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jpeg" ContentType="image/jpeg"/>
  <Default Extension="png" ContentType="image/png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line="609" w:lineRule="exact" w:before="0"/>
        <w:ind w:left="100"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color w:val="0061B3"/>
          <w:spacing w:val="-2"/>
          <w:w w:val="125"/>
        </w:rPr>
        <w:t>K</w:t>
      </w:r>
      <w:r>
        <w:rPr>
          <w:color w:val="0061B3"/>
          <w:spacing w:val="-3"/>
          <w:w w:val="125"/>
        </w:rPr>
        <w:t>o</w:t>
      </w:r>
      <w:r>
        <w:rPr>
          <w:color w:val="0061B3"/>
          <w:spacing w:val="-2"/>
          <w:w w:val="125"/>
        </w:rPr>
        <w:t>pi</w:t>
      </w:r>
      <w:r>
        <w:rPr>
          <w:color w:val="0061B3"/>
          <w:spacing w:val="-3"/>
          <w:w w:val="125"/>
        </w:rPr>
        <w:t>e</w:t>
      </w:r>
      <w:r>
        <w:rPr>
          <w:color w:val="0061B3"/>
          <w:spacing w:val="-2"/>
          <w:w w:val="125"/>
        </w:rPr>
        <w:t>r</w:t>
      </w:r>
      <w:r>
        <w:rPr>
          <w:color w:val="0061B3"/>
          <w:spacing w:val="-3"/>
          <w:w w:val="125"/>
        </w:rPr>
        <w:t>vo</w:t>
      </w:r>
      <w:r>
        <w:rPr>
          <w:color w:val="0061B3"/>
          <w:spacing w:val="-2"/>
          <w:w w:val="125"/>
        </w:rPr>
        <w:t>rl</w:t>
      </w:r>
      <w:r>
        <w:rPr>
          <w:color w:val="0061B3"/>
          <w:spacing w:val="-3"/>
          <w:w w:val="125"/>
        </w:rPr>
        <w:t>a</w:t>
      </w:r>
      <w:r>
        <w:rPr>
          <w:color w:val="0061B3"/>
          <w:spacing w:val="-2"/>
          <w:w w:val="125"/>
        </w:rPr>
        <w:t>g</w:t>
      </w:r>
      <w:r>
        <w:rPr>
          <w:color w:val="0061B3"/>
          <w:spacing w:val="-3"/>
          <w:w w:val="125"/>
        </w:rPr>
        <w:t>en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88"/>
        <w:gridCol w:w="1274"/>
        <w:gridCol w:w="812"/>
        <w:gridCol w:w="6513"/>
        <w:gridCol w:w="954"/>
      </w:tblGrid>
      <w:tr>
        <w:trPr>
          <w:trHeight w:val="480" w:hRule="exact"/>
        </w:trPr>
        <w:tc>
          <w:tcPr>
            <w:tcW w:w="9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1" w:space="0" w:color="B8CEEB"/>
            </w:tcBorders>
            <w:shd w:val="clear" w:color="auto" w:fill="B8CEEB"/>
          </w:tcPr>
          <w:p>
            <w:pPr>
              <w:pStyle w:val="TableParagraph"/>
              <w:spacing w:line="240" w:lineRule="auto" w:before="111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spacing w:val="-5"/>
                <w:w w:val="115"/>
                <w:sz w:val="22"/>
              </w:rPr>
              <w:t>K</w:t>
            </w:r>
            <w:r>
              <w:rPr>
                <w:rFonts w:ascii="Calibri"/>
                <w:b/>
                <w:spacing w:val="-6"/>
                <w:w w:val="115"/>
                <w:sz w:val="22"/>
              </w:rPr>
              <w:t>V-</w:t>
            </w:r>
            <w:r>
              <w:rPr>
                <w:rFonts w:ascii="Calibri"/>
                <w:b/>
                <w:spacing w:val="-5"/>
                <w:w w:val="115"/>
                <w:sz w:val="22"/>
              </w:rPr>
              <w:t>N</w:t>
            </w:r>
            <w:r>
              <w:rPr>
                <w:rFonts w:ascii="Calibri"/>
                <w:b/>
                <w:spacing w:val="-6"/>
                <w:w w:val="115"/>
                <w:sz w:val="22"/>
              </w:rPr>
              <w:t>r.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single" w:sz="1" w:space="0" w:color="B8CEEB"/>
              <w:bottom w:val="nil" w:sz="6" w:space="0" w:color="auto"/>
              <w:right w:val="nil" w:sz="6" w:space="0" w:color="auto"/>
            </w:tcBorders>
            <w:shd w:val="clear" w:color="auto" w:fill="B8CEEB"/>
          </w:tcPr>
          <w:p>
            <w:pPr>
              <w:pStyle w:val="TableParagraph"/>
              <w:spacing w:line="240" w:lineRule="auto" w:before="111"/>
              <w:ind w:left="-2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spacing w:val="-1"/>
                <w:w w:val="110"/>
                <w:sz w:val="22"/>
              </w:rPr>
              <w:t>Pa</w:t>
            </w:r>
            <w:r>
              <w:rPr>
                <w:rFonts w:ascii="Calibri"/>
                <w:b/>
                <w:spacing w:val="-2"/>
                <w:w w:val="110"/>
                <w:sz w:val="22"/>
              </w:rPr>
              <w:t>ss</w:t>
            </w:r>
            <w:r>
              <w:rPr>
                <w:rFonts w:ascii="Calibri"/>
                <w:b/>
                <w:spacing w:val="-1"/>
                <w:w w:val="110"/>
                <w:sz w:val="22"/>
              </w:rPr>
              <w:t>t</w:t>
            </w:r>
            <w:r>
              <w:rPr>
                <w:rFonts w:ascii="Calibri"/>
                <w:b/>
                <w:spacing w:val="21"/>
                <w:w w:val="110"/>
                <w:sz w:val="22"/>
              </w:rPr>
              <w:t> </w:t>
            </w:r>
            <w:r>
              <w:rPr>
                <w:rFonts w:ascii="Calibri"/>
                <w:b/>
                <w:spacing w:val="-1"/>
                <w:w w:val="110"/>
                <w:sz w:val="22"/>
              </w:rPr>
              <w:t>zu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EEB"/>
          </w:tcPr>
          <w:p>
            <w:pPr/>
          </w:p>
        </w:tc>
        <w:tc>
          <w:tcPr>
            <w:tcW w:w="65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EEB"/>
          </w:tcPr>
          <w:p>
            <w:pPr>
              <w:pStyle w:val="TableParagraph"/>
              <w:spacing w:line="240" w:lineRule="auto" w:before="111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spacing w:val="-1"/>
                <w:w w:val="110"/>
                <w:sz w:val="22"/>
              </w:rPr>
              <w:t>Titel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8CEEB"/>
          </w:tcPr>
          <w:p>
            <w:pPr>
              <w:pStyle w:val="TableParagraph"/>
              <w:spacing w:line="240" w:lineRule="auto" w:before="111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spacing w:val="-1"/>
                <w:w w:val="110"/>
                <w:sz w:val="22"/>
              </w:rPr>
              <w:t>Seite</w:t>
            </w:r>
            <w:r>
              <w:rPr>
                <w:rFonts w:ascii="Calibri"/>
                <w:sz w:val="22"/>
              </w:rPr>
            </w:r>
          </w:p>
        </w:tc>
      </w:tr>
      <w:tr>
        <w:trPr>
          <w:trHeight w:val="745" w:hRule="exact"/>
        </w:trPr>
        <w:tc>
          <w:tcPr>
            <w:tcW w:w="988" w:type="dxa"/>
            <w:tcBorders>
              <w:top w:val="nil" w:sz="6" w:space="0" w:color="auto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z w:val="22"/>
              </w:rPr>
              <w:t> 1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1,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nil" w:sz="6" w:space="0" w:color="auto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A4b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nil" w:sz="6" w:space="0" w:color="auto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64" w:lineRule="exact" w:before="111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spacing w:val="2"/>
                <w:w w:val="125"/>
                <w:sz w:val="22"/>
              </w:rPr>
              <w:t>B</w:t>
            </w:r>
            <w:r>
              <w:rPr>
                <w:rFonts w:ascii="Calibri"/>
                <w:b/>
                <w:color w:val="0061B3"/>
                <w:spacing w:val="1"/>
                <w:w w:val="125"/>
                <w:sz w:val="22"/>
              </w:rPr>
              <w:t>ingo</w:t>
            </w:r>
            <w:r>
              <w:rPr>
                <w:rFonts w:ascii="Calibri"/>
                <w:b/>
                <w:color w:val="0061B3"/>
                <w:spacing w:val="2"/>
                <w:w w:val="125"/>
                <w:sz w:val="22"/>
              </w:rPr>
              <w:t>!</w:t>
            </w:r>
            <w:r>
              <w:rPr>
                <w:rFonts w:ascii="Calibri"/>
                <w:sz w:val="22"/>
              </w:rPr>
            </w:r>
          </w:p>
          <w:p>
            <w:pPr>
              <w:pStyle w:val="TableParagraph"/>
              <w:spacing w:line="264" w:lineRule="exact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spacing w:val="-3"/>
                <w:sz w:val="22"/>
              </w:rPr>
              <w:t>(</w:t>
            </w:r>
            <w:r>
              <w:rPr>
                <w:rFonts w:ascii="Calibri" w:hAnsi="Calibri"/>
                <w:spacing w:val="-2"/>
                <w:sz w:val="22"/>
              </w:rPr>
              <w:t>Teil</w:t>
            </w:r>
            <w:r>
              <w:rPr>
                <w:rFonts w:ascii="Calibri" w:hAnsi="Calibri"/>
                <w:spacing w:val="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A:</w:t>
            </w:r>
            <w:r>
              <w:rPr>
                <w:rFonts w:ascii="Calibri" w:hAnsi="Calibri"/>
                <w:spacing w:val="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Bingo!-Karten,</w:t>
            </w:r>
            <w:r>
              <w:rPr>
                <w:rFonts w:ascii="Calibri" w:hAnsi="Calibri"/>
                <w:spacing w:val="-8"/>
                <w:sz w:val="22"/>
              </w:rPr>
              <w:t> </w:t>
            </w:r>
            <w:r>
              <w:rPr>
                <w:rFonts w:ascii="Calibri" w:hAnsi="Calibri"/>
                <w:spacing w:val="-4"/>
                <w:sz w:val="22"/>
              </w:rPr>
              <w:t>Teil</w:t>
            </w:r>
            <w:r>
              <w:rPr>
                <w:rFonts w:ascii="Calibri" w:hAnsi="Calibri"/>
                <w:spacing w:val="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B:</w:t>
            </w:r>
            <w:r>
              <w:rPr>
                <w:rFonts w:ascii="Calibri" w:hAnsi="Calibri"/>
                <w:spacing w:val="2"/>
                <w:sz w:val="22"/>
              </w:rPr>
              <w:t> </w:t>
            </w:r>
            <w:r>
              <w:rPr>
                <w:rFonts w:ascii="Calibri" w:hAnsi="Calibri"/>
                <w:spacing w:val="-1"/>
                <w:sz w:val="22"/>
              </w:rPr>
              <w:t>F</w:t>
            </w:r>
            <w:r>
              <w:rPr>
                <w:rFonts w:ascii="Calibri" w:hAnsi="Calibri"/>
                <w:spacing w:val="-2"/>
                <w:sz w:val="22"/>
              </w:rPr>
              <w:t>r</w:t>
            </w:r>
            <w:r>
              <w:rPr>
                <w:rFonts w:ascii="Calibri" w:hAnsi="Calibri"/>
                <w:spacing w:val="-1"/>
                <w:sz w:val="22"/>
              </w:rPr>
              <w:t>agen/Antworten</w:t>
            </w:r>
            <w:r>
              <w:rPr>
                <w:rFonts w:ascii="Calibri" w:hAnsi="Calibri"/>
                <w:spacing w:val="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für</w:t>
            </w:r>
            <w:r>
              <w:rPr>
                <w:rFonts w:ascii="Calibri" w:hAnsi="Calibri"/>
                <w:spacing w:val="2"/>
                <w:sz w:val="22"/>
              </w:rPr>
              <w:t> </w:t>
            </w:r>
            <w:r>
              <w:rPr>
                <w:rFonts w:ascii="Calibri" w:hAnsi="Calibri"/>
                <w:sz w:val="22"/>
              </w:rPr>
              <w:t>den</w:t>
            </w:r>
            <w:r>
              <w:rPr>
                <w:rFonts w:ascii="Calibri" w:hAnsi="Calibri"/>
                <w:spacing w:val="2"/>
                <w:sz w:val="22"/>
              </w:rPr>
              <w:t> </w:t>
            </w:r>
            <w:r>
              <w:rPr>
                <w:rFonts w:ascii="Calibri" w:hAnsi="Calibri"/>
                <w:spacing w:val="-1"/>
                <w:sz w:val="22"/>
              </w:rPr>
              <w:t>Spielleit</w:t>
            </w:r>
            <w:r>
              <w:rPr>
                <w:rFonts w:ascii="Calibri" w:hAnsi="Calibri"/>
                <w:spacing w:val="-2"/>
                <w:sz w:val="22"/>
              </w:rPr>
              <w:t>er)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nil" w:sz="6" w:space="0" w:color="auto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134/135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10"/>
                <w:sz w:val="22"/>
              </w:rPr>
              <w:t> </w:t>
            </w:r>
            <w:r>
              <w:rPr>
                <w:rFonts w:ascii="Calibri"/>
                <w:sz w:val="22"/>
              </w:rPr>
              <w:t>2.1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2,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A6,</w:t>
            </w:r>
            <w:r>
              <w:rPr>
                <w:rFonts w:ascii="Calibri"/>
                <w:spacing w:val="2"/>
                <w:sz w:val="22"/>
              </w:rPr>
              <w:t> </w:t>
            </w:r>
            <w:r>
              <w:rPr>
                <w:rFonts w:ascii="Calibri"/>
                <w:sz w:val="22"/>
              </w:rPr>
              <w:t>6b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15"/>
                <w:sz w:val="22"/>
                <w:szCs w:val="22"/>
              </w:rPr>
              <w:t>Wo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1"/>
                <w:w w:val="115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15"/>
                <w:sz w:val="22"/>
                <w:szCs w:val="22"/>
              </w:rPr>
              <w:t>ist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2"/>
                <w:w w:val="115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15"/>
                <w:sz w:val="22"/>
                <w:szCs w:val="22"/>
              </w:rPr>
              <w:t>…?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2"/>
                <w:w w:val="115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5"/>
                <w:sz w:val="22"/>
                <w:szCs w:val="22"/>
              </w:rPr>
              <w:t>(Teil</w:t>
            </w:r>
            <w:r>
              <w:rPr>
                <w:rFonts w:ascii="Calibri" w:hAnsi="Calibri" w:cs="Calibri" w:eastAsia="Calibri"/>
                <w:spacing w:val="-11"/>
                <w:w w:val="115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w w:val="115"/>
                <w:sz w:val="22"/>
                <w:szCs w:val="22"/>
              </w:rPr>
              <w:t>1)</w:t>
            </w:r>
            <w:r>
              <w:rPr>
                <w:rFonts w:ascii="Calibri" w:hAnsi="Calibri" w:cs="Calibri" w:eastAsia="Calibri"/>
                <w:sz w:val="22"/>
                <w:szCs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136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10"/>
                <w:sz w:val="22"/>
              </w:rPr>
              <w:t> </w:t>
            </w:r>
            <w:r>
              <w:rPr>
                <w:rFonts w:ascii="Calibri"/>
                <w:sz w:val="22"/>
              </w:rPr>
              <w:t>2.2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2,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A6b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10"/>
                <w:sz w:val="22"/>
                <w:szCs w:val="22"/>
              </w:rPr>
              <w:t>Wo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5"/>
                <w:w w:val="11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10"/>
                <w:sz w:val="22"/>
                <w:szCs w:val="22"/>
              </w:rPr>
              <w:t>ist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5"/>
                <w:w w:val="11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10"/>
                <w:sz w:val="22"/>
                <w:szCs w:val="22"/>
              </w:rPr>
              <w:t>…?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9"/>
                <w:w w:val="11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spacing w:val="-3"/>
                <w:w w:val="110"/>
                <w:sz w:val="22"/>
                <w:szCs w:val="22"/>
              </w:rPr>
              <w:t>(Teil</w:t>
            </w:r>
            <w:r>
              <w:rPr>
                <w:rFonts w:ascii="Calibri" w:hAnsi="Calibri" w:cs="Calibri" w:eastAsia="Calibri"/>
                <w:spacing w:val="-28"/>
                <w:w w:val="11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w w:val="110"/>
                <w:sz w:val="22"/>
                <w:szCs w:val="22"/>
              </w:rPr>
              <w:t>2:</w:t>
            </w:r>
            <w:r>
              <w:rPr>
                <w:rFonts w:ascii="Calibri" w:hAnsi="Calibri" w:cs="Calibri" w:eastAsia="Calibri"/>
                <w:spacing w:val="-28"/>
                <w:w w:val="11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spacing w:val="-2"/>
                <w:w w:val="110"/>
                <w:sz w:val="22"/>
                <w:szCs w:val="22"/>
              </w:rPr>
              <w:t>Präpositionen-Paarsuchspiel)</w:t>
            </w:r>
            <w:r>
              <w:rPr>
                <w:rFonts w:ascii="Calibri" w:hAnsi="Calibri" w:cs="Calibri" w:eastAsia="Calibri"/>
                <w:sz w:val="22"/>
                <w:szCs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137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10"/>
                <w:sz w:val="22"/>
              </w:rPr>
              <w:t> </w:t>
            </w:r>
            <w:r>
              <w:rPr>
                <w:rFonts w:ascii="Calibri"/>
                <w:sz w:val="22"/>
              </w:rPr>
              <w:t>3.1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2,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A6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w w:val="125"/>
                <w:sz w:val="22"/>
              </w:rPr>
              <w:t>Lernfalter:</w:t>
            </w:r>
            <w:r>
              <w:rPr>
                <w:rFonts w:ascii="Calibri" w:hAnsi="Calibri"/>
                <w:b/>
                <w:color w:val="0061B3"/>
                <w:spacing w:val="-12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P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r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ä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p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osi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ti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o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n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n</w:t>
            </w:r>
            <w:r>
              <w:rPr>
                <w:rFonts w:ascii="Calibri" w:hAnsi="Calibri"/>
                <w:b/>
                <w:color w:val="0061B3"/>
                <w:spacing w:val="-11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m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it</w:t>
            </w:r>
            <w:r>
              <w:rPr>
                <w:rFonts w:ascii="Calibri" w:hAnsi="Calibri"/>
                <w:b/>
                <w:color w:val="0061B3"/>
                <w:spacing w:val="-11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Da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t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iv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138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10"/>
                <w:sz w:val="22"/>
              </w:rPr>
              <w:t> </w:t>
            </w:r>
            <w:r>
              <w:rPr>
                <w:rFonts w:ascii="Calibri"/>
                <w:sz w:val="22"/>
              </w:rPr>
              <w:t>3.2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2,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A6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w w:val="115"/>
                <w:sz w:val="22"/>
              </w:rPr>
              <w:t>Lernfalter:</w:t>
            </w:r>
            <w:r>
              <w:rPr>
                <w:rFonts w:ascii="Calibri" w:hAnsi="Calibri"/>
                <w:b/>
                <w:color w:val="0061B3"/>
                <w:spacing w:val="27"/>
                <w:w w:val="11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1"/>
                <w:w w:val="115"/>
                <w:sz w:val="22"/>
              </w:rPr>
              <w:t>Präpositionen</w:t>
            </w:r>
            <w:r>
              <w:rPr>
                <w:rFonts w:ascii="Calibri" w:hAnsi="Calibri"/>
                <w:b/>
                <w:color w:val="0061B3"/>
                <w:spacing w:val="27"/>
                <w:w w:val="11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1"/>
                <w:w w:val="115"/>
                <w:sz w:val="22"/>
              </w:rPr>
              <w:t>mit</w:t>
            </w:r>
            <w:r>
              <w:rPr>
                <w:rFonts w:ascii="Calibri" w:hAnsi="Calibri"/>
                <w:b/>
                <w:color w:val="0061B3"/>
                <w:spacing w:val="27"/>
                <w:w w:val="11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1"/>
                <w:w w:val="115"/>
                <w:sz w:val="22"/>
              </w:rPr>
              <w:t>Dativ </w:t>
            </w:r>
            <w:r>
              <w:rPr>
                <w:rFonts w:ascii="Calibri" w:hAnsi="Calibri"/>
                <w:spacing w:val="-2"/>
                <w:w w:val="115"/>
                <w:sz w:val="22"/>
              </w:rPr>
              <w:t>(leere</w:t>
            </w:r>
            <w:r>
              <w:rPr>
                <w:rFonts w:ascii="Calibri" w:hAnsi="Calibri"/>
                <w:spacing w:val="-9"/>
                <w:w w:val="115"/>
                <w:sz w:val="22"/>
              </w:rPr>
              <w:t> </w:t>
            </w:r>
            <w:r>
              <w:rPr>
                <w:rFonts w:ascii="Calibri" w:hAnsi="Calibri"/>
                <w:spacing w:val="-2"/>
                <w:w w:val="115"/>
                <w:sz w:val="22"/>
              </w:rPr>
              <w:t>Vorlage)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139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z w:val="22"/>
              </w:rPr>
              <w:t> 4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2,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A9a,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9c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0"/>
                <w:sz w:val="22"/>
              </w:rPr>
              <w:t>Feedback</w:t>
            </w:r>
            <w:r>
              <w:rPr>
                <w:rFonts w:ascii="Calibri"/>
                <w:b/>
                <w:color w:val="0061B3"/>
                <w:spacing w:val="24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w w:val="120"/>
                <w:sz w:val="22"/>
              </w:rPr>
              <w:t>g</w:t>
            </w:r>
            <w:r>
              <w:rPr>
                <w:rFonts w:ascii="Calibri"/>
                <w:b/>
                <w:color w:val="0061B3"/>
                <w:spacing w:val="1"/>
                <w:w w:val="120"/>
                <w:sz w:val="22"/>
              </w:rPr>
              <w:t>eben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140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z w:val="22"/>
              </w:rPr>
              <w:t> 5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3,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A2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De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nni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’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0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F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amili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e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1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–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1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der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1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Stammbaum</w:t>
            </w:r>
            <w:r>
              <w:rPr>
                <w:rFonts w:ascii="Calibri" w:hAnsi="Calibri" w:cs="Calibri" w:eastAsia="Calibri"/>
                <w:sz w:val="22"/>
                <w:szCs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141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z w:val="22"/>
              </w:rPr>
              <w:t> 6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3,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A4b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0"/>
                <w:sz w:val="22"/>
              </w:rPr>
              <w:t>Wechselspiel:</w:t>
            </w:r>
            <w:r>
              <w:rPr>
                <w:rFonts w:ascii="Calibri"/>
                <w:b/>
                <w:color w:val="0061B3"/>
                <w:spacing w:val="11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W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r</w:t>
            </w:r>
            <w:r>
              <w:rPr>
                <w:rFonts w:ascii="Calibri"/>
                <w:b/>
                <w:color w:val="0061B3"/>
                <w:spacing w:val="11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i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s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t</w:t>
            </w:r>
            <w:r>
              <w:rPr>
                <w:rFonts w:ascii="Calibri"/>
                <w:b/>
                <w:color w:val="0061B3"/>
                <w:spacing w:val="12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w</w:t>
            </w:r>
            <w:r>
              <w:rPr>
                <w:rFonts w:ascii="Calibri"/>
                <w:b/>
                <w:color w:val="0061B3"/>
                <w:spacing w:val="-3"/>
                <w:w w:val="120"/>
                <w:sz w:val="22"/>
              </w:rPr>
              <w:t>o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?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142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z w:val="22"/>
              </w:rPr>
              <w:t> 7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3,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A9b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Paarsuchspiel:</w:t>
            </w:r>
            <w:r>
              <w:rPr>
                <w:rFonts w:ascii="Calibri" w:hAnsi="Calibri"/>
                <w:b/>
                <w:color w:val="0061B3"/>
                <w:spacing w:val="29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Berufe</w:t>
            </w:r>
            <w:r>
              <w:rPr>
                <w:rFonts w:ascii="Calibri" w:hAnsi="Calibri"/>
                <w:b/>
                <w:color w:val="0061B3"/>
                <w:spacing w:val="30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und</w:t>
            </w:r>
            <w:r>
              <w:rPr>
                <w:rFonts w:ascii="Calibri" w:hAnsi="Calibri"/>
                <w:b/>
                <w:color w:val="0061B3"/>
                <w:spacing w:val="29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1"/>
                <w:w w:val="120"/>
                <w:sz w:val="22"/>
              </w:rPr>
              <w:t>Aktivität</w:t>
            </w:r>
            <w:r>
              <w:rPr>
                <w:rFonts w:ascii="Calibri" w:hAnsi="Calibri"/>
                <w:b/>
                <w:color w:val="0061B3"/>
                <w:spacing w:val="-2"/>
                <w:w w:val="120"/>
                <w:sz w:val="22"/>
              </w:rPr>
              <w:t>e</w:t>
            </w:r>
            <w:r>
              <w:rPr>
                <w:rFonts w:ascii="Calibri" w:hAnsi="Calibri"/>
                <w:b/>
                <w:color w:val="0061B3"/>
                <w:spacing w:val="-1"/>
                <w:w w:val="120"/>
                <w:sz w:val="22"/>
              </w:rPr>
              <w:t>n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143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z w:val="22"/>
              </w:rPr>
              <w:t> 8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4,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A9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Wechselspiel: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2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W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3"/>
                <w:w w:val="120"/>
                <w:sz w:val="22"/>
                <w:szCs w:val="22"/>
              </w:rPr>
              <w:t>o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3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war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3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…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3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am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3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Wochenende?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3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W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3"/>
                <w:w w:val="120"/>
                <w:sz w:val="22"/>
                <w:szCs w:val="22"/>
              </w:rPr>
              <w:t>as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3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war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3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lo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s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?</w:t>
            </w:r>
            <w:r>
              <w:rPr>
                <w:rFonts w:ascii="Calibri" w:hAnsi="Calibri" w:cs="Calibri" w:eastAsia="Calibri"/>
                <w:sz w:val="22"/>
                <w:szCs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144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10"/>
                <w:sz w:val="22"/>
              </w:rPr>
              <w:t> </w:t>
            </w:r>
            <w:r>
              <w:rPr>
                <w:rFonts w:ascii="Calibri"/>
                <w:sz w:val="22"/>
              </w:rPr>
              <w:t>9.1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4,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A11a</w:t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5"/>
                <w:sz w:val="22"/>
              </w:rPr>
              <w:t>Satzbildungsspiel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145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10"/>
                <w:sz w:val="22"/>
              </w:rPr>
              <w:t> </w:t>
            </w:r>
            <w:r>
              <w:rPr>
                <w:rFonts w:ascii="Calibri"/>
                <w:sz w:val="22"/>
              </w:rPr>
              <w:t>9.2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4,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A11a</w:t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10"/>
                <w:sz w:val="22"/>
              </w:rPr>
              <w:t>Satzbildungsspiel</w:t>
            </w:r>
            <w:r>
              <w:rPr>
                <w:rFonts w:ascii="Calibri"/>
                <w:b/>
                <w:color w:val="0061B3"/>
                <w:spacing w:val="50"/>
                <w:w w:val="110"/>
                <w:sz w:val="22"/>
              </w:rPr>
              <w:t> </w:t>
            </w:r>
            <w:r>
              <w:rPr>
                <w:rFonts w:ascii="Calibri"/>
                <w:spacing w:val="-2"/>
                <w:w w:val="110"/>
                <w:sz w:val="22"/>
              </w:rPr>
              <w:t>(leere</w:t>
            </w:r>
            <w:r>
              <w:rPr>
                <w:rFonts w:ascii="Calibri"/>
                <w:spacing w:val="35"/>
                <w:w w:val="110"/>
                <w:sz w:val="22"/>
              </w:rPr>
              <w:t> </w:t>
            </w:r>
            <w:r>
              <w:rPr>
                <w:rFonts w:ascii="Calibri"/>
                <w:spacing w:val="-2"/>
                <w:w w:val="110"/>
                <w:sz w:val="22"/>
              </w:rPr>
              <w:t>Vorlage)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145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10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4,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A11d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0"/>
                <w:sz w:val="22"/>
              </w:rPr>
              <w:t>Endlich</w:t>
            </w:r>
            <w:r>
              <w:rPr>
                <w:rFonts w:ascii="Calibri"/>
                <w:b/>
                <w:color w:val="0061B3"/>
                <w:spacing w:val="19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2"/>
                <w:w w:val="120"/>
                <w:sz w:val="22"/>
              </w:rPr>
              <w:t>Fe</w:t>
            </w:r>
            <w:r>
              <w:rPr>
                <w:rFonts w:ascii="Calibri"/>
                <w:b/>
                <w:color w:val="0061B3"/>
                <w:spacing w:val="1"/>
                <w:w w:val="120"/>
                <w:sz w:val="22"/>
              </w:rPr>
              <w:t>ri</w:t>
            </w:r>
            <w:r>
              <w:rPr>
                <w:rFonts w:ascii="Calibri"/>
                <w:b/>
                <w:color w:val="0061B3"/>
                <w:spacing w:val="2"/>
                <w:w w:val="120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1"/>
                <w:w w:val="120"/>
                <w:sz w:val="22"/>
              </w:rPr>
              <w:t>n</w:t>
            </w:r>
            <w:r>
              <w:rPr>
                <w:rFonts w:ascii="Calibri"/>
                <w:b/>
                <w:color w:val="0061B3"/>
                <w:spacing w:val="2"/>
                <w:w w:val="120"/>
                <w:sz w:val="22"/>
              </w:rPr>
              <w:t>!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146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11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Plateau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1,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z w:val="22"/>
              </w:rPr>
              <w:t>AB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</w:rPr>
              <w:t>Ü1</w:t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0"/>
                <w:sz w:val="22"/>
              </w:rPr>
              <w:t>Domino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147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12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5,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A1c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 w:cs="Calibri" w:eastAsia="Calibri"/>
                <w:b/>
                <w:bCs/>
                <w:color w:val="0061B3"/>
                <w:w w:val="125"/>
                <w:sz w:val="22"/>
                <w:szCs w:val="22"/>
              </w:rPr>
              <w:t>Wechselspiel: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1"/>
                <w:w w:val="125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3"/>
                <w:w w:val="125"/>
                <w:sz w:val="22"/>
                <w:szCs w:val="22"/>
              </w:rPr>
              <w:t>Wo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0"/>
                <w:w w:val="125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5"/>
                <w:sz w:val="22"/>
                <w:szCs w:val="22"/>
              </w:rPr>
              <w:t>liegt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0"/>
                <w:w w:val="125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5"/>
                <w:sz w:val="22"/>
                <w:szCs w:val="22"/>
              </w:rPr>
              <w:t>…?</w:t>
            </w:r>
            <w:r>
              <w:rPr>
                <w:rFonts w:ascii="Calibri" w:hAnsi="Calibri" w:cs="Calibri" w:eastAsia="Calibri"/>
                <w:sz w:val="22"/>
                <w:szCs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148/149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13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5,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A2e</w:t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spacing w:val="1"/>
                <w:w w:val="120"/>
                <w:sz w:val="22"/>
              </w:rPr>
              <w:t>D</w:t>
            </w:r>
            <w:r>
              <w:rPr>
                <w:rFonts w:ascii="Calibri"/>
                <w:b/>
                <w:color w:val="0061B3"/>
                <w:w w:val="120"/>
                <w:sz w:val="22"/>
              </w:rPr>
              <w:t>omin</w:t>
            </w:r>
            <w:r>
              <w:rPr>
                <w:rFonts w:ascii="Calibri"/>
                <w:b/>
                <w:color w:val="0061B3"/>
                <w:spacing w:val="1"/>
                <w:w w:val="120"/>
                <w:sz w:val="22"/>
              </w:rPr>
              <w:t>o:</w:t>
            </w:r>
            <w:r>
              <w:rPr>
                <w:rFonts w:ascii="Calibri"/>
                <w:b/>
                <w:color w:val="0061B3"/>
                <w:spacing w:val="28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Wohin?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150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14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5,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A6a</w:t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0"/>
                <w:sz w:val="22"/>
              </w:rPr>
              <w:t>Paarsuchspiel:</w:t>
            </w:r>
            <w:r>
              <w:rPr>
                <w:rFonts w:ascii="Calibri"/>
                <w:b/>
                <w:color w:val="0061B3"/>
                <w:spacing w:val="26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G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ut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n</w:t>
            </w:r>
            <w:r>
              <w:rPr>
                <w:rFonts w:ascii="Calibri"/>
                <w:b/>
                <w:color w:val="0061B3"/>
                <w:spacing w:val="27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w w:val="120"/>
                <w:sz w:val="22"/>
              </w:rPr>
              <w:t>Appetit!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151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15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6,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A11a</w:t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w w:val="125"/>
                <w:sz w:val="22"/>
              </w:rPr>
              <w:t>Lernfalter:</w:t>
            </w:r>
            <w:r>
              <w:rPr>
                <w:rFonts w:ascii="Calibri" w:hAnsi="Calibri"/>
                <w:b/>
                <w:color w:val="0061B3"/>
                <w:spacing w:val="-17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5"/>
                <w:sz w:val="22"/>
              </w:rPr>
              <w:t>Regelmässige</w:t>
            </w:r>
            <w:r>
              <w:rPr>
                <w:rFonts w:ascii="Calibri" w:hAnsi="Calibri"/>
                <w:b/>
                <w:color w:val="0061B3"/>
                <w:spacing w:val="-17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Ver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b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en</w:t>
            </w:r>
            <w:r>
              <w:rPr>
                <w:rFonts w:ascii="Calibri" w:hAnsi="Calibri"/>
                <w:b/>
                <w:color w:val="0061B3"/>
                <w:spacing w:val="-16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5"/>
                <w:sz w:val="22"/>
              </w:rPr>
              <w:t>im</w:t>
            </w:r>
            <w:r>
              <w:rPr>
                <w:rFonts w:ascii="Calibri" w:hAnsi="Calibri"/>
                <w:b/>
                <w:color w:val="0061B3"/>
                <w:spacing w:val="-17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5"/>
                <w:sz w:val="22"/>
              </w:rPr>
              <w:t>Perfekt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152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16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6,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A12b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0"/>
                <w:sz w:val="22"/>
              </w:rPr>
              <w:t>Wechselspiel:</w:t>
            </w:r>
            <w:r>
              <w:rPr>
                <w:rFonts w:ascii="Calibri"/>
                <w:b/>
                <w:color w:val="0061B3"/>
                <w:spacing w:val="17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W</w:t>
            </w:r>
            <w:r>
              <w:rPr>
                <w:rFonts w:ascii="Calibri"/>
                <w:b/>
                <w:color w:val="0061B3"/>
                <w:spacing w:val="-3"/>
                <w:w w:val="120"/>
                <w:sz w:val="22"/>
              </w:rPr>
              <w:t>as</w:t>
            </w:r>
            <w:r>
              <w:rPr>
                <w:rFonts w:ascii="Calibri"/>
                <w:b/>
                <w:color w:val="0061B3"/>
                <w:spacing w:val="17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kauf</w:t>
            </w:r>
            <w:r>
              <w:rPr>
                <w:rFonts w:ascii="Calibri"/>
                <w:b/>
                <w:color w:val="0061B3"/>
                <w:spacing w:val="-2"/>
                <w:w w:val="120"/>
                <w:sz w:val="22"/>
              </w:rPr>
              <w:t>s</w:t>
            </w:r>
            <w:r>
              <w:rPr>
                <w:rFonts w:ascii="Calibri"/>
                <w:b/>
                <w:color w:val="0061B3"/>
                <w:spacing w:val="-1"/>
                <w:w w:val="120"/>
                <w:sz w:val="22"/>
              </w:rPr>
              <w:t>t</w:t>
            </w:r>
            <w:r>
              <w:rPr>
                <w:rFonts w:ascii="Calibri"/>
                <w:b/>
                <w:color w:val="0061B3"/>
                <w:spacing w:val="17"/>
                <w:w w:val="120"/>
                <w:sz w:val="22"/>
              </w:rPr>
              <w:t> </w:t>
            </w:r>
            <w:r>
              <w:rPr>
                <w:rFonts w:ascii="Calibri"/>
                <w:b/>
                <w:color w:val="0061B3"/>
                <w:w w:val="120"/>
                <w:sz w:val="22"/>
              </w:rPr>
              <w:t>du?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153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17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7,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A4a</w:t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Lernfalter:</w:t>
            </w:r>
            <w:r>
              <w:rPr>
                <w:rFonts w:ascii="Calibri" w:hAnsi="Calibri"/>
                <w:b/>
                <w:color w:val="0061B3"/>
                <w:spacing w:val="31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Unregelmässige</w:t>
            </w:r>
            <w:r>
              <w:rPr>
                <w:rFonts w:ascii="Calibri" w:hAnsi="Calibri"/>
                <w:b/>
                <w:color w:val="0061B3"/>
                <w:spacing w:val="32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1"/>
                <w:w w:val="120"/>
                <w:sz w:val="22"/>
              </w:rPr>
              <w:t>Verben</w:t>
            </w:r>
            <w:r>
              <w:rPr>
                <w:rFonts w:ascii="Calibri" w:hAnsi="Calibri"/>
                <w:b/>
                <w:color w:val="0061B3"/>
                <w:spacing w:val="31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im</w:t>
            </w:r>
            <w:r>
              <w:rPr>
                <w:rFonts w:ascii="Calibri" w:hAnsi="Calibri"/>
                <w:b/>
                <w:color w:val="0061B3"/>
                <w:spacing w:val="32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Perfekt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154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9"/>
                <w:sz w:val="22"/>
              </w:rPr>
              <w:t> </w:t>
            </w:r>
            <w:r>
              <w:rPr>
                <w:rFonts w:ascii="Calibri"/>
                <w:sz w:val="22"/>
              </w:rPr>
              <w:t>18.1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7,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A6b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Das</w:t>
            </w:r>
            <w:r>
              <w:rPr>
                <w:rFonts w:ascii="Calibri"/>
                <w:b/>
                <w:color w:val="0061B3"/>
                <w:spacing w:val="-5"/>
                <w:w w:val="125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Pe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rf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kt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-S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pi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l</w:t>
            </w:r>
            <w:r>
              <w:rPr>
                <w:rFonts w:ascii="Calibri"/>
                <w:b/>
                <w:color w:val="0061B3"/>
                <w:spacing w:val="-4"/>
                <w:w w:val="125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5"/>
                <w:w w:val="125"/>
                <w:sz w:val="22"/>
              </w:rPr>
              <w:t>(</w:t>
            </w:r>
            <w:r>
              <w:rPr>
                <w:rFonts w:ascii="Calibri"/>
                <w:b/>
                <w:color w:val="0061B3"/>
                <w:spacing w:val="-6"/>
                <w:w w:val="125"/>
                <w:sz w:val="22"/>
              </w:rPr>
              <w:t>1</w:t>
            </w:r>
            <w:r>
              <w:rPr>
                <w:rFonts w:ascii="Calibri"/>
                <w:b/>
                <w:color w:val="0061B3"/>
                <w:spacing w:val="-5"/>
                <w:w w:val="125"/>
                <w:sz w:val="22"/>
              </w:rPr>
              <w:t>)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155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9"/>
                <w:sz w:val="22"/>
              </w:rPr>
              <w:t> </w:t>
            </w:r>
            <w:r>
              <w:rPr>
                <w:rFonts w:ascii="Calibri"/>
                <w:sz w:val="22"/>
              </w:rPr>
              <w:t>18.2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7,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A6b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Das</w:t>
            </w:r>
            <w:r>
              <w:rPr>
                <w:rFonts w:ascii="Calibri"/>
                <w:b/>
                <w:color w:val="0061B3"/>
                <w:spacing w:val="-5"/>
                <w:w w:val="125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Pe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rf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kt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-S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pi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l</w:t>
            </w:r>
            <w:r>
              <w:rPr>
                <w:rFonts w:ascii="Calibri"/>
                <w:b/>
                <w:color w:val="0061B3"/>
                <w:spacing w:val="-5"/>
                <w:w w:val="125"/>
                <w:sz w:val="22"/>
              </w:rPr>
              <w:t> </w:t>
            </w:r>
            <w:r>
              <w:rPr>
                <w:rFonts w:ascii="Calibri"/>
                <w:b/>
                <w:color w:val="0061B3"/>
                <w:w w:val="125"/>
                <w:sz w:val="22"/>
              </w:rPr>
              <w:t>(2)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156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9"/>
                <w:sz w:val="22"/>
              </w:rPr>
              <w:t> </w:t>
            </w:r>
            <w:r>
              <w:rPr>
                <w:rFonts w:ascii="Calibri"/>
                <w:sz w:val="22"/>
              </w:rPr>
              <w:t>18.3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7,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A6b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Das</w:t>
            </w:r>
            <w:r>
              <w:rPr>
                <w:rFonts w:ascii="Calibri"/>
                <w:b/>
                <w:color w:val="0061B3"/>
                <w:spacing w:val="-5"/>
                <w:w w:val="125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Pe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rf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kt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-S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pi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/>
                <w:b/>
                <w:color w:val="0061B3"/>
                <w:spacing w:val="-1"/>
                <w:w w:val="125"/>
                <w:sz w:val="22"/>
              </w:rPr>
              <w:t>l</w:t>
            </w:r>
            <w:r>
              <w:rPr>
                <w:rFonts w:ascii="Calibri"/>
                <w:b/>
                <w:color w:val="0061B3"/>
                <w:spacing w:val="-5"/>
                <w:w w:val="125"/>
                <w:sz w:val="22"/>
              </w:rPr>
              <w:t> </w:t>
            </w:r>
            <w:r>
              <w:rPr>
                <w:rFonts w:ascii="Calibri"/>
                <w:b/>
                <w:color w:val="0061B3"/>
                <w:spacing w:val="-2"/>
                <w:w w:val="125"/>
                <w:sz w:val="22"/>
              </w:rPr>
              <w:t>(3)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157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</w:t>
            </w:r>
            <w:r>
              <w:rPr>
                <w:rFonts w:ascii="Calibri"/>
                <w:spacing w:val="-9"/>
                <w:sz w:val="22"/>
              </w:rPr>
              <w:t> </w:t>
            </w:r>
            <w:r>
              <w:rPr>
                <w:rFonts w:ascii="Calibri"/>
                <w:sz w:val="22"/>
              </w:rPr>
              <w:t>18.4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7,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A6b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w w:val="125"/>
                <w:sz w:val="22"/>
              </w:rPr>
              <w:t>Lösungen zum</w:t>
            </w:r>
            <w:r>
              <w:rPr>
                <w:rFonts w:ascii="Calibri" w:hAnsi="Calibri"/>
                <w:b/>
                <w:color w:val="0061B3"/>
                <w:spacing w:val="1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Pe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rf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kt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-S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pi</w:t>
            </w:r>
            <w:r>
              <w:rPr>
                <w:rFonts w:ascii="Calibri" w:hAnsi="Calibri"/>
                <w:b/>
                <w:color w:val="0061B3"/>
                <w:spacing w:val="-2"/>
                <w:w w:val="125"/>
                <w:sz w:val="22"/>
              </w:rPr>
              <w:t>e</w:t>
            </w:r>
            <w:r>
              <w:rPr>
                <w:rFonts w:ascii="Calibri" w:hAnsi="Calibri"/>
                <w:b/>
                <w:color w:val="0061B3"/>
                <w:spacing w:val="-1"/>
                <w:w w:val="125"/>
                <w:sz w:val="22"/>
              </w:rPr>
              <w:t>l</w:t>
            </w:r>
            <w:r>
              <w:rPr>
                <w:rFonts w:ascii="Calibri" w:hAnsi="Calibri"/>
                <w:b/>
                <w:color w:val="0061B3"/>
                <w:spacing w:val="1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5"/>
                <w:w w:val="125"/>
                <w:sz w:val="22"/>
              </w:rPr>
              <w:t>(</w:t>
            </w:r>
            <w:r>
              <w:rPr>
                <w:rFonts w:ascii="Calibri" w:hAnsi="Calibri"/>
                <w:b/>
                <w:color w:val="0061B3"/>
                <w:spacing w:val="-6"/>
                <w:w w:val="125"/>
                <w:sz w:val="22"/>
              </w:rPr>
              <w:t>1</w:t>
            </w:r>
            <w:r>
              <w:rPr>
                <w:rFonts w:ascii="Calibri" w:hAnsi="Calibri"/>
                <w:b/>
                <w:color w:val="0061B3"/>
                <w:spacing w:val="1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5"/>
                <w:sz w:val="22"/>
              </w:rPr>
              <w:t>+</w:t>
            </w:r>
            <w:r>
              <w:rPr>
                <w:rFonts w:ascii="Calibri" w:hAnsi="Calibri"/>
                <w:b/>
                <w:color w:val="0061B3"/>
                <w:spacing w:val="1"/>
                <w:w w:val="125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2"/>
                <w:w w:val="125"/>
                <w:sz w:val="22"/>
              </w:rPr>
              <w:t>2</w:t>
            </w:r>
            <w:r>
              <w:rPr>
                <w:rFonts w:ascii="Calibri" w:hAnsi="Calibri"/>
                <w:b/>
                <w:color w:val="0061B3"/>
                <w:spacing w:val="1"/>
                <w:w w:val="125"/>
                <w:sz w:val="22"/>
              </w:rPr>
              <w:t>)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158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19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7,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A7c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Freunde</w:t>
            </w:r>
            <w:r>
              <w:rPr>
                <w:rFonts w:ascii="Calibri" w:hAnsi="Calibri"/>
                <w:b/>
                <w:color w:val="0061B3"/>
                <w:spacing w:val="12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fürs</w:t>
            </w:r>
            <w:r>
              <w:rPr>
                <w:rFonts w:ascii="Calibri" w:hAnsi="Calibri"/>
                <w:b/>
                <w:color w:val="0061B3"/>
                <w:spacing w:val="13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Leben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159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20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8,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A3b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Ein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0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Suchbild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0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–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0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Finde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0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w w:val="120"/>
                <w:sz w:val="22"/>
                <w:szCs w:val="22"/>
              </w:rPr>
              <w:t>8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10"/>
                <w:w w:val="120"/>
                <w:sz w:val="22"/>
                <w:szCs w:val="22"/>
              </w:rPr>
              <w:t> 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U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nt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e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rschi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e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1"/>
                <w:w w:val="120"/>
                <w:sz w:val="22"/>
                <w:szCs w:val="22"/>
              </w:rPr>
              <w:t>d</w:t>
            </w:r>
            <w:r>
              <w:rPr>
                <w:rFonts w:ascii="Calibri" w:hAnsi="Calibri" w:cs="Calibri" w:eastAsia="Calibri"/>
                <w:b/>
                <w:bCs/>
                <w:color w:val="0061B3"/>
                <w:spacing w:val="-2"/>
                <w:w w:val="120"/>
                <w:sz w:val="22"/>
                <w:szCs w:val="22"/>
              </w:rPr>
              <w:t>e</w:t>
            </w:r>
            <w:r>
              <w:rPr>
                <w:rFonts w:ascii="Calibri" w:hAnsi="Calibri" w:cs="Calibri" w:eastAsia="Calibri"/>
                <w:sz w:val="22"/>
                <w:szCs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160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21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Kap</w:t>
            </w:r>
            <w:r>
              <w:rPr>
                <w:rFonts w:ascii="Calibri"/>
                <w:spacing w:val="-2"/>
                <w:sz w:val="22"/>
              </w:rPr>
              <w:t>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8,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KB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w w:val="105"/>
                <w:sz w:val="22"/>
              </w:rPr>
              <w:t>A8b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 w:hAnsi="Calibri"/>
                <w:b/>
                <w:color w:val="0061B3"/>
                <w:spacing w:val="-2"/>
                <w:w w:val="120"/>
                <w:sz w:val="22"/>
              </w:rPr>
              <w:t>D</w:t>
            </w:r>
            <w:r>
              <w:rPr>
                <w:rFonts w:ascii="Calibri" w:hAnsi="Calibri"/>
                <w:b/>
                <w:color w:val="0061B3"/>
                <w:spacing w:val="-1"/>
                <w:w w:val="120"/>
                <w:sz w:val="22"/>
              </w:rPr>
              <w:t>a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s</w:t>
            </w:r>
            <w:r>
              <w:rPr>
                <w:rFonts w:ascii="Calibri" w:hAnsi="Calibri"/>
                <w:b/>
                <w:color w:val="0061B3"/>
                <w:spacing w:val="27"/>
                <w:w w:val="120"/>
                <w:sz w:val="22"/>
              </w:rPr>
              <w:t> </w:t>
            </w:r>
            <w:r>
              <w:rPr>
                <w:rFonts w:ascii="Calibri" w:hAnsi="Calibri"/>
                <w:b/>
                <w:color w:val="0061B3"/>
                <w:spacing w:val="-1"/>
                <w:w w:val="120"/>
                <w:sz w:val="22"/>
              </w:rPr>
              <w:t>A</w:t>
            </w:r>
            <w:r>
              <w:rPr>
                <w:rFonts w:ascii="Calibri" w:hAnsi="Calibri"/>
                <w:b/>
                <w:color w:val="0061B3"/>
                <w:spacing w:val="1"/>
                <w:w w:val="120"/>
                <w:sz w:val="22"/>
              </w:rPr>
              <w:t>u</w:t>
            </w:r>
            <w:r>
              <w:rPr>
                <w:rFonts w:ascii="Calibri" w:hAnsi="Calibri"/>
                <w:b/>
                <w:color w:val="0061B3"/>
                <w:spacing w:val="-2"/>
                <w:w w:val="120"/>
                <w:sz w:val="22"/>
              </w:rPr>
              <w:t>f</w:t>
            </w:r>
            <w:r>
              <w:rPr>
                <w:rFonts w:ascii="Calibri" w:hAnsi="Calibri"/>
                <w:b/>
                <w:color w:val="0061B3"/>
                <w:spacing w:val="-1"/>
                <w:w w:val="120"/>
                <w:sz w:val="22"/>
              </w:rPr>
              <w:t>r</w:t>
            </w:r>
            <w:r>
              <w:rPr>
                <w:rFonts w:ascii="Calibri" w:hAnsi="Calibri"/>
                <w:b/>
                <w:color w:val="0061B3"/>
                <w:spacing w:val="1"/>
                <w:w w:val="120"/>
                <w:sz w:val="22"/>
              </w:rPr>
              <w:t>äu</w:t>
            </w:r>
            <w:r>
              <w:rPr>
                <w:rFonts w:ascii="Calibri" w:hAnsi="Calibri"/>
                <w:b/>
                <w:color w:val="0061B3"/>
                <w:spacing w:val="2"/>
                <w:w w:val="120"/>
                <w:sz w:val="22"/>
              </w:rPr>
              <w:t>m</w:t>
            </w:r>
            <w:r>
              <w:rPr>
                <w:rFonts w:ascii="Calibri" w:hAnsi="Calibri"/>
                <w:b/>
                <w:color w:val="0061B3"/>
                <w:spacing w:val="-7"/>
                <w:w w:val="120"/>
                <w:sz w:val="22"/>
              </w:rPr>
              <w:t>-</w:t>
            </w:r>
            <w:r>
              <w:rPr>
                <w:rFonts w:ascii="Calibri" w:hAnsi="Calibri"/>
                <w:b/>
                <w:color w:val="0061B3"/>
                <w:spacing w:val="1"/>
                <w:w w:val="120"/>
                <w:sz w:val="22"/>
              </w:rPr>
              <w:t>S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pi</w:t>
            </w:r>
            <w:r>
              <w:rPr>
                <w:rFonts w:ascii="Calibri" w:hAnsi="Calibri"/>
                <w:b/>
                <w:color w:val="0061B3"/>
                <w:spacing w:val="2"/>
                <w:w w:val="120"/>
                <w:sz w:val="22"/>
              </w:rPr>
              <w:t>e</w:t>
            </w:r>
            <w:r>
              <w:rPr>
                <w:rFonts w:ascii="Calibri" w:hAnsi="Calibri"/>
                <w:b/>
                <w:color w:val="0061B3"/>
                <w:w w:val="120"/>
                <w:sz w:val="22"/>
              </w:rPr>
              <w:t>l</w:t>
            </w:r>
            <w:r>
              <w:rPr>
                <w:rFonts w:ascii="Calibri" w:hAns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161</w:t>
            </w:r>
          </w:p>
        </w:tc>
      </w:tr>
      <w:tr>
        <w:trPr>
          <w:trHeight w:val="480" w:hRule="exact"/>
        </w:trPr>
        <w:tc>
          <w:tcPr>
            <w:tcW w:w="988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113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K</w:t>
            </w:r>
            <w:r>
              <w:rPr>
                <w:rFonts w:ascii="Calibri"/>
                <w:spacing w:val="1"/>
                <w:sz w:val="22"/>
              </w:rPr>
              <w:t>V </w:t>
            </w:r>
            <w:r>
              <w:rPr>
                <w:rFonts w:ascii="Calibri"/>
                <w:sz w:val="22"/>
              </w:rPr>
              <w:t>22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127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pacing w:val="-1"/>
                <w:sz w:val="22"/>
              </w:rPr>
              <w:t>Plateau</w:t>
            </w:r>
            <w:r>
              <w:rPr>
                <w:rFonts w:ascii="Calibri"/>
                <w:spacing w:val="-2"/>
                <w:sz w:val="22"/>
              </w:rPr>
              <w:t> </w:t>
            </w:r>
            <w:r>
              <w:rPr>
                <w:rFonts w:ascii="Calibri"/>
                <w:sz w:val="22"/>
              </w:rPr>
              <w:t>2,</w:t>
            </w:r>
            <w:r>
              <w:rPr>
                <w:rFonts w:ascii="Calibri"/>
                <w:spacing w:val="-1"/>
                <w:sz w:val="22"/>
              </w:rPr>
              <w:t> </w:t>
            </w:r>
            <w:r>
              <w:rPr>
                <w:rFonts w:ascii="Calibri"/>
                <w:sz w:val="22"/>
              </w:rPr>
              <w:t>AB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812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86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S.</w:t>
            </w:r>
            <w:r>
              <w:rPr>
                <w:rFonts w:ascii="Calibri"/>
                <w:spacing w:val="-5"/>
                <w:sz w:val="22"/>
              </w:rPr>
              <w:t> </w:t>
            </w:r>
            <w:r>
              <w:rPr>
                <w:rFonts w:ascii="Calibri"/>
                <w:sz w:val="22"/>
              </w:rPr>
              <w:t>77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6513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68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b/>
                <w:color w:val="0061B3"/>
                <w:w w:val="120"/>
                <w:sz w:val="22"/>
              </w:rPr>
              <w:t>Wiederholungsspiel</w:t>
            </w:r>
            <w:r>
              <w:rPr>
                <w:rFonts w:ascii="Calibri"/>
                <w:sz w:val="22"/>
              </w:rPr>
            </w:r>
          </w:p>
        </w:tc>
        <w:tc>
          <w:tcPr>
            <w:tcW w:w="954" w:type="dxa"/>
            <w:tcBorders>
              <w:top w:val="single" w:sz="4" w:space="0" w:color="0061B3"/>
              <w:left w:val="nil" w:sz="6" w:space="0" w:color="auto"/>
              <w:bottom w:val="single" w:sz="4" w:space="0" w:color="0061B3"/>
              <w:right w:val="nil" w:sz="6" w:space="0" w:color="auto"/>
            </w:tcBorders>
          </w:tcPr>
          <w:p>
            <w:pPr>
              <w:pStyle w:val="TableParagraph"/>
              <w:spacing w:line="240" w:lineRule="auto" w:before="106"/>
              <w:ind w:left="74" w:right="0"/>
              <w:jc w:val="left"/>
              <w:rPr>
                <w:rFonts w:ascii="Calibri" w:hAnsi="Calibri" w:cs="Calibri" w:eastAsia="Calibri"/>
                <w:sz w:val="22"/>
                <w:szCs w:val="22"/>
              </w:rPr>
            </w:pPr>
            <w:r>
              <w:rPr>
                <w:rFonts w:ascii="Calibri"/>
                <w:sz w:val="22"/>
              </w:rPr>
              <w:t>162</w:t>
            </w:r>
          </w:p>
        </w:tc>
      </w:tr>
    </w:tbl>
    <w:p>
      <w:pPr>
        <w:spacing w:after="0" w:line="240" w:lineRule="auto"/>
        <w:jc w:val="left"/>
        <w:rPr>
          <w:rFonts w:ascii="Calibri" w:hAnsi="Calibri" w:cs="Calibri" w:eastAsia="Calibri"/>
          <w:sz w:val="22"/>
          <w:szCs w:val="22"/>
        </w:rPr>
        <w:sectPr>
          <w:footerReference w:type="default" r:id="rId5"/>
          <w:footerReference w:type="even" r:id="rId6"/>
          <w:type w:val="continuous"/>
          <w:pgSz w:w="11910" w:h="16840"/>
          <w:pgMar w:footer="551" w:top="960" w:bottom="740" w:left="580" w:right="580"/>
          <w:pgNumType w:start="133"/>
        </w:sectPr>
      </w:pPr>
    </w:p>
    <w:p>
      <w:pPr>
        <w:pStyle w:val="Heading5"/>
        <w:tabs>
          <w:tab w:pos="7468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0"/>
          <w:w w:val="115"/>
        </w:rPr>
        <w:t> </w:t>
      </w:r>
      <w:r>
        <w:rPr>
          <w:w w:val="115"/>
        </w:rPr>
        <w:t>1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-8"/>
          <w:w w:val="115"/>
        </w:rPr>
        <w:t>1,</w:t>
      </w:r>
      <w:r>
        <w:rPr>
          <w:spacing w:val="-2"/>
          <w:w w:val="115"/>
        </w:rPr>
        <w:t> 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2"/>
          <w:w w:val="115"/>
        </w:rPr>
        <w:t>4</w:t>
      </w:r>
      <w:r>
        <w:rPr>
          <w:spacing w:val="1"/>
          <w:w w:val="115"/>
        </w:rPr>
        <w:t>b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2"/>
          <w:w w:val="125"/>
          <w:sz w:val="50"/>
        </w:rPr>
        <w:t>B</w:t>
      </w:r>
      <w:r>
        <w:rPr>
          <w:rFonts w:ascii="Calibri"/>
          <w:b/>
          <w:color w:val="0061B3"/>
          <w:spacing w:val="1"/>
          <w:w w:val="125"/>
          <w:sz w:val="50"/>
        </w:rPr>
        <w:t>ingo</w:t>
      </w:r>
      <w:r>
        <w:rPr>
          <w:rFonts w:ascii="Calibri"/>
          <w:b/>
          <w:color w:val="0061B3"/>
          <w:spacing w:val="2"/>
          <w:w w:val="125"/>
          <w:sz w:val="50"/>
        </w:rPr>
        <w:t>!</w:t>
      </w:r>
      <w:r>
        <w:rPr>
          <w:rFonts w:ascii="Calibri"/>
          <w:sz w:val="50"/>
        </w:rPr>
      </w:r>
    </w:p>
    <w:p>
      <w:pPr>
        <w:spacing w:before="190"/>
        <w:ind w:left="26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>
          <w:rFonts w:ascii="Calibri"/>
          <w:b/>
          <w:spacing w:val="-6"/>
          <w:w w:val="110"/>
          <w:sz w:val="28"/>
        </w:rPr>
        <w:t>T</w:t>
      </w:r>
      <w:r>
        <w:rPr>
          <w:rFonts w:ascii="Calibri"/>
          <w:b/>
          <w:spacing w:val="-7"/>
          <w:w w:val="110"/>
          <w:sz w:val="28"/>
        </w:rPr>
        <w:t>eil</w:t>
      </w:r>
      <w:r>
        <w:rPr>
          <w:rFonts w:ascii="Calibri"/>
          <w:b/>
          <w:spacing w:val="36"/>
          <w:w w:val="110"/>
          <w:sz w:val="28"/>
        </w:rPr>
        <w:t> </w:t>
      </w:r>
      <w:r>
        <w:rPr>
          <w:rFonts w:ascii="Calibri"/>
          <w:b/>
          <w:spacing w:val="5"/>
          <w:w w:val="110"/>
          <w:sz w:val="28"/>
        </w:rPr>
        <w:t>A:</w:t>
      </w:r>
      <w:r>
        <w:rPr>
          <w:rFonts w:ascii="Calibri"/>
          <w:b/>
          <w:spacing w:val="37"/>
          <w:w w:val="110"/>
          <w:sz w:val="28"/>
        </w:rPr>
        <w:t> </w:t>
      </w:r>
      <w:r>
        <w:rPr>
          <w:rFonts w:ascii="Calibri"/>
          <w:b/>
          <w:spacing w:val="1"/>
          <w:w w:val="110"/>
          <w:sz w:val="28"/>
        </w:rPr>
        <w:t>Bingo</w:t>
      </w:r>
      <w:r>
        <w:rPr>
          <w:rFonts w:ascii="Calibri"/>
          <w:b/>
          <w:spacing w:val="2"/>
          <w:w w:val="110"/>
          <w:sz w:val="28"/>
        </w:rPr>
        <w:t>!-</w:t>
      </w:r>
      <w:r>
        <w:rPr>
          <w:rFonts w:ascii="Calibri"/>
          <w:b/>
          <w:spacing w:val="1"/>
          <w:w w:val="110"/>
          <w:sz w:val="28"/>
        </w:rPr>
        <w:t>K</w:t>
      </w:r>
      <w:r>
        <w:rPr>
          <w:rFonts w:ascii="Calibri"/>
          <w:b/>
          <w:spacing w:val="2"/>
          <w:w w:val="110"/>
          <w:sz w:val="28"/>
        </w:rPr>
        <w:t>a</w:t>
      </w:r>
      <w:r>
        <w:rPr>
          <w:rFonts w:ascii="Calibri"/>
          <w:b/>
          <w:spacing w:val="1"/>
          <w:w w:val="110"/>
          <w:sz w:val="28"/>
        </w:rPr>
        <w:t>rt</w:t>
      </w:r>
      <w:r>
        <w:rPr>
          <w:rFonts w:ascii="Calibri"/>
          <w:b/>
          <w:spacing w:val="2"/>
          <w:w w:val="110"/>
          <w:sz w:val="28"/>
        </w:rPr>
        <w:t>e</w:t>
      </w:r>
      <w:r>
        <w:rPr>
          <w:rFonts w:ascii="Calibri"/>
          <w:b/>
          <w:spacing w:val="1"/>
          <w:w w:val="110"/>
          <w:sz w:val="28"/>
        </w:rPr>
        <w:t>n</w:t>
      </w:r>
      <w:r>
        <w:rPr>
          <w:rFonts w:ascii="Calibri"/>
          <w:sz w:val="28"/>
        </w:rPr>
      </w:r>
    </w:p>
    <w:p>
      <w:pPr>
        <w:spacing w:line="240" w:lineRule="auto" w:before="6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BodyText"/>
        <w:spacing w:line="240" w:lineRule="auto"/>
        <w:ind w:left="114" w:right="0"/>
        <w:jc w:val="left"/>
        <w:rPr>
          <w:b w:val="0"/>
          <w:bCs w:val="0"/>
        </w:rPr>
      </w:pPr>
      <w:r>
        <w:rPr>
          <w:b w:val="0"/>
          <w:position w:val="-14"/>
        </w:rPr>
        <w:drawing>
          <wp:inline distT="0" distB="0" distL="0" distR="0">
            <wp:extent cx="293217" cy="285788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4"/>
        </w:rPr>
      </w:r>
      <w:r>
        <w:rPr>
          <w:rFonts w:ascii="Times New Roman"/>
          <w:b w:val="0"/>
          <w:sz w:val="20"/>
        </w:rPr>
        <w:t>   </w:t>
      </w:r>
      <w:r>
        <w:rPr>
          <w:rFonts w:ascii="Calibri"/>
          <w:w w:val="115"/>
        </w:rPr>
        <w:t>1</w:t>
      </w:r>
      <w:r>
        <w:rPr>
          <w:rFonts w:ascii="Calibri"/>
          <w:spacing w:val="44"/>
          <w:w w:val="115"/>
        </w:rPr>
        <w:t> </w:t>
      </w:r>
      <w:r>
        <w:rPr>
          <w:spacing w:val="-1"/>
          <w:w w:val="115"/>
        </w:rPr>
        <w:t>Sp</w:t>
      </w:r>
      <w:r>
        <w:rPr>
          <w:spacing w:val="-2"/>
          <w:w w:val="115"/>
        </w:rPr>
        <w:t>ielt</w:t>
      </w:r>
      <w:r>
        <w:rPr>
          <w:spacing w:val="-7"/>
          <w:w w:val="115"/>
        </w:rPr>
        <w:t> </w:t>
      </w:r>
      <w:r>
        <w:rPr>
          <w:w w:val="115"/>
        </w:rPr>
        <w:t>in</w:t>
      </w:r>
      <w:r>
        <w:rPr>
          <w:spacing w:val="-7"/>
          <w:w w:val="115"/>
        </w:rPr>
        <w:t> </w:t>
      </w:r>
      <w:r>
        <w:rPr>
          <w:w w:val="115"/>
        </w:rPr>
        <w:t>der</w:t>
      </w:r>
      <w:r>
        <w:rPr>
          <w:spacing w:val="-6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lasse</w:t>
      </w:r>
      <w:r>
        <w:rPr>
          <w:spacing w:val="-7"/>
          <w:w w:val="115"/>
        </w:rPr>
        <w:t> </w:t>
      </w:r>
      <w:r>
        <w:rPr>
          <w:w w:val="115"/>
        </w:rPr>
        <w:t>oder</w:t>
      </w:r>
      <w:r>
        <w:rPr>
          <w:spacing w:val="-7"/>
          <w:w w:val="115"/>
        </w:rPr>
        <w:t> </w:t>
      </w:r>
      <w:r>
        <w:rPr>
          <w:w w:val="115"/>
        </w:rPr>
        <w:t>in</w:t>
      </w:r>
      <w:r>
        <w:rPr>
          <w:spacing w:val="-7"/>
          <w:w w:val="115"/>
        </w:rPr>
        <w:t> </w:t>
      </w:r>
      <w:r>
        <w:rPr>
          <w:w w:val="115"/>
        </w:rPr>
        <w:t>der</w:t>
      </w:r>
      <w:r>
        <w:rPr>
          <w:spacing w:val="-7"/>
          <w:w w:val="115"/>
        </w:rPr>
        <w:t> 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ruppe.</w:t>
      </w:r>
      <w:r>
        <w:rPr>
          <w:spacing w:val="-7"/>
          <w:w w:val="115"/>
        </w:rPr>
        <w:t> </w:t>
      </w:r>
      <w:r>
        <w:rPr>
          <w:spacing w:val="-1"/>
          <w:w w:val="115"/>
        </w:rPr>
        <w:t>Schn</w:t>
      </w:r>
      <w:r>
        <w:rPr>
          <w:spacing w:val="-2"/>
          <w:w w:val="115"/>
        </w:rPr>
        <w:t>ei</w:t>
      </w:r>
      <w:r>
        <w:rPr>
          <w:spacing w:val="-1"/>
          <w:w w:val="115"/>
        </w:rPr>
        <w:t>d</w:t>
      </w:r>
      <w:r>
        <w:rPr>
          <w:spacing w:val="-2"/>
          <w:w w:val="115"/>
        </w:rPr>
        <w:t>et</w:t>
      </w:r>
      <w:r>
        <w:rPr>
          <w:spacing w:val="-7"/>
          <w:w w:val="115"/>
        </w:rPr>
        <w:t> </w:t>
      </w:r>
      <w:r>
        <w:rPr>
          <w:spacing w:val="-1"/>
          <w:w w:val="115"/>
        </w:rPr>
        <w:t>d</w:t>
      </w:r>
      <w:r>
        <w:rPr>
          <w:spacing w:val="-2"/>
          <w:w w:val="115"/>
        </w:rPr>
        <w:t>ie</w:t>
      </w:r>
      <w:r>
        <w:rPr>
          <w:spacing w:val="-6"/>
          <w:w w:val="115"/>
        </w:rPr>
        <w:t> </w:t>
      </w:r>
      <w:r>
        <w:rPr>
          <w:w w:val="115"/>
        </w:rPr>
        <w:t>Karten</w:t>
      </w:r>
      <w:r>
        <w:rPr>
          <w:spacing w:val="-7"/>
          <w:w w:val="115"/>
        </w:rPr>
        <w:t> </w:t>
      </w:r>
      <w:r>
        <w:rPr>
          <w:spacing w:val="-2"/>
          <w:w w:val="115"/>
        </w:rPr>
        <w:t>aus</w:t>
      </w:r>
      <w:r>
        <w:rPr>
          <w:spacing w:val="-7"/>
          <w:w w:val="115"/>
        </w:rPr>
        <w:t> </w:t>
      </w:r>
      <w:r>
        <w:rPr>
          <w:w w:val="115"/>
        </w:rPr>
        <w:t>und</w:t>
      </w:r>
      <w:r>
        <w:rPr>
          <w:spacing w:val="-7"/>
          <w:w w:val="115"/>
        </w:rPr>
        <w:t> </w:t>
      </w:r>
      <w:r>
        <w:rPr>
          <w:spacing w:val="-2"/>
          <w:w w:val="115"/>
        </w:rPr>
        <w:t>verteilt</w:t>
      </w:r>
      <w:r>
        <w:rPr>
          <w:spacing w:val="-7"/>
          <w:w w:val="115"/>
        </w:rPr>
        <w:t> </w:t>
      </w:r>
      <w:r>
        <w:rPr>
          <w:spacing w:val="-2"/>
          <w:w w:val="115"/>
        </w:rPr>
        <w:t>sie.</w:t>
      </w:r>
      <w:r>
        <w:rPr>
          <w:b w:val="0"/>
        </w:rPr>
      </w:r>
    </w:p>
    <w:p>
      <w:pPr>
        <w:pStyle w:val="BodyText"/>
        <w:tabs>
          <w:tab w:pos="7217" w:val="left" w:leader="none"/>
          <w:tab w:pos="8167" w:val="left" w:leader="none"/>
        </w:tabs>
        <w:spacing w:line="280" w:lineRule="exact" w:before="52"/>
        <w:ind w:left="997" w:right="842" w:hanging="284"/>
        <w:jc w:val="left"/>
        <w:rPr>
          <w:b w:val="0"/>
          <w:bCs w:val="0"/>
        </w:rPr>
      </w:pPr>
      <w:r>
        <w:rPr/>
        <w:pict>
          <v:group style="position:absolute;margin-left:373.337585pt;margin-top:15.944386pt;width:5.15pt;height:17.9pt;mso-position-horizontal-relative:page;mso-position-vertical-relative:paragraph;z-index:-635560" coordorigin="7467,319" coordsize="103,358">
            <v:group style="position:absolute;left:7518;top:428;width:2;height:139" coordorigin="7518,428" coordsize="2,139">
              <v:shape style="position:absolute;left:7518;top:428;width:2;height:139" coordorigin="7518,428" coordsize="0,139" path="m7518,428l7518,567e" filled="false" stroked="true" strokeweight="1.1pt" strokecolor="#000000">
                <v:path arrowok="t"/>
              </v:shape>
            </v:group>
            <v:group style="position:absolute;left:7467;top:536;width:103;height:141" coordorigin="7467,536" coordsize="103,141">
              <v:shape style="position:absolute;left:7467;top:536;width:103;height:141" coordorigin="7467,536" coordsize="103,141" path="m7569,536l7467,536,7518,676,7569,536xe" filled="true" fillcolor="#000000" stroked="false">
                <v:path arrowok="t"/>
                <v:fill type="solid"/>
              </v:shape>
            </v:group>
            <v:group style="position:absolute;left:7467;top:319;width:103;height:141" coordorigin="7467,319" coordsize="103,141">
              <v:shape style="position:absolute;left:7467;top:319;width:103;height:141" coordorigin="7467,319" coordsize="103,141" path="m7518,319l7467,459,7569,459,7518,319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411.505493pt;margin-top:21.698887pt;width:17.9pt;height:5.15pt;mso-position-horizontal-relative:page;mso-position-vertical-relative:paragraph;z-index:-635536" coordorigin="8230,434" coordsize="358,103">
            <v:group style="position:absolute;left:8339;top:485;width:139;height:2" coordorigin="8339,485" coordsize="139,2">
              <v:shape style="position:absolute;left:8339;top:485;width:139;height:2" coordorigin="8339,485" coordsize="139,0" path="m8339,485l8478,485e" filled="false" stroked="true" strokeweight="1.1pt" strokecolor="#000000">
                <v:path arrowok="t"/>
              </v:shape>
            </v:group>
            <v:group style="position:absolute;left:8230;top:434;width:141;height:103" coordorigin="8230,434" coordsize="141,103">
              <v:shape style="position:absolute;left:8230;top:434;width:141;height:103" coordorigin="8230,434" coordsize="141,103" path="m8370,434l8230,485,8370,536,8370,434xe" filled="true" fillcolor="#000000" stroked="false">
                <v:path arrowok="t"/>
                <v:fill type="solid"/>
              </v:shape>
            </v:group>
            <v:group style="position:absolute;left:8447;top:434;width:141;height:103" coordorigin="8447,434" coordsize="141,103">
              <v:shape style="position:absolute;left:8447;top:434;width:141;height:103" coordorigin="8447,434" coordsize="141,103" path="m8447,434l8447,536,8587,485,8447,434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10"/>
        </w:rPr>
        <w:t>2 </w:t>
      </w:r>
      <w:r>
        <w:rPr>
          <w:rFonts w:ascii="Calibri" w:hAnsi="Calibri" w:cs="Calibri" w:eastAsia="Calibri"/>
          <w:spacing w:val="33"/>
          <w:w w:val="110"/>
        </w:rPr>
        <w:t> </w:t>
      </w:r>
      <w:r>
        <w:rPr>
          <w:spacing w:val="-1"/>
          <w:w w:val="110"/>
        </w:rPr>
        <w:t>Lie</w:t>
      </w:r>
      <w:r>
        <w:rPr>
          <w:spacing w:val="-2"/>
          <w:w w:val="110"/>
        </w:rPr>
        <w:t>s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w w:val="110"/>
        </w:rPr>
        <w:t>Antworten</w:t>
      </w:r>
      <w:r>
        <w:rPr>
          <w:spacing w:val="20"/>
          <w:w w:val="110"/>
        </w:rPr>
        <w:t> </w:t>
      </w:r>
      <w:r>
        <w:rPr>
          <w:w w:val="110"/>
        </w:rPr>
        <w:t>und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hör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dann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Fragen</w:t>
      </w:r>
      <w:r>
        <w:rPr>
          <w:spacing w:val="-2"/>
          <w:w w:val="110"/>
        </w:rPr>
        <w:t>.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Ha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20"/>
          <w:w w:val="110"/>
        </w:rPr>
        <w:t> </w:t>
      </w:r>
      <w:r>
        <w:rPr>
          <w:w w:val="110"/>
        </w:rPr>
        <w:t>du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w w:val="110"/>
        </w:rPr>
        <w:t>Antwort?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Dann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treiche</w:t>
      </w:r>
      <w:r>
        <w:rPr>
          <w:spacing w:val="45"/>
          <w:w w:val="108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ie</w:t>
      </w:r>
      <w:r>
        <w:rPr>
          <w:spacing w:val="19"/>
          <w:w w:val="110"/>
        </w:rPr>
        <w:t> </w:t>
      </w:r>
      <w:r>
        <w:rPr>
          <w:spacing w:val="-2"/>
          <w:w w:val="110"/>
        </w:rPr>
        <w:t>durch</w:t>
      </w:r>
      <w:r>
        <w:rPr>
          <w:spacing w:val="-3"/>
          <w:w w:val="110"/>
        </w:rPr>
        <w:t>.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Ha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20"/>
          <w:w w:val="110"/>
        </w:rPr>
        <w:t> </w:t>
      </w:r>
      <w:r>
        <w:rPr>
          <w:w w:val="110"/>
        </w:rPr>
        <w:t>du</w:t>
      </w:r>
      <w:r>
        <w:rPr>
          <w:spacing w:val="19"/>
          <w:w w:val="110"/>
        </w:rPr>
        <w:t> </w:t>
      </w:r>
      <w:r>
        <w:rPr>
          <w:w w:val="110"/>
        </w:rPr>
        <w:t>3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richtige</w:t>
      </w:r>
      <w:r>
        <w:rPr>
          <w:spacing w:val="20"/>
          <w:w w:val="110"/>
        </w:rPr>
        <w:t> </w:t>
      </w:r>
      <w:r>
        <w:rPr>
          <w:w w:val="110"/>
        </w:rPr>
        <w:t>Antworten</w:t>
      </w:r>
      <w:r>
        <w:rPr>
          <w:spacing w:val="19"/>
          <w:w w:val="110"/>
        </w:rPr>
        <w:t> </w:t>
      </w:r>
      <w:r>
        <w:rPr>
          <w:w w:val="110"/>
        </w:rPr>
        <w:t>in</w:t>
      </w:r>
      <w:r>
        <w:rPr>
          <w:spacing w:val="20"/>
          <w:w w:val="110"/>
        </w:rPr>
        <w:t> </w:t>
      </w:r>
      <w:r>
        <w:rPr>
          <w:w w:val="110"/>
        </w:rPr>
        <w:t>der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Reihe</w:t>
      </w:r>
      <w:r>
        <w:rPr>
          <w:spacing w:val="19"/>
          <w:w w:val="110"/>
        </w:rPr>
        <w:t> </w:t>
      </w:r>
      <w:r>
        <w:rPr>
          <w:w w:val="110"/>
        </w:rPr>
        <w:t>(</w:t>
        <w:tab/>
        <w:t>oder</w:t>
        <w:tab/>
      </w:r>
      <w:r>
        <w:rPr>
          <w:spacing w:val="-1"/>
          <w:w w:val="110"/>
        </w:rPr>
        <w:t>)</w:t>
      </w:r>
      <w:r>
        <w:rPr>
          <w:spacing w:val="-2"/>
          <w:w w:val="110"/>
        </w:rPr>
        <w:t>?</w:t>
      </w:r>
      <w:r>
        <w:rPr>
          <w:spacing w:val="26"/>
          <w:w w:val="110"/>
        </w:rPr>
        <w:t> </w:t>
      </w:r>
      <w:r>
        <w:rPr>
          <w:w w:val="110"/>
        </w:rPr>
        <w:t>–</w:t>
      </w:r>
      <w:r>
        <w:rPr>
          <w:spacing w:val="26"/>
          <w:w w:val="110"/>
        </w:rPr>
        <w:t> </w:t>
      </w:r>
      <w:r>
        <w:rPr>
          <w:w w:val="110"/>
        </w:rPr>
        <w:t>„BINGO</w:t>
      </w:r>
      <w:r>
        <w:rPr>
          <w:spacing w:val="1"/>
          <w:w w:val="110"/>
        </w:rPr>
        <w:t>!</w:t>
      </w:r>
      <w:r>
        <w:rPr>
          <w:w w:val="110"/>
        </w:rPr>
        <w:t>“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after="0" w:line="240" w:lineRule="auto"/>
        <w:rPr>
          <w:rFonts w:ascii="Calibri" w:hAnsi="Calibri" w:cs="Calibri" w:eastAsia="Calibri"/>
          <w:sz w:val="26"/>
          <w:szCs w:val="26"/>
        </w:rPr>
        <w:sectPr>
          <w:pgSz w:w="11910" w:h="16840"/>
          <w:pgMar w:header="0" w:footer="551" w:top="580" w:bottom="740" w:left="420" w:right="500"/>
        </w:sectPr>
      </w:pPr>
    </w:p>
    <w:p>
      <w:pPr>
        <w:spacing w:line="217" w:lineRule="exact" w:before="61"/>
        <w:ind w:left="0" w:right="623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5.303001pt;margin-top:-19.0243pt;width:509.35pt;height:582.3pt;mso-position-horizontal-relative:page;mso-position-vertical-relative:paragraph;z-index:-635512" coordorigin="1106,-380" coordsize="10187,11646">
            <v:group style="position:absolute;left:1176;top:-264;width:10;height:30" coordorigin="1176,-264" coordsize="10,30">
              <v:shape style="position:absolute;left:1176;top:-264;width:10;height:30" coordorigin="1176,-264" coordsize="10,30" path="m1176,-249l1186,-249e" filled="false" stroked="true" strokeweight="1.576pt" strokecolor="#000000">
                <v:path arrowok="t"/>
              </v:shape>
            </v:group>
            <v:group style="position:absolute;left:1176;top:-215;width:10;height:30" coordorigin="1176,-215" coordsize="10,30">
              <v:shape style="position:absolute;left:1176;top:-215;width:10;height:30" coordorigin="1176,-215" coordsize="10,30" path="m1176,-200l1186,-200e" filled="false" stroked="true" strokeweight="1.577pt" strokecolor="#000000">
                <v:path arrowok="t"/>
              </v:shape>
            </v:group>
            <v:group style="position:absolute;left:1176;top:-166;width:10;height:30" coordorigin="1176,-166" coordsize="10,30">
              <v:shape style="position:absolute;left:1176;top:-166;width:10;height:30" coordorigin="1176,-166" coordsize="10,30" path="m1176,-151l1186,-151e" filled="false" stroked="true" strokeweight="1.576pt" strokecolor="#000000">
                <v:path arrowok="t"/>
              </v:shape>
            </v:group>
            <v:group style="position:absolute;left:1176;top:-117;width:10;height:30" coordorigin="1176,-117" coordsize="10,30">
              <v:shape style="position:absolute;left:1176;top:-117;width:10;height:30" coordorigin="1176,-117" coordsize="10,30" path="m1176,-102l1186,-102e" filled="false" stroked="true" strokeweight="1.577pt" strokecolor="#000000">
                <v:path arrowok="t"/>
              </v:shape>
            </v:group>
            <v:group style="position:absolute;left:1176;top:-68;width:10;height:30" coordorigin="1176,-68" coordsize="10,30">
              <v:shape style="position:absolute;left:1176;top:-68;width:10;height:30" coordorigin="1176,-68" coordsize="10,30" path="m1176,-53l1186,-53e" filled="false" stroked="true" strokeweight="1.576pt" strokecolor="#000000">
                <v:path arrowok="t"/>
              </v:shape>
            </v:group>
            <v:group style="position:absolute;left:1176;top:-19;width:10;height:30" coordorigin="1176,-19" coordsize="10,30">
              <v:shape style="position:absolute;left:1176;top:-19;width:10;height:30" coordorigin="1176,-19" coordsize="10,30" path="m1176,-4l1186,-4e" filled="false" stroked="true" strokeweight="1.576pt" strokecolor="#000000">
                <v:path arrowok="t"/>
              </v:shape>
            </v:group>
            <v:group style="position:absolute;left:1176;top:30;width:10;height:30" coordorigin="1176,30" coordsize="10,30">
              <v:shape style="position:absolute;left:1176;top:30;width:10;height:30" coordorigin="1176,30" coordsize="10,30" path="m1176,45l1186,45e" filled="false" stroked="true" strokeweight="1.577pt" strokecolor="#000000">
                <v:path arrowok="t"/>
              </v:shape>
            </v:group>
            <v:group style="position:absolute;left:1176;top:79;width:10;height:30" coordorigin="1176,79" coordsize="10,30">
              <v:shape style="position:absolute;left:1176;top:79;width:10;height:30" coordorigin="1176,79" coordsize="10,30" path="m1176,94l1186,94e" filled="false" stroked="true" strokeweight="1.576pt" strokecolor="#000000">
                <v:path arrowok="t"/>
              </v:shape>
            </v:group>
            <v:group style="position:absolute;left:1176;top:128;width:10;height:30" coordorigin="1176,128" coordsize="10,30">
              <v:shape style="position:absolute;left:1176;top:128;width:10;height:30" coordorigin="1176,128" coordsize="10,30" path="m1176,143l1186,143e" filled="false" stroked="true" strokeweight="1.577pt" strokecolor="#000000">
                <v:path arrowok="t"/>
              </v:shape>
            </v:group>
            <v:group style="position:absolute;left:1176;top:178;width:10;height:30" coordorigin="1176,178" coordsize="10,30">
              <v:shape style="position:absolute;left:1176;top:178;width:10;height:30" coordorigin="1176,178" coordsize="10,30" path="m1176,192l1186,192e" filled="false" stroked="true" strokeweight="1.577pt" strokecolor="#000000">
                <v:path arrowok="t"/>
              </v:shape>
            </v:group>
            <v:group style="position:absolute;left:1176;top:227;width:10;height:30" coordorigin="1176,227" coordsize="10,30">
              <v:shape style="position:absolute;left:1176;top:227;width:10;height:30" coordorigin="1176,227" coordsize="10,30" path="m1176,241l1186,241e" filled="false" stroked="true" strokeweight="1.576pt" strokecolor="#000000">
                <v:path arrowok="t"/>
              </v:shape>
            </v:group>
            <v:group style="position:absolute;left:1176;top:276;width:10;height:30" coordorigin="1176,276" coordsize="10,30">
              <v:shape style="position:absolute;left:1176;top:276;width:10;height:30" coordorigin="1176,276" coordsize="10,30" path="m1176,290l1186,290e" filled="false" stroked="true" strokeweight="1.577pt" strokecolor="#000000">
                <v:path arrowok="t"/>
              </v:shape>
            </v:group>
            <v:group style="position:absolute;left:1176;top:325;width:10;height:30" coordorigin="1176,325" coordsize="10,30">
              <v:shape style="position:absolute;left:1176;top:325;width:10;height:30" coordorigin="1176,325" coordsize="10,30" path="m1176,340l1186,340e" filled="false" stroked="true" strokeweight="1.576pt" strokecolor="#000000">
                <v:path arrowok="t"/>
              </v:shape>
            </v:group>
            <v:group style="position:absolute;left:1176;top:374;width:10;height:30" coordorigin="1176,374" coordsize="10,30">
              <v:shape style="position:absolute;left:1176;top:374;width:10;height:30" coordorigin="1176,374" coordsize="10,30" path="m1176,389l1186,389e" filled="false" stroked="true" strokeweight="1.576pt" strokecolor="#000000">
                <v:path arrowok="t"/>
              </v:shape>
            </v:group>
            <v:group style="position:absolute;left:1176;top:423;width:10;height:30" coordorigin="1176,423" coordsize="10,30">
              <v:shape style="position:absolute;left:1176;top:423;width:10;height:30" coordorigin="1176,423" coordsize="10,30" path="m1176,438l1186,438e" filled="false" stroked="true" strokeweight="1.577pt" strokecolor="#000000">
                <v:path arrowok="t"/>
              </v:shape>
            </v:group>
            <v:group style="position:absolute;left:1176;top:472;width:10;height:30" coordorigin="1176,472" coordsize="10,30">
              <v:shape style="position:absolute;left:1176;top:472;width:10;height:30" coordorigin="1176,472" coordsize="10,30" path="m1176,487l1186,487e" filled="false" stroked="true" strokeweight="1.576pt" strokecolor="#000000">
                <v:path arrowok="t"/>
              </v:shape>
            </v:group>
            <v:group style="position:absolute;left:1176;top:521;width:10;height:30" coordorigin="1176,521" coordsize="10,30">
              <v:shape style="position:absolute;left:1176;top:521;width:10;height:30" coordorigin="1176,521" coordsize="10,30" path="m1176,536l1186,536e" filled="false" stroked="true" strokeweight="1.577pt" strokecolor="#000000">
                <v:path arrowok="t"/>
              </v:shape>
            </v:group>
            <v:group style="position:absolute;left:1176;top:570;width:10;height:30" coordorigin="1176,570" coordsize="10,30">
              <v:shape style="position:absolute;left:1176;top:570;width:10;height:30" coordorigin="1176,570" coordsize="10,30" path="m1176,585l1186,585e" filled="false" stroked="true" strokeweight="1.577pt" strokecolor="#000000">
                <v:path arrowok="t"/>
              </v:shape>
            </v:group>
            <v:group style="position:absolute;left:1176;top:619;width:10;height:30" coordorigin="1176,619" coordsize="10,30">
              <v:shape style="position:absolute;left:1176;top:619;width:10;height:30" coordorigin="1176,619" coordsize="10,30" path="m1176,634l1186,634e" filled="false" stroked="true" strokeweight="1.576pt" strokecolor="#000000">
                <v:path arrowok="t"/>
              </v:shape>
            </v:group>
            <v:group style="position:absolute;left:1176;top:668;width:10;height:30" coordorigin="1176,668" coordsize="10,30">
              <v:shape style="position:absolute;left:1176;top:668;width:10;height:30" coordorigin="1176,668" coordsize="10,30" path="m1176,683l1186,683e" filled="false" stroked="true" strokeweight="1.577pt" strokecolor="#000000">
                <v:path arrowok="t"/>
              </v:shape>
            </v:group>
            <v:group style="position:absolute;left:1176;top:717;width:10;height:30" coordorigin="1176,717" coordsize="10,30">
              <v:shape style="position:absolute;left:1176;top:717;width:10;height:30" coordorigin="1176,717" coordsize="10,30" path="m1176,732l1186,732e" filled="false" stroked="true" strokeweight="1.576pt" strokecolor="#000000">
                <v:path arrowok="t"/>
              </v:shape>
            </v:group>
            <v:group style="position:absolute;left:1176;top:766;width:10;height:30" coordorigin="1176,766" coordsize="10,30">
              <v:shape style="position:absolute;left:1176;top:766;width:10;height:30" coordorigin="1176,766" coordsize="10,30" path="m1176,781l1186,781e" filled="false" stroked="true" strokeweight="1.577pt" strokecolor="#000000">
                <v:path arrowok="t"/>
              </v:shape>
            </v:group>
            <v:group style="position:absolute;left:1176;top:815;width:10;height:30" coordorigin="1176,815" coordsize="10,30">
              <v:shape style="position:absolute;left:1176;top:815;width:10;height:30" coordorigin="1176,815" coordsize="10,30" path="m1176,830l1186,830e" filled="false" stroked="true" strokeweight="1.577pt" strokecolor="#000000">
                <v:path arrowok="t"/>
              </v:shape>
            </v:group>
            <v:group style="position:absolute;left:1176;top:864;width:10;height:30" coordorigin="1176,864" coordsize="10,30">
              <v:shape style="position:absolute;left:1176;top:864;width:10;height:30" coordorigin="1176,864" coordsize="10,30" path="m1176,879l1186,879e" filled="false" stroked="true" strokeweight="1.576pt" strokecolor="#000000">
                <v:path arrowok="t"/>
              </v:shape>
            </v:group>
            <v:group style="position:absolute;left:1176;top:913;width:10;height:30" coordorigin="1176,913" coordsize="10,30">
              <v:shape style="position:absolute;left:1176;top:913;width:10;height:30" coordorigin="1176,913" coordsize="10,30" path="m1176,928l1186,928e" filled="false" stroked="true" strokeweight="1.577pt" strokecolor="#000000">
                <v:path arrowok="t"/>
              </v:shape>
            </v:group>
            <v:group style="position:absolute;left:1176;top:-303;width:1678;height:1281" coordorigin="1176,-303" coordsize="1678,1281">
              <v:shape style="position:absolute;left:1176;top:-303;width:1678;height:1281" coordorigin="1176,-303" coordsize="1678,1281" path="m1186,963l1176,963,1176,977,1186,977,1186,963xe" filled="true" fillcolor="#000000" stroked="false">
                <v:path arrowok="t"/>
                <v:fill type="solid"/>
              </v:shape>
              <v:shape style="position:absolute;left:1176;top:-303;width:1678;height:1281" coordorigin="1176,-303" coordsize="1678,1281" path="m1196,-303l1176,-303,1176,-284,1186,-284,1186,-293,1196,-293,1196,-303xe" filled="true" fillcolor="#000000" stroked="false">
                <v:path arrowok="t"/>
                <v:fill type="solid"/>
              </v:shape>
              <v:shape style="position:absolute;left:1176;top:-303;width:1678;height:1281" coordorigin="1176,-303" coordsize="1678,1281" path="m2854,-303l2839,-303,2839,-293,2854,-293,2854,-303xe" filled="true" fillcolor="#000000" stroked="false">
                <v:path arrowok="t"/>
                <v:fill type="solid"/>
              </v:shape>
            </v:group>
            <v:group style="position:absolute;left:1217;top:-298;width:6721;height:2" coordorigin="1217,-298" coordsize="6721,2">
              <v:shape style="position:absolute;left:1217;top:-298;width:6721;height:2" coordorigin="1217,-298" coordsize="6721,0" path="m1217,-298l7937,-298e" filled="false" stroked="true" strokeweight=".6pt" strokecolor="#000000">
                <v:path arrowok="t"/>
              </v:shape>
            </v:group>
            <v:group style="position:absolute;left:6194;top:-263;width:10;height:31" coordorigin="6194,-263" coordsize="10,31">
              <v:shape style="position:absolute;left:6194;top:-263;width:10;height:31" coordorigin="6194,-263" coordsize="10,31" path="m6194,-247l6204,-247e" filled="false" stroked="true" strokeweight="1.62pt" strokecolor="#000000">
                <v:path arrowok="t"/>
              </v:shape>
            </v:group>
            <v:group style="position:absolute;left:6194;top:-212;width:10;height:31" coordorigin="6194,-212" coordsize="10,31">
              <v:shape style="position:absolute;left:6194;top:-212;width:10;height:31" coordorigin="6194,-212" coordsize="10,31" path="m6194,-197l6204,-197e" filled="false" stroked="true" strokeweight="1.621pt" strokecolor="#000000">
                <v:path arrowok="t"/>
              </v:shape>
            </v:group>
            <v:group style="position:absolute;left:6194;top:-161;width:10;height:31" coordorigin="6194,-161" coordsize="10,31">
              <v:shape style="position:absolute;left:6194;top:-161;width:10;height:31" coordorigin="6194,-161" coordsize="10,31" path="m6194,-146l6204,-146e" filled="false" stroked="true" strokeweight="1.621pt" strokecolor="#000000">
                <v:path arrowok="t"/>
              </v:shape>
            </v:group>
            <v:group style="position:absolute;left:6194;top:-110;width:10;height:31" coordorigin="6194,-110" coordsize="10,31">
              <v:shape style="position:absolute;left:6194;top:-110;width:10;height:31" coordorigin="6194,-110" coordsize="10,31" path="m6194,-95l6204,-95e" filled="false" stroked="true" strokeweight="1.621pt" strokecolor="#000000">
                <v:path arrowok="t"/>
              </v:shape>
            </v:group>
            <v:group style="position:absolute;left:6194;top:-59;width:10;height:31" coordorigin="6194,-59" coordsize="10,31">
              <v:shape style="position:absolute;left:6194;top:-59;width:10;height:31" coordorigin="6194,-59" coordsize="10,31" path="m6194,-44l6204,-44e" filled="false" stroked="true" strokeweight="1.621pt" strokecolor="#000000">
                <v:path arrowok="t"/>
              </v:shape>
            </v:group>
            <v:group style="position:absolute;left:6194;top:-9;width:10;height:31" coordorigin="6194,-9" coordsize="10,31">
              <v:shape style="position:absolute;left:6194;top:-9;width:10;height:31" coordorigin="6194,-9" coordsize="10,31" path="m6194,7l6204,7e" filled="false" stroked="true" strokeweight="1.62pt" strokecolor="#000000">
                <v:path arrowok="t"/>
              </v:shape>
            </v:group>
            <v:group style="position:absolute;left:6194;top:42;width:10;height:31" coordorigin="6194,42" coordsize="10,31">
              <v:shape style="position:absolute;left:6194;top:42;width:10;height:31" coordorigin="6194,42" coordsize="10,31" path="m6194,58l6204,58e" filled="false" stroked="true" strokeweight="1.621pt" strokecolor="#000000">
                <v:path arrowok="t"/>
              </v:shape>
            </v:group>
            <v:group style="position:absolute;left:6194;top:93;width:10;height:31" coordorigin="6194,93" coordsize="10,31">
              <v:shape style="position:absolute;left:6194;top:93;width:10;height:31" coordorigin="6194,93" coordsize="10,31" path="m6194,108l6204,108e" filled="false" stroked="true" strokeweight="1.62pt" strokecolor="#000000">
                <v:path arrowok="t"/>
              </v:shape>
            </v:group>
            <v:group style="position:absolute;left:6194;top:144;width:10;height:31" coordorigin="6194,144" coordsize="10,31">
              <v:shape style="position:absolute;left:6194;top:144;width:10;height:31" coordorigin="6194,144" coordsize="10,31" path="m6194,159l6204,159e" filled="false" stroked="true" strokeweight="1.621pt" strokecolor="#000000">
                <v:path arrowok="t"/>
              </v:shape>
            </v:group>
            <v:group style="position:absolute;left:6194;top:195;width:10;height:31" coordorigin="6194,195" coordsize="10,31">
              <v:shape style="position:absolute;left:6194;top:195;width:10;height:31" coordorigin="6194,195" coordsize="10,31" path="m6194,210l6204,210e" filled="false" stroked="true" strokeweight="1.62pt" strokecolor="#000000">
                <v:path arrowok="t"/>
              </v:shape>
            </v:group>
            <v:group style="position:absolute;left:6194;top:246;width:10;height:31" coordorigin="6194,246" coordsize="10,31">
              <v:shape style="position:absolute;left:6194;top:246;width:10;height:31" coordorigin="6194,246" coordsize="10,31" path="m6194,261l6204,261e" filled="false" stroked="true" strokeweight="1.621pt" strokecolor="#000000">
                <v:path arrowok="t"/>
              </v:shape>
            </v:group>
            <v:group style="position:absolute;left:6194;top:296;width:10;height:31" coordorigin="6194,296" coordsize="10,31">
              <v:shape style="position:absolute;left:6194;top:296;width:10;height:31" coordorigin="6194,296" coordsize="10,31" path="m6194,312l6204,312e" filled="false" stroked="true" strokeweight="1.62pt" strokecolor="#000000">
                <v:path arrowok="t"/>
              </v:shape>
            </v:group>
            <v:group style="position:absolute;left:6194;top:347;width:10;height:31" coordorigin="6194,347" coordsize="10,31">
              <v:shape style="position:absolute;left:6194;top:347;width:10;height:31" coordorigin="6194,347" coordsize="10,31" path="m6194,362l6204,362e" filled="false" stroked="true" strokeweight="1.621pt" strokecolor="#000000">
                <v:path arrowok="t"/>
              </v:shape>
            </v:group>
            <v:group style="position:absolute;left:6194;top:398;width:10;height:31" coordorigin="6194,398" coordsize="10,31">
              <v:shape style="position:absolute;left:6194;top:398;width:10;height:31" coordorigin="6194,398" coordsize="10,31" path="m6194,413l6204,413e" filled="false" stroked="true" strokeweight="1.62pt" strokecolor="#000000">
                <v:path arrowok="t"/>
              </v:shape>
            </v:group>
            <v:group style="position:absolute;left:6194;top:449;width:10;height:31" coordorigin="6194,449" coordsize="10,31">
              <v:shape style="position:absolute;left:6194;top:449;width:10;height:31" coordorigin="6194,449" coordsize="10,31" path="m6194,464l6204,464e" filled="false" stroked="true" strokeweight="1.621pt" strokecolor="#000000">
                <v:path arrowok="t"/>
              </v:shape>
            </v:group>
            <v:group style="position:absolute;left:6194;top:500;width:10;height:31" coordorigin="6194,500" coordsize="10,31">
              <v:shape style="position:absolute;left:6194;top:500;width:10;height:31" coordorigin="6194,500" coordsize="10,31" path="m6194,515l6204,515e" filled="false" stroked="true" strokeweight="1.62pt" strokecolor="#000000">
                <v:path arrowok="t"/>
              </v:shape>
            </v:group>
            <v:group style="position:absolute;left:6194;top:551;width:10;height:31" coordorigin="6194,551" coordsize="10,31">
              <v:shape style="position:absolute;left:6194;top:551;width:10;height:31" coordorigin="6194,551" coordsize="10,31" path="m6194,566l6204,566e" filled="false" stroked="true" strokeweight="1.621pt" strokecolor="#000000">
                <v:path arrowok="t"/>
              </v:shape>
            </v:group>
            <v:group style="position:absolute;left:6194;top:601;width:10;height:31" coordorigin="6194,601" coordsize="10,31">
              <v:shape style="position:absolute;left:6194;top:601;width:10;height:31" coordorigin="6194,601" coordsize="10,31" path="m6194,617l6204,617e" filled="false" stroked="true" strokeweight="1.62pt" strokecolor="#000000">
                <v:path arrowok="t"/>
              </v:shape>
            </v:group>
            <v:group style="position:absolute;left:6194;top:652;width:10;height:31" coordorigin="6194,652" coordsize="10,31">
              <v:shape style="position:absolute;left:6194;top:652;width:10;height:31" coordorigin="6194,652" coordsize="10,31" path="m6194,667l6204,667e" filled="false" stroked="true" strokeweight="1.621pt" strokecolor="#000000">
                <v:path arrowok="t"/>
              </v:shape>
            </v:group>
            <v:group style="position:absolute;left:6194;top:703;width:10;height:31" coordorigin="6194,703" coordsize="10,31">
              <v:shape style="position:absolute;left:6194;top:703;width:10;height:31" coordorigin="6194,703" coordsize="10,31" path="m6194,718l6204,718e" filled="false" stroked="true" strokeweight="1.621pt" strokecolor="#000000">
                <v:path arrowok="t"/>
              </v:shape>
            </v:group>
            <v:group style="position:absolute;left:6194;top:754;width:10;height:31" coordorigin="6194,754" coordsize="10,31">
              <v:shape style="position:absolute;left:6194;top:754;width:10;height:31" coordorigin="6194,754" coordsize="10,31" path="m6194,769l6204,769e" filled="false" stroked="true" strokeweight="1.62pt" strokecolor="#000000">
                <v:path arrowok="t"/>
              </v:shape>
            </v:group>
            <v:group style="position:absolute;left:6194;top:805;width:10;height:31" coordorigin="6194,805" coordsize="10,31">
              <v:shape style="position:absolute;left:6194;top:805;width:10;height:31" coordorigin="6194,805" coordsize="10,31" path="m6194,820l6204,820e" filled="false" stroked="true" strokeweight="1.621pt" strokecolor="#000000">
                <v:path arrowok="t"/>
              </v:shape>
            </v:group>
            <v:group style="position:absolute;left:6194;top:855;width:10;height:31" coordorigin="6194,855" coordsize="10,31">
              <v:shape style="position:absolute;left:6194;top:855;width:10;height:31" coordorigin="6194,855" coordsize="10,31" path="m6194,871l6204,871e" filled="false" stroked="true" strokeweight="1.62pt" strokecolor="#000000">
                <v:path arrowok="t"/>
              </v:shape>
            </v:group>
            <v:group style="position:absolute;left:6194;top:906;width:10;height:31" coordorigin="6194,906" coordsize="10,31">
              <v:shape style="position:absolute;left:6194;top:906;width:10;height:31" coordorigin="6194,906" coordsize="10,31" path="m6194,921l6204,921e" filled="false" stroked="true" strokeweight="1.621pt" strokecolor="#000000">
                <v:path arrowok="t"/>
              </v:shape>
            </v:group>
            <v:group style="position:absolute;left:6194;top:-298;width:10;height:16" coordorigin="6194,-298" coordsize="10,16">
              <v:shape style="position:absolute;left:6194;top:-298;width:10;height:16" coordorigin="6194,-298" coordsize="10,16" path="m6194,-291l6204,-291e" filled="false" stroked="true" strokeweight=".86pt" strokecolor="#000000">
                <v:path arrowok="t"/>
              </v:shape>
            </v:group>
            <v:group style="position:absolute;left:6194;top:977;width:10;height:2" coordorigin="6194,977" coordsize="10,2">
              <v:shape style="position:absolute;left:6194;top:977;width:10;height:2" coordorigin="6194,977" coordsize="10,0" path="m6194,977l6204,977e" filled="false" stroked="true" strokeweight="2.118pt" strokecolor="#000000">
                <v:path arrowok="t"/>
              </v:shape>
            </v:group>
            <v:group style="position:absolute;left:9478;top:-303;width:31;height:10" coordorigin="9478,-303" coordsize="31,10">
              <v:shape style="position:absolute;left:9478;top:-303;width:31;height:10" coordorigin="9478,-303" coordsize="31,10" path="m9478,-298l9508,-298e" filled="false" stroked="true" strokeweight=".6pt" strokecolor="#000000">
                <v:path arrowok="t"/>
              </v:shape>
            </v:group>
            <v:group style="position:absolute;left:9427;top:-303;width:31;height:10" coordorigin="9427,-303" coordsize="31,10">
              <v:shape style="position:absolute;left:9427;top:-303;width:31;height:10" coordorigin="9427,-303" coordsize="31,10" path="m9427,-298l9457,-298e" filled="false" stroked="true" strokeweight=".6pt" strokecolor="#000000">
                <v:path arrowok="t"/>
              </v:shape>
            </v:group>
            <v:group style="position:absolute;left:9376;top:-303;width:31;height:10" coordorigin="9376,-303" coordsize="31,10">
              <v:shape style="position:absolute;left:9376;top:-303;width:31;height:10" coordorigin="9376,-303" coordsize="31,10" path="m9376,-298l9407,-298e" filled="false" stroked="true" strokeweight=".6pt" strokecolor="#000000">
                <v:path arrowok="t"/>
              </v:shape>
            </v:group>
            <v:group style="position:absolute;left:9326;top:-303;width:31;height:10" coordorigin="9326,-303" coordsize="31,10">
              <v:shape style="position:absolute;left:9326;top:-303;width:31;height:10" coordorigin="9326,-303" coordsize="31,10" path="m9326,-298l9356,-298e" filled="false" stroked="true" strokeweight=".6pt" strokecolor="#000000">
                <v:path arrowok="t"/>
              </v:shape>
            </v:group>
            <v:group style="position:absolute;left:9275;top:-303;width:31;height:10" coordorigin="9275,-303" coordsize="31,10">
              <v:shape style="position:absolute;left:9275;top:-303;width:31;height:10" coordorigin="9275,-303" coordsize="31,10" path="m9275,-298l9305,-298e" filled="false" stroked="true" strokeweight=".6pt" strokecolor="#000000">
                <v:path arrowok="t"/>
              </v:shape>
            </v:group>
            <v:group style="position:absolute;left:9224;top:-303;width:31;height:10" coordorigin="9224,-303" coordsize="31,10">
              <v:shape style="position:absolute;left:9224;top:-303;width:31;height:10" coordorigin="9224,-303" coordsize="31,10" path="m9224,-298l9255,-298e" filled="false" stroked="true" strokeweight=".6pt" strokecolor="#000000">
                <v:path arrowok="t"/>
              </v:shape>
            </v:group>
            <v:group style="position:absolute;left:9174;top:-303;width:31;height:10" coordorigin="9174,-303" coordsize="31,10">
              <v:shape style="position:absolute;left:9174;top:-303;width:31;height:10" coordorigin="9174,-303" coordsize="31,10" path="m9174,-298l9204,-298e" filled="false" stroked="true" strokeweight=".6pt" strokecolor="#000000">
                <v:path arrowok="t"/>
              </v:shape>
            </v:group>
            <v:group style="position:absolute;left:9123;top:-303;width:31;height:10" coordorigin="9123,-303" coordsize="31,10">
              <v:shape style="position:absolute;left:9123;top:-303;width:31;height:10" coordorigin="9123,-303" coordsize="31,10" path="m9123,-298l9153,-298e" filled="false" stroked="true" strokeweight=".6pt" strokecolor="#000000">
                <v:path arrowok="t"/>
              </v:shape>
            </v:group>
            <v:group style="position:absolute;left:9072;top:-303;width:31;height:10" coordorigin="9072,-303" coordsize="31,10">
              <v:shape style="position:absolute;left:9072;top:-303;width:31;height:10" coordorigin="9072,-303" coordsize="31,10" path="m9072,-298l9103,-298e" filled="false" stroked="true" strokeweight=".6pt" strokecolor="#000000">
                <v:path arrowok="t"/>
              </v:shape>
            </v:group>
            <v:group style="position:absolute;left:9022;top:-303;width:31;height:10" coordorigin="9022,-303" coordsize="31,10">
              <v:shape style="position:absolute;left:9022;top:-303;width:31;height:10" coordorigin="9022,-303" coordsize="31,10" path="m9022,-298l9052,-298e" filled="false" stroked="true" strokeweight=".6pt" strokecolor="#000000">
                <v:path arrowok="t"/>
              </v:shape>
            </v:group>
            <v:group style="position:absolute;left:8971;top:-303;width:31;height:10" coordorigin="8971,-303" coordsize="31,10">
              <v:shape style="position:absolute;left:8971;top:-303;width:31;height:10" coordorigin="8971,-303" coordsize="31,10" path="m8971,-298l9001,-298e" filled="false" stroked="true" strokeweight=".6pt" strokecolor="#000000">
                <v:path arrowok="t"/>
              </v:shape>
            </v:group>
            <v:group style="position:absolute;left:8920;top:-303;width:31;height:10" coordorigin="8920,-303" coordsize="31,10">
              <v:shape style="position:absolute;left:8920;top:-303;width:31;height:10" coordorigin="8920,-303" coordsize="31,10" path="m8920,-298l8950,-298e" filled="false" stroked="true" strokeweight=".6pt" strokecolor="#000000">
                <v:path arrowok="t"/>
              </v:shape>
            </v:group>
            <v:group style="position:absolute;left:8869;top:-303;width:31;height:10" coordorigin="8869,-303" coordsize="31,10">
              <v:shape style="position:absolute;left:8869;top:-303;width:31;height:10" coordorigin="8869,-303" coordsize="31,10" path="m8869,-298l8900,-298e" filled="false" stroked="true" strokeweight=".6pt" strokecolor="#000000">
                <v:path arrowok="t"/>
              </v:shape>
            </v:group>
            <v:group style="position:absolute;left:8819;top:-303;width:31;height:10" coordorigin="8819,-303" coordsize="31,10">
              <v:shape style="position:absolute;left:8819;top:-303;width:31;height:10" coordorigin="8819,-303" coordsize="31,10" path="m8819,-298l8849,-298e" filled="false" stroked="true" strokeweight=".6pt" strokecolor="#000000">
                <v:path arrowok="t"/>
              </v:shape>
            </v:group>
            <v:group style="position:absolute;left:8768;top:-303;width:31;height:10" coordorigin="8768,-303" coordsize="31,10">
              <v:shape style="position:absolute;left:8768;top:-303;width:31;height:10" coordorigin="8768,-303" coordsize="31,10" path="m8768,-298l8798,-298e" filled="false" stroked="true" strokeweight=".6pt" strokecolor="#000000">
                <v:path arrowok="t"/>
              </v:shape>
            </v:group>
            <v:group style="position:absolute;left:8717;top:-303;width:31;height:10" coordorigin="8717,-303" coordsize="31,10">
              <v:shape style="position:absolute;left:8717;top:-303;width:31;height:10" coordorigin="8717,-303" coordsize="31,10" path="m8717,-298l8748,-298e" filled="false" stroked="true" strokeweight=".6pt" strokecolor="#000000">
                <v:path arrowok="t"/>
              </v:shape>
            </v:group>
            <v:group style="position:absolute;left:8667;top:-303;width:31;height:10" coordorigin="8667,-303" coordsize="31,10">
              <v:shape style="position:absolute;left:8667;top:-303;width:31;height:10" coordorigin="8667,-303" coordsize="31,10" path="m8667,-298l8697,-298e" filled="false" stroked="true" strokeweight=".6pt" strokecolor="#000000">
                <v:path arrowok="t"/>
              </v:shape>
            </v:group>
            <v:group style="position:absolute;left:8616;top:-303;width:31;height:10" coordorigin="8616,-303" coordsize="31,10">
              <v:shape style="position:absolute;left:8616;top:-303;width:31;height:10" coordorigin="8616,-303" coordsize="31,10" path="m8616,-298l8646,-298e" filled="false" stroked="true" strokeweight=".6pt" strokecolor="#000000">
                <v:path arrowok="t"/>
              </v:shape>
            </v:group>
            <v:group style="position:absolute;left:8565;top:-303;width:31;height:10" coordorigin="8565,-303" coordsize="31,10">
              <v:shape style="position:absolute;left:8565;top:-303;width:31;height:10" coordorigin="8565,-303" coordsize="31,10" path="m8565,-298l8596,-298e" filled="false" stroked="true" strokeweight=".6pt" strokecolor="#000000">
                <v:path arrowok="t"/>
              </v:shape>
            </v:group>
            <v:group style="position:absolute;left:8515;top:-303;width:31;height:10" coordorigin="8515,-303" coordsize="31,10">
              <v:shape style="position:absolute;left:8515;top:-303;width:31;height:10" coordorigin="8515,-303" coordsize="31,10" path="m8515,-298l8545,-298e" filled="false" stroked="true" strokeweight=".6pt" strokecolor="#000000">
                <v:path arrowok="t"/>
              </v:shape>
            </v:group>
            <v:group style="position:absolute;left:8464;top:-303;width:31;height:10" coordorigin="8464,-303" coordsize="31,10">
              <v:shape style="position:absolute;left:8464;top:-303;width:31;height:10" coordorigin="8464,-303" coordsize="31,10" path="m8464,-298l8494,-298e" filled="false" stroked="true" strokeweight=".6pt" strokecolor="#000000">
                <v:path arrowok="t"/>
              </v:shape>
            </v:group>
            <v:group style="position:absolute;left:8413;top:-303;width:31;height:10" coordorigin="8413,-303" coordsize="31,10">
              <v:shape style="position:absolute;left:8413;top:-303;width:31;height:10" coordorigin="8413,-303" coordsize="31,10" path="m8413,-298l8444,-298e" filled="false" stroked="true" strokeweight=".6pt" strokecolor="#000000">
                <v:path arrowok="t"/>
              </v:shape>
            </v:group>
            <v:group style="position:absolute;left:8363;top:-303;width:31;height:10" coordorigin="8363,-303" coordsize="31,10">
              <v:shape style="position:absolute;left:8363;top:-303;width:31;height:10" coordorigin="8363,-303" coordsize="31,10" path="m8363,-298l8393,-298e" filled="false" stroked="true" strokeweight=".6pt" strokecolor="#000000">
                <v:path arrowok="t"/>
              </v:shape>
            </v:group>
            <v:group style="position:absolute;left:8312;top:-303;width:31;height:10" coordorigin="8312,-303" coordsize="31,10">
              <v:shape style="position:absolute;left:8312;top:-303;width:31;height:10" coordorigin="8312,-303" coordsize="31,10" path="m8312,-298l8342,-298e" filled="false" stroked="true" strokeweight=".6pt" strokecolor="#000000">
                <v:path arrowok="t"/>
              </v:shape>
            </v:group>
            <v:group style="position:absolute;left:8261;top:-303;width:31;height:10" coordorigin="8261,-303" coordsize="31,10">
              <v:shape style="position:absolute;left:8261;top:-303;width:31;height:10" coordorigin="8261,-303" coordsize="31,10" path="m8261,-298l8292,-298e" filled="false" stroked="true" strokeweight=".6pt" strokecolor="#000000">
                <v:path arrowok="t"/>
              </v:shape>
            </v:group>
            <v:group style="position:absolute;left:8211;top:-303;width:31;height:10" coordorigin="8211,-303" coordsize="31,10">
              <v:shape style="position:absolute;left:8211;top:-303;width:31;height:10" coordorigin="8211,-303" coordsize="31,10" path="m8211,-298l8241,-298e" filled="false" stroked="true" strokeweight=".6pt" strokecolor="#000000">
                <v:path arrowok="t"/>
              </v:shape>
            </v:group>
            <v:group style="position:absolute;left:8160;top:-303;width:31;height:10" coordorigin="8160,-303" coordsize="31,10">
              <v:shape style="position:absolute;left:8160;top:-303;width:31;height:10" coordorigin="8160,-303" coordsize="31,10" path="m8160,-298l8190,-298e" filled="false" stroked="true" strokeweight=".6pt" strokecolor="#000000">
                <v:path arrowok="t"/>
              </v:shape>
            </v:group>
            <v:group style="position:absolute;left:8109;top:-303;width:31;height:10" coordorigin="8109,-303" coordsize="31,10">
              <v:shape style="position:absolute;left:8109;top:-303;width:31;height:10" coordorigin="8109,-303" coordsize="31,10" path="m8109,-298l8140,-298e" filled="false" stroked="true" strokeweight=".6pt" strokecolor="#000000">
                <v:path arrowok="t"/>
              </v:shape>
            </v:group>
            <v:group style="position:absolute;left:8059;top:-303;width:31;height:10" coordorigin="8059,-303" coordsize="31,10">
              <v:shape style="position:absolute;left:8059;top:-303;width:31;height:10" coordorigin="8059,-303" coordsize="31,10" path="m8059,-298l8089,-298e" filled="false" stroked="true" strokeweight=".6pt" strokecolor="#000000">
                <v:path arrowok="t"/>
              </v:shape>
            </v:group>
            <v:group style="position:absolute;left:8008;top:-303;width:31;height:10" coordorigin="8008,-303" coordsize="31,10">
              <v:shape style="position:absolute;left:8008;top:-303;width:31;height:10" coordorigin="8008,-303" coordsize="31,10" path="m8008,-298l8038,-298e" filled="false" stroked="true" strokeweight=".6pt" strokecolor="#000000">
                <v:path arrowok="t"/>
              </v:shape>
            </v:group>
            <v:group style="position:absolute;left:7957;top:-303;width:31;height:10" coordorigin="7957,-303" coordsize="31,10">
              <v:shape style="position:absolute;left:7957;top:-303;width:31;height:10" coordorigin="7957,-303" coordsize="31,10" path="m7957,-298l7988,-298e" filled="false" stroked="true" strokeweight=".6pt" strokecolor="#000000">
                <v:path arrowok="t"/>
              </v:shape>
            </v:group>
            <v:group style="position:absolute;left:9528;top:-298;width:31;height:2" coordorigin="9528,-298" coordsize="31,2">
              <v:shape style="position:absolute;left:9528;top:-298;width:31;height:2" coordorigin="9528,-298" coordsize="31,0" path="m9528,-298l9559,-298e" filled="false" stroked="true" strokeweight=".6006pt" strokecolor="#000000">
                <v:path arrowok="t"/>
              </v:shape>
            </v:group>
            <v:group style="position:absolute;left:11150;top:-303;width:31;height:10" coordorigin="11150,-303" coordsize="31,10">
              <v:shape style="position:absolute;left:11150;top:-303;width:31;height:10" coordorigin="11150,-303" coordsize="31,10" path="m11150,-298l11180,-298e" filled="false" stroked="true" strokeweight=".6pt" strokecolor="#000000">
                <v:path arrowok="t"/>
              </v:shape>
            </v:group>
            <v:group style="position:absolute;left:11099;top:-303;width:31;height:10" coordorigin="11099,-303" coordsize="31,10">
              <v:shape style="position:absolute;left:11099;top:-303;width:31;height:10" coordorigin="11099,-303" coordsize="31,10" path="m11099,-298l11130,-298e" filled="false" stroked="true" strokeweight=".6pt" strokecolor="#000000">
                <v:path arrowok="t"/>
              </v:shape>
            </v:group>
            <v:group style="position:absolute;left:11049;top:-303;width:31;height:10" coordorigin="11049,-303" coordsize="31,10">
              <v:shape style="position:absolute;left:11049;top:-303;width:31;height:10" coordorigin="11049,-303" coordsize="31,10" path="m11049,-298l11079,-298e" filled="false" stroked="true" strokeweight=".6pt" strokecolor="#000000">
                <v:path arrowok="t"/>
              </v:shape>
            </v:group>
            <v:group style="position:absolute;left:10998;top:-303;width:31;height:10" coordorigin="10998,-303" coordsize="31,10">
              <v:shape style="position:absolute;left:10998;top:-303;width:31;height:10" coordorigin="10998,-303" coordsize="31,10" path="m10998,-298l11028,-298e" filled="false" stroked="true" strokeweight=".6pt" strokecolor="#000000">
                <v:path arrowok="t"/>
              </v:shape>
            </v:group>
            <v:group style="position:absolute;left:10947;top:-303;width:31;height:10" coordorigin="10947,-303" coordsize="31,10">
              <v:shape style="position:absolute;left:10947;top:-303;width:31;height:10" coordorigin="10947,-303" coordsize="31,10" path="m10947,-298l10978,-298e" filled="false" stroked="true" strokeweight=".6pt" strokecolor="#000000">
                <v:path arrowok="t"/>
              </v:shape>
            </v:group>
            <v:group style="position:absolute;left:10897;top:-303;width:31;height:10" coordorigin="10897,-303" coordsize="31,10">
              <v:shape style="position:absolute;left:10897;top:-303;width:31;height:10" coordorigin="10897,-303" coordsize="31,10" path="m10897,-298l10927,-298e" filled="false" stroked="true" strokeweight=".6pt" strokecolor="#000000">
                <v:path arrowok="t"/>
              </v:shape>
            </v:group>
            <v:group style="position:absolute;left:10846;top:-303;width:31;height:10" coordorigin="10846,-303" coordsize="31,10">
              <v:shape style="position:absolute;left:10846;top:-303;width:31;height:10" coordorigin="10846,-303" coordsize="31,10" path="m10846,-298l10876,-298e" filled="false" stroked="true" strokeweight=".6pt" strokecolor="#000000">
                <v:path arrowok="t"/>
              </v:shape>
            </v:group>
            <v:group style="position:absolute;left:10795;top:-303;width:31;height:10" coordorigin="10795,-303" coordsize="31,10">
              <v:shape style="position:absolute;left:10795;top:-303;width:31;height:10" coordorigin="10795,-303" coordsize="31,10" path="m10795,-298l10826,-298e" filled="false" stroked="true" strokeweight=".6pt" strokecolor="#000000">
                <v:path arrowok="t"/>
              </v:shape>
            </v:group>
            <v:group style="position:absolute;left:10745;top:-303;width:31;height:10" coordorigin="10745,-303" coordsize="31,10">
              <v:shape style="position:absolute;left:10745;top:-303;width:31;height:10" coordorigin="10745,-303" coordsize="31,10" path="m10745,-298l10775,-298e" filled="false" stroked="true" strokeweight=".6pt" strokecolor="#000000">
                <v:path arrowok="t"/>
              </v:shape>
            </v:group>
            <v:group style="position:absolute;left:10694;top:-303;width:31;height:10" coordorigin="10694,-303" coordsize="31,10">
              <v:shape style="position:absolute;left:10694;top:-303;width:31;height:10" coordorigin="10694,-303" coordsize="31,10" path="m10694,-298l10724,-298e" filled="false" stroked="true" strokeweight=".6pt" strokecolor="#000000">
                <v:path arrowok="t"/>
              </v:shape>
            </v:group>
            <v:group style="position:absolute;left:10643;top:-303;width:31;height:10" coordorigin="10643,-303" coordsize="31,10">
              <v:shape style="position:absolute;left:10643;top:-303;width:31;height:10" coordorigin="10643,-303" coordsize="31,10" path="m10643,-298l10674,-298e" filled="false" stroked="true" strokeweight=".6pt" strokecolor="#000000">
                <v:path arrowok="t"/>
              </v:shape>
            </v:group>
            <v:group style="position:absolute;left:10593;top:-303;width:31;height:10" coordorigin="10593,-303" coordsize="31,10">
              <v:shape style="position:absolute;left:10593;top:-303;width:31;height:10" coordorigin="10593,-303" coordsize="31,10" path="m10593,-298l10623,-298e" filled="false" stroked="true" strokeweight=".6pt" strokecolor="#000000">
                <v:path arrowok="t"/>
              </v:shape>
            </v:group>
            <v:group style="position:absolute;left:10542;top:-303;width:31;height:10" coordorigin="10542,-303" coordsize="31,10">
              <v:shape style="position:absolute;left:10542;top:-303;width:31;height:10" coordorigin="10542,-303" coordsize="31,10" path="m10542,-298l10572,-298e" filled="false" stroked="true" strokeweight=".6pt" strokecolor="#000000">
                <v:path arrowok="t"/>
              </v:shape>
            </v:group>
            <v:group style="position:absolute;left:10491;top:-303;width:31;height:10" coordorigin="10491,-303" coordsize="31,10">
              <v:shape style="position:absolute;left:10491;top:-303;width:31;height:10" coordorigin="10491,-303" coordsize="31,10" path="m10491,-298l10522,-298e" filled="false" stroked="true" strokeweight=".6pt" strokecolor="#000000">
                <v:path arrowok="t"/>
              </v:shape>
            </v:group>
            <v:group style="position:absolute;left:10441;top:-303;width:31;height:10" coordorigin="10441,-303" coordsize="31,10">
              <v:shape style="position:absolute;left:10441;top:-303;width:31;height:10" coordorigin="10441,-303" coordsize="31,10" path="m10441,-298l10471,-298e" filled="false" stroked="true" strokeweight=".6pt" strokecolor="#000000">
                <v:path arrowok="t"/>
              </v:shape>
            </v:group>
            <v:group style="position:absolute;left:10390;top:-303;width:31;height:10" coordorigin="10390,-303" coordsize="31,10">
              <v:shape style="position:absolute;left:10390;top:-303;width:31;height:10" coordorigin="10390,-303" coordsize="31,10" path="m10390,-298l10420,-298e" filled="false" stroked="true" strokeweight=".6pt" strokecolor="#000000">
                <v:path arrowok="t"/>
              </v:shape>
            </v:group>
            <v:group style="position:absolute;left:10339;top:-303;width:31;height:10" coordorigin="10339,-303" coordsize="31,10">
              <v:shape style="position:absolute;left:10339;top:-303;width:31;height:10" coordorigin="10339,-303" coordsize="31,10" path="m10339,-298l10370,-298e" filled="false" stroked="true" strokeweight=".6pt" strokecolor="#000000">
                <v:path arrowok="t"/>
              </v:shape>
            </v:group>
            <v:group style="position:absolute;left:10289;top:-303;width:31;height:10" coordorigin="10289,-303" coordsize="31,10">
              <v:shape style="position:absolute;left:10289;top:-303;width:31;height:10" coordorigin="10289,-303" coordsize="31,10" path="m10289,-298l10319,-298e" filled="false" stroked="true" strokeweight=".6pt" strokecolor="#000000">
                <v:path arrowok="t"/>
              </v:shape>
            </v:group>
            <v:group style="position:absolute;left:10238;top:-303;width:31;height:10" coordorigin="10238,-303" coordsize="31,10">
              <v:shape style="position:absolute;left:10238;top:-303;width:31;height:10" coordorigin="10238,-303" coordsize="31,10" path="m10238,-298l10268,-298e" filled="false" stroked="true" strokeweight=".6pt" strokecolor="#000000">
                <v:path arrowok="t"/>
              </v:shape>
            </v:group>
            <v:group style="position:absolute;left:10187;top:-303;width:31;height:10" coordorigin="10187,-303" coordsize="31,10">
              <v:shape style="position:absolute;left:10187;top:-303;width:31;height:10" coordorigin="10187,-303" coordsize="31,10" path="m10187,-298l10217,-298e" filled="false" stroked="true" strokeweight=".6pt" strokecolor="#000000">
                <v:path arrowok="t"/>
              </v:shape>
            </v:group>
            <v:group style="position:absolute;left:10136;top:-303;width:31;height:10" coordorigin="10136,-303" coordsize="31,10">
              <v:shape style="position:absolute;left:10136;top:-303;width:31;height:10" coordorigin="10136,-303" coordsize="31,10" path="m10136,-298l10167,-298e" filled="false" stroked="true" strokeweight=".6pt" strokecolor="#000000">
                <v:path arrowok="t"/>
              </v:shape>
            </v:group>
            <v:group style="position:absolute;left:10086;top:-303;width:31;height:10" coordorigin="10086,-303" coordsize="31,10">
              <v:shape style="position:absolute;left:10086;top:-303;width:31;height:10" coordorigin="10086,-303" coordsize="31,10" path="m10086,-298l10116,-298e" filled="false" stroked="true" strokeweight=".6pt" strokecolor="#000000">
                <v:path arrowok="t"/>
              </v:shape>
            </v:group>
            <v:group style="position:absolute;left:10035;top:-303;width:31;height:10" coordorigin="10035,-303" coordsize="31,10">
              <v:shape style="position:absolute;left:10035;top:-303;width:31;height:10" coordorigin="10035,-303" coordsize="31,10" path="m10035,-298l10065,-298e" filled="false" stroked="true" strokeweight=".6pt" strokecolor="#000000">
                <v:path arrowok="t"/>
              </v:shape>
            </v:group>
            <v:group style="position:absolute;left:9984;top:-303;width:31;height:10" coordorigin="9984,-303" coordsize="31,10">
              <v:shape style="position:absolute;left:9984;top:-303;width:31;height:10" coordorigin="9984,-303" coordsize="31,10" path="m9984,-298l10015,-298e" filled="false" stroked="true" strokeweight=".6pt" strokecolor="#000000">
                <v:path arrowok="t"/>
              </v:shape>
            </v:group>
            <v:group style="position:absolute;left:9934;top:-303;width:31;height:10" coordorigin="9934,-303" coordsize="31,10">
              <v:shape style="position:absolute;left:9934;top:-303;width:31;height:10" coordorigin="9934,-303" coordsize="31,10" path="m9934,-298l9964,-298e" filled="false" stroked="true" strokeweight=".6pt" strokecolor="#000000">
                <v:path arrowok="t"/>
              </v:shape>
            </v:group>
            <v:group style="position:absolute;left:9883;top:-303;width:31;height:10" coordorigin="9883,-303" coordsize="31,10">
              <v:shape style="position:absolute;left:9883;top:-303;width:31;height:10" coordorigin="9883,-303" coordsize="31,10" path="m9883,-298l9913,-298e" filled="false" stroked="true" strokeweight=".6pt" strokecolor="#000000">
                <v:path arrowok="t"/>
              </v:shape>
            </v:group>
            <v:group style="position:absolute;left:9832;top:-303;width:31;height:10" coordorigin="9832,-303" coordsize="31,10">
              <v:shape style="position:absolute;left:9832;top:-303;width:31;height:10" coordorigin="9832,-303" coordsize="31,10" path="m9832,-298l9863,-298e" filled="false" stroked="true" strokeweight=".6pt" strokecolor="#000000">
                <v:path arrowok="t"/>
              </v:shape>
            </v:group>
            <v:group style="position:absolute;left:9782;top:-303;width:31;height:10" coordorigin="9782,-303" coordsize="31,10">
              <v:shape style="position:absolute;left:9782;top:-303;width:31;height:10" coordorigin="9782,-303" coordsize="31,10" path="m9782,-298l9812,-298e" filled="false" stroked="true" strokeweight=".6pt" strokecolor="#000000">
                <v:path arrowok="t"/>
              </v:shape>
            </v:group>
            <v:group style="position:absolute;left:9731;top:-303;width:31;height:10" coordorigin="9731,-303" coordsize="31,10">
              <v:shape style="position:absolute;left:9731;top:-303;width:31;height:10" coordorigin="9731,-303" coordsize="31,10" path="m9731,-298l9761,-298e" filled="false" stroked="true" strokeweight=".6pt" strokecolor="#000000">
                <v:path arrowok="t"/>
              </v:shape>
            </v:group>
            <v:group style="position:absolute;left:9680;top:-303;width:31;height:10" coordorigin="9680,-303" coordsize="31,10">
              <v:shape style="position:absolute;left:9680;top:-303;width:31;height:10" coordorigin="9680,-303" coordsize="31,10" path="m9680,-298l9711,-298e" filled="false" stroked="true" strokeweight=".6pt" strokecolor="#000000">
                <v:path arrowok="t"/>
              </v:shape>
            </v:group>
            <v:group style="position:absolute;left:9630;top:-303;width:31;height:10" coordorigin="9630,-303" coordsize="31,10">
              <v:shape style="position:absolute;left:9630;top:-303;width:31;height:10" coordorigin="9630,-303" coordsize="31,10" path="m9630,-298l9660,-298e" filled="false" stroked="true" strokeweight=".6pt" strokecolor="#000000">
                <v:path arrowok="t"/>
              </v:shape>
            </v:group>
            <v:group style="position:absolute;left:9579;top:-303;width:31;height:10" coordorigin="9579,-303" coordsize="31,10">
              <v:shape style="position:absolute;left:9579;top:-303;width:31;height:10" coordorigin="9579,-303" coordsize="31,10" path="m9579,-298l9609,-298e" filled="false" stroked="true" strokeweight=".6pt" strokecolor="#000000">
                <v:path arrowok="t"/>
              </v:shape>
            </v:group>
            <v:group style="position:absolute;left:11201;top:-303;width:21;height:10" coordorigin="11201,-303" coordsize="21,10">
              <v:shape style="position:absolute;left:11201;top:-303;width:21;height:10" coordorigin="11201,-303" coordsize="21,10" path="m11201,-298l11221,-298e" filled="false" stroked="true" strokeweight=".6pt" strokecolor="#000000">
                <v:path arrowok="t"/>
              </v:shape>
            </v:group>
            <v:group style="position:absolute;left:11211;top:-264;width:10;height:30" coordorigin="11211,-264" coordsize="10,30">
              <v:shape style="position:absolute;left:11211;top:-264;width:10;height:30" coordorigin="11211,-264" coordsize="10,30" path="m11211,-249l11221,-249e" filled="false" stroked="true" strokeweight="1.576pt" strokecolor="#000000">
                <v:path arrowok="t"/>
              </v:shape>
            </v:group>
            <v:group style="position:absolute;left:11211;top:-215;width:10;height:30" coordorigin="11211,-215" coordsize="10,30">
              <v:shape style="position:absolute;left:11211;top:-215;width:10;height:30" coordorigin="11211,-215" coordsize="10,30" path="m11211,-200l11221,-200e" filled="false" stroked="true" strokeweight="1.577pt" strokecolor="#000000">
                <v:path arrowok="t"/>
              </v:shape>
            </v:group>
            <v:group style="position:absolute;left:11211;top:-166;width:10;height:30" coordorigin="11211,-166" coordsize="10,30">
              <v:shape style="position:absolute;left:11211;top:-166;width:10;height:30" coordorigin="11211,-166" coordsize="10,30" path="m11211,-151l11221,-151e" filled="false" stroked="true" strokeweight="1.576pt" strokecolor="#000000">
                <v:path arrowok="t"/>
              </v:shape>
            </v:group>
            <v:group style="position:absolute;left:11211;top:-117;width:10;height:30" coordorigin="11211,-117" coordsize="10,30">
              <v:shape style="position:absolute;left:11211;top:-117;width:10;height:30" coordorigin="11211,-117" coordsize="10,30" path="m11211,-102l11221,-102e" filled="false" stroked="true" strokeweight="1.577pt" strokecolor="#000000">
                <v:path arrowok="t"/>
              </v:shape>
            </v:group>
            <v:group style="position:absolute;left:11211;top:-68;width:10;height:30" coordorigin="11211,-68" coordsize="10,30">
              <v:shape style="position:absolute;left:11211;top:-68;width:10;height:30" coordorigin="11211,-68" coordsize="10,30" path="m11211,-53l11221,-53e" filled="false" stroked="true" strokeweight="1.576pt" strokecolor="#000000">
                <v:path arrowok="t"/>
              </v:shape>
            </v:group>
            <v:group style="position:absolute;left:11211;top:-19;width:10;height:30" coordorigin="11211,-19" coordsize="10,30">
              <v:shape style="position:absolute;left:11211;top:-19;width:10;height:30" coordorigin="11211,-19" coordsize="10,30" path="m11211,-4l11221,-4e" filled="false" stroked="true" strokeweight="1.576pt" strokecolor="#000000">
                <v:path arrowok="t"/>
              </v:shape>
            </v:group>
            <v:group style="position:absolute;left:11211;top:30;width:10;height:30" coordorigin="11211,30" coordsize="10,30">
              <v:shape style="position:absolute;left:11211;top:30;width:10;height:30" coordorigin="11211,30" coordsize="10,30" path="m11211,45l11221,45e" filled="false" stroked="true" strokeweight="1.577pt" strokecolor="#000000">
                <v:path arrowok="t"/>
              </v:shape>
            </v:group>
            <v:group style="position:absolute;left:11211;top:79;width:10;height:30" coordorigin="11211,79" coordsize="10,30">
              <v:shape style="position:absolute;left:11211;top:79;width:10;height:30" coordorigin="11211,79" coordsize="10,30" path="m11211,94l11221,94e" filled="false" stroked="true" strokeweight="1.576pt" strokecolor="#000000">
                <v:path arrowok="t"/>
              </v:shape>
            </v:group>
            <v:group style="position:absolute;left:11211;top:128;width:10;height:30" coordorigin="11211,128" coordsize="10,30">
              <v:shape style="position:absolute;left:11211;top:128;width:10;height:30" coordorigin="11211,128" coordsize="10,30" path="m11211,143l11221,143e" filled="false" stroked="true" strokeweight="1.577pt" strokecolor="#000000">
                <v:path arrowok="t"/>
              </v:shape>
            </v:group>
            <v:group style="position:absolute;left:11211;top:178;width:10;height:30" coordorigin="11211,178" coordsize="10,30">
              <v:shape style="position:absolute;left:11211;top:178;width:10;height:30" coordorigin="11211,178" coordsize="10,30" path="m11211,192l11221,192e" filled="false" stroked="true" strokeweight="1.577pt" strokecolor="#000000">
                <v:path arrowok="t"/>
              </v:shape>
            </v:group>
            <v:group style="position:absolute;left:11211;top:227;width:10;height:30" coordorigin="11211,227" coordsize="10,30">
              <v:shape style="position:absolute;left:11211;top:227;width:10;height:30" coordorigin="11211,227" coordsize="10,30" path="m11211,241l11221,241e" filled="false" stroked="true" strokeweight="1.576pt" strokecolor="#000000">
                <v:path arrowok="t"/>
              </v:shape>
            </v:group>
            <v:group style="position:absolute;left:11211;top:276;width:10;height:30" coordorigin="11211,276" coordsize="10,30">
              <v:shape style="position:absolute;left:11211;top:276;width:10;height:30" coordorigin="11211,276" coordsize="10,30" path="m11211,290l11221,290e" filled="false" stroked="true" strokeweight="1.577pt" strokecolor="#000000">
                <v:path arrowok="t"/>
              </v:shape>
            </v:group>
            <v:group style="position:absolute;left:11211;top:325;width:10;height:30" coordorigin="11211,325" coordsize="10,30">
              <v:shape style="position:absolute;left:11211;top:325;width:10;height:30" coordorigin="11211,325" coordsize="10,30" path="m11211,340l11221,340e" filled="false" stroked="true" strokeweight="1.576pt" strokecolor="#000000">
                <v:path arrowok="t"/>
              </v:shape>
            </v:group>
            <v:group style="position:absolute;left:11211;top:374;width:10;height:30" coordorigin="11211,374" coordsize="10,30">
              <v:shape style="position:absolute;left:11211;top:374;width:10;height:30" coordorigin="11211,374" coordsize="10,30" path="m11211,389l11221,389e" filled="false" stroked="true" strokeweight="1.576pt" strokecolor="#000000">
                <v:path arrowok="t"/>
              </v:shape>
            </v:group>
            <v:group style="position:absolute;left:11211;top:423;width:10;height:30" coordorigin="11211,423" coordsize="10,30">
              <v:shape style="position:absolute;left:11211;top:423;width:10;height:30" coordorigin="11211,423" coordsize="10,30" path="m11211,438l11221,438e" filled="false" stroked="true" strokeweight="1.577pt" strokecolor="#000000">
                <v:path arrowok="t"/>
              </v:shape>
            </v:group>
            <v:group style="position:absolute;left:11211;top:472;width:10;height:30" coordorigin="11211,472" coordsize="10,30">
              <v:shape style="position:absolute;left:11211;top:472;width:10;height:30" coordorigin="11211,472" coordsize="10,30" path="m11211,487l11221,487e" filled="false" stroked="true" strokeweight="1.576pt" strokecolor="#000000">
                <v:path arrowok="t"/>
              </v:shape>
            </v:group>
            <v:group style="position:absolute;left:11211;top:521;width:10;height:30" coordorigin="11211,521" coordsize="10,30">
              <v:shape style="position:absolute;left:11211;top:521;width:10;height:30" coordorigin="11211,521" coordsize="10,30" path="m11211,536l11221,536e" filled="false" stroked="true" strokeweight="1.577pt" strokecolor="#000000">
                <v:path arrowok="t"/>
              </v:shape>
            </v:group>
            <v:group style="position:absolute;left:11211;top:570;width:10;height:30" coordorigin="11211,570" coordsize="10,30">
              <v:shape style="position:absolute;left:11211;top:570;width:10;height:30" coordorigin="11211,570" coordsize="10,30" path="m11211,585l11221,585e" filled="false" stroked="true" strokeweight="1.577pt" strokecolor="#000000">
                <v:path arrowok="t"/>
              </v:shape>
            </v:group>
            <v:group style="position:absolute;left:11211;top:619;width:10;height:30" coordorigin="11211,619" coordsize="10,30">
              <v:shape style="position:absolute;left:11211;top:619;width:10;height:30" coordorigin="11211,619" coordsize="10,30" path="m11211,634l11221,634e" filled="false" stroked="true" strokeweight="1.576pt" strokecolor="#000000">
                <v:path arrowok="t"/>
              </v:shape>
            </v:group>
            <v:group style="position:absolute;left:11211;top:668;width:10;height:30" coordorigin="11211,668" coordsize="10,30">
              <v:shape style="position:absolute;left:11211;top:668;width:10;height:30" coordorigin="11211,668" coordsize="10,30" path="m11211,683l11221,683e" filled="false" stroked="true" strokeweight="1.577pt" strokecolor="#000000">
                <v:path arrowok="t"/>
              </v:shape>
            </v:group>
            <v:group style="position:absolute;left:11211;top:717;width:10;height:30" coordorigin="11211,717" coordsize="10,30">
              <v:shape style="position:absolute;left:11211;top:717;width:10;height:30" coordorigin="11211,717" coordsize="10,30" path="m11211,732l11221,732e" filled="false" stroked="true" strokeweight="1.576pt" strokecolor="#000000">
                <v:path arrowok="t"/>
              </v:shape>
            </v:group>
            <v:group style="position:absolute;left:11211;top:766;width:10;height:30" coordorigin="11211,766" coordsize="10,30">
              <v:shape style="position:absolute;left:11211;top:766;width:10;height:30" coordorigin="11211,766" coordsize="10,30" path="m11211,781l11221,781e" filled="false" stroked="true" strokeweight="1.577pt" strokecolor="#000000">
                <v:path arrowok="t"/>
              </v:shape>
            </v:group>
            <v:group style="position:absolute;left:11211;top:815;width:10;height:30" coordorigin="11211,815" coordsize="10,30">
              <v:shape style="position:absolute;left:11211;top:815;width:10;height:30" coordorigin="11211,815" coordsize="10,30" path="m11211,830l11221,830e" filled="false" stroked="true" strokeweight="1.577pt" strokecolor="#000000">
                <v:path arrowok="t"/>
              </v:shape>
            </v:group>
            <v:group style="position:absolute;left:11211;top:864;width:10;height:30" coordorigin="11211,864" coordsize="10,30">
              <v:shape style="position:absolute;left:11211;top:864;width:10;height:30" coordorigin="11211,864" coordsize="10,30" path="m11211,879l11221,879e" filled="false" stroked="true" strokeweight="1.576pt" strokecolor="#000000">
                <v:path arrowok="t"/>
              </v:shape>
            </v:group>
            <v:group style="position:absolute;left:11211;top:913;width:10;height:30" coordorigin="11211,913" coordsize="10,30">
              <v:shape style="position:absolute;left:11211;top:913;width:10;height:30" coordorigin="11211,913" coordsize="10,30" path="m11211,928l11221,928e" filled="false" stroked="true" strokeweight="1.577pt" strokecolor="#000000">
                <v:path arrowok="t"/>
              </v:shape>
            </v:group>
            <v:group style="position:absolute;left:11211;top:-298;width:10;height:15" coordorigin="11211,-298" coordsize="10,15">
              <v:shape style="position:absolute;left:11211;top:-298;width:10;height:15" coordorigin="11211,-298" coordsize="10,15" path="m11211,-291l11221,-291e" filled="false" stroked="true" strokeweight=".838pt" strokecolor="#000000">
                <v:path arrowok="t"/>
              </v:shape>
            </v:group>
            <v:group style="position:absolute;left:11211;top:977;width:10;height:2" coordorigin="11211,977" coordsize="10,2">
              <v:shape style="position:absolute;left:11211;top:977;width:10;height:2" coordorigin="11211,977" coordsize="10,0" path="m11211,977l11221,977e" filled="false" stroked="true" strokeweight="1.576pt" strokecolor="#000000">
                <v:path arrowok="t"/>
              </v:shape>
            </v:group>
            <v:group style="position:absolute;left:1176;top:1012;width:10;height:30" coordorigin="1176,1012" coordsize="10,30">
              <v:shape style="position:absolute;left:1176;top:1012;width:10;height:30" coordorigin="1176,1012" coordsize="10,30" path="m1176,1026l1186,1026e" filled="false" stroked="true" strokeweight="1.576pt" strokecolor="#000000">
                <v:path arrowok="t"/>
              </v:shape>
            </v:group>
            <v:group style="position:absolute;left:1176;top:1061;width:10;height:30" coordorigin="1176,1061" coordsize="10,30">
              <v:shape style="position:absolute;left:1176;top:1061;width:10;height:30" coordorigin="1176,1061" coordsize="10,30" path="m1176,1075l1186,1075e" filled="false" stroked="true" strokeweight="1.577pt" strokecolor="#000000">
                <v:path arrowok="t"/>
              </v:shape>
            </v:group>
            <v:group style="position:absolute;left:1176;top:1110;width:10;height:30" coordorigin="1176,1110" coordsize="10,30">
              <v:shape style="position:absolute;left:1176;top:1110;width:10;height:30" coordorigin="1176,1110" coordsize="10,30" path="m1176,1124l1186,1124e" filled="false" stroked="true" strokeweight="1.576pt" strokecolor="#000000">
                <v:path arrowok="t"/>
              </v:shape>
            </v:group>
            <v:group style="position:absolute;left:1176;top:1159;width:10;height:30" coordorigin="1176,1159" coordsize="10,30">
              <v:shape style="position:absolute;left:1176;top:1159;width:10;height:30" coordorigin="1176,1159" coordsize="10,30" path="m1176,1174l1186,1174e" filled="false" stroked="true" strokeweight="1.577pt" strokecolor="#000000">
                <v:path arrowok="t"/>
              </v:shape>
            </v:group>
            <v:group style="position:absolute;left:1176;top:1208;width:10;height:30" coordorigin="1176,1208" coordsize="10,30">
              <v:shape style="position:absolute;left:1176;top:1208;width:10;height:30" coordorigin="1176,1208" coordsize="10,30" path="m1176,1223l1186,1223e" filled="false" stroked="true" strokeweight="1.577pt" strokecolor="#000000">
                <v:path arrowok="t"/>
              </v:shape>
            </v:group>
            <v:group style="position:absolute;left:1176;top:1257;width:10;height:30" coordorigin="1176,1257" coordsize="10,30">
              <v:shape style="position:absolute;left:1176;top:1257;width:10;height:30" coordorigin="1176,1257" coordsize="10,30" path="m1176,1272l1186,1272e" filled="false" stroked="true" strokeweight="1.576pt" strokecolor="#000000">
                <v:path arrowok="t"/>
              </v:shape>
            </v:group>
            <v:group style="position:absolute;left:1176;top:1306;width:10;height:30" coordorigin="1176,1306" coordsize="10,30">
              <v:shape style="position:absolute;left:1176;top:1306;width:10;height:30" coordorigin="1176,1306" coordsize="10,30" path="m1176,1321l1186,1321e" filled="false" stroked="true" strokeweight="1.577pt" strokecolor="#000000">
                <v:path arrowok="t"/>
              </v:shape>
            </v:group>
            <v:group style="position:absolute;left:1176;top:1355;width:10;height:30" coordorigin="1176,1355" coordsize="10,30">
              <v:shape style="position:absolute;left:1176;top:1355;width:10;height:30" coordorigin="1176,1355" coordsize="10,30" path="m1176,1370l1186,1370e" filled="false" stroked="true" strokeweight="1.576pt" strokecolor="#000000">
                <v:path arrowok="t"/>
              </v:shape>
            </v:group>
            <v:group style="position:absolute;left:1176;top:1404;width:10;height:30" coordorigin="1176,1404" coordsize="10,30">
              <v:shape style="position:absolute;left:1176;top:1404;width:10;height:30" coordorigin="1176,1404" coordsize="10,30" path="m1176,1419l1186,1419e" filled="false" stroked="true" strokeweight="1.576pt" strokecolor="#000000">
                <v:path arrowok="t"/>
              </v:shape>
            </v:group>
            <v:group style="position:absolute;left:1176;top:1453;width:10;height:30" coordorigin="1176,1453" coordsize="10,30">
              <v:shape style="position:absolute;left:1176;top:1453;width:10;height:30" coordorigin="1176,1453" coordsize="10,30" path="m1176,1468l1186,1468e" filled="false" stroked="true" strokeweight="1.577pt" strokecolor="#000000">
                <v:path arrowok="t"/>
              </v:shape>
            </v:group>
            <v:group style="position:absolute;left:1176;top:1502;width:10;height:30" coordorigin="1176,1502" coordsize="10,30">
              <v:shape style="position:absolute;left:1176;top:1502;width:10;height:30" coordorigin="1176,1502" coordsize="10,30" path="m1176,1517l1186,1517e" filled="false" stroked="true" strokeweight="1.576pt" strokecolor="#000000">
                <v:path arrowok="t"/>
              </v:shape>
            </v:group>
            <v:group style="position:absolute;left:1176;top:1551;width:10;height:30" coordorigin="1176,1551" coordsize="10,30">
              <v:shape style="position:absolute;left:1176;top:1551;width:10;height:30" coordorigin="1176,1551" coordsize="10,30" path="m1176,1566l1186,1566e" filled="false" stroked="true" strokeweight="1.577pt" strokecolor="#000000">
                <v:path arrowok="t"/>
              </v:shape>
            </v:group>
            <v:group style="position:absolute;left:1176;top:1600;width:10;height:30" coordorigin="1176,1600" coordsize="10,30">
              <v:shape style="position:absolute;left:1176;top:1600;width:10;height:30" coordorigin="1176,1600" coordsize="10,30" path="m1176,1615l1186,1615e" filled="false" stroked="true" strokeweight="1.577pt" strokecolor="#000000">
                <v:path arrowok="t"/>
              </v:shape>
            </v:group>
            <v:group style="position:absolute;left:1176;top:1649;width:10;height:30" coordorigin="1176,1649" coordsize="10,30">
              <v:shape style="position:absolute;left:1176;top:1649;width:10;height:30" coordorigin="1176,1649" coordsize="10,30" path="m1176,1664l1186,1664e" filled="false" stroked="true" strokeweight="1.576pt" strokecolor="#000000">
                <v:path arrowok="t"/>
              </v:shape>
            </v:group>
            <v:group style="position:absolute;left:1176;top:1698;width:10;height:30" coordorigin="1176,1698" coordsize="10,30">
              <v:shape style="position:absolute;left:1176;top:1698;width:10;height:30" coordorigin="1176,1698" coordsize="10,30" path="m1176,1713l1186,1713e" filled="false" stroked="true" strokeweight="1.577pt" strokecolor="#000000">
                <v:path arrowok="t"/>
              </v:shape>
            </v:group>
            <v:group style="position:absolute;left:1176;top:1748;width:10;height:30" coordorigin="1176,1748" coordsize="10,30">
              <v:shape style="position:absolute;left:1176;top:1748;width:10;height:30" coordorigin="1176,1748" coordsize="10,30" path="m1176,1762l1186,1762e" filled="false" stroked="true" strokeweight="1.576pt" strokecolor="#000000">
                <v:path arrowok="t"/>
              </v:shape>
            </v:group>
            <v:group style="position:absolute;left:1176;top:1797;width:10;height:30" coordorigin="1176,1797" coordsize="10,30">
              <v:shape style="position:absolute;left:1176;top:1797;width:10;height:30" coordorigin="1176,1797" coordsize="10,30" path="m1176,1811l1186,1811e" filled="false" stroked="true" strokeweight="1.577pt" strokecolor="#000000">
                <v:path arrowok="t"/>
              </v:shape>
            </v:group>
            <v:group style="position:absolute;left:1176;top:1846;width:10;height:30" coordorigin="1176,1846" coordsize="10,30">
              <v:shape style="position:absolute;left:1176;top:1846;width:10;height:30" coordorigin="1176,1846" coordsize="10,30" path="m1176,1860l1186,1860e" filled="false" stroked="true" strokeweight="1.577pt" strokecolor="#000000">
                <v:path arrowok="t"/>
              </v:shape>
            </v:group>
            <v:group style="position:absolute;left:1176;top:1895;width:10;height:30" coordorigin="1176,1895" coordsize="10,30">
              <v:shape style="position:absolute;left:1176;top:1895;width:10;height:30" coordorigin="1176,1895" coordsize="10,30" path="m1176,1909l1186,1909e" filled="false" stroked="true" strokeweight="1.576pt" strokecolor="#000000">
                <v:path arrowok="t"/>
              </v:shape>
            </v:group>
            <v:group style="position:absolute;left:1176;top:1944;width:10;height:30" coordorigin="1176,1944" coordsize="10,30">
              <v:shape style="position:absolute;left:1176;top:1944;width:10;height:30" coordorigin="1176,1944" coordsize="10,30" path="m1176,1959l1186,1959e" filled="false" stroked="true" strokeweight="1.577pt" strokecolor="#000000">
                <v:path arrowok="t"/>
              </v:shape>
            </v:group>
            <v:group style="position:absolute;left:1176;top:1993;width:10;height:30" coordorigin="1176,1993" coordsize="10,30">
              <v:shape style="position:absolute;left:1176;top:1993;width:10;height:30" coordorigin="1176,1993" coordsize="10,30" path="m1176,2008l1186,2008e" filled="false" stroked="true" strokeweight="1.577pt" strokecolor="#000000">
                <v:path arrowok="t"/>
              </v:shape>
            </v:group>
            <v:group style="position:absolute;left:1176;top:2042;width:10;height:30" coordorigin="1176,2042" coordsize="10,30">
              <v:shape style="position:absolute;left:1176;top:2042;width:10;height:30" coordorigin="1176,2042" coordsize="10,30" path="m1176,2057l1186,2057e" filled="false" stroked="true" strokeweight="1.576pt" strokecolor="#000000">
                <v:path arrowok="t"/>
              </v:shape>
            </v:group>
            <v:group style="position:absolute;left:1176;top:2091;width:10;height:30" coordorigin="1176,2091" coordsize="10,30">
              <v:shape style="position:absolute;left:1176;top:2091;width:10;height:30" coordorigin="1176,2091" coordsize="10,30" path="m1176,2106l1186,2106e" filled="false" stroked="true" strokeweight="1.577pt" strokecolor="#000000">
                <v:path arrowok="t"/>
              </v:shape>
            </v:group>
            <v:group style="position:absolute;left:1176;top:2140;width:10;height:30" coordorigin="1176,2140" coordsize="10,30">
              <v:shape style="position:absolute;left:1176;top:2140;width:10;height:30" coordorigin="1176,2140" coordsize="10,30" path="m1176,2155l1186,2155e" filled="false" stroked="true" strokeweight="1.576pt" strokecolor="#000000">
                <v:path arrowok="t"/>
              </v:shape>
            </v:group>
            <v:group style="position:absolute;left:1176;top:2189;width:10;height:30" coordorigin="1176,2189" coordsize="10,30">
              <v:shape style="position:absolute;left:1176;top:2189;width:10;height:30" coordorigin="1176,2189" coordsize="10,30" path="m1176,2204l1186,2204e" filled="false" stroked="true" strokeweight="1.577pt" strokecolor="#000000">
                <v:path arrowok="t"/>
              </v:shape>
            </v:group>
            <v:group style="position:absolute;left:1176;top:982;width:10035;height:2" coordorigin="1176,982" coordsize="10035,2">
              <v:shape style="position:absolute;left:1176;top:982;width:10035;height:2" coordorigin="1176,982" coordsize="10035,0" path="m1176,982l11211,982e" filled="false" stroked="true" strokeweight="1.088pt" strokecolor="#000000">
                <v:path arrowok="t"/>
              </v:shape>
            </v:group>
            <v:group style="position:absolute;left:1176;top:2253;width:10;height:2" coordorigin="1176,2253" coordsize="10,2">
              <v:shape style="position:absolute;left:1176;top:2253;width:10;height:2" coordorigin="1176,2253" coordsize="10,0" path="m1176,2253l1186,2253e" filled="false" stroked="true" strokeweight="1.577pt" strokecolor="#000000">
                <v:path arrowok="t"/>
              </v:shape>
            </v:group>
            <v:group style="position:absolute;left:6194;top:1018;width:10;height:31" coordorigin="6194,1018" coordsize="10,31">
              <v:shape style="position:absolute;left:6194;top:1018;width:10;height:31" coordorigin="6194,1018" coordsize="10,31" path="m6194,1033l6204,1033e" filled="false" stroked="true" strokeweight="1.616pt" strokecolor="#000000">
                <v:path arrowok="t"/>
              </v:shape>
            </v:group>
            <v:group style="position:absolute;left:6194;top:1068;width:10;height:31" coordorigin="6194,1068" coordsize="10,31">
              <v:shape style="position:absolute;left:6194;top:1068;width:10;height:31" coordorigin="6194,1068" coordsize="10,31" path="m6194,1084l6204,1084e" filled="false" stroked="true" strokeweight="1.616pt" strokecolor="#000000">
                <v:path arrowok="t"/>
              </v:shape>
            </v:group>
            <v:group style="position:absolute;left:6194;top:1119;width:10;height:31" coordorigin="6194,1119" coordsize="10,31">
              <v:shape style="position:absolute;left:6194;top:1119;width:10;height:31" coordorigin="6194,1119" coordsize="10,31" path="m6194,1134l6204,1134e" filled="false" stroked="true" strokeweight="1.616pt" strokecolor="#000000">
                <v:path arrowok="t"/>
              </v:shape>
            </v:group>
            <v:group style="position:absolute;left:6194;top:1170;width:10;height:31" coordorigin="6194,1170" coordsize="10,31">
              <v:shape style="position:absolute;left:6194;top:1170;width:10;height:31" coordorigin="6194,1170" coordsize="10,31" path="m6194,1185l6204,1185e" filled="false" stroked="true" strokeweight="1.616pt" strokecolor="#000000">
                <v:path arrowok="t"/>
              </v:shape>
            </v:group>
            <v:group style="position:absolute;left:6194;top:1220;width:10;height:31" coordorigin="6194,1220" coordsize="10,31">
              <v:shape style="position:absolute;left:6194;top:1220;width:10;height:31" coordorigin="6194,1220" coordsize="10,31" path="m6194,1235l6204,1235e" filled="false" stroked="true" strokeweight="1.616pt" strokecolor="#000000">
                <v:path arrowok="t"/>
              </v:shape>
            </v:group>
            <v:group style="position:absolute;left:6194;top:1271;width:10;height:31" coordorigin="6194,1271" coordsize="10,31">
              <v:shape style="position:absolute;left:6194;top:1271;width:10;height:31" coordorigin="6194,1271" coordsize="10,31" path="m6194,1286l6204,1286e" filled="false" stroked="true" strokeweight="1.616pt" strokecolor="#000000">
                <v:path arrowok="t"/>
              </v:shape>
            </v:group>
            <v:group style="position:absolute;left:6194;top:1322;width:10;height:31" coordorigin="6194,1322" coordsize="10,31">
              <v:shape style="position:absolute;left:6194;top:1322;width:10;height:31" coordorigin="6194,1322" coordsize="10,31" path="m6194,1337l6204,1337e" filled="false" stroked="true" strokeweight="1.616pt" strokecolor="#000000">
                <v:path arrowok="t"/>
              </v:shape>
            </v:group>
            <v:group style="position:absolute;left:6194;top:1372;width:10;height:31" coordorigin="6194,1372" coordsize="10,31">
              <v:shape style="position:absolute;left:6194;top:1372;width:10;height:31" coordorigin="6194,1372" coordsize="10,31" path="m6194,1387l6204,1387e" filled="false" stroked="true" strokeweight="1.616pt" strokecolor="#000000">
                <v:path arrowok="t"/>
              </v:shape>
            </v:group>
            <v:group style="position:absolute;left:6194;top:1423;width:10;height:31" coordorigin="6194,1423" coordsize="10,31">
              <v:shape style="position:absolute;left:6194;top:1423;width:10;height:31" coordorigin="6194,1423" coordsize="10,31" path="m6194,1438l6204,1438e" filled="false" stroked="true" strokeweight="1.616pt" strokecolor="#000000">
                <v:path arrowok="t"/>
              </v:shape>
            </v:group>
            <v:group style="position:absolute;left:6194;top:1473;width:10;height:31" coordorigin="6194,1473" coordsize="10,31">
              <v:shape style="position:absolute;left:6194;top:1473;width:10;height:31" coordorigin="6194,1473" coordsize="10,31" path="m6194,1489l6204,1489e" filled="false" stroked="true" strokeweight="1.616pt" strokecolor="#000000">
                <v:path arrowok="t"/>
              </v:shape>
            </v:group>
            <v:group style="position:absolute;left:6194;top:1524;width:10;height:31" coordorigin="6194,1524" coordsize="10,31">
              <v:shape style="position:absolute;left:6194;top:1524;width:10;height:31" coordorigin="6194,1524" coordsize="10,31" path="m6194,1539l6204,1539e" filled="false" stroked="true" strokeweight="1.616pt" strokecolor="#000000">
                <v:path arrowok="t"/>
              </v:shape>
            </v:group>
            <v:group style="position:absolute;left:6194;top:1575;width:10;height:31" coordorigin="6194,1575" coordsize="10,31">
              <v:shape style="position:absolute;left:6194;top:1575;width:10;height:31" coordorigin="6194,1575" coordsize="10,31" path="m6194,1590l6204,1590e" filled="false" stroked="true" strokeweight="1.616pt" strokecolor="#000000">
                <v:path arrowok="t"/>
              </v:shape>
            </v:group>
            <v:group style="position:absolute;left:6194;top:1625;width:10;height:31" coordorigin="6194,1625" coordsize="10,31">
              <v:shape style="position:absolute;left:6194;top:1625;width:10;height:31" coordorigin="6194,1625" coordsize="10,31" path="m6194,1640l6204,1640e" filled="false" stroked="true" strokeweight="1.615pt" strokecolor="#000000">
                <v:path arrowok="t"/>
              </v:shape>
            </v:group>
            <v:group style="position:absolute;left:6194;top:1676;width:10;height:31" coordorigin="6194,1676" coordsize="10,31">
              <v:shape style="position:absolute;left:6194;top:1676;width:10;height:31" coordorigin="6194,1676" coordsize="10,31" path="m6194,1691l6204,1691e" filled="false" stroked="true" strokeweight="1.616pt" strokecolor="#000000">
                <v:path arrowok="t"/>
              </v:shape>
            </v:group>
            <v:group style="position:absolute;left:6194;top:1726;width:10;height:31" coordorigin="6194,1726" coordsize="10,31">
              <v:shape style="position:absolute;left:6194;top:1726;width:10;height:31" coordorigin="6194,1726" coordsize="10,31" path="m6194,1742l6204,1742e" filled="false" stroked="true" strokeweight="1.616pt" strokecolor="#000000">
                <v:path arrowok="t"/>
              </v:shape>
            </v:group>
            <v:group style="position:absolute;left:6194;top:1777;width:10;height:31" coordorigin="6194,1777" coordsize="10,31">
              <v:shape style="position:absolute;left:6194;top:1777;width:10;height:31" coordorigin="6194,1777" coordsize="10,31" path="m6194,1792l6204,1792e" filled="false" stroked="true" strokeweight="1.616pt" strokecolor="#000000">
                <v:path arrowok="t"/>
              </v:shape>
            </v:group>
            <v:group style="position:absolute;left:6194;top:1828;width:10;height:31" coordorigin="6194,1828" coordsize="10,31">
              <v:shape style="position:absolute;left:6194;top:1828;width:10;height:31" coordorigin="6194,1828" coordsize="10,31" path="m6194,1843l6204,1843e" filled="false" stroked="true" strokeweight="1.616pt" strokecolor="#000000">
                <v:path arrowok="t"/>
              </v:shape>
            </v:group>
            <v:group style="position:absolute;left:6194;top:1878;width:10;height:31" coordorigin="6194,1878" coordsize="10,31">
              <v:shape style="position:absolute;left:6194;top:1878;width:10;height:31" coordorigin="6194,1878" coordsize="10,31" path="m6194,1894l6204,1894e" filled="false" stroked="true" strokeweight="1.616pt" strokecolor="#000000">
                <v:path arrowok="t"/>
              </v:shape>
            </v:group>
            <v:group style="position:absolute;left:6194;top:1929;width:10;height:31" coordorigin="6194,1929" coordsize="10,31">
              <v:shape style="position:absolute;left:6194;top:1929;width:10;height:31" coordorigin="6194,1929" coordsize="10,31" path="m6194,1944l6204,1944e" filled="false" stroked="true" strokeweight="1.616pt" strokecolor="#000000">
                <v:path arrowok="t"/>
              </v:shape>
            </v:group>
            <v:group style="position:absolute;left:6194;top:1980;width:10;height:31" coordorigin="6194,1980" coordsize="10,31">
              <v:shape style="position:absolute;left:6194;top:1980;width:10;height:31" coordorigin="6194,1980" coordsize="10,31" path="m6194,1995l6204,1995e" filled="false" stroked="true" strokeweight="1.616pt" strokecolor="#000000">
                <v:path arrowok="t"/>
              </v:shape>
            </v:group>
            <v:group style="position:absolute;left:6194;top:2030;width:10;height:31" coordorigin="6194,2030" coordsize="10,31">
              <v:shape style="position:absolute;left:6194;top:2030;width:10;height:31" coordorigin="6194,2030" coordsize="10,31" path="m6194,2045l6204,2045e" filled="false" stroked="true" strokeweight="1.616pt" strokecolor="#000000">
                <v:path arrowok="t"/>
              </v:shape>
            </v:group>
            <v:group style="position:absolute;left:6194;top:2081;width:10;height:31" coordorigin="6194,2081" coordsize="10,31">
              <v:shape style="position:absolute;left:6194;top:2081;width:10;height:31" coordorigin="6194,2081" coordsize="10,31" path="m6194,2096l6204,2096e" filled="false" stroked="true" strokeweight="1.616pt" strokecolor="#000000">
                <v:path arrowok="t"/>
              </v:shape>
            </v:group>
            <v:group style="position:absolute;left:6194;top:2131;width:10;height:31" coordorigin="6194,2131" coordsize="10,31">
              <v:shape style="position:absolute;left:6194;top:2131;width:10;height:31" coordorigin="6194,2131" coordsize="10,31" path="m6194,2147l6204,2147e" filled="false" stroked="true" strokeweight="1.616pt" strokecolor="#000000">
                <v:path arrowok="t"/>
              </v:shape>
            </v:group>
            <v:group style="position:absolute;left:6194;top:2182;width:10;height:31" coordorigin="6194,2182" coordsize="10,31">
              <v:shape style="position:absolute;left:6194;top:2182;width:10;height:31" coordorigin="6194,2182" coordsize="10,31" path="m6194,2197l6204,2197e" filled="false" stroked="true" strokeweight="1.616pt" strokecolor="#000000">
                <v:path arrowok="t"/>
              </v:shape>
            </v:group>
            <v:group style="position:absolute;left:6194;top:2253;width:10;height:2" coordorigin="6194,2253" coordsize="10,2">
              <v:shape style="position:absolute;left:6194;top:2253;width:10;height:2" coordorigin="6194,2253" coordsize="10,0" path="m6194,2253l6204,2253e" filled="false" stroked="true" strokeweight="2.118pt" strokecolor="#000000">
                <v:path arrowok="t"/>
              </v:shape>
            </v:group>
            <v:group style="position:absolute;left:11211;top:1012;width:10;height:30" coordorigin="11211,1012" coordsize="10,30">
              <v:shape style="position:absolute;left:11211;top:1012;width:10;height:30" coordorigin="11211,1012" coordsize="10,30" path="m11211,1026l11221,1026e" filled="false" stroked="true" strokeweight="1.576pt" strokecolor="#000000">
                <v:path arrowok="t"/>
              </v:shape>
            </v:group>
            <v:group style="position:absolute;left:11211;top:1061;width:10;height:30" coordorigin="11211,1061" coordsize="10,30">
              <v:shape style="position:absolute;left:11211;top:1061;width:10;height:30" coordorigin="11211,1061" coordsize="10,30" path="m11211,1075l11221,1075e" filled="false" stroked="true" strokeweight="1.577pt" strokecolor="#000000">
                <v:path arrowok="t"/>
              </v:shape>
            </v:group>
            <v:group style="position:absolute;left:11211;top:1110;width:10;height:30" coordorigin="11211,1110" coordsize="10,30">
              <v:shape style="position:absolute;left:11211;top:1110;width:10;height:30" coordorigin="11211,1110" coordsize="10,30" path="m11211,1124l11221,1124e" filled="false" stroked="true" strokeweight="1.576pt" strokecolor="#000000">
                <v:path arrowok="t"/>
              </v:shape>
            </v:group>
            <v:group style="position:absolute;left:11211;top:1159;width:10;height:30" coordorigin="11211,1159" coordsize="10,30">
              <v:shape style="position:absolute;left:11211;top:1159;width:10;height:30" coordorigin="11211,1159" coordsize="10,30" path="m11211,1174l11221,1174e" filled="false" stroked="true" strokeweight="1.577pt" strokecolor="#000000">
                <v:path arrowok="t"/>
              </v:shape>
            </v:group>
            <v:group style="position:absolute;left:11211;top:1208;width:10;height:30" coordorigin="11211,1208" coordsize="10,30">
              <v:shape style="position:absolute;left:11211;top:1208;width:10;height:30" coordorigin="11211,1208" coordsize="10,30" path="m11211,1223l11221,1223e" filled="false" stroked="true" strokeweight="1.577pt" strokecolor="#000000">
                <v:path arrowok="t"/>
              </v:shape>
            </v:group>
            <v:group style="position:absolute;left:11211;top:1257;width:10;height:30" coordorigin="11211,1257" coordsize="10,30">
              <v:shape style="position:absolute;left:11211;top:1257;width:10;height:30" coordorigin="11211,1257" coordsize="10,30" path="m11211,1272l11221,1272e" filled="false" stroked="true" strokeweight="1.576pt" strokecolor="#000000">
                <v:path arrowok="t"/>
              </v:shape>
            </v:group>
            <v:group style="position:absolute;left:11211;top:1306;width:10;height:30" coordorigin="11211,1306" coordsize="10,30">
              <v:shape style="position:absolute;left:11211;top:1306;width:10;height:30" coordorigin="11211,1306" coordsize="10,30" path="m11211,1321l11221,1321e" filled="false" stroked="true" strokeweight="1.577pt" strokecolor="#000000">
                <v:path arrowok="t"/>
              </v:shape>
            </v:group>
            <v:group style="position:absolute;left:11211;top:1355;width:10;height:30" coordorigin="11211,1355" coordsize="10,30">
              <v:shape style="position:absolute;left:11211;top:1355;width:10;height:30" coordorigin="11211,1355" coordsize="10,30" path="m11211,1370l11221,1370e" filled="false" stroked="true" strokeweight="1.576pt" strokecolor="#000000">
                <v:path arrowok="t"/>
              </v:shape>
            </v:group>
            <v:group style="position:absolute;left:11211;top:1404;width:10;height:30" coordorigin="11211,1404" coordsize="10,30">
              <v:shape style="position:absolute;left:11211;top:1404;width:10;height:30" coordorigin="11211,1404" coordsize="10,30" path="m11211,1419l11221,1419e" filled="false" stroked="true" strokeweight="1.576pt" strokecolor="#000000">
                <v:path arrowok="t"/>
              </v:shape>
            </v:group>
            <v:group style="position:absolute;left:11211;top:1453;width:10;height:30" coordorigin="11211,1453" coordsize="10,30">
              <v:shape style="position:absolute;left:11211;top:1453;width:10;height:30" coordorigin="11211,1453" coordsize="10,30" path="m11211,1468l11221,1468e" filled="false" stroked="true" strokeweight="1.577pt" strokecolor="#000000">
                <v:path arrowok="t"/>
              </v:shape>
            </v:group>
            <v:group style="position:absolute;left:11211;top:1502;width:10;height:30" coordorigin="11211,1502" coordsize="10,30">
              <v:shape style="position:absolute;left:11211;top:1502;width:10;height:30" coordorigin="11211,1502" coordsize="10,30" path="m11211,1517l11221,1517e" filled="false" stroked="true" strokeweight="1.576pt" strokecolor="#000000">
                <v:path arrowok="t"/>
              </v:shape>
            </v:group>
            <v:group style="position:absolute;left:11211;top:1551;width:10;height:30" coordorigin="11211,1551" coordsize="10,30">
              <v:shape style="position:absolute;left:11211;top:1551;width:10;height:30" coordorigin="11211,1551" coordsize="10,30" path="m11211,1566l11221,1566e" filled="false" stroked="true" strokeweight="1.577pt" strokecolor="#000000">
                <v:path arrowok="t"/>
              </v:shape>
            </v:group>
            <v:group style="position:absolute;left:11211;top:1600;width:10;height:30" coordorigin="11211,1600" coordsize="10,30">
              <v:shape style="position:absolute;left:11211;top:1600;width:10;height:30" coordorigin="11211,1600" coordsize="10,30" path="m11211,1615l11221,1615e" filled="false" stroked="true" strokeweight="1.577pt" strokecolor="#000000">
                <v:path arrowok="t"/>
              </v:shape>
            </v:group>
            <v:group style="position:absolute;left:11211;top:1649;width:10;height:30" coordorigin="11211,1649" coordsize="10,30">
              <v:shape style="position:absolute;left:11211;top:1649;width:10;height:30" coordorigin="11211,1649" coordsize="10,30" path="m11211,1664l11221,1664e" filled="false" stroked="true" strokeweight="1.576pt" strokecolor="#000000">
                <v:path arrowok="t"/>
              </v:shape>
            </v:group>
            <v:group style="position:absolute;left:11211;top:1698;width:10;height:30" coordorigin="11211,1698" coordsize="10,30">
              <v:shape style="position:absolute;left:11211;top:1698;width:10;height:30" coordorigin="11211,1698" coordsize="10,30" path="m11211,1713l11221,1713e" filled="false" stroked="true" strokeweight="1.577pt" strokecolor="#000000">
                <v:path arrowok="t"/>
              </v:shape>
            </v:group>
            <v:group style="position:absolute;left:11211;top:1748;width:10;height:30" coordorigin="11211,1748" coordsize="10,30">
              <v:shape style="position:absolute;left:11211;top:1748;width:10;height:30" coordorigin="11211,1748" coordsize="10,30" path="m11211,1762l11221,1762e" filled="false" stroked="true" strokeweight="1.576pt" strokecolor="#000000">
                <v:path arrowok="t"/>
              </v:shape>
            </v:group>
            <v:group style="position:absolute;left:11211;top:1797;width:10;height:30" coordorigin="11211,1797" coordsize="10,30">
              <v:shape style="position:absolute;left:11211;top:1797;width:10;height:30" coordorigin="11211,1797" coordsize="10,30" path="m11211,1811l11221,1811e" filled="false" stroked="true" strokeweight="1.577pt" strokecolor="#000000">
                <v:path arrowok="t"/>
              </v:shape>
            </v:group>
            <v:group style="position:absolute;left:11211;top:1846;width:10;height:30" coordorigin="11211,1846" coordsize="10,30">
              <v:shape style="position:absolute;left:11211;top:1846;width:10;height:30" coordorigin="11211,1846" coordsize="10,30" path="m11211,1860l11221,1860e" filled="false" stroked="true" strokeweight="1.577pt" strokecolor="#000000">
                <v:path arrowok="t"/>
              </v:shape>
            </v:group>
            <v:group style="position:absolute;left:11211;top:1895;width:10;height:30" coordorigin="11211,1895" coordsize="10,30">
              <v:shape style="position:absolute;left:11211;top:1895;width:10;height:30" coordorigin="11211,1895" coordsize="10,30" path="m11211,1909l11221,1909e" filled="false" stroked="true" strokeweight="1.576pt" strokecolor="#000000">
                <v:path arrowok="t"/>
              </v:shape>
            </v:group>
            <v:group style="position:absolute;left:11211;top:1944;width:10;height:30" coordorigin="11211,1944" coordsize="10,30">
              <v:shape style="position:absolute;left:11211;top:1944;width:10;height:30" coordorigin="11211,1944" coordsize="10,30" path="m11211,1959l11221,1959e" filled="false" stroked="true" strokeweight="1.577pt" strokecolor="#000000">
                <v:path arrowok="t"/>
              </v:shape>
            </v:group>
            <v:group style="position:absolute;left:11211;top:1993;width:10;height:30" coordorigin="11211,1993" coordsize="10,30">
              <v:shape style="position:absolute;left:11211;top:1993;width:10;height:30" coordorigin="11211,1993" coordsize="10,30" path="m11211,2008l11221,2008e" filled="false" stroked="true" strokeweight="1.577pt" strokecolor="#000000">
                <v:path arrowok="t"/>
              </v:shape>
            </v:group>
            <v:group style="position:absolute;left:11211;top:2042;width:10;height:30" coordorigin="11211,2042" coordsize="10,30">
              <v:shape style="position:absolute;left:11211;top:2042;width:10;height:30" coordorigin="11211,2042" coordsize="10,30" path="m11211,2057l11221,2057e" filled="false" stroked="true" strokeweight="1.576pt" strokecolor="#000000">
                <v:path arrowok="t"/>
              </v:shape>
            </v:group>
            <v:group style="position:absolute;left:11211;top:2091;width:10;height:30" coordorigin="11211,2091" coordsize="10,30">
              <v:shape style="position:absolute;left:11211;top:2091;width:10;height:30" coordorigin="11211,2091" coordsize="10,30" path="m11211,2106l11221,2106e" filled="false" stroked="true" strokeweight="1.577pt" strokecolor="#000000">
                <v:path arrowok="t"/>
              </v:shape>
            </v:group>
            <v:group style="position:absolute;left:11211;top:2140;width:10;height:30" coordorigin="11211,2140" coordsize="10,30">
              <v:shape style="position:absolute;left:11211;top:2140;width:10;height:30" coordorigin="11211,2140" coordsize="10,30" path="m11211,2155l11221,2155e" filled="false" stroked="true" strokeweight="1.576pt" strokecolor="#000000">
                <v:path arrowok="t"/>
              </v:shape>
            </v:group>
            <v:group style="position:absolute;left:11211;top:2189;width:10;height:30" coordorigin="11211,2189" coordsize="10,30">
              <v:shape style="position:absolute;left:11211;top:2189;width:10;height:30" coordorigin="11211,2189" coordsize="10,30" path="m11211,2204l11221,2204e" filled="false" stroked="true" strokeweight="1.577pt" strokecolor="#000000">
                <v:path arrowok="t"/>
              </v:shape>
            </v:group>
            <v:group style="position:absolute;left:11211;top:2253;width:10;height:2" coordorigin="11211,2253" coordsize="10,2">
              <v:shape style="position:absolute;left:11211;top:2253;width:10;height:2" coordorigin="11211,2253" coordsize="10,0" path="m11211,2253l11221,2253e" filled="false" stroked="true" strokeweight="1.577pt" strokecolor="#000000">
                <v:path arrowok="t"/>
              </v:shape>
            </v:group>
            <v:group style="position:absolute;left:1176;top:2287;width:10;height:30" coordorigin="1176,2287" coordsize="10,30">
              <v:shape style="position:absolute;left:1176;top:2287;width:10;height:30" coordorigin="1176,2287" coordsize="10,30" path="m1176,2302l1186,2302e" filled="false" stroked="true" strokeweight="1.576pt" strokecolor="#000000">
                <v:path arrowok="t"/>
              </v:shape>
            </v:group>
            <v:group style="position:absolute;left:1176;top:2336;width:10;height:30" coordorigin="1176,2336" coordsize="10,30">
              <v:shape style="position:absolute;left:1176;top:2336;width:10;height:30" coordorigin="1176,2336" coordsize="10,30" path="m1176,2351l1186,2351e" filled="false" stroked="true" strokeweight="1.577pt" strokecolor="#000000">
                <v:path arrowok="t"/>
              </v:shape>
            </v:group>
            <v:group style="position:absolute;left:1176;top:2385;width:10;height:30" coordorigin="1176,2385" coordsize="10,30">
              <v:shape style="position:absolute;left:1176;top:2385;width:10;height:30" coordorigin="1176,2385" coordsize="10,30" path="m1176,2400l1186,2400e" filled="false" stroked="true" strokeweight="1.577pt" strokecolor="#000000">
                <v:path arrowok="t"/>
              </v:shape>
            </v:group>
            <v:group style="position:absolute;left:1176;top:2434;width:10;height:30" coordorigin="1176,2434" coordsize="10,30">
              <v:shape style="position:absolute;left:1176;top:2434;width:10;height:30" coordorigin="1176,2434" coordsize="10,30" path="m1176,2449l1186,2449e" filled="false" stroked="true" strokeweight="1.576pt" strokecolor="#000000">
                <v:path arrowok="t"/>
              </v:shape>
            </v:group>
            <v:group style="position:absolute;left:1176;top:2483;width:10;height:30" coordorigin="1176,2483" coordsize="10,30">
              <v:shape style="position:absolute;left:1176;top:2483;width:10;height:30" coordorigin="1176,2483" coordsize="10,30" path="m1176,2498l1186,2498e" filled="false" stroked="true" strokeweight="1.577pt" strokecolor="#000000">
                <v:path arrowok="t"/>
              </v:shape>
            </v:group>
            <v:group style="position:absolute;left:1176;top:2533;width:10;height:30" coordorigin="1176,2533" coordsize="10,30">
              <v:shape style="position:absolute;left:1176;top:2533;width:10;height:30" coordorigin="1176,2533" coordsize="10,30" path="m1176,2547l1186,2547e" filled="false" stroked="true" strokeweight="1.576pt" strokecolor="#000000">
                <v:path arrowok="t"/>
              </v:shape>
            </v:group>
            <v:group style="position:absolute;left:1176;top:2582;width:10;height:30" coordorigin="1176,2582" coordsize="10,30">
              <v:shape style="position:absolute;left:1176;top:2582;width:10;height:30" coordorigin="1176,2582" coordsize="10,30" path="m1176,2596l1186,2596e" filled="false" stroked="true" strokeweight="1.577pt" strokecolor="#000000">
                <v:path arrowok="t"/>
              </v:shape>
            </v:group>
            <v:group style="position:absolute;left:1176;top:2631;width:10;height:30" coordorigin="1176,2631" coordsize="10,30">
              <v:shape style="position:absolute;left:1176;top:2631;width:10;height:30" coordorigin="1176,2631" coordsize="10,30" path="m1176,2645l1186,2645e" filled="false" stroked="true" strokeweight="1.577pt" strokecolor="#000000">
                <v:path arrowok="t"/>
              </v:shape>
            </v:group>
            <v:group style="position:absolute;left:1176;top:2680;width:10;height:30" coordorigin="1176,2680" coordsize="10,30">
              <v:shape style="position:absolute;left:1176;top:2680;width:10;height:30" coordorigin="1176,2680" coordsize="10,30" path="m1176,2694l1186,2694e" filled="false" stroked="true" strokeweight="1.576pt" strokecolor="#000000">
                <v:path arrowok="t"/>
              </v:shape>
            </v:group>
            <v:group style="position:absolute;left:1176;top:2729;width:10;height:30" coordorigin="1176,2729" coordsize="10,30">
              <v:shape style="position:absolute;left:1176;top:2729;width:10;height:30" coordorigin="1176,2729" coordsize="10,30" path="m1176,2744l1186,2744e" filled="false" stroked="true" strokeweight="1.577pt" strokecolor="#000000">
                <v:path arrowok="t"/>
              </v:shape>
            </v:group>
            <v:group style="position:absolute;left:1176;top:2778;width:10;height:30" coordorigin="1176,2778" coordsize="10,30">
              <v:shape style="position:absolute;left:1176;top:2778;width:10;height:30" coordorigin="1176,2778" coordsize="10,30" path="m1176,2793l1186,2793e" filled="false" stroked="true" strokeweight="1.576pt" strokecolor="#000000">
                <v:path arrowok="t"/>
              </v:shape>
            </v:group>
            <v:group style="position:absolute;left:1176;top:2827;width:10;height:30" coordorigin="1176,2827" coordsize="10,30">
              <v:shape style="position:absolute;left:1176;top:2827;width:10;height:30" coordorigin="1176,2827" coordsize="10,30" path="m1176,2842l1186,2842e" filled="false" stroked="true" strokeweight="1.576pt" strokecolor="#000000">
                <v:path arrowok="t"/>
              </v:shape>
            </v:group>
            <v:group style="position:absolute;left:1176;top:2876;width:10;height:30" coordorigin="1176,2876" coordsize="10,30">
              <v:shape style="position:absolute;left:1176;top:2876;width:10;height:30" coordorigin="1176,2876" coordsize="10,30" path="m1176,2891l1186,2891e" filled="false" stroked="true" strokeweight="1.577pt" strokecolor="#000000">
                <v:path arrowok="t"/>
              </v:shape>
            </v:group>
            <v:group style="position:absolute;left:1176;top:2925;width:10;height:30" coordorigin="1176,2925" coordsize="10,30">
              <v:shape style="position:absolute;left:1176;top:2925;width:10;height:30" coordorigin="1176,2925" coordsize="10,30" path="m1176,2940l1186,2940e" filled="false" stroked="true" strokeweight="1.576pt" strokecolor="#000000">
                <v:path arrowok="t"/>
              </v:shape>
            </v:group>
            <v:group style="position:absolute;left:1176;top:2974;width:10;height:30" coordorigin="1176,2974" coordsize="10,30">
              <v:shape style="position:absolute;left:1176;top:2974;width:10;height:30" coordorigin="1176,2974" coordsize="10,30" path="m1176,2989l1186,2989e" filled="false" stroked="true" strokeweight="1.577pt" strokecolor="#000000">
                <v:path arrowok="t"/>
              </v:shape>
            </v:group>
            <v:group style="position:absolute;left:1176;top:3023;width:10;height:30" coordorigin="1176,3023" coordsize="10,30">
              <v:shape style="position:absolute;left:1176;top:3023;width:10;height:30" coordorigin="1176,3023" coordsize="10,30" path="m1176,3038l1186,3038e" filled="false" stroked="true" strokeweight="1.577pt" strokecolor="#000000">
                <v:path arrowok="t"/>
              </v:shape>
            </v:group>
            <v:group style="position:absolute;left:1176;top:3072;width:10;height:30" coordorigin="1176,3072" coordsize="10,30">
              <v:shape style="position:absolute;left:1176;top:3072;width:10;height:30" coordorigin="1176,3072" coordsize="10,30" path="m1176,3087l1186,3087e" filled="false" stroked="true" strokeweight="1.576pt" strokecolor="#000000">
                <v:path arrowok="t"/>
              </v:shape>
            </v:group>
            <v:group style="position:absolute;left:1176;top:3121;width:10;height:30" coordorigin="1176,3121" coordsize="10,30">
              <v:shape style="position:absolute;left:1176;top:3121;width:10;height:30" coordorigin="1176,3121" coordsize="10,30" path="m1176,3136l1186,3136e" filled="false" stroked="true" strokeweight="1.577pt" strokecolor="#000000">
                <v:path arrowok="t"/>
              </v:shape>
            </v:group>
            <v:group style="position:absolute;left:1176;top:3170;width:10;height:30" coordorigin="1176,3170" coordsize="10,30">
              <v:shape style="position:absolute;left:1176;top:3170;width:10;height:30" coordorigin="1176,3170" coordsize="10,30" path="m1176,3185l1186,3185e" filled="false" stroked="true" strokeweight="1.576pt" strokecolor="#000000">
                <v:path arrowok="t"/>
              </v:shape>
            </v:group>
            <v:group style="position:absolute;left:1176;top:3219;width:10;height:30" coordorigin="1176,3219" coordsize="10,30">
              <v:shape style="position:absolute;left:1176;top:3219;width:10;height:30" coordorigin="1176,3219" coordsize="10,30" path="m1176,3234l1186,3234e" filled="false" stroked="true" strokeweight="1.577pt" strokecolor="#000000">
                <v:path arrowok="t"/>
              </v:shape>
            </v:group>
            <v:group style="position:absolute;left:1176;top:3268;width:10;height:30" coordorigin="1176,3268" coordsize="10,30">
              <v:shape style="position:absolute;left:1176;top:3268;width:10;height:30" coordorigin="1176,3268" coordsize="10,30" path="m1176,3283l1186,3283e" filled="false" stroked="true" strokeweight="1.577pt" strokecolor="#000000">
                <v:path arrowok="t"/>
              </v:shape>
            </v:group>
            <v:group style="position:absolute;left:1176;top:3317;width:10;height:30" coordorigin="1176,3317" coordsize="10,30">
              <v:shape style="position:absolute;left:1176;top:3317;width:10;height:30" coordorigin="1176,3317" coordsize="10,30" path="m1176,3332l1186,3332e" filled="false" stroked="true" strokeweight="1.576pt" strokecolor="#000000">
                <v:path arrowok="t"/>
              </v:shape>
            </v:group>
            <v:group style="position:absolute;left:1176;top:3367;width:10;height:30" coordorigin="1176,3367" coordsize="10,30">
              <v:shape style="position:absolute;left:1176;top:3367;width:10;height:30" coordorigin="1176,3367" coordsize="10,30" path="m1176,3381l1186,3381e" filled="false" stroked="true" strokeweight="1.577pt" strokecolor="#000000">
                <v:path arrowok="t"/>
              </v:shape>
            </v:group>
            <v:group style="position:absolute;left:1176;top:3416;width:10;height:30" coordorigin="1176,3416" coordsize="10,30">
              <v:shape style="position:absolute;left:1176;top:3416;width:10;height:30" coordorigin="1176,3416" coordsize="10,30" path="m1176,3430l1186,3430e" filled="false" stroked="true" strokeweight="1.577pt" strokecolor="#000000">
                <v:path arrowok="t"/>
              </v:shape>
            </v:group>
            <v:group style="position:absolute;left:1176;top:3465;width:10;height:30" coordorigin="1176,3465" coordsize="10,30">
              <v:shape style="position:absolute;left:1176;top:3465;width:10;height:30" coordorigin="1176,3465" coordsize="10,30" path="m1176,3479l1186,3479e" filled="false" stroked="true" strokeweight="1.576pt" strokecolor="#000000">
                <v:path arrowok="t"/>
              </v:shape>
            </v:group>
            <v:group style="position:absolute;left:6194;top:2294;width:10;height:31" coordorigin="6194,2294" coordsize="10,31">
              <v:shape style="position:absolute;left:6194;top:2294;width:10;height:31" coordorigin="6194,2294" coordsize="10,31" path="m6194,2309l6204,2309e" filled="false" stroked="true" strokeweight="1.62pt" strokecolor="#000000">
                <v:path arrowok="t"/>
              </v:shape>
            </v:group>
            <v:group style="position:absolute;left:6194;top:2344;width:10;height:31" coordorigin="6194,2344" coordsize="10,31">
              <v:shape style="position:absolute;left:6194;top:2344;width:10;height:31" coordorigin="6194,2344" coordsize="10,31" path="m6194,2360l6204,2360e" filled="false" stroked="true" strokeweight="1.621pt" strokecolor="#000000">
                <v:path arrowok="t"/>
              </v:shape>
            </v:group>
            <v:group style="position:absolute;left:6194;top:2395;width:10;height:31" coordorigin="6194,2395" coordsize="10,31">
              <v:shape style="position:absolute;left:6194;top:2395;width:10;height:31" coordorigin="6194,2395" coordsize="10,31" path="m6194,2410l6204,2410e" filled="false" stroked="true" strokeweight="1.62pt" strokecolor="#000000">
                <v:path arrowok="t"/>
              </v:shape>
            </v:group>
            <v:group style="position:absolute;left:6194;top:2446;width:10;height:31" coordorigin="6194,2446" coordsize="10,31">
              <v:shape style="position:absolute;left:6194;top:2446;width:10;height:31" coordorigin="6194,2446" coordsize="10,31" path="m6194,2461l6204,2461e" filled="false" stroked="true" strokeweight="1.621pt" strokecolor="#000000">
                <v:path arrowok="t"/>
              </v:shape>
            </v:group>
            <v:group style="position:absolute;left:6194;top:2497;width:10;height:31" coordorigin="6194,2497" coordsize="10,31">
              <v:shape style="position:absolute;left:6194;top:2497;width:10;height:31" coordorigin="6194,2497" coordsize="10,31" path="m6194,2512l6204,2512e" filled="false" stroked="true" strokeweight="1.621pt" strokecolor="#000000">
                <v:path arrowok="t"/>
              </v:shape>
            </v:group>
            <v:group style="position:absolute;left:6194;top:2548;width:10;height:31" coordorigin="6194,2548" coordsize="10,31">
              <v:shape style="position:absolute;left:6194;top:2548;width:10;height:31" coordorigin="6194,2548" coordsize="10,31" path="m6194,2563l6204,2563e" filled="false" stroked="true" strokeweight="1.62pt" strokecolor="#000000">
                <v:path arrowok="t"/>
              </v:shape>
            </v:group>
            <v:group style="position:absolute;left:6194;top:2598;width:10;height:31" coordorigin="6194,2598" coordsize="10,31">
              <v:shape style="position:absolute;left:6194;top:2598;width:10;height:31" coordorigin="6194,2598" coordsize="10,31" path="m6194,2614l6204,2614e" filled="false" stroked="true" strokeweight="1.621pt" strokecolor="#000000">
                <v:path arrowok="t"/>
              </v:shape>
            </v:group>
            <v:group style="position:absolute;left:6194;top:2649;width:10;height:31" coordorigin="6194,2649" coordsize="10,31">
              <v:shape style="position:absolute;left:6194;top:2649;width:10;height:31" coordorigin="6194,2649" coordsize="10,31" path="m6194,2664l6204,2664e" filled="false" stroked="true" strokeweight="1.62pt" strokecolor="#000000">
                <v:path arrowok="t"/>
              </v:shape>
            </v:group>
            <v:group style="position:absolute;left:6194;top:2700;width:10;height:31" coordorigin="6194,2700" coordsize="10,31">
              <v:shape style="position:absolute;left:6194;top:2700;width:10;height:31" coordorigin="6194,2700" coordsize="10,31" path="m6194,2715l6204,2715e" filled="false" stroked="true" strokeweight="1.621pt" strokecolor="#000000">
                <v:path arrowok="t"/>
              </v:shape>
            </v:group>
            <v:group style="position:absolute;left:6194;top:2751;width:10;height:31" coordorigin="6194,2751" coordsize="10,31">
              <v:shape style="position:absolute;left:6194;top:2751;width:10;height:31" coordorigin="6194,2751" coordsize="10,31" path="m6194,2766l6204,2766e" filled="false" stroked="true" strokeweight="1.62pt" strokecolor="#000000">
                <v:path arrowok="t"/>
              </v:shape>
            </v:group>
            <v:group style="position:absolute;left:6194;top:2802;width:10;height:31" coordorigin="6194,2802" coordsize="10,31">
              <v:shape style="position:absolute;left:6194;top:2802;width:10;height:31" coordorigin="6194,2802" coordsize="10,31" path="m6194,2817l6204,2817e" filled="false" stroked="true" strokeweight="1.621pt" strokecolor="#000000">
                <v:path arrowok="t"/>
              </v:shape>
            </v:group>
            <v:group style="position:absolute;left:6194;top:2853;width:10;height:31" coordorigin="6194,2853" coordsize="10,31">
              <v:shape style="position:absolute;left:6194;top:2853;width:10;height:31" coordorigin="6194,2853" coordsize="10,31" path="m6194,2868l6204,2868e" filled="false" stroked="true" strokeweight="1.62pt" strokecolor="#000000">
                <v:path arrowok="t"/>
              </v:shape>
            </v:group>
            <v:group style="position:absolute;left:6194;top:2903;width:10;height:31" coordorigin="6194,2903" coordsize="10,31">
              <v:shape style="position:absolute;left:6194;top:2903;width:10;height:31" coordorigin="6194,2903" coordsize="10,31" path="m6194,2919l6204,2919e" filled="false" stroked="true" strokeweight="1.621pt" strokecolor="#000000">
                <v:path arrowok="t"/>
              </v:shape>
            </v:group>
            <v:group style="position:absolute;left:6194;top:2954;width:10;height:31" coordorigin="6194,2954" coordsize="10,31">
              <v:shape style="position:absolute;left:6194;top:2954;width:10;height:31" coordorigin="6194,2954" coordsize="10,31" path="m6194,2969l6204,2969e" filled="false" stroked="true" strokeweight="1.62pt" strokecolor="#000000">
                <v:path arrowok="t"/>
              </v:shape>
            </v:group>
            <v:group style="position:absolute;left:6194;top:3005;width:10;height:31" coordorigin="6194,3005" coordsize="10,31">
              <v:shape style="position:absolute;left:6194;top:3005;width:10;height:31" coordorigin="6194,3005" coordsize="10,31" path="m6194,3020l6204,3020e" filled="false" stroked="true" strokeweight="1.621pt" strokecolor="#000000">
                <v:path arrowok="t"/>
              </v:shape>
            </v:group>
            <v:group style="position:absolute;left:6194;top:3056;width:10;height:31" coordorigin="6194,3056" coordsize="10,31">
              <v:shape style="position:absolute;left:6194;top:3056;width:10;height:31" coordorigin="6194,3056" coordsize="10,31" path="m6194,3071l6204,3071e" filled="false" stroked="true" strokeweight="1.62pt" strokecolor="#000000">
                <v:path arrowok="t"/>
              </v:shape>
            </v:group>
            <v:group style="position:absolute;left:6194;top:3107;width:10;height:31" coordorigin="6194,3107" coordsize="10,31">
              <v:shape style="position:absolute;left:6194;top:3107;width:10;height:31" coordorigin="6194,3107" coordsize="10,31" path="m6194,3122l6204,3122e" filled="false" stroked="true" strokeweight="1.621pt" strokecolor="#000000">
                <v:path arrowok="t"/>
              </v:shape>
            </v:group>
            <v:group style="position:absolute;left:6194;top:3158;width:10;height:31" coordorigin="6194,3158" coordsize="10,31">
              <v:shape style="position:absolute;left:6194;top:3158;width:10;height:31" coordorigin="6194,3158" coordsize="10,31" path="m6194,3173l6204,3173e" filled="false" stroked="true" strokeweight="1.621pt" strokecolor="#000000">
                <v:path arrowok="t"/>
              </v:shape>
            </v:group>
            <v:group style="position:absolute;left:6194;top:3208;width:10;height:31" coordorigin="6194,3208" coordsize="10,31">
              <v:shape style="position:absolute;left:6194;top:3208;width:10;height:31" coordorigin="6194,3208" coordsize="10,31" path="m6194,3224l6204,3224e" filled="false" stroked="true" strokeweight="1.621pt" strokecolor="#000000">
                <v:path arrowok="t"/>
              </v:shape>
            </v:group>
            <v:group style="position:absolute;left:6194;top:3259;width:10;height:31" coordorigin="6194,3259" coordsize="10,31">
              <v:shape style="position:absolute;left:6194;top:3259;width:10;height:31" coordorigin="6194,3259" coordsize="10,31" path="m6194,3274l6204,3274e" filled="false" stroked="true" strokeweight="1.621pt" strokecolor="#000000">
                <v:path arrowok="t"/>
              </v:shape>
            </v:group>
            <v:group style="position:absolute;left:6194;top:3310;width:10;height:31" coordorigin="6194,3310" coordsize="10,31">
              <v:shape style="position:absolute;left:6194;top:3310;width:10;height:31" coordorigin="6194,3310" coordsize="10,31" path="m6194,3325l6204,3325e" filled="false" stroked="true" strokeweight="1.62pt" strokecolor="#000000">
                <v:path arrowok="t"/>
              </v:shape>
            </v:group>
            <v:group style="position:absolute;left:6194;top:3361;width:10;height:31" coordorigin="6194,3361" coordsize="10,31">
              <v:shape style="position:absolute;left:6194;top:3361;width:10;height:31" coordorigin="6194,3361" coordsize="10,31" path="m6194,3376l6204,3376e" filled="false" stroked="true" strokeweight="1.621pt" strokecolor="#000000">
                <v:path arrowok="t"/>
              </v:shape>
            </v:group>
            <v:group style="position:absolute;left:6194;top:3412;width:10;height:31" coordorigin="6194,3412" coordsize="10,31">
              <v:shape style="position:absolute;left:6194;top:3412;width:10;height:31" coordorigin="6194,3412" coordsize="10,31" path="m6194,3427l6204,3427e" filled="false" stroked="true" strokeweight="1.62pt" strokecolor="#000000">
                <v:path arrowok="t"/>
              </v:shape>
            </v:group>
            <v:group style="position:absolute;left:6194;top:3462;width:10;height:31" coordorigin="6194,3462" coordsize="10,31">
              <v:shape style="position:absolute;left:6194;top:3462;width:10;height:31" coordorigin="6194,3462" coordsize="10,31" path="m6194,3478l6204,3478e" filled="false" stroked="true" strokeweight="1.621pt" strokecolor="#000000">
                <v:path arrowok="t"/>
              </v:shape>
            </v:group>
            <v:group style="position:absolute;left:6194;top:3528;width:10;height:2" coordorigin="6194,3528" coordsize="10,2">
              <v:shape style="position:absolute;left:6194;top:3528;width:10;height:2" coordorigin="6194,3528" coordsize="10,0" path="m6194,3528l6204,3528e" filled="false" stroked="true" strokeweight="1.62pt" strokecolor="#000000">
                <v:path arrowok="t"/>
              </v:shape>
            </v:group>
            <v:group style="position:absolute;left:11211;top:2287;width:10;height:30" coordorigin="11211,2287" coordsize="10,30">
              <v:shape style="position:absolute;left:11211;top:2287;width:10;height:30" coordorigin="11211,2287" coordsize="10,30" path="m11211,2302l11221,2302e" filled="false" stroked="true" strokeweight="1.576pt" strokecolor="#000000">
                <v:path arrowok="t"/>
              </v:shape>
            </v:group>
            <v:group style="position:absolute;left:11211;top:2336;width:10;height:30" coordorigin="11211,2336" coordsize="10,30">
              <v:shape style="position:absolute;left:11211;top:2336;width:10;height:30" coordorigin="11211,2336" coordsize="10,30" path="m11211,2351l11221,2351e" filled="false" stroked="true" strokeweight="1.577pt" strokecolor="#000000">
                <v:path arrowok="t"/>
              </v:shape>
            </v:group>
            <v:group style="position:absolute;left:11211;top:2385;width:10;height:30" coordorigin="11211,2385" coordsize="10,30">
              <v:shape style="position:absolute;left:11211;top:2385;width:10;height:30" coordorigin="11211,2385" coordsize="10,30" path="m11211,2400l11221,2400e" filled="false" stroked="true" strokeweight="1.577pt" strokecolor="#000000">
                <v:path arrowok="t"/>
              </v:shape>
            </v:group>
            <v:group style="position:absolute;left:11211;top:2434;width:10;height:30" coordorigin="11211,2434" coordsize="10,30">
              <v:shape style="position:absolute;left:11211;top:2434;width:10;height:30" coordorigin="11211,2434" coordsize="10,30" path="m11211,2449l11221,2449e" filled="false" stroked="true" strokeweight="1.576pt" strokecolor="#000000">
                <v:path arrowok="t"/>
              </v:shape>
            </v:group>
            <v:group style="position:absolute;left:11211;top:2483;width:10;height:30" coordorigin="11211,2483" coordsize="10,30">
              <v:shape style="position:absolute;left:11211;top:2483;width:10;height:30" coordorigin="11211,2483" coordsize="10,30" path="m11211,2498l11221,2498e" filled="false" stroked="true" strokeweight="1.577pt" strokecolor="#000000">
                <v:path arrowok="t"/>
              </v:shape>
            </v:group>
            <v:group style="position:absolute;left:11211;top:2533;width:10;height:30" coordorigin="11211,2533" coordsize="10,30">
              <v:shape style="position:absolute;left:11211;top:2533;width:10;height:30" coordorigin="11211,2533" coordsize="10,30" path="m11211,2547l11221,2547e" filled="false" stroked="true" strokeweight="1.576pt" strokecolor="#000000">
                <v:path arrowok="t"/>
              </v:shape>
            </v:group>
            <v:group style="position:absolute;left:11211;top:2582;width:10;height:30" coordorigin="11211,2582" coordsize="10,30">
              <v:shape style="position:absolute;left:11211;top:2582;width:10;height:30" coordorigin="11211,2582" coordsize="10,30" path="m11211,2596l11221,2596e" filled="false" stroked="true" strokeweight="1.577pt" strokecolor="#000000">
                <v:path arrowok="t"/>
              </v:shape>
            </v:group>
            <v:group style="position:absolute;left:11211;top:2631;width:10;height:30" coordorigin="11211,2631" coordsize="10,30">
              <v:shape style="position:absolute;left:11211;top:2631;width:10;height:30" coordorigin="11211,2631" coordsize="10,30" path="m11211,2645l11221,2645e" filled="false" stroked="true" strokeweight="1.577pt" strokecolor="#000000">
                <v:path arrowok="t"/>
              </v:shape>
            </v:group>
            <v:group style="position:absolute;left:11211;top:2680;width:10;height:30" coordorigin="11211,2680" coordsize="10,30">
              <v:shape style="position:absolute;left:11211;top:2680;width:10;height:30" coordorigin="11211,2680" coordsize="10,30" path="m11211,2694l11221,2694e" filled="false" stroked="true" strokeweight="1.576pt" strokecolor="#000000">
                <v:path arrowok="t"/>
              </v:shape>
            </v:group>
            <v:group style="position:absolute;left:11211;top:2729;width:10;height:30" coordorigin="11211,2729" coordsize="10,30">
              <v:shape style="position:absolute;left:11211;top:2729;width:10;height:30" coordorigin="11211,2729" coordsize="10,30" path="m11211,2744l11221,2744e" filled="false" stroked="true" strokeweight="1.577pt" strokecolor="#000000">
                <v:path arrowok="t"/>
              </v:shape>
            </v:group>
            <v:group style="position:absolute;left:11211;top:2778;width:10;height:30" coordorigin="11211,2778" coordsize="10,30">
              <v:shape style="position:absolute;left:11211;top:2778;width:10;height:30" coordorigin="11211,2778" coordsize="10,30" path="m11211,2793l11221,2793e" filled="false" stroked="true" strokeweight="1.576pt" strokecolor="#000000">
                <v:path arrowok="t"/>
              </v:shape>
            </v:group>
            <v:group style="position:absolute;left:11211;top:2827;width:10;height:30" coordorigin="11211,2827" coordsize="10,30">
              <v:shape style="position:absolute;left:11211;top:2827;width:10;height:30" coordorigin="11211,2827" coordsize="10,30" path="m11211,2842l11221,2842e" filled="false" stroked="true" strokeweight="1.576pt" strokecolor="#000000">
                <v:path arrowok="t"/>
              </v:shape>
            </v:group>
            <v:group style="position:absolute;left:11211;top:2876;width:10;height:30" coordorigin="11211,2876" coordsize="10,30">
              <v:shape style="position:absolute;left:11211;top:2876;width:10;height:30" coordorigin="11211,2876" coordsize="10,30" path="m11211,2891l11221,2891e" filled="false" stroked="true" strokeweight="1.577pt" strokecolor="#000000">
                <v:path arrowok="t"/>
              </v:shape>
            </v:group>
            <v:group style="position:absolute;left:11211;top:2925;width:10;height:30" coordorigin="11211,2925" coordsize="10,30">
              <v:shape style="position:absolute;left:11211;top:2925;width:10;height:30" coordorigin="11211,2925" coordsize="10,30" path="m11211,2940l11221,2940e" filled="false" stroked="true" strokeweight="1.576pt" strokecolor="#000000">
                <v:path arrowok="t"/>
              </v:shape>
            </v:group>
            <v:group style="position:absolute;left:11211;top:2974;width:10;height:30" coordorigin="11211,2974" coordsize="10,30">
              <v:shape style="position:absolute;left:11211;top:2974;width:10;height:30" coordorigin="11211,2974" coordsize="10,30" path="m11211,2989l11221,2989e" filled="false" stroked="true" strokeweight="1.577pt" strokecolor="#000000">
                <v:path arrowok="t"/>
              </v:shape>
            </v:group>
            <v:group style="position:absolute;left:11211;top:3023;width:10;height:30" coordorigin="11211,3023" coordsize="10,30">
              <v:shape style="position:absolute;left:11211;top:3023;width:10;height:30" coordorigin="11211,3023" coordsize="10,30" path="m11211,3038l11221,3038e" filled="false" stroked="true" strokeweight="1.577pt" strokecolor="#000000">
                <v:path arrowok="t"/>
              </v:shape>
            </v:group>
            <v:group style="position:absolute;left:11211;top:3072;width:10;height:30" coordorigin="11211,3072" coordsize="10,30">
              <v:shape style="position:absolute;left:11211;top:3072;width:10;height:30" coordorigin="11211,3072" coordsize="10,30" path="m11211,3087l11221,3087e" filled="false" stroked="true" strokeweight="1.576pt" strokecolor="#000000">
                <v:path arrowok="t"/>
              </v:shape>
            </v:group>
            <v:group style="position:absolute;left:11211;top:3121;width:10;height:30" coordorigin="11211,3121" coordsize="10,30">
              <v:shape style="position:absolute;left:11211;top:3121;width:10;height:30" coordorigin="11211,3121" coordsize="10,30" path="m11211,3136l11221,3136e" filled="false" stroked="true" strokeweight="1.577pt" strokecolor="#000000">
                <v:path arrowok="t"/>
              </v:shape>
            </v:group>
            <v:group style="position:absolute;left:11211;top:3170;width:10;height:30" coordorigin="11211,3170" coordsize="10,30">
              <v:shape style="position:absolute;left:11211;top:3170;width:10;height:30" coordorigin="11211,3170" coordsize="10,30" path="m11211,3185l11221,3185e" filled="false" stroked="true" strokeweight="1.576pt" strokecolor="#000000">
                <v:path arrowok="t"/>
              </v:shape>
            </v:group>
            <v:group style="position:absolute;left:11211;top:3219;width:10;height:30" coordorigin="11211,3219" coordsize="10,30">
              <v:shape style="position:absolute;left:11211;top:3219;width:10;height:30" coordorigin="11211,3219" coordsize="10,30" path="m11211,3234l11221,3234e" filled="false" stroked="true" strokeweight="1.577pt" strokecolor="#000000">
                <v:path arrowok="t"/>
              </v:shape>
            </v:group>
            <v:group style="position:absolute;left:11211;top:3268;width:10;height:30" coordorigin="11211,3268" coordsize="10,30">
              <v:shape style="position:absolute;left:11211;top:3268;width:10;height:30" coordorigin="11211,3268" coordsize="10,30" path="m11211,3283l11221,3283e" filled="false" stroked="true" strokeweight="1.577pt" strokecolor="#000000">
                <v:path arrowok="t"/>
              </v:shape>
            </v:group>
            <v:group style="position:absolute;left:11211;top:3317;width:10;height:30" coordorigin="11211,3317" coordsize="10,30">
              <v:shape style="position:absolute;left:11211;top:3317;width:10;height:30" coordorigin="11211,3317" coordsize="10,30" path="m11211,3332l11221,3332e" filled="false" stroked="true" strokeweight="1.576pt" strokecolor="#000000">
                <v:path arrowok="t"/>
              </v:shape>
            </v:group>
            <v:group style="position:absolute;left:11211;top:3367;width:10;height:30" coordorigin="11211,3367" coordsize="10,30">
              <v:shape style="position:absolute;left:11211;top:3367;width:10;height:30" coordorigin="11211,3367" coordsize="10,30" path="m11211,3381l11221,3381e" filled="false" stroked="true" strokeweight="1.577pt" strokecolor="#000000">
                <v:path arrowok="t"/>
              </v:shape>
            </v:group>
            <v:group style="position:absolute;left:11211;top:3416;width:10;height:30" coordorigin="11211,3416" coordsize="10,30">
              <v:shape style="position:absolute;left:11211;top:3416;width:10;height:30" coordorigin="11211,3416" coordsize="10,30" path="m11211,3430l11221,3430e" filled="false" stroked="true" strokeweight="1.577pt" strokecolor="#000000">
                <v:path arrowok="t"/>
              </v:shape>
            </v:group>
            <v:group style="position:absolute;left:11211;top:3465;width:10;height:30" coordorigin="11211,3465" coordsize="10,30">
              <v:shape style="position:absolute;left:11211;top:3465;width:10;height:30" coordorigin="11211,3465" coordsize="10,30" path="m11211,3479l11221,3479e" filled="false" stroked="true" strokeweight="1.576pt" strokecolor="#000000">
                <v:path arrowok="t"/>
              </v:shape>
            </v:group>
            <v:group style="position:absolute;left:11211;top:3528;width:10;height:2" coordorigin="11211,3528" coordsize="10,2">
              <v:shape style="position:absolute;left:11211;top:3528;width:10;height:2" coordorigin="11211,3528" coordsize="10,0" path="m11211,3528l11221,3528e" filled="false" stroked="true" strokeweight="1.577pt" strokecolor="#000000">
                <v:path arrowok="t"/>
              </v:shape>
            </v:group>
            <v:group style="position:absolute;left:2788;top:3523;width:31;height:10" coordorigin="2788,3523" coordsize="31,10">
              <v:shape style="position:absolute;left:2788;top:3523;width:31;height:10" coordorigin="2788,3523" coordsize="31,10" path="m2788,3528l2818,3528e" filled="false" stroked="true" strokeweight=".6pt" strokecolor="#000000">
                <v:path arrowok="t"/>
              </v:shape>
            </v:group>
            <v:group style="position:absolute;left:2737;top:3523;width:31;height:10" coordorigin="2737,3523" coordsize="31,10">
              <v:shape style="position:absolute;left:2737;top:3523;width:31;height:10" coordorigin="2737,3523" coordsize="31,10" path="m2737,3528l2768,3528e" filled="false" stroked="true" strokeweight=".6pt" strokecolor="#000000">
                <v:path arrowok="t"/>
              </v:shape>
            </v:group>
            <v:group style="position:absolute;left:2687;top:3523;width:31;height:10" coordorigin="2687,3523" coordsize="31,10">
              <v:shape style="position:absolute;left:2687;top:3523;width:31;height:10" coordorigin="2687,3523" coordsize="31,10" path="m2687,3528l2717,3528e" filled="false" stroked="true" strokeweight=".6pt" strokecolor="#000000">
                <v:path arrowok="t"/>
              </v:shape>
            </v:group>
            <v:group style="position:absolute;left:2636;top:3523;width:31;height:10" coordorigin="2636,3523" coordsize="31,10">
              <v:shape style="position:absolute;left:2636;top:3523;width:31;height:10" coordorigin="2636,3523" coordsize="31,10" path="m2636,3528l2666,3528e" filled="false" stroked="true" strokeweight=".6pt" strokecolor="#000000">
                <v:path arrowok="t"/>
              </v:shape>
            </v:group>
            <v:group style="position:absolute;left:2585;top:3523;width:31;height:10" coordorigin="2585,3523" coordsize="31,10">
              <v:shape style="position:absolute;left:2585;top:3523;width:31;height:10" coordorigin="2585,3523" coordsize="31,10" path="m2585,3528l2615,3528e" filled="false" stroked="true" strokeweight=".6pt" strokecolor="#000000">
                <v:path arrowok="t"/>
              </v:shape>
            </v:group>
            <v:group style="position:absolute;left:2534;top:3523;width:31;height:10" coordorigin="2534,3523" coordsize="31,10">
              <v:shape style="position:absolute;left:2534;top:3523;width:31;height:10" coordorigin="2534,3523" coordsize="31,10" path="m2534,3528l2565,3528e" filled="false" stroked="true" strokeweight=".6pt" strokecolor="#000000">
                <v:path arrowok="t"/>
              </v:shape>
            </v:group>
            <v:group style="position:absolute;left:2484;top:3523;width:31;height:10" coordorigin="2484,3523" coordsize="31,10">
              <v:shape style="position:absolute;left:2484;top:3523;width:31;height:10" coordorigin="2484,3523" coordsize="31,10" path="m2484,3528l2514,3528e" filled="false" stroked="true" strokeweight=".6pt" strokecolor="#000000">
                <v:path arrowok="t"/>
              </v:shape>
            </v:group>
            <v:group style="position:absolute;left:2433;top:3523;width:31;height:10" coordorigin="2433,3523" coordsize="31,10">
              <v:shape style="position:absolute;left:2433;top:3523;width:31;height:10" coordorigin="2433,3523" coordsize="31,10" path="m2433,3528l2463,3528e" filled="false" stroked="true" strokeweight=".6pt" strokecolor="#000000">
                <v:path arrowok="t"/>
              </v:shape>
            </v:group>
            <v:group style="position:absolute;left:2382;top:3523;width:31;height:10" coordorigin="2382,3523" coordsize="31,10">
              <v:shape style="position:absolute;left:2382;top:3523;width:31;height:10" coordorigin="2382,3523" coordsize="31,10" path="m2382,3528l2413,3528e" filled="false" stroked="true" strokeweight=".6pt" strokecolor="#000000">
                <v:path arrowok="t"/>
              </v:shape>
            </v:group>
            <v:group style="position:absolute;left:2332;top:3523;width:31;height:10" coordorigin="2332,3523" coordsize="31,10">
              <v:shape style="position:absolute;left:2332;top:3523;width:31;height:10" coordorigin="2332,3523" coordsize="31,10" path="m2332,3528l2362,3528e" filled="false" stroked="true" strokeweight=".6pt" strokecolor="#000000">
                <v:path arrowok="t"/>
              </v:shape>
            </v:group>
            <v:group style="position:absolute;left:2281;top:3523;width:31;height:10" coordorigin="2281,3523" coordsize="31,10">
              <v:shape style="position:absolute;left:2281;top:3523;width:31;height:10" coordorigin="2281,3523" coordsize="31,10" path="m2281,3528l2311,3528e" filled="false" stroked="true" strokeweight=".6pt" strokecolor="#000000">
                <v:path arrowok="t"/>
              </v:shape>
            </v:group>
            <v:group style="position:absolute;left:2230;top:3523;width:31;height:10" coordorigin="2230,3523" coordsize="31,10">
              <v:shape style="position:absolute;left:2230;top:3523;width:31;height:10" coordorigin="2230,3523" coordsize="31,10" path="m2230,3528l2261,3528e" filled="false" stroked="true" strokeweight=".6pt" strokecolor="#000000">
                <v:path arrowok="t"/>
              </v:shape>
            </v:group>
            <v:group style="position:absolute;left:2180;top:3523;width:31;height:10" coordorigin="2180,3523" coordsize="31,10">
              <v:shape style="position:absolute;left:2180;top:3523;width:31;height:10" coordorigin="2180,3523" coordsize="31,10" path="m2180,3528l2210,3528e" filled="false" stroked="true" strokeweight=".6pt" strokecolor="#000000">
                <v:path arrowok="t"/>
              </v:shape>
            </v:group>
            <v:group style="position:absolute;left:2129;top:3523;width:31;height:10" coordorigin="2129,3523" coordsize="31,10">
              <v:shape style="position:absolute;left:2129;top:3523;width:31;height:10" coordorigin="2129,3523" coordsize="31,10" path="m2129,3528l2159,3528e" filled="false" stroked="true" strokeweight=".6pt" strokecolor="#000000">
                <v:path arrowok="t"/>
              </v:shape>
            </v:group>
            <v:group style="position:absolute;left:2078;top:3523;width:31;height:10" coordorigin="2078,3523" coordsize="31,10">
              <v:shape style="position:absolute;left:2078;top:3523;width:31;height:10" coordorigin="2078,3523" coordsize="31,10" path="m2078,3528l2109,3528e" filled="false" stroked="true" strokeweight=".6pt" strokecolor="#000000">
                <v:path arrowok="t"/>
              </v:shape>
            </v:group>
            <v:group style="position:absolute;left:2028;top:3523;width:31;height:10" coordorigin="2028,3523" coordsize="31,10">
              <v:shape style="position:absolute;left:2028;top:3523;width:31;height:10" coordorigin="2028,3523" coordsize="31,10" path="m2028,3528l2058,3528e" filled="false" stroked="true" strokeweight=".6pt" strokecolor="#000000">
                <v:path arrowok="t"/>
              </v:shape>
            </v:group>
            <v:group style="position:absolute;left:1977;top:3523;width:31;height:10" coordorigin="1977,3523" coordsize="31,10">
              <v:shape style="position:absolute;left:1977;top:3523;width:31;height:10" coordorigin="1977,3523" coordsize="31,10" path="m1977,3528l2007,3528e" filled="false" stroked="true" strokeweight=".6pt" strokecolor="#000000">
                <v:path arrowok="t"/>
              </v:shape>
            </v:group>
            <v:group style="position:absolute;left:1926;top:3523;width:31;height:10" coordorigin="1926,3523" coordsize="31,10">
              <v:shape style="position:absolute;left:1926;top:3523;width:31;height:10" coordorigin="1926,3523" coordsize="31,10" path="m1926,3528l1957,3528e" filled="false" stroked="true" strokeweight=".6pt" strokecolor="#000000">
                <v:path arrowok="t"/>
              </v:shape>
            </v:group>
            <v:group style="position:absolute;left:1876;top:3523;width:31;height:10" coordorigin="1876,3523" coordsize="31,10">
              <v:shape style="position:absolute;left:1876;top:3523;width:31;height:10" coordorigin="1876,3523" coordsize="31,10" path="m1876,3528l1906,3528e" filled="false" stroked="true" strokeweight=".6pt" strokecolor="#000000">
                <v:path arrowok="t"/>
              </v:shape>
            </v:group>
            <v:group style="position:absolute;left:1825;top:3523;width:31;height:10" coordorigin="1825,3523" coordsize="31,10">
              <v:shape style="position:absolute;left:1825;top:3523;width:31;height:10" coordorigin="1825,3523" coordsize="31,10" path="m1825,3528l1855,3528e" filled="false" stroked="true" strokeweight=".6pt" strokecolor="#000000">
                <v:path arrowok="t"/>
              </v:shape>
            </v:group>
            <v:group style="position:absolute;left:1774;top:3523;width:31;height:10" coordorigin="1774,3523" coordsize="31,10">
              <v:shape style="position:absolute;left:1774;top:3523;width:31;height:10" coordorigin="1774,3523" coordsize="31,10" path="m1774,3528l1805,3528e" filled="false" stroked="true" strokeweight=".6pt" strokecolor="#000000">
                <v:path arrowok="t"/>
              </v:shape>
            </v:group>
            <v:group style="position:absolute;left:1724;top:3523;width:31;height:10" coordorigin="1724,3523" coordsize="31,10">
              <v:shape style="position:absolute;left:1724;top:3523;width:31;height:10" coordorigin="1724,3523" coordsize="31,10" path="m1724,3528l1754,3528e" filled="false" stroked="true" strokeweight=".6pt" strokecolor="#000000">
                <v:path arrowok="t"/>
              </v:shape>
            </v:group>
            <v:group style="position:absolute;left:1673;top:3523;width:31;height:10" coordorigin="1673,3523" coordsize="31,10">
              <v:shape style="position:absolute;left:1673;top:3523;width:31;height:10" coordorigin="1673,3523" coordsize="31,10" path="m1673,3528l1703,3528e" filled="false" stroked="true" strokeweight=".6pt" strokecolor="#000000">
                <v:path arrowok="t"/>
              </v:shape>
            </v:group>
            <v:group style="position:absolute;left:1622;top:3523;width:31;height:10" coordorigin="1622,3523" coordsize="31,10">
              <v:shape style="position:absolute;left:1622;top:3523;width:31;height:10" coordorigin="1622,3523" coordsize="31,10" path="m1622,3528l1653,3528e" filled="false" stroked="true" strokeweight=".6pt" strokecolor="#000000">
                <v:path arrowok="t"/>
              </v:shape>
            </v:group>
            <v:group style="position:absolute;left:1572;top:3523;width:31;height:10" coordorigin="1572,3523" coordsize="31,10">
              <v:shape style="position:absolute;left:1572;top:3523;width:31;height:10" coordorigin="1572,3523" coordsize="31,10" path="m1572,3528l1602,3528e" filled="false" stroked="true" strokeweight=".6pt" strokecolor="#000000">
                <v:path arrowok="t"/>
              </v:shape>
            </v:group>
            <v:group style="position:absolute;left:1521;top:3523;width:31;height:10" coordorigin="1521,3523" coordsize="31,10">
              <v:shape style="position:absolute;left:1521;top:3523;width:31;height:10" coordorigin="1521,3523" coordsize="31,10" path="m1521,3528l1551,3528e" filled="false" stroked="true" strokeweight=".6pt" strokecolor="#000000">
                <v:path arrowok="t"/>
              </v:shape>
            </v:group>
            <v:group style="position:absolute;left:1470;top:3523;width:31;height:10" coordorigin="1470,3523" coordsize="31,10">
              <v:shape style="position:absolute;left:1470;top:3523;width:31;height:10" coordorigin="1470,3523" coordsize="31,10" path="m1470,3528l1501,3528e" filled="false" stroked="true" strokeweight=".6pt" strokecolor="#000000">
                <v:path arrowok="t"/>
              </v:shape>
            </v:group>
            <v:group style="position:absolute;left:1420;top:3523;width:31;height:10" coordorigin="1420,3523" coordsize="31,10">
              <v:shape style="position:absolute;left:1420;top:3523;width:31;height:10" coordorigin="1420,3523" coordsize="31,10" path="m1420,3528l1450,3528e" filled="false" stroked="true" strokeweight=".6pt" strokecolor="#000000">
                <v:path arrowok="t"/>
              </v:shape>
            </v:group>
            <v:group style="position:absolute;left:1369;top:3523;width:31;height:10" coordorigin="1369,3523" coordsize="31,10">
              <v:shape style="position:absolute;left:1369;top:3523;width:31;height:10" coordorigin="1369,3523" coordsize="31,10" path="m1369,3528l1399,3528e" filled="false" stroked="true" strokeweight=".6pt" strokecolor="#000000">
                <v:path arrowok="t"/>
              </v:shape>
            </v:group>
            <v:group style="position:absolute;left:1318;top:3523;width:31;height:10" coordorigin="1318,3523" coordsize="31,10">
              <v:shape style="position:absolute;left:1318;top:3523;width:31;height:10" coordorigin="1318,3523" coordsize="31,10" path="m1318,3528l1348,3528e" filled="false" stroked="true" strokeweight=".6pt" strokecolor="#000000">
                <v:path arrowok="t"/>
              </v:shape>
            </v:group>
            <v:group style="position:absolute;left:1267;top:3523;width:31;height:10" coordorigin="1267,3523" coordsize="31,10">
              <v:shape style="position:absolute;left:1267;top:3523;width:31;height:10" coordorigin="1267,3523" coordsize="31,10" path="m1267,3528l1298,3528e" filled="false" stroked="true" strokeweight=".6pt" strokecolor="#000000">
                <v:path arrowok="t"/>
              </v:shape>
            </v:group>
            <v:group style="position:absolute;left:1217;top:3523;width:31;height:10" coordorigin="1217,3523" coordsize="31,10">
              <v:shape style="position:absolute;left:1217;top:3523;width:31;height:10" coordorigin="1217,3523" coordsize="31,10" path="m1217,3528l1247,3528e" filled="false" stroked="true" strokeweight=".6pt" strokecolor="#000000">
                <v:path arrowok="t"/>
              </v:shape>
            </v:group>
            <v:group style="position:absolute;left:2839;top:3528;width:31;height:2" coordorigin="2839,3528" coordsize="31,2">
              <v:shape style="position:absolute;left:2839;top:3528;width:31;height:2" coordorigin="2839,3528" coordsize="31,0" path="m2839,3528l2869,3528e" filled="false" stroked="true" strokeweight=".6pt" strokecolor="#000000">
                <v:path arrowok="t"/>
              </v:shape>
            </v:group>
            <v:group style="position:absolute;left:1176;top:3528;width:21;height:2" coordorigin="1176,3528" coordsize="21,2">
              <v:shape style="position:absolute;left:1176;top:3528;width:21;height:2" coordorigin="1176,3528" coordsize="21,0" path="m1176,3528l1196,3528e" filled="false" stroked="true" strokeweight=".6pt" strokecolor="#000000">
                <v:path arrowok="t"/>
              </v:shape>
            </v:group>
            <v:group style="position:absolute;left:1176;top:3563;width:10;height:30" coordorigin="1176,3563" coordsize="10,30">
              <v:shape style="position:absolute;left:1176;top:3563;width:10;height:30" coordorigin="1176,3563" coordsize="10,30" path="m1176,3578l1186,3578e" filled="false" stroked="true" strokeweight="1.576pt" strokecolor="#000000">
                <v:path arrowok="t"/>
              </v:shape>
            </v:group>
            <v:group style="position:absolute;left:1176;top:3612;width:10;height:30" coordorigin="1176,3612" coordsize="10,30">
              <v:shape style="position:absolute;left:1176;top:3612;width:10;height:30" coordorigin="1176,3612" coordsize="10,30" path="m1176,3627l1186,3627e" filled="false" stroked="true" strokeweight="1.577pt" strokecolor="#000000">
                <v:path arrowok="t"/>
              </v:shape>
            </v:group>
            <v:group style="position:absolute;left:1176;top:3661;width:10;height:30" coordorigin="1176,3661" coordsize="10,30">
              <v:shape style="position:absolute;left:1176;top:3661;width:10;height:30" coordorigin="1176,3661" coordsize="10,30" path="m1176,3676l1186,3676e" filled="false" stroked="true" strokeweight="1.577pt" strokecolor="#000000">
                <v:path arrowok="t"/>
              </v:shape>
            </v:group>
            <v:group style="position:absolute;left:1176;top:3710;width:10;height:30" coordorigin="1176,3710" coordsize="10,30">
              <v:shape style="position:absolute;left:1176;top:3710;width:10;height:30" coordorigin="1176,3710" coordsize="10,30" path="m1176,3725l1186,3725e" filled="false" stroked="true" strokeweight="1.576pt" strokecolor="#000000">
                <v:path arrowok="t"/>
              </v:shape>
            </v:group>
            <v:group style="position:absolute;left:1176;top:3759;width:10;height:30" coordorigin="1176,3759" coordsize="10,30">
              <v:shape style="position:absolute;left:1176;top:3759;width:10;height:30" coordorigin="1176,3759" coordsize="10,30" path="m1176,3774l1186,3774e" filled="false" stroked="true" strokeweight="1.577pt" strokecolor="#000000">
                <v:path arrowok="t"/>
              </v:shape>
            </v:group>
            <v:group style="position:absolute;left:1176;top:3808;width:10;height:30" coordorigin="1176,3808" coordsize="10,30">
              <v:shape style="position:absolute;left:1176;top:3808;width:10;height:30" coordorigin="1176,3808" coordsize="10,30" path="m1176,3823l1186,3823e" filled="false" stroked="true" strokeweight="1.577pt" strokecolor="#000000">
                <v:path arrowok="t"/>
              </v:shape>
            </v:group>
            <v:group style="position:absolute;left:1176;top:3857;width:10;height:30" coordorigin="1176,3857" coordsize="10,30">
              <v:shape style="position:absolute;left:1176;top:3857;width:10;height:30" coordorigin="1176,3857" coordsize="10,30" path="m1176,3872l1186,3872e" filled="false" stroked="true" strokeweight="1.576pt" strokecolor="#000000">
                <v:path arrowok="t"/>
              </v:shape>
            </v:group>
            <v:group style="position:absolute;left:1176;top:3906;width:10;height:30" coordorigin="1176,3906" coordsize="10,30">
              <v:shape style="position:absolute;left:1176;top:3906;width:10;height:30" coordorigin="1176,3906" coordsize="10,30" path="m1176,3921l1186,3921e" filled="false" stroked="true" strokeweight="1.577pt" strokecolor="#000000">
                <v:path arrowok="t"/>
              </v:shape>
            </v:group>
            <v:group style="position:absolute;left:1176;top:3955;width:10;height:30" coordorigin="1176,3955" coordsize="10,30">
              <v:shape style="position:absolute;left:1176;top:3955;width:10;height:30" coordorigin="1176,3955" coordsize="10,30" path="m1176,3970l1186,3970e" filled="false" stroked="true" strokeweight="1.576pt" strokecolor="#000000">
                <v:path arrowok="t"/>
              </v:shape>
            </v:group>
            <v:group style="position:absolute;left:1176;top:4004;width:10;height:30" coordorigin="1176,4004" coordsize="10,30">
              <v:shape style="position:absolute;left:1176;top:4004;width:10;height:30" coordorigin="1176,4004" coordsize="10,30" path="m1176,4019l1186,4019e" filled="false" stroked="true" strokeweight="1.577pt" strokecolor="#000000">
                <v:path arrowok="t"/>
              </v:shape>
            </v:group>
            <v:group style="position:absolute;left:1176;top:4053;width:10;height:30" coordorigin="1176,4053" coordsize="10,30">
              <v:shape style="position:absolute;left:1176;top:4053;width:10;height:30" coordorigin="1176,4053" coordsize="10,30" path="m1176,4068l1186,4068e" filled="false" stroked="true" strokeweight="1.577pt" strokecolor="#000000">
                <v:path arrowok="t"/>
              </v:shape>
            </v:group>
            <v:group style="position:absolute;left:1176;top:4102;width:10;height:30" coordorigin="1176,4102" coordsize="10,30">
              <v:shape style="position:absolute;left:1176;top:4102;width:10;height:30" coordorigin="1176,4102" coordsize="10,30" path="m1176,4117l1186,4117e" filled="false" stroked="true" strokeweight="1.576pt" strokecolor="#000000">
                <v:path arrowok="t"/>
              </v:shape>
            </v:group>
            <v:group style="position:absolute;left:1176;top:4152;width:10;height:30" coordorigin="1176,4152" coordsize="10,30">
              <v:shape style="position:absolute;left:1176;top:4152;width:10;height:30" coordorigin="1176,4152" coordsize="10,30" path="m1176,4166l1186,4166e" filled="false" stroked="true" strokeweight="1.577pt" strokecolor="#000000">
                <v:path arrowok="t"/>
              </v:shape>
            </v:group>
            <v:group style="position:absolute;left:1176;top:4201;width:10;height:30" coordorigin="1176,4201" coordsize="10,30">
              <v:shape style="position:absolute;left:1176;top:4201;width:10;height:30" coordorigin="1176,4201" coordsize="10,30" path="m1176,4215l1186,4215e" filled="false" stroked="true" strokeweight="1.576pt" strokecolor="#000000">
                <v:path arrowok="t"/>
              </v:shape>
            </v:group>
            <v:group style="position:absolute;left:1176;top:4250;width:10;height:30" coordorigin="1176,4250" coordsize="10,30">
              <v:shape style="position:absolute;left:1176;top:4250;width:10;height:30" coordorigin="1176,4250" coordsize="10,30" path="m1176,4264l1186,4264e" filled="false" stroked="true" strokeweight="1.576pt" strokecolor="#000000">
                <v:path arrowok="t"/>
              </v:shape>
            </v:group>
            <v:group style="position:absolute;left:1176;top:4299;width:10;height:30" coordorigin="1176,4299" coordsize="10,30">
              <v:shape style="position:absolute;left:1176;top:4299;width:10;height:30" coordorigin="1176,4299" coordsize="10,30" path="m1176,4313l1186,4313e" filled="false" stroked="true" strokeweight="1.577pt" strokecolor="#000000">
                <v:path arrowok="t"/>
              </v:shape>
            </v:group>
            <v:group style="position:absolute;left:1176;top:4348;width:10;height:30" coordorigin="1176,4348" coordsize="10,30">
              <v:shape style="position:absolute;left:1176;top:4348;width:10;height:30" coordorigin="1176,4348" coordsize="10,30" path="m1176,4363l1186,4363e" filled="false" stroked="true" strokeweight="1.576pt" strokecolor="#000000">
                <v:path arrowok="t"/>
              </v:shape>
            </v:group>
            <v:group style="position:absolute;left:1176;top:4397;width:10;height:30" coordorigin="1176,4397" coordsize="10,30">
              <v:shape style="position:absolute;left:1176;top:4397;width:10;height:30" coordorigin="1176,4397" coordsize="10,30" path="m1176,4412l1186,4412e" filled="false" stroked="true" strokeweight="1.577pt" strokecolor="#000000">
                <v:path arrowok="t"/>
              </v:shape>
            </v:group>
            <v:group style="position:absolute;left:1176;top:4446;width:10;height:30" coordorigin="1176,4446" coordsize="10,30">
              <v:shape style="position:absolute;left:1176;top:4446;width:10;height:30" coordorigin="1176,4446" coordsize="10,30" path="m1176,4461l1186,4461e" filled="false" stroked="true" strokeweight="1.577pt" strokecolor="#000000">
                <v:path arrowok="t"/>
              </v:shape>
            </v:group>
            <v:group style="position:absolute;left:1176;top:4495;width:10;height:30" coordorigin="1176,4495" coordsize="10,30">
              <v:shape style="position:absolute;left:1176;top:4495;width:10;height:30" coordorigin="1176,4495" coordsize="10,30" path="m1176,4510l1186,4510e" filled="false" stroked="true" strokeweight="1.576pt" strokecolor="#000000">
                <v:path arrowok="t"/>
              </v:shape>
            </v:group>
            <v:group style="position:absolute;left:1176;top:4544;width:10;height:30" coordorigin="1176,4544" coordsize="10,30">
              <v:shape style="position:absolute;left:1176;top:4544;width:10;height:30" coordorigin="1176,4544" coordsize="10,30" path="m1176,4559l1186,4559e" filled="false" stroked="true" strokeweight="1.577pt" strokecolor="#000000">
                <v:path arrowok="t"/>
              </v:shape>
            </v:group>
            <v:group style="position:absolute;left:1176;top:4593;width:10;height:30" coordorigin="1176,4593" coordsize="10,30">
              <v:shape style="position:absolute;left:1176;top:4593;width:10;height:30" coordorigin="1176,4593" coordsize="10,30" path="m1176,4608l1186,4608e" filled="false" stroked="true" strokeweight="1.576pt" strokecolor="#000000">
                <v:path arrowok="t"/>
              </v:shape>
            </v:group>
            <v:group style="position:absolute;left:1176;top:4642;width:10;height:30" coordorigin="1176,4642" coordsize="10,30">
              <v:shape style="position:absolute;left:1176;top:4642;width:10;height:30" coordorigin="1176,4642" coordsize="10,30" path="m1176,4657l1186,4657e" filled="false" stroked="true" strokeweight="1.577pt" strokecolor="#000000">
                <v:path arrowok="t"/>
              </v:shape>
            </v:group>
            <v:group style="position:absolute;left:1176;top:4691;width:10;height:30" coordorigin="1176,4691" coordsize="10,30">
              <v:shape style="position:absolute;left:1176;top:4691;width:10;height:30" coordorigin="1176,4691" coordsize="10,30" path="m1176,4706l1186,4706e" filled="false" stroked="true" strokeweight="1.577pt" strokecolor="#000000">
                <v:path arrowok="t"/>
              </v:shape>
            </v:group>
            <v:group style="position:absolute;left:1176;top:4740;width:10;height:30" coordorigin="1176,4740" coordsize="10,30">
              <v:shape style="position:absolute;left:1176;top:4740;width:10;height:30" coordorigin="1176,4740" coordsize="10,30" path="m1176,4755l1186,4755e" filled="false" stroked="true" strokeweight="1.576pt" strokecolor="#000000">
                <v:path arrowok="t"/>
              </v:shape>
            </v:group>
            <v:group style="position:absolute;left:1176;top:4804;width:10;height:2" coordorigin="1176,4804" coordsize="10,2">
              <v:shape style="position:absolute;left:1176;top:4804;width:10;height:2" coordorigin="1176,4804" coordsize="10,0" path="m1176,4804l1186,4804e" filled="false" stroked="true" strokeweight="1.577pt" strokecolor="#000000">
                <v:path arrowok="t"/>
              </v:shape>
            </v:group>
            <v:group style="position:absolute;left:4460;top:3523;width:31;height:10" coordorigin="4460,3523" coordsize="31,10">
              <v:shape style="position:absolute;left:4460;top:3523;width:31;height:10" coordorigin="4460,3523" coordsize="31,10" path="m4460,3528l4491,3528e" filled="false" stroked="true" strokeweight=".6pt" strokecolor="#000000">
                <v:path arrowok="t"/>
              </v:shape>
            </v:group>
            <v:group style="position:absolute;left:4410;top:3523;width:31;height:10" coordorigin="4410,3523" coordsize="31,10">
              <v:shape style="position:absolute;left:4410;top:3523;width:31;height:10" coordorigin="4410,3523" coordsize="31,10" path="m4410,3528l4440,3528e" filled="false" stroked="true" strokeweight=".6pt" strokecolor="#000000">
                <v:path arrowok="t"/>
              </v:shape>
            </v:group>
            <v:group style="position:absolute;left:4359;top:3523;width:31;height:10" coordorigin="4359,3523" coordsize="31,10">
              <v:shape style="position:absolute;left:4359;top:3523;width:31;height:10" coordorigin="4359,3523" coordsize="31,10" path="m4359,3528l4389,3528e" filled="false" stroked="true" strokeweight=".6pt" strokecolor="#000000">
                <v:path arrowok="t"/>
              </v:shape>
            </v:group>
            <v:group style="position:absolute;left:4308;top:3523;width:31;height:10" coordorigin="4308,3523" coordsize="31,10">
              <v:shape style="position:absolute;left:4308;top:3523;width:31;height:10" coordorigin="4308,3523" coordsize="31,10" path="m4308,3528l4339,3528e" filled="false" stroked="true" strokeweight=".6pt" strokecolor="#000000">
                <v:path arrowok="t"/>
              </v:shape>
            </v:group>
            <v:group style="position:absolute;left:4258;top:3523;width:31;height:10" coordorigin="4258,3523" coordsize="31,10">
              <v:shape style="position:absolute;left:4258;top:3523;width:31;height:10" coordorigin="4258,3523" coordsize="31,10" path="m4258,3528l4288,3528e" filled="false" stroked="true" strokeweight=".6pt" strokecolor="#000000">
                <v:path arrowok="t"/>
              </v:shape>
            </v:group>
            <v:group style="position:absolute;left:4207;top:3523;width:31;height:10" coordorigin="4207,3523" coordsize="31,10">
              <v:shape style="position:absolute;left:4207;top:3523;width:31;height:10" coordorigin="4207,3523" coordsize="31,10" path="m4207,3528l4237,3528e" filled="false" stroked="true" strokeweight=".6pt" strokecolor="#000000">
                <v:path arrowok="t"/>
              </v:shape>
            </v:group>
            <v:group style="position:absolute;left:4156;top:3523;width:31;height:10" coordorigin="4156,3523" coordsize="31,10">
              <v:shape style="position:absolute;left:4156;top:3523;width:31;height:10" coordorigin="4156,3523" coordsize="31,10" path="m4156,3528l4187,3528e" filled="false" stroked="true" strokeweight=".6pt" strokecolor="#000000">
                <v:path arrowok="t"/>
              </v:shape>
            </v:group>
            <v:group style="position:absolute;left:4106;top:3523;width:31;height:10" coordorigin="4106,3523" coordsize="31,10">
              <v:shape style="position:absolute;left:4106;top:3523;width:31;height:10" coordorigin="4106,3523" coordsize="31,10" path="m4106,3528l4136,3528e" filled="false" stroked="true" strokeweight=".6pt" strokecolor="#000000">
                <v:path arrowok="t"/>
              </v:shape>
            </v:group>
            <v:group style="position:absolute;left:4055;top:3523;width:31;height:10" coordorigin="4055,3523" coordsize="31,10">
              <v:shape style="position:absolute;left:4055;top:3523;width:31;height:10" coordorigin="4055,3523" coordsize="31,10" path="m4055,3528l4085,3528e" filled="false" stroked="true" strokeweight=".6pt" strokecolor="#000000">
                <v:path arrowok="t"/>
              </v:shape>
            </v:group>
            <v:group style="position:absolute;left:4004;top:3523;width:31;height:10" coordorigin="4004,3523" coordsize="31,10">
              <v:shape style="position:absolute;left:4004;top:3523;width:31;height:10" coordorigin="4004,3523" coordsize="31,10" path="m4004,3528l4035,3528e" filled="false" stroked="true" strokeweight=".6pt" strokecolor="#000000">
                <v:path arrowok="t"/>
              </v:shape>
            </v:group>
            <v:group style="position:absolute;left:3953;top:3523;width:31;height:10" coordorigin="3953,3523" coordsize="31,10">
              <v:shape style="position:absolute;left:3953;top:3523;width:31;height:10" coordorigin="3953,3523" coordsize="31,10" path="m3953,3528l3984,3528e" filled="false" stroked="true" strokeweight=".6pt" strokecolor="#000000">
                <v:path arrowok="t"/>
              </v:shape>
            </v:group>
            <v:group style="position:absolute;left:3903;top:3523;width:31;height:10" coordorigin="3903,3523" coordsize="31,10">
              <v:shape style="position:absolute;left:3903;top:3523;width:31;height:10" coordorigin="3903,3523" coordsize="31,10" path="m3903,3528l3933,3528e" filled="false" stroked="true" strokeweight=".6pt" strokecolor="#000000">
                <v:path arrowok="t"/>
              </v:shape>
            </v:group>
            <v:group style="position:absolute;left:3852;top:3523;width:31;height:10" coordorigin="3852,3523" coordsize="31,10">
              <v:shape style="position:absolute;left:3852;top:3523;width:31;height:10" coordorigin="3852,3523" coordsize="31,10" path="m3852,3528l3882,3528e" filled="false" stroked="true" strokeweight=".6pt" strokecolor="#000000">
                <v:path arrowok="t"/>
              </v:shape>
            </v:group>
            <v:group style="position:absolute;left:3801;top:3523;width:31;height:10" coordorigin="3801,3523" coordsize="31,10">
              <v:shape style="position:absolute;left:3801;top:3523;width:31;height:10" coordorigin="3801,3523" coordsize="31,10" path="m3801,3528l3832,3528e" filled="false" stroked="true" strokeweight=".6pt" strokecolor="#000000">
                <v:path arrowok="t"/>
              </v:shape>
            </v:group>
            <v:group style="position:absolute;left:3751;top:3523;width:31;height:10" coordorigin="3751,3523" coordsize="31,10">
              <v:shape style="position:absolute;left:3751;top:3523;width:31;height:10" coordorigin="3751,3523" coordsize="31,10" path="m3751,3528l3781,3528e" filled="false" stroked="true" strokeweight=".6pt" strokecolor="#000000">
                <v:path arrowok="t"/>
              </v:shape>
            </v:group>
            <v:group style="position:absolute;left:3700;top:3523;width:31;height:10" coordorigin="3700,3523" coordsize="31,10">
              <v:shape style="position:absolute;left:3700;top:3523;width:31;height:10" coordorigin="3700,3523" coordsize="31,10" path="m3700,3528l3730,3528e" filled="false" stroked="true" strokeweight=".6pt" strokecolor="#000000">
                <v:path arrowok="t"/>
              </v:shape>
            </v:group>
            <v:group style="position:absolute;left:3649;top:3523;width:31;height:10" coordorigin="3649,3523" coordsize="31,10">
              <v:shape style="position:absolute;left:3649;top:3523;width:31;height:10" coordorigin="3649,3523" coordsize="31,10" path="m3649,3528l3680,3528e" filled="false" stroked="true" strokeweight=".6pt" strokecolor="#000000">
                <v:path arrowok="t"/>
              </v:shape>
            </v:group>
            <v:group style="position:absolute;left:3599;top:3523;width:31;height:10" coordorigin="3599,3523" coordsize="31,10">
              <v:shape style="position:absolute;left:3599;top:3523;width:31;height:10" coordorigin="3599,3523" coordsize="31,10" path="m3599,3528l3629,3528e" filled="false" stroked="true" strokeweight=".6pt" strokecolor="#000000">
                <v:path arrowok="t"/>
              </v:shape>
            </v:group>
            <v:group style="position:absolute;left:3548;top:3523;width:31;height:10" coordorigin="3548,3523" coordsize="31,10">
              <v:shape style="position:absolute;left:3548;top:3523;width:31;height:10" coordorigin="3548,3523" coordsize="31,10" path="m3548,3528l3578,3528e" filled="false" stroked="true" strokeweight=".6pt" strokecolor="#000000">
                <v:path arrowok="t"/>
              </v:shape>
            </v:group>
            <v:group style="position:absolute;left:3497;top:3523;width:31;height:10" coordorigin="3497,3523" coordsize="31,10">
              <v:shape style="position:absolute;left:3497;top:3523;width:31;height:10" coordorigin="3497,3523" coordsize="31,10" path="m3497,3528l3528,3528e" filled="false" stroked="true" strokeweight=".6pt" strokecolor="#000000">
                <v:path arrowok="t"/>
              </v:shape>
            </v:group>
            <v:group style="position:absolute;left:3447;top:3523;width:31;height:10" coordorigin="3447,3523" coordsize="31,10">
              <v:shape style="position:absolute;left:3447;top:3523;width:31;height:10" coordorigin="3447,3523" coordsize="31,10" path="m3447,3528l3477,3528e" filled="false" stroked="true" strokeweight=".6pt" strokecolor="#000000">
                <v:path arrowok="t"/>
              </v:shape>
            </v:group>
            <v:group style="position:absolute;left:3396;top:3523;width:31;height:10" coordorigin="3396,3523" coordsize="31,10">
              <v:shape style="position:absolute;left:3396;top:3523;width:31;height:10" coordorigin="3396,3523" coordsize="31,10" path="m3396,3528l3426,3528e" filled="false" stroked="true" strokeweight=".6pt" strokecolor="#000000">
                <v:path arrowok="t"/>
              </v:shape>
            </v:group>
            <v:group style="position:absolute;left:3345;top:3523;width:31;height:10" coordorigin="3345,3523" coordsize="31,10">
              <v:shape style="position:absolute;left:3345;top:3523;width:31;height:10" coordorigin="3345,3523" coordsize="31,10" path="m3345,3528l3376,3528e" filled="false" stroked="true" strokeweight=".6pt" strokecolor="#000000">
                <v:path arrowok="t"/>
              </v:shape>
            </v:group>
            <v:group style="position:absolute;left:3295;top:3523;width:31;height:10" coordorigin="3295,3523" coordsize="31,10">
              <v:shape style="position:absolute;left:3295;top:3523;width:31;height:10" coordorigin="3295,3523" coordsize="31,10" path="m3295,3528l3325,3528e" filled="false" stroked="true" strokeweight=".6pt" strokecolor="#000000">
                <v:path arrowok="t"/>
              </v:shape>
            </v:group>
            <v:group style="position:absolute;left:3244;top:3523;width:31;height:10" coordorigin="3244,3523" coordsize="31,10">
              <v:shape style="position:absolute;left:3244;top:3523;width:31;height:10" coordorigin="3244,3523" coordsize="31,10" path="m3244,3528l3274,3528e" filled="false" stroked="true" strokeweight=".6pt" strokecolor="#000000">
                <v:path arrowok="t"/>
              </v:shape>
            </v:group>
            <v:group style="position:absolute;left:3193;top:3523;width:31;height:10" coordorigin="3193,3523" coordsize="31,10">
              <v:shape style="position:absolute;left:3193;top:3523;width:31;height:10" coordorigin="3193,3523" coordsize="31,10" path="m3193,3528l3224,3528e" filled="false" stroked="true" strokeweight=".6pt" strokecolor="#000000">
                <v:path arrowok="t"/>
              </v:shape>
            </v:group>
            <v:group style="position:absolute;left:3143;top:3523;width:31;height:10" coordorigin="3143,3523" coordsize="31,10">
              <v:shape style="position:absolute;left:3143;top:3523;width:31;height:10" coordorigin="3143,3523" coordsize="31,10" path="m3143,3528l3173,3528e" filled="false" stroked="true" strokeweight=".6pt" strokecolor="#000000">
                <v:path arrowok="t"/>
              </v:shape>
            </v:group>
            <v:group style="position:absolute;left:3092;top:3523;width:31;height:10" coordorigin="3092,3523" coordsize="31,10">
              <v:shape style="position:absolute;left:3092;top:3523;width:31;height:10" coordorigin="3092,3523" coordsize="31,10" path="m3092,3528l3122,3528e" filled="false" stroked="true" strokeweight=".6pt" strokecolor="#000000">
                <v:path arrowok="t"/>
              </v:shape>
            </v:group>
            <v:group style="position:absolute;left:3041;top:3523;width:31;height:10" coordorigin="3041,3523" coordsize="31,10">
              <v:shape style="position:absolute;left:3041;top:3523;width:31;height:10" coordorigin="3041,3523" coordsize="31,10" path="m3041,3528l3072,3528e" filled="false" stroked="true" strokeweight=".6pt" strokecolor="#000000">
                <v:path arrowok="t"/>
              </v:shape>
            </v:group>
            <v:group style="position:absolute;left:2991;top:3523;width:31;height:10" coordorigin="2991,3523" coordsize="31,10">
              <v:shape style="position:absolute;left:2991;top:3523;width:31;height:10" coordorigin="2991,3523" coordsize="31,10" path="m2991,3528l3021,3528e" filled="false" stroked="true" strokeweight=".6pt" strokecolor="#000000">
                <v:path arrowok="t"/>
              </v:shape>
            </v:group>
            <v:group style="position:absolute;left:2940;top:3523;width:31;height:10" coordorigin="2940,3523" coordsize="31,10">
              <v:shape style="position:absolute;left:2940;top:3523;width:31;height:10" coordorigin="2940,3523" coordsize="31,10" path="m2940,3528l2970,3528e" filled="false" stroked="true" strokeweight=".6pt" strokecolor="#000000">
                <v:path arrowok="t"/>
              </v:shape>
            </v:group>
            <v:group style="position:absolute;left:2889;top:3523;width:31;height:10" coordorigin="2889,3523" coordsize="31,10">
              <v:shape style="position:absolute;left:2889;top:3523;width:31;height:10" coordorigin="2889,3523" coordsize="31,10" path="m2889,3528l2920,3528e" filled="false" stroked="true" strokeweight=".6pt" strokecolor="#000000">
                <v:path arrowok="t"/>
              </v:shape>
            </v:group>
            <v:group style="position:absolute;left:4511;top:3528;width:31;height:2" coordorigin="4511,3528" coordsize="31,2">
              <v:shape style="position:absolute;left:4511;top:3528;width:31;height:2" coordorigin="4511,3528" coordsize="31,0" path="m4511,3528l4541,3528e" filled="false" stroked="true" strokeweight=".6pt" strokecolor="#000000">
                <v:path arrowok="t"/>
              </v:shape>
            </v:group>
            <v:group style="position:absolute;left:6133;top:3523;width:31;height:10" coordorigin="6133,3523" coordsize="31,10">
              <v:shape style="position:absolute;left:6133;top:3523;width:31;height:10" coordorigin="6133,3523" coordsize="31,10" path="m6133,3528l6163,3528e" filled="false" stroked="true" strokeweight=".6pt" strokecolor="#000000">
                <v:path arrowok="t"/>
              </v:shape>
            </v:group>
            <v:group style="position:absolute;left:6082;top:3523;width:31;height:10" coordorigin="6082,3523" coordsize="31,10">
              <v:shape style="position:absolute;left:6082;top:3523;width:31;height:10" coordorigin="6082,3523" coordsize="31,10" path="m6082,3528l6112,3528e" filled="false" stroked="true" strokeweight=".6pt" strokecolor="#000000">
                <v:path arrowok="t"/>
              </v:shape>
            </v:group>
            <v:group style="position:absolute;left:6031;top:3523;width:31;height:10" coordorigin="6031,3523" coordsize="31,10">
              <v:shape style="position:absolute;left:6031;top:3523;width:31;height:10" coordorigin="6031,3523" coordsize="31,10" path="m6031,3528l6062,3528e" filled="false" stroked="true" strokeweight=".6pt" strokecolor="#000000">
                <v:path arrowok="t"/>
              </v:shape>
            </v:group>
            <v:group style="position:absolute;left:5981;top:3523;width:31;height:10" coordorigin="5981,3523" coordsize="31,10">
              <v:shape style="position:absolute;left:5981;top:3523;width:31;height:10" coordorigin="5981,3523" coordsize="31,10" path="m5981,3528l6011,3528e" filled="false" stroked="true" strokeweight=".6pt" strokecolor="#000000">
                <v:path arrowok="t"/>
              </v:shape>
            </v:group>
            <v:group style="position:absolute;left:5930;top:3523;width:31;height:10" coordorigin="5930,3523" coordsize="31,10">
              <v:shape style="position:absolute;left:5930;top:3523;width:31;height:10" coordorigin="5930,3523" coordsize="31,10" path="m5930,3528l5960,3528e" filled="false" stroked="true" strokeweight=".6pt" strokecolor="#000000">
                <v:path arrowok="t"/>
              </v:shape>
            </v:group>
            <v:group style="position:absolute;left:5879;top:3523;width:31;height:10" coordorigin="5879,3523" coordsize="31,10">
              <v:shape style="position:absolute;left:5879;top:3523;width:31;height:10" coordorigin="5879,3523" coordsize="31,10" path="m5879,3528l5910,3528e" filled="false" stroked="true" strokeweight=".6pt" strokecolor="#000000">
                <v:path arrowok="t"/>
              </v:shape>
            </v:group>
            <v:group style="position:absolute;left:5829;top:3523;width:31;height:10" coordorigin="5829,3523" coordsize="31,10">
              <v:shape style="position:absolute;left:5829;top:3523;width:31;height:10" coordorigin="5829,3523" coordsize="31,10" path="m5829,3528l5859,3528e" filled="false" stroked="true" strokeweight=".6pt" strokecolor="#000000">
                <v:path arrowok="t"/>
              </v:shape>
            </v:group>
            <v:group style="position:absolute;left:5778;top:3523;width:31;height:10" coordorigin="5778,3523" coordsize="31,10">
              <v:shape style="position:absolute;left:5778;top:3523;width:31;height:10" coordorigin="5778,3523" coordsize="31,10" path="m5778,3528l5808,3528e" filled="false" stroked="true" strokeweight=".6pt" strokecolor="#000000">
                <v:path arrowok="t"/>
              </v:shape>
            </v:group>
            <v:group style="position:absolute;left:5727;top:3523;width:31;height:10" coordorigin="5727,3523" coordsize="31,10">
              <v:shape style="position:absolute;left:5727;top:3523;width:31;height:10" coordorigin="5727,3523" coordsize="31,10" path="m5727,3528l5758,3528e" filled="false" stroked="true" strokeweight=".6pt" strokecolor="#000000">
                <v:path arrowok="t"/>
              </v:shape>
            </v:group>
            <v:group style="position:absolute;left:5677;top:3523;width:31;height:10" coordorigin="5677,3523" coordsize="31,10">
              <v:shape style="position:absolute;left:5677;top:3523;width:31;height:10" coordorigin="5677,3523" coordsize="31,10" path="m5677,3528l5707,3528e" filled="false" stroked="true" strokeweight=".6pt" strokecolor="#000000">
                <v:path arrowok="t"/>
              </v:shape>
            </v:group>
            <v:group style="position:absolute;left:5626;top:3523;width:31;height:10" coordorigin="5626,3523" coordsize="31,10">
              <v:shape style="position:absolute;left:5626;top:3523;width:31;height:10" coordorigin="5626,3523" coordsize="31,10" path="m5626,3528l5656,3528e" filled="false" stroked="true" strokeweight=".6pt" strokecolor="#000000">
                <v:path arrowok="t"/>
              </v:shape>
            </v:group>
            <v:group style="position:absolute;left:5575;top:3523;width:31;height:10" coordorigin="5575,3523" coordsize="31,10">
              <v:shape style="position:absolute;left:5575;top:3523;width:31;height:10" coordorigin="5575,3523" coordsize="31,10" path="m5575,3528l5606,3528e" filled="false" stroked="true" strokeweight=".6pt" strokecolor="#000000">
                <v:path arrowok="t"/>
              </v:shape>
            </v:group>
            <v:group style="position:absolute;left:5525;top:3523;width:31;height:10" coordorigin="5525,3523" coordsize="31,10">
              <v:shape style="position:absolute;left:5525;top:3523;width:31;height:10" coordorigin="5525,3523" coordsize="31,10" path="m5525,3528l5555,3528e" filled="false" stroked="true" strokeweight=".6pt" strokecolor="#000000">
                <v:path arrowok="t"/>
              </v:shape>
            </v:group>
            <v:group style="position:absolute;left:5474;top:3523;width:31;height:10" coordorigin="5474,3523" coordsize="31,10">
              <v:shape style="position:absolute;left:5474;top:3523;width:31;height:10" coordorigin="5474,3523" coordsize="31,10" path="m5474,3528l5504,3528e" filled="false" stroked="true" strokeweight=".6pt" strokecolor="#000000">
                <v:path arrowok="t"/>
              </v:shape>
            </v:group>
            <v:group style="position:absolute;left:5423;top:3523;width:31;height:10" coordorigin="5423,3523" coordsize="31,10">
              <v:shape style="position:absolute;left:5423;top:3523;width:31;height:10" coordorigin="5423,3523" coordsize="31,10" path="m5423,3528l5454,3528e" filled="false" stroked="true" strokeweight=".6pt" strokecolor="#000000">
                <v:path arrowok="t"/>
              </v:shape>
            </v:group>
            <v:group style="position:absolute;left:5373;top:3523;width:31;height:10" coordorigin="5373,3523" coordsize="31,10">
              <v:shape style="position:absolute;left:5373;top:3523;width:31;height:10" coordorigin="5373,3523" coordsize="31,10" path="m5373,3528l5403,3528e" filled="false" stroked="true" strokeweight=".6pt" strokecolor="#000000">
                <v:path arrowok="t"/>
              </v:shape>
            </v:group>
            <v:group style="position:absolute;left:5322;top:3523;width:31;height:10" coordorigin="5322,3523" coordsize="31,10">
              <v:shape style="position:absolute;left:5322;top:3523;width:31;height:10" coordorigin="5322,3523" coordsize="31,10" path="m5322,3528l5352,3528e" filled="false" stroked="true" strokeweight=".6pt" strokecolor="#000000">
                <v:path arrowok="t"/>
              </v:shape>
            </v:group>
            <v:group style="position:absolute;left:5271;top:3523;width:31;height:10" coordorigin="5271,3523" coordsize="31,10">
              <v:shape style="position:absolute;left:5271;top:3523;width:31;height:10" coordorigin="5271,3523" coordsize="31,10" path="m5271,3528l5302,3528e" filled="false" stroked="true" strokeweight=".6pt" strokecolor="#000000">
                <v:path arrowok="t"/>
              </v:shape>
            </v:group>
            <v:group style="position:absolute;left:5221;top:3523;width:31;height:10" coordorigin="5221,3523" coordsize="31,10">
              <v:shape style="position:absolute;left:5221;top:3523;width:31;height:10" coordorigin="5221,3523" coordsize="31,10" path="m5221,3528l5251,3528e" filled="false" stroked="true" strokeweight=".6pt" strokecolor="#000000">
                <v:path arrowok="t"/>
              </v:shape>
            </v:group>
            <v:group style="position:absolute;left:5170;top:3523;width:31;height:10" coordorigin="5170,3523" coordsize="31,10">
              <v:shape style="position:absolute;left:5170;top:3523;width:31;height:10" coordorigin="5170,3523" coordsize="31,10" path="m5170,3528l5200,3528e" filled="false" stroked="true" strokeweight=".6pt" strokecolor="#000000">
                <v:path arrowok="t"/>
              </v:shape>
            </v:group>
            <v:group style="position:absolute;left:5119;top:3523;width:31;height:10" coordorigin="5119,3523" coordsize="31,10">
              <v:shape style="position:absolute;left:5119;top:3523;width:31;height:10" coordorigin="5119,3523" coordsize="31,10" path="m5119,3528l5149,3528e" filled="false" stroked="true" strokeweight=".6pt" strokecolor="#000000">
                <v:path arrowok="t"/>
              </v:shape>
            </v:group>
            <v:group style="position:absolute;left:5068;top:3523;width:31;height:10" coordorigin="5068,3523" coordsize="31,10">
              <v:shape style="position:absolute;left:5068;top:3523;width:31;height:10" coordorigin="5068,3523" coordsize="31,10" path="m5068,3528l5099,3528e" filled="false" stroked="true" strokeweight=".6pt" strokecolor="#000000">
                <v:path arrowok="t"/>
              </v:shape>
            </v:group>
            <v:group style="position:absolute;left:5018;top:3523;width:31;height:10" coordorigin="5018,3523" coordsize="31,10">
              <v:shape style="position:absolute;left:5018;top:3523;width:31;height:10" coordorigin="5018,3523" coordsize="31,10" path="m5018,3528l5048,3528e" filled="false" stroked="true" strokeweight=".6pt" strokecolor="#000000">
                <v:path arrowok="t"/>
              </v:shape>
            </v:group>
            <v:group style="position:absolute;left:4967;top:3523;width:31;height:10" coordorigin="4967,3523" coordsize="31,10">
              <v:shape style="position:absolute;left:4967;top:3523;width:31;height:10" coordorigin="4967,3523" coordsize="31,10" path="m4967,3528l4997,3528e" filled="false" stroked="true" strokeweight=".6pt" strokecolor="#000000">
                <v:path arrowok="t"/>
              </v:shape>
            </v:group>
            <v:group style="position:absolute;left:4916;top:3523;width:31;height:10" coordorigin="4916,3523" coordsize="31,10">
              <v:shape style="position:absolute;left:4916;top:3523;width:31;height:10" coordorigin="4916,3523" coordsize="31,10" path="m4916,3528l4947,3528e" filled="false" stroked="true" strokeweight=".6pt" strokecolor="#000000">
                <v:path arrowok="t"/>
              </v:shape>
            </v:group>
            <v:group style="position:absolute;left:4866;top:3523;width:31;height:10" coordorigin="4866,3523" coordsize="31,10">
              <v:shape style="position:absolute;left:4866;top:3523;width:31;height:10" coordorigin="4866,3523" coordsize="31,10" path="m4866,3528l4896,3528e" filled="false" stroked="true" strokeweight=".6pt" strokecolor="#000000">
                <v:path arrowok="t"/>
              </v:shape>
            </v:group>
            <v:group style="position:absolute;left:4815;top:3523;width:31;height:10" coordorigin="4815,3523" coordsize="31,10">
              <v:shape style="position:absolute;left:4815;top:3523;width:31;height:10" coordorigin="4815,3523" coordsize="31,10" path="m4815,3528l4845,3528e" filled="false" stroked="true" strokeweight=".6pt" strokecolor="#000000">
                <v:path arrowok="t"/>
              </v:shape>
            </v:group>
            <v:group style="position:absolute;left:4764;top:3523;width:31;height:10" coordorigin="4764,3523" coordsize="31,10">
              <v:shape style="position:absolute;left:4764;top:3523;width:31;height:10" coordorigin="4764,3523" coordsize="31,10" path="m4764,3528l4795,3528e" filled="false" stroked="true" strokeweight=".6pt" strokecolor="#000000">
                <v:path arrowok="t"/>
              </v:shape>
            </v:group>
            <v:group style="position:absolute;left:4714;top:3523;width:31;height:10" coordorigin="4714,3523" coordsize="31,10">
              <v:shape style="position:absolute;left:4714;top:3523;width:31;height:10" coordorigin="4714,3523" coordsize="31,10" path="m4714,3528l4744,3528e" filled="false" stroked="true" strokeweight=".6pt" strokecolor="#000000">
                <v:path arrowok="t"/>
              </v:shape>
            </v:group>
            <v:group style="position:absolute;left:4663;top:3523;width:31;height:10" coordorigin="4663,3523" coordsize="31,10">
              <v:shape style="position:absolute;left:4663;top:3523;width:31;height:10" coordorigin="4663,3523" coordsize="31,10" path="m4663,3528l4693,3528e" filled="false" stroked="true" strokeweight=".6pt" strokecolor="#000000">
                <v:path arrowok="t"/>
              </v:shape>
            </v:group>
            <v:group style="position:absolute;left:4612;top:3523;width:31;height:10" coordorigin="4612,3523" coordsize="31,10">
              <v:shape style="position:absolute;left:4612;top:3523;width:31;height:10" coordorigin="4612,3523" coordsize="31,10" path="m4612,3528l4643,3528e" filled="false" stroked="true" strokeweight=".6pt" strokecolor="#000000">
                <v:path arrowok="t"/>
              </v:shape>
            </v:group>
            <v:group style="position:absolute;left:4562;top:3523;width:31;height:10" coordorigin="4562,3523" coordsize="31,10">
              <v:shape style="position:absolute;left:4562;top:3523;width:31;height:10" coordorigin="4562,3523" coordsize="31,10" path="m4562,3528l4592,3528e" filled="false" stroked="true" strokeweight=".6pt" strokecolor="#000000">
                <v:path arrowok="t"/>
              </v:shape>
            </v:group>
            <v:group style="position:absolute;left:6183;top:3528;width:31;height:2" coordorigin="6183,3528" coordsize="31,2">
              <v:shape style="position:absolute;left:6183;top:3528;width:31;height:2" coordorigin="6183,3528" coordsize="31,0" path="m6183,3528l6214,3528e" filled="false" stroked="true" strokeweight=".6pt" strokecolor="#000000">
                <v:path arrowok="t"/>
              </v:shape>
            </v:group>
            <v:group style="position:absolute;left:7805;top:3523;width:31;height:10" coordorigin="7805,3523" coordsize="31,10">
              <v:shape style="position:absolute;left:7805;top:3523;width:31;height:10" coordorigin="7805,3523" coordsize="31,10" path="m7805,3528l7836,3528e" filled="false" stroked="true" strokeweight=".6pt" strokecolor="#000000">
                <v:path arrowok="t"/>
              </v:shape>
            </v:group>
            <v:group style="position:absolute;left:7754;top:3523;width:31;height:10" coordorigin="7754,3523" coordsize="31,10">
              <v:shape style="position:absolute;left:7754;top:3523;width:31;height:10" coordorigin="7754,3523" coordsize="31,10" path="m7754,3528l7785,3528e" filled="false" stroked="true" strokeweight=".6pt" strokecolor="#000000">
                <v:path arrowok="t"/>
              </v:shape>
            </v:group>
            <v:group style="position:absolute;left:7704;top:3523;width:31;height:10" coordorigin="7704,3523" coordsize="31,10">
              <v:shape style="position:absolute;left:7704;top:3523;width:31;height:10" coordorigin="7704,3523" coordsize="31,10" path="m7704,3528l7734,3528e" filled="false" stroked="true" strokeweight=".6pt" strokecolor="#000000">
                <v:path arrowok="t"/>
              </v:shape>
            </v:group>
            <v:group style="position:absolute;left:7653;top:3523;width:31;height:10" coordorigin="7653,3523" coordsize="31,10">
              <v:shape style="position:absolute;left:7653;top:3523;width:31;height:10" coordorigin="7653,3523" coordsize="31,10" path="m7653,3528l7683,3528e" filled="false" stroked="true" strokeweight=".6pt" strokecolor="#000000">
                <v:path arrowok="t"/>
              </v:shape>
            </v:group>
            <v:group style="position:absolute;left:7602;top:3523;width:31;height:10" coordorigin="7602,3523" coordsize="31,10">
              <v:shape style="position:absolute;left:7602;top:3523;width:31;height:10" coordorigin="7602,3523" coordsize="31,10" path="m7602,3528l7633,3528e" filled="false" stroked="true" strokeweight=".6pt" strokecolor="#000000">
                <v:path arrowok="t"/>
              </v:shape>
            </v:group>
            <v:group style="position:absolute;left:7552;top:3523;width:31;height:10" coordorigin="7552,3523" coordsize="31,10">
              <v:shape style="position:absolute;left:7552;top:3523;width:31;height:10" coordorigin="7552,3523" coordsize="31,10" path="m7552,3528l7582,3528e" filled="false" stroked="true" strokeweight=".6pt" strokecolor="#000000">
                <v:path arrowok="t"/>
              </v:shape>
            </v:group>
            <v:group style="position:absolute;left:7501;top:3523;width:31;height:10" coordorigin="7501,3523" coordsize="31,10">
              <v:shape style="position:absolute;left:7501;top:3523;width:31;height:10" coordorigin="7501,3523" coordsize="31,10" path="m7501,3528l7531,3528e" filled="false" stroked="true" strokeweight=".6pt" strokecolor="#000000">
                <v:path arrowok="t"/>
              </v:shape>
            </v:group>
            <v:group style="position:absolute;left:7450;top:3523;width:31;height:10" coordorigin="7450,3523" coordsize="31,10">
              <v:shape style="position:absolute;left:7450;top:3523;width:31;height:10" coordorigin="7450,3523" coordsize="31,10" path="m7450,3528l7481,3528e" filled="false" stroked="true" strokeweight=".6pt" strokecolor="#000000">
                <v:path arrowok="t"/>
              </v:shape>
            </v:group>
            <v:group style="position:absolute;left:7400;top:3523;width:31;height:10" coordorigin="7400,3523" coordsize="31,10">
              <v:shape style="position:absolute;left:7400;top:3523;width:31;height:10" coordorigin="7400,3523" coordsize="31,10" path="m7400,3528l7430,3528e" filled="false" stroked="true" strokeweight=".6pt" strokecolor="#000000">
                <v:path arrowok="t"/>
              </v:shape>
            </v:group>
            <v:group style="position:absolute;left:7349;top:3523;width:31;height:10" coordorigin="7349,3523" coordsize="31,10">
              <v:shape style="position:absolute;left:7349;top:3523;width:31;height:10" coordorigin="7349,3523" coordsize="31,10" path="m7349,3528l7379,3528e" filled="false" stroked="true" strokeweight=".6pt" strokecolor="#000000">
                <v:path arrowok="t"/>
              </v:shape>
            </v:group>
            <v:group style="position:absolute;left:7298;top:3523;width:31;height:10" coordorigin="7298,3523" coordsize="31,10">
              <v:shape style="position:absolute;left:7298;top:3523;width:31;height:10" coordorigin="7298,3523" coordsize="31,10" path="m7298,3528l7329,3528e" filled="false" stroked="true" strokeweight=".6pt" strokecolor="#000000">
                <v:path arrowok="t"/>
              </v:shape>
            </v:group>
            <v:group style="position:absolute;left:7248;top:3523;width:31;height:10" coordorigin="7248,3523" coordsize="31,10">
              <v:shape style="position:absolute;left:7248;top:3523;width:31;height:10" coordorigin="7248,3523" coordsize="31,10" path="m7248,3528l7278,3528e" filled="false" stroked="true" strokeweight=".6pt" strokecolor="#000000">
                <v:path arrowok="t"/>
              </v:shape>
            </v:group>
            <v:group style="position:absolute;left:7197;top:3523;width:31;height:10" coordorigin="7197,3523" coordsize="31,10">
              <v:shape style="position:absolute;left:7197;top:3523;width:31;height:10" coordorigin="7197,3523" coordsize="31,10" path="m7197,3528l7227,3528e" filled="false" stroked="true" strokeweight=".6pt" strokecolor="#000000">
                <v:path arrowok="t"/>
              </v:shape>
            </v:group>
            <v:group style="position:absolute;left:7146;top:3523;width:31;height:10" coordorigin="7146,3523" coordsize="31,10">
              <v:shape style="position:absolute;left:7146;top:3523;width:31;height:10" coordorigin="7146,3523" coordsize="31,10" path="m7146,3528l7177,3528e" filled="false" stroked="true" strokeweight=".6pt" strokecolor="#000000">
                <v:path arrowok="t"/>
              </v:shape>
            </v:group>
            <v:group style="position:absolute;left:7096;top:3523;width:31;height:10" coordorigin="7096,3523" coordsize="31,10">
              <v:shape style="position:absolute;left:7096;top:3523;width:31;height:10" coordorigin="7096,3523" coordsize="31,10" path="m7096,3528l7126,3528e" filled="false" stroked="true" strokeweight=".6pt" strokecolor="#000000">
                <v:path arrowok="t"/>
              </v:shape>
            </v:group>
            <v:group style="position:absolute;left:7045;top:3523;width:31;height:10" coordorigin="7045,3523" coordsize="31,10">
              <v:shape style="position:absolute;left:7045;top:3523;width:31;height:10" coordorigin="7045,3523" coordsize="31,10" path="m7045,3528l7075,3528e" filled="false" stroked="true" strokeweight=".6pt" strokecolor="#000000">
                <v:path arrowok="t"/>
              </v:shape>
            </v:group>
            <v:group style="position:absolute;left:6994;top:3523;width:31;height:10" coordorigin="6994,3523" coordsize="31,10">
              <v:shape style="position:absolute;left:6994;top:3523;width:31;height:10" coordorigin="6994,3523" coordsize="31,10" path="m6994,3528l7025,3528e" filled="false" stroked="true" strokeweight=".6pt" strokecolor="#000000">
                <v:path arrowok="t"/>
              </v:shape>
            </v:group>
            <v:group style="position:absolute;left:6944;top:3523;width:31;height:10" coordorigin="6944,3523" coordsize="31,10">
              <v:shape style="position:absolute;left:6944;top:3523;width:31;height:10" coordorigin="6944,3523" coordsize="31,10" path="m6944,3528l6974,3528e" filled="false" stroked="true" strokeweight=".6pt" strokecolor="#000000">
                <v:path arrowok="t"/>
              </v:shape>
            </v:group>
            <v:group style="position:absolute;left:6893;top:3523;width:31;height:10" coordorigin="6893,3523" coordsize="31,10">
              <v:shape style="position:absolute;left:6893;top:3523;width:31;height:10" coordorigin="6893,3523" coordsize="31,10" path="m6893,3528l6923,3528e" filled="false" stroked="true" strokeweight=".6pt" strokecolor="#000000">
                <v:path arrowok="t"/>
              </v:shape>
            </v:group>
            <v:group style="position:absolute;left:6842;top:3523;width:31;height:10" coordorigin="6842,3523" coordsize="31,10">
              <v:shape style="position:absolute;left:6842;top:3523;width:31;height:10" coordorigin="6842,3523" coordsize="31,10" path="m6842,3528l6873,3528e" filled="false" stroked="true" strokeweight=".6pt" strokecolor="#000000">
                <v:path arrowok="t"/>
              </v:shape>
            </v:group>
            <v:group style="position:absolute;left:6792;top:3523;width:31;height:10" coordorigin="6792,3523" coordsize="31,10">
              <v:shape style="position:absolute;left:6792;top:3523;width:31;height:10" coordorigin="6792,3523" coordsize="31,10" path="m6792,3528l6822,3528e" filled="false" stroked="true" strokeweight=".6pt" strokecolor="#000000">
                <v:path arrowok="t"/>
              </v:shape>
            </v:group>
            <v:group style="position:absolute;left:6741;top:3523;width:31;height:10" coordorigin="6741,3523" coordsize="31,10">
              <v:shape style="position:absolute;left:6741;top:3523;width:31;height:10" coordorigin="6741,3523" coordsize="31,10" path="m6741,3528l6771,3528e" filled="false" stroked="true" strokeweight=".6pt" strokecolor="#000000">
                <v:path arrowok="t"/>
              </v:shape>
            </v:group>
            <v:group style="position:absolute;left:6690;top:3523;width:31;height:10" coordorigin="6690,3523" coordsize="31,10">
              <v:shape style="position:absolute;left:6690;top:3523;width:31;height:10" coordorigin="6690,3523" coordsize="31,10" path="m6690,3528l6721,3528e" filled="false" stroked="true" strokeweight=".6pt" strokecolor="#000000">
                <v:path arrowok="t"/>
              </v:shape>
            </v:group>
            <v:group style="position:absolute;left:6640;top:3523;width:31;height:10" coordorigin="6640,3523" coordsize="31,10">
              <v:shape style="position:absolute;left:6640;top:3523;width:31;height:10" coordorigin="6640,3523" coordsize="31,10" path="m6640,3528l6670,3528e" filled="false" stroked="true" strokeweight=".6pt" strokecolor="#000000">
                <v:path arrowok="t"/>
              </v:shape>
            </v:group>
            <v:group style="position:absolute;left:6589;top:3523;width:31;height:10" coordorigin="6589,3523" coordsize="31,10">
              <v:shape style="position:absolute;left:6589;top:3523;width:31;height:10" coordorigin="6589,3523" coordsize="31,10" path="m6589,3528l6619,3528e" filled="false" stroked="true" strokeweight=".6pt" strokecolor="#000000">
                <v:path arrowok="t"/>
              </v:shape>
            </v:group>
            <v:group style="position:absolute;left:6538;top:3523;width:31;height:10" coordorigin="6538,3523" coordsize="31,10">
              <v:shape style="position:absolute;left:6538;top:3523;width:31;height:10" coordorigin="6538,3523" coordsize="31,10" path="m6538,3528l6569,3528e" filled="false" stroked="true" strokeweight=".6pt" strokecolor="#000000">
                <v:path arrowok="t"/>
              </v:shape>
            </v:group>
            <v:group style="position:absolute;left:6487;top:3523;width:31;height:10" coordorigin="6487,3523" coordsize="31,10">
              <v:shape style="position:absolute;left:6487;top:3523;width:31;height:10" coordorigin="6487,3523" coordsize="31,10" path="m6487,3528l6518,3528e" filled="false" stroked="true" strokeweight=".6pt" strokecolor="#000000">
                <v:path arrowok="t"/>
              </v:shape>
            </v:group>
            <v:group style="position:absolute;left:6437;top:3523;width:31;height:10" coordorigin="6437,3523" coordsize="31,10">
              <v:shape style="position:absolute;left:6437;top:3523;width:31;height:10" coordorigin="6437,3523" coordsize="31,10" path="m6437,3528l6467,3528e" filled="false" stroked="true" strokeweight=".6pt" strokecolor="#000000">
                <v:path arrowok="t"/>
              </v:shape>
            </v:group>
            <v:group style="position:absolute;left:6386;top:3523;width:31;height:10" coordorigin="6386,3523" coordsize="31,10">
              <v:shape style="position:absolute;left:6386;top:3523;width:31;height:10" coordorigin="6386,3523" coordsize="31,10" path="m6386,3528l6416,3528e" filled="false" stroked="true" strokeweight=".6pt" strokecolor="#000000">
                <v:path arrowok="t"/>
              </v:shape>
            </v:group>
            <v:group style="position:absolute;left:6335;top:3523;width:31;height:10" coordorigin="6335,3523" coordsize="31,10">
              <v:shape style="position:absolute;left:6335;top:3523;width:31;height:10" coordorigin="6335,3523" coordsize="31,10" path="m6335,3528l6366,3528e" filled="false" stroked="true" strokeweight=".6pt" strokecolor="#000000">
                <v:path arrowok="t"/>
              </v:shape>
            </v:group>
            <v:group style="position:absolute;left:6285;top:3523;width:31;height:10" coordorigin="6285,3523" coordsize="31,10">
              <v:shape style="position:absolute;left:6285;top:3523;width:31;height:10" coordorigin="6285,3523" coordsize="31,10" path="m6285,3528l6315,3528e" filled="false" stroked="true" strokeweight=".6pt" strokecolor="#000000">
                <v:path arrowok="t"/>
              </v:shape>
            </v:group>
            <v:group style="position:absolute;left:6234;top:3523;width:31;height:10" coordorigin="6234,3523" coordsize="31,10">
              <v:shape style="position:absolute;left:6234;top:3523;width:31;height:10" coordorigin="6234,3523" coordsize="31,10" path="m6234,3528l6264,3528e" filled="false" stroked="true" strokeweight=".6pt" strokecolor="#000000">
                <v:path arrowok="t"/>
              </v:shape>
            </v:group>
            <v:group style="position:absolute;left:7856;top:3528;width:31;height:2" coordorigin="7856,3528" coordsize="31,2">
              <v:shape style="position:absolute;left:7856;top:3528;width:31;height:2" coordorigin="7856,3528" coordsize="31,0" path="m7856,3528l7886,3528e" filled="false" stroked="true" strokeweight=".6pt" strokecolor="#000000">
                <v:path arrowok="t"/>
              </v:shape>
            </v:group>
            <v:group style="position:absolute;left:6194;top:3564;width:10;height:31" coordorigin="6194,3564" coordsize="10,31">
              <v:shape style="position:absolute;left:6194;top:3564;width:10;height:31" coordorigin="6194,3564" coordsize="10,31" path="m6194,3579l6204,3579e" filled="false" stroked="true" strokeweight="1.621pt" strokecolor="#000000">
                <v:path arrowok="t"/>
              </v:shape>
            </v:group>
            <v:group style="position:absolute;left:6194;top:3615;width:10;height:31" coordorigin="6194,3615" coordsize="10,31">
              <v:shape style="position:absolute;left:6194;top:3615;width:10;height:31" coordorigin="6194,3615" coordsize="10,31" path="m6194,3630l6204,3630e" filled="false" stroked="true" strokeweight="1.62pt" strokecolor="#000000">
                <v:path arrowok="t"/>
              </v:shape>
            </v:group>
            <v:group style="position:absolute;left:6194;top:3666;width:10;height:31" coordorigin="6194,3666" coordsize="10,31">
              <v:shape style="position:absolute;left:6194;top:3666;width:10;height:31" coordorigin="6194,3666" coordsize="10,31" path="m6194,3681l6204,3681e" filled="false" stroked="true" strokeweight="1.621pt" strokecolor="#000000">
                <v:path arrowok="t"/>
              </v:shape>
            </v:group>
            <v:group style="position:absolute;left:6194;top:3717;width:10;height:31" coordorigin="6194,3717" coordsize="10,31">
              <v:shape style="position:absolute;left:6194;top:3717;width:10;height:31" coordorigin="6194,3717" coordsize="10,31" path="m6194,3732l6204,3732e" filled="false" stroked="true" strokeweight="1.62pt" strokecolor="#000000">
                <v:path arrowok="t"/>
              </v:shape>
            </v:group>
            <v:group style="position:absolute;left:6194;top:3767;width:10;height:31" coordorigin="6194,3767" coordsize="10,31">
              <v:shape style="position:absolute;left:6194;top:3767;width:10;height:31" coordorigin="6194,3767" coordsize="10,31" path="m6194,3783l6204,3783e" filled="false" stroked="true" strokeweight="1.621pt" strokecolor="#000000">
                <v:path arrowok="t"/>
              </v:shape>
            </v:group>
            <v:group style="position:absolute;left:6194;top:3818;width:10;height:31" coordorigin="6194,3818" coordsize="10,31">
              <v:shape style="position:absolute;left:6194;top:3818;width:10;height:31" coordorigin="6194,3818" coordsize="10,31" path="m6194,3833l6204,3833e" filled="false" stroked="true" strokeweight="1.62pt" strokecolor="#000000">
                <v:path arrowok="t"/>
              </v:shape>
            </v:group>
            <v:group style="position:absolute;left:6194;top:3869;width:10;height:31" coordorigin="6194,3869" coordsize="10,31">
              <v:shape style="position:absolute;left:6194;top:3869;width:10;height:31" coordorigin="6194,3869" coordsize="10,31" path="m6194,3884l6204,3884e" filled="false" stroked="true" strokeweight="1.621pt" strokecolor="#000000">
                <v:path arrowok="t"/>
              </v:shape>
            </v:group>
            <v:group style="position:absolute;left:6194;top:3920;width:10;height:31" coordorigin="6194,3920" coordsize="10,31">
              <v:shape style="position:absolute;left:6194;top:3920;width:10;height:31" coordorigin="6194,3920" coordsize="10,31" path="m6194,3935l6204,3935e" filled="false" stroked="true" strokeweight="1.621pt" strokecolor="#000000">
                <v:path arrowok="t"/>
              </v:shape>
            </v:group>
            <v:group style="position:absolute;left:6194;top:3971;width:10;height:31" coordorigin="6194,3971" coordsize="10,31">
              <v:shape style="position:absolute;left:6194;top:3971;width:10;height:31" coordorigin="6194,3971" coordsize="10,31" path="m6194,3986l6204,3986e" filled="false" stroked="true" strokeweight="1.62pt" strokecolor="#000000">
                <v:path arrowok="t"/>
              </v:shape>
            </v:group>
            <v:group style="position:absolute;left:6194;top:4022;width:10;height:31" coordorigin="6194,4022" coordsize="10,31">
              <v:shape style="position:absolute;left:6194;top:4022;width:10;height:31" coordorigin="6194,4022" coordsize="10,31" path="m6194,4037l6204,4037e" filled="false" stroked="true" strokeweight="1.621pt" strokecolor="#000000">
                <v:path arrowok="t"/>
              </v:shape>
            </v:group>
            <v:group style="position:absolute;left:6194;top:4072;width:10;height:31" coordorigin="6194,4072" coordsize="10,31">
              <v:shape style="position:absolute;left:6194;top:4072;width:10;height:31" coordorigin="6194,4072" coordsize="10,31" path="m6194,4088l6204,4088e" filled="false" stroked="true" strokeweight="1.62pt" strokecolor="#000000">
                <v:path arrowok="t"/>
              </v:shape>
            </v:group>
            <v:group style="position:absolute;left:6194;top:4123;width:10;height:31" coordorigin="6194,4123" coordsize="10,31">
              <v:shape style="position:absolute;left:6194;top:4123;width:10;height:31" coordorigin="6194,4123" coordsize="10,31" path="m6194,4138l6204,4138e" filled="false" stroked="true" strokeweight="1.621pt" strokecolor="#000000">
                <v:path arrowok="t"/>
              </v:shape>
            </v:group>
            <v:group style="position:absolute;left:6194;top:4174;width:10;height:31" coordorigin="6194,4174" coordsize="10,31">
              <v:shape style="position:absolute;left:6194;top:4174;width:10;height:31" coordorigin="6194,4174" coordsize="10,31" path="m6194,4189l6204,4189e" filled="false" stroked="true" strokeweight="1.62pt" strokecolor="#000000">
                <v:path arrowok="t"/>
              </v:shape>
            </v:group>
            <v:group style="position:absolute;left:6194;top:4225;width:10;height:31" coordorigin="6194,4225" coordsize="10,31">
              <v:shape style="position:absolute;left:6194;top:4225;width:10;height:31" coordorigin="6194,4225" coordsize="10,31" path="m6194,4240l6204,4240e" filled="false" stroked="true" strokeweight="1.621pt" strokecolor="#000000">
                <v:path arrowok="t"/>
              </v:shape>
            </v:group>
            <v:group style="position:absolute;left:6194;top:4276;width:10;height:31" coordorigin="6194,4276" coordsize="10,31">
              <v:shape style="position:absolute;left:6194;top:4276;width:10;height:31" coordorigin="6194,4276" coordsize="10,31" path="m6194,4291l6204,4291e" filled="false" stroked="true" strokeweight="1.62pt" strokecolor="#000000">
                <v:path arrowok="t"/>
              </v:shape>
            </v:group>
            <v:group style="position:absolute;left:6194;top:4326;width:10;height:31" coordorigin="6194,4326" coordsize="10,31">
              <v:shape style="position:absolute;left:6194;top:4326;width:10;height:31" coordorigin="6194,4326" coordsize="10,31" path="m6194,4342l6204,4342e" filled="false" stroked="true" strokeweight="1.621pt" strokecolor="#000000">
                <v:path arrowok="t"/>
              </v:shape>
            </v:group>
            <v:group style="position:absolute;left:6194;top:4377;width:10;height:31" coordorigin="6194,4377" coordsize="10,31">
              <v:shape style="position:absolute;left:6194;top:4377;width:10;height:31" coordorigin="6194,4377" coordsize="10,31" path="m6194,4392l6204,4392e" filled="false" stroked="true" strokeweight="1.62pt" strokecolor="#000000">
                <v:path arrowok="t"/>
              </v:shape>
            </v:group>
            <v:group style="position:absolute;left:6194;top:4428;width:10;height:31" coordorigin="6194,4428" coordsize="10,31">
              <v:shape style="position:absolute;left:6194;top:4428;width:10;height:31" coordorigin="6194,4428" coordsize="10,31" path="m6194,4443l6204,4443e" filled="false" stroked="true" strokeweight="1.621pt" strokecolor="#000000">
                <v:path arrowok="t"/>
              </v:shape>
            </v:group>
            <v:group style="position:absolute;left:6194;top:4479;width:10;height:31" coordorigin="6194,4479" coordsize="10,31">
              <v:shape style="position:absolute;left:6194;top:4479;width:10;height:31" coordorigin="6194,4479" coordsize="10,31" path="m6194,4494l6204,4494e" filled="false" stroked="true" strokeweight="1.62pt" strokecolor="#000000">
                <v:path arrowok="t"/>
              </v:shape>
            </v:group>
            <v:group style="position:absolute;left:6194;top:4530;width:10;height:31" coordorigin="6194,4530" coordsize="10,31">
              <v:shape style="position:absolute;left:6194;top:4530;width:10;height:31" coordorigin="6194,4530" coordsize="10,31" path="m6194,4545l6204,4545e" filled="false" stroked="true" strokeweight="1.621pt" strokecolor="#000000">
                <v:path arrowok="t"/>
              </v:shape>
            </v:group>
            <v:group style="position:absolute;left:6194;top:4581;width:10;height:31" coordorigin="6194,4581" coordsize="10,31">
              <v:shape style="position:absolute;left:6194;top:4581;width:10;height:31" coordorigin="6194,4581" coordsize="10,31" path="m6194,4596l6204,4596e" filled="false" stroked="true" strokeweight="1.62pt" strokecolor="#000000">
                <v:path arrowok="t"/>
              </v:shape>
            </v:group>
            <v:group style="position:absolute;left:6194;top:4631;width:10;height:31" coordorigin="6194,4631" coordsize="10,31">
              <v:shape style="position:absolute;left:6194;top:4631;width:10;height:31" coordorigin="6194,4631" coordsize="10,31" path="m6194,4647l6204,4647e" filled="false" stroked="true" strokeweight="1.621pt" strokecolor="#000000">
                <v:path arrowok="t"/>
              </v:shape>
            </v:group>
            <v:group style="position:absolute;left:6194;top:4682;width:10;height:31" coordorigin="6194,4682" coordsize="10,31">
              <v:shape style="position:absolute;left:6194;top:4682;width:10;height:31" coordorigin="6194,4682" coordsize="10,31" path="m6194,4697l6204,4697e" filled="false" stroked="true" strokeweight="1.621pt" strokecolor="#000000">
                <v:path arrowok="t"/>
              </v:shape>
            </v:group>
            <v:group style="position:absolute;left:6194;top:4733;width:10;height:31" coordorigin="6194,4733" coordsize="10,31">
              <v:shape style="position:absolute;left:6194;top:4733;width:10;height:31" coordorigin="6194,4733" coordsize="10,31" path="m6194,4748l6204,4748e" filled="false" stroked="true" strokeweight="1.62pt" strokecolor="#000000">
                <v:path arrowok="t"/>
              </v:shape>
            </v:group>
            <v:group style="position:absolute;left:6194;top:4804;width:10;height:2" coordorigin="6194,4804" coordsize="10,2">
              <v:shape style="position:absolute;left:6194;top:4804;width:10;height:2" coordorigin="6194,4804" coordsize="10,0" path="m6194,4804l6204,4804e" filled="false" stroked="true" strokeweight="2.117pt" strokecolor="#000000">
                <v:path arrowok="t"/>
              </v:shape>
            </v:group>
            <v:group style="position:absolute;left:9478;top:3523;width:31;height:10" coordorigin="9478,3523" coordsize="31,10">
              <v:shape style="position:absolute;left:9478;top:3523;width:31;height:10" coordorigin="9478,3523" coordsize="31,10" path="m9478,3528l9508,3528e" filled="false" stroked="true" strokeweight=".6pt" strokecolor="#000000">
                <v:path arrowok="t"/>
              </v:shape>
            </v:group>
            <v:group style="position:absolute;left:9427;top:3523;width:31;height:10" coordorigin="9427,3523" coordsize="31,10">
              <v:shape style="position:absolute;left:9427;top:3523;width:31;height:10" coordorigin="9427,3523" coordsize="31,10" path="m9427,3528l9457,3528e" filled="false" stroked="true" strokeweight=".6pt" strokecolor="#000000">
                <v:path arrowok="t"/>
              </v:shape>
            </v:group>
            <v:group style="position:absolute;left:9376;top:3523;width:31;height:10" coordorigin="9376,3523" coordsize="31,10">
              <v:shape style="position:absolute;left:9376;top:3523;width:31;height:10" coordorigin="9376,3523" coordsize="31,10" path="m9376,3528l9407,3528e" filled="false" stroked="true" strokeweight=".6pt" strokecolor="#000000">
                <v:path arrowok="t"/>
              </v:shape>
            </v:group>
            <v:group style="position:absolute;left:9326;top:3523;width:31;height:10" coordorigin="9326,3523" coordsize="31,10">
              <v:shape style="position:absolute;left:9326;top:3523;width:31;height:10" coordorigin="9326,3523" coordsize="31,10" path="m9326,3528l9356,3528e" filled="false" stroked="true" strokeweight=".6pt" strokecolor="#000000">
                <v:path arrowok="t"/>
              </v:shape>
            </v:group>
            <v:group style="position:absolute;left:9275;top:3523;width:31;height:10" coordorigin="9275,3523" coordsize="31,10">
              <v:shape style="position:absolute;left:9275;top:3523;width:31;height:10" coordorigin="9275,3523" coordsize="31,10" path="m9275,3528l9305,3528e" filled="false" stroked="true" strokeweight=".6pt" strokecolor="#000000">
                <v:path arrowok="t"/>
              </v:shape>
            </v:group>
            <v:group style="position:absolute;left:9224;top:3523;width:31;height:10" coordorigin="9224,3523" coordsize="31,10">
              <v:shape style="position:absolute;left:9224;top:3523;width:31;height:10" coordorigin="9224,3523" coordsize="31,10" path="m9224,3528l9255,3528e" filled="false" stroked="true" strokeweight=".6pt" strokecolor="#000000">
                <v:path arrowok="t"/>
              </v:shape>
            </v:group>
            <v:group style="position:absolute;left:9174;top:3523;width:31;height:10" coordorigin="9174,3523" coordsize="31,10">
              <v:shape style="position:absolute;left:9174;top:3523;width:31;height:10" coordorigin="9174,3523" coordsize="31,10" path="m9174,3528l9204,3528e" filled="false" stroked="true" strokeweight=".6pt" strokecolor="#000000">
                <v:path arrowok="t"/>
              </v:shape>
            </v:group>
            <v:group style="position:absolute;left:9123;top:3523;width:31;height:10" coordorigin="9123,3523" coordsize="31,10">
              <v:shape style="position:absolute;left:9123;top:3523;width:31;height:10" coordorigin="9123,3523" coordsize="31,10" path="m9123,3528l9153,3528e" filled="false" stroked="true" strokeweight=".6pt" strokecolor="#000000">
                <v:path arrowok="t"/>
              </v:shape>
            </v:group>
            <v:group style="position:absolute;left:9072;top:3523;width:31;height:10" coordorigin="9072,3523" coordsize="31,10">
              <v:shape style="position:absolute;left:9072;top:3523;width:31;height:10" coordorigin="9072,3523" coordsize="31,10" path="m9072,3528l9103,3528e" filled="false" stroked="true" strokeweight=".6pt" strokecolor="#000000">
                <v:path arrowok="t"/>
              </v:shape>
            </v:group>
            <v:group style="position:absolute;left:9022;top:3523;width:31;height:10" coordorigin="9022,3523" coordsize="31,10">
              <v:shape style="position:absolute;left:9022;top:3523;width:31;height:10" coordorigin="9022,3523" coordsize="31,10" path="m9022,3528l9052,3528e" filled="false" stroked="true" strokeweight=".6pt" strokecolor="#000000">
                <v:path arrowok="t"/>
              </v:shape>
            </v:group>
            <v:group style="position:absolute;left:8971;top:3523;width:31;height:10" coordorigin="8971,3523" coordsize="31,10">
              <v:shape style="position:absolute;left:8971;top:3523;width:31;height:10" coordorigin="8971,3523" coordsize="31,10" path="m8971,3528l9001,3528e" filled="false" stroked="true" strokeweight=".6pt" strokecolor="#000000">
                <v:path arrowok="t"/>
              </v:shape>
            </v:group>
            <v:group style="position:absolute;left:8920;top:3523;width:31;height:10" coordorigin="8920,3523" coordsize="31,10">
              <v:shape style="position:absolute;left:8920;top:3523;width:31;height:10" coordorigin="8920,3523" coordsize="31,10" path="m8920,3528l8950,3528e" filled="false" stroked="true" strokeweight=".6pt" strokecolor="#000000">
                <v:path arrowok="t"/>
              </v:shape>
            </v:group>
            <v:group style="position:absolute;left:8869;top:3523;width:31;height:10" coordorigin="8869,3523" coordsize="31,10">
              <v:shape style="position:absolute;left:8869;top:3523;width:31;height:10" coordorigin="8869,3523" coordsize="31,10" path="m8869,3528l8900,3528e" filled="false" stroked="true" strokeweight=".6pt" strokecolor="#000000">
                <v:path arrowok="t"/>
              </v:shape>
            </v:group>
            <v:group style="position:absolute;left:8819;top:3523;width:31;height:10" coordorigin="8819,3523" coordsize="31,10">
              <v:shape style="position:absolute;left:8819;top:3523;width:31;height:10" coordorigin="8819,3523" coordsize="31,10" path="m8819,3528l8849,3528e" filled="false" stroked="true" strokeweight=".6pt" strokecolor="#000000">
                <v:path arrowok="t"/>
              </v:shape>
            </v:group>
            <v:group style="position:absolute;left:8768;top:3523;width:31;height:10" coordorigin="8768,3523" coordsize="31,10">
              <v:shape style="position:absolute;left:8768;top:3523;width:31;height:10" coordorigin="8768,3523" coordsize="31,10" path="m8768,3528l8798,3528e" filled="false" stroked="true" strokeweight=".6pt" strokecolor="#000000">
                <v:path arrowok="t"/>
              </v:shape>
            </v:group>
            <v:group style="position:absolute;left:8717;top:3523;width:31;height:10" coordorigin="8717,3523" coordsize="31,10">
              <v:shape style="position:absolute;left:8717;top:3523;width:31;height:10" coordorigin="8717,3523" coordsize="31,10" path="m8717,3528l8748,3528e" filled="false" stroked="true" strokeweight=".6pt" strokecolor="#000000">
                <v:path arrowok="t"/>
              </v:shape>
            </v:group>
            <v:group style="position:absolute;left:8667;top:3523;width:31;height:10" coordorigin="8667,3523" coordsize="31,10">
              <v:shape style="position:absolute;left:8667;top:3523;width:31;height:10" coordorigin="8667,3523" coordsize="31,10" path="m8667,3528l8697,3528e" filled="false" stroked="true" strokeweight=".6pt" strokecolor="#000000">
                <v:path arrowok="t"/>
              </v:shape>
            </v:group>
            <v:group style="position:absolute;left:8616;top:3523;width:31;height:10" coordorigin="8616,3523" coordsize="31,10">
              <v:shape style="position:absolute;left:8616;top:3523;width:31;height:10" coordorigin="8616,3523" coordsize="31,10" path="m8616,3528l8646,3528e" filled="false" stroked="true" strokeweight=".6pt" strokecolor="#000000">
                <v:path arrowok="t"/>
              </v:shape>
            </v:group>
            <v:group style="position:absolute;left:8565;top:3523;width:31;height:10" coordorigin="8565,3523" coordsize="31,10">
              <v:shape style="position:absolute;left:8565;top:3523;width:31;height:10" coordorigin="8565,3523" coordsize="31,10" path="m8565,3528l8596,3528e" filled="false" stroked="true" strokeweight=".6pt" strokecolor="#000000">
                <v:path arrowok="t"/>
              </v:shape>
            </v:group>
            <v:group style="position:absolute;left:8515;top:3523;width:31;height:10" coordorigin="8515,3523" coordsize="31,10">
              <v:shape style="position:absolute;left:8515;top:3523;width:31;height:10" coordorigin="8515,3523" coordsize="31,10" path="m8515,3528l8545,3528e" filled="false" stroked="true" strokeweight=".6pt" strokecolor="#000000">
                <v:path arrowok="t"/>
              </v:shape>
            </v:group>
            <v:group style="position:absolute;left:8464;top:3523;width:31;height:10" coordorigin="8464,3523" coordsize="31,10">
              <v:shape style="position:absolute;left:8464;top:3523;width:31;height:10" coordorigin="8464,3523" coordsize="31,10" path="m8464,3528l8494,3528e" filled="false" stroked="true" strokeweight=".6pt" strokecolor="#000000">
                <v:path arrowok="t"/>
              </v:shape>
            </v:group>
            <v:group style="position:absolute;left:8413;top:3523;width:31;height:10" coordorigin="8413,3523" coordsize="31,10">
              <v:shape style="position:absolute;left:8413;top:3523;width:31;height:10" coordorigin="8413,3523" coordsize="31,10" path="m8413,3528l8444,3528e" filled="false" stroked="true" strokeweight=".6pt" strokecolor="#000000">
                <v:path arrowok="t"/>
              </v:shape>
            </v:group>
            <v:group style="position:absolute;left:8363;top:3523;width:31;height:10" coordorigin="8363,3523" coordsize="31,10">
              <v:shape style="position:absolute;left:8363;top:3523;width:31;height:10" coordorigin="8363,3523" coordsize="31,10" path="m8363,3528l8393,3528e" filled="false" stroked="true" strokeweight=".6pt" strokecolor="#000000">
                <v:path arrowok="t"/>
              </v:shape>
            </v:group>
            <v:group style="position:absolute;left:8312;top:3523;width:31;height:10" coordorigin="8312,3523" coordsize="31,10">
              <v:shape style="position:absolute;left:8312;top:3523;width:31;height:10" coordorigin="8312,3523" coordsize="31,10" path="m8312,3528l8342,3528e" filled="false" stroked="true" strokeweight=".6pt" strokecolor="#000000">
                <v:path arrowok="t"/>
              </v:shape>
            </v:group>
            <v:group style="position:absolute;left:8261;top:3523;width:31;height:10" coordorigin="8261,3523" coordsize="31,10">
              <v:shape style="position:absolute;left:8261;top:3523;width:31;height:10" coordorigin="8261,3523" coordsize="31,10" path="m8261,3528l8292,3528e" filled="false" stroked="true" strokeweight=".6pt" strokecolor="#000000">
                <v:path arrowok="t"/>
              </v:shape>
            </v:group>
            <v:group style="position:absolute;left:8211;top:3523;width:31;height:10" coordorigin="8211,3523" coordsize="31,10">
              <v:shape style="position:absolute;left:8211;top:3523;width:31;height:10" coordorigin="8211,3523" coordsize="31,10" path="m8211,3528l8241,3528e" filled="false" stroked="true" strokeweight=".6pt" strokecolor="#000000">
                <v:path arrowok="t"/>
              </v:shape>
            </v:group>
            <v:group style="position:absolute;left:8160;top:3523;width:31;height:10" coordorigin="8160,3523" coordsize="31,10">
              <v:shape style="position:absolute;left:8160;top:3523;width:31;height:10" coordorigin="8160,3523" coordsize="31,10" path="m8160,3528l8190,3528e" filled="false" stroked="true" strokeweight=".6pt" strokecolor="#000000">
                <v:path arrowok="t"/>
              </v:shape>
            </v:group>
            <v:group style="position:absolute;left:8109;top:3523;width:31;height:10" coordorigin="8109,3523" coordsize="31,10">
              <v:shape style="position:absolute;left:8109;top:3523;width:31;height:10" coordorigin="8109,3523" coordsize="31,10" path="m8109,3528l8140,3528e" filled="false" stroked="true" strokeweight=".6pt" strokecolor="#000000">
                <v:path arrowok="t"/>
              </v:shape>
            </v:group>
            <v:group style="position:absolute;left:8059;top:3523;width:31;height:10" coordorigin="8059,3523" coordsize="31,10">
              <v:shape style="position:absolute;left:8059;top:3523;width:31;height:10" coordorigin="8059,3523" coordsize="31,10" path="m8059,3528l8089,3528e" filled="false" stroked="true" strokeweight=".6pt" strokecolor="#000000">
                <v:path arrowok="t"/>
              </v:shape>
            </v:group>
            <v:group style="position:absolute;left:8008;top:3523;width:31;height:10" coordorigin="8008,3523" coordsize="31,10">
              <v:shape style="position:absolute;left:8008;top:3523;width:31;height:10" coordorigin="8008,3523" coordsize="31,10" path="m8008,3528l8038,3528e" filled="false" stroked="true" strokeweight=".6pt" strokecolor="#000000">
                <v:path arrowok="t"/>
              </v:shape>
            </v:group>
            <v:group style="position:absolute;left:7957;top:3523;width:31;height:10" coordorigin="7957,3523" coordsize="31,10">
              <v:shape style="position:absolute;left:7957;top:3523;width:31;height:10" coordorigin="7957,3523" coordsize="31,10" path="m7957,3528l7988,3528e" filled="false" stroked="true" strokeweight=".6pt" strokecolor="#000000">
                <v:path arrowok="t"/>
              </v:shape>
            </v:group>
            <v:group style="position:absolute;left:7907;top:3523;width:31;height:10" coordorigin="7907,3523" coordsize="31,10">
              <v:shape style="position:absolute;left:7907;top:3523;width:31;height:10" coordorigin="7907,3523" coordsize="31,10" path="m7907,3528l7937,3528e" filled="false" stroked="true" strokeweight=".6pt" strokecolor="#000000">
                <v:path arrowok="t"/>
              </v:shape>
            </v:group>
            <v:group style="position:absolute;left:9528;top:3528;width:31;height:2" coordorigin="9528,3528" coordsize="31,2">
              <v:shape style="position:absolute;left:9528;top:3528;width:31;height:2" coordorigin="9528,3528" coordsize="31,0" path="m9528,3528l9559,3528e" filled="false" stroked="true" strokeweight=".6pt" strokecolor="#000000">
                <v:path arrowok="t"/>
              </v:shape>
            </v:group>
            <v:group style="position:absolute;left:11150;top:3523;width:31;height:10" coordorigin="11150,3523" coordsize="31,10">
              <v:shape style="position:absolute;left:11150;top:3523;width:31;height:10" coordorigin="11150,3523" coordsize="31,10" path="m11150,3528l11180,3528e" filled="false" stroked="true" strokeweight=".6pt" strokecolor="#000000">
                <v:path arrowok="t"/>
              </v:shape>
            </v:group>
            <v:group style="position:absolute;left:11099;top:3523;width:31;height:10" coordorigin="11099,3523" coordsize="31,10">
              <v:shape style="position:absolute;left:11099;top:3523;width:31;height:10" coordorigin="11099,3523" coordsize="31,10" path="m11099,3528l11130,3528e" filled="false" stroked="true" strokeweight=".6pt" strokecolor="#000000">
                <v:path arrowok="t"/>
              </v:shape>
            </v:group>
            <v:group style="position:absolute;left:11049;top:3523;width:31;height:10" coordorigin="11049,3523" coordsize="31,10">
              <v:shape style="position:absolute;left:11049;top:3523;width:31;height:10" coordorigin="11049,3523" coordsize="31,10" path="m11049,3528l11079,3528e" filled="false" stroked="true" strokeweight=".6pt" strokecolor="#000000">
                <v:path arrowok="t"/>
              </v:shape>
            </v:group>
            <v:group style="position:absolute;left:10998;top:3523;width:31;height:10" coordorigin="10998,3523" coordsize="31,10">
              <v:shape style="position:absolute;left:10998;top:3523;width:31;height:10" coordorigin="10998,3523" coordsize="31,10" path="m10998,3528l11028,3528e" filled="false" stroked="true" strokeweight=".6pt" strokecolor="#000000">
                <v:path arrowok="t"/>
              </v:shape>
            </v:group>
            <v:group style="position:absolute;left:10947;top:3523;width:31;height:10" coordorigin="10947,3523" coordsize="31,10">
              <v:shape style="position:absolute;left:10947;top:3523;width:31;height:10" coordorigin="10947,3523" coordsize="31,10" path="m10947,3528l10978,3528e" filled="false" stroked="true" strokeweight=".6pt" strokecolor="#000000">
                <v:path arrowok="t"/>
              </v:shape>
            </v:group>
            <v:group style="position:absolute;left:10897;top:3523;width:31;height:10" coordorigin="10897,3523" coordsize="31,10">
              <v:shape style="position:absolute;left:10897;top:3523;width:31;height:10" coordorigin="10897,3523" coordsize="31,10" path="m10897,3528l10927,3528e" filled="false" stroked="true" strokeweight=".6pt" strokecolor="#000000">
                <v:path arrowok="t"/>
              </v:shape>
            </v:group>
            <v:group style="position:absolute;left:10846;top:3523;width:31;height:10" coordorigin="10846,3523" coordsize="31,10">
              <v:shape style="position:absolute;left:10846;top:3523;width:31;height:10" coordorigin="10846,3523" coordsize="31,10" path="m10846,3528l10876,3528e" filled="false" stroked="true" strokeweight=".6pt" strokecolor="#000000">
                <v:path arrowok="t"/>
              </v:shape>
            </v:group>
            <v:group style="position:absolute;left:10795;top:3523;width:31;height:10" coordorigin="10795,3523" coordsize="31,10">
              <v:shape style="position:absolute;left:10795;top:3523;width:31;height:10" coordorigin="10795,3523" coordsize="31,10" path="m10795,3528l10826,3528e" filled="false" stroked="true" strokeweight=".6pt" strokecolor="#000000">
                <v:path arrowok="t"/>
              </v:shape>
            </v:group>
            <v:group style="position:absolute;left:10745;top:3523;width:31;height:10" coordorigin="10745,3523" coordsize="31,10">
              <v:shape style="position:absolute;left:10745;top:3523;width:31;height:10" coordorigin="10745,3523" coordsize="31,10" path="m10745,3528l10775,3528e" filled="false" stroked="true" strokeweight=".6pt" strokecolor="#000000">
                <v:path arrowok="t"/>
              </v:shape>
            </v:group>
            <v:group style="position:absolute;left:10694;top:3523;width:31;height:10" coordorigin="10694,3523" coordsize="31,10">
              <v:shape style="position:absolute;left:10694;top:3523;width:31;height:10" coordorigin="10694,3523" coordsize="31,10" path="m10694,3528l10724,3528e" filled="false" stroked="true" strokeweight=".6pt" strokecolor="#000000">
                <v:path arrowok="t"/>
              </v:shape>
            </v:group>
            <v:group style="position:absolute;left:10643;top:3523;width:31;height:10" coordorigin="10643,3523" coordsize="31,10">
              <v:shape style="position:absolute;left:10643;top:3523;width:31;height:10" coordorigin="10643,3523" coordsize="31,10" path="m10643,3528l10674,3528e" filled="false" stroked="true" strokeweight=".6pt" strokecolor="#000000">
                <v:path arrowok="t"/>
              </v:shape>
            </v:group>
            <v:group style="position:absolute;left:10593;top:3523;width:31;height:10" coordorigin="10593,3523" coordsize="31,10">
              <v:shape style="position:absolute;left:10593;top:3523;width:31;height:10" coordorigin="10593,3523" coordsize="31,10" path="m10593,3528l10623,3528e" filled="false" stroked="true" strokeweight=".6pt" strokecolor="#000000">
                <v:path arrowok="t"/>
              </v:shape>
            </v:group>
            <v:group style="position:absolute;left:10542;top:3523;width:31;height:10" coordorigin="10542,3523" coordsize="31,10">
              <v:shape style="position:absolute;left:10542;top:3523;width:31;height:10" coordorigin="10542,3523" coordsize="31,10" path="m10542,3528l10572,3528e" filled="false" stroked="true" strokeweight=".6pt" strokecolor="#000000">
                <v:path arrowok="t"/>
              </v:shape>
            </v:group>
            <v:group style="position:absolute;left:10491;top:3523;width:31;height:10" coordorigin="10491,3523" coordsize="31,10">
              <v:shape style="position:absolute;left:10491;top:3523;width:31;height:10" coordorigin="10491,3523" coordsize="31,10" path="m10491,3528l10522,3528e" filled="false" stroked="true" strokeweight=".6pt" strokecolor="#000000">
                <v:path arrowok="t"/>
              </v:shape>
            </v:group>
            <v:group style="position:absolute;left:10441;top:3523;width:31;height:10" coordorigin="10441,3523" coordsize="31,10">
              <v:shape style="position:absolute;left:10441;top:3523;width:31;height:10" coordorigin="10441,3523" coordsize="31,10" path="m10441,3528l10471,3528e" filled="false" stroked="true" strokeweight=".6pt" strokecolor="#000000">
                <v:path arrowok="t"/>
              </v:shape>
            </v:group>
            <v:group style="position:absolute;left:10390;top:3523;width:31;height:10" coordorigin="10390,3523" coordsize="31,10">
              <v:shape style="position:absolute;left:10390;top:3523;width:31;height:10" coordorigin="10390,3523" coordsize="31,10" path="m10390,3528l10420,3528e" filled="false" stroked="true" strokeweight=".6pt" strokecolor="#000000">
                <v:path arrowok="t"/>
              </v:shape>
            </v:group>
            <v:group style="position:absolute;left:10339;top:3523;width:31;height:10" coordorigin="10339,3523" coordsize="31,10">
              <v:shape style="position:absolute;left:10339;top:3523;width:31;height:10" coordorigin="10339,3523" coordsize="31,10" path="m10339,3528l10370,3528e" filled="false" stroked="true" strokeweight=".6pt" strokecolor="#000000">
                <v:path arrowok="t"/>
              </v:shape>
            </v:group>
            <v:group style="position:absolute;left:10289;top:3523;width:31;height:10" coordorigin="10289,3523" coordsize="31,10">
              <v:shape style="position:absolute;left:10289;top:3523;width:31;height:10" coordorigin="10289,3523" coordsize="31,10" path="m10289,3528l10319,3528e" filled="false" stroked="true" strokeweight=".6pt" strokecolor="#000000">
                <v:path arrowok="t"/>
              </v:shape>
            </v:group>
            <v:group style="position:absolute;left:10238;top:3523;width:31;height:10" coordorigin="10238,3523" coordsize="31,10">
              <v:shape style="position:absolute;left:10238;top:3523;width:31;height:10" coordorigin="10238,3523" coordsize="31,10" path="m10238,3528l10268,3528e" filled="false" stroked="true" strokeweight=".6pt" strokecolor="#000000">
                <v:path arrowok="t"/>
              </v:shape>
            </v:group>
            <v:group style="position:absolute;left:10187;top:3523;width:31;height:10" coordorigin="10187,3523" coordsize="31,10">
              <v:shape style="position:absolute;left:10187;top:3523;width:31;height:10" coordorigin="10187,3523" coordsize="31,10" path="m10187,3528l10217,3528e" filled="false" stroked="true" strokeweight=".6pt" strokecolor="#000000">
                <v:path arrowok="t"/>
              </v:shape>
            </v:group>
            <v:group style="position:absolute;left:10136;top:3523;width:31;height:10" coordorigin="10136,3523" coordsize="31,10">
              <v:shape style="position:absolute;left:10136;top:3523;width:31;height:10" coordorigin="10136,3523" coordsize="31,10" path="m10136,3528l10167,3528e" filled="false" stroked="true" strokeweight=".6pt" strokecolor="#000000">
                <v:path arrowok="t"/>
              </v:shape>
            </v:group>
            <v:group style="position:absolute;left:10086;top:3523;width:31;height:10" coordorigin="10086,3523" coordsize="31,10">
              <v:shape style="position:absolute;left:10086;top:3523;width:31;height:10" coordorigin="10086,3523" coordsize="31,10" path="m10086,3528l10116,3528e" filled="false" stroked="true" strokeweight=".6pt" strokecolor="#000000">
                <v:path arrowok="t"/>
              </v:shape>
            </v:group>
            <v:group style="position:absolute;left:10035;top:3523;width:31;height:10" coordorigin="10035,3523" coordsize="31,10">
              <v:shape style="position:absolute;left:10035;top:3523;width:31;height:10" coordorigin="10035,3523" coordsize="31,10" path="m10035,3528l10065,3528e" filled="false" stroked="true" strokeweight=".6pt" strokecolor="#000000">
                <v:path arrowok="t"/>
              </v:shape>
            </v:group>
            <v:group style="position:absolute;left:9984;top:3523;width:31;height:10" coordorigin="9984,3523" coordsize="31,10">
              <v:shape style="position:absolute;left:9984;top:3523;width:31;height:10" coordorigin="9984,3523" coordsize="31,10" path="m9984,3528l10015,3528e" filled="false" stroked="true" strokeweight=".6pt" strokecolor="#000000">
                <v:path arrowok="t"/>
              </v:shape>
            </v:group>
            <v:group style="position:absolute;left:9934;top:3523;width:31;height:10" coordorigin="9934,3523" coordsize="31,10">
              <v:shape style="position:absolute;left:9934;top:3523;width:31;height:10" coordorigin="9934,3523" coordsize="31,10" path="m9934,3528l9964,3528e" filled="false" stroked="true" strokeweight=".6pt" strokecolor="#000000">
                <v:path arrowok="t"/>
              </v:shape>
            </v:group>
            <v:group style="position:absolute;left:9883;top:3523;width:31;height:10" coordorigin="9883,3523" coordsize="31,10">
              <v:shape style="position:absolute;left:9883;top:3523;width:31;height:10" coordorigin="9883,3523" coordsize="31,10" path="m9883,3528l9913,3528e" filled="false" stroked="true" strokeweight=".6pt" strokecolor="#000000">
                <v:path arrowok="t"/>
              </v:shape>
            </v:group>
            <v:group style="position:absolute;left:9832;top:3523;width:31;height:10" coordorigin="9832,3523" coordsize="31,10">
              <v:shape style="position:absolute;left:9832;top:3523;width:31;height:10" coordorigin="9832,3523" coordsize="31,10" path="m9832,3528l9863,3528e" filled="false" stroked="true" strokeweight=".6pt" strokecolor="#000000">
                <v:path arrowok="t"/>
              </v:shape>
            </v:group>
            <v:group style="position:absolute;left:9782;top:3523;width:31;height:10" coordorigin="9782,3523" coordsize="31,10">
              <v:shape style="position:absolute;left:9782;top:3523;width:31;height:10" coordorigin="9782,3523" coordsize="31,10" path="m9782,3528l9812,3528e" filled="false" stroked="true" strokeweight=".6pt" strokecolor="#000000">
                <v:path arrowok="t"/>
              </v:shape>
            </v:group>
            <v:group style="position:absolute;left:9731;top:3523;width:31;height:10" coordorigin="9731,3523" coordsize="31,10">
              <v:shape style="position:absolute;left:9731;top:3523;width:31;height:10" coordorigin="9731,3523" coordsize="31,10" path="m9731,3528l9761,3528e" filled="false" stroked="true" strokeweight=".6pt" strokecolor="#000000">
                <v:path arrowok="t"/>
              </v:shape>
            </v:group>
            <v:group style="position:absolute;left:9680;top:3523;width:31;height:10" coordorigin="9680,3523" coordsize="31,10">
              <v:shape style="position:absolute;left:9680;top:3523;width:31;height:10" coordorigin="9680,3523" coordsize="31,10" path="m9680,3528l9711,3528e" filled="false" stroked="true" strokeweight=".6pt" strokecolor="#000000">
                <v:path arrowok="t"/>
              </v:shape>
            </v:group>
            <v:group style="position:absolute;left:9630;top:3523;width:31;height:10" coordorigin="9630,3523" coordsize="31,10">
              <v:shape style="position:absolute;left:9630;top:3523;width:31;height:10" coordorigin="9630,3523" coordsize="31,10" path="m9630,3528l9660,3528e" filled="false" stroked="true" strokeweight=".6pt" strokecolor="#000000">
                <v:path arrowok="t"/>
              </v:shape>
            </v:group>
            <v:group style="position:absolute;left:9579;top:3523;width:31;height:10" coordorigin="9579,3523" coordsize="31,10">
              <v:shape style="position:absolute;left:9579;top:3523;width:31;height:10" coordorigin="9579,3523" coordsize="31,10" path="m9579,3528l9609,3528e" filled="false" stroked="true" strokeweight=".6pt" strokecolor="#000000">
                <v:path arrowok="t"/>
              </v:shape>
            </v:group>
            <v:group style="position:absolute;left:11201;top:3523;width:16;height:10" coordorigin="11201,3523" coordsize="16,10">
              <v:shape style="position:absolute;left:11201;top:3523;width:16;height:10" coordorigin="11201,3523" coordsize="16,10" path="m11201,3528l11216,3528e" filled="false" stroked="true" strokeweight=".6pt" strokecolor="#000000">
                <v:path arrowok="t"/>
              </v:shape>
            </v:group>
            <v:group style="position:absolute;left:11211;top:3563;width:10;height:30" coordorigin="11211,3563" coordsize="10,30">
              <v:shape style="position:absolute;left:11211;top:3563;width:10;height:30" coordorigin="11211,3563" coordsize="10,30" path="m11211,3578l11221,3578e" filled="false" stroked="true" strokeweight="1.576pt" strokecolor="#000000">
                <v:path arrowok="t"/>
              </v:shape>
            </v:group>
            <v:group style="position:absolute;left:11211;top:3612;width:10;height:30" coordorigin="11211,3612" coordsize="10,30">
              <v:shape style="position:absolute;left:11211;top:3612;width:10;height:30" coordorigin="11211,3612" coordsize="10,30" path="m11211,3627l11221,3627e" filled="false" stroked="true" strokeweight="1.577pt" strokecolor="#000000">
                <v:path arrowok="t"/>
              </v:shape>
            </v:group>
            <v:group style="position:absolute;left:11211;top:3661;width:10;height:30" coordorigin="11211,3661" coordsize="10,30">
              <v:shape style="position:absolute;left:11211;top:3661;width:10;height:30" coordorigin="11211,3661" coordsize="10,30" path="m11211,3676l11221,3676e" filled="false" stroked="true" strokeweight="1.577pt" strokecolor="#000000">
                <v:path arrowok="t"/>
              </v:shape>
            </v:group>
            <v:group style="position:absolute;left:11211;top:3710;width:10;height:30" coordorigin="11211,3710" coordsize="10,30">
              <v:shape style="position:absolute;left:11211;top:3710;width:10;height:30" coordorigin="11211,3710" coordsize="10,30" path="m11211,3725l11221,3725e" filled="false" stroked="true" strokeweight="1.576pt" strokecolor="#000000">
                <v:path arrowok="t"/>
              </v:shape>
            </v:group>
            <v:group style="position:absolute;left:11211;top:3759;width:10;height:30" coordorigin="11211,3759" coordsize="10,30">
              <v:shape style="position:absolute;left:11211;top:3759;width:10;height:30" coordorigin="11211,3759" coordsize="10,30" path="m11211,3774l11221,3774e" filled="false" stroked="true" strokeweight="1.577pt" strokecolor="#000000">
                <v:path arrowok="t"/>
              </v:shape>
            </v:group>
            <v:group style="position:absolute;left:11211;top:3808;width:10;height:30" coordorigin="11211,3808" coordsize="10,30">
              <v:shape style="position:absolute;left:11211;top:3808;width:10;height:30" coordorigin="11211,3808" coordsize="10,30" path="m11211,3823l11221,3823e" filled="false" stroked="true" strokeweight="1.577pt" strokecolor="#000000">
                <v:path arrowok="t"/>
              </v:shape>
            </v:group>
            <v:group style="position:absolute;left:11211;top:3857;width:10;height:30" coordorigin="11211,3857" coordsize="10,30">
              <v:shape style="position:absolute;left:11211;top:3857;width:10;height:30" coordorigin="11211,3857" coordsize="10,30" path="m11211,3872l11221,3872e" filled="false" stroked="true" strokeweight="1.576pt" strokecolor="#000000">
                <v:path arrowok="t"/>
              </v:shape>
            </v:group>
            <v:group style="position:absolute;left:11211;top:3906;width:10;height:30" coordorigin="11211,3906" coordsize="10,30">
              <v:shape style="position:absolute;left:11211;top:3906;width:10;height:30" coordorigin="11211,3906" coordsize="10,30" path="m11211,3921l11221,3921e" filled="false" stroked="true" strokeweight="1.577pt" strokecolor="#000000">
                <v:path arrowok="t"/>
              </v:shape>
            </v:group>
            <v:group style="position:absolute;left:11211;top:3955;width:10;height:30" coordorigin="11211,3955" coordsize="10,30">
              <v:shape style="position:absolute;left:11211;top:3955;width:10;height:30" coordorigin="11211,3955" coordsize="10,30" path="m11211,3970l11221,3970e" filled="false" stroked="true" strokeweight="1.576pt" strokecolor="#000000">
                <v:path arrowok="t"/>
              </v:shape>
            </v:group>
            <v:group style="position:absolute;left:11211;top:4004;width:10;height:30" coordorigin="11211,4004" coordsize="10,30">
              <v:shape style="position:absolute;left:11211;top:4004;width:10;height:30" coordorigin="11211,4004" coordsize="10,30" path="m11211,4019l11221,4019e" filled="false" stroked="true" strokeweight="1.577pt" strokecolor="#000000">
                <v:path arrowok="t"/>
              </v:shape>
            </v:group>
            <v:group style="position:absolute;left:11211;top:4053;width:10;height:30" coordorigin="11211,4053" coordsize="10,30">
              <v:shape style="position:absolute;left:11211;top:4053;width:10;height:30" coordorigin="11211,4053" coordsize="10,30" path="m11211,4068l11221,4068e" filled="false" stroked="true" strokeweight="1.577pt" strokecolor="#000000">
                <v:path arrowok="t"/>
              </v:shape>
            </v:group>
            <v:group style="position:absolute;left:11211;top:4102;width:10;height:30" coordorigin="11211,4102" coordsize="10,30">
              <v:shape style="position:absolute;left:11211;top:4102;width:10;height:30" coordorigin="11211,4102" coordsize="10,30" path="m11211,4117l11221,4117e" filled="false" stroked="true" strokeweight="1.576pt" strokecolor="#000000">
                <v:path arrowok="t"/>
              </v:shape>
            </v:group>
            <v:group style="position:absolute;left:11211;top:4152;width:10;height:30" coordorigin="11211,4152" coordsize="10,30">
              <v:shape style="position:absolute;left:11211;top:4152;width:10;height:30" coordorigin="11211,4152" coordsize="10,30" path="m11211,4166l11221,4166e" filled="false" stroked="true" strokeweight="1.577pt" strokecolor="#000000">
                <v:path arrowok="t"/>
              </v:shape>
            </v:group>
            <v:group style="position:absolute;left:11211;top:4201;width:10;height:30" coordorigin="11211,4201" coordsize="10,30">
              <v:shape style="position:absolute;left:11211;top:4201;width:10;height:30" coordorigin="11211,4201" coordsize="10,30" path="m11211,4215l11221,4215e" filled="false" stroked="true" strokeweight="1.576pt" strokecolor="#000000">
                <v:path arrowok="t"/>
              </v:shape>
            </v:group>
            <v:group style="position:absolute;left:11211;top:4250;width:10;height:30" coordorigin="11211,4250" coordsize="10,30">
              <v:shape style="position:absolute;left:11211;top:4250;width:10;height:30" coordorigin="11211,4250" coordsize="10,30" path="m11211,4264l11221,4264e" filled="false" stroked="true" strokeweight="1.576pt" strokecolor="#000000">
                <v:path arrowok="t"/>
              </v:shape>
            </v:group>
            <v:group style="position:absolute;left:11211;top:4299;width:10;height:30" coordorigin="11211,4299" coordsize="10,30">
              <v:shape style="position:absolute;left:11211;top:4299;width:10;height:30" coordorigin="11211,4299" coordsize="10,30" path="m11211,4313l11221,4313e" filled="false" stroked="true" strokeweight="1.577pt" strokecolor="#000000">
                <v:path arrowok="t"/>
              </v:shape>
            </v:group>
            <v:group style="position:absolute;left:11211;top:4348;width:10;height:30" coordorigin="11211,4348" coordsize="10,30">
              <v:shape style="position:absolute;left:11211;top:4348;width:10;height:30" coordorigin="11211,4348" coordsize="10,30" path="m11211,4363l11221,4363e" filled="false" stroked="true" strokeweight="1.576pt" strokecolor="#000000">
                <v:path arrowok="t"/>
              </v:shape>
            </v:group>
            <v:group style="position:absolute;left:11211;top:4397;width:10;height:30" coordorigin="11211,4397" coordsize="10,30">
              <v:shape style="position:absolute;left:11211;top:4397;width:10;height:30" coordorigin="11211,4397" coordsize="10,30" path="m11211,4412l11221,4412e" filled="false" stroked="true" strokeweight="1.577pt" strokecolor="#000000">
                <v:path arrowok="t"/>
              </v:shape>
            </v:group>
            <v:group style="position:absolute;left:11211;top:4446;width:10;height:30" coordorigin="11211,4446" coordsize="10,30">
              <v:shape style="position:absolute;left:11211;top:4446;width:10;height:30" coordorigin="11211,4446" coordsize="10,30" path="m11211,4461l11221,4461e" filled="false" stroked="true" strokeweight="1.577pt" strokecolor="#000000">
                <v:path arrowok="t"/>
              </v:shape>
            </v:group>
            <v:group style="position:absolute;left:11211;top:4495;width:10;height:30" coordorigin="11211,4495" coordsize="10,30">
              <v:shape style="position:absolute;left:11211;top:4495;width:10;height:30" coordorigin="11211,4495" coordsize="10,30" path="m11211,4510l11221,4510e" filled="false" stroked="true" strokeweight="1.576pt" strokecolor="#000000">
                <v:path arrowok="t"/>
              </v:shape>
            </v:group>
            <v:group style="position:absolute;left:11211;top:4544;width:10;height:30" coordorigin="11211,4544" coordsize="10,30">
              <v:shape style="position:absolute;left:11211;top:4544;width:10;height:30" coordorigin="11211,4544" coordsize="10,30" path="m11211,4559l11221,4559e" filled="false" stroked="true" strokeweight="1.577pt" strokecolor="#000000">
                <v:path arrowok="t"/>
              </v:shape>
            </v:group>
            <v:group style="position:absolute;left:11211;top:4593;width:10;height:30" coordorigin="11211,4593" coordsize="10,30">
              <v:shape style="position:absolute;left:11211;top:4593;width:10;height:30" coordorigin="11211,4593" coordsize="10,30" path="m11211,4608l11221,4608e" filled="false" stroked="true" strokeweight="1.576pt" strokecolor="#000000">
                <v:path arrowok="t"/>
              </v:shape>
            </v:group>
            <v:group style="position:absolute;left:11211;top:4642;width:10;height:30" coordorigin="11211,4642" coordsize="10,30">
              <v:shape style="position:absolute;left:11211;top:4642;width:10;height:30" coordorigin="11211,4642" coordsize="10,30" path="m11211,4657l11221,4657e" filled="false" stroked="true" strokeweight="1.577pt" strokecolor="#000000">
                <v:path arrowok="t"/>
              </v:shape>
            </v:group>
            <v:group style="position:absolute;left:11211;top:4691;width:10;height:30" coordorigin="11211,4691" coordsize="10,30">
              <v:shape style="position:absolute;left:11211;top:4691;width:10;height:30" coordorigin="11211,4691" coordsize="10,30" path="m11211,4706l11221,4706e" filled="false" stroked="true" strokeweight="1.577pt" strokecolor="#000000">
                <v:path arrowok="t"/>
              </v:shape>
            </v:group>
            <v:group style="position:absolute;left:11211;top:4740;width:10;height:30" coordorigin="11211,4740" coordsize="10,30">
              <v:shape style="position:absolute;left:11211;top:4740;width:10;height:30" coordorigin="11211,4740" coordsize="10,30" path="m11211,4755l11221,4755e" filled="false" stroked="true" strokeweight="1.576pt" strokecolor="#000000">
                <v:path arrowok="t"/>
              </v:shape>
            </v:group>
            <v:group style="position:absolute;left:11211;top:4804;width:10;height:2" coordorigin="11211,4804" coordsize="10,2">
              <v:shape style="position:absolute;left:11211;top:4804;width:10;height:2" coordorigin="11211,4804" coordsize="10,0" path="m11211,4804l11221,4804e" filled="false" stroked="true" strokeweight="1.577pt" strokecolor="#000000">
                <v:path arrowok="t"/>
              </v:shape>
            </v:group>
            <v:group style="position:absolute;left:1176;top:4838;width:10;height:30" coordorigin="1176,4838" coordsize="10,30">
              <v:shape style="position:absolute;left:1176;top:4838;width:10;height:30" coordorigin="1176,4838" coordsize="10,30" path="m1176,4853l1186,4853e" filled="false" stroked="true" strokeweight="1.577pt" strokecolor="#000000">
                <v:path arrowok="t"/>
              </v:shape>
            </v:group>
            <v:group style="position:absolute;left:1176;top:4887;width:10;height:30" coordorigin="1176,4887" coordsize="10,30">
              <v:shape style="position:absolute;left:1176;top:4887;width:10;height:30" coordorigin="1176,4887" coordsize="10,30" path="m1176,4902l1186,4902e" filled="false" stroked="true" strokeweight="1.576pt" strokecolor="#000000">
                <v:path arrowok="t"/>
              </v:shape>
            </v:group>
            <v:group style="position:absolute;left:1176;top:4936;width:10;height:30" coordorigin="1176,4936" coordsize="10,30">
              <v:shape style="position:absolute;left:1176;top:4936;width:10;height:30" coordorigin="1176,4936" coordsize="10,30" path="m1176,4951l1186,4951e" filled="false" stroked="true" strokeweight="1.577pt" strokecolor="#000000">
                <v:path arrowok="t"/>
              </v:shape>
            </v:group>
            <v:group style="position:absolute;left:1176;top:4986;width:10;height:30" coordorigin="1176,4986" coordsize="10,30">
              <v:shape style="position:absolute;left:1176;top:4986;width:10;height:30" coordorigin="1176,4986" coordsize="10,30" path="m1176,5000l1186,5000e" filled="false" stroked="true" strokeweight="1.576pt" strokecolor="#000000">
                <v:path arrowok="t"/>
              </v:shape>
            </v:group>
            <v:group style="position:absolute;left:1176;top:5035;width:10;height:30" coordorigin="1176,5035" coordsize="10,30">
              <v:shape style="position:absolute;left:1176;top:5035;width:10;height:30" coordorigin="1176,5035" coordsize="10,30" path="m1176,5049l1186,5049e" filled="false" stroked="true" strokeweight="1.577pt" strokecolor="#000000">
                <v:path arrowok="t"/>
              </v:shape>
            </v:group>
            <v:group style="position:absolute;left:1176;top:5084;width:10;height:30" coordorigin="1176,5084" coordsize="10,30">
              <v:shape style="position:absolute;left:1176;top:5084;width:10;height:30" coordorigin="1176,5084" coordsize="10,30" path="m1176,5098l1186,5098e" filled="false" stroked="true" strokeweight="1.577pt" strokecolor="#000000">
                <v:path arrowok="t"/>
              </v:shape>
            </v:group>
            <v:group style="position:absolute;left:1176;top:5133;width:10;height:30" coordorigin="1176,5133" coordsize="10,30">
              <v:shape style="position:absolute;left:1176;top:5133;width:10;height:30" coordorigin="1176,5133" coordsize="10,30" path="m1176,5148l1186,5148e" filled="false" stroked="true" strokeweight="1.576pt" strokecolor="#000000">
                <v:path arrowok="t"/>
              </v:shape>
            </v:group>
            <v:group style="position:absolute;left:1176;top:5182;width:10;height:30" coordorigin="1176,5182" coordsize="10,30">
              <v:shape style="position:absolute;left:1176;top:5182;width:10;height:30" coordorigin="1176,5182" coordsize="10,30" path="m1176,5197l1186,5197e" filled="false" stroked="true" strokeweight="1.577pt" strokecolor="#000000">
                <v:path arrowok="t"/>
              </v:shape>
            </v:group>
            <v:group style="position:absolute;left:1176;top:5231;width:10;height:30" coordorigin="1176,5231" coordsize="10,30">
              <v:shape style="position:absolute;left:1176;top:5231;width:10;height:30" coordorigin="1176,5231" coordsize="10,30" path="m1176,5246l1186,5246e" filled="false" stroked="true" strokeweight="1.576pt" strokecolor="#000000">
                <v:path arrowok="t"/>
              </v:shape>
            </v:group>
            <v:group style="position:absolute;left:1176;top:5280;width:10;height:30" coordorigin="1176,5280" coordsize="10,30">
              <v:shape style="position:absolute;left:1176;top:5280;width:10;height:30" coordorigin="1176,5280" coordsize="10,30" path="m1176,5295l1186,5295e" filled="false" stroked="true" strokeweight="1.576pt" strokecolor="#000000">
                <v:path arrowok="t"/>
              </v:shape>
            </v:group>
            <v:group style="position:absolute;left:1176;top:5329;width:10;height:30" coordorigin="1176,5329" coordsize="10,30">
              <v:shape style="position:absolute;left:1176;top:5329;width:10;height:30" coordorigin="1176,5329" coordsize="10,30" path="m1176,5344l1186,5344e" filled="false" stroked="true" strokeweight="1.577pt" strokecolor="#000000">
                <v:path arrowok="t"/>
              </v:shape>
            </v:group>
            <v:group style="position:absolute;left:1176;top:5378;width:10;height:30" coordorigin="1176,5378" coordsize="10,30">
              <v:shape style="position:absolute;left:1176;top:5378;width:10;height:30" coordorigin="1176,5378" coordsize="10,30" path="m1176,5393l1186,5393e" filled="false" stroked="true" strokeweight="1.576pt" strokecolor="#000000">
                <v:path arrowok="t"/>
              </v:shape>
            </v:group>
            <v:group style="position:absolute;left:1176;top:5427;width:10;height:30" coordorigin="1176,5427" coordsize="10,30">
              <v:shape style="position:absolute;left:1176;top:5427;width:10;height:30" coordorigin="1176,5427" coordsize="10,30" path="m1176,5442l1186,5442e" filled="false" stroked="true" strokeweight="1.577pt" strokecolor="#000000">
                <v:path arrowok="t"/>
              </v:shape>
            </v:group>
            <v:group style="position:absolute;left:1176;top:5476;width:10;height:30" coordorigin="1176,5476" coordsize="10,30">
              <v:shape style="position:absolute;left:1176;top:5476;width:10;height:30" coordorigin="1176,5476" coordsize="10,30" path="m1176,5491l1186,5491e" filled="false" stroked="true" strokeweight="1.577pt" strokecolor="#000000">
                <v:path arrowok="t"/>
              </v:shape>
            </v:group>
            <v:group style="position:absolute;left:1176;top:5525;width:10;height:30" coordorigin="1176,5525" coordsize="10,30">
              <v:shape style="position:absolute;left:1176;top:5525;width:10;height:30" coordorigin="1176,5525" coordsize="10,30" path="m1176,5540l1186,5540e" filled="false" stroked="true" strokeweight="1.576pt" strokecolor="#000000">
                <v:path arrowok="t"/>
              </v:shape>
            </v:group>
            <v:group style="position:absolute;left:1176;top:5574;width:10;height:30" coordorigin="1176,5574" coordsize="10,30">
              <v:shape style="position:absolute;left:1176;top:5574;width:10;height:30" coordorigin="1176,5574" coordsize="10,30" path="m1176,5589l1186,5589e" filled="false" stroked="true" strokeweight="1.577pt" strokecolor="#000000">
                <v:path arrowok="t"/>
              </v:shape>
            </v:group>
            <v:group style="position:absolute;left:1176;top:5623;width:10;height:30" coordorigin="1176,5623" coordsize="10,30">
              <v:shape style="position:absolute;left:1176;top:5623;width:10;height:30" coordorigin="1176,5623" coordsize="10,30" path="m1176,5638l1186,5638e" filled="false" stroked="true" strokeweight="1.576pt" strokecolor="#000000">
                <v:path arrowok="t"/>
              </v:shape>
            </v:group>
            <v:group style="position:absolute;left:1176;top:5672;width:10;height:30" coordorigin="1176,5672" coordsize="10,30">
              <v:shape style="position:absolute;left:1176;top:5672;width:10;height:30" coordorigin="1176,5672" coordsize="10,30" path="m1176,5687l1186,5687e" filled="false" stroked="true" strokeweight="1.577pt" strokecolor="#000000">
                <v:path arrowok="t"/>
              </v:shape>
            </v:group>
            <v:group style="position:absolute;left:1176;top:5721;width:10;height:30" coordorigin="1176,5721" coordsize="10,30">
              <v:shape style="position:absolute;left:1176;top:5721;width:10;height:30" coordorigin="1176,5721" coordsize="10,30" path="m1176,5736l1186,5736e" filled="false" stroked="true" strokeweight="1.577pt" strokecolor="#000000">
                <v:path arrowok="t"/>
              </v:shape>
            </v:group>
            <v:group style="position:absolute;left:1176;top:5771;width:10;height:30" coordorigin="1176,5771" coordsize="10,30">
              <v:shape style="position:absolute;left:1176;top:5771;width:10;height:30" coordorigin="1176,5771" coordsize="10,30" path="m1176,5785l1186,5785e" filled="false" stroked="true" strokeweight="1.576pt" strokecolor="#000000">
                <v:path arrowok="t"/>
              </v:shape>
            </v:group>
            <v:group style="position:absolute;left:1176;top:5820;width:10;height:30" coordorigin="1176,5820" coordsize="10,30">
              <v:shape style="position:absolute;left:1176;top:5820;width:10;height:30" coordorigin="1176,5820" coordsize="10,30" path="m1176,5834l1186,5834e" filled="false" stroked="true" strokeweight="1.577pt" strokecolor="#000000">
                <v:path arrowok="t"/>
              </v:shape>
            </v:group>
            <v:group style="position:absolute;left:1176;top:5869;width:10;height:30" coordorigin="1176,5869" coordsize="10,30">
              <v:shape style="position:absolute;left:1176;top:5869;width:10;height:30" coordorigin="1176,5869" coordsize="10,30" path="m1176,5883l1186,5883e" filled="false" stroked="true" strokeweight="1.577pt" strokecolor="#000000">
                <v:path arrowok="t"/>
              </v:shape>
            </v:group>
            <v:group style="position:absolute;left:1176;top:5918;width:10;height:30" coordorigin="1176,5918" coordsize="10,30">
              <v:shape style="position:absolute;left:1176;top:5918;width:10;height:30" coordorigin="1176,5918" coordsize="10,30" path="m1176,5932l1186,5932e" filled="false" stroked="true" strokeweight="1.576pt" strokecolor="#000000">
                <v:path arrowok="t"/>
              </v:shape>
            </v:group>
            <v:group style="position:absolute;left:1176;top:5967;width:10;height:30" coordorigin="1176,5967" coordsize="10,30">
              <v:shape style="position:absolute;left:1176;top:5967;width:10;height:30" coordorigin="1176,5967" coordsize="10,30" path="m1176,5982l1186,5982e" filled="false" stroked="true" strokeweight="1.577pt" strokecolor="#000000">
                <v:path arrowok="t"/>
              </v:shape>
            </v:group>
            <v:group style="position:absolute;left:1176;top:6016;width:10;height:30" coordorigin="1176,6016" coordsize="10,30">
              <v:shape style="position:absolute;left:1176;top:6016;width:10;height:30" coordorigin="1176,6016" coordsize="10,30" path="m1176,6031l1186,6031e" filled="false" stroked="true" strokeweight="1.576pt" strokecolor="#000000">
                <v:path arrowok="t"/>
              </v:shape>
            </v:group>
            <v:group style="position:absolute;left:1176;top:6080;width:10;height:2" coordorigin="1176,6080" coordsize="10,2">
              <v:shape style="position:absolute;left:1176;top:6080;width:10;height:2" coordorigin="1176,6080" coordsize="10,0" path="m1176,6080l1186,6080e" filled="false" stroked="true" strokeweight="1.576pt" strokecolor="#000000">
                <v:path arrowok="t"/>
              </v:shape>
            </v:group>
            <v:group style="position:absolute;left:6194;top:4845;width:10;height:31" coordorigin="6194,4845" coordsize="10,31">
              <v:shape style="position:absolute;left:6194;top:4845;width:10;height:31" coordorigin="6194,4845" coordsize="10,31" path="m6194,4860l6204,4860e" filled="false" stroked="true" strokeweight="1.616pt" strokecolor="#000000">
                <v:path arrowok="t"/>
              </v:shape>
            </v:group>
            <v:group style="position:absolute;left:6194;top:4895;width:10;height:31" coordorigin="6194,4895" coordsize="10,31">
              <v:shape style="position:absolute;left:6194;top:4895;width:10;height:31" coordorigin="6194,4895" coordsize="10,31" path="m6194,4910l6204,4910e" filled="false" stroked="true" strokeweight="1.616pt" strokecolor="#000000">
                <v:path arrowok="t"/>
              </v:shape>
            </v:group>
            <v:group style="position:absolute;left:6194;top:4946;width:10;height:31" coordorigin="6194,4946" coordsize="10,31">
              <v:shape style="position:absolute;left:6194;top:4946;width:10;height:31" coordorigin="6194,4946" coordsize="10,31" path="m6194,4961l6204,4961e" filled="false" stroked="true" strokeweight="1.616pt" strokecolor="#000000">
                <v:path arrowok="t"/>
              </v:shape>
            </v:group>
            <v:group style="position:absolute;left:6194;top:4996;width:10;height:31" coordorigin="6194,4996" coordsize="10,31">
              <v:shape style="position:absolute;left:6194;top:4996;width:10;height:31" coordorigin="6194,4996" coordsize="10,31" path="m6194,5012l6204,5012e" filled="false" stroked="true" strokeweight="1.616pt" strokecolor="#000000">
                <v:path arrowok="t"/>
              </v:shape>
            </v:group>
            <v:group style="position:absolute;left:6194;top:5047;width:10;height:31" coordorigin="6194,5047" coordsize="10,31">
              <v:shape style="position:absolute;left:6194;top:5047;width:10;height:31" coordorigin="6194,5047" coordsize="10,31" path="m6194,5062l6204,5062e" filled="false" stroked="true" strokeweight="1.616pt" strokecolor="#000000">
                <v:path arrowok="t"/>
              </v:shape>
            </v:group>
            <v:group style="position:absolute;left:6194;top:5098;width:10;height:31" coordorigin="6194,5098" coordsize="10,31">
              <v:shape style="position:absolute;left:6194;top:5098;width:10;height:31" coordorigin="6194,5098" coordsize="10,31" path="m6194,5113l6204,5113e" filled="false" stroked="true" strokeweight="1.616pt" strokecolor="#000000">
                <v:path arrowok="t"/>
              </v:shape>
            </v:group>
            <v:group style="position:absolute;left:6194;top:5148;width:10;height:31" coordorigin="6194,5148" coordsize="10,31">
              <v:shape style="position:absolute;left:6194;top:5148;width:10;height:31" coordorigin="6194,5148" coordsize="10,31" path="m6194,5163l6204,5163e" filled="false" stroked="true" strokeweight="1.616pt" strokecolor="#000000">
                <v:path arrowok="t"/>
              </v:shape>
            </v:group>
            <v:group style="position:absolute;left:6194;top:5199;width:10;height:31" coordorigin="6194,5199" coordsize="10,31">
              <v:shape style="position:absolute;left:6194;top:5199;width:10;height:31" coordorigin="6194,5199" coordsize="10,31" path="m6194,5214l6204,5214e" filled="false" stroked="true" strokeweight="1.616pt" strokecolor="#000000">
                <v:path arrowok="t"/>
              </v:shape>
            </v:group>
            <v:group style="position:absolute;left:6194;top:5250;width:10;height:31" coordorigin="6194,5250" coordsize="10,31">
              <v:shape style="position:absolute;left:6194;top:5250;width:10;height:31" coordorigin="6194,5250" coordsize="10,31" path="m6194,5265l6204,5265e" filled="false" stroked="true" strokeweight="1.616pt" strokecolor="#000000">
                <v:path arrowok="t"/>
              </v:shape>
            </v:group>
            <v:group style="position:absolute;left:6194;top:5300;width:10;height:31" coordorigin="6194,5300" coordsize="10,31">
              <v:shape style="position:absolute;left:6194;top:5300;width:10;height:31" coordorigin="6194,5300" coordsize="10,31" path="m6194,5315l6204,5315e" filled="false" stroked="true" strokeweight="1.616pt" strokecolor="#000000">
                <v:path arrowok="t"/>
              </v:shape>
            </v:group>
            <v:group style="position:absolute;left:6194;top:5351;width:10;height:31" coordorigin="6194,5351" coordsize="10,31">
              <v:shape style="position:absolute;left:6194;top:5351;width:10;height:31" coordorigin="6194,5351" coordsize="10,31" path="m6194,5366l6204,5366e" filled="false" stroked="true" strokeweight="1.616pt" strokecolor="#000000">
                <v:path arrowok="t"/>
              </v:shape>
            </v:group>
            <v:group style="position:absolute;left:6194;top:5401;width:10;height:31" coordorigin="6194,5401" coordsize="10,31">
              <v:shape style="position:absolute;left:6194;top:5401;width:10;height:31" coordorigin="6194,5401" coordsize="10,31" path="m6194,5417l6204,5417e" filled="false" stroked="true" strokeweight="1.616pt" strokecolor="#000000">
                <v:path arrowok="t"/>
              </v:shape>
            </v:group>
            <v:group style="position:absolute;left:6194;top:5452;width:10;height:31" coordorigin="6194,5452" coordsize="10,31">
              <v:shape style="position:absolute;left:6194;top:5452;width:10;height:31" coordorigin="6194,5452" coordsize="10,31" path="m6194,5467l6204,5467e" filled="false" stroked="true" strokeweight="1.616pt" strokecolor="#000000">
                <v:path arrowok="t"/>
              </v:shape>
            </v:group>
            <v:group style="position:absolute;left:6194;top:5503;width:10;height:31" coordorigin="6194,5503" coordsize="10,31">
              <v:shape style="position:absolute;left:6194;top:5503;width:10;height:31" coordorigin="6194,5503" coordsize="10,31" path="m6194,5518l6204,5518e" filled="false" stroked="true" strokeweight="1.616pt" strokecolor="#000000">
                <v:path arrowok="t"/>
              </v:shape>
            </v:group>
            <v:group style="position:absolute;left:6194;top:5553;width:10;height:31" coordorigin="6194,5553" coordsize="10,31">
              <v:shape style="position:absolute;left:6194;top:5553;width:10;height:31" coordorigin="6194,5553" coordsize="10,31" path="m6194,5568l6204,5568e" filled="false" stroked="true" strokeweight="1.616pt" strokecolor="#000000">
                <v:path arrowok="t"/>
              </v:shape>
            </v:group>
            <v:group style="position:absolute;left:6194;top:5604;width:10;height:31" coordorigin="6194,5604" coordsize="10,31">
              <v:shape style="position:absolute;left:6194;top:5604;width:10;height:31" coordorigin="6194,5604" coordsize="10,31" path="m6194,5619l6204,5619e" filled="false" stroked="true" strokeweight="1.616pt" strokecolor="#000000">
                <v:path arrowok="t"/>
              </v:shape>
            </v:group>
            <v:group style="position:absolute;left:6194;top:5655;width:10;height:31" coordorigin="6194,5655" coordsize="10,31">
              <v:shape style="position:absolute;left:6194;top:5655;width:10;height:31" coordorigin="6194,5655" coordsize="10,31" path="m6194,5670l6204,5670e" filled="false" stroked="true" strokeweight="1.616pt" strokecolor="#000000">
                <v:path arrowok="t"/>
              </v:shape>
            </v:group>
            <v:group style="position:absolute;left:6194;top:5705;width:10;height:31" coordorigin="6194,5705" coordsize="10,31">
              <v:shape style="position:absolute;left:6194;top:5705;width:10;height:31" coordorigin="6194,5705" coordsize="10,31" path="m6194,5720l6204,5720e" filled="false" stroked="true" strokeweight="1.616pt" strokecolor="#000000">
                <v:path arrowok="t"/>
              </v:shape>
            </v:group>
            <v:group style="position:absolute;left:6194;top:5756;width:10;height:31" coordorigin="6194,5756" coordsize="10,31">
              <v:shape style="position:absolute;left:6194;top:5756;width:10;height:31" coordorigin="6194,5756" coordsize="10,31" path="m6194,5771l6204,5771e" filled="false" stroked="true" strokeweight="1.616pt" strokecolor="#000000">
                <v:path arrowok="t"/>
              </v:shape>
            </v:group>
            <v:group style="position:absolute;left:6194;top:5806;width:10;height:31" coordorigin="6194,5806" coordsize="10,31">
              <v:shape style="position:absolute;left:6194;top:5806;width:10;height:31" coordorigin="6194,5806" coordsize="10,31" path="m6194,5822l6204,5822e" filled="false" stroked="true" strokeweight="1.616pt" strokecolor="#000000">
                <v:path arrowok="t"/>
              </v:shape>
            </v:group>
            <v:group style="position:absolute;left:6194;top:5857;width:10;height:31" coordorigin="6194,5857" coordsize="10,31">
              <v:shape style="position:absolute;left:6194;top:5857;width:10;height:31" coordorigin="6194,5857" coordsize="10,31" path="m6194,5872l6204,5872e" filled="false" stroked="true" strokeweight="1.616pt" strokecolor="#000000">
                <v:path arrowok="t"/>
              </v:shape>
            </v:group>
            <v:group style="position:absolute;left:6194;top:5908;width:10;height:31" coordorigin="6194,5908" coordsize="10,31">
              <v:shape style="position:absolute;left:6194;top:5908;width:10;height:31" coordorigin="6194,5908" coordsize="10,31" path="m6194,5923l6204,5923e" filled="false" stroked="true" strokeweight="1.616pt" strokecolor="#000000">
                <v:path arrowok="t"/>
              </v:shape>
            </v:group>
            <v:group style="position:absolute;left:6194;top:5958;width:10;height:31" coordorigin="6194,5958" coordsize="10,31">
              <v:shape style="position:absolute;left:6194;top:5958;width:10;height:31" coordorigin="6194,5958" coordsize="10,31" path="m6194,5973l6204,5973e" filled="false" stroked="true" strokeweight="1.616pt" strokecolor="#000000">
                <v:path arrowok="t"/>
              </v:shape>
            </v:group>
            <v:group style="position:absolute;left:6194;top:6009;width:10;height:31" coordorigin="6194,6009" coordsize="10,31">
              <v:shape style="position:absolute;left:6194;top:6009;width:10;height:31" coordorigin="6194,6009" coordsize="10,31" path="m6194,6024l6204,6024e" filled="false" stroked="true" strokeweight="1.616pt" strokecolor="#000000">
                <v:path arrowok="t"/>
              </v:shape>
            </v:group>
            <v:group style="position:absolute;left:6194;top:6080;width:10;height:2" coordorigin="6194,6080" coordsize="10,2">
              <v:shape style="position:absolute;left:6194;top:6080;width:10;height:2" coordorigin="6194,6080" coordsize="10,0" path="m6194,6080l6204,6080e" filled="false" stroked="true" strokeweight="2.118pt" strokecolor="#000000">
                <v:path arrowok="t"/>
              </v:shape>
            </v:group>
            <v:group style="position:absolute;left:11211;top:4838;width:10;height:30" coordorigin="11211,4838" coordsize="10,30">
              <v:shape style="position:absolute;left:11211;top:4838;width:10;height:30" coordorigin="11211,4838" coordsize="10,30" path="m11211,4853l11221,4853e" filled="false" stroked="true" strokeweight="1.577pt" strokecolor="#000000">
                <v:path arrowok="t"/>
              </v:shape>
            </v:group>
            <v:group style="position:absolute;left:11211;top:4887;width:10;height:30" coordorigin="11211,4887" coordsize="10,30">
              <v:shape style="position:absolute;left:11211;top:4887;width:10;height:30" coordorigin="11211,4887" coordsize="10,30" path="m11211,4902l11221,4902e" filled="false" stroked="true" strokeweight="1.576pt" strokecolor="#000000">
                <v:path arrowok="t"/>
              </v:shape>
            </v:group>
            <v:group style="position:absolute;left:11211;top:4936;width:10;height:30" coordorigin="11211,4936" coordsize="10,30">
              <v:shape style="position:absolute;left:11211;top:4936;width:10;height:30" coordorigin="11211,4936" coordsize="10,30" path="m11211,4951l11221,4951e" filled="false" stroked="true" strokeweight="1.577pt" strokecolor="#000000">
                <v:path arrowok="t"/>
              </v:shape>
            </v:group>
            <v:group style="position:absolute;left:11211;top:4986;width:10;height:30" coordorigin="11211,4986" coordsize="10,30">
              <v:shape style="position:absolute;left:11211;top:4986;width:10;height:30" coordorigin="11211,4986" coordsize="10,30" path="m11211,5000l11221,5000e" filled="false" stroked="true" strokeweight="1.576pt" strokecolor="#000000">
                <v:path arrowok="t"/>
              </v:shape>
            </v:group>
            <v:group style="position:absolute;left:11211;top:5035;width:10;height:30" coordorigin="11211,5035" coordsize="10,30">
              <v:shape style="position:absolute;left:11211;top:5035;width:10;height:30" coordorigin="11211,5035" coordsize="10,30" path="m11211,5049l11221,5049e" filled="false" stroked="true" strokeweight="1.577pt" strokecolor="#000000">
                <v:path arrowok="t"/>
              </v:shape>
            </v:group>
            <v:group style="position:absolute;left:11211;top:5084;width:10;height:30" coordorigin="11211,5084" coordsize="10,30">
              <v:shape style="position:absolute;left:11211;top:5084;width:10;height:30" coordorigin="11211,5084" coordsize="10,30" path="m11211,5098l11221,5098e" filled="false" stroked="true" strokeweight="1.577pt" strokecolor="#000000">
                <v:path arrowok="t"/>
              </v:shape>
            </v:group>
            <v:group style="position:absolute;left:11211;top:5133;width:10;height:30" coordorigin="11211,5133" coordsize="10,30">
              <v:shape style="position:absolute;left:11211;top:5133;width:10;height:30" coordorigin="11211,5133" coordsize="10,30" path="m11211,5148l11221,5148e" filled="false" stroked="true" strokeweight="1.576pt" strokecolor="#000000">
                <v:path arrowok="t"/>
              </v:shape>
            </v:group>
            <v:group style="position:absolute;left:11211;top:5182;width:10;height:30" coordorigin="11211,5182" coordsize="10,30">
              <v:shape style="position:absolute;left:11211;top:5182;width:10;height:30" coordorigin="11211,5182" coordsize="10,30" path="m11211,5197l11221,5197e" filled="false" stroked="true" strokeweight="1.577pt" strokecolor="#000000">
                <v:path arrowok="t"/>
              </v:shape>
            </v:group>
            <v:group style="position:absolute;left:11211;top:5231;width:10;height:30" coordorigin="11211,5231" coordsize="10,30">
              <v:shape style="position:absolute;left:11211;top:5231;width:10;height:30" coordorigin="11211,5231" coordsize="10,30" path="m11211,5246l11221,5246e" filled="false" stroked="true" strokeweight="1.576pt" strokecolor="#000000">
                <v:path arrowok="t"/>
              </v:shape>
            </v:group>
            <v:group style="position:absolute;left:11211;top:5280;width:10;height:30" coordorigin="11211,5280" coordsize="10,30">
              <v:shape style="position:absolute;left:11211;top:5280;width:10;height:30" coordorigin="11211,5280" coordsize="10,30" path="m11211,5295l11221,5295e" filled="false" stroked="true" strokeweight="1.576pt" strokecolor="#000000">
                <v:path arrowok="t"/>
              </v:shape>
            </v:group>
            <v:group style="position:absolute;left:11211;top:5329;width:10;height:30" coordorigin="11211,5329" coordsize="10,30">
              <v:shape style="position:absolute;left:11211;top:5329;width:10;height:30" coordorigin="11211,5329" coordsize="10,30" path="m11211,5344l11221,5344e" filled="false" stroked="true" strokeweight="1.577pt" strokecolor="#000000">
                <v:path arrowok="t"/>
              </v:shape>
            </v:group>
            <v:group style="position:absolute;left:11211;top:5378;width:10;height:30" coordorigin="11211,5378" coordsize="10,30">
              <v:shape style="position:absolute;left:11211;top:5378;width:10;height:30" coordorigin="11211,5378" coordsize="10,30" path="m11211,5393l11221,5393e" filled="false" stroked="true" strokeweight="1.576pt" strokecolor="#000000">
                <v:path arrowok="t"/>
              </v:shape>
            </v:group>
            <v:group style="position:absolute;left:11211;top:5427;width:10;height:30" coordorigin="11211,5427" coordsize="10,30">
              <v:shape style="position:absolute;left:11211;top:5427;width:10;height:30" coordorigin="11211,5427" coordsize="10,30" path="m11211,5442l11221,5442e" filled="false" stroked="true" strokeweight="1.577pt" strokecolor="#000000">
                <v:path arrowok="t"/>
              </v:shape>
            </v:group>
            <v:group style="position:absolute;left:11211;top:5476;width:10;height:30" coordorigin="11211,5476" coordsize="10,30">
              <v:shape style="position:absolute;left:11211;top:5476;width:10;height:30" coordorigin="11211,5476" coordsize="10,30" path="m11211,5491l11221,5491e" filled="false" stroked="true" strokeweight="1.577pt" strokecolor="#000000">
                <v:path arrowok="t"/>
              </v:shape>
            </v:group>
            <v:group style="position:absolute;left:11211;top:5525;width:10;height:30" coordorigin="11211,5525" coordsize="10,30">
              <v:shape style="position:absolute;left:11211;top:5525;width:10;height:30" coordorigin="11211,5525" coordsize="10,30" path="m11211,5540l11221,5540e" filled="false" stroked="true" strokeweight="1.576pt" strokecolor="#000000">
                <v:path arrowok="t"/>
              </v:shape>
            </v:group>
            <v:group style="position:absolute;left:11211;top:5574;width:10;height:30" coordorigin="11211,5574" coordsize="10,30">
              <v:shape style="position:absolute;left:11211;top:5574;width:10;height:30" coordorigin="11211,5574" coordsize="10,30" path="m11211,5589l11221,5589e" filled="false" stroked="true" strokeweight="1.577pt" strokecolor="#000000">
                <v:path arrowok="t"/>
              </v:shape>
            </v:group>
            <v:group style="position:absolute;left:11211;top:5623;width:10;height:30" coordorigin="11211,5623" coordsize="10,30">
              <v:shape style="position:absolute;left:11211;top:5623;width:10;height:30" coordorigin="11211,5623" coordsize="10,30" path="m11211,5638l11221,5638e" filled="false" stroked="true" strokeweight="1.576pt" strokecolor="#000000">
                <v:path arrowok="t"/>
              </v:shape>
            </v:group>
            <v:group style="position:absolute;left:11211;top:5672;width:10;height:30" coordorigin="11211,5672" coordsize="10,30">
              <v:shape style="position:absolute;left:11211;top:5672;width:10;height:30" coordorigin="11211,5672" coordsize="10,30" path="m11211,5687l11221,5687e" filled="false" stroked="true" strokeweight="1.577pt" strokecolor="#000000">
                <v:path arrowok="t"/>
              </v:shape>
            </v:group>
            <v:group style="position:absolute;left:11211;top:5721;width:10;height:30" coordorigin="11211,5721" coordsize="10,30">
              <v:shape style="position:absolute;left:11211;top:5721;width:10;height:30" coordorigin="11211,5721" coordsize="10,30" path="m11211,5736l11221,5736e" filled="false" stroked="true" strokeweight="1.577pt" strokecolor="#000000">
                <v:path arrowok="t"/>
              </v:shape>
            </v:group>
            <v:group style="position:absolute;left:11211;top:5771;width:10;height:30" coordorigin="11211,5771" coordsize="10,30">
              <v:shape style="position:absolute;left:11211;top:5771;width:10;height:30" coordorigin="11211,5771" coordsize="10,30" path="m11211,5785l11221,5785e" filled="false" stroked="true" strokeweight="1.576pt" strokecolor="#000000">
                <v:path arrowok="t"/>
              </v:shape>
            </v:group>
            <v:group style="position:absolute;left:11211;top:5820;width:10;height:30" coordorigin="11211,5820" coordsize="10,30">
              <v:shape style="position:absolute;left:11211;top:5820;width:10;height:30" coordorigin="11211,5820" coordsize="10,30" path="m11211,5834l11221,5834e" filled="false" stroked="true" strokeweight="1.577pt" strokecolor="#000000">
                <v:path arrowok="t"/>
              </v:shape>
            </v:group>
            <v:group style="position:absolute;left:11211;top:5869;width:10;height:30" coordorigin="11211,5869" coordsize="10,30">
              <v:shape style="position:absolute;left:11211;top:5869;width:10;height:30" coordorigin="11211,5869" coordsize="10,30" path="m11211,5883l11221,5883e" filled="false" stroked="true" strokeweight="1.577pt" strokecolor="#000000">
                <v:path arrowok="t"/>
              </v:shape>
            </v:group>
            <v:group style="position:absolute;left:11211;top:5918;width:10;height:30" coordorigin="11211,5918" coordsize="10,30">
              <v:shape style="position:absolute;left:11211;top:5918;width:10;height:30" coordorigin="11211,5918" coordsize="10,30" path="m11211,5932l11221,5932e" filled="false" stroked="true" strokeweight="1.576pt" strokecolor="#000000">
                <v:path arrowok="t"/>
              </v:shape>
            </v:group>
            <v:group style="position:absolute;left:11211;top:5967;width:10;height:30" coordorigin="11211,5967" coordsize="10,30">
              <v:shape style="position:absolute;left:11211;top:5967;width:10;height:30" coordorigin="11211,5967" coordsize="10,30" path="m11211,5982l11221,5982e" filled="false" stroked="true" strokeweight="1.577pt" strokecolor="#000000">
                <v:path arrowok="t"/>
              </v:shape>
            </v:group>
            <v:group style="position:absolute;left:11211;top:6016;width:10;height:30" coordorigin="11211,6016" coordsize="10,30">
              <v:shape style="position:absolute;left:11211;top:6016;width:10;height:30" coordorigin="11211,6016" coordsize="10,30" path="m11211,6031l11221,6031e" filled="false" stroked="true" strokeweight="1.576pt" strokecolor="#000000">
                <v:path arrowok="t"/>
              </v:shape>
            </v:group>
            <v:group style="position:absolute;left:11211;top:6080;width:10;height:2" coordorigin="11211,6080" coordsize="10,2">
              <v:shape style="position:absolute;left:11211;top:6080;width:10;height:2" coordorigin="11211,6080" coordsize="10,0" path="m11211,6080l11221,6080e" filled="false" stroked="true" strokeweight="1.576pt" strokecolor="#000000">
                <v:path arrowok="t"/>
              </v:shape>
            </v:group>
            <v:group style="position:absolute;left:1176;top:6114;width:10;height:30" coordorigin="1176,6114" coordsize="10,30">
              <v:shape style="position:absolute;left:1176;top:6114;width:10;height:30" coordorigin="1176,6114" coordsize="10,30" path="m1176,6129l1186,6129e" filled="false" stroked="true" strokeweight="1.577pt" strokecolor="#000000">
                <v:path arrowok="t"/>
              </v:shape>
            </v:group>
            <v:group style="position:absolute;left:1176;top:6163;width:10;height:30" coordorigin="1176,6163" coordsize="10,30">
              <v:shape style="position:absolute;left:1176;top:6163;width:10;height:30" coordorigin="1176,6163" coordsize="10,30" path="m1176,6178l1186,6178e" filled="false" stroked="true" strokeweight="1.576pt" strokecolor="#000000">
                <v:path arrowok="t"/>
              </v:shape>
            </v:group>
            <v:group style="position:absolute;left:1176;top:6212;width:10;height:30" coordorigin="1176,6212" coordsize="10,30">
              <v:shape style="position:absolute;left:1176;top:6212;width:10;height:30" coordorigin="1176,6212" coordsize="10,30" path="m1176,6227l1186,6227e" filled="false" stroked="true" strokeweight="1.577pt" strokecolor="#000000">
                <v:path arrowok="t"/>
              </v:shape>
            </v:group>
            <v:group style="position:absolute;left:1176;top:6261;width:10;height:30" coordorigin="1176,6261" coordsize="10,30">
              <v:shape style="position:absolute;left:1176;top:6261;width:10;height:30" coordorigin="1176,6261" coordsize="10,30" path="m1176,6276l1186,6276e" filled="false" stroked="true" strokeweight="1.577pt" strokecolor="#000000">
                <v:path arrowok="t"/>
              </v:shape>
            </v:group>
            <v:group style="position:absolute;left:1176;top:6310;width:10;height:30" coordorigin="1176,6310" coordsize="10,30">
              <v:shape style="position:absolute;left:1176;top:6310;width:10;height:30" coordorigin="1176,6310" coordsize="10,30" path="m1176,6325l1186,6325e" filled="false" stroked="true" strokeweight="1.576pt" strokecolor="#000000">
                <v:path arrowok="t"/>
              </v:shape>
            </v:group>
            <v:group style="position:absolute;left:1176;top:6359;width:10;height:30" coordorigin="1176,6359" coordsize="10,30">
              <v:shape style="position:absolute;left:1176;top:6359;width:10;height:30" coordorigin="1176,6359" coordsize="10,30" path="m1176,6374l1186,6374e" filled="false" stroked="true" strokeweight="1.577pt" strokecolor="#000000">
                <v:path arrowok="t"/>
              </v:shape>
            </v:group>
            <v:group style="position:absolute;left:1176;top:6408;width:10;height:30" coordorigin="1176,6408" coordsize="10,30">
              <v:shape style="position:absolute;left:1176;top:6408;width:10;height:30" coordorigin="1176,6408" coordsize="10,30" path="m1176,6423l1186,6423e" filled="false" stroked="true" strokeweight="1.576pt" strokecolor="#000000">
                <v:path arrowok="t"/>
              </v:shape>
            </v:group>
            <v:group style="position:absolute;left:1176;top:6457;width:10;height:30" coordorigin="1176,6457" coordsize="10,30">
              <v:shape style="position:absolute;left:1176;top:6457;width:10;height:30" coordorigin="1176,6457" coordsize="10,30" path="m1176,6472l1186,6472e" filled="false" stroked="true" strokeweight="1.577pt" strokecolor="#000000">
                <v:path arrowok="t"/>
              </v:shape>
            </v:group>
            <v:group style="position:absolute;left:1176;top:6506;width:10;height:30" coordorigin="1176,6506" coordsize="10,30">
              <v:shape style="position:absolute;left:1176;top:6506;width:10;height:30" coordorigin="1176,6506" coordsize="10,30" path="m1176,6521l1186,6521e" filled="false" stroked="true" strokeweight="1.577pt" strokecolor="#000000">
                <v:path arrowok="t"/>
              </v:shape>
            </v:group>
            <v:group style="position:absolute;left:1176;top:6556;width:10;height:30" coordorigin="1176,6556" coordsize="10,30">
              <v:shape style="position:absolute;left:1176;top:6556;width:10;height:30" coordorigin="1176,6556" coordsize="10,30" path="m1176,6570l1186,6570e" filled="false" stroked="true" strokeweight="1.576pt" strokecolor="#000000">
                <v:path arrowok="t"/>
              </v:shape>
            </v:group>
            <v:group style="position:absolute;left:1176;top:6605;width:10;height:30" coordorigin="1176,6605" coordsize="10,30">
              <v:shape style="position:absolute;left:1176;top:6605;width:10;height:30" coordorigin="1176,6605" coordsize="10,30" path="m1176,6619l1186,6619e" filled="false" stroked="true" strokeweight="1.577pt" strokecolor="#000000">
                <v:path arrowok="t"/>
              </v:shape>
            </v:group>
            <v:group style="position:absolute;left:1176;top:6654;width:10;height:30" coordorigin="1176,6654" coordsize="10,30">
              <v:shape style="position:absolute;left:1176;top:6654;width:10;height:30" coordorigin="1176,6654" coordsize="10,30" path="m1176,6668l1186,6668e" filled="false" stroked="true" strokeweight="1.576pt" strokecolor="#000000">
                <v:path arrowok="t"/>
              </v:shape>
            </v:group>
            <v:group style="position:absolute;left:1176;top:6703;width:10;height:30" coordorigin="1176,6703" coordsize="10,30">
              <v:shape style="position:absolute;left:1176;top:6703;width:10;height:30" coordorigin="1176,6703" coordsize="10,30" path="m1176,6717l1186,6717e" filled="false" stroked="true" strokeweight="1.576pt" strokecolor="#000000">
                <v:path arrowok="t"/>
              </v:shape>
            </v:group>
            <v:group style="position:absolute;left:1176;top:6752;width:10;height:30" coordorigin="1176,6752" coordsize="10,30">
              <v:shape style="position:absolute;left:1176;top:6752;width:10;height:30" coordorigin="1176,6752" coordsize="10,30" path="m1176,6767l1186,6767e" filled="false" stroked="true" strokeweight="1.577pt" strokecolor="#000000">
                <v:path arrowok="t"/>
              </v:shape>
            </v:group>
            <v:group style="position:absolute;left:1176;top:6801;width:10;height:30" coordorigin="1176,6801" coordsize="10,30">
              <v:shape style="position:absolute;left:1176;top:6801;width:10;height:30" coordorigin="1176,6801" coordsize="10,30" path="m1176,6816l1186,6816e" filled="false" stroked="true" strokeweight="1.576pt" strokecolor="#000000">
                <v:path arrowok="t"/>
              </v:shape>
            </v:group>
            <v:group style="position:absolute;left:1176;top:6850;width:10;height:30" coordorigin="1176,6850" coordsize="10,30">
              <v:shape style="position:absolute;left:1176;top:6850;width:10;height:30" coordorigin="1176,6850" coordsize="10,30" path="m1176,6865l1186,6865e" filled="false" stroked="true" strokeweight="1.577pt" strokecolor="#000000">
                <v:path arrowok="t"/>
              </v:shape>
            </v:group>
            <v:group style="position:absolute;left:1176;top:6899;width:10;height:30" coordorigin="1176,6899" coordsize="10,30">
              <v:shape style="position:absolute;left:1176;top:6899;width:10;height:30" coordorigin="1176,6899" coordsize="10,30" path="m1176,6914l1186,6914e" filled="false" stroked="true" strokeweight="1.577pt" strokecolor="#000000">
                <v:path arrowok="t"/>
              </v:shape>
            </v:group>
            <v:group style="position:absolute;left:1176;top:6948;width:10;height:30" coordorigin="1176,6948" coordsize="10,30">
              <v:shape style="position:absolute;left:1176;top:6948;width:10;height:30" coordorigin="1176,6948" coordsize="10,30" path="m1176,6963l1186,6963e" filled="false" stroked="true" strokeweight="1.576pt" strokecolor="#000000">
                <v:path arrowok="t"/>
              </v:shape>
            </v:group>
            <v:group style="position:absolute;left:1176;top:6997;width:10;height:30" coordorigin="1176,6997" coordsize="10,30">
              <v:shape style="position:absolute;left:1176;top:6997;width:10;height:30" coordorigin="1176,6997" coordsize="10,30" path="m1176,7012l1186,7012e" filled="false" stroked="true" strokeweight="1.577pt" strokecolor="#000000">
                <v:path arrowok="t"/>
              </v:shape>
            </v:group>
            <v:group style="position:absolute;left:1176;top:7046;width:10;height:30" coordorigin="1176,7046" coordsize="10,30">
              <v:shape style="position:absolute;left:1176;top:7046;width:10;height:30" coordorigin="1176,7046" coordsize="10,30" path="m1176,7061l1186,7061e" filled="false" stroked="true" strokeweight="1.576pt" strokecolor="#000000">
                <v:path arrowok="t"/>
              </v:shape>
            </v:group>
            <v:group style="position:absolute;left:1176;top:7095;width:10;height:30" coordorigin="1176,7095" coordsize="10,30">
              <v:shape style="position:absolute;left:1176;top:7095;width:10;height:30" coordorigin="1176,7095" coordsize="10,30" path="m1176,7110l1186,7110e" filled="false" stroked="true" strokeweight="1.577pt" strokecolor="#000000">
                <v:path arrowok="t"/>
              </v:shape>
            </v:group>
            <v:group style="position:absolute;left:1176;top:7144;width:10;height:30" coordorigin="1176,7144" coordsize="10,30">
              <v:shape style="position:absolute;left:1176;top:7144;width:10;height:30" coordorigin="1176,7144" coordsize="10,30" path="m1176,7159l1186,7159e" filled="false" stroked="true" strokeweight="1.577pt" strokecolor="#000000">
                <v:path arrowok="t"/>
              </v:shape>
            </v:group>
            <v:group style="position:absolute;left:1176;top:7193;width:10;height:30" coordorigin="1176,7193" coordsize="10,30">
              <v:shape style="position:absolute;left:1176;top:7193;width:10;height:30" coordorigin="1176,7193" coordsize="10,30" path="m1176,7208l1186,7208e" filled="false" stroked="true" strokeweight="1.576pt" strokecolor="#000000">
                <v:path arrowok="t"/>
              </v:shape>
            </v:group>
            <v:group style="position:absolute;left:1176;top:7242;width:10;height:30" coordorigin="1176,7242" coordsize="10,30">
              <v:shape style="position:absolute;left:1176;top:7242;width:10;height:30" coordorigin="1176,7242" coordsize="10,30" path="m1176,7257l1186,7257e" filled="false" stroked="true" strokeweight="1.577pt" strokecolor="#000000">
                <v:path arrowok="t"/>
              </v:shape>
            </v:group>
            <v:group style="position:absolute;left:1176;top:7291;width:10;height:30" coordorigin="1176,7291" coordsize="10,30">
              <v:shape style="position:absolute;left:1176;top:7291;width:10;height:30" coordorigin="1176,7291" coordsize="10,30" path="m1176,7306l1186,7306e" filled="false" stroked="true" strokeweight="1.577pt" strokecolor="#000000">
                <v:path arrowok="t"/>
              </v:shape>
            </v:group>
            <v:group style="position:absolute;left:6194;top:6120;width:10;height:31" coordorigin="6194,6120" coordsize="10,31">
              <v:shape style="position:absolute;left:6194;top:6120;width:10;height:31" coordorigin="6194,6120" coordsize="10,31" path="m6194,6135l6204,6135e" filled="false" stroked="true" strokeweight="1.621pt" strokecolor="#000000">
                <v:path arrowok="t"/>
              </v:shape>
            </v:group>
            <v:group style="position:absolute;left:6194;top:6171;width:10;height:31" coordorigin="6194,6171" coordsize="10,31">
              <v:shape style="position:absolute;left:6194;top:6171;width:10;height:31" coordorigin="6194,6171" coordsize="10,31" path="m6194,6186l6204,6186e" filled="false" stroked="true" strokeweight="1.62pt" strokecolor="#000000">
                <v:path arrowok="t"/>
              </v:shape>
            </v:group>
            <v:group style="position:absolute;left:6194;top:6222;width:10;height:31" coordorigin="6194,6222" coordsize="10,31">
              <v:shape style="position:absolute;left:6194;top:6222;width:10;height:31" coordorigin="6194,6222" coordsize="10,31" path="m6194,6237l6204,6237e" filled="false" stroked="true" strokeweight="1.621pt" strokecolor="#000000">
                <v:path arrowok="t"/>
              </v:shape>
            </v:group>
            <v:group style="position:absolute;left:6194;top:6273;width:10;height:31" coordorigin="6194,6273" coordsize="10,31">
              <v:shape style="position:absolute;left:6194;top:6273;width:10;height:31" coordorigin="6194,6273" coordsize="10,31" path="m6194,6288l6204,6288e" filled="false" stroked="true" strokeweight="1.62pt" strokecolor="#000000">
                <v:path arrowok="t"/>
              </v:shape>
            </v:group>
            <v:group style="position:absolute;left:6194;top:6324;width:10;height:31" coordorigin="6194,6324" coordsize="10,31">
              <v:shape style="position:absolute;left:6194;top:6324;width:10;height:31" coordorigin="6194,6324" coordsize="10,31" path="m6194,6339l6204,6339e" filled="false" stroked="true" strokeweight="1.621pt" strokecolor="#000000">
                <v:path arrowok="t"/>
              </v:shape>
            </v:group>
            <v:group style="position:absolute;left:6194;top:6374;width:10;height:31" coordorigin="6194,6374" coordsize="10,31">
              <v:shape style="position:absolute;left:6194;top:6374;width:10;height:31" coordorigin="6194,6374" coordsize="10,31" path="m6194,6390l6204,6390e" filled="false" stroked="true" strokeweight="1.621pt" strokecolor="#000000">
                <v:path arrowok="t"/>
              </v:shape>
            </v:group>
            <v:group style="position:absolute;left:6194;top:6425;width:10;height:31" coordorigin="6194,6425" coordsize="10,31">
              <v:shape style="position:absolute;left:6194;top:6425;width:10;height:31" coordorigin="6194,6425" coordsize="10,31" path="m6194,6440l6204,6440e" filled="false" stroked="true" strokeweight="1.621pt" strokecolor="#000000">
                <v:path arrowok="t"/>
              </v:shape>
            </v:group>
            <v:group style="position:absolute;left:6194;top:6476;width:10;height:31" coordorigin="6194,6476" coordsize="10,31">
              <v:shape style="position:absolute;left:6194;top:6476;width:10;height:31" coordorigin="6194,6476" coordsize="10,31" path="m6194,6491l6204,6491e" filled="false" stroked="true" strokeweight="1.621pt" strokecolor="#000000">
                <v:path arrowok="t"/>
              </v:shape>
            </v:group>
            <v:group style="position:absolute;left:6194;top:6527;width:10;height:31" coordorigin="6194,6527" coordsize="10,31">
              <v:shape style="position:absolute;left:6194;top:6527;width:10;height:31" coordorigin="6194,6527" coordsize="10,31" path="m6194,6542l6204,6542e" filled="false" stroked="true" strokeweight="1.62pt" strokecolor="#000000">
                <v:path arrowok="t"/>
              </v:shape>
            </v:group>
            <v:group style="position:absolute;left:6194;top:6578;width:10;height:31" coordorigin="6194,6578" coordsize="10,31">
              <v:shape style="position:absolute;left:6194;top:6578;width:10;height:31" coordorigin="6194,6578" coordsize="10,31" path="m6194,6593l6204,6593e" filled="false" stroked="true" strokeweight="1.621pt" strokecolor="#000000">
                <v:path arrowok="t"/>
              </v:shape>
            </v:group>
            <v:group style="position:absolute;left:6194;top:6629;width:10;height:31" coordorigin="6194,6629" coordsize="10,31">
              <v:shape style="position:absolute;left:6194;top:6629;width:10;height:31" coordorigin="6194,6629" coordsize="10,31" path="m6194,6644l6204,6644e" filled="false" stroked="true" strokeweight="1.62pt" strokecolor="#000000">
                <v:path arrowok="t"/>
              </v:shape>
            </v:group>
            <v:group style="position:absolute;left:6194;top:6679;width:10;height:31" coordorigin="6194,6679" coordsize="10,31">
              <v:shape style="position:absolute;left:6194;top:6679;width:10;height:31" coordorigin="6194,6679" coordsize="10,31" path="m6194,6695l6204,6695e" filled="false" stroked="true" strokeweight="1.621pt" strokecolor="#000000">
                <v:path arrowok="t"/>
              </v:shape>
            </v:group>
            <v:group style="position:absolute;left:6194;top:6730;width:10;height:31" coordorigin="6194,6730" coordsize="10,31">
              <v:shape style="position:absolute;left:6194;top:6730;width:10;height:31" coordorigin="6194,6730" coordsize="10,31" path="m6194,6745l6204,6745e" filled="false" stroked="true" strokeweight="1.62pt" strokecolor="#000000">
                <v:path arrowok="t"/>
              </v:shape>
            </v:group>
            <v:group style="position:absolute;left:6194;top:6781;width:10;height:31" coordorigin="6194,6781" coordsize="10,31">
              <v:shape style="position:absolute;left:6194;top:6781;width:10;height:31" coordorigin="6194,6781" coordsize="10,31" path="m6194,6796l6204,6796e" filled="false" stroked="true" strokeweight="1.621pt" strokecolor="#000000">
                <v:path arrowok="t"/>
              </v:shape>
            </v:group>
            <v:group style="position:absolute;left:6194;top:6832;width:10;height:31" coordorigin="6194,6832" coordsize="10,31">
              <v:shape style="position:absolute;left:6194;top:6832;width:10;height:31" coordorigin="6194,6832" coordsize="10,31" path="m6194,6847l6204,6847e" filled="false" stroked="true" strokeweight="1.62pt" strokecolor="#000000">
                <v:path arrowok="t"/>
              </v:shape>
            </v:group>
            <v:group style="position:absolute;left:6194;top:6883;width:10;height:31" coordorigin="6194,6883" coordsize="10,31">
              <v:shape style="position:absolute;left:6194;top:6883;width:10;height:31" coordorigin="6194,6883" coordsize="10,31" path="m6194,6898l6204,6898e" filled="false" stroked="true" strokeweight="1.621pt" strokecolor="#000000">
                <v:path arrowok="t"/>
              </v:shape>
            </v:group>
            <v:group style="position:absolute;left:6194;top:6933;width:10;height:31" coordorigin="6194,6933" coordsize="10,31">
              <v:shape style="position:absolute;left:6194;top:6933;width:10;height:31" coordorigin="6194,6933" coordsize="10,31" path="m6194,6949l6204,6949e" filled="false" stroked="true" strokeweight="1.62pt" strokecolor="#000000">
                <v:path arrowok="t"/>
              </v:shape>
            </v:group>
            <v:group style="position:absolute;left:6194;top:6984;width:10;height:31" coordorigin="6194,6984" coordsize="10,31">
              <v:shape style="position:absolute;left:6194;top:6984;width:10;height:31" coordorigin="6194,6984" coordsize="10,31" path="m6194,7000l6204,7000e" filled="false" stroked="true" strokeweight="1.621pt" strokecolor="#000000">
                <v:path arrowok="t"/>
              </v:shape>
            </v:group>
            <v:group style="position:absolute;left:6194;top:7035;width:10;height:31" coordorigin="6194,7035" coordsize="10,31">
              <v:shape style="position:absolute;left:6194;top:7035;width:10;height:31" coordorigin="6194,7035" coordsize="10,31" path="m6194,7050l6204,7050e" filled="false" stroked="true" strokeweight="1.62pt" strokecolor="#000000">
                <v:path arrowok="t"/>
              </v:shape>
            </v:group>
            <v:group style="position:absolute;left:6194;top:7086;width:10;height:31" coordorigin="6194,7086" coordsize="10,31">
              <v:shape style="position:absolute;left:6194;top:7086;width:10;height:31" coordorigin="6194,7086" coordsize="10,31" path="m6194,7101l6204,7101e" filled="false" stroked="true" strokeweight="1.621pt" strokecolor="#000000">
                <v:path arrowok="t"/>
              </v:shape>
            </v:group>
            <v:group style="position:absolute;left:6194;top:7137;width:10;height:31" coordorigin="6194,7137" coordsize="10,31">
              <v:shape style="position:absolute;left:6194;top:7137;width:10;height:31" coordorigin="6194,7137" coordsize="10,31" path="m6194,7152l6204,7152e" filled="false" stroked="true" strokeweight="1.62pt" strokecolor="#000000">
                <v:path arrowok="t"/>
              </v:shape>
            </v:group>
            <v:group style="position:absolute;left:6194;top:7188;width:10;height:31" coordorigin="6194,7188" coordsize="10,31">
              <v:shape style="position:absolute;left:6194;top:7188;width:10;height:31" coordorigin="6194,7188" coordsize="10,31" path="m6194,7203l6204,7203e" filled="false" stroked="true" strokeweight="1.621pt" strokecolor="#000000">
                <v:path arrowok="t"/>
              </v:shape>
            </v:group>
            <v:group style="position:absolute;left:6194;top:7238;width:10;height:31" coordorigin="6194,7238" coordsize="10,31">
              <v:shape style="position:absolute;left:6194;top:7238;width:10;height:31" coordorigin="6194,7238" coordsize="10,31" path="m6194,7254l6204,7254e" filled="false" stroked="true" strokeweight="1.621pt" strokecolor="#000000">
                <v:path arrowok="t"/>
              </v:shape>
            </v:group>
            <v:group style="position:absolute;left:6194;top:7289;width:10;height:31" coordorigin="6194,7289" coordsize="10,31">
              <v:shape style="position:absolute;left:6194;top:7289;width:10;height:31" coordorigin="6194,7289" coordsize="10,31" path="m6194,7304l6204,7304e" filled="false" stroked="true" strokeweight="1.62pt" strokecolor="#000000">
                <v:path arrowok="t"/>
              </v:shape>
            </v:group>
            <v:group style="position:absolute;left:6194;top:7355;width:10;height:2" coordorigin="6194,7355" coordsize="10,2">
              <v:shape style="position:absolute;left:6194;top:7355;width:10;height:2" coordorigin="6194,7355" coordsize="10,0" path="m6194,7355l6204,7355e" filled="false" stroked="true" strokeweight="1.621pt" strokecolor="#000000">
                <v:path arrowok="t"/>
              </v:shape>
            </v:group>
            <v:group style="position:absolute;left:11211;top:6114;width:10;height:30" coordorigin="11211,6114" coordsize="10,30">
              <v:shape style="position:absolute;left:11211;top:6114;width:10;height:30" coordorigin="11211,6114" coordsize="10,30" path="m11211,6129l11221,6129e" filled="false" stroked="true" strokeweight="1.577pt" strokecolor="#000000">
                <v:path arrowok="t"/>
              </v:shape>
            </v:group>
            <v:group style="position:absolute;left:11211;top:6163;width:10;height:30" coordorigin="11211,6163" coordsize="10,30">
              <v:shape style="position:absolute;left:11211;top:6163;width:10;height:30" coordorigin="11211,6163" coordsize="10,30" path="m11211,6178l11221,6178e" filled="false" stroked="true" strokeweight="1.576pt" strokecolor="#000000">
                <v:path arrowok="t"/>
              </v:shape>
            </v:group>
            <v:group style="position:absolute;left:11211;top:6212;width:10;height:30" coordorigin="11211,6212" coordsize="10,30">
              <v:shape style="position:absolute;left:11211;top:6212;width:10;height:30" coordorigin="11211,6212" coordsize="10,30" path="m11211,6227l11221,6227e" filled="false" stroked="true" strokeweight="1.577pt" strokecolor="#000000">
                <v:path arrowok="t"/>
              </v:shape>
            </v:group>
            <v:group style="position:absolute;left:11211;top:6261;width:10;height:30" coordorigin="11211,6261" coordsize="10,30">
              <v:shape style="position:absolute;left:11211;top:6261;width:10;height:30" coordorigin="11211,6261" coordsize="10,30" path="m11211,6276l11221,6276e" filled="false" stroked="true" strokeweight="1.577pt" strokecolor="#000000">
                <v:path arrowok="t"/>
              </v:shape>
            </v:group>
            <v:group style="position:absolute;left:11211;top:6310;width:10;height:30" coordorigin="11211,6310" coordsize="10,30">
              <v:shape style="position:absolute;left:11211;top:6310;width:10;height:30" coordorigin="11211,6310" coordsize="10,30" path="m11211,6325l11221,6325e" filled="false" stroked="true" strokeweight="1.576pt" strokecolor="#000000">
                <v:path arrowok="t"/>
              </v:shape>
            </v:group>
            <v:group style="position:absolute;left:11211;top:6359;width:10;height:30" coordorigin="11211,6359" coordsize="10,30">
              <v:shape style="position:absolute;left:11211;top:6359;width:10;height:30" coordorigin="11211,6359" coordsize="10,30" path="m11211,6374l11221,6374e" filled="false" stroked="true" strokeweight="1.577pt" strokecolor="#000000">
                <v:path arrowok="t"/>
              </v:shape>
            </v:group>
            <v:group style="position:absolute;left:11211;top:6408;width:10;height:30" coordorigin="11211,6408" coordsize="10,30">
              <v:shape style="position:absolute;left:11211;top:6408;width:10;height:30" coordorigin="11211,6408" coordsize="10,30" path="m11211,6423l11221,6423e" filled="false" stroked="true" strokeweight="1.576pt" strokecolor="#000000">
                <v:path arrowok="t"/>
              </v:shape>
            </v:group>
            <v:group style="position:absolute;left:11211;top:6457;width:10;height:30" coordorigin="11211,6457" coordsize="10,30">
              <v:shape style="position:absolute;left:11211;top:6457;width:10;height:30" coordorigin="11211,6457" coordsize="10,30" path="m11211,6472l11221,6472e" filled="false" stroked="true" strokeweight="1.577pt" strokecolor="#000000">
                <v:path arrowok="t"/>
              </v:shape>
            </v:group>
            <v:group style="position:absolute;left:11211;top:6506;width:10;height:30" coordorigin="11211,6506" coordsize="10,30">
              <v:shape style="position:absolute;left:11211;top:6506;width:10;height:30" coordorigin="11211,6506" coordsize="10,30" path="m11211,6521l11221,6521e" filled="false" stroked="true" strokeweight="1.577pt" strokecolor="#000000">
                <v:path arrowok="t"/>
              </v:shape>
            </v:group>
            <v:group style="position:absolute;left:11211;top:6556;width:10;height:30" coordorigin="11211,6556" coordsize="10,30">
              <v:shape style="position:absolute;left:11211;top:6556;width:10;height:30" coordorigin="11211,6556" coordsize="10,30" path="m11211,6570l11221,6570e" filled="false" stroked="true" strokeweight="1.576pt" strokecolor="#000000">
                <v:path arrowok="t"/>
              </v:shape>
            </v:group>
            <v:group style="position:absolute;left:11211;top:6605;width:10;height:30" coordorigin="11211,6605" coordsize="10,30">
              <v:shape style="position:absolute;left:11211;top:6605;width:10;height:30" coordorigin="11211,6605" coordsize="10,30" path="m11211,6619l11221,6619e" filled="false" stroked="true" strokeweight="1.577pt" strokecolor="#000000">
                <v:path arrowok="t"/>
              </v:shape>
            </v:group>
            <v:group style="position:absolute;left:11211;top:6654;width:10;height:30" coordorigin="11211,6654" coordsize="10,30">
              <v:shape style="position:absolute;left:11211;top:6654;width:10;height:30" coordorigin="11211,6654" coordsize="10,30" path="m11211,6668l11221,6668e" filled="false" stroked="true" strokeweight="1.576pt" strokecolor="#000000">
                <v:path arrowok="t"/>
              </v:shape>
            </v:group>
            <v:group style="position:absolute;left:11211;top:6703;width:10;height:30" coordorigin="11211,6703" coordsize="10,30">
              <v:shape style="position:absolute;left:11211;top:6703;width:10;height:30" coordorigin="11211,6703" coordsize="10,30" path="m11211,6717l11221,6717e" filled="false" stroked="true" strokeweight="1.576pt" strokecolor="#000000">
                <v:path arrowok="t"/>
              </v:shape>
            </v:group>
            <v:group style="position:absolute;left:11211;top:6752;width:10;height:30" coordorigin="11211,6752" coordsize="10,30">
              <v:shape style="position:absolute;left:11211;top:6752;width:10;height:30" coordorigin="11211,6752" coordsize="10,30" path="m11211,6767l11221,6767e" filled="false" stroked="true" strokeweight="1.577pt" strokecolor="#000000">
                <v:path arrowok="t"/>
              </v:shape>
            </v:group>
            <v:group style="position:absolute;left:11211;top:6801;width:10;height:30" coordorigin="11211,6801" coordsize="10,30">
              <v:shape style="position:absolute;left:11211;top:6801;width:10;height:30" coordorigin="11211,6801" coordsize="10,30" path="m11211,6816l11221,6816e" filled="false" stroked="true" strokeweight="1.576pt" strokecolor="#000000">
                <v:path arrowok="t"/>
              </v:shape>
            </v:group>
            <v:group style="position:absolute;left:11211;top:6850;width:10;height:30" coordorigin="11211,6850" coordsize="10,30">
              <v:shape style="position:absolute;left:11211;top:6850;width:10;height:30" coordorigin="11211,6850" coordsize="10,30" path="m11211,6865l11221,6865e" filled="false" stroked="true" strokeweight="1.577pt" strokecolor="#000000">
                <v:path arrowok="t"/>
              </v:shape>
            </v:group>
            <v:group style="position:absolute;left:11211;top:6899;width:10;height:30" coordorigin="11211,6899" coordsize="10,30">
              <v:shape style="position:absolute;left:11211;top:6899;width:10;height:30" coordorigin="11211,6899" coordsize="10,30" path="m11211,6914l11221,6914e" filled="false" stroked="true" strokeweight="1.577pt" strokecolor="#000000">
                <v:path arrowok="t"/>
              </v:shape>
            </v:group>
            <v:group style="position:absolute;left:11211;top:6948;width:10;height:30" coordorigin="11211,6948" coordsize="10,30">
              <v:shape style="position:absolute;left:11211;top:6948;width:10;height:30" coordorigin="11211,6948" coordsize="10,30" path="m11211,6963l11221,6963e" filled="false" stroked="true" strokeweight="1.576pt" strokecolor="#000000">
                <v:path arrowok="t"/>
              </v:shape>
            </v:group>
            <v:group style="position:absolute;left:11211;top:6997;width:10;height:30" coordorigin="11211,6997" coordsize="10,30">
              <v:shape style="position:absolute;left:11211;top:6997;width:10;height:30" coordorigin="11211,6997" coordsize="10,30" path="m11211,7012l11221,7012e" filled="false" stroked="true" strokeweight="1.577pt" strokecolor="#000000">
                <v:path arrowok="t"/>
              </v:shape>
            </v:group>
            <v:group style="position:absolute;left:11211;top:7046;width:10;height:30" coordorigin="11211,7046" coordsize="10,30">
              <v:shape style="position:absolute;left:11211;top:7046;width:10;height:30" coordorigin="11211,7046" coordsize="10,30" path="m11211,7061l11221,7061e" filled="false" stroked="true" strokeweight="1.576pt" strokecolor="#000000">
                <v:path arrowok="t"/>
              </v:shape>
            </v:group>
            <v:group style="position:absolute;left:11211;top:7095;width:10;height:30" coordorigin="11211,7095" coordsize="10,30">
              <v:shape style="position:absolute;left:11211;top:7095;width:10;height:30" coordorigin="11211,7095" coordsize="10,30" path="m11211,7110l11221,7110e" filled="false" stroked="true" strokeweight="1.577pt" strokecolor="#000000">
                <v:path arrowok="t"/>
              </v:shape>
            </v:group>
            <v:group style="position:absolute;left:11211;top:7144;width:10;height:30" coordorigin="11211,7144" coordsize="10,30">
              <v:shape style="position:absolute;left:11211;top:7144;width:10;height:30" coordorigin="11211,7144" coordsize="10,30" path="m11211,7159l11221,7159e" filled="false" stroked="true" strokeweight="1.577pt" strokecolor="#000000">
                <v:path arrowok="t"/>
              </v:shape>
            </v:group>
            <v:group style="position:absolute;left:11211;top:7193;width:10;height:30" coordorigin="11211,7193" coordsize="10,30">
              <v:shape style="position:absolute;left:11211;top:7193;width:10;height:30" coordorigin="11211,7193" coordsize="10,30" path="m11211,7208l11221,7208e" filled="false" stroked="true" strokeweight="1.576pt" strokecolor="#000000">
                <v:path arrowok="t"/>
              </v:shape>
            </v:group>
            <v:group style="position:absolute;left:11211;top:7242;width:10;height:30" coordorigin="11211,7242" coordsize="10,30">
              <v:shape style="position:absolute;left:11211;top:7242;width:10;height:30" coordorigin="11211,7242" coordsize="10,30" path="m11211,7257l11221,7257e" filled="false" stroked="true" strokeweight="1.577pt" strokecolor="#000000">
                <v:path arrowok="t"/>
              </v:shape>
            </v:group>
            <v:group style="position:absolute;left:11211;top:7291;width:10;height:30" coordorigin="11211,7291" coordsize="10,30">
              <v:shape style="position:absolute;left:11211;top:7291;width:10;height:30" coordorigin="11211,7291" coordsize="10,30" path="m11211,7306l11221,7306e" filled="false" stroked="true" strokeweight="1.577pt" strokecolor="#000000">
                <v:path arrowok="t"/>
              </v:shape>
            </v:group>
            <v:group style="position:absolute;left:11211;top:7355;width:10;height:2" coordorigin="11211,7355" coordsize="10,2">
              <v:shape style="position:absolute;left:11211;top:7355;width:10;height:2" coordorigin="11211,7355" coordsize="10,0" path="m11211,7355l11221,7355e" filled="false" stroked="true" strokeweight="1.576pt" strokecolor="#000000">
                <v:path arrowok="t"/>
              </v:shape>
            </v:group>
            <v:group style="position:absolute;left:2788;top:7350;width:31;height:10" coordorigin="2788,7350" coordsize="31,10">
              <v:shape style="position:absolute;left:2788;top:7350;width:31;height:10" coordorigin="2788,7350" coordsize="31,10" path="m2788,7355l2818,7355e" filled="false" stroked="true" strokeweight=".6pt" strokecolor="#000000">
                <v:path arrowok="t"/>
              </v:shape>
            </v:group>
            <v:group style="position:absolute;left:2737;top:7350;width:31;height:10" coordorigin="2737,7350" coordsize="31,10">
              <v:shape style="position:absolute;left:2737;top:7350;width:31;height:10" coordorigin="2737,7350" coordsize="31,10" path="m2737,7355l2768,7355e" filled="false" stroked="true" strokeweight=".6pt" strokecolor="#000000">
                <v:path arrowok="t"/>
              </v:shape>
            </v:group>
            <v:group style="position:absolute;left:2687;top:7350;width:31;height:10" coordorigin="2687,7350" coordsize="31,10">
              <v:shape style="position:absolute;left:2687;top:7350;width:31;height:10" coordorigin="2687,7350" coordsize="31,10" path="m2687,7355l2717,7355e" filled="false" stroked="true" strokeweight=".6pt" strokecolor="#000000">
                <v:path arrowok="t"/>
              </v:shape>
            </v:group>
            <v:group style="position:absolute;left:2636;top:7350;width:31;height:10" coordorigin="2636,7350" coordsize="31,10">
              <v:shape style="position:absolute;left:2636;top:7350;width:31;height:10" coordorigin="2636,7350" coordsize="31,10" path="m2636,7355l2666,7355e" filled="false" stroked="true" strokeweight=".6pt" strokecolor="#000000">
                <v:path arrowok="t"/>
              </v:shape>
            </v:group>
            <v:group style="position:absolute;left:2585;top:7350;width:31;height:10" coordorigin="2585,7350" coordsize="31,10">
              <v:shape style="position:absolute;left:2585;top:7350;width:31;height:10" coordorigin="2585,7350" coordsize="31,10" path="m2585,7355l2615,7355e" filled="false" stroked="true" strokeweight=".6pt" strokecolor="#000000">
                <v:path arrowok="t"/>
              </v:shape>
            </v:group>
            <v:group style="position:absolute;left:2534;top:7350;width:31;height:10" coordorigin="2534,7350" coordsize="31,10">
              <v:shape style="position:absolute;left:2534;top:7350;width:31;height:10" coordorigin="2534,7350" coordsize="31,10" path="m2534,7355l2565,7355e" filled="false" stroked="true" strokeweight=".6pt" strokecolor="#000000">
                <v:path arrowok="t"/>
              </v:shape>
            </v:group>
            <v:group style="position:absolute;left:2484;top:7350;width:31;height:10" coordorigin="2484,7350" coordsize="31,10">
              <v:shape style="position:absolute;left:2484;top:7350;width:31;height:10" coordorigin="2484,7350" coordsize="31,10" path="m2484,7355l2514,7355e" filled="false" stroked="true" strokeweight=".6pt" strokecolor="#000000">
                <v:path arrowok="t"/>
              </v:shape>
            </v:group>
            <v:group style="position:absolute;left:2433;top:7350;width:31;height:10" coordorigin="2433,7350" coordsize="31,10">
              <v:shape style="position:absolute;left:2433;top:7350;width:31;height:10" coordorigin="2433,7350" coordsize="31,10" path="m2433,7355l2463,7355e" filled="false" stroked="true" strokeweight=".6pt" strokecolor="#000000">
                <v:path arrowok="t"/>
              </v:shape>
            </v:group>
            <v:group style="position:absolute;left:2382;top:7350;width:31;height:10" coordorigin="2382,7350" coordsize="31,10">
              <v:shape style="position:absolute;left:2382;top:7350;width:31;height:10" coordorigin="2382,7350" coordsize="31,10" path="m2382,7355l2413,7355e" filled="false" stroked="true" strokeweight=".6pt" strokecolor="#000000">
                <v:path arrowok="t"/>
              </v:shape>
            </v:group>
            <v:group style="position:absolute;left:2332;top:7350;width:31;height:10" coordorigin="2332,7350" coordsize="31,10">
              <v:shape style="position:absolute;left:2332;top:7350;width:31;height:10" coordorigin="2332,7350" coordsize="31,10" path="m2332,7355l2362,7355e" filled="false" stroked="true" strokeweight=".6pt" strokecolor="#000000">
                <v:path arrowok="t"/>
              </v:shape>
            </v:group>
            <v:group style="position:absolute;left:2281;top:7350;width:31;height:10" coordorigin="2281,7350" coordsize="31,10">
              <v:shape style="position:absolute;left:2281;top:7350;width:31;height:10" coordorigin="2281,7350" coordsize="31,10" path="m2281,7355l2311,7355e" filled="false" stroked="true" strokeweight=".6pt" strokecolor="#000000">
                <v:path arrowok="t"/>
              </v:shape>
            </v:group>
            <v:group style="position:absolute;left:2230;top:7350;width:31;height:10" coordorigin="2230,7350" coordsize="31,10">
              <v:shape style="position:absolute;left:2230;top:7350;width:31;height:10" coordorigin="2230,7350" coordsize="31,10" path="m2230,7355l2261,7355e" filled="false" stroked="true" strokeweight=".6pt" strokecolor="#000000">
                <v:path arrowok="t"/>
              </v:shape>
            </v:group>
            <v:group style="position:absolute;left:2180;top:7350;width:31;height:10" coordorigin="2180,7350" coordsize="31,10">
              <v:shape style="position:absolute;left:2180;top:7350;width:31;height:10" coordorigin="2180,7350" coordsize="31,10" path="m2180,7355l2210,7355e" filled="false" stroked="true" strokeweight=".6pt" strokecolor="#000000">
                <v:path arrowok="t"/>
              </v:shape>
            </v:group>
            <v:group style="position:absolute;left:2129;top:7350;width:31;height:10" coordorigin="2129,7350" coordsize="31,10">
              <v:shape style="position:absolute;left:2129;top:7350;width:31;height:10" coordorigin="2129,7350" coordsize="31,10" path="m2129,7355l2159,7355e" filled="false" stroked="true" strokeweight=".6pt" strokecolor="#000000">
                <v:path arrowok="t"/>
              </v:shape>
            </v:group>
            <v:group style="position:absolute;left:2078;top:7350;width:31;height:10" coordorigin="2078,7350" coordsize="31,10">
              <v:shape style="position:absolute;left:2078;top:7350;width:31;height:10" coordorigin="2078,7350" coordsize="31,10" path="m2078,7355l2109,7355e" filled="false" stroked="true" strokeweight=".6pt" strokecolor="#000000">
                <v:path arrowok="t"/>
              </v:shape>
            </v:group>
            <v:group style="position:absolute;left:2028;top:7350;width:31;height:10" coordorigin="2028,7350" coordsize="31,10">
              <v:shape style="position:absolute;left:2028;top:7350;width:31;height:10" coordorigin="2028,7350" coordsize="31,10" path="m2028,7355l2058,7355e" filled="false" stroked="true" strokeweight=".6pt" strokecolor="#000000">
                <v:path arrowok="t"/>
              </v:shape>
            </v:group>
            <v:group style="position:absolute;left:1977;top:7350;width:31;height:10" coordorigin="1977,7350" coordsize="31,10">
              <v:shape style="position:absolute;left:1977;top:7350;width:31;height:10" coordorigin="1977,7350" coordsize="31,10" path="m1977,7355l2007,7355e" filled="false" stroked="true" strokeweight=".6pt" strokecolor="#000000">
                <v:path arrowok="t"/>
              </v:shape>
            </v:group>
            <v:group style="position:absolute;left:1926;top:7350;width:31;height:10" coordorigin="1926,7350" coordsize="31,10">
              <v:shape style="position:absolute;left:1926;top:7350;width:31;height:10" coordorigin="1926,7350" coordsize="31,10" path="m1926,7355l1957,7355e" filled="false" stroked="true" strokeweight=".6pt" strokecolor="#000000">
                <v:path arrowok="t"/>
              </v:shape>
            </v:group>
            <v:group style="position:absolute;left:1876;top:7350;width:31;height:10" coordorigin="1876,7350" coordsize="31,10">
              <v:shape style="position:absolute;left:1876;top:7350;width:31;height:10" coordorigin="1876,7350" coordsize="31,10" path="m1876,7355l1906,7355e" filled="false" stroked="true" strokeweight=".6pt" strokecolor="#000000">
                <v:path arrowok="t"/>
              </v:shape>
            </v:group>
            <v:group style="position:absolute;left:1825;top:7350;width:31;height:10" coordorigin="1825,7350" coordsize="31,10">
              <v:shape style="position:absolute;left:1825;top:7350;width:31;height:10" coordorigin="1825,7350" coordsize="31,10" path="m1825,7355l1855,7355e" filled="false" stroked="true" strokeweight=".6pt" strokecolor="#000000">
                <v:path arrowok="t"/>
              </v:shape>
            </v:group>
            <v:group style="position:absolute;left:1774;top:7350;width:31;height:10" coordorigin="1774,7350" coordsize="31,10">
              <v:shape style="position:absolute;left:1774;top:7350;width:31;height:10" coordorigin="1774,7350" coordsize="31,10" path="m1774,7355l1805,7355e" filled="false" stroked="true" strokeweight=".6pt" strokecolor="#000000">
                <v:path arrowok="t"/>
              </v:shape>
            </v:group>
            <v:group style="position:absolute;left:1724;top:7350;width:31;height:10" coordorigin="1724,7350" coordsize="31,10">
              <v:shape style="position:absolute;left:1724;top:7350;width:31;height:10" coordorigin="1724,7350" coordsize="31,10" path="m1724,7355l1754,7355e" filled="false" stroked="true" strokeweight=".6pt" strokecolor="#000000">
                <v:path arrowok="t"/>
              </v:shape>
            </v:group>
            <v:group style="position:absolute;left:1673;top:7350;width:31;height:10" coordorigin="1673,7350" coordsize="31,10">
              <v:shape style="position:absolute;left:1673;top:7350;width:31;height:10" coordorigin="1673,7350" coordsize="31,10" path="m1673,7355l1703,7355e" filled="false" stroked="true" strokeweight=".6pt" strokecolor="#000000">
                <v:path arrowok="t"/>
              </v:shape>
            </v:group>
            <v:group style="position:absolute;left:1622;top:7350;width:31;height:10" coordorigin="1622,7350" coordsize="31,10">
              <v:shape style="position:absolute;left:1622;top:7350;width:31;height:10" coordorigin="1622,7350" coordsize="31,10" path="m1622,7355l1653,7355e" filled="false" stroked="true" strokeweight=".6pt" strokecolor="#000000">
                <v:path arrowok="t"/>
              </v:shape>
            </v:group>
            <v:group style="position:absolute;left:1572;top:7350;width:31;height:10" coordorigin="1572,7350" coordsize="31,10">
              <v:shape style="position:absolute;left:1572;top:7350;width:31;height:10" coordorigin="1572,7350" coordsize="31,10" path="m1572,7355l1602,7355e" filled="false" stroked="true" strokeweight=".6pt" strokecolor="#000000">
                <v:path arrowok="t"/>
              </v:shape>
            </v:group>
            <v:group style="position:absolute;left:1521;top:7350;width:31;height:10" coordorigin="1521,7350" coordsize="31,10">
              <v:shape style="position:absolute;left:1521;top:7350;width:31;height:10" coordorigin="1521,7350" coordsize="31,10" path="m1521,7355l1551,7355e" filled="false" stroked="true" strokeweight=".6pt" strokecolor="#000000">
                <v:path arrowok="t"/>
              </v:shape>
            </v:group>
            <v:group style="position:absolute;left:1470;top:7350;width:31;height:10" coordorigin="1470,7350" coordsize="31,10">
              <v:shape style="position:absolute;left:1470;top:7350;width:31;height:10" coordorigin="1470,7350" coordsize="31,10" path="m1470,7355l1501,7355e" filled="false" stroked="true" strokeweight=".6pt" strokecolor="#000000">
                <v:path arrowok="t"/>
              </v:shape>
            </v:group>
            <v:group style="position:absolute;left:1420;top:7350;width:31;height:10" coordorigin="1420,7350" coordsize="31,10">
              <v:shape style="position:absolute;left:1420;top:7350;width:31;height:10" coordorigin="1420,7350" coordsize="31,10" path="m1420,7355l1450,7355e" filled="false" stroked="true" strokeweight=".6pt" strokecolor="#000000">
                <v:path arrowok="t"/>
              </v:shape>
            </v:group>
            <v:group style="position:absolute;left:1369;top:7350;width:31;height:10" coordorigin="1369,7350" coordsize="31,10">
              <v:shape style="position:absolute;left:1369;top:7350;width:31;height:10" coordorigin="1369,7350" coordsize="31,10" path="m1369,7355l1399,7355e" filled="false" stroked="true" strokeweight=".6pt" strokecolor="#000000">
                <v:path arrowok="t"/>
              </v:shape>
            </v:group>
            <v:group style="position:absolute;left:1318;top:7350;width:31;height:10" coordorigin="1318,7350" coordsize="31,10">
              <v:shape style="position:absolute;left:1318;top:7350;width:31;height:10" coordorigin="1318,7350" coordsize="31,10" path="m1318,7355l1348,7355e" filled="false" stroked="true" strokeweight=".6pt" strokecolor="#000000">
                <v:path arrowok="t"/>
              </v:shape>
            </v:group>
            <v:group style="position:absolute;left:1267;top:7350;width:31;height:10" coordorigin="1267,7350" coordsize="31,10">
              <v:shape style="position:absolute;left:1267;top:7350;width:31;height:10" coordorigin="1267,7350" coordsize="31,10" path="m1267,7355l1298,7355e" filled="false" stroked="true" strokeweight=".6pt" strokecolor="#000000">
                <v:path arrowok="t"/>
              </v:shape>
            </v:group>
            <v:group style="position:absolute;left:1217;top:7350;width:31;height:10" coordorigin="1217,7350" coordsize="31,10">
              <v:shape style="position:absolute;left:1217;top:7350;width:31;height:10" coordorigin="1217,7350" coordsize="31,10" path="m1217,7355l1247,7355e" filled="false" stroked="true" strokeweight=".6pt" strokecolor="#000000">
                <v:path arrowok="t"/>
              </v:shape>
            </v:group>
            <v:group style="position:absolute;left:2839;top:7355;width:31;height:2" coordorigin="2839,7355" coordsize="31,2">
              <v:shape style="position:absolute;left:2839;top:7355;width:31;height:2" coordorigin="2839,7355" coordsize="31,0" path="m2839,7355l2869,7355e" filled="false" stroked="true" strokeweight=".6pt" strokecolor="#000000">
                <v:path arrowok="t"/>
              </v:shape>
            </v:group>
            <v:group style="position:absolute;left:1176;top:7355;width:21;height:2" coordorigin="1176,7355" coordsize="21,2">
              <v:shape style="position:absolute;left:1176;top:7355;width:21;height:2" coordorigin="1176,7355" coordsize="21,0" path="m1176,7355l1196,7355e" filled="false" stroked="true" strokeweight=".6pt" strokecolor="#000000">
                <v:path arrowok="t"/>
              </v:shape>
            </v:group>
            <v:group style="position:absolute;left:1176;top:7390;width:10;height:30" coordorigin="1176,7390" coordsize="10,30">
              <v:shape style="position:absolute;left:1176;top:7390;width:10;height:30" coordorigin="1176,7390" coordsize="10,30" path="m1176,7404l1186,7404e" filled="false" stroked="true" strokeweight="1.577pt" strokecolor="#000000">
                <v:path arrowok="t"/>
              </v:shape>
            </v:group>
            <v:group style="position:absolute;left:1176;top:7439;width:10;height:30" coordorigin="1176,7439" coordsize="10,30">
              <v:shape style="position:absolute;left:1176;top:7439;width:10;height:30" coordorigin="1176,7439" coordsize="10,30" path="m1176,7453l1186,7453e" filled="false" stroked="true" strokeweight="1.576pt" strokecolor="#000000">
                <v:path arrowok="t"/>
              </v:shape>
            </v:group>
            <v:group style="position:absolute;left:1176;top:7488;width:10;height:30" coordorigin="1176,7488" coordsize="10,30">
              <v:shape style="position:absolute;left:1176;top:7488;width:10;height:30" coordorigin="1176,7488" coordsize="10,30" path="m1176,7502l1186,7502e" filled="false" stroked="true" strokeweight="1.577pt" strokecolor="#000000">
                <v:path arrowok="t"/>
              </v:shape>
            </v:group>
            <v:group style="position:absolute;left:1176;top:7537;width:10;height:30" coordorigin="1176,7537" coordsize="10,30">
              <v:shape style="position:absolute;left:1176;top:7537;width:10;height:30" coordorigin="1176,7537" coordsize="10,30" path="m1176,7552l1186,7552e" filled="false" stroked="true" strokeweight="1.577pt" strokecolor="#000000">
                <v:path arrowok="t"/>
              </v:shape>
            </v:group>
            <v:group style="position:absolute;left:1176;top:7586;width:10;height:30" coordorigin="1176,7586" coordsize="10,30">
              <v:shape style="position:absolute;left:1176;top:7586;width:10;height:30" coordorigin="1176,7586" coordsize="10,30" path="m1176,7601l1186,7601e" filled="false" stroked="true" strokeweight="1.576pt" strokecolor="#000000">
                <v:path arrowok="t"/>
              </v:shape>
            </v:group>
            <v:group style="position:absolute;left:1176;top:7635;width:10;height:30" coordorigin="1176,7635" coordsize="10,30">
              <v:shape style="position:absolute;left:1176;top:7635;width:10;height:30" coordorigin="1176,7635" coordsize="10,30" path="m1176,7650l1186,7650e" filled="false" stroked="true" strokeweight="1.577pt" strokecolor="#000000">
                <v:path arrowok="t"/>
              </v:shape>
            </v:group>
            <v:group style="position:absolute;left:1176;top:7684;width:10;height:30" coordorigin="1176,7684" coordsize="10,30">
              <v:shape style="position:absolute;left:1176;top:7684;width:10;height:30" coordorigin="1176,7684" coordsize="10,30" path="m1176,7699l1186,7699e" filled="false" stroked="true" strokeweight="1.577pt" strokecolor="#000000">
                <v:path arrowok="t"/>
              </v:shape>
            </v:group>
            <v:group style="position:absolute;left:1176;top:7733;width:10;height:30" coordorigin="1176,7733" coordsize="10,30">
              <v:shape style="position:absolute;left:1176;top:7733;width:10;height:30" coordorigin="1176,7733" coordsize="10,30" path="m1176,7748l1186,7748e" filled="false" stroked="true" strokeweight="1.576pt" strokecolor="#000000">
                <v:path arrowok="t"/>
              </v:shape>
            </v:group>
            <v:group style="position:absolute;left:1176;top:7782;width:10;height:30" coordorigin="1176,7782" coordsize="10,30">
              <v:shape style="position:absolute;left:1176;top:7782;width:10;height:30" coordorigin="1176,7782" coordsize="10,30" path="m1176,7797l1186,7797e" filled="false" stroked="true" strokeweight="1.577pt" strokecolor="#000000">
                <v:path arrowok="t"/>
              </v:shape>
            </v:group>
            <v:group style="position:absolute;left:1176;top:7831;width:10;height:30" coordorigin="1176,7831" coordsize="10,30">
              <v:shape style="position:absolute;left:1176;top:7831;width:10;height:30" coordorigin="1176,7831" coordsize="10,30" path="m1176,7846l1186,7846e" filled="false" stroked="true" strokeweight="1.576pt" strokecolor="#000000">
                <v:path arrowok="t"/>
              </v:shape>
            </v:group>
            <v:group style="position:absolute;left:1176;top:7880;width:10;height:30" coordorigin="1176,7880" coordsize="10,30">
              <v:shape style="position:absolute;left:1176;top:7880;width:10;height:30" coordorigin="1176,7880" coordsize="10,30" path="m1176,7895l1186,7895e" filled="false" stroked="true" strokeweight="1.577pt" strokecolor="#000000">
                <v:path arrowok="t"/>
              </v:shape>
            </v:group>
            <v:group style="position:absolute;left:1176;top:7929;width:10;height:30" coordorigin="1176,7929" coordsize="10,30">
              <v:shape style="position:absolute;left:1176;top:7929;width:10;height:30" coordorigin="1176,7929" coordsize="10,30" path="m1176,7944l1186,7944e" filled="false" stroked="true" strokeweight="1.577pt" strokecolor="#000000">
                <v:path arrowok="t"/>
              </v:shape>
            </v:group>
            <v:group style="position:absolute;left:1176;top:7978;width:10;height:30" coordorigin="1176,7978" coordsize="10,30">
              <v:shape style="position:absolute;left:1176;top:7978;width:10;height:30" coordorigin="1176,7978" coordsize="10,30" path="m1176,7993l1186,7993e" filled="false" stroked="true" strokeweight="1.576pt" strokecolor="#000000">
                <v:path arrowok="t"/>
              </v:shape>
            </v:group>
            <v:group style="position:absolute;left:1176;top:8027;width:10;height:30" coordorigin="1176,8027" coordsize="10,30">
              <v:shape style="position:absolute;left:1176;top:8027;width:10;height:30" coordorigin="1176,8027" coordsize="10,30" path="m1176,8042l1186,8042e" filled="false" stroked="true" strokeweight="1.577pt" strokecolor="#000000">
                <v:path arrowok="t"/>
              </v:shape>
            </v:group>
            <v:group style="position:absolute;left:1176;top:8076;width:10;height:30" coordorigin="1176,8076" coordsize="10,30">
              <v:shape style="position:absolute;left:1176;top:8076;width:10;height:30" coordorigin="1176,8076" coordsize="10,30" path="m1176,8091l1186,8091e" filled="false" stroked="true" strokeweight="1.577pt" strokecolor="#000000">
                <v:path arrowok="t"/>
              </v:shape>
            </v:group>
            <v:group style="position:absolute;left:1176;top:8125;width:10;height:30" coordorigin="1176,8125" coordsize="10,30">
              <v:shape style="position:absolute;left:1176;top:8125;width:10;height:30" coordorigin="1176,8125" coordsize="10,30" path="m1176,8140l1186,8140e" filled="false" stroked="true" strokeweight="1.576pt" strokecolor="#000000">
                <v:path arrowok="t"/>
              </v:shape>
            </v:group>
            <v:group style="position:absolute;left:1176;top:8175;width:10;height:30" coordorigin="1176,8175" coordsize="10,30">
              <v:shape style="position:absolute;left:1176;top:8175;width:10;height:30" coordorigin="1176,8175" coordsize="10,30" path="m1176,8189l1186,8189e" filled="false" stroked="true" strokeweight="1.577pt" strokecolor="#000000">
                <v:path arrowok="t"/>
              </v:shape>
            </v:group>
            <v:group style="position:absolute;left:1176;top:8224;width:10;height:30" coordorigin="1176,8224" coordsize="10,30">
              <v:shape style="position:absolute;left:1176;top:8224;width:10;height:30" coordorigin="1176,8224" coordsize="10,30" path="m1176,8238l1186,8238e" filled="false" stroked="true" strokeweight="1.576pt" strokecolor="#000000">
                <v:path arrowok="t"/>
              </v:shape>
            </v:group>
            <v:group style="position:absolute;left:1176;top:8273;width:10;height:30" coordorigin="1176,8273" coordsize="10,30">
              <v:shape style="position:absolute;left:1176;top:8273;width:10;height:30" coordorigin="1176,8273" coordsize="10,30" path="m1176,8287l1186,8287e" filled="false" stroked="true" strokeweight="1.577pt" strokecolor="#000000">
                <v:path arrowok="t"/>
              </v:shape>
            </v:group>
            <v:group style="position:absolute;left:1176;top:8322;width:10;height:30" coordorigin="1176,8322" coordsize="10,30">
              <v:shape style="position:absolute;left:1176;top:8322;width:10;height:30" coordorigin="1176,8322" coordsize="10,30" path="m1176,8337l1186,8337e" filled="false" stroked="true" strokeweight="1.577pt" strokecolor="#000000">
                <v:path arrowok="t"/>
              </v:shape>
            </v:group>
            <v:group style="position:absolute;left:1176;top:8371;width:10;height:30" coordorigin="1176,8371" coordsize="10,30">
              <v:shape style="position:absolute;left:1176;top:8371;width:10;height:30" coordorigin="1176,8371" coordsize="10,30" path="m1176,8386l1186,8386e" filled="false" stroked="true" strokeweight="1.576pt" strokecolor="#000000">
                <v:path arrowok="t"/>
              </v:shape>
            </v:group>
            <v:group style="position:absolute;left:1176;top:8420;width:10;height:30" coordorigin="1176,8420" coordsize="10,30">
              <v:shape style="position:absolute;left:1176;top:8420;width:10;height:30" coordorigin="1176,8420" coordsize="10,30" path="m1176,8435l1186,8435e" filled="false" stroked="true" strokeweight="1.577pt" strokecolor="#000000">
                <v:path arrowok="t"/>
              </v:shape>
            </v:group>
            <v:group style="position:absolute;left:1176;top:8469;width:10;height:30" coordorigin="1176,8469" coordsize="10,30">
              <v:shape style="position:absolute;left:1176;top:8469;width:10;height:30" coordorigin="1176,8469" coordsize="10,30" path="m1176,8484l1186,8484e" filled="false" stroked="true" strokeweight="1.576pt" strokecolor="#000000">
                <v:path arrowok="t"/>
              </v:shape>
            </v:group>
            <v:group style="position:absolute;left:1176;top:8518;width:10;height:30" coordorigin="1176,8518" coordsize="10,30">
              <v:shape style="position:absolute;left:1176;top:8518;width:10;height:30" coordorigin="1176,8518" coordsize="10,30" path="m1176,8533l1186,8533e" filled="false" stroked="true" strokeweight="1.576pt" strokecolor="#000000">
                <v:path arrowok="t"/>
              </v:shape>
            </v:group>
            <v:group style="position:absolute;left:1176;top:8567;width:10;height:30" coordorigin="1176,8567" coordsize="10,30">
              <v:shape style="position:absolute;left:1176;top:8567;width:10;height:30" coordorigin="1176,8567" coordsize="10,30" path="m1176,8582l1186,8582e" filled="false" stroked="true" strokeweight="1.577pt" strokecolor="#000000">
                <v:path arrowok="t"/>
              </v:shape>
            </v:group>
            <v:group style="position:absolute;left:1176;top:8631;width:10;height:2" coordorigin="1176,8631" coordsize="10,2">
              <v:shape style="position:absolute;left:1176;top:8631;width:10;height:2" coordorigin="1176,8631" coordsize="10,0" path="m1176,8631l1186,8631e" filled="false" stroked="true" strokeweight="1.576pt" strokecolor="#000000">
                <v:path arrowok="t"/>
              </v:shape>
            </v:group>
            <v:group style="position:absolute;left:4460;top:7350;width:31;height:10" coordorigin="4460,7350" coordsize="31,10">
              <v:shape style="position:absolute;left:4460;top:7350;width:31;height:10" coordorigin="4460,7350" coordsize="31,10" path="m4460,7355l4491,7355e" filled="false" stroked="true" strokeweight=".6pt" strokecolor="#000000">
                <v:path arrowok="t"/>
              </v:shape>
            </v:group>
            <v:group style="position:absolute;left:4410;top:7350;width:31;height:10" coordorigin="4410,7350" coordsize="31,10">
              <v:shape style="position:absolute;left:4410;top:7350;width:31;height:10" coordorigin="4410,7350" coordsize="31,10" path="m4410,7355l4440,7355e" filled="false" stroked="true" strokeweight=".6pt" strokecolor="#000000">
                <v:path arrowok="t"/>
              </v:shape>
            </v:group>
            <v:group style="position:absolute;left:4359;top:7350;width:31;height:10" coordorigin="4359,7350" coordsize="31,10">
              <v:shape style="position:absolute;left:4359;top:7350;width:31;height:10" coordorigin="4359,7350" coordsize="31,10" path="m4359,7355l4389,7355e" filled="false" stroked="true" strokeweight=".6pt" strokecolor="#000000">
                <v:path arrowok="t"/>
              </v:shape>
            </v:group>
            <v:group style="position:absolute;left:4308;top:7350;width:31;height:10" coordorigin="4308,7350" coordsize="31,10">
              <v:shape style="position:absolute;left:4308;top:7350;width:31;height:10" coordorigin="4308,7350" coordsize="31,10" path="m4308,7355l4339,7355e" filled="false" stroked="true" strokeweight=".6pt" strokecolor="#000000">
                <v:path arrowok="t"/>
              </v:shape>
            </v:group>
            <v:group style="position:absolute;left:4258;top:7350;width:31;height:10" coordorigin="4258,7350" coordsize="31,10">
              <v:shape style="position:absolute;left:4258;top:7350;width:31;height:10" coordorigin="4258,7350" coordsize="31,10" path="m4258,7355l4288,7355e" filled="false" stroked="true" strokeweight=".6pt" strokecolor="#000000">
                <v:path arrowok="t"/>
              </v:shape>
            </v:group>
            <v:group style="position:absolute;left:4207;top:7350;width:31;height:10" coordorigin="4207,7350" coordsize="31,10">
              <v:shape style="position:absolute;left:4207;top:7350;width:31;height:10" coordorigin="4207,7350" coordsize="31,10" path="m4207,7355l4237,7355e" filled="false" stroked="true" strokeweight=".6pt" strokecolor="#000000">
                <v:path arrowok="t"/>
              </v:shape>
            </v:group>
            <v:group style="position:absolute;left:4156;top:7350;width:31;height:10" coordorigin="4156,7350" coordsize="31,10">
              <v:shape style="position:absolute;left:4156;top:7350;width:31;height:10" coordorigin="4156,7350" coordsize="31,10" path="m4156,7355l4187,7355e" filled="false" stroked="true" strokeweight=".6pt" strokecolor="#000000">
                <v:path arrowok="t"/>
              </v:shape>
            </v:group>
            <v:group style="position:absolute;left:4106;top:7350;width:31;height:10" coordorigin="4106,7350" coordsize="31,10">
              <v:shape style="position:absolute;left:4106;top:7350;width:31;height:10" coordorigin="4106,7350" coordsize="31,10" path="m4106,7355l4136,7355e" filled="false" stroked="true" strokeweight=".6pt" strokecolor="#000000">
                <v:path arrowok="t"/>
              </v:shape>
            </v:group>
            <v:group style="position:absolute;left:4055;top:7350;width:31;height:10" coordorigin="4055,7350" coordsize="31,10">
              <v:shape style="position:absolute;left:4055;top:7350;width:31;height:10" coordorigin="4055,7350" coordsize="31,10" path="m4055,7355l4085,7355e" filled="false" stroked="true" strokeweight=".6pt" strokecolor="#000000">
                <v:path arrowok="t"/>
              </v:shape>
            </v:group>
            <v:group style="position:absolute;left:4004;top:7350;width:31;height:10" coordorigin="4004,7350" coordsize="31,10">
              <v:shape style="position:absolute;left:4004;top:7350;width:31;height:10" coordorigin="4004,7350" coordsize="31,10" path="m4004,7355l4035,7355e" filled="false" stroked="true" strokeweight=".6pt" strokecolor="#000000">
                <v:path arrowok="t"/>
              </v:shape>
            </v:group>
            <v:group style="position:absolute;left:3953;top:7350;width:31;height:10" coordorigin="3953,7350" coordsize="31,10">
              <v:shape style="position:absolute;left:3953;top:7350;width:31;height:10" coordorigin="3953,7350" coordsize="31,10" path="m3953,7355l3984,7355e" filled="false" stroked="true" strokeweight=".6pt" strokecolor="#000000">
                <v:path arrowok="t"/>
              </v:shape>
            </v:group>
            <v:group style="position:absolute;left:3903;top:7350;width:31;height:10" coordorigin="3903,7350" coordsize="31,10">
              <v:shape style="position:absolute;left:3903;top:7350;width:31;height:10" coordorigin="3903,7350" coordsize="31,10" path="m3903,7355l3933,7355e" filled="false" stroked="true" strokeweight=".6pt" strokecolor="#000000">
                <v:path arrowok="t"/>
              </v:shape>
            </v:group>
            <v:group style="position:absolute;left:3852;top:7350;width:31;height:10" coordorigin="3852,7350" coordsize="31,10">
              <v:shape style="position:absolute;left:3852;top:7350;width:31;height:10" coordorigin="3852,7350" coordsize="31,10" path="m3852,7355l3882,7355e" filled="false" stroked="true" strokeweight=".6pt" strokecolor="#000000">
                <v:path arrowok="t"/>
              </v:shape>
            </v:group>
            <v:group style="position:absolute;left:3801;top:7350;width:31;height:10" coordorigin="3801,7350" coordsize="31,10">
              <v:shape style="position:absolute;left:3801;top:7350;width:31;height:10" coordorigin="3801,7350" coordsize="31,10" path="m3801,7355l3832,7355e" filled="false" stroked="true" strokeweight=".6pt" strokecolor="#000000">
                <v:path arrowok="t"/>
              </v:shape>
            </v:group>
            <v:group style="position:absolute;left:3751;top:7350;width:31;height:10" coordorigin="3751,7350" coordsize="31,10">
              <v:shape style="position:absolute;left:3751;top:7350;width:31;height:10" coordorigin="3751,7350" coordsize="31,10" path="m3751,7355l3781,7355e" filled="false" stroked="true" strokeweight=".6pt" strokecolor="#000000">
                <v:path arrowok="t"/>
              </v:shape>
            </v:group>
            <v:group style="position:absolute;left:3700;top:7350;width:31;height:10" coordorigin="3700,7350" coordsize="31,10">
              <v:shape style="position:absolute;left:3700;top:7350;width:31;height:10" coordorigin="3700,7350" coordsize="31,10" path="m3700,7355l3730,7355e" filled="false" stroked="true" strokeweight=".6pt" strokecolor="#000000">
                <v:path arrowok="t"/>
              </v:shape>
            </v:group>
            <v:group style="position:absolute;left:3649;top:7350;width:31;height:10" coordorigin="3649,7350" coordsize="31,10">
              <v:shape style="position:absolute;left:3649;top:7350;width:31;height:10" coordorigin="3649,7350" coordsize="31,10" path="m3649,7355l3680,7355e" filled="false" stroked="true" strokeweight=".6pt" strokecolor="#000000">
                <v:path arrowok="t"/>
              </v:shape>
            </v:group>
            <v:group style="position:absolute;left:3599;top:7350;width:31;height:10" coordorigin="3599,7350" coordsize="31,10">
              <v:shape style="position:absolute;left:3599;top:7350;width:31;height:10" coordorigin="3599,7350" coordsize="31,10" path="m3599,7355l3629,7355e" filled="false" stroked="true" strokeweight=".6pt" strokecolor="#000000">
                <v:path arrowok="t"/>
              </v:shape>
            </v:group>
            <v:group style="position:absolute;left:3548;top:7350;width:31;height:10" coordorigin="3548,7350" coordsize="31,10">
              <v:shape style="position:absolute;left:3548;top:7350;width:31;height:10" coordorigin="3548,7350" coordsize="31,10" path="m3548,7355l3578,7355e" filled="false" stroked="true" strokeweight=".6pt" strokecolor="#000000">
                <v:path arrowok="t"/>
              </v:shape>
            </v:group>
            <v:group style="position:absolute;left:3497;top:7350;width:31;height:10" coordorigin="3497,7350" coordsize="31,10">
              <v:shape style="position:absolute;left:3497;top:7350;width:31;height:10" coordorigin="3497,7350" coordsize="31,10" path="m3497,7355l3528,7355e" filled="false" stroked="true" strokeweight=".6pt" strokecolor="#000000">
                <v:path arrowok="t"/>
              </v:shape>
            </v:group>
            <v:group style="position:absolute;left:3447;top:7350;width:31;height:10" coordorigin="3447,7350" coordsize="31,10">
              <v:shape style="position:absolute;left:3447;top:7350;width:31;height:10" coordorigin="3447,7350" coordsize="31,10" path="m3447,7355l3477,7355e" filled="false" stroked="true" strokeweight=".6pt" strokecolor="#000000">
                <v:path arrowok="t"/>
              </v:shape>
            </v:group>
            <v:group style="position:absolute;left:3396;top:7350;width:31;height:10" coordorigin="3396,7350" coordsize="31,10">
              <v:shape style="position:absolute;left:3396;top:7350;width:31;height:10" coordorigin="3396,7350" coordsize="31,10" path="m3396,7355l3426,7355e" filled="false" stroked="true" strokeweight=".6pt" strokecolor="#000000">
                <v:path arrowok="t"/>
              </v:shape>
            </v:group>
            <v:group style="position:absolute;left:3345;top:7350;width:31;height:10" coordorigin="3345,7350" coordsize="31,10">
              <v:shape style="position:absolute;left:3345;top:7350;width:31;height:10" coordorigin="3345,7350" coordsize="31,10" path="m3345,7355l3376,7355e" filled="false" stroked="true" strokeweight=".6pt" strokecolor="#000000">
                <v:path arrowok="t"/>
              </v:shape>
            </v:group>
            <v:group style="position:absolute;left:3295;top:7350;width:31;height:10" coordorigin="3295,7350" coordsize="31,10">
              <v:shape style="position:absolute;left:3295;top:7350;width:31;height:10" coordorigin="3295,7350" coordsize="31,10" path="m3295,7355l3325,7355e" filled="false" stroked="true" strokeweight=".6pt" strokecolor="#000000">
                <v:path arrowok="t"/>
              </v:shape>
            </v:group>
            <v:group style="position:absolute;left:3244;top:7350;width:31;height:10" coordorigin="3244,7350" coordsize="31,10">
              <v:shape style="position:absolute;left:3244;top:7350;width:31;height:10" coordorigin="3244,7350" coordsize="31,10" path="m3244,7355l3274,7355e" filled="false" stroked="true" strokeweight=".6pt" strokecolor="#000000">
                <v:path arrowok="t"/>
              </v:shape>
            </v:group>
            <v:group style="position:absolute;left:3193;top:7350;width:31;height:10" coordorigin="3193,7350" coordsize="31,10">
              <v:shape style="position:absolute;left:3193;top:7350;width:31;height:10" coordorigin="3193,7350" coordsize="31,10" path="m3193,7355l3224,7355e" filled="false" stroked="true" strokeweight=".6pt" strokecolor="#000000">
                <v:path arrowok="t"/>
              </v:shape>
            </v:group>
            <v:group style="position:absolute;left:3143;top:7350;width:31;height:10" coordorigin="3143,7350" coordsize="31,10">
              <v:shape style="position:absolute;left:3143;top:7350;width:31;height:10" coordorigin="3143,7350" coordsize="31,10" path="m3143,7355l3173,7355e" filled="false" stroked="true" strokeweight=".6pt" strokecolor="#000000">
                <v:path arrowok="t"/>
              </v:shape>
            </v:group>
            <v:group style="position:absolute;left:3092;top:7350;width:31;height:10" coordorigin="3092,7350" coordsize="31,10">
              <v:shape style="position:absolute;left:3092;top:7350;width:31;height:10" coordorigin="3092,7350" coordsize="31,10" path="m3092,7355l3122,7355e" filled="false" stroked="true" strokeweight=".6pt" strokecolor="#000000">
                <v:path arrowok="t"/>
              </v:shape>
            </v:group>
            <v:group style="position:absolute;left:3041;top:7350;width:31;height:10" coordorigin="3041,7350" coordsize="31,10">
              <v:shape style="position:absolute;left:3041;top:7350;width:31;height:10" coordorigin="3041,7350" coordsize="31,10" path="m3041,7355l3072,7355e" filled="false" stroked="true" strokeweight=".6pt" strokecolor="#000000">
                <v:path arrowok="t"/>
              </v:shape>
            </v:group>
            <v:group style="position:absolute;left:2991;top:7350;width:31;height:10" coordorigin="2991,7350" coordsize="31,10">
              <v:shape style="position:absolute;left:2991;top:7350;width:31;height:10" coordorigin="2991,7350" coordsize="31,10" path="m2991,7355l3021,7355e" filled="false" stroked="true" strokeweight=".6pt" strokecolor="#000000">
                <v:path arrowok="t"/>
              </v:shape>
            </v:group>
            <v:group style="position:absolute;left:2940;top:7350;width:31;height:10" coordorigin="2940,7350" coordsize="31,10">
              <v:shape style="position:absolute;left:2940;top:7350;width:31;height:10" coordorigin="2940,7350" coordsize="31,10" path="m2940,7355l2970,7355e" filled="false" stroked="true" strokeweight=".6pt" strokecolor="#000000">
                <v:path arrowok="t"/>
              </v:shape>
            </v:group>
            <v:group style="position:absolute;left:2889;top:7350;width:31;height:10" coordorigin="2889,7350" coordsize="31,10">
              <v:shape style="position:absolute;left:2889;top:7350;width:31;height:10" coordorigin="2889,7350" coordsize="31,10" path="m2889,7355l2920,7355e" filled="false" stroked="true" strokeweight=".6pt" strokecolor="#000000">
                <v:path arrowok="t"/>
              </v:shape>
            </v:group>
            <v:group style="position:absolute;left:4511;top:7355;width:31;height:2" coordorigin="4511,7355" coordsize="31,2">
              <v:shape style="position:absolute;left:4511;top:7355;width:31;height:2" coordorigin="4511,7355" coordsize="31,0" path="m4511,7355l4541,7355e" filled="false" stroked="true" strokeweight=".6pt" strokecolor="#000000">
                <v:path arrowok="t"/>
              </v:shape>
            </v:group>
            <v:group style="position:absolute;left:6133;top:7350;width:31;height:10" coordorigin="6133,7350" coordsize="31,10">
              <v:shape style="position:absolute;left:6133;top:7350;width:31;height:10" coordorigin="6133,7350" coordsize="31,10" path="m6133,7355l6163,7355e" filled="false" stroked="true" strokeweight=".6pt" strokecolor="#000000">
                <v:path arrowok="t"/>
              </v:shape>
            </v:group>
            <v:group style="position:absolute;left:6082;top:7350;width:31;height:10" coordorigin="6082,7350" coordsize="31,10">
              <v:shape style="position:absolute;left:6082;top:7350;width:31;height:10" coordorigin="6082,7350" coordsize="31,10" path="m6082,7355l6112,7355e" filled="false" stroked="true" strokeweight=".6pt" strokecolor="#000000">
                <v:path arrowok="t"/>
              </v:shape>
            </v:group>
            <v:group style="position:absolute;left:6031;top:7350;width:31;height:10" coordorigin="6031,7350" coordsize="31,10">
              <v:shape style="position:absolute;left:6031;top:7350;width:31;height:10" coordorigin="6031,7350" coordsize="31,10" path="m6031,7355l6062,7355e" filled="false" stroked="true" strokeweight=".6pt" strokecolor="#000000">
                <v:path arrowok="t"/>
              </v:shape>
            </v:group>
            <v:group style="position:absolute;left:5981;top:7350;width:31;height:10" coordorigin="5981,7350" coordsize="31,10">
              <v:shape style="position:absolute;left:5981;top:7350;width:31;height:10" coordorigin="5981,7350" coordsize="31,10" path="m5981,7355l6011,7355e" filled="false" stroked="true" strokeweight=".6pt" strokecolor="#000000">
                <v:path arrowok="t"/>
              </v:shape>
            </v:group>
            <v:group style="position:absolute;left:5930;top:7350;width:31;height:10" coordorigin="5930,7350" coordsize="31,10">
              <v:shape style="position:absolute;left:5930;top:7350;width:31;height:10" coordorigin="5930,7350" coordsize="31,10" path="m5930,7355l5960,7355e" filled="false" stroked="true" strokeweight=".6pt" strokecolor="#000000">
                <v:path arrowok="t"/>
              </v:shape>
            </v:group>
            <v:group style="position:absolute;left:5879;top:7350;width:31;height:10" coordorigin="5879,7350" coordsize="31,10">
              <v:shape style="position:absolute;left:5879;top:7350;width:31;height:10" coordorigin="5879,7350" coordsize="31,10" path="m5879,7355l5910,7355e" filled="false" stroked="true" strokeweight=".6pt" strokecolor="#000000">
                <v:path arrowok="t"/>
              </v:shape>
            </v:group>
            <v:group style="position:absolute;left:5829;top:7350;width:31;height:10" coordorigin="5829,7350" coordsize="31,10">
              <v:shape style="position:absolute;left:5829;top:7350;width:31;height:10" coordorigin="5829,7350" coordsize="31,10" path="m5829,7355l5859,7355e" filled="false" stroked="true" strokeweight=".6pt" strokecolor="#000000">
                <v:path arrowok="t"/>
              </v:shape>
            </v:group>
            <v:group style="position:absolute;left:5778;top:7350;width:31;height:10" coordorigin="5778,7350" coordsize="31,10">
              <v:shape style="position:absolute;left:5778;top:7350;width:31;height:10" coordorigin="5778,7350" coordsize="31,10" path="m5778,7355l5808,7355e" filled="false" stroked="true" strokeweight=".6pt" strokecolor="#000000">
                <v:path arrowok="t"/>
              </v:shape>
            </v:group>
            <v:group style="position:absolute;left:5727;top:7350;width:31;height:10" coordorigin="5727,7350" coordsize="31,10">
              <v:shape style="position:absolute;left:5727;top:7350;width:31;height:10" coordorigin="5727,7350" coordsize="31,10" path="m5727,7355l5758,7355e" filled="false" stroked="true" strokeweight=".6pt" strokecolor="#000000">
                <v:path arrowok="t"/>
              </v:shape>
            </v:group>
            <v:group style="position:absolute;left:5677;top:7350;width:31;height:10" coordorigin="5677,7350" coordsize="31,10">
              <v:shape style="position:absolute;left:5677;top:7350;width:31;height:10" coordorigin="5677,7350" coordsize="31,10" path="m5677,7355l5707,7355e" filled="false" stroked="true" strokeweight=".6pt" strokecolor="#000000">
                <v:path arrowok="t"/>
              </v:shape>
            </v:group>
            <v:group style="position:absolute;left:5626;top:7350;width:31;height:10" coordorigin="5626,7350" coordsize="31,10">
              <v:shape style="position:absolute;left:5626;top:7350;width:31;height:10" coordorigin="5626,7350" coordsize="31,10" path="m5626,7355l5656,7355e" filled="false" stroked="true" strokeweight=".6pt" strokecolor="#000000">
                <v:path arrowok="t"/>
              </v:shape>
            </v:group>
            <v:group style="position:absolute;left:5575;top:7350;width:31;height:10" coordorigin="5575,7350" coordsize="31,10">
              <v:shape style="position:absolute;left:5575;top:7350;width:31;height:10" coordorigin="5575,7350" coordsize="31,10" path="m5575,7355l5606,7355e" filled="false" stroked="true" strokeweight=".6pt" strokecolor="#000000">
                <v:path arrowok="t"/>
              </v:shape>
            </v:group>
            <v:group style="position:absolute;left:5525;top:7350;width:31;height:10" coordorigin="5525,7350" coordsize="31,10">
              <v:shape style="position:absolute;left:5525;top:7350;width:31;height:10" coordorigin="5525,7350" coordsize="31,10" path="m5525,7355l5555,7355e" filled="false" stroked="true" strokeweight=".6pt" strokecolor="#000000">
                <v:path arrowok="t"/>
              </v:shape>
            </v:group>
            <v:group style="position:absolute;left:5474;top:7350;width:31;height:10" coordorigin="5474,7350" coordsize="31,10">
              <v:shape style="position:absolute;left:5474;top:7350;width:31;height:10" coordorigin="5474,7350" coordsize="31,10" path="m5474,7355l5504,7355e" filled="false" stroked="true" strokeweight=".6pt" strokecolor="#000000">
                <v:path arrowok="t"/>
              </v:shape>
            </v:group>
            <v:group style="position:absolute;left:5423;top:7350;width:31;height:10" coordorigin="5423,7350" coordsize="31,10">
              <v:shape style="position:absolute;left:5423;top:7350;width:31;height:10" coordorigin="5423,7350" coordsize="31,10" path="m5423,7355l5454,7355e" filled="false" stroked="true" strokeweight=".6pt" strokecolor="#000000">
                <v:path arrowok="t"/>
              </v:shape>
            </v:group>
            <v:group style="position:absolute;left:5373;top:7350;width:31;height:10" coordorigin="5373,7350" coordsize="31,10">
              <v:shape style="position:absolute;left:5373;top:7350;width:31;height:10" coordorigin="5373,7350" coordsize="31,10" path="m5373,7355l5403,7355e" filled="false" stroked="true" strokeweight=".6pt" strokecolor="#000000">
                <v:path arrowok="t"/>
              </v:shape>
            </v:group>
            <v:group style="position:absolute;left:5322;top:7350;width:31;height:10" coordorigin="5322,7350" coordsize="31,10">
              <v:shape style="position:absolute;left:5322;top:7350;width:31;height:10" coordorigin="5322,7350" coordsize="31,10" path="m5322,7355l5352,7355e" filled="false" stroked="true" strokeweight=".6pt" strokecolor="#000000">
                <v:path arrowok="t"/>
              </v:shape>
            </v:group>
            <v:group style="position:absolute;left:5271;top:7350;width:31;height:10" coordorigin="5271,7350" coordsize="31,10">
              <v:shape style="position:absolute;left:5271;top:7350;width:31;height:10" coordorigin="5271,7350" coordsize="31,10" path="m5271,7355l5302,7355e" filled="false" stroked="true" strokeweight=".6pt" strokecolor="#000000">
                <v:path arrowok="t"/>
              </v:shape>
            </v:group>
            <v:group style="position:absolute;left:5221;top:7350;width:31;height:10" coordorigin="5221,7350" coordsize="31,10">
              <v:shape style="position:absolute;left:5221;top:7350;width:31;height:10" coordorigin="5221,7350" coordsize="31,10" path="m5221,7355l5251,7355e" filled="false" stroked="true" strokeweight=".6pt" strokecolor="#000000">
                <v:path arrowok="t"/>
              </v:shape>
            </v:group>
            <v:group style="position:absolute;left:5170;top:7350;width:31;height:10" coordorigin="5170,7350" coordsize="31,10">
              <v:shape style="position:absolute;left:5170;top:7350;width:31;height:10" coordorigin="5170,7350" coordsize="31,10" path="m5170,7355l5200,7355e" filled="false" stroked="true" strokeweight=".6pt" strokecolor="#000000">
                <v:path arrowok="t"/>
              </v:shape>
            </v:group>
            <v:group style="position:absolute;left:5119;top:7350;width:31;height:10" coordorigin="5119,7350" coordsize="31,10">
              <v:shape style="position:absolute;left:5119;top:7350;width:31;height:10" coordorigin="5119,7350" coordsize="31,10" path="m5119,7355l5149,7355e" filled="false" stroked="true" strokeweight=".6pt" strokecolor="#000000">
                <v:path arrowok="t"/>
              </v:shape>
            </v:group>
            <v:group style="position:absolute;left:5068;top:7350;width:31;height:10" coordorigin="5068,7350" coordsize="31,10">
              <v:shape style="position:absolute;left:5068;top:7350;width:31;height:10" coordorigin="5068,7350" coordsize="31,10" path="m5068,7355l5099,7355e" filled="false" stroked="true" strokeweight=".6pt" strokecolor="#000000">
                <v:path arrowok="t"/>
              </v:shape>
            </v:group>
            <v:group style="position:absolute;left:5018;top:7350;width:31;height:10" coordorigin="5018,7350" coordsize="31,10">
              <v:shape style="position:absolute;left:5018;top:7350;width:31;height:10" coordorigin="5018,7350" coordsize="31,10" path="m5018,7355l5048,7355e" filled="false" stroked="true" strokeweight=".6pt" strokecolor="#000000">
                <v:path arrowok="t"/>
              </v:shape>
            </v:group>
            <v:group style="position:absolute;left:4967;top:7350;width:31;height:10" coordorigin="4967,7350" coordsize="31,10">
              <v:shape style="position:absolute;left:4967;top:7350;width:31;height:10" coordorigin="4967,7350" coordsize="31,10" path="m4967,7355l4997,7355e" filled="false" stroked="true" strokeweight=".6pt" strokecolor="#000000">
                <v:path arrowok="t"/>
              </v:shape>
            </v:group>
            <v:group style="position:absolute;left:4916;top:7350;width:31;height:10" coordorigin="4916,7350" coordsize="31,10">
              <v:shape style="position:absolute;left:4916;top:7350;width:31;height:10" coordorigin="4916,7350" coordsize="31,10" path="m4916,7355l4947,7355e" filled="false" stroked="true" strokeweight=".6pt" strokecolor="#000000">
                <v:path arrowok="t"/>
              </v:shape>
            </v:group>
            <v:group style="position:absolute;left:4866;top:7350;width:31;height:10" coordorigin="4866,7350" coordsize="31,10">
              <v:shape style="position:absolute;left:4866;top:7350;width:31;height:10" coordorigin="4866,7350" coordsize="31,10" path="m4866,7355l4896,7355e" filled="false" stroked="true" strokeweight=".6pt" strokecolor="#000000">
                <v:path arrowok="t"/>
              </v:shape>
            </v:group>
            <v:group style="position:absolute;left:4815;top:7350;width:31;height:10" coordorigin="4815,7350" coordsize="31,10">
              <v:shape style="position:absolute;left:4815;top:7350;width:31;height:10" coordorigin="4815,7350" coordsize="31,10" path="m4815,7355l4845,7355e" filled="false" stroked="true" strokeweight=".6pt" strokecolor="#000000">
                <v:path arrowok="t"/>
              </v:shape>
            </v:group>
            <v:group style="position:absolute;left:4764;top:7350;width:31;height:10" coordorigin="4764,7350" coordsize="31,10">
              <v:shape style="position:absolute;left:4764;top:7350;width:31;height:10" coordorigin="4764,7350" coordsize="31,10" path="m4764,7355l4795,7355e" filled="false" stroked="true" strokeweight=".6pt" strokecolor="#000000">
                <v:path arrowok="t"/>
              </v:shape>
            </v:group>
            <v:group style="position:absolute;left:4714;top:7350;width:31;height:10" coordorigin="4714,7350" coordsize="31,10">
              <v:shape style="position:absolute;left:4714;top:7350;width:31;height:10" coordorigin="4714,7350" coordsize="31,10" path="m4714,7355l4744,7355e" filled="false" stroked="true" strokeweight=".6pt" strokecolor="#000000">
                <v:path arrowok="t"/>
              </v:shape>
            </v:group>
            <v:group style="position:absolute;left:4663;top:7350;width:31;height:10" coordorigin="4663,7350" coordsize="31,10">
              <v:shape style="position:absolute;left:4663;top:7350;width:31;height:10" coordorigin="4663,7350" coordsize="31,10" path="m4663,7355l4693,7355e" filled="false" stroked="true" strokeweight=".6pt" strokecolor="#000000">
                <v:path arrowok="t"/>
              </v:shape>
            </v:group>
            <v:group style="position:absolute;left:4612;top:7350;width:31;height:10" coordorigin="4612,7350" coordsize="31,10">
              <v:shape style="position:absolute;left:4612;top:7350;width:31;height:10" coordorigin="4612,7350" coordsize="31,10" path="m4612,7355l4643,7355e" filled="false" stroked="true" strokeweight=".6pt" strokecolor="#000000">
                <v:path arrowok="t"/>
              </v:shape>
            </v:group>
            <v:group style="position:absolute;left:4562;top:7350;width:31;height:10" coordorigin="4562,7350" coordsize="31,10">
              <v:shape style="position:absolute;left:4562;top:7350;width:31;height:10" coordorigin="4562,7350" coordsize="31,10" path="m4562,7355l4592,7355e" filled="false" stroked="true" strokeweight=".6pt" strokecolor="#000000">
                <v:path arrowok="t"/>
              </v:shape>
            </v:group>
            <v:group style="position:absolute;left:6183;top:7355;width:31;height:2" coordorigin="6183,7355" coordsize="31,2">
              <v:shape style="position:absolute;left:6183;top:7355;width:31;height:2" coordorigin="6183,7355" coordsize="31,0" path="m6183,7355l6214,7355e" filled="false" stroked="true" strokeweight=".6pt" strokecolor="#000000">
                <v:path arrowok="t"/>
              </v:shape>
            </v:group>
            <v:group style="position:absolute;left:7805;top:7350;width:31;height:10" coordorigin="7805,7350" coordsize="31,10">
              <v:shape style="position:absolute;left:7805;top:7350;width:31;height:10" coordorigin="7805,7350" coordsize="31,10" path="m7805,7355l7836,7355e" filled="false" stroked="true" strokeweight=".6pt" strokecolor="#000000">
                <v:path arrowok="t"/>
              </v:shape>
            </v:group>
            <v:group style="position:absolute;left:7754;top:7350;width:31;height:10" coordorigin="7754,7350" coordsize="31,10">
              <v:shape style="position:absolute;left:7754;top:7350;width:31;height:10" coordorigin="7754,7350" coordsize="31,10" path="m7754,7355l7785,7355e" filled="false" stroked="true" strokeweight=".6pt" strokecolor="#000000">
                <v:path arrowok="t"/>
              </v:shape>
            </v:group>
            <v:group style="position:absolute;left:7704;top:7350;width:31;height:10" coordorigin="7704,7350" coordsize="31,10">
              <v:shape style="position:absolute;left:7704;top:7350;width:31;height:10" coordorigin="7704,7350" coordsize="31,10" path="m7704,7355l7734,7355e" filled="false" stroked="true" strokeweight=".6pt" strokecolor="#000000">
                <v:path arrowok="t"/>
              </v:shape>
            </v:group>
            <v:group style="position:absolute;left:7653;top:7350;width:31;height:10" coordorigin="7653,7350" coordsize="31,10">
              <v:shape style="position:absolute;left:7653;top:7350;width:31;height:10" coordorigin="7653,7350" coordsize="31,10" path="m7653,7355l7683,7355e" filled="false" stroked="true" strokeweight=".6pt" strokecolor="#000000">
                <v:path arrowok="t"/>
              </v:shape>
            </v:group>
            <v:group style="position:absolute;left:7602;top:7350;width:31;height:10" coordorigin="7602,7350" coordsize="31,10">
              <v:shape style="position:absolute;left:7602;top:7350;width:31;height:10" coordorigin="7602,7350" coordsize="31,10" path="m7602,7355l7633,7355e" filled="false" stroked="true" strokeweight=".6pt" strokecolor="#000000">
                <v:path arrowok="t"/>
              </v:shape>
            </v:group>
            <v:group style="position:absolute;left:7552;top:7350;width:31;height:10" coordorigin="7552,7350" coordsize="31,10">
              <v:shape style="position:absolute;left:7552;top:7350;width:31;height:10" coordorigin="7552,7350" coordsize="31,10" path="m7552,7355l7582,7355e" filled="false" stroked="true" strokeweight=".6pt" strokecolor="#000000">
                <v:path arrowok="t"/>
              </v:shape>
            </v:group>
            <v:group style="position:absolute;left:7501;top:7350;width:31;height:10" coordorigin="7501,7350" coordsize="31,10">
              <v:shape style="position:absolute;left:7501;top:7350;width:31;height:10" coordorigin="7501,7350" coordsize="31,10" path="m7501,7355l7531,7355e" filled="false" stroked="true" strokeweight=".6pt" strokecolor="#000000">
                <v:path arrowok="t"/>
              </v:shape>
            </v:group>
            <v:group style="position:absolute;left:7450;top:7350;width:31;height:10" coordorigin="7450,7350" coordsize="31,10">
              <v:shape style="position:absolute;left:7450;top:7350;width:31;height:10" coordorigin="7450,7350" coordsize="31,10" path="m7450,7355l7481,7355e" filled="false" stroked="true" strokeweight=".6pt" strokecolor="#000000">
                <v:path arrowok="t"/>
              </v:shape>
            </v:group>
            <v:group style="position:absolute;left:7400;top:7350;width:31;height:10" coordorigin="7400,7350" coordsize="31,10">
              <v:shape style="position:absolute;left:7400;top:7350;width:31;height:10" coordorigin="7400,7350" coordsize="31,10" path="m7400,7355l7430,7355e" filled="false" stroked="true" strokeweight=".6pt" strokecolor="#000000">
                <v:path arrowok="t"/>
              </v:shape>
            </v:group>
            <v:group style="position:absolute;left:7349;top:7350;width:31;height:10" coordorigin="7349,7350" coordsize="31,10">
              <v:shape style="position:absolute;left:7349;top:7350;width:31;height:10" coordorigin="7349,7350" coordsize="31,10" path="m7349,7355l7379,7355e" filled="false" stroked="true" strokeweight=".6pt" strokecolor="#000000">
                <v:path arrowok="t"/>
              </v:shape>
            </v:group>
            <v:group style="position:absolute;left:7298;top:7350;width:31;height:10" coordorigin="7298,7350" coordsize="31,10">
              <v:shape style="position:absolute;left:7298;top:7350;width:31;height:10" coordorigin="7298,7350" coordsize="31,10" path="m7298,7355l7329,7355e" filled="false" stroked="true" strokeweight=".6pt" strokecolor="#000000">
                <v:path arrowok="t"/>
              </v:shape>
            </v:group>
            <v:group style="position:absolute;left:7248;top:7350;width:31;height:10" coordorigin="7248,7350" coordsize="31,10">
              <v:shape style="position:absolute;left:7248;top:7350;width:31;height:10" coordorigin="7248,7350" coordsize="31,10" path="m7248,7355l7278,7355e" filled="false" stroked="true" strokeweight=".6pt" strokecolor="#000000">
                <v:path arrowok="t"/>
              </v:shape>
            </v:group>
            <v:group style="position:absolute;left:7197;top:7350;width:31;height:10" coordorigin="7197,7350" coordsize="31,10">
              <v:shape style="position:absolute;left:7197;top:7350;width:31;height:10" coordorigin="7197,7350" coordsize="31,10" path="m7197,7355l7227,7355e" filled="false" stroked="true" strokeweight=".6pt" strokecolor="#000000">
                <v:path arrowok="t"/>
              </v:shape>
            </v:group>
            <v:group style="position:absolute;left:7146;top:7350;width:31;height:10" coordorigin="7146,7350" coordsize="31,10">
              <v:shape style="position:absolute;left:7146;top:7350;width:31;height:10" coordorigin="7146,7350" coordsize="31,10" path="m7146,7355l7177,7355e" filled="false" stroked="true" strokeweight=".6pt" strokecolor="#000000">
                <v:path arrowok="t"/>
              </v:shape>
            </v:group>
            <v:group style="position:absolute;left:7096;top:7350;width:31;height:10" coordorigin="7096,7350" coordsize="31,10">
              <v:shape style="position:absolute;left:7096;top:7350;width:31;height:10" coordorigin="7096,7350" coordsize="31,10" path="m7096,7355l7126,7355e" filled="false" stroked="true" strokeweight=".6pt" strokecolor="#000000">
                <v:path arrowok="t"/>
              </v:shape>
            </v:group>
            <v:group style="position:absolute;left:7045;top:7350;width:31;height:10" coordorigin="7045,7350" coordsize="31,10">
              <v:shape style="position:absolute;left:7045;top:7350;width:31;height:10" coordorigin="7045,7350" coordsize="31,10" path="m7045,7355l7075,7355e" filled="false" stroked="true" strokeweight=".6pt" strokecolor="#000000">
                <v:path arrowok="t"/>
              </v:shape>
            </v:group>
            <v:group style="position:absolute;left:6994;top:7350;width:31;height:10" coordorigin="6994,7350" coordsize="31,10">
              <v:shape style="position:absolute;left:6994;top:7350;width:31;height:10" coordorigin="6994,7350" coordsize="31,10" path="m6994,7355l7025,7355e" filled="false" stroked="true" strokeweight=".6pt" strokecolor="#000000">
                <v:path arrowok="t"/>
              </v:shape>
            </v:group>
            <v:group style="position:absolute;left:6944;top:7350;width:31;height:10" coordorigin="6944,7350" coordsize="31,10">
              <v:shape style="position:absolute;left:6944;top:7350;width:31;height:10" coordorigin="6944,7350" coordsize="31,10" path="m6944,7355l6974,7355e" filled="false" stroked="true" strokeweight=".6pt" strokecolor="#000000">
                <v:path arrowok="t"/>
              </v:shape>
            </v:group>
            <v:group style="position:absolute;left:6893;top:7350;width:31;height:10" coordorigin="6893,7350" coordsize="31,10">
              <v:shape style="position:absolute;left:6893;top:7350;width:31;height:10" coordorigin="6893,7350" coordsize="31,10" path="m6893,7355l6923,7355e" filled="false" stroked="true" strokeweight=".6pt" strokecolor="#000000">
                <v:path arrowok="t"/>
              </v:shape>
            </v:group>
            <v:group style="position:absolute;left:6842;top:7350;width:31;height:10" coordorigin="6842,7350" coordsize="31,10">
              <v:shape style="position:absolute;left:6842;top:7350;width:31;height:10" coordorigin="6842,7350" coordsize="31,10" path="m6842,7355l6873,7355e" filled="false" stroked="true" strokeweight=".6pt" strokecolor="#000000">
                <v:path arrowok="t"/>
              </v:shape>
            </v:group>
            <v:group style="position:absolute;left:6792;top:7350;width:31;height:10" coordorigin="6792,7350" coordsize="31,10">
              <v:shape style="position:absolute;left:6792;top:7350;width:31;height:10" coordorigin="6792,7350" coordsize="31,10" path="m6792,7355l6822,7355e" filled="false" stroked="true" strokeweight=".6pt" strokecolor="#000000">
                <v:path arrowok="t"/>
              </v:shape>
            </v:group>
            <v:group style="position:absolute;left:6741;top:7350;width:31;height:10" coordorigin="6741,7350" coordsize="31,10">
              <v:shape style="position:absolute;left:6741;top:7350;width:31;height:10" coordorigin="6741,7350" coordsize="31,10" path="m6741,7355l6771,7355e" filled="false" stroked="true" strokeweight=".6pt" strokecolor="#000000">
                <v:path arrowok="t"/>
              </v:shape>
            </v:group>
            <v:group style="position:absolute;left:6690;top:7350;width:31;height:10" coordorigin="6690,7350" coordsize="31,10">
              <v:shape style="position:absolute;left:6690;top:7350;width:31;height:10" coordorigin="6690,7350" coordsize="31,10" path="m6690,7355l6721,7355e" filled="false" stroked="true" strokeweight=".6pt" strokecolor="#000000">
                <v:path arrowok="t"/>
              </v:shape>
            </v:group>
            <v:group style="position:absolute;left:6640;top:7350;width:31;height:10" coordorigin="6640,7350" coordsize="31,10">
              <v:shape style="position:absolute;left:6640;top:7350;width:31;height:10" coordorigin="6640,7350" coordsize="31,10" path="m6640,7355l6670,7355e" filled="false" stroked="true" strokeweight=".6pt" strokecolor="#000000">
                <v:path arrowok="t"/>
              </v:shape>
            </v:group>
            <v:group style="position:absolute;left:6589;top:7350;width:31;height:10" coordorigin="6589,7350" coordsize="31,10">
              <v:shape style="position:absolute;left:6589;top:7350;width:31;height:10" coordorigin="6589,7350" coordsize="31,10" path="m6589,7355l6619,7355e" filled="false" stroked="true" strokeweight=".6pt" strokecolor="#000000">
                <v:path arrowok="t"/>
              </v:shape>
            </v:group>
            <v:group style="position:absolute;left:6538;top:7350;width:31;height:10" coordorigin="6538,7350" coordsize="31,10">
              <v:shape style="position:absolute;left:6538;top:7350;width:31;height:10" coordorigin="6538,7350" coordsize="31,10" path="m6538,7355l6569,7355e" filled="false" stroked="true" strokeweight=".6pt" strokecolor="#000000">
                <v:path arrowok="t"/>
              </v:shape>
            </v:group>
            <v:group style="position:absolute;left:6487;top:7350;width:31;height:10" coordorigin="6487,7350" coordsize="31,10">
              <v:shape style="position:absolute;left:6487;top:7350;width:31;height:10" coordorigin="6487,7350" coordsize="31,10" path="m6487,7355l6518,7355e" filled="false" stroked="true" strokeweight=".6pt" strokecolor="#000000">
                <v:path arrowok="t"/>
              </v:shape>
            </v:group>
            <v:group style="position:absolute;left:6437;top:7350;width:31;height:10" coordorigin="6437,7350" coordsize="31,10">
              <v:shape style="position:absolute;left:6437;top:7350;width:31;height:10" coordorigin="6437,7350" coordsize="31,10" path="m6437,7355l6467,7355e" filled="false" stroked="true" strokeweight=".6pt" strokecolor="#000000">
                <v:path arrowok="t"/>
              </v:shape>
            </v:group>
            <v:group style="position:absolute;left:6386;top:7350;width:31;height:10" coordorigin="6386,7350" coordsize="31,10">
              <v:shape style="position:absolute;left:6386;top:7350;width:31;height:10" coordorigin="6386,7350" coordsize="31,10" path="m6386,7355l6416,7355e" filled="false" stroked="true" strokeweight=".6pt" strokecolor="#000000">
                <v:path arrowok="t"/>
              </v:shape>
            </v:group>
            <v:group style="position:absolute;left:6335;top:7350;width:31;height:10" coordorigin="6335,7350" coordsize="31,10">
              <v:shape style="position:absolute;left:6335;top:7350;width:31;height:10" coordorigin="6335,7350" coordsize="31,10" path="m6335,7355l6366,7355e" filled="false" stroked="true" strokeweight=".6pt" strokecolor="#000000">
                <v:path arrowok="t"/>
              </v:shape>
            </v:group>
            <v:group style="position:absolute;left:6285;top:7350;width:31;height:10" coordorigin="6285,7350" coordsize="31,10">
              <v:shape style="position:absolute;left:6285;top:7350;width:31;height:10" coordorigin="6285,7350" coordsize="31,10" path="m6285,7355l6315,7355e" filled="false" stroked="true" strokeweight=".6pt" strokecolor="#000000">
                <v:path arrowok="t"/>
              </v:shape>
            </v:group>
            <v:group style="position:absolute;left:6234;top:7350;width:31;height:10" coordorigin="6234,7350" coordsize="31,10">
              <v:shape style="position:absolute;left:6234;top:7350;width:31;height:10" coordorigin="6234,7350" coordsize="31,10" path="m6234,7355l6264,7355e" filled="false" stroked="true" strokeweight=".6pt" strokecolor="#000000">
                <v:path arrowok="t"/>
              </v:shape>
            </v:group>
            <v:group style="position:absolute;left:7856;top:7355;width:31;height:2" coordorigin="7856,7355" coordsize="31,2">
              <v:shape style="position:absolute;left:7856;top:7355;width:31;height:2" coordorigin="7856,7355" coordsize="31,0" path="m7856,7355l7886,7355e" filled="false" stroked="true" strokeweight=".6pt" strokecolor="#000000">
                <v:path arrowok="t"/>
              </v:shape>
            </v:group>
            <v:group style="position:absolute;left:6194;top:7391;width:10;height:31" coordorigin="6194,7391" coordsize="10,31">
              <v:shape style="position:absolute;left:6194;top:7391;width:10;height:31" coordorigin="6194,7391" coordsize="10,31" path="m6194,7406l6204,7406e" filled="false" stroked="true" strokeweight="1.62pt" strokecolor="#000000">
                <v:path arrowok="t"/>
              </v:shape>
            </v:group>
            <v:group style="position:absolute;left:6194;top:7442;width:10;height:31" coordorigin="6194,7442" coordsize="10,31">
              <v:shape style="position:absolute;left:6194;top:7442;width:10;height:31" coordorigin="6194,7442" coordsize="10,31" path="m6194,7457l6204,7457e" filled="false" stroked="true" strokeweight="1.621pt" strokecolor="#000000">
                <v:path arrowok="t"/>
              </v:shape>
            </v:group>
            <v:group style="position:absolute;left:6194;top:7493;width:10;height:31" coordorigin="6194,7493" coordsize="10,31">
              <v:shape style="position:absolute;left:6194;top:7493;width:10;height:31" coordorigin="6194,7493" coordsize="10,31" path="m6194,7508l6204,7508e" filled="false" stroked="true" strokeweight="1.62pt" strokecolor="#000000">
                <v:path arrowok="t"/>
              </v:shape>
            </v:group>
            <v:group style="position:absolute;left:6194;top:7543;width:10;height:31" coordorigin="6194,7543" coordsize="10,31">
              <v:shape style="position:absolute;left:6194;top:7543;width:10;height:31" coordorigin="6194,7543" coordsize="10,31" path="m6194,7559l6204,7559e" filled="false" stroked="true" strokeweight="1.621pt" strokecolor="#000000">
                <v:path arrowok="t"/>
              </v:shape>
            </v:group>
            <v:group style="position:absolute;left:6194;top:7594;width:10;height:31" coordorigin="6194,7594" coordsize="10,31">
              <v:shape style="position:absolute;left:6194;top:7594;width:10;height:31" coordorigin="6194,7594" coordsize="10,31" path="m6194,7609l6204,7609e" filled="false" stroked="true" strokeweight="1.62pt" strokecolor="#000000">
                <v:path arrowok="t"/>
              </v:shape>
            </v:group>
            <v:group style="position:absolute;left:6194;top:7645;width:10;height:31" coordorigin="6194,7645" coordsize="10,31">
              <v:shape style="position:absolute;left:6194;top:7645;width:10;height:31" coordorigin="6194,7645" coordsize="10,31" path="m6194,7660l6204,7660e" filled="false" stroked="true" strokeweight="1.621pt" strokecolor="#000000">
                <v:path arrowok="t"/>
              </v:shape>
            </v:group>
            <v:group style="position:absolute;left:6194;top:7696;width:10;height:31" coordorigin="6194,7696" coordsize="10,31">
              <v:shape style="position:absolute;left:6194;top:7696;width:10;height:31" coordorigin="6194,7696" coordsize="10,31" path="m6194,7711l6204,7711e" filled="false" stroked="true" strokeweight="1.62pt" strokecolor="#000000">
                <v:path arrowok="t"/>
              </v:shape>
            </v:group>
            <v:group style="position:absolute;left:6194;top:7747;width:10;height:31" coordorigin="6194,7747" coordsize="10,31">
              <v:shape style="position:absolute;left:6194;top:7747;width:10;height:31" coordorigin="6194,7747" coordsize="10,31" path="m6194,7762l6204,7762e" filled="false" stroked="true" strokeweight="1.621pt" strokecolor="#000000">
                <v:path arrowok="t"/>
              </v:shape>
            </v:group>
            <v:group style="position:absolute;left:6194;top:7797;width:10;height:31" coordorigin="6194,7797" coordsize="10,31">
              <v:shape style="position:absolute;left:6194;top:7797;width:10;height:31" coordorigin="6194,7797" coordsize="10,31" path="m6194,7813l6204,7813e" filled="false" stroked="true" strokeweight="1.62pt" strokecolor="#000000">
                <v:path arrowok="t"/>
              </v:shape>
            </v:group>
            <v:group style="position:absolute;left:6194;top:7848;width:10;height:31" coordorigin="6194,7848" coordsize="10,31">
              <v:shape style="position:absolute;left:6194;top:7848;width:10;height:31" coordorigin="6194,7848" coordsize="10,31" path="m6194,7864l6204,7864e" filled="false" stroked="true" strokeweight="1.621pt" strokecolor="#000000">
                <v:path arrowok="t"/>
              </v:shape>
            </v:group>
            <v:group style="position:absolute;left:6194;top:7899;width:10;height:31" coordorigin="6194,7899" coordsize="10,31">
              <v:shape style="position:absolute;left:6194;top:7899;width:10;height:31" coordorigin="6194,7899" coordsize="10,31" path="m6194,7914l6204,7914e" filled="false" stroked="true" strokeweight="1.621pt" strokecolor="#000000">
                <v:path arrowok="t"/>
              </v:shape>
            </v:group>
            <v:group style="position:absolute;left:6194;top:7950;width:10;height:31" coordorigin="6194,7950" coordsize="10,31">
              <v:shape style="position:absolute;left:6194;top:7950;width:10;height:31" coordorigin="6194,7950" coordsize="10,31" path="m6194,7965l6204,7965e" filled="false" stroked="true" strokeweight="1.62pt" strokecolor="#000000">
                <v:path arrowok="t"/>
              </v:shape>
            </v:group>
            <v:group style="position:absolute;left:6194;top:8001;width:10;height:31" coordorigin="6194,8001" coordsize="10,31">
              <v:shape style="position:absolute;left:6194;top:8001;width:10;height:31" coordorigin="6194,8001" coordsize="10,31" path="m6194,8016l6204,8016e" filled="false" stroked="true" strokeweight="1.621pt" strokecolor="#000000">
                <v:path arrowok="t"/>
              </v:shape>
            </v:group>
            <v:group style="position:absolute;left:6194;top:8052;width:10;height:31" coordorigin="6194,8052" coordsize="10,31">
              <v:shape style="position:absolute;left:6194;top:8052;width:10;height:31" coordorigin="6194,8052" coordsize="10,31" path="m6194,8067l6204,8067e" filled="false" stroked="true" strokeweight="1.62pt" strokecolor="#000000">
                <v:path arrowok="t"/>
              </v:shape>
            </v:group>
            <v:group style="position:absolute;left:6194;top:8102;width:10;height:31" coordorigin="6194,8102" coordsize="10,31">
              <v:shape style="position:absolute;left:6194;top:8102;width:10;height:31" coordorigin="6194,8102" coordsize="10,31" path="m6194,8118l6204,8118e" filled="false" stroked="true" strokeweight="1.621pt" strokecolor="#000000">
                <v:path arrowok="t"/>
              </v:shape>
            </v:group>
            <v:group style="position:absolute;left:6194;top:8153;width:10;height:31" coordorigin="6194,8153" coordsize="10,31">
              <v:shape style="position:absolute;left:6194;top:8153;width:10;height:31" coordorigin="6194,8153" coordsize="10,31" path="m6194,8168l6204,8168e" filled="false" stroked="true" strokeweight="1.62pt" strokecolor="#000000">
                <v:path arrowok="t"/>
              </v:shape>
            </v:group>
            <v:group style="position:absolute;left:6194;top:8204;width:10;height:31" coordorigin="6194,8204" coordsize="10,31">
              <v:shape style="position:absolute;left:6194;top:8204;width:10;height:31" coordorigin="6194,8204" coordsize="10,31" path="m6194,8219l6204,8219e" filled="false" stroked="true" strokeweight="1.621pt" strokecolor="#000000">
                <v:path arrowok="t"/>
              </v:shape>
            </v:group>
            <v:group style="position:absolute;left:6194;top:8255;width:10;height:31" coordorigin="6194,8255" coordsize="10,31">
              <v:shape style="position:absolute;left:6194;top:8255;width:10;height:31" coordorigin="6194,8255" coordsize="10,31" path="m6194,8270l6204,8270e" filled="false" stroked="true" strokeweight="1.62pt" strokecolor="#000000">
                <v:path arrowok="t"/>
              </v:shape>
            </v:group>
            <v:group style="position:absolute;left:6194;top:8306;width:10;height:31" coordorigin="6194,8306" coordsize="10,31">
              <v:shape style="position:absolute;left:6194;top:8306;width:10;height:31" coordorigin="6194,8306" coordsize="10,31" path="m6194,8321l6204,8321e" filled="false" stroked="true" strokeweight="1.621pt" strokecolor="#000000">
                <v:path arrowok="t"/>
              </v:shape>
            </v:group>
            <v:group style="position:absolute;left:6194;top:8357;width:10;height:31" coordorigin="6194,8357" coordsize="10,31">
              <v:shape style="position:absolute;left:6194;top:8357;width:10;height:31" coordorigin="6194,8357" coordsize="10,31" path="m6194,8372l6204,8372e" filled="false" stroked="true" strokeweight="1.62pt" strokecolor="#000000">
                <v:path arrowok="t"/>
              </v:shape>
            </v:group>
            <v:group style="position:absolute;left:6194;top:8407;width:10;height:31" coordorigin="6194,8407" coordsize="10,31">
              <v:shape style="position:absolute;left:6194;top:8407;width:10;height:31" coordorigin="6194,8407" coordsize="10,31" path="m6194,8423l6204,8423e" filled="false" stroked="true" strokeweight="1.621pt" strokecolor="#000000">
                <v:path arrowok="t"/>
              </v:shape>
            </v:group>
            <v:group style="position:absolute;left:6194;top:8458;width:10;height:31" coordorigin="6194,8458" coordsize="10,31">
              <v:shape style="position:absolute;left:6194;top:8458;width:10;height:31" coordorigin="6194,8458" coordsize="10,31" path="m6194,8473l6204,8473e" filled="false" stroked="true" strokeweight="1.62pt" strokecolor="#000000">
                <v:path arrowok="t"/>
              </v:shape>
            </v:group>
            <v:group style="position:absolute;left:6194;top:8509;width:10;height:31" coordorigin="6194,8509" coordsize="10,31">
              <v:shape style="position:absolute;left:6194;top:8509;width:10;height:31" coordorigin="6194,8509" coordsize="10,31" path="m6194,8524l6204,8524e" filled="false" stroked="true" strokeweight="1.621pt" strokecolor="#000000">
                <v:path arrowok="t"/>
              </v:shape>
            </v:group>
            <v:group style="position:absolute;left:6194;top:8560;width:10;height:31" coordorigin="6194,8560" coordsize="10,31">
              <v:shape style="position:absolute;left:6194;top:8560;width:10;height:31" coordorigin="6194,8560" coordsize="10,31" path="m6194,8575l6204,8575e" filled="false" stroked="true" strokeweight="1.62pt" strokecolor="#000000">
                <v:path arrowok="t"/>
              </v:shape>
            </v:group>
            <v:group style="position:absolute;left:6194;top:8631;width:10;height:2" coordorigin="6194,8631" coordsize="10,2">
              <v:shape style="position:absolute;left:6194;top:8631;width:10;height:2" coordorigin="6194,8631" coordsize="10,0" path="m6194,8631l6204,8631e" filled="false" stroked="true" strokeweight="2.118pt" strokecolor="#000000">
                <v:path arrowok="t"/>
              </v:shape>
            </v:group>
            <v:group style="position:absolute;left:9478;top:7350;width:31;height:10" coordorigin="9478,7350" coordsize="31,10">
              <v:shape style="position:absolute;left:9478;top:7350;width:31;height:10" coordorigin="9478,7350" coordsize="31,10" path="m9478,7355l9508,7355e" filled="false" stroked="true" strokeweight=".6pt" strokecolor="#000000">
                <v:path arrowok="t"/>
              </v:shape>
            </v:group>
            <v:group style="position:absolute;left:9427;top:7350;width:31;height:10" coordorigin="9427,7350" coordsize="31,10">
              <v:shape style="position:absolute;left:9427;top:7350;width:31;height:10" coordorigin="9427,7350" coordsize="31,10" path="m9427,7355l9457,7355e" filled="false" stroked="true" strokeweight=".6pt" strokecolor="#000000">
                <v:path arrowok="t"/>
              </v:shape>
            </v:group>
            <v:group style="position:absolute;left:9376;top:7350;width:31;height:10" coordorigin="9376,7350" coordsize="31,10">
              <v:shape style="position:absolute;left:9376;top:7350;width:31;height:10" coordorigin="9376,7350" coordsize="31,10" path="m9376,7355l9407,7355e" filled="false" stroked="true" strokeweight=".6pt" strokecolor="#000000">
                <v:path arrowok="t"/>
              </v:shape>
            </v:group>
            <v:group style="position:absolute;left:9326;top:7350;width:31;height:10" coordorigin="9326,7350" coordsize="31,10">
              <v:shape style="position:absolute;left:9326;top:7350;width:31;height:10" coordorigin="9326,7350" coordsize="31,10" path="m9326,7355l9356,7355e" filled="false" stroked="true" strokeweight=".6pt" strokecolor="#000000">
                <v:path arrowok="t"/>
              </v:shape>
            </v:group>
            <v:group style="position:absolute;left:9275;top:7350;width:31;height:10" coordorigin="9275,7350" coordsize="31,10">
              <v:shape style="position:absolute;left:9275;top:7350;width:31;height:10" coordorigin="9275,7350" coordsize="31,10" path="m9275,7355l9305,7355e" filled="false" stroked="true" strokeweight=".6pt" strokecolor="#000000">
                <v:path arrowok="t"/>
              </v:shape>
            </v:group>
            <v:group style="position:absolute;left:9224;top:7350;width:31;height:10" coordorigin="9224,7350" coordsize="31,10">
              <v:shape style="position:absolute;left:9224;top:7350;width:31;height:10" coordorigin="9224,7350" coordsize="31,10" path="m9224,7355l9255,7355e" filled="false" stroked="true" strokeweight=".6pt" strokecolor="#000000">
                <v:path arrowok="t"/>
              </v:shape>
            </v:group>
            <v:group style="position:absolute;left:9174;top:7350;width:31;height:10" coordorigin="9174,7350" coordsize="31,10">
              <v:shape style="position:absolute;left:9174;top:7350;width:31;height:10" coordorigin="9174,7350" coordsize="31,10" path="m9174,7355l9204,7355e" filled="false" stroked="true" strokeweight=".6pt" strokecolor="#000000">
                <v:path arrowok="t"/>
              </v:shape>
            </v:group>
            <v:group style="position:absolute;left:9123;top:7350;width:31;height:10" coordorigin="9123,7350" coordsize="31,10">
              <v:shape style="position:absolute;left:9123;top:7350;width:31;height:10" coordorigin="9123,7350" coordsize="31,10" path="m9123,7355l9153,7355e" filled="false" stroked="true" strokeweight=".6pt" strokecolor="#000000">
                <v:path arrowok="t"/>
              </v:shape>
            </v:group>
            <v:group style="position:absolute;left:9072;top:7350;width:31;height:10" coordorigin="9072,7350" coordsize="31,10">
              <v:shape style="position:absolute;left:9072;top:7350;width:31;height:10" coordorigin="9072,7350" coordsize="31,10" path="m9072,7355l9103,7355e" filled="false" stroked="true" strokeweight=".6pt" strokecolor="#000000">
                <v:path arrowok="t"/>
              </v:shape>
            </v:group>
            <v:group style="position:absolute;left:9022;top:7350;width:31;height:10" coordorigin="9022,7350" coordsize="31,10">
              <v:shape style="position:absolute;left:9022;top:7350;width:31;height:10" coordorigin="9022,7350" coordsize="31,10" path="m9022,7355l9052,7355e" filled="false" stroked="true" strokeweight=".6pt" strokecolor="#000000">
                <v:path arrowok="t"/>
              </v:shape>
            </v:group>
            <v:group style="position:absolute;left:8971;top:7350;width:31;height:10" coordorigin="8971,7350" coordsize="31,10">
              <v:shape style="position:absolute;left:8971;top:7350;width:31;height:10" coordorigin="8971,7350" coordsize="31,10" path="m8971,7355l9001,7355e" filled="false" stroked="true" strokeweight=".6pt" strokecolor="#000000">
                <v:path arrowok="t"/>
              </v:shape>
            </v:group>
            <v:group style="position:absolute;left:8920;top:7350;width:31;height:10" coordorigin="8920,7350" coordsize="31,10">
              <v:shape style="position:absolute;left:8920;top:7350;width:31;height:10" coordorigin="8920,7350" coordsize="31,10" path="m8920,7355l8950,7355e" filled="false" stroked="true" strokeweight=".6pt" strokecolor="#000000">
                <v:path arrowok="t"/>
              </v:shape>
            </v:group>
            <v:group style="position:absolute;left:8869;top:7350;width:31;height:10" coordorigin="8869,7350" coordsize="31,10">
              <v:shape style="position:absolute;left:8869;top:7350;width:31;height:10" coordorigin="8869,7350" coordsize="31,10" path="m8869,7355l8900,7355e" filled="false" stroked="true" strokeweight=".6pt" strokecolor="#000000">
                <v:path arrowok="t"/>
              </v:shape>
            </v:group>
            <v:group style="position:absolute;left:8819;top:7350;width:31;height:10" coordorigin="8819,7350" coordsize="31,10">
              <v:shape style="position:absolute;left:8819;top:7350;width:31;height:10" coordorigin="8819,7350" coordsize="31,10" path="m8819,7355l8849,7355e" filled="false" stroked="true" strokeweight=".6pt" strokecolor="#000000">
                <v:path arrowok="t"/>
              </v:shape>
            </v:group>
            <v:group style="position:absolute;left:8768;top:7350;width:31;height:10" coordorigin="8768,7350" coordsize="31,10">
              <v:shape style="position:absolute;left:8768;top:7350;width:31;height:10" coordorigin="8768,7350" coordsize="31,10" path="m8768,7355l8798,7355e" filled="false" stroked="true" strokeweight=".6pt" strokecolor="#000000">
                <v:path arrowok="t"/>
              </v:shape>
            </v:group>
            <v:group style="position:absolute;left:8717;top:7350;width:31;height:10" coordorigin="8717,7350" coordsize="31,10">
              <v:shape style="position:absolute;left:8717;top:7350;width:31;height:10" coordorigin="8717,7350" coordsize="31,10" path="m8717,7355l8748,7355e" filled="false" stroked="true" strokeweight=".6pt" strokecolor="#000000">
                <v:path arrowok="t"/>
              </v:shape>
            </v:group>
            <v:group style="position:absolute;left:8667;top:7350;width:31;height:10" coordorigin="8667,7350" coordsize="31,10">
              <v:shape style="position:absolute;left:8667;top:7350;width:31;height:10" coordorigin="8667,7350" coordsize="31,10" path="m8667,7355l8697,7355e" filled="false" stroked="true" strokeweight=".6pt" strokecolor="#000000">
                <v:path arrowok="t"/>
              </v:shape>
            </v:group>
            <v:group style="position:absolute;left:8616;top:7350;width:31;height:10" coordorigin="8616,7350" coordsize="31,10">
              <v:shape style="position:absolute;left:8616;top:7350;width:31;height:10" coordorigin="8616,7350" coordsize="31,10" path="m8616,7355l8646,7355e" filled="false" stroked="true" strokeweight=".6pt" strokecolor="#000000">
                <v:path arrowok="t"/>
              </v:shape>
            </v:group>
            <v:group style="position:absolute;left:8565;top:7350;width:31;height:10" coordorigin="8565,7350" coordsize="31,10">
              <v:shape style="position:absolute;left:8565;top:7350;width:31;height:10" coordorigin="8565,7350" coordsize="31,10" path="m8565,7355l8596,7355e" filled="false" stroked="true" strokeweight=".6pt" strokecolor="#000000">
                <v:path arrowok="t"/>
              </v:shape>
            </v:group>
            <v:group style="position:absolute;left:8515;top:7350;width:31;height:10" coordorigin="8515,7350" coordsize="31,10">
              <v:shape style="position:absolute;left:8515;top:7350;width:31;height:10" coordorigin="8515,7350" coordsize="31,10" path="m8515,7355l8545,7355e" filled="false" stroked="true" strokeweight=".6pt" strokecolor="#000000">
                <v:path arrowok="t"/>
              </v:shape>
            </v:group>
            <v:group style="position:absolute;left:8464;top:7350;width:31;height:10" coordorigin="8464,7350" coordsize="31,10">
              <v:shape style="position:absolute;left:8464;top:7350;width:31;height:10" coordorigin="8464,7350" coordsize="31,10" path="m8464,7355l8494,7355e" filled="false" stroked="true" strokeweight=".6pt" strokecolor="#000000">
                <v:path arrowok="t"/>
              </v:shape>
            </v:group>
            <v:group style="position:absolute;left:8413;top:7350;width:31;height:10" coordorigin="8413,7350" coordsize="31,10">
              <v:shape style="position:absolute;left:8413;top:7350;width:31;height:10" coordorigin="8413,7350" coordsize="31,10" path="m8413,7355l8444,7355e" filled="false" stroked="true" strokeweight=".6pt" strokecolor="#000000">
                <v:path arrowok="t"/>
              </v:shape>
            </v:group>
            <v:group style="position:absolute;left:8363;top:7350;width:31;height:10" coordorigin="8363,7350" coordsize="31,10">
              <v:shape style="position:absolute;left:8363;top:7350;width:31;height:10" coordorigin="8363,7350" coordsize="31,10" path="m8363,7355l8393,7355e" filled="false" stroked="true" strokeweight=".6pt" strokecolor="#000000">
                <v:path arrowok="t"/>
              </v:shape>
            </v:group>
            <v:group style="position:absolute;left:8312;top:7350;width:31;height:10" coordorigin="8312,7350" coordsize="31,10">
              <v:shape style="position:absolute;left:8312;top:7350;width:31;height:10" coordorigin="8312,7350" coordsize="31,10" path="m8312,7355l8342,7355e" filled="false" stroked="true" strokeweight=".6pt" strokecolor="#000000">
                <v:path arrowok="t"/>
              </v:shape>
            </v:group>
            <v:group style="position:absolute;left:8261;top:7350;width:31;height:10" coordorigin="8261,7350" coordsize="31,10">
              <v:shape style="position:absolute;left:8261;top:7350;width:31;height:10" coordorigin="8261,7350" coordsize="31,10" path="m8261,7355l8292,7355e" filled="false" stroked="true" strokeweight=".6pt" strokecolor="#000000">
                <v:path arrowok="t"/>
              </v:shape>
            </v:group>
            <v:group style="position:absolute;left:8211;top:7350;width:31;height:10" coordorigin="8211,7350" coordsize="31,10">
              <v:shape style="position:absolute;left:8211;top:7350;width:31;height:10" coordorigin="8211,7350" coordsize="31,10" path="m8211,7355l8241,7355e" filled="false" stroked="true" strokeweight=".6pt" strokecolor="#000000">
                <v:path arrowok="t"/>
              </v:shape>
            </v:group>
            <v:group style="position:absolute;left:8160;top:7350;width:31;height:10" coordorigin="8160,7350" coordsize="31,10">
              <v:shape style="position:absolute;left:8160;top:7350;width:31;height:10" coordorigin="8160,7350" coordsize="31,10" path="m8160,7355l8190,7355e" filled="false" stroked="true" strokeweight=".6pt" strokecolor="#000000">
                <v:path arrowok="t"/>
              </v:shape>
            </v:group>
            <v:group style="position:absolute;left:8109;top:7350;width:31;height:10" coordorigin="8109,7350" coordsize="31,10">
              <v:shape style="position:absolute;left:8109;top:7350;width:31;height:10" coordorigin="8109,7350" coordsize="31,10" path="m8109,7355l8140,7355e" filled="false" stroked="true" strokeweight=".6pt" strokecolor="#000000">
                <v:path arrowok="t"/>
              </v:shape>
            </v:group>
            <v:group style="position:absolute;left:8059;top:7350;width:31;height:10" coordorigin="8059,7350" coordsize="31,10">
              <v:shape style="position:absolute;left:8059;top:7350;width:31;height:10" coordorigin="8059,7350" coordsize="31,10" path="m8059,7355l8089,7355e" filled="false" stroked="true" strokeweight=".6pt" strokecolor="#000000">
                <v:path arrowok="t"/>
              </v:shape>
            </v:group>
            <v:group style="position:absolute;left:8008;top:7350;width:31;height:10" coordorigin="8008,7350" coordsize="31,10">
              <v:shape style="position:absolute;left:8008;top:7350;width:31;height:10" coordorigin="8008,7350" coordsize="31,10" path="m8008,7355l8038,7355e" filled="false" stroked="true" strokeweight=".6pt" strokecolor="#000000">
                <v:path arrowok="t"/>
              </v:shape>
            </v:group>
            <v:group style="position:absolute;left:7957;top:7350;width:31;height:10" coordorigin="7957,7350" coordsize="31,10">
              <v:shape style="position:absolute;left:7957;top:7350;width:31;height:10" coordorigin="7957,7350" coordsize="31,10" path="m7957,7355l7988,7355e" filled="false" stroked="true" strokeweight=".6pt" strokecolor="#000000">
                <v:path arrowok="t"/>
              </v:shape>
            </v:group>
            <v:group style="position:absolute;left:7907;top:7350;width:31;height:10" coordorigin="7907,7350" coordsize="31,10">
              <v:shape style="position:absolute;left:7907;top:7350;width:31;height:10" coordorigin="7907,7350" coordsize="31,10" path="m7907,7355l7937,7355e" filled="false" stroked="true" strokeweight=".6pt" strokecolor="#000000">
                <v:path arrowok="t"/>
              </v:shape>
            </v:group>
            <v:group style="position:absolute;left:9528;top:7355;width:31;height:2" coordorigin="9528,7355" coordsize="31,2">
              <v:shape style="position:absolute;left:9528;top:7355;width:31;height:2" coordorigin="9528,7355" coordsize="31,0" path="m9528,7355l9559,7355e" filled="false" stroked="true" strokeweight=".6pt" strokecolor="#000000">
                <v:path arrowok="t"/>
              </v:shape>
            </v:group>
            <v:group style="position:absolute;left:11150;top:7350;width:31;height:10" coordorigin="11150,7350" coordsize="31,10">
              <v:shape style="position:absolute;left:11150;top:7350;width:31;height:10" coordorigin="11150,7350" coordsize="31,10" path="m11150,7355l11180,7355e" filled="false" stroked="true" strokeweight=".6pt" strokecolor="#000000">
                <v:path arrowok="t"/>
              </v:shape>
            </v:group>
            <v:group style="position:absolute;left:11099;top:7350;width:31;height:10" coordorigin="11099,7350" coordsize="31,10">
              <v:shape style="position:absolute;left:11099;top:7350;width:31;height:10" coordorigin="11099,7350" coordsize="31,10" path="m11099,7355l11130,7355e" filled="false" stroked="true" strokeweight=".6pt" strokecolor="#000000">
                <v:path arrowok="t"/>
              </v:shape>
            </v:group>
            <v:group style="position:absolute;left:11049;top:7350;width:31;height:10" coordorigin="11049,7350" coordsize="31,10">
              <v:shape style="position:absolute;left:11049;top:7350;width:31;height:10" coordorigin="11049,7350" coordsize="31,10" path="m11049,7355l11079,7355e" filled="false" stroked="true" strokeweight=".6pt" strokecolor="#000000">
                <v:path arrowok="t"/>
              </v:shape>
            </v:group>
            <v:group style="position:absolute;left:10998;top:7350;width:31;height:10" coordorigin="10998,7350" coordsize="31,10">
              <v:shape style="position:absolute;left:10998;top:7350;width:31;height:10" coordorigin="10998,7350" coordsize="31,10" path="m10998,7355l11028,7355e" filled="false" stroked="true" strokeweight=".6pt" strokecolor="#000000">
                <v:path arrowok="t"/>
              </v:shape>
            </v:group>
            <v:group style="position:absolute;left:10947;top:7350;width:31;height:10" coordorigin="10947,7350" coordsize="31,10">
              <v:shape style="position:absolute;left:10947;top:7350;width:31;height:10" coordorigin="10947,7350" coordsize="31,10" path="m10947,7355l10978,7355e" filled="false" stroked="true" strokeweight=".6pt" strokecolor="#000000">
                <v:path arrowok="t"/>
              </v:shape>
            </v:group>
            <v:group style="position:absolute;left:10897;top:7350;width:31;height:10" coordorigin="10897,7350" coordsize="31,10">
              <v:shape style="position:absolute;left:10897;top:7350;width:31;height:10" coordorigin="10897,7350" coordsize="31,10" path="m10897,7355l10927,7355e" filled="false" stroked="true" strokeweight=".6pt" strokecolor="#000000">
                <v:path arrowok="t"/>
              </v:shape>
            </v:group>
            <v:group style="position:absolute;left:10846;top:7350;width:31;height:10" coordorigin="10846,7350" coordsize="31,10">
              <v:shape style="position:absolute;left:10846;top:7350;width:31;height:10" coordorigin="10846,7350" coordsize="31,10" path="m10846,7355l10876,7355e" filled="false" stroked="true" strokeweight=".6pt" strokecolor="#000000">
                <v:path arrowok="t"/>
              </v:shape>
            </v:group>
            <v:group style="position:absolute;left:10795;top:7350;width:31;height:10" coordorigin="10795,7350" coordsize="31,10">
              <v:shape style="position:absolute;left:10795;top:7350;width:31;height:10" coordorigin="10795,7350" coordsize="31,10" path="m10795,7355l10826,7355e" filled="false" stroked="true" strokeweight=".6pt" strokecolor="#000000">
                <v:path arrowok="t"/>
              </v:shape>
            </v:group>
            <v:group style="position:absolute;left:10745;top:7350;width:31;height:10" coordorigin="10745,7350" coordsize="31,10">
              <v:shape style="position:absolute;left:10745;top:7350;width:31;height:10" coordorigin="10745,7350" coordsize="31,10" path="m10745,7355l10775,7355e" filled="false" stroked="true" strokeweight=".6pt" strokecolor="#000000">
                <v:path arrowok="t"/>
              </v:shape>
            </v:group>
            <v:group style="position:absolute;left:10694;top:7350;width:31;height:10" coordorigin="10694,7350" coordsize="31,10">
              <v:shape style="position:absolute;left:10694;top:7350;width:31;height:10" coordorigin="10694,7350" coordsize="31,10" path="m10694,7355l10724,7355e" filled="false" stroked="true" strokeweight=".6pt" strokecolor="#000000">
                <v:path arrowok="t"/>
              </v:shape>
            </v:group>
            <v:group style="position:absolute;left:10643;top:7350;width:31;height:10" coordorigin="10643,7350" coordsize="31,10">
              <v:shape style="position:absolute;left:10643;top:7350;width:31;height:10" coordorigin="10643,7350" coordsize="31,10" path="m10643,7355l10674,7355e" filled="false" stroked="true" strokeweight=".6pt" strokecolor="#000000">
                <v:path arrowok="t"/>
              </v:shape>
            </v:group>
            <v:group style="position:absolute;left:10593;top:7350;width:31;height:10" coordorigin="10593,7350" coordsize="31,10">
              <v:shape style="position:absolute;left:10593;top:7350;width:31;height:10" coordorigin="10593,7350" coordsize="31,10" path="m10593,7355l10623,7355e" filled="false" stroked="true" strokeweight=".6pt" strokecolor="#000000">
                <v:path arrowok="t"/>
              </v:shape>
            </v:group>
            <v:group style="position:absolute;left:10542;top:7350;width:31;height:10" coordorigin="10542,7350" coordsize="31,10">
              <v:shape style="position:absolute;left:10542;top:7350;width:31;height:10" coordorigin="10542,7350" coordsize="31,10" path="m10542,7355l10572,7355e" filled="false" stroked="true" strokeweight=".6pt" strokecolor="#000000">
                <v:path arrowok="t"/>
              </v:shape>
            </v:group>
            <v:group style="position:absolute;left:10491;top:7350;width:31;height:10" coordorigin="10491,7350" coordsize="31,10">
              <v:shape style="position:absolute;left:10491;top:7350;width:31;height:10" coordorigin="10491,7350" coordsize="31,10" path="m10491,7355l10522,7355e" filled="false" stroked="true" strokeweight=".6pt" strokecolor="#000000">
                <v:path arrowok="t"/>
              </v:shape>
            </v:group>
            <v:group style="position:absolute;left:10441;top:7350;width:31;height:10" coordorigin="10441,7350" coordsize="31,10">
              <v:shape style="position:absolute;left:10441;top:7350;width:31;height:10" coordorigin="10441,7350" coordsize="31,10" path="m10441,7355l10471,7355e" filled="false" stroked="true" strokeweight=".6pt" strokecolor="#000000">
                <v:path arrowok="t"/>
              </v:shape>
            </v:group>
            <v:group style="position:absolute;left:10390;top:7350;width:31;height:10" coordorigin="10390,7350" coordsize="31,10">
              <v:shape style="position:absolute;left:10390;top:7350;width:31;height:10" coordorigin="10390,7350" coordsize="31,10" path="m10390,7355l10420,7355e" filled="false" stroked="true" strokeweight=".6pt" strokecolor="#000000">
                <v:path arrowok="t"/>
              </v:shape>
            </v:group>
            <v:group style="position:absolute;left:10339;top:7350;width:31;height:10" coordorigin="10339,7350" coordsize="31,10">
              <v:shape style="position:absolute;left:10339;top:7350;width:31;height:10" coordorigin="10339,7350" coordsize="31,10" path="m10339,7355l10370,7355e" filled="false" stroked="true" strokeweight=".6pt" strokecolor="#000000">
                <v:path arrowok="t"/>
              </v:shape>
            </v:group>
            <v:group style="position:absolute;left:10289;top:7350;width:31;height:10" coordorigin="10289,7350" coordsize="31,10">
              <v:shape style="position:absolute;left:10289;top:7350;width:31;height:10" coordorigin="10289,7350" coordsize="31,10" path="m10289,7355l10319,7355e" filled="false" stroked="true" strokeweight=".6pt" strokecolor="#000000">
                <v:path arrowok="t"/>
              </v:shape>
            </v:group>
            <v:group style="position:absolute;left:10238;top:7350;width:31;height:10" coordorigin="10238,7350" coordsize="31,10">
              <v:shape style="position:absolute;left:10238;top:7350;width:31;height:10" coordorigin="10238,7350" coordsize="31,10" path="m10238,7355l10268,7355e" filled="false" stroked="true" strokeweight=".6pt" strokecolor="#000000">
                <v:path arrowok="t"/>
              </v:shape>
            </v:group>
            <v:group style="position:absolute;left:10187;top:7350;width:31;height:10" coordorigin="10187,7350" coordsize="31,10">
              <v:shape style="position:absolute;left:10187;top:7350;width:31;height:10" coordorigin="10187,7350" coordsize="31,10" path="m10187,7355l10217,7355e" filled="false" stroked="true" strokeweight=".6pt" strokecolor="#000000">
                <v:path arrowok="t"/>
              </v:shape>
            </v:group>
            <v:group style="position:absolute;left:10136;top:7350;width:31;height:10" coordorigin="10136,7350" coordsize="31,10">
              <v:shape style="position:absolute;left:10136;top:7350;width:31;height:10" coordorigin="10136,7350" coordsize="31,10" path="m10136,7355l10167,7355e" filled="false" stroked="true" strokeweight=".6pt" strokecolor="#000000">
                <v:path arrowok="t"/>
              </v:shape>
            </v:group>
            <v:group style="position:absolute;left:10086;top:7350;width:31;height:10" coordorigin="10086,7350" coordsize="31,10">
              <v:shape style="position:absolute;left:10086;top:7350;width:31;height:10" coordorigin="10086,7350" coordsize="31,10" path="m10086,7355l10116,7355e" filled="false" stroked="true" strokeweight=".6pt" strokecolor="#000000">
                <v:path arrowok="t"/>
              </v:shape>
            </v:group>
            <v:group style="position:absolute;left:10035;top:7350;width:31;height:10" coordorigin="10035,7350" coordsize="31,10">
              <v:shape style="position:absolute;left:10035;top:7350;width:31;height:10" coordorigin="10035,7350" coordsize="31,10" path="m10035,7355l10065,7355e" filled="false" stroked="true" strokeweight=".6pt" strokecolor="#000000">
                <v:path arrowok="t"/>
              </v:shape>
            </v:group>
            <v:group style="position:absolute;left:9984;top:7350;width:31;height:10" coordorigin="9984,7350" coordsize="31,10">
              <v:shape style="position:absolute;left:9984;top:7350;width:31;height:10" coordorigin="9984,7350" coordsize="31,10" path="m9984,7355l10015,7355e" filled="false" stroked="true" strokeweight=".6pt" strokecolor="#000000">
                <v:path arrowok="t"/>
              </v:shape>
            </v:group>
            <v:group style="position:absolute;left:9934;top:7350;width:31;height:10" coordorigin="9934,7350" coordsize="31,10">
              <v:shape style="position:absolute;left:9934;top:7350;width:31;height:10" coordorigin="9934,7350" coordsize="31,10" path="m9934,7355l9964,7355e" filled="false" stroked="true" strokeweight=".6pt" strokecolor="#000000">
                <v:path arrowok="t"/>
              </v:shape>
            </v:group>
            <v:group style="position:absolute;left:9883;top:7350;width:31;height:10" coordorigin="9883,7350" coordsize="31,10">
              <v:shape style="position:absolute;left:9883;top:7350;width:31;height:10" coordorigin="9883,7350" coordsize="31,10" path="m9883,7355l9913,7355e" filled="false" stroked="true" strokeweight=".6pt" strokecolor="#000000">
                <v:path arrowok="t"/>
              </v:shape>
            </v:group>
            <v:group style="position:absolute;left:9832;top:7350;width:31;height:10" coordorigin="9832,7350" coordsize="31,10">
              <v:shape style="position:absolute;left:9832;top:7350;width:31;height:10" coordorigin="9832,7350" coordsize="31,10" path="m9832,7355l9863,7355e" filled="false" stroked="true" strokeweight=".6pt" strokecolor="#000000">
                <v:path arrowok="t"/>
              </v:shape>
            </v:group>
            <v:group style="position:absolute;left:9782;top:7350;width:31;height:10" coordorigin="9782,7350" coordsize="31,10">
              <v:shape style="position:absolute;left:9782;top:7350;width:31;height:10" coordorigin="9782,7350" coordsize="31,10" path="m9782,7355l9812,7355e" filled="false" stroked="true" strokeweight=".6pt" strokecolor="#000000">
                <v:path arrowok="t"/>
              </v:shape>
            </v:group>
            <v:group style="position:absolute;left:9731;top:7350;width:31;height:10" coordorigin="9731,7350" coordsize="31,10">
              <v:shape style="position:absolute;left:9731;top:7350;width:31;height:10" coordorigin="9731,7350" coordsize="31,10" path="m9731,7355l9761,7355e" filled="false" stroked="true" strokeweight=".6pt" strokecolor="#000000">
                <v:path arrowok="t"/>
              </v:shape>
            </v:group>
            <v:group style="position:absolute;left:9680;top:7350;width:31;height:10" coordorigin="9680,7350" coordsize="31,10">
              <v:shape style="position:absolute;left:9680;top:7350;width:31;height:10" coordorigin="9680,7350" coordsize="31,10" path="m9680,7355l9711,7355e" filled="false" stroked="true" strokeweight=".6pt" strokecolor="#000000">
                <v:path arrowok="t"/>
              </v:shape>
            </v:group>
            <v:group style="position:absolute;left:9630;top:7350;width:31;height:10" coordorigin="9630,7350" coordsize="31,10">
              <v:shape style="position:absolute;left:9630;top:7350;width:31;height:10" coordorigin="9630,7350" coordsize="31,10" path="m9630,7355l9660,7355e" filled="false" stroked="true" strokeweight=".6pt" strokecolor="#000000">
                <v:path arrowok="t"/>
              </v:shape>
            </v:group>
            <v:group style="position:absolute;left:9579;top:7350;width:31;height:10" coordorigin="9579,7350" coordsize="31,10">
              <v:shape style="position:absolute;left:9579;top:7350;width:31;height:10" coordorigin="9579,7350" coordsize="31,10" path="m9579,7355l9609,7355e" filled="false" stroked="true" strokeweight=".6pt" strokecolor="#000000">
                <v:path arrowok="t"/>
              </v:shape>
            </v:group>
            <v:group style="position:absolute;left:11201;top:7350;width:16;height:10" coordorigin="11201,7350" coordsize="16,10">
              <v:shape style="position:absolute;left:11201;top:7350;width:16;height:10" coordorigin="11201,7350" coordsize="16,10" path="m11201,7355l11216,7355e" filled="false" stroked="true" strokeweight=".6pt" strokecolor="#000000">
                <v:path arrowok="t"/>
              </v:shape>
            </v:group>
            <v:group style="position:absolute;left:11211;top:7390;width:10;height:30" coordorigin="11211,7390" coordsize="10,30">
              <v:shape style="position:absolute;left:11211;top:7390;width:10;height:30" coordorigin="11211,7390" coordsize="10,30" path="m11211,7404l11221,7404e" filled="false" stroked="true" strokeweight="1.577pt" strokecolor="#000000">
                <v:path arrowok="t"/>
              </v:shape>
            </v:group>
            <v:group style="position:absolute;left:11211;top:7439;width:10;height:30" coordorigin="11211,7439" coordsize="10,30">
              <v:shape style="position:absolute;left:11211;top:7439;width:10;height:30" coordorigin="11211,7439" coordsize="10,30" path="m11211,7453l11221,7453e" filled="false" stroked="true" strokeweight="1.576pt" strokecolor="#000000">
                <v:path arrowok="t"/>
              </v:shape>
            </v:group>
            <v:group style="position:absolute;left:11211;top:7488;width:10;height:30" coordorigin="11211,7488" coordsize="10,30">
              <v:shape style="position:absolute;left:11211;top:7488;width:10;height:30" coordorigin="11211,7488" coordsize="10,30" path="m11211,7502l11221,7502e" filled="false" stroked="true" strokeweight="1.577pt" strokecolor="#000000">
                <v:path arrowok="t"/>
              </v:shape>
            </v:group>
            <v:group style="position:absolute;left:11211;top:7537;width:10;height:30" coordorigin="11211,7537" coordsize="10,30">
              <v:shape style="position:absolute;left:11211;top:7537;width:10;height:30" coordorigin="11211,7537" coordsize="10,30" path="m11211,7552l11221,7552e" filled="false" stroked="true" strokeweight="1.577pt" strokecolor="#000000">
                <v:path arrowok="t"/>
              </v:shape>
            </v:group>
            <v:group style="position:absolute;left:11211;top:7586;width:10;height:30" coordorigin="11211,7586" coordsize="10,30">
              <v:shape style="position:absolute;left:11211;top:7586;width:10;height:30" coordorigin="11211,7586" coordsize="10,30" path="m11211,7601l11221,7601e" filled="false" stroked="true" strokeweight="1.576pt" strokecolor="#000000">
                <v:path arrowok="t"/>
              </v:shape>
            </v:group>
            <v:group style="position:absolute;left:11211;top:7635;width:10;height:30" coordorigin="11211,7635" coordsize="10,30">
              <v:shape style="position:absolute;left:11211;top:7635;width:10;height:30" coordorigin="11211,7635" coordsize="10,30" path="m11211,7650l11221,7650e" filled="false" stroked="true" strokeweight="1.577pt" strokecolor="#000000">
                <v:path arrowok="t"/>
              </v:shape>
            </v:group>
            <v:group style="position:absolute;left:11211;top:7684;width:10;height:30" coordorigin="11211,7684" coordsize="10,30">
              <v:shape style="position:absolute;left:11211;top:7684;width:10;height:30" coordorigin="11211,7684" coordsize="10,30" path="m11211,7699l11221,7699e" filled="false" stroked="true" strokeweight="1.577pt" strokecolor="#000000">
                <v:path arrowok="t"/>
              </v:shape>
            </v:group>
            <v:group style="position:absolute;left:11211;top:7733;width:10;height:30" coordorigin="11211,7733" coordsize="10,30">
              <v:shape style="position:absolute;left:11211;top:7733;width:10;height:30" coordorigin="11211,7733" coordsize="10,30" path="m11211,7748l11221,7748e" filled="false" stroked="true" strokeweight="1.576pt" strokecolor="#000000">
                <v:path arrowok="t"/>
              </v:shape>
            </v:group>
            <v:group style="position:absolute;left:11211;top:7782;width:10;height:30" coordorigin="11211,7782" coordsize="10,30">
              <v:shape style="position:absolute;left:11211;top:7782;width:10;height:30" coordorigin="11211,7782" coordsize="10,30" path="m11211,7797l11221,7797e" filled="false" stroked="true" strokeweight="1.577pt" strokecolor="#000000">
                <v:path arrowok="t"/>
              </v:shape>
            </v:group>
            <v:group style="position:absolute;left:11211;top:7831;width:10;height:30" coordorigin="11211,7831" coordsize="10,30">
              <v:shape style="position:absolute;left:11211;top:7831;width:10;height:30" coordorigin="11211,7831" coordsize="10,30" path="m11211,7846l11221,7846e" filled="false" stroked="true" strokeweight="1.576pt" strokecolor="#000000">
                <v:path arrowok="t"/>
              </v:shape>
            </v:group>
            <v:group style="position:absolute;left:11211;top:7880;width:10;height:30" coordorigin="11211,7880" coordsize="10,30">
              <v:shape style="position:absolute;left:11211;top:7880;width:10;height:30" coordorigin="11211,7880" coordsize="10,30" path="m11211,7895l11221,7895e" filled="false" stroked="true" strokeweight="1.577pt" strokecolor="#000000">
                <v:path arrowok="t"/>
              </v:shape>
            </v:group>
            <v:group style="position:absolute;left:11211;top:7929;width:10;height:30" coordorigin="11211,7929" coordsize="10,30">
              <v:shape style="position:absolute;left:11211;top:7929;width:10;height:30" coordorigin="11211,7929" coordsize="10,30" path="m11211,7944l11221,7944e" filled="false" stroked="true" strokeweight="1.577pt" strokecolor="#000000">
                <v:path arrowok="t"/>
              </v:shape>
            </v:group>
            <v:group style="position:absolute;left:11211;top:7978;width:10;height:30" coordorigin="11211,7978" coordsize="10,30">
              <v:shape style="position:absolute;left:11211;top:7978;width:10;height:30" coordorigin="11211,7978" coordsize="10,30" path="m11211,7993l11221,7993e" filled="false" stroked="true" strokeweight="1.576pt" strokecolor="#000000">
                <v:path arrowok="t"/>
              </v:shape>
            </v:group>
            <v:group style="position:absolute;left:11211;top:8027;width:10;height:30" coordorigin="11211,8027" coordsize="10,30">
              <v:shape style="position:absolute;left:11211;top:8027;width:10;height:30" coordorigin="11211,8027" coordsize="10,30" path="m11211,8042l11221,8042e" filled="false" stroked="true" strokeweight="1.577pt" strokecolor="#000000">
                <v:path arrowok="t"/>
              </v:shape>
            </v:group>
            <v:group style="position:absolute;left:11211;top:8076;width:10;height:30" coordorigin="11211,8076" coordsize="10,30">
              <v:shape style="position:absolute;left:11211;top:8076;width:10;height:30" coordorigin="11211,8076" coordsize="10,30" path="m11211,8091l11221,8091e" filled="false" stroked="true" strokeweight="1.577pt" strokecolor="#000000">
                <v:path arrowok="t"/>
              </v:shape>
            </v:group>
            <v:group style="position:absolute;left:11211;top:8125;width:10;height:30" coordorigin="11211,8125" coordsize="10,30">
              <v:shape style="position:absolute;left:11211;top:8125;width:10;height:30" coordorigin="11211,8125" coordsize="10,30" path="m11211,8140l11221,8140e" filled="false" stroked="true" strokeweight="1.576pt" strokecolor="#000000">
                <v:path arrowok="t"/>
              </v:shape>
            </v:group>
            <v:group style="position:absolute;left:11211;top:8175;width:10;height:30" coordorigin="11211,8175" coordsize="10,30">
              <v:shape style="position:absolute;left:11211;top:8175;width:10;height:30" coordorigin="11211,8175" coordsize="10,30" path="m11211,8189l11221,8189e" filled="false" stroked="true" strokeweight="1.577pt" strokecolor="#000000">
                <v:path arrowok="t"/>
              </v:shape>
            </v:group>
            <v:group style="position:absolute;left:11211;top:8224;width:10;height:30" coordorigin="11211,8224" coordsize="10,30">
              <v:shape style="position:absolute;left:11211;top:8224;width:10;height:30" coordorigin="11211,8224" coordsize="10,30" path="m11211,8238l11221,8238e" filled="false" stroked="true" strokeweight="1.576pt" strokecolor="#000000">
                <v:path arrowok="t"/>
              </v:shape>
            </v:group>
            <v:group style="position:absolute;left:11211;top:8273;width:10;height:30" coordorigin="11211,8273" coordsize="10,30">
              <v:shape style="position:absolute;left:11211;top:8273;width:10;height:30" coordorigin="11211,8273" coordsize="10,30" path="m11211,8287l11221,8287e" filled="false" stroked="true" strokeweight="1.577pt" strokecolor="#000000">
                <v:path arrowok="t"/>
              </v:shape>
            </v:group>
            <v:group style="position:absolute;left:11211;top:8322;width:10;height:30" coordorigin="11211,8322" coordsize="10,30">
              <v:shape style="position:absolute;left:11211;top:8322;width:10;height:30" coordorigin="11211,8322" coordsize="10,30" path="m11211,8337l11221,8337e" filled="false" stroked="true" strokeweight="1.577pt" strokecolor="#000000">
                <v:path arrowok="t"/>
              </v:shape>
            </v:group>
            <v:group style="position:absolute;left:11211;top:8371;width:10;height:30" coordorigin="11211,8371" coordsize="10,30">
              <v:shape style="position:absolute;left:11211;top:8371;width:10;height:30" coordorigin="11211,8371" coordsize="10,30" path="m11211,8386l11221,8386e" filled="false" stroked="true" strokeweight="1.576pt" strokecolor="#000000">
                <v:path arrowok="t"/>
              </v:shape>
            </v:group>
            <v:group style="position:absolute;left:11211;top:8420;width:10;height:30" coordorigin="11211,8420" coordsize="10,30">
              <v:shape style="position:absolute;left:11211;top:8420;width:10;height:30" coordorigin="11211,8420" coordsize="10,30" path="m11211,8435l11221,8435e" filled="false" stroked="true" strokeweight="1.577pt" strokecolor="#000000">
                <v:path arrowok="t"/>
              </v:shape>
            </v:group>
            <v:group style="position:absolute;left:11211;top:8469;width:10;height:30" coordorigin="11211,8469" coordsize="10,30">
              <v:shape style="position:absolute;left:11211;top:8469;width:10;height:30" coordorigin="11211,8469" coordsize="10,30" path="m11211,8484l11221,8484e" filled="false" stroked="true" strokeweight="1.576pt" strokecolor="#000000">
                <v:path arrowok="t"/>
              </v:shape>
            </v:group>
            <v:group style="position:absolute;left:11211;top:8518;width:10;height:30" coordorigin="11211,8518" coordsize="10,30">
              <v:shape style="position:absolute;left:11211;top:8518;width:10;height:30" coordorigin="11211,8518" coordsize="10,30" path="m11211,8533l11221,8533e" filled="false" stroked="true" strokeweight="1.576pt" strokecolor="#000000">
                <v:path arrowok="t"/>
              </v:shape>
            </v:group>
            <v:group style="position:absolute;left:11211;top:8567;width:10;height:30" coordorigin="11211,8567" coordsize="10,30">
              <v:shape style="position:absolute;left:11211;top:8567;width:10;height:30" coordorigin="11211,8567" coordsize="10,30" path="m11211,8582l11221,8582e" filled="false" stroked="true" strokeweight="1.577pt" strokecolor="#000000">
                <v:path arrowok="t"/>
              </v:shape>
            </v:group>
            <v:group style="position:absolute;left:11211;top:8631;width:10;height:2" coordorigin="11211,8631" coordsize="10,2">
              <v:shape style="position:absolute;left:11211;top:8631;width:10;height:2" coordorigin="11211,8631" coordsize="10,0" path="m11211,8631l11221,8631e" filled="false" stroked="true" strokeweight="1.576pt" strokecolor="#000000">
                <v:path arrowok="t"/>
              </v:shape>
            </v:group>
            <v:group style="position:absolute;left:1176;top:8665;width:10;height:30" coordorigin="1176,8665" coordsize="10,30">
              <v:shape style="position:absolute;left:1176;top:8665;width:10;height:30" coordorigin="1176,8665" coordsize="10,30" path="m1176,8680l1186,8680e" filled="false" stroked="true" strokeweight="1.577pt" strokecolor="#000000">
                <v:path arrowok="t"/>
              </v:shape>
            </v:group>
            <v:group style="position:absolute;left:1176;top:8714;width:10;height:30" coordorigin="1176,8714" coordsize="10,30">
              <v:shape style="position:absolute;left:1176;top:8714;width:10;height:30" coordorigin="1176,8714" coordsize="10,30" path="m1176,8729l1186,8729e" filled="false" stroked="true" strokeweight="1.577pt" strokecolor="#000000">
                <v:path arrowok="t"/>
              </v:shape>
            </v:group>
            <v:group style="position:absolute;left:1176;top:8763;width:10;height:30" coordorigin="1176,8763" coordsize="10,30">
              <v:shape style="position:absolute;left:1176;top:8763;width:10;height:30" coordorigin="1176,8763" coordsize="10,30" path="m1176,8778l1186,8778e" filled="false" stroked="true" strokeweight="1.576pt" strokecolor="#000000">
                <v:path arrowok="t"/>
              </v:shape>
            </v:group>
            <v:group style="position:absolute;left:1176;top:8812;width:10;height:30" coordorigin="1176,8812" coordsize="10,30">
              <v:shape style="position:absolute;left:1176;top:8812;width:10;height:30" coordorigin="1176,8812" coordsize="10,30" path="m1176,8827l1186,8827e" filled="false" stroked="true" strokeweight="1.577pt" strokecolor="#000000">
                <v:path arrowok="t"/>
              </v:shape>
            </v:group>
            <v:group style="position:absolute;left:1176;top:8861;width:10;height:30" coordorigin="1176,8861" coordsize="10,30">
              <v:shape style="position:absolute;left:1176;top:8861;width:10;height:30" coordorigin="1176,8861" coordsize="10,30" path="m1176,8876l1186,8876e" filled="false" stroked="true" strokeweight="1.576pt" strokecolor="#000000">
                <v:path arrowok="t"/>
              </v:shape>
            </v:group>
            <v:group style="position:absolute;left:1176;top:8910;width:10;height:30" coordorigin="1176,8910" coordsize="10,30">
              <v:shape style="position:absolute;left:1176;top:8910;width:10;height:30" coordorigin="1176,8910" coordsize="10,30" path="m1176,8925l1186,8925e" filled="false" stroked="true" strokeweight="1.577pt" strokecolor="#000000">
                <v:path arrowok="t"/>
              </v:shape>
            </v:group>
            <v:group style="position:absolute;left:1176;top:8960;width:10;height:30" coordorigin="1176,8960" coordsize="10,30">
              <v:shape style="position:absolute;left:1176;top:8960;width:10;height:30" coordorigin="1176,8960" coordsize="10,30" path="m1176,8974l1186,8974e" filled="false" stroked="true" strokeweight="1.577pt" strokecolor="#000000">
                <v:path arrowok="t"/>
              </v:shape>
            </v:group>
            <v:group style="position:absolute;left:1176;top:9009;width:10;height:30" coordorigin="1176,9009" coordsize="10,30">
              <v:shape style="position:absolute;left:1176;top:9009;width:10;height:30" coordorigin="1176,9009" coordsize="10,30" path="m1176,9023l1186,9023e" filled="false" stroked="true" strokeweight="1.576pt" strokecolor="#000000">
                <v:path arrowok="t"/>
              </v:shape>
            </v:group>
            <v:group style="position:absolute;left:1176;top:9058;width:10;height:30" coordorigin="1176,9058" coordsize="10,30">
              <v:shape style="position:absolute;left:1176;top:9058;width:10;height:30" coordorigin="1176,9058" coordsize="10,30" path="m1176,9072l1186,9072e" filled="false" stroked="true" strokeweight="1.577pt" strokecolor="#000000">
                <v:path arrowok="t"/>
              </v:shape>
            </v:group>
            <v:group style="position:absolute;left:1176;top:9107;width:10;height:30" coordorigin="1176,9107" coordsize="10,30">
              <v:shape style="position:absolute;left:1176;top:9107;width:10;height:30" coordorigin="1176,9107" coordsize="10,30" path="m1176,9121l1186,9121e" filled="false" stroked="true" strokeweight="1.577pt" strokecolor="#000000">
                <v:path arrowok="t"/>
              </v:shape>
            </v:group>
            <v:group style="position:absolute;left:1176;top:9156;width:10;height:30" coordorigin="1176,9156" coordsize="10,30">
              <v:shape style="position:absolute;left:1176;top:9156;width:10;height:30" coordorigin="1176,9156" coordsize="10,30" path="m1176,9171l1186,9171e" filled="false" stroked="true" strokeweight="1.576pt" strokecolor="#000000">
                <v:path arrowok="t"/>
              </v:shape>
            </v:group>
            <v:group style="position:absolute;left:1176;top:9205;width:10;height:30" coordorigin="1176,9205" coordsize="10,30">
              <v:shape style="position:absolute;left:1176;top:9205;width:10;height:30" coordorigin="1176,9205" coordsize="10,30" path="m1176,9220l1186,9220e" filled="false" stroked="true" strokeweight="1.577pt" strokecolor="#000000">
                <v:path arrowok="t"/>
              </v:shape>
            </v:group>
            <v:group style="position:absolute;left:1176;top:9254;width:10;height:30" coordorigin="1176,9254" coordsize="10,30">
              <v:shape style="position:absolute;left:1176;top:9254;width:10;height:30" coordorigin="1176,9254" coordsize="10,30" path="m1176,9269l1186,9269e" filled="false" stroked="true" strokeweight="1.576pt" strokecolor="#000000">
                <v:path arrowok="t"/>
              </v:shape>
            </v:group>
            <v:group style="position:absolute;left:1176;top:9303;width:10;height:30" coordorigin="1176,9303" coordsize="10,30">
              <v:shape style="position:absolute;left:1176;top:9303;width:10;height:30" coordorigin="1176,9303" coordsize="10,30" path="m1176,9318l1186,9318e" filled="false" stroked="true" strokeweight="1.577pt" strokecolor="#000000">
                <v:path arrowok="t"/>
              </v:shape>
            </v:group>
            <v:group style="position:absolute;left:1176;top:9352;width:10;height:30" coordorigin="1176,9352" coordsize="10,30">
              <v:shape style="position:absolute;left:1176;top:9352;width:10;height:30" coordorigin="1176,9352" coordsize="10,30" path="m1176,9367l1186,9367e" filled="false" stroked="true" strokeweight="1.577pt" strokecolor="#000000">
                <v:path arrowok="t"/>
              </v:shape>
            </v:group>
            <v:group style="position:absolute;left:1176;top:9401;width:10;height:30" coordorigin="1176,9401" coordsize="10,30">
              <v:shape style="position:absolute;left:1176;top:9401;width:10;height:30" coordorigin="1176,9401" coordsize="10,30" path="m1176,9416l1186,9416e" filled="false" stroked="true" strokeweight="1.576pt" strokecolor="#000000">
                <v:path arrowok="t"/>
              </v:shape>
            </v:group>
            <v:group style="position:absolute;left:1176;top:9450;width:10;height:30" coordorigin="1176,9450" coordsize="10,30">
              <v:shape style="position:absolute;left:1176;top:9450;width:10;height:30" coordorigin="1176,9450" coordsize="10,30" path="m1176,9465l1186,9465e" filled="false" stroked="true" strokeweight="1.577pt" strokecolor="#000000">
                <v:path arrowok="t"/>
              </v:shape>
            </v:group>
            <v:group style="position:absolute;left:1176;top:9499;width:10;height:30" coordorigin="1176,9499" coordsize="10,30">
              <v:shape style="position:absolute;left:1176;top:9499;width:10;height:30" coordorigin="1176,9499" coordsize="10,30" path="m1176,9514l1186,9514e" filled="false" stroked="true" strokeweight="1.576pt" strokecolor="#000000">
                <v:path arrowok="t"/>
              </v:shape>
            </v:group>
            <v:group style="position:absolute;left:1176;top:9548;width:10;height:30" coordorigin="1176,9548" coordsize="10,30">
              <v:shape style="position:absolute;left:1176;top:9548;width:10;height:30" coordorigin="1176,9548" coordsize="10,30" path="m1176,9563l1186,9563e" filled="false" stroked="true" strokeweight="1.576pt" strokecolor="#000000">
                <v:path arrowok="t"/>
              </v:shape>
            </v:group>
            <v:group style="position:absolute;left:1176;top:9597;width:10;height:30" coordorigin="1176,9597" coordsize="10,30">
              <v:shape style="position:absolute;left:1176;top:9597;width:10;height:30" coordorigin="1176,9597" coordsize="10,30" path="m1176,9612l1186,9612e" filled="false" stroked="true" strokeweight="1.577pt" strokecolor="#000000">
                <v:path arrowok="t"/>
              </v:shape>
            </v:group>
            <v:group style="position:absolute;left:1176;top:9646;width:10;height:30" coordorigin="1176,9646" coordsize="10,30">
              <v:shape style="position:absolute;left:1176;top:9646;width:10;height:30" coordorigin="1176,9646" coordsize="10,30" path="m1176,9661l1186,9661e" filled="false" stroked="true" strokeweight="1.576pt" strokecolor="#000000">
                <v:path arrowok="t"/>
              </v:shape>
            </v:group>
            <v:group style="position:absolute;left:1176;top:9695;width:10;height:30" coordorigin="1176,9695" coordsize="10,30">
              <v:shape style="position:absolute;left:1176;top:9695;width:10;height:30" coordorigin="1176,9695" coordsize="10,30" path="m1176,9710l1186,9710e" filled="false" stroked="true" strokeweight="1.577pt" strokecolor="#000000">
                <v:path arrowok="t"/>
              </v:shape>
            </v:group>
            <v:group style="position:absolute;left:1176;top:9744;width:10;height:30" coordorigin="1176,9744" coordsize="10,30">
              <v:shape style="position:absolute;left:1176;top:9744;width:10;height:30" coordorigin="1176,9744" coordsize="10,30" path="m1176,9759l1186,9759e" filled="false" stroked="true" strokeweight="1.577pt" strokecolor="#000000">
                <v:path arrowok="t"/>
              </v:shape>
            </v:group>
            <v:group style="position:absolute;left:1176;top:9794;width:10;height:30" coordorigin="1176,9794" coordsize="10,30">
              <v:shape style="position:absolute;left:1176;top:9794;width:10;height:30" coordorigin="1176,9794" coordsize="10,30" path="m1176,9808l1186,9808e" filled="false" stroked="true" strokeweight="1.576pt" strokecolor="#000000">
                <v:path arrowok="t"/>
              </v:shape>
            </v:group>
            <v:group style="position:absolute;left:1176;top:9843;width:10;height:30" coordorigin="1176,9843" coordsize="10,30">
              <v:shape style="position:absolute;left:1176;top:9843;width:10;height:30" coordorigin="1176,9843" coordsize="10,30" path="m1176,9857l1186,9857e" filled="false" stroked="true" strokeweight="1.577pt" strokecolor="#000000">
                <v:path arrowok="t"/>
              </v:shape>
            </v:group>
            <v:group style="position:absolute;left:1176;top:9906;width:10;height:2" coordorigin="1176,9906" coordsize="10,2">
              <v:shape style="position:absolute;left:1176;top:9906;width:10;height:2" coordorigin="1176,9906" coordsize="10,0" path="m1176,9906l1186,9906e" filled="false" stroked="true" strokeweight="1.576pt" strokecolor="#000000">
                <v:path arrowok="t"/>
              </v:shape>
            </v:group>
            <v:group style="position:absolute;left:6194;top:8671;width:10;height:31" coordorigin="6194,8671" coordsize="10,31">
              <v:shape style="position:absolute;left:6194;top:8671;width:10;height:31" coordorigin="6194,8671" coordsize="10,31" path="m6194,8686l6204,8686e" filled="false" stroked="true" strokeweight="1.616pt" strokecolor="#000000">
                <v:path arrowok="t"/>
              </v:shape>
            </v:group>
            <v:group style="position:absolute;left:6194;top:8722;width:10;height:31" coordorigin="6194,8722" coordsize="10,31">
              <v:shape style="position:absolute;left:6194;top:8722;width:10;height:31" coordorigin="6194,8722" coordsize="10,31" path="m6194,8737l6204,8737e" filled="false" stroked="true" strokeweight="1.616pt" strokecolor="#000000">
                <v:path arrowok="t"/>
              </v:shape>
            </v:group>
            <v:group style="position:absolute;left:6194;top:8773;width:10;height:31" coordorigin="6194,8773" coordsize="10,31">
              <v:shape style="position:absolute;left:6194;top:8773;width:10;height:31" coordorigin="6194,8773" coordsize="10,31" path="m6194,8788l6204,8788e" filled="false" stroked="true" strokeweight="1.616pt" strokecolor="#000000">
                <v:path arrowok="t"/>
              </v:shape>
            </v:group>
            <v:group style="position:absolute;left:6194;top:8823;width:10;height:31" coordorigin="6194,8823" coordsize="10,31">
              <v:shape style="position:absolute;left:6194;top:8823;width:10;height:31" coordorigin="6194,8823" coordsize="10,31" path="m6194,8838l6204,8838e" filled="false" stroked="true" strokeweight="1.616pt" strokecolor="#000000">
                <v:path arrowok="t"/>
              </v:shape>
            </v:group>
            <v:group style="position:absolute;left:6194;top:8874;width:10;height:31" coordorigin="6194,8874" coordsize="10,31">
              <v:shape style="position:absolute;left:6194;top:8874;width:10;height:31" coordorigin="6194,8874" coordsize="10,31" path="m6194,8889l6204,8889e" filled="false" stroked="true" strokeweight="1.616pt" strokecolor="#000000">
                <v:path arrowok="t"/>
              </v:shape>
            </v:group>
            <v:group style="position:absolute;left:6194;top:8924;width:10;height:31" coordorigin="6194,8924" coordsize="10,31">
              <v:shape style="position:absolute;left:6194;top:8924;width:10;height:31" coordorigin="6194,8924" coordsize="10,31" path="m6194,8940l6204,8940e" filled="false" stroked="true" strokeweight="1.616pt" strokecolor="#000000">
                <v:path arrowok="t"/>
              </v:shape>
            </v:group>
            <v:group style="position:absolute;left:6194;top:8975;width:10;height:31" coordorigin="6194,8975" coordsize="10,31">
              <v:shape style="position:absolute;left:6194;top:8975;width:10;height:31" coordorigin="6194,8975" coordsize="10,31" path="m6194,8990l6204,8990e" filled="false" stroked="true" strokeweight="1.616pt" strokecolor="#000000">
                <v:path arrowok="t"/>
              </v:shape>
            </v:group>
            <v:group style="position:absolute;left:6194;top:9026;width:10;height:31" coordorigin="6194,9026" coordsize="10,31">
              <v:shape style="position:absolute;left:6194;top:9026;width:10;height:31" coordorigin="6194,9026" coordsize="10,31" path="m6194,9041l6204,9041e" filled="false" stroked="true" strokeweight="1.616pt" strokecolor="#000000">
                <v:path arrowok="t"/>
              </v:shape>
            </v:group>
            <v:group style="position:absolute;left:6194;top:9076;width:10;height:31" coordorigin="6194,9076" coordsize="10,31">
              <v:shape style="position:absolute;left:6194;top:9076;width:10;height:31" coordorigin="6194,9076" coordsize="10,31" path="m6194,9091l6204,9091e" filled="false" stroked="true" strokeweight="1.616pt" strokecolor="#000000">
                <v:path arrowok="t"/>
              </v:shape>
            </v:group>
            <v:group style="position:absolute;left:6194;top:9127;width:10;height:31" coordorigin="6194,9127" coordsize="10,31">
              <v:shape style="position:absolute;left:6194;top:9127;width:10;height:31" coordorigin="6194,9127" coordsize="10,31" path="m6194,9142l6204,9142e" filled="false" stroked="true" strokeweight="1.616pt" strokecolor="#000000">
                <v:path arrowok="t"/>
              </v:shape>
            </v:group>
            <v:group style="position:absolute;left:6194;top:9178;width:10;height:31" coordorigin="6194,9178" coordsize="10,31">
              <v:shape style="position:absolute;left:6194;top:9178;width:10;height:31" coordorigin="6194,9178" coordsize="10,31" path="m6194,9193l6204,9193e" filled="false" stroked="true" strokeweight="1.616pt" strokecolor="#000000">
                <v:path arrowok="t"/>
              </v:shape>
            </v:group>
            <v:group style="position:absolute;left:6194;top:9228;width:10;height:31" coordorigin="6194,9228" coordsize="10,31">
              <v:shape style="position:absolute;left:6194;top:9228;width:10;height:31" coordorigin="6194,9228" coordsize="10,31" path="m6194,9243l6204,9243e" filled="false" stroked="true" strokeweight="1.616pt" strokecolor="#000000">
                <v:path arrowok="t"/>
              </v:shape>
            </v:group>
            <v:group style="position:absolute;left:6194;top:9279;width:10;height:31" coordorigin="6194,9279" coordsize="10,31">
              <v:shape style="position:absolute;left:6194;top:9279;width:10;height:31" coordorigin="6194,9279" coordsize="10,31" path="m6194,9294l6204,9294e" filled="false" stroked="true" strokeweight="1.616pt" strokecolor="#000000">
                <v:path arrowok="t"/>
              </v:shape>
            </v:group>
            <v:group style="position:absolute;left:6194;top:9329;width:10;height:31" coordorigin="6194,9329" coordsize="10,31">
              <v:shape style="position:absolute;left:6194;top:9329;width:10;height:31" coordorigin="6194,9329" coordsize="10,31" path="m6194,9345l6204,9345e" filled="false" stroked="true" strokeweight="1.616pt" strokecolor="#000000">
                <v:path arrowok="t"/>
              </v:shape>
            </v:group>
            <v:group style="position:absolute;left:6194;top:9380;width:10;height:31" coordorigin="6194,9380" coordsize="10,31">
              <v:shape style="position:absolute;left:6194;top:9380;width:10;height:31" coordorigin="6194,9380" coordsize="10,31" path="m6194,9395l6204,9395e" filled="false" stroked="true" strokeweight="1.616pt" strokecolor="#000000">
                <v:path arrowok="t"/>
              </v:shape>
            </v:group>
            <v:group style="position:absolute;left:6194;top:9431;width:10;height:31" coordorigin="6194,9431" coordsize="10,31">
              <v:shape style="position:absolute;left:6194;top:9431;width:10;height:31" coordorigin="6194,9431" coordsize="10,31" path="m6194,9446l6204,9446e" filled="false" stroked="true" strokeweight="1.616pt" strokecolor="#000000">
                <v:path arrowok="t"/>
              </v:shape>
            </v:group>
            <v:group style="position:absolute;left:6194;top:9481;width:10;height:31" coordorigin="6194,9481" coordsize="10,31">
              <v:shape style="position:absolute;left:6194;top:9481;width:10;height:31" coordorigin="6194,9481" coordsize="10,31" path="m6194,9496l6204,9496e" filled="false" stroked="true" strokeweight="1.616pt" strokecolor="#000000">
                <v:path arrowok="t"/>
              </v:shape>
            </v:group>
            <v:group style="position:absolute;left:6194;top:9532;width:10;height:31" coordorigin="6194,9532" coordsize="10,31">
              <v:shape style="position:absolute;left:6194;top:9532;width:10;height:31" coordorigin="6194,9532" coordsize="10,31" path="m6194,9547l6204,9547e" filled="false" stroked="true" strokeweight="1.616pt" strokecolor="#000000">
                <v:path arrowok="t"/>
              </v:shape>
            </v:group>
            <v:group style="position:absolute;left:6194;top:9583;width:10;height:31" coordorigin="6194,9583" coordsize="10,31">
              <v:shape style="position:absolute;left:6194;top:9583;width:10;height:31" coordorigin="6194,9583" coordsize="10,31" path="m6194,9598l6204,9598e" filled="false" stroked="true" strokeweight="1.616pt" strokecolor="#000000">
                <v:path arrowok="t"/>
              </v:shape>
            </v:group>
            <v:group style="position:absolute;left:6194;top:9633;width:10;height:31" coordorigin="6194,9633" coordsize="10,31">
              <v:shape style="position:absolute;left:6194;top:9633;width:10;height:31" coordorigin="6194,9633" coordsize="10,31" path="m6194,9648l6204,9648e" filled="false" stroked="true" strokeweight="1.616pt" strokecolor="#000000">
                <v:path arrowok="t"/>
              </v:shape>
            </v:group>
            <v:group style="position:absolute;left:6194;top:9684;width:10;height:31" coordorigin="6194,9684" coordsize="10,31">
              <v:shape style="position:absolute;left:6194;top:9684;width:10;height:31" coordorigin="6194,9684" coordsize="10,31" path="m6194,9699l6204,9699e" filled="false" stroked="true" strokeweight="1.616pt" strokecolor="#000000">
                <v:path arrowok="t"/>
              </v:shape>
            </v:group>
            <v:group style="position:absolute;left:6194;top:9734;width:10;height:31" coordorigin="6194,9734" coordsize="10,31">
              <v:shape style="position:absolute;left:6194;top:9734;width:10;height:31" coordorigin="6194,9734" coordsize="10,31" path="m6194,9750l6204,9750e" filled="false" stroked="true" strokeweight="1.616pt" strokecolor="#000000">
                <v:path arrowok="t"/>
              </v:shape>
            </v:group>
            <v:group style="position:absolute;left:6194;top:9785;width:10;height:31" coordorigin="6194,9785" coordsize="10,31">
              <v:shape style="position:absolute;left:6194;top:9785;width:10;height:31" coordorigin="6194,9785" coordsize="10,31" path="m6194,9800l6204,9800e" filled="false" stroked="true" strokeweight="1.616pt" strokecolor="#000000">
                <v:path arrowok="t"/>
              </v:shape>
            </v:group>
            <v:group style="position:absolute;left:6194;top:9836;width:10;height:31" coordorigin="6194,9836" coordsize="10,31">
              <v:shape style="position:absolute;left:6194;top:9836;width:10;height:31" coordorigin="6194,9836" coordsize="10,31" path="m6194,9851l6204,9851e" filled="false" stroked="true" strokeweight="1.616pt" strokecolor="#000000">
                <v:path arrowok="t"/>
              </v:shape>
            </v:group>
            <v:group style="position:absolute;left:6194;top:9906;width:10;height:2" coordorigin="6194,9906" coordsize="10,2">
              <v:shape style="position:absolute;left:6194;top:9906;width:10;height:2" coordorigin="6194,9906" coordsize="10,0" path="m6194,9906l6204,9906e" filled="false" stroked="true" strokeweight="2.118pt" strokecolor="#000000">
                <v:path arrowok="t"/>
              </v:shape>
            </v:group>
            <v:group style="position:absolute;left:11211;top:8665;width:10;height:30" coordorigin="11211,8665" coordsize="10,30">
              <v:shape style="position:absolute;left:11211;top:8665;width:10;height:30" coordorigin="11211,8665" coordsize="10,30" path="m11211,8680l11221,8680e" filled="false" stroked="true" strokeweight="1.577pt" strokecolor="#000000">
                <v:path arrowok="t"/>
              </v:shape>
            </v:group>
            <v:group style="position:absolute;left:11211;top:8714;width:10;height:30" coordorigin="11211,8714" coordsize="10,30">
              <v:shape style="position:absolute;left:11211;top:8714;width:10;height:30" coordorigin="11211,8714" coordsize="10,30" path="m11211,8729l11221,8729e" filled="false" stroked="true" strokeweight="1.577pt" strokecolor="#000000">
                <v:path arrowok="t"/>
              </v:shape>
            </v:group>
            <v:group style="position:absolute;left:11211;top:8763;width:10;height:30" coordorigin="11211,8763" coordsize="10,30">
              <v:shape style="position:absolute;left:11211;top:8763;width:10;height:30" coordorigin="11211,8763" coordsize="10,30" path="m11211,8778l11221,8778e" filled="false" stroked="true" strokeweight="1.576pt" strokecolor="#000000">
                <v:path arrowok="t"/>
              </v:shape>
            </v:group>
            <v:group style="position:absolute;left:11211;top:8812;width:10;height:30" coordorigin="11211,8812" coordsize="10,30">
              <v:shape style="position:absolute;left:11211;top:8812;width:10;height:30" coordorigin="11211,8812" coordsize="10,30" path="m11211,8827l11221,8827e" filled="false" stroked="true" strokeweight="1.577pt" strokecolor="#000000">
                <v:path arrowok="t"/>
              </v:shape>
            </v:group>
            <v:group style="position:absolute;left:11211;top:8861;width:10;height:30" coordorigin="11211,8861" coordsize="10,30">
              <v:shape style="position:absolute;left:11211;top:8861;width:10;height:30" coordorigin="11211,8861" coordsize="10,30" path="m11211,8876l11221,8876e" filled="false" stroked="true" strokeweight="1.576pt" strokecolor="#000000">
                <v:path arrowok="t"/>
              </v:shape>
            </v:group>
            <v:group style="position:absolute;left:11211;top:8910;width:10;height:30" coordorigin="11211,8910" coordsize="10,30">
              <v:shape style="position:absolute;left:11211;top:8910;width:10;height:30" coordorigin="11211,8910" coordsize="10,30" path="m11211,8925l11221,8925e" filled="false" stroked="true" strokeweight="1.577pt" strokecolor="#000000">
                <v:path arrowok="t"/>
              </v:shape>
            </v:group>
            <v:group style="position:absolute;left:11211;top:8960;width:10;height:30" coordorigin="11211,8960" coordsize="10,30">
              <v:shape style="position:absolute;left:11211;top:8960;width:10;height:30" coordorigin="11211,8960" coordsize="10,30" path="m11211,8974l11221,8974e" filled="false" stroked="true" strokeweight="1.577pt" strokecolor="#000000">
                <v:path arrowok="t"/>
              </v:shape>
            </v:group>
            <v:group style="position:absolute;left:11211;top:9009;width:10;height:30" coordorigin="11211,9009" coordsize="10,30">
              <v:shape style="position:absolute;left:11211;top:9009;width:10;height:30" coordorigin="11211,9009" coordsize="10,30" path="m11211,9023l11221,9023e" filled="false" stroked="true" strokeweight="1.576pt" strokecolor="#000000">
                <v:path arrowok="t"/>
              </v:shape>
            </v:group>
            <v:group style="position:absolute;left:11211;top:9058;width:10;height:30" coordorigin="11211,9058" coordsize="10,30">
              <v:shape style="position:absolute;left:11211;top:9058;width:10;height:30" coordorigin="11211,9058" coordsize="10,30" path="m11211,9072l11221,9072e" filled="false" stroked="true" strokeweight="1.577pt" strokecolor="#000000">
                <v:path arrowok="t"/>
              </v:shape>
            </v:group>
            <v:group style="position:absolute;left:11211;top:9107;width:10;height:30" coordorigin="11211,9107" coordsize="10,30">
              <v:shape style="position:absolute;left:11211;top:9107;width:10;height:30" coordorigin="11211,9107" coordsize="10,30" path="m11211,9121l11221,9121e" filled="false" stroked="true" strokeweight="1.577pt" strokecolor="#000000">
                <v:path arrowok="t"/>
              </v:shape>
            </v:group>
            <v:group style="position:absolute;left:11211;top:9156;width:10;height:30" coordorigin="11211,9156" coordsize="10,30">
              <v:shape style="position:absolute;left:11211;top:9156;width:10;height:30" coordorigin="11211,9156" coordsize="10,30" path="m11211,9171l11221,9171e" filled="false" stroked="true" strokeweight="1.576pt" strokecolor="#000000">
                <v:path arrowok="t"/>
              </v:shape>
            </v:group>
            <v:group style="position:absolute;left:11211;top:9205;width:10;height:30" coordorigin="11211,9205" coordsize="10,30">
              <v:shape style="position:absolute;left:11211;top:9205;width:10;height:30" coordorigin="11211,9205" coordsize="10,30" path="m11211,9220l11221,9220e" filled="false" stroked="true" strokeweight="1.577pt" strokecolor="#000000">
                <v:path arrowok="t"/>
              </v:shape>
            </v:group>
            <v:group style="position:absolute;left:11211;top:9254;width:10;height:30" coordorigin="11211,9254" coordsize="10,30">
              <v:shape style="position:absolute;left:11211;top:9254;width:10;height:30" coordorigin="11211,9254" coordsize="10,30" path="m11211,9269l11221,9269e" filled="false" stroked="true" strokeweight="1.576pt" strokecolor="#000000">
                <v:path arrowok="t"/>
              </v:shape>
            </v:group>
            <v:group style="position:absolute;left:11211;top:9303;width:10;height:30" coordorigin="11211,9303" coordsize="10,30">
              <v:shape style="position:absolute;left:11211;top:9303;width:10;height:30" coordorigin="11211,9303" coordsize="10,30" path="m11211,9318l11221,9318e" filled="false" stroked="true" strokeweight="1.577pt" strokecolor="#000000">
                <v:path arrowok="t"/>
              </v:shape>
            </v:group>
            <v:group style="position:absolute;left:11211;top:9352;width:10;height:30" coordorigin="11211,9352" coordsize="10,30">
              <v:shape style="position:absolute;left:11211;top:9352;width:10;height:30" coordorigin="11211,9352" coordsize="10,30" path="m11211,9367l11221,9367e" filled="false" stroked="true" strokeweight="1.577pt" strokecolor="#000000">
                <v:path arrowok="t"/>
              </v:shape>
            </v:group>
            <v:group style="position:absolute;left:11211;top:9401;width:10;height:30" coordorigin="11211,9401" coordsize="10,30">
              <v:shape style="position:absolute;left:11211;top:9401;width:10;height:30" coordorigin="11211,9401" coordsize="10,30" path="m11211,9416l11221,9416e" filled="false" stroked="true" strokeweight="1.576pt" strokecolor="#000000">
                <v:path arrowok="t"/>
              </v:shape>
            </v:group>
            <v:group style="position:absolute;left:11211;top:9450;width:10;height:30" coordorigin="11211,9450" coordsize="10,30">
              <v:shape style="position:absolute;left:11211;top:9450;width:10;height:30" coordorigin="11211,9450" coordsize="10,30" path="m11211,9465l11221,9465e" filled="false" stroked="true" strokeweight="1.577pt" strokecolor="#000000">
                <v:path arrowok="t"/>
              </v:shape>
            </v:group>
            <v:group style="position:absolute;left:11211;top:9499;width:10;height:30" coordorigin="11211,9499" coordsize="10,30">
              <v:shape style="position:absolute;left:11211;top:9499;width:10;height:30" coordorigin="11211,9499" coordsize="10,30" path="m11211,9514l11221,9514e" filled="false" stroked="true" strokeweight="1.576pt" strokecolor="#000000">
                <v:path arrowok="t"/>
              </v:shape>
            </v:group>
            <v:group style="position:absolute;left:11211;top:9548;width:10;height:30" coordorigin="11211,9548" coordsize="10,30">
              <v:shape style="position:absolute;left:11211;top:9548;width:10;height:30" coordorigin="11211,9548" coordsize="10,30" path="m11211,9563l11221,9563e" filled="false" stroked="true" strokeweight="1.576pt" strokecolor="#000000">
                <v:path arrowok="t"/>
              </v:shape>
            </v:group>
            <v:group style="position:absolute;left:11211;top:9597;width:10;height:30" coordorigin="11211,9597" coordsize="10,30">
              <v:shape style="position:absolute;left:11211;top:9597;width:10;height:30" coordorigin="11211,9597" coordsize="10,30" path="m11211,9612l11221,9612e" filled="false" stroked="true" strokeweight="1.577pt" strokecolor="#000000">
                <v:path arrowok="t"/>
              </v:shape>
            </v:group>
            <v:group style="position:absolute;left:11211;top:9646;width:10;height:30" coordorigin="11211,9646" coordsize="10,30">
              <v:shape style="position:absolute;left:11211;top:9646;width:10;height:30" coordorigin="11211,9646" coordsize="10,30" path="m11211,9661l11221,9661e" filled="false" stroked="true" strokeweight="1.576pt" strokecolor="#000000">
                <v:path arrowok="t"/>
              </v:shape>
            </v:group>
            <v:group style="position:absolute;left:11211;top:9695;width:10;height:30" coordorigin="11211,9695" coordsize="10,30">
              <v:shape style="position:absolute;left:11211;top:9695;width:10;height:30" coordorigin="11211,9695" coordsize="10,30" path="m11211,9710l11221,9710e" filled="false" stroked="true" strokeweight="1.577pt" strokecolor="#000000">
                <v:path arrowok="t"/>
              </v:shape>
            </v:group>
            <v:group style="position:absolute;left:11211;top:9744;width:10;height:30" coordorigin="11211,9744" coordsize="10,30">
              <v:shape style="position:absolute;left:11211;top:9744;width:10;height:30" coordorigin="11211,9744" coordsize="10,30" path="m11211,9759l11221,9759e" filled="false" stroked="true" strokeweight="1.577pt" strokecolor="#000000">
                <v:path arrowok="t"/>
              </v:shape>
            </v:group>
            <v:group style="position:absolute;left:11211;top:9794;width:10;height:30" coordorigin="11211,9794" coordsize="10,30">
              <v:shape style="position:absolute;left:11211;top:9794;width:10;height:30" coordorigin="11211,9794" coordsize="10,30" path="m11211,9808l11221,9808e" filled="false" stroked="true" strokeweight="1.576pt" strokecolor="#000000">
                <v:path arrowok="t"/>
              </v:shape>
            </v:group>
            <v:group style="position:absolute;left:11211;top:9843;width:10;height:30" coordorigin="11211,9843" coordsize="10,30">
              <v:shape style="position:absolute;left:11211;top:9843;width:10;height:30" coordorigin="11211,9843" coordsize="10,30" path="m11211,9857l11221,9857e" filled="false" stroked="true" strokeweight="1.577pt" strokecolor="#000000">
                <v:path arrowok="t"/>
              </v:shape>
            </v:group>
            <v:group style="position:absolute;left:11211;top:9906;width:10;height:2" coordorigin="11211,9906" coordsize="10,2">
              <v:shape style="position:absolute;left:11211;top:9906;width:10;height:2" coordorigin="11211,9906" coordsize="10,0" path="m11211,9906l11221,9906e" filled="false" stroked="true" strokeweight="1.576pt" strokecolor="#000000">
                <v:path arrowok="t"/>
              </v:shape>
            </v:group>
            <v:group style="position:absolute;left:1176;top:9941;width:10;height:30" coordorigin="1176,9941" coordsize="10,30">
              <v:shape style="position:absolute;left:1176;top:9941;width:10;height:30" coordorigin="1176,9941" coordsize="10,30" path="m1176,9956l1186,9956e" filled="false" stroked="true" strokeweight="1.576pt" strokecolor="#000000">
                <v:path arrowok="t"/>
              </v:shape>
            </v:group>
            <v:group style="position:absolute;left:1176;top:9990;width:10;height:30" coordorigin="1176,9990" coordsize="10,30">
              <v:shape style="position:absolute;left:1176;top:9990;width:10;height:30" coordorigin="1176,9990" coordsize="10,30" path="m1176,10005l1186,10005e" filled="false" stroked="true" strokeweight="1.577pt" strokecolor="#000000">
                <v:path arrowok="t"/>
              </v:shape>
            </v:group>
            <v:group style="position:absolute;left:1176;top:10039;width:10;height:30" coordorigin="1176,10039" coordsize="10,30">
              <v:shape style="position:absolute;left:1176;top:10039;width:10;height:30" coordorigin="1176,10039" coordsize="10,30" path="m1176,10054l1186,10054e" filled="false" stroked="true" strokeweight="1.576pt" strokecolor="#000000">
                <v:path arrowok="t"/>
              </v:shape>
            </v:group>
            <v:group style="position:absolute;left:1176;top:10088;width:10;height:30" coordorigin="1176,10088" coordsize="10,30">
              <v:shape style="position:absolute;left:1176;top:10088;width:10;height:30" coordorigin="1176,10088" coordsize="10,30" path="m1176,10103l1186,10103e" filled="false" stroked="true" strokeweight="1.577pt" strokecolor="#000000">
                <v:path arrowok="t"/>
              </v:shape>
            </v:group>
            <v:group style="position:absolute;left:1176;top:10137;width:10;height:30" coordorigin="1176,10137" coordsize="10,30">
              <v:shape style="position:absolute;left:1176;top:10137;width:10;height:30" coordorigin="1176,10137" coordsize="10,30" path="m1176,10152l1186,10152e" filled="false" stroked="true" strokeweight="1.577pt" strokecolor="#000000">
                <v:path arrowok="t"/>
              </v:shape>
            </v:group>
            <v:group style="position:absolute;left:1176;top:10186;width:10;height:30" coordorigin="1176,10186" coordsize="10,30">
              <v:shape style="position:absolute;left:1176;top:10186;width:10;height:30" coordorigin="1176,10186" coordsize="10,30" path="m1176,10201l1186,10201e" filled="false" stroked="true" strokeweight="1.576pt" strokecolor="#000000">
                <v:path arrowok="t"/>
              </v:shape>
            </v:group>
            <v:group style="position:absolute;left:1176;top:10235;width:10;height:30" coordorigin="1176,10235" coordsize="10,30">
              <v:shape style="position:absolute;left:1176;top:10235;width:10;height:30" coordorigin="1176,10235" coordsize="10,30" path="m1176,10250l1186,10250e" filled="false" stroked="true" strokeweight="1.577pt" strokecolor="#000000">
                <v:path arrowok="t"/>
              </v:shape>
            </v:group>
            <v:group style="position:absolute;left:1176;top:10284;width:10;height:30" coordorigin="1176,10284" coordsize="10,30">
              <v:shape style="position:absolute;left:1176;top:10284;width:10;height:30" coordorigin="1176,10284" coordsize="10,30" path="m1176,10299l1186,10299e" filled="false" stroked="true" strokeweight="1.576pt" strokecolor="#000000">
                <v:path arrowok="t"/>
              </v:shape>
            </v:group>
            <v:group style="position:absolute;left:1176;top:10333;width:10;height:30" coordorigin="1176,10333" coordsize="10,30">
              <v:shape style="position:absolute;left:1176;top:10333;width:10;height:30" coordorigin="1176,10333" coordsize="10,30" path="m1176,10348l1186,10348e" filled="false" stroked="true" strokeweight="1.577pt" strokecolor="#000000">
                <v:path arrowok="t"/>
              </v:shape>
            </v:group>
            <v:group style="position:absolute;left:1176;top:10382;width:10;height:30" coordorigin="1176,10382" coordsize="10,30">
              <v:shape style="position:absolute;left:1176;top:10382;width:10;height:30" coordorigin="1176,10382" coordsize="10,30" path="m1176,10397l1186,10397e" filled="false" stroked="true" strokeweight="1.577pt" strokecolor="#000000">
                <v:path arrowok="t"/>
              </v:shape>
            </v:group>
            <v:group style="position:absolute;left:1176;top:10431;width:10;height:30" coordorigin="1176,10431" coordsize="10,30">
              <v:shape style="position:absolute;left:1176;top:10431;width:10;height:30" coordorigin="1176,10431" coordsize="10,30" path="m1176,10446l1186,10446e" filled="false" stroked="true" strokeweight="1.576pt" strokecolor="#000000">
                <v:path arrowok="t"/>
              </v:shape>
            </v:group>
            <v:group style="position:absolute;left:1176;top:10480;width:10;height:30" coordorigin="1176,10480" coordsize="10,30">
              <v:shape style="position:absolute;left:1176;top:10480;width:10;height:30" coordorigin="1176,10480" coordsize="10,30" path="m1176,10495l1186,10495e" filled="false" stroked="true" strokeweight="1.577pt" strokecolor="#000000">
                <v:path arrowok="t"/>
              </v:shape>
            </v:group>
            <v:group style="position:absolute;left:1176;top:10529;width:10;height:30" coordorigin="1176,10529" coordsize="10,30">
              <v:shape style="position:absolute;left:1176;top:10529;width:10;height:30" coordorigin="1176,10529" coordsize="10,30" path="m1176,10544l1186,10544e" filled="false" stroked="true" strokeweight="1.577pt" strokecolor="#000000">
                <v:path arrowok="t"/>
              </v:shape>
            </v:group>
            <v:group style="position:absolute;left:1176;top:10579;width:10;height:30" coordorigin="1176,10579" coordsize="10,30">
              <v:shape style="position:absolute;left:1176;top:10579;width:10;height:30" coordorigin="1176,10579" coordsize="10,30" path="m1176,10593l1186,10593e" filled="false" stroked="true" strokeweight="1.576pt" strokecolor="#000000">
                <v:path arrowok="t"/>
              </v:shape>
            </v:group>
            <v:group style="position:absolute;left:1176;top:10628;width:10;height:30" coordorigin="1176,10628" coordsize="10,30">
              <v:shape style="position:absolute;left:1176;top:10628;width:10;height:30" coordorigin="1176,10628" coordsize="10,30" path="m1176,10642l1186,10642e" filled="false" stroked="true" strokeweight="1.577pt" strokecolor="#000000">
                <v:path arrowok="t"/>
              </v:shape>
            </v:group>
            <v:group style="position:absolute;left:1176;top:10677;width:10;height:30" coordorigin="1176,10677" coordsize="10,30">
              <v:shape style="position:absolute;left:1176;top:10677;width:10;height:30" coordorigin="1176,10677" coordsize="10,30" path="m1176,10691l1186,10691e" filled="false" stroked="true" strokeweight="1.576pt" strokecolor="#000000">
                <v:path arrowok="t"/>
              </v:shape>
            </v:group>
            <v:group style="position:absolute;left:1176;top:10726;width:10;height:30" coordorigin="1176,10726" coordsize="10,30">
              <v:shape style="position:absolute;left:1176;top:10726;width:10;height:30" coordorigin="1176,10726" coordsize="10,30" path="m1176,10740l1186,10740e" filled="false" stroked="true" strokeweight="1.577pt" strokecolor="#000000">
                <v:path arrowok="t"/>
              </v:shape>
            </v:group>
            <v:group style="position:absolute;left:1176;top:10775;width:10;height:30" coordorigin="1176,10775" coordsize="10,30">
              <v:shape style="position:absolute;left:1176;top:10775;width:10;height:30" coordorigin="1176,10775" coordsize="10,30" path="m1176,10790l1186,10790e" filled="false" stroked="true" strokeweight="1.577pt" strokecolor="#000000">
                <v:path arrowok="t"/>
              </v:shape>
            </v:group>
            <v:group style="position:absolute;left:1176;top:10824;width:10;height:30" coordorigin="1176,10824" coordsize="10,30">
              <v:shape style="position:absolute;left:1176;top:10824;width:10;height:30" coordorigin="1176,10824" coordsize="10,30" path="m1176,10839l1186,10839e" filled="false" stroked="true" strokeweight="1.576pt" strokecolor="#000000">
                <v:path arrowok="t"/>
              </v:shape>
            </v:group>
            <v:group style="position:absolute;left:1176;top:10873;width:10;height:30" coordorigin="1176,10873" coordsize="10,30">
              <v:shape style="position:absolute;left:1176;top:10873;width:10;height:30" coordorigin="1176,10873" coordsize="10,30" path="m1176,10888l1186,10888e" filled="false" stroked="true" strokeweight="1.577pt" strokecolor="#000000">
                <v:path arrowok="t"/>
              </v:shape>
            </v:group>
            <v:group style="position:absolute;left:1176;top:10922;width:10;height:30" coordorigin="1176,10922" coordsize="10,30">
              <v:shape style="position:absolute;left:1176;top:10922;width:10;height:30" coordorigin="1176,10922" coordsize="10,30" path="m1176,10937l1186,10937e" filled="false" stroked="true" strokeweight="1.576pt" strokecolor="#000000">
                <v:path arrowok="t"/>
              </v:shape>
            </v:group>
            <v:group style="position:absolute;left:1176;top:10971;width:10;height:30" coordorigin="1176,10971" coordsize="10,30">
              <v:shape style="position:absolute;left:1176;top:10971;width:10;height:30" coordorigin="1176,10971" coordsize="10,30" path="m1176,10986l1186,10986e" filled="false" stroked="true" strokeweight="1.577pt" strokecolor="#000000">
                <v:path arrowok="t"/>
              </v:shape>
            </v:group>
            <v:group style="position:absolute;left:1176;top:11020;width:10;height:30" coordorigin="1176,11020" coordsize="10,30">
              <v:shape style="position:absolute;left:1176;top:11020;width:10;height:30" coordorigin="1176,11020" coordsize="10,30" path="m1176,11035l1186,11035e" filled="false" stroked="true" strokeweight="1.577pt" strokecolor="#000000">
                <v:path arrowok="t"/>
              </v:shape>
            </v:group>
            <v:group style="position:absolute;left:1176;top:11069;width:10;height:30" coordorigin="1176,11069" coordsize="10,30">
              <v:shape style="position:absolute;left:1176;top:11069;width:10;height:30" coordorigin="1176,11069" coordsize="10,30" path="m1176,11084l1186,11084e" filled="false" stroked="true" strokeweight="1.576pt" strokecolor="#000000">
                <v:path arrowok="t"/>
              </v:shape>
            </v:group>
            <v:group style="position:absolute;left:1176;top:11118;width:10;height:30" coordorigin="1176,11118" coordsize="10,30">
              <v:shape style="position:absolute;left:1176;top:11118;width:10;height:30" coordorigin="1176,11118" coordsize="10,30" path="m1176,11133l1186,11133e" filled="false" stroked="true" strokeweight="1.577pt" strokecolor="#000000">
                <v:path arrowok="t"/>
              </v:shape>
            </v:group>
            <v:group style="position:absolute;left:1176;top:11167;width:10;height:20" coordorigin="1176,11167" coordsize="10,20">
              <v:shape style="position:absolute;left:1176;top:11167;width:10;height:20" coordorigin="1176,11167" coordsize="10,20" path="m1176,11177l1186,11177e" filled="false" stroked="true" strokeweight="1.088pt" strokecolor="#000000">
                <v:path arrowok="t"/>
              </v:shape>
            </v:group>
            <v:group style="position:absolute;left:6194;top:9947;width:10;height:31" coordorigin="6194,9947" coordsize="10,31">
              <v:shape style="position:absolute;left:6194;top:9947;width:10;height:31" coordorigin="6194,9947" coordsize="10,31" path="m6194,9962l6204,9962e" filled="false" stroked="true" strokeweight="1.62pt" strokecolor="#000000">
                <v:path arrowok="t"/>
              </v:shape>
            </v:group>
            <v:group style="position:absolute;left:6194;top:9998;width:10;height:31" coordorigin="6194,9998" coordsize="10,31">
              <v:shape style="position:absolute;left:6194;top:9998;width:10;height:31" coordorigin="6194,9998" coordsize="10,31" path="m6194,10013l6204,10013e" filled="false" stroked="true" strokeweight="1.621pt" strokecolor="#000000">
                <v:path arrowok="t"/>
              </v:shape>
            </v:group>
            <v:group style="position:absolute;left:6194;top:10049;width:10;height:31" coordorigin="6194,10049" coordsize="10,31">
              <v:shape style="position:absolute;left:6194;top:10049;width:10;height:31" coordorigin="6194,10049" coordsize="10,31" path="m6194,10064l6204,10064e" filled="false" stroked="true" strokeweight="1.62pt" strokecolor="#000000">
                <v:path arrowok="t"/>
              </v:shape>
            </v:group>
            <v:group style="position:absolute;left:6194;top:10100;width:10;height:31" coordorigin="6194,10100" coordsize="10,31">
              <v:shape style="position:absolute;left:6194;top:10100;width:10;height:31" coordorigin="6194,10100" coordsize="10,31" path="m6194,10115l6204,10115e" filled="false" stroked="true" strokeweight="1.621pt" strokecolor="#000000">
                <v:path arrowok="t"/>
              </v:shape>
            </v:group>
            <v:group style="position:absolute;left:6194;top:10150;width:10;height:31" coordorigin="6194,10150" coordsize="10,31">
              <v:shape style="position:absolute;left:6194;top:10150;width:10;height:31" coordorigin="6194,10150" coordsize="10,31" path="m6194,10166l6204,10166e" filled="false" stroked="true" strokeweight="1.62pt" strokecolor="#000000">
                <v:path arrowok="t"/>
              </v:shape>
            </v:group>
            <v:group style="position:absolute;left:6194;top:10201;width:10;height:31" coordorigin="6194,10201" coordsize="10,31">
              <v:shape style="position:absolute;left:6194;top:10201;width:10;height:31" coordorigin="6194,10201" coordsize="10,31" path="m6194,10216l6204,10216e" filled="false" stroked="true" strokeweight="1.621pt" strokecolor="#000000">
                <v:path arrowok="t"/>
              </v:shape>
            </v:group>
            <v:group style="position:absolute;left:6194;top:10252;width:10;height:31" coordorigin="6194,10252" coordsize="10,31">
              <v:shape style="position:absolute;left:6194;top:10252;width:10;height:31" coordorigin="6194,10252" coordsize="10,31" path="m6194,10267l6204,10267e" filled="false" stroked="true" strokeweight="1.62pt" strokecolor="#000000">
                <v:path arrowok="t"/>
              </v:shape>
            </v:group>
            <v:group style="position:absolute;left:6194;top:10303;width:10;height:31" coordorigin="6194,10303" coordsize="10,31">
              <v:shape style="position:absolute;left:6194;top:10303;width:10;height:31" coordorigin="6194,10303" coordsize="10,31" path="m6194,10318l6204,10318e" filled="false" stroked="true" strokeweight="1.621pt" strokecolor="#000000">
                <v:path arrowok="t"/>
              </v:shape>
            </v:group>
            <v:group style="position:absolute;left:6194;top:10354;width:10;height:31" coordorigin="6194,10354" coordsize="10,31">
              <v:shape style="position:absolute;left:6194;top:10354;width:10;height:31" coordorigin="6194,10354" coordsize="10,31" path="m6194,10369l6204,10369e" filled="false" stroked="true" strokeweight="1.621pt" strokecolor="#000000">
                <v:path arrowok="t"/>
              </v:shape>
            </v:group>
            <v:group style="position:absolute;left:6194;top:10404;width:10;height:31" coordorigin="6194,10404" coordsize="10,31">
              <v:shape style="position:absolute;left:6194;top:10404;width:10;height:31" coordorigin="6194,10404" coordsize="10,31" path="m6194,10420l6204,10420e" filled="false" stroked="true" strokeweight="1.621pt" strokecolor="#000000">
                <v:path arrowok="t"/>
              </v:shape>
            </v:group>
            <v:group style="position:absolute;left:6194;top:10455;width:10;height:31" coordorigin="6194,10455" coordsize="10,31">
              <v:shape style="position:absolute;left:6194;top:10455;width:10;height:31" coordorigin="6194,10455" coordsize="10,31" path="m6194,10471l6204,10471e" filled="false" stroked="true" strokeweight="1.621pt" strokecolor="#000000">
                <v:path arrowok="t"/>
              </v:shape>
            </v:group>
            <v:group style="position:absolute;left:6194;top:10506;width:10;height:31" coordorigin="6194,10506" coordsize="10,31">
              <v:shape style="position:absolute;left:6194;top:10506;width:10;height:31" coordorigin="6194,10506" coordsize="10,31" path="m6194,10521l6204,10521e" filled="false" stroked="true" strokeweight="1.62pt" strokecolor="#000000">
                <v:path arrowok="t"/>
              </v:shape>
            </v:group>
            <v:group style="position:absolute;left:6194;top:10557;width:10;height:31" coordorigin="6194,10557" coordsize="10,31">
              <v:shape style="position:absolute;left:6194;top:10557;width:10;height:31" coordorigin="6194,10557" coordsize="10,31" path="m6194,10572l6204,10572e" filled="false" stroked="true" strokeweight="1.621pt" strokecolor="#000000">
                <v:path arrowok="t"/>
              </v:shape>
            </v:group>
            <v:group style="position:absolute;left:6194;top:10608;width:10;height:31" coordorigin="6194,10608" coordsize="10,31">
              <v:shape style="position:absolute;left:6194;top:10608;width:10;height:31" coordorigin="6194,10608" coordsize="10,31" path="m6194,10623l6204,10623e" filled="false" stroked="true" strokeweight="1.62pt" strokecolor="#000000">
                <v:path arrowok="t"/>
              </v:shape>
            </v:group>
            <v:group style="position:absolute;left:6194;top:10659;width:10;height:31" coordorigin="6194,10659" coordsize="10,31">
              <v:shape style="position:absolute;left:6194;top:10659;width:10;height:31" coordorigin="6194,10659" coordsize="10,31" path="m6194,10674l6204,10674e" filled="false" stroked="true" strokeweight="1.621pt" strokecolor="#000000">
                <v:path arrowok="t"/>
              </v:shape>
            </v:group>
            <v:group style="position:absolute;left:6194;top:10709;width:10;height:31" coordorigin="6194,10709" coordsize="10,31">
              <v:shape style="position:absolute;left:6194;top:10709;width:10;height:31" coordorigin="6194,10709" coordsize="10,31" path="m6194,10725l6204,10725e" filled="false" stroked="true" strokeweight="1.62pt" strokecolor="#000000">
                <v:path arrowok="t"/>
              </v:shape>
            </v:group>
            <v:group style="position:absolute;left:6194;top:10760;width:10;height:31" coordorigin="6194,10760" coordsize="10,31">
              <v:shape style="position:absolute;left:6194;top:10760;width:10;height:31" coordorigin="6194,10760" coordsize="10,31" path="m6194,10775l6204,10775e" filled="false" stroked="true" strokeweight="1.621pt" strokecolor="#000000">
                <v:path arrowok="t"/>
              </v:shape>
            </v:group>
            <v:group style="position:absolute;left:6194;top:10811;width:10;height:31" coordorigin="6194,10811" coordsize="10,31">
              <v:shape style="position:absolute;left:6194;top:10811;width:10;height:31" coordorigin="6194,10811" coordsize="10,31" path="m6194,10826l6204,10826e" filled="false" stroked="true" strokeweight="1.62pt" strokecolor="#000000">
                <v:path arrowok="t"/>
              </v:shape>
            </v:group>
            <v:group style="position:absolute;left:6194;top:10862;width:10;height:31" coordorigin="6194,10862" coordsize="10,31">
              <v:shape style="position:absolute;left:6194;top:10862;width:10;height:31" coordorigin="6194,10862" coordsize="10,31" path="m6194,10877l6204,10877e" filled="false" stroked="true" strokeweight="1.621pt" strokecolor="#000000">
                <v:path arrowok="t"/>
              </v:shape>
            </v:group>
            <v:group style="position:absolute;left:6194;top:10913;width:10;height:31" coordorigin="6194,10913" coordsize="10,31">
              <v:shape style="position:absolute;left:6194;top:10913;width:10;height:31" coordorigin="6194,10913" coordsize="10,31" path="m6194,10928l6204,10928e" filled="false" stroked="true" strokeweight="1.62pt" strokecolor="#000000">
                <v:path arrowok="t"/>
              </v:shape>
            </v:group>
            <v:group style="position:absolute;left:6194;top:10964;width:10;height:31" coordorigin="6194,10964" coordsize="10,31">
              <v:shape style="position:absolute;left:6194;top:10964;width:10;height:31" coordorigin="6194,10964" coordsize="10,31" path="m6194,10979l6204,10979e" filled="false" stroked="true" strokeweight="1.621pt" strokecolor="#000000">
                <v:path arrowok="t"/>
              </v:shape>
            </v:group>
            <v:group style="position:absolute;left:6194;top:11014;width:10;height:31" coordorigin="6194,11014" coordsize="10,31">
              <v:shape style="position:absolute;left:6194;top:11014;width:10;height:31" coordorigin="6194,11014" coordsize="10,31" path="m6194,11030l6204,11030e" filled="false" stroked="true" strokeweight="1.62pt" strokecolor="#000000">
                <v:path arrowok="t"/>
              </v:shape>
            </v:group>
            <v:group style="position:absolute;left:6194;top:11065;width:10;height:31" coordorigin="6194,11065" coordsize="10,31">
              <v:shape style="position:absolute;left:6194;top:11065;width:10;height:31" coordorigin="6194,11065" coordsize="10,31" path="m6194,11080l6204,11080e" filled="false" stroked="true" strokeweight="1.621pt" strokecolor="#000000">
                <v:path arrowok="t"/>
              </v:shape>
            </v:group>
            <v:group style="position:absolute;left:6194;top:11116;width:10;height:31" coordorigin="6194,11116" coordsize="10,31">
              <v:shape style="position:absolute;left:6194;top:11116;width:10;height:31" coordorigin="6194,11116" coordsize="10,31" path="m6194,11131l6204,11131e" filled="false" stroked="true" strokeweight="1.621pt" strokecolor="#000000">
                <v:path arrowok="t"/>
              </v:shape>
            </v:group>
            <v:group style="position:absolute;left:6194;top:11167;width:10;height:16" coordorigin="6194,11167" coordsize="10,16">
              <v:shape style="position:absolute;left:6194;top:11167;width:10;height:16" coordorigin="6194,11167" coordsize="10,16" path="m6194,11174l6204,11174e" filled="false" stroked="true" strokeweight=".86pt" strokecolor="#000000">
                <v:path arrowok="t"/>
              </v:shape>
            </v:group>
            <v:group style="position:absolute;left:11211;top:9941;width:10;height:30" coordorigin="11211,9941" coordsize="10,30">
              <v:shape style="position:absolute;left:11211;top:9941;width:10;height:30" coordorigin="11211,9941" coordsize="10,30" path="m11211,9956l11221,9956e" filled="false" stroked="true" strokeweight="1.576pt" strokecolor="#000000">
                <v:path arrowok="t"/>
              </v:shape>
            </v:group>
            <v:group style="position:absolute;left:11211;top:9990;width:10;height:30" coordorigin="11211,9990" coordsize="10,30">
              <v:shape style="position:absolute;left:11211;top:9990;width:10;height:30" coordorigin="11211,9990" coordsize="10,30" path="m11211,10005l11221,10005e" filled="false" stroked="true" strokeweight="1.577pt" strokecolor="#000000">
                <v:path arrowok="t"/>
              </v:shape>
            </v:group>
            <v:group style="position:absolute;left:11211;top:10039;width:10;height:30" coordorigin="11211,10039" coordsize="10,30">
              <v:shape style="position:absolute;left:11211;top:10039;width:10;height:30" coordorigin="11211,10039" coordsize="10,30" path="m11211,10054l11221,10054e" filled="false" stroked="true" strokeweight="1.576pt" strokecolor="#000000">
                <v:path arrowok="t"/>
              </v:shape>
            </v:group>
            <v:group style="position:absolute;left:11211;top:10088;width:10;height:30" coordorigin="11211,10088" coordsize="10,30">
              <v:shape style="position:absolute;left:11211;top:10088;width:10;height:30" coordorigin="11211,10088" coordsize="10,30" path="m11211,10103l11221,10103e" filled="false" stroked="true" strokeweight="1.577pt" strokecolor="#000000">
                <v:path arrowok="t"/>
              </v:shape>
            </v:group>
            <v:group style="position:absolute;left:11211;top:10137;width:10;height:30" coordorigin="11211,10137" coordsize="10,30">
              <v:shape style="position:absolute;left:11211;top:10137;width:10;height:30" coordorigin="11211,10137" coordsize="10,30" path="m11211,10152l11221,10152e" filled="false" stroked="true" strokeweight="1.577pt" strokecolor="#000000">
                <v:path arrowok="t"/>
              </v:shape>
            </v:group>
            <v:group style="position:absolute;left:11211;top:10186;width:10;height:30" coordorigin="11211,10186" coordsize="10,30">
              <v:shape style="position:absolute;left:11211;top:10186;width:10;height:30" coordorigin="11211,10186" coordsize="10,30" path="m11211,10201l11221,10201e" filled="false" stroked="true" strokeweight="1.576pt" strokecolor="#000000">
                <v:path arrowok="t"/>
              </v:shape>
            </v:group>
            <v:group style="position:absolute;left:11211;top:10235;width:10;height:30" coordorigin="11211,10235" coordsize="10,30">
              <v:shape style="position:absolute;left:11211;top:10235;width:10;height:30" coordorigin="11211,10235" coordsize="10,30" path="m11211,10250l11221,10250e" filled="false" stroked="true" strokeweight="1.577pt" strokecolor="#000000">
                <v:path arrowok="t"/>
              </v:shape>
            </v:group>
            <v:group style="position:absolute;left:11211;top:10284;width:10;height:30" coordorigin="11211,10284" coordsize="10,30">
              <v:shape style="position:absolute;left:11211;top:10284;width:10;height:30" coordorigin="11211,10284" coordsize="10,30" path="m11211,10299l11221,10299e" filled="false" stroked="true" strokeweight="1.576pt" strokecolor="#000000">
                <v:path arrowok="t"/>
              </v:shape>
            </v:group>
            <v:group style="position:absolute;left:11211;top:10333;width:10;height:30" coordorigin="11211,10333" coordsize="10,30">
              <v:shape style="position:absolute;left:11211;top:10333;width:10;height:30" coordorigin="11211,10333" coordsize="10,30" path="m11211,10348l11221,10348e" filled="false" stroked="true" strokeweight="1.577pt" strokecolor="#000000">
                <v:path arrowok="t"/>
              </v:shape>
            </v:group>
            <v:group style="position:absolute;left:11211;top:10382;width:10;height:30" coordorigin="11211,10382" coordsize="10,30">
              <v:shape style="position:absolute;left:11211;top:10382;width:10;height:30" coordorigin="11211,10382" coordsize="10,30" path="m11211,10397l11221,10397e" filled="false" stroked="true" strokeweight="1.577pt" strokecolor="#000000">
                <v:path arrowok="t"/>
              </v:shape>
            </v:group>
            <v:group style="position:absolute;left:11211;top:10431;width:10;height:30" coordorigin="11211,10431" coordsize="10,30">
              <v:shape style="position:absolute;left:11211;top:10431;width:10;height:30" coordorigin="11211,10431" coordsize="10,30" path="m11211,10446l11221,10446e" filled="false" stroked="true" strokeweight="1.576pt" strokecolor="#000000">
                <v:path arrowok="t"/>
              </v:shape>
            </v:group>
            <v:group style="position:absolute;left:11211;top:10480;width:10;height:30" coordorigin="11211,10480" coordsize="10,30">
              <v:shape style="position:absolute;left:11211;top:10480;width:10;height:30" coordorigin="11211,10480" coordsize="10,30" path="m11211,10495l11221,10495e" filled="false" stroked="true" strokeweight="1.577pt" strokecolor="#000000">
                <v:path arrowok="t"/>
              </v:shape>
            </v:group>
            <v:group style="position:absolute;left:11211;top:10529;width:10;height:30" coordorigin="11211,10529" coordsize="10,30">
              <v:shape style="position:absolute;left:11211;top:10529;width:10;height:30" coordorigin="11211,10529" coordsize="10,30" path="m11211,10544l11221,10544e" filled="false" stroked="true" strokeweight="1.577pt" strokecolor="#000000">
                <v:path arrowok="t"/>
              </v:shape>
            </v:group>
            <v:group style="position:absolute;left:11211;top:10579;width:10;height:30" coordorigin="11211,10579" coordsize="10,30">
              <v:shape style="position:absolute;left:11211;top:10579;width:10;height:30" coordorigin="11211,10579" coordsize="10,30" path="m11211,10593l11221,10593e" filled="false" stroked="true" strokeweight="1.576pt" strokecolor="#000000">
                <v:path arrowok="t"/>
              </v:shape>
            </v:group>
            <v:group style="position:absolute;left:11211;top:10628;width:10;height:30" coordorigin="11211,10628" coordsize="10,30">
              <v:shape style="position:absolute;left:11211;top:10628;width:10;height:30" coordorigin="11211,10628" coordsize="10,30" path="m11211,10642l11221,10642e" filled="false" stroked="true" strokeweight="1.577pt" strokecolor="#000000">
                <v:path arrowok="t"/>
              </v:shape>
            </v:group>
            <v:group style="position:absolute;left:11211;top:10677;width:10;height:30" coordorigin="11211,10677" coordsize="10,30">
              <v:shape style="position:absolute;left:11211;top:10677;width:10;height:30" coordorigin="11211,10677" coordsize="10,30" path="m11211,10691l11221,10691e" filled="false" stroked="true" strokeweight="1.576pt" strokecolor="#000000">
                <v:path arrowok="t"/>
              </v:shape>
            </v:group>
            <v:group style="position:absolute;left:11211;top:10726;width:10;height:30" coordorigin="11211,10726" coordsize="10,30">
              <v:shape style="position:absolute;left:11211;top:10726;width:10;height:30" coordorigin="11211,10726" coordsize="10,30" path="m11211,10740l11221,10740e" filled="false" stroked="true" strokeweight="1.577pt" strokecolor="#000000">
                <v:path arrowok="t"/>
              </v:shape>
            </v:group>
            <v:group style="position:absolute;left:11211;top:10775;width:10;height:30" coordorigin="11211,10775" coordsize="10,30">
              <v:shape style="position:absolute;left:11211;top:10775;width:10;height:30" coordorigin="11211,10775" coordsize="10,30" path="m11211,10790l11221,10790e" filled="false" stroked="true" strokeweight="1.577pt" strokecolor="#000000">
                <v:path arrowok="t"/>
              </v:shape>
            </v:group>
            <v:group style="position:absolute;left:11211;top:10824;width:10;height:30" coordorigin="11211,10824" coordsize="10,30">
              <v:shape style="position:absolute;left:11211;top:10824;width:10;height:30" coordorigin="11211,10824" coordsize="10,30" path="m11211,10839l11221,10839e" filled="false" stroked="true" strokeweight="1.576pt" strokecolor="#000000">
                <v:path arrowok="t"/>
              </v:shape>
            </v:group>
            <v:group style="position:absolute;left:11211;top:10873;width:10;height:30" coordorigin="11211,10873" coordsize="10,30">
              <v:shape style="position:absolute;left:11211;top:10873;width:10;height:30" coordorigin="11211,10873" coordsize="10,30" path="m11211,10888l11221,10888e" filled="false" stroked="true" strokeweight="1.577pt" strokecolor="#000000">
                <v:path arrowok="t"/>
              </v:shape>
            </v:group>
            <v:group style="position:absolute;left:11211;top:10922;width:10;height:30" coordorigin="11211,10922" coordsize="10,30">
              <v:shape style="position:absolute;left:11211;top:10922;width:10;height:30" coordorigin="11211,10922" coordsize="10,30" path="m11211,10937l11221,10937e" filled="false" stroked="true" strokeweight="1.576pt" strokecolor="#000000">
                <v:path arrowok="t"/>
              </v:shape>
            </v:group>
            <v:group style="position:absolute;left:11211;top:10971;width:10;height:30" coordorigin="11211,10971" coordsize="10,30">
              <v:shape style="position:absolute;left:11211;top:10971;width:10;height:30" coordorigin="11211,10971" coordsize="10,30" path="m11211,10986l11221,10986e" filled="false" stroked="true" strokeweight="1.577pt" strokecolor="#000000">
                <v:path arrowok="t"/>
              </v:shape>
            </v:group>
            <v:group style="position:absolute;left:11211;top:11020;width:10;height:30" coordorigin="11211,11020" coordsize="10,30">
              <v:shape style="position:absolute;left:11211;top:11020;width:10;height:30" coordorigin="11211,11020" coordsize="10,30" path="m11211,11035l11221,11035e" filled="false" stroked="true" strokeweight="1.577pt" strokecolor="#000000">
                <v:path arrowok="t"/>
              </v:shape>
            </v:group>
            <v:group style="position:absolute;left:11211;top:11069;width:10;height:30" coordorigin="11211,11069" coordsize="10,30">
              <v:shape style="position:absolute;left:11211;top:11069;width:10;height:30" coordorigin="11211,11069" coordsize="10,30" path="m11211,11084l11221,11084e" filled="false" stroked="true" strokeweight="1.576pt" strokecolor="#000000">
                <v:path arrowok="t"/>
              </v:shape>
            </v:group>
            <v:group style="position:absolute;left:11211;top:11118;width:10;height:30" coordorigin="11211,11118" coordsize="10,30">
              <v:shape style="position:absolute;left:11211;top:11118;width:10;height:30" coordorigin="11211,11118" coordsize="10,30" path="m11211,11133l11221,11133e" filled="false" stroked="true" strokeweight="1.577pt" strokecolor="#000000">
                <v:path arrowok="t"/>
              </v:shape>
            </v:group>
            <v:group style="position:absolute;left:11211;top:11167;width:10;height:15" coordorigin="11211,11167" coordsize="10,15">
              <v:shape style="position:absolute;left:11211;top:11167;width:10;height:15" coordorigin="11211,11167" coordsize="10,15" path="m11211,11175l11221,11175e" filled="false" stroked="true" strokeweight=".838pt" strokecolor="#000000">
                <v:path arrowok="t"/>
              </v:shape>
            </v:group>
            <v:group style="position:absolute;left:2788;top:11177;width:31;height:10" coordorigin="2788,11177" coordsize="31,10">
              <v:shape style="position:absolute;left:2788;top:11177;width:31;height:10" coordorigin="2788,11177" coordsize="31,10" path="m2788,11182l2818,11182e" filled="false" stroked="true" strokeweight=".599pt" strokecolor="#000000">
                <v:path arrowok="t"/>
              </v:shape>
            </v:group>
            <v:group style="position:absolute;left:2737;top:11177;width:31;height:10" coordorigin="2737,11177" coordsize="31,10">
              <v:shape style="position:absolute;left:2737;top:11177;width:31;height:10" coordorigin="2737,11177" coordsize="31,10" path="m2737,11182l2768,11182e" filled="false" stroked="true" strokeweight=".599pt" strokecolor="#000000">
                <v:path arrowok="t"/>
              </v:shape>
            </v:group>
            <v:group style="position:absolute;left:2687;top:11177;width:31;height:10" coordorigin="2687,11177" coordsize="31,10">
              <v:shape style="position:absolute;left:2687;top:11177;width:31;height:10" coordorigin="2687,11177" coordsize="31,10" path="m2687,11182l2717,11182e" filled="false" stroked="true" strokeweight=".599pt" strokecolor="#000000">
                <v:path arrowok="t"/>
              </v:shape>
            </v:group>
            <v:group style="position:absolute;left:2636;top:11177;width:31;height:10" coordorigin="2636,11177" coordsize="31,10">
              <v:shape style="position:absolute;left:2636;top:11177;width:31;height:10" coordorigin="2636,11177" coordsize="31,10" path="m2636,11182l2666,11182e" filled="false" stroked="true" strokeweight=".599pt" strokecolor="#000000">
                <v:path arrowok="t"/>
              </v:shape>
            </v:group>
            <v:group style="position:absolute;left:2585;top:11177;width:31;height:10" coordorigin="2585,11177" coordsize="31,10">
              <v:shape style="position:absolute;left:2585;top:11177;width:31;height:10" coordorigin="2585,11177" coordsize="31,10" path="m2585,11182l2615,11182e" filled="false" stroked="true" strokeweight=".599pt" strokecolor="#000000">
                <v:path arrowok="t"/>
              </v:shape>
            </v:group>
            <v:group style="position:absolute;left:2534;top:11177;width:31;height:10" coordorigin="2534,11177" coordsize="31,10">
              <v:shape style="position:absolute;left:2534;top:11177;width:31;height:10" coordorigin="2534,11177" coordsize="31,10" path="m2534,11182l2565,11182e" filled="false" stroked="true" strokeweight=".599pt" strokecolor="#000000">
                <v:path arrowok="t"/>
              </v:shape>
            </v:group>
            <v:group style="position:absolute;left:2484;top:11177;width:31;height:10" coordorigin="2484,11177" coordsize="31,10">
              <v:shape style="position:absolute;left:2484;top:11177;width:31;height:10" coordorigin="2484,11177" coordsize="31,10" path="m2484,11182l2514,11182e" filled="false" stroked="true" strokeweight=".599pt" strokecolor="#000000">
                <v:path arrowok="t"/>
              </v:shape>
            </v:group>
            <v:group style="position:absolute;left:2433;top:11177;width:31;height:10" coordorigin="2433,11177" coordsize="31,10">
              <v:shape style="position:absolute;left:2433;top:11177;width:31;height:10" coordorigin="2433,11177" coordsize="31,10" path="m2433,11182l2463,11182e" filled="false" stroked="true" strokeweight=".599pt" strokecolor="#000000">
                <v:path arrowok="t"/>
              </v:shape>
            </v:group>
            <v:group style="position:absolute;left:2382;top:11177;width:31;height:10" coordorigin="2382,11177" coordsize="31,10">
              <v:shape style="position:absolute;left:2382;top:11177;width:31;height:10" coordorigin="2382,11177" coordsize="31,10" path="m2382,11182l2413,11182e" filled="false" stroked="true" strokeweight=".599pt" strokecolor="#000000">
                <v:path arrowok="t"/>
              </v:shape>
            </v:group>
            <v:group style="position:absolute;left:2332;top:11177;width:31;height:10" coordorigin="2332,11177" coordsize="31,10">
              <v:shape style="position:absolute;left:2332;top:11177;width:31;height:10" coordorigin="2332,11177" coordsize="31,10" path="m2332,11182l2362,11182e" filled="false" stroked="true" strokeweight=".599pt" strokecolor="#000000">
                <v:path arrowok="t"/>
              </v:shape>
            </v:group>
            <v:group style="position:absolute;left:2281;top:11177;width:31;height:10" coordorigin="2281,11177" coordsize="31,10">
              <v:shape style="position:absolute;left:2281;top:11177;width:31;height:10" coordorigin="2281,11177" coordsize="31,10" path="m2281,11182l2311,11182e" filled="false" stroked="true" strokeweight=".599pt" strokecolor="#000000">
                <v:path arrowok="t"/>
              </v:shape>
            </v:group>
            <v:group style="position:absolute;left:2230;top:11177;width:31;height:10" coordorigin="2230,11177" coordsize="31,10">
              <v:shape style="position:absolute;left:2230;top:11177;width:31;height:10" coordorigin="2230,11177" coordsize="31,10" path="m2230,11182l2261,11182e" filled="false" stroked="true" strokeweight=".599pt" strokecolor="#000000">
                <v:path arrowok="t"/>
              </v:shape>
            </v:group>
            <v:group style="position:absolute;left:2180;top:11177;width:31;height:10" coordorigin="2180,11177" coordsize="31,10">
              <v:shape style="position:absolute;left:2180;top:11177;width:31;height:10" coordorigin="2180,11177" coordsize="31,10" path="m2180,11182l2210,11182e" filled="false" stroked="true" strokeweight=".599pt" strokecolor="#000000">
                <v:path arrowok="t"/>
              </v:shape>
            </v:group>
            <v:group style="position:absolute;left:2129;top:11177;width:31;height:10" coordorigin="2129,11177" coordsize="31,10">
              <v:shape style="position:absolute;left:2129;top:11177;width:31;height:10" coordorigin="2129,11177" coordsize="31,10" path="m2129,11182l2159,11182e" filled="false" stroked="true" strokeweight=".599pt" strokecolor="#000000">
                <v:path arrowok="t"/>
              </v:shape>
            </v:group>
            <v:group style="position:absolute;left:2078;top:11177;width:31;height:10" coordorigin="2078,11177" coordsize="31,10">
              <v:shape style="position:absolute;left:2078;top:11177;width:31;height:10" coordorigin="2078,11177" coordsize="31,10" path="m2078,11182l2109,11182e" filled="false" stroked="true" strokeweight=".599pt" strokecolor="#000000">
                <v:path arrowok="t"/>
              </v:shape>
            </v:group>
            <v:group style="position:absolute;left:2028;top:11177;width:31;height:10" coordorigin="2028,11177" coordsize="31,10">
              <v:shape style="position:absolute;left:2028;top:11177;width:31;height:10" coordorigin="2028,11177" coordsize="31,10" path="m2028,11182l2058,11182e" filled="false" stroked="true" strokeweight=".599pt" strokecolor="#000000">
                <v:path arrowok="t"/>
              </v:shape>
            </v:group>
            <v:group style="position:absolute;left:1977;top:11177;width:31;height:10" coordorigin="1977,11177" coordsize="31,10">
              <v:shape style="position:absolute;left:1977;top:11177;width:31;height:10" coordorigin="1977,11177" coordsize="31,10" path="m1977,11182l2007,11182e" filled="false" stroked="true" strokeweight=".599pt" strokecolor="#000000">
                <v:path arrowok="t"/>
              </v:shape>
            </v:group>
            <v:group style="position:absolute;left:1926;top:11177;width:31;height:10" coordorigin="1926,11177" coordsize="31,10">
              <v:shape style="position:absolute;left:1926;top:11177;width:31;height:10" coordorigin="1926,11177" coordsize="31,10" path="m1926,11182l1957,11182e" filled="false" stroked="true" strokeweight=".599pt" strokecolor="#000000">
                <v:path arrowok="t"/>
              </v:shape>
            </v:group>
            <v:group style="position:absolute;left:1876;top:11177;width:31;height:10" coordorigin="1876,11177" coordsize="31,10">
              <v:shape style="position:absolute;left:1876;top:11177;width:31;height:10" coordorigin="1876,11177" coordsize="31,10" path="m1876,11182l1906,11182e" filled="false" stroked="true" strokeweight=".599pt" strokecolor="#000000">
                <v:path arrowok="t"/>
              </v:shape>
            </v:group>
            <v:group style="position:absolute;left:1825;top:11177;width:31;height:10" coordorigin="1825,11177" coordsize="31,10">
              <v:shape style="position:absolute;left:1825;top:11177;width:31;height:10" coordorigin="1825,11177" coordsize="31,10" path="m1825,11182l1855,11182e" filled="false" stroked="true" strokeweight=".599pt" strokecolor="#000000">
                <v:path arrowok="t"/>
              </v:shape>
            </v:group>
            <v:group style="position:absolute;left:1774;top:11177;width:31;height:10" coordorigin="1774,11177" coordsize="31,10">
              <v:shape style="position:absolute;left:1774;top:11177;width:31;height:10" coordorigin="1774,11177" coordsize="31,10" path="m1774,11182l1805,11182e" filled="false" stroked="true" strokeweight=".599pt" strokecolor="#000000">
                <v:path arrowok="t"/>
              </v:shape>
            </v:group>
            <v:group style="position:absolute;left:1724;top:11177;width:31;height:10" coordorigin="1724,11177" coordsize="31,10">
              <v:shape style="position:absolute;left:1724;top:11177;width:31;height:10" coordorigin="1724,11177" coordsize="31,10" path="m1724,11182l1754,11182e" filled="false" stroked="true" strokeweight=".599pt" strokecolor="#000000">
                <v:path arrowok="t"/>
              </v:shape>
            </v:group>
            <v:group style="position:absolute;left:1673;top:11177;width:31;height:10" coordorigin="1673,11177" coordsize="31,10">
              <v:shape style="position:absolute;left:1673;top:11177;width:31;height:10" coordorigin="1673,11177" coordsize="31,10" path="m1673,11182l1703,11182e" filled="false" stroked="true" strokeweight=".599pt" strokecolor="#000000">
                <v:path arrowok="t"/>
              </v:shape>
            </v:group>
            <v:group style="position:absolute;left:1622;top:11177;width:31;height:10" coordorigin="1622,11177" coordsize="31,10">
              <v:shape style="position:absolute;left:1622;top:11177;width:31;height:10" coordorigin="1622,11177" coordsize="31,10" path="m1622,11182l1653,11182e" filled="false" stroked="true" strokeweight=".599pt" strokecolor="#000000">
                <v:path arrowok="t"/>
              </v:shape>
            </v:group>
            <v:group style="position:absolute;left:1572;top:11177;width:31;height:10" coordorigin="1572,11177" coordsize="31,10">
              <v:shape style="position:absolute;left:1572;top:11177;width:31;height:10" coordorigin="1572,11177" coordsize="31,10" path="m1572,11182l1602,11182e" filled="false" stroked="true" strokeweight=".599pt" strokecolor="#000000">
                <v:path arrowok="t"/>
              </v:shape>
            </v:group>
            <v:group style="position:absolute;left:1521;top:11177;width:31;height:10" coordorigin="1521,11177" coordsize="31,10">
              <v:shape style="position:absolute;left:1521;top:11177;width:31;height:10" coordorigin="1521,11177" coordsize="31,10" path="m1521,11182l1551,11182e" filled="false" stroked="true" strokeweight=".599pt" strokecolor="#000000">
                <v:path arrowok="t"/>
              </v:shape>
            </v:group>
            <v:group style="position:absolute;left:1470;top:11177;width:31;height:10" coordorigin="1470,11177" coordsize="31,10">
              <v:shape style="position:absolute;left:1470;top:11177;width:31;height:10" coordorigin="1470,11177" coordsize="31,10" path="m1470,11182l1501,11182e" filled="false" stroked="true" strokeweight=".599pt" strokecolor="#000000">
                <v:path arrowok="t"/>
              </v:shape>
            </v:group>
            <v:group style="position:absolute;left:1420;top:11177;width:31;height:10" coordorigin="1420,11177" coordsize="31,10">
              <v:shape style="position:absolute;left:1420;top:11177;width:31;height:10" coordorigin="1420,11177" coordsize="31,10" path="m1420,11182l1450,11182e" filled="false" stroked="true" strokeweight=".599pt" strokecolor="#000000">
                <v:path arrowok="t"/>
              </v:shape>
            </v:group>
            <v:group style="position:absolute;left:1369;top:11177;width:31;height:10" coordorigin="1369,11177" coordsize="31,10">
              <v:shape style="position:absolute;left:1369;top:11177;width:31;height:10" coordorigin="1369,11177" coordsize="31,10" path="m1369,11182l1399,11182e" filled="false" stroked="true" strokeweight=".599pt" strokecolor="#000000">
                <v:path arrowok="t"/>
              </v:shape>
            </v:group>
            <v:group style="position:absolute;left:1318;top:11177;width:31;height:10" coordorigin="1318,11177" coordsize="31,10">
              <v:shape style="position:absolute;left:1318;top:11177;width:31;height:10" coordorigin="1318,11177" coordsize="31,10" path="m1318,11182l1348,11182e" filled="false" stroked="true" strokeweight=".599pt" strokecolor="#000000">
                <v:path arrowok="t"/>
              </v:shape>
            </v:group>
            <v:group style="position:absolute;left:1267;top:11177;width:31;height:10" coordorigin="1267,11177" coordsize="31,10">
              <v:shape style="position:absolute;left:1267;top:11177;width:31;height:10" coordorigin="1267,11177" coordsize="31,10" path="m1267,11182l1298,11182e" filled="false" stroked="true" strokeweight=".599pt" strokecolor="#000000">
                <v:path arrowok="t"/>
              </v:shape>
            </v:group>
            <v:group style="position:absolute;left:1217;top:11177;width:31;height:10" coordorigin="1217,11177" coordsize="31,10">
              <v:shape style="position:absolute;left:1217;top:11177;width:31;height:10" coordorigin="1217,11177" coordsize="31,10" path="m1217,11182l1247,11182e" filled="false" stroked="true" strokeweight=".599pt" strokecolor="#000000">
                <v:path arrowok="t"/>
              </v:shape>
            </v:group>
            <v:group style="position:absolute;left:2839;top:11182;width:31;height:2" coordorigin="2839,11182" coordsize="31,2">
              <v:shape style="position:absolute;left:2839;top:11182;width:31;height:2" coordorigin="2839,11182" coordsize="31,0" path="m2839,11182l2869,11182e" filled="false" stroked="true" strokeweight=".599pt" strokecolor="#000000">
                <v:path arrowok="t"/>
              </v:shape>
            </v:group>
            <v:group style="position:absolute;left:1181;top:11177;width:16;height:10" coordorigin="1181,11177" coordsize="16,10">
              <v:shape style="position:absolute;left:1181;top:11177;width:16;height:10" coordorigin="1181,11177" coordsize="16,10" path="m1181,11182l1196,11182e" filled="false" stroked="true" strokeweight=".599pt" strokecolor="#000000">
                <v:path arrowok="t"/>
              </v:shape>
            </v:group>
            <v:group style="position:absolute;left:4460;top:11177;width:31;height:10" coordorigin="4460,11177" coordsize="31,10">
              <v:shape style="position:absolute;left:4460;top:11177;width:31;height:10" coordorigin="4460,11177" coordsize="31,10" path="m4460,11182l4491,11182e" filled="false" stroked="true" strokeweight=".599pt" strokecolor="#000000">
                <v:path arrowok="t"/>
              </v:shape>
            </v:group>
            <v:group style="position:absolute;left:4410;top:11177;width:31;height:10" coordorigin="4410,11177" coordsize="31,10">
              <v:shape style="position:absolute;left:4410;top:11177;width:31;height:10" coordorigin="4410,11177" coordsize="31,10" path="m4410,11182l4440,11182e" filled="false" stroked="true" strokeweight=".599pt" strokecolor="#000000">
                <v:path arrowok="t"/>
              </v:shape>
            </v:group>
            <v:group style="position:absolute;left:4359;top:11177;width:31;height:10" coordorigin="4359,11177" coordsize="31,10">
              <v:shape style="position:absolute;left:4359;top:11177;width:31;height:10" coordorigin="4359,11177" coordsize="31,10" path="m4359,11182l4389,11182e" filled="false" stroked="true" strokeweight=".599pt" strokecolor="#000000">
                <v:path arrowok="t"/>
              </v:shape>
            </v:group>
            <v:group style="position:absolute;left:4308;top:11177;width:31;height:10" coordorigin="4308,11177" coordsize="31,10">
              <v:shape style="position:absolute;left:4308;top:11177;width:31;height:10" coordorigin="4308,11177" coordsize="31,10" path="m4308,11182l4339,11182e" filled="false" stroked="true" strokeweight=".599pt" strokecolor="#000000">
                <v:path arrowok="t"/>
              </v:shape>
            </v:group>
            <v:group style="position:absolute;left:4258;top:11177;width:31;height:10" coordorigin="4258,11177" coordsize="31,10">
              <v:shape style="position:absolute;left:4258;top:11177;width:31;height:10" coordorigin="4258,11177" coordsize="31,10" path="m4258,11182l4288,11182e" filled="false" stroked="true" strokeweight=".599pt" strokecolor="#000000">
                <v:path arrowok="t"/>
              </v:shape>
            </v:group>
            <v:group style="position:absolute;left:4207;top:11177;width:31;height:10" coordorigin="4207,11177" coordsize="31,10">
              <v:shape style="position:absolute;left:4207;top:11177;width:31;height:10" coordorigin="4207,11177" coordsize="31,10" path="m4207,11182l4237,11182e" filled="false" stroked="true" strokeweight=".599pt" strokecolor="#000000">
                <v:path arrowok="t"/>
              </v:shape>
            </v:group>
            <v:group style="position:absolute;left:4156;top:11177;width:31;height:10" coordorigin="4156,11177" coordsize="31,10">
              <v:shape style="position:absolute;left:4156;top:11177;width:31;height:10" coordorigin="4156,11177" coordsize="31,10" path="m4156,11182l4187,11182e" filled="false" stroked="true" strokeweight=".599pt" strokecolor="#000000">
                <v:path arrowok="t"/>
              </v:shape>
            </v:group>
            <v:group style="position:absolute;left:4106;top:11177;width:31;height:10" coordorigin="4106,11177" coordsize="31,10">
              <v:shape style="position:absolute;left:4106;top:11177;width:31;height:10" coordorigin="4106,11177" coordsize="31,10" path="m4106,11182l4136,11182e" filled="false" stroked="true" strokeweight=".599pt" strokecolor="#000000">
                <v:path arrowok="t"/>
              </v:shape>
            </v:group>
            <v:group style="position:absolute;left:4055;top:11177;width:31;height:10" coordorigin="4055,11177" coordsize="31,10">
              <v:shape style="position:absolute;left:4055;top:11177;width:31;height:10" coordorigin="4055,11177" coordsize="31,10" path="m4055,11182l4085,11182e" filled="false" stroked="true" strokeweight=".599pt" strokecolor="#000000">
                <v:path arrowok="t"/>
              </v:shape>
            </v:group>
            <v:group style="position:absolute;left:4004;top:11177;width:31;height:10" coordorigin="4004,11177" coordsize="31,10">
              <v:shape style="position:absolute;left:4004;top:11177;width:31;height:10" coordorigin="4004,11177" coordsize="31,10" path="m4004,11182l4035,11182e" filled="false" stroked="true" strokeweight=".599pt" strokecolor="#000000">
                <v:path arrowok="t"/>
              </v:shape>
            </v:group>
            <v:group style="position:absolute;left:3953;top:11177;width:31;height:10" coordorigin="3953,11177" coordsize="31,10">
              <v:shape style="position:absolute;left:3953;top:11177;width:31;height:10" coordorigin="3953,11177" coordsize="31,10" path="m3953,11182l3984,11182e" filled="false" stroked="true" strokeweight=".599pt" strokecolor="#000000">
                <v:path arrowok="t"/>
              </v:shape>
            </v:group>
            <v:group style="position:absolute;left:3903;top:11177;width:31;height:10" coordorigin="3903,11177" coordsize="31,10">
              <v:shape style="position:absolute;left:3903;top:11177;width:31;height:10" coordorigin="3903,11177" coordsize="31,10" path="m3903,11182l3933,11182e" filled="false" stroked="true" strokeweight=".599pt" strokecolor="#000000">
                <v:path arrowok="t"/>
              </v:shape>
            </v:group>
            <v:group style="position:absolute;left:3852;top:11177;width:31;height:10" coordorigin="3852,11177" coordsize="31,10">
              <v:shape style="position:absolute;left:3852;top:11177;width:31;height:10" coordorigin="3852,11177" coordsize="31,10" path="m3852,11182l3882,11182e" filled="false" stroked="true" strokeweight=".599pt" strokecolor="#000000">
                <v:path arrowok="t"/>
              </v:shape>
            </v:group>
            <v:group style="position:absolute;left:3801;top:11177;width:31;height:10" coordorigin="3801,11177" coordsize="31,10">
              <v:shape style="position:absolute;left:3801;top:11177;width:31;height:10" coordorigin="3801,11177" coordsize="31,10" path="m3801,11182l3832,11182e" filled="false" stroked="true" strokeweight=".599pt" strokecolor="#000000">
                <v:path arrowok="t"/>
              </v:shape>
            </v:group>
            <v:group style="position:absolute;left:3751;top:11177;width:31;height:10" coordorigin="3751,11177" coordsize="31,10">
              <v:shape style="position:absolute;left:3751;top:11177;width:31;height:10" coordorigin="3751,11177" coordsize="31,10" path="m3751,11182l3781,11182e" filled="false" stroked="true" strokeweight=".599pt" strokecolor="#000000">
                <v:path arrowok="t"/>
              </v:shape>
            </v:group>
            <v:group style="position:absolute;left:3700;top:11177;width:31;height:10" coordorigin="3700,11177" coordsize="31,10">
              <v:shape style="position:absolute;left:3700;top:11177;width:31;height:10" coordorigin="3700,11177" coordsize="31,10" path="m3700,11182l3730,11182e" filled="false" stroked="true" strokeweight=".599pt" strokecolor="#000000">
                <v:path arrowok="t"/>
              </v:shape>
            </v:group>
            <v:group style="position:absolute;left:3649;top:11177;width:31;height:10" coordorigin="3649,11177" coordsize="31,10">
              <v:shape style="position:absolute;left:3649;top:11177;width:31;height:10" coordorigin="3649,11177" coordsize="31,10" path="m3649,11182l3680,11182e" filled="false" stroked="true" strokeweight=".599pt" strokecolor="#000000">
                <v:path arrowok="t"/>
              </v:shape>
            </v:group>
            <v:group style="position:absolute;left:3599;top:11177;width:31;height:10" coordorigin="3599,11177" coordsize="31,10">
              <v:shape style="position:absolute;left:3599;top:11177;width:31;height:10" coordorigin="3599,11177" coordsize="31,10" path="m3599,11182l3629,11182e" filled="false" stroked="true" strokeweight=".599pt" strokecolor="#000000">
                <v:path arrowok="t"/>
              </v:shape>
            </v:group>
            <v:group style="position:absolute;left:3548;top:11177;width:31;height:10" coordorigin="3548,11177" coordsize="31,10">
              <v:shape style="position:absolute;left:3548;top:11177;width:31;height:10" coordorigin="3548,11177" coordsize="31,10" path="m3548,11182l3578,11182e" filled="false" stroked="true" strokeweight=".599pt" strokecolor="#000000">
                <v:path arrowok="t"/>
              </v:shape>
            </v:group>
            <v:group style="position:absolute;left:3497;top:11177;width:31;height:10" coordorigin="3497,11177" coordsize="31,10">
              <v:shape style="position:absolute;left:3497;top:11177;width:31;height:10" coordorigin="3497,11177" coordsize="31,10" path="m3497,11182l3528,11182e" filled="false" stroked="true" strokeweight=".599pt" strokecolor="#000000">
                <v:path arrowok="t"/>
              </v:shape>
            </v:group>
            <v:group style="position:absolute;left:3447;top:11177;width:31;height:10" coordorigin="3447,11177" coordsize="31,10">
              <v:shape style="position:absolute;left:3447;top:11177;width:31;height:10" coordorigin="3447,11177" coordsize="31,10" path="m3447,11182l3477,11182e" filled="false" stroked="true" strokeweight=".599pt" strokecolor="#000000">
                <v:path arrowok="t"/>
              </v:shape>
            </v:group>
            <v:group style="position:absolute;left:3396;top:11177;width:31;height:10" coordorigin="3396,11177" coordsize="31,10">
              <v:shape style="position:absolute;left:3396;top:11177;width:31;height:10" coordorigin="3396,11177" coordsize="31,10" path="m3396,11182l3426,11182e" filled="false" stroked="true" strokeweight=".599pt" strokecolor="#000000">
                <v:path arrowok="t"/>
              </v:shape>
            </v:group>
            <v:group style="position:absolute;left:3345;top:11177;width:31;height:10" coordorigin="3345,11177" coordsize="31,10">
              <v:shape style="position:absolute;left:3345;top:11177;width:31;height:10" coordorigin="3345,11177" coordsize="31,10" path="m3345,11182l3376,11182e" filled="false" stroked="true" strokeweight=".599pt" strokecolor="#000000">
                <v:path arrowok="t"/>
              </v:shape>
            </v:group>
            <v:group style="position:absolute;left:3295;top:11177;width:31;height:10" coordorigin="3295,11177" coordsize="31,10">
              <v:shape style="position:absolute;left:3295;top:11177;width:31;height:10" coordorigin="3295,11177" coordsize="31,10" path="m3295,11182l3325,11182e" filled="false" stroked="true" strokeweight=".599pt" strokecolor="#000000">
                <v:path arrowok="t"/>
              </v:shape>
            </v:group>
            <v:group style="position:absolute;left:3244;top:11177;width:31;height:10" coordorigin="3244,11177" coordsize="31,10">
              <v:shape style="position:absolute;left:3244;top:11177;width:31;height:10" coordorigin="3244,11177" coordsize="31,10" path="m3244,11182l3274,11182e" filled="false" stroked="true" strokeweight=".599pt" strokecolor="#000000">
                <v:path arrowok="t"/>
              </v:shape>
            </v:group>
            <v:group style="position:absolute;left:3193;top:11177;width:31;height:10" coordorigin="3193,11177" coordsize="31,10">
              <v:shape style="position:absolute;left:3193;top:11177;width:31;height:10" coordorigin="3193,11177" coordsize="31,10" path="m3193,11182l3224,11182e" filled="false" stroked="true" strokeweight=".599pt" strokecolor="#000000">
                <v:path arrowok="t"/>
              </v:shape>
            </v:group>
            <v:group style="position:absolute;left:3143;top:11177;width:31;height:10" coordorigin="3143,11177" coordsize="31,10">
              <v:shape style="position:absolute;left:3143;top:11177;width:31;height:10" coordorigin="3143,11177" coordsize="31,10" path="m3143,11182l3173,11182e" filled="false" stroked="true" strokeweight=".599pt" strokecolor="#000000">
                <v:path arrowok="t"/>
              </v:shape>
            </v:group>
            <v:group style="position:absolute;left:3092;top:11177;width:31;height:10" coordorigin="3092,11177" coordsize="31,10">
              <v:shape style="position:absolute;left:3092;top:11177;width:31;height:10" coordorigin="3092,11177" coordsize="31,10" path="m3092,11182l3122,11182e" filled="false" stroked="true" strokeweight=".599pt" strokecolor="#000000">
                <v:path arrowok="t"/>
              </v:shape>
            </v:group>
            <v:group style="position:absolute;left:3041;top:11177;width:31;height:10" coordorigin="3041,11177" coordsize="31,10">
              <v:shape style="position:absolute;left:3041;top:11177;width:31;height:10" coordorigin="3041,11177" coordsize="31,10" path="m3041,11182l3072,11182e" filled="false" stroked="true" strokeweight=".599pt" strokecolor="#000000">
                <v:path arrowok="t"/>
              </v:shape>
            </v:group>
            <v:group style="position:absolute;left:2991;top:11177;width:31;height:10" coordorigin="2991,11177" coordsize="31,10">
              <v:shape style="position:absolute;left:2991;top:11177;width:31;height:10" coordorigin="2991,11177" coordsize="31,10" path="m2991,11182l3021,11182e" filled="false" stroked="true" strokeweight=".599pt" strokecolor="#000000">
                <v:path arrowok="t"/>
              </v:shape>
            </v:group>
            <v:group style="position:absolute;left:2940;top:11177;width:31;height:10" coordorigin="2940,11177" coordsize="31,10">
              <v:shape style="position:absolute;left:2940;top:11177;width:31;height:10" coordorigin="2940,11177" coordsize="31,10" path="m2940,11182l2970,11182e" filled="false" stroked="true" strokeweight=".599pt" strokecolor="#000000">
                <v:path arrowok="t"/>
              </v:shape>
            </v:group>
            <v:group style="position:absolute;left:2889;top:11177;width:31;height:10" coordorigin="2889,11177" coordsize="31,10">
              <v:shape style="position:absolute;left:2889;top:11177;width:31;height:10" coordorigin="2889,11177" coordsize="31,10" path="m2889,11182l2920,11182e" filled="false" stroked="true" strokeweight=".599pt" strokecolor="#000000">
                <v:path arrowok="t"/>
              </v:shape>
            </v:group>
            <v:group style="position:absolute;left:4511;top:11182;width:31;height:2" coordorigin="4511,11182" coordsize="31,2">
              <v:shape style="position:absolute;left:4511;top:11182;width:31;height:2" coordorigin="4511,11182" coordsize="31,0" path="m4511,11182l4541,11182e" filled="false" stroked="true" strokeweight=".599pt" strokecolor="#000000">
                <v:path arrowok="t"/>
              </v:shape>
            </v:group>
            <v:group style="position:absolute;left:6133;top:11177;width:31;height:10" coordorigin="6133,11177" coordsize="31,10">
              <v:shape style="position:absolute;left:6133;top:11177;width:31;height:10" coordorigin="6133,11177" coordsize="31,10" path="m6133,11182l6163,11182e" filled="false" stroked="true" strokeweight=".599pt" strokecolor="#000000">
                <v:path arrowok="t"/>
              </v:shape>
            </v:group>
            <v:group style="position:absolute;left:6082;top:11177;width:31;height:10" coordorigin="6082,11177" coordsize="31,10">
              <v:shape style="position:absolute;left:6082;top:11177;width:31;height:10" coordorigin="6082,11177" coordsize="31,10" path="m6082,11182l6112,11182e" filled="false" stroked="true" strokeweight=".599pt" strokecolor="#000000">
                <v:path arrowok="t"/>
              </v:shape>
            </v:group>
            <v:group style="position:absolute;left:6031;top:11177;width:31;height:10" coordorigin="6031,11177" coordsize="31,10">
              <v:shape style="position:absolute;left:6031;top:11177;width:31;height:10" coordorigin="6031,11177" coordsize="31,10" path="m6031,11182l6062,11182e" filled="false" stroked="true" strokeweight=".599pt" strokecolor="#000000">
                <v:path arrowok="t"/>
              </v:shape>
            </v:group>
            <v:group style="position:absolute;left:5981;top:11177;width:31;height:10" coordorigin="5981,11177" coordsize="31,10">
              <v:shape style="position:absolute;left:5981;top:11177;width:31;height:10" coordorigin="5981,11177" coordsize="31,10" path="m5981,11182l6011,11182e" filled="false" stroked="true" strokeweight=".599pt" strokecolor="#000000">
                <v:path arrowok="t"/>
              </v:shape>
            </v:group>
            <v:group style="position:absolute;left:5930;top:11177;width:31;height:10" coordorigin="5930,11177" coordsize="31,10">
              <v:shape style="position:absolute;left:5930;top:11177;width:31;height:10" coordorigin="5930,11177" coordsize="31,10" path="m5930,11182l5960,11182e" filled="false" stroked="true" strokeweight=".599pt" strokecolor="#000000">
                <v:path arrowok="t"/>
              </v:shape>
            </v:group>
            <v:group style="position:absolute;left:5879;top:11177;width:31;height:10" coordorigin="5879,11177" coordsize="31,10">
              <v:shape style="position:absolute;left:5879;top:11177;width:31;height:10" coordorigin="5879,11177" coordsize="31,10" path="m5879,11182l5910,11182e" filled="false" stroked="true" strokeweight=".599pt" strokecolor="#000000">
                <v:path arrowok="t"/>
              </v:shape>
            </v:group>
            <v:group style="position:absolute;left:5829;top:11177;width:31;height:10" coordorigin="5829,11177" coordsize="31,10">
              <v:shape style="position:absolute;left:5829;top:11177;width:31;height:10" coordorigin="5829,11177" coordsize="31,10" path="m5829,11182l5859,11182e" filled="false" stroked="true" strokeweight=".599pt" strokecolor="#000000">
                <v:path arrowok="t"/>
              </v:shape>
            </v:group>
            <v:group style="position:absolute;left:5778;top:11177;width:31;height:10" coordorigin="5778,11177" coordsize="31,10">
              <v:shape style="position:absolute;left:5778;top:11177;width:31;height:10" coordorigin="5778,11177" coordsize="31,10" path="m5778,11182l5808,11182e" filled="false" stroked="true" strokeweight=".599pt" strokecolor="#000000">
                <v:path arrowok="t"/>
              </v:shape>
            </v:group>
            <v:group style="position:absolute;left:5727;top:11177;width:31;height:10" coordorigin="5727,11177" coordsize="31,10">
              <v:shape style="position:absolute;left:5727;top:11177;width:31;height:10" coordorigin="5727,11177" coordsize="31,10" path="m5727,11182l5758,11182e" filled="false" stroked="true" strokeweight=".599pt" strokecolor="#000000">
                <v:path arrowok="t"/>
              </v:shape>
            </v:group>
            <v:group style="position:absolute;left:5677;top:11177;width:31;height:10" coordorigin="5677,11177" coordsize="31,10">
              <v:shape style="position:absolute;left:5677;top:11177;width:31;height:10" coordorigin="5677,11177" coordsize="31,10" path="m5677,11182l5707,11182e" filled="false" stroked="true" strokeweight=".599pt" strokecolor="#000000">
                <v:path arrowok="t"/>
              </v:shape>
            </v:group>
            <v:group style="position:absolute;left:5626;top:11177;width:31;height:10" coordorigin="5626,11177" coordsize="31,10">
              <v:shape style="position:absolute;left:5626;top:11177;width:31;height:10" coordorigin="5626,11177" coordsize="31,10" path="m5626,11182l5656,11182e" filled="false" stroked="true" strokeweight=".599pt" strokecolor="#000000">
                <v:path arrowok="t"/>
              </v:shape>
            </v:group>
            <v:group style="position:absolute;left:5575;top:11177;width:31;height:10" coordorigin="5575,11177" coordsize="31,10">
              <v:shape style="position:absolute;left:5575;top:11177;width:31;height:10" coordorigin="5575,11177" coordsize="31,10" path="m5575,11182l5606,11182e" filled="false" stroked="true" strokeweight=".599pt" strokecolor="#000000">
                <v:path arrowok="t"/>
              </v:shape>
            </v:group>
            <v:group style="position:absolute;left:5525;top:11177;width:31;height:10" coordorigin="5525,11177" coordsize="31,10">
              <v:shape style="position:absolute;left:5525;top:11177;width:31;height:10" coordorigin="5525,11177" coordsize="31,10" path="m5525,11182l5555,11182e" filled="false" stroked="true" strokeweight=".599pt" strokecolor="#000000">
                <v:path arrowok="t"/>
              </v:shape>
            </v:group>
            <v:group style="position:absolute;left:5474;top:11177;width:31;height:10" coordorigin="5474,11177" coordsize="31,10">
              <v:shape style="position:absolute;left:5474;top:11177;width:31;height:10" coordorigin="5474,11177" coordsize="31,10" path="m5474,11182l5504,11182e" filled="false" stroked="true" strokeweight=".599pt" strokecolor="#000000">
                <v:path arrowok="t"/>
              </v:shape>
            </v:group>
            <v:group style="position:absolute;left:5423;top:11177;width:31;height:10" coordorigin="5423,11177" coordsize="31,10">
              <v:shape style="position:absolute;left:5423;top:11177;width:31;height:10" coordorigin="5423,11177" coordsize="31,10" path="m5423,11182l5454,11182e" filled="false" stroked="true" strokeweight=".599pt" strokecolor="#000000">
                <v:path arrowok="t"/>
              </v:shape>
            </v:group>
            <v:group style="position:absolute;left:5373;top:11177;width:31;height:10" coordorigin="5373,11177" coordsize="31,10">
              <v:shape style="position:absolute;left:5373;top:11177;width:31;height:10" coordorigin="5373,11177" coordsize="31,10" path="m5373,11182l5403,11182e" filled="false" stroked="true" strokeweight=".599pt" strokecolor="#000000">
                <v:path arrowok="t"/>
              </v:shape>
            </v:group>
            <v:group style="position:absolute;left:5322;top:11177;width:31;height:10" coordorigin="5322,11177" coordsize="31,10">
              <v:shape style="position:absolute;left:5322;top:11177;width:31;height:10" coordorigin="5322,11177" coordsize="31,10" path="m5322,11182l5352,11182e" filled="false" stroked="true" strokeweight=".599pt" strokecolor="#000000">
                <v:path arrowok="t"/>
              </v:shape>
            </v:group>
            <v:group style="position:absolute;left:5271;top:11177;width:31;height:10" coordorigin="5271,11177" coordsize="31,10">
              <v:shape style="position:absolute;left:5271;top:11177;width:31;height:10" coordorigin="5271,11177" coordsize="31,10" path="m5271,11182l5302,11182e" filled="false" stroked="true" strokeweight=".599pt" strokecolor="#000000">
                <v:path arrowok="t"/>
              </v:shape>
            </v:group>
            <v:group style="position:absolute;left:5221;top:11177;width:31;height:10" coordorigin="5221,11177" coordsize="31,10">
              <v:shape style="position:absolute;left:5221;top:11177;width:31;height:10" coordorigin="5221,11177" coordsize="31,10" path="m5221,11182l5251,11182e" filled="false" stroked="true" strokeweight=".599pt" strokecolor="#000000">
                <v:path arrowok="t"/>
              </v:shape>
            </v:group>
            <v:group style="position:absolute;left:5170;top:11177;width:31;height:10" coordorigin="5170,11177" coordsize="31,10">
              <v:shape style="position:absolute;left:5170;top:11177;width:31;height:10" coordorigin="5170,11177" coordsize="31,10" path="m5170,11182l5200,11182e" filled="false" stroked="true" strokeweight=".599pt" strokecolor="#000000">
                <v:path arrowok="t"/>
              </v:shape>
            </v:group>
            <v:group style="position:absolute;left:5119;top:11177;width:31;height:10" coordorigin="5119,11177" coordsize="31,10">
              <v:shape style="position:absolute;left:5119;top:11177;width:31;height:10" coordorigin="5119,11177" coordsize="31,10" path="m5119,11182l5149,11182e" filled="false" stroked="true" strokeweight=".599pt" strokecolor="#000000">
                <v:path arrowok="t"/>
              </v:shape>
            </v:group>
            <v:group style="position:absolute;left:5068;top:11177;width:31;height:10" coordorigin="5068,11177" coordsize="31,10">
              <v:shape style="position:absolute;left:5068;top:11177;width:31;height:10" coordorigin="5068,11177" coordsize="31,10" path="m5068,11182l5099,11182e" filled="false" stroked="true" strokeweight=".599pt" strokecolor="#000000">
                <v:path arrowok="t"/>
              </v:shape>
            </v:group>
            <v:group style="position:absolute;left:5018;top:11177;width:31;height:10" coordorigin="5018,11177" coordsize="31,10">
              <v:shape style="position:absolute;left:5018;top:11177;width:31;height:10" coordorigin="5018,11177" coordsize="31,10" path="m5018,11182l5048,11182e" filled="false" stroked="true" strokeweight=".599pt" strokecolor="#000000">
                <v:path arrowok="t"/>
              </v:shape>
            </v:group>
            <v:group style="position:absolute;left:4967;top:11177;width:31;height:10" coordorigin="4967,11177" coordsize="31,10">
              <v:shape style="position:absolute;left:4967;top:11177;width:31;height:10" coordorigin="4967,11177" coordsize="31,10" path="m4967,11182l4997,11182e" filled="false" stroked="true" strokeweight=".599pt" strokecolor="#000000">
                <v:path arrowok="t"/>
              </v:shape>
            </v:group>
            <v:group style="position:absolute;left:4916;top:11177;width:31;height:10" coordorigin="4916,11177" coordsize="31,10">
              <v:shape style="position:absolute;left:4916;top:11177;width:31;height:10" coordorigin="4916,11177" coordsize="31,10" path="m4916,11182l4947,11182e" filled="false" stroked="true" strokeweight=".599pt" strokecolor="#000000">
                <v:path arrowok="t"/>
              </v:shape>
            </v:group>
            <v:group style="position:absolute;left:4866;top:11177;width:31;height:10" coordorigin="4866,11177" coordsize="31,10">
              <v:shape style="position:absolute;left:4866;top:11177;width:31;height:10" coordorigin="4866,11177" coordsize="31,10" path="m4866,11182l4896,11182e" filled="false" stroked="true" strokeweight=".599pt" strokecolor="#000000">
                <v:path arrowok="t"/>
              </v:shape>
            </v:group>
            <v:group style="position:absolute;left:4815;top:11177;width:31;height:10" coordorigin="4815,11177" coordsize="31,10">
              <v:shape style="position:absolute;left:4815;top:11177;width:31;height:10" coordorigin="4815,11177" coordsize="31,10" path="m4815,11182l4845,11182e" filled="false" stroked="true" strokeweight=".599pt" strokecolor="#000000">
                <v:path arrowok="t"/>
              </v:shape>
            </v:group>
            <v:group style="position:absolute;left:4764;top:11177;width:31;height:10" coordorigin="4764,11177" coordsize="31,10">
              <v:shape style="position:absolute;left:4764;top:11177;width:31;height:10" coordorigin="4764,11177" coordsize="31,10" path="m4764,11182l4795,11182e" filled="false" stroked="true" strokeweight=".599pt" strokecolor="#000000">
                <v:path arrowok="t"/>
              </v:shape>
            </v:group>
            <v:group style="position:absolute;left:4714;top:11177;width:31;height:10" coordorigin="4714,11177" coordsize="31,10">
              <v:shape style="position:absolute;left:4714;top:11177;width:31;height:10" coordorigin="4714,11177" coordsize="31,10" path="m4714,11182l4744,11182e" filled="false" stroked="true" strokeweight=".599pt" strokecolor="#000000">
                <v:path arrowok="t"/>
              </v:shape>
            </v:group>
            <v:group style="position:absolute;left:4663;top:11177;width:31;height:10" coordorigin="4663,11177" coordsize="31,10">
              <v:shape style="position:absolute;left:4663;top:11177;width:31;height:10" coordorigin="4663,11177" coordsize="31,10" path="m4663,11182l4693,11182e" filled="false" stroked="true" strokeweight=".599pt" strokecolor="#000000">
                <v:path arrowok="t"/>
              </v:shape>
            </v:group>
            <v:group style="position:absolute;left:4612;top:11177;width:31;height:10" coordorigin="4612,11177" coordsize="31,10">
              <v:shape style="position:absolute;left:4612;top:11177;width:31;height:10" coordorigin="4612,11177" coordsize="31,10" path="m4612,11182l4643,11182e" filled="false" stroked="true" strokeweight=".599pt" strokecolor="#000000">
                <v:path arrowok="t"/>
              </v:shape>
            </v:group>
            <v:group style="position:absolute;left:4562;top:11177;width:31;height:10" coordorigin="4562,11177" coordsize="31,10">
              <v:shape style="position:absolute;left:4562;top:11177;width:31;height:10" coordorigin="4562,11177" coordsize="31,10" path="m4562,11182l4592,11182e" filled="false" stroked="true" strokeweight=".599pt" strokecolor="#000000">
                <v:path arrowok="t"/>
              </v:shape>
            </v:group>
            <v:group style="position:absolute;left:6183;top:11182;width:31;height:2" coordorigin="6183,11182" coordsize="31,2">
              <v:shape style="position:absolute;left:6183;top:11182;width:31;height:2" coordorigin="6183,11182" coordsize="31,0" path="m6183,11182l6214,11182e" filled="false" stroked="true" strokeweight=".599pt" strokecolor="#000000">
                <v:path arrowok="t"/>
              </v:shape>
            </v:group>
            <v:group style="position:absolute;left:7805;top:11177;width:31;height:10" coordorigin="7805,11177" coordsize="31,10">
              <v:shape style="position:absolute;left:7805;top:11177;width:31;height:10" coordorigin="7805,11177" coordsize="31,10" path="m7805,11182l7836,11182e" filled="false" stroked="true" strokeweight=".599pt" strokecolor="#000000">
                <v:path arrowok="t"/>
              </v:shape>
            </v:group>
            <v:group style="position:absolute;left:7754;top:11177;width:31;height:10" coordorigin="7754,11177" coordsize="31,10">
              <v:shape style="position:absolute;left:7754;top:11177;width:31;height:10" coordorigin="7754,11177" coordsize="31,10" path="m7754,11182l7785,11182e" filled="false" stroked="true" strokeweight=".599pt" strokecolor="#000000">
                <v:path arrowok="t"/>
              </v:shape>
            </v:group>
            <v:group style="position:absolute;left:7704;top:11177;width:31;height:10" coordorigin="7704,11177" coordsize="31,10">
              <v:shape style="position:absolute;left:7704;top:11177;width:31;height:10" coordorigin="7704,11177" coordsize="31,10" path="m7704,11182l7734,11182e" filled="false" stroked="true" strokeweight=".599pt" strokecolor="#000000">
                <v:path arrowok="t"/>
              </v:shape>
            </v:group>
            <v:group style="position:absolute;left:7653;top:11177;width:31;height:10" coordorigin="7653,11177" coordsize="31,10">
              <v:shape style="position:absolute;left:7653;top:11177;width:31;height:10" coordorigin="7653,11177" coordsize="31,10" path="m7653,11182l7683,11182e" filled="false" stroked="true" strokeweight=".599pt" strokecolor="#000000">
                <v:path arrowok="t"/>
              </v:shape>
            </v:group>
            <v:group style="position:absolute;left:7602;top:11177;width:31;height:10" coordorigin="7602,11177" coordsize="31,10">
              <v:shape style="position:absolute;left:7602;top:11177;width:31;height:10" coordorigin="7602,11177" coordsize="31,10" path="m7602,11182l7633,11182e" filled="false" stroked="true" strokeweight=".599pt" strokecolor="#000000">
                <v:path arrowok="t"/>
              </v:shape>
            </v:group>
            <v:group style="position:absolute;left:7552;top:11177;width:31;height:10" coordorigin="7552,11177" coordsize="31,10">
              <v:shape style="position:absolute;left:7552;top:11177;width:31;height:10" coordorigin="7552,11177" coordsize="31,10" path="m7552,11182l7582,11182e" filled="false" stroked="true" strokeweight=".599pt" strokecolor="#000000">
                <v:path arrowok="t"/>
              </v:shape>
            </v:group>
            <v:group style="position:absolute;left:7501;top:11177;width:31;height:10" coordorigin="7501,11177" coordsize="31,10">
              <v:shape style="position:absolute;left:7501;top:11177;width:31;height:10" coordorigin="7501,11177" coordsize="31,10" path="m7501,11182l7531,11182e" filled="false" stroked="true" strokeweight=".599pt" strokecolor="#000000">
                <v:path arrowok="t"/>
              </v:shape>
            </v:group>
            <v:group style="position:absolute;left:7450;top:11177;width:31;height:10" coordorigin="7450,11177" coordsize="31,10">
              <v:shape style="position:absolute;left:7450;top:11177;width:31;height:10" coordorigin="7450,11177" coordsize="31,10" path="m7450,11182l7481,11182e" filled="false" stroked="true" strokeweight=".599pt" strokecolor="#000000">
                <v:path arrowok="t"/>
              </v:shape>
            </v:group>
            <v:group style="position:absolute;left:7400;top:11177;width:31;height:10" coordorigin="7400,11177" coordsize="31,10">
              <v:shape style="position:absolute;left:7400;top:11177;width:31;height:10" coordorigin="7400,11177" coordsize="31,10" path="m7400,11182l7430,11182e" filled="false" stroked="true" strokeweight=".599pt" strokecolor="#000000">
                <v:path arrowok="t"/>
              </v:shape>
            </v:group>
            <v:group style="position:absolute;left:7349;top:11177;width:31;height:10" coordorigin="7349,11177" coordsize="31,10">
              <v:shape style="position:absolute;left:7349;top:11177;width:31;height:10" coordorigin="7349,11177" coordsize="31,10" path="m7349,11182l7379,11182e" filled="false" stroked="true" strokeweight=".599pt" strokecolor="#000000">
                <v:path arrowok="t"/>
              </v:shape>
            </v:group>
            <v:group style="position:absolute;left:7298;top:11177;width:31;height:10" coordorigin="7298,11177" coordsize="31,10">
              <v:shape style="position:absolute;left:7298;top:11177;width:31;height:10" coordorigin="7298,11177" coordsize="31,10" path="m7298,11182l7329,11182e" filled="false" stroked="true" strokeweight=".599pt" strokecolor="#000000">
                <v:path arrowok="t"/>
              </v:shape>
            </v:group>
            <v:group style="position:absolute;left:7248;top:11177;width:31;height:10" coordorigin="7248,11177" coordsize="31,10">
              <v:shape style="position:absolute;left:7248;top:11177;width:31;height:10" coordorigin="7248,11177" coordsize="31,10" path="m7248,11182l7278,11182e" filled="false" stroked="true" strokeweight=".599pt" strokecolor="#000000">
                <v:path arrowok="t"/>
              </v:shape>
            </v:group>
            <v:group style="position:absolute;left:7197;top:11177;width:31;height:10" coordorigin="7197,11177" coordsize="31,10">
              <v:shape style="position:absolute;left:7197;top:11177;width:31;height:10" coordorigin="7197,11177" coordsize="31,10" path="m7197,11182l7227,11182e" filled="false" stroked="true" strokeweight=".599pt" strokecolor="#000000">
                <v:path arrowok="t"/>
              </v:shape>
            </v:group>
            <v:group style="position:absolute;left:7146;top:11177;width:31;height:10" coordorigin="7146,11177" coordsize="31,10">
              <v:shape style="position:absolute;left:7146;top:11177;width:31;height:10" coordorigin="7146,11177" coordsize="31,10" path="m7146,11182l7177,11182e" filled="false" stroked="true" strokeweight=".599pt" strokecolor="#000000">
                <v:path arrowok="t"/>
              </v:shape>
            </v:group>
            <v:group style="position:absolute;left:7096;top:11177;width:31;height:10" coordorigin="7096,11177" coordsize="31,10">
              <v:shape style="position:absolute;left:7096;top:11177;width:31;height:10" coordorigin="7096,11177" coordsize="31,10" path="m7096,11182l7126,11182e" filled="false" stroked="true" strokeweight=".599pt" strokecolor="#000000">
                <v:path arrowok="t"/>
              </v:shape>
            </v:group>
            <v:group style="position:absolute;left:7045;top:11177;width:31;height:10" coordorigin="7045,11177" coordsize="31,10">
              <v:shape style="position:absolute;left:7045;top:11177;width:31;height:10" coordorigin="7045,11177" coordsize="31,10" path="m7045,11182l7075,11182e" filled="false" stroked="true" strokeweight=".599pt" strokecolor="#000000">
                <v:path arrowok="t"/>
              </v:shape>
            </v:group>
            <v:group style="position:absolute;left:6994;top:11177;width:31;height:10" coordorigin="6994,11177" coordsize="31,10">
              <v:shape style="position:absolute;left:6994;top:11177;width:31;height:10" coordorigin="6994,11177" coordsize="31,10" path="m6994,11182l7025,11182e" filled="false" stroked="true" strokeweight=".599pt" strokecolor="#000000">
                <v:path arrowok="t"/>
              </v:shape>
            </v:group>
            <v:group style="position:absolute;left:6944;top:11177;width:31;height:10" coordorigin="6944,11177" coordsize="31,10">
              <v:shape style="position:absolute;left:6944;top:11177;width:31;height:10" coordorigin="6944,11177" coordsize="31,10" path="m6944,11182l6974,11182e" filled="false" stroked="true" strokeweight=".599pt" strokecolor="#000000">
                <v:path arrowok="t"/>
              </v:shape>
            </v:group>
            <v:group style="position:absolute;left:6893;top:11177;width:31;height:10" coordorigin="6893,11177" coordsize="31,10">
              <v:shape style="position:absolute;left:6893;top:11177;width:31;height:10" coordorigin="6893,11177" coordsize="31,10" path="m6893,11182l6923,11182e" filled="false" stroked="true" strokeweight=".599pt" strokecolor="#000000">
                <v:path arrowok="t"/>
              </v:shape>
            </v:group>
            <v:group style="position:absolute;left:6842;top:11177;width:31;height:10" coordorigin="6842,11177" coordsize="31,10">
              <v:shape style="position:absolute;left:6842;top:11177;width:31;height:10" coordorigin="6842,11177" coordsize="31,10" path="m6842,11182l6873,11182e" filled="false" stroked="true" strokeweight=".599pt" strokecolor="#000000">
                <v:path arrowok="t"/>
              </v:shape>
            </v:group>
            <v:group style="position:absolute;left:6792;top:11177;width:31;height:10" coordorigin="6792,11177" coordsize="31,10">
              <v:shape style="position:absolute;left:6792;top:11177;width:31;height:10" coordorigin="6792,11177" coordsize="31,10" path="m6792,11182l6822,11182e" filled="false" stroked="true" strokeweight=".599pt" strokecolor="#000000">
                <v:path arrowok="t"/>
              </v:shape>
            </v:group>
            <v:group style="position:absolute;left:6741;top:11177;width:31;height:10" coordorigin="6741,11177" coordsize="31,10">
              <v:shape style="position:absolute;left:6741;top:11177;width:31;height:10" coordorigin="6741,11177" coordsize="31,10" path="m6741,11182l6771,11182e" filled="false" stroked="true" strokeweight=".599pt" strokecolor="#000000">
                <v:path arrowok="t"/>
              </v:shape>
            </v:group>
            <v:group style="position:absolute;left:6690;top:11177;width:31;height:10" coordorigin="6690,11177" coordsize="31,10">
              <v:shape style="position:absolute;left:6690;top:11177;width:31;height:10" coordorigin="6690,11177" coordsize="31,10" path="m6690,11182l6721,11182e" filled="false" stroked="true" strokeweight=".599pt" strokecolor="#000000">
                <v:path arrowok="t"/>
              </v:shape>
            </v:group>
            <v:group style="position:absolute;left:6640;top:11177;width:31;height:10" coordorigin="6640,11177" coordsize="31,10">
              <v:shape style="position:absolute;left:6640;top:11177;width:31;height:10" coordorigin="6640,11177" coordsize="31,10" path="m6640,11182l6670,11182e" filled="false" stroked="true" strokeweight=".599pt" strokecolor="#000000">
                <v:path arrowok="t"/>
              </v:shape>
            </v:group>
            <v:group style="position:absolute;left:6589;top:11177;width:31;height:10" coordorigin="6589,11177" coordsize="31,10">
              <v:shape style="position:absolute;left:6589;top:11177;width:31;height:10" coordorigin="6589,11177" coordsize="31,10" path="m6589,11182l6619,11182e" filled="false" stroked="true" strokeweight=".599pt" strokecolor="#000000">
                <v:path arrowok="t"/>
              </v:shape>
            </v:group>
            <v:group style="position:absolute;left:6538;top:11177;width:31;height:10" coordorigin="6538,11177" coordsize="31,10">
              <v:shape style="position:absolute;left:6538;top:11177;width:31;height:10" coordorigin="6538,11177" coordsize="31,10" path="m6538,11182l6569,11182e" filled="false" stroked="true" strokeweight=".599pt" strokecolor="#000000">
                <v:path arrowok="t"/>
              </v:shape>
            </v:group>
            <v:group style="position:absolute;left:6487;top:11177;width:31;height:10" coordorigin="6487,11177" coordsize="31,10">
              <v:shape style="position:absolute;left:6487;top:11177;width:31;height:10" coordorigin="6487,11177" coordsize="31,10" path="m6487,11182l6518,11182e" filled="false" stroked="true" strokeweight=".599pt" strokecolor="#000000">
                <v:path arrowok="t"/>
              </v:shape>
            </v:group>
            <v:group style="position:absolute;left:6437;top:11177;width:31;height:10" coordorigin="6437,11177" coordsize="31,10">
              <v:shape style="position:absolute;left:6437;top:11177;width:31;height:10" coordorigin="6437,11177" coordsize="31,10" path="m6437,11182l6467,11182e" filled="false" stroked="true" strokeweight=".599pt" strokecolor="#000000">
                <v:path arrowok="t"/>
              </v:shape>
            </v:group>
            <v:group style="position:absolute;left:6386;top:11177;width:31;height:10" coordorigin="6386,11177" coordsize="31,10">
              <v:shape style="position:absolute;left:6386;top:11177;width:31;height:10" coordorigin="6386,11177" coordsize="31,10" path="m6386,11182l6416,11182e" filled="false" stroked="true" strokeweight=".599pt" strokecolor="#000000">
                <v:path arrowok="t"/>
              </v:shape>
            </v:group>
            <v:group style="position:absolute;left:6335;top:11177;width:31;height:10" coordorigin="6335,11177" coordsize="31,10">
              <v:shape style="position:absolute;left:6335;top:11177;width:31;height:10" coordorigin="6335,11177" coordsize="31,10" path="m6335,11182l6366,11182e" filled="false" stroked="true" strokeweight=".599pt" strokecolor="#000000">
                <v:path arrowok="t"/>
              </v:shape>
            </v:group>
            <v:group style="position:absolute;left:6285;top:11177;width:31;height:10" coordorigin="6285,11177" coordsize="31,10">
              <v:shape style="position:absolute;left:6285;top:11177;width:31;height:10" coordorigin="6285,11177" coordsize="31,10" path="m6285,11182l6315,11182e" filled="false" stroked="true" strokeweight=".599pt" strokecolor="#000000">
                <v:path arrowok="t"/>
              </v:shape>
            </v:group>
            <v:group style="position:absolute;left:6234;top:11177;width:31;height:10" coordorigin="6234,11177" coordsize="31,10">
              <v:shape style="position:absolute;left:6234;top:11177;width:31;height:10" coordorigin="6234,11177" coordsize="31,10" path="m6234,11182l6264,11182e" filled="false" stroked="true" strokeweight=".599pt" strokecolor="#000000">
                <v:path arrowok="t"/>
              </v:shape>
            </v:group>
            <v:group style="position:absolute;left:7856;top:11182;width:31;height:2" coordorigin="7856,11182" coordsize="31,2">
              <v:shape style="position:absolute;left:7856;top:11182;width:31;height:2" coordorigin="7856,11182" coordsize="31,0" path="m7856,11182l7886,11182e" filled="false" stroked="true" strokeweight=".599pt" strokecolor="#000000">
                <v:path arrowok="t"/>
              </v:shape>
            </v:group>
            <v:group style="position:absolute;left:9478;top:11177;width:31;height:10" coordorigin="9478,11177" coordsize="31,10">
              <v:shape style="position:absolute;left:9478;top:11177;width:31;height:10" coordorigin="9478,11177" coordsize="31,10" path="m9478,11182l9508,11182e" filled="false" stroked="true" strokeweight=".599pt" strokecolor="#000000">
                <v:path arrowok="t"/>
              </v:shape>
            </v:group>
            <v:group style="position:absolute;left:9427;top:11177;width:31;height:10" coordorigin="9427,11177" coordsize="31,10">
              <v:shape style="position:absolute;left:9427;top:11177;width:31;height:10" coordorigin="9427,11177" coordsize="31,10" path="m9427,11182l9457,11182e" filled="false" stroked="true" strokeweight=".599pt" strokecolor="#000000">
                <v:path arrowok="t"/>
              </v:shape>
            </v:group>
            <v:group style="position:absolute;left:9376;top:11177;width:31;height:10" coordorigin="9376,11177" coordsize="31,10">
              <v:shape style="position:absolute;left:9376;top:11177;width:31;height:10" coordorigin="9376,11177" coordsize="31,10" path="m9376,11182l9407,11182e" filled="false" stroked="true" strokeweight=".599pt" strokecolor="#000000">
                <v:path arrowok="t"/>
              </v:shape>
            </v:group>
            <v:group style="position:absolute;left:9326;top:11177;width:31;height:10" coordorigin="9326,11177" coordsize="31,10">
              <v:shape style="position:absolute;left:9326;top:11177;width:31;height:10" coordorigin="9326,11177" coordsize="31,10" path="m9326,11182l9356,11182e" filled="false" stroked="true" strokeweight=".599pt" strokecolor="#000000">
                <v:path arrowok="t"/>
              </v:shape>
            </v:group>
            <v:group style="position:absolute;left:9275;top:11177;width:31;height:10" coordorigin="9275,11177" coordsize="31,10">
              <v:shape style="position:absolute;left:9275;top:11177;width:31;height:10" coordorigin="9275,11177" coordsize="31,10" path="m9275,11182l9305,11182e" filled="false" stroked="true" strokeweight=".599pt" strokecolor="#000000">
                <v:path arrowok="t"/>
              </v:shape>
            </v:group>
            <v:group style="position:absolute;left:9224;top:11177;width:31;height:10" coordorigin="9224,11177" coordsize="31,10">
              <v:shape style="position:absolute;left:9224;top:11177;width:31;height:10" coordorigin="9224,11177" coordsize="31,10" path="m9224,11182l9255,11182e" filled="false" stroked="true" strokeweight=".599pt" strokecolor="#000000">
                <v:path arrowok="t"/>
              </v:shape>
            </v:group>
            <v:group style="position:absolute;left:9174;top:11177;width:31;height:10" coordorigin="9174,11177" coordsize="31,10">
              <v:shape style="position:absolute;left:9174;top:11177;width:31;height:10" coordorigin="9174,11177" coordsize="31,10" path="m9174,11182l9204,11182e" filled="false" stroked="true" strokeweight=".599pt" strokecolor="#000000">
                <v:path arrowok="t"/>
              </v:shape>
            </v:group>
            <v:group style="position:absolute;left:9123;top:11177;width:31;height:10" coordorigin="9123,11177" coordsize="31,10">
              <v:shape style="position:absolute;left:9123;top:11177;width:31;height:10" coordorigin="9123,11177" coordsize="31,10" path="m9123,11182l9153,11182e" filled="false" stroked="true" strokeweight=".599pt" strokecolor="#000000">
                <v:path arrowok="t"/>
              </v:shape>
            </v:group>
            <v:group style="position:absolute;left:9072;top:11177;width:31;height:10" coordorigin="9072,11177" coordsize="31,10">
              <v:shape style="position:absolute;left:9072;top:11177;width:31;height:10" coordorigin="9072,11177" coordsize="31,10" path="m9072,11182l9103,11182e" filled="false" stroked="true" strokeweight=".599pt" strokecolor="#000000">
                <v:path arrowok="t"/>
              </v:shape>
            </v:group>
            <v:group style="position:absolute;left:9022;top:11177;width:31;height:10" coordorigin="9022,11177" coordsize="31,10">
              <v:shape style="position:absolute;left:9022;top:11177;width:31;height:10" coordorigin="9022,11177" coordsize="31,10" path="m9022,11182l9052,11182e" filled="false" stroked="true" strokeweight=".599pt" strokecolor="#000000">
                <v:path arrowok="t"/>
              </v:shape>
            </v:group>
            <v:group style="position:absolute;left:8971;top:11177;width:31;height:10" coordorigin="8971,11177" coordsize="31,10">
              <v:shape style="position:absolute;left:8971;top:11177;width:31;height:10" coordorigin="8971,11177" coordsize="31,10" path="m8971,11182l9001,11182e" filled="false" stroked="true" strokeweight=".599pt" strokecolor="#000000">
                <v:path arrowok="t"/>
              </v:shape>
            </v:group>
            <v:group style="position:absolute;left:8920;top:11177;width:31;height:10" coordorigin="8920,11177" coordsize="31,10">
              <v:shape style="position:absolute;left:8920;top:11177;width:31;height:10" coordorigin="8920,11177" coordsize="31,10" path="m8920,11182l8950,11182e" filled="false" stroked="true" strokeweight=".599pt" strokecolor="#000000">
                <v:path arrowok="t"/>
              </v:shape>
            </v:group>
            <v:group style="position:absolute;left:8869;top:11177;width:31;height:10" coordorigin="8869,11177" coordsize="31,10">
              <v:shape style="position:absolute;left:8869;top:11177;width:31;height:10" coordorigin="8869,11177" coordsize="31,10" path="m8869,11182l8900,11182e" filled="false" stroked="true" strokeweight=".599pt" strokecolor="#000000">
                <v:path arrowok="t"/>
              </v:shape>
            </v:group>
            <v:group style="position:absolute;left:8819;top:11177;width:31;height:10" coordorigin="8819,11177" coordsize="31,10">
              <v:shape style="position:absolute;left:8819;top:11177;width:31;height:10" coordorigin="8819,11177" coordsize="31,10" path="m8819,11182l8849,11182e" filled="false" stroked="true" strokeweight=".599pt" strokecolor="#000000">
                <v:path arrowok="t"/>
              </v:shape>
            </v:group>
            <v:group style="position:absolute;left:8768;top:11177;width:31;height:10" coordorigin="8768,11177" coordsize="31,10">
              <v:shape style="position:absolute;left:8768;top:11177;width:31;height:10" coordorigin="8768,11177" coordsize="31,10" path="m8768,11182l8798,11182e" filled="false" stroked="true" strokeweight=".599pt" strokecolor="#000000">
                <v:path arrowok="t"/>
              </v:shape>
            </v:group>
            <v:group style="position:absolute;left:8717;top:11177;width:31;height:10" coordorigin="8717,11177" coordsize="31,10">
              <v:shape style="position:absolute;left:8717;top:11177;width:31;height:10" coordorigin="8717,11177" coordsize="31,10" path="m8717,11182l8748,11182e" filled="false" stroked="true" strokeweight=".599pt" strokecolor="#000000">
                <v:path arrowok="t"/>
              </v:shape>
            </v:group>
            <v:group style="position:absolute;left:8667;top:11177;width:31;height:10" coordorigin="8667,11177" coordsize="31,10">
              <v:shape style="position:absolute;left:8667;top:11177;width:31;height:10" coordorigin="8667,11177" coordsize="31,10" path="m8667,11182l8697,11182e" filled="false" stroked="true" strokeweight=".599pt" strokecolor="#000000">
                <v:path arrowok="t"/>
              </v:shape>
            </v:group>
            <v:group style="position:absolute;left:8616;top:11177;width:31;height:10" coordorigin="8616,11177" coordsize="31,10">
              <v:shape style="position:absolute;left:8616;top:11177;width:31;height:10" coordorigin="8616,11177" coordsize="31,10" path="m8616,11182l8646,11182e" filled="false" stroked="true" strokeweight=".599pt" strokecolor="#000000">
                <v:path arrowok="t"/>
              </v:shape>
            </v:group>
            <v:group style="position:absolute;left:8565;top:11177;width:31;height:10" coordorigin="8565,11177" coordsize="31,10">
              <v:shape style="position:absolute;left:8565;top:11177;width:31;height:10" coordorigin="8565,11177" coordsize="31,10" path="m8565,11182l8596,11182e" filled="false" stroked="true" strokeweight=".599pt" strokecolor="#000000">
                <v:path arrowok="t"/>
              </v:shape>
            </v:group>
            <v:group style="position:absolute;left:8515;top:11177;width:31;height:10" coordorigin="8515,11177" coordsize="31,10">
              <v:shape style="position:absolute;left:8515;top:11177;width:31;height:10" coordorigin="8515,11177" coordsize="31,10" path="m8515,11182l8545,11182e" filled="false" stroked="true" strokeweight=".599pt" strokecolor="#000000">
                <v:path arrowok="t"/>
              </v:shape>
            </v:group>
            <v:group style="position:absolute;left:8464;top:11177;width:31;height:10" coordorigin="8464,11177" coordsize="31,10">
              <v:shape style="position:absolute;left:8464;top:11177;width:31;height:10" coordorigin="8464,11177" coordsize="31,10" path="m8464,11182l8494,11182e" filled="false" stroked="true" strokeweight=".599pt" strokecolor="#000000">
                <v:path arrowok="t"/>
              </v:shape>
            </v:group>
            <v:group style="position:absolute;left:8413;top:11177;width:31;height:10" coordorigin="8413,11177" coordsize="31,10">
              <v:shape style="position:absolute;left:8413;top:11177;width:31;height:10" coordorigin="8413,11177" coordsize="31,10" path="m8413,11182l8444,11182e" filled="false" stroked="true" strokeweight=".599pt" strokecolor="#000000">
                <v:path arrowok="t"/>
              </v:shape>
            </v:group>
            <v:group style="position:absolute;left:8363;top:11177;width:31;height:10" coordorigin="8363,11177" coordsize="31,10">
              <v:shape style="position:absolute;left:8363;top:11177;width:31;height:10" coordorigin="8363,11177" coordsize="31,10" path="m8363,11182l8393,11182e" filled="false" stroked="true" strokeweight=".599pt" strokecolor="#000000">
                <v:path arrowok="t"/>
              </v:shape>
            </v:group>
            <v:group style="position:absolute;left:8312;top:11177;width:31;height:10" coordorigin="8312,11177" coordsize="31,10">
              <v:shape style="position:absolute;left:8312;top:11177;width:31;height:10" coordorigin="8312,11177" coordsize="31,10" path="m8312,11182l8342,11182e" filled="false" stroked="true" strokeweight=".599pt" strokecolor="#000000">
                <v:path arrowok="t"/>
              </v:shape>
            </v:group>
            <v:group style="position:absolute;left:8261;top:11177;width:31;height:10" coordorigin="8261,11177" coordsize="31,10">
              <v:shape style="position:absolute;left:8261;top:11177;width:31;height:10" coordorigin="8261,11177" coordsize="31,10" path="m8261,11182l8292,11182e" filled="false" stroked="true" strokeweight=".599pt" strokecolor="#000000">
                <v:path arrowok="t"/>
              </v:shape>
            </v:group>
            <v:group style="position:absolute;left:8211;top:11177;width:31;height:10" coordorigin="8211,11177" coordsize="31,10">
              <v:shape style="position:absolute;left:8211;top:11177;width:31;height:10" coordorigin="8211,11177" coordsize="31,10" path="m8211,11182l8241,11182e" filled="false" stroked="true" strokeweight=".599pt" strokecolor="#000000">
                <v:path arrowok="t"/>
              </v:shape>
            </v:group>
            <v:group style="position:absolute;left:8160;top:11177;width:31;height:10" coordorigin="8160,11177" coordsize="31,10">
              <v:shape style="position:absolute;left:8160;top:11177;width:31;height:10" coordorigin="8160,11177" coordsize="31,10" path="m8160,11182l8190,11182e" filled="false" stroked="true" strokeweight=".599pt" strokecolor="#000000">
                <v:path arrowok="t"/>
              </v:shape>
            </v:group>
            <v:group style="position:absolute;left:8109;top:11177;width:31;height:10" coordorigin="8109,11177" coordsize="31,10">
              <v:shape style="position:absolute;left:8109;top:11177;width:31;height:10" coordorigin="8109,11177" coordsize="31,10" path="m8109,11182l8140,11182e" filled="false" stroked="true" strokeweight=".599pt" strokecolor="#000000">
                <v:path arrowok="t"/>
              </v:shape>
            </v:group>
            <v:group style="position:absolute;left:8059;top:11177;width:31;height:10" coordorigin="8059,11177" coordsize="31,10">
              <v:shape style="position:absolute;left:8059;top:11177;width:31;height:10" coordorigin="8059,11177" coordsize="31,10" path="m8059,11182l8089,11182e" filled="false" stroked="true" strokeweight=".599pt" strokecolor="#000000">
                <v:path arrowok="t"/>
              </v:shape>
            </v:group>
            <v:group style="position:absolute;left:8008;top:11177;width:31;height:10" coordorigin="8008,11177" coordsize="31,10">
              <v:shape style="position:absolute;left:8008;top:11177;width:31;height:10" coordorigin="8008,11177" coordsize="31,10" path="m8008,11182l8038,11182e" filled="false" stroked="true" strokeweight=".599pt" strokecolor="#000000">
                <v:path arrowok="t"/>
              </v:shape>
            </v:group>
            <v:group style="position:absolute;left:7957;top:11177;width:31;height:10" coordorigin="7957,11177" coordsize="31,10">
              <v:shape style="position:absolute;left:7957;top:11177;width:31;height:10" coordorigin="7957,11177" coordsize="31,10" path="m7957,11182l7988,11182e" filled="false" stroked="true" strokeweight=".599pt" strokecolor="#000000">
                <v:path arrowok="t"/>
              </v:shape>
            </v:group>
            <v:group style="position:absolute;left:7907;top:11177;width:31;height:10" coordorigin="7907,11177" coordsize="31,10">
              <v:shape style="position:absolute;left:7907;top:11177;width:31;height:10" coordorigin="7907,11177" coordsize="31,10" path="m7907,11182l7937,11182e" filled="false" stroked="true" strokeweight=".599pt" strokecolor="#000000">
                <v:path arrowok="t"/>
              </v:shape>
            </v:group>
            <v:group style="position:absolute;left:11150;top:11177;width:31;height:10" coordorigin="11150,11177" coordsize="31,10">
              <v:shape style="position:absolute;left:11150;top:11177;width:31;height:10" coordorigin="11150,11177" coordsize="31,10" path="m11150,11182l11180,11182e" filled="false" stroked="true" strokeweight=".599pt" strokecolor="#000000">
                <v:path arrowok="t"/>
              </v:shape>
            </v:group>
            <v:group style="position:absolute;left:11099;top:11177;width:31;height:10" coordorigin="11099,11177" coordsize="31,10">
              <v:shape style="position:absolute;left:11099;top:11177;width:31;height:10" coordorigin="11099,11177" coordsize="31,10" path="m11099,11182l11130,11182e" filled="false" stroked="true" strokeweight=".599pt" strokecolor="#000000">
                <v:path arrowok="t"/>
              </v:shape>
            </v:group>
            <v:group style="position:absolute;left:11049;top:11177;width:31;height:10" coordorigin="11049,11177" coordsize="31,10">
              <v:shape style="position:absolute;left:11049;top:11177;width:31;height:10" coordorigin="11049,11177" coordsize="31,10" path="m11049,11182l11079,11182e" filled="false" stroked="true" strokeweight=".599pt" strokecolor="#000000">
                <v:path arrowok="t"/>
              </v:shape>
            </v:group>
            <v:group style="position:absolute;left:10998;top:11177;width:31;height:10" coordorigin="10998,11177" coordsize="31,10">
              <v:shape style="position:absolute;left:10998;top:11177;width:31;height:10" coordorigin="10998,11177" coordsize="31,10" path="m10998,11182l11028,11182e" filled="false" stroked="true" strokeweight=".599pt" strokecolor="#000000">
                <v:path arrowok="t"/>
              </v:shape>
            </v:group>
            <v:group style="position:absolute;left:10947;top:11177;width:31;height:10" coordorigin="10947,11177" coordsize="31,10">
              <v:shape style="position:absolute;left:10947;top:11177;width:31;height:10" coordorigin="10947,11177" coordsize="31,10" path="m10947,11182l10978,11182e" filled="false" stroked="true" strokeweight=".599pt" strokecolor="#000000">
                <v:path arrowok="t"/>
              </v:shape>
            </v:group>
            <v:group style="position:absolute;left:10897;top:11177;width:31;height:10" coordorigin="10897,11177" coordsize="31,10">
              <v:shape style="position:absolute;left:10897;top:11177;width:31;height:10" coordorigin="10897,11177" coordsize="31,10" path="m10897,11182l10927,11182e" filled="false" stroked="true" strokeweight=".599pt" strokecolor="#000000">
                <v:path arrowok="t"/>
              </v:shape>
            </v:group>
            <v:group style="position:absolute;left:10846;top:11177;width:31;height:10" coordorigin="10846,11177" coordsize="31,10">
              <v:shape style="position:absolute;left:10846;top:11177;width:31;height:10" coordorigin="10846,11177" coordsize="31,10" path="m10846,11182l10876,11182e" filled="false" stroked="true" strokeweight=".599pt" strokecolor="#000000">
                <v:path arrowok="t"/>
              </v:shape>
            </v:group>
            <v:group style="position:absolute;left:10795;top:11177;width:31;height:10" coordorigin="10795,11177" coordsize="31,10">
              <v:shape style="position:absolute;left:10795;top:11177;width:31;height:10" coordorigin="10795,11177" coordsize="31,10" path="m10795,11182l10826,11182e" filled="false" stroked="true" strokeweight=".599pt" strokecolor="#000000">
                <v:path arrowok="t"/>
              </v:shape>
            </v:group>
            <v:group style="position:absolute;left:10745;top:11177;width:31;height:10" coordorigin="10745,11177" coordsize="31,10">
              <v:shape style="position:absolute;left:10745;top:11177;width:31;height:10" coordorigin="10745,11177" coordsize="31,10" path="m10745,11182l10775,11182e" filled="false" stroked="true" strokeweight=".599pt" strokecolor="#000000">
                <v:path arrowok="t"/>
              </v:shape>
            </v:group>
            <v:group style="position:absolute;left:10694;top:11177;width:31;height:10" coordorigin="10694,11177" coordsize="31,10">
              <v:shape style="position:absolute;left:10694;top:11177;width:31;height:10" coordorigin="10694,11177" coordsize="31,10" path="m10694,11182l10724,11182e" filled="false" stroked="true" strokeweight=".599pt" strokecolor="#000000">
                <v:path arrowok="t"/>
              </v:shape>
            </v:group>
            <v:group style="position:absolute;left:10643;top:11177;width:31;height:10" coordorigin="10643,11177" coordsize="31,10">
              <v:shape style="position:absolute;left:10643;top:11177;width:31;height:10" coordorigin="10643,11177" coordsize="31,10" path="m10643,11182l10674,11182e" filled="false" stroked="true" strokeweight=".599pt" strokecolor="#000000">
                <v:path arrowok="t"/>
              </v:shape>
            </v:group>
            <v:group style="position:absolute;left:10593;top:11177;width:31;height:10" coordorigin="10593,11177" coordsize="31,10">
              <v:shape style="position:absolute;left:10593;top:11177;width:31;height:10" coordorigin="10593,11177" coordsize="31,10" path="m10593,11182l10623,11182e" filled="false" stroked="true" strokeweight=".599pt" strokecolor="#000000">
                <v:path arrowok="t"/>
              </v:shape>
            </v:group>
            <v:group style="position:absolute;left:10542;top:11177;width:31;height:10" coordorigin="10542,11177" coordsize="31,10">
              <v:shape style="position:absolute;left:10542;top:11177;width:31;height:10" coordorigin="10542,11177" coordsize="31,10" path="m10542,11182l10572,11182e" filled="false" stroked="true" strokeweight=".599pt" strokecolor="#000000">
                <v:path arrowok="t"/>
              </v:shape>
            </v:group>
            <v:group style="position:absolute;left:10491;top:11177;width:31;height:10" coordorigin="10491,11177" coordsize="31,10">
              <v:shape style="position:absolute;left:10491;top:11177;width:31;height:10" coordorigin="10491,11177" coordsize="31,10" path="m10491,11182l10522,11182e" filled="false" stroked="true" strokeweight=".599pt" strokecolor="#000000">
                <v:path arrowok="t"/>
              </v:shape>
            </v:group>
            <v:group style="position:absolute;left:10441;top:11177;width:31;height:10" coordorigin="10441,11177" coordsize="31,10">
              <v:shape style="position:absolute;left:10441;top:11177;width:31;height:10" coordorigin="10441,11177" coordsize="31,10" path="m10441,11182l10471,11182e" filled="false" stroked="true" strokeweight=".599pt" strokecolor="#000000">
                <v:path arrowok="t"/>
              </v:shape>
            </v:group>
            <v:group style="position:absolute;left:10390;top:11177;width:31;height:10" coordorigin="10390,11177" coordsize="31,10">
              <v:shape style="position:absolute;left:10390;top:11177;width:31;height:10" coordorigin="10390,11177" coordsize="31,10" path="m10390,11182l10420,11182e" filled="false" stroked="true" strokeweight=".599pt" strokecolor="#000000">
                <v:path arrowok="t"/>
              </v:shape>
            </v:group>
            <v:group style="position:absolute;left:10339;top:11177;width:31;height:10" coordorigin="10339,11177" coordsize="31,10">
              <v:shape style="position:absolute;left:10339;top:11177;width:31;height:10" coordorigin="10339,11177" coordsize="31,10" path="m10339,11182l10370,11182e" filled="false" stroked="true" strokeweight=".599pt" strokecolor="#000000">
                <v:path arrowok="t"/>
              </v:shape>
            </v:group>
            <v:group style="position:absolute;left:10289;top:11177;width:31;height:10" coordorigin="10289,11177" coordsize="31,10">
              <v:shape style="position:absolute;left:10289;top:11177;width:31;height:10" coordorigin="10289,11177" coordsize="31,10" path="m10289,11182l10319,11182e" filled="false" stroked="true" strokeweight=".599pt" strokecolor="#000000">
                <v:path arrowok="t"/>
              </v:shape>
            </v:group>
            <v:group style="position:absolute;left:10238;top:11177;width:31;height:10" coordorigin="10238,11177" coordsize="31,10">
              <v:shape style="position:absolute;left:10238;top:11177;width:31;height:10" coordorigin="10238,11177" coordsize="31,10" path="m10238,11182l10268,11182e" filled="false" stroked="true" strokeweight=".599pt" strokecolor="#000000">
                <v:path arrowok="t"/>
              </v:shape>
            </v:group>
            <v:group style="position:absolute;left:10187;top:11177;width:31;height:10" coordorigin="10187,11177" coordsize="31,10">
              <v:shape style="position:absolute;left:10187;top:11177;width:31;height:10" coordorigin="10187,11177" coordsize="31,10" path="m10187,11182l10217,11182e" filled="false" stroked="true" strokeweight=".599pt" strokecolor="#000000">
                <v:path arrowok="t"/>
              </v:shape>
            </v:group>
            <v:group style="position:absolute;left:10136;top:11177;width:31;height:10" coordorigin="10136,11177" coordsize="31,10">
              <v:shape style="position:absolute;left:10136;top:11177;width:31;height:10" coordorigin="10136,11177" coordsize="31,10" path="m10136,11182l10167,11182e" filled="false" stroked="true" strokeweight=".599pt" strokecolor="#000000">
                <v:path arrowok="t"/>
              </v:shape>
            </v:group>
            <v:group style="position:absolute;left:10086;top:11177;width:31;height:10" coordorigin="10086,11177" coordsize="31,10">
              <v:shape style="position:absolute;left:10086;top:11177;width:31;height:10" coordorigin="10086,11177" coordsize="31,10" path="m10086,11182l10116,11182e" filled="false" stroked="true" strokeweight=".599pt" strokecolor="#000000">
                <v:path arrowok="t"/>
              </v:shape>
            </v:group>
            <v:group style="position:absolute;left:10035;top:11177;width:31;height:10" coordorigin="10035,11177" coordsize="31,10">
              <v:shape style="position:absolute;left:10035;top:11177;width:31;height:10" coordorigin="10035,11177" coordsize="31,10" path="m10035,11182l10065,11182e" filled="false" stroked="true" strokeweight=".599pt" strokecolor="#000000">
                <v:path arrowok="t"/>
              </v:shape>
            </v:group>
            <v:group style="position:absolute;left:9984;top:11177;width:31;height:10" coordorigin="9984,11177" coordsize="31,10">
              <v:shape style="position:absolute;left:9984;top:11177;width:31;height:10" coordorigin="9984,11177" coordsize="31,10" path="m9984,11182l10015,11182e" filled="false" stroked="true" strokeweight=".599pt" strokecolor="#000000">
                <v:path arrowok="t"/>
              </v:shape>
            </v:group>
            <v:group style="position:absolute;left:9934;top:11177;width:31;height:10" coordorigin="9934,11177" coordsize="31,10">
              <v:shape style="position:absolute;left:9934;top:11177;width:31;height:10" coordorigin="9934,11177" coordsize="31,10" path="m9934,11182l9964,11182e" filled="false" stroked="true" strokeweight=".599pt" strokecolor="#000000">
                <v:path arrowok="t"/>
              </v:shape>
            </v:group>
            <v:group style="position:absolute;left:9883;top:11177;width:31;height:10" coordorigin="9883,11177" coordsize="31,10">
              <v:shape style="position:absolute;left:9883;top:11177;width:31;height:10" coordorigin="9883,11177" coordsize="31,10" path="m9883,11182l9913,11182e" filled="false" stroked="true" strokeweight=".599pt" strokecolor="#000000">
                <v:path arrowok="t"/>
              </v:shape>
            </v:group>
            <v:group style="position:absolute;left:9832;top:11177;width:31;height:10" coordorigin="9832,11177" coordsize="31,10">
              <v:shape style="position:absolute;left:9832;top:11177;width:31;height:10" coordorigin="9832,11177" coordsize="31,10" path="m9832,11182l9863,11182e" filled="false" stroked="true" strokeweight=".599pt" strokecolor="#000000">
                <v:path arrowok="t"/>
              </v:shape>
            </v:group>
            <v:group style="position:absolute;left:9782;top:11177;width:31;height:10" coordorigin="9782,11177" coordsize="31,10">
              <v:shape style="position:absolute;left:9782;top:11177;width:31;height:10" coordorigin="9782,11177" coordsize="31,10" path="m9782,11182l9812,11182e" filled="false" stroked="true" strokeweight=".599pt" strokecolor="#000000">
                <v:path arrowok="t"/>
              </v:shape>
            </v:group>
            <v:group style="position:absolute;left:9731;top:11177;width:31;height:10" coordorigin="9731,11177" coordsize="31,10">
              <v:shape style="position:absolute;left:9731;top:11177;width:31;height:10" coordorigin="9731,11177" coordsize="31,10" path="m9731,11182l9761,11182e" filled="false" stroked="true" strokeweight=".599pt" strokecolor="#000000">
                <v:path arrowok="t"/>
              </v:shape>
            </v:group>
            <v:group style="position:absolute;left:9680;top:11177;width:31;height:10" coordorigin="9680,11177" coordsize="31,10">
              <v:shape style="position:absolute;left:9680;top:11177;width:31;height:10" coordorigin="9680,11177" coordsize="31,10" path="m9680,11182l9711,11182e" filled="false" stroked="true" strokeweight=".599pt" strokecolor="#000000">
                <v:path arrowok="t"/>
              </v:shape>
            </v:group>
            <v:group style="position:absolute;left:9630;top:11177;width:31;height:10" coordorigin="9630,11177" coordsize="31,10">
              <v:shape style="position:absolute;left:9630;top:11177;width:31;height:10" coordorigin="9630,11177" coordsize="31,10" path="m9630,11182l9660,11182e" filled="false" stroked="true" strokeweight=".599pt" strokecolor="#000000">
                <v:path arrowok="t"/>
              </v:shape>
            </v:group>
            <v:group style="position:absolute;left:9579;top:11177;width:31;height:10" coordorigin="9579,11177" coordsize="31,10">
              <v:shape style="position:absolute;left:9579;top:11177;width:31;height:10" coordorigin="9579,11177" coordsize="31,10" path="m9579,11182l9609,11182e" filled="false" stroked="true" strokeweight=".599pt" strokecolor="#000000">
                <v:path arrowok="t"/>
              </v:shape>
            </v:group>
            <v:group style="position:absolute;left:11201;top:11177;width:21;height:10" coordorigin="11201,11177" coordsize="21,10">
              <v:shape style="position:absolute;left:11201;top:11177;width:21;height:10" coordorigin="11201,11177" coordsize="21,10" path="m11201,11182l11221,11182e" filled="false" stroked="true" strokeweight=".6pt" strokecolor="#000000">
                <v:path arrowok="t"/>
              </v:shape>
            </v:group>
            <v:group style="position:absolute;left:9543;top:11177;width:16;height:10" coordorigin="9543,11177" coordsize="16,10">
              <v:shape style="position:absolute;left:9543;top:11177;width:16;height:10" coordorigin="9543,11177" coordsize="16,10" path="m9543,11182l9559,11182e" filled="false" stroked="true" strokeweight=".599pt" strokecolor="#000000">
                <v:path arrowok="t"/>
              </v:shape>
            </v:group>
            <v:group style="position:absolute;left:2854;top:-293;width:2;height:11471" coordorigin="2854,-293" coordsize="2,11471">
              <v:shape style="position:absolute;left:2854;top:-293;width:2;height:11471" coordorigin="2854,-293" coordsize="0,11471" path="m2854,-293l2854,11177e" filled="false" stroked="true" strokeweight=".6pt" strokecolor="#000000">
                <v:path arrowok="t"/>
              </v:shape>
            </v:group>
            <v:group style="position:absolute;left:4526;top:-293;width:2;height:11471" coordorigin="4526,-293" coordsize="2,11471">
              <v:shape style="position:absolute;left:4526;top:-293;width:2;height:11471" coordorigin="4526,-293" coordsize="0,11471" path="m4526,-293l4526,11177e" filled="false" stroked="true" strokeweight=".599pt" strokecolor="#000000">
                <v:path arrowok="t"/>
              </v:shape>
            </v:group>
            <v:group style="position:absolute;left:7871;top:-293;width:2;height:11471" coordorigin="7871,-293" coordsize="2,11471">
              <v:shape style="position:absolute;left:7871;top:-293;width:2;height:11471" coordorigin="7871,-293" coordsize="0,11471" path="m7871,-293l7871,11177e" filled="false" stroked="true" strokeweight=".6pt" strokecolor="#000000">
                <v:path arrowok="t"/>
              </v:shape>
            </v:group>
            <v:group style="position:absolute;left:9539;top:-293;width:2;height:11488" coordorigin="9539,-293" coordsize="2,11488">
              <v:shape style="position:absolute;left:9539;top:-293;width:2;height:11488" coordorigin="9539,-293" coordsize="0,11488" path="m9539,-293l9539,11195e" filled="false" stroked="true" strokeweight="1.058pt" strokecolor="#000000">
                <v:path arrowok="t"/>
              </v:shape>
            </v:group>
            <v:group style="position:absolute;left:1186;top:2253;width:10025;height:2" coordorigin="1186,2253" coordsize="10025,2">
              <v:shape style="position:absolute;left:1186;top:2253;width:10025;height:2" coordorigin="1186,2253" coordsize="10025,0" path="m1186,2253l11211,2253e" filled="false" stroked="true" strokeweight=".599pt" strokecolor="#000000">
                <v:path arrowok="t"/>
              </v:shape>
            </v:group>
            <v:group style="position:absolute;left:1186;top:4804;width:10025;height:2" coordorigin="1186,4804" coordsize="10025,2">
              <v:shape style="position:absolute;left:1186;top:4804;width:10025;height:2" coordorigin="1186,4804" coordsize="10025,0" path="m1186,4804l11211,4804e" filled="false" stroked="true" strokeweight=".599pt" strokecolor="#000000">
                <v:path arrowok="t"/>
              </v:shape>
            </v:group>
            <v:group style="position:absolute;left:1186;top:6080;width:10025;height:2" coordorigin="1186,6080" coordsize="10025,2">
              <v:shape style="position:absolute;left:1186;top:6080;width:10025;height:2" coordorigin="1186,6080" coordsize="10025,0" path="m1186,6080l11211,6080e" filled="false" stroked="true" strokeweight=".6pt" strokecolor="#000000">
                <v:path arrowok="t"/>
              </v:shape>
            </v:group>
            <v:group style="position:absolute;left:1186;top:8631;width:10025;height:2" coordorigin="1186,8631" coordsize="10025,2">
              <v:shape style="position:absolute;left:1186;top:8631;width:10025;height:2" coordorigin="1186,8631" coordsize="10025,0" path="m1186,8631l11211,8631e" filled="false" stroked="true" strokeweight=".6pt" strokecolor="#000000">
                <v:path arrowok="t"/>
              </v:shape>
            </v:group>
            <v:group style="position:absolute;left:1186;top:9906;width:10025;height:2" coordorigin="1186,9906" coordsize="10025,2">
              <v:shape style="position:absolute;left:1186;top:9906;width:10025;height:2" coordorigin="1186,9906" coordsize="10025,0" path="m1186,9906l11211,9906e" filled="false" stroked="true" strokeweight=".6pt" strokecolor="#000000">
                <v:path arrowok="t"/>
              </v:shape>
            </v:group>
            <v:group style="position:absolute;left:1107;top:-380;width:188;height:152" coordorigin="1107,-380" coordsize="188,152">
              <v:shape style="position:absolute;left:1107;top:-380;width:188;height:152" coordorigin="1107,-380" coordsize="188,152" path="m1140,-380l1125,-380,1120,-378,1110,-369,1108,-363,1108,-343,1114,-336,1133,-330,1146,-327,1155,-320,1160,-309,1166,-305,1166,-305,1159,-300,1155,-290,1147,-284,1136,-281,1132,-280,1116,-275,1107,-267,1108,-247,1110,-242,1120,-232,1125,-229,1139,-229,1145,-232,1153,-240,1128,-240,1125,-241,1119,-247,1118,-250,1118,-258,1119,-261,1125,-267,1128,-268,1156,-268,1156,-270,1157,-275,1162,-281,1167,-285,1175,-289,1184,-294,1177,-295,1173,-299,1173,-311,1177,-315,1184,-316,1161,-328,1156,-335,1156,-342,1128,-342,1125,-343,1119,-349,1118,-352,1118,-360,1119,-363,1125,-368,1128,-370,1153,-370,1146,-378,1140,-380xe" filled="true" fillcolor="#000000" stroked="false">
                <v:path arrowok="t"/>
                <v:fill type="solid"/>
              </v:shape>
              <v:shape style="position:absolute;left:1107;top:-380;width:188;height:152" coordorigin="1107,-380" coordsize="188,152" path="m1284,-370l1275,-370,1265,-366,1243,-352,1184,-316,1191,-315,1194,-311,1194,-299,1191,-295,1184,-294,1254,-250,1265,-243,1274,-238,1283,-238,1288,-241,1292,-248,1294,-251,1201,-305,1295,-358,1292,-363,1289,-368,1284,-370xe" filled="true" fillcolor="#000000" stroked="false">
                <v:path arrowok="t"/>
                <v:fill type="solid"/>
              </v:shape>
              <v:shape style="position:absolute;left:1107;top:-380;width:188;height:152" coordorigin="1107,-380" coordsize="188,152" path="m1156,-268l1136,-268,1139,-267,1144,-261,1146,-258,1146,-250,1144,-247,1139,-241,1136,-240,1153,-240,1154,-241,1157,-247,1157,-258,1157,-261,1156,-268xe" filled="true" fillcolor="#000000" stroked="false">
                <v:path arrowok="t"/>
                <v:fill type="solid"/>
              </v:shape>
              <v:shape style="position:absolute;left:1107;top:-380;width:188;height:152" coordorigin="1107,-380" coordsize="188,152" path="m1153,-370l1136,-370,1139,-368,1144,-363,1146,-360,1146,-352,1144,-349,1139,-343,1136,-342,1156,-342,1156,-344,1157,-347,1157,-352,1157,-362,1155,-368,1153,-370xe" filled="true" fillcolor="#000000" stroked="false">
                <v:path arrowok="t"/>
                <v:fill type="solid"/>
              </v:shape>
            </v:group>
            <v:group style="position:absolute;left:1107;top:3446;width:188;height:152" coordorigin="1107,3446" coordsize="188,152">
              <v:shape style="position:absolute;left:1107;top:3446;width:188;height:152" coordorigin="1107,3446" coordsize="188,152" path="m1140,3446l1125,3446,1120,3448,1110,3458,1108,3463,1108,3483,1114,3491,1133,3496,1146,3500,1155,3507,1160,3517,1166,3522,1166,3522,1159,3526,1155,3536,1147,3543,1136,3546,1132,3547,1116,3551,1107,3560,1108,3580,1110,3585,1120,3595,1125,3597,1139,3597,1145,3595,1153,3586,1128,3586,1125,3585,1119,3580,1118,3576,1118,3569,1119,3565,1125,3560,1128,3559,1156,3559,1156,3556,1157,3552,1162,3546,1167,3542,1175,3537,1184,3532,1177,3531,1173,3528,1173,3516,1177,3512,1184,3511,1161,3498,1156,3491,1156,3485,1128,3485,1125,3483,1119,3478,1118,3475,1118,3467,1119,3463,1125,3458,1128,3457,1153,3457,1146,3449,1140,3446xe" filled="true" fillcolor="#000000" stroked="false">
                <v:path arrowok="t"/>
                <v:fill type="solid"/>
              </v:shape>
              <v:shape style="position:absolute;left:1107;top:3446;width:188;height:152" coordorigin="1107,3446" coordsize="188,152" path="m1284,3456l1275,3456,1265,3461,1243,3475,1184,3511,1191,3512,1194,3515,1194,3528,1191,3531,1184,3532,1254,3576,1265,3584,1274,3588,1283,3588,1288,3585,1292,3579,1294,3576,1201,3522,1295,3468,1292,3463,1289,3459,1284,3456xe" filled="true" fillcolor="#000000" stroked="false">
                <v:path arrowok="t"/>
                <v:fill type="solid"/>
              </v:shape>
              <v:shape style="position:absolute;left:1107;top:3446;width:188;height:152" coordorigin="1107,3446" coordsize="188,152" path="m1156,3559l1136,3559,1139,3560,1144,3565,1146,3569,1146,3576,1144,3580,1139,3585,1136,3586,1153,3586,1154,3585,1157,3580,1157,3569,1157,3565,1156,3559xe" filled="true" fillcolor="#000000" stroked="false">
                <v:path arrowok="t"/>
                <v:fill type="solid"/>
              </v:shape>
              <v:shape style="position:absolute;left:1107;top:3446;width:188;height:152" coordorigin="1107,3446" coordsize="188,152" path="m1153,3457l1136,3457,1139,3458,1144,3463,1146,3467,1146,3475,1144,3478,1139,3483,1136,3485,1156,3485,1156,3483,1157,3479,1157,3475,1157,3465,1155,3459,1153,3457xe" filled="true" fillcolor="#000000" stroked="false">
                <v:path arrowok="t"/>
                <v:fill type="solid"/>
              </v:shape>
            </v:group>
            <v:group style="position:absolute;left:1107;top:7276;width:188;height:152" coordorigin="1107,7276" coordsize="188,152">
              <v:shape style="position:absolute;left:1107;top:7276;width:188;height:152" coordorigin="1107,7276" coordsize="188,152" path="m1140,7276l1125,7276,1120,7278,1110,7288,1108,7293,1108,7313,1114,7321,1133,7326,1146,7329,1155,7336,1160,7347,1166,7351,1166,7351,1159,7356,1155,7366,1147,7372,1136,7375,1132,7376,1116,7381,1107,7389,1108,7409,1110,7415,1120,7424,1125,7427,1139,7427,1145,7424,1153,7416,1128,7416,1125,7415,1119,7409,1118,7406,1118,7398,1119,7395,1125,7390,1128,7388,1156,7388,1156,7386,1157,7382,1162,7375,1167,7371,1175,7367,1184,7362,1177,7361,1173,7357,1173,7345,1177,7342,1184,7341,1161,7328,1156,7321,1156,7314,1128,7314,1125,7313,1119,7307,1118,7305,1118,7296,1119,7293,1125,7288,1128,7286,1153,7286,1146,7278,1140,7276xe" filled="true" fillcolor="#000000" stroked="false">
                <v:path arrowok="t"/>
                <v:fill type="solid"/>
              </v:shape>
              <v:shape style="position:absolute;left:1107;top:7276;width:188;height:152" coordorigin="1107,7276" coordsize="188,152" path="m1284,7286l1275,7286,1265,7290,1243,7304,1184,7341,1191,7341,1194,7345,1194,7357,1191,7361,1184,7362,1254,7406,1265,7413,1274,7418,1283,7418,1288,7415,1292,7408,1294,7405,1201,7351,1295,7298,1292,7293,1289,7289,1284,7286xe" filled="true" fillcolor="#000000" stroked="false">
                <v:path arrowok="t"/>
                <v:fill type="solid"/>
              </v:shape>
              <v:shape style="position:absolute;left:1107;top:7276;width:188;height:152" coordorigin="1107,7276" coordsize="188,152" path="m1156,7388l1136,7388,1139,7390,1144,7395,1146,7398,1146,7406,1144,7409,1139,7415,1136,7416,1153,7416,1154,7415,1157,7409,1157,7398,1157,7395,1156,7388xe" filled="true" fillcolor="#000000" stroked="false">
                <v:path arrowok="t"/>
                <v:fill type="solid"/>
              </v:shape>
              <v:shape style="position:absolute;left:1107;top:7276;width:188;height:152" coordorigin="1107,7276" coordsize="188,152" path="m1153,7286l1136,7286,1139,7288,1144,7293,1146,7296,1146,7305,1144,7307,1139,7313,1136,7314,1156,7314,1156,7312,1157,7309,1157,7305,1157,7294,1155,7288,1153,7286xe" filled="true" fillcolor="#000000" stroked="false">
                <v:path arrowok="t"/>
                <v:fill type="solid"/>
              </v:shape>
            </v:group>
            <v:group style="position:absolute;left:11141;top:11077;width:152;height:188" coordorigin="11141,11077" coordsize="152,188">
              <v:shape style="position:absolute;left:11141;top:11077;width:152;height:188" coordorigin="11141,11077" coordsize="152,188" path="m11237,11206l11217,11206,11221,11213,11231,11217,11238,11225,11241,11237,11242,11240,11246,11257,11255,11265,11274,11265,11280,11263,11288,11254,11264,11254,11261,11253,11255,11248,11254,11244,11254,11236,11255,11233,11255,11233,11261,11228,11264,11227,11289,11227,11280,11218,11277,11216,11251,11216,11247,11215,11241,11211,11237,11206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170,11215l11160,11215,11154,11218,11144,11227,11141,11233,11141,11247,11144,11253,11153,11262,11159,11265,11178,11265,11186,11258,11187,11254,11162,11254,11159,11253,11153,11248,11152,11244,11152,11236,11153,11233,11159,11228,11162,11227,11195,11227,11202,11218,11205,11216,11178,11216,11174,11216,11170,11215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195,11227l11170,11227,11173,11228,11178,11233,11180,11236,11180,11244,11178,11248,11173,11253,11170,11254,11187,11254,11195,11227,11195,11227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289,11227l11272,11227,11275,11228,11280,11233,11282,11236,11282,11244,11280,11248,11275,11253,11272,11254,11288,11254,11290,11253,11292,11247,11292,11233,11290,11228,11289,11227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275,11215l11262,11216,11257,11216,11251,11216,11277,11216,11275,11215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206,11189l11199,11201,11194,11211,11186,11216,11205,11216,11212,11212,11217,11206,11237,11206,11237,11205,11233,11199,11211,11199,11207,11196,11206,11189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227,11189l11226,11196,11223,11199,11233,11199,11232,11197,11227,11189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163,11077l11160,11079,11154,11083,11151,11088,11151,11098,11156,11107,11165,11122,11206,11189,11207,11182,11210,11178,11234,11178,11239,11171,11217,11171,11163,11077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234,11178l11223,11178,11226,11182,11227,11189,11234,11178xe" filled="true" fillcolor="#000000" stroked="false">
                <v:path arrowok="t"/>
                <v:fill type="solid"/>
              </v:shape>
              <v:shape style="position:absolute;left:11141;top:11077;width:152;height:188" coordorigin="11141,11077" coordsize="152,188" path="m11271,11078l11217,11171,11239,11171,11269,11122,11279,11107,11284,11098,11284,11089,11280,11084,11274,11080,11271,11078xe" filled="true" fillcolor="#000000" stroked="false">
                <v:path arrowok="t"/>
                <v:fill type="solid"/>
              </v:shape>
            </v:group>
            <v:group style="position:absolute;left:1106;top:11073;width:152;height:188" coordorigin="1106,11073" coordsize="152,188">
              <v:shape style="position:absolute;left:1106;top:11073;width:152;height:188" coordorigin="1106,11073" coordsize="152,188" path="m1202,11201l1182,11201,1186,11208,1196,11213,1203,11220,1206,11232,1207,11236,1211,11252,1220,11260,1239,11260,1245,11258,1253,11250,1229,11250,1225,11248,1220,11243,1219,11240,1219,11232,1220,11229,1220,11229,1225,11223,1229,11222,1254,11222,1245,11213,1242,11212,1216,11212,1212,11211,1206,11206,1202,11201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135,11211l1125,11211,1119,11213,1109,11222,1106,11228,1106,11242,1108,11248,1118,11258,1124,11260,1143,11260,1151,11254,1152,11250,1127,11250,1124,11248,1118,11243,1117,11240,1117,11232,1118,11229,1124,11223,1127,11222,1160,11222,1167,11213,1170,11211,1143,11211,1139,11211,1135,11211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160,11222l1135,11222,1138,11223,1143,11229,1144,11232,1145,11240,1143,11243,1138,11248,1134,11250,1152,11250,1160,11222,1160,11222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254,11222l1236,11222,1240,11223,1245,11229,1246,11232,1246,11240,1245,11243,1240,11248,1236,11250,1253,11250,1255,11248,1257,11242,1257,11229,1255,11223,1254,11222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240,11211l1227,11211,1222,11211,1216,11212,1242,11212,1240,11211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171,11184l1164,11197,1158,11206,1151,11211,1170,11211,1177,11208,1182,11201,1202,11201,1202,11201,1198,11195,1176,11195,1172,11191,1171,11184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192,11184l1191,11191,1188,11195,1198,11195,1197,11193,1192,11184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128,11073l1125,11075,1119,11079,1116,11083,1116,11093,1121,11103,1130,11118,1171,11184,1172,11177,1175,11174,1199,11174,1203,11166,1182,11166,1128,11073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199,11174l1188,11174,1191,11177,1192,11184,1199,11174xe" filled="true" fillcolor="#000000" stroked="false">
                <v:path arrowok="t"/>
                <v:fill type="solid"/>
              </v:shape>
              <v:shape style="position:absolute;left:1106;top:11073;width:152;height:188" coordorigin="1106,11073" coordsize="152,188" path="m1236,11073l1182,11166,1203,11166,1234,11118,1244,11103,1249,11093,1249,11084,1245,11080,1239,11075,1236,11073xe" filled="true" fillcolor="#000000" stroked="false">
                <v:path arrowok="t"/>
                <v:fill type="solid"/>
              </v:shape>
            </v:group>
            <v:group style="position:absolute;left:6124;top:11077;width:152;height:188" coordorigin="6124,11077" coordsize="152,188">
              <v:shape style="position:absolute;left:6124;top:11077;width:152;height:188" coordorigin="6124,11077" coordsize="152,188" path="m6220,11206l6199,11206,6204,11213,6214,11217,6220,11225,6224,11237,6225,11240,6229,11257,6237,11265,6257,11265,6263,11263,6271,11254,6247,11254,6243,11253,6238,11248,6236,11244,6236,11236,6238,11233,6238,11233,6243,11228,6247,11227,6271,11227,6263,11218,6259,11216,6234,11216,6230,11215,6224,11211,6220,11206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153,11215l6143,11215,6136,11218,6126,11227,6124,11233,6124,11247,6126,11253,6136,11262,6142,11265,6161,11265,6169,11258,6170,11254,6145,11254,6141,11253,6136,11248,6134,11244,6135,11236,6136,11233,6141,11228,6145,11227,6178,11227,6184,11218,6188,11216,6161,11216,6157,11216,6153,11215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178,11227l6152,11227,6156,11228,6161,11233,6162,11236,6162,11244,6161,11248,6155,11253,6152,11254,6170,11254,6177,11227,6178,11227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271,11227l6254,11227,6258,11228,6263,11233,6264,11236,6264,11244,6263,11248,6257,11253,6254,11254,6271,11254,6272,11253,6275,11247,6275,11233,6272,11228,6271,11227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257,11215l6244,11216,6240,11216,6234,11216,6259,11216,6257,11215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189,11189l6182,11201,6176,11211,6169,11216,6188,11216,6195,11212,6199,11206,6220,11206,6220,11205,6216,11199,6193,11199,6190,11196,6189,11189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210,11189l6209,11196,6205,11199,6216,11199,6215,11197,6210,11189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146,11077l6143,11079,6137,11083,6134,11088,6134,11098,6138,11107,6148,11122,6189,11189,6189,11182,6193,11178,6217,11178,6221,11171,6200,11171,6146,11077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217,11178l6206,11178,6209,11182,6210,11189,6217,11178xe" filled="true" fillcolor="#000000" stroked="false">
                <v:path arrowok="t"/>
                <v:fill type="solid"/>
              </v:shape>
              <v:shape style="position:absolute;left:6124;top:11077;width:152;height:188" coordorigin="6124,11077" coordsize="152,188" path="m6254,11078l6200,11171,6221,11171,6252,11122,6262,11107,6266,11098,6266,11089,6263,11084,6257,11080,6254,11078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/>
          <w:sz w:val="24"/>
        </w:rPr>
        <w:t>Es</w:t>
      </w:r>
      <w:r>
        <w:rPr>
          <w:rFonts w:ascii="Calibri"/>
          <w:spacing w:val="16"/>
          <w:sz w:val="24"/>
        </w:rPr>
        <w:t> </w:t>
      </w:r>
      <w:r>
        <w:rPr>
          <w:rFonts w:ascii="Calibri"/>
          <w:sz w:val="24"/>
        </w:rPr>
        <w:t>ist</w:t>
      </w:r>
      <w:r>
        <w:rPr>
          <w:rFonts w:ascii="Calibri"/>
          <w:sz w:val="24"/>
        </w:rPr>
      </w:r>
    </w:p>
    <w:p>
      <w:pPr>
        <w:tabs>
          <w:tab w:pos="2719" w:val="left" w:leader="none"/>
        </w:tabs>
        <w:spacing w:line="357" w:lineRule="exact" w:before="0"/>
        <w:ind w:left="1096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position w:val="-13"/>
          <w:sz w:val="24"/>
        </w:rPr>
        <w:t>halb</w:t>
      </w:r>
      <w:r>
        <w:rPr>
          <w:rFonts w:ascii="Calibri"/>
          <w:spacing w:val="-14"/>
          <w:w w:val="110"/>
          <w:position w:val="-13"/>
          <w:sz w:val="24"/>
        </w:rPr>
        <w:t> </w:t>
      </w:r>
      <w:r>
        <w:rPr>
          <w:rFonts w:ascii="Calibri"/>
          <w:w w:val="110"/>
          <w:position w:val="-13"/>
          <w:sz w:val="24"/>
        </w:rPr>
        <w:t>drei.</w:t>
        <w:tab/>
      </w:r>
      <w:r>
        <w:rPr>
          <w:rFonts w:ascii="Calibri"/>
          <w:w w:val="105"/>
          <w:sz w:val="24"/>
        </w:rPr>
        <w:t>Geografie.</w:t>
      </w:r>
      <w:r>
        <w:rPr>
          <w:rFonts w:ascii="Calibri"/>
          <w:sz w:val="24"/>
        </w:rPr>
      </w:r>
    </w:p>
    <w:p>
      <w:pPr>
        <w:spacing w:line="280" w:lineRule="exact" w:before="66"/>
        <w:ind w:left="727" w:right="0" w:hanging="176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Sie</w:t>
      </w:r>
      <w:r>
        <w:rPr>
          <w:rFonts w:ascii="Calibri"/>
          <w:spacing w:val="39"/>
          <w:w w:val="105"/>
          <w:sz w:val="24"/>
        </w:rPr>
        <w:t> </w:t>
      </w:r>
      <w:r>
        <w:rPr>
          <w:rFonts w:ascii="Calibri"/>
          <w:w w:val="105"/>
          <w:sz w:val="24"/>
        </w:rPr>
        <w:t>wohnt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05"/>
          <w:sz w:val="24"/>
        </w:rPr>
        <w:t>in</w:t>
      </w:r>
      <w:r>
        <w:rPr>
          <w:rFonts w:ascii="Calibri"/>
          <w:spacing w:val="18"/>
          <w:w w:val="105"/>
          <w:sz w:val="24"/>
        </w:rPr>
        <w:t> </w:t>
      </w:r>
      <w:r>
        <w:rPr>
          <w:rFonts w:ascii="Calibri"/>
          <w:w w:val="105"/>
          <w:sz w:val="24"/>
        </w:rPr>
        <w:t>Biel.</w:t>
      </w:r>
      <w:r>
        <w:rPr>
          <w:rFonts w:ascii="Calibri"/>
          <w:sz w:val="24"/>
        </w:rPr>
      </w:r>
    </w:p>
    <w:p>
      <w:pPr>
        <w:spacing w:line="217" w:lineRule="exact" w:before="61"/>
        <w:ind w:left="546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Nein,</w:t>
      </w:r>
      <w:r>
        <w:rPr>
          <w:rFonts w:ascii="Calibri"/>
          <w:spacing w:val="-9"/>
          <w:w w:val="110"/>
          <w:sz w:val="24"/>
        </w:rPr>
        <w:t> </w:t>
      </w:r>
      <w:r>
        <w:rPr>
          <w:rFonts w:ascii="Calibri"/>
          <w:w w:val="110"/>
          <w:sz w:val="24"/>
        </w:rPr>
        <w:t>aber</w:t>
      </w:r>
      <w:r>
        <w:rPr>
          <w:rFonts w:ascii="Calibri"/>
          <w:sz w:val="24"/>
        </w:rPr>
      </w:r>
    </w:p>
    <w:p>
      <w:pPr>
        <w:tabs>
          <w:tab w:pos="2355" w:val="left" w:leader="none"/>
        </w:tabs>
        <w:spacing w:line="357" w:lineRule="exact" w:before="0"/>
        <w:ind w:left="54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Italienisch.</w:t>
        <w:tab/>
      </w:r>
      <w:r>
        <w:rPr>
          <w:rFonts w:ascii="Calibri"/>
          <w:w w:val="110"/>
          <w:position w:val="14"/>
          <w:sz w:val="24"/>
        </w:rPr>
        <w:t>Nadine.</w:t>
      </w:r>
      <w:r>
        <w:rPr>
          <w:rFonts w:ascii="Calibri"/>
          <w:sz w:val="24"/>
        </w:rPr>
      </w:r>
    </w:p>
    <w:p>
      <w:pPr>
        <w:spacing w:line="280" w:lineRule="exact" w:before="66"/>
        <w:ind w:left="547" w:right="357" w:firstLine="485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Am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10"/>
          <w:sz w:val="24"/>
        </w:rPr>
        <w:t>Nachmittag.</w:t>
      </w:r>
      <w:r>
        <w:rPr>
          <w:rFonts w:asci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4" w:equalWidth="0">
            <w:col w:w="3821" w:space="40"/>
            <w:col w:w="1612" w:space="40"/>
            <w:col w:w="3194" w:space="40"/>
            <w:col w:w="224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21"/>
          <w:szCs w:val="21"/>
        </w:rPr>
      </w:pPr>
    </w:p>
    <w:p>
      <w:pPr>
        <w:spacing w:after="0" w:line="240" w:lineRule="auto"/>
        <w:rPr>
          <w:rFonts w:ascii="Calibri" w:hAnsi="Calibri" w:cs="Calibri" w:eastAsia="Calibri"/>
          <w:sz w:val="21"/>
          <w:szCs w:val="21"/>
        </w:rPr>
        <w:sectPr>
          <w:type w:val="continuous"/>
          <w:pgSz w:w="11910" w:h="16840"/>
          <w:pgMar w:top="960" w:bottom="740" w:left="420" w:right="500"/>
        </w:sectPr>
      </w:pPr>
    </w:p>
    <w:p>
      <w:pPr>
        <w:spacing w:line="280" w:lineRule="exact" w:before="205"/>
        <w:ind w:left="1004" w:right="0" w:firstLine="272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Ja,</w:t>
      </w:r>
      <w:r>
        <w:rPr>
          <w:rFonts w:ascii="Calibri"/>
          <w:spacing w:val="4"/>
          <w:w w:val="105"/>
          <w:sz w:val="24"/>
        </w:rPr>
        <w:t> </w:t>
      </w:r>
      <w:r>
        <w:rPr>
          <w:rFonts w:ascii="Calibri"/>
          <w:w w:val="105"/>
          <w:sz w:val="24"/>
        </w:rPr>
        <w:t>ein</w:t>
      </w:r>
      <w:r>
        <w:rPr>
          <w:rFonts w:ascii="Calibri"/>
          <w:w w:val="106"/>
          <w:sz w:val="24"/>
        </w:rPr>
        <w:t> </w:t>
      </w:r>
      <w:r>
        <w:rPr>
          <w:rFonts w:ascii="Calibri"/>
          <w:w w:val="105"/>
          <w:sz w:val="24"/>
        </w:rPr>
        <w:t>Kaninchen.</w:t>
      </w:r>
      <w:r>
        <w:rPr>
          <w:rFonts w:ascii="Calibri"/>
          <w:sz w:val="24"/>
        </w:rPr>
      </w:r>
    </w:p>
    <w:p>
      <w:pPr>
        <w:spacing w:line="280" w:lineRule="exact" w:before="205"/>
        <w:ind w:left="326" w:right="0" w:firstLine="11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 w:hAnsi="Calibri"/>
          <w:w w:val="110"/>
          <w:sz w:val="24"/>
        </w:rPr>
        <w:t>Französisch</w:t>
      </w:r>
      <w:r>
        <w:rPr>
          <w:rFonts w:ascii="Calibri" w:hAnsi="Calibri"/>
          <w:w w:val="106"/>
          <w:sz w:val="24"/>
        </w:rPr>
        <w:t> </w:t>
      </w:r>
      <w:r>
        <w:rPr>
          <w:rFonts w:ascii="Calibri" w:hAnsi="Calibri"/>
          <w:w w:val="110"/>
          <w:sz w:val="24"/>
        </w:rPr>
        <w:t>und</w:t>
      </w:r>
      <w:r>
        <w:rPr>
          <w:rFonts w:ascii="Calibri" w:hAnsi="Calibri"/>
          <w:spacing w:val="3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Deutsch.</w:t>
      </w:r>
      <w:r>
        <w:rPr>
          <w:rFonts w:ascii="Calibri" w:hAnsi="Calibri"/>
          <w:sz w:val="24"/>
        </w:rPr>
      </w:r>
    </w:p>
    <w:p>
      <w:pPr>
        <w:spacing w:line="280" w:lineRule="exact" w:before="205"/>
        <w:ind w:left="603" w:right="0" w:hanging="311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Ja,</w:t>
      </w:r>
      <w:r>
        <w:rPr>
          <w:rFonts w:ascii="Calibri"/>
          <w:spacing w:val="-5"/>
          <w:w w:val="105"/>
          <w:sz w:val="24"/>
        </w:rPr>
        <w:t> </w:t>
      </w:r>
      <w:r>
        <w:rPr>
          <w:rFonts w:ascii="Calibri"/>
          <w:w w:val="105"/>
          <w:sz w:val="24"/>
        </w:rPr>
        <w:t>sie</w:t>
      </w:r>
      <w:r>
        <w:rPr>
          <w:rFonts w:ascii="Calibri"/>
          <w:spacing w:val="-5"/>
          <w:w w:val="105"/>
          <w:sz w:val="24"/>
        </w:rPr>
        <w:t> </w:t>
      </w:r>
      <w:r>
        <w:rPr>
          <w:rFonts w:ascii="Calibri"/>
          <w:w w:val="105"/>
          <w:sz w:val="24"/>
        </w:rPr>
        <w:t>heisst</w:t>
      </w:r>
      <w:r>
        <w:rPr>
          <w:rFonts w:ascii="Calibri"/>
          <w:w w:val="103"/>
          <w:sz w:val="24"/>
        </w:rPr>
        <w:t> </w:t>
      </w:r>
      <w:r>
        <w:rPr>
          <w:rFonts w:ascii="Calibri"/>
          <w:w w:val="105"/>
          <w:sz w:val="24"/>
        </w:rPr>
        <w:t>Paula.</w:t>
      </w:r>
      <w:r>
        <w:rPr>
          <w:rFonts w:ascii="Calibri"/>
          <w:sz w:val="24"/>
        </w:rPr>
      </w:r>
    </w:p>
    <w:p>
      <w:pPr>
        <w:spacing w:line="280" w:lineRule="exact" w:before="205"/>
        <w:ind w:left="342" w:right="0" w:firstLine="206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Ich</w:t>
      </w:r>
      <w:r>
        <w:rPr>
          <w:rFonts w:ascii="Calibri"/>
          <w:spacing w:val="-6"/>
          <w:w w:val="110"/>
          <w:sz w:val="24"/>
        </w:rPr>
        <w:t> </w:t>
      </w:r>
      <w:r>
        <w:rPr>
          <w:rFonts w:ascii="Calibri"/>
          <w:w w:val="110"/>
          <w:sz w:val="24"/>
        </w:rPr>
        <w:t>habe</w:t>
      </w:r>
      <w:r>
        <w:rPr>
          <w:rFonts w:ascii="Calibri"/>
          <w:w w:val="107"/>
          <w:sz w:val="24"/>
        </w:rPr>
        <w:t> </w:t>
      </w:r>
      <w:r>
        <w:rPr>
          <w:rFonts w:ascii="Calibri"/>
          <w:w w:val="110"/>
          <w:sz w:val="24"/>
        </w:rPr>
        <w:t>zwei</w:t>
      </w:r>
      <w:r>
        <w:rPr>
          <w:rFonts w:ascii="Calibri"/>
          <w:spacing w:val="-20"/>
          <w:w w:val="110"/>
          <w:sz w:val="24"/>
        </w:rPr>
        <w:t> </w:t>
      </w:r>
      <w:r>
        <w:rPr>
          <w:rFonts w:ascii="Calibri"/>
          <w:w w:val="110"/>
          <w:sz w:val="24"/>
        </w:rPr>
        <w:t>Katzen.</w:t>
      </w:r>
      <w:r>
        <w:rPr>
          <w:rFonts w:ascii="Calibri"/>
          <w:sz w:val="24"/>
        </w:rPr>
      </w:r>
    </w:p>
    <w:p>
      <w:pPr>
        <w:spacing w:line="280" w:lineRule="exact" w:before="65"/>
        <w:ind w:left="311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 w:hAnsi="Calibri"/>
          <w:w w:val="105"/>
          <w:sz w:val="24"/>
        </w:rPr>
        <w:t>Sie</w:t>
      </w:r>
      <w:r>
        <w:rPr>
          <w:rFonts w:ascii="Calibri" w:hAnsi="Calibri"/>
          <w:spacing w:val="48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kommen</w:t>
      </w:r>
      <w:r>
        <w:rPr>
          <w:rFonts w:ascii="Calibri" w:hAnsi="Calibri"/>
          <w:w w:val="109"/>
          <w:sz w:val="24"/>
        </w:rPr>
        <w:t> </w:t>
      </w:r>
      <w:r>
        <w:rPr>
          <w:rFonts w:ascii="Calibri" w:hAnsi="Calibri"/>
          <w:w w:val="105"/>
          <w:sz w:val="24"/>
        </w:rPr>
        <w:t>aus</w:t>
      </w:r>
      <w:r>
        <w:rPr>
          <w:rFonts w:ascii="Calibri" w:hAnsi="Calibri"/>
          <w:w w:val="104"/>
          <w:sz w:val="24"/>
        </w:rPr>
        <w:t> </w:t>
      </w:r>
      <w:r>
        <w:rPr>
          <w:rFonts w:ascii="Calibri" w:hAnsi="Calibri"/>
          <w:w w:val="105"/>
          <w:sz w:val="24"/>
        </w:rPr>
        <w:t>Österreich.</w:t>
      </w:r>
      <w:r>
        <w:rPr>
          <w:rFonts w:ascii="Calibri" w:hAnsi="Calibri"/>
          <w:sz w:val="24"/>
        </w:rPr>
      </w:r>
    </w:p>
    <w:p>
      <w:pPr>
        <w:spacing w:line="280" w:lineRule="exact" w:before="66"/>
        <w:ind w:left="432" w:right="480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Ja,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am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05"/>
          <w:sz w:val="24"/>
        </w:rPr>
        <w:t>liebsten</w:t>
      </w:r>
      <w:r>
        <w:rPr>
          <w:rFonts w:ascii="Calibri"/>
          <w:w w:val="105"/>
          <w:sz w:val="24"/>
        </w:rPr>
        <w:t> Spaghetti.</w:t>
      </w:r>
      <w:r>
        <w:rPr>
          <w:rFonts w:ascii="Calibri"/>
          <w:sz w:val="24"/>
        </w:rPr>
      </w:r>
    </w:p>
    <w:p>
      <w:pPr>
        <w:spacing w:after="0" w:line="280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6" w:equalWidth="0">
            <w:col w:w="2192" w:space="40"/>
            <w:col w:w="1752" w:space="40"/>
            <w:col w:w="1547" w:space="40"/>
            <w:col w:w="1670" w:space="40"/>
            <w:col w:w="1627" w:space="40"/>
            <w:col w:w="2002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420" w:right="500"/>
        </w:sectPr>
      </w:pPr>
    </w:p>
    <w:p>
      <w:pPr>
        <w:spacing w:line="240" w:lineRule="auto" w:before="10"/>
        <w:rPr>
          <w:rFonts w:ascii="Calibri" w:hAnsi="Calibri" w:cs="Calibri" w:eastAsia="Calibri"/>
          <w:sz w:val="26"/>
          <w:szCs w:val="26"/>
        </w:rPr>
      </w:pPr>
    </w:p>
    <w:p>
      <w:pPr>
        <w:spacing w:line="287" w:lineRule="exact" w:before="0"/>
        <w:ind w:left="1030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sz w:val="24"/>
        </w:rPr>
        <w:t>Er</w:t>
      </w:r>
      <w:r>
        <w:rPr>
          <w:rFonts w:ascii="Calibri"/>
          <w:spacing w:val="16"/>
          <w:sz w:val="24"/>
        </w:rPr>
        <w:t> </w:t>
      </w:r>
      <w:r>
        <w:rPr>
          <w:rFonts w:ascii="Calibri"/>
          <w:sz w:val="24"/>
        </w:rPr>
        <w:t>ist</w:t>
      </w:r>
      <w:r>
        <w:rPr>
          <w:rFonts w:ascii="Calibri"/>
          <w:sz w:val="24"/>
        </w:rPr>
      </w:r>
    </w:p>
    <w:p>
      <w:pPr>
        <w:spacing w:line="287" w:lineRule="exact" w:before="0"/>
        <w:ind w:left="1030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8</w:t>
      </w:r>
      <w:r>
        <w:rPr>
          <w:rFonts w:ascii="Calibri"/>
          <w:spacing w:val="5"/>
          <w:w w:val="105"/>
          <w:sz w:val="24"/>
        </w:rPr>
        <w:t> </w:t>
      </w:r>
      <w:r>
        <w:rPr>
          <w:rFonts w:ascii="Calibri"/>
          <w:w w:val="105"/>
          <w:sz w:val="24"/>
        </w:rPr>
        <w:t>Jahre</w:t>
      </w:r>
      <w:r>
        <w:rPr>
          <w:rFonts w:ascii="Calibri"/>
          <w:spacing w:val="6"/>
          <w:w w:val="105"/>
          <w:sz w:val="24"/>
        </w:rPr>
        <w:t> </w:t>
      </w:r>
      <w:r>
        <w:rPr>
          <w:rFonts w:ascii="Calibri"/>
          <w:w w:val="105"/>
          <w:sz w:val="24"/>
        </w:rPr>
        <w:t>alt.</w:t>
      </w:r>
      <w:r>
        <w:rPr>
          <w:rFonts w:ascii="Calibri"/>
          <w:sz w:val="24"/>
        </w:rPr>
      </w:r>
    </w:p>
    <w:p>
      <w:pPr>
        <w:spacing w:line="280" w:lineRule="exact" w:before="191"/>
        <w:ind w:left="469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Ich</w:t>
      </w:r>
      <w:r>
        <w:rPr>
          <w:rFonts w:ascii="Calibri"/>
          <w:spacing w:val="47"/>
          <w:w w:val="105"/>
          <w:sz w:val="24"/>
        </w:rPr>
        <w:t> </w:t>
      </w:r>
      <w:r>
        <w:rPr>
          <w:rFonts w:ascii="Calibri"/>
          <w:w w:val="105"/>
          <w:sz w:val="24"/>
        </w:rPr>
        <w:t>komme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aus</w:t>
      </w:r>
      <w:r>
        <w:rPr>
          <w:rFonts w:ascii="Calibri"/>
          <w:w w:val="104"/>
          <w:sz w:val="24"/>
        </w:rPr>
        <w:t> </w:t>
      </w:r>
      <w:r>
        <w:rPr>
          <w:rFonts w:ascii="Calibri"/>
          <w:w w:val="105"/>
          <w:sz w:val="24"/>
        </w:rPr>
        <w:t>Frankreich.</w:t>
      </w:r>
      <w:r>
        <w:rPr>
          <w:rFonts w:ascii="Calibri"/>
          <w:sz w:val="24"/>
        </w:rPr>
      </w:r>
    </w:p>
    <w:p>
      <w:pPr>
        <w:spacing w:line="240" w:lineRule="auto" w:before="10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line="217" w:lineRule="exact" w:before="0"/>
        <w:ind w:left="378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Schwimmen</w:t>
      </w:r>
      <w:r>
        <w:rPr>
          <w:rFonts w:ascii="Calibri"/>
          <w:sz w:val="24"/>
        </w:rPr>
      </w:r>
    </w:p>
    <w:p>
      <w:pPr>
        <w:tabs>
          <w:tab w:pos="2087" w:val="left" w:leader="none"/>
        </w:tabs>
        <w:spacing w:line="357" w:lineRule="exact" w:before="0"/>
        <w:ind w:left="394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69.033447pt;margin-top:73.946144pt;width:9.5pt;height:344.95pt;mso-position-horizontal-relative:page;mso-position-vertical-relative:paragraph;z-index:1144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10"/>
          <w:position w:val="-13"/>
          <w:sz w:val="24"/>
        </w:rPr>
        <w:t>und</w:t>
      </w:r>
      <w:r>
        <w:rPr>
          <w:rFonts w:ascii="Calibri"/>
          <w:spacing w:val="26"/>
          <w:w w:val="110"/>
          <w:position w:val="-13"/>
          <w:sz w:val="24"/>
        </w:rPr>
        <w:t> </w:t>
      </w:r>
      <w:r>
        <w:rPr>
          <w:rFonts w:ascii="Calibri"/>
          <w:w w:val="110"/>
          <w:position w:val="-13"/>
          <w:sz w:val="24"/>
        </w:rPr>
        <w:t>Singen.</w:t>
        <w:tab/>
      </w:r>
      <w:r>
        <w:rPr>
          <w:rFonts w:ascii="Calibri"/>
          <w:w w:val="110"/>
          <w:sz w:val="24"/>
        </w:rPr>
        <w:t>Ja,</w:t>
      </w:r>
      <w:r>
        <w:rPr>
          <w:rFonts w:ascii="Calibri"/>
          <w:spacing w:val="-10"/>
          <w:w w:val="110"/>
          <w:sz w:val="24"/>
        </w:rPr>
        <w:t> </w:t>
      </w:r>
      <w:r>
        <w:rPr>
          <w:rFonts w:ascii="Calibri"/>
          <w:w w:val="110"/>
          <w:sz w:val="24"/>
        </w:rPr>
        <w:t>er</w:t>
      </w:r>
      <w:r>
        <w:rPr>
          <w:rFonts w:ascii="Calibri"/>
          <w:spacing w:val="-9"/>
          <w:w w:val="110"/>
          <w:sz w:val="24"/>
        </w:rPr>
        <w:t> </w:t>
      </w:r>
      <w:r>
        <w:rPr>
          <w:rFonts w:ascii="Calibri"/>
          <w:w w:val="110"/>
          <w:sz w:val="24"/>
        </w:rPr>
        <w:t>ist</w:t>
      </w:r>
      <w:r>
        <w:rPr>
          <w:rFonts w:ascii="Calibri"/>
          <w:spacing w:val="-10"/>
          <w:w w:val="110"/>
          <w:sz w:val="24"/>
        </w:rPr>
        <w:t> </w:t>
      </w:r>
      <w:r>
        <w:rPr>
          <w:rFonts w:ascii="Calibri"/>
          <w:w w:val="110"/>
          <w:sz w:val="24"/>
        </w:rPr>
        <w:t>17.</w:t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  <w:r>
        <w:rPr/>
        <w:br w:type="column"/>
      </w:r>
      <w:r>
        <w:rPr>
          <w:rFonts w:ascii="Calibri"/>
          <w:sz w:val="27"/>
        </w:rPr>
      </w:r>
    </w:p>
    <w:p>
      <w:pPr>
        <w:spacing w:line="280" w:lineRule="exact" w:before="0"/>
        <w:ind w:left="601" w:right="0" w:hanging="149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Ich</w:t>
      </w:r>
      <w:r>
        <w:rPr>
          <w:rFonts w:ascii="Calibri"/>
          <w:spacing w:val="-5"/>
          <w:w w:val="110"/>
          <w:sz w:val="24"/>
        </w:rPr>
        <w:t> </w:t>
      </w:r>
      <w:r>
        <w:rPr>
          <w:rFonts w:ascii="Calibri"/>
          <w:w w:val="110"/>
          <w:sz w:val="24"/>
        </w:rPr>
        <w:t>wohne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10"/>
          <w:sz w:val="24"/>
        </w:rPr>
        <w:t>in</w:t>
      </w:r>
      <w:r>
        <w:rPr>
          <w:rFonts w:ascii="Calibri"/>
          <w:spacing w:val="-15"/>
          <w:w w:val="110"/>
          <w:sz w:val="24"/>
        </w:rPr>
        <w:t> </w:t>
      </w:r>
      <w:r>
        <w:rPr>
          <w:rFonts w:ascii="Calibri"/>
          <w:w w:val="110"/>
          <w:sz w:val="24"/>
        </w:rPr>
        <w:t>Bern.</w:t>
      </w:r>
      <w:r>
        <w:rPr>
          <w:rFonts w:ascii="Calibri"/>
          <w:sz w:val="24"/>
        </w:rPr>
      </w:r>
    </w:p>
    <w:p>
      <w:pPr>
        <w:spacing w:line="280" w:lineRule="exact" w:before="192"/>
        <w:ind w:left="381" w:right="329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Ja,</w:t>
      </w:r>
      <w:r>
        <w:rPr>
          <w:rFonts w:ascii="Calibri"/>
          <w:w w:val="101"/>
          <w:sz w:val="24"/>
        </w:rPr>
        <w:t> </w:t>
      </w:r>
      <w:r>
        <w:rPr>
          <w:rFonts w:ascii="Calibri"/>
          <w:w w:val="105"/>
          <w:sz w:val="24"/>
        </w:rPr>
        <w:t>Geschichte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finde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w w:val="105"/>
          <w:sz w:val="24"/>
        </w:rPr>
        <w:t>ich</w:t>
      </w:r>
      <w:r>
        <w:rPr>
          <w:rFonts w:ascii="Calibri"/>
          <w:spacing w:val="23"/>
          <w:w w:val="105"/>
          <w:sz w:val="24"/>
        </w:rPr>
        <w:t> </w:t>
      </w:r>
      <w:r>
        <w:rPr>
          <w:rFonts w:ascii="Calibri"/>
          <w:w w:val="105"/>
          <w:sz w:val="24"/>
        </w:rPr>
        <w:t>toll.</w:t>
      </w:r>
      <w:r>
        <w:rPr>
          <w:rFonts w:ascii="Calibri"/>
          <w:sz w:val="24"/>
        </w:rPr>
      </w:r>
    </w:p>
    <w:p>
      <w:pPr>
        <w:spacing w:after="0" w:line="280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5" w:equalWidth="0">
            <w:col w:w="2166" w:space="40"/>
            <w:col w:w="1661" w:space="40"/>
            <w:col w:w="3332" w:space="40"/>
            <w:col w:w="1569" w:space="40"/>
            <w:col w:w="2102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420" w:right="500"/>
        </w:sectPr>
      </w:pP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</w:p>
    <w:p>
      <w:pPr>
        <w:spacing w:line="280" w:lineRule="exact" w:before="0"/>
        <w:ind w:left="1243" w:right="0" w:hanging="1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Sie</w:t>
      </w:r>
      <w:r>
        <w:rPr>
          <w:rFonts w:ascii="Calibri"/>
          <w:spacing w:val="39"/>
          <w:w w:val="105"/>
          <w:sz w:val="24"/>
        </w:rPr>
        <w:t> </w:t>
      </w:r>
      <w:r>
        <w:rPr>
          <w:rFonts w:ascii="Calibri"/>
          <w:w w:val="105"/>
          <w:sz w:val="24"/>
        </w:rPr>
        <w:t>wohnt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05"/>
          <w:sz w:val="24"/>
        </w:rPr>
        <w:t>in</w:t>
      </w:r>
      <w:r>
        <w:rPr>
          <w:rFonts w:ascii="Calibri"/>
          <w:spacing w:val="18"/>
          <w:w w:val="105"/>
          <w:sz w:val="24"/>
        </w:rPr>
        <w:t> </w:t>
      </w:r>
      <w:r>
        <w:rPr>
          <w:rFonts w:ascii="Calibri"/>
          <w:w w:val="105"/>
          <w:sz w:val="24"/>
        </w:rPr>
        <w:t>Biel.</w:t>
      </w:r>
      <w:r>
        <w:rPr>
          <w:rFonts w:ascii="Calibri"/>
          <w:sz w:val="24"/>
        </w:rPr>
      </w:r>
    </w:p>
    <w:p>
      <w:pPr>
        <w:spacing w:line="240" w:lineRule="auto" w:before="10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line="287" w:lineRule="exact" w:before="0"/>
        <w:ind w:left="534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sz w:val="24"/>
        </w:rPr>
        <w:t>Er</w:t>
      </w:r>
      <w:r>
        <w:rPr>
          <w:rFonts w:ascii="Calibri"/>
          <w:spacing w:val="16"/>
          <w:sz w:val="24"/>
        </w:rPr>
        <w:t> </w:t>
      </w:r>
      <w:r>
        <w:rPr>
          <w:rFonts w:ascii="Calibri"/>
          <w:sz w:val="24"/>
        </w:rPr>
        <w:t>ist</w:t>
      </w:r>
      <w:r>
        <w:rPr>
          <w:rFonts w:ascii="Calibri"/>
          <w:sz w:val="24"/>
        </w:rPr>
      </w:r>
    </w:p>
    <w:p>
      <w:pPr>
        <w:spacing w:line="287" w:lineRule="exact" w:before="0"/>
        <w:ind w:left="534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8</w:t>
      </w:r>
      <w:r>
        <w:rPr>
          <w:rFonts w:ascii="Calibri"/>
          <w:spacing w:val="5"/>
          <w:w w:val="105"/>
          <w:sz w:val="24"/>
        </w:rPr>
        <w:t> </w:t>
      </w:r>
      <w:r>
        <w:rPr>
          <w:rFonts w:ascii="Calibri"/>
          <w:w w:val="105"/>
          <w:sz w:val="24"/>
        </w:rPr>
        <w:t>Jahre</w:t>
      </w:r>
      <w:r>
        <w:rPr>
          <w:rFonts w:ascii="Calibri"/>
          <w:spacing w:val="6"/>
          <w:w w:val="105"/>
          <w:sz w:val="24"/>
        </w:rPr>
        <w:t> </w:t>
      </w:r>
      <w:r>
        <w:rPr>
          <w:rFonts w:ascii="Calibri"/>
          <w:w w:val="105"/>
          <w:sz w:val="24"/>
        </w:rPr>
        <w:t>alt.</w:t>
      </w:r>
      <w:r>
        <w:rPr>
          <w:rFonts w:ascii="Calibri"/>
          <w:sz w:val="24"/>
        </w:rPr>
      </w:r>
    </w:p>
    <w:p>
      <w:pPr>
        <w:spacing w:line="240" w:lineRule="auto" w:before="10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line="217" w:lineRule="exact" w:before="0"/>
        <w:ind w:left="74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Ja,</w:t>
      </w:r>
      <w:r>
        <w:rPr>
          <w:rFonts w:ascii="Calibri"/>
          <w:spacing w:val="4"/>
          <w:w w:val="105"/>
          <w:sz w:val="24"/>
        </w:rPr>
        <w:t> </w:t>
      </w:r>
      <w:r>
        <w:rPr>
          <w:rFonts w:ascii="Calibri"/>
          <w:w w:val="105"/>
          <w:sz w:val="24"/>
        </w:rPr>
        <w:t>ein</w:t>
      </w:r>
      <w:r>
        <w:rPr>
          <w:rFonts w:ascii="Calibri"/>
          <w:sz w:val="24"/>
        </w:rPr>
      </w:r>
    </w:p>
    <w:p>
      <w:pPr>
        <w:tabs>
          <w:tab w:pos="2317" w:val="left" w:leader="none"/>
        </w:tabs>
        <w:spacing w:line="357" w:lineRule="exact" w:before="0"/>
        <w:ind w:left="471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Kaninchen.</w:t>
        <w:tab/>
      </w:r>
      <w:r>
        <w:rPr>
          <w:rFonts w:ascii="Calibri"/>
          <w:w w:val="110"/>
          <w:position w:val="14"/>
          <w:sz w:val="24"/>
        </w:rPr>
        <w:t>Nadine.</w:t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  <w:r>
        <w:rPr/>
        <w:br w:type="column"/>
      </w:r>
      <w:r>
        <w:rPr>
          <w:rFonts w:ascii="Calibri"/>
          <w:sz w:val="27"/>
        </w:rPr>
      </w:r>
    </w:p>
    <w:p>
      <w:pPr>
        <w:spacing w:line="280" w:lineRule="exact" w:before="0"/>
        <w:ind w:left="711" w:right="0" w:firstLine="244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Es</w:t>
      </w:r>
      <w:r>
        <w:rPr>
          <w:rFonts w:ascii="Calibri"/>
          <w:spacing w:val="-9"/>
          <w:w w:val="105"/>
          <w:sz w:val="24"/>
        </w:rPr>
        <w:t> </w:t>
      </w:r>
      <w:r>
        <w:rPr>
          <w:rFonts w:ascii="Calibri"/>
          <w:w w:val="105"/>
          <w:sz w:val="24"/>
        </w:rPr>
        <w:t>ist</w:t>
      </w:r>
      <w:r>
        <w:rPr>
          <w:rFonts w:ascii="Calibri"/>
          <w:w w:val="101"/>
          <w:sz w:val="24"/>
        </w:rPr>
        <w:t> </w:t>
      </w:r>
      <w:r>
        <w:rPr>
          <w:rFonts w:ascii="Calibri"/>
          <w:w w:val="105"/>
          <w:sz w:val="24"/>
        </w:rPr>
        <w:t>halb</w:t>
      </w:r>
      <w:r>
        <w:rPr>
          <w:rFonts w:ascii="Calibri"/>
          <w:spacing w:val="32"/>
          <w:w w:val="105"/>
          <w:sz w:val="24"/>
        </w:rPr>
        <w:t> </w:t>
      </w:r>
      <w:r>
        <w:rPr>
          <w:rFonts w:ascii="Calibri"/>
          <w:w w:val="105"/>
          <w:sz w:val="24"/>
        </w:rPr>
        <w:t>drei.</w:t>
      </w:r>
      <w:r>
        <w:rPr>
          <w:rFonts w:ascii="Calibri"/>
          <w:sz w:val="24"/>
        </w:rPr>
      </w:r>
    </w:p>
    <w:p>
      <w:pPr>
        <w:spacing w:line="280" w:lineRule="exact" w:before="191"/>
        <w:ind w:left="535" w:right="42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Ich</w:t>
      </w:r>
      <w:r>
        <w:rPr>
          <w:rFonts w:ascii="Calibri"/>
          <w:spacing w:val="47"/>
          <w:w w:val="105"/>
          <w:sz w:val="24"/>
        </w:rPr>
        <w:t> </w:t>
      </w:r>
      <w:r>
        <w:rPr>
          <w:rFonts w:ascii="Calibri"/>
          <w:w w:val="105"/>
          <w:sz w:val="24"/>
        </w:rPr>
        <w:t>komme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aus</w:t>
      </w:r>
      <w:r>
        <w:rPr>
          <w:rFonts w:ascii="Calibri"/>
          <w:w w:val="104"/>
          <w:sz w:val="24"/>
        </w:rPr>
        <w:t> </w:t>
      </w:r>
      <w:r>
        <w:rPr>
          <w:rFonts w:ascii="Calibri"/>
          <w:w w:val="105"/>
          <w:sz w:val="24"/>
        </w:rPr>
        <w:t>Frankreich.</w:t>
      </w:r>
      <w:r>
        <w:rPr>
          <w:rFonts w:ascii="Calibri"/>
          <w:sz w:val="24"/>
        </w:rPr>
      </w:r>
    </w:p>
    <w:p>
      <w:pPr>
        <w:spacing w:after="0" w:line="280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5" w:equalWidth="0">
            <w:col w:w="2129" w:space="40"/>
            <w:col w:w="1670" w:space="40"/>
            <w:col w:w="3157" w:space="40"/>
            <w:col w:w="1715" w:space="40"/>
            <w:col w:w="2159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1"/>
          <w:szCs w:val="21"/>
        </w:rPr>
      </w:pPr>
    </w:p>
    <w:p>
      <w:pPr>
        <w:spacing w:after="0" w:line="240" w:lineRule="auto"/>
        <w:rPr>
          <w:rFonts w:ascii="Calibri" w:hAnsi="Calibri" w:cs="Calibri" w:eastAsia="Calibri"/>
          <w:sz w:val="21"/>
          <w:szCs w:val="21"/>
        </w:rPr>
        <w:sectPr>
          <w:type w:val="continuous"/>
          <w:pgSz w:w="11910" w:h="16840"/>
          <w:pgMar w:top="960" w:bottom="740" w:left="420" w:right="500"/>
        </w:sectPr>
      </w:pPr>
    </w:p>
    <w:p>
      <w:pPr>
        <w:tabs>
          <w:tab w:pos="2699" w:val="left" w:leader="none"/>
          <w:tab w:pos="4485" w:val="left" w:leader="none"/>
        </w:tabs>
        <w:spacing w:line="357" w:lineRule="exact" w:before="61"/>
        <w:ind w:left="976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Ja,</w:t>
      </w:r>
      <w:r>
        <w:rPr>
          <w:rFonts w:ascii="Calibri"/>
          <w:spacing w:val="9"/>
          <w:w w:val="105"/>
          <w:sz w:val="24"/>
        </w:rPr>
        <w:t> </w:t>
      </w:r>
      <w:r>
        <w:rPr>
          <w:rFonts w:ascii="Calibri"/>
          <w:w w:val="105"/>
          <w:sz w:val="24"/>
        </w:rPr>
        <w:t>er</w:t>
      </w:r>
      <w:r>
        <w:rPr>
          <w:rFonts w:ascii="Calibri"/>
          <w:spacing w:val="10"/>
          <w:w w:val="105"/>
          <w:sz w:val="24"/>
        </w:rPr>
        <w:t> </w:t>
      </w:r>
      <w:r>
        <w:rPr>
          <w:rFonts w:ascii="Calibri"/>
          <w:w w:val="105"/>
          <w:sz w:val="24"/>
        </w:rPr>
        <w:t>ist</w:t>
      </w:r>
      <w:r>
        <w:rPr>
          <w:rFonts w:ascii="Calibri"/>
          <w:spacing w:val="9"/>
          <w:w w:val="105"/>
          <w:sz w:val="24"/>
        </w:rPr>
        <w:t> </w:t>
      </w:r>
      <w:r>
        <w:rPr>
          <w:rFonts w:ascii="Calibri"/>
          <w:w w:val="105"/>
          <w:sz w:val="24"/>
        </w:rPr>
        <w:t>17.</w:t>
        <w:tab/>
        <w:t>Ich</w:t>
      </w:r>
      <w:r>
        <w:rPr>
          <w:rFonts w:ascii="Calibri"/>
          <w:spacing w:val="39"/>
          <w:w w:val="105"/>
          <w:sz w:val="24"/>
        </w:rPr>
        <w:t> </w:t>
      </w:r>
      <w:r>
        <w:rPr>
          <w:rFonts w:ascii="Calibri"/>
          <w:w w:val="105"/>
          <w:sz w:val="24"/>
        </w:rPr>
        <w:t>bin</w:t>
      </w:r>
      <w:r>
        <w:rPr>
          <w:rFonts w:ascii="Calibri"/>
          <w:spacing w:val="38"/>
          <w:w w:val="105"/>
          <w:sz w:val="24"/>
        </w:rPr>
        <w:t> </w:t>
      </w:r>
      <w:r>
        <w:rPr>
          <w:rFonts w:ascii="Calibri"/>
          <w:w w:val="105"/>
          <w:sz w:val="24"/>
        </w:rPr>
        <w:t>14.</w:t>
        <w:tab/>
      </w:r>
      <w:r>
        <w:rPr>
          <w:rFonts w:ascii="Calibri"/>
          <w:w w:val="105"/>
          <w:position w:val="14"/>
          <w:sz w:val="24"/>
        </w:rPr>
        <w:t>Ich</w:t>
      </w:r>
      <w:r>
        <w:rPr>
          <w:rFonts w:ascii="Calibri"/>
          <w:spacing w:val="35"/>
          <w:w w:val="105"/>
          <w:position w:val="14"/>
          <w:sz w:val="24"/>
        </w:rPr>
        <w:t> </w:t>
      </w:r>
      <w:r>
        <w:rPr>
          <w:rFonts w:ascii="Calibri"/>
          <w:w w:val="105"/>
          <w:position w:val="14"/>
          <w:sz w:val="24"/>
        </w:rPr>
        <w:t>habe</w:t>
      </w:r>
      <w:r>
        <w:rPr>
          <w:rFonts w:ascii="Calibri"/>
          <w:sz w:val="24"/>
        </w:rPr>
      </w:r>
    </w:p>
    <w:p>
      <w:pPr>
        <w:spacing w:line="217" w:lineRule="exact" w:before="0"/>
        <w:ind w:left="0" w:right="0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zwei</w:t>
      </w:r>
      <w:r>
        <w:rPr>
          <w:rFonts w:ascii="Calibri"/>
          <w:spacing w:val="-20"/>
          <w:w w:val="110"/>
          <w:sz w:val="24"/>
        </w:rPr>
        <w:t> </w:t>
      </w:r>
      <w:r>
        <w:rPr>
          <w:rFonts w:ascii="Calibri"/>
          <w:w w:val="110"/>
          <w:sz w:val="24"/>
        </w:rPr>
        <w:t>Katzen.</w:t>
      </w:r>
      <w:r>
        <w:rPr>
          <w:rFonts w:ascii="Calibri"/>
          <w:sz w:val="24"/>
        </w:rPr>
      </w:r>
    </w:p>
    <w:p>
      <w:pPr>
        <w:tabs>
          <w:tab w:pos="1997" w:val="left" w:leader="none"/>
          <w:tab w:pos="3756" w:val="left" w:leader="none"/>
        </w:tabs>
        <w:spacing w:line="357" w:lineRule="exact" w:before="61"/>
        <w:ind w:left="398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Ich</w:t>
      </w:r>
      <w:r>
        <w:rPr>
          <w:rFonts w:ascii="Calibri"/>
          <w:spacing w:val="13"/>
          <w:w w:val="110"/>
          <w:sz w:val="24"/>
        </w:rPr>
        <w:t> </w:t>
      </w:r>
      <w:r>
        <w:rPr>
          <w:rFonts w:ascii="Calibri"/>
          <w:w w:val="110"/>
          <w:sz w:val="24"/>
        </w:rPr>
        <w:t>bin</w:t>
      </w:r>
      <w:r>
        <w:rPr>
          <w:rFonts w:ascii="Calibri"/>
          <w:spacing w:val="13"/>
          <w:w w:val="110"/>
          <w:sz w:val="24"/>
        </w:rPr>
        <w:t> </w:t>
      </w:r>
      <w:r>
        <w:rPr>
          <w:rFonts w:ascii="Calibri"/>
          <w:w w:val="110"/>
          <w:sz w:val="24"/>
        </w:rPr>
        <w:t>14.</w:t>
        <w:tab/>
      </w:r>
      <w:r>
        <w:rPr>
          <w:rFonts w:ascii="Calibri"/>
          <w:w w:val="105"/>
          <w:sz w:val="24"/>
        </w:rPr>
        <w:t>Herr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w w:val="105"/>
          <w:sz w:val="24"/>
        </w:rPr>
        <w:t>Studer.</w:t>
        <w:tab/>
      </w:r>
      <w:r>
        <w:rPr>
          <w:rFonts w:ascii="Calibri"/>
          <w:w w:val="110"/>
          <w:position w:val="14"/>
          <w:sz w:val="24"/>
        </w:rPr>
        <w:t>Ich</w:t>
      </w:r>
      <w:r>
        <w:rPr>
          <w:rFonts w:ascii="Calibri"/>
          <w:spacing w:val="-5"/>
          <w:w w:val="110"/>
          <w:position w:val="14"/>
          <w:sz w:val="24"/>
        </w:rPr>
        <w:t> </w:t>
      </w:r>
      <w:r>
        <w:rPr>
          <w:rFonts w:ascii="Calibri"/>
          <w:w w:val="110"/>
          <w:position w:val="14"/>
          <w:sz w:val="24"/>
        </w:rPr>
        <w:t>wohne</w:t>
      </w:r>
      <w:r>
        <w:rPr>
          <w:rFonts w:ascii="Calibri"/>
          <w:sz w:val="24"/>
        </w:rPr>
      </w:r>
    </w:p>
    <w:p>
      <w:pPr>
        <w:spacing w:line="217" w:lineRule="exact" w:before="0"/>
        <w:ind w:left="0" w:right="614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in</w:t>
      </w:r>
      <w:r>
        <w:rPr>
          <w:rFonts w:ascii="Calibri"/>
          <w:spacing w:val="23"/>
          <w:w w:val="105"/>
          <w:sz w:val="24"/>
        </w:rPr>
        <w:t> </w:t>
      </w:r>
      <w:r>
        <w:rPr>
          <w:rFonts w:ascii="Calibri"/>
          <w:w w:val="105"/>
          <w:sz w:val="24"/>
        </w:rPr>
        <w:t>Bern.</w:t>
      </w:r>
      <w:r>
        <w:rPr>
          <w:rFonts w:ascii="Calibri"/>
          <w:sz w:val="24"/>
        </w:rPr>
      </w:r>
    </w:p>
    <w:p>
      <w:pPr>
        <w:spacing w:after="0" w:line="217" w:lineRule="exact"/>
        <w:jc w:val="righ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2" w:equalWidth="0">
            <w:col w:w="5607" w:space="40"/>
            <w:col w:w="534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21"/>
          <w:szCs w:val="21"/>
        </w:rPr>
      </w:pPr>
    </w:p>
    <w:p>
      <w:pPr>
        <w:spacing w:after="0" w:line="240" w:lineRule="auto"/>
        <w:rPr>
          <w:rFonts w:ascii="Calibri" w:hAnsi="Calibri" w:cs="Calibri" w:eastAsia="Calibri"/>
          <w:sz w:val="21"/>
          <w:szCs w:val="21"/>
        </w:rPr>
        <w:sectPr>
          <w:type w:val="continuous"/>
          <w:pgSz w:w="11910" w:h="16840"/>
          <w:pgMar w:top="960" w:bottom="740" w:left="420" w:right="500"/>
        </w:sectPr>
      </w:pPr>
    </w:p>
    <w:p>
      <w:pPr>
        <w:spacing w:line="280" w:lineRule="exact" w:before="65"/>
        <w:ind w:left="904" w:right="0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Ja,</w:t>
      </w:r>
      <w:r>
        <w:rPr>
          <w:rFonts w:ascii="Calibri"/>
          <w:w w:val="101"/>
          <w:sz w:val="24"/>
        </w:rPr>
        <w:t> </w:t>
      </w:r>
      <w:r>
        <w:rPr>
          <w:rFonts w:ascii="Calibri"/>
          <w:w w:val="105"/>
          <w:sz w:val="24"/>
        </w:rPr>
        <w:t>Geschichte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finde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w w:val="105"/>
          <w:sz w:val="24"/>
        </w:rPr>
        <w:t>ich</w:t>
      </w:r>
      <w:r>
        <w:rPr>
          <w:rFonts w:ascii="Calibri"/>
          <w:spacing w:val="23"/>
          <w:w w:val="105"/>
          <w:sz w:val="24"/>
        </w:rPr>
        <w:t> </w:t>
      </w:r>
      <w:r>
        <w:rPr>
          <w:rFonts w:ascii="Calibri"/>
          <w:w w:val="105"/>
          <w:sz w:val="24"/>
        </w:rPr>
        <w:t>toll.</w:t>
      </w:r>
      <w:r>
        <w:rPr>
          <w:rFonts w:ascii="Calibri"/>
          <w:sz w:val="24"/>
        </w:rPr>
      </w:r>
    </w:p>
    <w:p>
      <w:pPr>
        <w:spacing w:line="280" w:lineRule="exact" w:before="206"/>
        <w:ind w:left="272" w:right="0" w:firstLine="485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Am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10"/>
          <w:sz w:val="24"/>
        </w:rPr>
        <w:t>Nachmittag.</w:t>
      </w:r>
      <w:r>
        <w:rPr>
          <w:rFonts w:ascii="Calibri"/>
          <w:sz w:val="24"/>
        </w:rPr>
      </w:r>
    </w:p>
    <w:p>
      <w:pPr>
        <w:spacing w:line="280" w:lineRule="exact" w:before="206"/>
        <w:ind w:left="556" w:right="0" w:hanging="149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Ich</w:t>
      </w:r>
      <w:r>
        <w:rPr>
          <w:rFonts w:ascii="Calibri"/>
          <w:spacing w:val="-5"/>
          <w:w w:val="110"/>
          <w:sz w:val="24"/>
        </w:rPr>
        <w:t> </w:t>
      </w:r>
      <w:r>
        <w:rPr>
          <w:rFonts w:ascii="Calibri"/>
          <w:w w:val="110"/>
          <w:sz w:val="24"/>
        </w:rPr>
        <w:t>wohne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10"/>
          <w:sz w:val="24"/>
        </w:rPr>
        <w:t>in</w:t>
      </w:r>
      <w:r>
        <w:rPr>
          <w:rFonts w:ascii="Calibri"/>
          <w:spacing w:val="-15"/>
          <w:w w:val="110"/>
          <w:sz w:val="24"/>
        </w:rPr>
        <w:t> </w:t>
      </w:r>
      <w:r>
        <w:rPr>
          <w:rFonts w:ascii="Calibri"/>
          <w:w w:val="110"/>
          <w:sz w:val="24"/>
        </w:rPr>
        <w:t>Bern.</w:t>
      </w:r>
      <w:r>
        <w:rPr>
          <w:rFonts w:ascii="Calibri"/>
          <w:sz w:val="24"/>
        </w:rPr>
      </w:r>
    </w:p>
    <w:p>
      <w:pPr>
        <w:spacing w:line="280" w:lineRule="exact" w:before="66"/>
        <w:ind w:left="416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 w:hAnsi="Calibri"/>
          <w:w w:val="105"/>
          <w:sz w:val="24"/>
        </w:rPr>
        <w:t>Sie</w:t>
      </w:r>
      <w:r>
        <w:rPr>
          <w:rFonts w:ascii="Calibri" w:hAnsi="Calibri"/>
          <w:spacing w:val="48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kommen</w:t>
      </w:r>
      <w:r>
        <w:rPr>
          <w:rFonts w:ascii="Calibri" w:hAnsi="Calibri"/>
          <w:w w:val="109"/>
          <w:sz w:val="24"/>
        </w:rPr>
        <w:t> </w:t>
      </w:r>
      <w:r>
        <w:rPr>
          <w:rFonts w:ascii="Calibri" w:hAnsi="Calibri"/>
          <w:w w:val="105"/>
          <w:sz w:val="24"/>
        </w:rPr>
        <w:t>aus</w:t>
      </w:r>
      <w:r>
        <w:rPr>
          <w:rFonts w:ascii="Calibri" w:hAnsi="Calibri"/>
          <w:w w:val="104"/>
          <w:sz w:val="24"/>
        </w:rPr>
        <w:t> </w:t>
      </w:r>
      <w:r>
        <w:rPr>
          <w:rFonts w:ascii="Calibri" w:hAnsi="Calibri"/>
          <w:w w:val="105"/>
          <w:sz w:val="24"/>
        </w:rPr>
        <w:t>Österreich.</w:t>
      </w:r>
      <w:r>
        <w:rPr>
          <w:rFonts w:ascii="Calibri" w:hAnsi="Calibri"/>
          <w:sz w:val="24"/>
        </w:rPr>
      </w:r>
    </w:p>
    <w:p>
      <w:pPr>
        <w:spacing w:line="280" w:lineRule="exact" w:before="206"/>
        <w:ind w:left="331" w:right="0" w:hanging="16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Schwimmen</w:t>
      </w:r>
      <w:r>
        <w:rPr>
          <w:rFonts w:ascii="Calibri"/>
          <w:w w:val="110"/>
          <w:sz w:val="24"/>
        </w:rPr>
        <w:t> und</w:t>
      </w:r>
      <w:r>
        <w:rPr>
          <w:rFonts w:ascii="Calibri"/>
          <w:spacing w:val="26"/>
          <w:w w:val="110"/>
          <w:sz w:val="24"/>
        </w:rPr>
        <w:t> </w:t>
      </w:r>
      <w:r>
        <w:rPr>
          <w:rFonts w:ascii="Calibri"/>
          <w:w w:val="110"/>
          <w:sz w:val="24"/>
        </w:rPr>
        <w:t>Singen.</w:t>
      </w:r>
      <w:r>
        <w:rPr>
          <w:rFonts w:ascii="Calibri"/>
          <w:sz w:val="24"/>
        </w:rPr>
      </w:r>
    </w:p>
    <w:p>
      <w:pPr>
        <w:spacing w:line="280" w:lineRule="exact" w:before="206"/>
        <w:ind w:left="261" w:right="311" w:firstLine="11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 w:hAnsi="Calibri"/>
          <w:w w:val="110"/>
          <w:sz w:val="24"/>
        </w:rPr>
        <w:t>Französisch</w:t>
      </w:r>
      <w:r>
        <w:rPr>
          <w:rFonts w:ascii="Calibri" w:hAnsi="Calibri"/>
          <w:w w:val="106"/>
          <w:sz w:val="24"/>
        </w:rPr>
        <w:t> </w:t>
      </w:r>
      <w:r>
        <w:rPr>
          <w:rFonts w:ascii="Calibri" w:hAnsi="Calibri"/>
          <w:w w:val="110"/>
          <w:sz w:val="24"/>
        </w:rPr>
        <w:t>und</w:t>
      </w:r>
      <w:r>
        <w:rPr>
          <w:rFonts w:ascii="Calibri" w:hAnsi="Calibri"/>
          <w:spacing w:val="3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Deutsch.</w:t>
      </w:r>
      <w:r>
        <w:rPr>
          <w:rFonts w:ascii="Calibri" w:hAns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6" w:equalWidth="0">
            <w:col w:w="2292" w:space="40"/>
            <w:col w:w="1605" w:space="40"/>
            <w:col w:w="1524" w:space="40"/>
            <w:col w:w="1733" w:space="40"/>
            <w:col w:w="1633" w:space="40"/>
            <w:col w:w="200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420" w:right="500"/>
        </w:sectPr>
      </w:pP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</w:p>
    <w:p>
      <w:pPr>
        <w:spacing w:line="280" w:lineRule="exact" w:before="0"/>
        <w:ind w:left="1281" w:right="0" w:hanging="311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Ja,</w:t>
      </w:r>
      <w:r>
        <w:rPr>
          <w:rFonts w:ascii="Calibri"/>
          <w:spacing w:val="-5"/>
          <w:w w:val="105"/>
          <w:sz w:val="24"/>
        </w:rPr>
        <w:t> </w:t>
      </w:r>
      <w:r>
        <w:rPr>
          <w:rFonts w:ascii="Calibri"/>
          <w:w w:val="105"/>
          <w:sz w:val="24"/>
        </w:rPr>
        <w:t>sie</w:t>
      </w:r>
      <w:r>
        <w:rPr>
          <w:rFonts w:ascii="Calibri"/>
          <w:spacing w:val="-5"/>
          <w:w w:val="105"/>
          <w:sz w:val="24"/>
        </w:rPr>
        <w:t> </w:t>
      </w:r>
      <w:r>
        <w:rPr>
          <w:rFonts w:ascii="Calibri"/>
          <w:w w:val="105"/>
          <w:sz w:val="24"/>
        </w:rPr>
        <w:t>heisst</w:t>
      </w:r>
      <w:r>
        <w:rPr>
          <w:rFonts w:ascii="Calibri"/>
          <w:w w:val="103"/>
          <w:sz w:val="24"/>
        </w:rPr>
        <w:t> </w:t>
      </w:r>
      <w:r>
        <w:rPr>
          <w:rFonts w:ascii="Calibri"/>
          <w:w w:val="105"/>
          <w:sz w:val="24"/>
        </w:rPr>
        <w:t>Paula.</w:t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  <w:r>
        <w:rPr/>
        <w:br w:type="column"/>
      </w:r>
      <w:r>
        <w:rPr>
          <w:rFonts w:ascii="Calibri"/>
          <w:sz w:val="27"/>
        </w:rPr>
      </w:r>
    </w:p>
    <w:p>
      <w:pPr>
        <w:spacing w:line="280" w:lineRule="exact" w:before="0"/>
        <w:ind w:left="651" w:right="0" w:hanging="1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Sie</w:t>
      </w:r>
      <w:r>
        <w:rPr>
          <w:rFonts w:ascii="Calibri"/>
          <w:spacing w:val="39"/>
          <w:w w:val="105"/>
          <w:sz w:val="24"/>
        </w:rPr>
        <w:t> </w:t>
      </w:r>
      <w:r>
        <w:rPr>
          <w:rFonts w:ascii="Calibri"/>
          <w:w w:val="105"/>
          <w:sz w:val="24"/>
        </w:rPr>
        <w:t>wohnt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05"/>
          <w:sz w:val="24"/>
        </w:rPr>
        <w:t>in</w:t>
      </w:r>
      <w:r>
        <w:rPr>
          <w:rFonts w:ascii="Calibri"/>
          <w:spacing w:val="18"/>
          <w:w w:val="105"/>
          <w:sz w:val="24"/>
        </w:rPr>
        <w:t> </w:t>
      </w:r>
      <w:r>
        <w:rPr>
          <w:rFonts w:ascii="Calibri"/>
          <w:w w:val="105"/>
          <w:sz w:val="24"/>
        </w:rPr>
        <w:t>Biel.</w:t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  <w:r>
        <w:rPr/>
        <w:br w:type="column"/>
      </w:r>
      <w:r>
        <w:rPr>
          <w:rFonts w:ascii="Calibri"/>
          <w:sz w:val="27"/>
        </w:rPr>
      </w:r>
    </w:p>
    <w:p>
      <w:pPr>
        <w:spacing w:line="280" w:lineRule="exact" w:before="0"/>
        <w:ind w:left="436" w:right="0" w:firstLine="485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Am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10"/>
          <w:sz w:val="24"/>
        </w:rPr>
        <w:t>Nachmittag.</w:t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  <w:r>
        <w:rPr/>
        <w:br w:type="column"/>
      </w:r>
      <w:r>
        <w:rPr>
          <w:rFonts w:ascii="Calibri"/>
          <w:sz w:val="27"/>
        </w:rPr>
      </w:r>
    </w:p>
    <w:p>
      <w:pPr>
        <w:spacing w:line="280" w:lineRule="exact" w:before="0"/>
        <w:ind w:left="464" w:right="0" w:firstLine="244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Es</w:t>
      </w:r>
      <w:r>
        <w:rPr>
          <w:rFonts w:ascii="Calibri"/>
          <w:spacing w:val="-9"/>
          <w:w w:val="105"/>
          <w:sz w:val="24"/>
        </w:rPr>
        <w:t> </w:t>
      </w:r>
      <w:r>
        <w:rPr>
          <w:rFonts w:ascii="Calibri"/>
          <w:w w:val="105"/>
          <w:sz w:val="24"/>
        </w:rPr>
        <w:t>ist</w:t>
      </w:r>
      <w:r>
        <w:rPr>
          <w:rFonts w:ascii="Calibri"/>
          <w:w w:val="101"/>
          <w:sz w:val="24"/>
        </w:rPr>
        <w:t> </w:t>
      </w:r>
      <w:r>
        <w:rPr>
          <w:rFonts w:ascii="Calibri"/>
          <w:w w:val="105"/>
          <w:sz w:val="24"/>
        </w:rPr>
        <w:t>halb</w:t>
      </w:r>
      <w:r>
        <w:rPr>
          <w:rFonts w:ascii="Calibri"/>
          <w:spacing w:val="32"/>
          <w:w w:val="105"/>
          <w:sz w:val="24"/>
        </w:rPr>
        <w:t> </w:t>
      </w:r>
      <w:r>
        <w:rPr>
          <w:rFonts w:ascii="Calibri"/>
          <w:w w:val="105"/>
          <w:sz w:val="24"/>
        </w:rPr>
        <w:t>drei.</w:t>
      </w:r>
      <w:r>
        <w:rPr>
          <w:rFonts w:ascii="Calibri"/>
          <w:sz w:val="24"/>
        </w:rPr>
      </w:r>
    </w:p>
    <w:p>
      <w:pPr>
        <w:spacing w:line="280" w:lineRule="exact" w:before="191"/>
        <w:ind w:left="472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 w:hAnsi="Calibri"/>
          <w:w w:val="105"/>
          <w:sz w:val="24"/>
        </w:rPr>
        <w:t>Sie</w:t>
      </w:r>
      <w:r>
        <w:rPr>
          <w:rFonts w:ascii="Calibri" w:hAnsi="Calibri"/>
          <w:spacing w:val="48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kommen</w:t>
      </w:r>
      <w:r>
        <w:rPr>
          <w:rFonts w:ascii="Calibri" w:hAnsi="Calibri"/>
          <w:w w:val="109"/>
          <w:sz w:val="24"/>
        </w:rPr>
        <w:t> </w:t>
      </w:r>
      <w:r>
        <w:rPr>
          <w:rFonts w:ascii="Calibri" w:hAnsi="Calibri"/>
          <w:w w:val="105"/>
          <w:sz w:val="24"/>
        </w:rPr>
        <w:t>aus</w:t>
      </w:r>
      <w:r>
        <w:rPr>
          <w:rFonts w:ascii="Calibri" w:hAnsi="Calibri"/>
          <w:w w:val="104"/>
          <w:sz w:val="24"/>
        </w:rPr>
        <w:t> </w:t>
      </w:r>
      <w:r>
        <w:rPr>
          <w:rFonts w:ascii="Calibri" w:hAnsi="Calibri"/>
          <w:w w:val="105"/>
          <w:sz w:val="24"/>
        </w:rPr>
        <w:t>Österreich.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before="174"/>
        <w:ind w:left="42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Geografie.</w:t>
      </w:r>
      <w:r>
        <w:rPr>
          <w:rFonts w:ascii="Calibri"/>
          <w:sz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6" w:equalWidth="0">
            <w:col w:w="2225" w:space="40"/>
            <w:col w:w="1537" w:space="40"/>
            <w:col w:w="1769" w:space="40"/>
            <w:col w:w="1468" w:space="40"/>
            <w:col w:w="1789" w:space="40"/>
            <w:col w:w="2002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420" w:right="500"/>
        </w:sectPr>
      </w:pPr>
    </w:p>
    <w:p>
      <w:pPr>
        <w:spacing w:line="280" w:lineRule="exact" w:before="191"/>
        <w:ind w:left="904" w:right="0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Ja,</w:t>
      </w:r>
      <w:r>
        <w:rPr>
          <w:rFonts w:ascii="Calibri"/>
          <w:w w:val="101"/>
          <w:sz w:val="24"/>
        </w:rPr>
        <w:t> </w:t>
      </w:r>
      <w:r>
        <w:rPr>
          <w:rFonts w:ascii="Calibri"/>
          <w:w w:val="105"/>
          <w:sz w:val="24"/>
        </w:rPr>
        <w:t>Geschichte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finde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w w:val="105"/>
          <w:sz w:val="24"/>
        </w:rPr>
        <w:t>ich</w:t>
      </w:r>
      <w:r>
        <w:rPr>
          <w:rFonts w:ascii="Calibri"/>
          <w:spacing w:val="23"/>
          <w:w w:val="105"/>
          <w:sz w:val="24"/>
        </w:rPr>
        <w:t> </w:t>
      </w:r>
      <w:r>
        <w:rPr>
          <w:rFonts w:ascii="Calibri"/>
          <w:w w:val="105"/>
          <w:sz w:val="24"/>
        </w:rPr>
        <w:t>toll.</w:t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27"/>
          <w:szCs w:val="27"/>
        </w:rPr>
      </w:pPr>
      <w:r>
        <w:rPr/>
        <w:br w:type="column"/>
      </w:r>
      <w:r>
        <w:rPr>
          <w:rFonts w:ascii="Calibri"/>
          <w:sz w:val="27"/>
        </w:rPr>
      </w:r>
    </w:p>
    <w:p>
      <w:pPr>
        <w:spacing w:line="280" w:lineRule="exact" w:before="0"/>
        <w:ind w:left="345" w:right="0" w:firstLine="272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Ja,</w:t>
      </w:r>
      <w:r>
        <w:rPr>
          <w:rFonts w:ascii="Calibri"/>
          <w:spacing w:val="4"/>
          <w:w w:val="105"/>
          <w:sz w:val="24"/>
        </w:rPr>
        <w:t> </w:t>
      </w:r>
      <w:r>
        <w:rPr>
          <w:rFonts w:ascii="Calibri"/>
          <w:w w:val="105"/>
          <w:sz w:val="24"/>
        </w:rPr>
        <w:t>ein</w:t>
      </w:r>
      <w:r>
        <w:rPr>
          <w:rFonts w:ascii="Calibri"/>
          <w:w w:val="106"/>
          <w:sz w:val="24"/>
        </w:rPr>
        <w:t> </w:t>
      </w:r>
      <w:r>
        <w:rPr>
          <w:rFonts w:ascii="Calibri"/>
          <w:w w:val="105"/>
          <w:sz w:val="24"/>
        </w:rPr>
        <w:t>Kaninchen.</w:t>
      </w:r>
      <w:r>
        <w:rPr>
          <w:rFonts w:ascii="Calibri"/>
          <w:sz w:val="24"/>
        </w:rPr>
      </w:r>
    </w:p>
    <w:p>
      <w:pPr>
        <w:spacing w:line="280" w:lineRule="exact" w:before="191"/>
        <w:ind w:left="496" w:right="0" w:hanging="1"/>
        <w:jc w:val="center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w w:val="101"/>
          <w:sz w:val="24"/>
        </w:rPr>
        <w:t>Ja,</w:t>
      </w:r>
      <w:r>
        <w:rPr>
          <w:rFonts w:ascii="Calibri"/>
          <w:spacing w:val="14"/>
          <w:sz w:val="24"/>
        </w:rPr>
        <w:t> </w:t>
      </w:r>
      <w:r>
        <w:rPr>
          <w:rFonts w:ascii="Calibri"/>
          <w:w w:val="109"/>
          <w:sz w:val="24"/>
        </w:rPr>
        <w:t>am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03"/>
          <w:sz w:val="24"/>
        </w:rPr>
        <w:t>l</w:t>
      </w:r>
      <w:r>
        <w:rPr>
          <w:rFonts w:ascii="Calibri"/>
          <w:w w:val="105"/>
          <w:sz w:val="24"/>
        </w:rPr>
        <w:t>iebsten</w:t>
      </w:r>
      <w:r>
        <w:rPr>
          <w:rFonts w:ascii="Calibri"/>
          <w:w w:val="105"/>
          <w:sz w:val="24"/>
        </w:rPr>
        <w:t> </w:t>
      </w:r>
      <w:r>
        <w:rPr>
          <w:rFonts w:ascii="Calibri"/>
          <w:w w:val="110"/>
          <w:sz w:val="24"/>
        </w:rPr>
        <w:t>Spaghetti.</w:t>
      </w:r>
      <w:r>
        <w:rPr>
          <w:rFonts w:ascii="Calibri"/>
          <w:sz w:val="24"/>
        </w:rPr>
      </w:r>
    </w:p>
    <w:p>
      <w:pPr>
        <w:spacing w:line="240" w:lineRule="auto" w:before="5"/>
        <w:rPr>
          <w:rFonts w:ascii="Calibri" w:hAnsi="Calibri" w:cs="Calibri" w:eastAsia="Calibri"/>
          <w:sz w:val="33"/>
          <w:szCs w:val="33"/>
        </w:rPr>
      </w:pPr>
      <w:r>
        <w:rPr/>
        <w:br w:type="column"/>
      </w:r>
      <w:r>
        <w:rPr>
          <w:rFonts w:ascii="Calibri"/>
          <w:sz w:val="33"/>
        </w:rPr>
      </w:r>
    </w:p>
    <w:p>
      <w:pPr>
        <w:tabs>
          <w:tab w:pos="2206" w:val="left" w:leader="none"/>
        </w:tabs>
        <w:spacing w:line="155" w:lineRule="auto" w:before="0"/>
        <w:ind w:left="2203" w:right="0" w:hanging="1533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position w:val="-13"/>
          <w:sz w:val="24"/>
        </w:rPr>
        <w:t>Nadine.</w:t>
        <w:tab/>
        <w:tab/>
      </w:r>
      <w:r>
        <w:rPr>
          <w:rFonts w:ascii="Calibri"/>
          <w:w w:val="110"/>
          <w:sz w:val="24"/>
        </w:rPr>
        <w:t>Nein,</w:t>
      </w:r>
      <w:r>
        <w:rPr>
          <w:rFonts w:ascii="Calibri"/>
          <w:spacing w:val="-9"/>
          <w:w w:val="110"/>
          <w:sz w:val="24"/>
        </w:rPr>
        <w:t> </w:t>
      </w:r>
      <w:r>
        <w:rPr>
          <w:rFonts w:ascii="Calibri"/>
          <w:w w:val="110"/>
          <w:sz w:val="24"/>
        </w:rPr>
        <w:t>aber</w:t>
      </w:r>
      <w:r>
        <w:rPr>
          <w:rFonts w:ascii="Calibri"/>
          <w:w w:val="105"/>
          <w:sz w:val="24"/>
        </w:rPr>
        <w:t> Italienisch.</w:t>
      </w:r>
      <w:r>
        <w:rPr>
          <w:rFonts w:ascii="Calibri"/>
          <w:sz w:val="24"/>
        </w:rPr>
      </w:r>
    </w:p>
    <w:p>
      <w:pPr>
        <w:spacing w:line="280" w:lineRule="exact" w:before="191"/>
        <w:ind w:left="477" w:right="42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Ich</w:t>
      </w:r>
      <w:r>
        <w:rPr>
          <w:rFonts w:ascii="Calibri"/>
          <w:spacing w:val="47"/>
          <w:w w:val="105"/>
          <w:sz w:val="24"/>
        </w:rPr>
        <w:t> </w:t>
      </w:r>
      <w:r>
        <w:rPr>
          <w:rFonts w:ascii="Calibri"/>
          <w:w w:val="105"/>
          <w:sz w:val="24"/>
        </w:rPr>
        <w:t>komme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aus</w:t>
      </w:r>
      <w:r>
        <w:rPr>
          <w:rFonts w:ascii="Calibri"/>
          <w:w w:val="104"/>
          <w:sz w:val="24"/>
        </w:rPr>
        <w:t> </w:t>
      </w:r>
      <w:r>
        <w:rPr>
          <w:rFonts w:ascii="Calibri"/>
          <w:w w:val="105"/>
          <w:sz w:val="24"/>
        </w:rPr>
        <w:t>Frankreich.</w:t>
      </w:r>
      <w:r>
        <w:rPr>
          <w:rFonts w:ascii="Calibri"/>
          <w:sz w:val="24"/>
        </w:rPr>
      </w:r>
    </w:p>
    <w:p>
      <w:pPr>
        <w:spacing w:after="0" w:line="280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5" w:equalWidth="0">
            <w:col w:w="2292" w:space="40"/>
            <w:col w:w="1533" w:space="40"/>
            <w:col w:w="1582" w:space="40"/>
            <w:col w:w="3322" w:space="40"/>
            <w:col w:w="2101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1"/>
          <w:szCs w:val="21"/>
        </w:rPr>
      </w:pPr>
    </w:p>
    <w:p>
      <w:pPr>
        <w:spacing w:after="0" w:line="240" w:lineRule="auto"/>
        <w:rPr>
          <w:rFonts w:ascii="Calibri" w:hAnsi="Calibri" w:cs="Calibri" w:eastAsia="Calibri"/>
          <w:sz w:val="21"/>
          <w:szCs w:val="21"/>
        </w:rPr>
        <w:sectPr>
          <w:type w:val="continuous"/>
          <w:pgSz w:w="11910" w:h="16840"/>
          <w:pgMar w:top="960" w:bottom="740" w:left="420" w:right="500"/>
        </w:sectPr>
      </w:pPr>
    </w:p>
    <w:p>
      <w:pPr>
        <w:spacing w:line="280" w:lineRule="exact" w:before="65"/>
        <w:ind w:left="934" w:right="0" w:firstLine="20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Ich</w:t>
      </w:r>
      <w:r>
        <w:rPr>
          <w:rFonts w:ascii="Calibri"/>
          <w:spacing w:val="-6"/>
          <w:w w:val="110"/>
          <w:sz w:val="24"/>
        </w:rPr>
        <w:t> </w:t>
      </w:r>
      <w:r>
        <w:rPr>
          <w:rFonts w:ascii="Calibri"/>
          <w:w w:val="110"/>
          <w:sz w:val="24"/>
        </w:rPr>
        <w:t>habe</w:t>
      </w:r>
      <w:r>
        <w:rPr>
          <w:rFonts w:ascii="Calibri"/>
          <w:w w:val="107"/>
          <w:sz w:val="24"/>
        </w:rPr>
        <w:t> </w:t>
      </w:r>
      <w:r>
        <w:rPr>
          <w:rFonts w:ascii="Calibri"/>
          <w:w w:val="110"/>
          <w:sz w:val="24"/>
        </w:rPr>
        <w:t>zwei</w:t>
      </w:r>
      <w:r>
        <w:rPr>
          <w:rFonts w:ascii="Calibri"/>
          <w:spacing w:val="-20"/>
          <w:w w:val="110"/>
          <w:sz w:val="24"/>
        </w:rPr>
        <w:t> </w:t>
      </w:r>
      <w:r>
        <w:rPr>
          <w:rFonts w:ascii="Calibri"/>
          <w:w w:val="110"/>
          <w:sz w:val="24"/>
        </w:rPr>
        <w:t>Katzen.</w:t>
      </w:r>
      <w:r>
        <w:rPr>
          <w:rFonts w:ascii="Calibri"/>
          <w:sz w:val="24"/>
        </w:rPr>
      </w:r>
    </w:p>
    <w:p>
      <w:pPr>
        <w:spacing w:line="217" w:lineRule="exact" w:before="61"/>
        <w:ind w:left="311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Schwimmen</w:t>
      </w:r>
      <w:r>
        <w:rPr>
          <w:rFonts w:ascii="Calibri"/>
          <w:sz w:val="24"/>
        </w:rPr>
      </w:r>
    </w:p>
    <w:p>
      <w:pPr>
        <w:tabs>
          <w:tab w:pos="2070" w:val="left" w:leader="none"/>
        </w:tabs>
        <w:spacing w:line="357" w:lineRule="exact" w:before="0"/>
        <w:ind w:left="326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und</w:t>
      </w:r>
      <w:r>
        <w:rPr>
          <w:rFonts w:ascii="Calibri"/>
          <w:spacing w:val="26"/>
          <w:w w:val="110"/>
          <w:sz w:val="24"/>
        </w:rPr>
        <w:t> </w:t>
      </w:r>
      <w:r>
        <w:rPr>
          <w:rFonts w:ascii="Calibri"/>
          <w:w w:val="110"/>
          <w:sz w:val="24"/>
        </w:rPr>
        <w:t>Singen.</w:t>
        <w:tab/>
      </w:r>
      <w:r>
        <w:rPr>
          <w:rFonts w:ascii="Calibri"/>
          <w:w w:val="110"/>
          <w:position w:val="14"/>
          <w:sz w:val="24"/>
        </w:rPr>
        <w:t>Ich</w:t>
      </w:r>
      <w:r>
        <w:rPr>
          <w:rFonts w:ascii="Calibri"/>
          <w:spacing w:val="13"/>
          <w:w w:val="110"/>
          <w:position w:val="14"/>
          <w:sz w:val="24"/>
        </w:rPr>
        <w:t> </w:t>
      </w:r>
      <w:r>
        <w:rPr>
          <w:rFonts w:ascii="Calibri"/>
          <w:w w:val="110"/>
          <w:position w:val="14"/>
          <w:sz w:val="24"/>
        </w:rPr>
        <w:t>bin</w:t>
      </w:r>
      <w:r>
        <w:rPr>
          <w:rFonts w:ascii="Calibri"/>
          <w:spacing w:val="13"/>
          <w:w w:val="110"/>
          <w:position w:val="14"/>
          <w:sz w:val="24"/>
        </w:rPr>
        <w:t> </w:t>
      </w:r>
      <w:r>
        <w:rPr>
          <w:rFonts w:ascii="Calibri"/>
          <w:w w:val="110"/>
          <w:position w:val="14"/>
          <w:sz w:val="24"/>
        </w:rPr>
        <w:t>14.</w:t>
      </w:r>
      <w:r>
        <w:rPr>
          <w:rFonts w:ascii="Calibri"/>
          <w:sz w:val="24"/>
        </w:rPr>
      </w:r>
    </w:p>
    <w:p>
      <w:pPr>
        <w:spacing w:line="287" w:lineRule="exact" w:before="61"/>
        <w:ind w:left="493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  <w:t>Er</w:t>
      </w:r>
      <w:r>
        <w:rPr>
          <w:rFonts w:ascii="Calibri"/>
          <w:spacing w:val="16"/>
          <w:sz w:val="24"/>
        </w:rPr>
        <w:t> </w:t>
      </w:r>
      <w:r>
        <w:rPr>
          <w:rFonts w:ascii="Calibri"/>
          <w:sz w:val="24"/>
        </w:rPr>
        <w:t>ist</w:t>
      </w:r>
      <w:r>
        <w:rPr>
          <w:rFonts w:ascii="Calibri"/>
          <w:sz w:val="24"/>
        </w:rPr>
      </w:r>
    </w:p>
    <w:p>
      <w:pPr>
        <w:spacing w:line="287" w:lineRule="exact" w:before="0"/>
        <w:ind w:left="493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8</w:t>
      </w:r>
      <w:r>
        <w:rPr>
          <w:rFonts w:ascii="Calibri"/>
          <w:spacing w:val="5"/>
          <w:w w:val="105"/>
          <w:sz w:val="24"/>
        </w:rPr>
        <w:t> </w:t>
      </w:r>
      <w:r>
        <w:rPr>
          <w:rFonts w:ascii="Calibri"/>
          <w:w w:val="105"/>
          <w:sz w:val="24"/>
        </w:rPr>
        <w:t>Jahre</w:t>
      </w:r>
      <w:r>
        <w:rPr>
          <w:rFonts w:ascii="Calibri"/>
          <w:spacing w:val="6"/>
          <w:w w:val="105"/>
          <w:sz w:val="24"/>
        </w:rPr>
        <w:t> </w:t>
      </w:r>
      <w:r>
        <w:rPr>
          <w:rFonts w:ascii="Calibri"/>
          <w:w w:val="105"/>
          <w:sz w:val="24"/>
        </w:rPr>
        <w:t>alt.</w:t>
      </w:r>
      <w:r>
        <w:rPr>
          <w:rFonts w:ascii="Calibri"/>
          <w:sz w:val="24"/>
        </w:rPr>
      </w:r>
    </w:p>
    <w:p>
      <w:pPr>
        <w:spacing w:line="217" w:lineRule="exact" w:before="61"/>
        <w:ind w:left="462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 w:hAnsi="Calibri"/>
          <w:w w:val="105"/>
          <w:sz w:val="24"/>
        </w:rPr>
        <w:t>Französisch</w:t>
      </w:r>
      <w:r>
        <w:rPr>
          <w:rFonts w:ascii="Calibri" w:hAnsi="Calibri"/>
          <w:sz w:val="24"/>
        </w:rPr>
      </w:r>
    </w:p>
    <w:p>
      <w:pPr>
        <w:tabs>
          <w:tab w:pos="2093" w:val="left" w:leader="none"/>
        </w:tabs>
        <w:spacing w:line="357" w:lineRule="exact" w:before="0"/>
        <w:ind w:left="352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position w:val="-13"/>
          <w:sz w:val="24"/>
        </w:rPr>
        <w:t>und</w:t>
      </w:r>
      <w:r>
        <w:rPr>
          <w:rFonts w:ascii="Calibri"/>
          <w:spacing w:val="3"/>
          <w:w w:val="110"/>
          <w:position w:val="-13"/>
          <w:sz w:val="24"/>
        </w:rPr>
        <w:t> </w:t>
      </w:r>
      <w:r>
        <w:rPr>
          <w:rFonts w:ascii="Calibri"/>
          <w:w w:val="110"/>
          <w:position w:val="-13"/>
          <w:sz w:val="24"/>
        </w:rPr>
        <w:t>Deutsch.</w:t>
        <w:tab/>
      </w:r>
      <w:r>
        <w:rPr>
          <w:rFonts w:ascii="Calibri"/>
          <w:w w:val="105"/>
          <w:sz w:val="24"/>
        </w:rPr>
        <w:t>Herr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w w:val="105"/>
          <w:sz w:val="24"/>
        </w:rPr>
        <w:t>Studer.</w:t>
      </w:r>
      <w:r>
        <w:rPr>
          <w:rFonts w:ascii="Calibri"/>
          <w:sz w:val="24"/>
        </w:rPr>
      </w:r>
    </w:p>
    <w:p>
      <w:pPr>
        <w:spacing w:after="0" w:line="357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00"/>
          <w:cols w:num="4" w:equalWidth="0">
            <w:col w:w="2262" w:space="40"/>
            <w:col w:w="3213" w:space="40"/>
            <w:col w:w="1629" w:space="40"/>
            <w:col w:w="3766"/>
          </w:cols>
        </w:sectPr>
      </w:pPr>
    </w:p>
    <w:p>
      <w:pPr>
        <w:pStyle w:val="Heading5"/>
        <w:tabs>
          <w:tab w:pos="7388" w:val="left" w:leader="none"/>
        </w:tabs>
        <w:spacing w:line="240" w:lineRule="auto"/>
        <w:ind w:left="180" w:right="0"/>
        <w:jc w:val="left"/>
        <w:rPr>
          <w:b w:val="0"/>
          <w:bCs w:val="0"/>
        </w:rPr>
      </w:pPr>
      <w:r>
        <w:rPr/>
        <w:pict>
          <v:group style="position:absolute;margin-left:30.608pt;margin-top:785.141907pt;width:7.6pt;height:9.4pt;mso-position-horizontal-relative:page;mso-position-vertical-relative:page;z-index:-635392" coordorigin="612,15703" coordsize="152,188">
            <v:shape style="position:absolute;left:612;top:15703;width:152;height:188" coordorigin="612,15703" coordsize="152,188" path="m708,15831l688,15831,692,15839,702,15843,709,15851,712,15862,713,15866,717,15882,726,15891,745,15891,751,15888,759,15880,735,15880,732,15879,726,15873,725,15870,725,15862,726,15859,726,15859,732,15854,735,15852,760,15852,751,15844,748,15842,722,15842,718,15841,712,15836,708,15831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641,15841l631,15841,625,15843,615,15852,612,15858,612,15873,615,15878,624,15888,630,15890,649,15890,657,15884,658,15880,633,15880,630,15879,624,15873,623,15870,623,15862,624,15859,630,15854,633,15852,666,15852,673,15843,676,15842,657,15842,647,15842,645,15841,641,15841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666,15852l641,15852,644,15854,649,15859,651,15862,651,15870,649,15873,644,15879,641,15880,658,15880,666,15853,666,15852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760,15852l743,15852,746,15854,751,15859,753,15862,753,15870,751,15873,746,15879,742,15880,759,15880,761,15879,763,15873,763,15859,761,15853,760,15852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746,15841l733,15841,728,15842,722,15842,748,15842,746,15841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677,15814l670,15827,665,15837,657,15842,676,15842,683,15838,688,15831,708,15831,708,15831,704,15825,682,15825,678,15822,677,15814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698,15814l697,15822,694,15825,704,15825,703,15823,698,15814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634,15703l631,15705,625,15709,622,15714,622,15724,627,15733,636,15748,677,15814,678,15807,681,15804,705,15804,710,15797,688,15797,634,15703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705,15804l694,15804,697,15807,698,15814,705,15804xe" filled="true" fillcolor="#000000" stroked="false">
              <v:path arrowok="t"/>
              <v:fill type="solid"/>
            </v:shape>
            <v:shape style="position:absolute;left:612;top:15703;width:152;height:188" coordorigin="612,15703" coordsize="152,188" path="m742,15704l688,15797,710,15797,740,15748,750,15733,755,15724,755,15715,751,15710,745,15706,742,1570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69.033447pt;margin-top:446.958893pt;width:9.5pt;height:344.95pt;mso-position-horizontal-relative:page;mso-position-vertical-relative:page;z-index:1264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0"/>
          <w:w w:val="115"/>
        </w:rPr>
        <w:t> </w:t>
      </w:r>
      <w:r>
        <w:rPr>
          <w:w w:val="115"/>
        </w:rPr>
        <w:t>1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-8"/>
          <w:w w:val="115"/>
        </w:rPr>
        <w:t>1,</w:t>
      </w:r>
      <w:r>
        <w:rPr>
          <w:spacing w:val="-2"/>
          <w:w w:val="115"/>
        </w:rPr>
        <w:t> 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2"/>
          <w:w w:val="115"/>
        </w:rPr>
        <w:t>4</w:t>
      </w:r>
      <w:r>
        <w:rPr>
          <w:spacing w:val="1"/>
          <w:w w:val="115"/>
        </w:rPr>
        <w:t>b</w:t>
      </w:r>
      <w:r>
        <w:rPr>
          <w:b w:val="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170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25pt;height:1pt;mso-position-horizontal-relative:char;mso-position-vertical-relative:line" coordorigin="0,0" coordsize="10565,20">
            <v:group style="position:absolute;left:10;top:10;width:10545;height:2" coordorigin="10,10" coordsize="10545,2">
              <v:shape style="position:absolute;left:10;top:10;width:10545;height:2" coordorigin="10,10" coordsize="10545,0" path="m10,10l10555,10e" filled="false" stroked="true" strokeweight="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8"/>
        <w:ind w:left="18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2"/>
          <w:w w:val="125"/>
          <w:sz w:val="50"/>
        </w:rPr>
        <w:t>B</w:t>
      </w:r>
      <w:r>
        <w:rPr>
          <w:rFonts w:ascii="Calibri"/>
          <w:b/>
          <w:color w:val="0061B3"/>
          <w:spacing w:val="1"/>
          <w:w w:val="125"/>
          <w:sz w:val="50"/>
        </w:rPr>
        <w:t>ingo</w:t>
      </w:r>
      <w:r>
        <w:rPr>
          <w:rFonts w:ascii="Calibri"/>
          <w:b/>
          <w:color w:val="0061B3"/>
          <w:spacing w:val="2"/>
          <w:w w:val="125"/>
          <w:sz w:val="50"/>
        </w:rPr>
        <w:t>!</w:t>
      </w:r>
      <w:r>
        <w:rPr>
          <w:rFonts w:ascii="Calibri"/>
          <w:sz w:val="50"/>
        </w:rPr>
      </w:r>
    </w:p>
    <w:p>
      <w:pPr>
        <w:spacing w:before="190"/>
        <w:ind w:left="18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/>
        <w:pict>
          <v:group style="position:absolute;margin-left:30.1616pt;margin-top:42.8326pt;width:9.4pt;height:7.6pt;mso-position-horizontal-relative:page;mso-position-vertical-relative:paragraph;z-index:-635440" coordorigin="603,857" coordsize="188,152">
            <v:group style="position:absolute;left:685;top:935;width:16;height:15" coordorigin="685,935" coordsize="16,15">
              <v:shape style="position:absolute;left:685;top:935;width:16;height:15" coordorigin="685,935" coordsize="16,15" path="m685,950l685,935,700,935e" filled="false" stroked="true" strokeweight=".5pt" strokecolor="#000000">
                <v:path arrowok="t"/>
              </v:shape>
            </v:group>
            <v:group style="position:absolute;left:603;top:857;width:188;height:152" coordorigin="603,857" coordsize="188,152">
              <v:shape style="position:absolute;left:603;top:857;width:188;height:152" coordorigin="603,857" coordsize="188,152" path="m636,857l621,857,615,859,606,869,604,874,604,894,610,902,629,907,641,910,650,917,656,928,662,932,662,932,655,937,651,947,643,953,632,956,628,957,612,962,603,970,603,990,606,996,615,1005,621,1008,635,1008,641,1005,649,997,624,997,621,996,615,990,614,987,614,979,615,976,621,971,624,969,652,969,652,967,653,963,657,956,663,952,671,948,680,943,672,942,669,938,669,926,672,923,680,922,657,909,652,902,652,895,624,895,621,894,615,888,614,885,614,877,615,874,621,869,624,867,649,867,642,859,636,857xe" filled="true" fillcolor="#000000" stroked="false">
                <v:path arrowok="t"/>
                <v:fill type="solid"/>
              </v:shape>
              <v:shape style="position:absolute;left:603;top:857;width:188;height:152" coordorigin="603,857" coordsize="188,152" path="m780,867l770,867,761,871,739,885,680,922,687,922,690,926,690,938,687,942,680,943,749,987,761,994,770,999,779,999,784,996,788,989,790,986,697,932,791,879,788,874,785,870,780,867xe" filled="true" fillcolor="#000000" stroked="false">
                <v:path arrowok="t"/>
                <v:fill type="solid"/>
              </v:shape>
              <v:shape style="position:absolute;left:603;top:857;width:188;height:152" coordorigin="603,857" coordsize="188,152" path="m652,969l632,969,635,971,640,976,642,979,642,987,640,990,635,996,632,997,649,997,650,996,653,990,653,979,652,976,652,969xe" filled="true" fillcolor="#000000" stroked="false">
                <v:path arrowok="t"/>
                <v:fill type="solid"/>
              </v:shape>
              <v:shape style="position:absolute;left:603;top:857;width:188;height:152" coordorigin="603,857" coordsize="188,152" path="m649,867l632,867,635,869,640,874,642,877,642,885,640,888,635,894,632,895,652,895,652,891,653,890,653,885,653,875,651,869,649,867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560.886780pt;margin-top:46.7742pt;width:1.25pt;height:646.3pt;mso-position-horizontal-relative:page;mso-position-vertical-relative:paragraph;z-index:-635416" coordorigin="11218,935" coordsize="25,12926">
            <v:group style="position:absolute;left:11230;top:960;width:2;height:587" coordorigin="11230,960" coordsize="2,587">
              <v:shape style="position:absolute;left:11230;top:960;width:2;height:587" coordorigin="11230,960" coordsize="0,587" path="m11230,1547l11230,960e" filled="false" stroked="true" strokeweight=".5pt" strokecolor="#000000">
                <v:path arrowok="t"/>
                <v:stroke dashstyle="dash"/>
              </v:shape>
            </v:group>
            <v:group style="position:absolute;left:11225;top:1574;width:10;height:2" coordorigin="11225,1574" coordsize="10,2">
              <v:shape style="position:absolute;left:11225;top:1574;width:10;height:2" coordorigin="11225,1574" coordsize="10,0" path="m11225,1574l11235,1574e" filled="false" stroked="true" strokeweight=".746pt" strokecolor="#000000">
                <v:path arrowok="t"/>
              </v:shape>
            </v:group>
            <v:group style="position:absolute;left:11225;top:943;width:10;height:2" coordorigin="11225,943" coordsize="10,2">
              <v:shape style="position:absolute;left:11225;top:943;width:10;height:2" coordorigin="11225,943" coordsize="10,0" path="m11225,943l11235,943e" filled="false" stroked="true" strokeweight=".747pt" strokecolor="#000000">
                <v:path arrowok="t"/>
              </v:shape>
            </v:group>
            <v:group style="position:absolute;left:11230;top:1607;width:2;height:587" coordorigin="11230,1607" coordsize="2,587">
              <v:shape style="position:absolute;left:11230;top:1607;width:2;height:587" coordorigin="11230,1607" coordsize="0,587" path="m11230,2193l11230,1607e" filled="false" stroked="true" strokeweight=".5pt" strokecolor="#000000">
                <v:path arrowok="t"/>
                <v:stroke dashstyle="dash"/>
              </v:shape>
            </v:group>
            <v:group style="position:absolute;left:11225;top:2221;width:10;height:2" coordorigin="11225,2221" coordsize="10,2">
              <v:shape style="position:absolute;left:11225;top:2221;width:10;height:2" coordorigin="11225,2221" coordsize="10,0" path="m11225,2221l11235,2221e" filled="false" stroked="true" strokeweight=".746pt" strokecolor="#000000">
                <v:path arrowok="t"/>
              </v:shape>
            </v:group>
            <v:group style="position:absolute;left:11225;top:1589;width:10;height:2" coordorigin="11225,1589" coordsize="10,2">
              <v:shape style="position:absolute;left:11225;top:1589;width:10;height:2" coordorigin="11225,1589" coordsize="10,0" path="m11225,1589l11235,1589e" filled="false" stroked="true" strokeweight=".746pt" strokecolor="#000000">
                <v:path arrowok="t"/>
              </v:shape>
            </v:group>
            <v:group style="position:absolute;left:11230;top:2253;width:2;height:587" coordorigin="11230,2253" coordsize="2,587">
              <v:shape style="position:absolute;left:11230;top:2253;width:2;height:587" coordorigin="11230,2253" coordsize="0,587" path="m11230,2840l11230,2253e" filled="false" stroked="true" strokeweight=".5pt" strokecolor="#000000">
                <v:path arrowok="t"/>
                <v:stroke dashstyle="dash"/>
              </v:shape>
            </v:group>
            <v:group style="position:absolute;left:11225;top:2867;width:10;height:2" coordorigin="11225,2867" coordsize="10,2">
              <v:shape style="position:absolute;left:11225;top:2867;width:10;height:2" coordorigin="11225,2867" coordsize="10,0" path="m11225,2867l11235,2867e" filled="false" stroked="true" strokeweight=".746pt" strokecolor="#000000">
                <v:path arrowok="t"/>
              </v:shape>
            </v:group>
            <v:group style="position:absolute;left:11225;top:2236;width:10;height:2" coordorigin="11225,2236" coordsize="10,2">
              <v:shape style="position:absolute;left:11225;top:2236;width:10;height:2" coordorigin="11225,2236" coordsize="10,0" path="m11225,2236l11235,2236e" filled="false" stroked="true" strokeweight=".746pt" strokecolor="#000000">
                <v:path arrowok="t"/>
              </v:shape>
            </v:group>
            <v:group style="position:absolute;left:11230;top:2899;width:2;height:587" coordorigin="11230,2899" coordsize="2,587">
              <v:shape style="position:absolute;left:11230;top:2899;width:2;height:587" coordorigin="11230,2899" coordsize="0,587" path="m11230,3486l11230,2899e" filled="false" stroked="true" strokeweight=".5pt" strokecolor="#000000">
                <v:path arrowok="t"/>
                <v:stroke dashstyle="dash"/>
              </v:shape>
            </v:group>
            <v:group style="position:absolute;left:11225;top:3513;width:10;height:2" coordorigin="11225,3513" coordsize="10,2">
              <v:shape style="position:absolute;left:11225;top:3513;width:10;height:2" coordorigin="11225,3513" coordsize="10,0" path="m11225,3513l11235,3513e" filled="false" stroked="true" strokeweight=".746pt" strokecolor="#000000">
                <v:path arrowok="t"/>
              </v:shape>
            </v:group>
            <v:group style="position:absolute;left:11225;top:2882;width:10;height:2" coordorigin="11225,2882" coordsize="10,2">
              <v:shape style="position:absolute;left:11225;top:2882;width:10;height:2" coordorigin="11225,2882" coordsize="10,0" path="m11225,2882l11235,2882e" filled="false" stroked="true" strokeweight=".747pt" strokecolor="#000000">
                <v:path arrowok="t"/>
              </v:shape>
            </v:group>
            <v:group style="position:absolute;left:11230;top:3546;width:2;height:587" coordorigin="11230,3546" coordsize="2,587">
              <v:shape style="position:absolute;left:11230;top:3546;width:2;height:587" coordorigin="11230,3546" coordsize="0,587" path="m11230,4132l11230,3546e" filled="false" stroked="true" strokeweight=".5pt" strokecolor="#000000">
                <v:path arrowok="t"/>
                <v:stroke dashstyle="dash"/>
              </v:shape>
            </v:group>
            <v:group style="position:absolute;left:11225;top:4160;width:10;height:2" coordorigin="11225,4160" coordsize="10,2">
              <v:shape style="position:absolute;left:11225;top:4160;width:10;height:2" coordorigin="11225,4160" coordsize="10,0" path="m11225,4160l11235,4160e" filled="false" stroked="true" strokeweight=".746pt" strokecolor="#000000">
                <v:path arrowok="t"/>
              </v:shape>
            </v:group>
            <v:group style="position:absolute;left:11225;top:3528;width:10;height:2" coordorigin="11225,3528" coordsize="10,2">
              <v:shape style="position:absolute;left:11225;top:3528;width:10;height:2" coordorigin="11225,3528" coordsize="10,0" path="m11225,3528l11235,3528e" filled="false" stroked="true" strokeweight=".746pt" strokecolor="#000000">
                <v:path arrowok="t"/>
              </v:shape>
            </v:group>
            <v:group style="position:absolute;left:11230;top:4192;width:2;height:587" coordorigin="11230,4192" coordsize="2,587">
              <v:shape style="position:absolute;left:11230;top:4192;width:2;height:587" coordorigin="11230,4192" coordsize="0,587" path="m11230,4778l11230,4192e" filled="false" stroked="true" strokeweight=".5pt" strokecolor="#000000">
                <v:path arrowok="t"/>
                <v:stroke dashstyle="dash"/>
              </v:shape>
            </v:group>
            <v:group style="position:absolute;left:11225;top:4806;width:10;height:2" coordorigin="11225,4806" coordsize="10,2">
              <v:shape style="position:absolute;left:11225;top:4806;width:10;height:2" coordorigin="11225,4806" coordsize="10,0" path="m11225,4806l11235,4806e" filled="false" stroked="true" strokeweight=".746pt" strokecolor="#000000">
                <v:path arrowok="t"/>
              </v:shape>
            </v:group>
            <v:group style="position:absolute;left:11225;top:4174;width:10;height:2" coordorigin="11225,4174" coordsize="10,2">
              <v:shape style="position:absolute;left:11225;top:4174;width:10;height:2" coordorigin="11225,4174" coordsize="10,0" path="m11225,4174l11235,4174e" filled="false" stroked="true" strokeweight=".746pt" strokecolor="#000000">
                <v:path arrowok="t"/>
              </v:shape>
            </v:group>
            <v:group style="position:absolute;left:11230;top:4838;width:2;height:587" coordorigin="11230,4838" coordsize="2,587">
              <v:shape style="position:absolute;left:11230;top:4838;width:2;height:587" coordorigin="11230,4838" coordsize="0,587" path="m11230,5425l11230,4838e" filled="false" stroked="true" strokeweight=".5pt" strokecolor="#000000">
                <v:path arrowok="t"/>
                <v:stroke dashstyle="dash"/>
              </v:shape>
            </v:group>
            <v:group style="position:absolute;left:11225;top:5452;width:10;height:2" coordorigin="11225,5452" coordsize="10,2">
              <v:shape style="position:absolute;left:11225;top:5452;width:10;height:2" coordorigin="11225,5452" coordsize="10,0" path="m11225,5452l11235,5452e" filled="false" stroked="true" strokeweight=".746pt" strokecolor="#000000">
                <v:path arrowok="t"/>
              </v:shape>
            </v:group>
            <v:group style="position:absolute;left:11225;top:4821;width:10;height:2" coordorigin="11225,4821" coordsize="10,2">
              <v:shape style="position:absolute;left:11225;top:4821;width:10;height:2" coordorigin="11225,4821" coordsize="10,0" path="m11225,4821l11235,4821e" filled="false" stroked="true" strokeweight=".746pt" strokecolor="#000000">
                <v:path arrowok="t"/>
              </v:shape>
            </v:group>
            <v:group style="position:absolute;left:11230;top:5484;width:2;height:587" coordorigin="11230,5484" coordsize="2,587">
              <v:shape style="position:absolute;left:11230;top:5484;width:2;height:587" coordorigin="11230,5484" coordsize="0,587" path="m11230,6071l11230,5484e" filled="false" stroked="true" strokeweight=".5pt" strokecolor="#000000">
                <v:path arrowok="t"/>
                <v:stroke dashstyle="dash"/>
              </v:shape>
            </v:group>
            <v:group style="position:absolute;left:11225;top:6098;width:10;height:2" coordorigin="11225,6098" coordsize="10,2">
              <v:shape style="position:absolute;left:11225;top:6098;width:10;height:2" coordorigin="11225,6098" coordsize="10,0" path="m11225,6098l11235,6098e" filled="false" stroked="true" strokeweight=".746pt" strokecolor="#000000">
                <v:path arrowok="t"/>
              </v:shape>
            </v:group>
            <v:group style="position:absolute;left:11225;top:5467;width:10;height:2" coordorigin="11225,5467" coordsize="10,2">
              <v:shape style="position:absolute;left:11225;top:5467;width:10;height:2" coordorigin="11225,5467" coordsize="10,0" path="m11225,5467l11235,5467e" filled="false" stroked="true" strokeweight=".746pt" strokecolor="#000000">
                <v:path arrowok="t"/>
              </v:shape>
            </v:group>
            <v:group style="position:absolute;left:11230;top:6131;width:2;height:587" coordorigin="11230,6131" coordsize="2,587">
              <v:shape style="position:absolute;left:11230;top:6131;width:2;height:587" coordorigin="11230,6131" coordsize="0,587" path="m11230,6717l11230,6131e" filled="false" stroked="true" strokeweight=".5pt" strokecolor="#000000">
                <v:path arrowok="t"/>
                <v:stroke dashstyle="dash"/>
              </v:shape>
            </v:group>
            <v:group style="position:absolute;left:11225;top:6745;width:10;height:2" coordorigin="11225,6745" coordsize="10,2">
              <v:shape style="position:absolute;left:11225;top:6745;width:10;height:2" coordorigin="11225,6745" coordsize="10,0" path="m11225,6745l11235,6745e" filled="false" stroked="true" strokeweight=".746pt" strokecolor="#000000">
                <v:path arrowok="t"/>
              </v:shape>
            </v:group>
            <v:group style="position:absolute;left:11225;top:6113;width:10;height:2" coordorigin="11225,6113" coordsize="10,2">
              <v:shape style="position:absolute;left:11225;top:6113;width:10;height:2" coordorigin="11225,6113" coordsize="10,0" path="m11225,6113l11235,6113e" filled="false" stroked="true" strokeweight=".746pt" strokecolor="#000000">
                <v:path arrowok="t"/>
              </v:shape>
            </v:group>
            <v:group style="position:absolute;left:11230;top:6777;width:2;height:587" coordorigin="11230,6777" coordsize="2,587">
              <v:shape style="position:absolute;left:11230;top:6777;width:2;height:587" coordorigin="11230,6777" coordsize="0,587" path="m11230,7364l11230,6777e" filled="false" stroked="true" strokeweight=".5pt" strokecolor="#000000">
                <v:path arrowok="t"/>
                <v:stroke dashstyle="dash"/>
              </v:shape>
            </v:group>
            <v:group style="position:absolute;left:11225;top:7391;width:10;height:2" coordorigin="11225,7391" coordsize="10,2">
              <v:shape style="position:absolute;left:11225;top:7391;width:10;height:2" coordorigin="11225,7391" coordsize="10,0" path="m11225,7391l11235,7391e" filled="false" stroked="true" strokeweight=".746pt" strokecolor="#000000">
                <v:path arrowok="t"/>
              </v:shape>
            </v:group>
            <v:group style="position:absolute;left:11225;top:6760;width:10;height:2" coordorigin="11225,6760" coordsize="10,2">
              <v:shape style="position:absolute;left:11225;top:6760;width:10;height:2" coordorigin="11225,6760" coordsize="10,0" path="m11225,6760l11235,6760e" filled="false" stroked="true" strokeweight=".746pt" strokecolor="#000000">
                <v:path arrowok="t"/>
              </v:shape>
            </v:group>
            <v:group style="position:absolute;left:11230;top:7423;width:2;height:587" coordorigin="11230,7423" coordsize="2,587">
              <v:shape style="position:absolute;left:11230;top:7423;width:2;height:587" coordorigin="11230,7423" coordsize="0,587" path="m11230,8010l11230,7423e" filled="false" stroked="true" strokeweight=".5pt" strokecolor="#000000">
                <v:path arrowok="t"/>
                <v:stroke dashstyle="dash"/>
              </v:shape>
            </v:group>
            <v:group style="position:absolute;left:11225;top:8037;width:10;height:2" coordorigin="11225,8037" coordsize="10,2">
              <v:shape style="position:absolute;left:11225;top:8037;width:10;height:2" coordorigin="11225,8037" coordsize="10,0" path="m11225,8037l11235,8037e" filled="false" stroked="true" strokeweight=".746pt" strokecolor="#000000">
                <v:path arrowok="t"/>
              </v:shape>
            </v:group>
            <v:group style="position:absolute;left:11225;top:7406;width:10;height:2" coordorigin="11225,7406" coordsize="10,2">
              <v:shape style="position:absolute;left:11225;top:7406;width:10;height:2" coordorigin="11225,7406" coordsize="10,0" path="m11225,7406l11235,7406e" filled="false" stroked="true" strokeweight=".746pt" strokecolor="#000000">
                <v:path arrowok="t"/>
              </v:shape>
            </v:group>
            <v:group style="position:absolute;left:11230;top:8070;width:2;height:587" coordorigin="11230,8070" coordsize="2,587">
              <v:shape style="position:absolute;left:11230;top:8070;width:2;height:587" coordorigin="11230,8070" coordsize="0,587" path="m11230,8656l11230,8070e" filled="false" stroked="true" strokeweight=".5pt" strokecolor="#000000">
                <v:path arrowok="t"/>
                <v:stroke dashstyle="dash"/>
              </v:shape>
            </v:group>
            <v:group style="position:absolute;left:11225;top:8684;width:10;height:2" coordorigin="11225,8684" coordsize="10,2">
              <v:shape style="position:absolute;left:11225;top:8684;width:10;height:2" coordorigin="11225,8684" coordsize="10,0" path="m11225,8684l11235,8684e" filled="false" stroked="true" strokeweight=".746pt" strokecolor="#000000">
                <v:path arrowok="t"/>
              </v:shape>
            </v:group>
            <v:group style="position:absolute;left:11225;top:8052;width:10;height:2" coordorigin="11225,8052" coordsize="10,2">
              <v:shape style="position:absolute;left:11225;top:8052;width:10;height:2" coordorigin="11225,8052" coordsize="10,0" path="m11225,8052l11235,8052e" filled="false" stroked="true" strokeweight=".746pt" strokecolor="#000000">
                <v:path arrowok="t"/>
              </v:shape>
            </v:group>
            <v:group style="position:absolute;left:11230;top:8716;width:2;height:587" coordorigin="11230,8716" coordsize="2,587">
              <v:shape style="position:absolute;left:11230;top:8716;width:2;height:587" coordorigin="11230,8716" coordsize="0,587" path="m11230,9303l11230,8716e" filled="false" stroked="true" strokeweight=".5pt" strokecolor="#000000">
                <v:path arrowok="t"/>
                <v:stroke dashstyle="dash"/>
              </v:shape>
            </v:group>
            <v:group style="position:absolute;left:11225;top:9330;width:10;height:2" coordorigin="11225,9330" coordsize="10,2">
              <v:shape style="position:absolute;left:11225;top:9330;width:10;height:2" coordorigin="11225,9330" coordsize="10,0" path="m11225,9330l11235,9330e" filled="false" stroked="true" strokeweight=".746pt" strokecolor="#000000">
                <v:path arrowok="t"/>
              </v:shape>
            </v:group>
            <v:group style="position:absolute;left:11225;top:8699;width:10;height:2" coordorigin="11225,8699" coordsize="10,2">
              <v:shape style="position:absolute;left:11225;top:8699;width:10;height:2" coordorigin="11225,8699" coordsize="10,0" path="m11225,8699l11235,8699e" filled="false" stroked="true" strokeweight=".746pt" strokecolor="#000000">
                <v:path arrowok="t"/>
              </v:shape>
            </v:group>
            <v:group style="position:absolute;left:11230;top:9362;width:2;height:587" coordorigin="11230,9362" coordsize="2,587">
              <v:shape style="position:absolute;left:11230;top:9362;width:2;height:587" coordorigin="11230,9362" coordsize="0,587" path="m11230,9949l11230,9362e" filled="false" stroked="true" strokeweight=".5pt" strokecolor="#000000">
                <v:path arrowok="t"/>
                <v:stroke dashstyle="dash"/>
              </v:shape>
            </v:group>
            <v:group style="position:absolute;left:11225;top:9976;width:10;height:2" coordorigin="11225,9976" coordsize="10,2">
              <v:shape style="position:absolute;left:11225;top:9976;width:10;height:2" coordorigin="11225,9976" coordsize="10,0" path="m11225,9976l11235,9976e" filled="false" stroked="true" strokeweight=".746pt" strokecolor="#000000">
                <v:path arrowok="t"/>
              </v:shape>
            </v:group>
            <v:group style="position:absolute;left:11225;top:9345;width:10;height:2" coordorigin="11225,9345" coordsize="10,2">
              <v:shape style="position:absolute;left:11225;top:9345;width:10;height:2" coordorigin="11225,9345" coordsize="10,0" path="m11225,9345l11235,9345e" filled="false" stroked="true" strokeweight=".746pt" strokecolor="#000000">
                <v:path arrowok="t"/>
              </v:shape>
            </v:group>
            <v:group style="position:absolute;left:11230;top:10009;width:2;height:587" coordorigin="11230,10009" coordsize="2,587">
              <v:shape style="position:absolute;left:11230;top:10009;width:2;height:587" coordorigin="11230,10009" coordsize="0,587" path="m11230,10595l11230,10009e" filled="false" stroked="true" strokeweight=".5pt" strokecolor="#000000">
                <v:path arrowok="t"/>
                <v:stroke dashstyle="dash"/>
              </v:shape>
            </v:group>
            <v:group style="position:absolute;left:11225;top:10623;width:10;height:2" coordorigin="11225,10623" coordsize="10,2">
              <v:shape style="position:absolute;left:11225;top:10623;width:10;height:2" coordorigin="11225,10623" coordsize="10,0" path="m11225,10623l11235,10623e" filled="false" stroked="true" strokeweight=".746pt" strokecolor="#000000">
                <v:path arrowok="t"/>
              </v:shape>
            </v:group>
            <v:group style="position:absolute;left:11225;top:9991;width:10;height:2" coordorigin="11225,9991" coordsize="10,2">
              <v:shape style="position:absolute;left:11225;top:9991;width:10;height:2" coordorigin="11225,9991" coordsize="10,0" path="m11225,9991l11235,9991e" filled="false" stroked="true" strokeweight=".746pt" strokecolor="#000000">
                <v:path arrowok="t"/>
              </v:shape>
            </v:group>
            <v:group style="position:absolute;left:11230;top:10655;width:2;height:587" coordorigin="11230,10655" coordsize="2,587">
              <v:shape style="position:absolute;left:11230;top:10655;width:2;height:587" coordorigin="11230,10655" coordsize="0,587" path="m11230,11241l11230,10655e" filled="false" stroked="true" strokeweight=".5pt" strokecolor="#000000">
                <v:path arrowok="t"/>
                <v:stroke dashstyle="dash"/>
              </v:shape>
            </v:group>
            <v:group style="position:absolute;left:11225;top:11269;width:10;height:2" coordorigin="11225,11269" coordsize="10,2">
              <v:shape style="position:absolute;left:11225;top:11269;width:10;height:2" coordorigin="11225,11269" coordsize="10,0" path="m11225,11269l11235,11269e" filled="false" stroked="true" strokeweight=".746pt" strokecolor="#000000">
                <v:path arrowok="t"/>
              </v:shape>
            </v:group>
            <v:group style="position:absolute;left:11225;top:10637;width:10;height:2" coordorigin="11225,10637" coordsize="10,2">
              <v:shape style="position:absolute;left:11225;top:10637;width:10;height:2" coordorigin="11225,10637" coordsize="10,0" path="m11225,10637l11235,10637e" filled="false" stroked="true" strokeweight=".746pt" strokecolor="#000000">
                <v:path arrowok="t"/>
              </v:shape>
            </v:group>
            <v:group style="position:absolute;left:11230;top:11301;width:2;height:587" coordorigin="11230,11301" coordsize="2,587">
              <v:shape style="position:absolute;left:11230;top:11301;width:2;height:587" coordorigin="11230,11301" coordsize="0,587" path="m11230,11888l11230,11301e" filled="false" stroked="true" strokeweight=".5pt" strokecolor="#000000">
                <v:path arrowok="t"/>
                <v:stroke dashstyle="dash"/>
              </v:shape>
            </v:group>
            <v:group style="position:absolute;left:11225;top:11915;width:10;height:2" coordorigin="11225,11915" coordsize="10,2">
              <v:shape style="position:absolute;left:11225;top:11915;width:10;height:2" coordorigin="11225,11915" coordsize="10,0" path="m11225,11915l11235,11915e" filled="false" stroked="true" strokeweight=".746pt" strokecolor="#000000">
                <v:path arrowok="t"/>
              </v:shape>
            </v:group>
            <v:group style="position:absolute;left:11225;top:11284;width:10;height:2" coordorigin="11225,11284" coordsize="10,2">
              <v:shape style="position:absolute;left:11225;top:11284;width:10;height:2" coordorigin="11225,11284" coordsize="10,0" path="m11225,11284l11235,11284e" filled="false" stroked="true" strokeweight=".747pt" strokecolor="#000000">
                <v:path arrowok="t"/>
              </v:shape>
            </v:group>
            <v:group style="position:absolute;left:11230;top:11947;width:2;height:587" coordorigin="11230,11947" coordsize="2,587">
              <v:shape style="position:absolute;left:11230;top:11947;width:2;height:587" coordorigin="11230,11947" coordsize="0,587" path="m11230,12534l11230,11947e" filled="false" stroked="true" strokeweight=".5pt" strokecolor="#000000">
                <v:path arrowok="t"/>
                <v:stroke dashstyle="dash"/>
              </v:shape>
            </v:group>
            <v:group style="position:absolute;left:11225;top:12561;width:10;height:2" coordorigin="11225,12561" coordsize="10,2">
              <v:shape style="position:absolute;left:11225;top:12561;width:10;height:2" coordorigin="11225,12561" coordsize="10,0" path="m11225,12561l11235,12561e" filled="false" stroked="true" strokeweight=".746pt" strokecolor="#000000">
                <v:path arrowok="t"/>
              </v:shape>
            </v:group>
            <v:group style="position:absolute;left:11225;top:11930;width:10;height:2" coordorigin="11225,11930" coordsize="10,2">
              <v:shape style="position:absolute;left:11225;top:11930;width:10;height:2" coordorigin="11225,11930" coordsize="10,0" path="m11225,11930l11235,11930e" filled="false" stroked="true" strokeweight=".746pt" strokecolor="#000000">
                <v:path arrowok="t"/>
              </v:shape>
            </v:group>
            <v:group style="position:absolute;left:11230;top:12594;width:2;height:587" coordorigin="11230,12594" coordsize="2,587">
              <v:shape style="position:absolute;left:11230;top:12594;width:2;height:587" coordorigin="11230,12594" coordsize="0,587" path="m11230,13180l11230,12594e" filled="false" stroked="true" strokeweight=".5pt" strokecolor="#000000">
                <v:path arrowok="t"/>
                <v:stroke dashstyle="dash"/>
              </v:shape>
            </v:group>
            <v:group style="position:absolute;left:11225;top:13208;width:10;height:2" coordorigin="11225,13208" coordsize="10,2">
              <v:shape style="position:absolute;left:11225;top:13208;width:10;height:2" coordorigin="11225,13208" coordsize="10,0" path="m11225,13208l11235,13208e" filled="false" stroked="true" strokeweight=".746pt" strokecolor="#000000">
                <v:path arrowok="t"/>
              </v:shape>
            </v:group>
            <v:group style="position:absolute;left:11225;top:12576;width:10;height:2" coordorigin="11225,12576" coordsize="10,2">
              <v:shape style="position:absolute;left:11225;top:12576;width:10;height:2" coordorigin="11225,12576" coordsize="10,0" path="m11225,12576l11235,12576e" filled="false" stroked="true" strokeweight=".746pt" strokecolor="#000000">
                <v:path arrowok="t"/>
              </v:shape>
            </v:group>
            <v:group style="position:absolute;left:11230;top:13240;width:2;height:587" coordorigin="11230,13240" coordsize="2,587">
              <v:shape style="position:absolute;left:11230;top:13240;width:2;height:587" coordorigin="11230,13240" coordsize="0,587" path="m11230,13827l11230,13240e" filled="false" stroked="true" strokeweight=".5pt" strokecolor="#000000">
                <v:path arrowok="t"/>
                <v:stroke dashstyle="dash"/>
              </v:shape>
            </v:group>
            <v:group style="position:absolute;left:11225;top:13854;width:10;height:2" coordorigin="11225,13854" coordsize="10,2">
              <v:shape style="position:absolute;left:11225;top:13854;width:10;height:2" coordorigin="11225,13854" coordsize="10,0" path="m11225,13854l11235,13854e" filled="false" stroked="true" strokeweight=".746pt" strokecolor="#000000">
                <v:path arrowok="t"/>
              </v:shape>
            </v:group>
            <v:group style="position:absolute;left:11225;top:13223;width:10;height:2" coordorigin="11225,13223" coordsize="10,2">
              <v:shape style="position:absolute;left:11225;top:13223;width:10;height:2" coordorigin="11225,13223" coordsize="10,0" path="m11225,13223l11235,13223e" filled="false" stroked="true" strokeweight=".747pt" strokecolor="#000000">
                <v:path arrowok="t"/>
              </v:shape>
            </v:group>
            <w10:wrap type="none"/>
          </v:group>
        </w:pict>
      </w:r>
      <w:r>
        <w:rPr>
          <w:rFonts w:ascii="Calibri" w:hAnsi="Calibri"/>
          <w:b/>
          <w:spacing w:val="-6"/>
          <w:w w:val="110"/>
          <w:sz w:val="28"/>
        </w:rPr>
        <w:t>T</w:t>
      </w:r>
      <w:r>
        <w:rPr>
          <w:rFonts w:ascii="Calibri" w:hAnsi="Calibri"/>
          <w:b/>
          <w:spacing w:val="-7"/>
          <w:w w:val="110"/>
          <w:sz w:val="28"/>
        </w:rPr>
        <w:t>eil</w:t>
      </w:r>
      <w:r>
        <w:rPr>
          <w:rFonts w:ascii="Calibri" w:hAnsi="Calibri"/>
          <w:b/>
          <w:spacing w:val="25"/>
          <w:w w:val="110"/>
          <w:sz w:val="28"/>
        </w:rPr>
        <w:t> </w:t>
      </w:r>
      <w:r>
        <w:rPr>
          <w:rFonts w:ascii="Calibri" w:hAnsi="Calibri"/>
          <w:b/>
          <w:spacing w:val="3"/>
          <w:w w:val="110"/>
          <w:sz w:val="28"/>
        </w:rPr>
        <w:t>B</w:t>
      </w:r>
      <w:r>
        <w:rPr>
          <w:rFonts w:ascii="Calibri" w:hAnsi="Calibri"/>
          <w:b/>
          <w:spacing w:val="4"/>
          <w:w w:val="110"/>
          <w:sz w:val="28"/>
        </w:rPr>
        <w:t>:</w:t>
      </w:r>
      <w:r>
        <w:rPr>
          <w:rFonts w:ascii="Calibri" w:hAnsi="Calibri"/>
          <w:b/>
          <w:spacing w:val="26"/>
          <w:w w:val="110"/>
          <w:sz w:val="28"/>
        </w:rPr>
        <w:t> </w:t>
      </w:r>
      <w:r>
        <w:rPr>
          <w:rFonts w:ascii="Calibri" w:hAnsi="Calibri"/>
          <w:b/>
          <w:spacing w:val="-2"/>
          <w:w w:val="110"/>
          <w:sz w:val="28"/>
        </w:rPr>
        <w:t>Fr</w:t>
      </w:r>
      <w:r>
        <w:rPr>
          <w:rFonts w:ascii="Calibri" w:hAnsi="Calibri"/>
          <w:b/>
          <w:spacing w:val="-3"/>
          <w:w w:val="110"/>
          <w:sz w:val="28"/>
        </w:rPr>
        <w:t>a</w:t>
      </w:r>
      <w:r>
        <w:rPr>
          <w:rFonts w:ascii="Calibri" w:hAnsi="Calibri"/>
          <w:b/>
          <w:spacing w:val="-2"/>
          <w:w w:val="110"/>
          <w:sz w:val="28"/>
        </w:rPr>
        <w:t>g</w:t>
      </w:r>
      <w:r>
        <w:rPr>
          <w:rFonts w:ascii="Calibri" w:hAnsi="Calibri"/>
          <w:b/>
          <w:spacing w:val="-3"/>
          <w:w w:val="110"/>
          <w:sz w:val="28"/>
        </w:rPr>
        <w:t>e</w:t>
      </w:r>
      <w:r>
        <w:rPr>
          <w:rFonts w:ascii="Calibri" w:hAnsi="Calibri"/>
          <w:b/>
          <w:spacing w:val="-2"/>
          <w:w w:val="110"/>
          <w:sz w:val="28"/>
        </w:rPr>
        <w:t>n</w:t>
      </w:r>
      <w:r>
        <w:rPr>
          <w:rFonts w:ascii="Calibri" w:hAnsi="Calibri"/>
          <w:b/>
          <w:spacing w:val="26"/>
          <w:w w:val="110"/>
          <w:sz w:val="28"/>
        </w:rPr>
        <w:t> </w:t>
      </w:r>
      <w:r>
        <w:rPr>
          <w:rFonts w:ascii="Calibri" w:hAnsi="Calibri"/>
          <w:b/>
          <w:spacing w:val="-1"/>
          <w:w w:val="110"/>
          <w:sz w:val="28"/>
        </w:rPr>
        <w:t>und</w:t>
      </w:r>
      <w:r>
        <w:rPr>
          <w:rFonts w:ascii="Calibri" w:hAnsi="Calibri"/>
          <w:b/>
          <w:spacing w:val="26"/>
          <w:w w:val="110"/>
          <w:sz w:val="28"/>
        </w:rPr>
        <w:t> </w:t>
      </w:r>
      <w:r>
        <w:rPr>
          <w:rFonts w:ascii="Calibri" w:hAnsi="Calibri"/>
          <w:b/>
          <w:w w:val="110"/>
          <w:sz w:val="28"/>
        </w:rPr>
        <w:t>Antworten</w:t>
      </w:r>
      <w:r>
        <w:rPr>
          <w:rFonts w:ascii="Calibri" w:hAnsi="Calibri"/>
          <w:b/>
          <w:spacing w:val="26"/>
          <w:w w:val="110"/>
          <w:sz w:val="28"/>
        </w:rPr>
        <w:t> </w:t>
      </w:r>
      <w:r>
        <w:rPr>
          <w:rFonts w:ascii="Calibri" w:hAnsi="Calibri"/>
          <w:b/>
          <w:spacing w:val="-1"/>
          <w:w w:val="110"/>
          <w:sz w:val="28"/>
        </w:rPr>
        <w:t>für</w:t>
      </w:r>
      <w:r>
        <w:rPr>
          <w:rFonts w:ascii="Calibri" w:hAnsi="Calibri"/>
          <w:b/>
          <w:spacing w:val="26"/>
          <w:w w:val="110"/>
          <w:sz w:val="28"/>
        </w:rPr>
        <w:t> </w:t>
      </w:r>
      <w:r>
        <w:rPr>
          <w:rFonts w:ascii="Calibri" w:hAnsi="Calibri"/>
          <w:b/>
          <w:w w:val="110"/>
          <w:sz w:val="28"/>
        </w:rPr>
        <w:t>den</w:t>
      </w:r>
      <w:r>
        <w:rPr>
          <w:rFonts w:ascii="Calibri" w:hAnsi="Calibri"/>
          <w:b/>
          <w:spacing w:val="26"/>
          <w:w w:val="110"/>
          <w:sz w:val="28"/>
        </w:rPr>
        <w:t> </w:t>
      </w:r>
      <w:r>
        <w:rPr>
          <w:rFonts w:ascii="Calibri" w:hAnsi="Calibri"/>
          <w:b/>
          <w:spacing w:val="-2"/>
          <w:w w:val="110"/>
          <w:sz w:val="28"/>
        </w:rPr>
        <w:t>Spi</w:t>
      </w:r>
      <w:r>
        <w:rPr>
          <w:rFonts w:ascii="Calibri" w:hAnsi="Calibri"/>
          <w:b/>
          <w:spacing w:val="-3"/>
          <w:w w:val="110"/>
          <w:sz w:val="28"/>
        </w:rPr>
        <w:t>e</w:t>
      </w:r>
      <w:r>
        <w:rPr>
          <w:rFonts w:ascii="Calibri" w:hAnsi="Calibri"/>
          <w:b/>
          <w:spacing w:val="-2"/>
          <w:w w:val="110"/>
          <w:sz w:val="28"/>
        </w:rPr>
        <w:t>ll</w:t>
      </w:r>
      <w:r>
        <w:rPr>
          <w:rFonts w:ascii="Calibri" w:hAnsi="Calibri"/>
          <w:b/>
          <w:spacing w:val="-3"/>
          <w:w w:val="110"/>
          <w:sz w:val="28"/>
        </w:rPr>
        <w:t>ei</w:t>
      </w:r>
      <w:r>
        <w:rPr>
          <w:rFonts w:ascii="Calibri" w:hAnsi="Calibri"/>
          <w:b/>
          <w:spacing w:val="-2"/>
          <w:w w:val="110"/>
          <w:sz w:val="28"/>
        </w:rPr>
        <w:t>t</w:t>
      </w:r>
      <w:r>
        <w:rPr>
          <w:rFonts w:ascii="Calibri" w:hAnsi="Calibri"/>
          <w:b/>
          <w:spacing w:val="-3"/>
          <w:w w:val="110"/>
          <w:sz w:val="28"/>
        </w:rPr>
        <w:t>e</w:t>
      </w:r>
      <w:r>
        <w:rPr>
          <w:rFonts w:ascii="Calibri" w:hAnsi="Calibri"/>
          <w:b/>
          <w:spacing w:val="-2"/>
          <w:w w:val="110"/>
          <w:sz w:val="28"/>
        </w:rPr>
        <w:t>r</w:t>
      </w:r>
      <w:r>
        <w:rPr>
          <w:rFonts w:ascii="Calibri" w:hAnsi="Calibri"/>
          <w:sz w:val="28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13"/>
          <w:szCs w:val="13"/>
        </w:rPr>
      </w:pPr>
    </w:p>
    <w:tbl>
      <w:tblPr>
        <w:tblW w:w="0" w:type="auto"/>
        <w:jc w:val="left"/>
        <w:tblInd w:w="17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72"/>
        <w:gridCol w:w="5272"/>
      </w:tblGrid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Wie</w:t>
            </w:r>
            <w:r>
              <w:rPr>
                <w:rFonts w:ascii="Calibri"/>
                <w:spacing w:val="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heisst</w:t>
            </w:r>
            <w:r>
              <w:rPr>
                <w:rFonts w:ascii="Calibri"/>
                <w:spacing w:val="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27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Wie</w:t>
            </w:r>
            <w:r>
              <w:rPr>
                <w:rFonts w:ascii="Calibri"/>
                <w:spacing w:val="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heisst</w:t>
            </w:r>
            <w:r>
              <w:rPr>
                <w:rFonts w:ascii="Calibri"/>
                <w:spacing w:val="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dein</w:t>
            </w:r>
            <w:r>
              <w:rPr>
                <w:rFonts w:ascii="Calibri"/>
                <w:spacing w:val="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Biolehrer?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Nadine.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right="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Herr</w:t>
            </w:r>
            <w:r>
              <w:rPr>
                <w:rFonts w:ascii="Calibri"/>
                <w:spacing w:val="21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Studer.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Wie</w:t>
            </w:r>
            <w:r>
              <w:rPr>
                <w:rFonts w:ascii="Calibri"/>
                <w:spacing w:val="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alt</w:t>
            </w:r>
            <w:r>
              <w:rPr>
                <w:rFonts w:ascii="Calibri"/>
                <w:spacing w:val="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bist</w:t>
            </w:r>
            <w:r>
              <w:rPr>
                <w:rFonts w:ascii="Calibri"/>
                <w:spacing w:val="10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40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Wie</w:t>
            </w:r>
            <w:r>
              <w:rPr>
                <w:rFonts w:ascii="Calibri"/>
                <w:spacing w:val="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alt</w:t>
            </w:r>
            <w:r>
              <w:rPr>
                <w:rFonts w:ascii="Calibri"/>
                <w:spacing w:val="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dein</w:t>
            </w:r>
            <w:r>
              <w:rPr>
                <w:rFonts w:ascii="Calibri"/>
                <w:spacing w:val="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Bruder?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pacing w:val="13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bin</w:t>
            </w:r>
            <w:r>
              <w:rPr>
                <w:rFonts w:ascii="Calibri"/>
                <w:spacing w:val="13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14.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right="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sz w:val="24"/>
              </w:rPr>
              <w:t>Er</w:t>
            </w:r>
            <w:r>
              <w:rPr>
                <w:rFonts w:ascii="Calibri"/>
                <w:spacing w:val="23"/>
                <w:sz w:val="24"/>
              </w:rPr>
              <w:t> </w:t>
            </w:r>
            <w:r>
              <w:rPr>
                <w:rFonts w:ascii="Calibri"/>
                <w:sz w:val="24"/>
              </w:rPr>
              <w:t>ist</w:t>
            </w:r>
            <w:r>
              <w:rPr>
                <w:rFonts w:ascii="Calibri"/>
                <w:spacing w:val="24"/>
                <w:sz w:val="24"/>
              </w:rPr>
              <w:t> </w:t>
            </w:r>
            <w:r>
              <w:rPr>
                <w:rFonts w:ascii="Calibri"/>
                <w:sz w:val="24"/>
              </w:rPr>
              <w:t>8</w:t>
            </w:r>
            <w:r>
              <w:rPr>
                <w:rFonts w:ascii="Calibri"/>
                <w:spacing w:val="24"/>
                <w:sz w:val="24"/>
              </w:rPr>
              <w:t> </w:t>
            </w:r>
            <w:r>
              <w:rPr>
                <w:rFonts w:ascii="Calibri"/>
                <w:sz w:val="24"/>
              </w:rPr>
              <w:t>Jahre</w:t>
            </w:r>
            <w:r>
              <w:rPr>
                <w:rFonts w:ascii="Calibri"/>
                <w:spacing w:val="23"/>
                <w:sz w:val="24"/>
              </w:rPr>
              <w:t> </w:t>
            </w:r>
            <w:r>
              <w:rPr>
                <w:rFonts w:ascii="Calibri"/>
                <w:sz w:val="24"/>
              </w:rPr>
              <w:t>alt.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Wo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wohnst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35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Wo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wohnt</w:t>
            </w:r>
            <w:r>
              <w:rPr>
                <w:rFonts w:ascii="Calibri"/>
                <w:spacing w:val="2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deine</w:t>
            </w:r>
            <w:r>
              <w:rPr>
                <w:rFonts w:ascii="Calibri"/>
                <w:spacing w:val="2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Tante?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62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pacing w:val="-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wohne</w:t>
            </w:r>
            <w:r>
              <w:rPr>
                <w:rFonts w:ascii="Calibri"/>
                <w:spacing w:val="-3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in</w:t>
            </w:r>
            <w:r>
              <w:rPr>
                <w:rFonts w:ascii="Calibri"/>
                <w:spacing w:val="-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Bern.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71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Sie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wohnt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in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Biel.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left="158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Woher</w:t>
            </w:r>
            <w:r>
              <w:rPr>
                <w:rFonts w:ascii="Calibri"/>
                <w:spacing w:val="2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kommst</w:t>
            </w:r>
            <w:r>
              <w:rPr>
                <w:rFonts w:ascii="Calibri"/>
                <w:spacing w:val="2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9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Woher</w:t>
            </w:r>
            <w:r>
              <w:rPr>
                <w:rFonts w:ascii="Calibri"/>
                <w:spacing w:val="2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kommen</w:t>
            </w:r>
            <w:r>
              <w:rPr>
                <w:rFonts w:ascii="Calibri"/>
                <w:spacing w:val="2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deine</w:t>
            </w:r>
            <w:r>
              <w:rPr>
                <w:rFonts w:ascii="Calibri"/>
                <w:spacing w:val="2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Freunde?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211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Ich</w:t>
            </w:r>
            <w:r>
              <w:rPr>
                <w:rFonts w:ascii="Calibri"/>
                <w:spacing w:val="2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komme</w:t>
            </w:r>
            <w:r>
              <w:rPr>
                <w:rFonts w:ascii="Calibri"/>
                <w:spacing w:val="2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aus</w:t>
            </w:r>
            <w:r>
              <w:rPr>
                <w:rFonts w:ascii="Calibri"/>
                <w:spacing w:val="2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Frankreich.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14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Sie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kommen</w:t>
            </w:r>
            <w:r>
              <w:rPr>
                <w:rFonts w:ascii="Calibri" w:hAnsi="Calibri"/>
                <w:spacing w:val="3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aus</w:t>
            </w:r>
            <w:r>
              <w:rPr>
                <w:rFonts w:ascii="Calibri" w:hAnsi="Calibri"/>
                <w:spacing w:val="3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Österreich.</w:t>
            </w:r>
            <w:r>
              <w:rPr>
                <w:rFonts w:ascii="Calibri" w:hAns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left="134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Was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sind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deine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Hobbys?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right="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Kochst</w:t>
            </w:r>
            <w:r>
              <w:rPr>
                <w:rFonts w:ascii="Calibri"/>
                <w:spacing w:val="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du</w:t>
            </w:r>
            <w:r>
              <w:rPr>
                <w:rFonts w:ascii="Calibri"/>
                <w:spacing w:val="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gern?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29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Schwimmen</w:t>
            </w:r>
            <w:r>
              <w:rPr>
                <w:rFonts w:ascii="Calibri"/>
                <w:spacing w:val="1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und</w:t>
            </w:r>
            <w:r>
              <w:rPr>
                <w:rFonts w:ascii="Calibri"/>
                <w:spacing w:val="18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Singen.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28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Ja,</w:t>
            </w:r>
            <w:r>
              <w:rPr>
                <w:rFonts w:ascii="Calibri"/>
                <w:spacing w:val="28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am</w:t>
            </w:r>
            <w:r>
              <w:rPr>
                <w:rFonts w:ascii="Calibri"/>
                <w:spacing w:val="28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liebsten</w:t>
            </w:r>
            <w:r>
              <w:rPr>
                <w:rFonts w:ascii="Calibri"/>
                <w:spacing w:val="2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Spaghetti.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left="12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Was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dein</w:t>
            </w:r>
            <w:r>
              <w:rPr>
                <w:rFonts w:ascii="Calibri"/>
                <w:spacing w:val="2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Lieblingsfach?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45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Magst</w:t>
            </w:r>
            <w:r>
              <w:rPr>
                <w:rFonts w:ascii="Calibri"/>
                <w:spacing w:val="-1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du</w:t>
            </w:r>
            <w:r>
              <w:rPr>
                <w:rFonts w:ascii="Calibri"/>
                <w:spacing w:val="-1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Geschichte?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Geografie.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15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Ja,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Geschichte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finde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ich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toll.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left="104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Welche</w:t>
            </w:r>
            <w:r>
              <w:rPr>
                <w:rFonts w:ascii="Calibri"/>
                <w:spacing w:val="2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Sprachen</w:t>
            </w:r>
            <w:r>
              <w:rPr>
                <w:rFonts w:ascii="Calibri"/>
                <w:spacing w:val="2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sprichst</w:t>
            </w:r>
            <w:r>
              <w:rPr>
                <w:rFonts w:ascii="Calibri"/>
                <w:spacing w:val="2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47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Sprichst</w:t>
            </w:r>
            <w:r>
              <w:rPr>
                <w:rFonts w:ascii="Calibri"/>
                <w:spacing w:val="-8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du</w:t>
            </w:r>
            <w:r>
              <w:rPr>
                <w:rFonts w:ascii="Calibri"/>
                <w:spacing w:val="-8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Spanisch?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281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10"/>
                <w:sz w:val="24"/>
              </w:rPr>
              <w:t>Französisch</w:t>
            </w:r>
            <w:r>
              <w:rPr>
                <w:rFonts w:ascii="Calibri" w:hAnsi="Calibri"/>
                <w:spacing w:val="-17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und</w:t>
            </w:r>
            <w:r>
              <w:rPr>
                <w:rFonts w:ascii="Calibri" w:hAnsi="Calibri"/>
                <w:spacing w:val="-16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Deutsch.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481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Nein,</w:t>
            </w:r>
            <w:r>
              <w:rPr>
                <w:rFonts w:ascii="Calibri"/>
                <w:spacing w:val="3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aber</w:t>
            </w:r>
            <w:r>
              <w:rPr>
                <w:rFonts w:ascii="Calibri"/>
                <w:spacing w:val="3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Italienisch.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left="134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Hast</w:t>
            </w:r>
            <w:r>
              <w:rPr>
                <w:rFonts w:ascii="Calibri"/>
                <w:spacing w:val="1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</w:t>
            </w:r>
            <w:r>
              <w:rPr>
                <w:rFonts w:ascii="Calibri"/>
                <w:spacing w:val="1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eine</w:t>
            </w:r>
            <w:r>
              <w:rPr>
                <w:rFonts w:ascii="Calibri"/>
                <w:spacing w:val="1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Schwester?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45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Hast</w:t>
            </w:r>
            <w:r>
              <w:rPr>
                <w:rFonts w:ascii="Calibri"/>
                <w:spacing w:val="1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</w:t>
            </w:r>
            <w:r>
              <w:rPr>
                <w:rFonts w:ascii="Calibri"/>
                <w:spacing w:val="1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einen</w:t>
            </w:r>
            <w:r>
              <w:rPr>
                <w:rFonts w:ascii="Calibri"/>
                <w:spacing w:val="1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Bruder?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6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Ja,</w:t>
            </w:r>
            <w:r>
              <w:rPr>
                <w:rFonts w:ascii="Calibri"/>
                <w:spacing w:val="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sie</w:t>
            </w:r>
            <w:r>
              <w:rPr>
                <w:rFonts w:ascii="Calibri"/>
                <w:spacing w:val="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heisst</w:t>
            </w:r>
            <w:r>
              <w:rPr>
                <w:rFonts w:ascii="Calibri"/>
                <w:spacing w:val="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Paula.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right="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Ja,</w:t>
            </w:r>
            <w:r>
              <w:rPr>
                <w:rFonts w:ascii="Calibri"/>
                <w:spacing w:val="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er</w:t>
            </w:r>
            <w:r>
              <w:rPr>
                <w:rFonts w:ascii="Calibri"/>
                <w:spacing w:val="10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17.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left="15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Hast</w:t>
            </w:r>
            <w:r>
              <w:rPr>
                <w:rFonts w:ascii="Calibri"/>
                <w:spacing w:val="1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</w:t>
            </w:r>
            <w:r>
              <w:rPr>
                <w:rFonts w:ascii="Calibri"/>
                <w:spacing w:val="1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ein</w:t>
            </w:r>
            <w:r>
              <w:rPr>
                <w:rFonts w:ascii="Calibri"/>
                <w:spacing w:val="1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Haustier?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38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Wie</w:t>
            </w:r>
            <w:r>
              <w:rPr>
                <w:rFonts w:ascii="Calibri"/>
                <w:spacing w:val="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viele</w:t>
            </w:r>
            <w:r>
              <w:rPr>
                <w:rFonts w:ascii="Calibri"/>
                <w:spacing w:val="8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Tiere</w:t>
            </w:r>
            <w:r>
              <w:rPr>
                <w:rFonts w:ascii="Calibri"/>
                <w:spacing w:val="7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hast</w:t>
            </w:r>
            <w:r>
              <w:rPr>
                <w:rFonts w:ascii="Calibri"/>
                <w:spacing w:val="8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du?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68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Ja,</w:t>
            </w:r>
            <w:r>
              <w:rPr>
                <w:rFonts w:ascii="Calibri"/>
                <w:spacing w:val="2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ein</w:t>
            </w:r>
            <w:r>
              <w:rPr>
                <w:rFonts w:ascii="Calibri"/>
                <w:spacing w:val="2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Kaninchen.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47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pacing w:val="-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habe</w:t>
            </w:r>
            <w:r>
              <w:rPr>
                <w:rFonts w:ascii="Calibri"/>
                <w:spacing w:val="-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zwei</w:t>
            </w:r>
            <w:r>
              <w:rPr>
                <w:rFonts w:ascii="Calibri"/>
                <w:spacing w:val="-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Katzen.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41" w:hRule="exact"/>
        </w:trPr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dotted" w:sz="4" w:space="0" w:color="000000"/>
            </w:tcBorders>
          </w:tcPr>
          <w:p>
            <w:pPr>
              <w:pStyle w:val="TableParagraph"/>
              <w:spacing w:line="240" w:lineRule="auto" w:before="179"/>
              <w:ind w:left="142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Wann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gehst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du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reiten?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dotted" w:sz="4" w:space="0" w:color="000000"/>
              <w:left w:val="dotted" w:sz="4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right="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</w:rPr>
              <w:t>Wie</w:t>
            </w:r>
            <w:r>
              <w:rPr>
                <w:rFonts w:ascii="Calibri" w:hAnsi="Calibri"/>
                <w:spacing w:val="25"/>
                <w:sz w:val="24"/>
              </w:rPr>
              <w:t> </w:t>
            </w:r>
            <w:r>
              <w:rPr>
                <w:rFonts w:ascii="Calibri" w:hAnsi="Calibri"/>
                <w:sz w:val="24"/>
              </w:rPr>
              <w:t>spät</w:t>
            </w:r>
            <w:r>
              <w:rPr>
                <w:rFonts w:ascii="Calibri" w:hAnsi="Calibri"/>
                <w:spacing w:val="26"/>
                <w:sz w:val="24"/>
              </w:rPr>
              <w:t> </w:t>
            </w:r>
            <w:r>
              <w:rPr>
                <w:rFonts w:ascii="Calibri" w:hAnsi="Calibri"/>
                <w:sz w:val="24"/>
              </w:rPr>
              <w:t>ist</w:t>
            </w:r>
            <w:r>
              <w:rPr>
                <w:rFonts w:ascii="Calibri" w:hAnsi="Calibri"/>
                <w:spacing w:val="25"/>
                <w:sz w:val="24"/>
              </w:rPr>
              <w:t> </w:t>
            </w:r>
            <w:r>
              <w:rPr>
                <w:rFonts w:ascii="Calibri" w:hAnsi="Calibri"/>
                <w:sz w:val="24"/>
              </w:rPr>
              <w:t>es?</w:t>
            </w:r>
          </w:p>
        </w:tc>
      </w:tr>
      <w:tr>
        <w:trPr>
          <w:trHeight w:val="651" w:hRule="exact"/>
        </w:trPr>
        <w:tc>
          <w:tcPr>
            <w:tcW w:w="5272" w:type="dxa"/>
            <w:tcBorders>
              <w:top w:val="nil" w:sz="6" w:space="0" w:color="auto"/>
              <w:left w:val="dotted" w:sz="6" w:space="0" w:color="000000"/>
              <w:bottom w:val="dotted" w:sz="4" w:space="0" w:color="000000"/>
              <w:right w:val="dotted" w:sz="4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left="174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Am</w:t>
            </w:r>
            <w:r>
              <w:rPr>
                <w:rFonts w:ascii="Calibri"/>
                <w:spacing w:val="1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Nachmittag.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272" w:type="dxa"/>
            <w:tcBorders>
              <w:top w:val="nil" w:sz="6" w:space="0" w:color="auto"/>
              <w:left w:val="dotted" w:sz="4" w:space="0" w:color="000000"/>
              <w:bottom w:val="dotted" w:sz="4" w:space="0" w:color="000000"/>
              <w:right w:val="nil" w:sz="6" w:space="0" w:color="auto"/>
            </w:tcBorders>
            <w:shd w:val="clear" w:color="auto" w:fill="C6C8CA"/>
          </w:tcPr>
          <w:p>
            <w:pPr>
              <w:pStyle w:val="TableParagraph"/>
              <w:spacing w:line="240" w:lineRule="auto" w:before="184"/>
              <w:ind w:right="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Es</w:t>
            </w:r>
            <w:r>
              <w:rPr>
                <w:rFonts w:ascii="Calibri"/>
                <w:spacing w:val="11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1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halb</w:t>
            </w:r>
            <w:r>
              <w:rPr>
                <w:rFonts w:ascii="Calibri"/>
                <w:spacing w:val="1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drei.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40" w:lineRule="auto"/>
        <w:jc w:val="center"/>
        <w:rPr>
          <w:rFonts w:ascii="Calibri" w:hAnsi="Calibri" w:cs="Calibri" w:eastAsia="Calibri"/>
          <w:sz w:val="24"/>
          <w:szCs w:val="24"/>
        </w:rPr>
        <w:sectPr>
          <w:pgSz w:w="11910" w:h="16840"/>
          <w:pgMar w:header="0" w:footer="551" w:top="580" w:bottom="740" w:left="500" w:right="560"/>
        </w:sectPr>
      </w:pPr>
    </w:p>
    <w:p>
      <w:pPr>
        <w:tabs>
          <w:tab w:pos="7051" w:val="left" w:leader="none"/>
        </w:tabs>
        <w:spacing w:before="26"/>
        <w:ind w:left="18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>
          <w:rFonts w:ascii="Calibri"/>
          <w:b/>
          <w:spacing w:val="-1"/>
          <w:w w:val="115"/>
          <w:sz w:val="28"/>
        </w:rPr>
        <w:t>Kop</w:t>
      </w:r>
      <w:r>
        <w:rPr>
          <w:rFonts w:ascii="Calibri"/>
          <w:b/>
          <w:spacing w:val="-2"/>
          <w:w w:val="115"/>
          <w:sz w:val="28"/>
        </w:rPr>
        <w:t>iervorla</w:t>
      </w:r>
      <w:r>
        <w:rPr>
          <w:rFonts w:ascii="Calibri"/>
          <w:b/>
          <w:spacing w:val="-1"/>
          <w:w w:val="115"/>
          <w:sz w:val="28"/>
        </w:rPr>
        <w:t>g</w:t>
      </w:r>
      <w:r>
        <w:rPr>
          <w:rFonts w:ascii="Calibri"/>
          <w:b/>
          <w:spacing w:val="-2"/>
          <w:w w:val="115"/>
          <w:sz w:val="28"/>
        </w:rPr>
        <w:t>e</w:t>
      </w:r>
      <w:r>
        <w:rPr>
          <w:rFonts w:ascii="Calibri"/>
          <w:b/>
          <w:spacing w:val="-26"/>
          <w:w w:val="115"/>
          <w:sz w:val="28"/>
        </w:rPr>
        <w:t> </w:t>
      </w:r>
      <w:r>
        <w:rPr>
          <w:rFonts w:ascii="Calibri"/>
          <w:b/>
          <w:spacing w:val="-8"/>
          <w:w w:val="115"/>
          <w:sz w:val="28"/>
        </w:rPr>
        <w:t>2.1</w:t>
        <w:tab/>
      </w:r>
      <w:r>
        <w:rPr>
          <w:rFonts w:ascii="Calibri"/>
          <w:b/>
          <w:spacing w:val="-2"/>
          <w:w w:val="115"/>
          <w:sz w:val="28"/>
        </w:rPr>
        <w:t>K</w:t>
      </w:r>
      <w:r>
        <w:rPr>
          <w:rFonts w:ascii="Calibri"/>
          <w:b/>
          <w:spacing w:val="-3"/>
          <w:w w:val="115"/>
          <w:sz w:val="28"/>
        </w:rPr>
        <w:t>a</w:t>
      </w:r>
      <w:r>
        <w:rPr>
          <w:rFonts w:ascii="Calibri"/>
          <w:b/>
          <w:spacing w:val="-2"/>
          <w:w w:val="115"/>
          <w:sz w:val="28"/>
        </w:rPr>
        <w:t>p</w:t>
      </w:r>
      <w:r>
        <w:rPr>
          <w:rFonts w:ascii="Calibri"/>
          <w:b/>
          <w:spacing w:val="-3"/>
          <w:w w:val="115"/>
          <w:sz w:val="28"/>
        </w:rPr>
        <w:t>itel</w:t>
      </w:r>
      <w:r>
        <w:rPr>
          <w:rFonts w:ascii="Calibri"/>
          <w:b/>
          <w:spacing w:val="-1"/>
          <w:w w:val="115"/>
          <w:sz w:val="28"/>
        </w:rPr>
        <w:t> </w:t>
      </w:r>
      <w:r>
        <w:rPr>
          <w:rFonts w:ascii="Calibri"/>
          <w:b/>
          <w:spacing w:val="2"/>
          <w:w w:val="115"/>
          <w:sz w:val="28"/>
        </w:rPr>
        <w:t>2,</w:t>
      </w:r>
      <w:r>
        <w:rPr>
          <w:rFonts w:ascii="Calibri"/>
          <w:b/>
          <w:spacing w:val="-2"/>
          <w:w w:val="115"/>
          <w:sz w:val="28"/>
        </w:rPr>
        <w:t> K</w:t>
      </w:r>
      <w:r>
        <w:rPr>
          <w:rFonts w:ascii="Calibri"/>
          <w:b/>
          <w:spacing w:val="-3"/>
          <w:w w:val="115"/>
          <w:sz w:val="28"/>
        </w:rPr>
        <w:t>B,</w:t>
      </w:r>
      <w:r>
        <w:rPr>
          <w:rFonts w:ascii="Calibri"/>
          <w:b/>
          <w:spacing w:val="-2"/>
          <w:w w:val="115"/>
          <w:sz w:val="28"/>
        </w:rPr>
        <w:t> Auf</w:t>
      </w:r>
      <w:r>
        <w:rPr>
          <w:rFonts w:ascii="Calibri"/>
          <w:b/>
          <w:spacing w:val="-1"/>
          <w:w w:val="115"/>
          <w:sz w:val="28"/>
        </w:rPr>
        <w:t>g</w:t>
      </w:r>
      <w:r>
        <w:rPr>
          <w:rFonts w:ascii="Calibri"/>
          <w:b/>
          <w:spacing w:val="-2"/>
          <w:w w:val="115"/>
          <w:sz w:val="28"/>
        </w:rPr>
        <w:t>a</w:t>
      </w:r>
      <w:r>
        <w:rPr>
          <w:rFonts w:ascii="Calibri"/>
          <w:b/>
          <w:spacing w:val="-1"/>
          <w:w w:val="115"/>
          <w:sz w:val="28"/>
        </w:rPr>
        <w:t>b</w:t>
      </w:r>
      <w:r>
        <w:rPr>
          <w:rFonts w:ascii="Calibri"/>
          <w:b/>
          <w:spacing w:val="-2"/>
          <w:w w:val="115"/>
          <w:sz w:val="28"/>
        </w:rPr>
        <w:t>e</w:t>
      </w:r>
      <w:r>
        <w:rPr>
          <w:rFonts w:ascii="Calibri"/>
          <w:b/>
          <w:spacing w:val="-1"/>
          <w:w w:val="115"/>
          <w:sz w:val="28"/>
        </w:rPr>
        <w:t> 6</w:t>
      </w:r>
      <w:r>
        <w:rPr>
          <w:rFonts w:ascii="Calibri"/>
          <w:b/>
          <w:spacing w:val="-2"/>
          <w:w w:val="115"/>
          <w:sz w:val="28"/>
        </w:rPr>
        <w:t>, </w:t>
      </w:r>
      <w:r>
        <w:rPr>
          <w:rFonts w:ascii="Calibri"/>
          <w:b/>
          <w:spacing w:val="1"/>
          <w:w w:val="115"/>
          <w:sz w:val="28"/>
        </w:rPr>
        <w:t>6b</w:t>
      </w:r>
      <w:r>
        <w:rPr>
          <w:rFonts w:ascii="Calibri"/>
          <w:sz w:val="28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16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18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>
          <w:rFonts w:ascii="Calibri" w:hAnsi="Calibri" w:cs="Calibri" w:eastAsia="Calibri"/>
          <w:b/>
          <w:bCs/>
          <w:color w:val="0061B3"/>
          <w:spacing w:val="-6"/>
          <w:w w:val="120"/>
          <w:sz w:val="50"/>
          <w:szCs w:val="50"/>
        </w:rPr>
        <w:t>W</w:t>
      </w:r>
      <w:r>
        <w:rPr>
          <w:rFonts w:ascii="Calibri" w:hAnsi="Calibri" w:cs="Calibri" w:eastAsia="Calibri"/>
          <w:b/>
          <w:bCs/>
          <w:color w:val="0061B3"/>
          <w:spacing w:val="-7"/>
          <w:w w:val="120"/>
          <w:sz w:val="50"/>
          <w:szCs w:val="50"/>
        </w:rPr>
        <w:t>o</w:t>
      </w:r>
      <w:r>
        <w:rPr>
          <w:rFonts w:ascii="Calibri" w:hAnsi="Calibri" w:cs="Calibri" w:eastAsia="Calibri"/>
          <w:b/>
          <w:bCs/>
          <w:color w:val="0061B3"/>
          <w:spacing w:val="43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i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s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t</w:t>
      </w:r>
      <w:r>
        <w:rPr>
          <w:rFonts w:ascii="Calibri" w:hAnsi="Calibri" w:cs="Calibri" w:eastAsia="Calibri"/>
          <w:b/>
          <w:bCs/>
          <w:color w:val="0061B3"/>
          <w:spacing w:val="44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"/>
          <w:w w:val="120"/>
          <w:sz w:val="50"/>
          <w:szCs w:val="50"/>
        </w:rPr>
        <w:t>…?</w:t>
      </w:r>
      <w:r>
        <w:rPr>
          <w:rFonts w:ascii="Calibri" w:hAnsi="Calibri" w:cs="Calibri" w:eastAsia="Calibri"/>
          <w:b/>
          <w:bCs/>
          <w:color w:val="0061B3"/>
          <w:spacing w:val="44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spacing w:val="-4"/>
          <w:w w:val="120"/>
          <w:sz w:val="28"/>
          <w:szCs w:val="28"/>
        </w:rPr>
        <w:t>(T</w:t>
      </w:r>
      <w:r>
        <w:rPr>
          <w:rFonts w:ascii="Calibri" w:hAnsi="Calibri" w:cs="Calibri" w:eastAsia="Calibri"/>
          <w:b/>
          <w:bCs/>
          <w:spacing w:val="-5"/>
          <w:w w:val="120"/>
          <w:sz w:val="28"/>
          <w:szCs w:val="28"/>
        </w:rPr>
        <w:t>eil</w:t>
      </w:r>
      <w:r>
        <w:rPr>
          <w:rFonts w:ascii="Calibri" w:hAnsi="Calibri" w:cs="Calibri" w:eastAsia="Calibri"/>
          <w:b/>
          <w:bCs/>
          <w:spacing w:val="16"/>
          <w:w w:val="120"/>
          <w:sz w:val="28"/>
          <w:szCs w:val="28"/>
        </w:rPr>
        <w:t> </w:t>
      </w:r>
      <w:r>
        <w:rPr>
          <w:rFonts w:ascii="Calibri" w:hAnsi="Calibri" w:cs="Calibri" w:eastAsia="Calibri"/>
          <w:b/>
          <w:bCs/>
          <w:spacing w:val="-6"/>
          <w:w w:val="120"/>
          <w:sz w:val="28"/>
          <w:szCs w:val="28"/>
        </w:rPr>
        <w:t>1</w:t>
      </w:r>
      <w:r>
        <w:rPr>
          <w:rFonts w:ascii="Calibri" w:hAnsi="Calibri" w:cs="Calibri" w:eastAsia="Calibri"/>
          <w:b/>
          <w:bCs/>
          <w:spacing w:val="-5"/>
          <w:w w:val="120"/>
          <w:sz w:val="28"/>
          <w:szCs w:val="28"/>
        </w:rPr>
        <w:t>)</w:t>
      </w:r>
      <w:r>
        <w:rPr>
          <w:rFonts w:ascii="Calibri" w:hAnsi="Calibri" w:cs="Calibri" w:eastAsia="Calibri"/>
          <w:sz w:val="28"/>
          <w:szCs w:val="28"/>
        </w:rPr>
      </w:r>
    </w:p>
    <w:p>
      <w:pPr>
        <w:pStyle w:val="BodyText"/>
        <w:spacing w:line="240" w:lineRule="auto" w:before="229"/>
        <w:ind w:left="180" w:right="0"/>
        <w:jc w:val="left"/>
        <w:rPr>
          <w:b w:val="0"/>
          <w:bCs w:val="0"/>
        </w:rPr>
      </w:pPr>
      <w:r>
        <w:rPr>
          <w:spacing w:val="-1"/>
          <w:w w:val="110"/>
        </w:rPr>
        <w:t>Lie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,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ordne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21"/>
          <w:w w:val="110"/>
        </w:rPr>
        <w:t> </w:t>
      </w:r>
      <w:r>
        <w:rPr>
          <w:w w:val="110"/>
        </w:rPr>
        <w:t>und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chreib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unt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spacing w:val="-3"/>
          <w:w w:val="110"/>
        </w:rPr>
        <w:t>Bild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</w:t>
      </w:r>
      <w:r>
        <w:rPr>
          <w:spacing w:val="-4"/>
          <w:w w:val="110"/>
        </w:rPr>
        <w:t>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tabs>
          <w:tab w:pos="3813" w:val="left" w:leader="none"/>
          <w:tab w:pos="7328" w:val="left" w:leader="none"/>
        </w:tabs>
        <w:spacing w:line="200" w:lineRule="atLeast"/>
        <w:ind w:left="298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pict>
          <v:shape style="width:147.85pt;height:10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10"/>
                      <w:w w:val="80"/>
                      <w:sz w:val="20"/>
                    </w:rPr>
                    <w:t>........................................................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sz w:val="20"/>
        </w:rPr>
        <w:pict>
          <v:shape style="width:147.85pt;height:10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10"/>
                      <w:w w:val="80"/>
                      <w:sz w:val="20"/>
                    </w:rPr>
                    <w:t>........................................................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sz w:val="20"/>
        </w:rPr>
        <w:pict>
          <v:shape style="width:147.85pt;height:10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10"/>
                      <w:w w:val="80"/>
                      <w:sz w:val="20"/>
                    </w:rPr>
                    <w:t>........................................................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20"/>
        </w:rPr>
      </w:r>
    </w:p>
    <w:p>
      <w:pPr>
        <w:spacing w:line="240" w:lineRule="auto" w:before="6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tabs>
          <w:tab w:pos="3813" w:val="left" w:leader="none"/>
          <w:tab w:pos="7328" w:val="left" w:leader="none"/>
        </w:tabs>
        <w:spacing w:line="190" w:lineRule="atLeast"/>
        <w:ind w:left="298" w:right="0" w:firstLine="0"/>
        <w:rPr>
          <w:rFonts w:ascii="Calibri" w:hAnsi="Calibri" w:cs="Calibri" w:eastAsia="Calibri"/>
          <w:sz w:val="19"/>
          <w:szCs w:val="19"/>
        </w:rPr>
      </w:pPr>
      <w:r>
        <w:rPr>
          <w:rFonts w:ascii="Calibri"/>
          <w:sz w:val="19"/>
        </w:rPr>
        <w:pict>
          <v:shape style="width:147.85pt;height:10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10"/>
                      <w:w w:val="80"/>
                      <w:sz w:val="20"/>
                    </w:rPr>
                    <w:t>........................................................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19"/>
        </w:rPr>
      </w:r>
      <w:r>
        <w:rPr>
          <w:rFonts w:ascii="Calibri"/>
          <w:sz w:val="19"/>
        </w:rPr>
        <w:tab/>
      </w:r>
      <w:r>
        <w:rPr>
          <w:rFonts w:ascii="Calibri"/>
          <w:sz w:val="19"/>
        </w:rPr>
        <w:pict>
          <v:shape style="width:147.85pt;height:10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10"/>
                      <w:w w:val="80"/>
                      <w:sz w:val="20"/>
                    </w:rPr>
                    <w:t>........................................................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19"/>
        </w:rPr>
      </w:r>
      <w:r>
        <w:rPr>
          <w:rFonts w:ascii="Calibri"/>
          <w:sz w:val="19"/>
        </w:rPr>
        <w:tab/>
      </w:r>
      <w:r>
        <w:rPr>
          <w:rFonts w:ascii="Calibri"/>
          <w:sz w:val="19"/>
        </w:rPr>
        <w:pict>
          <v:shape style="width:147.85pt;height:10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0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spacing w:val="10"/>
                      <w:w w:val="80"/>
                      <w:sz w:val="20"/>
                    </w:rPr>
                    <w:t>........................................................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19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spacing w:after="0" w:line="240" w:lineRule="auto"/>
        <w:rPr>
          <w:rFonts w:ascii="Calibri" w:hAnsi="Calibri" w:cs="Calibri" w:eastAsia="Calibri"/>
          <w:sz w:val="22"/>
          <w:szCs w:val="22"/>
        </w:rPr>
        <w:sectPr>
          <w:pgSz w:w="11910" w:h="16840"/>
          <w:pgMar w:header="0" w:footer="551" w:top="580" w:bottom="740" w:left="500" w:right="540"/>
        </w:sectPr>
      </w:pPr>
    </w:p>
    <w:p>
      <w:pPr>
        <w:spacing w:before="68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30.2749pt;margin-top:-334.341217pt;width:532.3pt;height:577.15pt;mso-position-horizontal-relative:page;mso-position-vertical-relative:paragraph;z-index:-635128" coordorigin="605,-6687" coordsize="10646,11543">
            <v:group style="position:absolute;left:605;top:-6687;width:188;height:152" coordorigin="605,-6687" coordsize="188,152">
              <v:shape style="position:absolute;left:605;top:-6687;width:188;height:152" coordorigin="605,-6687" coordsize="188,152" path="m638,-6687l624,-6687,618,-6684,608,-6675,606,-6669,606,-6650,612,-6642,631,-6637,644,-6633,653,-6626,658,-6616,665,-6611,665,-6611,658,-6607,653,-6597,646,-6590,634,-6587,630,-6586,614,-6582,605,-6573,606,-6553,608,-6548,618,-6538,623,-6536,637,-6536,643,-6538,651,-6546,626,-6546,623,-6548,618,-6553,616,-6556,616,-6564,617,-6567,623,-6573,626,-6574,654,-6574,654,-6577,655,-6581,660,-6587,665,-6591,673,-6596,682,-6601,675,-6602,671,-6605,671,-6617,675,-6621,682,-6622,659,-6634,655,-6642,655,-6648,626,-6648,623,-6650,617,-6655,616,-6658,616,-6666,617,-6669,623,-6675,626,-6676,651,-6676,644,-6684,638,-6687xe" filled="true" fillcolor="#000000" stroked="false">
                <v:path arrowok="t"/>
                <v:fill type="solid"/>
              </v:shape>
              <v:shape style="position:absolute;left:605;top:-6687;width:188;height:152" coordorigin="605,-6687" coordsize="188,152" path="m783,-6677l773,-6677,763,-6672,741,-6658,682,-6622,689,-6621,692,-6618,692,-6605,689,-6602,682,-6601,752,-6556,763,-6549,772,-6544,782,-6544,786,-6548,790,-6554,793,-6557,700,-6611,793,-6665,790,-6669,787,-6674,783,-6677xe" filled="true" fillcolor="#000000" stroked="false">
                <v:path arrowok="t"/>
                <v:fill type="solid"/>
              </v:shape>
              <v:shape style="position:absolute;left:605;top:-6687;width:188;height:152" coordorigin="605,-6687" coordsize="188,152" path="m654,-6574l634,-6574,637,-6573,643,-6567,644,-6564,644,-6556,643,-6553,637,-6548,634,-6546,651,-6546,653,-6548,655,-6553,655,-6564,655,-6567,654,-6574xe" filled="true" fillcolor="#000000" stroked="false">
                <v:path arrowok="t"/>
                <v:fill type="solid"/>
              </v:shape>
              <v:shape style="position:absolute;left:605;top:-6687;width:188;height:152" coordorigin="605,-6687" coordsize="188,152" path="m651,-6676l634,-6676,637,-6675,643,-6669,644,-6666,644,-6658,643,-6655,637,-6650,634,-6648,655,-6648,655,-6650,655,-6654,655,-6658,655,-6668,653,-6674,651,-6676xe" filled="true" fillcolor="#000000" stroked="false">
                <v:path arrowok="t"/>
                <v:fill type="solid"/>
              </v:shape>
            </v:group>
            <v:group style="position:absolute;left:685;top:-6607;width:2;height:3794" coordorigin="685,-6607" coordsize="2,3794">
              <v:shape style="position:absolute;left:685;top:-6607;width:2;height:3794" coordorigin="685,-6607" coordsize="0,3794" path="m685,-6607l685,-2813e" filled="false" stroked="true" strokeweight=".6pt" strokecolor="#ffffff">
                <v:path arrowok="t"/>
              </v:shape>
            </v:group>
            <v:group style="position:absolute;left:680;top:-6612;width:3520;height:2" coordorigin="680,-6612" coordsize="3520,2">
              <v:shape style="position:absolute;left:680;top:-6612;width:3520;height:2" coordorigin="680,-6612" coordsize="3520,0" path="m680,-6612l4200,-6612e" filled="false" stroked="true" strokeweight=".6pt" strokecolor="#ffffff">
                <v:path arrowok="t"/>
              </v:shape>
            </v:group>
            <v:group style="position:absolute;left:680;top:-2878;width:10;height:30" coordorigin="680,-2878" coordsize="10,30">
              <v:shape style="position:absolute;left:680;top:-2878;width:10;height:30" coordorigin="680,-2878" coordsize="10,30" path="m680,-2863l690,-2863e" filled="false" stroked="true" strokeweight="1.6pt" strokecolor="#000000">
                <v:path arrowok="t"/>
              </v:shape>
            </v:group>
            <v:group style="position:absolute;left:680;top:-2928;width:10;height:30" coordorigin="680,-2928" coordsize="10,30">
              <v:shape style="position:absolute;left:680;top:-2928;width:10;height:30" coordorigin="680,-2928" coordsize="10,30" path="m680,-2913l690,-2913e" filled="false" stroked="true" strokeweight="1.6pt" strokecolor="#000000">
                <v:path arrowok="t"/>
              </v:shape>
            </v:group>
            <v:group style="position:absolute;left:680;top:-2978;width:10;height:30" coordorigin="680,-2978" coordsize="10,30">
              <v:shape style="position:absolute;left:680;top:-2978;width:10;height:30" coordorigin="680,-2978" coordsize="10,30" path="m680,-2963l690,-2963e" filled="false" stroked="true" strokeweight="1.6pt" strokecolor="#000000">
                <v:path arrowok="t"/>
              </v:shape>
            </v:group>
            <v:group style="position:absolute;left:680;top:-3028;width:10;height:30" coordorigin="680,-3028" coordsize="10,30">
              <v:shape style="position:absolute;left:680;top:-3028;width:10;height:30" coordorigin="680,-3028" coordsize="10,30" path="m680,-3013l690,-3013e" filled="false" stroked="true" strokeweight="1.6pt" strokecolor="#000000">
                <v:path arrowok="t"/>
              </v:shape>
            </v:group>
            <v:group style="position:absolute;left:680;top:-3078;width:10;height:30" coordorigin="680,-3078" coordsize="10,30">
              <v:shape style="position:absolute;left:680;top:-3078;width:10;height:30" coordorigin="680,-3078" coordsize="10,30" path="m680,-3063l690,-3063e" filled="false" stroked="true" strokeweight="1.6pt" strokecolor="#000000">
                <v:path arrowok="t"/>
              </v:shape>
            </v:group>
            <v:group style="position:absolute;left:680;top:-3128;width:10;height:30" coordorigin="680,-3128" coordsize="10,30">
              <v:shape style="position:absolute;left:680;top:-3128;width:10;height:30" coordorigin="680,-3128" coordsize="10,30" path="m680,-3113l690,-3113e" filled="false" stroked="true" strokeweight="1.6pt" strokecolor="#000000">
                <v:path arrowok="t"/>
              </v:shape>
            </v:group>
            <v:group style="position:absolute;left:680;top:-3178;width:10;height:30" coordorigin="680,-3178" coordsize="10,30">
              <v:shape style="position:absolute;left:680;top:-3178;width:10;height:30" coordorigin="680,-3178" coordsize="10,30" path="m680,-3163l690,-3163e" filled="false" stroked="true" strokeweight="1.6pt" strokecolor="#000000">
                <v:path arrowok="t"/>
              </v:shape>
            </v:group>
            <v:group style="position:absolute;left:680;top:-3228;width:10;height:30" coordorigin="680,-3228" coordsize="10,30">
              <v:shape style="position:absolute;left:680;top:-3228;width:10;height:30" coordorigin="680,-3228" coordsize="10,30" path="m680,-3213l690,-3213e" filled="false" stroked="true" strokeweight="1.6pt" strokecolor="#000000">
                <v:path arrowok="t"/>
              </v:shape>
            </v:group>
            <v:group style="position:absolute;left:680;top:-3278;width:10;height:30" coordorigin="680,-3278" coordsize="10,30">
              <v:shape style="position:absolute;left:680;top:-3278;width:10;height:30" coordorigin="680,-3278" coordsize="10,30" path="m680,-3263l690,-3263e" filled="false" stroked="true" strokeweight="1.6pt" strokecolor="#000000">
                <v:path arrowok="t"/>
              </v:shape>
            </v:group>
            <v:group style="position:absolute;left:680;top:-3328;width:10;height:30" coordorigin="680,-3328" coordsize="10,30">
              <v:shape style="position:absolute;left:680;top:-3328;width:10;height:30" coordorigin="680,-3328" coordsize="10,30" path="m680,-3313l690,-3313e" filled="false" stroked="true" strokeweight="1.6pt" strokecolor="#000000">
                <v:path arrowok="t"/>
              </v:shape>
            </v:group>
            <v:group style="position:absolute;left:680;top:-3378;width:10;height:30" coordorigin="680,-3378" coordsize="10,30">
              <v:shape style="position:absolute;left:680;top:-3378;width:10;height:30" coordorigin="680,-3378" coordsize="10,30" path="m680,-3363l690,-3363e" filled="false" stroked="true" strokeweight="1.6pt" strokecolor="#000000">
                <v:path arrowok="t"/>
              </v:shape>
            </v:group>
            <v:group style="position:absolute;left:680;top:-3428;width:10;height:30" coordorigin="680,-3428" coordsize="10,30">
              <v:shape style="position:absolute;left:680;top:-3428;width:10;height:30" coordorigin="680,-3428" coordsize="10,30" path="m680,-3413l690,-3413e" filled="false" stroked="true" strokeweight="1.6pt" strokecolor="#000000">
                <v:path arrowok="t"/>
              </v:shape>
            </v:group>
            <v:group style="position:absolute;left:680;top:-3478;width:10;height:30" coordorigin="680,-3478" coordsize="10,30">
              <v:shape style="position:absolute;left:680;top:-3478;width:10;height:30" coordorigin="680,-3478" coordsize="10,30" path="m680,-3463l690,-3463e" filled="false" stroked="true" strokeweight="1.599pt" strokecolor="#000000">
                <v:path arrowok="t"/>
              </v:shape>
            </v:group>
            <v:group style="position:absolute;left:680;top:-3528;width:10;height:30" coordorigin="680,-3528" coordsize="10,30">
              <v:shape style="position:absolute;left:680;top:-3528;width:10;height:30" coordorigin="680,-3528" coordsize="10,30" path="m680,-3513l690,-3513e" filled="false" stroked="true" strokeweight="1.6pt" strokecolor="#000000">
                <v:path arrowok="t"/>
              </v:shape>
            </v:group>
            <v:group style="position:absolute;left:680;top:-3578;width:10;height:30" coordorigin="680,-3578" coordsize="10,30">
              <v:shape style="position:absolute;left:680;top:-3578;width:10;height:30" coordorigin="680,-3578" coordsize="10,30" path="m680,-3563l690,-3563e" filled="false" stroked="true" strokeweight="1.599pt" strokecolor="#000000">
                <v:path arrowok="t"/>
              </v:shape>
            </v:group>
            <v:group style="position:absolute;left:680;top:-3628;width:10;height:30" coordorigin="680,-3628" coordsize="10,30">
              <v:shape style="position:absolute;left:680;top:-3628;width:10;height:30" coordorigin="680,-3628" coordsize="10,30" path="m680,-3613l690,-3613e" filled="false" stroked="true" strokeweight="1.6pt" strokecolor="#000000">
                <v:path arrowok="t"/>
              </v:shape>
            </v:group>
            <v:group style="position:absolute;left:680;top:-3678;width:10;height:30" coordorigin="680,-3678" coordsize="10,30">
              <v:shape style="position:absolute;left:680;top:-3678;width:10;height:30" coordorigin="680,-3678" coordsize="10,30" path="m680,-3663l690,-3663e" filled="false" stroked="true" strokeweight="1.599pt" strokecolor="#000000">
                <v:path arrowok="t"/>
              </v:shape>
            </v:group>
            <v:group style="position:absolute;left:680;top:-3728;width:10;height:30" coordorigin="680,-3728" coordsize="10,30">
              <v:shape style="position:absolute;left:680;top:-3728;width:10;height:30" coordorigin="680,-3728" coordsize="10,30" path="m680,-3713l690,-3713e" filled="false" stroked="true" strokeweight="1.6pt" strokecolor="#000000">
                <v:path arrowok="t"/>
              </v:shape>
            </v:group>
            <v:group style="position:absolute;left:680;top:-3778;width:10;height:30" coordorigin="680,-3778" coordsize="10,30">
              <v:shape style="position:absolute;left:680;top:-3778;width:10;height:30" coordorigin="680,-3778" coordsize="10,30" path="m680,-3763l690,-3763e" filled="false" stroked="true" strokeweight="1.599pt" strokecolor="#000000">
                <v:path arrowok="t"/>
              </v:shape>
            </v:group>
            <v:group style="position:absolute;left:680;top:-3828;width:10;height:30" coordorigin="680,-3828" coordsize="10,30">
              <v:shape style="position:absolute;left:680;top:-3828;width:10;height:30" coordorigin="680,-3828" coordsize="10,30" path="m680,-3813l690,-3813e" filled="false" stroked="true" strokeweight="1.599pt" strokecolor="#000000">
                <v:path arrowok="t"/>
              </v:shape>
            </v:group>
            <v:group style="position:absolute;left:680;top:-3878;width:10;height:30" coordorigin="680,-3878" coordsize="10,30">
              <v:shape style="position:absolute;left:680;top:-3878;width:10;height:30" coordorigin="680,-3878" coordsize="10,30" path="m680,-3863l690,-3863e" filled="false" stroked="true" strokeweight="1.599pt" strokecolor="#000000">
                <v:path arrowok="t"/>
              </v:shape>
            </v:group>
            <v:group style="position:absolute;left:680;top:-3928;width:10;height:30" coordorigin="680,-3928" coordsize="10,30">
              <v:shape style="position:absolute;left:680;top:-3928;width:10;height:30" coordorigin="680,-3928" coordsize="10,30" path="m680,-3913l690,-3913e" filled="false" stroked="true" strokeweight="1.599pt" strokecolor="#000000">
                <v:path arrowok="t"/>
              </v:shape>
            </v:group>
            <v:group style="position:absolute;left:680;top:-3978;width:10;height:30" coordorigin="680,-3978" coordsize="10,30">
              <v:shape style="position:absolute;left:680;top:-3978;width:10;height:30" coordorigin="680,-3978" coordsize="10,30" path="m680,-3963l690,-3963e" filled="false" stroked="true" strokeweight="1.6pt" strokecolor="#000000">
                <v:path arrowok="t"/>
              </v:shape>
            </v:group>
            <v:group style="position:absolute;left:680;top:-4028;width:10;height:30" coordorigin="680,-4028" coordsize="10,30">
              <v:shape style="position:absolute;left:680;top:-4028;width:10;height:30" coordorigin="680,-4028" coordsize="10,30" path="m680,-4013l690,-4013e" filled="false" stroked="true" strokeweight="1.599pt" strokecolor="#000000">
                <v:path arrowok="t"/>
              </v:shape>
            </v:group>
            <v:group style="position:absolute;left:680;top:-4078;width:10;height:30" coordorigin="680,-4078" coordsize="10,30">
              <v:shape style="position:absolute;left:680;top:-4078;width:10;height:30" coordorigin="680,-4078" coordsize="10,30" path="m680,-4063l690,-4063e" filled="false" stroked="true" strokeweight="1.6pt" strokecolor="#000000">
                <v:path arrowok="t"/>
              </v:shape>
            </v:group>
            <v:group style="position:absolute;left:680;top:-4128;width:10;height:30" coordorigin="680,-4128" coordsize="10,30">
              <v:shape style="position:absolute;left:680;top:-4128;width:10;height:30" coordorigin="680,-4128" coordsize="10,30" path="m680,-4113l690,-4113e" filled="false" stroked="true" strokeweight="1.6pt" strokecolor="#000000">
                <v:path arrowok="t"/>
              </v:shape>
            </v:group>
            <v:group style="position:absolute;left:680;top:-4178;width:10;height:30" coordorigin="680,-4178" coordsize="10,30">
              <v:shape style="position:absolute;left:680;top:-4178;width:10;height:30" coordorigin="680,-4178" coordsize="10,30" path="m680,-4163l690,-4163e" filled="false" stroked="true" strokeweight="1.6pt" strokecolor="#000000">
                <v:path arrowok="t"/>
              </v:shape>
            </v:group>
            <v:group style="position:absolute;left:680;top:-4228;width:10;height:30" coordorigin="680,-4228" coordsize="10,30">
              <v:shape style="position:absolute;left:680;top:-4228;width:10;height:30" coordorigin="680,-4228" coordsize="10,30" path="m680,-4213l690,-4213e" filled="false" stroked="true" strokeweight="1.599pt" strokecolor="#000000">
                <v:path arrowok="t"/>
              </v:shape>
            </v:group>
            <v:group style="position:absolute;left:680;top:-4278;width:10;height:30" coordorigin="680,-4278" coordsize="10,30">
              <v:shape style="position:absolute;left:680;top:-4278;width:10;height:30" coordorigin="680,-4278" coordsize="10,30" path="m680,-4263l690,-4263e" filled="false" stroked="true" strokeweight="1.599pt" strokecolor="#000000">
                <v:path arrowok="t"/>
              </v:shape>
            </v:group>
            <v:group style="position:absolute;left:680;top:-4328;width:10;height:30" coordorigin="680,-4328" coordsize="10,30">
              <v:shape style="position:absolute;left:680;top:-4328;width:10;height:30" coordorigin="680,-4328" coordsize="10,30" path="m680,-4313l690,-4313e" filled="false" stroked="true" strokeweight="1.599pt" strokecolor="#000000">
                <v:path arrowok="t"/>
              </v:shape>
            </v:group>
            <v:group style="position:absolute;left:680;top:-4378;width:10;height:30" coordorigin="680,-4378" coordsize="10,30">
              <v:shape style="position:absolute;left:680;top:-4378;width:10;height:30" coordorigin="680,-4378" coordsize="10,30" path="m680,-4363l690,-4363e" filled="false" stroked="true" strokeweight="1.599pt" strokecolor="#000000">
                <v:path arrowok="t"/>
              </v:shape>
            </v:group>
            <v:group style="position:absolute;left:680;top:-4428;width:10;height:30" coordorigin="680,-4428" coordsize="10,30">
              <v:shape style="position:absolute;left:680;top:-4428;width:10;height:30" coordorigin="680,-4428" coordsize="10,30" path="m680,-4413l690,-4413e" filled="false" stroked="true" strokeweight="1.6pt" strokecolor="#000000">
                <v:path arrowok="t"/>
              </v:shape>
            </v:group>
            <v:group style="position:absolute;left:680;top:-4478;width:10;height:30" coordorigin="680,-4478" coordsize="10,30">
              <v:shape style="position:absolute;left:680;top:-4478;width:10;height:30" coordorigin="680,-4478" coordsize="10,30" path="m680,-4463l690,-4463e" filled="false" stroked="true" strokeweight="1.6pt" strokecolor="#000000">
                <v:path arrowok="t"/>
              </v:shape>
            </v:group>
            <v:group style="position:absolute;left:680;top:-4527;width:10;height:30" coordorigin="680,-4527" coordsize="10,30">
              <v:shape style="position:absolute;left:680;top:-4527;width:10;height:30" coordorigin="680,-4527" coordsize="10,30" path="m680,-4512l690,-4512e" filled="false" stroked="true" strokeweight="1.6pt" strokecolor="#000000">
                <v:path arrowok="t"/>
              </v:shape>
            </v:group>
            <v:group style="position:absolute;left:680;top:-4577;width:10;height:30" coordorigin="680,-4577" coordsize="10,30">
              <v:shape style="position:absolute;left:680;top:-4577;width:10;height:30" coordorigin="680,-4577" coordsize="10,30" path="m680,-4562l690,-4562e" filled="false" stroked="true" strokeweight="1.599pt" strokecolor="#000000">
                <v:path arrowok="t"/>
              </v:shape>
            </v:group>
            <v:group style="position:absolute;left:680;top:-4627;width:10;height:30" coordorigin="680,-4627" coordsize="10,30">
              <v:shape style="position:absolute;left:680;top:-4627;width:10;height:30" coordorigin="680,-4627" coordsize="10,30" path="m680,-4612l690,-4612e" filled="false" stroked="true" strokeweight="1.599pt" strokecolor="#000000">
                <v:path arrowok="t"/>
              </v:shape>
            </v:group>
            <v:group style="position:absolute;left:680;top:-4677;width:10;height:30" coordorigin="680,-4677" coordsize="10,30">
              <v:shape style="position:absolute;left:680;top:-4677;width:10;height:30" coordorigin="680,-4677" coordsize="10,30" path="m680,-4662l690,-4662e" filled="false" stroked="true" strokeweight="1.599pt" strokecolor="#000000">
                <v:path arrowok="t"/>
              </v:shape>
            </v:group>
            <v:group style="position:absolute;left:680;top:-4727;width:10;height:30" coordorigin="680,-4727" coordsize="10,30">
              <v:shape style="position:absolute;left:680;top:-4727;width:10;height:30" coordorigin="680,-4727" coordsize="10,30" path="m680,-4712l690,-4712e" filled="false" stroked="true" strokeweight="1.599pt" strokecolor="#000000">
                <v:path arrowok="t"/>
              </v:shape>
            </v:group>
            <v:group style="position:absolute;left:680;top:-4777;width:10;height:30" coordorigin="680,-4777" coordsize="10,30">
              <v:shape style="position:absolute;left:680;top:-4777;width:10;height:30" coordorigin="680,-4777" coordsize="10,30" path="m680,-4762l690,-4762e" filled="false" stroked="true" strokeweight="1.599pt" strokecolor="#000000">
                <v:path arrowok="t"/>
              </v:shape>
            </v:group>
            <v:group style="position:absolute;left:680;top:-4827;width:10;height:30" coordorigin="680,-4827" coordsize="10,30">
              <v:shape style="position:absolute;left:680;top:-4827;width:10;height:30" coordorigin="680,-4827" coordsize="10,30" path="m680,-4812l690,-4812e" filled="false" stroked="true" strokeweight="1.6pt" strokecolor="#000000">
                <v:path arrowok="t"/>
              </v:shape>
            </v:group>
            <v:group style="position:absolute;left:680;top:-4877;width:10;height:30" coordorigin="680,-4877" coordsize="10,30">
              <v:shape style="position:absolute;left:680;top:-4877;width:10;height:30" coordorigin="680,-4877" coordsize="10,30" path="m680,-4862l690,-4862e" filled="false" stroked="true" strokeweight="1.6pt" strokecolor="#000000">
                <v:path arrowok="t"/>
              </v:shape>
            </v:group>
            <v:group style="position:absolute;left:680;top:-4927;width:10;height:30" coordorigin="680,-4927" coordsize="10,30">
              <v:shape style="position:absolute;left:680;top:-4927;width:10;height:30" coordorigin="680,-4927" coordsize="10,30" path="m680,-4912l690,-4912e" filled="false" stroked="true" strokeweight="1.599pt" strokecolor="#000000">
                <v:path arrowok="t"/>
              </v:shape>
            </v:group>
            <v:group style="position:absolute;left:680;top:-4977;width:10;height:30" coordorigin="680,-4977" coordsize="10,30">
              <v:shape style="position:absolute;left:680;top:-4977;width:10;height:30" coordorigin="680,-4977" coordsize="10,30" path="m680,-4962l690,-4962e" filled="false" stroked="true" strokeweight="1.599pt" strokecolor="#000000">
                <v:path arrowok="t"/>
              </v:shape>
            </v:group>
            <v:group style="position:absolute;left:680;top:-5027;width:10;height:30" coordorigin="680,-5027" coordsize="10,30">
              <v:shape style="position:absolute;left:680;top:-5027;width:10;height:30" coordorigin="680,-5027" coordsize="10,30" path="m680,-5012l690,-5012e" filled="false" stroked="true" strokeweight="1.599pt" strokecolor="#000000">
                <v:path arrowok="t"/>
              </v:shape>
            </v:group>
            <v:group style="position:absolute;left:680;top:-5077;width:10;height:30" coordorigin="680,-5077" coordsize="10,30">
              <v:shape style="position:absolute;left:680;top:-5077;width:10;height:30" coordorigin="680,-5077" coordsize="10,30" path="m680,-5062l690,-5062e" filled="false" stroked="true" strokeweight="1.6pt" strokecolor="#000000">
                <v:path arrowok="t"/>
              </v:shape>
            </v:group>
            <v:group style="position:absolute;left:680;top:-5127;width:10;height:30" coordorigin="680,-5127" coordsize="10,30">
              <v:shape style="position:absolute;left:680;top:-5127;width:10;height:30" coordorigin="680,-5127" coordsize="10,30" path="m680,-5112l690,-5112e" filled="false" stroked="true" strokeweight="1.6pt" strokecolor="#000000">
                <v:path arrowok="t"/>
              </v:shape>
            </v:group>
            <v:group style="position:absolute;left:680;top:-5177;width:10;height:30" coordorigin="680,-5177" coordsize="10,30">
              <v:shape style="position:absolute;left:680;top:-5177;width:10;height:30" coordorigin="680,-5177" coordsize="10,30" path="m680,-5162l690,-5162e" filled="false" stroked="true" strokeweight="1.599pt" strokecolor="#000000">
                <v:path arrowok="t"/>
              </v:shape>
            </v:group>
            <v:group style="position:absolute;left:680;top:-5227;width:10;height:30" coordorigin="680,-5227" coordsize="10,30">
              <v:shape style="position:absolute;left:680;top:-5227;width:10;height:30" coordorigin="680,-5227" coordsize="10,30" path="m680,-5212l690,-5212e" filled="false" stroked="true" strokeweight="1.599pt" strokecolor="#000000">
                <v:path arrowok="t"/>
              </v:shape>
            </v:group>
            <v:group style="position:absolute;left:680;top:-5277;width:10;height:30" coordorigin="680,-5277" coordsize="10,30">
              <v:shape style="position:absolute;left:680;top:-5277;width:10;height:30" coordorigin="680,-5277" coordsize="10,30" path="m680,-5262l690,-5262e" filled="false" stroked="true" strokeweight="1.6pt" strokecolor="#000000">
                <v:path arrowok="t"/>
              </v:shape>
            </v:group>
            <v:group style="position:absolute;left:680;top:-5327;width:10;height:30" coordorigin="680,-5327" coordsize="10,30">
              <v:shape style="position:absolute;left:680;top:-5327;width:10;height:30" coordorigin="680,-5327" coordsize="10,30" path="m680,-5312l690,-5312e" filled="false" stroked="true" strokeweight="1.6pt" strokecolor="#000000">
                <v:path arrowok="t"/>
              </v:shape>
            </v:group>
            <v:group style="position:absolute;left:680;top:-5377;width:10;height:30" coordorigin="680,-5377" coordsize="10,30">
              <v:shape style="position:absolute;left:680;top:-5377;width:10;height:30" coordorigin="680,-5377" coordsize="10,30" path="m680,-5362l690,-5362e" filled="false" stroked="true" strokeweight="1.6pt" strokecolor="#000000">
                <v:path arrowok="t"/>
              </v:shape>
            </v:group>
            <v:group style="position:absolute;left:680;top:-5427;width:10;height:30" coordorigin="680,-5427" coordsize="10,30">
              <v:shape style="position:absolute;left:680;top:-5427;width:10;height:30" coordorigin="680,-5427" coordsize="10,30" path="m680,-5412l690,-5412e" filled="false" stroked="true" strokeweight="1.599pt" strokecolor="#000000">
                <v:path arrowok="t"/>
              </v:shape>
            </v:group>
            <v:group style="position:absolute;left:680;top:-5477;width:10;height:30" coordorigin="680,-5477" coordsize="10,30">
              <v:shape style="position:absolute;left:680;top:-5477;width:10;height:30" coordorigin="680,-5477" coordsize="10,30" path="m680,-5462l690,-5462e" filled="false" stroked="true" strokeweight="1.599pt" strokecolor="#000000">
                <v:path arrowok="t"/>
              </v:shape>
            </v:group>
            <v:group style="position:absolute;left:680;top:-5527;width:10;height:30" coordorigin="680,-5527" coordsize="10,30">
              <v:shape style="position:absolute;left:680;top:-5527;width:10;height:30" coordorigin="680,-5527" coordsize="10,30" path="m680,-5512l690,-5512e" filled="false" stroked="true" strokeweight="1.6pt" strokecolor="#000000">
                <v:path arrowok="t"/>
              </v:shape>
            </v:group>
            <v:group style="position:absolute;left:680;top:-5577;width:10;height:30" coordorigin="680,-5577" coordsize="10,30">
              <v:shape style="position:absolute;left:680;top:-5577;width:10;height:30" coordorigin="680,-5577" coordsize="10,30" path="m680,-5562l690,-5562e" filled="false" stroked="true" strokeweight="1.6pt" strokecolor="#000000">
                <v:path arrowok="t"/>
              </v:shape>
            </v:group>
            <v:group style="position:absolute;left:680;top:-5627;width:10;height:30" coordorigin="680,-5627" coordsize="10,30">
              <v:shape style="position:absolute;left:680;top:-5627;width:10;height:30" coordorigin="680,-5627" coordsize="10,30" path="m680,-5612l690,-5612e" filled="false" stroked="true" strokeweight="1.6pt" strokecolor="#000000">
                <v:path arrowok="t"/>
              </v:shape>
            </v:group>
            <v:group style="position:absolute;left:680;top:-5677;width:10;height:30" coordorigin="680,-5677" coordsize="10,30">
              <v:shape style="position:absolute;left:680;top:-5677;width:10;height:30" coordorigin="680,-5677" coordsize="10,30" path="m680,-5662l690,-5662e" filled="false" stroked="true" strokeweight="1.599pt" strokecolor="#000000">
                <v:path arrowok="t"/>
              </v:shape>
            </v:group>
            <v:group style="position:absolute;left:680;top:-5727;width:10;height:30" coordorigin="680,-5727" coordsize="10,30">
              <v:shape style="position:absolute;left:680;top:-5727;width:10;height:30" coordorigin="680,-5727" coordsize="10,30" path="m680,-5712l690,-5712e" filled="false" stroked="true" strokeweight="1.599pt" strokecolor="#000000">
                <v:path arrowok="t"/>
              </v:shape>
            </v:group>
            <v:group style="position:absolute;left:680;top:-5777;width:10;height:30" coordorigin="680,-5777" coordsize="10,30">
              <v:shape style="position:absolute;left:680;top:-5777;width:10;height:30" coordorigin="680,-5777" coordsize="10,30" path="m680,-5762l690,-5762e" filled="false" stroked="true" strokeweight="1.6pt" strokecolor="#000000">
                <v:path arrowok="t"/>
              </v:shape>
            </v:group>
            <v:group style="position:absolute;left:680;top:-5827;width:10;height:30" coordorigin="680,-5827" coordsize="10,30">
              <v:shape style="position:absolute;left:680;top:-5827;width:10;height:30" coordorigin="680,-5827" coordsize="10,30" path="m680,-5812l690,-5812e" filled="false" stroked="true" strokeweight="1.6pt" strokecolor="#000000">
                <v:path arrowok="t"/>
              </v:shape>
            </v:group>
            <v:group style="position:absolute;left:680;top:-5877;width:10;height:30" coordorigin="680,-5877" coordsize="10,30">
              <v:shape style="position:absolute;left:680;top:-5877;width:10;height:30" coordorigin="680,-5877" coordsize="10,30" path="m680,-5862l690,-5862e" filled="false" stroked="true" strokeweight="1.6pt" strokecolor="#000000">
                <v:path arrowok="t"/>
              </v:shape>
            </v:group>
            <v:group style="position:absolute;left:680;top:-5927;width:10;height:30" coordorigin="680,-5927" coordsize="10,30">
              <v:shape style="position:absolute;left:680;top:-5927;width:10;height:30" coordorigin="680,-5927" coordsize="10,30" path="m680,-5912l690,-5912e" filled="false" stroked="true" strokeweight="1.599pt" strokecolor="#000000">
                <v:path arrowok="t"/>
              </v:shape>
            </v:group>
            <v:group style="position:absolute;left:680;top:-5977;width:10;height:30" coordorigin="680,-5977" coordsize="10,30">
              <v:shape style="position:absolute;left:680;top:-5977;width:10;height:30" coordorigin="680,-5977" coordsize="10,30" path="m680,-5962l690,-5962e" filled="false" stroked="true" strokeweight="1.599pt" strokecolor="#000000">
                <v:path arrowok="t"/>
              </v:shape>
            </v:group>
            <v:group style="position:absolute;left:680;top:-6027;width:10;height:30" coordorigin="680,-6027" coordsize="10,30">
              <v:shape style="position:absolute;left:680;top:-6027;width:10;height:30" coordorigin="680,-6027" coordsize="10,30" path="m680,-6012l690,-6012e" filled="false" stroked="true" strokeweight="1.6pt" strokecolor="#000000">
                <v:path arrowok="t"/>
              </v:shape>
            </v:group>
            <v:group style="position:absolute;left:680;top:-6077;width:10;height:30" coordorigin="680,-6077" coordsize="10,30">
              <v:shape style="position:absolute;left:680;top:-6077;width:10;height:30" coordorigin="680,-6077" coordsize="10,30" path="m680,-6062l690,-6062e" filled="false" stroked="true" strokeweight="1.599pt" strokecolor="#000000">
                <v:path arrowok="t"/>
              </v:shape>
            </v:group>
            <v:group style="position:absolute;left:680;top:-6127;width:10;height:30" coordorigin="680,-6127" coordsize="10,30">
              <v:shape style="position:absolute;left:680;top:-6127;width:10;height:30" coordorigin="680,-6127" coordsize="10,30" path="m680,-6112l690,-6112e" filled="false" stroked="true" strokeweight="1.6pt" strokecolor="#000000">
                <v:path arrowok="t"/>
              </v:shape>
            </v:group>
            <v:group style="position:absolute;left:680;top:-6177;width:10;height:30" coordorigin="680,-6177" coordsize="10,30">
              <v:shape style="position:absolute;left:680;top:-6177;width:10;height:30" coordorigin="680,-6177" coordsize="10,30" path="m680,-6162l690,-6162e" filled="false" stroked="true" strokeweight="1.599pt" strokecolor="#000000">
                <v:path arrowok="t"/>
              </v:shape>
            </v:group>
            <v:group style="position:absolute;left:680;top:-6227;width:10;height:30" coordorigin="680,-6227" coordsize="10,30">
              <v:shape style="position:absolute;left:680;top:-6227;width:10;height:30" coordorigin="680,-6227" coordsize="10,30" path="m680,-6212l690,-6212e" filled="false" stroked="true" strokeweight="1.599pt" strokecolor="#000000">
                <v:path arrowok="t"/>
              </v:shape>
            </v:group>
            <v:group style="position:absolute;left:680;top:-6277;width:10;height:30" coordorigin="680,-6277" coordsize="10,30">
              <v:shape style="position:absolute;left:680;top:-6277;width:10;height:30" coordorigin="680,-6277" coordsize="10,30" path="m680,-6262l690,-6262e" filled="false" stroked="true" strokeweight="1.6pt" strokecolor="#000000">
                <v:path arrowok="t"/>
              </v:shape>
            </v:group>
            <v:group style="position:absolute;left:680;top:-6327;width:10;height:30" coordorigin="680,-6327" coordsize="10,30">
              <v:shape style="position:absolute;left:680;top:-6327;width:10;height:30" coordorigin="680,-6327" coordsize="10,30" path="m680,-6312l690,-6312e" filled="false" stroked="true" strokeweight="1.599pt" strokecolor="#000000">
                <v:path arrowok="t"/>
              </v:shape>
            </v:group>
            <v:group style="position:absolute;left:680;top:-6377;width:10;height:30" coordorigin="680,-6377" coordsize="10,30">
              <v:shape style="position:absolute;left:680;top:-6377;width:10;height:30" coordorigin="680,-6377" coordsize="10,30" path="m680,-6362l690,-6362e" filled="false" stroked="true" strokeweight="1.599pt" strokecolor="#000000">
                <v:path arrowok="t"/>
              </v:shape>
            </v:group>
            <v:group style="position:absolute;left:680;top:-6427;width:10;height:30" coordorigin="680,-6427" coordsize="10,30">
              <v:shape style="position:absolute;left:680;top:-6427;width:10;height:30" coordorigin="680,-6427" coordsize="10,30" path="m680,-6412l690,-6412e" filled="false" stroked="true" strokeweight="1.599pt" strokecolor="#000000">
                <v:path arrowok="t"/>
              </v:shape>
            </v:group>
            <v:group style="position:absolute;left:680;top:-6477;width:10;height:30" coordorigin="680,-6477" coordsize="10,30">
              <v:shape style="position:absolute;left:680;top:-6477;width:10;height:30" coordorigin="680,-6477" coordsize="10,30" path="m680,-6462l690,-6462e" filled="false" stroked="true" strokeweight="1.599pt" strokecolor="#000000">
                <v:path arrowok="t"/>
              </v:shape>
            </v:group>
            <v:group style="position:absolute;left:680;top:-6527;width:10;height:30" coordorigin="680,-6527" coordsize="10,30">
              <v:shape style="position:absolute;left:680;top:-6527;width:10;height:30" coordorigin="680,-6527" coordsize="10,30" path="m680,-6512l690,-6512e" filled="false" stroked="true" strokeweight="1.6pt" strokecolor="#000000">
                <v:path arrowok="t"/>
              </v:shape>
            </v:group>
            <v:group style="position:absolute;left:680;top:-6577;width:10;height:30" coordorigin="680,-6577" coordsize="10,30">
              <v:shape style="position:absolute;left:680;top:-6577;width:10;height:30" coordorigin="680,-6577" coordsize="10,30" path="m680,-6562l690,-6562e" filled="false" stroked="true" strokeweight="1.599pt" strokecolor="#000000">
                <v:path arrowok="t"/>
              </v:shape>
            </v:group>
            <v:group style="position:absolute;left:680;top:-6617;width:3520;height:3804" coordorigin="680,-6617" coordsize="3520,3804">
              <v:shape style="position:absolute;left:680;top:-6617;width:3520;height:3804" coordorigin="680,-6617" coordsize="3520,3804" path="m690,-2828l680,-2828,680,-2813,690,-2813,690,-2828xe" filled="true" fillcolor="#000000" stroked="false">
                <v:path arrowok="t"/>
                <v:fill type="solid"/>
              </v:shape>
              <v:shape style="position:absolute;left:680;top:-6617;width:3520;height:3804" coordorigin="680,-6617" coordsize="3520,3804" path="m700,-6617l680,-6617,680,-6597,690,-6597,690,-6607,700,-6607,700,-6617xe" filled="true" fillcolor="#000000" stroked="false">
                <v:path arrowok="t"/>
                <v:fill type="solid"/>
              </v:shape>
              <v:shape style="position:absolute;left:680;top:-6617;width:3520;height:3804" coordorigin="680,-6617" coordsize="3520,3804" path="m4200,-6617l4185,-6617,4185,-6607,4200,-6607,4200,-6617xe" filled="true" fillcolor="#000000" stroked="false">
                <v:path arrowok="t"/>
                <v:fill type="solid"/>
              </v:shape>
            </v:group>
            <v:group style="position:absolute;left:720;top:-6607;width:10515;height:2" coordorigin="720,-6607" coordsize="10515,2">
              <v:shape style="position:absolute;left:720;top:-6607;width:10515;height:2" coordorigin="720,-6607" coordsize="10515,0" path="m720,-6607l11235,-6607e" filled="false" stroked="true" strokeweight="1.1pt" strokecolor="#000000">
                <v:path arrowok="t"/>
              </v:shape>
            </v:group>
            <v:group style="position:absolute;left:4195;top:-2878;width:10;height:30" coordorigin="4195,-2878" coordsize="10,30">
              <v:shape style="position:absolute;left:4195;top:-2878;width:10;height:30" coordorigin="4195,-2878" coordsize="10,30" path="m4195,-2863l4205,-2863e" filled="false" stroked="true" strokeweight="1.6pt" strokecolor="#000000">
                <v:path arrowok="t"/>
              </v:shape>
            </v:group>
            <v:group style="position:absolute;left:4195;top:-2928;width:10;height:30" coordorigin="4195,-2928" coordsize="10,30">
              <v:shape style="position:absolute;left:4195;top:-2928;width:10;height:30" coordorigin="4195,-2928" coordsize="10,30" path="m4195,-2913l4205,-2913e" filled="false" stroked="true" strokeweight="1.6pt" strokecolor="#000000">
                <v:path arrowok="t"/>
              </v:shape>
            </v:group>
            <v:group style="position:absolute;left:4195;top:-2978;width:10;height:30" coordorigin="4195,-2978" coordsize="10,30">
              <v:shape style="position:absolute;left:4195;top:-2978;width:10;height:30" coordorigin="4195,-2978" coordsize="10,30" path="m4195,-2963l4205,-2963e" filled="false" stroked="true" strokeweight="1.6pt" strokecolor="#000000">
                <v:path arrowok="t"/>
              </v:shape>
            </v:group>
            <v:group style="position:absolute;left:4195;top:-3028;width:10;height:30" coordorigin="4195,-3028" coordsize="10,30">
              <v:shape style="position:absolute;left:4195;top:-3028;width:10;height:30" coordorigin="4195,-3028" coordsize="10,30" path="m4195,-3013l4205,-3013e" filled="false" stroked="true" strokeweight="1.6pt" strokecolor="#000000">
                <v:path arrowok="t"/>
              </v:shape>
            </v:group>
            <v:group style="position:absolute;left:4195;top:-3078;width:10;height:30" coordorigin="4195,-3078" coordsize="10,30">
              <v:shape style="position:absolute;left:4195;top:-3078;width:10;height:30" coordorigin="4195,-3078" coordsize="10,30" path="m4195,-3063l4205,-3063e" filled="false" stroked="true" strokeweight="1.6pt" strokecolor="#000000">
                <v:path arrowok="t"/>
              </v:shape>
            </v:group>
            <v:group style="position:absolute;left:4195;top:-3128;width:10;height:30" coordorigin="4195,-3128" coordsize="10,30">
              <v:shape style="position:absolute;left:4195;top:-3128;width:10;height:30" coordorigin="4195,-3128" coordsize="10,30" path="m4195,-3113l4205,-3113e" filled="false" stroked="true" strokeweight="1.6pt" strokecolor="#000000">
                <v:path arrowok="t"/>
              </v:shape>
            </v:group>
            <v:group style="position:absolute;left:4195;top:-3178;width:10;height:30" coordorigin="4195,-3178" coordsize="10,30">
              <v:shape style="position:absolute;left:4195;top:-3178;width:10;height:30" coordorigin="4195,-3178" coordsize="10,30" path="m4195,-3163l4205,-3163e" filled="false" stroked="true" strokeweight="1.6pt" strokecolor="#000000">
                <v:path arrowok="t"/>
              </v:shape>
            </v:group>
            <v:group style="position:absolute;left:4195;top:-3228;width:10;height:30" coordorigin="4195,-3228" coordsize="10,30">
              <v:shape style="position:absolute;left:4195;top:-3228;width:10;height:30" coordorigin="4195,-3228" coordsize="10,30" path="m4195,-3213l4205,-3213e" filled="false" stroked="true" strokeweight="1.6pt" strokecolor="#000000">
                <v:path arrowok="t"/>
              </v:shape>
            </v:group>
            <v:group style="position:absolute;left:4195;top:-3278;width:10;height:30" coordorigin="4195,-3278" coordsize="10,30">
              <v:shape style="position:absolute;left:4195;top:-3278;width:10;height:30" coordorigin="4195,-3278" coordsize="10,30" path="m4195,-3263l4205,-3263e" filled="false" stroked="true" strokeweight="1.6pt" strokecolor="#000000">
                <v:path arrowok="t"/>
              </v:shape>
            </v:group>
            <v:group style="position:absolute;left:4195;top:-3328;width:10;height:30" coordorigin="4195,-3328" coordsize="10,30">
              <v:shape style="position:absolute;left:4195;top:-3328;width:10;height:30" coordorigin="4195,-3328" coordsize="10,30" path="m4195,-3313l4205,-3313e" filled="false" stroked="true" strokeweight="1.6pt" strokecolor="#000000">
                <v:path arrowok="t"/>
              </v:shape>
            </v:group>
            <v:group style="position:absolute;left:4195;top:-3378;width:10;height:30" coordorigin="4195,-3378" coordsize="10,30">
              <v:shape style="position:absolute;left:4195;top:-3378;width:10;height:30" coordorigin="4195,-3378" coordsize="10,30" path="m4195,-3363l4205,-3363e" filled="false" stroked="true" strokeweight="1.6pt" strokecolor="#000000">
                <v:path arrowok="t"/>
              </v:shape>
            </v:group>
            <v:group style="position:absolute;left:4195;top:-3428;width:10;height:30" coordorigin="4195,-3428" coordsize="10,30">
              <v:shape style="position:absolute;left:4195;top:-3428;width:10;height:30" coordorigin="4195,-3428" coordsize="10,30" path="m4195,-3413l4205,-3413e" filled="false" stroked="true" strokeweight="1.6pt" strokecolor="#000000">
                <v:path arrowok="t"/>
              </v:shape>
            </v:group>
            <v:group style="position:absolute;left:4195;top:-3478;width:10;height:30" coordorigin="4195,-3478" coordsize="10,30">
              <v:shape style="position:absolute;left:4195;top:-3478;width:10;height:30" coordorigin="4195,-3478" coordsize="10,30" path="m4195,-3463l4205,-3463e" filled="false" stroked="true" strokeweight="1.599pt" strokecolor="#000000">
                <v:path arrowok="t"/>
              </v:shape>
            </v:group>
            <v:group style="position:absolute;left:4195;top:-3528;width:10;height:30" coordorigin="4195,-3528" coordsize="10,30">
              <v:shape style="position:absolute;left:4195;top:-3528;width:10;height:30" coordorigin="4195,-3528" coordsize="10,30" path="m4195,-3513l4205,-3513e" filled="false" stroked="true" strokeweight="1.6pt" strokecolor="#000000">
                <v:path arrowok="t"/>
              </v:shape>
            </v:group>
            <v:group style="position:absolute;left:4195;top:-3578;width:10;height:30" coordorigin="4195,-3578" coordsize="10,30">
              <v:shape style="position:absolute;left:4195;top:-3578;width:10;height:30" coordorigin="4195,-3578" coordsize="10,30" path="m4195,-3563l4205,-3563e" filled="false" stroked="true" strokeweight="1.599pt" strokecolor="#000000">
                <v:path arrowok="t"/>
              </v:shape>
            </v:group>
            <v:group style="position:absolute;left:4195;top:-3628;width:10;height:30" coordorigin="4195,-3628" coordsize="10,30">
              <v:shape style="position:absolute;left:4195;top:-3628;width:10;height:30" coordorigin="4195,-3628" coordsize="10,30" path="m4195,-3613l4205,-3613e" filled="false" stroked="true" strokeweight="1.6pt" strokecolor="#000000">
                <v:path arrowok="t"/>
              </v:shape>
            </v:group>
            <v:group style="position:absolute;left:4195;top:-3678;width:10;height:30" coordorigin="4195,-3678" coordsize="10,30">
              <v:shape style="position:absolute;left:4195;top:-3678;width:10;height:30" coordorigin="4195,-3678" coordsize="10,30" path="m4195,-3663l4205,-3663e" filled="false" stroked="true" strokeweight="1.599pt" strokecolor="#000000">
                <v:path arrowok="t"/>
              </v:shape>
            </v:group>
            <v:group style="position:absolute;left:4195;top:-3728;width:10;height:30" coordorigin="4195,-3728" coordsize="10,30">
              <v:shape style="position:absolute;left:4195;top:-3728;width:10;height:30" coordorigin="4195,-3728" coordsize="10,30" path="m4195,-3713l4205,-3713e" filled="false" stroked="true" strokeweight="1.6pt" strokecolor="#000000">
                <v:path arrowok="t"/>
              </v:shape>
            </v:group>
            <v:group style="position:absolute;left:4195;top:-3778;width:10;height:30" coordorigin="4195,-3778" coordsize="10,30">
              <v:shape style="position:absolute;left:4195;top:-3778;width:10;height:30" coordorigin="4195,-3778" coordsize="10,30" path="m4195,-3763l4205,-3763e" filled="false" stroked="true" strokeweight="1.599pt" strokecolor="#000000">
                <v:path arrowok="t"/>
              </v:shape>
            </v:group>
            <v:group style="position:absolute;left:4195;top:-3828;width:10;height:30" coordorigin="4195,-3828" coordsize="10,30">
              <v:shape style="position:absolute;left:4195;top:-3828;width:10;height:30" coordorigin="4195,-3828" coordsize="10,30" path="m4195,-3813l4205,-3813e" filled="false" stroked="true" strokeweight="1.599pt" strokecolor="#000000">
                <v:path arrowok="t"/>
              </v:shape>
            </v:group>
            <v:group style="position:absolute;left:4195;top:-3878;width:10;height:30" coordorigin="4195,-3878" coordsize="10,30">
              <v:shape style="position:absolute;left:4195;top:-3878;width:10;height:30" coordorigin="4195,-3878" coordsize="10,30" path="m4195,-3863l4205,-3863e" filled="false" stroked="true" strokeweight="1.599pt" strokecolor="#000000">
                <v:path arrowok="t"/>
              </v:shape>
            </v:group>
            <v:group style="position:absolute;left:4195;top:-3928;width:10;height:30" coordorigin="4195,-3928" coordsize="10,30">
              <v:shape style="position:absolute;left:4195;top:-3928;width:10;height:30" coordorigin="4195,-3928" coordsize="10,30" path="m4195,-3913l4205,-3913e" filled="false" stroked="true" strokeweight="1.599pt" strokecolor="#000000">
                <v:path arrowok="t"/>
              </v:shape>
            </v:group>
            <v:group style="position:absolute;left:4195;top:-3978;width:10;height:30" coordorigin="4195,-3978" coordsize="10,30">
              <v:shape style="position:absolute;left:4195;top:-3978;width:10;height:30" coordorigin="4195,-3978" coordsize="10,30" path="m4195,-3963l4205,-3963e" filled="false" stroked="true" strokeweight="1.6pt" strokecolor="#000000">
                <v:path arrowok="t"/>
              </v:shape>
            </v:group>
            <v:group style="position:absolute;left:4195;top:-4028;width:10;height:30" coordorigin="4195,-4028" coordsize="10,30">
              <v:shape style="position:absolute;left:4195;top:-4028;width:10;height:30" coordorigin="4195,-4028" coordsize="10,30" path="m4195,-4013l4205,-4013e" filled="false" stroked="true" strokeweight="1.599pt" strokecolor="#000000">
                <v:path arrowok="t"/>
              </v:shape>
            </v:group>
            <v:group style="position:absolute;left:4195;top:-4078;width:10;height:30" coordorigin="4195,-4078" coordsize="10,30">
              <v:shape style="position:absolute;left:4195;top:-4078;width:10;height:30" coordorigin="4195,-4078" coordsize="10,30" path="m4195,-4063l4205,-4063e" filled="false" stroked="true" strokeweight="1.6pt" strokecolor="#000000">
                <v:path arrowok="t"/>
              </v:shape>
            </v:group>
            <v:group style="position:absolute;left:4195;top:-4128;width:10;height:30" coordorigin="4195,-4128" coordsize="10,30">
              <v:shape style="position:absolute;left:4195;top:-4128;width:10;height:30" coordorigin="4195,-4128" coordsize="10,30" path="m4195,-4113l4205,-4113e" filled="false" stroked="true" strokeweight="1.6pt" strokecolor="#000000">
                <v:path arrowok="t"/>
              </v:shape>
            </v:group>
            <v:group style="position:absolute;left:4195;top:-4178;width:10;height:30" coordorigin="4195,-4178" coordsize="10,30">
              <v:shape style="position:absolute;left:4195;top:-4178;width:10;height:30" coordorigin="4195,-4178" coordsize="10,30" path="m4195,-4163l4205,-4163e" filled="false" stroked="true" strokeweight="1.6pt" strokecolor="#000000">
                <v:path arrowok="t"/>
              </v:shape>
            </v:group>
            <v:group style="position:absolute;left:4195;top:-4228;width:10;height:30" coordorigin="4195,-4228" coordsize="10,30">
              <v:shape style="position:absolute;left:4195;top:-4228;width:10;height:30" coordorigin="4195,-4228" coordsize="10,30" path="m4195,-4213l4205,-4213e" filled="false" stroked="true" strokeweight="1.599pt" strokecolor="#000000">
                <v:path arrowok="t"/>
              </v:shape>
            </v:group>
            <v:group style="position:absolute;left:4195;top:-4278;width:10;height:30" coordorigin="4195,-4278" coordsize="10,30">
              <v:shape style="position:absolute;left:4195;top:-4278;width:10;height:30" coordorigin="4195,-4278" coordsize="10,30" path="m4195,-4263l4205,-4263e" filled="false" stroked="true" strokeweight="1.599pt" strokecolor="#000000">
                <v:path arrowok="t"/>
              </v:shape>
            </v:group>
            <v:group style="position:absolute;left:4195;top:-4328;width:10;height:30" coordorigin="4195,-4328" coordsize="10,30">
              <v:shape style="position:absolute;left:4195;top:-4328;width:10;height:30" coordorigin="4195,-4328" coordsize="10,30" path="m4195,-4313l4205,-4313e" filled="false" stroked="true" strokeweight="1.599pt" strokecolor="#000000">
                <v:path arrowok="t"/>
              </v:shape>
            </v:group>
            <v:group style="position:absolute;left:4195;top:-4378;width:10;height:30" coordorigin="4195,-4378" coordsize="10,30">
              <v:shape style="position:absolute;left:4195;top:-4378;width:10;height:30" coordorigin="4195,-4378" coordsize="10,30" path="m4195,-4363l4205,-4363e" filled="false" stroked="true" strokeweight="1.599pt" strokecolor="#000000">
                <v:path arrowok="t"/>
              </v:shape>
            </v:group>
            <v:group style="position:absolute;left:4195;top:-4428;width:10;height:30" coordorigin="4195,-4428" coordsize="10,30">
              <v:shape style="position:absolute;left:4195;top:-4428;width:10;height:30" coordorigin="4195,-4428" coordsize="10,30" path="m4195,-4413l4205,-4413e" filled="false" stroked="true" strokeweight="1.6pt" strokecolor="#000000">
                <v:path arrowok="t"/>
              </v:shape>
            </v:group>
            <v:group style="position:absolute;left:4195;top:-4478;width:10;height:30" coordorigin="4195,-4478" coordsize="10,30">
              <v:shape style="position:absolute;left:4195;top:-4478;width:10;height:30" coordorigin="4195,-4478" coordsize="10,30" path="m4195,-4463l4205,-4463e" filled="false" stroked="true" strokeweight="1.6pt" strokecolor="#000000">
                <v:path arrowok="t"/>
              </v:shape>
            </v:group>
            <v:group style="position:absolute;left:4195;top:-4527;width:10;height:30" coordorigin="4195,-4527" coordsize="10,30">
              <v:shape style="position:absolute;left:4195;top:-4527;width:10;height:30" coordorigin="4195,-4527" coordsize="10,30" path="m4195,-4512l4205,-4512e" filled="false" stroked="true" strokeweight="1.6pt" strokecolor="#000000">
                <v:path arrowok="t"/>
              </v:shape>
            </v:group>
            <v:group style="position:absolute;left:4195;top:-4577;width:10;height:30" coordorigin="4195,-4577" coordsize="10,30">
              <v:shape style="position:absolute;left:4195;top:-4577;width:10;height:30" coordorigin="4195,-4577" coordsize="10,30" path="m4195,-4562l4205,-4562e" filled="false" stroked="true" strokeweight="1.599pt" strokecolor="#000000">
                <v:path arrowok="t"/>
              </v:shape>
            </v:group>
            <v:group style="position:absolute;left:4195;top:-4627;width:10;height:30" coordorigin="4195,-4627" coordsize="10,30">
              <v:shape style="position:absolute;left:4195;top:-4627;width:10;height:30" coordorigin="4195,-4627" coordsize="10,30" path="m4195,-4612l4205,-4612e" filled="false" stroked="true" strokeweight="1.599pt" strokecolor="#000000">
                <v:path arrowok="t"/>
              </v:shape>
            </v:group>
            <v:group style="position:absolute;left:4195;top:-4677;width:10;height:30" coordorigin="4195,-4677" coordsize="10,30">
              <v:shape style="position:absolute;left:4195;top:-4677;width:10;height:30" coordorigin="4195,-4677" coordsize="10,30" path="m4195,-4662l4205,-4662e" filled="false" stroked="true" strokeweight="1.599pt" strokecolor="#000000">
                <v:path arrowok="t"/>
              </v:shape>
            </v:group>
            <v:group style="position:absolute;left:4195;top:-4727;width:10;height:30" coordorigin="4195,-4727" coordsize="10,30">
              <v:shape style="position:absolute;left:4195;top:-4727;width:10;height:30" coordorigin="4195,-4727" coordsize="10,30" path="m4195,-4712l4205,-4712e" filled="false" stroked="true" strokeweight="1.599pt" strokecolor="#000000">
                <v:path arrowok="t"/>
              </v:shape>
            </v:group>
            <v:group style="position:absolute;left:4195;top:-4777;width:10;height:30" coordorigin="4195,-4777" coordsize="10,30">
              <v:shape style="position:absolute;left:4195;top:-4777;width:10;height:30" coordorigin="4195,-4777" coordsize="10,30" path="m4195,-4762l4205,-4762e" filled="false" stroked="true" strokeweight="1.599pt" strokecolor="#000000">
                <v:path arrowok="t"/>
              </v:shape>
            </v:group>
            <v:group style="position:absolute;left:4195;top:-4827;width:10;height:30" coordorigin="4195,-4827" coordsize="10,30">
              <v:shape style="position:absolute;left:4195;top:-4827;width:10;height:30" coordorigin="4195,-4827" coordsize="10,30" path="m4195,-4812l4205,-4812e" filled="false" stroked="true" strokeweight="1.6pt" strokecolor="#000000">
                <v:path arrowok="t"/>
              </v:shape>
            </v:group>
            <v:group style="position:absolute;left:4195;top:-4877;width:10;height:30" coordorigin="4195,-4877" coordsize="10,30">
              <v:shape style="position:absolute;left:4195;top:-4877;width:10;height:30" coordorigin="4195,-4877" coordsize="10,30" path="m4195,-4862l4205,-4862e" filled="false" stroked="true" strokeweight="1.6pt" strokecolor="#000000">
                <v:path arrowok="t"/>
              </v:shape>
            </v:group>
            <v:group style="position:absolute;left:4195;top:-4927;width:10;height:30" coordorigin="4195,-4927" coordsize="10,30">
              <v:shape style="position:absolute;left:4195;top:-4927;width:10;height:30" coordorigin="4195,-4927" coordsize="10,30" path="m4195,-4912l4205,-4912e" filled="false" stroked="true" strokeweight="1.599pt" strokecolor="#000000">
                <v:path arrowok="t"/>
              </v:shape>
            </v:group>
            <v:group style="position:absolute;left:4195;top:-4977;width:10;height:30" coordorigin="4195,-4977" coordsize="10,30">
              <v:shape style="position:absolute;left:4195;top:-4977;width:10;height:30" coordorigin="4195,-4977" coordsize="10,30" path="m4195,-4962l4205,-4962e" filled="false" stroked="true" strokeweight="1.599pt" strokecolor="#000000">
                <v:path arrowok="t"/>
              </v:shape>
            </v:group>
            <v:group style="position:absolute;left:4195;top:-5027;width:10;height:30" coordorigin="4195,-5027" coordsize="10,30">
              <v:shape style="position:absolute;left:4195;top:-5027;width:10;height:30" coordorigin="4195,-5027" coordsize="10,30" path="m4195,-5012l4205,-5012e" filled="false" stroked="true" strokeweight="1.599pt" strokecolor="#000000">
                <v:path arrowok="t"/>
              </v:shape>
            </v:group>
            <v:group style="position:absolute;left:4195;top:-5077;width:10;height:30" coordorigin="4195,-5077" coordsize="10,30">
              <v:shape style="position:absolute;left:4195;top:-5077;width:10;height:30" coordorigin="4195,-5077" coordsize="10,30" path="m4195,-5062l4205,-5062e" filled="false" stroked="true" strokeweight="1.6pt" strokecolor="#000000">
                <v:path arrowok="t"/>
              </v:shape>
            </v:group>
            <v:group style="position:absolute;left:4195;top:-5127;width:10;height:30" coordorigin="4195,-5127" coordsize="10,30">
              <v:shape style="position:absolute;left:4195;top:-5127;width:10;height:30" coordorigin="4195,-5127" coordsize="10,30" path="m4195,-5112l4205,-5112e" filled="false" stroked="true" strokeweight="1.6pt" strokecolor="#000000">
                <v:path arrowok="t"/>
              </v:shape>
            </v:group>
            <v:group style="position:absolute;left:4195;top:-5177;width:10;height:30" coordorigin="4195,-5177" coordsize="10,30">
              <v:shape style="position:absolute;left:4195;top:-5177;width:10;height:30" coordorigin="4195,-5177" coordsize="10,30" path="m4195,-5162l4205,-5162e" filled="false" stroked="true" strokeweight="1.599pt" strokecolor="#000000">
                <v:path arrowok="t"/>
              </v:shape>
            </v:group>
            <v:group style="position:absolute;left:4195;top:-5227;width:10;height:30" coordorigin="4195,-5227" coordsize="10,30">
              <v:shape style="position:absolute;left:4195;top:-5227;width:10;height:30" coordorigin="4195,-5227" coordsize="10,30" path="m4195,-5212l4205,-5212e" filled="false" stroked="true" strokeweight="1.599pt" strokecolor="#000000">
                <v:path arrowok="t"/>
              </v:shape>
            </v:group>
            <v:group style="position:absolute;left:4195;top:-5277;width:10;height:30" coordorigin="4195,-5277" coordsize="10,30">
              <v:shape style="position:absolute;left:4195;top:-5277;width:10;height:30" coordorigin="4195,-5277" coordsize="10,30" path="m4195,-5262l4205,-5262e" filled="false" stroked="true" strokeweight="1.6pt" strokecolor="#000000">
                <v:path arrowok="t"/>
              </v:shape>
            </v:group>
            <v:group style="position:absolute;left:4195;top:-5327;width:10;height:30" coordorigin="4195,-5327" coordsize="10,30">
              <v:shape style="position:absolute;left:4195;top:-5327;width:10;height:30" coordorigin="4195,-5327" coordsize="10,30" path="m4195,-5312l4205,-5312e" filled="false" stroked="true" strokeweight="1.6pt" strokecolor="#000000">
                <v:path arrowok="t"/>
              </v:shape>
            </v:group>
            <v:group style="position:absolute;left:4195;top:-5377;width:10;height:30" coordorigin="4195,-5377" coordsize="10,30">
              <v:shape style="position:absolute;left:4195;top:-5377;width:10;height:30" coordorigin="4195,-5377" coordsize="10,30" path="m4195,-5362l4205,-5362e" filled="false" stroked="true" strokeweight="1.6pt" strokecolor="#000000">
                <v:path arrowok="t"/>
              </v:shape>
            </v:group>
            <v:group style="position:absolute;left:4195;top:-5427;width:10;height:30" coordorigin="4195,-5427" coordsize="10,30">
              <v:shape style="position:absolute;left:4195;top:-5427;width:10;height:30" coordorigin="4195,-5427" coordsize="10,30" path="m4195,-5412l4205,-5412e" filled="false" stroked="true" strokeweight="1.599pt" strokecolor="#000000">
                <v:path arrowok="t"/>
              </v:shape>
            </v:group>
            <v:group style="position:absolute;left:4195;top:-5477;width:10;height:30" coordorigin="4195,-5477" coordsize="10,30">
              <v:shape style="position:absolute;left:4195;top:-5477;width:10;height:30" coordorigin="4195,-5477" coordsize="10,30" path="m4195,-5462l4205,-5462e" filled="false" stroked="true" strokeweight="1.599pt" strokecolor="#000000">
                <v:path arrowok="t"/>
              </v:shape>
            </v:group>
            <v:group style="position:absolute;left:4195;top:-5527;width:10;height:30" coordorigin="4195,-5527" coordsize="10,30">
              <v:shape style="position:absolute;left:4195;top:-5527;width:10;height:30" coordorigin="4195,-5527" coordsize="10,30" path="m4195,-5512l4205,-5512e" filled="false" stroked="true" strokeweight="1.6pt" strokecolor="#000000">
                <v:path arrowok="t"/>
              </v:shape>
            </v:group>
            <v:group style="position:absolute;left:4195;top:-5577;width:10;height:30" coordorigin="4195,-5577" coordsize="10,30">
              <v:shape style="position:absolute;left:4195;top:-5577;width:10;height:30" coordorigin="4195,-5577" coordsize="10,30" path="m4195,-5562l4205,-5562e" filled="false" stroked="true" strokeweight="1.6pt" strokecolor="#000000">
                <v:path arrowok="t"/>
              </v:shape>
            </v:group>
            <v:group style="position:absolute;left:4195;top:-5627;width:10;height:30" coordorigin="4195,-5627" coordsize="10,30">
              <v:shape style="position:absolute;left:4195;top:-5627;width:10;height:30" coordorigin="4195,-5627" coordsize="10,30" path="m4195,-5612l4205,-5612e" filled="false" stroked="true" strokeweight="1.6pt" strokecolor="#000000">
                <v:path arrowok="t"/>
              </v:shape>
            </v:group>
            <v:group style="position:absolute;left:4195;top:-5677;width:10;height:30" coordorigin="4195,-5677" coordsize="10,30">
              <v:shape style="position:absolute;left:4195;top:-5677;width:10;height:30" coordorigin="4195,-5677" coordsize="10,30" path="m4195,-5662l4205,-5662e" filled="false" stroked="true" strokeweight="1.599pt" strokecolor="#000000">
                <v:path arrowok="t"/>
              </v:shape>
            </v:group>
            <v:group style="position:absolute;left:4195;top:-5727;width:10;height:30" coordorigin="4195,-5727" coordsize="10,30">
              <v:shape style="position:absolute;left:4195;top:-5727;width:10;height:30" coordorigin="4195,-5727" coordsize="10,30" path="m4195,-5712l4205,-5712e" filled="false" stroked="true" strokeweight="1.599pt" strokecolor="#000000">
                <v:path arrowok="t"/>
              </v:shape>
            </v:group>
            <v:group style="position:absolute;left:4195;top:-5777;width:10;height:30" coordorigin="4195,-5777" coordsize="10,30">
              <v:shape style="position:absolute;left:4195;top:-5777;width:10;height:30" coordorigin="4195,-5777" coordsize="10,30" path="m4195,-5762l4205,-5762e" filled="false" stroked="true" strokeweight="1.6pt" strokecolor="#000000">
                <v:path arrowok="t"/>
              </v:shape>
            </v:group>
            <v:group style="position:absolute;left:4195;top:-5827;width:10;height:30" coordorigin="4195,-5827" coordsize="10,30">
              <v:shape style="position:absolute;left:4195;top:-5827;width:10;height:30" coordorigin="4195,-5827" coordsize="10,30" path="m4195,-5812l4205,-5812e" filled="false" stroked="true" strokeweight="1.6pt" strokecolor="#000000">
                <v:path arrowok="t"/>
              </v:shape>
            </v:group>
            <v:group style="position:absolute;left:4195;top:-5877;width:10;height:30" coordorigin="4195,-5877" coordsize="10,30">
              <v:shape style="position:absolute;left:4195;top:-5877;width:10;height:30" coordorigin="4195,-5877" coordsize="10,30" path="m4195,-5862l4205,-5862e" filled="false" stroked="true" strokeweight="1.6pt" strokecolor="#000000">
                <v:path arrowok="t"/>
              </v:shape>
            </v:group>
            <v:group style="position:absolute;left:4195;top:-5927;width:10;height:30" coordorigin="4195,-5927" coordsize="10,30">
              <v:shape style="position:absolute;left:4195;top:-5927;width:10;height:30" coordorigin="4195,-5927" coordsize="10,30" path="m4195,-5912l4205,-5912e" filled="false" stroked="true" strokeweight="1.599pt" strokecolor="#000000">
                <v:path arrowok="t"/>
              </v:shape>
            </v:group>
            <v:group style="position:absolute;left:4195;top:-5977;width:10;height:30" coordorigin="4195,-5977" coordsize="10,30">
              <v:shape style="position:absolute;left:4195;top:-5977;width:10;height:30" coordorigin="4195,-5977" coordsize="10,30" path="m4195,-5962l4205,-5962e" filled="false" stroked="true" strokeweight="1.599pt" strokecolor="#000000">
                <v:path arrowok="t"/>
              </v:shape>
            </v:group>
            <v:group style="position:absolute;left:4195;top:-6027;width:10;height:30" coordorigin="4195,-6027" coordsize="10,30">
              <v:shape style="position:absolute;left:4195;top:-6027;width:10;height:30" coordorigin="4195,-6027" coordsize="10,30" path="m4195,-6012l4205,-6012e" filled="false" stroked="true" strokeweight="1.6pt" strokecolor="#000000">
                <v:path arrowok="t"/>
              </v:shape>
            </v:group>
            <v:group style="position:absolute;left:4195;top:-6077;width:10;height:30" coordorigin="4195,-6077" coordsize="10,30">
              <v:shape style="position:absolute;left:4195;top:-6077;width:10;height:30" coordorigin="4195,-6077" coordsize="10,30" path="m4195,-6062l4205,-6062e" filled="false" stroked="true" strokeweight="1.599pt" strokecolor="#000000">
                <v:path arrowok="t"/>
              </v:shape>
            </v:group>
            <v:group style="position:absolute;left:4195;top:-6127;width:10;height:30" coordorigin="4195,-6127" coordsize="10,30">
              <v:shape style="position:absolute;left:4195;top:-6127;width:10;height:30" coordorigin="4195,-6127" coordsize="10,30" path="m4195,-6112l4205,-6112e" filled="false" stroked="true" strokeweight="1.6pt" strokecolor="#000000">
                <v:path arrowok="t"/>
              </v:shape>
            </v:group>
            <v:group style="position:absolute;left:4195;top:-6177;width:10;height:30" coordorigin="4195,-6177" coordsize="10,30">
              <v:shape style="position:absolute;left:4195;top:-6177;width:10;height:30" coordorigin="4195,-6177" coordsize="10,30" path="m4195,-6162l4205,-6162e" filled="false" stroked="true" strokeweight="1.599pt" strokecolor="#000000">
                <v:path arrowok="t"/>
              </v:shape>
            </v:group>
            <v:group style="position:absolute;left:4195;top:-6227;width:10;height:30" coordorigin="4195,-6227" coordsize="10,30">
              <v:shape style="position:absolute;left:4195;top:-6227;width:10;height:30" coordorigin="4195,-6227" coordsize="10,30" path="m4195,-6212l4205,-6212e" filled="false" stroked="true" strokeweight="1.599pt" strokecolor="#000000">
                <v:path arrowok="t"/>
              </v:shape>
            </v:group>
            <v:group style="position:absolute;left:4195;top:-6277;width:10;height:30" coordorigin="4195,-6277" coordsize="10,30">
              <v:shape style="position:absolute;left:4195;top:-6277;width:10;height:30" coordorigin="4195,-6277" coordsize="10,30" path="m4195,-6262l4205,-6262e" filled="false" stroked="true" strokeweight="1.6pt" strokecolor="#000000">
                <v:path arrowok="t"/>
              </v:shape>
            </v:group>
            <v:group style="position:absolute;left:4195;top:-6327;width:10;height:30" coordorigin="4195,-6327" coordsize="10,30">
              <v:shape style="position:absolute;left:4195;top:-6327;width:10;height:30" coordorigin="4195,-6327" coordsize="10,30" path="m4195,-6312l4205,-6312e" filled="false" stroked="true" strokeweight="1.599pt" strokecolor="#000000">
                <v:path arrowok="t"/>
              </v:shape>
            </v:group>
            <v:group style="position:absolute;left:4195;top:-6377;width:10;height:30" coordorigin="4195,-6377" coordsize="10,30">
              <v:shape style="position:absolute;left:4195;top:-6377;width:10;height:30" coordorigin="4195,-6377" coordsize="10,30" path="m4195,-6362l4205,-6362e" filled="false" stroked="true" strokeweight="1.599pt" strokecolor="#000000">
                <v:path arrowok="t"/>
              </v:shape>
            </v:group>
            <v:group style="position:absolute;left:4195;top:-6427;width:10;height:30" coordorigin="4195,-6427" coordsize="10,30">
              <v:shape style="position:absolute;left:4195;top:-6427;width:10;height:30" coordorigin="4195,-6427" coordsize="10,30" path="m4195,-6412l4205,-6412e" filled="false" stroked="true" strokeweight="1.599pt" strokecolor="#000000">
                <v:path arrowok="t"/>
              </v:shape>
            </v:group>
            <v:group style="position:absolute;left:4195;top:-6477;width:10;height:30" coordorigin="4195,-6477" coordsize="10,30">
              <v:shape style="position:absolute;left:4195;top:-6477;width:10;height:30" coordorigin="4195,-6477" coordsize="10,30" path="m4195,-6462l4205,-6462e" filled="false" stroked="true" strokeweight="1.599pt" strokecolor="#000000">
                <v:path arrowok="t"/>
              </v:shape>
            </v:group>
            <v:group style="position:absolute;left:4195;top:-6527;width:10;height:30" coordorigin="4195,-6527" coordsize="10,30">
              <v:shape style="position:absolute;left:4195;top:-6527;width:10;height:30" coordorigin="4195,-6527" coordsize="10,30" path="m4195,-6512l4205,-6512e" filled="false" stroked="true" strokeweight="1.6pt" strokecolor="#000000">
                <v:path arrowok="t"/>
              </v:shape>
            </v:group>
            <v:group style="position:absolute;left:4195;top:-6577;width:10;height:30" coordorigin="4195,-6577" coordsize="10,30">
              <v:shape style="position:absolute;left:4195;top:-6577;width:10;height:30" coordorigin="4195,-6577" coordsize="10,30" path="m4195,-6562l4205,-6562e" filled="false" stroked="true" strokeweight="1.599pt" strokecolor="#000000">
                <v:path arrowok="t"/>
              </v:shape>
            </v:group>
            <v:group style="position:absolute;left:4195;top:-6612;width:10;height:15" coordorigin="4195,-6612" coordsize="10,15">
              <v:shape style="position:absolute;left:4195;top:-6612;width:10;height:15" coordorigin="4195,-6612" coordsize="10,15" path="m4195,-6604l4205,-6604e" filled="false" stroked="true" strokeweight=".85pt" strokecolor="#000000">
                <v:path arrowok="t"/>
              </v:shape>
            </v:group>
            <v:group style="position:absolute;left:7710;top:-2878;width:10;height:30" coordorigin="7710,-2878" coordsize="10,30">
              <v:shape style="position:absolute;left:7710;top:-2878;width:10;height:30" coordorigin="7710,-2878" coordsize="10,30" path="m7710,-2863l7720,-2863e" filled="false" stroked="true" strokeweight="1.6pt" strokecolor="#000000">
                <v:path arrowok="t"/>
              </v:shape>
            </v:group>
            <v:group style="position:absolute;left:7710;top:-2928;width:10;height:30" coordorigin="7710,-2928" coordsize="10,30">
              <v:shape style="position:absolute;left:7710;top:-2928;width:10;height:30" coordorigin="7710,-2928" coordsize="10,30" path="m7710,-2913l7720,-2913e" filled="false" stroked="true" strokeweight="1.6pt" strokecolor="#000000">
                <v:path arrowok="t"/>
              </v:shape>
            </v:group>
            <v:group style="position:absolute;left:7710;top:-2978;width:10;height:30" coordorigin="7710,-2978" coordsize="10,30">
              <v:shape style="position:absolute;left:7710;top:-2978;width:10;height:30" coordorigin="7710,-2978" coordsize="10,30" path="m7710,-2963l7720,-2963e" filled="false" stroked="true" strokeweight="1.6pt" strokecolor="#000000">
                <v:path arrowok="t"/>
              </v:shape>
            </v:group>
            <v:group style="position:absolute;left:7710;top:-3028;width:10;height:30" coordorigin="7710,-3028" coordsize="10,30">
              <v:shape style="position:absolute;left:7710;top:-3028;width:10;height:30" coordorigin="7710,-3028" coordsize="10,30" path="m7710,-3013l7720,-3013e" filled="false" stroked="true" strokeweight="1.6pt" strokecolor="#000000">
                <v:path arrowok="t"/>
              </v:shape>
            </v:group>
            <v:group style="position:absolute;left:7710;top:-3078;width:10;height:30" coordorigin="7710,-3078" coordsize="10,30">
              <v:shape style="position:absolute;left:7710;top:-3078;width:10;height:30" coordorigin="7710,-3078" coordsize="10,30" path="m7710,-3063l7720,-3063e" filled="false" stroked="true" strokeweight="1.6pt" strokecolor="#000000">
                <v:path arrowok="t"/>
              </v:shape>
            </v:group>
            <v:group style="position:absolute;left:7710;top:-3128;width:10;height:30" coordorigin="7710,-3128" coordsize="10,30">
              <v:shape style="position:absolute;left:7710;top:-3128;width:10;height:30" coordorigin="7710,-3128" coordsize="10,30" path="m7710,-3113l7720,-3113e" filled="false" stroked="true" strokeweight="1.6pt" strokecolor="#000000">
                <v:path arrowok="t"/>
              </v:shape>
            </v:group>
            <v:group style="position:absolute;left:7710;top:-3178;width:10;height:30" coordorigin="7710,-3178" coordsize="10,30">
              <v:shape style="position:absolute;left:7710;top:-3178;width:10;height:30" coordorigin="7710,-3178" coordsize="10,30" path="m7710,-3163l7720,-3163e" filled="false" stroked="true" strokeweight="1.6pt" strokecolor="#000000">
                <v:path arrowok="t"/>
              </v:shape>
            </v:group>
            <v:group style="position:absolute;left:7710;top:-3228;width:10;height:30" coordorigin="7710,-3228" coordsize="10,30">
              <v:shape style="position:absolute;left:7710;top:-3228;width:10;height:30" coordorigin="7710,-3228" coordsize="10,30" path="m7710,-3213l7720,-3213e" filled="false" stroked="true" strokeweight="1.6pt" strokecolor="#000000">
                <v:path arrowok="t"/>
              </v:shape>
            </v:group>
            <v:group style="position:absolute;left:7710;top:-3278;width:10;height:30" coordorigin="7710,-3278" coordsize="10,30">
              <v:shape style="position:absolute;left:7710;top:-3278;width:10;height:30" coordorigin="7710,-3278" coordsize="10,30" path="m7710,-3263l7720,-3263e" filled="false" stroked="true" strokeweight="1.6pt" strokecolor="#000000">
                <v:path arrowok="t"/>
              </v:shape>
            </v:group>
            <v:group style="position:absolute;left:7710;top:-3328;width:10;height:30" coordorigin="7710,-3328" coordsize="10,30">
              <v:shape style="position:absolute;left:7710;top:-3328;width:10;height:30" coordorigin="7710,-3328" coordsize="10,30" path="m7710,-3313l7720,-3313e" filled="false" stroked="true" strokeweight="1.6pt" strokecolor="#000000">
                <v:path arrowok="t"/>
              </v:shape>
            </v:group>
            <v:group style="position:absolute;left:7710;top:-3378;width:10;height:30" coordorigin="7710,-3378" coordsize="10,30">
              <v:shape style="position:absolute;left:7710;top:-3378;width:10;height:30" coordorigin="7710,-3378" coordsize="10,30" path="m7710,-3363l7720,-3363e" filled="false" stroked="true" strokeweight="1.6pt" strokecolor="#000000">
                <v:path arrowok="t"/>
              </v:shape>
            </v:group>
            <v:group style="position:absolute;left:7710;top:-3428;width:10;height:30" coordorigin="7710,-3428" coordsize="10,30">
              <v:shape style="position:absolute;left:7710;top:-3428;width:10;height:30" coordorigin="7710,-3428" coordsize="10,30" path="m7710,-3413l7720,-3413e" filled="false" stroked="true" strokeweight="1.6pt" strokecolor="#000000">
                <v:path arrowok="t"/>
              </v:shape>
            </v:group>
            <v:group style="position:absolute;left:7710;top:-3478;width:10;height:30" coordorigin="7710,-3478" coordsize="10,30">
              <v:shape style="position:absolute;left:7710;top:-3478;width:10;height:30" coordorigin="7710,-3478" coordsize="10,30" path="m7710,-3463l7720,-3463e" filled="false" stroked="true" strokeweight="1.599pt" strokecolor="#000000">
                <v:path arrowok="t"/>
              </v:shape>
            </v:group>
            <v:group style="position:absolute;left:7710;top:-3528;width:10;height:30" coordorigin="7710,-3528" coordsize="10,30">
              <v:shape style="position:absolute;left:7710;top:-3528;width:10;height:30" coordorigin="7710,-3528" coordsize="10,30" path="m7710,-3513l7720,-3513e" filled="false" stroked="true" strokeweight="1.6pt" strokecolor="#000000">
                <v:path arrowok="t"/>
              </v:shape>
            </v:group>
            <v:group style="position:absolute;left:7710;top:-3578;width:10;height:30" coordorigin="7710,-3578" coordsize="10,30">
              <v:shape style="position:absolute;left:7710;top:-3578;width:10;height:30" coordorigin="7710,-3578" coordsize="10,30" path="m7710,-3563l7720,-3563e" filled="false" stroked="true" strokeweight="1.599pt" strokecolor="#000000">
                <v:path arrowok="t"/>
              </v:shape>
            </v:group>
            <v:group style="position:absolute;left:7710;top:-3628;width:10;height:30" coordorigin="7710,-3628" coordsize="10,30">
              <v:shape style="position:absolute;left:7710;top:-3628;width:10;height:30" coordorigin="7710,-3628" coordsize="10,30" path="m7710,-3613l7720,-3613e" filled="false" stroked="true" strokeweight="1.6pt" strokecolor="#000000">
                <v:path arrowok="t"/>
              </v:shape>
            </v:group>
            <v:group style="position:absolute;left:7710;top:-3678;width:10;height:30" coordorigin="7710,-3678" coordsize="10,30">
              <v:shape style="position:absolute;left:7710;top:-3678;width:10;height:30" coordorigin="7710,-3678" coordsize="10,30" path="m7710,-3663l7720,-3663e" filled="false" stroked="true" strokeweight="1.599pt" strokecolor="#000000">
                <v:path arrowok="t"/>
              </v:shape>
            </v:group>
            <v:group style="position:absolute;left:7710;top:-3728;width:10;height:30" coordorigin="7710,-3728" coordsize="10,30">
              <v:shape style="position:absolute;left:7710;top:-3728;width:10;height:30" coordorigin="7710,-3728" coordsize="10,30" path="m7710,-3713l7720,-3713e" filled="false" stroked="true" strokeweight="1.6pt" strokecolor="#000000">
                <v:path arrowok="t"/>
              </v:shape>
            </v:group>
            <v:group style="position:absolute;left:7710;top:-3778;width:10;height:30" coordorigin="7710,-3778" coordsize="10,30">
              <v:shape style="position:absolute;left:7710;top:-3778;width:10;height:30" coordorigin="7710,-3778" coordsize="10,30" path="m7710,-3763l7720,-3763e" filled="false" stroked="true" strokeweight="1.599pt" strokecolor="#000000">
                <v:path arrowok="t"/>
              </v:shape>
            </v:group>
            <v:group style="position:absolute;left:7710;top:-3828;width:10;height:30" coordorigin="7710,-3828" coordsize="10,30">
              <v:shape style="position:absolute;left:7710;top:-3828;width:10;height:30" coordorigin="7710,-3828" coordsize="10,30" path="m7710,-3813l7720,-3813e" filled="false" stroked="true" strokeweight="1.599pt" strokecolor="#000000">
                <v:path arrowok="t"/>
              </v:shape>
            </v:group>
            <v:group style="position:absolute;left:7710;top:-3878;width:10;height:30" coordorigin="7710,-3878" coordsize="10,30">
              <v:shape style="position:absolute;left:7710;top:-3878;width:10;height:30" coordorigin="7710,-3878" coordsize="10,30" path="m7710,-3863l7720,-3863e" filled="false" stroked="true" strokeweight="1.599pt" strokecolor="#000000">
                <v:path arrowok="t"/>
              </v:shape>
            </v:group>
            <v:group style="position:absolute;left:7710;top:-3928;width:10;height:30" coordorigin="7710,-3928" coordsize="10,30">
              <v:shape style="position:absolute;left:7710;top:-3928;width:10;height:30" coordorigin="7710,-3928" coordsize="10,30" path="m7710,-3913l7720,-3913e" filled="false" stroked="true" strokeweight="1.599pt" strokecolor="#000000">
                <v:path arrowok="t"/>
              </v:shape>
            </v:group>
            <v:group style="position:absolute;left:7710;top:-3978;width:10;height:30" coordorigin="7710,-3978" coordsize="10,30">
              <v:shape style="position:absolute;left:7710;top:-3978;width:10;height:30" coordorigin="7710,-3978" coordsize="10,30" path="m7710,-3963l7720,-3963e" filled="false" stroked="true" strokeweight="1.6pt" strokecolor="#000000">
                <v:path arrowok="t"/>
              </v:shape>
            </v:group>
            <v:group style="position:absolute;left:7710;top:-4028;width:10;height:30" coordorigin="7710,-4028" coordsize="10,30">
              <v:shape style="position:absolute;left:7710;top:-4028;width:10;height:30" coordorigin="7710,-4028" coordsize="10,30" path="m7710,-4013l7720,-4013e" filled="false" stroked="true" strokeweight="1.599pt" strokecolor="#000000">
                <v:path arrowok="t"/>
              </v:shape>
            </v:group>
            <v:group style="position:absolute;left:7710;top:-4078;width:10;height:30" coordorigin="7710,-4078" coordsize="10,30">
              <v:shape style="position:absolute;left:7710;top:-4078;width:10;height:30" coordorigin="7710,-4078" coordsize="10,30" path="m7710,-4063l7720,-4063e" filled="false" stroked="true" strokeweight="1.6pt" strokecolor="#000000">
                <v:path arrowok="t"/>
              </v:shape>
            </v:group>
            <v:group style="position:absolute;left:7710;top:-4128;width:10;height:30" coordorigin="7710,-4128" coordsize="10,30">
              <v:shape style="position:absolute;left:7710;top:-4128;width:10;height:30" coordorigin="7710,-4128" coordsize="10,30" path="m7710,-4113l7720,-4113e" filled="false" stroked="true" strokeweight="1.6pt" strokecolor="#000000">
                <v:path arrowok="t"/>
              </v:shape>
            </v:group>
            <v:group style="position:absolute;left:7710;top:-4178;width:10;height:30" coordorigin="7710,-4178" coordsize="10,30">
              <v:shape style="position:absolute;left:7710;top:-4178;width:10;height:30" coordorigin="7710,-4178" coordsize="10,30" path="m7710,-4163l7720,-4163e" filled="false" stroked="true" strokeweight="1.6pt" strokecolor="#000000">
                <v:path arrowok="t"/>
              </v:shape>
            </v:group>
            <v:group style="position:absolute;left:7710;top:-4228;width:10;height:30" coordorigin="7710,-4228" coordsize="10,30">
              <v:shape style="position:absolute;left:7710;top:-4228;width:10;height:30" coordorigin="7710,-4228" coordsize="10,30" path="m7710,-4213l7720,-4213e" filled="false" stroked="true" strokeweight="1.599pt" strokecolor="#000000">
                <v:path arrowok="t"/>
              </v:shape>
            </v:group>
            <v:group style="position:absolute;left:7710;top:-4278;width:10;height:30" coordorigin="7710,-4278" coordsize="10,30">
              <v:shape style="position:absolute;left:7710;top:-4278;width:10;height:30" coordorigin="7710,-4278" coordsize="10,30" path="m7710,-4263l7720,-4263e" filled="false" stroked="true" strokeweight="1.599pt" strokecolor="#000000">
                <v:path arrowok="t"/>
              </v:shape>
            </v:group>
            <v:group style="position:absolute;left:7710;top:-4328;width:10;height:30" coordorigin="7710,-4328" coordsize="10,30">
              <v:shape style="position:absolute;left:7710;top:-4328;width:10;height:30" coordorigin="7710,-4328" coordsize="10,30" path="m7710,-4313l7720,-4313e" filled="false" stroked="true" strokeweight="1.599pt" strokecolor="#000000">
                <v:path arrowok="t"/>
              </v:shape>
            </v:group>
            <v:group style="position:absolute;left:7710;top:-4378;width:10;height:30" coordorigin="7710,-4378" coordsize="10,30">
              <v:shape style="position:absolute;left:7710;top:-4378;width:10;height:30" coordorigin="7710,-4378" coordsize="10,30" path="m7710,-4363l7720,-4363e" filled="false" stroked="true" strokeweight="1.599pt" strokecolor="#000000">
                <v:path arrowok="t"/>
              </v:shape>
            </v:group>
            <v:group style="position:absolute;left:7710;top:-4428;width:10;height:30" coordorigin="7710,-4428" coordsize="10,30">
              <v:shape style="position:absolute;left:7710;top:-4428;width:10;height:30" coordorigin="7710,-4428" coordsize="10,30" path="m7710,-4413l7720,-4413e" filled="false" stroked="true" strokeweight="1.6pt" strokecolor="#000000">
                <v:path arrowok="t"/>
              </v:shape>
            </v:group>
            <v:group style="position:absolute;left:7710;top:-4478;width:10;height:30" coordorigin="7710,-4478" coordsize="10,30">
              <v:shape style="position:absolute;left:7710;top:-4478;width:10;height:30" coordorigin="7710,-4478" coordsize="10,30" path="m7710,-4463l7720,-4463e" filled="false" stroked="true" strokeweight="1.6pt" strokecolor="#000000">
                <v:path arrowok="t"/>
              </v:shape>
            </v:group>
            <v:group style="position:absolute;left:7710;top:-4527;width:10;height:30" coordorigin="7710,-4527" coordsize="10,30">
              <v:shape style="position:absolute;left:7710;top:-4527;width:10;height:30" coordorigin="7710,-4527" coordsize="10,30" path="m7710,-4512l7720,-4512e" filled="false" stroked="true" strokeweight="1.6pt" strokecolor="#000000">
                <v:path arrowok="t"/>
              </v:shape>
            </v:group>
            <v:group style="position:absolute;left:7710;top:-4577;width:10;height:30" coordorigin="7710,-4577" coordsize="10,30">
              <v:shape style="position:absolute;left:7710;top:-4577;width:10;height:30" coordorigin="7710,-4577" coordsize="10,30" path="m7710,-4562l7720,-4562e" filled="false" stroked="true" strokeweight="1.599pt" strokecolor="#000000">
                <v:path arrowok="t"/>
              </v:shape>
            </v:group>
            <v:group style="position:absolute;left:7710;top:-4627;width:10;height:30" coordorigin="7710,-4627" coordsize="10,30">
              <v:shape style="position:absolute;left:7710;top:-4627;width:10;height:30" coordorigin="7710,-4627" coordsize="10,30" path="m7710,-4612l7720,-4612e" filled="false" stroked="true" strokeweight="1.599pt" strokecolor="#000000">
                <v:path arrowok="t"/>
              </v:shape>
            </v:group>
            <v:group style="position:absolute;left:7710;top:-4677;width:10;height:30" coordorigin="7710,-4677" coordsize="10,30">
              <v:shape style="position:absolute;left:7710;top:-4677;width:10;height:30" coordorigin="7710,-4677" coordsize="10,30" path="m7710,-4662l7720,-4662e" filled="false" stroked="true" strokeweight="1.599pt" strokecolor="#000000">
                <v:path arrowok="t"/>
              </v:shape>
            </v:group>
            <v:group style="position:absolute;left:7710;top:-4727;width:10;height:30" coordorigin="7710,-4727" coordsize="10,30">
              <v:shape style="position:absolute;left:7710;top:-4727;width:10;height:30" coordorigin="7710,-4727" coordsize="10,30" path="m7710,-4712l7720,-4712e" filled="false" stroked="true" strokeweight="1.599pt" strokecolor="#000000">
                <v:path arrowok="t"/>
              </v:shape>
            </v:group>
            <v:group style="position:absolute;left:7710;top:-4777;width:10;height:30" coordorigin="7710,-4777" coordsize="10,30">
              <v:shape style="position:absolute;left:7710;top:-4777;width:10;height:30" coordorigin="7710,-4777" coordsize="10,30" path="m7710,-4762l7720,-4762e" filled="false" stroked="true" strokeweight="1.599pt" strokecolor="#000000">
                <v:path arrowok="t"/>
              </v:shape>
            </v:group>
            <v:group style="position:absolute;left:7710;top:-4827;width:10;height:30" coordorigin="7710,-4827" coordsize="10,30">
              <v:shape style="position:absolute;left:7710;top:-4827;width:10;height:30" coordorigin="7710,-4827" coordsize="10,30" path="m7710,-4812l7720,-4812e" filled="false" stroked="true" strokeweight="1.6pt" strokecolor="#000000">
                <v:path arrowok="t"/>
              </v:shape>
            </v:group>
            <v:group style="position:absolute;left:7710;top:-4877;width:10;height:30" coordorigin="7710,-4877" coordsize="10,30">
              <v:shape style="position:absolute;left:7710;top:-4877;width:10;height:30" coordorigin="7710,-4877" coordsize="10,30" path="m7710,-4862l7720,-4862e" filled="false" stroked="true" strokeweight="1.6pt" strokecolor="#000000">
                <v:path arrowok="t"/>
              </v:shape>
            </v:group>
            <v:group style="position:absolute;left:7710;top:-4927;width:10;height:30" coordorigin="7710,-4927" coordsize="10,30">
              <v:shape style="position:absolute;left:7710;top:-4927;width:10;height:30" coordorigin="7710,-4927" coordsize="10,30" path="m7710,-4912l7720,-4912e" filled="false" stroked="true" strokeweight="1.599pt" strokecolor="#000000">
                <v:path arrowok="t"/>
              </v:shape>
            </v:group>
            <v:group style="position:absolute;left:7710;top:-4977;width:10;height:30" coordorigin="7710,-4977" coordsize="10,30">
              <v:shape style="position:absolute;left:7710;top:-4977;width:10;height:30" coordorigin="7710,-4977" coordsize="10,30" path="m7710,-4962l7720,-4962e" filled="false" stroked="true" strokeweight="1.599pt" strokecolor="#000000">
                <v:path arrowok="t"/>
              </v:shape>
            </v:group>
            <v:group style="position:absolute;left:7710;top:-5027;width:10;height:30" coordorigin="7710,-5027" coordsize="10,30">
              <v:shape style="position:absolute;left:7710;top:-5027;width:10;height:30" coordorigin="7710,-5027" coordsize="10,30" path="m7710,-5012l7720,-5012e" filled="false" stroked="true" strokeweight="1.599pt" strokecolor="#000000">
                <v:path arrowok="t"/>
              </v:shape>
            </v:group>
            <v:group style="position:absolute;left:7710;top:-5077;width:10;height:30" coordorigin="7710,-5077" coordsize="10,30">
              <v:shape style="position:absolute;left:7710;top:-5077;width:10;height:30" coordorigin="7710,-5077" coordsize="10,30" path="m7710,-5062l7720,-5062e" filled="false" stroked="true" strokeweight="1.6pt" strokecolor="#000000">
                <v:path arrowok="t"/>
              </v:shape>
            </v:group>
            <v:group style="position:absolute;left:7710;top:-5127;width:10;height:30" coordorigin="7710,-5127" coordsize="10,30">
              <v:shape style="position:absolute;left:7710;top:-5127;width:10;height:30" coordorigin="7710,-5127" coordsize="10,30" path="m7710,-5112l7720,-5112e" filled="false" stroked="true" strokeweight="1.6pt" strokecolor="#000000">
                <v:path arrowok="t"/>
              </v:shape>
            </v:group>
            <v:group style="position:absolute;left:7710;top:-5177;width:10;height:30" coordorigin="7710,-5177" coordsize="10,30">
              <v:shape style="position:absolute;left:7710;top:-5177;width:10;height:30" coordorigin="7710,-5177" coordsize="10,30" path="m7710,-5162l7720,-5162e" filled="false" stroked="true" strokeweight="1.599pt" strokecolor="#000000">
                <v:path arrowok="t"/>
              </v:shape>
            </v:group>
            <v:group style="position:absolute;left:7710;top:-5227;width:10;height:30" coordorigin="7710,-5227" coordsize="10,30">
              <v:shape style="position:absolute;left:7710;top:-5227;width:10;height:30" coordorigin="7710,-5227" coordsize="10,30" path="m7710,-5212l7720,-5212e" filled="false" stroked="true" strokeweight="1.599pt" strokecolor="#000000">
                <v:path arrowok="t"/>
              </v:shape>
            </v:group>
            <v:group style="position:absolute;left:7710;top:-5277;width:10;height:30" coordorigin="7710,-5277" coordsize="10,30">
              <v:shape style="position:absolute;left:7710;top:-5277;width:10;height:30" coordorigin="7710,-5277" coordsize="10,30" path="m7710,-5262l7720,-5262e" filled="false" stroked="true" strokeweight="1.6pt" strokecolor="#000000">
                <v:path arrowok="t"/>
              </v:shape>
            </v:group>
            <v:group style="position:absolute;left:7710;top:-5327;width:10;height:30" coordorigin="7710,-5327" coordsize="10,30">
              <v:shape style="position:absolute;left:7710;top:-5327;width:10;height:30" coordorigin="7710,-5327" coordsize="10,30" path="m7710,-5312l7720,-5312e" filled="false" stroked="true" strokeweight="1.6pt" strokecolor="#000000">
                <v:path arrowok="t"/>
              </v:shape>
            </v:group>
            <v:group style="position:absolute;left:7710;top:-5377;width:10;height:30" coordorigin="7710,-5377" coordsize="10,30">
              <v:shape style="position:absolute;left:7710;top:-5377;width:10;height:30" coordorigin="7710,-5377" coordsize="10,30" path="m7710,-5362l7720,-5362e" filled="false" stroked="true" strokeweight="1.6pt" strokecolor="#000000">
                <v:path arrowok="t"/>
              </v:shape>
            </v:group>
            <v:group style="position:absolute;left:7710;top:-5427;width:10;height:30" coordorigin="7710,-5427" coordsize="10,30">
              <v:shape style="position:absolute;left:7710;top:-5427;width:10;height:30" coordorigin="7710,-5427" coordsize="10,30" path="m7710,-5412l7720,-5412e" filled="false" stroked="true" strokeweight="1.599pt" strokecolor="#000000">
                <v:path arrowok="t"/>
              </v:shape>
            </v:group>
            <v:group style="position:absolute;left:7710;top:-5477;width:10;height:30" coordorigin="7710,-5477" coordsize="10,30">
              <v:shape style="position:absolute;left:7710;top:-5477;width:10;height:30" coordorigin="7710,-5477" coordsize="10,30" path="m7710,-5462l7720,-5462e" filled="false" stroked="true" strokeweight="1.599pt" strokecolor="#000000">
                <v:path arrowok="t"/>
              </v:shape>
            </v:group>
            <v:group style="position:absolute;left:7710;top:-5527;width:10;height:30" coordorigin="7710,-5527" coordsize="10,30">
              <v:shape style="position:absolute;left:7710;top:-5527;width:10;height:30" coordorigin="7710,-5527" coordsize="10,30" path="m7710,-5512l7720,-5512e" filled="false" stroked="true" strokeweight="1.6pt" strokecolor="#000000">
                <v:path arrowok="t"/>
              </v:shape>
            </v:group>
            <v:group style="position:absolute;left:7710;top:-5577;width:10;height:30" coordorigin="7710,-5577" coordsize="10,30">
              <v:shape style="position:absolute;left:7710;top:-5577;width:10;height:30" coordorigin="7710,-5577" coordsize="10,30" path="m7710,-5562l7720,-5562e" filled="false" stroked="true" strokeweight="1.6pt" strokecolor="#000000">
                <v:path arrowok="t"/>
              </v:shape>
            </v:group>
            <v:group style="position:absolute;left:7710;top:-5627;width:10;height:30" coordorigin="7710,-5627" coordsize="10,30">
              <v:shape style="position:absolute;left:7710;top:-5627;width:10;height:30" coordorigin="7710,-5627" coordsize="10,30" path="m7710,-5612l7720,-5612e" filled="false" stroked="true" strokeweight="1.6pt" strokecolor="#000000">
                <v:path arrowok="t"/>
              </v:shape>
            </v:group>
            <v:group style="position:absolute;left:7710;top:-5677;width:10;height:30" coordorigin="7710,-5677" coordsize="10,30">
              <v:shape style="position:absolute;left:7710;top:-5677;width:10;height:30" coordorigin="7710,-5677" coordsize="10,30" path="m7710,-5662l7720,-5662e" filled="false" stroked="true" strokeweight="1.599pt" strokecolor="#000000">
                <v:path arrowok="t"/>
              </v:shape>
            </v:group>
            <v:group style="position:absolute;left:7710;top:-5727;width:10;height:30" coordorigin="7710,-5727" coordsize="10,30">
              <v:shape style="position:absolute;left:7710;top:-5727;width:10;height:30" coordorigin="7710,-5727" coordsize="10,30" path="m7710,-5712l7720,-5712e" filled="false" stroked="true" strokeweight="1.599pt" strokecolor="#000000">
                <v:path arrowok="t"/>
              </v:shape>
            </v:group>
            <v:group style="position:absolute;left:7710;top:-5777;width:10;height:30" coordorigin="7710,-5777" coordsize="10,30">
              <v:shape style="position:absolute;left:7710;top:-5777;width:10;height:30" coordorigin="7710,-5777" coordsize="10,30" path="m7710,-5762l7720,-5762e" filled="false" stroked="true" strokeweight="1.6pt" strokecolor="#000000">
                <v:path arrowok="t"/>
              </v:shape>
            </v:group>
            <v:group style="position:absolute;left:7710;top:-5827;width:10;height:30" coordorigin="7710,-5827" coordsize="10,30">
              <v:shape style="position:absolute;left:7710;top:-5827;width:10;height:30" coordorigin="7710,-5827" coordsize="10,30" path="m7710,-5812l7720,-5812e" filled="false" stroked="true" strokeweight="1.6pt" strokecolor="#000000">
                <v:path arrowok="t"/>
              </v:shape>
            </v:group>
            <v:group style="position:absolute;left:7710;top:-5877;width:10;height:30" coordorigin="7710,-5877" coordsize="10,30">
              <v:shape style="position:absolute;left:7710;top:-5877;width:10;height:30" coordorigin="7710,-5877" coordsize="10,30" path="m7710,-5862l7720,-5862e" filled="false" stroked="true" strokeweight="1.6pt" strokecolor="#000000">
                <v:path arrowok="t"/>
              </v:shape>
            </v:group>
            <v:group style="position:absolute;left:7710;top:-5927;width:10;height:30" coordorigin="7710,-5927" coordsize="10,30">
              <v:shape style="position:absolute;left:7710;top:-5927;width:10;height:30" coordorigin="7710,-5927" coordsize="10,30" path="m7710,-5912l7720,-5912e" filled="false" stroked="true" strokeweight="1.599pt" strokecolor="#000000">
                <v:path arrowok="t"/>
              </v:shape>
            </v:group>
            <v:group style="position:absolute;left:7710;top:-5977;width:10;height:30" coordorigin="7710,-5977" coordsize="10,30">
              <v:shape style="position:absolute;left:7710;top:-5977;width:10;height:30" coordorigin="7710,-5977" coordsize="10,30" path="m7710,-5962l7720,-5962e" filled="false" stroked="true" strokeweight="1.599pt" strokecolor="#000000">
                <v:path arrowok="t"/>
              </v:shape>
            </v:group>
            <v:group style="position:absolute;left:7710;top:-6027;width:10;height:30" coordorigin="7710,-6027" coordsize="10,30">
              <v:shape style="position:absolute;left:7710;top:-6027;width:10;height:30" coordorigin="7710,-6027" coordsize="10,30" path="m7710,-6012l7720,-6012e" filled="false" stroked="true" strokeweight="1.6pt" strokecolor="#000000">
                <v:path arrowok="t"/>
              </v:shape>
            </v:group>
            <v:group style="position:absolute;left:7710;top:-6077;width:10;height:30" coordorigin="7710,-6077" coordsize="10,30">
              <v:shape style="position:absolute;left:7710;top:-6077;width:10;height:30" coordorigin="7710,-6077" coordsize="10,30" path="m7710,-6062l7720,-6062e" filled="false" stroked="true" strokeweight="1.599pt" strokecolor="#000000">
                <v:path arrowok="t"/>
              </v:shape>
            </v:group>
            <v:group style="position:absolute;left:7710;top:-6127;width:10;height:30" coordorigin="7710,-6127" coordsize="10,30">
              <v:shape style="position:absolute;left:7710;top:-6127;width:10;height:30" coordorigin="7710,-6127" coordsize="10,30" path="m7710,-6112l7720,-6112e" filled="false" stroked="true" strokeweight="1.6pt" strokecolor="#000000">
                <v:path arrowok="t"/>
              </v:shape>
            </v:group>
            <v:group style="position:absolute;left:7710;top:-6177;width:10;height:30" coordorigin="7710,-6177" coordsize="10,30">
              <v:shape style="position:absolute;left:7710;top:-6177;width:10;height:30" coordorigin="7710,-6177" coordsize="10,30" path="m7710,-6162l7720,-6162e" filled="false" stroked="true" strokeweight="1.599pt" strokecolor="#000000">
                <v:path arrowok="t"/>
              </v:shape>
            </v:group>
            <v:group style="position:absolute;left:7710;top:-6227;width:10;height:30" coordorigin="7710,-6227" coordsize="10,30">
              <v:shape style="position:absolute;left:7710;top:-6227;width:10;height:30" coordorigin="7710,-6227" coordsize="10,30" path="m7710,-6212l7720,-6212e" filled="false" stroked="true" strokeweight="1.599pt" strokecolor="#000000">
                <v:path arrowok="t"/>
              </v:shape>
            </v:group>
            <v:group style="position:absolute;left:7710;top:-6277;width:10;height:30" coordorigin="7710,-6277" coordsize="10,30">
              <v:shape style="position:absolute;left:7710;top:-6277;width:10;height:30" coordorigin="7710,-6277" coordsize="10,30" path="m7710,-6262l7720,-6262e" filled="false" stroked="true" strokeweight="1.6pt" strokecolor="#000000">
                <v:path arrowok="t"/>
              </v:shape>
            </v:group>
            <v:group style="position:absolute;left:7710;top:-6327;width:10;height:30" coordorigin="7710,-6327" coordsize="10,30">
              <v:shape style="position:absolute;left:7710;top:-6327;width:10;height:30" coordorigin="7710,-6327" coordsize="10,30" path="m7710,-6312l7720,-6312e" filled="false" stroked="true" strokeweight="1.599pt" strokecolor="#000000">
                <v:path arrowok="t"/>
              </v:shape>
            </v:group>
            <v:group style="position:absolute;left:7710;top:-6377;width:10;height:30" coordorigin="7710,-6377" coordsize="10,30">
              <v:shape style="position:absolute;left:7710;top:-6377;width:10;height:30" coordorigin="7710,-6377" coordsize="10,30" path="m7710,-6362l7720,-6362e" filled="false" stroked="true" strokeweight="1.599pt" strokecolor="#000000">
                <v:path arrowok="t"/>
              </v:shape>
            </v:group>
            <v:group style="position:absolute;left:7710;top:-6427;width:10;height:30" coordorigin="7710,-6427" coordsize="10,30">
              <v:shape style="position:absolute;left:7710;top:-6427;width:10;height:30" coordorigin="7710,-6427" coordsize="10,30" path="m7710,-6412l7720,-6412e" filled="false" stroked="true" strokeweight="1.599pt" strokecolor="#000000">
                <v:path arrowok="t"/>
              </v:shape>
            </v:group>
            <v:group style="position:absolute;left:7710;top:-6477;width:10;height:30" coordorigin="7710,-6477" coordsize="10,30">
              <v:shape style="position:absolute;left:7710;top:-6477;width:10;height:30" coordorigin="7710,-6477" coordsize="10,30" path="m7710,-6462l7720,-6462e" filled="false" stroked="true" strokeweight="1.599pt" strokecolor="#000000">
                <v:path arrowok="t"/>
              </v:shape>
            </v:group>
            <v:group style="position:absolute;left:7710;top:-6527;width:10;height:30" coordorigin="7710,-6527" coordsize="10,30">
              <v:shape style="position:absolute;left:7710;top:-6527;width:10;height:30" coordorigin="7710,-6527" coordsize="10,30" path="m7710,-6512l7720,-6512e" filled="false" stroked="true" strokeweight="1.6pt" strokecolor="#000000">
                <v:path arrowok="t"/>
              </v:shape>
            </v:group>
            <v:group style="position:absolute;left:7710;top:-6577;width:10;height:30" coordorigin="7710,-6577" coordsize="10,30">
              <v:shape style="position:absolute;left:7710;top:-6577;width:10;height:30" coordorigin="7710,-6577" coordsize="10,30" path="m7710,-6562l7720,-6562e" filled="false" stroked="true" strokeweight="1.599pt" strokecolor="#000000">
                <v:path arrowok="t"/>
              </v:shape>
            </v:group>
            <v:group style="position:absolute;left:7710;top:-2813;width:10;height:2" coordorigin="7710,-2813" coordsize="10,2">
              <v:shape style="position:absolute;left:7710;top:-2813;width:10;height:2" coordorigin="7710,-2813" coordsize="10,0" path="m7710,-2813l7720,-2813e" filled="false" stroked="true" strokeweight="1.599pt" strokecolor="#000000">
                <v:path arrowok="t"/>
              </v:shape>
            </v:group>
            <v:group style="position:absolute;left:7710;top:-6612;width:10;height:15" coordorigin="7710,-6612" coordsize="10,15">
              <v:shape style="position:absolute;left:7710;top:-6612;width:10;height:15" coordorigin="7710,-6612" coordsize="10,15" path="m7710,-6604l7720,-6604e" filled="false" stroked="true" strokeweight=".85pt" strokecolor="#000000">
                <v:path arrowok="t"/>
              </v:shape>
            </v:group>
            <v:group style="position:absolute;left:11225;top:-2878;width:10;height:30" coordorigin="11225,-2878" coordsize="10,30">
              <v:shape style="position:absolute;left:11225;top:-2878;width:10;height:30" coordorigin="11225,-2878" coordsize="10,30" path="m11225,-2863l11235,-2863e" filled="false" stroked="true" strokeweight="1.6pt" strokecolor="#000000">
                <v:path arrowok="t"/>
              </v:shape>
            </v:group>
            <v:group style="position:absolute;left:11225;top:-2928;width:10;height:30" coordorigin="11225,-2928" coordsize="10,30">
              <v:shape style="position:absolute;left:11225;top:-2928;width:10;height:30" coordorigin="11225,-2928" coordsize="10,30" path="m11225,-2913l11235,-2913e" filled="false" stroked="true" strokeweight="1.6pt" strokecolor="#000000">
                <v:path arrowok="t"/>
              </v:shape>
            </v:group>
            <v:group style="position:absolute;left:11225;top:-2978;width:10;height:30" coordorigin="11225,-2978" coordsize="10,30">
              <v:shape style="position:absolute;left:11225;top:-2978;width:10;height:30" coordorigin="11225,-2978" coordsize="10,30" path="m11225,-2963l11235,-2963e" filled="false" stroked="true" strokeweight="1.6pt" strokecolor="#000000">
                <v:path arrowok="t"/>
              </v:shape>
            </v:group>
            <v:group style="position:absolute;left:11225;top:-3028;width:10;height:30" coordorigin="11225,-3028" coordsize="10,30">
              <v:shape style="position:absolute;left:11225;top:-3028;width:10;height:30" coordorigin="11225,-3028" coordsize="10,30" path="m11225,-3013l11235,-3013e" filled="false" stroked="true" strokeweight="1.6pt" strokecolor="#000000">
                <v:path arrowok="t"/>
              </v:shape>
            </v:group>
            <v:group style="position:absolute;left:11225;top:-3078;width:10;height:30" coordorigin="11225,-3078" coordsize="10,30">
              <v:shape style="position:absolute;left:11225;top:-3078;width:10;height:30" coordorigin="11225,-3078" coordsize="10,30" path="m11225,-3063l11235,-3063e" filled="false" stroked="true" strokeweight="1.6pt" strokecolor="#000000">
                <v:path arrowok="t"/>
              </v:shape>
            </v:group>
            <v:group style="position:absolute;left:11225;top:-3128;width:10;height:30" coordorigin="11225,-3128" coordsize="10,30">
              <v:shape style="position:absolute;left:11225;top:-3128;width:10;height:30" coordorigin="11225,-3128" coordsize="10,30" path="m11225,-3113l11235,-3113e" filled="false" stroked="true" strokeweight="1.6pt" strokecolor="#000000">
                <v:path arrowok="t"/>
              </v:shape>
            </v:group>
            <v:group style="position:absolute;left:11225;top:-3178;width:10;height:30" coordorigin="11225,-3178" coordsize="10,30">
              <v:shape style="position:absolute;left:11225;top:-3178;width:10;height:30" coordorigin="11225,-3178" coordsize="10,30" path="m11225,-3163l11235,-3163e" filled="false" stroked="true" strokeweight="1.6pt" strokecolor="#000000">
                <v:path arrowok="t"/>
              </v:shape>
            </v:group>
            <v:group style="position:absolute;left:11225;top:-3228;width:10;height:30" coordorigin="11225,-3228" coordsize="10,30">
              <v:shape style="position:absolute;left:11225;top:-3228;width:10;height:30" coordorigin="11225,-3228" coordsize="10,30" path="m11225,-3213l11235,-3213e" filled="false" stroked="true" strokeweight="1.6pt" strokecolor="#000000">
                <v:path arrowok="t"/>
              </v:shape>
            </v:group>
            <v:group style="position:absolute;left:11225;top:-3278;width:10;height:30" coordorigin="11225,-3278" coordsize="10,30">
              <v:shape style="position:absolute;left:11225;top:-3278;width:10;height:30" coordorigin="11225,-3278" coordsize="10,30" path="m11225,-3263l11235,-3263e" filled="false" stroked="true" strokeweight="1.6pt" strokecolor="#000000">
                <v:path arrowok="t"/>
              </v:shape>
            </v:group>
            <v:group style="position:absolute;left:11225;top:-3328;width:10;height:30" coordorigin="11225,-3328" coordsize="10,30">
              <v:shape style="position:absolute;left:11225;top:-3328;width:10;height:30" coordorigin="11225,-3328" coordsize="10,30" path="m11225,-3313l11235,-3313e" filled="false" stroked="true" strokeweight="1.6pt" strokecolor="#000000">
                <v:path arrowok="t"/>
              </v:shape>
            </v:group>
            <v:group style="position:absolute;left:11225;top:-3378;width:10;height:30" coordorigin="11225,-3378" coordsize="10,30">
              <v:shape style="position:absolute;left:11225;top:-3378;width:10;height:30" coordorigin="11225,-3378" coordsize="10,30" path="m11225,-3363l11235,-3363e" filled="false" stroked="true" strokeweight="1.6pt" strokecolor="#000000">
                <v:path arrowok="t"/>
              </v:shape>
            </v:group>
            <v:group style="position:absolute;left:11225;top:-3428;width:10;height:30" coordorigin="11225,-3428" coordsize="10,30">
              <v:shape style="position:absolute;left:11225;top:-3428;width:10;height:30" coordorigin="11225,-3428" coordsize="10,30" path="m11225,-3413l11235,-3413e" filled="false" stroked="true" strokeweight="1.6pt" strokecolor="#000000">
                <v:path arrowok="t"/>
              </v:shape>
            </v:group>
            <v:group style="position:absolute;left:11225;top:-3478;width:10;height:30" coordorigin="11225,-3478" coordsize="10,30">
              <v:shape style="position:absolute;left:11225;top:-3478;width:10;height:30" coordorigin="11225,-3478" coordsize="10,30" path="m11225,-3463l11235,-3463e" filled="false" stroked="true" strokeweight="1.599pt" strokecolor="#000000">
                <v:path arrowok="t"/>
              </v:shape>
            </v:group>
            <v:group style="position:absolute;left:11225;top:-3528;width:10;height:30" coordorigin="11225,-3528" coordsize="10,30">
              <v:shape style="position:absolute;left:11225;top:-3528;width:10;height:30" coordorigin="11225,-3528" coordsize="10,30" path="m11225,-3513l11235,-3513e" filled="false" stroked="true" strokeweight="1.6pt" strokecolor="#000000">
                <v:path arrowok="t"/>
              </v:shape>
            </v:group>
            <v:group style="position:absolute;left:11225;top:-3578;width:10;height:30" coordorigin="11225,-3578" coordsize="10,30">
              <v:shape style="position:absolute;left:11225;top:-3578;width:10;height:30" coordorigin="11225,-3578" coordsize="10,30" path="m11225,-3563l11235,-3563e" filled="false" stroked="true" strokeweight="1.599pt" strokecolor="#000000">
                <v:path arrowok="t"/>
              </v:shape>
            </v:group>
            <v:group style="position:absolute;left:11225;top:-3628;width:10;height:30" coordorigin="11225,-3628" coordsize="10,30">
              <v:shape style="position:absolute;left:11225;top:-3628;width:10;height:30" coordorigin="11225,-3628" coordsize="10,30" path="m11225,-3613l11235,-3613e" filled="false" stroked="true" strokeweight="1.6pt" strokecolor="#000000">
                <v:path arrowok="t"/>
              </v:shape>
            </v:group>
            <v:group style="position:absolute;left:11225;top:-3678;width:10;height:30" coordorigin="11225,-3678" coordsize="10,30">
              <v:shape style="position:absolute;left:11225;top:-3678;width:10;height:30" coordorigin="11225,-3678" coordsize="10,30" path="m11225,-3663l11235,-3663e" filled="false" stroked="true" strokeweight="1.599pt" strokecolor="#000000">
                <v:path arrowok="t"/>
              </v:shape>
            </v:group>
            <v:group style="position:absolute;left:11225;top:-3728;width:10;height:30" coordorigin="11225,-3728" coordsize="10,30">
              <v:shape style="position:absolute;left:11225;top:-3728;width:10;height:30" coordorigin="11225,-3728" coordsize="10,30" path="m11225,-3713l11235,-3713e" filled="false" stroked="true" strokeweight="1.6pt" strokecolor="#000000">
                <v:path arrowok="t"/>
              </v:shape>
            </v:group>
            <v:group style="position:absolute;left:11225;top:-3778;width:10;height:30" coordorigin="11225,-3778" coordsize="10,30">
              <v:shape style="position:absolute;left:11225;top:-3778;width:10;height:30" coordorigin="11225,-3778" coordsize="10,30" path="m11225,-3763l11235,-3763e" filled="false" stroked="true" strokeweight="1.599pt" strokecolor="#000000">
                <v:path arrowok="t"/>
              </v:shape>
            </v:group>
            <v:group style="position:absolute;left:11225;top:-3828;width:10;height:30" coordorigin="11225,-3828" coordsize="10,30">
              <v:shape style="position:absolute;left:11225;top:-3828;width:10;height:30" coordorigin="11225,-3828" coordsize="10,30" path="m11225,-3813l11235,-3813e" filled="false" stroked="true" strokeweight="1.599pt" strokecolor="#000000">
                <v:path arrowok="t"/>
              </v:shape>
            </v:group>
            <v:group style="position:absolute;left:11225;top:-3878;width:10;height:30" coordorigin="11225,-3878" coordsize="10,30">
              <v:shape style="position:absolute;left:11225;top:-3878;width:10;height:30" coordorigin="11225,-3878" coordsize="10,30" path="m11225,-3863l11235,-3863e" filled="false" stroked="true" strokeweight="1.599pt" strokecolor="#000000">
                <v:path arrowok="t"/>
              </v:shape>
            </v:group>
            <v:group style="position:absolute;left:11225;top:-3928;width:10;height:30" coordorigin="11225,-3928" coordsize="10,30">
              <v:shape style="position:absolute;left:11225;top:-3928;width:10;height:30" coordorigin="11225,-3928" coordsize="10,30" path="m11225,-3913l11235,-3913e" filled="false" stroked="true" strokeweight="1.599pt" strokecolor="#000000">
                <v:path arrowok="t"/>
              </v:shape>
            </v:group>
            <v:group style="position:absolute;left:11225;top:-3978;width:10;height:30" coordorigin="11225,-3978" coordsize="10,30">
              <v:shape style="position:absolute;left:11225;top:-3978;width:10;height:30" coordorigin="11225,-3978" coordsize="10,30" path="m11225,-3963l11235,-3963e" filled="false" stroked="true" strokeweight="1.6pt" strokecolor="#000000">
                <v:path arrowok="t"/>
              </v:shape>
            </v:group>
            <v:group style="position:absolute;left:11225;top:-4028;width:10;height:30" coordorigin="11225,-4028" coordsize="10,30">
              <v:shape style="position:absolute;left:11225;top:-4028;width:10;height:30" coordorigin="11225,-4028" coordsize="10,30" path="m11225,-4013l11235,-4013e" filled="false" stroked="true" strokeweight="1.599pt" strokecolor="#000000">
                <v:path arrowok="t"/>
              </v:shape>
            </v:group>
            <v:group style="position:absolute;left:11225;top:-4078;width:10;height:30" coordorigin="11225,-4078" coordsize="10,30">
              <v:shape style="position:absolute;left:11225;top:-4078;width:10;height:30" coordorigin="11225,-4078" coordsize="10,30" path="m11225,-4063l11235,-4063e" filled="false" stroked="true" strokeweight="1.6pt" strokecolor="#000000">
                <v:path arrowok="t"/>
              </v:shape>
            </v:group>
            <v:group style="position:absolute;left:11225;top:-4128;width:10;height:30" coordorigin="11225,-4128" coordsize="10,30">
              <v:shape style="position:absolute;left:11225;top:-4128;width:10;height:30" coordorigin="11225,-4128" coordsize="10,30" path="m11225,-4113l11235,-4113e" filled="false" stroked="true" strokeweight="1.6pt" strokecolor="#000000">
                <v:path arrowok="t"/>
              </v:shape>
            </v:group>
            <v:group style="position:absolute;left:11225;top:-4178;width:10;height:30" coordorigin="11225,-4178" coordsize="10,30">
              <v:shape style="position:absolute;left:11225;top:-4178;width:10;height:30" coordorigin="11225,-4178" coordsize="10,30" path="m11225,-4163l11235,-4163e" filled="false" stroked="true" strokeweight="1.6pt" strokecolor="#000000">
                <v:path arrowok="t"/>
              </v:shape>
            </v:group>
            <v:group style="position:absolute;left:11225;top:-4228;width:10;height:30" coordorigin="11225,-4228" coordsize="10,30">
              <v:shape style="position:absolute;left:11225;top:-4228;width:10;height:30" coordorigin="11225,-4228" coordsize="10,30" path="m11225,-4213l11235,-4213e" filled="false" stroked="true" strokeweight="1.599pt" strokecolor="#000000">
                <v:path arrowok="t"/>
              </v:shape>
            </v:group>
            <v:group style="position:absolute;left:11225;top:-4278;width:10;height:30" coordorigin="11225,-4278" coordsize="10,30">
              <v:shape style="position:absolute;left:11225;top:-4278;width:10;height:30" coordorigin="11225,-4278" coordsize="10,30" path="m11225,-4263l11235,-4263e" filled="false" stroked="true" strokeweight="1.599pt" strokecolor="#000000">
                <v:path arrowok="t"/>
              </v:shape>
            </v:group>
            <v:group style="position:absolute;left:11225;top:-4328;width:10;height:30" coordorigin="11225,-4328" coordsize="10,30">
              <v:shape style="position:absolute;left:11225;top:-4328;width:10;height:30" coordorigin="11225,-4328" coordsize="10,30" path="m11225,-4313l11235,-4313e" filled="false" stroked="true" strokeweight="1.599pt" strokecolor="#000000">
                <v:path arrowok="t"/>
              </v:shape>
            </v:group>
            <v:group style="position:absolute;left:11225;top:-4378;width:10;height:30" coordorigin="11225,-4378" coordsize="10,30">
              <v:shape style="position:absolute;left:11225;top:-4378;width:10;height:30" coordorigin="11225,-4378" coordsize="10,30" path="m11225,-4363l11235,-4363e" filled="false" stroked="true" strokeweight="1.599pt" strokecolor="#000000">
                <v:path arrowok="t"/>
              </v:shape>
            </v:group>
            <v:group style="position:absolute;left:11225;top:-4428;width:10;height:30" coordorigin="11225,-4428" coordsize="10,30">
              <v:shape style="position:absolute;left:11225;top:-4428;width:10;height:30" coordorigin="11225,-4428" coordsize="10,30" path="m11225,-4413l11235,-4413e" filled="false" stroked="true" strokeweight="1.6pt" strokecolor="#000000">
                <v:path arrowok="t"/>
              </v:shape>
            </v:group>
            <v:group style="position:absolute;left:11225;top:-4478;width:10;height:30" coordorigin="11225,-4478" coordsize="10,30">
              <v:shape style="position:absolute;left:11225;top:-4478;width:10;height:30" coordorigin="11225,-4478" coordsize="10,30" path="m11225,-4463l11235,-4463e" filled="false" stroked="true" strokeweight="1.6pt" strokecolor="#000000">
                <v:path arrowok="t"/>
              </v:shape>
            </v:group>
            <v:group style="position:absolute;left:11225;top:-4527;width:10;height:30" coordorigin="11225,-4527" coordsize="10,30">
              <v:shape style="position:absolute;left:11225;top:-4527;width:10;height:30" coordorigin="11225,-4527" coordsize="10,30" path="m11225,-4512l11235,-4512e" filled="false" stroked="true" strokeweight="1.6pt" strokecolor="#000000">
                <v:path arrowok="t"/>
              </v:shape>
            </v:group>
            <v:group style="position:absolute;left:11225;top:-4577;width:10;height:30" coordorigin="11225,-4577" coordsize="10,30">
              <v:shape style="position:absolute;left:11225;top:-4577;width:10;height:30" coordorigin="11225,-4577" coordsize="10,30" path="m11225,-4562l11235,-4562e" filled="false" stroked="true" strokeweight="1.599pt" strokecolor="#000000">
                <v:path arrowok="t"/>
              </v:shape>
            </v:group>
            <v:group style="position:absolute;left:11225;top:-4627;width:10;height:30" coordorigin="11225,-4627" coordsize="10,30">
              <v:shape style="position:absolute;left:11225;top:-4627;width:10;height:30" coordorigin="11225,-4627" coordsize="10,30" path="m11225,-4612l11235,-4612e" filled="false" stroked="true" strokeweight="1.599pt" strokecolor="#000000">
                <v:path arrowok="t"/>
              </v:shape>
            </v:group>
            <v:group style="position:absolute;left:11225;top:-4677;width:10;height:30" coordorigin="11225,-4677" coordsize="10,30">
              <v:shape style="position:absolute;left:11225;top:-4677;width:10;height:30" coordorigin="11225,-4677" coordsize="10,30" path="m11225,-4662l11235,-4662e" filled="false" stroked="true" strokeweight="1.599pt" strokecolor="#000000">
                <v:path arrowok="t"/>
              </v:shape>
            </v:group>
            <v:group style="position:absolute;left:11225;top:-4727;width:10;height:30" coordorigin="11225,-4727" coordsize="10,30">
              <v:shape style="position:absolute;left:11225;top:-4727;width:10;height:30" coordorigin="11225,-4727" coordsize="10,30" path="m11225,-4712l11235,-4712e" filled="false" stroked="true" strokeweight="1.599pt" strokecolor="#000000">
                <v:path arrowok="t"/>
              </v:shape>
            </v:group>
            <v:group style="position:absolute;left:11225;top:-4777;width:10;height:30" coordorigin="11225,-4777" coordsize="10,30">
              <v:shape style="position:absolute;left:11225;top:-4777;width:10;height:30" coordorigin="11225,-4777" coordsize="10,30" path="m11225,-4762l11235,-4762e" filled="false" stroked="true" strokeweight="1.599pt" strokecolor="#000000">
                <v:path arrowok="t"/>
              </v:shape>
            </v:group>
            <v:group style="position:absolute;left:11225;top:-4827;width:10;height:30" coordorigin="11225,-4827" coordsize="10,30">
              <v:shape style="position:absolute;left:11225;top:-4827;width:10;height:30" coordorigin="11225,-4827" coordsize="10,30" path="m11225,-4812l11235,-4812e" filled="false" stroked="true" strokeweight="1.6pt" strokecolor="#000000">
                <v:path arrowok="t"/>
              </v:shape>
            </v:group>
            <v:group style="position:absolute;left:11225;top:-4877;width:10;height:30" coordorigin="11225,-4877" coordsize="10,30">
              <v:shape style="position:absolute;left:11225;top:-4877;width:10;height:30" coordorigin="11225,-4877" coordsize="10,30" path="m11225,-4862l11235,-4862e" filled="false" stroked="true" strokeweight="1.6pt" strokecolor="#000000">
                <v:path arrowok="t"/>
              </v:shape>
            </v:group>
            <v:group style="position:absolute;left:11225;top:-4927;width:10;height:30" coordorigin="11225,-4927" coordsize="10,30">
              <v:shape style="position:absolute;left:11225;top:-4927;width:10;height:30" coordorigin="11225,-4927" coordsize="10,30" path="m11225,-4912l11235,-4912e" filled="false" stroked="true" strokeweight="1.599pt" strokecolor="#000000">
                <v:path arrowok="t"/>
              </v:shape>
            </v:group>
            <v:group style="position:absolute;left:11225;top:-4977;width:10;height:30" coordorigin="11225,-4977" coordsize="10,30">
              <v:shape style="position:absolute;left:11225;top:-4977;width:10;height:30" coordorigin="11225,-4977" coordsize="10,30" path="m11225,-4962l11235,-4962e" filled="false" stroked="true" strokeweight="1.599pt" strokecolor="#000000">
                <v:path arrowok="t"/>
              </v:shape>
            </v:group>
            <v:group style="position:absolute;left:11225;top:-5027;width:10;height:30" coordorigin="11225,-5027" coordsize="10,30">
              <v:shape style="position:absolute;left:11225;top:-5027;width:10;height:30" coordorigin="11225,-5027" coordsize="10,30" path="m11225,-5012l11235,-5012e" filled="false" stroked="true" strokeweight="1.599pt" strokecolor="#000000">
                <v:path arrowok="t"/>
              </v:shape>
            </v:group>
            <v:group style="position:absolute;left:11225;top:-5077;width:10;height:30" coordorigin="11225,-5077" coordsize="10,30">
              <v:shape style="position:absolute;left:11225;top:-5077;width:10;height:30" coordorigin="11225,-5077" coordsize="10,30" path="m11225,-5062l11235,-5062e" filled="false" stroked="true" strokeweight="1.6pt" strokecolor="#000000">
                <v:path arrowok="t"/>
              </v:shape>
            </v:group>
            <v:group style="position:absolute;left:11225;top:-5127;width:10;height:30" coordorigin="11225,-5127" coordsize="10,30">
              <v:shape style="position:absolute;left:11225;top:-5127;width:10;height:30" coordorigin="11225,-5127" coordsize="10,30" path="m11225,-5112l11235,-5112e" filled="false" stroked="true" strokeweight="1.6pt" strokecolor="#000000">
                <v:path arrowok="t"/>
              </v:shape>
            </v:group>
            <v:group style="position:absolute;left:11225;top:-5177;width:10;height:30" coordorigin="11225,-5177" coordsize="10,30">
              <v:shape style="position:absolute;left:11225;top:-5177;width:10;height:30" coordorigin="11225,-5177" coordsize="10,30" path="m11225,-5162l11235,-5162e" filled="false" stroked="true" strokeweight="1.599pt" strokecolor="#000000">
                <v:path arrowok="t"/>
              </v:shape>
            </v:group>
            <v:group style="position:absolute;left:11225;top:-5227;width:10;height:30" coordorigin="11225,-5227" coordsize="10,30">
              <v:shape style="position:absolute;left:11225;top:-5227;width:10;height:30" coordorigin="11225,-5227" coordsize="10,30" path="m11225,-5212l11235,-5212e" filled="false" stroked="true" strokeweight="1.599pt" strokecolor="#000000">
                <v:path arrowok="t"/>
              </v:shape>
            </v:group>
            <v:group style="position:absolute;left:11225;top:-5277;width:10;height:30" coordorigin="11225,-5277" coordsize="10,30">
              <v:shape style="position:absolute;left:11225;top:-5277;width:10;height:30" coordorigin="11225,-5277" coordsize="10,30" path="m11225,-5262l11235,-5262e" filled="false" stroked="true" strokeweight="1.6pt" strokecolor="#000000">
                <v:path arrowok="t"/>
              </v:shape>
            </v:group>
            <v:group style="position:absolute;left:11225;top:-5327;width:10;height:30" coordorigin="11225,-5327" coordsize="10,30">
              <v:shape style="position:absolute;left:11225;top:-5327;width:10;height:30" coordorigin="11225,-5327" coordsize="10,30" path="m11225,-5312l11235,-5312e" filled="false" stroked="true" strokeweight="1.6pt" strokecolor="#000000">
                <v:path arrowok="t"/>
              </v:shape>
            </v:group>
            <v:group style="position:absolute;left:11225;top:-5377;width:10;height:30" coordorigin="11225,-5377" coordsize="10,30">
              <v:shape style="position:absolute;left:11225;top:-5377;width:10;height:30" coordorigin="11225,-5377" coordsize="10,30" path="m11225,-5362l11235,-5362e" filled="false" stroked="true" strokeweight="1.6pt" strokecolor="#000000">
                <v:path arrowok="t"/>
              </v:shape>
            </v:group>
            <v:group style="position:absolute;left:11225;top:-5427;width:10;height:30" coordorigin="11225,-5427" coordsize="10,30">
              <v:shape style="position:absolute;left:11225;top:-5427;width:10;height:30" coordorigin="11225,-5427" coordsize="10,30" path="m11225,-5412l11235,-5412e" filled="false" stroked="true" strokeweight="1.599pt" strokecolor="#000000">
                <v:path arrowok="t"/>
              </v:shape>
            </v:group>
            <v:group style="position:absolute;left:11225;top:-5477;width:10;height:30" coordorigin="11225,-5477" coordsize="10,30">
              <v:shape style="position:absolute;left:11225;top:-5477;width:10;height:30" coordorigin="11225,-5477" coordsize="10,30" path="m11225,-5462l11235,-5462e" filled="false" stroked="true" strokeweight="1.599pt" strokecolor="#000000">
                <v:path arrowok="t"/>
              </v:shape>
            </v:group>
            <v:group style="position:absolute;left:11225;top:-5527;width:10;height:30" coordorigin="11225,-5527" coordsize="10,30">
              <v:shape style="position:absolute;left:11225;top:-5527;width:10;height:30" coordorigin="11225,-5527" coordsize="10,30" path="m11225,-5512l11235,-5512e" filled="false" stroked="true" strokeweight="1.6pt" strokecolor="#000000">
                <v:path arrowok="t"/>
              </v:shape>
            </v:group>
            <v:group style="position:absolute;left:11225;top:-5577;width:10;height:30" coordorigin="11225,-5577" coordsize="10,30">
              <v:shape style="position:absolute;left:11225;top:-5577;width:10;height:30" coordorigin="11225,-5577" coordsize="10,30" path="m11225,-5562l11235,-5562e" filled="false" stroked="true" strokeweight="1.6pt" strokecolor="#000000">
                <v:path arrowok="t"/>
              </v:shape>
            </v:group>
            <v:group style="position:absolute;left:11225;top:-5627;width:10;height:30" coordorigin="11225,-5627" coordsize="10,30">
              <v:shape style="position:absolute;left:11225;top:-5627;width:10;height:30" coordorigin="11225,-5627" coordsize="10,30" path="m11225,-5612l11235,-5612e" filled="false" stroked="true" strokeweight="1.6pt" strokecolor="#000000">
                <v:path arrowok="t"/>
              </v:shape>
            </v:group>
            <v:group style="position:absolute;left:11225;top:-5677;width:10;height:30" coordorigin="11225,-5677" coordsize="10,30">
              <v:shape style="position:absolute;left:11225;top:-5677;width:10;height:30" coordorigin="11225,-5677" coordsize="10,30" path="m11225,-5662l11235,-5662e" filled="false" stroked="true" strokeweight="1.599pt" strokecolor="#000000">
                <v:path arrowok="t"/>
              </v:shape>
            </v:group>
            <v:group style="position:absolute;left:11225;top:-5727;width:10;height:30" coordorigin="11225,-5727" coordsize="10,30">
              <v:shape style="position:absolute;left:11225;top:-5727;width:10;height:30" coordorigin="11225,-5727" coordsize="10,30" path="m11225,-5712l11235,-5712e" filled="false" stroked="true" strokeweight="1.599pt" strokecolor="#000000">
                <v:path arrowok="t"/>
              </v:shape>
            </v:group>
            <v:group style="position:absolute;left:11225;top:-5777;width:10;height:30" coordorigin="11225,-5777" coordsize="10,30">
              <v:shape style="position:absolute;left:11225;top:-5777;width:10;height:30" coordorigin="11225,-5777" coordsize="10,30" path="m11225,-5762l11235,-5762e" filled="false" stroked="true" strokeweight="1.6pt" strokecolor="#000000">
                <v:path arrowok="t"/>
              </v:shape>
            </v:group>
            <v:group style="position:absolute;left:11225;top:-5827;width:10;height:30" coordorigin="11225,-5827" coordsize="10,30">
              <v:shape style="position:absolute;left:11225;top:-5827;width:10;height:30" coordorigin="11225,-5827" coordsize="10,30" path="m11225,-5812l11235,-5812e" filled="false" stroked="true" strokeweight="1.6pt" strokecolor="#000000">
                <v:path arrowok="t"/>
              </v:shape>
            </v:group>
            <v:group style="position:absolute;left:11225;top:-5877;width:10;height:30" coordorigin="11225,-5877" coordsize="10,30">
              <v:shape style="position:absolute;left:11225;top:-5877;width:10;height:30" coordorigin="11225,-5877" coordsize="10,30" path="m11225,-5862l11235,-5862e" filled="false" stroked="true" strokeweight="1.6pt" strokecolor="#000000">
                <v:path arrowok="t"/>
              </v:shape>
            </v:group>
            <v:group style="position:absolute;left:11225;top:-5927;width:10;height:30" coordorigin="11225,-5927" coordsize="10,30">
              <v:shape style="position:absolute;left:11225;top:-5927;width:10;height:30" coordorigin="11225,-5927" coordsize="10,30" path="m11225,-5912l11235,-5912e" filled="false" stroked="true" strokeweight="1.599pt" strokecolor="#000000">
                <v:path arrowok="t"/>
              </v:shape>
            </v:group>
            <v:group style="position:absolute;left:11225;top:-5977;width:10;height:30" coordorigin="11225,-5977" coordsize="10,30">
              <v:shape style="position:absolute;left:11225;top:-5977;width:10;height:30" coordorigin="11225,-5977" coordsize="10,30" path="m11225,-5962l11235,-5962e" filled="false" stroked="true" strokeweight="1.599pt" strokecolor="#000000">
                <v:path arrowok="t"/>
              </v:shape>
            </v:group>
            <v:group style="position:absolute;left:11225;top:-6027;width:10;height:30" coordorigin="11225,-6027" coordsize="10,30">
              <v:shape style="position:absolute;left:11225;top:-6027;width:10;height:30" coordorigin="11225,-6027" coordsize="10,30" path="m11225,-6012l11235,-6012e" filled="false" stroked="true" strokeweight="1.6pt" strokecolor="#000000">
                <v:path arrowok="t"/>
              </v:shape>
            </v:group>
            <v:group style="position:absolute;left:11225;top:-6077;width:10;height:30" coordorigin="11225,-6077" coordsize="10,30">
              <v:shape style="position:absolute;left:11225;top:-6077;width:10;height:30" coordorigin="11225,-6077" coordsize="10,30" path="m11225,-6062l11235,-6062e" filled="false" stroked="true" strokeweight="1.599pt" strokecolor="#000000">
                <v:path arrowok="t"/>
              </v:shape>
            </v:group>
            <v:group style="position:absolute;left:11225;top:-6127;width:10;height:30" coordorigin="11225,-6127" coordsize="10,30">
              <v:shape style="position:absolute;left:11225;top:-6127;width:10;height:30" coordorigin="11225,-6127" coordsize="10,30" path="m11225,-6112l11235,-6112e" filled="false" stroked="true" strokeweight="1.6pt" strokecolor="#000000">
                <v:path arrowok="t"/>
              </v:shape>
            </v:group>
            <v:group style="position:absolute;left:11225;top:-6177;width:10;height:30" coordorigin="11225,-6177" coordsize="10,30">
              <v:shape style="position:absolute;left:11225;top:-6177;width:10;height:30" coordorigin="11225,-6177" coordsize="10,30" path="m11225,-6162l11235,-6162e" filled="false" stroked="true" strokeweight="1.599pt" strokecolor="#000000">
                <v:path arrowok="t"/>
              </v:shape>
            </v:group>
            <v:group style="position:absolute;left:11225;top:-6227;width:10;height:30" coordorigin="11225,-6227" coordsize="10,30">
              <v:shape style="position:absolute;left:11225;top:-6227;width:10;height:30" coordorigin="11225,-6227" coordsize="10,30" path="m11225,-6212l11235,-6212e" filled="false" stroked="true" strokeweight="1.599pt" strokecolor="#000000">
                <v:path arrowok="t"/>
              </v:shape>
            </v:group>
            <v:group style="position:absolute;left:11225;top:-6277;width:10;height:30" coordorigin="11225,-6277" coordsize="10,30">
              <v:shape style="position:absolute;left:11225;top:-6277;width:10;height:30" coordorigin="11225,-6277" coordsize="10,30" path="m11225,-6262l11235,-6262e" filled="false" stroked="true" strokeweight="1.6pt" strokecolor="#000000">
                <v:path arrowok="t"/>
              </v:shape>
            </v:group>
            <v:group style="position:absolute;left:11225;top:-6327;width:10;height:30" coordorigin="11225,-6327" coordsize="10,30">
              <v:shape style="position:absolute;left:11225;top:-6327;width:10;height:30" coordorigin="11225,-6327" coordsize="10,30" path="m11225,-6312l11235,-6312e" filled="false" stroked="true" strokeweight="1.599pt" strokecolor="#000000">
                <v:path arrowok="t"/>
              </v:shape>
            </v:group>
            <v:group style="position:absolute;left:11225;top:-6377;width:10;height:30" coordorigin="11225,-6377" coordsize="10,30">
              <v:shape style="position:absolute;left:11225;top:-6377;width:10;height:30" coordorigin="11225,-6377" coordsize="10,30" path="m11225,-6362l11235,-6362e" filled="false" stroked="true" strokeweight="1.599pt" strokecolor="#000000">
                <v:path arrowok="t"/>
              </v:shape>
            </v:group>
            <v:group style="position:absolute;left:11225;top:-6427;width:10;height:30" coordorigin="11225,-6427" coordsize="10,30">
              <v:shape style="position:absolute;left:11225;top:-6427;width:10;height:30" coordorigin="11225,-6427" coordsize="10,30" path="m11225,-6412l11235,-6412e" filled="false" stroked="true" strokeweight="1.599pt" strokecolor="#000000">
                <v:path arrowok="t"/>
              </v:shape>
            </v:group>
            <v:group style="position:absolute;left:11225;top:-6477;width:10;height:30" coordorigin="11225,-6477" coordsize="10,30">
              <v:shape style="position:absolute;left:11225;top:-6477;width:10;height:30" coordorigin="11225,-6477" coordsize="10,30" path="m11225,-6462l11235,-6462e" filled="false" stroked="true" strokeweight="1.599pt" strokecolor="#000000">
                <v:path arrowok="t"/>
              </v:shape>
            </v:group>
            <v:group style="position:absolute;left:11225;top:-6527;width:10;height:30" coordorigin="11225,-6527" coordsize="10,30">
              <v:shape style="position:absolute;left:11225;top:-6527;width:10;height:30" coordorigin="11225,-6527" coordsize="10,30" path="m11225,-6512l11235,-6512e" filled="false" stroked="true" strokeweight="1.6pt" strokecolor="#000000">
                <v:path arrowok="t"/>
              </v:shape>
            </v:group>
            <v:group style="position:absolute;left:11225;top:-6577;width:10;height:30" coordorigin="11225,-6577" coordsize="10,30">
              <v:shape style="position:absolute;left:11225;top:-6577;width:10;height:30" coordorigin="11225,-6577" coordsize="10,30" path="m11225,-6562l11235,-6562e" filled="false" stroked="true" strokeweight="1.599pt" strokecolor="#000000">
                <v:path arrowok="t"/>
              </v:shape>
            </v:group>
            <v:group style="position:absolute;left:11225;top:-2813;width:10;height:2" coordorigin="11225,-2813" coordsize="10,2">
              <v:shape style="position:absolute;left:11225;top:-2813;width:10;height:2" coordorigin="11225,-2813" coordsize="10,0" path="m11225,-2813l11235,-2813e" filled="false" stroked="true" strokeweight="1.599pt" strokecolor="#000000">
                <v:path arrowok="t"/>
              </v:shape>
            </v:group>
            <v:group style="position:absolute;left:720;top:-2818;width:31;height:10" coordorigin="720,-2818" coordsize="31,10">
              <v:shape style="position:absolute;left:720;top:-2818;width:31;height:10" coordorigin="720,-2818" coordsize="31,10" path="m720,-2813l751,-2813e" filled="false" stroked="true" strokeweight=".6pt" strokecolor="#000000">
                <v:path arrowok="t"/>
              </v:shape>
            </v:group>
            <v:group style="position:absolute;left:771;top:-2818;width:31;height:10" coordorigin="771,-2818" coordsize="31,10">
              <v:shape style="position:absolute;left:771;top:-2818;width:31;height:10" coordorigin="771,-2818" coordsize="31,10" path="m771,-2813l801,-2813e" filled="false" stroked="true" strokeweight=".6pt" strokecolor="#000000">
                <v:path arrowok="t"/>
              </v:shape>
            </v:group>
            <v:group style="position:absolute;left:821;top:-2818;width:31;height:10" coordorigin="821,-2818" coordsize="31,10">
              <v:shape style="position:absolute;left:821;top:-2818;width:31;height:10" coordorigin="821,-2818" coordsize="31,10" path="m821,-2813l851,-2813e" filled="false" stroked="true" strokeweight=".6pt" strokecolor="#000000">
                <v:path arrowok="t"/>
              </v:shape>
            </v:group>
            <v:group style="position:absolute;left:871;top:-2818;width:31;height:10" coordorigin="871,-2818" coordsize="31,10">
              <v:shape style="position:absolute;left:871;top:-2818;width:31;height:10" coordorigin="871,-2818" coordsize="31,10" path="m871,-2813l901,-2813e" filled="false" stroked="true" strokeweight=".6pt" strokecolor="#000000">
                <v:path arrowok="t"/>
              </v:shape>
            </v:group>
            <v:group style="position:absolute;left:921;top:-2818;width:31;height:10" coordorigin="921,-2818" coordsize="31,10">
              <v:shape style="position:absolute;left:921;top:-2818;width:31;height:10" coordorigin="921,-2818" coordsize="31,10" path="m921,-2813l951,-2813e" filled="false" stroked="true" strokeweight=".6pt" strokecolor="#000000">
                <v:path arrowok="t"/>
              </v:shape>
            </v:group>
            <v:group style="position:absolute;left:972;top:-2818;width:31;height:10" coordorigin="972,-2818" coordsize="31,10">
              <v:shape style="position:absolute;left:972;top:-2818;width:31;height:10" coordorigin="972,-2818" coordsize="31,10" path="m972,-2813l1002,-2813e" filled="false" stroked="true" strokeweight=".6pt" strokecolor="#000000">
                <v:path arrowok="t"/>
              </v:shape>
            </v:group>
            <v:group style="position:absolute;left:1022;top:-2818;width:31;height:10" coordorigin="1022,-2818" coordsize="31,10">
              <v:shape style="position:absolute;left:1022;top:-2818;width:31;height:10" coordorigin="1022,-2818" coordsize="31,10" path="m1022,-2813l1052,-2813e" filled="false" stroked="true" strokeweight=".6pt" strokecolor="#000000">
                <v:path arrowok="t"/>
              </v:shape>
            </v:group>
            <v:group style="position:absolute;left:1072;top:-2818;width:31;height:10" coordorigin="1072,-2818" coordsize="31,10">
              <v:shape style="position:absolute;left:1072;top:-2818;width:31;height:10" coordorigin="1072,-2818" coordsize="31,10" path="m1072,-2813l1102,-2813e" filled="false" stroked="true" strokeweight=".6pt" strokecolor="#000000">
                <v:path arrowok="t"/>
              </v:shape>
            </v:group>
            <v:group style="position:absolute;left:1122;top:-2818;width:31;height:10" coordorigin="1122,-2818" coordsize="31,10">
              <v:shape style="position:absolute;left:1122;top:-2818;width:31;height:10" coordorigin="1122,-2818" coordsize="31,10" path="m1122,-2813l1152,-2813e" filled="false" stroked="true" strokeweight=".6pt" strokecolor="#000000">
                <v:path arrowok="t"/>
              </v:shape>
            </v:group>
            <v:group style="position:absolute;left:1172;top:-2818;width:31;height:10" coordorigin="1172,-2818" coordsize="31,10">
              <v:shape style="position:absolute;left:1172;top:-2818;width:31;height:10" coordorigin="1172,-2818" coordsize="31,10" path="m1172,-2813l1203,-2813e" filled="false" stroked="true" strokeweight=".6pt" strokecolor="#000000">
                <v:path arrowok="t"/>
              </v:shape>
            </v:group>
            <v:group style="position:absolute;left:1223;top:-2818;width:31;height:10" coordorigin="1223,-2818" coordsize="31,10">
              <v:shape style="position:absolute;left:1223;top:-2818;width:31;height:10" coordorigin="1223,-2818" coordsize="31,10" path="m1223,-2813l1253,-2813e" filled="false" stroked="true" strokeweight=".6pt" strokecolor="#000000">
                <v:path arrowok="t"/>
              </v:shape>
            </v:group>
            <v:group style="position:absolute;left:1273;top:-2818;width:31;height:10" coordorigin="1273,-2818" coordsize="31,10">
              <v:shape style="position:absolute;left:1273;top:-2818;width:31;height:10" coordorigin="1273,-2818" coordsize="31,10" path="m1273,-2813l1303,-2813e" filled="false" stroked="true" strokeweight=".6pt" strokecolor="#000000">
                <v:path arrowok="t"/>
              </v:shape>
            </v:group>
            <v:group style="position:absolute;left:1323;top:-2818;width:31;height:10" coordorigin="1323,-2818" coordsize="31,10">
              <v:shape style="position:absolute;left:1323;top:-2818;width:31;height:10" coordorigin="1323,-2818" coordsize="31,10" path="m1323,-2813l1353,-2813e" filled="false" stroked="true" strokeweight=".6pt" strokecolor="#000000">
                <v:path arrowok="t"/>
              </v:shape>
            </v:group>
            <v:group style="position:absolute;left:1373;top:-2818;width:31;height:10" coordorigin="1373,-2818" coordsize="31,10">
              <v:shape style="position:absolute;left:1373;top:-2818;width:31;height:10" coordorigin="1373,-2818" coordsize="31,10" path="m1373,-2813l1403,-2813e" filled="false" stroked="true" strokeweight=".6pt" strokecolor="#000000">
                <v:path arrowok="t"/>
              </v:shape>
            </v:group>
            <v:group style="position:absolute;left:1423;top:-2818;width:31;height:10" coordorigin="1423,-2818" coordsize="31,10">
              <v:shape style="position:absolute;left:1423;top:-2818;width:31;height:10" coordorigin="1423,-2818" coordsize="31,10" path="m1423,-2813l1454,-2813e" filled="false" stroked="true" strokeweight=".6pt" strokecolor="#000000">
                <v:path arrowok="t"/>
              </v:shape>
            </v:group>
            <v:group style="position:absolute;left:1474;top:-2818;width:31;height:10" coordorigin="1474,-2818" coordsize="31,10">
              <v:shape style="position:absolute;left:1474;top:-2818;width:31;height:10" coordorigin="1474,-2818" coordsize="31,10" path="m1474,-2813l1504,-2813e" filled="false" stroked="true" strokeweight=".6pt" strokecolor="#000000">
                <v:path arrowok="t"/>
              </v:shape>
            </v:group>
            <v:group style="position:absolute;left:1524;top:-2818;width:31;height:10" coordorigin="1524,-2818" coordsize="31,10">
              <v:shape style="position:absolute;left:1524;top:-2818;width:31;height:10" coordorigin="1524,-2818" coordsize="31,10" path="m1524,-2813l1554,-2813e" filled="false" stroked="true" strokeweight=".6pt" strokecolor="#000000">
                <v:path arrowok="t"/>
              </v:shape>
            </v:group>
            <v:group style="position:absolute;left:1574;top:-2818;width:31;height:10" coordorigin="1574,-2818" coordsize="31,10">
              <v:shape style="position:absolute;left:1574;top:-2818;width:31;height:10" coordorigin="1574,-2818" coordsize="31,10" path="m1574,-2813l1604,-2813e" filled="false" stroked="true" strokeweight=".6pt" strokecolor="#000000">
                <v:path arrowok="t"/>
              </v:shape>
            </v:group>
            <v:group style="position:absolute;left:1624;top:-2818;width:31;height:10" coordorigin="1624,-2818" coordsize="31,10">
              <v:shape style="position:absolute;left:1624;top:-2818;width:31;height:10" coordorigin="1624,-2818" coordsize="31,10" path="m1624,-2813l1654,-2813e" filled="false" stroked="true" strokeweight=".6pt" strokecolor="#000000">
                <v:path arrowok="t"/>
              </v:shape>
            </v:group>
            <v:group style="position:absolute;left:1675;top:-2818;width:31;height:10" coordorigin="1675,-2818" coordsize="31,10">
              <v:shape style="position:absolute;left:1675;top:-2818;width:31;height:10" coordorigin="1675,-2818" coordsize="31,10" path="m1675,-2813l1705,-2813e" filled="false" stroked="true" strokeweight=".6pt" strokecolor="#000000">
                <v:path arrowok="t"/>
              </v:shape>
            </v:group>
            <v:group style="position:absolute;left:1725;top:-2818;width:31;height:10" coordorigin="1725,-2818" coordsize="31,10">
              <v:shape style="position:absolute;left:1725;top:-2818;width:31;height:10" coordorigin="1725,-2818" coordsize="31,10" path="m1725,-2813l1755,-2813e" filled="false" stroked="true" strokeweight=".6pt" strokecolor="#000000">
                <v:path arrowok="t"/>
              </v:shape>
            </v:group>
            <v:group style="position:absolute;left:1775;top:-2818;width:31;height:10" coordorigin="1775,-2818" coordsize="31,10">
              <v:shape style="position:absolute;left:1775;top:-2818;width:31;height:10" coordorigin="1775,-2818" coordsize="31,10" path="m1775,-2813l1805,-2813e" filled="false" stroked="true" strokeweight=".6pt" strokecolor="#000000">
                <v:path arrowok="t"/>
              </v:shape>
            </v:group>
            <v:group style="position:absolute;left:1825;top:-2818;width:31;height:10" coordorigin="1825,-2818" coordsize="31,10">
              <v:shape style="position:absolute;left:1825;top:-2818;width:31;height:10" coordorigin="1825,-2818" coordsize="31,10" path="m1825,-2813l1855,-2813e" filled="false" stroked="true" strokeweight=".6pt" strokecolor="#000000">
                <v:path arrowok="t"/>
              </v:shape>
            </v:group>
            <v:group style="position:absolute;left:1875;top:-2818;width:31;height:10" coordorigin="1875,-2818" coordsize="31,10">
              <v:shape style="position:absolute;left:1875;top:-2818;width:31;height:10" coordorigin="1875,-2818" coordsize="31,10" path="m1875,-2813l1905,-2813e" filled="false" stroked="true" strokeweight=".6pt" strokecolor="#000000">
                <v:path arrowok="t"/>
              </v:shape>
            </v:group>
            <v:group style="position:absolute;left:1926;top:-2818;width:31;height:10" coordorigin="1926,-2818" coordsize="31,10">
              <v:shape style="position:absolute;left:1926;top:-2818;width:31;height:10" coordorigin="1926,-2818" coordsize="31,10" path="m1926,-2813l1956,-2813e" filled="false" stroked="true" strokeweight=".6pt" strokecolor="#000000">
                <v:path arrowok="t"/>
              </v:shape>
            </v:group>
            <v:group style="position:absolute;left:1976;top:-2818;width:31;height:10" coordorigin="1976,-2818" coordsize="31,10">
              <v:shape style="position:absolute;left:1976;top:-2818;width:31;height:10" coordorigin="1976,-2818" coordsize="31,10" path="m1976,-2813l2006,-2813e" filled="false" stroked="true" strokeweight=".6pt" strokecolor="#000000">
                <v:path arrowok="t"/>
              </v:shape>
            </v:group>
            <v:group style="position:absolute;left:2026;top:-2818;width:31;height:10" coordorigin="2026,-2818" coordsize="31,10">
              <v:shape style="position:absolute;left:2026;top:-2818;width:31;height:10" coordorigin="2026,-2818" coordsize="31,10" path="m2026,-2813l2056,-2813e" filled="false" stroked="true" strokeweight=".6pt" strokecolor="#000000">
                <v:path arrowok="t"/>
              </v:shape>
            </v:group>
            <v:group style="position:absolute;left:2076;top:-2818;width:31;height:10" coordorigin="2076,-2818" coordsize="31,10">
              <v:shape style="position:absolute;left:2076;top:-2818;width:31;height:10" coordorigin="2076,-2818" coordsize="31,10" path="m2076,-2813l2106,-2813e" filled="false" stroked="true" strokeweight=".6pt" strokecolor="#000000">
                <v:path arrowok="t"/>
              </v:shape>
            </v:group>
            <v:group style="position:absolute;left:2126;top:-2818;width:31;height:10" coordorigin="2126,-2818" coordsize="31,10">
              <v:shape style="position:absolute;left:2126;top:-2818;width:31;height:10" coordorigin="2126,-2818" coordsize="31,10" path="m2126,-2813l2157,-2813e" filled="false" stroked="true" strokeweight=".6pt" strokecolor="#000000">
                <v:path arrowok="t"/>
              </v:shape>
            </v:group>
            <v:group style="position:absolute;left:2177;top:-2818;width:31;height:10" coordorigin="2177,-2818" coordsize="31,10">
              <v:shape style="position:absolute;left:2177;top:-2818;width:31;height:10" coordorigin="2177,-2818" coordsize="31,10" path="m2177,-2813l2207,-2813e" filled="false" stroked="true" strokeweight=".6pt" strokecolor="#000000">
                <v:path arrowok="t"/>
              </v:shape>
            </v:group>
            <v:group style="position:absolute;left:2227;top:-2818;width:31;height:10" coordorigin="2227,-2818" coordsize="31,10">
              <v:shape style="position:absolute;left:2227;top:-2818;width:31;height:10" coordorigin="2227,-2818" coordsize="31,10" path="m2227,-2813l2257,-2813e" filled="false" stroked="true" strokeweight=".6pt" strokecolor="#000000">
                <v:path arrowok="t"/>
              </v:shape>
            </v:group>
            <v:group style="position:absolute;left:2277;top:-2818;width:31;height:10" coordorigin="2277,-2818" coordsize="31,10">
              <v:shape style="position:absolute;left:2277;top:-2818;width:31;height:10" coordorigin="2277,-2818" coordsize="31,10" path="m2277,-2813l2307,-2813e" filled="false" stroked="true" strokeweight=".6pt" strokecolor="#000000">
                <v:path arrowok="t"/>
              </v:shape>
            </v:group>
            <v:group style="position:absolute;left:2327;top:-2818;width:31;height:10" coordorigin="2327,-2818" coordsize="31,10">
              <v:shape style="position:absolute;left:2327;top:-2818;width:31;height:10" coordorigin="2327,-2818" coordsize="31,10" path="m2327,-2813l2357,-2813e" filled="false" stroked="true" strokeweight=".6pt" strokecolor="#000000">
                <v:path arrowok="t"/>
              </v:shape>
            </v:group>
            <v:group style="position:absolute;left:2378;top:-2818;width:31;height:10" coordorigin="2378,-2818" coordsize="31,10">
              <v:shape style="position:absolute;left:2378;top:-2818;width:31;height:10" coordorigin="2378,-2818" coordsize="31,10" path="m2378,-2813l2408,-2813e" filled="false" stroked="true" strokeweight=".6pt" strokecolor="#000000">
                <v:path arrowok="t"/>
              </v:shape>
            </v:group>
            <v:group style="position:absolute;left:2428;top:-2818;width:31;height:10" coordorigin="2428,-2818" coordsize="31,10">
              <v:shape style="position:absolute;left:2428;top:-2818;width:31;height:10" coordorigin="2428,-2818" coordsize="31,10" path="m2428,-2813l2458,-2813e" filled="false" stroked="true" strokeweight=".6pt" strokecolor="#000000">
                <v:path arrowok="t"/>
              </v:shape>
            </v:group>
            <v:group style="position:absolute;left:2478;top:-2818;width:31;height:10" coordorigin="2478,-2818" coordsize="31,10">
              <v:shape style="position:absolute;left:2478;top:-2818;width:31;height:10" coordorigin="2478,-2818" coordsize="31,10" path="m2478,-2813l2508,-2813e" filled="false" stroked="true" strokeweight=".6pt" strokecolor="#000000">
                <v:path arrowok="t"/>
              </v:shape>
            </v:group>
            <v:group style="position:absolute;left:2528;top:-2818;width:31;height:10" coordorigin="2528,-2818" coordsize="31,10">
              <v:shape style="position:absolute;left:2528;top:-2818;width:31;height:10" coordorigin="2528,-2818" coordsize="31,10" path="m2528,-2813l2558,-2813e" filled="false" stroked="true" strokeweight=".6pt" strokecolor="#000000">
                <v:path arrowok="t"/>
              </v:shape>
            </v:group>
            <v:group style="position:absolute;left:2578;top:-2818;width:31;height:10" coordorigin="2578,-2818" coordsize="31,10">
              <v:shape style="position:absolute;left:2578;top:-2818;width:31;height:10" coordorigin="2578,-2818" coordsize="31,10" path="m2578,-2813l2608,-2813e" filled="false" stroked="true" strokeweight=".6pt" strokecolor="#000000">
                <v:path arrowok="t"/>
              </v:shape>
            </v:group>
            <v:group style="position:absolute;left:2629;top:-2818;width:31;height:10" coordorigin="2629,-2818" coordsize="31,10">
              <v:shape style="position:absolute;left:2629;top:-2818;width:31;height:10" coordorigin="2629,-2818" coordsize="31,10" path="m2629,-2813l2659,-2813e" filled="false" stroked="true" strokeweight=".6pt" strokecolor="#000000">
                <v:path arrowok="t"/>
              </v:shape>
            </v:group>
            <v:group style="position:absolute;left:2679;top:-2818;width:31;height:10" coordorigin="2679,-2818" coordsize="31,10">
              <v:shape style="position:absolute;left:2679;top:-2818;width:31;height:10" coordorigin="2679,-2818" coordsize="31,10" path="m2679,-2813l2709,-2813e" filled="false" stroked="true" strokeweight=".6pt" strokecolor="#000000">
                <v:path arrowok="t"/>
              </v:shape>
            </v:group>
            <v:group style="position:absolute;left:2729;top:-2818;width:31;height:10" coordorigin="2729,-2818" coordsize="31,10">
              <v:shape style="position:absolute;left:2729;top:-2818;width:31;height:10" coordorigin="2729,-2818" coordsize="31,10" path="m2729,-2813l2759,-2813e" filled="false" stroked="true" strokeweight=".6pt" strokecolor="#000000">
                <v:path arrowok="t"/>
              </v:shape>
            </v:group>
            <v:group style="position:absolute;left:2779;top:-2818;width:31;height:10" coordorigin="2779,-2818" coordsize="31,10">
              <v:shape style="position:absolute;left:2779;top:-2818;width:31;height:10" coordorigin="2779,-2818" coordsize="31,10" path="m2779,-2813l2809,-2813e" filled="false" stroked="true" strokeweight=".6pt" strokecolor="#000000">
                <v:path arrowok="t"/>
              </v:shape>
            </v:group>
            <v:group style="position:absolute;left:2829;top:-2818;width:31;height:10" coordorigin="2829,-2818" coordsize="31,10">
              <v:shape style="position:absolute;left:2829;top:-2818;width:31;height:10" coordorigin="2829,-2818" coordsize="31,10" path="m2829,-2813l2860,-2813e" filled="false" stroked="true" strokeweight=".6pt" strokecolor="#000000">
                <v:path arrowok="t"/>
              </v:shape>
            </v:group>
            <v:group style="position:absolute;left:2880;top:-2818;width:31;height:10" coordorigin="2880,-2818" coordsize="31,10">
              <v:shape style="position:absolute;left:2880;top:-2818;width:31;height:10" coordorigin="2880,-2818" coordsize="31,10" path="m2880,-2813l2910,-2813e" filled="false" stroked="true" strokeweight=".6pt" strokecolor="#000000">
                <v:path arrowok="t"/>
              </v:shape>
            </v:group>
            <v:group style="position:absolute;left:2930;top:-2818;width:31;height:10" coordorigin="2930,-2818" coordsize="31,10">
              <v:shape style="position:absolute;left:2930;top:-2818;width:31;height:10" coordorigin="2930,-2818" coordsize="31,10" path="m2930,-2813l2960,-2813e" filled="false" stroked="true" strokeweight=".6pt" strokecolor="#000000">
                <v:path arrowok="t"/>
              </v:shape>
            </v:group>
            <v:group style="position:absolute;left:2980;top:-2818;width:31;height:10" coordorigin="2980,-2818" coordsize="31,10">
              <v:shape style="position:absolute;left:2980;top:-2818;width:31;height:10" coordorigin="2980,-2818" coordsize="31,10" path="m2980,-2813l3010,-2813e" filled="false" stroked="true" strokeweight=".6pt" strokecolor="#000000">
                <v:path arrowok="t"/>
              </v:shape>
            </v:group>
            <v:group style="position:absolute;left:3030;top:-2818;width:31;height:10" coordorigin="3030,-2818" coordsize="31,10">
              <v:shape style="position:absolute;left:3030;top:-2818;width:31;height:10" coordorigin="3030,-2818" coordsize="31,10" path="m3030,-2813l3060,-2813e" filled="false" stroked="true" strokeweight=".6pt" strokecolor="#000000">
                <v:path arrowok="t"/>
              </v:shape>
            </v:group>
            <v:group style="position:absolute;left:3081;top:-2818;width:31;height:10" coordorigin="3081,-2818" coordsize="31,10">
              <v:shape style="position:absolute;left:3081;top:-2818;width:31;height:10" coordorigin="3081,-2818" coordsize="31,10" path="m3081,-2813l3111,-2813e" filled="false" stroked="true" strokeweight=".6pt" strokecolor="#000000">
                <v:path arrowok="t"/>
              </v:shape>
            </v:group>
            <v:group style="position:absolute;left:3131;top:-2818;width:31;height:10" coordorigin="3131,-2818" coordsize="31,10">
              <v:shape style="position:absolute;left:3131;top:-2818;width:31;height:10" coordorigin="3131,-2818" coordsize="31,10" path="m3131,-2813l3161,-2813e" filled="false" stroked="true" strokeweight=".6pt" strokecolor="#000000">
                <v:path arrowok="t"/>
              </v:shape>
            </v:group>
            <v:group style="position:absolute;left:3181;top:-2818;width:31;height:10" coordorigin="3181,-2818" coordsize="31,10">
              <v:shape style="position:absolute;left:3181;top:-2818;width:31;height:10" coordorigin="3181,-2818" coordsize="31,10" path="m3181,-2813l3211,-2813e" filled="false" stroked="true" strokeweight=".6pt" strokecolor="#000000">
                <v:path arrowok="t"/>
              </v:shape>
            </v:group>
            <v:group style="position:absolute;left:3231;top:-2818;width:31;height:10" coordorigin="3231,-2818" coordsize="31,10">
              <v:shape style="position:absolute;left:3231;top:-2818;width:31;height:10" coordorigin="3231,-2818" coordsize="31,10" path="m3231,-2813l3261,-2813e" filled="false" stroked="true" strokeweight=".6pt" strokecolor="#000000">
                <v:path arrowok="t"/>
              </v:shape>
            </v:group>
            <v:group style="position:absolute;left:3281;top:-2818;width:31;height:10" coordorigin="3281,-2818" coordsize="31,10">
              <v:shape style="position:absolute;left:3281;top:-2818;width:31;height:10" coordorigin="3281,-2818" coordsize="31,10" path="m3281,-2813l3311,-2813e" filled="false" stroked="true" strokeweight=".6pt" strokecolor="#000000">
                <v:path arrowok="t"/>
              </v:shape>
            </v:group>
            <v:group style="position:absolute;left:3332;top:-2818;width:31;height:10" coordorigin="3332,-2818" coordsize="31,10">
              <v:shape style="position:absolute;left:3332;top:-2818;width:31;height:10" coordorigin="3332,-2818" coordsize="31,10" path="m3332,-2813l3362,-2813e" filled="false" stroked="true" strokeweight=".6pt" strokecolor="#000000">
                <v:path arrowok="t"/>
              </v:shape>
            </v:group>
            <v:group style="position:absolute;left:3382;top:-2818;width:31;height:10" coordorigin="3382,-2818" coordsize="31,10">
              <v:shape style="position:absolute;left:3382;top:-2818;width:31;height:10" coordorigin="3382,-2818" coordsize="31,10" path="m3382,-2813l3412,-2813e" filled="false" stroked="true" strokeweight=".6pt" strokecolor="#000000">
                <v:path arrowok="t"/>
              </v:shape>
            </v:group>
            <v:group style="position:absolute;left:3432;top:-2818;width:31;height:10" coordorigin="3432,-2818" coordsize="31,10">
              <v:shape style="position:absolute;left:3432;top:-2818;width:31;height:10" coordorigin="3432,-2818" coordsize="31,10" path="m3432,-2813l3462,-2813e" filled="false" stroked="true" strokeweight=".6pt" strokecolor="#000000">
                <v:path arrowok="t"/>
              </v:shape>
            </v:group>
            <v:group style="position:absolute;left:3482;top:-2818;width:31;height:10" coordorigin="3482,-2818" coordsize="31,10">
              <v:shape style="position:absolute;left:3482;top:-2818;width:31;height:10" coordorigin="3482,-2818" coordsize="31,10" path="m3482,-2813l3512,-2813e" filled="false" stroked="true" strokeweight=".6pt" strokecolor="#000000">
                <v:path arrowok="t"/>
              </v:shape>
            </v:group>
            <v:group style="position:absolute;left:3532;top:-2818;width:31;height:10" coordorigin="3532,-2818" coordsize="31,10">
              <v:shape style="position:absolute;left:3532;top:-2818;width:31;height:10" coordorigin="3532,-2818" coordsize="31,10" path="m3532,-2813l3563,-2813e" filled="false" stroked="true" strokeweight=".6pt" strokecolor="#000000">
                <v:path arrowok="t"/>
              </v:shape>
            </v:group>
            <v:group style="position:absolute;left:3583;top:-2818;width:31;height:10" coordorigin="3583,-2818" coordsize="31,10">
              <v:shape style="position:absolute;left:3583;top:-2818;width:31;height:10" coordorigin="3583,-2818" coordsize="31,10" path="m3583,-2813l3613,-2813e" filled="false" stroked="true" strokeweight=".6pt" strokecolor="#000000">
                <v:path arrowok="t"/>
              </v:shape>
            </v:group>
            <v:group style="position:absolute;left:3633;top:-2818;width:31;height:10" coordorigin="3633,-2818" coordsize="31,10">
              <v:shape style="position:absolute;left:3633;top:-2818;width:31;height:10" coordorigin="3633,-2818" coordsize="31,10" path="m3633,-2813l3663,-2813e" filled="false" stroked="true" strokeweight=".6pt" strokecolor="#000000">
                <v:path arrowok="t"/>
              </v:shape>
            </v:group>
            <v:group style="position:absolute;left:3683;top:-2818;width:31;height:10" coordorigin="3683,-2818" coordsize="31,10">
              <v:shape style="position:absolute;left:3683;top:-2818;width:31;height:10" coordorigin="3683,-2818" coordsize="31,10" path="m3683,-2813l3713,-2813e" filled="false" stroked="true" strokeweight=".6pt" strokecolor="#000000">
                <v:path arrowok="t"/>
              </v:shape>
            </v:group>
            <v:group style="position:absolute;left:3733;top:-2818;width:31;height:10" coordorigin="3733,-2818" coordsize="31,10">
              <v:shape style="position:absolute;left:3733;top:-2818;width:31;height:10" coordorigin="3733,-2818" coordsize="31,10" path="m3733,-2813l3763,-2813e" filled="false" stroked="true" strokeweight=".6pt" strokecolor="#000000">
                <v:path arrowok="t"/>
              </v:shape>
            </v:group>
            <v:group style="position:absolute;left:3784;top:-2818;width:31;height:10" coordorigin="3784,-2818" coordsize="31,10">
              <v:shape style="position:absolute;left:3784;top:-2818;width:31;height:10" coordorigin="3784,-2818" coordsize="31,10" path="m3784,-2813l3814,-2813e" filled="false" stroked="true" strokeweight=".6pt" strokecolor="#000000">
                <v:path arrowok="t"/>
              </v:shape>
            </v:group>
            <v:group style="position:absolute;left:3834;top:-2818;width:31;height:10" coordorigin="3834,-2818" coordsize="31,10">
              <v:shape style="position:absolute;left:3834;top:-2818;width:31;height:10" coordorigin="3834,-2818" coordsize="31,10" path="m3834,-2813l3864,-2813e" filled="false" stroked="true" strokeweight=".6pt" strokecolor="#000000">
                <v:path arrowok="t"/>
              </v:shape>
            </v:group>
            <v:group style="position:absolute;left:3884;top:-2818;width:31;height:10" coordorigin="3884,-2818" coordsize="31,10">
              <v:shape style="position:absolute;left:3884;top:-2818;width:31;height:10" coordorigin="3884,-2818" coordsize="31,10" path="m3884,-2813l3914,-2813e" filled="false" stroked="true" strokeweight=".6pt" strokecolor="#000000">
                <v:path arrowok="t"/>
              </v:shape>
            </v:group>
            <v:group style="position:absolute;left:3934;top:-2818;width:31;height:10" coordorigin="3934,-2818" coordsize="31,10">
              <v:shape style="position:absolute;left:3934;top:-2818;width:31;height:10" coordorigin="3934,-2818" coordsize="31,10" path="m3934,-2813l3964,-2813e" filled="false" stroked="true" strokeweight=".6pt" strokecolor="#000000">
                <v:path arrowok="t"/>
              </v:shape>
            </v:group>
            <v:group style="position:absolute;left:3984;top:-2818;width:31;height:10" coordorigin="3984,-2818" coordsize="31,10">
              <v:shape style="position:absolute;left:3984;top:-2818;width:31;height:10" coordorigin="3984,-2818" coordsize="31,10" path="m3984,-2813l4014,-2813e" filled="false" stroked="true" strokeweight=".6pt" strokecolor="#000000">
                <v:path arrowok="t"/>
              </v:shape>
            </v:group>
            <v:group style="position:absolute;left:4035;top:-2818;width:31;height:10" coordorigin="4035,-2818" coordsize="31,10">
              <v:shape style="position:absolute;left:4035;top:-2818;width:31;height:10" coordorigin="4035,-2818" coordsize="31,10" path="m4035,-2813l4065,-2813e" filled="false" stroked="true" strokeweight=".6pt" strokecolor="#000000">
                <v:path arrowok="t"/>
              </v:shape>
            </v:group>
            <v:group style="position:absolute;left:4085;top:-2818;width:31;height:10" coordorigin="4085,-2818" coordsize="31,10">
              <v:shape style="position:absolute;left:4085;top:-2818;width:31;height:10" coordorigin="4085,-2818" coordsize="31,10" path="m4085,-2813l4115,-2813e" filled="false" stroked="true" strokeweight=".6pt" strokecolor="#000000">
                <v:path arrowok="t"/>
              </v:shape>
            </v:group>
            <v:group style="position:absolute;left:4135;top:-2818;width:31;height:10" coordorigin="4135,-2818" coordsize="31,10">
              <v:shape style="position:absolute;left:4135;top:-2818;width:31;height:10" coordorigin="4135,-2818" coordsize="31,10" path="m4135,-2813l4165,-2813e" filled="false" stroked="true" strokeweight=".6pt" strokecolor="#000000">
                <v:path arrowok="t"/>
              </v:shape>
            </v:group>
            <v:group style="position:absolute;left:680;top:-2808;width:21;height:2" coordorigin="680,-2808" coordsize="21,2">
              <v:shape style="position:absolute;left:680;top:-2808;width:21;height:2" coordorigin="680,-2808" coordsize="21,0" path="m680,-2808l700,-2808e" filled="false" stroked="true" strokeweight="1.1pt" strokecolor="#000000">
                <v:path arrowok="t"/>
              </v:shape>
            </v:group>
            <v:group style="position:absolute;left:4185;top:-2818;width:16;height:10" coordorigin="4185,-2818" coordsize="16,10">
              <v:shape style="position:absolute;left:4185;top:-2818;width:16;height:10" coordorigin="4185,-2818" coordsize="16,10" path="m4185,-2813l4200,-2813e" filled="false" stroked="true" strokeweight=".6pt" strokecolor="#000000">
                <v:path arrowok="t"/>
              </v:shape>
            </v:group>
            <v:group style="position:absolute;left:680;top:920;width:10;height:30" coordorigin="680,920" coordsize="10,30">
              <v:shape style="position:absolute;left:680;top:920;width:10;height:30" coordorigin="680,920" coordsize="10,30" path="m680,935l690,935e" filled="false" stroked="true" strokeweight="1.6pt" strokecolor="#000000">
                <v:path arrowok="t"/>
              </v:shape>
            </v:group>
            <v:group style="position:absolute;left:680;top:870;width:10;height:30" coordorigin="680,870" coordsize="10,30">
              <v:shape style="position:absolute;left:680;top:870;width:10;height:30" coordorigin="680,870" coordsize="10,30" path="m680,885l690,885e" filled="false" stroked="true" strokeweight="1.599pt" strokecolor="#000000">
                <v:path arrowok="t"/>
              </v:shape>
            </v:group>
            <v:group style="position:absolute;left:680;top:820;width:10;height:30" coordorigin="680,820" coordsize="10,30">
              <v:shape style="position:absolute;left:680;top:820;width:10;height:30" coordorigin="680,820" coordsize="10,30" path="m680,835l690,835e" filled="false" stroked="true" strokeweight="1.599pt" strokecolor="#000000">
                <v:path arrowok="t"/>
              </v:shape>
            </v:group>
            <v:group style="position:absolute;left:680;top:770;width:10;height:30" coordorigin="680,770" coordsize="10,30">
              <v:shape style="position:absolute;left:680;top:770;width:10;height:30" coordorigin="680,770" coordsize="10,30" path="m680,785l690,785e" filled="false" stroked="true" strokeweight="1.599pt" strokecolor="#000000">
                <v:path arrowok="t"/>
              </v:shape>
            </v:group>
            <v:group style="position:absolute;left:680;top:720;width:10;height:30" coordorigin="680,720" coordsize="10,30">
              <v:shape style="position:absolute;left:680;top:720;width:10;height:30" coordorigin="680,720" coordsize="10,30" path="m680,735l690,735e" filled="false" stroked="true" strokeweight="1.599pt" strokecolor="#000000">
                <v:path arrowok="t"/>
              </v:shape>
            </v:group>
            <v:group style="position:absolute;left:680;top:670;width:10;height:30" coordorigin="680,670" coordsize="10,30">
              <v:shape style="position:absolute;left:680;top:670;width:10;height:30" coordorigin="680,670" coordsize="10,30" path="m680,685l690,685e" filled="false" stroked="true" strokeweight="1.599pt" strokecolor="#000000">
                <v:path arrowok="t"/>
              </v:shape>
            </v:group>
            <v:group style="position:absolute;left:680;top:620;width:10;height:30" coordorigin="680,620" coordsize="10,30">
              <v:shape style="position:absolute;left:680;top:620;width:10;height:30" coordorigin="680,620" coordsize="10,30" path="m680,635l690,635e" filled="false" stroked="true" strokeweight="1.599pt" strokecolor="#000000">
                <v:path arrowok="t"/>
              </v:shape>
            </v:group>
            <v:group style="position:absolute;left:680;top:570;width:10;height:30" coordorigin="680,570" coordsize="10,30">
              <v:shape style="position:absolute;left:680;top:570;width:10;height:30" coordorigin="680,570" coordsize="10,30" path="m680,585l690,585e" filled="false" stroked="true" strokeweight="1.599pt" strokecolor="#000000">
                <v:path arrowok="t"/>
              </v:shape>
            </v:group>
            <v:group style="position:absolute;left:680;top:520;width:10;height:30" coordorigin="680,520" coordsize="10,30">
              <v:shape style="position:absolute;left:680;top:520;width:10;height:30" coordorigin="680,520" coordsize="10,30" path="m680,535l690,535e" filled="false" stroked="true" strokeweight="1.599pt" strokecolor="#000000">
                <v:path arrowok="t"/>
              </v:shape>
            </v:group>
            <v:group style="position:absolute;left:680;top:470;width:10;height:30" coordorigin="680,470" coordsize="10,30">
              <v:shape style="position:absolute;left:680;top:470;width:10;height:30" coordorigin="680,470" coordsize="10,30" path="m680,485l690,485e" filled="false" stroked="true" strokeweight="1.599pt" strokecolor="#000000">
                <v:path arrowok="t"/>
              </v:shape>
            </v:group>
            <v:group style="position:absolute;left:680;top:420;width:10;height:30" coordorigin="680,420" coordsize="10,30">
              <v:shape style="position:absolute;left:680;top:420;width:10;height:30" coordorigin="680,420" coordsize="10,30" path="m680,435l690,435e" filled="false" stroked="true" strokeweight="1.599pt" strokecolor="#000000">
                <v:path arrowok="t"/>
              </v:shape>
            </v:group>
            <v:group style="position:absolute;left:680;top:370;width:10;height:30" coordorigin="680,370" coordsize="10,30">
              <v:shape style="position:absolute;left:680;top:370;width:10;height:30" coordorigin="680,370" coordsize="10,30" path="m680,385l690,385e" filled="false" stroked="true" strokeweight="1.599pt" strokecolor="#000000">
                <v:path arrowok="t"/>
              </v:shape>
            </v:group>
            <v:group style="position:absolute;left:680;top:320;width:10;height:30" coordorigin="680,320" coordsize="10,30">
              <v:shape style="position:absolute;left:680;top:320;width:10;height:30" coordorigin="680,320" coordsize="10,30" path="m680,335l690,335e" filled="false" stroked="true" strokeweight="1.599pt" strokecolor="#000000">
                <v:path arrowok="t"/>
              </v:shape>
            </v:group>
            <v:group style="position:absolute;left:680;top:271;width:10;height:30" coordorigin="680,271" coordsize="10,30">
              <v:shape style="position:absolute;left:680;top:271;width:10;height:30" coordorigin="680,271" coordsize="10,30" path="m680,286l690,286e" filled="false" stroked="true" strokeweight="1.599pt" strokecolor="#000000">
                <v:path arrowok="t"/>
              </v:shape>
            </v:group>
            <v:group style="position:absolute;left:680;top:221;width:10;height:30" coordorigin="680,221" coordsize="10,30">
              <v:shape style="position:absolute;left:680;top:221;width:10;height:30" coordorigin="680,221" coordsize="10,30" path="m680,236l690,236e" filled="false" stroked="true" strokeweight="1.599pt" strokecolor="#000000">
                <v:path arrowok="t"/>
              </v:shape>
            </v:group>
            <v:group style="position:absolute;left:680;top:171;width:10;height:30" coordorigin="680,171" coordsize="10,30">
              <v:shape style="position:absolute;left:680;top:171;width:10;height:30" coordorigin="680,171" coordsize="10,30" path="m680,186l690,186e" filled="false" stroked="true" strokeweight="1.599pt" strokecolor="#000000">
                <v:path arrowok="t"/>
              </v:shape>
            </v:group>
            <v:group style="position:absolute;left:680;top:121;width:10;height:30" coordorigin="680,121" coordsize="10,30">
              <v:shape style="position:absolute;left:680;top:121;width:10;height:30" coordorigin="680,121" coordsize="10,30" path="m680,136l690,136e" filled="false" stroked="true" strokeweight="1.599pt" strokecolor="#000000">
                <v:path arrowok="t"/>
              </v:shape>
            </v:group>
            <v:group style="position:absolute;left:680;top:71;width:10;height:30" coordorigin="680,71" coordsize="10,30">
              <v:shape style="position:absolute;left:680;top:71;width:10;height:30" coordorigin="680,71" coordsize="10,30" path="m680,86l690,86e" filled="false" stroked="true" strokeweight="1.599pt" strokecolor="#000000">
                <v:path arrowok="t"/>
              </v:shape>
            </v:group>
            <v:group style="position:absolute;left:680;top:21;width:10;height:30" coordorigin="680,21" coordsize="10,30">
              <v:shape style="position:absolute;left:680;top:21;width:10;height:30" coordorigin="680,21" coordsize="10,30" path="m680,36l690,36e" filled="false" stroked="true" strokeweight="1.599pt" strokecolor="#000000">
                <v:path arrowok="t"/>
              </v:shape>
            </v:group>
            <v:group style="position:absolute;left:680;top:-29;width:10;height:30" coordorigin="680,-29" coordsize="10,30">
              <v:shape style="position:absolute;left:680;top:-29;width:10;height:30" coordorigin="680,-29" coordsize="10,30" path="m680,-14l690,-14e" filled="false" stroked="true" strokeweight="1.599pt" strokecolor="#000000">
                <v:path arrowok="t"/>
              </v:shape>
            </v:group>
            <v:group style="position:absolute;left:680;top:-79;width:10;height:30" coordorigin="680,-79" coordsize="10,30">
              <v:shape style="position:absolute;left:680;top:-79;width:10;height:30" coordorigin="680,-79" coordsize="10,30" path="m680,-64l690,-64e" filled="false" stroked="true" strokeweight="1.599pt" strokecolor="#000000">
                <v:path arrowok="t"/>
              </v:shape>
            </v:group>
            <v:group style="position:absolute;left:680;top:-129;width:10;height:30" coordorigin="680,-129" coordsize="10,30">
              <v:shape style="position:absolute;left:680;top:-129;width:10;height:30" coordorigin="680,-129" coordsize="10,30" path="m680,-114l690,-114e" filled="false" stroked="true" strokeweight="1.599pt" strokecolor="#000000">
                <v:path arrowok="t"/>
              </v:shape>
            </v:group>
            <v:group style="position:absolute;left:680;top:-179;width:10;height:30" coordorigin="680,-179" coordsize="10,30">
              <v:shape style="position:absolute;left:680;top:-179;width:10;height:30" coordorigin="680,-179" coordsize="10,30" path="m680,-164l690,-164e" filled="false" stroked="true" strokeweight="1.599pt" strokecolor="#000000">
                <v:path arrowok="t"/>
              </v:shape>
            </v:group>
            <v:group style="position:absolute;left:680;top:-229;width:10;height:30" coordorigin="680,-229" coordsize="10,30">
              <v:shape style="position:absolute;left:680;top:-229;width:10;height:30" coordorigin="680,-229" coordsize="10,30" path="m680,-214l690,-214e" filled="false" stroked="true" strokeweight="1.599pt" strokecolor="#000000">
                <v:path arrowok="t"/>
              </v:shape>
            </v:group>
            <v:group style="position:absolute;left:680;top:-279;width:10;height:30" coordorigin="680,-279" coordsize="10,30">
              <v:shape style="position:absolute;left:680;top:-279;width:10;height:30" coordorigin="680,-279" coordsize="10,30" path="m680,-264l690,-264e" filled="false" stroked="true" strokeweight="1.599pt" strokecolor="#000000">
                <v:path arrowok="t"/>
              </v:shape>
            </v:group>
            <v:group style="position:absolute;left:680;top:-329;width:10;height:30" coordorigin="680,-329" coordsize="10,30">
              <v:shape style="position:absolute;left:680;top:-329;width:10;height:30" coordorigin="680,-329" coordsize="10,30" path="m680,-314l690,-314e" filled="false" stroked="true" strokeweight="1.599pt" strokecolor="#000000">
                <v:path arrowok="t"/>
              </v:shape>
            </v:group>
            <v:group style="position:absolute;left:680;top:-379;width:10;height:30" coordorigin="680,-379" coordsize="10,30">
              <v:shape style="position:absolute;left:680;top:-379;width:10;height:30" coordorigin="680,-379" coordsize="10,30" path="m680,-364l690,-364e" filled="false" stroked="true" strokeweight="1.599pt" strokecolor="#000000">
                <v:path arrowok="t"/>
              </v:shape>
            </v:group>
            <v:group style="position:absolute;left:680;top:-429;width:10;height:30" coordorigin="680,-429" coordsize="10,30">
              <v:shape style="position:absolute;left:680;top:-429;width:10;height:30" coordorigin="680,-429" coordsize="10,30" path="m680,-414l690,-414e" filled="false" stroked="true" strokeweight="1.599pt" strokecolor="#000000">
                <v:path arrowok="t"/>
              </v:shape>
            </v:group>
            <v:group style="position:absolute;left:680;top:-479;width:10;height:30" coordorigin="680,-479" coordsize="10,30">
              <v:shape style="position:absolute;left:680;top:-479;width:10;height:30" coordorigin="680,-479" coordsize="10,30" path="m680,-464l690,-464e" filled="false" stroked="true" strokeweight="1.599pt" strokecolor="#000000">
                <v:path arrowok="t"/>
              </v:shape>
            </v:group>
            <v:group style="position:absolute;left:680;top:-529;width:10;height:30" coordorigin="680,-529" coordsize="10,30">
              <v:shape style="position:absolute;left:680;top:-529;width:10;height:30" coordorigin="680,-529" coordsize="10,30" path="m680,-514l690,-514e" filled="false" stroked="true" strokeweight="1.599pt" strokecolor="#000000">
                <v:path arrowok="t"/>
              </v:shape>
            </v:group>
            <v:group style="position:absolute;left:680;top:-579;width:10;height:30" coordorigin="680,-579" coordsize="10,30">
              <v:shape style="position:absolute;left:680;top:-579;width:10;height:30" coordorigin="680,-579" coordsize="10,30" path="m680,-564l690,-564e" filled="false" stroked="true" strokeweight="1.599pt" strokecolor="#000000">
                <v:path arrowok="t"/>
              </v:shape>
            </v:group>
            <v:group style="position:absolute;left:680;top:-629;width:10;height:30" coordorigin="680,-629" coordsize="10,30">
              <v:shape style="position:absolute;left:680;top:-629;width:10;height:30" coordorigin="680,-629" coordsize="10,30" path="m680,-614l690,-614e" filled="false" stroked="true" strokeweight="1.599pt" strokecolor="#000000">
                <v:path arrowok="t"/>
              </v:shape>
            </v:group>
            <v:group style="position:absolute;left:680;top:-679;width:10;height:30" coordorigin="680,-679" coordsize="10,30">
              <v:shape style="position:absolute;left:680;top:-679;width:10;height:30" coordorigin="680,-679" coordsize="10,30" path="m680,-664l690,-664e" filled="false" stroked="true" strokeweight="1.599pt" strokecolor="#000000">
                <v:path arrowok="t"/>
              </v:shape>
            </v:group>
            <v:group style="position:absolute;left:680;top:-729;width:10;height:30" coordorigin="680,-729" coordsize="10,30">
              <v:shape style="position:absolute;left:680;top:-729;width:10;height:30" coordorigin="680,-729" coordsize="10,30" path="m680,-714l690,-714e" filled="false" stroked="true" strokeweight="1.599pt" strokecolor="#000000">
                <v:path arrowok="t"/>
              </v:shape>
            </v:group>
            <v:group style="position:absolute;left:680;top:-779;width:10;height:30" coordorigin="680,-779" coordsize="10,30">
              <v:shape style="position:absolute;left:680;top:-779;width:10;height:30" coordorigin="680,-779" coordsize="10,30" path="m680,-764l690,-764e" filled="false" stroked="true" strokeweight="1.599pt" strokecolor="#000000">
                <v:path arrowok="t"/>
              </v:shape>
            </v:group>
            <v:group style="position:absolute;left:680;top:-829;width:10;height:30" coordorigin="680,-829" coordsize="10,30">
              <v:shape style="position:absolute;left:680;top:-829;width:10;height:30" coordorigin="680,-829" coordsize="10,30" path="m680,-814l690,-814e" filled="false" stroked="true" strokeweight="1.599pt" strokecolor="#000000">
                <v:path arrowok="t"/>
              </v:shape>
            </v:group>
            <v:group style="position:absolute;left:680;top:-879;width:10;height:30" coordorigin="680,-879" coordsize="10,30">
              <v:shape style="position:absolute;left:680;top:-879;width:10;height:30" coordorigin="680,-879" coordsize="10,30" path="m680,-864l690,-864e" filled="false" stroked="true" strokeweight="1.599pt" strokecolor="#000000">
                <v:path arrowok="t"/>
              </v:shape>
            </v:group>
            <v:group style="position:absolute;left:680;top:-929;width:10;height:30" coordorigin="680,-929" coordsize="10,30">
              <v:shape style="position:absolute;left:680;top:-929;width:10;height:30" coordorigin="680,-929" coordsize="10,30" path="m680,-914l690,-914e" filled="false" stroked="true" strokeweight="1.599pt" strokecolor="#000000">
                <v:path arrowok="t"/>
              </v:shape>
            </v:group>
            <v:group style="position:absolute;left:680;top:-979;width:10;height:30" coordorigin="680,-979" coordsize="10,30">
              <v:shape style="position:absolute;left:680;top:-979;width:10;height:30" coordorigin="680,-979" coordsize="10,30" path="m680,-964l690,-964e" filled="false" stroked="true" strokeweight="1.599pt" strokecolor="#000000">
                <v:path arrowok="t"/>
              </v:shape>
            </v:group>
            <v:group style="position:absolute;left:680;top:-1029;width:10;height:30" coordorigin="680,-1029" coordsize="10,30">
              <v:shape style="position:absolute;left:680;top:-1029;width:10;height:30" coordorigin="680,-1029" coordsize="10,30" path="m680,-1014l690,-1014e" filled="false" stroked="true" strokeweight="1.599pt" strokecolor="#000000">
                <v:path arrowok="t"/>
              </v:shape>
            </v:group>
            <v:group style="position:absolute;left:680;top:-1079;width:10;height:30" coordorigin="680,-1079" coordsize="10,30">
              <v:shape style="position:absolute;left:680;top:-1079;width:10;height:30" coordorigin="680,-1079" coordsize="10,30" path="m680,-1064l690,-1064e" filled="false" stroked="true" strokeweight="1.599pt" strokecolor="#000000">
                <v:path arrowok="t"/>
              </v:shape>
            </v:group>
            <v:group style="position:absolute;left:680;top:-1129;width:10;height:30" coordorigin="680,-1129" coordsize="10,30">
              <v:shape style="position:absolute;left:680;top:-1129;width:10;height:30" coordorigin="680,-1129" coordsize="10,30" path="m680,-1114l690,-1114e" filled="false" stroked="true" strokeweight="1.599pt" strokecolor="#000000">
                <v:path arrowok="t"/>
              </v:shape>
            </v:group>
            <v:group style="position:absolute;left:680;top:-1179;width:10;height:30" coordorigin="680,-1179" coordsize="10,30">
              <v:shape style="position:absolute;left:680;top:-1179;width:10;height:30" coordorigin="680,-1179" coordsize="10,30" path="m680,-1164l690,-1164e" filled="false" stroked="true" strokeweight="1.599pt" strokecolor="#000000">
                <v:path arrowok="t"/>
              </v:shape>
            </v:group>
            <v:group style="position:absolute;left:680;top:-1229;width:10;height:30" coordorigin="680,-1229" coordsize="10,30">
              <v:shape style="position:absolute;left:680;top:-1229;width:10;height:30" coordorigin="680,-1229" coordsize="10,30" path="m680,-1214l690,-1214e" filled="false" stroked="true" strokeweight="1.599pt" strokecolor="#000000">
                <v:path arrowok="t"/>
              </v:shape>
            </v:group>
            <v:group style="position:absolute;left:680;top:-1279;width:10;height:30" coordorigin="680,-1279" coordsize="10,30">
              <v:shape style="position:absolute;left:680;top:-1279;width:10;height:30" coordorigin="680,-1279" coordsize="10,30" path="m680,-1264l690,-1264e" filled="false" stroked="true" strokeweight="1.599pt" strokecolor="#000000">
                <v:path arrowok="t"/>
              </v:shape>
            </v:group>
            <v:group style="position:absolute;left:680;top:-1329;width:10;height:30" coordorigin="680,-1329" coordsize="10,30">
              <v:shape style="position:absolute;left:680;top:-1329;width:10;height:30" coordorigin="680,-1329" coordsize="10,30" path="m680,-1314l690,-1314e" filled="false" stroked="true" strokeweight="1.599pt" strokecolor="#000000">
                <v:path arrowok="t"/>
              </v:shape>
            </v:group>
            <v:group style="position:absolute;left:680;top:-1379;width:10;height:30" coordorigin="680,-1379" coordsize="10,30">
              <v:shape style="position:absolute;left:680;top:-1379;width:10;height:30" coordorigin="680,-1379" coordsize="10,30" path="m680,-1364l690,-1364e" filled="false" stroked="true" strokeweight="1.599pt" strokecolor="#000000">
                <v:path arrowok="t"/>
              </v:shape>
            </v:group>
            <v:group style="position:absolute;left:680;top:-1429;width:10;height:30" coordorigin="680,-1429" coordsize="10,30">
              <v:shape style="position:absolute;left:680;top:-1429;width:10;height:30" coordorigin="680,-1429" coordsize="10,30" path="m680,-1414l690,-1414e" filled="false" stroked="true" strokeweight="1.599pt" strokecolor="#000000">
                <v:path arrowok="t"/>
              </v:shape>
            </v:group>
            <v:group style="position:absolute;left:680;top:-1479;width:10;height:30" coordorigin="680,-1479" coordsize="10,30">
              <v:shape style="position:absolute;left:680;top:-1479;width:10;height:30" coordorigin="680,-1479" coordsize="10,30" path="m680,-1464l690,-1464e" filled="false" stroked="true" strokeweight="1.599pt" strokecolor="#000000">
                <v:path arrowok="t"/>
              </v:shape>
            </v:group>
            <v:group style="position:absolute;left:680;top:-1529;width:10;height:30" coordorigin="680,-1529" coordsize="10,30">
              <v:shape style="position:absolute;left:680;top:-1529;width:10;height:30" coordorigin="680,-1529" coordsize="10,30" path="m680,-1514l690,-1514e" filled="false" stroked="true" strokeweight="1.599pt" strokecolor="#000000">
                <v:path arrowok="t"/>
              </v:shape>
            </v:group>
            <v:group style="position:absolute;left:680;top:-1579;width:10;height:30" coordorigin="680,-1579" coordsize="10,30">
              <v:shape style="position:absolute;left:680;top:-1579;width:10;height:30" coordorigin="680,-1579" coordsize="10,30" path="m680,-1564l690,-1564e" filled="false" stroked="true" strokeweight="1.599pt" strokecolor="#000000">
                <v:path arrowok="t"/>
              </v:shape>
            </v:group>
            <v:group style="position:absolute;left:680;top:-1629;width:10;height:30" coordorigin="680,-1629" coordsize="10,30">
              <v:shape style="position:absolute;left:680;top:-1629;width:10;height:30" coordorigin="680,-1629" coordsize="10,30" path="m680,-1614l690,-1614e" filled="false" stroked="true" strokeweight="1.599pt" strokecolor="#000000">
                <v:path arrowok="t"/>
              </v:shape>
            </v:group>
            <v:group style="position:absolute;left:680;top:-1679;width:10;height:30" coordorigin="680,-1679" coordsize="10,30">
              <v:shape style="position:absolute;left:680;top:-1679;width:10;height:30" coordorigin="680,-1679" coordsize="10,30" path="m680,-1664l690,-1664e" filled="false" stroked="true" strokeweight="1.599pt" strokecolor="#000000">
                <v:path arrowok="t"/>
              </v:shape>
            </v:group>
            <v:group style="position:absolute;left:680;top:-1729;width:10;height:30" coordorigin="680,-1729" coordsize="10,30">
              <v:shape style="position:absolute;left:680;top:-1729;width:10;height:30" coordorigin="680,-1729" coordsize="10,30" path="m680,-1714l690,-1714e" filled="false" stroked="true" strokeweight="1.599pt" strokecolor="#000000">
                <v:path arrowok="t"/>
              </v:shape>
            </v:group>
            <v:group style="position:absolute;left:680;top:-1779;width:10;height:30" coordorigin="680,-1779" coordsize="10,30">
              <v:shape style="position:absolute;left:680;top:-1779;width:10;height:30" coordorigin="680,-1779" coordsize="10,30" path="m680,-1764l690,-1764e" filled="false" stroked="true" strokeweight="1.599pt" strokecolor="#000000">
                <v:path arrowok="t"/>
              </v:shape>
            </v:group>
            <v:group style="position:absolute;left:680;top:-1829;width:10;height:30" coordorigin="680,-1829" coordsize="10,30">
              <v:shape style="position:absolute;left:680;top:-1829;width:10;height:30" coordorigin="680,-1829" coordsize="10,30" path="m680,-1814l690,-1814e" filled="false" stroked="true" strokeweight="1.599pt" strokecolor="#000000">
                <v:path arrowok="t"/>
              </v:shape>
            </v:group>
            <v:group style="position:absolute;left:680;top:-1879;width:10;height:30" coordorigin="680,-1879" coordsize="10,30">
              <v:shape style="position:absolute;left:680;top:-1879;width:10;height:30" coordorigin="680,-1879" coordsize="10,30" path="m680,-1864l690,-1864e" filled="false" stroked="true" strokeweight="1.599pt" strokecolor="#000000">
                <v:path arrowok="t"/>
              </v:shape>
            </v:group>
            <v:group style="position:absolute;left:680;top:-1929;width:10;height:30" coordorigin="680,-1929" coordsize="10,30">
              <v:shape style="position:absolute;left:680;top:-1929;width:10;height:30" coordorigin="680,-1929" coordsize="10,30" path="m680,-1914l690,-1914e" filled="false" stroked="true" strokeweight="1.599pt" strokecolor="#000000">
                <v:path arrowok="t"/>
              </v:shape>
            </v:group>
            <v:group style="position:absolute;left:680;top:-1979;width:10;height:30" coordorigin="680,-1979" coordsize="10,30">
              <v:shape style="position:absolute;left:680;top:-1979;width:10;height:30" coordorigin="680,-1979" coordsize="10,30" path="m680,-1964l690,-1964e" filled="false" stroked="true" strokeweight="1.599pt" strokecolor="#000000">
                <v:path arrowok="t"/>
              </v:shape>
            </v:group>
            <v:group style="position:absolute;left:680;top:-2029;width:10;height:30" coordorigin="680,-2029" coordsize="10,30">
              <v:shape style="position:absolute;left:680;top:-2029;width:10;height:30" coordorigin="680,-2029" coordsize="10,30" path="m680,-2014l690,-2014e" filled="false" stroked="true" strokeweight="1.599pt" strokecolor="#000000">
                <v:path arrowok="t"/>
              </v:shape>
            </v:group>
            <v:group style="position:absolute;left:680;top:-2078;width:10;height:30" coordorigin="680,-2078" coordsize="10,30">
              <v:shape style="position:absolute;left:680;top:-2078;width:10;height:30" coordorigin="680,-2078" coordsize="10,30" path="m680,-2063l690,-2063e" filled="false" stroked="true" strokeweight="1.599pt" strokecolor="#000000">
                <v:path arrowok="t"/>
              </v:shape>
            </v:group>
            <v:group style="position:absolute;left:680;top:-2128;width:10;height:30" coordorigin="680,-2128" coordsize="10,30">
              <v:shape style="position:absolute;left:680;top:-2128;width:10;height:30" coordorigin="680,-2128" coordsize="10,30" path="m680,-2113l690,-2113e" filled="false" stroked="true" strokeweight="1.599pt" strokecolor="#000000">
                <v:path arrowok="t"/>
              </v:shape>
            </v:group>
            <v:group style="position:absolute;left:680;top:-2178;width:10;height:30" coordorigin="680,-2178" coordsize="10,30">
              <v:shape style="position:absolute;left:680;top:-2178;width:10;height:30" coordorigin="680,-2178" coordsize="10,30" path="m680,-2163l690,-2163e" filled="false" stroked="true" strokeweight="1.599pt" strokecolor="#000000">
                <v:path arrowok="t"/>
              </v:shape>
            </v:group>
            <v:group style="position:absolute;left:680;top:-2228;width:10;height:30" coordorigin="680,-2228" coordsize="10,30">
              <v:shape style="position:absolute;left:680;top:-2228;width:10;height:30" coordorigin="680,-2228" coordsize="10,30" path="m680,-2213l690,-2213e" filled="false" stroked="true" strokeweight="1.599pt" strokecolor="#000000">
                <v:path arrowok="t"/>
              </v:shape>
            </v:group>
            <v:group style="position:absolute;left:680;top:-2278;width:10;height:30" coordorigin="680,-2278" coordsize="10,30">
              <v:shape style="position:absolute;left:680;top:-2278;width:10;height:30" coordorigin="680,-2278" coordsize="10,30" path="m680,-2263l690,-2263e" filled="false" stroked="true" strokeweight="1.599pt" strokecolor="#000000">
                <v:path arrowok="t"/>
              </v:shape>
            </v:group>
            <v:group style="position:absolute;left:680;top:-2328;width:10;height:30" coordorigin="680,-2328" coordsize="10,30">
              <v:shape style="position:absolute;left:680;top:-2328;width:10;height:30" coordorigin="680,-2328" coordsize="10,30" path="m680,-2313l690,-2313e" filled="false" stroked="true" strokeweight="1.599pt" strokecolor="#000000">
                <v:path arrowok="t"/>
              </v:shape>
            </v:group>
            <v:group style="position:absolute;left:680;top:-2378;width:10;height:30" coordorigin="680,-2378" coordsize="10,30">
              <v:shape style="position:absolute;left:680;top:-2378;width:10;height:30" coordorigin="680,-2378" coordsize="10,30" path="m680,-2363l690,-2363e" filled="false" stroked="true" strokeweight="1.6pt" strokecolor="#000000">
                <v:path arrowok="t"/>
              </v:shape>
            </v:group>
            <v:group style="position:absolute;left:680;top:-2428;width:10;height:30" coordorigin="680,-2428" coordsize="10,30">
              <v:shape style="position:absolute;left:680;top:-2428;width:10;height:30" coordorigin="680,-2428" coordsize="10,30" path="m680,-2413l690,-2413e" filled="false" stroked="true" strokeweight="1.599pt" strokecolor="#000000">
                <v:path arrowok="t"/>
              </v:shape>
            </v:group>
            <v:group style="position:absolute;left:680;top:-2478;width:10;height:30" coordorigin="680,-2478" coordsize="10,30">
              <v:shape style="position:absolute;left:680;top:-2478;width:10;height:30" coordorigin="680,-2478" coordsize="10,30" path="m680,-2463l690,-2463e" filled="false" stroked="true" strokeweight="1.599pt" strokecolor="#000000">
                <v:path arrowok="t"/>
              </v:shape>
            </v:group>
            <v:group style="position:absolute;left:680;top:-2528;width:10;height:30" coordorigin="680,-2528" coordsize="10,30">
              <v:shape style="position:absolute;left:680;top:-2528;width:10;height:30" coordorigin="680,-2528" coordsize="10,30" path="m680,-2513l690,-2513e" filled="false" stroked="true" strokeweight="1.599pt" strokecolor="#000000">
                <v:path arrowok="t"/>
              </v:shape>
            </v:group>
            <v:group style="position:absolute;left:680;top:-2578;width:10;height:30" coordorigin="680,-2578" coordsize="10,30">
              <v:shape style="position:absolute;left:680;top:-2578;width:10;height:30" coordorigin="680,-2578" coordsize="10,30" path="m680,-2563l690,-2563e" filled="false" stroked="true" strokeweight="1.599pt" strokecolor="#000000">
                <v:path arrowok="t"/>
              </v:shape>
            </v:group>
            <v:group style="position:absolute;left:680;top:-2628;width:10;height:30" coordorigin="680,-2628" coordsize="10,30">
              <v:shape style="position:absolute;left:680;top:-2628;width:10;height:30" coordorigin="680,-2628" coordsize="10,30" path="m680,-2613l690,-2613e" filled="false" stroked="true" strokeweight="1.6pt" strokecolor="#000000">
                <v:path arrowok="t"/>
              </v:shape>
            </v:group>
            <v:group style="position:absolute;left:680;top:-2678;width:10;height:30" coordorigin="680,-2678" coordsize="10,30">
              <v:shape style="position:absolute;left:680;top:-2678;width:10;height:30" coordorigin="680,-2678" coordsize="10,30" path="m680,-2663l690,-2663e" filled="false" stroked="true" strokeweight="1.599pt" strokecolor="#000000">
                <v:path arrowok="t"/>
              </v:shape>
            </v:group>
            <v:group style="position:absolute;left:680;top:-2728;width:10;height:30" coordorigin="680,-2728" coordsize="10,30">
              <v:shape style="position:absolute;left:680;top:-2728;width:10;height:30" coordorigin="680,-2728" coordsize="10,30" path="m680,-2713l690,-2713e" filled="false" stroked="true" strokeweight="1.599pt" strokecolor="#000000">
                <v:path arrowok="t"/>
              </v:shape>
            </v:group>
            <v:group style="position:absolute;left:680;top:-2778;width:10;height:30" coordorigin="680,-2778" coordsize="10,30">
              <v:shape style="position:absolute;left:680;top:-2778;width:10;height:30" coordorigin="680,-2778" coordsize="10,30" path="m680,-2763l690,-2763e" filled="false" stroked="true" strokeweight="1.599pt" strokecolor="#000000">
                <v:path arrowok="t"/>
              </v:shape>
            </v:group>
            <v:group style="position:absolute;left:680;top:985;width:10;height:2" coordorigin="680,985" coordsize="10,2">
              <v:shape style="position:absolute;left:680;top:985;width:10;height:2" coordorigin="680,985" coordsize="10,0" path="m680,985l690,985e" filled="false" stroked="true" strokeweight="1.6pt" strokecolor="#000000">
                <v:path arrowok="t"/>
              </v:shape>
            </v:group>
            <v:group style="position:absolute;left:4235;top:-2818;width:31;height:10" coordorigin="4235,-2818" coordsize="31,10">
              <v:shape style="position:absolute;left:4235;top:-2818;width:31;height:10" coordorigin="4235,-2818" coordsize="31,10" path="m4235,-2813l4266,-2813e" filled="false" stroked="true" strokeweight=".6pt" strokecolor="#000000">
                <v:path arrowok="t"/>
              </v:shape>
            </v:group>
            <v:group style="position:absolute;left:4286;top:-2818;width:31;height:10" coordorigin="4286,-2818" coordsize="31,10">
              <v:shape style="position:absolute;left:4286;top:-2818;width:31;height:10" coordorigin="4286,-2818" coordsize="31,10" path="m4286,-2813l4316,-2813e" filled="false" stroked="true" strokeweight=".6pt" strokecolor="#000000">
                <v:path arrowok="t"/>
              </v:shape>
            </v:group>
            <v:group style="position:absolute;left:4336;top:-2818;width:31;height:10" coordorigin="4336,-2818" coordsize="31,10">
              <v:shape style="position:absolute;left:4336;top:-2818;width:31;height:10" coordorigin="4336,-2818" coordsize="31,10" path="m4336,-2813l4366,-2813e" filled="false" stroked="true" strokeweight=".6pt" strokecolor="#000000">
                <v:path arrowok="t"/>
              </v:shape>
            </v:group>
            <v:group style="position:absolute;left:4386;top:-2818;width:31;height:10" coordorigin="4386,-2818" coordsize="31,10">
              <v:shape style="position:absolute;left:4386;top:-2818;width:31;height:10" coordorigin="4386,-2818" coordsize="31,10" path="m4386,-2813l4416,-2813e" filled="false" stroked="true" strokeweight=".6pt" strokecolor="#000000">
                <v:path arrowok="t"/>
              </v:shape>
            </v:group>
            <v:group style="position:absolute;left:4436;top:-2818;width:31;height:10" coordorigin="4436,-2818" coordsize="31,10">
              <v:shape style="position:absolute;left:4436;top:-2818;width:31;height:10" coordorigin="4436,-2818" coordsize="31,10" path="m4436,-2813l4466,-2813e" filled="false" stroked="true" strokeweight=".6pt" strokecolor="#000000">
                <v:path arrowok="t"/>
              </v:shape>
            </v:group>
            <v:group style="position:absolute;left:4486;top:-2818;width:31;height:10" coordorigin="4486,-2818" coordsize="31,10">
              <v:shape style="position:absolute;left:4486;top:-2818;width:31;height:10" coordorigin="4486,-2818" coordsize="31,10" path="m4486,-2813l4517,-2813e" filled="false" stroked="true" strokeweight=".6pt" strokecolor="#000000">
                <v:path arrowok="t"/>
              </v:shape>
            </v:group>
            <v:group style="position:absolute;left:4537;top:-2818;width:31;height:10" coordorigin="4537,-2818" coordsize="31,10">
              <v:shape style="position:absolute;left:4537;top:-2818;width:31;height:10" coordorigin="4537,-2818" coordsize="31,10" path="m4537,-2813l4567,-2813e" filled="false" stroked="true" strokeweight=".6pt" strokecolor="#000000">
                <v:path arrowok="t"/>
              </v:shape>
            </v:group>
            <v:group style="position:absolute;left:4587;top:-2818;width:31;height:10" coordorigin="4587,-2818" coordsize="31,10">
              <v:shape style="position:absolute;left:4587;top:-2818;width:31;height:10" coordorigin="4587,-2818" coordsize="31,10" path="m4587,-2813l4617,-2813e" filled="false" stroked="true" strokeweight=".6pt" strokecolor="#000000">
                <v:path arrowok="t"/>
              </v:shape>
            </v:group>
            <v:group style="position:absolute;left:4637;top:-2818;width:31;height:10" coordorigin="4637,-2818" coordsize="31,10">
              <v:shape style="position:absolute;left:4637;top:-2818;width:31;height:10" coordorigin="4637,-2818" coordsize="31,10" path="m4637,-2813l4667,-2813e" filled="false" stroked="true" strokeweight=".6pt" strokecolor="#000000">
                <v:path arrowok="t"/>
              </v:shape>
            </v:group>
            <v:group style="position:absolute;left:4687;top:-2818;width:31;height:10" coordorigin="4687,-2818" coordsize="31,10">
              <v:shape style="position:absolute;left:4687;top:-2818;width:31;height:10" coordorigin="4687,-2818" coordsize="31,10" path="m4687,-2813l4717,-2813e" filled="false" stroked="true" strokeweight=".6pt" strokecolor="#000000">
                <v:path arrowok="t"/>
              </v:shape>
            </v:group>
            <v:group style="position:absolute;left:4738;top:-2818;width:31;height:10" coordorigin="4738,-2818" coordsize="31,10">
              <v:shape style="position:absolute;left:4738;top:-2818;width:31;height:10" coordorigin="4738,-2818" coordsize="31,10" path="m4738,-2813l4768,-2813e" filled="false" stroked="true" strokeweight=".6pt" strokecolor="#000000">
                <v:path arrowok="t"/>
              </v:shape>
            </v:group>
            <v:group style="position:absolute;left:4788;top:-2818;width:31;height:10" coordorigin="4788,-2818" coordsize="31,10">
              <v:shape style="position:absolute;left:4788;top:-2818;width:31;height:10" coordorigin="4788,-2818" coordsize="31,10" path="m4788,-2813l4818,-2813e" filled="false" stroked="true" strokeweight=".6pt" strokecolor="#000000">
                <v:path arrowok="t"/>
              </v:shape>
            </v:group>
            <v:group style="position:absolute;left:4838;top:-2818;width:31;height:10" coordorigin="4838,-2818" coordsize="31,10">
              <v:shape style="position:absolute;left:4838;top:-2818;width:31;height:10" coordorigin="4838,-2818" coordsize="31,10" path="m4838,-2813l4868,-2813e" filled="false" stroked="true" strokeweight=".6pt" strokecolor="#000000">
                <v:path arrowok="t"/>
              </v:shape>
            </v:group>
            <v:group style="position:absolute;left:4888;top:-2818;width:31;height:10" coordorigin="4888,-2818" coordsize="31,10">
              <v:shape style="position:absolute;left:4888;top:-2818;width:31;height:10" coordorigin="4888,-2818" coordsize="31,10" path="m4888,-2813l4918,-2813e" filled="false" stroked="true" strokeweight=".6pt" strokecolor="#000000">
                <v:path arrowok="t"/>
              </v:shape>
            </v:group>
            <v:group style="position:absolute;left:4938;top:-2818;width:31;height:10" coordorigin="4938,-2818" coordsize="31,10">
              <v:shape style="position:absolute;left:4938;top:-2818;width:31;height:10" coordorigin="4938,-2818" coordsize="31,10" path="m4938,-2813l4969,-2813e" filled="false" stroked="true" strokeweight=".6pt" strokecolor="#000000">
                <v:path arrowok="t"/>
              </v:shape>
            </v:group>
            <v:group style="position:absolute;left:4989;top:-2818;width:31;height:10" coordorigin="4989,-2818" coordsize="31,10">
              <v:shape style="position:absolute;left:4989;top:-2818;width:31;height:10" coordorigin="4989,-2818" coordsize="31,10" path="m4989,-2813l5019,-2813e" filled="false" stroked="true" strokeweight=".6pt" strokecolor="#000000">
                <v:path arrowok="t"/>
              </v:shape>
            </v:group>
            <v:group style="position:absolute;left:5039;top:-2818;width:31;height:10" coordorigin="5039,-2818" coordsize="31,10">
              <v:shape style="position:absolute;left:5039;top:-2818;width:31;height:10" coordorigin="5039,-2818" coordsize="31,10" path="m5039,-2813l5069,-2813e" filled="false" stroked="true" strokeweight=".6pt" strokecolor="#000000">
                <v:path arrowok="t"/>
              </v:shape>
            </v:group>
            <v:group style="position:absolute;left:5089;top:-2818;width:31;height:10" coordorigin="5089,-2818" coordsize="31,10">
              <v:shape style="position:absolute;left:5089;top:-2818;width:31;height:10" coordorigin="5089,-2818" coordsize="31,10" path="m5089,-2813l5119,-2813e" filled="false" stroked="true" strokeweight=".6pt" strokecolor="#000000">
                <v:path arrowok="t"/>
              </v:shape>
            </v:group>
            <v:group style="position:absolute;left:5139;top:-2818;width:31;height:10" coordorigin="5139,-2818" coordsize="31,10">
              <v:shape style="position:absolute;left:5139;top:-2818;width:31;height:10" coordorigin="5139,-2818" coordsize="31,10" path="m5139,-2813l5169,-2813e" filled="false" stroked="true" strokeweight=".6pt" strokecolor="#000000">
                <v:path arrowok="t"/>
              </v:shape>
            </v:group>
            <v:group style="position:absolute;left:5190;top:-2818;width:31;height:10" coordorigin="5190,-2818" coordsize="31,10">
              <v:shape style="position:absolute;left:5190;top:-2818;width:31;height:10" coordorigin="5190,-2818" coordsize="31,10" path="m5190,-2813l5220,-2813e" filled="false" stroked="true" strokeweight=".6pt" strokecolor="#000000">
                <v:path arrowok="t"/>
              </v:shape>
            </v:group>
            <v:group style="position:absolute;left:5240;top:-2818;width:31;height:10" coordorigin="5240,-2818" coordsize="31,10">
              <v:shape style="position:absolute;left:5240;top:-2818;width:31;height:10" coordorigin="5240,-2818" coordsize="31,10" path="m5240,-2813l5270,-2813e" filled="false" stroked="true" strokeweight=".6pt" strokecolor="#000000">
                <v:path arrowok="t"/>
              </v:shape>
            </v:group>
            <v:group style="position:absolute;left:5290;top:-2818;width:31;height:10" coordorigin="5290,-2818" coordsize="31,10">
              <v:shape style="position:absolute;left:5290;top:-2818;width:31;height:10" coordorigin="5290,-2818" coordsize="31,10" path="m5290,-2813l5320,-2813e" filled="false" stroked="true" strokeweight=".6pt" strokecolor="#000000">
                <v:path arrowok="t"/>
              </v:shape>
            </v:group>
            <v:group style="position:absolute;left:5340;top:-2818;width:31;height:10" coordorigin="5340,-2818" coordsize="31,10">
              <v:shape style="position:absolute;left:5340;top:-2818;width:31;height:10" coordorigin="5340,-2818" coordsize="31,10" path="m5340,-2813l5370,-2813e" filled="false" stroked="true" strokeweight=".6pt" strokecolor="#000000">
                <v:path arrowok="t"/>
              </v:shape>
            </v:group>
            <v:group style="position:absolute;left:5390;top:-2818;width:31;height:10" coordorigin="5390,-2818" coordsize="31,10">
              <v:shape style="position:absolute;left:5390;top:-2818;width:31;height:10" coordorigin="5390,-2818" coordsize="31,10" path="m5390,-2813l5420,-2813e" filled="false" stroked="true" strokeweight=".6pt" strokecolor="#000000">
                <v:path arrowok="t"/>
              </v:shape>
            </v:group>
            <v:group style="position:absolute;left:5441;top:-2818;width:31;height:10" coordorigin="5441,-2818" coordsize="31,10">
              <v:shape style="position:absolute;left:5441;top:-2818;width:31;height:10" coordorigin="5441,-2818" coordsize="31,10" path="m5441,-2813l5471,-2813e" filled="false" stroked="true" strokeweight=".6pt" strokecolor="#000000">
                <v:path arrowok="t"/>
              </v:shape>
            </v:group>
            <v:group style="position:absolute;left:5491;top:-2818;width:31;height:10" coordorigin="5491,-2818" coordsize="31,10">
              <v:shape style="position:absolute;left:5491;top:-2818;width:31;height:10" coordorigin="5491,-2818" coordsize="31,10" path="m5491,-2813l5521,-2813e" filled="false" stroked="true" strokeweight=".6pt" strokecolor="#000000">
                <v:path arrowok="t"/>
              </v:shape>
            </v:group>
            <v:group style="position:absolute;left:5541;top:-2818;width:31;height:10" coordorigin="5541,-2818" coordsize="31,10">
              <v:shape style="position:absolute;left:5541;top:-2818;width:31;height:10" coordorigin="5541,-2818" coordsize="31,10" path="m5541,-2813l5571,-2813e" filled="false" stroked="true" strokeweight=".6pt" strokecolor="#000000">
                <v:path arrowok="t"/>
              </v:shape>
            </v:group>
            <v:group style="position:absolute;left:5591;top:-2818;width:31;height:10" coordorigin="5591,-2818" coordsize="31,10">
              <v:shape style="position:absolute;left:5591;top:-2818;width:31;height:10" coordorigin="5591,-2818" coordsize="31,10" path="m5591,-2813l5621,-2813e" filled="false" stroked="true" strokeweight=".6pt" strokecolor="#000000">
                <v:path arrowok="t"/>
              </v:shape>
            </v:group>
            <v:group style="position:absolute;left:5641;top:-2818;width:31;height:10" coordorigin="5641,-2818" coordsize="31,10">
              <v:shape style="position:absolute;left:5641;top:-2818;width:31;height:10" coordorigin="5641,-2818" coordsize="31,10" path="m5641,-2813l5672,-2813e" filled="false" stroked="true" strokeweight=".6pt" strokecolor="#000000">
                <v:path arrowok="t"/>
              </v:shape>
            </v:group>
            <v:group style="position:absolute;left:5692;top:-2818;width:31;height:10" coordorigin="5692,-2818" coordsize="31,10">
              <v:shape style="position:absolute;left:5692;top:-2818;width:31;height:10" coordorigin="5692,-2818" coordsize="31,10" path="m5692,-2813l5722,-2813e" filled="false" stroked="true" strokeweight=".6pt" strokecolor="#000000">
                <v:path arrowok="t"/>
              </v:shape>
            </v:group>
            <v:group style="position:absolute;left:5742;top:-2818;width:31;height:10" coordorigin="5742,-2818" coordsize="31,10">
              <v:shape style="position:absolute;left:5742;top:-2818;width:31;height:10" coordorigin="5742,-2818" coordsize="31,10" path="m5742,-2813l5772,-2813e" filled="false" stroked="true" strokeweight=".6pt" strokecolor="#000000">
                <v:path arrowok="t"/>
              </v:shape>
            </v:group>
            <v:group style="position:absolute;left:5792;top:-2818;width:31;height:10" coordorigin="5792,-2818" coordsize="31,10">
              <v:shape style="position:absolute;left:5792;top:-2818;width:31;height:10" coordorigin="5792,-2818" coordsize="31,10" path="m5792,-2813l5822,-2813e" filled="false" stroked="true" strokeweight=".6pt" strokecolor="#000000">
                <v:path arrowok="t"/>
              </v:shape>
            </v:group>
            <v:group style="position:absolute;left:5842;top:-2818;width:31;height:10" coordorigin="5842,-2818" coordsize="31,10">
              <v:shape style="position:absolute;left:5842;top:-2818;width:31;height:10" coordorigin="5842,-2818" coordsize="31,10" path="m5842,-2813l5872,-2813e" filled="false" stroked="true" strokeweight=".6pt" strokecolor="#000000">
                <v:path arrowok="t"/>
              </v:shape>
            </v:group>
            <v:group style="position:absolute;left:5892;top:-2818;width:31;height:10" coordorigin="5892,-2818" coordsize="31,10">
              <v:shape style="position:absolute;left:5892;top:-2818;width:31;height:10" coordorigin="5892,-2818" coordsize="31,10" path="m5892,-2813l5923,-2813e" filled="false" stroked="true" strokeweight=".6pt" strokecolor="#000000">
                <v:path arrowok="t"/>
              </v:shape>
            </v:group>
            <v:group style="position:absolute;left:5943;top:-2818;width:31;height:10" coordorigin="5943,-2818" coordsize="31,10">
              <v:shape style="position:absolute;left:5943;top:-2818;width:31;height:10" coordorigin="5943,-2818" coordsize="31,10" path="m5943,-2813l5973,-2813e" filled="false" stroked="true" strokeweight=".6pt" strokecolor="#000000">
                <v:path arrowok="t"/>
              </v:shape>
            </v:group>
            <v:group style="position:absolute;left:5993;top:-2818;width:31;height:10" coordorigin="5993,-2818" coordsize="31,10">
              <v:shape style="position:absolute;left:5993;top:-2818;width:31;height:10" coordorigin="5993,-2818" coordsize="31,10" path="m5993,-2813l6023,-2813e" filled="false" stroked="true" strokeweight=".6pt" strokecolor="#000000">
                <v:path arrowok="t"/>
              </v:shape>
            </v:group>
            <v:group style="position:absolute;left:6043;top:-2818;width:31;height:10" coordorigin="6043,-2818" coordsize="31,10">
              <v:shape style="position:absolute;left:6043;top:-2818;width:31;height:10" coordorigin="6043,-2818" coordsize="31,10" path="m6043,-2813l6073,-2813e" filled="false" stroked="true" strokeweight=".6pt" strokecolor="#000000">
                <v:path arrowok="t"/>
              </v:shape>
            </v:group>
            <v:group style="position:absolute;left:6093;top:-2818;width:31;height:10" coordorigin="6093,-2818" coordsize="31,10">
              <v:shape style="position:absolute;left:6093;top:-2818;width:31;height:10" coordorigin="6093,-2818" coordsize="31,10" path="m6093,-2813l6123,-2813e" filled="false" stroked="true" strokeweight=".6pt" strokecolor="#000000">
                <v:path arrowok="t"/>
              </v:shape>
            </v:group>
            <v:group style="position:absolute;left:6144;top:-2818;width:31;height:10" coordorigin="6144,-2818" coordsize="31,10">
              <v:shape style="position:absolute;left:6144;top:-2818;width:31;height:10" coordorigin="6144,-2818" coordsize="31,10" path="m6144,-2813l6174,-2813e" filled="false" stroked="true" strokeweight=".6pt" strokecolor="#000000">
                <v:path arrowok="t"/>
              </v:shape>
            </v:group>
            <v:group style="position:absolute;left:6194;top:-2818;width:31;height:10" coordorigin="6194,-2818" coordsize="31,10">
              <v:shape style="position:absolute;left:6194;top:-2818;width:31;height:10" coordorigin="6194,-2818" coordsize="31,10" path="m6194,-2813l6224,-2813e" filled="false" stroked="true" strokeweight=".6pt" strokecolor="#000000">
                <v:path arrowok="t"/>
              </v:shape>
            </v:group>
            <v:group style="position:absolute;left:6244;top:-2818;width:31;height:10" coordorigin="6244,-2818" coordsize="31,10">
              <v:shape style="position:absolute;left:6244;top:-2818;width:31;height:10" coordorigin="6244,-2818" coordsize="31,10" path="m6244,-2813l6274,-2813e" filled="false" stroked="true" strokeweight=".6pt" strokecolor="#000000">
                <v:path arrowok="t"/>
              </v:shape>
            </v:group>
            <v:group style="position:absolute;left:6294;top:-2818;width:31;height:10" coordorigin="6294,-2818" coordsize="31,10">
              <v:shape style="position:absolute;left:6294;top:-2818;width:31;height:10" coordorigin="6294,-2818" coordsize="31,10" path="m6294,-2813l6324,-2813e" filled="false" stroked="true" strokeweight=".6pt" strokecolor="#000000">
                <v:path arrowok="t"/>
              </v:shape>
            </v:group>
            <v:group style="position:absolute;left:6344;top:-2818;width:31;height:10" coordorigin="6344,-2818" coordsize="31,10">
              <v:shape style="position:absolute;left:6344;top:-2818;width:31;height:10" coordorigin="6344,-2818" coordsize="31,10" path="m6344,-2813l6374,-2813e" filled="false" stroked="true" strokeweight=".6pt" strokecolor="#000000">
                <v:path arrowok="t"/>
              </v:shape>
            </v:group>
            <v:group style="position:absolute;left:6395;top:-2818;width:31;height:10" coordorigin="6395,-2818" coordsize="31,10">
              <v:shape style="position:absolute;left:6395;top:-2818;width:31;height:10" coordorigin="6395,-2818" coordsize="31,10" path="m6395,-2813l6425,-2813e" filled="false" stroked="true" strokeweight=".6pt" strokecolor="#000000">
                <v:path arrowok="t"/>
              </v:shape>
            </v:group>
            <v:group style="position:absolute;left:6445;top:-2818;width:31;height:10" coordorigin="6445,-2818" coordsize="31,10">
              <v:shape style="position:absolute;left:6445;top:-2818;width:31;height:10" coordorigin="6445,-2818" coordsize="31,10" path="m6445,-2813l6475,-2813e" filled="false" stroked="true" strokeweight=".6pt" strokecolor="#000000">
                <v:path arrowok="t"/>
              </v:shape>
            </v:group>
            <v:group style="position:absolute;left:6495;top:-2818;width:31;height:10" coordorigin="6495,-2818" coordsize="31,10">
              <v:shape style="position:absolute;left:6495;top:-2818;width:31;height:10" coordorigin="6495,-2818" coordsize="31,10" path="m6495,-2813l6525,-2813e" filled="false" stroked="true" strokeweight=".6pt" strokecolor="#000000">
                <v:path arrowok="t"/>
              </v:shape>
            </v:group>
            <v:group style="position:absolute;left:6545;top:-2818;width:31;height:10" coordorigin="6545,-2818" coordsize="31,10">
              <v:shape style="position:absolute;left:6545;top:-2818;width:31;height:10" coordorigin="6545,-2818" coordsize="31,10" path="m6545,-2813l6575,-2813e" filled="false" stroked="true" strokeweight=".6pt" strokecolor="#000000">
                <v:path arrowok="t"/>
              </v:shape>
            </v:group>
            <v:group style="position:absolute;left:6595;top:-2818;width:31;height:10" coordorigin="6595,-2818" coordsize="31,10">
              <v:shape style="position:absolute;left:6595;top:-2818;width:31;height:10" coordorigin="6595,-2818" coordsize="31,10" path="m6595,-2813l6626,-2813e" filled="false" stroked="true" strokeweight=".6pt" strokecolor="#000000">
                <v:path arrowok="t"/>
              </v:shape>
            </v:group>
            <v:group style="position:absolute;left:6646;top:-2818;width:31;height:10" coordorigin="6646,-2818" coordsize="31,10">
              <v:shape style="position:absolute;left:6646;top:-2818;width:31;height:10" coordorigin="6646,-2818" coordsize="31,10" path="m6646,-2813l6676,-2813e" filled="false" stroked="true" strokeweight=".6pt" strokecolor="#000000">
                <v:path arrowok="t"/>
              </v:shape>
            </v:group>
            <v:group style="position:absolute;left:6696;top:-2818;width:31;height:10" coordorigin="6696,-2818" coordsize="31,10">
              <v:shape style="position:absolute;left:6696;top:-2818;width:31;height:10" coordorigin="6696,-2818" coordsize="31,10" path="m6696,-2813l6726,-2813e" filled="false" stroked="true" strokeweight=".6pt" strokecolor="#000000">
                <v:path arrowok="t"/>
              </v:shape>
            </v:group>
            <v:group style="position:absolute;left:6746;top:-2818;width:31;height:10" coordorigin="6746,-2818" coordsize="31,10">
              <v:shape style="position:absolute;left:6746;top:-2818;width:31;height:10" coordorigin="6746,-2818" coordsize="31,10" path="m6746,-2813l6776,-2813e" filled="false" stroked="true" strokeweight=".6pt" strokecolor="#000000">
                <v:path arrowok="t"/>
              </v:shape>
            </v:group>
            <v:group style="position:absolute;left:6796;top:-2818;width:31;height:10" coordorigin="6796,-2818" coordsize="31,10">
              <v:shape style="position:absolute;left:6796;top:-2818;width:31;height:10" coordorigin="6796,-2818" coordsize="31,10" path="m6796,-2813l6826,-2813e" filled="false" stroked="true" strokeweight=".6pt" strokecolor="#000000">
                <v:path arrowok="t"/>
              </v:shape>
            </v:group>
            <v:group style="position:absolute;left:6847;top:-2818;width:31;height:10" coordorigin="6847,-2818" coordsize="31,10">
              <v:shape style="position:absolute;left:6847;top:-2818;width:31;height:10" coordorigin="6847,-2818" coordsize="31,10" path="m6847,-2813l6877,-2813e" filled="false" stroked="true" strokeweight=".6pt" strokecolor="#000000">
                <v:path arrowok="t"/>
              </v:shape>
            </v:group>
            <v:group style="position:absolute;left:6897;top:-2818;width:31;height:10" coordorigin="6897,-2818" coordsize="31,10">
              <v:shape style="position:absolute;left:6897;top:-2818;width:31;height:10" coordorigin="6897,-2818" coordsize="31,10" path="m6897,-2813l6927,-2813e" filled="false" stroked="true" strokeweight=".6pt" strokecolor="#000000">
                <v:path arrowok="t"/>
              </v:shape>
            </v:group>
            <v:group style="position:absolute;left:6947;top:-2818;width:31;height:10" coordorigin="6947,-2818" coordsize="31,10">
              <v:shape style="position:absolute;left:6947;top:-2818;width:31;height:10" coordorigin="6947,-2818" coordsize="31,10" path="m6947,-2813l6977,-2813e" filled="false" stroked="true" strokeweight=".6pt" strokecolor="#000000">
                <v:path arrowok="t"/>
              </v:shape>
            </v:group>
            <v:group style="position:absolute;left:6997;top:-2818;width:31;height:10" coordorigin="6997,-2818" coordsize="31,10">
              <v:shape style="position:absolute;left:6997;top:-2818;width:31;height:10" coordorigin="6997,-2818" coordsize="31,10" path="m6997,-2813l7027,-2813e" filled="false" stroked="true" strokeweight=".6pt" strokecolor="#000000">
                <v:path arrowok="t"/>
              </v:shape>
            </v:group>
            <v:group style="position:absolute;left:7047;top:-2818;width:31;height:10" coordorigin="7047,-2818" coordsize="31,10">
              <v:shape style="position:absolute;left:7047;top:-2818;width:31;height:10" coordorigin="7047,-2818" coordsize="31,10" path="m7047,-2813l7077,-2813e" filled="false" stroked="true" strokeweight=".6pt" strokecolor="#000000">
                <v:path arrowok="t"/>
              </v:shape>
            </v:group>
            <v:group style="position:absolute;left:7098;top:-2818;width:31;height:10" coordorigin="7098,-2818" coordsize="31,10">
              <v:shape style="position:absolute;left:7098;top:-2818;width:31;height:10" coordorigin="7098,-2818" coordsize="31,10" path="m7098,-2813l7128,-2813e" filled="false" stroked="true" strokeweight=".6pt" strokecolor="#000000">
                <v:path arrowok="t"/>
              </v:shape>
            </v:group>
            <v:group style="position:absolute;left:7148;top:-2818;width:31;height:10" coordorigin="7148,-2818" coordsize="31,10">
              <v:shape style="position:absolute;left:7148;top:-2818;width:31;height:10" coordorigin="7148,-2818" coordsize="31,10" path="m7148,-2813l7178,-2813e" filled="false" stroked="true" strokeweight=".6pt" strokecolor="#000000">
                <v:path arrowok="t"/>
              </v:shape>
            </v:group>
            <v:group style="position:absolute;left:7198;top:-2818;width:31;height:10" coordorigin="7198,-2818" coordsize="31,10">
              <v:shape style="position:absolute;left:7198;top:-2818;width:31;height:10" coordorigin="7198,-2818" coordsize="31,10" path="m7198,-2813l7228,-2813e" filled="false" stroked="true" strokeweight=".6pt" strokecolor="#000000">
                <v:path arrowok="t"/>
              </v:shape>
            </v:group>
            <v:group style="position:absolute;left:7248;top:-2818;width:31;height:10" coordorigin="7248,-2818" coordsize="31,10">
              <v:shape style="position:absolute;left:7248;top:-2818;width:31;height:10" coordorigin="7248,-2818" coordsize="31,10" path="m7248,-2813l7278,-2813e" filled="false" stroked="true" strokeweight=".6pt" strokecolor="#000000">
                <v:path arrowok="t"/>
              </v:shape>
            </v:group>
            <v:group style="position:absolute;left:7298;top:-2818;width:31;height:10" coordorigin="7298,-2818" coordsize="31,10">
              <v:shape style="position:absolute;left:7298;top:-2818;width:31;height:10" coordorigin="7298,-2818" coordsize="31,10" path="m7298,-2813l7329,-2813e" filled="false" stroked="true" strokeweight=".6pt" strokecolor="#000000">
                <v:path arrowok="t"/>
              </v:shape>
            </v:group>
            <v:group style="position:absolute;left:7349;top:-2818;width:31;height:10" coordorigin="7349,-2818" coordsize="31,10">
              <v:shape style="position:absolute;left:7349;top:-2818;width:31;height:10" coordorigin="7349,-2818" coordsize="31,10" path="m7349,-2813l7379,-2813e" filled="false" stroked="true" strokeweight=".6pt" strokecolor="#000000">
                <v:path arrowok="t"/>
              </v:shape>
            </v:group>
            <v:group style="position:absolute;left:7399;top:-2818;width:31;height:10" coordorigin="7399,-2818" coordsize="31,10">
              <v:shape style="position:absolute;left:7399;top:-2818;width:31;height:10" coordorigin="7399,-2818" coordsize="31,10" path="m7399,-2813l7429,-2813e" filled="false" stroked="true" strokeweight=".6pt" strokecolor="#000000">
                <v:path arrowok="t"/>
              </v:shape>
            </v:group>
            <v:group style="position:absolute;left:7449;top:-2818;width:31;height:10" coordorigin="7449,-2818" coordsize="31,10">
              <v:shape style="position:absolute;left:7449;top:-2818;width:31;height:10" coordorigin="7449,-2818" coordsize="31,10" path="m7449,-2813l7479,-2813e" filled="false" stroked="true" strokeweight=".6pt" strokecolor="#000000">
                <v:path arrowok="t"/>
              </v:shape>
            </v:group>
            <v:group style="position:absolute;left:7499;top:-2818;width:31;height:10" coordorigin="7499,-2818" coordsize="31,10">
              <v:shape style="position:absolute;left:7499;top:-2818;width:31;height:10" coordorigin="7499,-2818" coordsize="31,10" path="m7499,-2813l7529,-2813e" filled="false" stroked="true" strokeweight=".6pt" strokecolor="#000000">
                <v:path arrowok="t"/>
              </v:shape>
            </v:group>
            <v:group style="position:absolute;left:7550;top:-2818;width:31;height:10" coordorigin="7550,-2818" coordsize="31,10">
              <v:shape style="position:absolute;left:7550;top:-2818;width:31;height:10" coordorigin="7550,-2818" coordsize="31,10" path="m7550,-2813l7580,-2813e" filled="false" stroked="true" strokeweight=".6pt" strokecolor="#000000">
                <v:path arrowok="t"/>
              </v:shape>
            </v:group>
            <v:group style="position:absolute;left:7600;top:-2818;width:31;height:10" coordorigin="7600,-2818" coordsize="31,10">
              <v:shape style="position:absolute;left:7600;top:-2818;width:31;height:10" coordorigin="7600,-2818" coordsize="31,10" path="m7600,-2813l7630,-2813e" filled="false" stroked="true" strokeweight=".6pt" strokecolor="#000000">
                <v:path arrowok="t"/>
              </v:shape>
            </v:group>
            <v:group style="position:absolute;left:7650;top:-2818;width:31;height:10" coordorigin="7650,-2818" coordsize="31,10">
              <v:shape style="position:absolute;left:7650;top:-2818;width:31;height:10" coordorigin="7650,-2818" coordsize="31,10" path="m7650,-2813l7680,-2813e" filled="false" stroked="true" strokeweight=".6pt" strokecolor="#000000">
                <v:path arrowok="t"/>
              </v:shape>
            </v:group>
            <v:group style="position:absolute;left:4195;top:-2813;width:21;height:2" coordorigin="4195,-2813" coordsize="21,2">
              <v:shape style="position:absolute;left:4195;top:-2813;width:21;height:2" coordorigin="4195,-2813" coordsize="21,0" path="m4195,-2813l4215,-2813e" filled="false" stroked="true" strokeweight=".6pt" strokecolor="#000000">
                <v:path arrowok="t"/>
              </v:shape>
            </v:group>
            <v:group style="position:absolute;left:7700;top:-2813;width:31;height:2" coordorigin="7700,-2813" coordsize="31,2">
              <v:shape style="position:absolute;left:7700;top:-2813;width:31;height:2" coordorigin="7700,-2813" coordsize="31,0" path="m7700,-2813l7730,-2813e" filled="false" stroked="true" strokeweight=".6pt" strokecolor="#000000">
                <v:path arrowok="t"/>
              </v:shape>
            </v:group>
            <v:group style="position:absolute;left:4195;top:920;width:10;height:30" coordorigin="4195,920" coordsize="10,30">
              <v:shape style="position:absolute;left:4195;top:920;width:10;height:30" coordorigin="4195,920" coordsize="10,30" path="m4195,935l4205,935e" filled="false" stroked="true" strokeweight="1.6pt" strokecolor="#000000">
                <v:path arrowok="t"/>
              </v:shape>
            </v:group>
            <v:group style="position:absolute;left:4195;top:870;width:10;height:30" coordorigin="4195,870" coordsize="10,30">
              <v:shape style="position:absolute;left:4195;top:870;width:10;height:30" coordorigin="4195,870" coordsize="10,30" path="m4195,885l4205,885e" filled="false" stroked="true" strokeweight="1.599pt" strokecolor="#000000">
                <v:path arrowok="t"/>
              </v:shape>
            </v:group>
            <v:group style="position:absolute;left:4195;top:820;width:10;height:30" coordorigin="4195,820" coordsize="10,30">
              <v:shape style="position:absolute;left:4195;top:820;width:10;height:30" coordorigin="4195,820" coordsize="10,30" path="m4195,835l4205,835e" filled="false" stroked="true" strokeweight="1.599pt" strokecolor="#000000">
                <v:path arrowok="t"/>
              </v:shape>
            </v:group>
            <v:group style="position:absolute;left:4195;top:770;width:10;height:30" coordorigin="4195,770" coordsize="10,30">
              <v:shape style="position:absolute;left:4195;top:770;width:10;height:30" coordorigin="4195,770" coordsize="10,30" path="m4195,785l4205,785e" filled="false" stroked="true" strokeweight="1.599pt" strokecolor="#000000">
                <v:path arrowok="t"/>
              </v:shape>
            </v:group>
            <v:group style="position:absolute;left:4195;top:720;width:10;height:30" coordorigin="4195,720" coordsize="10,30">
              <v:shape style="position:absolute;left:4195;top:720;width:10;height:30" coordorigin="4195,720" coordsize="10,30" path="m4195,735l4205,735e" filled="false" stroked="true" strokeweight="1.599pt" strokecolor="#000000">
                <v:path arrowok="t"/>
              </v:shape>
            </v:group>
            <v:group style="position:absolute;left:4195;top:670;width:10;height:30" coordorigin="4195,670" coordsize="10,30">
              <v:shape style="position:absolute;left:4195;top:670;width:10;height:30" coordorigin="4195,670" coordsize="10,30" path="m4195,685l4205,685e" filled="false" stroked="true" strokeweight="1.599pt" strokecolor="#000000">
                <v:path arrowok="t"/>
              </v:shape>
            </v:group>
            <v:group style="position:absolute;left:4195;top:620;width:10;height:30" coordorigin="4195,620" coordsize="10,30">
              <v:shape style="position:absolute;left:4195;top:620;width:10;height:30" coordorigin="4195,620" coordsize="10,30" path="m4195,635l4205,635e" filled="false" stroked="true" strokeweight="1.599pt" strokecolor="#000000">
                <v:path arrowok="t"/>
              </v:shape>
            </v:group>
            <v:group style="position:absolute;left:4195;top:570;width:10;height:30" coordorigin="4195,570" coordsize="10,30">
              <v:shape style="position:absolute;left:4195;top:570;width:10;height:30" coordorigin="4195,570" coordsize="10,30" path="m4195,585l4205,585e" filled="false" stroked="true" strokeweight="1.599pt" strokecolor="#000000">
                <v:path arrowok="t"/>
              </v:shape>
            </v:group>
            <v:group style="position:absolute;left:4195;top:520;width:10;height:30" coordorigin="4195,520" coordsize="10,30">
              <v:shape style="position:absolute;left:4195;top:520;width:10;height:30" coordorigin="4195,520" coordsize="10,30" path="m4195,535l4205,535e" filled="false" stroked="true" strokeweight="1.599pt" strokecolor="#000000">
                <v:path arrowok="t"/>
              </v:shape>
            </v:group>
            <v:group style="position:absolute;left:4195;top:470;width:10;height:30" coordorigin="4195,470" coordsize="10,30">
              <v:shape style="position:absolute;left:4195;top:470;width:10;height:30" coordorigin="4195,470" coordsize="10,30" path="m4195,485l4205,485e" filled="false" stroked="true" strokeweight="1.599pt" strokecolor="#000000">
                <v:path arrowok="t"/>
              </v:shape>
            </v:group>
            <v:group style="position:absolute;left:4195;top:420;width:10;height:30" coordorigin="4195,420" coordsize="10,30">
              <v:shape style="position:absolute;left:4195;top:420;width:10;height:30" coordorigin="4195,420" coordsize="10,30" path="m4195,435l4205,435e" filled="false" stroked="true" strokeweight="1.599pt" strokecolor="#000000">
                <v:path arrowok="t"/>
              </v:shape>
            </v:group>
            <v:group style="position:absolute;left:4195;top:370;width:10;height:30" coordorigin="4195,370" coordsize="10,30">
              <v:shape style="position:absolute;left:4195;top:370;width:10;height:30" coordorigin="4195,370" coordsize="10,30" path="m4195,385l4205,385e" filled="false" stroked="true" strokeweight="1.599pt" strokecolor="#000000">
                <v:path arrowok="t"/>
              </v:shape>
            </v:group>
            <v:group style="position:absolute;left:4195;top:320;width:10;height:30" coordorigin="4195,320" coordsize="10,30">
              <v:shape style="position:absolute;left:4195;top:320;width:10;height:30" coordorigin="4195,320" coordsize="10,30" path="m4195,335l4205,335e" filled="false" stroked="true" strokeweight="1.599pt" strokecolor="#000000">
                <v:path arrowok="t"/>
              </v:shape>
            </v:group>
            <v:group style="position:absolute;left:4195;top:271;width:10;height:30" coordorigin="4195,271" coordsize="10,30">
              <v:shape style="position:absolute;left:4195;top:271;width:10;height:30" coordorigin="4195,271" coordsize="10,30" path="m4195,286l4205,286e" filled="false" stroked="true" strokeweight="1.599pt" strokecolor="#000000">
                <v:path arrowok="t"/>
              </v:shape>
            </v:group>
            <v:group style="position:absolute;left:4195;top:221;width:10;height:30" coordorigin="4195,221" coordsize="10,30">
              <v:shape style="position:absolute;left:4195;top:221;width:10;height:30" coordorigin="4195,221" coordsize="10,30" path="m4195,236l4205,236e" filled="false" stroked="true" strokeweight="1.599pt" strokecolor="#000000">
                <v:path arrowok="t"/>
              </v:shape>
            </v:group>
            <v:group style="position:absolute;left:4195;top:171;width:10;height:30" coordorigin="4195,171" coordsize="10,30">
              <v:shape style="position:absolute;left:4195;top:171;width:10;height:30" coordorigin="4195,171" coordsize="10,30" path="m4195,186l4205,186e" filled="false" stroked="true" strokeweight="1.599pt" strokecolor="#000000">
                <v:path arrowok="t"/>
              </v:shape>
            </v:group>
            <v:group style="position:absolute;left:4195;top:121;width:10;height:30" coordorigin="4195,121" coordsize="10,30">
              <v:shape style="position:absolute;left:4195;top:121;width:10;height:30" coordorigin="4195,121" coordsize="10,30" path="m4195,136l4205,136e" filled="false" stroked="true" strokeweight="1.599pt" strokecolor="#000000">
                <v:path arrowok="t"/>
              </v:shape>
            </v:group>
            <v:group style="position:absolute;left:4195;top:71;width:10;height:30" coordorigin="4195,71" coordsize="10,30">
              <v:shape style="position:absolute;left:4195;top:71;width:10;height:30" coordorigin="4195,71" coordsize="10,30" path="m4195,86l4205,86e" filled="false" stroked="true" strokeweight="1.599pt" strokecolor="#000000">
                <v:path arrowok="t"/>
              </v:shape>
            </v:group>
            <v:group style="position:absolute;left:4195;top:21;width:10;height:30" coordorigin="4195,21" coordsize="10,30">
              <v:shape style="position:absolute;left:4195;top:21;width:10;height:30" coordorigin="4195,21" coordsize="10,30" path="m4195,36l4205,36e" filled="false" stroked="true" strokeweight="1.599pt" strokecolor="#000000">
                <v:path arrowok="t"/>
              </v:shape>
            </v:group>
            <v:group style="position:absolute;left:4195;top:-29;width:10;height:30" coordorigin="4195,-29" coordsize="10,30">
              <v:shape style="position:absolute;left:4195;top:-29;width:10;height:30" coordorigin="4195,-29" coordsize="10,30" path="m4195,-14l4205,-14e" filled="false" stroked="true" strokeweight="1.599pt" strokecolor="#000000">
                <v:path arrowok="t"/>
              </v:shape>
            </v:group>
            <v:group style="position:absolute;left:4195;top:-79;width:10;height:30" coordorigin="4195,-79" coordsize="10,30">
              <v:shape style="position:absolute;left:4195;top:-79;width:10;height:30" coordorigin="4195,-79" coordsize="10,30" path="m4195,-64l4205,-64e" filled="false" stroked="true" strokeweight="1.599pt" strokecolor="#000000">
                <v:path arrowok="t"/>
              </v:shape>
            </v:group>
            <v:group style="position:absolute;left:4195;top:-129;width:10;height:30" coordorigin="4195,-129" coordsize="10,30">
              <v:shape style="position:absolute;left:4195;top:-129;width:10;height:30" coordorigin="4195,-129" coordsize="10,30" path="m4195,-114l4205,-114e" filled="false" stroked="true" strokeweight="1.599pt" strokecolor="#000000">
                <v:path arrowok="t"/>
              </v:shape>
            </v:group>
            <v:group style="position:absolute;left:4195;top:-179;width:10;height:30" coordorigin="4195,-179" coordsize="10,30">
              <v:shape style="position:absolute;left:4195;top:-179;width:10;height:30" coordorigin="4195,-179" coordsize="10,30" path="m4195,-164l4205,-164e" filled="false" stroked="true" strokeweight="1.599pt" strokecolor="#000000">
                <v:path arrowok="t"/>
              </v:shape>
            </v:group>
            <v:group style="position:absolute;left:4195;top:-229;width:10;height:30" coordorigin="4195,-229" coordsize="10,30">
              <v:shape style="position:absolute;left:4195;top:-229;width:10;height:30" coordorigin="4195,-229" coordsize="10,30" path="m4195,-214l4205,-214e" filled="false" stroked="true" strokeweight="1.599pt" strokecolor="#000000">
                <v:path arrowok="t"/>
              </v:shape>
            </v:group>
            <v:group style="position:absolute;left:4195;top:-279;width:10;height:30" coordorigin="4195,-279" coordsize="10,30">
              <v:shape style="position:absolute;left:4195;top:-279;width:10;height:30" coordorigin="4195,-279" coordsize="10,30" path="m4195,-264l4205,-264e" filled="false" stroked="true" strokeweight="1.599pt" strokecolor="#000000">
                <v:path arrowok="t"/>
              </v:shape>
            </v:group>
            <v:group style="position:absolute;left:4195;top:-329;width:10;height:30" coordorigin="4195,-329" coordsize="10,30">
              <v:shape style="position:absolute;left:4195;top:-329;width:10;height:30" coordorigin="4195,-329" coordsize="10,30" path="m4195,-314l4205,-314e" filled="false" stroked="true" strokeweight="1.599pt" strokecolor="#000000">
                <v:path arrowok="t"/>
              </v:shape>
            </v:group>
            <v:group style="position:absolute;left:4195;top:-379;width:10;height:30" coordorigin="4195,-379" coordsize="10,30">
              <v:shape style="position:absolute;left:4195;top:-379;width:10;height:30" coordorigin="4195,-379" coordsize="10,30" path="m4195,-364l4205,-364e" filled="false" stroked="true" strokeweight="1.599pt" strokecolor="#000000">
                <v:path arrowok="t"/>
              </v:shape>
            </v:group>
            <v:group style="position:absolute;left:4195;top:-429;width:10;height:30" coordorigin="4195,-429" coordsize="10,30">
              <v:shape style="position:absolute;left:4195;top:-429;width:10;height:30" coordorigin="4195,-429" coordsize="10,30" path="m4195,-414l4205,-414e" filled="false" stroked="true" strokeweight="1.599pt" strokecolor="#000000">
                <v:path arrowok="t"/>
              </v:shape>
            </v:group>
            <v:group style="position:absolute;left:4195;top:-479;width:10;height:30" coordorigin="4195,-479" coordsize="10,30">
              <v:shape style="position:absolute;left:4195;top:-479;width:10;height:30" coordorigin="4195,-479" coordsize="10,30" path="m4195,-464l4205,-464e" filled="false" stroked="true" strokeweight="1.599pt" strokecolor="#000000">
                <v:path arrowok="t"/>
              </v:shape>
            </v:group>
            <v:group style="position:absolute;left:4195;top:-529;width:10;height:30" coordorigin="4195,-529" coordsize="10,30">
              <v:shape style="position:absolute;left:4195;top:-529;width:10;height:30" coordorigin="4195,-529" coordsize="10,30" path="m4195,-514l4205,-514e" filled="false" stroked="true" strokeweight="1.599pt" strokecolor="#000000">
                <v:path arrowok="t"/>
              </v:shape>
            </v:group>
            <v:group style="position:absolute;left:4195;top:-579;width:10;height:30" coordorigin="4195,-579" coordsize="10,30">
              <v:shape style="position:absolute;left:4195;top:-579;width:10;height:30" coordorigin="4195,-579" coordsize="10,30" path="m4195,-564l4205,-564e" filled="false" stroked="true" strokeweight="1.599pt" strokecolor="#000000">
                <v:path arrowok="t"/>
              </v:shape>
            </v:group>
            <v:group style="position:absolute;left:4195;top:-629;width:10;height:30" coordorigin="4195,-629" coordsize="10,30">
              <v:shape style="position:absolute;left:4195;top:-629;width:10;height:30" coordorigin="4195,-629" coordsize="10,30" path="m4195,-614l4205,-614e" filled="false" stroked="true" strokeweight="1.599pt" strokecolor="#000000">
                <v:path arrowok="t"/>
              </v:shape>
            </v:group>
            <v:group style="position:absolute;left:4195;top:-679;width:10;height:30" coordorigin="4195,-679" coordsize="10,30">
              <v:shape style="position:absolute;left:4195;top:-679;width:10;height:30" coordorigin="4195,-679" coordsize="10,30" path="m4195,-664l4205,-664e" filled="false" stroked="true" strokeweight="1.599pt" strokecolor="#000000">
                <v:path arrowok="t"/>
              </v:shape>
            </v:group>
            <v:group style="position:absolute;left:4195;top:-729;width:10;height:30" coordorigin="4195,-729" coordsize="10,30">
              <v:shape style="position:absolute;left:4195;top:-729;width:10;height:30" coordorigin="4195,-729" coordsize="10,30" path="m4195,-714l4205,-714e" filled="false" stroked="true" strokeweight="1.599pt" strokecolor="#000000">
                <v:path arrowok="t"/>
              </v:shape>
            </v:group>
            <v:group style="position:absolute;left:4195;top:-779;width:10;height:30" coordorigin="4195,-779" coordsize="10,30">
              <v:shape style="position:absolute;left:4195;top:-779;width:10;height:30" coordorigin="4195,-779" coordsize="10,30" path="m4195,-764l4205,-764e" filled="false" stroked="true" strokeweight="1.599pt" strokecolor="#000000">
                <v:path arrowok="t"/>
              </v:shape>
            </v:group>
            <v:group style="position:absolute;left:4195;top:-829;width:10;height:30" coordorigin="4195,-829" coordsize="10,30">
              <v:shape style="position:absolute;left:4195;top:-829;width:10;height:30" coordorigin="4195,-829" coordsize="10,30" path="m4195,-814l4205,-814e" filled="false" stroked="true" strokeweight="1.599pt" strokecolor="#000000">
                <v:path arrowok="t"/>
              </v:shape>
            </v:group>
            <v:group style="position:absolute;left:4195;top:-879;width:10;height:30" coordorigin="4195,-879" coordsize="10,30">
              <v:shape style="position:absolute;left:4195;top:-879;width:10;height:30" coordorigin="4195,-879" coordsize="10,30" path="m4195,-864l4205,-864e" filled="false" stroked="true" strokeweight="1.599pt" strokecolor="#000000">
                <v:path arrowok="t"/>
              </v:shape>
            </v:group>
            <v:group style="position:absolute;left:4195;top:-929;width:10;height:30" coordorigin="4195,-929" coordsize="10,30">
              <v:shape style="position:absolute;left:4195;top:-929;width:10;height:30" coordorigin="4195,-929" coordsize="10,30" path="m4195,-914l4205,-914e" filled="false" stroked="true" strokeweight="1.599pt" strokecolor="#000000">
                <v:path arrowok="t"/>
              </v:shape>
            </v:group>
            <v:group style="position:absolute;left:4195;top:-979;width:10;height:30" coordorigin="4195,-979" coordsize="10,30">
              <v:shape style="position:absolute;left:4195;top:-979;width:10;height:30" coordorigin="4195,-979" coordsize="10,30" path="m4195,-964l4205,-964e" filled="false" stroked="true" strokeweight="1.599pt" strokecolor="#000000">
                <v:path arrowok="t"/>
              </v:shape>
            </v:group>
            <v:group style="position:absolute;left:4195;top:-1029;width:10;height:30" coordorigin="4195,-1029" coordsize="10,30">
              <v:shape style="position:absolute;left:4195;top:-1029;width:10;height:30" coordorigin="4195,-1029" coordsize="10,30" path="m4195,-1014l4205,-1014e" filled="false" stroked="true" strokeweight="1.599pt" strokecolor="#000000">
                <v:path arrowok="t"/>
              </v:shape>
            </v:group>
            <v:group style="position:absolute;left:4195;top:-1079;width:10;height:30" coordorigin="4195,-1079" coordsize="10,30">
              <v:shape style="position:absolute;left:4195;top:-1079;width:10;height:30" coordorigin="4195,-1079" coordsize="10,30" path="m4195,-1064l4205,-1064e" filled="false" stroked="true" strokeweight="1.599pt" strokecolor="#000000">
                <v:path arrowok="t"/>
              </v:shape>
            </v:group>
            <v:group style="position:absolute;left:4195;top:-1129;width:10;height:30" coordorigin="4195,-1129" coordsize="10,30">
              <v:shape style="position:absolute;left:4195;top:-1129;width:10;height:30" coordorigin="4195,-1129" coordsize="10,30" path="m4195,-1114l4205,-1114e" filled="false" stroked="true" strokeweight="1.599pt" strokecolor="#000000">
                <v:path arrowok="t"/>
              </v:shape>
            </v:group>
            <v:group style="position:absolute;left:4195;top:-1179;width:10;height:30" coordorigin="4195,-1179" coordsize="10,30">
              <v:shape style="position:absolute;left:4195;top:-1179;width:10;height:30" coordorigin="4195,-1179" coordsize="10,30" path="m4195,-1164l4205,-1164e" filled="false" stroked="true" strokeweight="1.599pt" strokecolor="#000000">
                <v:path arrowok="t"/>
              </v:shape>
            </v:group>
            <v:group style="position:absolute;left:4195;top:-1229;width:10;height:30" coordorigin="4195,-1229" coordsize="10,30">
              <v:shape style="position:absolute;left:4195;top:-1229;width:10;height:30" coordorigin="4195,-1229" coordsize="10,30" path="m4195,-1214l4205,-1214e" filled="false" stroked="true" strokeweight="1.599pt" strokecolor="#000000">
                <v:path arrowok="t"/>
              </v:shape>
            </v:group>
            <v:group style="position:absolute;left:4195;top:-1279;width:10;height:30" coordorigin="4195,-1279" coordsize="10,30">
              <v:shape style="position:absolute;left:4195;top:-1279;width:10;height:30" coordorigin="4195,-1279" coordsize="10,30" path="m4195,-1264l4205,-1264e" filled="false" stroked="true" strokeweight="1.599pt" strokecolor="#000000">
                <v:path arrowok="t"/>
              </v:shape>
            </v:group>
            <v:group style="position:absolute;left:4195;top:-1329;width:10;height:30" coordorigin="4195,-1329" coordsize="10,30">
              <v:shape style="position:absolute;left:4195;top:-1329;width:10;height:30" coordorigin="4195,-1329" coordsize="10,30" path="m4195,-1314l4205,-1314e" filled="false" stroked="true" strokeweight="1.599pt" strokecolor="#000000">
                <v:path arrowok="t"/>
              </v:shape>
            </v:group>
            <v:group style="position:absolute;left:4195;top:-1379;width:10;height:30" coordorigin="4195,-1379" coordsize="10,30">
              <v:shape style="position:absolute;left:4195;top:-1379;width:10;height:30" coordorigin="4195,-1379" coordsize="10,30" path="m4195,-1364l4205,-1364e" filled="false" stroked="true" strokeweight="1.599pt" strokecolor="#000000">
                <v:path arrowok="t"/>
              </v:shape>
            </v:group>
            <v:group style="position:absolute;left:4195;top:-1429;width:10;height:30" coordorigin="4195,-1429" coordsize="10,30">
              <v:shape style="position:absolute;left:4195;top:-1429;width:10;height:30" coordorigin="4195,-1429" coordsize="10,30" path="m4195,-1414l4205,-1414e" filled="false" stroked="true" strokeweight="1.599pt" strokecolor="#000000">
                <v:path arrowok="t"/>
              </v:shape>
            </v:group>
            <v:group style="position:absolute;left:4195;top:-1479;width:10;height:30" coordorigin="4195,-1479" coordsize="10,30">
              <v:shape style="position:absolute;left:4195;top:-1479;width:10;height:30" coordorigin="4195,-1479" coordsize="10,30" path="m4195,-1464l4205,-1464e" filled="false" stroked="true" strokeweight="1.599pt" strokecolor="#000000">
                <v:path arrowok="t"/>
              </v:shape>
            </v:group>
            <v:group style="position:absolute;left:4195;top:-1529;width:10;height:30" coordorigin="4195,-1529" coordsize="10,30">
              <v:shape style="position:absolute;left:4195;top:-1529;width:10;height:30" coordorigin="4195,-1529" coordsize="10,30" path="m4195,-1514l4205,-1514e" filled="false" stroked="true" strokeweight="1.599pt" strokecolor="#000000">
                <v:path arrowok="t"/>
              </v:shape>
            </v:group>
            <v:group style="position:absolute;left:4195;top:-1579;width:10;height:30" coordorigin="4195,-1579" coordsize="10,30">
              <v:shape style="position:absolute;left:4195;top:-1579;width:10;height:30" coordorigin="4195,-1579" coordsize="10,30" path="m4195,-1564l4205,-1564e" filled="false" stroked="true" strokeweight="1.599pt" strokecolor="#000000">
                <v:path arrowok="t"/>
              </v:shape>
            </v:group>
            <v:group style="position:absolute;left:4195;top:-1629;width:10;height:30" coordorigin="4195,-1629" coordsize="10,30">
              <v:shape style="position:absolute;left:4195;top:-1629;width:10;height:30" coordorigin="4195,-1629" coordsize="10,30" path="m4195,-1614l4205,-1614e" filled="false" stroked="true" strokeweight="1.599pt" strokecolor="#000000">
                <v:path arrowok="t"/>
              </v:shape>
            </v:group>
            <v:group style="position:absolute;left:4195;top:-1679;width:10;height:30" coordorigin="4195,-1679" coordsize="10,30">
              <v:shape style="position:absolute;left:4195;top:-1679;width:10;height:30" coordorigin="4195,-1679" coordsize="10,30" path="m4195,-1664l4205,-1664e" filled="false" stroked="true" strokeweight="1.599pt" strokecolor="#000000">
                <v:path arrowok="t"/>
              </v:shape>
            </v:group>
            <v:group style="position:absolute;left:4195;top:-1729;width:10;height:30" coordorigin="4195,-1729" coordsize="10,30">
              <v:shape style="position:absolute;left:4195;top:-1729;width:10;height:30" coordorigin="4195,-1729" coordsize="10,30" path="m4195,-1714l4205,-1714e" filled="false" stroked="true" strokeweight="1.599pt" strokecolor="#000000">
                <v:path arrowok="t"/>
              </v:shape>
            </v:group>
            <v:group style="position:absolute;left:4195;top:-1779;width:10;height:30" coordorigin="4195,-1779" coordsize="10,30">
              <v:shape style="position:absolute;left:4195;top:-1779;width:10;height:30" coordorigin="4195,-1779" coordsize="10,30" path="m4195,-1764l4205,-1764e" filled="false" stroked="true" strokeweight="1.599pt" strokecolor="#000000">
                <v:path arrowok="t"/>
              </v:shape>
            </v:group>
            <v:group style="position:absolute;left:4195;top:-1829;width:10;height:30" coordorigin="4195,-1829" coordsize="10,30">
              <v:shape style="position:absolute;left:4195;top:-1829;width:10;height:30" coordorigin="4195,-1829" coordsize="10,30" path="m4195,-1814l4205,-1814e" filled="false" stroked="true" strokeweight="1.599pt" strokecolor="#000000">
                <v:path arrowok="t"/>
              </v:shape>
            </v:group>
            <v:group style="position:absolute;left:4195;top:-1879;width:10;height:30" coordorigin="4195,-1879" coordsize="10,30">
              <v:shape style="position:absolute;left:4195;top:-1879;width:10;height:30" coordorigin="4195,-1879" coordsize="10,30" path="m4195,-1864l4205,-1864e" filled="false" stroked="true" strokeweight="1.599pt" strokecolor="#000000">
                <v:path arrowok="t"/>
              </v:shape>
            </v:group>
            <v:group style="position:absolute;left:4195;top:-1929;width:10;height:30" coordorigin="4195,-1929" coordsize="10,30">
              <v:shape style="position:absolute;left:4195;top:-1929;width:10;height:30" coordorigin="4195,-1929" coordsize="10,30" path="m4195,-1914l4205,-1914e" filled="false" stroked="true" strokeweight="1.599pt" strokecolor="#000000">
                <v:path arrowok="t"/>
              </v:shape>
            </v:group>
            <v:group style="position:absolute;left:4195;top:-1979;width:10;height:30" coordorigin="4195,-1979" coordsize="10,30">
              <v:shape style="position:absolute;left:4195;top:-1979;width:10;height:30" coordorigin="4195,-1979" coordsize="10,30" path="m4195,-1964l4205,-1964e" filled="false" stroked="true" strokeweight="1.599pt" strokecolor="#000000">
                <v:path arrowok="t"/>
              </v:shape>
            </v:group>
            <v:group style="position:absolute;left:4195;top:-2029;width:10;height:30" coordorigin="4195,-2029" coordsize="10,30">
              <v:shape style="position:absolute;left:4195;top:-2029;width:10;height:30" coordorigin="4195,-2029" coordsize="10,30" path="m4195,-2014l4205,-2014e" filled="false" stroked="true" strokeweight="1.599pt" strokecolor="#000000">
                <v:path arrowok="t"/>
              </v:shape>
            </v:group>
            <v:group style="position:absolute;left:4195;top:-2078;width:10;height:30" coordorigin="4195,-2078" coordsize="10,30">
              <v:shape style="position:absolute;left:4195;top:-2078;width:10;height:30" coordorigin="4195,-2078" coordsize="10,30" path="m4195,-2063l4205,-2063e" filled="false" stroked="true" strokeweight="1.599pt" strokecolor="#000000">
                <v:path arrowok="t"/>
              </v:shape>
            </v:group>
            <v:group style="position:absolute;left:4195;top:-2128;width:10;height:30" coordorigin="4195,-2128" coordsize="10,30">
              <v:shape style="position:absolute;left:4195;top:-2128;width:10;height:30" coordorigin="4195,-2128" coordsize="10,30" path="m4195,-2113l4205,-2113e" filled="false" stroked="true" strokeweight="1.599pt" strokecolor="#000000">
                <v:path arrowok="t"/>
              </v:shape>
            </v:group>
            <v:group style="position:absolute;left:4195;top:-2178;width:10;height:30" coordorigin="4195,-2178" coordsize="10,30">
              <v:shape style="position:absolute;left:4195;top:-2178;width:10;height:30" coordorigin="4195,-2178" coordsize="10,30" path="m4195,-2163l4205,-2163e" filled="false" stroked="true" strokeweight="1.599pt" strokecolor="#000000">
                <v:path arrowok="t"/>
              </v:shape>
            </v:group>
            <v:group style="position:absolute;left:4195;top:-2228;width:10;height:30" coordorigin="4195,-2228" coordsize="10,30">
              <v:shape style="position:absolute;left:4195;top:-2228;width:10;height:30" coordorigin="4195,-2228" coordsize="10,30" path="m4195,-2213l4205,-2213e" filled="false" stroked="true" strokeweight="1.599pt" strokecolor="#000000">
                <v:path arrowok="t"/>
              </v:shape>
            </v:group>
            <v:group style="position:absolute;left:4195;top:-2278;width:10;height:30" coordorigin="4195,-2278" coordsize="10,30">
              <v:shape style="position:absolute;left:4195;top:-2278;width:10;height:30" coordorigin="4195,-2278" coordsize="10,30" path="m4195,-2263l4205,-2263e" filled="false" stroked="true" strokeweight="1.599pt" strokecolor="#000000">
                <v:path arrowok="t"/>
              </v:shape>
            </v:group>
            <v:group style="position:absolute;left:4195;top:-2328;width:10;height:30" coordorigin="4195,-2328" coordsize="10,30">
              <v:shape style="position:absolute;left:4195;top:-2328;width:10;height:30" coordorigin="4195,-2328" coordsize="10,30" path="m4195,-2313l4205,-2313e" filled="false" stroked="true" strokeweight="1.599pt" strokecolor="#000000">
                <v:path arrowok="t"/>
              </v:shape>
            </v:group>
            <v:group style="position:absolute;left:4195;top:-2378;width:10;height:30" coordorigin="4195,-2378" coordsize="10,30">
              <v:shape style="position:absolute;left:4195;top:-2378;width:10;height:30" coordorigin="4195,-2378" coordsize="10,30" path="m4195,-2363l4205,-2363e" filled="false" stroked="true" strokeweight="1.6pt" strokecolor="#000000">
                <v:path arrowok="t"/>
              </v:shape>
            </v:group>
            <v:group style="position:absolute;left:4195;top:-2428;width:10;height:30" coordorigin="4195,-2428" coordsize="10,30">
              <v:shape style="position:absolute;left:4195;top:-2428;width:10;height:30" coordorigin="4195,-2428" coordsize="10,30" path="m4195,-2413l4205,-2413e" filled="false" stroked="true" strokeweight="1.599pt" strokecolor="#000000">
                <v:path arrowok="t"/>
              </v:shape>
            </v:group>
            <v:group style="position:absolute;left:4195;top:-2478;width:10;height:30" coordorigin="4195,-2478" coordsize="10,30">
              <v:shape style="position:absolute;left:4195;top:-2478;width:10;height:30" coordorigin="4195,-2478" coordsize="10,30" path="m4195,-2463l4205,-2463e" filled="false" stroked="true" strokeweight="1.599pt" strokecolor="#000000">
                <v:path arrowok="t"/>
              </v:shape>
            </v:group>
            <v:group style="position:absolute;left:4195;top:-2528;width:10;height:30" coordorigin="4195,-2528" coordsize="10,30">
              <v:shape style="position:absolute;left:4195;top:-2528;width:10;height:30" coordorigin="4195,-2528" coordsize="10,30" path="m4195,-2513l4205,-2513e" filled="false" stroked="true" strokeweight="1.599pt" strokecolor="#000000">
                <v:path arrowok="t"/>
              </v:shape>
            </v:group>
            <v:group style="position:absolute;left:4195;top:-2578;width:10;height:30" coordorigin="4195,-2578" coordsize="10,30">
              <v:shape style="position:absolute;left:4195;top:-2578;width:10;height:30" coordorigin="4195,-2578" coordsize="10,30" path="m4195,-2563l4205,-2563e" filled="false" stroked="true" strokeweight="1.599pt" strokecolor="#000000">
                <v:path arrowok="t"/>
              </v:shape>
            </v:group>
            <v:group style="position:absolute;left:4195;top:-2628;width:10;height:30" coordorigin="4195,-2628" coordsize="10,30">
              <v:shape style="position:absolute;left:4195;top:-2628;width:10;height:30" coordorigin="4195,-2628" coordsize="10,30" path="m4195,-2613l4205,-2613e" filled="false" stroked="true" strokeweight="1.6pt" strokecolor="#000000">
                <v:path arrowok="t"/>
              </v:shape>
            </v:group>
            <v:group style="position:absolute;left:4195;top:-2678;width:10;height:30" coordorigin="4195,-2678" coordsize="10,30">
              <v:shape style="position:absolute;left:4195;top:-2678;width:10;height:30" coordorigin="4195,-2678" coordsize="10,30" path="m4195,-2663l4205,-2663e" filled="false" stroked="true" strokeweight="1.599pt" strokecolor="#000000">
                <v:path arrowok="t"/>
              </v:shape>
            </v:group>
            <v:group style="position:absolute;left:4195;top:-2728;width:10;height:30" coordorigin="4195,-2728" coordsize="10,30">
              <v:shape style="position:absolute;left:4195;top:-2728;width:10;height:30" coordorigin="4195,-2728" coordsize="10,30" path="m4195,-2713l4205,-2713e" filled="false" stroked="true" strokeweight="1.599pt" strokecolor="#000000">
                <v:path arrowok="t"/>
              </v:shape>
            </v:group>
            <v:group style="position:absolute;left:4195;top:-2778;width:10;height:30" coordorigin="4195,-2778" coordsize="10,30">
              <v:shape style="position:absolute;left:4195;top:-2778;width:10;height:30" coordorigin="4195,-2778" coordsize="10,30" path="m4195,-2763l4205,-2763e" filled="false" stroked="true" strokeweight="1.599pt" strokecolor="#000000">
                <v:path arrowok="t"/>
              </v:shape>
            </v:group>
            <v:group style="position:absolute;left:7750;top:-2818;width:31;height:10" coordorigin="7750,-2818" coordsize="31,10">
              <v:shape style="position:absolute;left:7750;top:-2818;width:31;height:10" coordorigin="7750,-2818" coordsize="31,10" path="m7750,-2813l7780,-2813e" filled="false" stroked="true" strokeweight=".6pt" strokecolor="#000000">
                <v:path arrowok="t"/>
              </v:shape>
            </v:group>
            <v:group style="position:absolute;left:7801;top:-2818;width:31;height:10" coordorigin="7801,-2818" coordsize="31,10">
              <v:shape style="position:absolute;left:7801;top:-2818;width:31;height:10" coordorigin="7801,-2818" coordsize="31,10" path="m7801,-2813l7831,-2813e" filled="false" stroked="true" strokeweight=".6pt" strokecolor="#000000">
                <v:path arrowok="t"/>
              </v:shape>
            </v:group>
            <v:group style="position:absolute;left:7851;top:-2818;width:31;height:10" coordorigin="7851,-2818" coordsize="31,10">
              <v:shape style="position:absolute;left:7851;top:-2818;width:31;height:10" coordorigin="7851,-2818" coordsize="31,10" path="m7851,-2813l7881,-2813e" filled="false" stroked="true" strokeweight=".6pt" strokecolor="#000000">
                <v:path arrowok="t"/>
              </v:shape>
            </v:group>
            <v:group style="position:absolute;left:7901;top:-2818;width:31;height:10" coordorigin="7901,-2818" coordsize="31,10">
              <v:shape style="position:absolute;left:7901;top:-2818;width:31;height:10" coordorigin="7901,-2818" coordsize="31,10" path="m7901,-2813l7931,-2813e" filled="false" stroked="true" strokeweight=".6pt" strokecolor="#000000">
                <v:path arrowok="t"/>
              </v:shape>
            </v:group>
            <v:group style="position:absolute;left:7951;top:-2818;width:31;height:10" coordorigin="7951,-2818" coordsize="31,10">
              <v:shape style="position:absolute;left:7951;top:-2818;width:31;height:10" coordorigin="7951,-2818" coordsize="31,10" path="m7951,-2813l7981,-2813e" filled="false" stroked="true" strokeweight=".6pt" strokecolor="#000000">
                <v:path arrowok="t"/>
              </v:shape>
            </v:group>
            <v:group style="position:absolute;left:8001;top:-2818;width:31;height:10" coordorigin="8001,-2818" coordsize="31,10">
              <v:shape style="position:absolute;left:8001;top:-2818;width:31;height:10" coordorigin="8001,-2818" coordsize="31,10" path="m8001,-2813l8032,-2813e" filled="false" stroked="true" strokeweight=".6pt" strokecolor="#000000">
                <v:path arrowok="t"/>
              </v:shape>
            </v:group>
            <v:group style="position:absolute;left:8052;top:-2818;width:31;height:10" coordorigin="8052,-2818" coordsize="31,10">
              <v:shape style="position:absolute;left:8052;top:-2818;width:31;height:10" coordorigin="8052,-2818" coordsize="31,10" path="m8052,-2813l8082,-2813e" filled="false" stroked="true" strokeweight=".6pt" strokecolor="#000000">
                <v:path arrowok="t"/>
              </v:shape>
            </v:group>
            <v:group style="position:absolute;left:8102;top:-2818;width:31;height:10" coordorigin="8102,-2818" coordsize="31,10">
              <v:shape style="position:absolute;left:8102;top:-2818;width:31;height:10" coordorigin="8102,-2818" coordsize="31,10" path="m8102,-2813l8132,-2813e" filled="false" stroked="true" strokeweight=".6pt" strokecolor="#000000">
                <v:path arrowok="t"/>
              </v:shape>
            </v:group>
            <v:group style="position:absolute;left:8152;top:-2818;width:31;height:10" coordorigin="8152,-2818" coordsize="31,10">
              <v:shape style="position:absolute;left:8152;top:-2818;width:31;height:10" coordorigin="8152,-2818" coordsize="31,10" path="m8152,-2813l8182,-2813e" filled="false" stroked="true" strokeweight=".6pt" strokecolor="#000000">
                <v:path arrowok="t"/>
              </v:shape>
            </v:group>
            <v:group style="position:absolute;left:8202;top:-2818;width:31;height:10" coordorigin="8202,-2818" coordsize="31,10">
              <v:shape style="position:absolute;left:8202;top:-2818;width:31;height:10" coordorigin="8202,-2818" coordsize="31,10" path="m8202,-2813l8232,-2813e" filled="false" stroked="true" strokeweight=".6pt" strokecolor="#000000">
                <v:path arrowok="t"/>
              </v:shape>
            </v:group>
            <v:group style="position:absolute;left:8253;top:-2818;width:31;height:10" coordorigin="8253,-2818" coordsize="31,10">
              <v:shape style="position:absolute;left:8253;top:-2818;width:31;height:10" coordorigin="8253,-2818" coordsize="31,10" path="m8253,-2813l8283,-2813e" filled="false" stroked="true" strokeweight=".6pt" strokecolor="#000000">
                <v:path arrowok="t"/>
              </v:shape>
            </v:group>
            <v:group style="position:absolute;left:8303;top:-2818;width:31;height:10" coordorigin="8303,-2818" coordsize="31,10">
              <v:shape style="position:absolute;left:8303;top:-2818;width:31;height:10" coordorigin="8303,-2818" coordsize="31,10" path="m8303,-2813l8333,-2813e" filled="false" stroked="true" strokeweight=".6pt" strokecolor="#000000">
                <v:path arrowok="t"/>
              </v:shape>
            </v:group>
            <v:group style="position:absolute;left:8353;top:-2818;width:31;height:10" coordorigin="8353,-2818" coordsize="31,10">
              <v:shape style="position:absolute;left:8353;top:-2818;width:31;height:10" coordorigin="8353,-2818" coordsize="31,10" path="m8353,-2813l8383,-2813e" filled="false" stroked="true" strokeweight=".6pt" strokecolor="#000000">
                <v:path arrowok="t"/>
              </v:shape>
            </v:group>
            <v:group style="position:absolute;left:8403;top:-2818;width:31;height:10" coordorigin="8403,-2818" coordsize="31,10">
              <v:shape style="position:absolute;left:8403;top:-2818;width:31;height:10" coordorigin="8403,-2818" coordsize="31,10" path="m8403,-2813l8433,-2813e" filled="false" stroked="true" strokeweight=".6pt" strokecolor="#000000">
                <v:path arrowok="t"/>
              </v:shape>
            </v:group>
            <v:group style="position:absolute;left:8453;top:-2818;width:31;height:10" coordorigin="8453,-2818" coordsize="31,10">
              <v:shape style="position:absolute;left:8453;top:-2818;width:31;height:10" coordorigin="8453,-2818" coordsize="31,10" path="m8453,-2813l8483,-2813e" filled="false" stroked="true" strokeweight=".6pt" strokecolor="#000000">
                <v:path arrowok="t"/>
              </v:shape>
            </v:group>
            <v:group style="position:absolute;left:8504;top:-2818;width:31;height:10" coordorigin="8504,-2818" coordsize="31,10">
              <v:shape style="position:absolute;left:8504;top:-2818;width:31;height:10" coordorigin="8504,-2818" coordsize="31,10" path="m8504,-2813l8534,-2813e" filled="false" stroked="true" strokeweight=".6pt" strokecolor="#000000">
                <v:path arrowok="t"/>
              </v:shape>
            </v:group>
            <v:group style="position:absolute;left:8554;top:-2818;width:31;height:10" coordorigin="8554,-2818" coordsize="31,10">
              <v:shape style="position:absolute;left:8554;top:-2818;width:31;height:10" coordorigin="8554,-2818" coordsize="31,10" path="m8554,-2813l8584,-2813e" filled="false" stroked="true" strokeweight=".6pt" strokecolor="#000000">
                <v:path arrowok="t"/>
              </v:shape>
            </v:group>
            <v:group style="position:absolute;left:8604;top:-2818;width:31;height:10" coordorigin="8604,-2818" coordsize="31,10">
              <v:shape style="position:absolute;left:8604;top:-2818;width:31;height:10" coordorigin="8604,-2818" coordsize="31,10" path="m8604,-2813l8634,-2813e" filled="false" stroked="true" strokeweight=".6pt" strokecolor="#000000">
                <v:path arrowok="t"/>
              </v:shape>
            </v:group>
            <v:group style="position:absolute;left:8654;top:-2818;width:31;height:10" coordorigin="8654,-2818" coordsize="31,10">
              <v:shape style="position:absolute;left:8654;top:-2818;width:31;height:10" coordorigin="8654,-2818" coordsize="31,10" path="m8654,-2813l8684,-2813e" filled="false" stroked="true" strokeweight=".6pt" strokecolor="#000000">
                <v:path arrowok="t"/>
              </v:shape>
            </v:group>
            <v:group style="position:absolute;left:8704;top:-2818;width:31;height:10" coordorigin="8704,-2818" coordsize="31,10">
              <v:shape style="position:absolute;left:8704;top:-2818;width:31;height:10" coordorigin="8704,-2818" coordsize="31,10" path="m8704,-2813l8735,-2813e" filled="false" stroked="true" strokeweight=".6pt" strokecolor="#000000">
                <v:path arrowok="t"/>
              </v:shape>
            </v:group>
            <v:group style="position:absolute;left:8755;top:-2818;width:31;height:10" coordorigin="8755,-2818" coordsize="31,10">
              <v:shape style="position:absolute;left:8755;top:-2818;width:31;height:10" coordorigin="8755,-2818" coordsize="31,10" path="m8755,-2813l8785,-2813e" filled="false" stroked="true" strokeweight=".6pt" strokecolor="#000000">
                <v:path arrowok="t"/>
              </v:shape>
            </v:group>
            <v:group style="position:absolute;left:8805;top:-2818;width:31;height:10" coordorigin="8805,-2818" coordsize="31,10">
              <v:shape style="position:absolute;left:8805;top:-2818;width:31;height:10" coordorigin="8805,-2818" coordsize="31,10" path="m8805,-2813l8835,-2813e" filled="false" stroked="true" strokeweight=".6pt" strokecolor="#000000">
                <v:path arrowok="t"/>
              </v:shape>
            </v:group>
            <v:group style="position:absolute;left:8855;top:-2818;width:31;height:10" coordorigin="8855,-2818" coordsize="31,10">
              <v:shape style="position:absolute;left:8855;top:-2818;width:31;height:10" coordorigin="8855,-2818" coordsize="31,10" path="m8855,-2813l8885,-2813e" filled="false" stroked="true" strokeweight=".6pt" strokecolor="#000000">
                <v:path arrowok="t"/>
              </v:shape>
            </v:group>
            <v:group style="position:absolute;left:8905;top:-2818;width:31;height:10" coordorigin="8905,-2818" coordsize="31,10">
              <v:shape style="position:absolute;left:8905;top:-2818;width:31;height:10" coordorigin="8905,-2818" coordsize="31,10" path="m8905,-2813l8935,-2813e" filled="false" stroked="true" strokeweight=".6pt" strokecolor="#000000">
                <v:path arrowok="t"/>
              </v:shape>
            </v:group>
            <v:group style="position:absolute;left:8956;top:-2818;width:31;height:10" coordorigin="8956,-2818" coordsize="31,10">
              <v:shape style="position:absolute;left:8956;top:-2818;width:31;height:10" coordorigin="8956,-2818" coordsize="31,10" path="m8956,-2813l8986,-2813e" filled="false" stroked="true" strokeweight=".6pt" strokecolor="#000000">
                <v:path arrowok="t"/>
              </v:shape>
            </v:group>
            <v:group style="position:absolute;left:9006;top:-2818;width:31;height:10" coordorigin="9006,-2818" coordsize="31,10">
              <v:shape style="position:absolute;left:9006;top:-2818;width:31;height:10" coordorigin="9006,-2818" coordsize="31,10" path="m9006,-2813l9036,-2813e" filled="false" stroked="true" strokeweight=".6pt" strokecolor="#000000">
                <v:path arrowok="t"/>
              </v:shape>
            </v:group>
            <v:group style="position:absolute;left:9056;top:-2818;width:31;height:10" coordorigin="9056,-2818" coordsize="31,10">
              <v:shape style="position:absolute;left:9056;top:-2818;width:31;height:10" coordorigin="9056,-2818" coordsize="31,10" path="m9056,-2813l9086,-2813e" filled="false" stroked="true" strokeweight=".6pt" strokecolor="#000000">
                <v:path arrowok="t"/>
              </v:shape>
            </v:group>
            <v:group style="position:absolute;left:9106;top:-2818;width:31;height:10" coordorigin="9106,-2818" coordsize="31,10">
              <v:shape style="position:absolute;left:9106;top:-2818;width:31;height:10" coordorigin="9106,-2818" coordsize="31,10" path="m9106,-2813l9136,-2813e" filled="false" stroked="true" strokeweight=".6pt" strokecolor="#000000">
                <v:path arrowok="t"/>
              </v:shape>
            </v:group>
            <v:group style="position:absolute;left:9156;top:-2818;width:31;height:10" coordorigin="9156,-2818" coordsize="31,10">
              <v:shape style="position:absolute;left:9156;top:-2818;width:31;height:10" coordorigin="9156,-2818" coordsize="31,10" path="m9156,-2813l9186,-2813e" filled="false" stroked="true" strokeweight=".6pt" strokecolor="#000000">
                <v:path arrowok="t"/>
              </v:shape>
            </v:group>
            <v:group style="position:absolute;left:9207;top:-2818;width:31;height:10" coordorigin="9207,-2818" coordsize="31,10">
              <v:shape style="position:absolute;left:9207;top:-2818;width:31;height:10" coordorigin="9207,-2818" coordsize="31,10" path="m9207,-2813l9237,-2813e" filled="false" stroked="true" strokeweight=".6pt" strokecolor="#000000">
                <v:path arrowok="t"/>
              </v:shape>
            </v:group>
            <v:group style="position:absolute;left:9257;top:-2818;width:31;height:10" coordorigin="9257,-2818" coordsize="31,10">
              <v:shape style="position:absolute;left:9257;top:-2818;width:31;height:10" coordorigin="9257,-2818" coordsize="31,10" path="m9257,-2813l9287,-2813e" filled="false" stroked="true" strokeweight=".6pt" strokecolor="#000000">
                <v:path arrowok="t"/>
              </v:shape>
            </v:group>
            <v:group style="position:absolute;left:9307;top:-2818;width:31;height:10" coordorigin="9307,-2818" coordsize="31,10">
              <v:shape style="position:absolute;left:9307;top:-2818;width:31;height:10" coordorigin="9307,-2818" coordsize="31,10" path="m9307,-2813l9337,-2813e" filled="false" stroked="true" strokeweight=".6pt" strokecolor="#000000">
                <v:path arrowok="t"/>
              </v:shape>
            </v:group>
            <v:group style="position:absolute;left:9357;top:-2818;width:31;height:10" coordorigin="9357,-2818" coordsize="31,10">
              <v:shape style="position:absolute;left:9357;top:-2818;width:31;height:10" coordorigin="9357,-2818" coordsize="31,10" path="m9357,-2813l9387,-2813e" filled="false" stroked="true" strokeweight=".6pt" strokecolor="#000000">
                <v:path arrowok="t"/>
              </v:shape>
            </v:group>
            <v:group style="position:absolute;left:9407;top:-2818;width:31;height:10" coordorigin="9407,-2818" coordsize="31,10">
              <v:shape style="position:absolute;left:9407;top:-2818;width:31;height:10" coordorigin="9407,-2818" coordsize="31,10" path="m9407,-2813l9438,-2813e" filled="false" stroked="true" strokeweight=".6pt" strokecolor="#000000">
                <v:path arrowok="t"/>
              </v:shape>
            </v:group>
            <v:group style="position:absolute;left:9458;top:-2818;width:31;height:10" coordorigin="9458,-2818" coordsize="31,10">
              <v:shape style="position:absolute;left:9458;top:-2818;width:31;height:10" coordorigin="9458,-2818" coordsize="31,10" path="m9458,-2813l9488,-2813e" filled="false" stroked="true" strokeweight=".6pt" strokecolor="#000000">
                <v:path arrowok="t"/>
              </v:shape>
            </v:group>
            <v:group style="position:absolute;left:9508;top:-2818;width:31;height:10" coordorigin="9508,-2818" coordsize="31,10">
              <v:shape style="position:absolute;left:9508;top:-2818;width:31;height:10" coordorigin="9508,-2818" coordsize="31,10" path="m9508,-2813l9538,-2813e" filled="false" stroked="true" strokeweight=".6pt" strokecolor="#000000">
                <v:path arrowok="t"/>
              </v:shape>
            </v:group>
            <v:group style="position:absolute;left:9558;top:-2818;width:31;height:10" coordorigin="9558,-2818" coordsize="31,10">
              <v:shape style="position:absolute;left:9558;top:-2818;width:31;height:10" coordorigin="9558,-2818" coordsize="31,10" path="m9558,-2813l9588,-2813e" filled="false" stroked="true" strokeweight=".6pt" strokecolor="#000000">
                <v:path arrowok="t"/>
              </v:shape>
            </v:group>
            <v:group style="position:absolute;left:9608;top:-2818;width:31;height:10" coordorigin="9608,-2818" coordsize="31,10">
              <v:shape style="position:absolute;left:9608;top:-2818;width:31;height:10" coordorigin="9608,-2818" coordsize="31,10" path="m9608,-2813l9638,-2813e" filled="false" stroked="true" strokeweight=".6pt" strokecolor="#000000">
                <v:path arrowok="t"/>
              </v:shape>
            </v:group>
            <v:group style="position:absolute;left:9659;top:-2818;width:31;height:10" coordorigin="9659,-2818" coordsize="31,10">
              <v:shape style="position:absolute;left:9659;top:-2818;width:31;height:10" coordorigin="9659,-2818" coordsize="31,10" path="m9659,-2813l9689,-2813e" filled="false" stroked="true" strokeweight=".6pt" strokecolor="#000000">
                <v:path arrowok="t"/>
              </v:shape>
            </v:group>
            <v:group style="position:absolute;left:9709;top:-2818;width:31;height:10" coordorigin="9709,-2818" coordsize="31,10">
              <v:shape style="position:absolute;left:9709;top:-2818;width:31;height:10" coordorigin="9709,-2818" coordsize="31,10" path="m9709,-2813l9739,-2813e" filled="false" stroked="true" strokeweight=".6pt" strokecolor="#000000">
                <v:path arrowok="t"/>
              </v:shape>
            </v:group>
            <v:group style="position:absolute;left:9759;top:-2818;width:31;height:10" coordorigin="9759,-2818" coordsize="31,10">
              <v:shape style="position:absolute;left:9759;top:-2818;width:31;height:10" coordorigin="9759,-2818" coordsize="31,10" path="m9759,-2813l9789,-2813e" filled="false" stroked="true" strokeweight=".6pt" strokecolor="#000000">
                <v:path arrowok="t"/>
              </v:shape>
            </v:group>
            <v:group style="position:absolute;left:9809;top:-2818;width:31;height:10" coordorigin="9809,-2818" coordsize="31,10">
              <v:shape style="position:absolute;left:9809;top:-2818;width:31;height:10" coordorigin="9809,-2818" coordsize="31,10" path="m9809,-2813l9839,-2813e" filled="false" stroked="true" strokeweight=".6pt" strokecolor="#000000">
                <v:path arrowok="t"/>
              </v:shape>
            </v:group>
            <v:group style="position:absolute;left:9859;top:-2818;width:31;height:10" coordorigin="9859,-2818" coordsize="31,10">
              <v:shape style="position:absolute;left:9859;top:-2818;width:31;height:10" coordorigin="9859,-2818" coordsize="31,10" path="m9859,-2813l9889,-2813e" filled="false" stroked="true" strokeweight=".6pt" strokecolor="#000000">
                <v:path arrowok="t"/>
              </v:shape>
            </v:group>
            <v:group style="position:absolute;left:9910;top:-2818;width:31;height:10" coordorigin="9910,-2818" coordsize="31,10">
              <v:shape style="position:absolute;left:9910;top:-2818;width:31;height:10" coordorigin="9910,-2818" coordsize="31,10" path="m9910,-2813l9940,-2813e" filled="false" stroked="true" strokeweight=".6pt" strokecolor="#000000">
                <v:path arrowok="t"/>
              </v:shape>
            </v:group>
            <v:group style="position:absolute;left:9960;top:-2818;width:31;height:10" coordorigin="9960,-2818" coordsize="31,10">
              <v:shape style="position:absolute;left:9960;top:-2818;width:31;height:10" coordorigin="9960,-2818" coordsize="31,10" path="m9960,-2813l9990,-2813e" filled="false" stroked="true" strokeweight=".6pt" strokecolor="#000000">
                <v:path arrowok="t"/>
              </v:shape>
            </v:group>
            <v:group style="position:absolute;left:10010;top:-2818;width:31;height:10" coordorigin="10010,-2818" coordsize="31,10">
              <v:shape style="position:absolute;left:10010;top:-2818;width:31;height:10" coordorigin="10010,-2818" coordsize="31,10" path="m10010,-2813l10040,-2813e" filled="false" stroked="true" strokeweight=".6pt" strokecolor="#000000">
                <v:path arrowok="t"/>
              </v:shape>
            </v:group>
            <v:group style="position:absolute;left:10060;top:-2818;width:31;height:10" coordorigin="10060,-2818" coordsize="31,10">
              <v:shape style="position:absolute;left:10060;top:-2818;width:31;height:10" coordorigin="10060,-2818" coordsize="31,10" path="m10060,-2813l10090,-2813e" filled="false" stroked="true" strokeweight=".6pt" strokecolor="#000000">
                <v:path arrowok="t"/>
              </v:shape>
            </v:group>
            <v:group style="position:absolute;left:10110;top:-2818;width:31;height:10" coordorigin="10110,-2818" coordsize="31,10">
              <v:shape style="position:absolute;left:10110;top:-2818;width:31;height:10" coordorigin="10110,-2818" coordsize="31,10" path="m10110,-2813l10141,-2813e" filled="false" stroked="true" strokeweight=".6pt" strokecolor="#000000">
                <v:path arrowok="t"/>
              </v:shape>
            </v:group>
            <v:group style="position:absolute;left:10161;top:-2818;width:31;height:10" coordorigin="10161,-2818" coordsize="31,10">
              <v:shape style="position:absolute;left:10161;top:-2818;width:31;height:10" coordorigin="10161,-2818" coordsize="31,10" path="m10161,-2813l10191,-2813e" filled="false" stroked="true" strokeweight=".6pt" strokecolor="#000000">
                <v:path arrowok="t"/>
              </v:shape>
            </v:group>
            <v:group style="position:absolute;left:10211;top:-2818;width:31;height:10" coordorigin="10211,-2818" coordsize="31,10">
              <v:shape style="position:absolute;left:10211;top:-2818;width:31;height:10" coordorigin="10211,-2818" coordsize="31,10" path="m10211,-2813l10241,-2813e" filled="false" stroked="true" strokeweight=".6pt" strokecolor="#000000">
                <v:path arrowok="t"/>
              </v:shape>
            </v:group>
            <v:group style="position:absolute;left:10261;top:-2818;width:31;height:10" coordorigin="10261,-2818" coordsize="31,10">
              <v:shape style="position:absolute;left:10261;top:-2818;width:31;height:10" coordorigin="10261,-2818" coordsize="31,10" path="m10261,-2813l10291,-2813e" filled="false" stroked="true" strokeweight=".6pt" strokecolor="#000000">
                <v:path arrowok="t"/>
              </v:shape>
            </v:group>
            <v:group style="position:absolute;left:10311;top:-2818;width:31;height:10" coordorigin="10311,-2818" coordsize="31,10">
              <v:shape style="position:absolute;left:10311;top:-2818;width:31;height:10" coordorigin="10311,-2818" coordsize="31,10" path="m10311,-2813l10341,-2813e" filled="false" stroked="true" strokeweight=".6pt" strokecolor="#000000">
                <v:path arrowok="t"/>
              </v:shape>
            </v:group>
            <v:group style="position:absolute;left:10362;top:-2818;width:31;height:10" coordorigin="10362,-2818" coordsize="31,10">
              <v:shape style="position:absolute;left:10362;top:-2818;width:31;height:10" coordorigin="10362,-2818" coordsize="31,10" path="m10362,-2813l10392,-2813e" filled="false" stroked="true" strokeweight=".6pt" strokecolor="#000000">
                <v:path arrowok="t"/>
              </v:shape>
            </v:group>
            <v:group style="position:absolute;left:10412;top:-2818;width:31;height:10" coordorigin="10412,-2818" coordsize="31,10">
              <v:shape style="position:absolute;left:10412;top:-2818;width:31;height:10" coordorigin="10412,-2818" coordsize="31,10" path="m10412,-2813l10442,-2813e" filled="false" stroked="true" strokeweight=".6pt" strokecolor="#000000">
                <v:path arrowok="t"/>
              </v:shape>
            </v:group>
            <v:group style="position:absolute;left:10462;top:-2818;width:31;height:10" coordorigin="10462,-2818" coordsize="31,10">
              <v:shape style="position:absolute;left:10462;top:-2818;width:31;height:10" coordorigin="10462,-2818" coordsize="31,10" path="m10462,-2813l10492,-2813e" filled="false" stroked="true" strokeweight=".6pt" strokecolor="#000000">
                <v:path arrowok="t"/>
              </v:shape>
            </v:group>
            <v:group style="position:absolute;left:10512;top:-2818;width:31;height:10" coordorigin="10512,-2818" coordsize="31,10">
              <v:shape style="position:absolute;left:10512;top:-2818;width:31;height:10" coordorigin="10512,-2818" coordsize="31,10" path="m10512,-2813l10542,-2813e" filled="false" stroked="true" strokeweight=".6pt" strokecolor="#000000">
                <v:path arrowok="t"/>
              </v:shape>
            </v:group>
            <v:group style="position:absolute;left:10562;top:-2818;width:31;height:10" coordorigin="10562,-2818" coordsize="31,10">
              <v:shape style="position:absolute;left:10562;top:-2818;width:31;height:10" coordorigin="10562,-2818" coordsize="31,10" path="m10562,-2813l10592,-2813e" filled="false" stroked="true" strokeweight=".6pt" strokecolor="#000000">
                <v:path arrowok="t"/>
              </v:shape>
            </v:group>
            <v:group style="position:absolute;left:10613;top:-2818;width:31;height:10" coordorigin="10613,-2818" coordsize="31,10">
              <v:shape style="position:absolute;left:10613;top:-2818;width:31;height:10" coordorigin="10613,-2818" coordsize="31,10" path="m10613,-2813l10643,-2813e" filled="false" stroked="true" strokeweight=".6pt" strokecolor="#000000">
                <v:path arrowok="t"/>
              </v:shape>
            </v:group>
            <v:group style="position:absolute;left:10663;top:-2818;width:31;height:10" coordorigin="10663,-2818" coordsize="31,10">
              <v:shape style="position:absolute;left:10663;top:-2818;width:31;height:10" coordorigin="10663,-2818" coordsize="31,10" path="m10663,-2813l10693,-2813e" filled="false" stroked="true" strokeweight=".6pt" strokecolor="#000000">
                <v:path arrowok="t"/>
              </v:shape>
            </v:group>
            <v:group style="position:absolute;left:10713;top:-2818;width:31;height:10" coordorigin="10713,-2818" coordsize="31,10">
              <v:shape style="position:absolute;left:10713;top:-2818;width:31;height:10" coordorigin="10713,-2818" coordsize="31,10" path="m10713,-2813l10743,-2813e" filled="false" stroked="true" strokeweight=".6pt" strokecolor="#000000">
                <v:path arrowok="t"/>
              </v:shape>
            </v:group>
            <v:group style="position:absolute;left:10763;top:-2818;width:31;height:10" coordorigin="10763,-2818" coordsize="31,10">
              <v:shape style="position:absolute;left:10763;top:-2818;width:31;height:10" coordorigin="10763,-2818" coordsize="31,10" path="m10763,-2813l10793,-2813e" filled="false" stroked="true" strokeweight=".6pt" strokecolor="#000000">
                <v:path arrowok="t"/>
              </v:shape>
            </v:group>
            <v:group style="position:absolute;left:10813;top:-2818;width:31;height:10" coordorigin="10813,-2818" coordsize="31,10">
              <v:shape style="position:absolute;left:10813;top:-2818;width:31;height:10" coordorigin="10813,-2818" coordsize="31,10" path="m10813,-2813l10844,-2813e" filled="false" stroked="true" strokeweight=".6pt" strokecolor="#000000">
                <v:path arrowok="t"/>
              </v:shape>
            </v:group>
            <v:group style="position:absolute;left:10864;top:-2818;width:31;height:10" coordorigin="10864,-2818" coordsize="31,10">
              <v:shape style="position:absolute;left:10864;top:-2818;width:31;height:10" coordorigin="10864,-2818" coordsize="31,10" path="m10864,-2813l10894,-2813e" filled="false" stroked="true" strokeweight=".6pt" strokecolor="#000000">
                <v:path arrowok="t"/>
              </v:shape>
            </v:group>
            <v:group style="position:absolute;left:10914;top:-2818;width:31;height:10" coordorigin="10914,-2818" coordsize="31,10">
              <v:shape style="position:absolute;left:10914;top:-2818;width:31;height:10" coordorigin="10914,-2818" coordsize="31,10" path="m10914,-2813l10944,-2813e" filled="false" stroked="true" strokeweight=".6pt" strokecolor="#000000">
                <v:path arrowok="t"/>
              </v:shape>
            </v:group>
            <v:group style="position:absolute;left:10964;top:-2818;width:31;height:10" coordorigin="10964,-2818" coordsize="31,10">
              <v:shape style="position:absolute;left:10964;top:-2818;width:31;height:10" coordorigin="10964,-2818" coordsize="31,10" path="m10964,-2813l10994,-2813e" filled="false" stroked="true" strokeweight=".6pt" strokecolor="#000000">
                <v:path arrowok="t"/>
              </v:shape>
            </v:group>
            <v:group style="position:absolute;left:11014;top:-2818;width:31;height:10" coordorigin="11014,-2818" coordsize="31,10">
              <v:shape style="position:absolute;left:11014;top:-2818;width:31;height:10" coordorigin="11014,-2818" coordsize="31,10" path="m11014,-2813l11044,-2813e" filled="false" stroked="true" strokeweight=".6pt" strokecolor="#000000">
                <v:path arrowok="t"/>
              </v:shape>
            </v:group>
            <v:group style="position:absolute;left:11064;top:-2818;width:31;height:10" coordorigin="11064,-2818" coordsize="31,10">
              <v:shape style="position:absolute;left:11064;top:-2818;width:31;height:10" coordorigin="11064,-2818" coordsize="31,10" path="m11064,-2813l11095,-2813e" filled="false" stroked="true" strokeweight=".6pt" strokecolor="#000000">
                <v:path arrowok="t"/>
              </v:shape>
            </v:group>
            <v:group style="position:absolute;left:11115;top:-2818;width:31;height:10" coordorigin="11115,-2818" coordsize="31,10">
              <v:shape style="position:absolute;left:11115;top:-2818;width:31;height:10" coordorigin="11115,-2818" coordsize="31,10" path="m11115,-2813l11145,-2813e" filled="false" stroked="true" strokeweight=".6pt" strokecolor="#000000">
                <v:path arrowok="t"/>
              </v:shape>
            </v:group>
            <v:group style="position:absolute;left:11165;top:-2818;width:31;height:10" coordorigin="11165,-2818" coordsize="31,10">
              <v:shape style="position:absolute;left:11165;top:-2818;width:31;height:10" coordorigin="11165,-2818" coordsize="31,10" path="m11165,-2813l11195,-2813e" filled="false" stroked="true" strokeweight=".6pt" strokecolor="#000000">
                <v:path arrowok="t"/>
              </v:shape>
            </v:group>
            <v:group style="position:absolute;left:11215;top:-2818;width:16;height:10" coordorigin="11215,-2818" coordsize="16,10">
              <v:shape style="position:absolute;left:11215;top:-2818;width:16;height:10" coordorigin="11215,-2818" coordsize="16,10" path="m11215,-2813l11230,-2813e" filled="false" stroked="true" strokeweight=".6pt" strokecolor="#000000">
                <v:path arrowok="t"/>
              </v:shape>
            </v:group>
            <v:group style="position:absolute;left:7710;top:920;width:10;height:30" coordorigin="7710,920" coordsize="10,30">
              <v:shape style="position:absolute;left:7710;top:920;width:10;height:30" coordorigin="7710,920" coordsize="10,30" path="m7710,935l7720,935e" filled="false" stroked="true" strokeweight="1.6pt" strokecolor="#000000">
                <v:path arrowok="t"/>
              </v:shape>
            </v:group>
            <v:group style="position:absolute;left:7710;top:870;width:10;height:30" coordorigin="7710,870" coordsize="10,30">
              <v:shape style="position:absolute;left:7710;top:870;width:10;height:30" coordorigin="7710,870" coordsize="10,30" path="m7710,885l7720,885e" filled="false" stroked="true" strokeweight="1.599pt" strokecolor="#000000">
                <v:path arrowok="t"/>
              </v:shape>
            </v:group>
            <v:group style="position:absolute;left:7710;top:820;width:10;height:30" coordorigin="7710,820" coordsize="10,30">
              <v:shape style="position:absolute;left:7710;top:820;width:10;height:30" coordorigin="7710,820" coordsize="10,30" path="m7710,835l7720,835e" filled="false" stroked="true" strokeweight="1.599pt" strokecolor="#000000">
                <v:path arrowok="t"/>
              </v:shape>
            </v:group>
            <v:group style="position:absolute;left:7710;top:770;width:10;height:30" coordorigin="7710,770" coordsize="10,30">
              <v:shape style="position:absolute;left:7710;top:770;width:10;height:30" coordorigin="7710,770" coordsize="10,30" path="m7710,785l7720,785e" filled="false" stroked="true" strokeweight="1.599pt" strokecolor="#000000">
                <v:path arrowok="t"/>
              </v:shape>
            </v:group>
            <v:group style="position:absolute;left:7710;top:720;width:10;height:30" coordorigin="7710,720" coordsize="10,30">
              <v:shape style="position:absolute;left:7710;top:720;width:10;height:30" coordorigin="7710,720" coordsize="10,30" path="m7710,735l7720,735e" filled="false" stroked="true" strokeweight="1.599pt" strokecolor="#000000">
                <v:path arrowok="t"/>
              </v:shape>
            </v:group>
            <v:group style="position:absolute;left:7710;top:670;width:10;height:30" coordorigin="7710,670" coordsize="10,30">
              <v:shape style="position:absolute;left:7710;top:670;width:10;height:30" coordorigin="7710,670" coordsize="10,30" path="m7710,685l7720,685e" filled="false" stroked="true" strokeweight="1.599pt" strokecolor="#000000">
                <v:path arrowok="t"/>
              </v:shape>
            </v:group>
            <v:group style="position:absolute;left:7710;top:620;width:10;height:30" coordorigin="7710,620" coordsize="10,30">
              <v:shape style="position:absolute;left:7710;top:620;width:10;height:30" coordorigin="7710,620" coordsize="10,30" path="m7710,635l7720,635e" filled="false" stroked="true" strokeweight="1.599pt" strokecolor="#000000">
                <v:path arrowok="t"/>
              </v:shape>
            </v:group>
            <v:group style="position:absolute;left:7710;top:570;width:10;height:30" coordorigin="7710,570" coordsize="10,30">
              <v:shape style="position:absolute;left:7710;top:570;width:10;height:30" coordorigin="7710,570" coordsize="10,30" path="m7710,585l7720,585e" filled="false" stroked="true" strokeweight="1.599pt" strokecolor="#000000">
                <v:path arrowok="t"/>
              </v:shape>
            </v:group>
            <v:group style="position:absolute;left:7710;top:520;width:10;height:30" coordorigin="7710,520" coordsize="10,30">
              <v:shape style="position:absolute;left:7710;top:520;width:10;height:30" coordorigin="7710,520" coordsize="10,30" path="m7710,535l7720,535e" filled="false" stroked="true" strokeweight="1.599pt" strokecolor="#000000">
                <v:path arrowok="t"/>
              </v:shape>
            </v:group>
            <v:group style="position:absolute;left:7710;top:470;width:10;height:30" coordorigin="7710,470" coordsize="10,30">
              <v:shape style="position:absolute;left:7710;top:470;width:10;height:30" coordorigin="7710,470" coordsize="10,30" path="m7710,485l7720,485e" filled="false" stroked="true" strokeweight="1.599pt" strokecolor="#000000">
                <v:path arrowok="t"/>
              </v:shape>
            </v:group>
            <v:group style="position:absolute;left:7710;top:420;width:10;height:30" coordorigin="7710,420" coordsize="10,30">
              <v:shape style="position:absolute;left:7710;top:420;width:10;height:30" coordorigin="7710,420" coordsize="10,30" path="m7710,435l7720,435e" filled="false" stroked="true" strokeweight="1.599pt" strokecolor="#000000">
                <v:path arrowok="t"/>
              </v:shape>
            </v:group>
            <v:group style="position:absolute;left:7710;top:370;width:10;height:30" coordorigin="7710,370" coordsize="10,30">
              <v:shape style="position:absolute;left:7710;top:370;width:10;height:30" coordorigin="7710,370" coordsize="10,30" path="m7710,385l7720,385e" filled="false" stroked="true" strokeweight="1.599pt" strokecolor="#000000">
                <v:path arrowok="t"/>
              </v:shape>
            </v:group>
            <v:group style="position:absolute;left:7710;top:320;width:10;height:30" coordorigin="7710,320" coordsize="10,30">
              <v:shape style="position:absolute;left:7710;top:320;width:10;height:30" coordorigin="7710,320" coordsize="10,30" path="m7710,335l7720,335e" filled="false" stroked="true" strokeweight="1.599pt" strokecolor="#000000">
                <v:path arrowok="t"/>
              </v:shape>
            </v:group>
            <v:group style="position:absolute;left:7710;top:271;width:10;height:30" coordorigin="7710,271" coordsize="10,30">
              <v:shape style="position:absolute;left:7710;top:271;width:10;height:30" coordorigin="7710,271" coordsize="10,30" path="m7710,286l7720,286e" filled="false" stroked="true" strokeweight="1.599pt" strokecolor="#000000">
                <v:path arrowok="t"/>
              </v:shape>
            </v:group>
            <v:group style="position:absolute;left:7710;top:221;width:10;height:30" coordorigin="7710,221" coordsize="10,30">
              <v:shape style="position:absolute;left:7710;top:221;width:10;height:30" coordorigin="7710,221" coordsize="10,30" path="m7710,236l7720,236e" filled="false" stroked="true" strokeweight="1.599pt" strokecolor="#000000">
                <v:path arrowok="t"/>
              </v:shape>
            </v:group>
            <v:group style="position:absolute;left:7710;top:171;width:10;height:30" coordorigin="7710,171" coordsize="10,30">
              <v:shape style="position:absolute;left:7710;top:171;width:10;height:30" coordorigin="7710,171" coordsize="10,30" path="m7710,186l7720,186e" filled="false" stroked="true" strokeweight="1.599pt" strokecolor="#000000">
                <v:path arrowok="t"/>
              </v:shape>
            </v:group>
            <v:group style="position:absolute;left:7710;top:121;width:10;height:30" coordorigin="7710,121" coordsize="10,30">
              <v:shape style="position:absolute;left:7710;top:121;width:10;height:30" coordorigin="7710,121" coordsize="10,30" path="m7710,136l7720,136e" filled="false" stroked="true" strokeweight="1.599pt" strokecolor="#000000">
                <v:path arrowok="t"/>
              </v:shape>
            </v:group>
            <v:group style="position:absolute;left:7710;top:71;width:10;height:30" coordorigin="7710,71" coordsize="10,30">
              <v:shape style="position:absolute;left:7710;top:71;width:10;height:30" coordorigin="7710,71" coordsize="10,30" path="m7710,86l7720,86e" filled="false" stroked="true" strokeweight="1.599pt" strokecolor="#000000">
                <v:path arrowok="t"/>
              </v:shape>
            </v:group>
            <v:group style="position:absolute;left:7710;top:21;width:10;height:30" coordorigin="7710,21" coordsize="10,30">
              <v:shape style="position:absolute;left:7710;top:21;width:10;height:30" coordorigin="7710,21" coordsize="10,30" path="m7710,36l7720,36e" filled="false" stroked="true" strokeweight="1.599pt" strokecolor="#000000">
                <v:path arrowok="t"/>
              </v:shape>
            </v:group>
            <v:group style="position:absolute;left:7710;top:-29;width:10;height:30" coordorigin="7710,-29" coordsize="10,30">
              <v:shape style="position:absolute;left:7710;top:-29;width:10;height:30" coordorigin="7710,-29" coordsize="10,30" path="m7710,-14l7720,-14e" filled="false" stroked="true" strokeweight="1.599pt" strokecolor="#000000">
                <v:path arrowok="t"/>
              </v:shape>
            </v:group>
            <v:group style="position:absolute;left:7710;top:-79;width:10;height:30" coordorigin="7710,-79" coordsize="10,30">
              <v:shape style="position:absolute;left:7710;top:-79;width:10;height:30" coordorigin="7710,-79" coordsize="10,30" path="m7710,-64l7720,-64e" filled="false" stroked="true" strokeweight="1.599pt" strokecolor="#000000">
                <v:path arrowok="t"/>
              </v:shape>
            </v:group>
            <v:group style="position:absolute;left:7710;top:-129;width:10;height:30" coordorigin="7710,-129" coordsize="10,30">
              <v:shape style="position:absolute;left:7710;top:-129;width:10;height:30" coordorigin="7710,-129" coordsize="10,30" path="m7710,-114l7720,-114e" filled="false" stroked="true" strokeweight="1.599pt" strokecolor="#000000">
                <v:path arrowok="t"/>
              </v:shape>
            </v:group>
            <v:group style="position:absolute;left:7710;top:-179;width:10;height:30" coordorigin="7710,-179" coordsize="10,30">
              <v:shape style="position:absolute;left:7710;top:-179;width:10;height:30" coordorigin="7710,-179" coordsize="10,30" path="m7710,-164l7720,-164e" filled="false" stroked="true" strokeweight="1.599pt" strokecolor="#000000">
                <v:path arrowok="t"/>
              </v:shape>
            </v:group>
            <v:group style="position:absolute;left:7710;top:-229;width:10;height:30" coordorigin="7710,-229" coordsize="10,30">
              <v:shape style="position:absolute;left:7710;top:-229;width:10;height:30" coordorigin="7710,-229" coordsize="10,30" path="m7710,-214l7720,-214e" filled="false" stroked="true" strokeweight="1.599pt" strokecolor="#000000">
                <v:path arrowok="t"/>
              </v:shape>
            </v:group>
            <v:group style="position:absolute;left:7710;top:-279;width:10;height:30" coordorigin="7710,-279" coordsize="10,30">
              <v:shape style="position:absolute;left:7710;top:-279;width:10;height:30" coordorigin="7710,-279" coordsize="10,30" path="m7710,-264l7720,-264e" filled="false" stroked="true" strokeweight="1.599pt" strokecolor="#000000">
                <v:path arrowok="t"/>
              </v:shape>
            </v:group>
            <v:group style="position:absolute;left:7710;top:-329;width:10;height:30" coordorigin="7710,-329" coordsize="10,30">
              <v:shape style="position:absolute;left:7710;top:-329;width:10;height:30" coordorigin="7710,-329" coordsize="10,30" path="m7710,-314l7720,-314e" filled="false" stroked="true" strokeweight="1.599pt" strokecolor="#000000">
                <v:path arrowok="t"/>
              </v:shape>
            </v:group>
            <v:group style="position:absolute;left:7710;top:-379;width:10;height:30" coordorigin="7710,-379" coordsize="10,30">
              <v:shape style="position:absolute;left:7710;top:-379;width:10;height:30" coordorigin="7710,-379" coordsize="10,30" path="m7710,-364l7720,-364e" filled="false" stroked="true" strokeweight="1.599pt" strokecolor="#000000">
                <v:path arrowok="t"/>
              </v:shape>
            </v:group>
            <v:group style="position:absolute;left:7710;top:-429;width:10;height:30" coordorigin="7710,-429" coordsize="10,30">
              <v:shape style="position:absolute;left:7710;top:-429;width:10;height:30" coordorigin="7710,-429" coordsize="10,30" path="m7710,-414l7720,-414e" filled="false" stroked="true" strokeweight="1.599pt" strokecolor="#000000">
                <v:path arrowok="t"/>
              </v:shape>
            </v:group>
            <v:group style="position:absolute;left:7710;top:-479;width:10;height:30" coordorigin="7710,-479" coordsize="10,30">
              <v:shape style="position:absolute;left:7710;top:-479;width:10;height:30" coordorigin="7710,-479" coordsize="10,30" path="m7710,-464l7720,-464e" filled="false" stroked="true" strokeweight="1.599pt" strokecolor="#000000">
                <v:path arrowok="t"/>
              </v:shape>
            </v:group>
            <v:group style="position:absolute;left:7710;top:-529;width:10;height:30" coordorigin="7710,-529" coordsize="10,30">
              <v:shape style="position:absolute;left:7710;top:-529;width:10;height:30" coordorigin="7710,-529" coordsize="10,30" path="m7710,-514l7720,-514e" filled="false" stroked="true" strokeweight="1.599pt" strokecolor="#000000">
                <v:path arrowok="t"/>
              </v:shape>
            </v:group>
            <v:group style="position:absolute;left:7710;top:-579;width:10;height:30" coordorigin="7710,-579" coordsize="10,30">
              <v:shape style="position:absolute;left:7710;top:-579;width:10;height:30" coordorigin="7710,-579" coordsize="10,30" path="m7710,-564l7720,-564e" filled="false" stroked="true" strokeweight="1.599pt" strokecolor="#000000">
                <v:path arrowok="t"/>
              </v:shape>
            </v:group>
            <v:group style="position:absolute;left:7710;top:-629;width:10;height:30" coordorigin="7710,-629" coordsize="10,30">
              <v:shape style="position:absolute;left:7710;top:-629;width:10;height:30" coordorigin="7710,-629" coordsize="10,30" path="m7710,-614l7720,-614e" filled="false" stroked="true" strokeweight="1.599pt" strokecolor="#000000">
                <v:path arrowok="t"/>
              </v:shape>
            </v:group>
            <v:group style="position:absolute;left:7710;top:-679;width:10;height:30" coordorigin="7710,-679" coordsize="10,30">
              <v:shape style="position:absolute;left:7710;top:-679;width:10;height:30" coordorigin="7710,-679" coordsize="10,30" path="m7710,-664l7720,-664e" filled="false" stroked="true" strokeweight="1.599pt" strokecolor="#000000">
                <v:path arrowok="t"/>
              </v:shape>
            </v:group>
            <v:group style="position:absolute;left:7710;top:-729;width:10;height:30" coordorigin="7710,-729" coordsize="10,30">
              <v:shape style="position:absolute;left:7710;top:-729;width:10;height:30" coordorigin="7710,-729" coordsize="10,30" path="m7710,-714l7720,-714e" filled="false" stroked="true" strokeweight="1.599pt" strokecolor="#000000">
                <v:path arrowok="t"/>
              </v:shape>
            </v:group>
            <v:group style="position:absolute;left:7710;top:-779;width:10;height:30" coordorigin="7710,-779" coordsize="10,30">
              <v:shape style="position:absolute;left:7710;top:-779;width:10;height:30" coordorigin="7710,-779" coordsize="10,30" path="m7710,-764l7720,-764e" filled="false" stroked="true" strokeweight="1.599pt" strokecolor="#000000">
                <v:path arrowok="t"/>
              </v:shape>
            </v:group>
            <v:group style="position:absolute;left:7710;top:-829;width:10;height:30" coordorigin="7710,-829" coordsize="10,30">
              <v:shape style="position:absolute;left:7710;top:-829;width:10;height:30" coordorigin="7710,-829" coordsize="10,30" path="m7710,-814l7720,-814e" filled="false" stroked="true" strokeweight="1.599pt" strokecolor="#000000">
                <v:path arrowok="t"/>
              </v:shape>
            </v:group>
            <v:group style="position:absolute;left:7710;top:-879;width:10;height:30" coordorigin="7710,-879" coordsize="10,30">
              <v:shape style="position:absolute;left:7710;top:-879;width:10;height:30" coordorigin="7710,-879" coordsize="10,30" path="m7710,-864l7720,-864e" filled="false" stroked="true" strokeweight="1.599pt" strokecolor="#000000">
                <v:path arrowok="t"/>
              </v:shape>
            </v:group>
            <v:group style="position:absolute;left:7710;top:-929;width:10;height:30" coordorigin="7710,-929" coordsize="10,30">
              <v:shape style="position:absolute;left:7710;top:-929;width:10;height:30" coordorigin="7710,-929" coordsize="10,30" path="m7710,-914l7720,-914e" filled="false" stroked="true" strokeweight="1.599pt" strokecolor="#000000">
                <v:path arrowok="t"/>
              </v:shape>
            </v:group>
            <v:group style="position:absolute;left:7710;top:-979;width:10;height:30" coordorigin="7710,-979" coordsize="10,30">
              <v:shape style="position:absolute;left:7710;top:-979;width:10;height:30" coordorigin="7710,-979" coordsize="10,30" path="m7710,-964l7720,-964e" filled="false" stroked="true" strokeweight="1.599pt" strokecolor="#000000">
                <v:path arrowok="t"/>
              </v:shape>
            </v:group>
            <v:group style="position:absolute;left:7710;top:-1029;width:10;height:30" coordorigin="7710,-1029" coordsize="10,30">
              <v:shape style="position:absolute;left:7710;top:-1029;width:10;height:30" coordorigin="7710,-1029" coordsize="10,30" path="m7710,-1014l7720,-1014e" filled="false" stroked="true" strokeweight="1.599pt" strokecolor="#000000">
                <v:path arrowok="t"/>
              </v:shape>
            </v:group>
            <v:group style="position:absolute;left:7710;top:-1079;width:10;height:30" coordorigin="7710,-1079" coordsize="10,30">
              <v:shape style="position:absolute;left:7710;top:-1079;width:10;height:30" coordorigin="7710,-1079" coordsize="10,30" path="m7710,-1064l7720,-1064e" filled="false" stroked="true" strokeweight="1.599pt" strokecolor="#000000">
                <v:path arrowok="t"/>
              </v:shape>
            </v:group>
            <v:group style="position:absolute;left:7710;top:-1129;width:10;height:30" coordorigin="7710,-1129" coordsize="10,30">
              <v:shape style="position:absolute;left:7710;top:-1129;width:10;height:30" coordorigin="7710,-1129" coordsize="10,30" path="m7710,-1114l7720,-1114e" filled="false" stroked="true" strokeweight="1.599pt" strokecolor="#000000">
                <v:path arrowok="t"/>
              </v:shape>
            </v:group>
            <v:group style="position:absolute;left:7710;top:-1179;width:10;height:30" coordorigin="7710,-1179" coordsize="10,30">
              <v:shape style="position:absolute;left:7710;top:-1179;width:10;height:30" coordorigin="7710,-1179" coordsize="10,30" path="m7710,-1164l7720,-1164e" filled="false" stroked="true" strokeweight="1.599pt" strokecolor="#000000">
                <v:path arrowok="t"/>
              </v:shape>
            </v:group>
            <v:group style="position:absolute;left:7710;top:-1229;width:10;height:30" coordorigin="7710,-1229" coordsize="10,30">
              <v:shape style="position:absolute;left:7710;top:-1229;width:10;height:30" coordorigin="7710,-1229" coordsize="10,30" path="m7710,-1214l7720,-1214e" filled="false" stroked="true" strokeweight="1.599pt" strokecolor="#000000">
                <v:path arrowok="t"/>
              </v:shape>
            </v:group>
            <v:group style="position:absolute;left:7710;top:-1279;width:10;height:30" coordorigin="7710,-1279" coordsize="10,30">
              <v:shape style="position:absolute;left:7710;top:-1279;width:10;height:30" coordorigin="7710,-1279" coordsize="10,30" path="m7710,-1264l7720,-1264e" filled="false" stroked="true" strokeweight="1.599pt" strokecolor="#000000">
                <v:path arrowok="t"/>
              </v:shape>
            </v:group>
            <v:group style="position:absolute;left:7710;top:-1329;width:10;height:30" coordorigin="7710,-1329" coordsize="10,30">
              <v:shape style="position:absolute;left:7710;top:-1329;width:10;height:30" coordorigin="7710,-1329" coordsize="10,30" path="m7710,-1314l7720,-1314e" filled="false" stroked="true" strokeweight="1.599pt" strokecolor="#000000">
                <v:path arrowok="t"/>
              </v:shape>
            </v:group>
            <v:group style="position:absolute;left:7710;top:-1379;width:10;height:30" coordorigin="7710,-1379" coordsize="10,30">
              <v:shape style="position:absolute;left:7710;top:-1379;width:10;height:30" coordorigin="7710,-1379" coordsize="10,30" path="m7710,-1364l7720,-1364e" filled="false" stroked="true" strokeweight="1.599pt" strokecolor="#000000">
                <v:path arrowok="t"/>
              </v:shape>
            </v:group>
            <v:group style="position:absolute;left:7710;top:-1429;width:10;height:30" coordorigin="7710,-1429" coordsize="10,30">
              <v:shape style="position:absolute;left:7710;top:-1429;width:10;height:30" coordorigin="7710,-1429" coordsize="10,30" path="m7710,-1414l7720,-1414e" filled="false" stroked="true" strokeweight="1.599pt" strokecolor="#000000">
                <v:path arrowok="t"/>
              </v:shape>
            </v:group>
            <v:group style="position:absolute;left:7710;top:-1479;width:10;height:30" coordorigin="7710,-1479" coordsize="10,30">
              <v:shape style="position:absolute;left:7710;top:-1479;width:10;height:30" coordorigin="7710,-1479" coordsize="10,30" path="m7710,-1464l7720,-1464e" filled="false" stroked="true" strokeweight="1.599pt" strokecolor="#000000">
                <v:path arrowok="t"/>
              </v:shape>
            </v:group>
            <v:group style="position:absolute;left:7710;top:-1529;width:10;height:30" coordorigin="7710,-1529" coordsize="10,30">
              <v:shape style="position:absolute;left:7710;top:-1529;width:10;height:30" coordorigin="7710,-1529" coordsize="10,30" path="m7710,-1514l7720,-1514e" filled="false" stroked="true" strokeweight="1.599pt" strokecolor="#000000">
                <v:path arrowok="t"/>
              </v:shape>
            </v:group>
            <v:group style="position:absolute;left:7710;top:-1579;width:10;height:30" coordorigin="7710,-1579" coordsize="10,30">
              <v:shape style="position:absolute;left:7710;top:-1579;width:10;height:30" coordorigin="7710,-1579" coordsize="10,30" path="m7710,-1564l7720,-1564e" filled="false" stroked="true" strokeweight="1.599pt" strokecolor="#000000">
                <v:path arrowok="t"/>
              </v:shape>
            </v:group>
            <v:group style="position:absolute;left:7710;top:-1629;width:10;height:30" coordorigin="7710,-1629" coordsize="10,30">
              <v:shape style="position:absolute;left:7710;top:-1629;width:10;height:30" coordorigin="7710,-1629" coordsize="10,30" path="m7710,-1614l7720,-1614e" filled="false" stroked="true" strokeweight="1.599pt" strokecolor="#000000">
                <v:path arrowok="t"/>
              </v:shape>
            </v:group>
            <v:group style="position:absolute;left:7710;top:-1679;width:10;height:30" coordorigin="7710,-1679" coordsize="10,30">
              <v:shape style="position:absolute;left:7710;top:-1679;width:10;height:30" coordorigin="7710,-1679" coordsize="10,30" path="m7710,-1664l7720,-1664e" filled="false" stroked="true" strokeweight="1.599pt" strokecolor="#000000">
                <v:path arrowok="t"/>
              </v:shape>
            </v:group>
            <v:group style="position:absolute;left:7710;top:-1729;width:10;height:30" coordorigin="7710,-1729" coordsize="10,30">
              <v:shape style="position:absolute;left:7710;top:-1729;width:10;height:30" coordorigin="7710,-1729" coordsize="10,30" path="m7710,-1714l7720,-1714e" filled="false" stroked="true" strokeweight="1.599pt" strokecolor="#000000">
                <v:path arrowok="t"/>
              </v:shape>
            </v:group>
            <v:group style="position:absolute;left:7710;top:-1779;width:10;height:30" coordorigin="7710,-1779" coordsize="10,30">
              <v:shape style="position:absolute;left:7710;top:-1779;width:10;height:30" coordorigin="7710,-1779" coordsize="10,30" path="m7710,-1764l7720,-1764e" filled="false" stroked="true" strokeweight="1.599pt" strokecolor="#000000">
                <v:path arrowok="t"/>
              </v:shape>
            </v:group>
            <v:group style="position:absolute;left:7710;top:-1829;width:10;height:30" coordorigin="7710,-1829" coordsize="10,30">
              <v:shape style="position:absolute;left:7710;top:-1829;width:10;height:30" coordorigin="7710,-1829" coordsize="10,30" path="m7710,-1814l7720,-1814e" filled="false" stroked="true" strokeweight="1.599pt" strokecolor="#000000">
                <v:path arrowok="t"/>
              </v:shape>
            </v:group>
            <v:group style="position:absolute;left:7710;top:-1879;width:10;height:30" coordorigin="7710,-1879" coordsize="10,30">
              <v:shape style="position:absolute;left:7710;top:-1879;width:10;height:30" coordorigin="7710,-1879" coordsize="10,30" path="m7710,-1864l7720,-1864e" filled="false" stroked="true" strokeweight="1.599pt" strokecolor="#000000">
                <v:path arrowok="t"/>
              </v:shape>
            </v:group>
            <v:group style="position:absolute;left:7710;top:-1929;width:10;height:30" coordorigin="7710,-1929" coordsize="10,30">
              <v:shape style="position:absolute;left:7710;top:-1929;width:10;height:30" coordorigin="7710,-1929" coordsize="10,30" path="m7710,-1914l7720,-1914e" filled="false" stroked="true" strokeweight="1.599pt" strokecolor="#000000">
                <v:path arrowok="t"/>
              </v:shape>
            </v:group>
            <v:group style="position:absolute;left:7710;top:-1979;width:10;height:30" coordorigin="7710,-1979" coordsize="10,30">
              <v:shape style="position:absolute;left:7710;top:-1979;width:10;height:30" coordorigin="7710,-1979" coordsize="10,30" path="m7710,-1964l7720,-1964e" filled="false" stroked="true" strokeweight="1.599pt" strokecolor="#000000">
                <v:path arrowok="t"/>
              </v:shape>
            </v:group>
            <v:group style="position:absolute;left:7710;top:-2029;width:10;height:30" coordorigin="7710,-2029" coordsize="10,30">
              <v:shape style="position:absolute;left:7710;top:-2029;width:10;height:30" coordorigin="7710,-2029" coordsize="10,30" path="m7710,-2014l7720,-2014e" filled="false" stroked="true" strokeweight="1.599pt" strokecolor="#000000">
                <v:path arrowok="t"/>
              </v:shape>
            </v:group>
            <v:group style="position:absolute;left:7710;top:-2078;width:10;height:30" coordorigin="7710,-2078" coordsize="10,30">
              <v:shape style="position:absolute;left:7710;top:-2078;width:10;height:30" coordorigin="7710,-2078" coordsize="10,30" path="m7710,-2063l7720,-2063e" filled="false" stroked="true" strokeweight="1.599pt" strokecolor="#000000">
                <v:path arrowok="t"/>
              </v:shape>
            </v:group>
            <v:group style="position:absolute;left:7710;top:-2128;width:10;height:30" coordorigin="7710,-2128" coordsize="10,30">
              <v:shape style="position:absolute;left:7710;top:-2128;width:10;height:30" coordorigin="7710,-2128" coordsize="10,30" path="m7710,-2113l7720,-2113e" filled="false" stroked="true" strokeweight="1.599pt" strokecolor="#000000">
                <v:path arrowok="t"/>
              </v:shape>
            </v:group>
            <v:group style="position:absolute;left:7710;top:-2178;width:10;height:30" coordorigin="7710,-2178" coordsize="10,30">
              <v:shape style="position:absolute;left:7710;top:-2178;width:10;height:30" coordorigin="7710,-2178" coordsize="10,30" path="m7710,-2163l7720,-2163e" filled="false" stroked="true" strokeweight="1.599pt" strokecolor="#000000">
                <v:path arrowok="t"/>
              </v:shape>
            </v:group>
            <v:group style="position:absolute;left:7710;top:-2228;width:10;height:30" coordorigin="7710,-2228" coordsize="10,30">
              <v:shape style="position:absolute;left:7710;top:-2228;width:10;height:30" coordorigin="7710,-2228" coordsize="10,30" path="m7710,-2213l7720,-2213e" filled="false" stroked="true" strokeweight="1.599pt" strokecolor="#000000">
                <v:path arrowok="t"/>
              </v:shape>
            </v:group>
            <v:group style="position:absolute;left:7710;top:-2278;width:10;height:30" coordorigin="7710,-2278" coordsize="10,30">
              <v:shape style="position:absolute;left:7710;top:-2278;width:10;height:30" coordorigin="7710,-2278" coordsize="10,30" path="m7710,-2263l7720,-2263e" filled="false" stroked="true" strokeweight="1.599pt" strokecolor="#000000">
                <v:path arrowok="t"/>
              </v:shape>
            </v:group>
            <v:group style="position:absolute;left:7710;top:-2328;width:10;height:30" coordorigin="7710,-2328" coordsize="10,30">
              <v:shape style="position:absolute;left:7710;top:-2328;width:10;height:30" coordorigin="7710,-2328" coordsize="10,30" path="m7710,-2313l7720,-2313e" filled="false" stroked="true" strokeweight="1.599pt" strokecolor="#000000">
                <v:path arrowok="t"/>
              </v:shape>
            </v:group>
            <v:group style="position:absolute;left:7710;top:-2378;width:10;height:30" coordorigin="7710,-2378" coordsize="10,30">
              <v:shape style="position:absolute;left:7710;top:-2378;width:10;height:30" coordorigin="7710,-2378" coordsize="10,30" path="m7710,-2363l7720,-2363e" filled="false" stroked="true" strokeweight="1.6pt" strokecolor="#000000">
                <v:path arrowok="t"/>
              </v:shape>
            </v:group>
            <v:group style="position:absolute;left:7710;top:-2428;width:10;height:30" coordorigin="7710,-2428" coordsize="10,30">
              <v:shape style="position:absolute;left:7710;top:-2428;width:10;height:30" coordorigin="7710,-2428" coordsize="10,30" path="m7710,-2413l7720,-2413e" filled="false" stroked="true" strokeweight="1.599pt" strokecolor="#000000">
                <v:path arrowok="t"/>
              </v:shape>
            </v:group>
            <v:group style="position:absolute;left:7710;top:-2478;width:10;height:30" coordorigin="7710,-2478" coordsize="10,30">
              <v:shape style="position:absolute;left:7710;top:-2478;width:10;height:30" coordorigin="7710,-2478" coordsize="10,30" path="m7710,-2463l7720,-2463e" filled="false" stroked="true" strokeweight="1.599pt" strokecolor="#000000">
                <v:path arrowok="t"/>
              </v:shape>
            </v:group>
            <v:group style="position:absolute;left:7710;top:-2528;width:10;height:30" coordorigin="7710,-2528" coordsize="10,30">
              <v:shape style="position:absolute;left:7710;top:-2528;width:10;height:30" coordorigin="7710,-2528" coordsize="10,30" path="m7710,-2513l7720,-2513e" filled="false" stroked="true" strokeweight="1.599pt" strokecolor="#000000">
                <v:path arrowok="t"/>
              </v:shape>
            </v:group>
            <v:group style="position:absolute;left:7710;top:-2578;width:10;height:30" coordorigin="7710,-2578" coordsize="10,30">
              <v:shape style="position:absolute;left:7710;top:-2578;width:10;height:30" coordorigin="7710,-2578" coordsize="10,30" path="m7710,-2563l7720,-2563e" filled="false" stroked="true" strokeweight="1.599pt" strokecolor="#000000">
                <v:path arrowok="t"/>
              </v:shape>
            </v:group>
            <v:group style="position:absolute;left:7710;top:-2628;width:10;height:30" coordorigin="7710,-2628" coordsize="10,30">
              <v:shape style="position:absolute;left:7710;top:-2628;width:10;height:30" coordorigin="7710,-2628" coordsize="10,30" path="m7710,-2613l7720,-2613e" filled="false" stroked="true" strokeweight="1.6pt" strokecolor="#000000">
                <v:path arrowok="t"/>
              </v:shape>
            </v:group>
            <v:group style="position:absolute;left:7710;top:-2678;width:10;height:30" coordorigin="7710,-2678" coordsize="10,30">
              <v:shape style="position:absolute;left:7710;top:-2678;width:10;height:30" coordorigin="7710,-2678" coordsize="10,30" path="m7710,-2663l7720,-2663e" filled="false" stroked="true" strokeweight="1.599pt" strokecolor="#000000">
                <v:path arrowok="t"/>
              </v:shape>
            </v:group>
            <v:group style="position:absolute;left:7710;top:-2728;width:10;height:30" coordorigin="7710,-2728" coordsize="10,30">
              <v:shape style="position:absolute;left:7710;top:-2728;width:10;height:30" coordorigin="7710,-2728" coordsize="10,30" path="m7710,-2713l7720,-2713e" filled="false" stroked="true" strokeweight="1.599pt" strokecolor="#000000">
                <v:path arrowok="t"/>
              </v:shape>
            </v:group>
            <v:group style="position:absolute;left:7710;top:-2778;width:10;height:30" coordorigin="7710,-2778" coordsize="10,30">
              <v:shape style="position:absolute;left:7710;top:-2778;width:10;height:30" coordorigin="7710,-2778" coordsize="10,30" path="m7710,-2763l7720,-2763e" filled="false" stroked="true" strokeweight="1.599pt" strokecolor="#000000">
                <v:path arrowok="t"/>
              </v:shape>
            </v:group>
            <v:group style="position:absolute;left:7710;top:985;width:10;height:2" coordorigin="7710,985" coordsize="10,2">
              <v:shape style="position:absolute;left:7710;top:985;width:10;height:2" coordorigin="7710,985" coordsize="10,0" path="m7710,985l7720,985e" filled="false" stroked="true" strokeweight="1.6pt" strokecolor="#000000">
                <v:path arrowok="t"/>
              </v:shape>
            </v:group>
            <v:group style="position:absolute;left:11225;top:920;width:10;height:30" coordorigin="11225,920" coordsize="10,30">
              <v:shape style="position:absolute;left:11225;top:920;width:10;height:30" coordorigin="11225,920" coordsize="10,30" path="m11225,935l11235,935e" filled="false" stroked="true" strokeweight="1.6pt" strokecolor="#000000">
                <v:path arrowok="t"/>
              </v:shape>
            </v:group>
            <v:group style="position:absolute;left:11225;top:870;width:10;height:30" coordorigin="11225,870" coordsize="10,30">
              <v:shape style="position:absolute;left:11225;top:870;width:10;height:30" coordorigin="11225,870" coordsize="10,30" path="m11225,885l11235,885e" filled="false" stroked="true" strokeweight="1.599pt" strokecolor="#000000">
                <v:path arrowok="t"/>
              </v:shape>
            </v:group>
            <v:group style="position:absolute;left:11225;top:820;width:10;height:30" coordorigin="11225,820" coordsize="10,30">
              <v:shape style="position:absolute;left:11225;top:820;width:10;height:30" coordorigin="11225,820" coordsize="10,30" path="m11225,835l11235,835e" filled="false" stroked="true" strokeweight="1.599pt" strokecolor="#000000">
                <v:path arrowok="t"/>
              </v:shape>
            </v:group>
            <v:group style="position:absolute;left:11225;top:770;width:10;height:30" coordorigin="11225,770" coordsize="10,30">
              <v:shape style="position:absolute;left:11225;top:770;width:10;height:30" coordorigin="11225,770" coordsize="10,30" path="m11225,785l11235,785e" filled="false" stroked="true" strokeweight="1.599pt" strokecolor="#000000">
                <v:path arrowok="t"/>
              </v:shape>
            </v:group>
            <v:group style="position:absolute;left:11225;top:720;width:10;height:30" coordorigin="11225,720" coordsize="10,30">
              <v:shape style="position:absolute;left:11225;top:720;width:10;height:30" coordorigin="11225,720" coordsize="10,30" path="m11225,735l11235,735e" filled="false" stroked="true" strokeweight="1.599pt" strokecolor="#000000">
                <v:path arrowok="t"/>
              </v:shape>
            </v:group>
            <v:group style="position:absolute;left:11225;top:670;width:10;height:30" coordorigin="11225,670" coordsize="10,30">
              <v:shape style="position:absolute;left:11225;top:670;width:10;height:30" coordorigin="11225,670" coordsize="10,30" path="m11225,685l11235,685e" filled="false" stroked="true" strokeweight="1.599pt" strokecolor="#000000">
                <v:path arrowok="t"/>
              </v:shape>
            </v:group>
            <v:group style="position:absolute;left:11225;top:620;width:10;height:30" coordorigin="11225,620" coordsize="10,30">
              <v:shape style="position:absolute;left:11225;top:620;width:10;height:30" coordorigin="11225,620" coordsize="10,30" path="m11225,635l11235,635e" filled="false" stroked="true" strokeweight="1.599pt" strokecolor="#000000">
                <v:path arrowok="t"/>
              </v:shape>
            </v:group>
            <v:group style="position:absolute;left:11225;top:570;width:10;height:30" coordorigin="11225,570" coordsize="10,30">
              <v:shape style="position:absolute;left:11225;top:570;width:10;height:30" coordorigin="11225,570" coordsize="10,30" path="m11225,585l11235,585e" filled="false" stroked="true" strokeweight="1.599pt" strokecolor="#000000">
                <v:path arrowok="t"/>
              </v:shape>
            </v:group>
            <v:group style="position:absolute;left:11225;top:520;width:10;height:30" coordorigin="11225,520" coordsize="10,30">
              <v:shape style="position:absolute;left:11225;top:520;width:10;height:30" coordorigin="11225,520" coordsize="10,30" path="m11225,535l11235,535e" filled="false" stroked="true" strokeweight="1.599pt" strokecolor="#000000">
                <v:path arrowok="t"/>
              </v:shape>
            </v:group>
            <v:group style="position:absolute;left:11225;top:470;width:10;height:30" coordorigin="11225,470" coordsize="10,30">
              <v:shape style="position:absolute;left:11225;top:470;width:10;height:30" coordorigin="11225,470" coordsize="10,30" path="m11225,485l11235,485e" filled="false" stroked="true" strokeweight="1.599pt" strokecolor="#000000">
                <v:path arrowok="t"/>
              </v:shape>
            </v:group>
            <v:group style="position:absolute;left:11225;top:420;width:10;height:30" coordorigin="11225,420" coordsize="10,30">
              <v:shape style="position:absolute;left:11225;top:420;width:10;height:30" coordorigin="11225,420" coordsize="10,30" path="m11225,435l11235,435e" filled="false" stroked="true" strokeweight="1.599pt" strokecolor="#000000">
                <v:path arrowok="t"/>
              </v:shape>
            </v:group>
            <v:group style="position:absolute;left:11225;top:370;width:10;height:30" coordorigin="11225,370" coordsize="10,30">
              <v:shape style="position:absolute;left:11225;top:370;width:10;height:30" coordorigin="11225,370" coordsize="10,30" path="m11225,385l11235,385e" filled="false" stroked="true" strokeweight="1.599pt" strokecolor="#000000">
                <v:path arrowok="t"/>
              </v:shape>
            </v:group>
            <v:group style="position:absolute;left:11225;top:320;width:10;height:30" coordorigin="11225,320" coordsize="10,30">
              <v:shape style="position:absolute;left:11225;top:320;width:10;height:30" coordorigin="11225,320" coordsize="10,30" path="m11225,335l11235,335e" filled="false" stroked="true" strokeweight="1.599pt" strokecolor="#000000">
                <v:path arrowok="t"/>
              </v:shape>
            </v:group>
            <v:group style="position:absolute;left:11225;top:271;width:10;height:30" coordorigin="11225,271" coordsize="10,30">
              <v:shape style="position:absolute;left:11225;top:271;width:10;height:30" coordorigin="11225,271" coordsize="10,30" path="m11225,286l11235,286e" filled="false" stroked="true" strokeweight="1.599pt" strokecolor="#000000">
                <v:path arrowok="t"/>
              </v:shape>
            </v:group>
            <v:group style="position:absolute;left:11225;top:221;width:10;height:30" coordorigin="11225,221" coordsize="10,30">
              <v:shape style="position:absolute;left:11225;top:221;width:10;height:30" coordorigin="11225,221" coordsize="10,30" path="m11225,236l11235,236e" filled="false" stroked="true" strokeweight="1.599pt" strokecolor="#000000">
                <v:path arrowok="t"/>
              </v:shape>
            </v:group>
            <v:group style="position:absolute;left:11225;top:171;width:10;height:30" coordorigin="11225,171" coordsize="10,30">
              <v:shape style="position:absolute;left:11225;top:171;width:10;height:30" coordorigin="11225,171" coordsize="10,30" path="m11225,186l11235,186e" filled="false" stroked="true" strokeweight="1.599pt" strokecolor="#000000">
                <v:path arrowok="t"/>
              </v:shape>
            </v:group>
            <v:group style="position:absolute;left:11225;top:121;width:10;height:30" coordorigin="11225,121" coordsize="10,30">
              <v:shape style="position:absolute;left:11225;top:121;width:10;height:30" coordorigin="11225,121" coordsize="10,30" path="m11225,136l11235,136e" filled="false" stroked="true" strokeweight="1.599pt" strokecolor="#000000">
                <v:path arrowok="t"/>
              </v:shape>
            </v:group>
            <v:group style="position:absolute;left:11225;top:71;width:10;height:30" coordorigin="11225,71" coordsize="10,30">
              <v:shape style="position:absolute;left:11225;top:71;width:10;height:30" coordorigin="11225,71" coordsize="10,30" path="m11225,86l11235,86e" filled="false" stroked="true" strokeweight="1.599pt" strokecolor="#000000">
                <v:path arrowok="t"/>
              </v:shape>
            </v:group>
            <v:group style="position:absolute;left:11225;top:21;width:10;height:30" coordorigin="11225,21" coordsize="10,30">
              <v:shape style="position:absolute;left:11225;top:21;width:10;height:30" coordorigin="11225,21" coordsize="10,30" path="m11225,36l11235,36e" filled="false" stroked="true" strokeweight="1.599pt" strokecolor="#000000">
                <v:path arrowok="t"/>
              </v:shape>
            </v:group>
            <v:group style="position:absolute;left:11225;top:-29;width:10;height:30" coordorigin="11225,-29" coordsize="10,30">
              <v:shape style="position:absolute;left:11225;top:-29;width:10;height:30" coordorigin="11225,-29" coordsize="10,30" path="m11225,-14l11235,-14e" filled="false" stroked="true" strokeweight="1.599pt" strokecolor="#000000">
                <v:path arrowok="t"/>
              </v:shape>
            </v:group>
            <v:group style="position:absolute;left:11225;top:-79;width:10;height:30" coordorigin="11225,-79" coordsize="10,30">
              <v:shape style="position:absolute;left:11225;top:-79;width:10;height:30" coordorigin="11225,-79" coordsize="10,30" path="m11225,-64l11235,-64e" filled="false" stroked="true" strokeweight="1.599pt" strokecolor="#000000">
                <v:path arrowok="t"/>
              </v:shape>
            </v:group>
            <v:group style="position:absolute;left:11225;top:-129;width:10;height:30" coordorigin="11225,-129" coordsize="10,30">
              <v:shape style="position:absolute;left:11225;top:-129;width:10;height:30" coordorigin="11225,-129" coordsize="10,30" path="m11225,-114l11235,-114e" filled="false" stroked="true" strokeweight="1.599pt" strokecolor="#000000">
                <v:path arrowok="t"/>
              </v:shape>
            </v:group>
            <v:group style="position:absolute;left:11225;top:-179;width:10;height:30" coordorigin="11225,-179" coordsize="10,30">
              <v:shape style="position:absolute;left:11225;top:-179;width:10;height:30" coordorigin="11225,-179" coordsize="10,30" path="m11225,-164l11235,-164e" filled="false" stroked="true" strokeweight="1.599pt" strokecolor="#000000">
                <v:path arrowok="t"/>
              </v:shape>
            </v:group>
            <v:group style="position:absolute;left:11225;top:-229;width:10;height:30" coordorigin="11225,-229" coordsize="10,30">
              <v:shape style="position:absolute;left:11225;top:-229;width:10;height:30" coordorigin="11225,-229" coordsize="10,30" path="m11225,-214l11235,-214e" filled="false" stroked="true" strokeweight="1.599pt" strokecolor="#000000">
                <v:path arrowok="t"/>
              </v:shape>
            </v:group>
            <v:group style="position:absolute;left:11225;top:-279;width:10;height:30" coordorigin="11225,-279" coordsize="10,30">
              <v:shape style="position:absolute;left:11225;top:-279;width:10;height:30" coordorigin="11225,-279" coordsize="10,30" path="m11225,-264l11235,-264e" filled="false" stroked="true" strokeweight="1.599pt" strokecolor="#000000">
                <v:path arrowok="t"/>
              </v:shape>
            </v:group>
            <v:group style="position:absolute;left:11225;top:-329;width:10;height:30" coordorigin="11225,-329" coordsize="10,30">
              <v:shape style="position:absolute;left:11225;top:-329;width:10;height:30" coordorigin="11225,-329" coordsize="10,30" path="m11225,-314l11235,-314e" filled="false" stroked="true" strokeweight="1.599pt" strokecolor="#000000">
                <v:path arrowok="t"/>
              </v:shape>
            </v:group>
            <v:group style="position:absolute;left:11225;top:-379;width:10;height:30" coordorigin="11225,-379" coordsize="10,30">
              <v:shape style="position:absolute;left:11225;top:-379;width:10;height:30" coordorigin="11225,-379" coordsize="10,30" path="m11225,-364l11235,-364e" filled="false" stroked="true" strokeweight="1.599pt" strokecolor="#000000">
                <v:path arrowok="t"/>
              </v:shape>
            </v:group>
            <v:group style="position:absolute;left:11225;top:-429;width:10;height:30" coordorigin="11225,-429" coordsize="10,30">
              <v:shape style="position:absolute;left:11225;top:-429;width:10;height:30" coordorigin="11225,-429" coordsize="10,30" path="m11225,-414l11235,-414e" filled="false" stroked="true" strokeweight="1.599pt" strokecolor="#000000">
                <v:path arrowok="t"/>
              </v:shape>
            </v:group>
            <v:group style="position:absolute;left:11225;top:-479;width:10;height:30" coordorigin="11225,-479" coordsize="10,30">
              <v:shape style="position:absolute;left:11225;top:-479;width:10;height:30" coordorigin="11225,-479" coordsize="10,30" path="m11225,-464l11235,-464e" filled="false" stroked="true" strokeweight="1.599pt" strokecolor="#000000">
                <v:path arrowok="t"/>
              </v:shape>
            </v:group>
            <v:group style="position:absolute;left:11225;top:-529;width:10;height:30" coordorigin="11225,-529" coordsize="10,30">
              <v:shape style="position:absolute;left:11225;top:-529;width:10;height:30" coordorigin="11225,-529" coordsize="10,30" path="m11225,-514l11235,-514e" filled="false" stroked="true" strokeweight="1.599pt" strokecolor="#000000">
                <v:path arrowok="t"/>
              </v:shape>
            </v:group>
            <v:group style="position:absolute;left:11225;top:-579;width:10;height:30" coordorigin="11225,-579" coordsize="10,30">
              <v:shape style="position:absolute;left:11225;top:-579;width:10;height:30" coordorigin="11225,-579" coordsize="10,30" path="m11225,-564l11235,-564e" filled="false" stroked="true" strokeweight="1.599pt" strokecolor="#000000">
                <v:path arrowok="t"/>
              </v:shape>
            </v:group>
            <v:group style="position:absolute;left:11225;top:-629;width:10;height:30" coordorigin="11225,-629" coordsize="10,30">
              <v:shape style="position:absolute;left:11225;top:-629;width:10;height:30" coordorigin="11225,-629" coordsize="10,30" path="m11225,-614l11235,-614e" filled="false" stroked="true" strokeweight="1.599pt" strokecolor="#000000">
                <v:path arrowok="t"/>
              </v:shape>
            </v:group>
            <v:group style="position:absolute;left:11225;top:-679;width:10;height:30" coordorigin="11225,-679" coordsize="10,30">
              <v:shape style="position:absolute;left:11225;top:-679;width:10;height:30" coordorigin="11225,-679" coordsize="10,30" path="m11225,-664l11235,-664e" filled="false" stroked="true" strokeweight="1.599pt" strokecolor="#000000">
                <v:path arrowok="t"/>
              </v:shape>
            </v:group>
            <v:group style="position:absolute;left:11225;top:-729;width:10;height:30" coordorigin="11225,-729" coordsize="10,30">
              <v:shape style="position:absolute;left:11225;top:-729;width:10;height:30" coordorigin="11225,-729" coordsize="10,30" path="m11225,-714l11235,-714e" filled="false" stroked="true" strokeweight="1.599pt" strokecolor="#000000">
                <v:path arrowok="t"/>
              </v:shape>
            </v:group>
            <v:group style="position:absolute;left:11225;top:-779;width:10;height:30" coordorigin="11225,-779" coordsize="10,30">
              <v:shape style="position:absolute;left:11225;top:-779;width:10;height:30" coordorigin="11225,-779" coordsize="10,30" path="m11225,-764l11235,-764e" filled="false" stroked="true" strokeweight="1.599pt" strokecolor="#000000">
                <v:path arrowok="t"/>
              </v:shape>
            </v:group>
            <v:group style="position:absolute;left:11225;top:-829;width:10;height:30" coordorigin="11225,-829" coordsize="10,30">
              <v:shape style="position:absolute;left:11225;top:-829;width:10;height:30" coordorigin="11225,-829" coordsize="10,30" path="m11225,-814l11235,-814e" filled="false" stroked="true" strokeweight="1.599pt" strokecolor="#000000">
                <v:path arrowok="t"/>
              </v:shape>
            </v:group>
            <v:group style="position:absolute;left:11225;top:-879;width:10;height:30" coordorigin="11225,-879" coordsize="10,30">
              <v:shape style="position:absolute;left:11225;top:-879;width:10;height:30" coordorigin="11225,-879" coordsize="10,30" path="m11225,-864l11235,-864e" filled="false" stroked="true" strokeweight="1.599pt" strokecolor="#000000">
                <v:path arrowok="t"/>
              </v:shape>
            </v:group>
            <v:group style="position:absolute;left:11225;top:-929;width:10;height:30" coordorigin="11225,-929" coordsize="10,30">
              <v:shape style="position:absolute;left:11225;top:-929;width:10;height:30" coordorigin="11225,-929" coordsize="10,30" path="m11225,-914l11235,-914e" filled="false" stroked="true" strokeweight="1.599pt" strokecolor="#000000">
                <v:path arrowok="t"/>
              </v:shape>
            </v:group>
            <v:group style="position:absolute;left:11225;top:-979;width:10;height:30" coordorigin="11225,-979" coordsize="10,30">
              <v:shape style="position:absolute;left:11225;top:-979;width:10;height:30" coordorigin="11225,-979" coordsize="10,30" path="m11225,-964l11235,-964e" filled="false" stroked="true" strokeweight="1.599pt" strokecolor="#000000">
                <v:path arrowok="t"/>
              </v:shape>
            </v:group>
            <v:group style="position:absolute;left:11225;top:-1029;width:10;height:30" coordorigin="11225,-1029" coordsize="10,30">
              <v:shape style="position:absolute;left:11225;top:-1029;width:10;height:30" coordorigin="11225,-1029" coordsize="10,30" path="m11225,-1014l11235,-1014e" filled="false" stroked="true" strokeweight="1.599pt" strokecolor="#000000">
                <v:path arrowok="t"/>
              </v:shape>
            </v:group>
            <v:group style="position:absolute;left:11225;top:-1079;width:10;height:30" coordorigin="11225,-1079" coordsize="10,30">
              <v:shape style="position:absolute;left:11225;top:-1079;width:10;height:30" coordorigin="11225,-1079" coordsize="10,30" path="m11225,-1064l11235,-1064e" filled="false" stroked="true" strokeweight="1.599pt" strokecolor="#000000">
                <v:path arrowok="t"/>
              </v:shape>
            </v:group>
            <v:group style="position:absolute;left:11225;top:-1129;width:10;height:30" coordorigin="11225,-1129" coordsize="10,30">
              <v:shape style="position:absolute;left:11225;top:-1129;width:10;height:30" coordorigin="11225,-1129" coordsize="10,30" path="m11225,-1114l11235,-1114e" filled="false" stroked="true" strokeweight="1.599pt" strokecolor="#000000">
                <v:path arrowok="t"/>
              </v:shape>
            </v:group>
            <v:group style="position:absolute;left:11225;top:-1179;width:10;height:30" coordorigin="11225,-1179" coordsize="10,30">
              <v:shape style="position:absolute;left:11225;top:-1179;width:10;height:30" coordorigin="11225,-1179" coordsize="10,30" path="m11225,-1164l11235,-1164e" filled="false" stroked="true" strokeweight="1.599pt" strokecolor="#000000">
                <v:path arrowok="t"/>
              </v:shape>
            </v:group>
            <v:group style="position:absolute;left:11225;top:-1229;width:10;height:30" coordorigin="11225,-1229" coordsize="10,30">
              <v:shape style="position:absolute;left:11225;top:-1229;width:10;height:30" coordorigin="11225,-1229" coordsize="10,30" path="m11225,-1214l11235,-1214e" filled="false" stroked="true" strokeweight="1.599pt" strokecolor="#000000">
                <v:path arrowok="t"/>
              </v:shape>
            </v:group>
            <v:group style="position:absolute;left:11225;top:-1279;width:10;height:30" coordorigin="11225,-1279" coordsize="10,30">
              <v:shape style="position:absolute;left:11225;top:-1279;width:10;height:30" coordorigin="11225,-1279" coordsize="10,30" path="m11225,-1264l11235,-1264e" filled="false" stroked="true" strokeweight="1.599pt" strokecolor="#000000">
                <v:path arrowok="t"/>
              </v:shape>
            </v:group>
            <v:group style="position:absolute;left:11225;top:-1329;width:10;height:30" coordorigin="11225,-1329" coordsize="10,30">
              <v:shape style="position:absolute;left:11225;top:-1329;width:10;height:30" coordorigin="11225,-1329" coordsize="10,30" path="m11225,-1314l11235,-1314e" filled="false" stroked="true" strokeweight="1.599pt" strokecolor="#000000">
                <v:path arrowok="t"/>
              </v:shape>
            </v:group>
            <v:group style="position:absolute;left:11225;top:-1379;width:10;height:30" coordorigin="11225,-1379" coordsize="10,30">
              <v:shape style="position:absolute;left:11225;top:-1379;width:10;height:30" coordorigin="11225,-1379" coordsize="10,30" path="m11225,-1364l11235,-1364e" filled="false" stroked="true" strokeweight="1.599pt" strokecolor="#000000">
                <v:path arrowok="t"/>
              </v:shape>
            </v:group>
            <v:group style="position:absolute;left:11225;top:-1429;width:10;height:30" coordorigin="11225,-1429" coordsize="10,30">
              <v:shape style="position:absolute;left:11225;top:-1429;width:10;height:30" coordorigin="11225,-1429" coordsize="10,30" path="m11225,-1414l11235,-1414e" filled="false" stroked="true" strokeweight="1.599pt" strokecolor="#000000">
                <v:path arrowok="t"/>
              </v:shape>
            </v:group>
            <v:group style="position:absolute;left:11225;top:-1479;width:10;height:30" coordorigin="11225,-1479" coordsize="10,30">
              <v:shape style="position:absolute;left:11225;top:-1479;width:10;height:30" coordorigin="11225,-1479" coordsize="10,30" path="m11225,-1464l11235,-1464e" filled="false" stroked="true" strokeweight="1.599pt" strokecolor="#000000">
                <v:path arrowok="t"/>
              </v:shape>
            </v:group>
            <v:group style="position:absolute;left:11225;top:-1529;width:10;height:30" coordorigin="11225,-1529" coordsize="10,30">
              <v:shape style="position:absolute;left:11225;top:-1529;width:10;height:30" coordorigin="11225,-1529" coordsize="10,30" path="m11225,-1514l11235,-1514e" filled="false" stroked="true" strokeweight="1.599pt" strokecolor="#000000">
                <v:path arrowok="t"/>
              </v:shape>
            </v:group>
            <v:group style="position:absolute;left:11225;top:-1579;width:10;height:30" coordorigin="11225,-1579" coordsize="10,30">
              <v:shape style="position:absolute;left:11225;top:-1579;width:10;height:30" coordorigin="11225,-1579" coordsize="10,30" path="m11225,-1564l11235,-1564e" filled="false" stroked="true" strokeweight="1.599pt" strokecolor="#000000">
                <v:path arrowok="t"/>
              </v:shape>
            </v:group>
            <v:group style="position:absolute;left:11225;top:-1629;width:10;height:30" coordorigin="11225,-1629" coordsize="10,30">
              <v:shape style="position:absolute;left:11225;top:-1629;width:10;height:30" coordorigin="11225,-1629" coordsize="10,30" path="m11225,-1614l11235,-1614e" filled="false" stroked="true" strokeweight="1.599pt" strokecolor="#000000">
                <v:path arrowok="t"/>
              </v:shape>
            </v:group>
            <v:group style="position:absolute;left:11225;top:-1679;width:10;height:30" coordorigin="11225,-1679" coordsize="10,30">
              <v:shape style="position:absolute;left:11225;top:-1679;width:10;height:30" coordorigin="11225,-1679" coordsize="10,30" path="m11225,-1664l11235,-1664e" filled="false" stroked="true" strokeweight="1.599pt" strokecolor="#000000">
                <v:path arrowok="t"/>
              </v:shape>
            </v:group>
            <v:group style="position:absolute;left:11225;top:-1729;width:10;height:30" coordorigin="11225,-1729" coordsize="10,30">
              <v:shape style="position:absolute;left:11225;top:-1729;width:10;height:30" coordorigin="11225,-1729" coordsize="10,30" path="m11225,-1714l11235,-1714e" filled="false" stroked="true" strokeweight="1.599pt" strokecolor="#000000">
                <v:path arrowok="t"/>
              </v:shape>
            </v:group>
            <v:group style="position:absolute;left:11225;top:-1779;width:10;height:30" coordorigin="11225,-1779" coordsize="10,30">
              <v:shape style="position:absolute;left:11225;top:-1779;width:10;height:30" coordorigin="11225,-1779" coordsize="10,30" path="m11225,-1764l11235,-1764e" filled="false" stroked="true" strokeweight="1.599pt" strokecolor="#000000">
                <v:path arrowok="t"/>
              </v:shape>
            </v:group>
            <v:group style="position:absolute;left:11225;top:-1829;width:10;height:30" coordorigin="11225,-1829" coordsize="10,30">
              <v:shape style="position:absolute;left:11225;top:-1829;width:10;height:30" coordorigin="11225,-1829" coordsize="10,30" path="m11225,-1814l11235,-1814e" filled="false" stroked="true" strokeweight="1.599pt" strokecolor="#000000">
                <v:path arrowok="t"/>
              </v:shape>
            </v:group>
            <v:group style="position:absolute;left:11225;top:-1879;width:10;height:30" coordorigin="11225,-1879" coordsize="10,30">
              <v:shape style="position:absolute;left:11225;top:-1879;width:10;height:30" coordorigin="11225,-1879" coordsize="10,30" path="m11225,-1864l11235,-1864e" filled="false" stroked="true" strokeweight="1.599pt" strokecolor="#000000">
                <v:path arrowok="t"/>
              </v:shape>
            </v:group>
            <v:group style="position:absolute;left:11225;top:-1929;width:10;height:30" coordorigin="11225,-1929" coordsize="10,30">
              <v:shape style="position:absolute;left:11225;top:-1929;width:10;height:30" coordorigin="11225,-1929" coordsize="10,30" path="m11225,-1914l11235,-1914e" filled="false" stroked="true" strokeweight="1.599pt" strokecolor="#000000">
                <v:path arrowok="t"/>
              </v:shape>
            </v:group>
            <v:group style="position:absolute;left:11225;top:-1979;width:10;height:30" coordorigin="11225,-1979" coordsize="10,30">
              <v:shape style="position:absolute;left:11225;top:-1979;width:10;height:30" coordorigin="11225,-1979" coordsize="10,30" path="m11225,-1964l11235,-1964e" filled="false" stroked="true" strokeweight="1.599pt" strokecolor="#000000">
                <v:path arrowok="t"/>
              </v:shape>
            </v:group>
            <v:group style="position:absolute;left:11225;top:-2029;width:10;height:30" coordorigin="11225,-2029" coordsize="10,30">
              <v:shape style="position:absolute;left:11225;top:-2029;width:10;height:30" coordorigin="11225,-2029" coordsize="10,30" path="m11225,-2014l11235,-2014e" filled="false" stroked="true" strokeweight="1.599pt" strokecolor="#000000">
                <v:path arrowok="t"/>
              </v:shape>
            </v:group>
            <v:group style="position:absolute;left:11225;top:-2078;width:10;height:30" coordorigin="11225,-2078" coordsize="10,30">
              <v:shape style="position:absolute;left:11225;top:-2078;width:10;height:30" coordorigin="11225,-2078" coordsize="10,30" path="m11225,-2063l11235,-2063e" filled="false" stroked="true" strokeweight="1.599pt" strokecolor="#000000">
                <v:path arrowok="t"/>
              </v:shape>
            </v:group>
            <v:group style="position:absolute;left:11225;top:-2128;width:10;height:30" coordorigin="11225,-2128" coordsize="10,30">
              <v:shape style="position:absolute;left:11225;top:-2128;width:10;height:30" coordorigin="11225,-2128" coordsize="10,30" path="m11225,-2113l11235,-2113e" filled="false" stroked="true" strokeweight="1.599pt" strokecolor="#000000">
                <v:path arrowok="t"/>
              </v:shape>
            </v:group>
            <v:group style="position:absolute;left:11225;top:-2178;width:10;height:30" coordorigin="11225,-2178" coordsize="10,30">
              <v:shape style="position:absolute;left:11225;top:-2178;width:10;height:30" coordorigin="11225,-2178" coordsize="10,30" path="m11225,-2163l11235,-2163e" filled="false" stroked="true" strokeweight="1.599pt" strokecolor="#000000">
                <v:path arrowok="t"/>
              </v:shape>
            </v:group>
            <v:group style="position:absolute;left:11225;top:-2228;width:10;height:30" coordorigin="11225,-2228" coordsize="10,30">
              <v:shape style="position:absolute;left:11225;top:-2228;width:10;height:30" coordorigin="11225,-2228" coordsize="10,30" path="m11225,-2213l11235,-2213e" filled="false" stroked="true" strokeweight="1.599pt" strokecolor="#000000">
                <v:path arrowok="t"/>
              </v:shape>
            </v:group>
            <v:group style="position:absolute;left:11225;top:-2278;width:10;height:30" coordorigin="11225,-2278" coordsize="10,30">
              <v:shape style="position:absolute;left:11225;top:-2278;width:10;height:30" coordorigin="11225,-2278" coordsize="10,30" path="m11225,-2263l11235,-2263e" filled="false" stroked="true" strokeweight="1.599pt" strokecolor="#000000">
                <v:path arrowok="t"/>
              </v:shape>
            </v:group>
            <v:group style="position:absolute;left:11225;top:-2328;width:10;height:30" coordorigin="11225,-2328" coordsize="10,30">
              <v:shape style="position:absolute;left:11225;top:-2328;width:10;height:30" coordorigin="11225,-2328" coordsize="10,30" path="m11225,-2313l11235,-2313e" filled="false" stroked="true" strokeweight="1.599pt" strokecolor="#000000">
                <v:path arrowok="t"/>
              </v:shape>
            </v:group>
            <v:group style="position:absolute;left:11225;top:-2378;width:10;height:30" coordorigin="11225,-2378" coordsize="10,30">
              <v:shape style="position:absolute;left:11225;top:-2378;width:10;height:30" coordorigin="11225,-2378" coordsize="10,30" path="m11225,-2363l11235,-2363e" filled="false" stroked="true" strokeweight="1.6pt" strokecolor="#000000">
                <v:path arrowok="t"/>
              </v:shape>
            </v:group>
            <v:group style="position:absolute;left:11225;top:-2428;width:10;height:30" coordorigin="11225,-2428" coordsize="10,30">
              <v:shape style="position:absolute;left:11225;top:-2428;width:10;height:30" coordorigin="11225,-2428" coordsize="10,30" path="m11225,-2413l11235,-2413e" filled="false" stroked="true" strokeweight="1.599pt" strokecolor="#000000">
                <v:path arrowok="t"/>
              </v:shape>
            </v:group>
            <v:group style="position:absolute;left:11225;top:-2478;width:10;height:30" coordorigin="11225,-2478" coordsize="10,30">
              <v:shape style="position:absolute;left:11225;top:-2478;width:10;height:30" coordorigin="11225,-2478" coordsize="10,30" path="m11225,-2463l11235,-2463e" filled="false" stroked="true" strokeweight="1.599pt" strokecolor="#000000">
                <v:path arrowok="t"/>
              </v:shape>
            </v:group>
            <v:group style="position:absolute;left:11225;top:-2528;width:10;height:30" coordorigin="11225,-2528" coordsize="10,30">
              <v:shape style="position:absolute;left:11225;top:-2528;width:10;height:30" coordorigin="11225,-2528" coordsize="10,30" path="m11225,-2513l11235,-2513e" filled="false" stroked="true" strokeweight="1.599pt" strokecolor="#000000">
                <v:path arrowok="t"/>
              </v:shape>
            </v:group>
            <v:group style="position:absolute;left:11225;top:-2578;width:10;height:30" coordorigin="11225,-2578" coordsize="10,30">
              <v:shape style="position:absolute;left:11225;top:-2578;width:10;height:30" coordorigin="11225,-2578" coordsize="10,30" path="m11225,-2563l11235,-2563e" filled="false" stroked="true" strokeweight="1.599pt" strokecolor="#000000">
                <v:path arrowok="t"/>
              </v:shape>
            </v:group>
            <v:group style="position:absolute;left:11225;top:-2628;width:10;height:30" coordorigin="11225,-2628" coordsize="10,30">
              <v:shape style="position:absolute;left:11225;top:-2628;width:10;height:30" coordorigin="11225,-2628" coordsize="10,30" path="m11225,-2613l11235,-2613e" filled="false" stroked="true" strokeweight="1.6pt" strokecolor="#000000">
                <v:path arrowok="t"/>
              </v:shape>
            </v:group>
            <v:group style="position:absolute;left:11225;top:-2678;width:10;height:30" coordorigin="11225,-2678" coordsize="10,30">
              <v:shape style="position:absolute;left:11225;top:-2678;width:10;height:30" coordorigin="11225,-2678" coordsize="10,30" path="m11225,-2663l11235,-2663e" filled="false" stroked="true" strokeweight="1.599pt" strokecolor="#000000">
                <v:path arrowok="t"/>
              </v:shape>
            </v:group>
            <v:group style="position:absolute;left:11225;top:-2728;width:10;height:30" coordorigin="11225,-2728" coordsize="10,30">
              <v:shape style="position:absolute;left:11225;top:-2728;width:10;height:30" coordorigin="11225,-2728" coordsize="10,30" path="m11225,-2713l11235,-2713e" filled="false" stroked="true" strokeweight="1.599pt" strokecolor="#000000">
                <v:path arrowok="t"/>
              </v:shape>
            </v:group>
            <v:group style="position:absolute;left:11225;top:-2778;width:10;height:30" coordorigin="11225,-2778" coordsize="10,30">
              <v:shape style="position:absolute;left:11225;top:-2778;width:10;height:30" coordorigin="11225,-2778" coordsize="10,30" path="m11225,-2763l11235,-2763e" filled="false" stroked="true" strokeweight="1.599pt" strokecolor="#000000">
                <v:path arrowok="t"/>
              </v:shape>
            </v:group>
            <v:group style="position:absolute;left:11225;top:985;width:10;height:2" coordorigin="11225,985" coordsize="10,2">
              <v:shape style="position:absolute;left:11225;top:985;width:10;height:2" coordorigin="11225,985" coordsize="10,0" path="m11225,985l11235,985e" filled="false" stroked="true" strokeweight="1.6pt" strokecolor="#000000">
                <v:path arrowok="t"/>
              </v:shape>
            </v:group>
            <v:group style="position:absolute;left:680;top:4719;width:10;height:30" coordorigin="680,4719" coordsize="10,30">
              <v:shape style="position:absolute;left:680;top:4719;width:10;height:30" coordorigin="680,4719" coordsize="10,30" path="m680,4734l690,4734e" filled="false" stroked="true" strokeweight="1.6pt" strokecolor="#000000">
                <v:path arrowok="t"/>
              </v:shape>
            </v:group>
            <v:group style="position:absolute;left:680;top:4669;width:10;height:30" coordorigin="680,4669" coordsize="10,30">
              <v:shape style="position:absolute;left:680;top:4669;width:10;height:30" coordorigin="680,4669" coordsize="10,30" path="m680,4684l690,4684e" filled="false" stroked="true" strokeweight="1.599pt" strokecolor="#000000">
                <v:path arrowok="t"/>
              </v:shape>
            </v:group>
            <v:group style="position:absolute;left:680;top:4619;width:10;height:30" coordorigin="680,4619" coordsize="10,30">
              <v:shape style="position:absolute;left:680;top:4619;width:10;height:30" coordorigin="680,4619" coordsize="10,30" path="m680,4634l690,4634e" filled="false" stroked="true" strokeweight="1.599pt" strokecolor="#000000">
                <v:path arrowok="t"/>
              </v:shape>
            </v:group>
            <v:group style="position:absolute;left:680;top:4569;width:10;height:30" coordorigin="680,4569" coordsize="10,30">
              <v:shape style="position:absolute;left:680;top:4569;width:10;height:30" coordorigin="680,4569" coordsize="10,30" path="m680,4584l690,4584e" filled="false" stroked="true" strokeweight="1.599pt" strokecolor="#000000">
                <v:path arrowok="t"/>
              </v:shape>
            </v:group>
            <v:group style="position:absolute;left:680;top:4519;width:10;height:30" coordorigin="680,4519" coordsize="10,30">
              <v:shape style="position:absolute;left:680;top:4519;width:10;height:30" coordorigin="680,4519" coordsize="10,30" path="m680,4534l690,4534e" filled="false" stroked="true" strokeweight="1.599pt" strokecolor="#000000">
                <v:path arrowok="t"/>
              </v:shape>
            </v:group>
            <v:group style="position:absolute;left:680;top:4469;width:10;height:30" coordorigin="680,4469" coordsize="10,30">
              <v:shape style="position:absolute;left:680;top:4469;width:10;height:30" coordorigin="680,4469" coordsize="10,30" path="m680,4484l690,4484e" filled="false" stroked="true" strokeweight="1.599pt" strokecolor="#000000">
                <v:path arrowok="t"/>
              </v:shape>
            </v:group>
            <v:group style="position:absolute;left:680;top:4419;width:10;height:30" coordorigin="680,4419" coordsize="10,30">
              <v:shape style="position:absolute;left:680;top:4419;width:10;height:30" coordorigin="680,4419" coordsize="10,30" path="m680,4434l690,4434e" filled="false" stroked="true" strokeweight="1.599pt" strokecolor="#000000">
                <v:path arrowok="t"/>
              </v:shape>
            </v:group>
            <v:group style="position:absolute;left:680;top:4369;width:10;height:30" coordorigin="680,4369" coordsize="10,30">
              <v:shape style="position:absolute;left:680;top:4369;width:10;height:30" coordorigin="680,4369" coordsize="10,30" path="m680,4384l690,4384e" filled="false" stroked="true" strokeweight="1.599pt" strokecolor="#000000">
                <v:path arrowok="t"/>
              </v:shape>
            </v:group>
            <v:group style="position:absolute;left:680;top:4319;width:10;height:30" coordorigin="680,4319" coordsize="10,30">
              <v:shape style="position:absolute;left:680;top:4319;width:10;height:30" coordorigin="680,4319" coordsize="10,30" path="m680,4334l690,4334e" filled="false" stroked="true" strokeweight="1.599pt" strokecolor="#000000">
                <v:path arrowok="t"/>
              </v:shape>
            </v:group>
            <v:group style="position:absolute;left:680;top:4269;width:10;height:30" coordorigin="680,4269" coordsize="10,30">
              <v:shape style="position:absolute;left:680;top:4269;width:10;height:30" coordorigin="680,4269" coordsize="10,30" path="m680,4284l690,4284e" filled="false" stroked="true" strokeweight="1.599pt" strokecolor="#000000">
                <v:path arrowok="t"/>
              </v:shape>
            </v:group>
            <v:group style="position:absolute;left:680;top:4219;width:10;height:30" coordorigin="680,4219" coordsize="10,30">
              <v:shape style="position:absolute;left:680;top:4219;width:10;height:30" coordorigin="680,4219" coordsize="10,30" path="m680,4234l690,4234e" filled="false" stroked="true" strokeweight="1.599pt" strokecolor="#000000">
                <v:path arrowok="t"/>
              </v:shape>
            </v:group>
            <v:group style="position:absolute;left:680;top:4169;width:10;height:30" coordorigin="680,4169" coordsize="10,30">
              <v:shape style="position:absolute;left:680;top:4169;width:10;height:30" coordorigin="680,4169" coordsize="10,30" path="m680,4184l690,4184e" filled="false" stroked="true" strokeweight="1.599pt" strokecolor="#000000">
                <v:path arrowok="t"/>
              </v:shape>
            </v:group>
            <v:group style="position:absolute;left:680;top:4119;width:10;height:30" coordorigin="680,4119" coordsize="10,30">
              <v:shape style="position:absolute;left:680;top:4119;width:10;height:30" coordorigin="680,4119" coordsize="10,30" path="m680,4134l690,4134e" filled="false" stroked="true" strokeweight="1.599pt" strokecolor="#000000">
                <v:path arrowok="t"/>
              </v:shape>
            </v:group>
            <v:group style="position:absolute;left:680;top:4069;width:10;height:30" coordorigin="680,4069" coordsize="10,30">
              <v:shape style="position:absolute;left:680;top:4069;width:10;height:30" coordorigin="680,4069" coordsize="10,30" path="m680,4084l690,4084e" filled="false" stroked="true" strokeweight="1.6pt" strokecolor="#000000">
                <v:path arrowok="t"/>
              </v:shape>
            </v:group>
            <v:group style="position:absolute;left:680;top:4019;width:10;height:30" coordorigin="680,4019" coordsize="10,30">
              <v:shape style="position:absolute;left:680;top:4019;width:10;height:30" coordorigin="680,4019" coordsize="10,30" path="m680,4034l690,4034e" filled="false" stroked="true" strokeweight="1.6pt" strokecolor="#000000">
                <v:path arrowok="t"/>
              </v:shape>
            </v:group>
            <v:group style="position:absolute;left:680;top:3969;width:10;height:30" coordorigin="680,3969" coordsize="10,30">
              <v:shape style="position:absolute;left:680;top:3969;width:10;height:30" coordorigin="680,3969" coordsize="10,30" path="m680,3984l690,3984e" filled="false" stroked="true" strokeweight="1.6pt" strokecolor="#000000">
                <v:path arrowok="t"/>
              </v:shape>
            </v:group>
            <v:group style="position:absolute;left:680;top:3919;width:10;height:30" coordorigin="680,3919" coordsize="10,30">
              <v:shape style="position:absolute;left:680;top:3919;width:10;height:30" coordorigin="680,3919" coordsize="10,30" path="m680,3934l690,3934e" filled="false" stroked="true" strokeweight="1.6pt" strokecolor="#000000">
                <v:path arrowok="t"/>
              </v:shape>
            </v:group>
            <v:group style="position:absolute;left:680;top:3869;width:10;height:30" coordorigin="680,3869" coordsize="10,30">
              <v:shape style="position:absolute;left:680;top:3869;width:10;height:30" coordorigin="680,3869" coordsize="10,30" path="m680,3884l690,3884e" filled="false" stroked="true" strokeweight="1.6pt" strokecolor="#000000">
                <v:path arrowok="t"/>
              </v:shape>
            </v:group>
            <v:group style="position:absolute;left:680;top:3819;width:10;height:30" coordorigin="680,3819" coordsize="10,30">
              <v:shape style="position:absolute;left:680;top:3819;width:10;height:30" coordorigin="680,3819" coordsize="10,30" path="m680,3834l690,3834e" filled="false" stroked="true" strokeweight="1.6pt" strokecolor="#000000">
                <v:path arrowok="t"/>
              </v:shape>
            </v:group>
            <v:group style="position:absolute;left:680;top:3769;width:10;height:30" coordorigin="680,3769" coordsize="10,30">
              <v:shape style="position:absolute;left:680;top:3769;width:10;height:30" coordorigin="680,3769" coordsize="10,30" path="m680,3784l690,3784e" filled="false" stroked="true" strokeweight="1.6pt" strokecolor="#000000">
                <v:path arrowok="t"/>
              </v:shape>
            </v:group>
            <v:group style="position:absolute;left:680;top:3719;width:10;height:30" coordorigin="680,3719" coordsize="10,30">
              <v:shape style="position:absolute;left:680;top:3719;width:10;height:30" coordorigin="680,3719" coordsize="10,30" path="m680,3734l690,3734e" filled="false" stroked="true" strokeweight="1.6pt" strokecolor="#000000">
                <v:path arrowok="t"/>
              </v:shape>
            </v:group>
            <v:group style="position:absolute;left:680;top:3669;width:10;height:30" coordorigin="680,3669" coordsize="10,30">
              <v:shape style="position:absolute;left:680;top:3669;width:10;height:30" coordorigin="680,3669" coordsize="10,30" path="m680,3684l690,3684e" filled="false" stroked="true" strokeweight="1.599pt" strokecolor="#000000">
                <v:path arrowok="t"/>
              </v:shape>
            </v:group>
            <v:group style="position:absolute;left:680;top:3619;width:10;height:30" coordorigin="680,3619" coordsize="10,30">
              <v:shape style="position:absolute;left:680;top:3619;width:10;height:30" coordorigin="680,3619" coordsize="10,30" path="m680,3634l690,3634e" filled="false" stroked="true" strokeweight="1.599pt" strokecolor="#000000">
                <v:path arrowok="t"/>
              </v:shape>
            </v:group>
            <v:group style="position:absolute;left:680;top:3569;width:10;height:30" coordorigin="680,3569" coordsize="10,30">
              <v:shape style="position:absolute;left:680;top:3569;width:10;height:30" coordorigin="680,3569" coordsize="10,30" path="m680,3584l690,3584e" filled="false" stroked="true" strokeweight="1.599pt" strokecolor="#000000">
                <v:path arrowok="t"/>
              </v:shape>
            </v:group>
            <v:group style="position:absolute;left:680;top:3519;width:10;height:30" coordorigin="680,3519" coordsize="10,30">
              <v:shape style="position:absolute;left:680;top:3519;width:10;height:30" coordorigin="680,3519" coordsize="10,30" path="m680,3534l690,3534e" filled="false" stroked="true" strokeweight="1.599pt" strokecolor="#000000">
                <v:path arrowok="t"/>
              </v:shape>
            </v:group>
            <v:group style="position:absolute;left:680;top:3469;width:10;height:30" coordorigin="680,3469" coordsize="10,30">
              <v:shape style="position:absolute;left:680;top:3469;width:10;height:30" coordorigin="680,3469" coordsize="10,30" path="m680,3484l690,3484e" filled="false" stroked="true" strokeweight="1.599pt" strokecolor="#000000">
                <v:path arrowok="t"/>
              </v:shape>
            </v:group>
            <v:group style="position:absolute;left:680;top:3419;width:10;height:30" coordorigin="680,3419" coordsize="10,30">
              <v:shape style="position:absolute;left:680;top:3419;width:10;height:30" coordorigin="680,3419" coordsize="10,30" path="m680,3434l690,3434e" filled="false" stroked="true" strokeweight="1.599pt" strokecolor="#000000">
                <v:path arrowok="t"/>
              </v:shape>
            </v:group>
            <v:group style="position:absolute;left:680;top:3369;width:10;height:30" coordorigin="680,3369" coordsize="10,30">
              <v:shape style="position:absolute;left:680;top:3369;width:10;height:30" coordorigin="680,3369" coordsize="10,30" path="m680,3384l690,3384e" filled="false" stroked="true" strokeweight="1.599pt" strokecolor="#000000">
                <v:path arrowok="t"/>
              </v:shape>
            </v:group>
            <v:group style="position:absolute;left:680;top:3319;width:10;height:30" coordorigin="680,3319" coordsize="10,30">
              <v:shape style="position:absolute;left:680;top:3319;width:10;height:30" coordorigin="680,3319" coordsize="10,30" path="m680,3334l690,3334e" filled="false" stroked="true" strokeweight="1.599pt" strokecolor="#000000">
                <v:path arrowok="t"/>
              </v:shape>
            </v:group>
            <v:group style="position:absolute;left:680;top:3269;width:10;height:30" coordorigin="680,3269" coordsize="10,30">
              <v:shape style="position:absolute;left:680;top:3269;width:10;height:30" coordorigin="680,3269" coordsize="10,30" path="m680,3284l690,3284e" filled="false" stroked="true" strokeweight="1.599pt" strokecolor="#000000">
                <v:path arrowok="t"/>
              </v:shape>
            </v:group>
            <v:group style="position:absolute;left:680;top:3219;width:10;height:30" coordorigin="680,3219" coordsize="10,30">
              <v:shape style="position:absolute;left:680;top:3219;width:10;height:30" coordorigin="680,3219" coordsize="10,30" path="m680,3234l690,3234e" filled="false" stroked="true" strokeweight="1.599pt" strokecolor="#000000">
                <v:path arrowok="t"/>
              </v:shape>
            </v:group>
            <v:group style="position:absolute;left:680;top:3169;width:10;height:30" coordorigin="680,3169" coordsize="10,30">
              <v:shape style="position:absolute;left:680;top:3169;width:10;height:30" coordorigin="680,3169" coordsize="10,30" path="m680,3184l690,3184e" filled="false" stroked="true" strokeweight="1.599pt" strokecolor="#000000">
                <v:path arrowok="t"/>
              </v:shape>
            </v:group>
            <v:group style="position:absolute;left:680;top:3119;width:10;height:30" coordorigin="680,3119" coordsize="10,30">
              <v:shape style="position:absolute;left:680;top:3119;width:10;height:30" coordorigin="680,3119" coordsize="10,30" path="m680,3134l690,3134e" filled="false" stroked="true" strokeweight="1.599pt" strokecolor="#000000">
                <v:path arrowok="t"/>
              </v:shape>
            </v:group>
            <v:group style="position:absolute;left:680;top:3069;width:10;height:30" coordorigin="680,3069" coordsize="10,30">
              <v:shape style="position:absolute;left:680;top:3069;width:10;height:30" coordorigin="680,3069" coordsize="10,30" path="m680,3084l690,3084e" filled="false" stroked="true" strokeweight="1.599pt" strokecolor="#000000">
                <v:path arrowok="t"/>
              </v:shape>
            </v:group>
            <v:group style="position:absolute;left:680;top:3019;width:10;height:30" coordorigin="680,3019" coordsize="10,30">
              <v:shape style="position:absolute;left:680;top:3019;width:10;height:30" coordorigin="680,3019" coordsize="10,30" path="m680,3034l690,3034e" filled="false" stroked="true" strokeweight="1.599pt" strokecolor="#000000">
                <v:path arrowok="t"/>
              </v:shape>
            </v:group>
            <v:group style="position:absolute;left:680;top:2969;width:10;height:30" coordorigin="680,2969" coordsize="10,30">
              <v:shape style="position:absolute;left:680;top:2969;width:10;height:30" coordorigin="680,2969" coordsize="10,30" path="m680,2984l690,2984e" filled="false" stroked="true" strokeweight="1.599pt" strokecolor="#000000">
                <v:path arrowok="t"/>
              </v:shape>
            </v:group>
            <v:group style="position:absolute;left:680;top:2919;width:10;height:30" coordorigin="680,2919" coordsize="10,30">
              <v:shape style="position:absolute;left:680;top:2919;width:10;height:30" coordorigin="680,2919" coordsize="10,30" path="m680,2934l690,2934e" filled="false" stroked="true" strokeweight="1.599pt" strokecolor="#000000">
                <v:path arrowok="t"/>
              </v:shape>
            </v:group>
            <v:group style="position:absolute;left:680;top:2869;width:10;height:30" coordorigin="680,2869" coordsize="10,30">
              <v:shape style="position:absolute;left:680;top:2869;width:10;height:30" coordorigin="680,2869" coordsize="10,30" path="m680,2884l690,2884e" filled="false" stroked="true" strokeweight="1.599pt" strokecolor="#000000">
                <v:path arrowok="t"/>
              </v:shape>
            </v:group>
            <v:group style="position:absolute;left:680;top:2819;width:10;height:30" coordorigin="680,2819" coordsize="10,30">
              <v:shape style="position:absolute;left:680;top:2819;width:10;height:30" coordorigin="680,2819" coordsize="10,30" path="m680,2834l690,2834e" filled="false" stroked="true" strokeweight="1.599pt" strokecolor="#000000">
                <v:path arrowok="t"/>
              </v:shape>
            </v:group>
            <v:group style="position:absolute;left:680;top:2769;width:10;height:30" coordorigin="680,2769" coordsize="10,30">
              <v:shape style="position:absolute;left:680;top:2769;width:10;height:30" coordorigin="680,2769" coordsize="10,30" path="m680,2784l690,2784e" filled="false" stroked="true" strokeweight="1.599pt" strokecolor="#000000">
                <v:path arrowok="t"/>
              </v:shape>
            </v:group>
            <v:group style="position:absolute;left:680;top:2720;width:10;height:30" coordorigin="680,2720" coordsize="10,30">
              <v:shape style="position:absolute;left:680;top:2720;width:10;height:30" coordorigin="680,2720" coordsize="10,30" path="m680,2735l690,2735e" filled="false" stroked="true" strokeweight="1.599pt" strokecolor="#000000">
                <v:path arrowok="t"/>
              </v:shape>
            </v:group>
            <v:group style="position:absolute;left:680;top:2670;width:10;height:30" coordorigin="680,2670" coordsize="10,30">
              <v:shape style="position:absolute;left:680;top:2670;width:10;height:30" coordorigin="680,2670" coordsize="10,30" path="m680,2685l690,2685e" filled="false" stroked="true" strokeweight="1.599pt" strokecolor="#000000">
                <v:path arrowok="t"/>
              </v:shape>
            </v:group>
            <v:group style="position:absolute;left:680;top:2620;width:10;height:30" coordorigin="680,2620" coordsize="10,30">
              <v:shape style="position:absolute;left:680;top:2620;width:10;height:30" coordorigin="680,2620" coordsize="10,30" path="m680,2635l690,2635e" filled="false" stroked="true" strokeweight="1.599pt" strokecolor="#000000">
                <v:path arrowok="t"/>
              </v:shape>
            </v:group>
            <v:group style="position:absolute;left:680;top:2570;width:10;height:30" coordorigin="680,2570" coordsize="10,30">
              <v:shape style="position:absolute;left:680;top:2570;width:10;height:30" coordorigin="680,2570" coordsize="10,30" path="m680,2585l690,2585e" filled="false" stroked="true" strokeweight="1.599pt" strokecolor="#000000">
                <v:path arrowok="t"/>
              </v:shape>
            </v:group>
            <v:group style="position:absolute;left:680;top:2520;width:10;height:30" coordorigin="680,2520" coordsize="10,30">
              <v:shape style="position:absolute;left:680;top:2520;width:10;height:30" coordorigin="680,2520" coordsize="10,30" path="m680,2535l690,2535e" filled="false" stroked="true" strokeweight="1.599pt" strokecolor="#000000">
                <v:path arrowok="t"/>
              </v:shape>
            </v:group>
            <v:group style="position:absolute;left:680;top:2470;width:10;height:30" coordorigin="680,2470" coordsize="10,30">
              <v:shape style="position:absolute;left:680;top:2470;width:10;height:30" coordorigin="680,2470" coordsize="10,30" path="m680,2485l690,2485e" filled="false" stroked="true" strokeweight="1.599pt" strokecolor="#000000">
                <v:path arrowok="t"/>
              </v:shape>
            </v:group>
            <v:group style="position:absolute;left:680;top:2420;width:10;height:30" coordorigin="680,2420" coordsize="10,30">
              <v:shape style="position:absolute;left:680;top:2420;width:10;height:30" coordorigin="680,2420" coordsize="10,30" path="m680,2435l690,2435e" filled="false" stroked="true" strokeweight="1.599pt" strokecolor="#000000">
                <v:path arrowok="t"/>
              </v:shape>
            </v:group>
            <v:group style="position:absolute;left:680;top:2370;width:10;height:30" coordorigin="680,2370" coordsize="10,30">
              <v:shape style="position:absolute;left:680;top:2370;width:10;height:30" coordorigin="680,2370" coordsize="10,30" path="m680,2385l690,2385e" filled="false" stroked="true" strokeweight="1.599pt" strokecolor="#000000">
                <v:path arrowok="t"/>
              </v:shape>
            </v:group>
            <v:group style="position:absolute;left:680;top:2320;width:10;height:30" coordorigin="680,2320" coordsize="10,30">
              <v:shape style="position:absolute;left:680;top:2320;width:10;height:30" coordorigin="680,2320" coordsize="10,30" path="m680,2335l690,2335e" filled="false" stroked="true" strokeweight="1.599pt" strokecolor="#000000">
                <v:path arrowok="t"/>
              </v:shape>
            </v:group>
            <v:group style="position:absolute;left:680;top:2270;width:10;height:30" coordorigin="680,2270" coordsize="10,30">
              <v:shape style="position:absolute;left:680;top:2270;width:10;height:30" coordorigin="680,2270" coordsize="10,30" path="m680,2285l690,2285e" filled="false" stroked="true" strokeweight="1.599pt" strokecolor="#000000">
                <v:path arrowok="t"/>
              </v:shape>
            </v:group>
            <v:group style="position:absolute;left:680;top:2220;width:10;height:30" coordorigin="680,2220" coordsize="10,30">
              <v:shape style="position:absolute;left:680;top:2220;width:10;height:30" coordorigin="680,2220" coordsize="10,30" path="m680,2235l690,2235e" filled="false" stroked="true" strokeweight="1.599pt" strokecolor="#000000">
                <v:path arrowok="t"/>
              </v:shape>
            </v:group>
            <v:group style="position:absolute;left:680;top:2170;width:10;height:30" coordorigin="680,2170" coordsize="10,30">
              <v:shape style="position:absolute;left:680;top:2170;width:10;height:30" coordorigin="680,2170" coordsize="10,30" path="m680,2185l690,2185e" filled="false" stroked="true" strokeweight="1.599pt" strokecolor="#000000">
                <v:path arrowok="t"/>
              </v:shape>
            </v:group>
            <v:group style="position:absolute;left:680;top:2120;width:10;height:30" coordorigin="680,2120" coordsize="10,30">
              <v:shape style="position:absolute;left:680;top:2120;width:10;height:30" coordorigin="680,2120" coordsize="10,30" path="m680,2135l690,2135e" filled="false" stroked="true" strokeweight="1.599pt" strokecolor="#000000">
                <v:path arrowok="t"/>
              </v:shape>
            </v:group>
            <v:group style="position:absolute;left:680;top:2070;width:10;height:30" coordorigin="680,2070" coordsize="10,30">
              <v:shape style="position:absolute;left:680;top:2070;width:10;height:30" coordorigin="680,2070" coordsize="10,30" path="m680,2085l690,2085e" filled="false" stroked="true" strokeweight="1.599pt" strokecolor="#000000">
                <v:path arrowok="t"/>
              </v:shape>
            </v:group>
            <v:group style="position:absolute;left:680;top:2020;width:10;height:30" coordorigin="680,2020" coordsize="10,30">
              <v:shape style="position:absolute;left:680;top:2020;width:10;height:30" coordorigin="680,2020" coordsize="10,30" path="m680,2035l690,2035e" filled="false" stroked="true" strokeweight="1.599pt" strokecolor="#000000">
                <v:path arrowok="t"/>
              </v:shape>
            </v:group>
            <v:group style="position:absolute;left:680;top:1970;width:10;height:30" coordorigin="680,1970" coordsize="10,30">
              <v:shape style="position:absolute;left:680;top:1970;width:10;height:30" coordorigin="680,1970" coordsize="10,30" path="m680,1985l690,1985e" filled="false" stroked="true" strokeweight="1.599pt" strokecolor="#000000">
                <v:path arrowok="t"/>
              </v:shape>
            </v:group>
            <v:group style="position:absolute;left:680;top:1920;width:10;height:30" coordorigin="680,1920" coordsize="10,30">
              <v:shape style="position:absolute;left:680;top:1920;width:10;height:30" coordorigin="680,1920" coordsize="10,30" path="m680,1935l690,1935e" filled="false" stroked="true" strokeweight="1.599pt" strokecolor="#000000">
                <v:path arrowok="t"/>
              </v:shape>
            </v:group>
            <v:group style="position:absolute;left:680;top:1870;width:10;height:30" coordorigin="680,1870" coordsize="10,30">
              <v:shape style="position:absolute;left:680;top:1870;width:10;height:30" coordorigin="680,1870" coordsize="10,30" path="m680,1885l690,1885e" filled="false" stroked="true" strokeweight="1.599pt" strokecolor="#000000">
                <v:path arrowok="t"/>
              </v:shape>
            </v:group>
            <v:group style="position:absolute;left:680;top:1820;width:10;height:30" coordorigin="680,1820" coordsize="10,30">
              <v:shape style="position:absolute;left:680;top:1820;width:10;height:30" coordorigin="680,1820" coordsize="10,30" path="m680,1835l690,1835e" filled="false" stroked="true" strokeweight="1.599pt" strokecolor="#000000">
                <v:path arrowok="t"/>
              </v:shape>
            </v:group>
            <v:group style="position:absolute;left:680;top:1770;width:10;height:30" coordorigin="680,1770" coordsize="10,30">
              <v:shape style="position:absolute;left:680;top:1770;width:10;height:30" coordorigin="680,1770" coordsize="10,30" path="m680,1785l690,1785e" filled="false" stroked="true" strokeweight="1.599pt" strokecolor="#000000">
                <v:path arrowok="t"/>
              </v:shape>
            </v:group>
            <v:group style="position:absolute;left:680;top:1720;width:10;height:30" coordorigin="680,1720" coordsize="10,30">
              <v:shape style="position:absolute;left:680;top:1720;width:10;height:30" coordorigin="680,1720" coordsize="10,30" path="m680,1735l690,1735e" filled="false" stroked="true" strokeweight="1.599pt" strokecolor="#000000">
                <v:path arrowok="t"/>
              </v:shape>
            </v:group>
            <v:group style="position:absolute;left:680;top:1670;width:10;height:30" coordorigin="680,1670" coordsize="10,30">
              <v:shape style="position:absolute;left:680;top:1670;width:10;height:30" coordorigin="680,1670" coordsize="10,30" path="m680,1685l690,1685e" filled="false" stroked="true" strokeweight="1.599pt" strokecolor="#000000">
                <v:path arrowok="t"/>
              </v:shape>
            </v:group>
            <v:group style="position:absolute;left:680;top:1620;width:10;height:30" coordorigin="680,1620" coordsize="10,30">
              <v:shape style="position:absolute;left:680;top:1620;width:10;height:30" coordorigin="680,1620" coordsize="10,30" path="m680,1635l690,1635e" filled="false" stroked="true" strokeweight="1.599pt" strokecolor="#000000">
                <v:path arrowok="t"/>
              </v:shape>
            </v:group>
            <v:group style="position:absolute;left:680;top:1570;width:10;height:30" coordorigin="680,1570" coordsize="10,30">
              <v:shape style="position:absolute;left:680;top:1570;width:10;height:30" coordorigin="680,1570" coordsize="10,30" path="m680,1585l690,1585e" filled="false" stroked="true" strokeweight="1.599pt" strokecolor="#000000">
                <v:path arrowok="t"/>
              </v:shape>
            </v:group>
            <v:group style="position:absolute;left:680;top:1520;width:10;height:30" coordorigin="680,1520" coordsize="10,30">
              <v:shape style="position:absolute;left:680;top:1520;width:10;height:30" coordorigin="680,1520" coordsize="10,30" path="m680,1535l690,1535e" filled="false" stroked="true" strokeweight="1.599pt" strokecolor="#000000">
                <v:path arrowok="t"/>
              </v:shape>
            </v:group>
            <v:group style="position:absolute;left:680;top:1470;width:10;height:30" coordorigin="680,1470" coordsize="10,30">
              <v:shape style="position:absolute;left:680;top:1470;width:10;height:30" coordorigin="680,1470" coordsize="10,30" path="m680,1485l690,1485e" filled="false" stroked="true" strokeweight="1.599pt" strokecolor="#000000">
                <v:path arrowok="t"/>
              </v:shape>
            </v:group>
            <v:group style="position:absolute;left:680;top:1420;width:10;height:30" coordorigin="680,1420" coordsize="10,30">
              <v:shape style="position:absolute;left:680;top:1420;width:10;height:30" coordorigin="680,1420" coordsize="10,30" path="m680,1435l690,1435e" filled="false" stroked="true" strokeweight="1.599pt" strokecolor="#000000">
                <v:path arrowok="t"/>
              </v:shape>
            </v:group>
            <v:group style="position:absolute;left:680;top:1370;width:10;height:30" coordorigin="680,1370" coordsize="10,30">
              <v:shape style="position:absolute;left:680;top:1370;width:10;height:30" coordorigin="680,1370" coordsize="10,30" path="m680,1385l690,1385e" filled="false" stroked="true" strokeweight="1.599pt" strokecolor="#000000">
                <v:path arrowok="t"/>
              </v:shape>
            </v:group>
            <v:group style="position:absolute;left:680;top:1320;width:10;height:30" coordorigin="680,1320" coordsize="10,30">
              <v:shape style="position:absolute;left:680;top:1320;width:10;height:30" coordorigin="680,1320" coordsize="10,30" path="m680,1335l690,1335e" filled="false" stroked="true" strokeweight="1.599pt" strokecolor="#000000">
                <v:path arrowok="t"/>
              </v:shape>
            </v:group>
            <v:group style="position:absolute;left:680;top:1270;width:10;height:30" coordorigin="680,1270" coordsize="10,30">
              <v:shape style="position:absolute;left:680;top:1270;width:10;height:30" coordorigin="680,1270" coordsize="10,30" path="m680,1285l690,1285e" filled="false" stroked="true" strokeweight="1.599pt" strokecolor="#000000">
                <v:path arrowok="t"/>
              </v:shape>
            </v:group>
            <v:group style="position:absolute;left:680;top:1220;width:10;height:30" coordorigin="680,1220" coordsize="10,30">
              <v:shape style="position:absolute;left:680;top:1220;width:10;height:30" coordorigin="680,1220" coordsize="10,30" path="m680,1235l690,1235e" filled="false" stroked="true" strokeweight="1.599pt" strokecolor="#000000">
                <v:path arrowok="t"/>
              </v:shape>
            </v:group>
            <v:group style="position:absolute;left:680;top:1170;width:10;height:30" coordorigin="680,1170" coordsize="10,30">
              <v:shape style="position:absolute;left:680;top:1170;width:10;height:30" coordorigin="680,1170" coordsize="10,30" path="m680,1185l690,1185e" filled="false" stroked="true" strokeweight="1.599pt" strokecolor="#000000">
                <v:path arrowok="t"/>
              </v:shape>
            </v:group>
            <v:group style="position:absolute;left:680;top:1120;width:10;height:30" coordorigin="680,1120" coordsize="10,30">
              <v:shape style="position:absolute;left:680;top:1120;width:10;height:30" coordorigin="680,1120" coordsize="10,30" path="m680,1135l690,1135e" filled="false" stroked="true" strokeweight="1.599pt" strokecolor="#000000">
                <v:path arrowok="t"/>
              </v:shape>
            </v:group>
            <v:group style="position:absolute;left:680;top:1070;width:10;height:30" coordorigin="680,1070" coordsize="10,30">
              <v:shape style="position:absolute;left:680;top:1070;width:10;height:30" coordorigin="680,1070" coordsize="10,30" path="m680,1085l690,1085e" filled="false" stroked="true" strokeweight="1.599pt" strokecolor="#000000">
                <v:path arrowok="t"/>
              </v:shape>
            </v:group>
            <v:group style="position:absolute;left:680;top:1020;width:10;height:30" coordorigin="680,1020" coordsize="10,30">
              <v:shape style="position:absolute;left:680;top:1020;width:10;height:30" coordorigin="680,1020" coordsize="10,30" path="m680,1035l690,1035e" filled="false" stroked="true" strokeweight="1.599pt" strokecolor="#000000">
                <v:path arrowok="t"/>
              </v:shape>
            </v:group>
            <v:group style="position:absolute;left:680;top:4769;width:10;height:20" coordorigin="680,4769" coordsize="10,20">
              <v:shape style="position:absolute;left:680;top:4769;width:10;height:20" coordorigin="680,4769" coordsize="10,20" path="m680,4779l690,4779e" filled="false" stroked="true" strokeweight="1.1pt" strokecolor="#000000">
                <v:path arrowok="t"/>
              </v:shape>
            </v:group>
            <v:group style="position:absolute;left:720;top:980;width:31;height:10" coordorigin="720,980" coordsize="31,10">
              <v:shape style="position:absolute;left:720;top:980;width:31;height:10" coordorigin="720,980" coordsize="31,10" path="m720,985l751,985e" filled="false" stroked="true" strokeweight=".6pt" strokecolor="#000000">
                <v:path arrowok="t"/>
              </v:shape>
            </v:group>
            <v:group style="position:absolute;left:771;top:980;width:31;height:10" coordorigin="771,980" coordsize="31,10">
              <v:shape style="position:absolute;left:771;top:980;width:31;height:10" coordorigin="771,980" coordsize="31,10" path="m771,985l801,985e" filled="false" stroked="true" strokeweight=".6pt" strokecolor="#000000">
                <v:path arrowok="t"/>
              </v:shape>
            </v:group>
            <v:group style="position:absolute;left:821;top:980;width:31;height:10" coordorigin="821,980" coordsize="31,10">
              <v:shape style="position:absolute;left:821;top:980;width:31;height:10" coordorigin="821,980" coordsize="31,10" path="m821,985l851,985e" filled="false" stroked="true" strokeweight=".6pt" strokecolor="#000000">
                <v:path arrowok="t"/>
              </v:shape>
            </v:group>
            <v:group style="position:absolute;left:871;top:980;width:31;height:10" coordorigin="871,980" coordsize="31,10">
              <v:shape style="position:absolute;left:871;top:980;width:31;height:10" coordorigin="871,980" coordsize="31,10" path="m871,985l901,985e" filled="false" stroked="true" strokeweight=".6pt" strokecolor="#000000">
                <v:path arrowok="t"/>
              </v:shape>
            </v:group>
            <v:group style="position:absolute;left:921;top:980;width:31;height:10" coordorigin="921,980" coordsize="31,10">
              <v:shape style="position:absolute;left:921;top:980;width:31;height:10" coordorigin="921,980" coordsize="31,10" path="m921,985l951,985e" filled="false" stroked="true" strokeweight=".6pt" strokecolor="#000000">
                <v:path arrowok="t"/>
              </v:shape>
            </v:group>
            <v:group style="position:absolute;left:972;top:980;width:31;height:10" coordorigin="972,980" coordsize="31,10">
              <v:shape style="position:absolute;left:972;top:980;width:31;height:10" coordorigin="972,980" coordsize="31,10" path="m972,985l1002,985e" filled="false" stroked="true" strokeweight=".6pt" strokecolor="#000000">
                <v:path arrowok="t"/>
              </v:shape>
            </v:group>
            <v:group style="position:absolute;left:1022;top:980;width:31;height:10" coordorigin="1022,980" coordsize="31,10">
              <v:shape style="position:absolute;left:1022;top:980;width:31;height:10" coordorigin="1022,980" coordsize="31,10" path="m1022,985l1052,985e" filled="false" stroked="true" strokeweight=".6pt" strokecolor="#000000">
                <v:path arrowok="t"/>
              </v:shape>
            </v:group>
            <v:group style="position:absolute;left:1072;top:980;width:31;height:10" coordorigin="1072,980" coordsize="31,10">
              <v:shape style="position:absolute;left:1072;top:980;width:31;height:10" coordorigin="1072,980" coordsize="31,10" path="m1072,985l1102,985e" filled="false" stroked="true" strokeweight=".6pt" strokecolor="#000000">
                <v:path arrowok="t"/>
              </v:shape>
            </v:group>
            <v:group style="position:absolute;left:1122;top:980;width:31;height:10" coordorigin="1122,980" coordsize="31,10">
              <v:shape style="position:absolute;left:1122;top:980;width:31;height:10" coordorigin="1122,980" coordsize="31,10" path="m1122,985l1152,985e" filled="false" stroked="true" strokeweight=".6pt" strokecolor="#000000">
                <v:path arrowok="t"/>
              </v:shape>
            </v:group>
            <v:group style="position:absolute;left:1172;top:980;width:31;height:10" coordorigin="1172,980" coordsize="31,10">
              <v:shape style="position:absolute;left:1172;top:980;width:31;height:10" coordorigin="1172,980" coordsize="31,10" path="m1172,985l1203,985e" filled="false" stroked="true" strokeweight=".6pt" strokecolor="#000000">
                <v:path arrowok="t"/>
              </v:shape>
            </v:group>
            <v:group style="position:absolute;left:1223;top:980;width:31;height:10" coordorigin="1223,980" coordsize="31,10">
              <v:shape style="position:absolute;left:1223;top:980;width:31;height:10" coordorigin="1223,980" coordsize="31,10" path="m1223,985l1253,985e" filled="false" stroked="true" strokeweight=".6pt" strokecolor="#000000">
                <v:path arrowok="t"/>
              </v:shape>
            </v:group>
            <v:group style="position:absolute;left:1273;top:980;width:31;height:10" coordorigin="1273,980" coordsize="31,10">
              <v:shape style="position:absolute;left:1273;top:980;width:31;height:10" coordorigin="1273,980" coordsize="31,10" path="m1273,985l1303,985e" filled="false" stroked="true" strokeweight=".6pt" strokecolor="#000000">
                <v:path arrowok="t"/>
              </v:shape>
            </v:group>
            <v:group style="position:absolute;left:1323;top:980;width:31;height:10" coordorigin="1323,980" coordsize="31,10">
              <v:shape style="position:absolute;left:1323;top:980;width:31;height:10" coordorigin="1323,980" coordsize="31,10" path="m1323,985l1353,985e" filled="false" stroked="true" strokeweight=".6pt" strokecolor="#000000">
                <v:path arrowok="t"/>
              </v:shape>
            </v:group>
            <v:group style="position:absolute;left:1373;top:980;width:31;height:10" coordorigin="1373,980" coordsize="31,10">
              <v:shape style="position:absolute;left:1373;top:980;width:31;height:10" coordorigin="1373,980" coordsize="31,10" path="m1373,985l1403,985e" filled="false" stroked="true" strokeweight=".6pt" strokecolor="#000000">
                <v:path arrowok="t"/>
              </v:shape>
            </v:group>
            <v:group style="position:absolute;left:1423;top:980;width:31;height:10" coordorigin="1423,980" coordsize="31,10">
              <v:shape style="position:absolute;left:1423;top:980;width:31;height:10" coordorigin="1423,980" coordsize="31,10" path="m1423,985l1454,985e" filled="false" stroked="true" strokeweight=".6pt" strokecolor="#000000">
                <v:path arrowok="t"/>
              </v:shape>
            </v:group>
            <v:group style="position:absolute;left:1474;top:980;width:31;height:10" coordorigin="1474,980" coordsize="31,10">
              <v:shape style="position:absolute;left:1474;top:980;width:31;height:10" coordorigin="1474,980" coordsize="31,10" path="m1474,985l1504,985e" filled="false" stroked="true" strokeweight=".6pt" strokecolor="#000000">
                <v:path arrowok="t"/>
              </v:shape>
            </v:group>
            <v:group style="position:absolute;left:1524;top:980;width:31;height:10" coordorigin="1524,980" coordsize="31,10">
              <v:shape style="position:absolute;left:1524;top:980;width:31;height:10" coordorigin="1524,980" coordsize="31,10" path="m1524,985l1554,985e" filled="false" stroked="true" strokeweight=".6pt" strokecolor="#000000">
                <v:path arrowok="t"/>
              </v:shape>
            </v:group>
            <v:group style="position:absolute;left:1574;top:980;width:31;height:10" coordorigin="1574,980" coordsize="31,10">
              <v:shape style="position:absolute;left:1574;top:980;width:31;height:10" coordorigin="1574,980" coordsize="31,10" path="m1574,985l1604,985e" filled="false" stroked="true" strokeweight=".6pt" strokecolor="#000000">
                <v:path arrowok="t"/>
              </v:shape>
            </v:group>
            <v:group style="position:absolute;left:1624;top:980;width:31;height:10" coordorigin="1624,980" coordsize="31,10">
              <v:shape style="position:absolute;left:1624;top:980;width:31;height:10" coordorigin="1624,980" coordsize="31,10" path="m1624,985l1654,985e" filled="false" stroked="true" strokeweight=".6pt" strokecolor="#000000">
                <v:path arrowok="t"/>
              </v:shape>
            </v:group>
            <v:group style="position:absolute;left:1675;top:980;width:31;height:10" coordorigin="1675,980" coordsize="31,10">
              <v:shape style="position:absolute;left:1675;top:980;width:31;height:10" coordorigin="1675,980" coordsize="31,10" path="m1675,985l1705,985e" filled="false" stroked="true" strokeweight=".6pt" strokecolor="#000000">
                <v:path arrowok="t"/>
              </v:shape>
            </v:group>
            <v:group style="position:absolute;left:1725;top:980;width:31;height:10" coordorigin="1725,980" coordsize="31,10">
              <v:shape style="position:absolute;left:1725;top:980;width:31;height:10" coordorigin="1725,980" coordsize="31,10" path="m1725,985l1755,985e" filled="false" stroked="true" strokeweight=".6pt" strokecolor="#000000">
                <v:path arrowok="t"/>
              </v:shape>
            </v:group>
            <v:group style="position:absolute;left:1775;top:980;width:31;height:10" coordorigin="1775,980" coordsize="31,10">
              <v:shape style="position:absolute;left:1775;top:980;width:31;height:10" coordorigin="1775,980" coordsize="31,10" path="m1775,985l1805,985e" filled="false" stroked="true" strokeweight=".6pt" strokecolor="#000000">
                <v:path arrowok="t"/>
              </v:shape>
            </v:group>
            <v:group style="position:absolute;left:1825;top:980;width:31;height:10" coordorigin="1825,980" coordsize="31,10">
              <v:shape style="position:absolute;left:1825;top:980;width:31;height:10" coordorigin="1825,980" coordsize="31,10" path="m1825,985l1855,985e" filled="false" stroked="true" strokeweight=".6pt" strokecolor="#000000">
                <v:path arrowok="t"/>
              </v:shape>
            </v:group>
            <v:group style="position:absolute;left:1875;top:980;width:31;height:10" coordorigin="1875,980" coordsize="31,10">
              <v:shape style="position:absolute;left:1875;top:980;width:31;height:10" coordorigin="1875,980" coordsize="31,10" path="m1875,985l1905,985e" filled="false" stroked="true" strokeweight=".6pt" strokecolor="#000000">
                <v:path arrowok="t"/>
              </v:shape>
            </v:group>
            <v:group style="position:absolute;left:1926;top:980;width:31;height:10" coordorigin="1926,980" coordsize="31,10">
              <v:shape style="position:absolute;left:1926;top:980;width:31;height:10" coordorigin="1926,980" coordsize="31,10" path="m1926,985l1956,985e" filled="false" stroked="true" strokeweight=".6pt" strokecolor="#000000">
                <v:path arrowok="t"/>
              </v:shape>
            </v:group>
            <v:group style="position:absolute;left:1976;top:980;width:31;height:10" coordorigin="1976,980" coordsize="31,10">
              <v:shape style="position:absolute;left:1976;top:980;width:31;height:10" coordorigin="1976,980" coordsize="31,10" path="m1976,985l2006,985e" filled="false" stroked="true" strokeweight=".6pt" strokecolor="#000000">
                <v:path arrowok="t"/>
              </v:shape>
            </v:group>
            <v:group style="position:absolute;left:2026;top:980;width:31;height:10" coordorigin="2026,980" coordsize="31,10">
              <v:shape style="position:absolute;left:2026;top:980;width:31;height:10" coordorigin="2026,980" coordsize="31,10" path="m2026,985l2056,985e" filled="false" stroked="true" strokeweight=".6pt" strokecolor="#000000">
                <v:path arrowok="t"/>
              </v:shape>
            </v:group>
            <v:group style="position:absolute;left:2076;top:980;width:31;height:10" coordorigin="2076,980" coordsize="31,10">
              <v:shape style="position:absolute;left:2076;top:980;width:31;height:10" coordorigin="2076,980" coordsize="31,10" path="m2076,985l2106,985e" filled="false" stroked="true" strokeweight=".6pt" strokecolor="#000000">
                <v:path arrowok="t"/>
              </v:shape>
            </v:group>
            <v:group style="position:absolute;left:2126;top:980;width:31;height:10" coordorigin="2126,980" coordsize="31,10">
              <v:shape style="position:absolute;left:2126;top:980;width:31;height:10" coordorigin="2126,980" coordsize="31,10" path="m2126,985l2157,985e" filled="false" stroked="true" strokeweight=".6pt" strokecolor="#000000">
                <v:path arrowok="t"/>
              </v:shape>
            </v:group>
            <v:group style="position:absolute;left:2177;top:980;width:31;height:10" coordorigin="2177,980" coordsize="31,10">
              <v:shape style="position:absolute;left:2177;top:980;width:31;height:10" coordorigin="2177,980" coordsize="31,10" path="m2177,985l2207,985e" filled="false" stroked="true" strokeweight=".6pt" strokecolor="#000000">
                <v:path arrowok="t"/>
              </v:shape>
            </v:group>
            <v:group style="position:absolute;left:2227;top:980;width:31;height:10" coordorigin="2227,980" coordsize="31,10">
              <v:shape style="position:absolute;left:2227;top:980;width:31;height:10" coordorigin="2227,980" coordsize="31,10" path="m2227,985l2257,985e" filled="false" stroked="true" strokeweight=".6pt" strokecolor="#000000">
                <v:path arrowok="t"/>
              </v:shape>
            </v:group>
            <v:group style="position:absolute;left:2277;top:980;width:31;height:10" coordorigin="2277,980" coordsize="31,10">
              <v:shape style="position:absolute;left:2277;top:980;width:31;height:10" coordorigin="2277,980" coordsize="31,10" path="m2277,985l2307,985e" filled="false" stroked="true" strokeweight=".6pt" strokecolor="#000000">
                <v:path arrowok="t"/>
              </v:shape>
            </v:group>
            <v:group style="position:absolute;left:2327;top:980;width:31;height:10" coordorigin="2327,980" coordsize="31,10">
              <v:shape style="position:absolute;left:2327;top:980;width:31;height:10" coordorigin="2327,980" coordsize="31,10" path="m2327,985l2357,985e" filled="false" stroked="true" strokeweight=".6pt" strokecolor="#000000">
                <v:path arrowok="t"/>
              </v:shape>
            </v:group>
            <v:group style="position:absolute;left:2378;top:980;width:31;height:10" coordorigin="2378,980" coordsize="31,10">
              <v:shape style="position:absolute;left:2378;top:980;width:31;height:10" coordorigin="2378,980" coordsize="31,10" path="m2378,985l2408,985e" filled="false" stroked="true" strokeweight=".6pt" strokecolor="#000000">
                <v:path arrowok="t"/>
              </v:shape>
            </v:group>
            <v:group style="position:absolute;left:2428;top:980;width:31;height:10" coordorigin="2428,980" coordsize="31,10">
              <v:shape style="position:absolute;left:2428;top:980;width:31;height:10" coordorigin="2428,980" coordsize="31,10" path="m2428,985l2458,985e" filled="false" stroked="true" strokeweight=".6pt" strokecolor="#000000">
                <v:path arrowok="t"/>
              </v:shape>
            </v:group>
            <v:group style="position:absolute;left:2478;top:980;width:31;height:10" coordorigin="2478,980" coordsize="31,10">
              <v:shape style="position:absolute;left:2478;top:980;width:31;height:10" coordorigin="2478,980" coordsize="31,10" path="m2478,985l2508,985e" filled="false" stroked="true" strokeweight=".6pt" strokecolor="#000000">
                <v:path arrowok="t"/>
              </v:shape>
            </v:group>
            <v:group style="position:absolute;left:2528;top:980;width:31;height:10" coordorigin="2528,980" coordsize="31,10">
              <v:shape style="position:absolute;left:2528;top:980;width:31;height:10" coordorigin="2528,980" coordsize="31,10" path="m2528,985l2558,985e" filled="false" stroked="true" strokeweight=".6pt" strokecolor="#000000">
                <v:path arrowok="t"/>
              </v:shape>
            </v:group>
            <v:group style="position:absolute;left:2578;top:980;width:31;height:10" coordorigin="2578,980" coordsize="31,10">
              <v:shape style="position:absolute;left:2578;top:980;width:31;height:10" coordorigin="2578,980" coordsize="31,10" path="m2578,985l2608,985e" filled="false" stroked="true" strokeweight=".6pt" strokecolor="#000000">
                <v:path arrowok="t"/>
              </v:shape>
            </v:group>
            <v:group style="position:absolute;left:2629;top:980;width:31;height:10" coordorigin="2629,980" coordsize="31,10">
              <v:shape style="position:absolute;left:2629;top:980;width:31;height:10" coordorigin="2629,980" coordsize="31,10" path="m2629,985l2659,985e" filled="false" stroked="true" strokeweight=".6pt" strokecolor="#000000">
                <v:path arrowok="t"/>
              </v:shape>
            </v:group>
            <v:group style="position:absolute;left:2679;top:980;width:31;height:10" coordorigin="2679,980" coordsize="31,10">
              <v:shape style="position:absolute;left:2679;top:980;width:31;height:10" coordorigin="2679,980" coordsize="31,10" path="m2679,985l2709,985e" filled="false" stroked="true" strokeweight=".6pt" strokecolor="#000000">
                <v:path arrowok="t"/>
              </v:shape>
            </v:group>
            <v:group style="position:absolute;left:2729;top:980;width:31;height:10" coordorigin="2729,980" coordsize="31,10">
              <v:shape style="position:absolute;left:2729;top:980;width:31;height:10" coordorigin="2729,980" coordsize="31,10" path="m2729,985l2759,985e" filled="false" stroked="true" strokeweight=".6pt" strokecolor="#000000">
                <v:path arrowok="t"/>
              </v:shape>
            </v:group>
            <v:group style="position:absolute;left:2779;top:980;width:31;height:10" coordorigin="2779,980" coordsize="31,10">
              <v:shape style="position:absolute;left:2779;top:980;width:31;height:10" coordorigin="2779,980" coordsize="31,10" path="m2779,985l2809,985e" filled="false" stroked="true" strokeweight=".6pt" strokecolor="#000000">
                <v:path arrowok="t"/>
              </v:shape>
            </v:group>
            <v:group style="position:absolute;left:2829;top:980;width:31;height:10" coordorigin="2829,980" coordsize="31,10">
              <v:shape style="position:absolute;left:2829;top:980;width:31;height:10" coordorigin="2829,980" coordsize="31,10" path="m2829,985l2860,985e" filled="false" stroked="true" strokeweight=".6pt" strokecolor="#000000">
                <v:path arrowok="t"/>
              </v:shape>
            </v:group>
            <v:group style="position:absolute;left:2880;top:980;width:31;height:10" coordorigin="2880,980" coordsize="31,10">
              <v:shape style="position:absolute;left:2880;top:980;width:31;height:10" coordorigin="2880,980" coordsize="31,10" path="m2880,985l2910,985e" filled="false" stroked="true" strokeweight=".6pt" strokecolor="#000000">
                <v:path arrowok="t"/>
              </v:shape>
            </v:group>
            <v:group style="position:absolute;left:2930;top:980;width:31;height:10" coordorigin="2930,980" coordsize="31,10">
              <v:shape style="position:absolute;left:2930;top:980;width:31;height:10" coordorigin="2930,980" coordsize="31,10" path="m2930,985l2960,985e" filled="false" stroked="true" strokeweight=".6pt" strokecolor="#000000">
                <v:path arrowok="t"/>
              </v:shape>
            </v:group>
            <v:group style="position:absolute;left:2980;top:980;width:31;height:10" coordorigin="2980,980" coordsize="31,10">
              <v:shape style="position:absolute;left:2980;top:980;width:31;height:10" coordorigin="2980,980" coordsize="31,10" path="m2980,985l3010,985e" filled="false" stroked="true" strokeweight=".6pt" strokecolor="#000000">
                <v:path arrowok="t"/>
              </v:shape>
            </v:group>
            <v:group style="position:absolute;left:3030;top:980;width:31;height:10" coordorigin="3030,980" coordsize="31,10">
              <v:shape style="position:absolute;left:3030;top:980;width:31;height:10" coordorigin="3030,980" coordsize="31,10" path="m3030,985l3060,985e" filled="false" stroked="true" strokeweight=".6pt" strokecolor="#000000">
                <v:path arrowok="t"/>
              </v:shape>
            </v:group>
            <v:group style="position:absolute;left:3081;top:980;width:31;height:10" coordorigin="3081,980" coordsize="31,10">
              <v:shape style="position:absolute;left:3081;top:980;width:31;height:10" coordorigin="3081,980" coordsize="31,10" path="m3081,985l3111,985e" filled="false" stroked="true" strokeweight=".6pt" strokecolor="#000000">
                <v:path arrowok="t"/>
              </v:shape>
            </v:group>
            <v:group style="position:absolute;left:3131;top:980;width:31;height:10" coordorigin="3131,980" coordsize="31,10">
              <v:shape style="position:absolute;left:3131;top:980;width:31;height:10" coordorigin="3131,980" coordsize="31,10" path="m3131,985l3161,985e" filled="false" stroked="true" strokeweight=".6pt" strokecolor="#000000">
                <v:path arrowok="t"/>
              </v:shape>
            </v:group>
            <v:group style="position:absolute;left:3181;top:980;width:31;height:10" coordorigin="3181,980" coordsize="31,10">
              <v:shape style="position:absolute;left:3181;top:980;width:31;height:10" coordorigin="3181,980" coordsize="31,10" path="m3181,985l3211,985e" filled="false" stroked="true" strokeweight=".6pt" strokecolor="#000000">
                <v:path arrowok="t"/>
              </v:shape>
            </v:group>
            <v:group style="position:absolute;left:3231;top:980;width:31;height:10" coordorigin="3231,980" coordsize="31,10">
              <v:shape style="position:absolute;left:3231;top:980;width:31;height:10" coordorigin="3231,980" coordsize="31,10" path="m3231,985l3261,985e" filled="false" stroked="true" strokeweight=".6pt" strokecolor="#000000">
                <v:path arrowok="t"/>
              </v:shape>
            </v:group>
            <v:group style="position:absolute;left:3281;top:980;width:31;height:10" coordorigin="3281,980" coordsize="31,10">
              <v:shape style="position:absolute;left:3281;top:980;width:31;height:10" coordorigin="3281,980" coordsize="31,10" path="m3281,985l3311,985e" filled="false" stroked="true" strokeweight=".6pt" strokecolor="#000000">
                <v:path arrowok="t"/>
              </v:shape>
            </v:group>
            <v:group style="position:absolute;left:3332;top:980;width:31;height:10" coordorigin="3332,980" coordsize="31,10">
              <v:shape style="position:absolute;left:3332;top:980;width:31;height:10" coordorigin="3332,980" coordsize="31,10" path="m3332,985l3362,985e" filled="false" stroked="true" strokeweight=".6pt" strokecolor="#000000">
                <v:path arrowok="t"/>
              </v:shape>
            </v:group>
            <v:group style="position:absolute;left:3382;top:980;width:31;height:10" coordorigin="3382,980" coordsize="31,10">
              <v:shape style="position:absolute;left:3382;top:980;width:31;height:10" coordorigin="3382,980" coordsize="31,10" path="m3382,985l3412,985e" filled="false" stroked="true" strokeweight=".6pt" strokecolor="#000000">
                <v:path arrowok="t"/>
              </v:shape>
            </v:group>
            <v:group style="position:absolute;left:3432;top:980;width:31;height:10" coordorigin="3432,980" coordsize="31,10">
              <v:shape style="position:absolute;left:3432;top:980;width:31;height:10" coordorigin="3432,980" coordsize="31,10" path="m3432,985l3462,985e" filled="false" stroked="true" strokeweight=".6pt" strokecolor="#000000">
                <v:path arrowok="t"/>
              </v:shape>
            </v:group>
            <v:group style="position:absolute;left:3482;top:980;width:31;height:10" coordorigin="3482,980" coordsize="31,10">
              <v:shape style="position:absolute;left:3482;top:980;width:31;height:10" coordorigin="3482,980" coordsize="31,10" path="m3482,985l3512,985e" filled="false" stroked="true" strokeweight=".6pt" strokecolor="#000000">
                <v:path arrowok="t"/>
              </v:shape>
            </v:group>
            <v:group style="position:absolute;left:3532;top:980;width:31;height:10" coordorigin="3532,980" coordsize="31,10">
              <v:shape style="position:absolute;left:3532;top:980;width:31;height:10" coordorigin="3532,980" coordsize="31,10" path="m3532,985l3563,985e" filled="false" stroked="true" strokeweight=".6pt" strokecolor="#000000">
                <v:path arrowok="t"/>
              </v:shape>
            </v:group>
            <v:group style="position:absolute;left:3583;top:980;width:31;height:10" coordorigin="3583,980" coordsize="31,10">
              <v:shape style="position:absolute;left:3583;top:980;width:31;height:10" coordorigin="3583,980" coordsize="31,10" path="m3583,985l3613,985e" filled="false" stroked="true" strokeweight=".6pt" strokecolor="#000000">
                <v:path arrowok="t"/>
              </v:shape>
            </v:group>
            <v:group style="position:absolute;left:3633;top:980;width:31;height:10" coordorigin="3633,980" coordsize="31,10">
              <v:shape style="position:absolute;left:3633;top:980;width:31;height:10" coordorigin="3633,980" coordsize="31,10" path="m3633,985l3663,985e" filled="false" stroked="true" strokeweight=".6pt" strokecolor="#000000">
                <v:path arrowok="t"/>
              </v:shape>
            </v:group>
            <v:group style="position:absolute;left:3683;top:980;width:31;height:10" coordorigin="3683,980" coordsize="31,10">
              <v:shape style="position:absolute;left:3683;top:980;width:31;height:10" coordorigin="3683,980" coordsize="31,10" path="m3683,985l3713,985e" filled="false" stroked="true" strokeweight=".6pt" strokecolor="#000000">
                <v:path arrowok="t"/>
              </v:shape>
            </v:group>
            <v:group style="position:absolute;left:3733;top:980;width:31;height:10" coordorigin="3733,980" coordsize="31,10">
              <v:shape style="position:absolute;left:3733;top:980;width:31;height:10" coordorigin="3733,980" coordsize="31,10" path="m3733,985l3763,985e" filled="false" stroked="true" strokeweight=".6pt" strokecolor="#000000">
                <v:path arrowok="t"/>
              </v:shape>
            </v:group>
            <v:group style="position:absolute;left:3784;top:980;width:31;height:10" coordorigin="3784,980" coordsize="31,10">
              <v:shape style="position:absolute;left:3784;top:980;width:31;height:10" coordorigin="3784,980" coordsize="31,10" path="m3784,985l3814,985e" filled="false" stroked="true" strokeweight=".6pt" strokecolor="#000000">
                <v:path arrowok="t"/>
              </v:shape>
            </v:group>
            <v:group style="position:absolute;left:3834;top:980;width:31;height:10" coordorigin="3834,980" coordsize="31,10">
              <v:shape style="position:absolute;left:3834;top:980;width:31;height:10" coordorigin="3834,980" coordsize="31,10" path="m3834,985l3864,985e" filled="false" stroked="true" strokeweight=".6pt" strokecolor="#000000">
                <v:path arrowok="t"/>
              </v:shape>
            </v:group>
            <v:group style="position:absolute;left:3884;top:980;width:31;height:10" coordorigin="3884,980" coordsize="31,10">
              <v:shape style="position:absolute;left:3884;top:980;width:31;height:10" coordorigin="3884,980" coordsize="31,10" path="m3884,985l3914,985e" filled="false" stroked="true" strokeweight=".6pt" strokecolor="#000000">
                <v:path arrowok="t"/>
              </v:shape>
            </v:group>
            <v:group style="position:absolute;left:3934;top:980;width:31;height:10" coordorigin="3934,980" coordsize="31,10">
              <v:shape style="position:absolute;left:3934;top:980;width:31;height:10" coordorigin="3934,980" coordsize="31,10" path="m3934,985l3964,985e" filled="false" stroked="true" strokeweight=".6pt" strokecolor="#000000">
                <v:path arrowok="t"/>
              </v:shape>
            </v:group>
            <v:group style="position:absolute;left:3984;top:980;width:31;height:10" coordorigin="3984,980" coordsize="31,10">
              <v:shape style="position:absolute;left:3984;top:980;width:31;height:10" coordorigin="3984,980" coordsize="31,10" path="m3984,985l4014,985e" filled="false" stroked="true" strokeweight=".6pt" strokecolor="#000000">
                <v:path arrowok="t"/>
              </v:shape>
            </v:group>
            <v:group style="position:absolute;left:4035;top:980;width:31;height:10" coordorigin="4035,980" coordsize="31,10">
              <v:shape style="position:absolute;left:4035;top:980;width:31;height:10" coordorigin="4035,980" coordsize="31,10" path="m4035,985l4065,985e" filled="false" stroked="true" strokeweight=".6pt" strokecolor="#000000">
                <v:path arrowok="t"/>
              </v:shape>
            </v:group>
            <v:group style="position:absolute;left:4085;top:980;width:31;height:10" coordorigin="4085,980" coordsize="31,10">
              <v:shape style="position:absolute;left:4085;top:980;width:31;height:10" coordorigin="4085,980" coordsize="31,10" path="m4085,985l4115,985e" filled="false" stroked="true" strokeweight=".6pt" strokecolor="#000000">
                <v:path arrowok="t"/>
              </v:shape>
            </v:group>
            <v:group style="position:absolute;left:4135;top:980;width:31;height:10" coordorigin="4135,980" coordsize="31,10">
              <v:shape style="position:absolute;left:4135;top:980;width:31;height:10" coordorigin="4135,980" coordsize="31,10" path="m4135,985l4165,985e" filled="false" stroked="true" strokeweight=".6pt" strokecolor="#000000">
                <v:path arrowok="t"/>
              </v:shape>
            </v:group>
            <v:group style="position:absolute;left:685;top:980;width:16;height:10" coordorigin="685,980" coordsize="16,10">
              <v:shape style="position:absolute;left:685;top:980;width:16;height:10" coordorigin="685,980" coordsize="16,10" path="m685,985l700,985e" filled="false" stroked="true" strokeweight=".6pt" strokecolor="#000000">
                <v:path arrowok="t"/>
              </v:shape>
            </v:group>
            <v:group style="position:absolute;left:4185;top:980;width:16;height:10" coordorigin="4185,980" coordsize="16,10">
              <v:shape style="position:absolute;left:4185;top:980;width:16;height:10" coordorigin="4185,980" coordsize="16,10" path="m4185,985l4200,985e" filled="false" stroked="true" strokeweight=".6pt" strokecolor="#000000">
                <v:path arrowok="t"/>
              </v:shape>
            </v:group>
            <v:group style="position:absolute;left:4235;top:980;width:31;height:10" coordorigin="4235,980" coordsize="31,10">
              <v:shape style="position:absolute;left:4235;top:980;width:31;height:10" coordorigin="4235,980" coordsize="31,10" path="m4235,985l4266,985e" filled="false" stroked="true" strokeweight=".6pt" strokecolor="#000000">
                <v:path arrowok="t"/>
              </v:shape>
            </v:group>
            <v:group style="position:absolute;left:4286;top:980;width:31;height:10" coordorigin="4286,980" coordsize="31,10">
              <v:shape style="position:absolute;left:4286;top:980;width:31;height:10" coordorigin="4286,980" coordsize="31,10" path="m4286,985l4316,985e" filled="false" stroked="true" strokeweight=".6pt" strokecolor="#000000">
                <v:path arrowok="t"/>
              </v:shape>
            </v:group>
            <v:group style="position:absolute;left:4336;top:980;width:31;height:10" coordorigin="4336,980" coordsize="31,10">
              <v:shape style="position:absolute;left:4336;top:980;width:31;height:10" coordorigin="4336,980" coordsize="31,10" path="m4336,985l4366,985e" filled="false" stroked="true" strokeweight=".6pt" strokecolor="#000000">
                <v:path arrowok="t"/>
              </v:shape>
            </v:group>
            <v:group style="position:absolute;left:4386;top:980;width:31;height:10" coordorigin="4386,980" coordsize="31,10">
              <v:shape style="position:absolute;left:4386;top:980;width:31;height:10" coordorigin="4386,980" coordsize="31,10" path="m4386,985l4416,985e" filled="false" stroked="true" strokeweight=".6pt" strokecolor="#000000">
                <v:path arrowok="t"/>
              </v:shape>
            </v:group>
            <v:group style="position:absolute;left:4436;top:980;width:31;height:10" coordorigin="4436,980" coordsize="31,10">
              <v:shape style="position:absolute;left:4436;top:980;width:31;height:10" coordorigin="4436,980" coordsize="31,10" path="m4436,985l4466,985e" filled="false" stroked="true" strokeweight=".6pt" strokecolor="#000000">
                <v:path arrowok="t"/>
              </v:shape>
            </v:group>
            <v:group style="position:absolute;left:4486;top:980;width:31;height:10" coordorigin="4486,980" coordsize="31,10">
              <v:shape style="position:absolute;left:4486;top:980;width:31;height:10" coordorigin="4486,980" coordsize="31,10" path="m4486,985l4517,985e" filled="false" stroked="true" strokeweight=".6pt" strokecolor="#000000">
                <v:path arrowok="t"/>
              </v:shape>
            </v:group>
            <v:group style="position:absolute;left:4537;top:980;width:31;height:10" coordorigin="4537,980" coordsize="31,10">
              <v:shape style="position:absolute;left:4537;top:980;width:31;height:10" coordorigin="4537,980" coordsize="31,10" path="m4537,985l4567,985e" filled="false" stroked="true" strokeweight=".6pt" strokecolor="#000000">
                <v:path arrowok="t"/>
              </v:shape>
            </v:group>
            <v:group style="position:absolute;left:4587;top:980;width:31;height:10" coordorigin="4587,980" coordsize="31,10">
              <v:shape style="position:absolute;left:4587;top:980;width:31;height:10" coordorigin="4587,980" coordsize="31,10" path="m4587,985l4617,985e" filled="false" stroked="true" strokeweight=".6pt" strokecolor="#000000">
                <v:path arrowok="t"/>
              </v:shape>
            </v:group>
            <v:group style="position:absolute;left:4637;top:980;width:31;height:10" coordorigin="4637,980" coordsize="31,10">
              <v:shape style="position:absolute;left:4637;top:980;width:31;height:10" coordorigin="4637,980" coordsize="31,10" path="m4637,985l4667,985e" filled="false" stroked="true" strokeweight=".6pt" strokecolor="#000000">
                <v:path arrowok="t"/>
              </v:shape>
            </v:group>
            <v:group style="position:absolute;left:4687;top:980;width:31;height:10" coordorigin="4687,980" coordsize="31,10">
              <v:shape style="position:absolute;left:4687;top:980;width:31;height:10" coordorigin="4687,980" coordsize="31,10" path="m4687,985l4717,985e" filled="false" stroked="true" strokeweight=".6pt" strokecolor="#000000">
                <v:path arrowok="t"/>
              </v:shape>
            </v:group>
            <v:group style="position:absolute;left:4738;top:980;width:31;height:10" coordorigin="4738,980" coordsize="31,10">
              <v:shape style="position:absolute;left:4738;top:980;width:31;height:10" coordorigin="4738,980" coordsize="31,10" path="m4738,985l4768,985e" filled="false" stroked="true" strokeweight=".6pt" strokecolor="#000000">
                <v:path arrowok="t"/>
              </v:shape>
            </v:group>
            <v:group style="position:absolute;left:4788;top:980;width:31;height:10" coordorigin="4788,980" coordsize="31,10">
              <v:shape style="position:absolute;left:4788;top:980;width:31;height:10" coordorigin="4788,980" coordsize="31,10" path="m4788,985l4818,985e" filled="false" stroked="true" strokeweight=".6pt" strokecolor="#000000">
                <v:path arrowok="t"/>
              </v:shape>
            </v:group>
            <v:group style="position:absolute;left:4838;top:980;width:31;height:10" coordorigin="4838,980" coordsize="31,10">
              <v:shape style="position:absolute;left:4838;top:980;width:31;height:10" coordorigin="4838,980" coordsize="31,10" path="m4838,985l4868,985e" filled="false" stroked="true" strokeweight=".6pt" strokecolor="#000000">
                <v:path arrowok="t"/>
              </v:shape>
            </v:group>
            <v:group style="position:absolute;left:4888;top:980;width:31;height:10" coordorigin="4888,980" coordsize="31,10">
              <v:shape style="position:absolute;left:4888;top:980;width:31;height:10" coordorigin="4888,980" coordsize="31,10" path="m4888,985l4918,985e" filled="false" stroked="true" strokeweight=".6pt" strokecolor="#000000">
                <v:path arrowok="t"/>
              </v:shape>
            </v:group>
            <v:group style="position:absolute;left:4938;top:980;width:31;height:10" coordorigin="4938,980" coordsize="31,10">
              <v:shape style="position:absolute;left:4938;top:980;width:31;height:10" coordorigin="4938,980" coordsize="31,10" path="m4938,985l4969,985e" filled="false" stroked="true" strokeweight=".6pt" strokecolor="#000000">
                <v:path arrowok="t"/>
              </v:shape>
            </v:group>
            <v:group style="position:absolute;left:4989;top:980;width:31;height:10" coordorigin="4989,980" coordsize="31,10">
              <v:shape style="position:absolute;left:4989;top:980;width:31;height:10" coordorigin="4989,980" coordsize="31,10" path="m4989,985l5019,985e" filled="false" stroked="true" strokeweight=".6pt" strokecolor="#000000">
                <v:path arrowok="t"/>
              </v:shape>
            </v:group>
            <v:group style="position:absolute;left:5039;top:980;width:31;height:10" coordorigin="5039,980" coordsize="31,10">
              <v:shape style="position:absolute;left:5039;top:980;width:31;height:10" coordorigin="5039,980" coordsize="31,10" path="m5039,985l5069,985e" filled="false" stroked="true" strokeweight=".6pt" strokecolor="#000000">
                <v:path arrowok="t"/>
              </v:shape>
            </v:group>
            <v:group style="position:absolute;left:5089;top:980;width:31;height:10" coordorigin="5089,980" coordsize="31,10">
              <v:shape style="position:absolute;left:5089;top:980;width:31;height:10" coordorigin="5089,980" coordsize="31,10" path="m5089,985l5119,985e" filled="false" stroked="true" strokeweight=".6pt" strokecolor="#000000">
                <v:path arrowok="t"/>
              </v:shape>
            </v:group>
            <v:group style="position:absolute;left:5139;top:980;width:31;height:10" coordorigin="5139,980" coordsize="31,10">
              <v:shape style="position:absolute;left:5139;top:980;width:31;height:10" coordorigin="5139,980" coordsize="31,10" path="m5139,985l5169,985e" filled="false" stroked="true" strokeweight=".6pt" strokecolor="#000000">
                <v:path arrowok="t"/>
              </v:shape>
            </v:group>
            <v:group style="position:absolute;left:5190;top:980;width:31;height:10" coordorigin="5190,980" coordsize="31,10">
              <v:shape style="position:absolute;left:5190;top:980;width:31;height:10" coordorigin="5190,980" coordsize="31,10" path="m5190,985l5220,985e" filled="false" stroked="true" strokeweight=".6pt" strokecolor="#000000">
                <v:path arrowok="t"/>
              </v:shape>
            </v:group>
            <v:group style="position:absolute;left:5240;top:980;width:31;height:10" coordorigin="5240,980" coordsize="31,10">
              <v:shape style="position:absolute;left:5240;top:980;width:31;height:10" coordorigin="5240,980" coordsize="31,10" path="m5240,985l5270,985e" filled="false" stroked="true" strokeweight=".6pt" strokecolor="#000000">
                <v:path arrowok="t"/>
              </v:shape>
            </v:group>
            <v:group style="position:absolute;left:5290;top:980;width:31;height:10" coordorigin="5290,980" coordsize="31,10">
              <v:shape style="position:absolute;left:5290;top:980;width:31;height:10" coordorigin="5290,980" coordsize="31,10" path="m5290,985l5320,985e" filled="false" stroked="true" strokeweight=".6pt" strokecolor="#000000">
                <v:path arrowok="t"/>
              </v:shape>
            </v:group>
            <v:group style="position:absolute;left:5340;top:980;width:31;height:10" coordorigin="5340,980" coordsize="31,10">
              <v:shape style="position:absolute;left:5340;top:980;width:31;height:10" coordorigin="5340,980" coordsize="31,10" path="m5340,985l5370,985e" filled="false" stroked="true" strokeweight=".6pt" strokecolor="#000000">
                <v:path arrowok="t"/>
              </v:shape>
            </v:group>
            <v:group style="position:absolute;left:5390;top:980;width:31;height:10" coordorigin="5390,980" coordsize="31,10">
              <v:shape style="position:absolute;left:5390;top:980;width:31;height:10" coordorigin="5390,980" coordsize="31,10" path="m5390,985l5420,985e" filled="false" stroked="true" strokeweight=".6pt" strokecolor="#000000">
                <v:path arrowok="t"/>
              </v:shape>
            </v:group>
            <v:group style="position:absolute;left:5441;top:980;width:31;height:10" coordorigin="5441,980" coordsize="31,10">
              <v:shape style="position:absolute;left:5441;top:980;width:31;height:10" coordorigin="5441,980" coordsize="31,10" path="m5441,985l5471,985e" filled="false" stroked="true" strokeweight=".6pt" strokecolor="#000000">
                <v:path arrowok="t"/>
              </v:shape>
            </v:group>
            <v:group style="position:absolute;left:5491;top:980;width:31;height:10" coordorigin="5491,980" coordsize="31,10">
              <v:shape style="position:absolute;left:5491;top:980;width:31;height:10" coordorigin="5491,980" coordsize="31,10" path="m5491,985l5521,985e" filled="false" stroked="true" strokeweight=".6pt" strokecolor="#000000">
                <v:path arrowok="t"/>
              </v:shape>
            </v:group>
            <v:group style="position:absolute;left:5541;top:980;width:31;height:10" coordorigin="5541,980" coordsize="31,10">
              <v:shape style="position:absolute;left:5541;top:980;width:31;height:10" coordorigin="5541,980" coordsize="31,10" path="m5541,985l5571,985e" filled="false" stroked="true" strokeweight=".6pt" strokecolor="#000000">
                <v:path arrowok="t"/>
              </v:shape>
            </v:group>
            <v:group style="position:absolute;left:5591;top:980;width:31;height:10" coordorigin="5591,980" coordsize="31,10">
              <v:shape style="position:absolute;left:5591;top:980;width:31;height:10" coordorigin="5591,980" coordsize="31,10" path="m5591,985l5621,985e" filled="false" stroked="true" strokeweight=".6pt" strokecolor="#000000">
                <v:path arrowok="t"/>
              </v:shape>
            </v:group>
            <v:group style="position:absolute;left:5641;top:980;width:31;height:10" coordorigin="5641,980" coordsize="31,10">
              <v:shape style="position:absolute;left:5641;top:980;width:31;height:10" coordorigin="5641,980" coordsize="31,10" path="m5641,985l5672,985e" filled="false" stroked="true" strokeweight=".6pt" strokecolor="#000000">
                <v:path arrowok="t"/>
              </v:shape>
            </v:group>
            <v:group style="position:absolute;left:5692;top:980;width:31;height:10" coordorigin="5692,980" coordsize="31,10">
              <v:shape style="position:absolute;left:5692;top:980;width:31;height:10" coordorigin="5692,980" coordsize="31,10" path="m5692,985l5722,985e" filled="false" stroked="true" strokeweight=".6pt" strokecolor="#000000">
                <v:path arrowok="t"/>
              </v:shape>
            </v:group>
            <v:group style="position:absolute;left:5742;top:980;width:31;height:10" coordorigin="5742,980" coordsize="31,10">
              <v:shape style="position:absolute;left:5742;top:980;width:31;height:10" coordorigin="5742,980" coordsize="31,10" path="m5742,985l5772,985e" filled="false" stroked="true" strokeweight=".6pt" strokecolor="#000000">
                <v:path arrowok="t"/>
              </v:shape>
            </v:group>
            <v:group style="position:absolute;left:5792;top:980;width:31;height:10" coordorigin="5792,980" coordsize="31,10">
              <v:shape style="position:absolute;left:5792;top:980;width:31;height:10" coordorigin="5792,980" coordsize="31,10" path="m5792,985l5822,985e" filled="false" stroked="true" strokeweight=".6pt" strokecolor="#000000">
                <v:path arrowok="t"/>
              </v:shape>
            </v:group>
            <v:group style="position:absolute;left:5842;top:980;width:31;height:10" coordorigin="5842,980" coordsize="31,10">
              <v:shape style="position:absolute;left:5842;top:980;width:31;height:10" coordorigin="5842,980" coordsize="31,10" path="m5842,985l5872,985e" filled="false" stroked="true" strokeweight=".6pt" strokecolor="#000000">
                <v:path arrowok="t"/>
              </v:shape>
            </v:group>
            <v:group style="position:absolute;left:5892;top:980;width:31;height:10" coordorigin="5892,980" coordsize="31,10">
              <v:shape style="position:absolute;left:5892;top:980;width:31;height:10" coordorigin="5892,980" coordsize="31,10" path="m5892,985l5923,985e" filled="false" stroked="true" strokeweight=".6pt" strokecolor="#000000">
                <v:path arrowok="t"/>
              </v:shape>
            </v:group>
            <v:group style="position:absolute;left:5943;top:980;width:31;height:10" coordorigin="5943,980" coordsize="31,10">
              <v:shape style="position:absolute;left:5943;top:980;width:31;height:10" coordorigin="5943,980" coordsize="31,10" path="m5943,985l5973,985e" filled="false" stroked="true" strokeweight=".6pt" strokecolor="#000000">
                <v:path arrowok="t"/>
              </v:shape>
            </v:group>
            <v:group style="position:absolute;left:5993;top:980;width:31;height:10" coordorigin="5993,980" coordsize="31,10">
              <v:shape style="position:absolute;left:5993;top:980;width:31;height:10" coordorigin="5993,980" coordsize="31,10" path="m5993,985l6023,985e" filled="false" stroked="true" strokeweight=".6pt" strokecolor="#000000">
                <v:path arrowok="t"/>
              </v:shape>
            </v:group>
            <v:group style="position:absolute;left:6043;top:980;width:31;height:10" coordorigin="6043,980" coordsize="31,10">
              <v:shape style="position:absolute;left:6043;top:980;width:31;height:10" coordorigin="6043,980" coordsize="31,10" path="m6043,985l6073,985e" filled="false" stroked="true" strokeweight=".6pt" strokecolor="#000000">
                <v:path arrowok="t"/>
              </v:shape>
            </v:group>
            <v:group style="position:absolute;left:6093;top:980;width:31;height:10" coordorigin="6093,980" coordsize="31,10">
              <v:shape style="position:absolute;left:6093;top:980;width:31;height:10" coordorigin="6093,980" coordsize="31,10" path="m6093,985l6123,985e" filled="false" stroked="true" strokeweight=".6pt" strokecolor="#000000">
                <v:path arrowok="t"/>
              </v:shape>
            </v:group>
            <v:group style="position:absolute;left:6144;top:980;width:31;height:10" coordorigin="6144,980" coordsize="31,10">
              <v:shape style="position:absolute;left:6144;top:980;width:31;height:10" coordorigin="6144,980" coordsize="31,10" path="m6144,985l6174,985e" filled="false" stroked="true" strokeweight=".6pt" strokecolor="#000000">
                <v:path arrowok="t"/>
              </v:shape>
            </v:group>
            <v:group style="position:absolute;left:6194;top:980;width:31;height:10" coordorigin="6194,980" coordsize="31,10">
              <v:shape style="position:absolute;left:6194;top:980;width:31;height:10" coordorigin="6194,980" coordsize="31,10" path="m6194,985l6224,985e" filled="false" stroked="true" strokeweight=".6pt" strokecolor="#000000">
                <v:path arrowok="t"/>
              </v:shape>
            </v:group>
            <v:group style="position:absolute;left:6244;top:980;width:31;height:10" coordorigin="6244,980" coordsize="31,10">
              <v:shape style="position:absolute;left:6244;top:980;width:31;height:10" coordorigin="6244,980" coordsize="31,10" path="m6244,985l6274,985e" filled="false" stroked="true" strokeweight=".6pt" strokecolor="#000000">
                <v:path arrowok="t"/>
              </v:shape>
            </v:group>
            <v:group style="position:absolute;left:6294;top:980;width:31;height:10" coordorigin="6294,980" coordsize="31,10">
              <v:shape style="position:absolute;left:6294;top:980;width:31;height:10" coordorigin="6294,980" coordsize="31,10" path="m6294,985l6324,985e" filled="false" stroked="true" strokeweight=".6pt" strokecolor="#000000">
                <v:path arrowok="t"/>
              </v:shape>
            </v:group>
            <v:group style="position:absolute;left:6344;top:980;width:31;height:10" coordorigin="6344,980" coordsize="31,10">
              <v:shape style="position:absolute;left:6344;top:980;width:31;height:10" coordorigin="6344,980" coordsize="31,10" path="m6344,985l6374,985e" filled="false" stroked="true" strokeweight=".6pt" strokecolor="#000000">
                <v:path arrowok="t"/>
              </v:shape>
            </v:group>
            <v:group style="position:absolute;left:6395;top:980;width:31;height:10" coordorigin="6395,980" coordsize="31,10">
              <v:shape style="position:absolute;left:6395;top:980;width:31;height:10" coordorigin="6395,980" coordsize="31,10" path="m6395,985l6425,985e" filled="false" stroked="true" strokeweight=".6pt" strokecolor="#000000">
                <v:path arrowok="t"/>
              </v:shape>
            </v:group>
            <v:group style="position:absolute;left:6445;top:980;width:31;height:10" coordorigin="6445,980" coordsize="31,10">
              <v:shape style="position:absolute;left:6445;top:980;width:31;height:10" coordorigin="6445,980" coordsize="31,10" path="m6445,985l6475,985e" filled="false" stroked="true" strokeweight=".6pt" strokecolor="#000000">
                <v:path arrowok="t"/>
              </v:shape>
            </v:group>
            <v:group style="position:absolute;left:6495;top:980;width:31;height:10" coordorigin="6495,980" coordsize="31,10">
              <v:shape style="position:absolute;left:6495;top:980;width:31;height:10" coordorigin="6495,980" coordsize="31,10" path="m6495,985l6525,985e" filled="false" stroked="true" strokeweight=".6pt" strokecolor="#000000">
                <v:path arrowok="t"/>
              </v:shape>
            </v:group>
            <v:group style="position:absolute;left:6545;top:980;width:31;height:10" coordorigin="6545,980" coordsize="31,10">
              <v:shape style="position:absolute;left:6545;top:980;width:31;height:10" coordorigin="6545,980" coordsize="31,10" path="m6545,985l6575,985e" filled="false" stroked="true" strokeweight=".6pt" strokecolor="#000000">
                <v:path arrowok="t"/>
              </v:shape>
            </v:group>
            <v:group style="position:absolute;left:6595;top:980;width:31;height:10" coordorigin="6595,980" coordsize="31,10">
              <v:shape style="position:absolute;left:6595;top:980;width:31;height:10" coordorigin="6595,980" coordsize="31,10" path="m6595,985l6626,985e" filled="false" stroked="true" strokeweight=".6pt" strokecolor="#000000">
                <v:path arrowok="t"/>
              </v:shape>
            </v:group>
            <v:group style="position:absolute;left:6646;top:980;width:31;height:10" coordorigin="6646,980" coordsize="31,10">
              <v:shape style="position:absolute;left:6646;top:980;width:31;height:10" coordorigin="6646,980" coordsize="31,10" path="m6646,985l6676,985e" filled="false" stroked="true" strokeweight=".6pt" strokecolor="#000000">
                <v:path arrowok="t"/>
              </v:shape>
            </v:group>
            <v:group style="position:absolute;left:6696;top:980;width:31;height:10" coordorigin="6696,980" coordsize="31,10">
              <v:shape style="position:absolute;left:6696;top:980;width:31;height:10" coordorigin="6696,980" coordsize="31,10" path="m6696,985l6726,985e" filled="false" stroked="true" strokeweight=".6pt" strokecolor="#000000">
                <v:path arrowok="t"/>
              </v:shape>
            </v:group>
            <v:group style="position:absolute;left:6746;top:980;width:31;height:10" coordorigin="6746,980" coordsize="31,10">
              <v:shape style="position:absolute;left:6746;top:980;width:31;height:10" coordorigin="6746,980" coordsize="31,10" path="m6746,985l6776,985e" filled="false" stroked="true" strokeweight=".6pt" strokecolor="#000000">
                <v:path arrowok="t"/>
              </v:shape>
            </v:group>
            <v:group style="position:absolute;left:6796;top:980;width:31;height:10" coordorigin="6796,980" coordsize="31,10">
              <v:shape style="position:absolute;left:6796;top:980;width:31;height:10" coordorigin="6796,980" coordsize="31,10" path="m6796,985l6826,985e" filled="false" stroked="true" strokeweight=".6pt" strokecolor="#000000">
                <v:path arrowok="t"/>
              </v:shape>
            </v:group>
            <v:group style="position:absolute;left:6847;top:980;width:31;height:10" coordorigin="6847,980" coordsize="31,10">
              <v:shape style="position:absolute;left:6847;top:980;width:31;height:10" coordorigin="6847,980" coordsize="31,10" path="m6847,985l6877,985e" filled="false" stroked="true" strokeweight=".6pt" strokecolor="#000000">
                <v:path arrowok="t"/>
              </v:shape>
            </v:group>
            <v:group style="position:absolute;left:6897;top:980;width:31;height:10" coordorigin="6897,980" coordsize="31,10">
              <v:shape style="position:absolute;left:6897;top:980;width:31;height:10" coordorigin="6897,980" coordsize="31,10" path="m6897,985l6927,985e" filled="false" stroked="true" strokeweight=".6pt" strokecolor="#000000">
                <v:path arrowok="t"/>
              </v:shape>
            </v:group>
            <v:group style="position:absolute;left:6947;top:980;width:31;height:10" coordorigin="6947,980" coordsize="31,10">
              <v:shape style="position:absolute;left:6947;top:980;width:31;height:10" coordorigin="6947,980" coordsize="31,10" path="m6947,985l6977,985e" filled="false" stroked="true" strokeweight=".6pt" strokecolor="#000000">
                <v:path arrowok="t"/>
              </v:shape>
            </v:group>
            <v:group style="position:absolute;left:6997;top:980;width:31;height:10" coordorigin="6997,980" coordsize="31,10">
              <v:shape style="position:absolute;left:6997;top:980;width:31;height:10" coordorigin="6997,980" coordsize="31,10" path="m6997,985l7027,985e" filled="false" stroked="true" strokeweight=".6pt" strokecolor="#000000">
                <v:path arrowok="t"/>
              </v:shape>
            </v:group>
            <v:group style="position:absolute;left:7047;top:980;width:31;height:10" coordorigin="7047,980" coordsize="31,10">
              <v:shape style="position:absolute;left:7047;top:980;width:31;height:10" coordorigin="7047,980" coordsize="31,10" path="m7047,985l7077,985e" filled="false" stroked="true" strokeweight=".6pt" strokecolor="#000000">
                <v:path arrowok="t"/>
              </v:shape>
            </v:group>
            <v:group style="position:absolute;left:7098;top:980;width:31;height:10" coordorigin="7098,980" coordsize="31,10">
              <v:shape style="position:absolute;left:7098;top:980;width:31;height:10" coordorigin="7098,980" coordsize="31,10" path="m7098,985l7128,985e" filled="false" stroked="true" strokeweight=".6pt" strokecolor="#000000">
                <v:path arrowok="t"/>
              </v:shape>
            </v:group>
            <v:group style="position:absolute;left:7148;top:980;width:31;height:10" coordorigin="7148,980" coordsize="31,10">
              <v:shape style="position:absolute;left:7148;top:980;width:31;height:10" coordorigin="7148,980" coordsize="31,10" path="m7148,985l7178,985e" filled="false" stroked="true" strokeweight=".6pt" strokecolor="#000000">
                <v:path arrowok="t"/>
              </v:shape>
            </v:group>
            <v:group style="position:absolute;left:7198;top:980;width:31;height:10" coordorigin="7198,980" coordsize="31,10">
              <v:shape style="position:absolute;left:7198;top:980;width:31;height:10" coordorigin="7198,980" coordsize="31,10" path="m7198,985l7228,985e" filled="false" stroked="true" strokeweight=".6pt" strokecolor="#000000">
                <v:path arrowok="t"/>
              </v:shape>
            </v:group>
            <v:group style="position:absolute;left:7248;top:980;width:31;height:10" coordorigin="7248,980" coordsize="31,10">
              <v:shape style="position:absolute;left:7248;top:980;width:31;height:10" coordorigin="7248,980" coordsize="31,10" path="m7248,985l7278,985e" filled="false" stroked="true" strokeweight=".6pt" strokecolor="#000000">
                <v:path arrowok="t"/>
              </v:shape>
            </v:group>
            <v:group style="position:absolute;left:7298;top:980;width:31;height:10" coordorigin="7298,980" coordsize="31,10">
              <v:shape style="position:absolute;left:7298;top:980;width:31;height:10" coordorigin="7298,980" coordsize="31,10" path="m7298,985l7329,985e" filled="false" stroked="true" strokeweight=".6pt" strokecolor="#000000">
                <v:path arrowok="t"/>
              </v:shape>
            </v:group>
            <v:group style="position:absolute;left:7349;top:980;width:31;height:10" coordorigin="7349,980" coordsize="31,10">
              <v:shape style="position:absolute;left:7349;top:980;width:31;height:10" coordorigin="7349,980" coordsize="31,10" path="m7349,985l7379,985e" filled="false" stroked="true" strokeweight=".6pt" strokecolor="#000000">
                <v:path arrowok="t"/>
              </v:shape>
            </v:group>
            <v:group style="position:absolute;left:7399;top:980;width:31;height:10" coordorigin="7399,980" coordsize="31,10">
              <v:shape style="position:absolute;left:7399;top:980;width:31;height:10" coordorigin="7399,980" coordsize="31,10" path="m7399,985l7429,985e" filled="false" stroked="true" strokeweight=".6pt" strokecolor="#000000">
                <v:path arrowok="t"/>
              </v:shape>
            </v:group>
            <v:group style="position:absolute;left:7449;top:980;width:31;height:10" coordorigin="7449,980" coordsize="31,10">
              <v:shape style="position:absolute;left:7449;top:980;width:31;height:10" coordorigin="7449,980" coordsize="31,10" path="m7449,985l7479,985e" filled="false" stroked="true" strokeweight=".6pt" strokecolor="#000000">
                <v:path arrowok="t"/>
              </v:shape>
            </v:group>
            <v:group style="position:absolute;left:7499;top:980;width:31;height:10" coordorigin="7499,980" coordsize="31,10">
              <v:shape style="position:absolute;left:7499;top:980;width:31;height:10" coordorigin="7499,980" coordsize="31,10" path="m7499,985l7529,985e" filled="false" stroked="true" strokeweight=".6pt" strokecolor="#000000">
                <v:path arrowok="t"/>
              </v:shape>
            </v:group>
            <v:group style="position:absolute;left:7550;top:980;width:31;height:10" coordorigin="7550,980" coordsize="31,10">
              <v:shape style="position:absolute;left:7550;top:980;width:31;height:10" coordorigin="7550,980" coordsize="31,10" path="m7550,985l7580,985e" filled="false" stroked="true" strokeweight=".6pt" strokecolor="#000000">
                <v:path arrowok="t"/>
              </v:shape>
            </v:group>
            <v:group style="position:absolute;left:7600;top:980;width:31;height:10" coordorigin="7600,980" coordsize="31,10">
              <v:shape style="position:absolute;left:7600;top:980;width:31;height:10" coordorigin="7600,980" coordsize="31,10" path="m7600,985l7630,985e" filled="false" stroked="true" strokeweight=".6pt" strokecolor="#000000">
                <v:path arrowok="t"/>
              </v:shape>
            </v:group>
            <v:group style="position:absolute;left:7650;top:980;width:31;height:10" coordorigin="7650,980" coordsize="31,10">
              <v:shape style="position:absolute;left:7650;top:980;width:31;height:10" coordorigin="7650,980" coordsize="31,10" path="m7650,985l7680,985e" filled="false" stroked="true" strokeweight=".6pt" strokecolor="#000000">
                <v:path arrowok="t"/>
              </v:shape>
            </v:group>
            <v:group style="position:absolute;left:4195;top:985;width:21;height:2" coordorigin="4195,985" coordsize="21,2">
              <v:shape style="position:absolute;left:4195;top:985;width:21;height:2" coordorigin="4195,985" coordsize="21,0" path="m4195,985l4215,985e" filled="false" stroked="true" strokeweight=".6pt" strokecolor="#000000">
                <v:path arrowok="t"/>
              </v:shape>
            </v:group>
            <v:group style="position:absolute;left:7700;top:985;width:31;height:2" coordorigin="7700,985" coordsize="31,2">
              <v:shape style="position:absolute;left:7700;top:985;width:31;height:2" coordorigin="7700,985" coordsize="31,0" path="m7700,985l7730,985e" filled="false" stroked="true" strokeweight=".6pt" strokecolor="#000000">
                <v:path arrowok="t"/>
              </v:shape>
            </v:group>
            <v:group style="position:absolute;left:4195;top:4719;width:10;height:30" coordorigin="4195,4719" coordsize="10,30">
              <v:shape style="position:absolute;left:4195;top:4719;width:10;height:30" coordorigin="4195,4719" coordsize="10,30" path="m4195,4734l4205,4734e" filled="false" stroked="true" strokeweight="1.6pt" strokecolor="#000000">
                <v:path arrowok="t"/>
              </v:shape>
            </v:group>
            <v:group style="position:absolute;left:4195;top:4669;width:10;height:30" coordorigin="4195,4669" coordsize="10,30">
              <v:shape style="position:absolute;left:4195;top:4669;width:10;height:30" coordorigin="4195,4669" coordsize="10,30" path="m4195,4684l4205,4684e" filled="false" stroked="true" strokeweight="1.599pt" strokecolor="#000000">
                <v:path arrowok="t"/>
              </v:shape>
            </v:group>
            <v:group style="position:absolute;left:4195;top:4619;width:10;height:30" coordorigin="4195,4619" coordsize="10,30">
              <v:shape style="position:absolute;left:4195;top:4619;width:10;height:30" coordorigin="4195,4619" coordsize="10,30" path="m4195,4634l4205,4634e" filled="false" stroked="true" strokeweight="1.599pt" strokecolor="#000000">
                <v:path arrowok="t"/>
              </v:shape>
            </v:group>
            <v:group style="position:absolute;left:4195;top:4569;width:10;height:30" coordorigin="4195,4569" coordsize="10,30">
              <v:shape style="position:absolute;left:4195;top:4569;width:10;height:30" coordorigin="4195,4569" coordsize="10,30" path="m4195,4584l4205,4584e" filled="false" stroked="true" strokeweight="1.599pt" strokecolor="#000000">
                <v:path arrowok="t"/>
              </v:shape>
            </v:group>
            <v:group style="position:absolute;left:4195;top:4519;width:10;height:30" coordorigin="4195,4519" coordsize="10,30">
              <v:shape style="position:absolute;left:4195;top:4519;width:10;height:30" coordorigin="4195,4519" coordsize="10,30" path="m4195,4534l4205,4534e" filled="false" stroked="true" strokeweight="1.599pt" strokecolor="#000000">
                <v:path arrowok="t"/>
              </v:shape>
            </v:group>
            <v:group style="position:absolute;left:4195;top:4469;width:10;height:30" coordorigin="4195,4469" coordsize="10,30">
              <v:shape style="position:absolute;left:4195;top:4469;width:10;height:30" coordorigin="4195,4469" coordsize="10,30" path="m4195,4484l4205,4484e" filled="false" stroked="true" strokeweight="1.599pt" strokecolor="#000000">
                <v:path arrowok="t"/>
              </v:shape>
            </v:group>
            <v:group style="position:absolute;left:4195;top:4419;width:10;height:30" coordorigin="4195,4419" coordsize="10,30">
              <v:shape style="position:absolute;left:4195;top:4419;width:10;height:30" coordorigin="4195,4419" coordsize="10,30" path="m4195,4434l4205,4434e" filled="false" stroked="true" strokeweight="1.599pt" strokecolor="#000000">
                <v:path arrowok="t"/>
              </v:shape>
            </v:group>
            <v:group style="position:absolute;left:4195;top:4369;width:10;height:30" coordorigin="4195,4369" coordsize="10,30">
              <v:shape style="position:absolute;left:4195;top:4369;width:10;height:30" coordorigin="4195,4369" coordsize="10,30" path="m4195,4384l4205,4384e" filled="false" stroked="true" strokeweight="1.599pt" strokecolor="#000000">
                <v:path arrowok="t"/>
              </v:shape>
            </v:group>
            <v:group style="position:absolute;left:4195;top:4319;width:10;height:30" coordorigin="4195,4319" coordsize="10,30">
              <v:shape style="position:absolute;left:4195;top:4319;width:10;height:30" coordorigin="4195,4319" coordsize="10,30" path="m4195,4334l4205,4334e" filled="false" stroked="true" strokeweight="1.599pt" strokecolor="#000000">
                <v:path arrowok="t"/>
              </v:shape>
            </v:group>
            <v:group style="position:absolute;left:4195;top:4269;width:10;height:30" coordorigin="4195,4269" coordsize="10,30">
              <v:shape style="position:absolute;left:4195;top:4269;width:10;height:30" coordorigin="4195,4269" coordsize="10,30" path="m4195,4284l4205,4284e" filled="false" stroked="true" strokeweight="1.599pt" strokecolor="#000000">
                <v:path arrowok="t"/>
              </v:shape>
            </v:group>
            <v:group style="position:absolute;left:4195;top:4219;width:10;height:30" coordorigin="4195,4219" coordsize="10,30">
              <v:shape style="position:absolute;left:4195;top:4219;width:10;height:30" coordorigin="4195,4219" coordsize="10,30" path="m4195,4234l4205,4234e" filled="false" stroked="true" strokeweight="1.599pt" strokecolor="#000000">
                <v:path arrowok="t"/>
              </v:shape>
            </v:group>
            <v:group style="position:absolute;left:4195;top:4169;width:10;height:30" coordorigin="4195,4169" coordsize="10,30">
              <v:shape style="position:absolute;left:4195;top:4169;width:10;height:30" coordorigin="4195,4169" coordsize="10,30" path="m4195,4184l4205,4184e" filled="false" stroked="true" strokeweight="1.599pt" strokecolor="#000000">
                <v:path arrowok="t"/>
              </v:shape>
            </v:group>
            <v:group style="position:absolute;left:4195;top:4119;width:10;height:30" coordorigin="4195,4119" coordsize="10,30">
              <v:shape style="position:absolute;left:4195;top:4119;width:10;height:30" coordorigin="4195,4119" coordsize="10,30" path="m4195,4134l4205,4134e" filled="false" stroked="true" strokeweight="1.599pt" strokecolor="#000000">
                <v:path arrowok="t"/>
              </v:shape>
            </v:group>
            <v:group style="position:absolute;left:4195;top:4069;width:10;height:30" coordorigin="4195,4069" coordsize="10,30">
              <v:shape style="position:absolute;left:4195;top:4069;width:10;height:30" coordorigin="4195,4069" coordsize="10,30" path="m4195,4084l4205,4084e" filled="false" stroked="true" strokeweight="1.6pt" strokecolor="#000000">
                <v:path arrowok="t"/>
              </v:shape>
            </v:group>
            <v:group style="position:absolute;left:4195;top:4019;width:10;height:30" coordorigin="4195,4019" coordsize="10,30">
              <v:shape style="position:absolute;left:4195;top:4019;width:10;height:30" coordorigin="4195,4019" coordsize="10,30" path="m4195,4034l4205,4034e" filled="false" stroked="true" strokeweight="1.6pt" strokecolor="#000000">
                <v:path arrowok="t"/>
              </v:shape>
            </v:group>
            <v:group style="position:absolute;left:4195;top:3969;width:10;height:30" coordorigin="4195,3969" coordsize="10,30">
              <v:shape style="position:absolute;left:4195;top:3969;width:10;height:30" coordorigin="4195,3969" coordsize="10,30" path="m4195,3984l4205,3984e" filled="false" stroked="true" strokeweight="1.6pt" strokecolor="#000000">
                <v:path arrowok="t"/>
              </v:shape>
            </v:group>
            <v:group style="position:absolute;left:4195;top:3919;width:10;height:30" coordorigin="4195,3919" coordsize="10,30">
              <v:shape style="position:absolute;left:4195;top:3919;width:10;height:30" coordorigin="4195,3919" coordsize="10,30" path="m4195,3934l4205,3934e" filled="false" stroked="true" strokeweight="1.6pt" strokecolor="#000000">
                <v:path arrowok="t"/>
              </v:shape>
            </v:group>
            <v:group style="position:absolute;left:4195;top:3869;width:10;height:30" coordorigin="4195,3869" coordsize="10,30">
              <v:shape style="position:absolute;left:4195;top:3869;width:10;height:30" coordorigin="4195,3869" coordsize="10,30" path="m4195,3884l4205,3884e" filled="false" stroked="true" strokeweight="1.6pt" strokecolor="#000000">
                <v:path arrowok="t"/>
              </v:shape>
            </v:group>
            <v:group style="position:absolute;left:4195;top:3819;width:10;height:30" coordorigin="4195,3819" coordsize="10,30">
              <v:shape style="position:absolute;left:4195;top:3819;width:10;height:30" coordorigin="4195,3819" coordsize="10,30" path="m4195,3834l4205,3834e" filled="false" stroked="true" strokeweight="1.6pt" strokecolor="#000000">
                <v:path arrowok="t"/>
              </v:shape>
            </v:group>
            <v:group style="position:absolute;left:4195;top:3769;width:10;height:30" coordorigin="4195,3769" coordsize="10,30">
              <v:shape style="position:absolute;left:4195;top:3769;width:10;height:30" coordorigin="4195,3769" coordsize="10,30" path="m4195,3784l4205,3784e" filled="false" stroked="true" strokeweight="1.6pt" strokecolor="#000000">
                <v:path arrowok="t"/>
              </v:shape>
            </v:group>
            <v:group style="position:absolute;left:4195;top:3719;width:10;height:30" coordorigin="4195,3719" coordsize="10,30">
              <v:shape style="position:absolute;left:4195;top:3719;width:10;height:30" coordorigin="4195,3719" coordsize="10,30" path="m4195,3734l4205,3734e" filled="false" stroked="true" strokeweight="1.6pt" strokecolor="#000000">
                <v:path arrowok="t"/>
              </v:shape>
            </v:group>
            <v:group style="position:absolute;left:4195;top:3669;width:10;height:30" coordorigin="4195,3669" coordsize="10,30">
              <v:shape style="position:absolute;left:4195;top:3669;width:10;height:30" coordorigin="4195,3669" coordsize="10,30" path="m4195,3684l4205,3684e" filled="false" stroked="true" strokeweight="1.599pt" strokecolor="#000000">
                <v:path arrowok="t"/>
              </v:shape>
            </v:group>
            <v:group style="position:absolute;left:4195;top:3619;width:10;height:30" coordorigin="4195,3619" coordsize="10,30">
              <v:shape style="position:absolute;left:4195;top:3619;width:10;height:30" coordorigin="4195,3619" coordsize="10,30" path="m4195,3634l4205,3634e" filled="false" stroked="true" strokeweight="1.599pt" strokecolor="#000000">
                <v:path arrowok="t"/>
              </v:shape>
            </v:group>
            <v:group style="position:absolute;left:4195;top:3569;width:10;height:30" coordorigin="4195,3569" coordsize="10,30">
              <v:shape style="position:absolute;left:4195;top:3569;width:10;height:30" coordorigin="4195,3569" coordsize="10,30" path="m4195,3584l4205,3584e" filled="false" stroked="true" strokeweight="1.599pt" strokecolor="#000000">
                <v:path arrowok="t"/>
              </v:shape>
            </v:group>
            <v:group style="position:absolute;left:4195;top:3519;width:10;height:30" coordorigin="4195,3519" coordsize="10,30">
              <v:shape style="position:absolute;left:4195;top:3519;width:10;height:30" coordorigin="4195,3519" coordsize="10,30" path="m4195,3534l4205,3534e" filled="false" stroked="true" strokeweight="1.599pt" strokecolor="#000000">
                <v:path arrowok="t"/>
              </v:shape>
            </v:group>
            <v:group style="position:absolute;left:4195;top:3469;width:10;height:30" coordorigin="4195,3469" coordsize="10,30">
              <v:shape style="position:absolute;left:4195;top:3469;width:10;height:30" coordorigin="4195,3469" coordsize="10,30" path="m4195,3484l4205,3484e" filled="false" stroked="true" strokeweight="1.599pt" strokecolor="#000000">
                <v:path arrowok="t"/>
              </v:shape>
            </v:group>
            <v:group style="position:absolute;left:4195;top:3419;width:10;height:30" coordorigin="4195,3419" coordsize="10,30">
              <v:shape style="position:absolute;left:4195;top:3419;width:10;height:30" coordorigin="4195,3419" coordsize="10,30" path="m4195,3434l4205,3434e" filled="false" stroked="true" strokeweight="1.599pt" strokecolor="#000000">
                <v:path arrowok="t"/>
              </v:shape>
            </v:group>
            <v:group style="position:absolute;left:4195;top:3369;width:10;height:30" coordorigin="4195,3369" coordsize="10,30">
              <v:shape style="position:absolute;left:4195;top:3369;width:10;height:30" coordorigin="4195,3369" coordsize="10,30" path="m4195,3384l4205,3384e" filled="false" stroked="true" strokeweight="1.599pt" strokecolor="#000000">
                <v:path arrowok="t"/>
              </v:shape>
            </v:group>
            <v:group style="position:absolute;left:4195;top:3319;width:10;height:30" coordorigin="4195,3319" coordsize="10,30">
              <v:shape style="position:absolute;left:4195;top:3319;width:10;height:30" coordorigin="4195,3319" coordsize="10,30" path="m4195,3334l4205,3334e" filled="false" stroked="true" strokeweight="1.599pt" strokecolor="#000000">
                <v:path arrowok="t"/>
              </v:shape>
            </v:group>
            <v:group style="position:absolute;left:4195;top:3269;width:10;height:30" coordorigin="4195,3269" coordsize="10,30">
              <v:shape style="position:absolute;left:4195;top:3269;width:10;height:30" coordorigin="4195,3269" coordsize="10,30" path="m4195,3284l4205,3284e" filled="false" stroked="true" strokeweight="1.599pt" strokecolor="#000000">
                <v:path arrowok="t"/>
              </v:shape>
            </v:group>
            <v:group style="position:absolute;left:4195;top:3219;width:10;height:30" coordorigin="4195,3219" coordsize="10,30">
              <v:shape style="position:absolute;left:4195;top:3219;width:10;height:30" coordorigin="4195,3219" coordsize="10,30" path="m4195,3234l4205,3234e" filled="false" stroked="true" strokeweight="1.599pt" strokecolor="#000000">
                <v:path arrowok="t"/>
              </v:shape>
            </v:group>
            <v:group style="position:absolute;left:4195;top:3169;width:10;height:30" coordorigin="4195,3169" coordsize="10,30">
              <v:shape style="position:absolute;left:4195;top:3169;width:10;height:30" coordorigin="4195,3169" coordsize="10,30" path="m4195,3184l4205,3184e" filled="false" stroked="true" strokeweight="1.599pt" strokecolor="#000000">
                <v:path arrowok="t"/>
              </v:shape>
            </v:group>
            <v:group style="position:absolute;left:4195;top:3119;width:10;height:30" coordorigin="4195,3119" coordsize="10,30">
              <v:shape style="position:absolute;left:4195;top:3119;width:10;height:30" coordorigin="4195,3119" coordsize="10,30" path="m4195,3134l4205,3134e" filled="false" stroked="true" strokeweight="1.599pt" strokecolor="#000000">
                <v:path arrowok="t"/>
              </v:shape>
            </v:group>
            <v:group style="position:absolute;left:4195;top:3069;width:10;height:30" coordorigin="4195,3069" coordsize="10,30">
              <v:shape style="position:absolute;left:4195;top:3069;width:10;height:30" coordorigin="4195,3069" coordsize="10,30" path="m4195,3084l4205,3084e" filled="false" stroked="true" strokeweight="1.599pt" strokecolor="#000000">
                <v:path arrowok="t"/>
              </v:shape>
            </v:group>
            <v:group style="position:absolute;left:4195;top:3019;width:10;height:30" coordorigin="4195,3019" coordsize="10,30">
              <v:shape style="position:absolute;left:4195;top:3019;width:10;height:30" coordorigin="4195,3019" coordsize="10,30" path="m4195,3034l4205,3034e" filled="false" stroked="true" strokeweight="1.599pt" strokecolor="#000000">
                <v:path arrowok="t"/>
              </v:shape>
            </v:group>
            <v:group style="position:absolute;left:4195;top:2969;width:10;height:30" coordorigin="4195,2969" coordsize="10,30">
              <v:shape style="position:absolute;left:4195;top:2969;width:10;height:30" coordorigin="4195,2969" coordsize="10,30" path="m4195,2984l4205,2984e" filled="false" stroked="true" strokeweight="1.599pt" strokecolor="#000000">
                <v:path arrowok="t"/>
              </v:shape>
            </v:group>
            <v:group style="position:absolute;left:4195;top:2919;width:10;height:30" coordorigin="4195,2919" coordsize="10,30">
              <v:shape style="position:absolute;left:4195;top:2919;width:10;height:30" coordorigin="4195,2919" coordsize="10,30" path="m4195,2934l4205,2934e" filled="false" stroked="true" strokeweight="1.599pt" strokecolor="#000000">
                <v:path arrowok="t"/>
              </v:shape>
            </v:group>
            <v:group style="position:absolute;left:4195;top:2869;width:10;height:30" coordorigin="4195,2869" coordsize="10,30">
              <v:shape style="position:absolute;left:4195;top:2869;width:10;height:30" coordorigin="4195,2869" coordsize="10,30" path="m4195,2884l4205,2884e" filled="false" stroked="true" strokeweight="1.599pt" strokecolor="#000000">
                <v:path arrowok="t"/>
              </v:shape>
            </v:group>
            <v:group style="position:absolute;left:4195;top:2819;width:10;height:30" coordorigin="4195,2819" coordsize="10,30">
              <v:shape style="position:absolute;left:4195;top:2819;width:10;height:30" coordorigin="4195,2819" coordsize="10,30" path="m4195,2834l4205,2834e" filled="false" stroked="true" strokeweight="1.599pt" strokecolor="#000000">
                <v:path arrowok="t"/>
              </v:shape>
            </v:group>
            <v:group style="position:absolute;left:4195;top:2769;width:10;height:30" coordorigin="4195,2769" coordsize="10,30">
              <v:shape style="position:absolute;left:4195;top:2769;width:10;height:30" coordorigin="4195,2769" coordsize="10,30" path="m4195,2784l4205,2784e" filled="false" stroked="true" strokeweight="1.599pt" strokecolor="#000000">
                <v:path arrowok="t"/>
              </v:shape>
            </v:group>
            <v:group style="position:absolute;left:4195;top:2720;width:10;height:30" coordorigin="4195,2720" coordsize="10,30">
              <v:shape style="position:absolute;left:4195;top:2720;width:10;height:30" coordorigin="4195,2720" coordsize="10,30" path="m4195,2735l4205,2735e" filled="false" stroked="true" strokeweight="1.599pt" strokecolor="#000000">
                <v:path arrowok="t"/>
              </v:shape>
            </v:group>
            <v:group style="position:absolute;left:4195;top:2670;width:10;height:30" coordorigin="4195,2670" coordsize="10,30">
              <v:shape style="position:absolute;left:4195;top:2670;width:10;height:30" coordorigin="4195,2670" coordsize="10,30" path="m4195,2685l4205,2685e" filled="false" stroked="true" strokeweight="1.599pt" strokecolor="#000000">
                <v:path arrowok="t"/>
              </v:shape>
            </v:group>
            <v:group style="position:absolute;left:4195;top:2620;width:10;height:30" coordorigin="4195,2620" coordsize="10,30">
              <v:shape style="position:absolute;left:4195;top:2620;width:10;height:30" coordorigin="4195,2620" coordsize="10,30" path="m4195,2635l4205,2635e" filled="false" stroked="true" strokeweight="1.599pt" strokecolor="#000000">
                <v:path arrowok="t"/>
              </v:shape>
            </v:group>
            <v:group style="position:absolute;left:4195;top:2570;width:10;height:30" coordorigin="4195,2570" coordsize="10,30">
              <v:shape style="position:absolute;left:4195;top:2570;width:10;height:30" coordorigin="4195,2570" coordsize="10,30" path="m4195,2585l4205,2585e" filled="false" stroked="true" strokeweight="1.599pt" strokecolor="#000000">
                <v:path arrowok="t"/>
              </v:shape>
            </v:group>
            <v:group style="position:absolute;left:4195;top:2520;width:10;height:30" coordorigin="4195,2520" coordsize="10,30">
              <v:shape style="position:absolute;left:4195;top:2520;width:10;height:30" coordorigin="4195,2520" coordsize="10,30" path="m4195,2535l4205,2535e" filled="false" stroked="true" strokeweight="1.599pt" strokecolor="#000000">
                <v:path arrowok="t"/>
              </v:shape>
            </v:group>
            <v:group style="position:absolute;left:4195;top:2470;width:10;height:30" coordorigin="4195,2470" coordsize="10,30">
              <v:shape style="position:absolute;left:4195;top:2470;width:10;height:30" coordorigin="4195,2470" coordsize="10,30" path="m4195,2485l4205,2485e" filled="false" stroked="true" strokeweight="1.599pt" strokecolor="#000000">
                <v:path arrowok="t"/>
              </v:shape>
            </v:group>
            <v:group style="position:absolute;left:4195;top:2420;width:10;height:30" coordorigin="4195,2420" coordsize="10,30">
              <v:shape style="position:absolute;left:4195;top:2420;width:10;height:30" coordorigin="4195,2420" coordsize="10,30" path="m4195,2435l4205,2435e" filled="false" stroked="true" strokeweight="1.599pt" strokecolor="#000000">
                <v:path arrowok="t"/>
              </v:shape>
            </v:group>
            <v:group style="position:absolute;left:4195;top:2370;width:10;height:30" coordorigin="4195,2370" coordsize="10,30">
              <v:shape style="position:absolute;left:4195;top:2370;width:10;height:30" coordorigin="4195,2370" coordsize="10,30" path="m4195,2385l4205,2385e" filled="false" stroked="true" strokeweight="1.599pt" strokecolor="#000000">
                <v:path arrowok="t"/>
              </v:shape>
            </v:group>
            <v:group style="position:absolute;left:4195;top:2320;width:10;height:30" coordorigin="4195,2320" coordsize="10,30">
              <v:shape style="position:absolute;left:4195;top:2320;width:10;height:30" coordorigin="4195,2320" coordsize="10,30" path="m4195,2335l4205,2335e" filled="false" stroked="true" strokeweight="1.599pt" strokecolor="#000000">
                <v:path arrowok="t"/>
              </v:shape>
            </v:group>
            <v:group style="position:absolute;left:4195;top:2270;width:10;height:30" coordorigin="4195,2270" coordsize="10,30">
              <v:shape style="position:absolute;left:4195;top:2270;width:10;height:30" coordorigin="4195,2270" coordsize="10,30" path="m4195,2285l4205,2285e" filled="false" stroked="true" strokeweight="1.599pt" strokecolor="#000000">
                <v:path arrowok="t"/>
              </v:shape>
            </v:group>
            <v:group style="position:absolute;left:4195;top:2220;width:10;height:30" coordorigin="4195,2220" coordsize="10,30">
              <v:shape style="position:absolute;left:4195;top:2220;width:10;height:30" coordorigin="4195,2220" coordsize="10,30" path="m4195,2235l4205,2235e" filled="false" stroked="true" strokeweight="1.599pt" strokecolor="#000000">
                <v:path arrowok="t"/>
              </v:shape>
            </v:group>
            <v:group style="position:absolute;left:4195;top:2170;width:10;height:30" coordorigin="4195,2170" coordsize="10,30">
              <v:shape style="position:absolute;left:4195;top:2170;width:10;height:30" coordorigin="4195,2170" coordsize="10,30" path="m4195,2185l4205,2185e" filled="false" stroked="true" strokeweight="1.599pt" strokecolor="#000000">
                <v:path arrowok="t"/>
              </v:shape>
            </v:group>
            <v:group style="position:absolute;left:4195;top:2120;width:10;height:30" coordorigin="4195,2120" coordsize="10,30">
              <v:shape style="position:absolute;left:4195;top:2120;width:10;height:30" coordorigin="4195,2120" coordsize="10,30" path="m4195,2135l4205,2135e" filled="false" stroked="true" strokeweight="1.599pt" strokecolor="#000000">
                <v:path arrowok="t"/>
              </v:shape>
            </v:group>
            <v:group style="position:absolute;left:4195;top:2070;width:10;height:30" coordorigin="4195,2070" coordsize="10,30">
              <v:shape style="position:absolute;left:4195;top:2070;width:10;height:30" coordorigin="4195,2070" coordsize="10,30" path="m4195,2085l4205,2085e" filled="false" stroked="true" strokeweight="1.599pt" strokecolor="#000000">
                <v:path arrowok="t"/>
              </v:shape>
            </v:group>
            <v:group style="position:absolute;left:4195;top:2020;width:10;height:30" coordorigin="4195,2020" coordsize="10,30">
              <v:shape style="position:absolute;left:4195;top:2020;width:10;height:30" coordorigin="4195,2020" coordsize="10,30" path="m4195,2035l4205,2035e" filled="false" stroked="true" strokeweight="1.599pt" strokecolor="#000000">
                <v:path arrowok="t"/>
              </v:shape>
            </v:group>
            <v:group style="position:absolute;left:4195;top:1970;width:10;height:30" coordorigin="4195,1970" coordsize="10,30">
              <v:shape style="position:absolute;left:4195;top:1970;width:10;height:30" coordorigin="4195,1970" coordsize="10,30" path="m4195,1985l4205,1985e" filled="false" stroked="true" strokeweight="1.599pt" strokecolor="#000000">
                <v:path arrowok="t"/>
              </v:shape>
            </v:group>
            <v:group style="position:absolute;left:4195;top:1920;width:10;height:30" coordorigin="4195,1920" coordsize="10,30">
              <v:shape style="position:absolute;left:4195;top:1920;width:10;height:30" coordorigin="4195,1920" coordsize="10,30" path="m4195,1935l4205,1935e" filled="false" stroked="true" strokeweight="1.599pt" strokecolor="#000000">
                <v:path arrowok="t"/>
              </v:shape>
            </v:group>
            <v:group style="position:absolute;left:4195;top:1870;width:10;height:30" coordorigin="4195,1870" coordsize="10,30">
              <v:shape style="position:absolute;left:4195;top:1870;width:10;height:30" coordorigin="4195,1870" coordsize="10,30" path="m4195,1885l4205,1885e" filled="false" stroked="true" strokeweight="1.599pt" strokecolor="#000000">
                <v:path arrowok="t"/>
              </v:shape>
            </v:group>
            <v:group style="position:absolute;left:4195;top:1820;width:10;height:30" coordorigin="4195,1820" coordsize="10,30">
              <v:shape style="position:absolute;left:4195;top:1820;width:10;height:30" coordorigin="4195,1820" coordsize="10,30" path="m4195,1835l4205,1835e" filled="false" stroked="true" strokeweight="1.599pt" strokecolor="#000000">
                <v:path arrowok="t"/>
              </v:shape>
            </v:group>
            <v:group style="position:absolute;left:4195;top:1770;width:10;height:30" coordorigin="4195,1770" coordsize="10,30">
              <v:shape style="position:absolute;left:4195;top:1770;width:10;height:30" coordorigin="4195,1770" coordsize="10,30" path="m4195,1785l4205,1785e" filled="false" stroked="true" strokeweight="1.599pt" strokecolor="#000000">
                <v:path arrowok="t"/>
              </v:shape>
            </v:group>
            <v:group style="position:absolute;left:4195;top:1720;width:10;height:30" coordorigin="4195,1720" coordsize="10,30">
              <v:shape style="position:absolute;left:4195;top:1720;width:10;height:30" coordorigin="4195,1720" coordsize="10,30" path="m4195,1735l4205,1735e" filled="false" stroked="true" strokeweight="1.599pt" strokecolor="#000000">
                <v:path arrowok="t"/>
              </v:shape>
            </v:group>
            <v:group style="position:absolute;left:4195;top:1670;width:10;height:30" coordorigin="4195,1670" coordsize="10,30">
              <v:shape style="position:absolute;left:4195;top:1670;width:10;height:30" coordorigin="4195,1670" coordsize="10,30" path="m4195,1685l4205,1685e" filled="false" stroked="true" strokeweight="1.599pt" strokecolor="#000000">
                <v:path arrowok="t"/>
              </v:shape>
            </v:group>
            <v:group style="position:absolute;left:4195;top:1620;width:10;height:30" coordorigin="4195,1620" coordsize="10,30">
              <v:shape style="position:absolute;left:4195;top:1620;width:10;height:30" coordorigin="4195,1620" coordsize="10,30" path="m4195,1635l4205,1635e" filled="false" stroked="true" strokeweight="1.599pt" strokecolor="#000000">
                <v:path arrowok="t"/>
              </v:shape>
            </v:group>
            <v:group style="position:absolute;left:4195;top:1570;width:10;height:30" coordorigin="4195,1570" coordsize="10,30">
              <v:shape style="position:absolute;left:4195;top:1570;width:10;height:30" coordorigin="4195,1570" coordsize="10,30" path="m4195,1585l4205,1585e" filled="false" stroked="true" strokeweight="1.599pt" strokecolor="#000000">
                <v:path arrowok="t"/>
              </v:shape>
            </v:group>
            <v:group style="position:absolute;left:4195;top:1520;width:10;height:30" coordorigin="4195,1520" coordsize="10,30">
              <v:shape style="position:absolute;left:4195;top:1520;width:10;height:30" coordorigin="4195,1520" coordsize="10,30" path="m4195,1535l4205,1535e" filled="false" stroked="true" strokeweight="1.599pt" strokecolor="#000000">
                <v:path arrowok="t"/>
              </v:shape>
            </v:group>
            <v:group style="position:absolute;left:4195;top:1470;width:10;height:30" coordorigin="4195,1470" coordsize="10,30">
              <v:shape style="position:absolute;left:4195;top:1470;width:10;height:30" coordorigin="4195,1470" coordsize="10,30" path="m4195,1485l4205,1485e" filled="false" stroked="true" strokeweight="1.599pt" strokecolor="#000000">
                <v:path arrowok="t"/>
              </v:shape>
            </v:group>
            <v:group style="position:absolute;left:4195;top:1420;width:10;height:30" coordorigin="4195,1420" coordsize="10,30">
              <v:shape style="position:absolute;left:4195;top:1420;width:10;height:30" coordorigin="4195,1420" coordsize="10,30" path="m4195,1435l4205,1435e" filled="false" stroked="true" strokeweight="1.599pt" strokecolor="#000000">
                <v:path arrowok="t"/>
              </v:shape>
            </v:group>
            <v:group style="position:absolute;left:4195;top:1370;width:10;height:30" coordorigin="4195,1370" coordsize="10,30">
              <v:shape style="position:absolute;left:4195;top:1370;width:10;height:30" coordorigin="4195,1370" coordsize="10,30" path="m4195,1385l4205,1385e" filled="false" stroked="true" strokeweight="1.599pt" strokecolor="#000000">
                <v:path arrowok="t"/>
              </v:shape>
            </v:group>
            <v:group style="position:absolute;left:4195;top:1320;width:10;height:30" coordorigin="4195,1320" coordsize="10,30">
              <v:shape style="position:absolute;left:4195;top:1320;width:10;height:30" coordorigin="4195,1320" coordsize="10,30" path="m4195,1335l4205,1335e" filled="false" stroked="true" strokeweight="1.599pt" strokecolor="#000000">
                <v:path arrowok="t"/>
              </v:shape>
            </v:group>
            <v:group style="position:absolute;left:4195;top:1270;width:10;height:30" coordorigin="4195,1270" coordsize="10,30">
              <v:shape style="position:absolute;left:4195;top:1270;width:10;height:30" coordorigin="4195,1270" coordsize="10,30" path="m4195,1285l4205,1285e" filled="false" stroked="true" strokeweight="1.599pt" strokecolor="#000000">
                <v:path arrowok="t"/>
              </v:shape>
            </v:group>
            <v:group style="position:absolute;left:4195;top:1220;width:10;height:30" coordorigin="4195,1220" coordsize="10,30">
              <v:shape style="position:absolute;left:4195;top:1220;width:10;height:30" coordorigin="4195,1220" coordsize="10,30" path="m4195,1235l4205,1235e" filled="false" stroked="true" strokeweight="1.599pt" strokecolor="#000000">
                <v:path arrowok="t"/>
              </v:shape>
            </v:group>
            <v:group style="position:absolute;left:4195;top:1170;width:10;height:30" coordorigin="4195,1170" coordsize="10,30">
              <v:shape style="position:absolute;left:4195;top:1170;width:10;height:30" coordorigin="4195,1170" coordsize="10,30" path="m4195,1185l4205,1185e" filled="false" stroked="true" strokeweight="1.599pt" strokecolor="#000000">
                <v:path arrowok="t"/>
              </v:shape>
            </v:group>
            <v:group style="position:absolute;left:4195;top:1120;width:10;height:30" coordorigin="4195,1120" coordsize="10,30">
              <v:shape style="position:absolute;left:4195;top:1120;width:10;height:30" coordorigin="4195,1120" coordsize="10,30" path="m4195,1135l4205,1135e" filled="false" stroked="true" strokeweight="1.599pt" strokecolor="#000000">
                <v:path arrowok="t"/>
              </v:shape>
            </v:group>
            <v:group style="position:absolute;left:4195;top:1070;width:10;height:30" coordorigin="4195,1070" coordsize="10,30">
              <v:shape style="position:absolute;left:4195;top:1070;width:10;height:30" coordorigin="4195,1070" coordsize="10,30" path="m4195,1085l4205,1085e" filled="false" stroked="true" strokeweight="1.599pt" strokecolor="#000000">
                <v:path arrowok="t"/>
              </v:shape>
            </v:group>
            <v:group style="position:absolute;left:4195;top:1020;width:10;height:30" coordorigin="4195,1020" coordsize="10,30">
              <v:shape style="position:absolute;left:4195;top:1020;width:10;height:30" coordorigin="4195,1020" coordsize="10,30" path="m4195,1035l4205,1035e" filled="false" stroked="true" strokeweight="1.599pt" strokecolor="#000000">
                <v:path arrowok="t"/>
              </v:shape>
            </v:group>
            <v:group style="position:absolute;left:4195;top:4769;width:10;height:15" coordorigin="4195,4769" coordsize="10,15">
              <v:shape style="position:absolute;left:4195;top:4769;width:10;height:15" coordorigin="4195,4769" coordsize="10,15" path="m4195,4776l4205,4776e" filled="false" stroked="true" strokeweight=".85pt" strokecolor="#000000">
                <v:path arrowok="t"/>
              </v:shape>
            </v:group>
            <v:group style="position:absolute;left:7750;top:980;width:31;height:10" coordorigin="7750,980" coordsize="31,10">
              <v:shape style="position:absolute;left:7750;top:980;width:31;height:10" coordorigin="7750,980" coordsize="31,10" path="m7750,985l7780,985e" filled="false" stroked="true" strokeweight=".6pt" strokecolor="#000000">
                <v:path arrowok="t"/>
              </v:shape>
            </v:group>
            <v:group style="position:absolute;left:7801;top:980;width:31;height:10" coordorigin="7801,980" coordsize="31,10">
              <v:shape style="position:absolute;left:7801;top:980;width:31;height:10" coordorigin="7801,980" coordsize="31,10" path="m7801,985l7831,985e" filled="false" stroked="true" strokeweight=".6pt" strokecolor="#000000">
                <v:path arrowok="t"/>
              </v:shape>
            </v:group>
            <v:group style="position:absolute;left:7851;top:980;width:31;height:10" coordorigin="7851,980" coordsize="31,10">
              <v:shape style="position:absolute;left:7851;top:980;width:31;height:10" coordorigin="7851,980" coordsize="31,10" path="m7851,985l7881,985e" filled="false" stroked="true" strokeweight=".6pt" strokecolor="#000000">
                <v:path arrowok="t"/>
              </v:shape>
            </v:group>
            <v:group style="position:absolute;left:7901;top:980;width:31;height:10" coordorigin="7901,980" coordsize="31,10">
              <v:shape style="position:absolute;left:7901;top:980;width:31;height:10" coordorigin="7901,980" coordsize="31,10" path="m7901,985l7931,985e" filled="false" stroked="true" strokeweight=".6pt" strokecolor="#000000">
                <v:path arrowok="t"/>
              </v:shape>
            </v:group>
            <v:group style="position:absolute;left:7951;top:980;width:31;height:10" coordorigin="7951,980" coordsize="31,10">
              <v:shape style="position:absolute;left:7951;top:980;width:31;height:10" coordorigin="7951,980" coordsize="31,10" path="m7951,985l7981,985e" filled="false" stroked="true" strokeweight=".6pt" strokecolor="#000000">
                <v:path arrowok="t"/>
              </v:shape>
            </v:group>
            <v:group style="position:absolute;left:8001;top:980;width:31;height:10" coordorigin="8001,980" coordsize="31,10">
              <v:shape style="position:absolute;left:8001;top:980;width:31;height:10" coordorigin="8001,980" coordsize="31,10" path="m8001,985l8032,985e" filled="false" stroked="true" strokeweight=".6pt" strokecolor="#000000">
                <v:path arrowok="t"/>
              </v:shape>
            </v:group>
            <v:group style="position:absolute;left:8052;top:980;width:31;height:10" coordorigin="8052,980" coordsize="31,10">
              <v:shape style="position:absolute;left:8052;top:980;width:31;height:10" coordorigin="8052,980" coordsize="31,10" path="m8052,985l8082,985e" filled="false" stroked="true" strokeweight=".6pt" strokecolor="#000000">
                <v:path arrowok="t"/>
              </v:shape>
            </v:group>
            <v:group style="position:absolute;left:8102;top:980;width:31;height:10" coordorigin="8102,980" coordsize="31,10">
              <v:shape style="position:absolute;left:8102;top:980;width:31;height:10" coordorigin="8102,980" coordsize="31,10" path="m8102,985l8132,985e" filled="false" stroked="true" strokeweight=".6pt" strokecolor="#000000">
                <v:path arrowok="t"/>
              </v:shape>
            </v:group>
            <v:group style="position:absolute;left:8152;top:980;width:31;height:10" coordorigin="8152,980" coordsize="31,10">
              <v:shape style="position:absolute;left:8152;top:980;width:31;height:10" coordorigin="8152,980" coordsize="31,10" path="m8152,985l8182,985e" filled="false" stroked="true" strokeweight=".6pt" strokecolor="#000000">
                <v:path arrowok="t"/>
              </v:shape>
            </v:group>
            <v:group style="position:absolute;left:8202;top:980;width:31;height:10" coordorigin="8202,980" coordsize="31,10">
              <v:shape style="position:absolute;left:8202;top:980;width:31;height:10" coordorigin="8202,980" coordsize="31,10" path="m8202,985l8232,985e" filled="false" stroked="true" strokeweight=".6pt" strokecolor="#000000">
                <v:path arrowok="t"/>
              </v:shape>
            </v:group>
            <v:group style="position:absolute;left:8253;top:980;width:31;height:10" coordorigin="8253,980" coordsize="31,10">
              <v:shape style="position:absolute;left:8253;top:980;width:31;height:10" coordorigin="8253,980" coordsize="31,10" path="m8253,985l8283,985e" filled="false" stroked="true" strokeweight=".6pt" strokecolor="#000000">
                <v:path arrowok="t"/>
              </v:shape>
            </v:group>
            <v:group style="position:absolute;left:8303;top:980;width:31;height:10" coordorigin="8303,980" coordsize="31,10">
              <v:shape style="position:absolute;left:8303;top:980;width:31;height:10" coordorigin="8303,980" coordsize="31,10" path="m8303,985l8333,985e" filled="false" stroked="true" strokeweight=".6pt" strokecolor="#000000">
                <v:path arrowok="t"/>
              </v:shape>
            </v:group>
            <v:group style="position:absolute;left:8353;top:980;width:31;height:10" coordorigin="8353,980" coordsize="31,10">
              <v:shape style="position:absolute;left:8353;top:980;width:31;height:10" coordorigin="8353,980" coordsize="31,10" path="m8353,985l8383,985e" filled="false" stroked="true" strokeweight=".6pt" strokecolor="#000000">
                <v:path arrowok="t"/>
              </v:shape>
            </v:group>
            <v:group style="position:absolute;left:8403;top:980;width:31;height:10" coordorigin="8403,980" coordsize="31,10">
              <v:shape style="position:absolute;left:8403;top:980;width:31;height:10" coordorigin="8403,980" coordsize="31,10" path="m8403,985l8433,985e" filled="false" stroked="true" strokeweight=".6pt" strokecolor="#000000">
                <v:path arrowok="t"/>
              </v:shape>
            </v:group>
            <v:group style="position:absolute;left:8453;top:980;width:31;height:10" coordorigin="8453,980" coordsize="31,10">
              <v:shape style="position:absolute;left:8453;top:980;width:31;height:10" coordorigin="8453,980" coordsize="31,10" path="m8453,985l8483,985e" filled="false" stroked="true" strokeweight=".6pt" strokecolor="#000000">
                <v:path arrowok="t"/>
              </v:shape>
            </v:group>
            <v:group style="position:absolute;left:8504;top:980;width:31;height:10" coordorigin="8504,980" coordsize="31,10">
              <v:shape style="position:absolute;left:8504;top:980;width:31;height:10" coordorigin="8504,980" coordsize="31,10" path="m8504,985l8534,985e" filled="false" stroked="true" strokeweight=".6pt" strokecolor="#000000">
                <v:path arrowok="t"/>
              </v:shape>
            </v:group>
            <v:group style="position:absolute;left:8554;top:980;width:31;height:10" coordorigin="8554,980" coordsize="31,10">
              <v:shape style="position:absolute;left:8554;top:980;width:31;height:10" coordorigin="8554,980" coordsize="31,10" path="m8554,985l8584,985e" filled="false" stroked="true" strokeweight=".6pt" strokecolor="#000000">
                <v:path arrowok="t"/>
              </v:shape>
            </v:group>
            <v:group style="position:absolute;left:8604;top:980;width:31;height:10" coordorigin="8604,980" coordsize="31,10">
              <v:shape style="position:absolute;left:8604;top:980;width:31;height:10" coordorigin="8604,980" coordsize="31,10" path="m8604,985l8634,985e" filled="false" stroked="true" strokeweight=".6pt" strokecolor="#000000">
                <v:path arrowok="t"/>
              </v:shape>
            </v:group>
            <v:group style="position:absolute;left:8654;top:980;width:31;height:10" coordorigin="8654,980" coordsize="31,10">
              <v:shape style="position:absolute;left:8654;top:980;width:31;height:10" coordorigin="8654,980" coordsize="31,10" path="m8654,985l8684,985e" filled="false" stroked="true" strokeweight=".6pt" strokecolor="#000000">
                <v:path arrowok="t"/>
              </v:shape>
            </v:group>
            <v:group style="position:absolute;left:8704;top:980;width:31;height:10" coordorigin="8704,980" coordsize="31,10">
              <v:shape style="position:absolute;left:8704;top:980;width:31;height:10" coordorigin="8704,980" coordsize="31,10" path="m8704,985l8735,985e" filled="false" stroked="true" strokeweight=".6pt" strokecolor="#000000">
                <v:path arrowok="t"/>
              </v:shape>
            </v:group>
            <v:group style="position:absolute;left:8755;top:980;width:31;height:10" coordorigin="8755,980" coordsize="31,10">
              <v:shape style="position:absolute;left:8755;top:980;width:31;height:10" coordorigin="8755,980" coordsize="31,10" path="m8755,985l8785,985e" filled="false" stroked="true" strokeweight=".6pt" strokecolor="#000000">
                <v:path arrowok="t"/>
              </v:shape>
            </v:group>
            <v:group style="position:absolute;left:8805;top:980;width:31;height:10" coordorigin="8805,980" coordsize="31,10">
              <v:shape style="position:absolute;left:8805;top:980;width:31;height:10" coordorigin="8805,980" coordsize="31,10" path="m8805,985l8835,985e" filled="false" stroked="true" strokeweight=".6pt" strokecolor="#000000">
                <v:path arrowok="t"/>
              </v:shape>
            </v:group>
            <v:group style="position:absolute;left:8855;top:980;width:31;height:10" coordorigin="8855,980" coordsize="31,10">
              <v:shape style="position:absolute;left:8855;top:980;width:31;height:10" coordorigin="8855,980" coordsize="31,10" path="m8855,985l8885,985e" filled="false" stroked="true" strokeweight=".6pt" strokecolor="#000000">
                <v:path arrowok="t"/>
              </v:shape>
            </v:group>
            <v:group style="position:absolute;left:8905;top:980;width:31;height:10" coordorigin="8905,980" coordsize="31,10">
              <v:shape style="position:absolute;left:8905;top:980;width:31;height:10" coordorigin="8905,980" coordsize="31,10" path="m8905,985l8935,985e" filled="false" stroked="true" strokeweight=".6pt" strokecolor="#000000">
                <v:path arrowok="t"/>
              </v:shape>
            </v:group>
            <v:group style="position:absolute;left:8956;top:980;width:31;height:10" coordorigin="8956,980" coordsize="31,10">
              <v:shape style="position:absolute;left:8956;top:980;width:31;height:10" coordorigin="8956,980" coordsize="31,10" path="m8956,985l8986,985e" filled="false" stroked="true" strokeweight=".6pt" strokecolor="#000000">
                <v:path arrowok="t"/>
              </v:shape>
            </v:group>
            <v:group style="position:absolute;left:9006;top:980;width:31;height:10" coordorigin="9006,980" coordsize="31,10">
              <v:shape style="position:absolute;left:9006;top:980;width:31;height:10" coordorigin="9006,980" coordsize="31,10" path="m9006,985l9036,985e" filled="false" stroked="true" strokeweight=".6pt" strokecolor="#000000">
                <v:path arrowok="t"/>
              </v:shape>
            </v:group>
            <v:group style="position:absolute;left:9056;top:980;width:31;height:10" coordorigin="9056,980" coordsize="31,10">
              <v:shape style="position:absolute;left:9056;top:980;width:31;height:10" coordorigin="9056,980" coordsize="31,10" path="m9056,985l9086,985e" filled="false" stroked="true" strokeweight=".6pt" strokecolor="#000000">
                <v:path arrowok="t"/>
              </v:shape>
            </v:group>
            <v:group style="position:absolute;left:9106;top:980;width:31;height:10" coordorigin="9106,980" coordsize="31,10">
              <v:shape style="position:absolute;left:9106;top:980;width:31;height:10" coordorigin="9106,980" coordsize="31,10" path="m9106,985l9136,985e" filled="false" stroked="true" strokeweight=".6pt" strokecolor="#000000">
                <v:path arrowok="t"/>
              </v:shape>
            </v:group>
            <v:group style="position:absolute;left:9156;top:980;width:31;height:10" coordorigin="9156,980" coordsize="31,10">
              <v:shape style="position:absolute;left:9156;top:980;width:31;height:10" coordorigin="9156,980" coordsize="31,10" path="m9156,985l9186,985e" filled="false" stroked="true" strokeweight=".6pt" strokecolor="#000000">
                <v:path arrowok="t"/>
              </v:shape>
            </v:group>
            <v:group style="position:absolute;left:9207;top:980;width:31;height:10" coordorigin="9207,980" coordsize="31,10">
              <v:shape style="position:absolute;left:9207;top:980;width:31;height:10" coordorigin="9207,980" coordsize="31,10" path="m9207,985l9237,985e" filled="false" stroked="true" strokeweight=".6pt" strokecolor="#000000">
                <v:path arrowok="t"/>
              </v:shape>
            </v:group>
            <v:group style="position:absolute;left:9257;top:980;width:31;height:10" coordorigin="9257,980" coordsize="31,10">
              <v:shape style="position:absolute;left:9257;top:980;width:31;height:10" coordorigin="9257,980" coordsize="31,10" path="m9257,985l9287,985e" filled="false" stroked="true" strokeweight=".6pt" strokecolor="#000000">
                <v:path arrowok="t"/>
              </v:shape>
            </v:group>
            <v:group style="position:absolute;left:9307;top:980;width:31;height:10" coordorigin="9307,980" coordsize="31,10">
              <v:shape style="position:absolute;left:9307;top:980;width:31;height:10" coordorigin="9307,980" coordsize="31,10" path="m9307,985l9337,985e" filled="false" stroked="true" strokeweight=".6pt" strokecolor="#000000">
                <v:path arrowok="t"/>
              </v:shape>
            </v:group>
            <v:group style="position:absolute;left:9357;top:980;width:31;height:10" coordorigin="9357,980" coordsize="31,10">
              <v:shape style="position:absolute;left:9357;top:980;width:31;height:10" coordorigin="9357,980" coordsize="31,10" path="m9357,985l9387,985e" filled="false" stroked="true" strokeweight=".6pt" strokecolor="#000000">
                <v:path arrowok="t"/>
              </v:shape>
            </v:group>
            <v:group style="position:absolute;left:9407;top:980;width:31;height:10" coordorigin="9407,980" coordsize="31,10">
              <v:shape style="position:absolute;left:9407;top:980;width:31;height:10" coordorigin="9407,980" coordsize="31,10" path="m9407,985l9438,985e" filled="false" stroked="true" strokeweight=".6pt" strokecolor="#000000">
                <v:path arrowok="t"/>
              </v:shape>
            </v:group>
            <v:group style="position:absolute;left:9458;top:980;width:31;height:10" coordorigin="9458,980" coordsize="31,10">
              <v:shape style="position:absolute;left:9458;top:980;width:31;height:10" coordorigin="9458,980" coordsize="31,10" path="m9458,985l9488,985e" filled="false" stroked="true" strokeweight=".6pt" strokecolor="#000000">
                <v:path arrowok="t"/>
              </v:shape>
            </v:group>
            <v:group style="position:absolute;left:9508;top:980;width:31;height:10" coordorigin="9508,980" coordsize="31,10">
              <v:shape style="position:absolute;left:9508;top:980;width:31;height:10" coordorigin="9508,980" coordsize="31,10" path="m9508,985l9538,985e" filled="false" stroked="true" strokeweight=".6pt" strokecolor="#000000">
                <v:path arrowok="t"/>
              </v:shape>
            </v:group>
            <v:group style="position:absolute;left:9558;top:980;width:31;height:10" coordorigin="9558,980" coordsize="31,10">
              <v:shape style="position:absolute;left:9558;top:980;width:31;height:10" coordorigin="9558,980" coordsize="31,10" path="m9558,985l9588,985e" filled="false" stroked="true" strokeweight=".6pt" strokecolor="#000000">
                <v:path arrowok="t"/>
              </v:shape>
            </v:group>
            <v:group style="position:absolute;left:9608;top:980;width:31;height:10" coordorigin="9608,980" coordsize="31,10">
              <v:shape style="position:absolute;left:9608;top:980;width:31;height:10" coordorigin="9608,980" coordsize="31,10" path="m9608,985l9638,985e" filled="false" stroked="true" strokeweight=".6pt" strokecolor="#000000">
                <v:path arrowok="t"/>
              </v:shape>
            </v:group>
            <v:group style="position:absolute;left:9659;top:980;width:31;height:10" coordorigin="9659,980" coordsize="31,10">
              <v:shape style="position:absolute;left:9659;top:980;width:31;height:10" coordorigin="9659,980" coordsize="31,10" path="m9659,985l9689,985e" filled="false" stroked="true" strokeweight=".6pt" strokecolor="#000000">
                <v:path arrowok="t"/>
              </v:shape>
            </v:group>
            <v:group style="position:absolute;left:9709;top:980;width:31;height:10" coordorigin="9709,980" coordsize="31,10">
              <v:shape style="position:absolute;left:9709;top:980;width:31;height:10" coordorigin="9709,980" coordsize="31,10" path="m9709,985l9739,985e" filled="false" stroked="true" strokeweight=".6pt" strokecolor="#000000">
                <v:path arrowok="t"/>
              </v:shape>
            </v:group>
            <v:group style="position:absolute;left:9759;top:980;width:31;height:10" coordorigin="9759,980" coordsize="31,10">
              <v:shape style="position:absolute;left:9759;top:980;width:31;height:10" coordorigin="9759,980" coordsize="31,10" path="m9759,985l9789,985e" filled="false" stroked="true" strokeweight=".6pt" strokecolor="#000000">
                <v:path arrowok="t"/>
              </v:shape>
            </v:group>
            <v:group style="position:absolute;left:9809;top:980;width:31;height:10" coordorigin="9809,980" coordsize="31,10">
              <v:shape style="position:absolute;left:9809;top:980;width:31;height:10" coordorigin="9809,980" coordsize="31,10" path="m9809,985l9839,985e" filled="false" stroked="true" strokeweight=".6pt" strokecolor="#000000">
                <v:path arrowok="t"/>
              </v:shape>
            </v:group>
            <v:group style="position:absolute;left:9859;top:980;width:31;height:10" coordorigin="9859,980" coordsize="31,10">
              <v:shape style="position:absolute;left:9859;top:980;width:31;height:10" coordorigin="9859,980" coordsize="31,10" path="m9859,985l9889,985e" filled="false" stroked="true" strokeweight=".6pt" strokecolor="#000000">
                <v:path arrowok="t"/>
              </v:shape>
            </v:group>
            <v:group style="position:absolute;left:9910;top:980;width:31;height:10" coordorigin="9910,980" coordsize="31,10">
              <v:shape style="position:absolute;left:9910;top:980;width:31;height:10" coordorigin="9910,980" coordsize="31,10" path="m9910,985l9940,985e" filled="false" stroked="true" strokeweight=".6pt" strokecolor="#000000">
                <v:path arrowok="t"/>
              </v:shape>
            </v:group>
            <v:group style="position:absolute;left:9960;top:980;width:31;height:10" coordorigin="9960,980" coordsize="31,10">
              <v:shape style="position:absolute;left:9960;top:980;width:31;height:10" coordorigin="9960,980" coordsize="31,10" path="m9960,985l9990,985e" filled="false" stroked="true" strokeweight=".6pt" strokecolor="#000000">
                <v:path arrowok="t"/>
              </v:shape>
            </v:group>
            <v:group style="position:absolute;left:10010;top:980;width:31;height:10" coordorigin="10010,980" coordsize="31,10">
              <v:shape style="position:absolute;left:10010;top:980;width:31;height:10" coordorigin="10010,980" coordsize="31,10" path="m10010,985l10040,985e" filled="false" stroked="true" strokeweight=".6pt" strokecolor="#000000">
                <v:path arrowok="t"/>
              </v:shape>
            </v:group>
            <v:group style="position:absolute;left:10060;top:980;width:31;height:10" coordorigin="10060,980" coordsize="31,10">
              <v:shape style="position:absolute;left:10060;top:980;width:31;height:10" coordorigin="10060,980" coordsize="31,10" path="m10060,985l10090,985e" filled="false" stroked="true" strokeweight=".6pt" strokecolor="#000000">
                <v:path arrowok="t"/>
              </v:shape>
            </v:group>
            <v:group style="position:absolute;left:10110;top:980;width:31;height:10" coordorigin="10110,980" coordsize="31,10">
              <v:shape style="position:absolute;left:10110;top:980;width:31;height:10" coordorigin="10110,980" coordsize="31,10" path="m10110,985l10141,985e" filled="false" stroked="true" strokeweight=".6pt" strokecolor="#000000">
                <v:path arrowok="t"/>
              </v:shape>
            </v:group>
            <v:group style="position:absolute;left:10161;top:980;width:31;height:10" coordorigin="10161,980" coordsize="31,10">
              <v:shape style="position:absolute;left:10161;top:980;width:31;height:10" coordorigin="10161,980" coordsize="31,10" path="m10161,985l10191,985e" filled="false" stroked="true" strokeweight=".6pt" strokecolor="#000000">
                <v:path arrowok="t"/>
              </v:shape>
            </v:group>
            <v:group style="position:absolute;left:10211;top:980;width:31;height:10" coordorigin="10211,980" coordsize="31,10">
              <v:shape style="position:absolute;left:10211;top:980;width:31;height:10" coordorigin="10211,980" coordsize="31,10" path="m10211,985l10241,985e" filled="false" stroked="true" strokeweight=".6pt" strokecolor="#000000">
                <v:path arrowok="t"/>
              </v:shape>
            </v:group>
            <v:group style="position:absolute;left:10261;top:980;width:31;height:10" coordorigin="10261,980" coordsize="31,10">
              <v:shape style="position:absolute;left:10261;top:980;width:31;height:10" coordorigin="10261,980" coordsize="31,10" path="m10261,985l10291,985e" filled="false" stroked="true" strokeweight=".6pt" strokecolor="#000000">
                <v:path arrowok="t"/>
              </v:shape>
            </v:group>
            <v:group style="position:absolute;left:10311;top:980;width:31;height:10" coordorigin="10311,980" coordsize="31,10">
              <v:shape style="position:absolute;left:10311;top:980;width:31;height:10" coordorigin="10311,980" coordsize="31,10" path="m10311,985l10341,985e" filled="false" stroked="true" strokeweight=".6pt" strokecolor="#000000">
                <v:path arrowok="t"/>
              </v:shape>
            </v:group>
            <v:group style="position:absolute;left:10362;top:980;width:31;height:10" coordorigin="10362,980" coordsize="31,10">
              <v:shape style="position:absolute;left:10362;top:980;width:31;height:10" coordorigin="10362,980" coordsize="31,10" path="m10362,985l10392,985e" filled="false" stroked="true" strokeweight=".6pt" strokecolor="#000000">
                <v:path arrowok="t"/>
              </v:shape>
            </v:group>
            <v:group style="position:absolute;left:10412;top:980;width:31;height:10" coordorigin="10412,980" coordsize="31,10">
              <v:shape style="position:absolute;left:10412;top:980;width:31;height:10" coordorigin="10412,980" coordsize="31,10" path="m10412,985l10442,985e" filled="false" stroked="true" strokeweight=".6pt" strokecolor="#000000">
                <v:path arrowok="t"/>
              </v:shape>
            </v:group>
            <v:group style="position:absolute;left:10462;top:980;width:31;height:10" coordorigin="10462,980" coordsize="31,10">
              <v:shape style="position:absolute;left:10462;top:980;width:31;height:10" coordorigin="10462,980" coordsize="31,10" path="m10462,985l10492,985e" filled="false" stroked="true" strokeweight=".6pt" strokecolor="#000000">
                <v:path arrowok="t"/>
              </v:shape>
            </v:group>
            <v:group style="position:absolute;left:10512;top:980;width:31;height:10" coordorigin="10512,980" coordsize="31,10">
              <v:shape style="position:absolute;left:10512;top:980;width:31;height:10" coordorigin="10512,980" coordsize="31,10" path="m10512,985l10542,985e" filled="false" stroked="true" strokeweight=".6pt" strokecolor="#000000">
                <v:path arrowok="t"/>
              </v:shape>
            </v:group>
            <v:group style="position:absolute;left:10562;top:980;width:31;height:10" coordorigin="10562,980" coordsize="31,10">
              <v:shape style="position:absolute;left:10562;top:980;width:31;height:10" coordorigin="10562,980" coordsize="31,10" path="m10562,985l10592,985e" filled="false" stroked="true" strokeweight=".6pt" strokecolor="#000000">
                <v:path arrowok="t"/>
              </v:shape>
            </v:group>
            <v:group style="position:absolute;left:10613;top:980;width:31;height:10" coordorigin="10613,980" coordsize="31,10">
              <v:shape style="position:absolute;left:10613;top:980;width:31;height:10" coordorigin="10613,980" coordsize="31,10" path="m10613,985l10643,985e" filled="false" stroked="true" strokeweight=".6pt" strokecolor="#000000">
                <v:path arrowok="t"/>
              </v:shape>
            </v:group>
            <v:group style="position:absolute;left:10663;top:980;width:31;height:10" coordorigin="10663,980" coordsize="31,10">
              <v:shape style="position:absolute;left:10663;top:980;width:31;height:10" coordorigin="10663,980" coordsize="31,10" path="m10663,985l10693,985e" filled="false" stroked="true" strokeweight=".6pt" strokecolor="#000000">
                <v:path arrowok="t"/>
              </v:shape>
            </v:group>
            <v:group style="position:absolute;left:10713;top:980;width:31;height:10" coordorigin="10713,980" coordsize="31,10">
              <v:shape style="position:absolute;left:10713;top:980;width:31;height:10" coordorigin="10713,980" coordsize="31,10" path="m10713,985l10743,985e" filled="false" stroked="true" strokeweight=".6pt" strokecolor="#000000">
                <v:path arrowok="t"/>
              </v:shape>
            </v:group>
            <v:group style="position:absolute;left:10763;top:980;width:31;height:10" coordorigin="10763,980" coordsize="31,10">
              <v:shape style="position:absolute;left:10763;top:980;width:31;height:10" coordorigin="10763,980" coordsize="31,10" path="m10763,985l10793,985e" filled="false" stroked="true" strokeweight=".6pt" strokecolor="#000000">
                <v:path arrowok="t"/>
              </v:shape>
            </v:group>
            <v:group style="position:absolute;left:10813;top:980;width:31;height:10" coordorigin="10813,980" coordsize="31,10">
              <v:shape style="position:absolute;left:10813;top:980;width:31;height:10" coordorigin="10813,980" coordsize="31,10" path="m10813,985l10844,985e" filled="false" stroked="true" strokeweight=".6pt" strokecolor="#000000">
                <v:path arrowok="t"/>
              </v:shape>
            </v:group>
            <v:group style="position:absolute;left:10864;top:980;width:31;height:10" coordorigin="10864,980" coordsize="31,10">
              <v:shape style="position:absolute;left:10864;top:980;width:31;height:10" coordorigin="10864,980" coordsize="31,10" path="m10864,985l10894,985e" filled="false" stroked="true" strokeweight=".6pt" strokecolor="#000000">
                <v:path arrowok="t"/>
              </v:shape>
            </v:group>
            <v:group style="position:absolute;left:10914;top:980;width:31;height:10" coordorigin="10914,980" coordsize="31,10">
              <v:shape style="position:absolute;left:10914;top:980;width:31;height:10" coordorigin="10914,980" coordsize="31,10" path="m10914,985l10944,985e" filled="false" stroked="true" strokeweight=".6pt" strokecolor="#000000">
                <v:path arrowok="t"/>
              </v:shape>
            </v:group>
            <v:group style="position:absolute;left:10964;top:980;width:31;height:10" coordorigin="10964,980" coordsize="31,10">
              <v:shape style="position:absolute;left:10964;top:980;width:31;height:10" coordorigin="10964,980" coordsize="31,10" path="m10964,985l10994,985e" filled="false" stroked="true" strokeweight=".6pt" strokecolor="#000000">
                <v:path arrowok="t"/>
              </v:shape>
            </v:group>
            <v:group style="position:absolute;left:11014;top:980;width:31;height:10" coordorigin="11014,980" coordsize="31,10">
              <v:shape style="position:absolute;left:11014;top:980;width:31;height:10" coordorigin="11014,980" coordsize="31,10" path="m11014,985l11044,985e" filled="false" stroked="true" strokeweight=".6pt" strokecolor="#000000">
                <v:path arrowok="t"/>
              </v:shape>
            </v:group>
            <v:group style="position:absolute;left:11064;top:980;width:31;height:10" coordorigin="11064,980" coordsize="31,10">
              <v:shape style="position:absolute;left:11064;top:980;width:31;height:10" coordorigin="11064,980" coordsize="31,10" path="m11064,985l11095,985e" filled="false" stroked="true" strokeweight=".6pt" strokecolor="#000000">
                <v:path arrowok="t"/>
              </v:shape>
            </v:group>
            <v:group style="position:absolute;left:11115;top:980;width:31;height:10" coordorigin="11115,980" coordsize="31,10">
              <v:shape style="position:absolute;left:11115;top:980;width:31;height:10" coordorigin="11115,980" coordsize="31,10" path="m11115,985l11145,985e" filled="false" stroked="true" strokeweight=".6pt" strokecolor="#000000">
                <v:path arrowok="t"/>
              </v:shape>
            </v:group>
            <v:group style="position:absolute;left:11165;top:980;width:31;height:10" coordorigin="11165,980" coordsize="31,10">
              <v:shape style="position:absolute;left:11165;top:980;width:31;height:10" coordorigin="11165,980" coordsize="31,10" path="m11165,985l11195,985e" filled="false" stroked="true" strokeweight=".6pt" strokecolor="#000000">
                <v:path arrowok="t"/>
              </v:shape>
            </v:group>
            <v:group style="position:absolute;left:11215;top:980;width:16;height:10" coordorigin="11215,980" coordsize="16,10">
              <v:shape style="position:absolute;left:11215;top:980;width:16;height:10" coordorigin="11215,980" coordsize="16,10" path="m11215,985l11230,985e" filled="false" stroked="true" strokeweight=".6pt" strokecolor="#000000">
                <v:path arrowok="t"/>
              </v:shape>
            </v:group>
            <v:group style="position:absolute;left:7710;top:4719;width:10;height:30" coordorigin="7710,4719" coordsize="10,30">
              <v:shape style="position:absolute;left:7710;top:4719;width:10;height:30" coordorigin="7710,4719" coordsize="10,30" path="m7710,4734l7720,4734e" filled="false" stroked="true" strokeweight="1.6pt" strokecolor="#000000">
                <v:path arrowok="t"/>
              </v:shape>
            </v:group>
            <v:group style="position:absolute;left:7710;top:4669;width:10;height:30" coordorigin="7710,4669" coordsize="10,30">
              <v:shape style="position:absolute;left:7710;top:4669;width:10;height:30" coordorigin="7710,4669" coordsize="10,30" path="m7710,4684l7720,4684e" filled="false" stroked="true" strokeweight="1.599pt" strokecolor="#000000">
                <v:path arrowok="t"/>
              </v:shape>
            </v:group>
            <v:group style="position:absolute;left:7710;top:4619;width:10;height:30" coordorigin="7710,4619" coordsize="10,30">
              <v:shape style="position:absolute;left:7710;top:4619;width:10;height:30" coordorigin="7710,4619" coordsize="10,30" path="m7710,4634l7720,4634e" filled="false" stroked="true" strokeweight="1.599pt" strokecolor="#000000">
                <v:path arrowok="t"/>
              </v:shape>
            </v:group>
            <v:group style="position:absolute;left:7710;top:4569;width:10;height:30" coordorigin="7710,4569" coordsize="10,30">
              <v:shape style="position:absolute;left:7710;top:4569;width:10;height:30" coordorigin="7710,4569" coordsize="10,30" path="m7710,4584l7720,4584e" filled="false" stroked="true" strokeweight="1.599pt" strokecolor="#000000">
                <v:path arrowok="t"/>
              </v:shape>
            </v:group>
            <v:group style="position:absolute;left:7710;top:4519;width:10;height:30" coordorigin="7710,4519" coordsize="10,30">
              <v:shape style="position:absolute;left:7710;top:4519;width:10;height:30" coordorigin="7710,4519" coordsize="10,30" path="m7710,4534l7720,4534e" filled="false" stroked="true" strokeweight="1.599pt" strokecolor="#000000">
                <v:path arrowok="t"/>
              </v:shape>
            </v:group>
            <v:group style="position:absolute;left:7710;top:4469;width:10;height:30" coordorigin="7710,4469" coordsize="10,30">
              <v:shape style="position:absolute;left:7710;top:4469;width:10;height:30" coordorigin="7710,4469" coordsize="10,30" path="m7710,4484l7720,4484e" filled="false" stroked="true" strokeweight="1.599pt" strokecolor="#000000">
                <v:path arrowok="t"/>
              </v:shape>
            </v:group>
            <v:group style="position:absolute;left:7710;top:4419;width:10;height:30" coordorigin="7710,4419" coordsize="10,30">
              <v:shape style="position:absolute;left:7710;top:4419;width:10;height:30" coordorigin="7710,4419" coordsize="10,30" path="m7710,4434l7720,4434e" filled="false" stroked="true" strokeweight="1.599pt" strokecolor="#000000">
                <v:path arrowok="t"/>
              </v:shape>
            </v:group>
            <v:group style="position:absolute;left:7710;top:4369;width:10;height:30" coordorigin="7710,4369" coordsize="10,30">
              <v:shape style="position:absolute;left:7710;top:4369;width:10;height:30" coordorigin="7710,4369" coordsize="10,30" path="m7710,4384l7720,4384e" filled="false" stroked="true" strokeweight="1.599pt" strokecolor="#000000">
                <v:path arrowok="t"/>
              </v:shape>
            </v:group>
            <v:group style="position:absolute;left:7710;top:4319;width:10;height:30" coordorigin="7710,4319" coordsize="10,30">
              <v:shape style="position:absolute;left:7710;top:4319;width:10;height:30" coordorigin="7710,4319" coordsize="10,30" path="m7710,4334l7720,4334e" filled="false" stroked="true" strokeweight="1.599pt" strokecolor="#000000">
                <v:path arrowok="t"/>
              </v:shape>
            </v:group>
            <v:group style="position:absolute;left:7710;top:4269;width:10;height:30" coordorigin="7710,4269" coordsize="10,30">
              <v:shape style="position:absolute;left:7710;top:4269;width:10;height:30" coordorigin="7710,4269" coordsize="10,30" path="m7710,4284l7720,4284e" filled="false" stroked="true" strokeweight="1.599pt" strokecolor="#000000">
                <v:path arrowok="t"/>
              </v:shape>
            </v:group>
            <v:group style="position:absolute;left:7710;top:4219;width:10;height:30" coordorigin="7710,4219" coordsize="10,30">
              <v:shape style="position:absolute;left:7710;top:4219;width:10;height:30" coordorigin="7710,4219" coordsize="10,30" path="m7710,4234l7720,4234e" filled="false" stroked="true" strokeweight="1.599pt" strokecolor="#000000">
                <v:path arrowok="t"/>
              </v:shape>
            </v:group>
            <v:group style="position:absolute;left:7710;top:4169;width:10;height:30" coordorigin="7710,4169" coordsize="10,30">
              <v:shape style="position:absolute;left:7710;top:4169;width:10;height:30" coordorigin="7710,4169" coordsize="10,30" path="m7710,4184l7720,4184e" filled="false" stroked="true" strokeweight="1.599pt" strokecolor="#000000">
                <v:path arrowok="t"/>
              </v:shape>
            </v:group>
            <v:group style="position:absolute;left:7710;top:4119;width:10;height:30" coordorigin="7710,4119" coordsize="10,30">
              <v:shape style="position:absolute;left:7710;top:4119;width:10;height:30" coordorigin="7710,4119" coordsize="10,30" path="m7710,4134l7720,4134e" filled="false" stroked="true" strokeweight="1.599pt" strokecolor="#000000">
                <v:path arrowok="t"/>
              </v:shape>
            </v:group>
            <v:group style="position:absolute;left:7710;top:4069;width:10;height:30" coordorigin="7710,4069" coordsize="10,30">
              <v:shape style="position:absolute;left:7710;top:4069;width:10;height:30" coordorigin="7710,4069" coordsize="10,30" path="m7710,4084l7720,4084e" filled="false" stroked="true" strokeweight="1.6pt" strokecolor="#000000">
                <v:path arrowok="t"/>
              </v:shape>
            </v:group>
            <v:group style="position:absolute;left:7710;top:4019;width:10;height:30" coordorigin="7710,4019" coordsize="10,30">
              <v:shape style="position:absolute;left:7710;top:4019;width:10;height:30" coordorigin="7710,4019" coordsize="10,30" path="m7710,4034l7720,4034e" filled="false" stroked="true" strokeweight="1.6pt" strokecolor="#000000">
                <v:path arrowok="t"/>
              </v:shape>
            </v:group>
            <v:group style="position:absolute;left:7710;top:3969;width:10;height:30" coordorigin="7710,3969" coordsize="10,30">
              <v:shape style="position:absolute;left:7710;top:3969;width:10;height:30" coordorigin="7710,3969" coordsize="10,30" path="m7710,3984l7720,3984e" filled="false" stroked="true" strokeweight="1.6pt" strokecolor="#000000">
                <v:path arrowok="t"/>
              </v:shape>
            </v:group>
            <v:group style="position:absolute;left:7710;top:3919;width:10;height:30" coordorigin="7710,3919" coordsize="10,30">
              <v:shape style="position:absolute;left:7710;top:3919;width:10;height:30" coordorigin="7710,3919" coordsize="10,30" path="m7710,3934l7720,3934e" filled="false" stroked="true" strokeweight="1.6pt" strokecolor="#000000">
                <v:path arrowok="t"/>
              </v:shape>
            </v:group>
            <v:group style="position:absolute;left:7710;top:3869;width:10;height:30" coordorigin="7710,3869" coordsize="10,30">
              <v:shape style="position:absolute;left:7710;top:3869;width:10;height:30" coordorigin="7710,3869" coordsize="10,30" path="m7710,3884l7720,3884e" filled="false" stroked="true" strokeweight="1.6pt" strokecolor="#000000">
                <v:path arrowok="t"/>
              </v:shape>
            </v:group>
            <v:group style="position:absolute;left:7710;top:3819;width:10;height:30" coordorigin="7710,3819" coordsize="10,30">
              <v:shape style="position:absolute;left:7710;top:3819;width:10;height:30" coordorigin="7710,3819" coordsize="10,30" path="m7710,3834l7720,3834e" filled="false" stroked="true" strokeweight="1.6pt" strokecolor="#000000">
                <v:path arrowok="t"/>
              </v:shape>
            </v:group>
            <v:group style="position:absolute;left:7710;top:3769;width:10;height:30" coordorigin="7710,3769" coordsize="10,30">
              <v:shape style="position:absolute;left:7710;top:3769;width:10;height:30" coordorigin="7710,3769" coordsize="10,30" path="m7710,3784l7720,3784e" filled="false" stroked="true" strokeweight="1.6pt" strokecolor="#000000">
                <v:path arrowok="t"/>
              </v:shape>
            </v:group>
            <v:group style="position:absolute;left:7710;top:3719;width:10;height:30" coordorigin="7710,3719" coordsize="10,30">
              <v:shape style="position:absolute;left:7710;top:3719;width:10;height:30" coordorigin="7710,3719" coordsize="10,30" path="m7710,3734l7720,3734e" filled="false" stroked="true" strokeweight="1.6pt" strokecolor="#000000">
                <v:path arrowok="t"/>
              </v:shape>
            </v:group>
            <v:group style="position:absolute;left:7710;top:3669;width:10;height:30" coordorigin="7710,3669" coordsize="10,30">
              <v:shape style="position:absolute;left:7710;top:3669;width:10;height:30" coordorigin="7710,3669" coordsize="10,30" path="m7710,3684l7720,3684e" filled="false" stroked="true" strokeweight="1.599pt" strokecolor="#000000">
                <v:path arrowok="t"/>
              </v:shape>
            </v:group>
            <v:group style="position:absolute;left:7710;top:3619;width:10;height:30" coordorigin="7710,3619" coordsize="10,30">
              <v:shape style="position:absolute;left:7710;top:3619;width:10;height:30" coordorigin="7710,3619" coordsize="10,30" path="m7710,3634l7720,3634e" filled="false" stroked="true" strokeweight="1.599pt" strokecolor="#000000">
                <v:path arrowok="t"/>
              </v:shape>
            </v:group>
            <v:group style="position:absolute;left:7710;top:3569;width:10;height:30" coordorigin="7710,3569" coordsize="10,30">
              <v:shape style="position:absolute;left:7710;top:3569;width:10;height:30" coordorigin="7710,3569" coordsize="10,30" path="m7710,3584l7720,3584e" filled="false" stroked="true" strokeweight="1.599pt" strokecolor="#000000">
                <v:path arrowok="t"/>
              </v:shape>
            </v:group>
            <v:group style="position:absolute;left:7710;top:3519;width:10;height:30" coordorigin="7710,3519" coordsize="10,30">
              <v:shape style="position:absolute;left:7710;top:3519;width:10;height:30" coordorigin="7710,3519" coordsize="10,30" path="m7710,3534l7720,3534e" filled="false" stroked="true" strokeweight="1.599pt" strokecolor="#000000">
                <v:path arrowok="t"/>
              </v:shape>
            </v:group>
            <v:group style="position:absolute;left:7710;top:3469;width:10;height:30" coordorigin="7710,3469" coordsize="10,30">
              <v:shape style="position:absolute;left:7710;top:3469;width:10;height:30" coordorigin="7710,3469" coordsize="10,30" path="m7710,3484l7720,3484e" filled="false" stroked="true" strokeweight="1.599pt" strokecolor="#000000">
                <v:path arrowok="t"/>
              </v:shape>
            </v:group>
            <v:group style="position:absolute;left:7710;top:3419;width:10;height:30" coordorigin="7710,3419" coordsize="10,30">
              <v:shape style="position:absolute;left:7710;top:3419;width:10;height:30" coordorigin="7710,3419" coordsize="10,30" path="m7710,3434l7720,3434e" filled="false" stroked="true" strokeweight="1.599pt" strokecolor="#000000">
                <v:path arrowok="t"/>
              </v:shape>
            </v:group>
            <v:group style="position:absolute;left:7710;top:3369;width:10;height:30" coordorigin="7710,3369" coordsize="10,30">
              <v:shape style="position:absolute;left:7710;top:3369;width:10;height:30" coordorigin="7710,3369" coordsize="10,30" path="m7710,3384l7720,3384e" filled="false" stroked="true" strokeweight="1.599pt" strokecolor="#000000">
                <v:path arrowok="t"/>
              </v:shape>
            </v:group>
            <v:group style="position:absolute;left:7710;top:3319;width:10;height:30" coordorigin="7710,3319" coordsize="10,30">
              <v:shape style="position:absolute;left:7710;top:3319;width:10;height:30" coordorigin="7710,3319" coordsize="10,30" path="m7710,3334l7720,3334e" filled="false" stroked="true" strokeweight="1.599pt" strokecolor="#000000">
                <v:path arrowok="t"/>
              </v:shape>
            </v:group>
            <v:group style="position:absolute;left:7710;top:3269;width:10;height:30" coordorigin="7710,3269" coordsize="10,30">
              <v:shape style="position:absolute;left:7710;top:3269;width:10;height:30" coordorigin="7710,3269" coordsize="10,30" path="m7710,3284l7720,3284e" filled="false" stroked="true" strokeweight="1.599pt" strokecolor="#000000">
                <v:path arrowok="t"/>
              </v:shape>
            </v:group>
            <v:group style="position:absolute;left:7710;top:3219;width:10;height:30" coordorigin="7710,3219" coordsize="10,30">
              <v:shape style="position:absolute;left:7710;top:3219;width:10;height:30" coordorigin="7710,3219" coordsize="10,30" path="m7710,3234l7720,3234e" filled="false" stroked="true" strokeweight="1.599pt" strokecolor="#000000">
                <v:path arrowok="t"/>
              </v:shape>
            </v:group>
            <v:group style="position:absolute;left:7710;top:3169;width:10;height:30" coordorigin="7710,3169" coordsize="10,30">
              <v:shape style="position:absolute;left:7710;top:3169;width:10;height:30" coordorigin="7710,3169" coordsize="10,30" path="m7710,3184l7720,3184e" filled="false" stroked="true" strokeweight="1.599pt" strokecolor="#000000">
                <v:path arrowok="t"/>
              </v:shape>
            </v:group>
            <v:group style="position:absolute;left:7710;top:3119;width:10;height:30" coordorigin="7710,3119" coordsize="10,30">
              <v:shape style="position:absolute;left:7710;top:3119;width:10;height:30" coordorigin="7710,3119" coordsize="10,30" path="m7710,3134l7720,3134e" filled="false" stroked="true" strokeweight="1.599pt" strokecolor="#000000">
                <v:path arrowok="t"/>
              </v:shape>
            </v:group>
            <v:group style="position:absolute;left:7710;top:3069;width:10;height:30" coordorigin="7710,3069" coordsize="10,30">
              <v:shape style="position:absolute;left:7710;top:3069;width:10;height:30" coordorigin="7710,3069" coordsize="10,30" path="m7710,3084l7720,3084e" filled="false" stroked="true" strokeweight="1.599pt" strokecolor="#000000">
                <v:path arrowok="t"/>
              </v:shape>
            </v:group>
            <v:group style="position:absolute;left:7710;top:3019;width:10;height:30" coordorigin="7710,3019" coordsize="10,30">
              <v:shape style="position:absolute;left:7710;top:3019;width:10;height:30" coordorigin="7710,3019" coordsize="10,30" path="m7710,3034l7720,3034e" filled="false" stroked="true" strokeweight="1.599pt" strokecolor="#000000">
                <v:path arrowok="t"/>
              </v:shape>
            </v:group>
            <v:group style="position:absolute;left:7710;top:2969;width:10;height:30" coordorigin="7710,2969" coordsize="10,30">
              <v:shape style="position:absolute;left:7710;top:2969;width:10;height:30" coordorigin="7710,2969" coordsize="10,30" path="m7710,2984l7720,2984e" filled="false" stroked="true" strokeweight="1.599pt" strokecolor="#000000">
                <v:path arrowok="t"/>
              </v:shape>
            </v:group>
            <v:group style="position:absolute;left:7710;top:2919;width:10;height:30" coordorigin="7710,2919" coordsize="10,30">
              <v:shape style="position:absolute;left:7710;top:2919;width:10;height:30" coordorigin="7710,2919" coordsize="10,30" path="m7710,2934l7720,2934e" filled="false" stroked="true" strokeweight="1.599pt" strokecolor="#000000">
                <v:path arrowok="t"/>
              </v:shape>
            </v:group>
            <v:group style="position:absolute;left:7710;top:2869;width:10;height:30" coordorigin="7710,2869" coordsize="10,30">
              <v:shape style="position:absolute;left:7710;top:2869;width:10;height:30" coordorigin="7710,2869" coordsize="10,30" path="m7710,2884l7720,2884e" filled="false" stroked="true" strokeweight="1.599pt" strokecolor="#000000">
                <v:path arrowok="t"/>
              </v:shape>
            </v:group>
            <v:group style="position:absolute;left:7710;top:2819;width:10;height:30" coordorigin="7710,2819" coordsize="10,30">
              <v:shape style="position:absolute;left:7710;top:2819;width:10;height:30" coordorigin="7710,2819" coordsize="10,30" path="m7710,2834l7720,2834e" filled="false" stroked="true" strokeweight="1.599pt" strokecolor="#000000">
                <v:path arrowok="t"/>
              </v:shape>
            </v:group>
            <v:group style="position:absolute;left:7710;top:2769;width:10;height:30" coordorigin="7710,2769" coordsize="10,30">
              <v:shape style="position:absolute;left:7710;top:2769;width:10;height:30" coordorigin="7710,2769" coordsize="10,30" path="m7710,2784l7720,2784e" filled="false" stroked="true" strokeweight="1.599pt" strokecolor="#000000">
                <v:path arrowok="t"/>
              </v:shape>
            </v:group>
            <v:group style="position:absolute;left:7710;top:2720;width:10;height:30" coordorigin="7710,2720" coordsize="10,30">
              <v:shape style="position:absolute;left:7710;top:2720;width:10;height:30" coordorigin="7710,2720" coordsize="10,30" path="m7710,2735l7720,2735e" filled="false" stroked="true" strokeweight="1.599pt" strokecolor="#000000">
                <v:path arrowok="t"/>
              </v:shape>
            </v:group>
            <v:group style="position:absolute;left:7710;top:2670;width:10;height:30" coordorigin="7710,2670" coordsize="10,30">
              <v:shape style="position:absolute;left:7710;top:2670;width:10;height:30" coordorigin="7710,2670" coordsize="10,30" path="m7710,2685l7720,2685e" filled="false" stroked="true" strokeweight="1.599pt" strokecolor="#000000">
                <v:path arrowok="t"/>
              </v:shape>
            </v:group>
            <v:group style="position:absolute;left:7710;top:2620;width:10;height:30" coordorigin="7710,2620" coordsize="10,30">
              <v:shape style="position:absolute;left:7710;top:2620;width:10;height:30" coordorigin="7710,2620" coordsize="10,30" path="m7710,2635l7720,2635e" filled="false" stroked="true" strokeweight="1.599pt" strokecolor="#000000">
                <v:path arrowok="t"/>
              </v:shape>
            </v:group>
            <v:group style="position:absolute;left:7710;top:2570;width:10;height:30" coordorigin="7710,2570" coordsize="10,30">
              <v:shape style="position:absolute;left:7710;top:2570;width:10;height:30" coordorigin="7710,2570" coordsize="10,30" path="m7710,2585l7720,2585e" filled="false" stroked="true" strokeweight="1.599pt" strokecolor="#000000">
                <v:path arrowok="t"/>
              </v:shape>
            </v:group>
            <v:group style="position:absolute;left:7710;top:2520;width:10;height:30" coordorigin="7710,2520" coordsize="10,30">
              <v:shape style="position:absolute;left:7710;top:2520;width:10;height:30" coordorigin="7710,2520" coordsize="10,30" path="m7710,2535l7720,2535e" filled="false" stroked="true" strokeweight="1.599pt" strokecolor="#000000">
                <v:path arrowok="t"/>
              </v:shape>
            </v:group>
            <v:group style="position:absolute;left:7710;top:2470;width:10;height:30" coordorigin="7710,2470" coordsize="10,30">
              <v:shape style="position:absolute;left:7710;top:2470;width:10;height:30" coordorigin="7710,2470" coordsize="10,30" path="m7710,2485l7720,2485e" filled="false" stroked="true" strokeweight="1.599pt" strokecolor="#000000">
                <v:path arrowok="t"/>
              </v:shape>
            </v:group>
            <v:group style="position:absolute;left:7710;top:2420;width:10;height:30" coordorigin="7710,2420" coordsize="10,30">
              <v:shape style="position:absolute;left:7710;top:2420;width:10;height:30" coordorigin="7710,2420" coordsize="10,30" path="m7710,2435l7720,2435e" filled="false" stroked="true" strokeweight="1.599pt" strokecolor="#000000">
                <v:path arrowok="t"/>
              </v:shape>
            </v:group>
            <v:group style="position:absolute;left:7710;top:2370;width:10;height:30" coordorigin="7710,2370" coordsize="10,30">
              <v:shape style="position:absolute;left:7710;top:2370;width:10;height:30" coordorigin="7710,2370" coordsize="10,30" path="m7710,2385l7720,2385e" filled="false" stroked="true" strokeweight="1.599pt" strokecolor="#000000">
                <v:path arrowok="t"/>
              </v:shape>
            </v:group>
            <v:group style="position:absolute;left:7710;top:2320;width:10;height:30" coordorigin="7710,2320" coordsize="10,30">
              <v:shape style="position:absolute;left:7710;top:2320;width:10;height:30" coordorigin="7710,2320" coordsize="10,30" path="m7710,2335l7720,2335e" filled="false" stroked="true" strokeweight="1.599pt" strokecolor="#000000">
                <v:path arrowok="t"/>
              </v:shape>
            </v:group>
            <v:group style="position:absolute;left:7710;top:2270;width:10;height:30" coordorigin="7710,2270" coordsize="10,30">
              <v:shape style="position:absolute;left:7710;top:2270;width:10;height:30" coordorigin="7710,2270" coordsize="10,30" path="m7710,2285l7720,2285e" filled="false" stroked="true" strokeweight="1.599pt" strokecolor="#000000">
                <v:path arrowok="t"/>
              </v:shape>
            </v:group>
            <v:group style="position:absolute;left:7710;top:2220;width:10;height:30" coordorigin="7710,2220" coordsize="10,30">
              <v:shape style="position:absolute;left:7710;top:2220;width:10;height:30" coordorigin="7710,2220" coordsize="10,30" path="m7710,2235l7720,2235e" filled="false" stroked="true" strokeweight="1.599pt" strokecolor="#000000">
                <v:path arrowok="t"/>
              </v:shape>
            </v:group>
            <v:group style="position:absolute;left:7710;top:2170;width:10;height:30" coordorigin="7710,2170" coordsize="10,30">
              <v:shape style="position:absolute;left:7710;top:2170;width:10;height:30" coordorigin="7710,2170" coordsize="10,30" path="m7710,2185l7720,2185e" filled="false" stroked="true" strokeweight="1.599pt" strokecolor="#000000">
                <v:path arrowok="t"/>
              </v:shape>
            </v:group>
            <v:group style="position:absolute;left:7710;top:2120;width:10;height:30" coordorigin="7710,2120" coordsize="10,30">
              <v:shape style="position:absolute;left:7710;top:2120;width:10;height:30" coordorigin="7710,2120" coordsize="10,30" path="m7710,2135l7720,2135e" filled="false" stroked="true" strokeweight="1.599pt" strokecolor="#000000">
                <v:path arrowok="t"/>
              </v:shape>
            </v:group>
            <v:group style="position:absolute;left:7710;top:2070;width:10;height:30" coordorigin="7710,2070" coordsize="10,30">
              <v:shape style="position:absolute;left:7710;top:2070;width:10;height:30" coordorigin="7710,2070" coordsize="10,30" path="m7710,2085l7720,2085e" filled="false" stroked="true" strokeweight="1.599pt" strokecolor="#000000">
                <v:path arrowok="t"/>
              </v:shape>
            </v:group>
            <v:group style="position:absolute;left:7710;top:2020;width:10;height:30" coordorigin="7710,2020" coordsize="10,30">
              <v:shape style="position:absolute;left:7710;top:2020;width:10;height:30" coordorigin="7710,2020" coordsize="10,30" path="m7710,2035l7720,2035e" filled="false" stroked="true" strokeweight="1.599pt" strokecolor="#000000">
                <v:path arrowok="t"/>
              </v:shape>
            </v:group>
            <v:group style="position:absolute;left:7710;top:1970;width:10;height:30" coordorigin="7710,1970" coordsize="10,30">
              <v:shape style="position:absolute;left:7710;top:1970;width:10;height:30" coordorigin="7710,1970" coordsize="10,30" path="m7710,1985l7720,1985e" filled="false" stroked="true" strokeweight="1.599pt" strokecolor="#000000">
                <v:path arrowok="t"/>
              </v:shape>
            </v:group>
            <v:group style="position:absolute;left:7710;top:1920;width:10;height:30" coordorigin="7710,1920" coordsize="10,30">
              <v:shape style="position:absolute;left:7710;top:1920;width:10;height:30" coordorigin="7710,1920" coordsize="10,30" path="m7710,1935l7720,1935e" filled="false" stroked="true" strokeweight="1.599pt" strokecolor="#000000">
                <v:path arrowok="t"/>
              </v:shape>
            </v:group>
            <v:group style="position:absolute;left:7710;top:1870;width:10;height:30" coordorigin="7710,1870" coordsize="10,30">
              <v:shape style="position:absolute;left:7710;top:1870;width:10;height:30" coordorigin="7710,1870" coordsize="10,30" path="m7710,1885l7720,1885e" filled="false" stroked="true" strokeweight="1.599pt" strokecolor="#000000">
                <v:path arrowok="t"/>
              </v:shape>
            </v:group>
            <v:group style="position:absolute;left:7710;top:1820;width:10;height:30" coordorigin="7710,1820" coordsize="10,30">
              <v:shape style="position:absolute;left:7710;top:1820;width:10;height:30" coordorigin="7710,1820" coordsize="10,30" path="m7710,1835l7720,1835e" filled="false" stroked="true" strokeweight="1.599pt" strokecolor="#000000">
                <v:path arrowok="t"/>
              </v:shape>
            </v:group>
            <v:group style="position:absolute;left:7710;top:1770;width:10;height:30" coordorigin="7710,1770" coordsize="10,30">
              <v:shape style="position:absolute;left:7710;top:1770;width:10;height:30" coordorigin="7710,1770" coordsize="10,30" path="m7710,1785l7720,1785e" filled="false" stroked="true" strokeweight="1.599pt" strokecolor="#000000">
                <v:path arrowok="t"/>
              </v:shape>
            </v:group>
            <v:group style="position:absolute;left:7710;top:1720;width:10;height:30" coordorigin="7710,1720" coordsize="10,30">
              <v:shape style="position:absolute;left:7710;top:1720;width:10;height:30" coordorigin="7710,1720" coordsize="10,30" path="m7710,1735l7720,1735e" filled="false" stroked="true" strokeweight="1.599pt" strokecolor="#000000">
                <v:path arrowok="t"/>
              </v:shape>
            </v:group>
            <v:group style="position:absolute;left:7710;top:1670;width:10;height:30" coordorigin="7710,1670" coordsize="10,30">
              <v:shape style="position:absolute;left:7710;top:1670;width:10;height:30" coordorigin="7710,1670" coordsize="10,30" path="m7710,1685l7720,1685e" filled="false" stroked="true" strokeweight="1.599pt" strokecolor="#000000">
                <v:path arrowok="t"/>
              </v:shape>
            </v:group>
            <v:group style="position:absolute;left:7710;top:1620;width:10;height:30" coordorigin="7710,1620" coordsize="10,30">
              <v:shape style="position:absolute;left:7710;top:1620;width:10;height:30" coordorigin="7710,1620" coordsize="10,30" path="m7710,1635l7720,1635e" filled="false" stroked="true" strokeweight="1.599pt" strokecolor="#000000">
                <v:path arrowok="t"/>
              </v:shape>
            </v:group>
            <v:group style="position:absolute;left:7710;top:1570;width:10;height:30" coordorigin="7710,1570" coordsize="10,30">
              <v:shape style="position:absolute;left:7710;top:1570;width:10;height:30" coordorigin="7710,1570" coordsize="10,30" path="m7710,1585l7720,1585e" filled="false" stroked="true" strokeweight="1.599pt" strokecolor="#000000">
                <v:path arrowok="t"/>
              </v:shape>
            </v:group>
            <v:group style="position:absolute;left:7710;top:1520;width:10;height:30" coordorigin="7710,1520" coordsize="10,30">
              <v:shape style="position:absolute;left:7710;top:1520;width:10;height:30" coordorigin="7710,1520" coordsize="10,30" path="m7710,1535l7720,1535e" filled="false" stroked="true" strokeweight="1.599pt" strokecolor="#000000">
                <v:path arrowok="t"/>
              </v:shape>
            </v:group>
            <v:group style="position:absolute;left:7710;top:1470;width:10;height:30" coordorigin="7710,1470" coordsize="10,30">
              <v:shape style="position:absolute;left:7710;top:1470;width:10;height:30" coordorigin="7710,1470" coordsize="10,30" path="m7710,1485l7720,1485e" filled="false" stroked="true" strokeweight="1.599pt" strokecolor="#000000">
                <v:path arrowok="t"/>
              </v:shape>
            </v:group>
            <v:group style="position:absolute;left:7710;top:1420;width:10;height:30" coordorigin="7710,1420" coordsize="10,30">
              <v:shape style="position:absolute;left:7710;top:1420;width:10;height:30" coordorigin="7710,1420" coordsize="10,30" path="m7710,1435l7720,1435e" filled="false" stroked="true" strokeweight="1.599pt" strokecolor="#000000">
                <v:path arrowok="t"/>
              </v:shape>
            </v:group>
            <v:group style="position:absolute;left:7710;top:1370;width:10;height:30" coordorigin="7710,1370" coordsize="10,30">
              <v:shape style="position:absolute;left:7710;top:1370;width:10;height:30" coordorigin="7710,1370" coordsize="10,30" path="m7710,1385l7720,1385e" filled="false" stroked="true" strokeweight="1.599pt" strokecolor="#000000">
                <v:path arrowok="t"/>
              </v:shape>
            </v:group>
            <v:group style="position:absolute;left:7710;top:1320;width:10;height:30" coordorigin="7710,1320" coordsize="10,30">
              <v:shape style="position:absolute;left:7710;top:1320;width:10;height:30" coordorigin="7710,1320" coordsize="10,30" path="m7710,1335l7720,1335e" filled="false" stroked="true" strokeweight="1.599pt" strokecolor="#000000">
                <v:path arrowok="t"/>
              </v:shape>
            </v:group>
            <v:group style="position:absolute;left:7710;top:1270;width:10;height:30" coordorigin="7710,1270" coordsize="10,30">
              <v:shape style="position:absolute;left:7710;top:1270;width:10;height:30" coordorigin="7710,1270" coordsize="10,30" path="m7710,1285l7720,1285e" filled="false" stroked="true" strokeweight="1.599pt" strokecolor="#000000">
                <v:path arrowok="t"/>
              </v:shape>
            </v:group>
            <v:group style="position:absolute;left:7710;top:1220;width:10;height:30" coordorigin="7710,1220" coordsize="10,30">
              <v:shape style="position:absolute;left:7710;top:1220;width:10;height:30" coordorigin="7710,1220" coordsize="10,30" path="m7710,1235l7720,1235e" filled="false" stroked="true" strokeweight="1.599pt" strokecolor="#000000">
                <v:path arrowok="t"/>
              </v:shape>
            </v:group>
            <v:group style="position:absolute;left:7710;top:1170;width:10;height:30" coordorigin="7710,1170" coordsize="10,30">
              <v:shape style="position:absolute;left:7710;top:1170;width:10;height:30" coordorigin="7710,1170" coordsize="10,30" path="m7710,1185l7720,1185e" filled="false" stroked="true" strokeweight="1.599pt" strokecolor="#000000">
                <v:path arrowok="t"/>
              </v:shape>
            </v:group>
            <v:group style="position:absolute;left:7710;top:1120;width:10;height:30" coordorigin="7710,1120" coordsize="10,30">
              <v:shape style="position:absolute;left:7710;top:1120;width:10;height:30" coordorigin="7710,1120" coordsize="10,30" path="m7710,1135l7720,1135e" filled="false" stroked="true" strokeweight="1.599pt" strokecolor="#000000">
                <v:path arrowok="t"/>
              </v:shape>
            </v:group>
            <v:group style="position:absolute;left:7710;top:1070;width:10;height:30" coordorigin="7710,1070" coordsize="10,30">
              <v:shape style="position:absolute;left:7710;top:1070;width:10;height:30" coordorigin="7710,1070" coordsize="10,30" path="m7710,1085l7720,1085e" filled="false" stroked="true" strokeweight="1.599pt" strokecolor="#000000">
                <v:path arrowok="t"/>
              </v:shape>
            </v:group>
            <v:group style="position:absolute;left:7710;top:1020;width:10;height:30" coordorigin="7710,1020" coordsize="10,30">
              <v:shape style="position:absolute;left:7710;top:1020;width:10;height:30" coordorigin="7710,1020" coordsize="10,30" path="m7710,1035l7720,1035e" filled="false" stroked="true" strokeweight="1.599pt" strokecolor="#000000">
                <v:path arrowok="t"/>
              </v:shape>
            </v:group>
            <v:group style="position:absolute;left:7710;top:4769;width:10;height:15" coordorigin="7710,4769" coordsize="10,15">
              <v:shape style="position:absolute;left:7710;top:4769;width:10;height:15" coordorigin="7710,4769" coordsize="10,15" path="m7710,4776l7720,4776e" filled="false" stroked="true" strokeweight=".85pt" strokecolor="#000000">
                <v:path arrowok="t"/>
              </v:shape>
            </v:group>
            <v:group style="position:absolute;left:11225;top:4719;width:10;height:30" coordorigin="11225,4719" coordsize="10,30">
              <v:shape style="position:absolute;left:11225;top:4719;width:10;height:30" coordorigin="11225,4719" coordsize="10,30" path="m11225,4734l11235,4734e" filled="false" stroked="true" strokeweight="1.6pt" strokecolor="#000000">
                <v:path arrowok="t"/>
              </v:shape>
            </v:group>
            <v:group style="position:absolute;left:11225;top:4669;width:10;height:30" coordorigin="11225,4669" coordsize="10,30">
              <v:shape style="position:absolute;left:11225;top:4669;width:10;height:30" coordorigin="11225,4669" coordsize="10,30" path="m11225,4684l11235,4684e" filled="false" stroked="true" strokeweight="1.599pt" strokecolor="#000000">
                <v:path arrowok="t"/>
              </v:shape>
            </v:group>
            <v:group style="position:absolute;left:11225;top:4619;width:10;height:30" coordorigin="11225,4619" coordsize="10,30">
              <v:shape style="position:absolute;left:11225;top:4619;width:10;height:30" coordorigin="11225,4619" coordsize="10,30" path="m11225,4634l11235,4634e" filled="false" stroked="true" strokeweight="1.599pt" strokecolor="#000000">
                <v:path arrowok="t"/>
              </v:shape>
            </v:group>
            <v:group style="position:absolute;left:11225;top:4569;width:10;height:30" coordorigin="11225,4569" coordsize="10,30">
              <v:shape style="position:absolute;left:11225;top:4569;width:10;height:30" coordorigin="11225,4569" coordsize="10,30" path="m11225,4584l11235,4584e" filled="false" stroked="true" strokeweight="1.599pt" strokecolor="#000000">
                <v:path arrowok="t"/>
              </v:shape>
            </v:group>
            <v:group style="position:absolute;left:11225;top:4519;width:10;height:30" coordorigin="11225,4519" coordsize="10,30">
              <v:shape style="position:absolute;left:11225;top:4519;width:10;height:30" coordorigin="11225,4519" coordsize="10,30" path="m11225,4534l11235,4534e" filled="false" stroked="true" strokeweight="1.599pt" strokecolor="#000000">
                <v:path arrowok="t"/>
              </v:shape>
            </v:group>
            <v:group style="position:absolute;left:11225;top:4469;width:10;height:30" coordorigin="11225,4469" coordsize="10,30">
              <v:shape style="position:absolute;left:11225;top:4469;width:10;height:30" coordorigin="11225,4469" coordsize="10,30" path="m11225,4484l11235,4484e" filled="false" stroked="true" strokeweight="1.599pt" strokecolor="#000000">
                <v:path arrowok="t"/>
              </v:shape>
            </v:group>
            <v:group style="position:absolute;left:11225;top:4419;width:10;height:30" coordorigin="11225,4419" coordsize="10,30">
              <v:shape style="position:absolute;left:11225;top:4419;width:10;height:30" coordorigin="11225,4419" coordsize="10,30" path="m11225,4434l11235,4434e" filled="false" stroked="true" strokeweight="1.599pt" strokecolor="#000000">
                <v:path arrowok="t"/>
              </v:shape>
            </v:group>
            <v:group style="position:absolute;left:11225;top:4369;width:10;height:30" coordorigin="11225,4369" coordsize="10,30">
              <v:shape style="position:absolute;left:11225;top:4369;width:10;height:30" coordorigin="11225,4369" coordsize="10,30" path="m11225,4384l11235,4384e" filled="false" stroked="true" strokeweight="1.599pt" strokecolor="#000000">
                <v:path arrowok="t"/>
              </v:shape>
            </v:group>
            <v:group style="position:absolute;left:11225;top:4319;width:10;height:30" coordorigin="11225,4319" coordsize="10,30">
              <v:shape style="position:absolute;left:11225;top:4319;width:10;height:30" coordorigin="11225,4319" coordsize="10,30" path="m11225,4334l11235,4334e" filled="false" stroked="true" strokeweight="1.599pt" strokecolor="#000000">
                <v:path arrowok="t"/>
              </v:shape>
            </v:group>
            <v:group style="position:absolute;left:11225;top:4269;width:10;height:30" coordorigin="11225,4269" coordsize="10,30">
              <v:shape style="position:absolute;left:11225;top:4269;width:10;height:30" coordorigin="11225,4269" coordsize="10,30" path="m11225,4284l11235,4284e" filled="false" stroked="true" strokeweight="1.599pt" strokecolor="#000000">
                <v:path arrowok="t"/>
              </v:shape>
            </v:group>
            <v:group style="position:absolute;left:11225;top:4219;width:10;height:30" coordorigin="11225,4219" coordsize="10,30">
              <v:shape style="position:absolute;left:11225;top:4219;width:10;height:30" coordorigin="11225,4219" coordsize="10,30" path="m11225,4234l11235,4234e" filled="false" stroked="true" strokeweight="1.599pt" strokecolor="#000000">
                <v:path arrowok="t"/>
              </v:shape>
            </v:group>
            <v:group style="position:absolute;left:11225;top:4169;width:10;height:30" coordorigin="11225,4169" coordsize="10,30">
              <v:shape style="position:absolute;left:11225;top:4169;width:10;height:30" coordorigin="11225,4169" coordsize="10,30" path="m11225,4184l11235,4184e" filled="false" stroked="true" strokeweight="1.599pt" strokecolor="#000000">
                <v:path arrowok="t"/>
              </v:shape>
            </v:group>
            <v:group style="position:absolute;left:11225;top:4119;width:10;height:30" coordorigin="11225,4119" coordsize="10,30">
              <v:shape style="position:absolute;left:11225;top:4119;width:10;height:30" coordorigin="11225,4119" coordsize="10,30" path="m11225,4134l11235,4134e" filled="false" stroked="true" strokeweight="1.599pt" strokecolor="#000000">
                <v:path arrowok="t"/>
              </v:shape>
            </v:group>
            <v:group style="position:absolute;left:11225;top:4069;width:10;height:30" coordorigin="11225,4069" coordsize="10,30">
              <v:shape style="position:absolute;left:11225;top:4069;width:10;height:30" coordorigin="11225,4069" coordsize="10,30" path="m11225,4084l11235,4084e" filled="false" stroked="true" strokeweight="1.6pt" strokecolor="#000000">
                <v:path arrowok="t"/>
              </v:shape>
            </v:group>
            <v:group style="position:absolute;left:11225;top:4019;width:10;height:30" coordorigin="11225,4019" coordsize="10,30">
              <v:shape style="position:absolute;left:11225;top:4019;width:10;height:30" coordorigin="11225,4019" coordsize="10,30" path="m11225,4034l11235,4034e" filled="false" stroked="true" strokeweight="1.6pt" strokecolor="#000000">
                <v:path arrowok="t"/>
              </v:shape>
            </v:group>
            <v:group style="position:absolute;left:11225;top:3969;width:10;height:30" coordorigin="11225,3969" coordsize="10,30">
              <v:shape style="position:absolute;left:11225;top:3969;width:10;height:30" coordorigin="11225,3969" coordsize="10,30" path="m11225,3984l11235,3984e" filled="false" stroked="true" strokeweight="1.6pt" strokecolor="#000000">
                <v:path arrowok="t"/>
              </v:shape>
            </v:group>
            <v:group style="position:absolute;left:11225;top:3919;width:10;height:30" coordorigin="11225,3919" coordsize="10,30">
              <v:shape style="position:absolute;left:11225;top:3919;width:10;height:30" coordorigin="11225,3919" coordsize="10,30" path="m11225,3934l11235,3934e" filled="false" stroked="true" strokeweight="1.6pt" strokecolor="#000000">
                <v:path arrowok="t"/>
              </v:shape>
            </v:group>
            <v:group style="position:absolute;left:11225;top:3869;width:10;height:30" coordorigin="11225,3869" coordsize="10,30">
              <v:shape style="position:absolute;left:11225;top:3869;width:10;height:30" coordorigin="11225,3869" coordsize="10,30" path="m11225,3884l11235,3884e" filled="false" stroked="true" strokeweight="1.6pt" strokecolor="#000000">
                <v:path arrowok="t"/>
              </v:shape>
            </v:group>
            <v:group style="position:absolute;left:11225;top:3819;width:10;height:30" coordorigin="11225,3819" coordsize="10,30">
              <v:shape style="position:absolute;left:11225;top:3819;width:10;height:30" coordorigin="11225,3819" coordsize="10,30" path="m11225,3834l11235,3834e" filled="false" stroked="true" strokeweight="1.6pt" strokecolor="#000000">
                <v:path arrowok="t"/>
              </v:shape>
            </v:group>
            <v:group style="position:absolute;left:11225;top:3769;width:10;height:30" coordorigin="11225,3769" coordsize="10,30">
              <v:shape style="position:absolute;left:11225;top:3769;width:10;height:30" coordorigin="11225,3769" coordsize="10,30" path="m11225,3784l11235,3784e" filled="false" stroked="true" strokeweight="1.6pt" strokecolor="#000000">
                <v:path arrowok="t"/>
              </v:shape>
            </v:group>
            <v:group style="position:absolute;left:11225;top:3719;width:10;height:30" coordorigin="11225,3719" coordsize="10,30">
              <v:shape style="position:absolute;left:11225;top:3719;width:10;height:30" coordorigin="11225,3719" coordsize="10,30" path="m11225,3734l11235,3734e" filled="false" stroked="true" strokeweight="1.6pt" strokecolor="#000000">
                <v:path arrowok="t"/>
              </v:shape>
            </v:group>
            <v:group style="position:absolute;left:11225;top:3669;width:10;height:30" coordorigin="11225,3669" coordsize="10,30">
              <v:shape style="position:absolute;left:11225;top:3669;width:10;height:30" coordorigin="11225,3669" coordsize="10,30" path="m11225,3684l11235,3684e" filled="false" stroked="true" strokeweight="1.599pt" strokecolor="#000000">
                <v:path arrowok="t"/>
              </v:shape>
            </v:group>
            <v:group style="position:absolute;left:11225;top:3619;width:10;height:30" coordorigin="11225,3619" coordsize="10,30">
              <v:shape style="position:absolute;left:11225;top:3619;width:10;height:30" coordorigin="11225,3619" coordsize="10,30" path="m11225,3634l11235,3634e" filled="false" stroked="true" strokeweight="1.599pt" strokecolor="#000000">
                <v:path arrowok="t"/>
              </v:shape>
            </v:group>
            <v:group style="position:absolute;left:11225;top:3569;width:10;height:30" coordorigin="11225,3569" coordsize="10,30">
              <v:shape style="position:absolute;left:11225;top:3569;width:10;height:30" coordorigin="11225,3569" coordsize="10,30" path="m11225,3584l11235,3584e" filled="false" stroked="true" strokeweight="1.599pt" strokecolor="#000000">
                <v:path arrowok="t"/>
              </v:shape>
            </v:group>
            <v:group style="position:absolute;left:11225;top:3519;width:10;height:30" coordorigin="11225,3519" coordsize="10,30">
              <v:shape style="position:absolute;left:11225;top:3519;width:10;height:30" coordorigin="11225,3519" coordsize="10,30" path="m11225,3534l11235,3534e" filled="false" stroked="true" strokeweight="1.599pt" strokecolor="#000000">
                <v:path arrowok="t"/>
              </v:shape>
            </v:group>
            <v:group style="position:absolute;left:11225;top:3469;width:10;height:30" coordorigin="11225,3469" coordsize="10,30">
              <v:shape style="position:absolute;left:11225;top:3469;width:10;height:30" coordorigin="11225,3469" coordsize="10,30" path="m11225,3484l11235,3484e" filled="false" stroked="true" strokeweight="1.599pt" strokecolor="#000000">
                <v:path arrowok="t"/>
              </v:shape>
            </v:group>
            <v:group style="position:absolute;left:11225;top:3419;width:10;height:30" coordorigin="11225,3419" coordsize="10,30">
              <v:shape style="position:absolute;left:11225;top:3419;width:10;height:30" coordorigin="11225,3419" coordsize="10,30" path="m11225,3434l11235,3434e" filled="false" stroked="true" strokeweight="1.599pt" strokecolor="#000000">
                <v:path arrowok="t"/>
              </v:shape>
            </v:group>
            <v:group style="position:absolute;left:11225;top:3369;width:10;height:30" coordorigin="11225,3369" coordsize="10,30">
              <v:shape style="position:absolute;left:11225;top:3369;width:10;height:30" coordorigin="11225,3369" coordsize="10,30" path="m11225,3384l11235,3384e" filled="false" stroked="true" strokeweight="1.599pt" strokecolor="#000000">
                <v:path arrowok="t"/>
              </v:shape>
            </v:group>
            <v:group style="position:absolute;left:11225;top:3319;width:10;height:30" coordorigin="11225,3319" coordsize="10,30">
              <v:shape style="position:absolute;left:11225;top:3319;width:10;height:30" coordorigin="11225,3319" coordsize="10,30" path="m11225,3334l11235,3334e" filled="false" stroked="true" strokeweight="1.599pt" strokecolor="#000000">
                <v:path arrowok="t"/>
              </v:shape>
            </v:group>
            <v:group style="position:absolute;left:11225;top:3269;width:10;height:30" coordorigin="11225,3269" coordsize="10,30">
              <v:shape style="position:absolute;left:11225;top:3269;width:10;height:30" coordorigin="11225,3269" coordsize="10,30" path="m11225,3284l11235,3284e" filled="false" stroked="true" strokeweight="1.599pt" strokecolor="#000000">
                <v:path arrowok="t"/>
              </v:shape>
            </v:group>
            <v:group style="position:absolute;left:11225;top:3219;width:10;height:30" coordorigin="11225,3219" coordsize="10,30">
              <v:shape style="position:absolute;left:11225;top:3219;width:10;height:30" coordorigin="11225,3219" coordsize="10,30" path="m11225,3234l11235,3234e" filled="false" stroked="true" strokeweight="1.599pt" strokecolor="#000000">
                <v:path arrowok="t"/>
              </v:shape>
            </v:group>
            <v:group style="position:absolute;left:11225;top:3169;width:10;height:30" coordorigin="11225,3169" coordsize="10,30">
              <v:shape style="position:absolute;left:11225;top:3169;width:10;height:30" coordorigin="11225,3169" coordsize="10,30" path="m11225,3184l11235,3184e" filled="false" stroked="true" strokeweight="1.599pt" strokecolor="#000000">
                <v:path arrowok="t"/>
              </v:shape>
            </v:group>
            <v:group style="position:absolute;left:11225;top:3119;width:10;height:30" coordorigin="11225,3119" coordsize="10,30">
              <v:shape style="position:absolute;left:11225;top:3119;width:10;height:30" coordorigin="11225,3119" coordsize="10,30" path="m11225,3134l11235,3134e" filled="false" stroked="true" strokeweight="1.599pt" strokecolor="#000000">
                <v:path arrowok="t"/>
              </v:shape>
            </v:group>
            <v:group style="position:absolute;left:11225;top:3069;width:10;height:30" coordorigin="11225,3069" coordsize="10,30">
              <v:shape style="position:absolute;left:11225;top:3069;width:10;height:30" coordorigin="11225,3069" coordsize="10,30" path="m11225,3084l11235,3084e" filled="false" stroked="true" strokeweight="1.599pt" strokecolor="#000000">
                <v:path arrowok="t"/>
              </v:shape>
            </v:group>
            <v:group style="position:absolute;left:11225;top:3019;width:10;height:30" coordorigin="11225,3019" coordsize="10,30">
              <v:shape style="position:absolute;left:11225;top:3019;width:10;height:30" coordorigin="11225,3019" coordsize="10,30" path="m11225,3034l11235,3034e" filled="false" stroked="true" strokeweight="1.599pt" strokecolor="#000000">
                <v:path arrowok="t"/>
              </v:shape>
            </v:group>
            <v:group style="position:absolute;left:11225;top:2969;width:10;height:30" coordorigin="11225,2969" coordsize="10,30">
              <v:shape style="position:absolute;left:11225;top:2969;width:10;height:30" coordorigin="11225,2969" coordsize="10,30" path="m11225,2984l11235,2984e" filled="false" stroked="true" strokeweight="1.599pt" strokecolor="#000000">
                <v:path arrowok="t"/>
              </v:shape>
            </v:group>
            <v:group style="position:absolute;left:11225;top:2919;width:10;height:30" coordorigin="11225,2919" coordsize="10,30">
              <v:shape style="position:absolute;left:11225;top:2919;width:10;height:30" coordorigin="11225,2919" coordsize="10,30" path="m11225,2934l11235,2934e" filled="false" stroked="true" strokeweight="1.599pt" strokecolor="#000000">
                <v:path arrowok="t"/>
              </v:shape>
            </v:group>
            <v:group style="position:absolute;left:11225;top:2869;width:10;height:30" coordorigin="11225,2869" coordsize="10,30">
              <v:shape style="position:absolute;left:11225;top:2869;width:10;height:30" coordorigin="11225,2869" coordsize="10,30" path="m11225,2884l11235,2884e" filled="false" stroked="true" strokeweight="1.599pt" strokecolor="#000000">
                <v:path arrowok="t"/>
              </v:shape>
            </v:group>
            <v:group style="position:absolute;left:11225;top:2819;width:10;height:30" coordorigin="11225,2819" coordsize="10,30">
              <v:shape style="position:absolute;left:11225;top:2819;width:10;height:30" coordorigin="11225,2819" coordsize="10,30" path="m11225,2834l11235,2834e" filled="false" stroked="true" strokeweight="1.599pt" strokecolor="#000000">
                <v:path arrowok="t"/>
              </v:shape>
            </v:group>
            <v:group style="position:absolute;left:11225;top:2769;width:10;height:30" coordorigin="11225,2769" coordsize="10,30">
              <v:shape style="position:absolute;left:11225;top:2769;width:10;height:30" coordorigin="11225,2769" coordsize="10,30" path="m11225,2784l11235,2784e" filled="false" stroked="true" strokeweight="1.599pt" strokecolor="#000000">
                <v:path arrowok="t"/>
              </v:shape>
            </v:group>
            <v:group style="position:absolute;left:11225;top:2720;width:10;height:30" coordorigin="11225,2720" coordsize="10,30">
              <v:shape style="position:absolute;left:11225;top:2720;width:10;height:30" coordorigin="11225,2720" coordsize="10,30" path="m11225,2735l11235,2735e" filled="false" stroked="true" strokeweight="1.599pt" strokecolor="#000000">
                <v:path arrowok="t"/>
              </v:shape>
            </v:group>
            <v:group style="position:absolute;left:11225;top:2670;width:10;height:30" coordorigin="11225,2670" coordsize="10,30">
              <v:shape style="position:absolute;left:11225;top:2670;width:10;height:30" coordorigin="11225,2670" coordsize="10,30" path="m11225,2685l11235,2685e" filled="false" stroked="true" strokeweight="1.599pt" strokecolor="#000000">
                <v:path arrowok="t"/>
              </v:shape>
            </v:group>
            <v:group style="position:absolute;left:11225;top:2620;width:10;height:30" coordorigin="11225,2620" coordsize="10,30">
              <v:shape style="position:absolute;left:11225;top:2620;width:10;height:30" coordorigin="11225,2620" coordsize="10,30" path="m11225,2635l11235,2635e" filled="false" stroked="true" strokeweight="1.599pt" strokecolor="#000000">
                <v:path arrowok="t"/>
              </v:shape>
            </v:group>
            <v:group style="position:absolute;left:11225;top:2570;width:10;height:30" coordorigin="11225,2570" coordsize="10,30">
              <v:shape style="position:absolute;left:11225;top:2570;width:10;height:30" coordorigin="11225,2570" coordsize="10,30" path="m11225,2585l11235,2585e" filled="false" stroked="true" strokeweight="1.599pt" strokecolor="#000000">
                <v:path arrowok="t"/>
              </v:shape>
            </v:group>
            <v:group style="position:absolute;left:11225;top:2520;width:10;height:30" coordorigin="11225,2520" coordsize="10,30">
              <v:shape style="position:absolute;left:11225;top:2520;width:10;height:30" coordorigin="11225,2520" coordsize="10,30" path="m11225,2535l11235,2535e" filled="false" stroked="true" strokeweight="1.599pt" strokecolor="#000000">
                <v:path arrowok="t"/>
              </v:shape>
            </v:group>
            <v:group style="position:absolute;left:11225;top:2470;width:10;height:30" coordorigin="11225,2470" coordsize="10,30">
              <v:shape style="position:absolute;left:11225;top:2470;width:10;height:30" coordorigin="11225,2470" coordsize="10,30" path="m11225,2485l11235,2485e" filled="false" stroked="true" strokeweight="1.599pt" strokecolor="#000000">
                <v:path arrowok="t"/>
              </v:shape>
            </v:group>
            <v:group style="position:absolute;left:11225;top:2420;width:10;height:30" coordorigin="11225,2420" coordsize="10,30">
              <v:shape style="position:absolute;left:11225;top:2420;width:10;height:30" coordorigin="11225,2420" coordsize="10,30" path="m11225,2435l11235,2435e" filled="false" stroked="true" strokeweight="1.599pt" strokecolor="#000000">
                <v:path arrowok="t"/>
              </v:shape>
            </v:group>
            <v:group style="position:absolute;left:11225;top:2370;width:10;height:30" coordorigin="11225,2370" coordsize="10,30">
              <v:shape style="position:absolute;left:11225;top:2370;width:10;height:30" coordorigin="11225,2370" coordsize="10,30" path="m11225,2385l11235,2385e" filled="false" stroked="true" strokeweight="1.599pt" strokecolor="#000000">
                <v:path arrowok="t"/>
              </v:shape>
            </v:group>
            <v:group style="position:absolute;left:11225;top:2320;width:10;height:30" coordorigin="11225,2320" coordsize="10,30">
              <v:shape style="position:absolute;left:11225;top:2320;width:10;height:30" coordorigin="11225,2320" coordsize="10,30" path="m11225,2335l11235,2335e" filled="false" stroked="true" strokeweight="1.599pt" strokecolor="#000000">
                <v:path arrowok="t"/>
              </v:shape>
            </v:group>
            <v:group style="position:absolute;left:11225;top:2270;width:10;height:30" coordorigin="11225,2270" coordsize="10,30">
              <v:shape style="position:absolute;left:11225;top:2270;width:10;height:30" coordorigin="11225,2270" coordsize="10,30" path="m11225,2285l11235,2285e" filled="false" stroked="true" strokeweight="1.599pt" strokecolor="#000000">
                <v:path arrowok="t"/>
              </v:shape>
            </v:group>
            <v:group style="position:absolute;left:11225;top:2220;width:10;height:30" coordorigin="11225,2220" coordsize="10,30">
              <v:shape style="position:absolute;left:11225;top:2220;width:10;height:30" coordorigin="11225,2220" coordsize="10,30" path="m11225,2235l11235,2235e" filled="false" stroked="true" strokeweight="1.599pt" strokecolor="#000000">
                <v:path arrowok="t"/>
              </v:shape>
            </v:group>
            <v:group style="position:absolute;left:11225;top:2170;width:10;height:30" coordorigin="11225,2170" coordsize="10,30">
              <v:shape style="position:absolute;left:11225;top:2170;width:10;height:30" coordorigin="11225,2170" coordsize="10,30" path="m11225,2185l11235,2185e" filled="false" stroked="true" strokeweight="1.599pt" strokecolor="#000000">
                <v:path arrowok="t"/>
              </v:shape>
            </v:group>
            <v:group style="position:absolute;left:11225;top:2120;width:10;height:30" coordorigin="11225,2120" coordsize="10,30">
              <v:shape style="position:absolute;left:11225;top:2120;width:10;height:30" coordorigin="11225,2120" coordsize="10,30" path="m11225,2135l11235,2135e" filled="false" stroked="true" strokeweight="1.599pt" strokecolor="#000000">
                <v:path arrowok="t"/>
              </v:shape>
            </v:group>
            <v:group style="position:absolute;left:11225;top:2070;width:10;height:30" coordorigin="11225,2070" coordsize="10,30">
              <v:shape style="position:absolute;left:11225;top:2070;width:10;height:30" coordorigin="11225,2070" coordsize="10,30" path="m11225,2085l11235,2085e" filled="false" stroked="true" strokeweight="1.599pt" strokecolor="#000000">
                <v:path arrowok="t"/>
              </v:shape>
            </v:group>
            <v:group style="position:absolute;left:11225;top:2020;width:10;height:30" coordorigin="11225,2020" coordsize="10,30">
              <v:shape style="position:absolute;left:11225;top:2020;width:10;height:30" coordorigin="11225,2020" coordsize="10,30" path="m11225,2035l11235,2035e" filled="false" stroked="true" strokeweight="1.599pt" strokecolor="#000000">
                <v:path arrowok="t"/>
              </v:shape>
            </v:group>
            <v:group style="position:absolute;left:11225;top:1970;width:10;height:30" coordorigin="11225,1970" coordsize="10,30">
              <v:shape style="position:absolute;left:11225;top:1970;width:10;height:30" coordorigin="11225,1970" coordsize="10,30" path="m11225,1985l11235,1985e" filled="false" stroked="true" strokeweight="1.599pt" strokecolor="#000000">
                <v:path arrowok="t"/>
              </v:shape>
            </v:group>
            <v:group style="position:absolute;left:11225;top:1920;width:10;height:30" coordorigin="11225,1920" coordsize="10,30">
              <v:shape style="position:absolute;left:11225;top:1920;width:10;height:30" coordorigin="11225,1920" coordsize="10,30" path="m11225,1935l11235,1935e" filled="false" stroked="true" strokeweight="1.599pt" strokecolor="#000000">
                <v:path arrowok="t"/>
              </v:shape>
            </v:group>
            <v:group style="position:absolute;left:11225;top:1870;width:10;height:30" coordorigin="11225,1870" coordsize="10,30">
              <v:shape style="position:absolute;left:11225;top:1870;width:10;height:30" coordorigin="11225,1870" coordsize="10,30" path="m11225,1885l11235,1885e" filled="false" stroked="true" strokeweight="1.599pt" strokecolor="#000000">
                <v:path arrowok="t"/>
              </v:shape>
            </v:group>
            <v:group style="position:absolute;left:11225;top:1820;width:10;height:30" coordorigin="11225,1820" coordsize="10,30">
              <v:shape style="position:absolute;left:11225;top:1820;width:10;height:30" coordorigin="11225,1820" coordsize="10,30" path="m11225,1835l11235,1835e" filled="false" stroked="true" strokeweight="1.599pt" strokecolor="#000000">
                <v:path arrowok="t"/>
              </v:shape>
            </v:group>
            <v:group style="position:absolute;left:11225;top:1770;width:10;height:30" coordorigin="11225,1770" coordsize="10,30">
              <v:shape style="position:absolute;left:11225;top:1770;width:10;height:30" coordorigin="11225,1770" coordsize="10,30" path="m11225,1785l11235,1785e" filled="false" stroked="true" strokeweight="1.599pt" strokecolor="#000000">
                <v:path arrowok="t"/>
              </v:shape>
            </v:group>
            <v:group style="position:absolute;left:11225;top:1720;width:10;height:30" coordorigin="11225,1720" coordsize="10,30">
              <v:shape style="position:absolute;left:11225;top:1720;width:10;height:30" coordorigin="11225,1720" coordsize="10,30" path="m11225,1735l11235,1735e" filled="false" stroked="true" strokeweight="1.599pt" strokecolor="#000000">
                <v:path arrowok="t"/>
              </v:shape>
            </v:group>
            <v:group style="position:absolute;left:11225;top:1670;width:10;height:30" coordorigin="11225,1670" coordsize="10,30">
              <v:shape style="position:absolute;left:11225;top:1670;width:10;height:30" coordorigin="11225,1670" coordsize="10,30" path="m11225,1685l11235,1685e" filled="false" stroked="true" strokeweight="1.599pt" strokecolor="#000000">
                <v:path arrowok="t"/>
              </v:shape>
            </v:group>
            <v:group style="position:absolute;left:11225;top:1620;width:10;height:30" coordorigin="11225,1620" coordsize="10,30">
              <v:shape style="position:absolute;left:11225;top:1620;width:10;height:30" coordorigin="11225,1620" coordsize="10,30" path="m11225,1635l11235,1635e" filled="false" stroked="true" strokeweight="1.599pt" strokecolor="#000000">
                <v:path arrowok="t"/>
              </v:shape>
            </v:group>
            <v:group style="position:absolute;left:11225;top:1570;width:10;height:30" coordorigin="11225,1570" coordsize="10,30">
              <v:shape style="position:absolute;left:11225;top:1570;width:10;height:30" coordorigin="11225,1570" coordsize="10,30" path="m11225,1585l11235,1585e" filled="false" stroked="true" strokeweight="1.599pt" strokecolor="#000000">
                <v:path arrowok="t"/>
              </v:shape>
            </v:group>
            <v:group style="position:absolute;left:11225;top:1520;width:10;height:30" coordorigin="11225,1520" coordsize="10,30">
              <v:shape style="position:absolute;left:11225;top:1520;width:10;height:30" coordorigin="11225,1520" coordsize="10,30" path="m11225,1535l11235,1535e" filled="false" stroked="true" strokeweight="1.599pt" strokecolor="#000000">
                <v:path arrowok="t"/>
              </v:shape>
            </v:group>
            <v:group style="position:absolute;left:11225;top:1470;width:10;height:30" coordorigin="11225,1470" coordsize="10,30">
              <v:shape style="position:absolute;left:11225;top:1470;width:10;height:30" coordorigin="11225,1470" coordsize="10,30" path="m11225,1485l11235,1485e" filled="false" stroked="true" strokeweight="1.599pt" strokecolor="#000000">
                <v:path arrowok="t"/>
              </v:shape>
            </v:group>
            <v:group style="position:absolute;left:11225;top:1420;width:10;height:30" coordorigin="11225,1420" coordsize="10,30">
              <v:shape style="position:absolute;left:11225;top:1420;width:10;height:30" coordorigin="11225,1420" coordsize="10,30" path="m11225,1435l11235,1435e" filled="false" stroked="true" strokeweight="1.599pt" strokecolor="#000000">
                <v:path arrowok="t"/>
              </v:shape>
            </v:group>
            <v:group style="position:absolute;left:11225;top:1370;width:10;height:30" coordorigin="11225,1370" coordsize="10,30">
              <v:shape style="position:absolute;left:11225;top:1370;width:10;height:30" coordorigin="11225,1370" coordsize="10,30" path="m11225,1385l11235,1385e" filled="false" stroked="true" strokeweight="1.599pt" strokecolor="#000000">
                <v:path arrowok="t"/>
              </v:shape>
            </v:group>
            <v:group style="position:absolute;left:11225;top:1320;width:10;height:30" coordorigin="11225,1320" coordsize="10,30">
              <v:shape style="position:absolute;left:11225;top:1320;width:10;height:30" coordorigin="11225,1320" coordsize="10,30" path="m11225,1335l11235,1335e" filled="false" stroked="true" strokeweight="1.599pt" strokecolor="#000000">
                <v:path arrowok="t"/>
              </v:shape>
            </v:group>
            <v:group style="position:absolute;left:11225;top:1270;width:10;height:30" coordorigin="11225,1270" coordsize="10,30">
              <v:shape style="position:absolute;left:11225;top:1270;width:10;height:30" coordorigin="11225,1270" coordsize="10,30" path="m11225,1285l11235,1285e" filled="false" stroked="true" strokeweight="1.599pt" strokecolor="#000000">
                <v:path arrowok="t"/>
              </v:shape>
            </v:group>
            <v:group style="position:absolute;left:11225;top:1220;width:10;height:30" coordorigin="11225,1220" coordsize="10,30">
              <v:shape style="position:absolute;left:11225;top:1220;width:10;height:30" coordorigin="11225,1220" coordsize="10,30" path="m11225,1235l11235,1235e" filled="false" stroked="true" strokeweight="1.599pt" strokecolor="#000000">
                <v:path arrowok="t"/>
              </v:shape>
            </v:group>
            <v:group style="position:absolute;left:11225;top:1170;width:10;height:30" coordorigin="11225,1170" coordsize="10,30">
              <v:shape style="position:absolute;left:11225;top:1170;width:10;height:30" coordorigin="11225,1170" coordsize="10,30" path="m11225,1185l11235,1185e" filled="false" stroked="true" strokeweight="1.599pt" strokecolor="#000000">
                <v:path arrowok="t"/>
              </v:shape>
            </v:group>
            <v:group style="position:absolute;left:11225;top:1120;width:10;height:30" coordorigin="11225,1120" coordsize="10,30">
              <v:shape style="position:absolute;left:11225;top:1120;width:10;height:30" coordorigin="11225,1120" coordsize="10,30" path="m11225,1135l11235,1135e" filled="false" stroked="true" strokeweight="1.599pt" strokecolor="#000000">
                <v:path arrowok="t"/>
              </v:shape>
            </v:group>
            <v:group style="position:absolute;left:11225;top:1070;width:10;height:30" coordorigin="11225,1070" coordsize="10,30">
              <v:shape style="position:absolute;left:11225;top:1070;width:10;height:30" coordorigin="11225,1070" coordsize="10,30" path="m11225,1085l11235,1085e" filled="false" stroked="true" strokeweight="1.599pt" strokecolor="#000000">
                <v:path arrowok="t"/>
              </v:shape>
            </v:group>
            <v:group style="position:absolute;left:11225;top:1020;width:10;height:30" coordorigin="11225,1020" coordsize="10,30">
              <v:shape style="position:absolute;left:11225;top:1020;width:10;height:30" coordorigin="11225,1020" coordsize="10,30" path="m11225,1035l11235,1035e" filled="false" stroked="true" strokeweight="1.599pt" strokecolor="#000000">
                <v:path arrowok="t"/>
              </v:shape>
            </v:group>
            <v:group style="position:absolute;left:11225;top:4769;width:10;height:15" coordorigin="11225,4769" coordsize="10,15">
              <v:shape style="position:absolute;left:11225;top:4769;width:10;height:15" coordorigin="11225,4769" coordsize="10,15" path="m11225,4776l11235,4776e" filled="false" stroked="true" strokeweight=".85pt" strokecolor="#000000">
                <v:path arrowok="t"/>
              </v:shape>
            </v:group>
            <v:group style="position:absolute;left:720;top:4779;width:31;height:10" coordorigin="720,4779" coordsize="31,10">
              <v:shape style="position:absolute;left:720;top:4779;width:31;height:10" coordorigin="720,4779" coordsize="31,10" path="m720,4784l751,4784e" filled="false" stroked="true" strokeweight=".6pt" strokecolor="#000000">
                <v:path arrowok="t"/>
              </v:shape>
            </v:group>
            <v:group style="position:absolute;left:771;top:4779;width:31;height:10" coordorigin="771,4779" coordsize="31,10">
              <v:shape style="position:absolute;left:771;top:4779;width:31;height:10" coordorigin="771,4779" coordsize="31,10" path="m771,4784l801,4784e" filled="false" stroked="true" strokeweight=".6pt" strokecolor="#000000">
                <v:path arrowok="t"/>
              </v:shape>
            </v:group>
            <v:group style="position:absolute;left:821;top:4779;width:31;height:10" coordorigin="821,4779" coordsize="31,10">
              <v:shape style="position:absolute;left:821;top:4779;width:31;height:10" coordorigin="821,4779" coordsize="31,10" path="m821,4784l851,4784e" filled="false" stroked="true" strokeweight=".6pt" strokecolor="#000000">
                <v:path arrowok="t"/>
              </v:shape>
            </v:group>
            <v:group style="position:absolute;left:871;top:4779;width:31;height:10" coordorigin="871,4779" coordsize="31,10">
              <v:shape style="position:absolute;left:871;top:4779;width:31;height:10" coordorigin="871,4779" coordsize="31,10" path="m871,4784l901,4784e" filled="false" stroked="true" strokeweight=".6pt" strokecolor="#000000">
                <v:path arrowok="t"/>
              </v:shape>
            </v:group>
            <v:group style="position:absolute;left:921;top:4779;width:31;height:10" coordorigin="921,4779" coordsize="31,10">
              <v:shape style="position:absolute;left:921;top:4779;width:31;height:10" coordorigin="921,4779" coordsize="31,10" path="m921,4784l951,4784e" filled="false" stroked="true" strokeweight=".6pt" strokecolor="#000000">
                <v:path arrowok="t"/>
              </v:shape>
            </v:group>
            <v:group style="position:absolute;left:972;top:4779;width:31;height:10" coordorigin="972,4779" coordsize="31,10">
              <v:shape style="position:absolute;left:972;top:4779;width:31;height:10" coordorigin="972,4779" coordsize="31,10" path="m972,4784l1002,4784e" filled="false" stroked="true" strokeweight=".6pt" strokecolor="#000000">
                <v:path arrowok="t"/>
              </v:shape>
            </v:group>
            <v:group style="position:absolute;left:1022;top:4779;width:31;height:10" coordorigin="1022,4779" coordsize="31,10">
              <v:shape style="position:absolute;left:1022;top:4779;width:31;height:10" coordorigin="1022,4779" coordsize="31,10" path="m1022,4784l1052,4784e" filled="false" stroked="true" strokeweight=".6pt" strokecolor="#000000">
                <v:path arrowok="t"/>
              </v:shape>
            </v:group>
            <v:group style="position:absolute;left:1072;top:4779;width:31;height:10" coordorigin="1072,4779" coordsize="31,10">
              <v:shape style="position:absolute;left:1072;top:4779;width:31;height:10" coordorigin="1072,4779" coordsize="31,10" path="m1072,4784l1102,4784e" filled="false" stroked="true" strokeweight=".6pt" strokecolor="#000000">
                <v:path arrowok="t"/>
              </v:shape>
            </v:group>
            <v:group style="position:absolute;left:1122;top:4779;width:31;height:10" coordorigin="1122,4779" coordsize="31,10">
              <v:shape style="position:absolute;left:1122;top:4779;width:31;height:10" coordorigin="1122,4779" coordsize="31,10" path="m1122,4784l1152,4784e" filled="false" stroked="true" strokeweight=".6pt" strokecolor="#000000">
                <v:path arrowok="t"/>
              </v:shape>
            </v:group>
            <v:group style="position:absolute;left:1172;top:4779;width:31;height:10" coordorigin="1172,4779" coordsize="31,10">
              <v:shape style="position:absolute;left:1172;top:4779;width:31;height:10" coordorigin="1172,4779" coordsize="31,10" path="m1172,4784l1203,4784e" filled="false" stroked="true" strokeweight=".6pt" strokecolor="#000000">
                <v:path arrowok="t"/>
              </v:shape>
            </v:group>
            <v:group style="position:absolute;left:1223;top:4779;width:31;height:10" coordorigin="1223,4779" coordsize="31,10">
              <v:shape style="position:absolute;left:1223;top:4779;width:31;height:10" coordorigin="1223,4779" coordsize="31,10" path="m1223,4784l1253,4784e" filled="false" stroked="true" strokeweight=".6pt" strokecolor="#000000">
                <v:path arrowok="t"/>
              </v:shape>
            </v:group>
            <v:group style="position:absolute;left:1273;top:4779;width:31;height:10" coordorigin="1273,4779" coordsize="31,10">
              <v:shape style="position:absolute;left:1273;top:4779;width:31;height:10" coordorigin="1273,4779" coordsize="31,10" path="m1273,4784l1303,4784e" filled="false" stroked="true" strokeweight=".6pt" strokecolor="#000000">
                <v:path arrowok="t"/>
              </v:shape>
            </v:group>
            <v:group style="position:absolute;left:1323;top:4779;width:31;height:10" coordorigin="1323,4779" coordsize="31,10">
              <v:shape style="position:absolute;left:1323;top:4779;width:31;height:10" coordorigin="1323,4779" coordsize="31,10" path="m1323,4784l1353,4784e" filled="false" stroked="true" strokeweight=".6pt" strokecolor="#000000">
                <v:path arrowok="t"/>
              </v:shape>
            </v:group>
            <v:group style="position:absolute;left:1373;top:4779;width:31;height:10" coordorigin="1373,4779" coordsize="31,10">
              <v:shape style="position:absolute;left:1373;top:4779;width:31;height:10" coordorigin="1373,4779" coordsize="31,10" path="m1373,4784l1403,4784e" filled="false" stroked="true" strokeweight=".6pt" strokecolor="#000000">
                <v:path arrowok="t"/>
              </v:shape>
            </v:group>
            <v:group style="position:absolute;left:1423;top:4779;width:31;height:10" coordorigin="1423,4779" coordsize="31,10">
              <v:shape style="position:absolute;left:1423;top:4779;width:31;height:10" coordorigin="1423,4779" coordsize="31,10" path="m1423,4784l1454,4784e" filled="false" stroked="true" strokeweight=".6pt" strokecolor="#000000">
                <v:path arrowok="t"/>
              </v:shape>
            </v:group>
            <v:group style="position:absolute;left:1474;top:4779;width:31;height:10" coordorigin="1474,4779" coordsize="31,10">
              <v:shape style="position:absolute;left:1474;top:4779;width:31;height:10" coordorigin="1474,4779" coordsize="31,10" path="m1474,4784l1504,4784e" filled="false" stroked="true" strokeweight=".6pt" strokecolor="#000000">
                <v:path arrowok="t"/>
              </v:shape>
            </v:group>
            <v:group style="position:absolute;left:1524;top:4779;width:31;height:10" coordorigin="1524,4779" coordsize="31,10">
              <v:shape style="position:absolute;left:1524;top:4779;width:31;height:10" coordorigin="1524,4779" coordsize="31,10" path="m1524,4784l1554,4784e" filled="false" stroked="true" strokeweight=".6pt" strokecolor="#000000">
                <v:path arrowok="t"/>
              </v:shape>
            </v:group>
            <v:group style="position:absolute;left:1574;top:4779;width:31;height:10" coordorigin="1574,4779" coordsize="31,10">
              <v:shape style="position:absolute;left:1574;top:4779;width:31;height:10" coordorigin="1574,4779" coordsize="31,10" path="m1574,4784l1604,4784e" filled="false" stroked="true" strokeweight=".6pt" strokecolor="#000000">
                <v:path arrowok="t"/>
              </v:shape>
            </v:group>
            <v:group style="position:absolute;left:1624;top:4779;width:31;height:10" coordorigin="1624,4779" coordsize="31,10">
              <v:shape style="position:absolute;left:1624;top:4779;width:31;height:10" coordorigin="1624,4779" coordsize="31,10" path="m1624,4784l1654,4784e" filled="false" stroked="true" strokeweight=".6pt" strokecolor="#000000">
                <v:path arrowok="t"/>
              </v:shape>
            </v:group>
            <v:group style="position:absolute;left:1675;top:4779;width:31;height:10" coordorigin="1675,4779" coordsize="31,10">
              <v:shape style="position:absolute;left:1675;top:4779;width:31;height:10" coordorigin="1675,4779" coordsize="31,10" path="m1675,4784l1705,4784e" filled="false" stroked="true" strokeweight=".6pt" strokecolor="#000000">
                <v:path arrowok="t"/>
              </v:shape>
            </v:group>
            <v:group style="position:absolute;left:1725;top:4779;width:31;height:10" coordorigin="1725,4779" coordsize="31,10">
              <v:shape style="position:absolute;left:1725;top:4779;width:31;height:10" coordorigin="1725,4779" coordsize="31,10" path="m1725,4784l1755,4784e" filled="false" stroked="true" strokeweight=".6pt" strokecolor="#000000">
                <v:path arrowok="t"/>
              </v:shape>
            </v:group>
            <v:group style="position:absolute;left:1775;top:4779;width:31;height:10" coordorigin="1775,4779" coordsize="31,10">
              <v:shape style="position:absolute;left:1775;top:4779;width:31;height:10" coordorigin="1775,4779" coordsize="31,10" path="m1775,4784l1805,4784e" filled="false" stroked="true" strokeweight=".6pt" strokecolor="#000000">
                <v:path arrowok="t"/>
              </v:shape>
            </v:group>
            <v:group style="position:absolute;left:1825;top:4779;width:31;height:10" coordorigin="1825,4779" coordsize="31,10">
              <v:shape style="position:absolute;left:1825;top:4779;width:31;height:10" coordorigin="1825,4779" coordsize="31,10" path="m1825,4784l1855,4784e" filled="false" stroked="true" strokeweight=".6pt" strokecolor="#000000">
                <v:path arrowok="t"/>
              </v:shape>
            </v:group>
            <v:group style="position:absolute;left:1875;top:4779;width:31;height:10" coordorigin="1875,4779" coordsize="31,10">
              <v:shape style="position:absolute;left:1875;top:4779;width:31;height:10" coordorigin="1875,4779" coordsize="31,10" path="m1875,4784l1905,4784e" filled="false" stroked="true" strokeweight=".6pt" strokecolor="#000000">
                <v:path arrowok="t"/>
              </v:shape>
            </v:group>
            <v:group style="position:absolute;left:1926;top:4779;width:31;height:10" coordorigin="1926,4779" coordsize="31,10">
              <v:shape style="position:absolute;left:1926;top:4779;width:31;height:10" coordorigin="1926,4779" coordsize="31,10" path="m1926,4784l1956,4784e" filled="false" stroked="true" strokeweight=".6pt" strokecolor="#000000">
                <v:path arrowok="t"/>
              </v:shape>
            </v:group>
            <v:group style="position:absolute;left:1976;top:4779;width:31;height:10" coordorigin="1976,4779" coordsize="31,10">
              <v:shape style="position:absolute;left:1976;top:4779;width:31;height:10" coordorigin="1976,4779" coordsize="31,10" path="m1976,4784l2006,4784e" filled="false" stroked="true" strokeweight=".6pt" strokecolor="#000000">
                <v:path arrowok="t"/>
              </v:shape>
            </v:group>
            <v:group style="position:absolute;left:2026;top:4779;width:31;height:10" coordorigin="2026,4779" coordsize="31,10">
              <v:shape style="position:absolute;left:2026;top:4779;width:31;height:10" coordorigin="2026,4779" coordsize="31,10" path="m2026,4784l2056,4784e" filled="false" stroked="true" strokeweight=".6pt" strokecolor="#000000">
                <v:path arrowok="t"/>
              </v:shape>
            </v:group>
            <v:group style="position:absolute;left:2076;top:4779;width:31;height:10" coordorigin="2076,4779" coordsize="31,10">
              <v:shape style="position:absolute;left:2076;top:4779;width:31;height:10" coordorigin="2076,4779" coordsize="31,10" path="m2076,4784l2106,4784e" filled="false" stroked="true" strokeweight=".6pt" strokecolor="#000000">
                <v:path arrowok="t"/>
              </v:shape>
            </v:group>
            <v:group style="position:absolute;left:2126;top:4779;width:31;height:10" coordorigin="2126,4779" coordsize="31,10">
              <v:shape style="position:absolute;left:2126;top:4779;width:31;height:10" coordorigin="2126,4779" coordsize="31,10" path="m2126,4784l2157,4784e" filled="false" stroked="true" strokeweight=".6pt" strokecolor="#000000">
                <v:path arrowok="t"/>
              </v:shape>
            </v:group>
            <v:group style="position:absolute;left:2177;top:4779;width:31;height:10" coordorigin="2177,4779" coordsize="31,10">
              <v:shape style="position:absolute;left:2177;top:4779;width:31;height:10" coordorigin="2177,4779" coordsize="31,10" path="m2177,4784l2207,4784e" filled="false" stroked="true" strokeweight=".6pt" strokecolor="#000000">
                <v:path arrowok="t"/>
              </v:shape>
            </v:group>
            <v:group style="position:absolute;left:2227;top:4779;width:31;height:10" coordorigin="2227,4779" coordsize="31,10">
              <v:shape style="position:absolute;left:2227;top:4779;width:31;height:10" coordorigin="2227,4779" coordsize="31,10" path="m2227,4784l2257,4784e" filled="false" stroked="true" strokeweight=".6pt" strokecolor="#000000">
                <v:path arrowok="t"/>
              </v:shape>
            </v:group>
            <v:group style="position:absolute;left:2277;top:4779;width:31;height:10" coordorigin="2277,4779" coordsize="31,10">
              <v:shape style="position:absolute;left:2277;top:4779;width:31;height:10" coordorigin="2277,4779" coordsize="31,10" path="m2277,4784l2307,4784e" filled="false" stroked="true" strokeweight=".6pt" strokecolor="#000000">
                <v:path arrowok="t"/>
              </v:shape>
            </v:group>
            <v:group style="position:absolute;left:2327;top:4779;width:31;height:10" coordorigin="2327,4779" coordsize="31,10">
              <v:shape style="position:absolute;left:2327;top:4779;width:31;height:10" coordorigin="2327,4779" coordsize="31,10" path="m2327,4784l2357,4784e" filled="false" stroked="true" strokeweight=".6pt" strokecolor="#000000">
                <v:path arrowok="t"/>
              </v:shape>
            </v:group>
            <v:group style="position:absolute;left:2378;top:4779;width:31;height:10" coordorigin="2378,4779" coordsize="31,10">
              <v:shape style="position:absolute;left:2378;top:4779;width:31;height:10" coordorigin="2378,4779" coordsize="31,10" path="m2378,4784l2408,4784e" filled="false" stroked="true" strokeweight=".6pt" strokecolor="#000000">
                <v:path arrowok="t"/>
              </v:shape>
            </v:group>
            <v:group style="position:absolute;left:2428;top:4779;width:31;height:10" coordorigin="2428,4779" coordsize="31,10">
              <v:shape style="position:absolute;left:2428;top:4779;width:31;height:10" coordorigin="2428,4779" coordsize="31,10" path="m2428,4784l2458,4784e" filled="false" stroked="true" strokeweight=".6pt" strokecolor="#000000">
                <v:path arrowok="t"/>
              </v:shape>
            </v:group>
            <v:group style="position:absolute;left:2478;top:4779;width:31;height:10" coordorigin="2478,4779" coordsize="31,10">
              <v:shape style="position:absolute;left:2478;top:4779;width:31;height:10" coordorigin="2478,4779" coordsize="31,10" path="m2478,4784l2508,4784e" filled="false" stroked="true" strokeweight=".6pt" strokecolor="#000000">
                <v:path arrowok="t"/>
              </v:shape>
            </v:group>
            <v:group style="position:absolute;left:2528;top:4779;width:31;height:10" coordorigin="2528,4779" coordsize="31,10">
              <v:shape style="position:absolute;left:2528;top:4779;width:31;height:10" coordorigin="2528,4779" coordsize="31,10" path="m2528,4784l2558,4784e" filled="false" stroked="true" strokeweight=".6pt" strokecolor="#000000">
                <v:path arrowok="t"/>
              </v:shape>
            </v:group>
            <v:group style="position:absolute;left:2578;top:4779;width:31;height:10" coordorigin="2578,4779" coordsize="31,10">
              <v:shape style="position:absolute;left:2578;top:4779;width:31;height:10" coordorigin="2578,4779" coordsize="31,10" path="m2578,4784l2608,4784e" filled="false" stroked="true" strokeweight=".6pt" strokecolor="#000000">
                <v:path arrowok="t"/>
              </v:shape>
            </v:group>
            <v:group style="position:absolute;left:2629;top:4779;width:31;height:10" coordorigin="2629,4779" coordsize="31,10">
              <v:shape style="position:absolute;left:2629;top:4779;width:31;height:10" coordorigin="2629,4779" coordsize="31,10" path="m2629,4784l2659,4784e" filled="false" stroked="true" strokeweight=".6pt" strokecolor="#000000">
                <v:path arrowok="t"/>
              </v:shape>
            </v:group>
            <v:group style="position:absolute;left:2679;top:4779;width:31;height:10" coordorigin="2679,4779" coordsize="31,10">
              <v:shape style="position:absolute;left:2679;top:4779;width:31;height:10" coordorigin="2679,4779" coordsize="31,10" path="m2679,4784l2709,4784e" filled="false" stroked="true" strokeweight=".6pt" strokecolor="#000000">
                <v:path arrowok="t"/>
              </v:shape>
            </v:group>
            <v:group style="position:absolute;left:2729;top:4779;width:31;height:10" coordorigin="2729,4779" coordsize="31,10">
              <v:shape style="position:absolute;left:2729;top:4779;width:31;height:10" coordorigin="2729,4779" coordsize="31,10" path="m2729,4784l2759,4784e" filled="false" stroked="true" strokeweight=".6pt" strokecolor="#000000">
                <v:path arrowok="t"/>
              </v:shape>
            </v:group>
            <v:group style="position:absolute;left:2779;top:4779;width:31;height:10" coordorigin="2779,4779" coordsize="31,10">
              <v:shape style="position:absolute;left:2779;top:4779;width:31;height:10" coordorigin="2779,4779" coordsize="31,10" path="m2779,4784l2809,4784e" filled="false" stroked="true" strokeweight=".6pt" strokecolor="#000000">
                <v:path arrowok="t"/>
              </v:shape>
            </v:group>
            <v:group style="position:absolute;left:2829;top:4779;width:31;height:10" coordorigin="2829,4779" coordsize="31,10">
              <v:shape style="position:absolute;left:2829;top:4779;width:31;height:10" coordorigin="2829,4779" coordsize="31,10" path="m2829,4784l2860,4784e" filled="false" stroked="true" strokeweight=".6pt" strokecolor="#000000">
                <v:path arrowok="t"/>
              </v:shape>
            </v:group>
            <v:group style="position:absolute;left:2880;top:4779;width:31;height:10" coordorigin="2880,4779" coordsize="31,10">
              <v:shape style="position:absolute;left:2880;top:4779;width:31;height:10" coordorigin="2880,4779" coordsize="31,10" path="m2880,4784l2910,4784e" filled="false" stroked="true" strokeweight=".6pt" strokecolor="#000000">
                <v:path arrowok="t"/>
              </v:shape>
            </v:group>
            <v:group style="position:absolute;left:2930;top:4779;width:31;height:10" coordorigin="2930,4779" coordsize="31,10">
              <v:shape style="position:absolute;left:2930;top:4779;width:31;height:10" coordorigin="2930,4779" coordsize="31,10" path="m2930,4784l2960,4784e" filled="false" stroked="true" strokeweight=".6pt" strokecolor="#000000">
                <v:path arrowok="t"/>
              </v:shape>
            </v:group>
            <v:group style="position:absolute;left:2980;top:4779;width:31;height:10" coordorigin="2980,4779" coordsize="31,10">
              <v:shape style="position:absolute;left:2980;top:4779;width:31;height:10" coordorigin="2980,4779" coordsize="31,10" path="m2980,4784l3010,4784e" filled="false" stroked="true" strokeweight=".6pt" strokecolor="#000000">
                <v:path arrowok="t"/>
              </v:shape>
            </v:group>
            <v:group style="position:absolute;left:3030;top:4779;width:31;height:10" coordorigin="3030,4779" coordsize="31,10">
              <v:shape style="position:absolute;left:3030;top:4779;width:31;height:10" coordorigin="3030,4779" coordsize="31,10" path="m3030,4784l3060,4784e" filled="false" stroked="true" strokeweight=".6pt" strokecolor="#000000">
                <v:path arrowok="t"/>
              </v:shape>
            </v:group>
            <v:group style="position:absolute;left:3081;top:4779;width:31;height:10" coordorigin="3081,4779" coordsize="31,10">
              <v:shape style="position:absolute;left:3081;top:4779;width:31;height:10" coordorigin="3081,4779" coordsize="31,10" path="m3081,4784l3111,4784e" filled="false" stroked="true" strokeweight=".6pt" strokecolor="#000000">
                <v:path arrowok="t"/>
              </v:shape>
            </v:group>
            <v:group style="position:absolute;left:3131;top:4779;width:31;height:10" coordorigin="3131,4779" coordsize="31,10">
              <v:shape style="position:absolute;left:3131;top:4779;width:31;height:10" coordorigin="3131,4779" coordsize="31,10" path="m3131,4784l3161,4784e" filled="false" stroked="true" strokeweight=".6pt" strokecolor="#000000">
                <v:path arrowok="t"/>
              </v:shape>
            </v:group>
            <v:group style="position:absolute;left:3181;top:4779;width:31;height:10" coordorigin="3181,4779" coordsize="31,10">
              <v:shape style="position:absolute;left:3181;top:4779;width:31;height:10" coordorigin="3181,4779" coordsize="31,10" path="m3181,4784l3211,4784e" filled="false" stroked="true" strokeweight=".6pt" strokecolor="#000000">
                <v:path arrowok="t"/>
              </v:shape>
            </v:group>
            <v:group style="position:absolute;left:3231;top:4779;width:31;height:10" coordorigin="3231,4779" coordsize="31,10">
              <v:shape style="position:absolute;left:3231;top:4779;width:31;height:10" coordorigin="3231,4779" coordsize="31,10" path="m3231,4784l3261,4784e" filled="false" stroked="true" strokeweight=".6pt" strokecolor="#000000">
                <v:path arrowok="t"/>
              </v:shape>
            </v:group>
            <v:group style="position:absolute;left:3281;top:4779;width:31;height:10" coordorigin="3281,4779" coordsize="31,10">
              <v:shape style="position:absolute;left:3281;top:4779;width:31;height:10" coordorigin="3281,4779" coordsize="31,10" path="m3281,4784l3311,4784e" filled="false" stroked="true" strokeweight=".6pt" strokecolor="#000000">
                <v:path arrowok="t"/>
              </v:shape>
            </v:group>
            <v:group style="position:absolute;left:3332;top:4779;width:31;height:10" coordorigin="3332,4779" coordsize="31,10">
              <v:shape style="position:absolute;left:3332;top:4779;width:31;height:10" coordorigin="3332,4779" coordsize="31,10" path="m3332,4784l3362,4784e" filled="false" stroked="true" strokeweight=".6pt" strokecolor="#000000">
                <v:path arrowok="t"/>
              </v:shape>
            </v:group>
            <v:group style="position:absolute;left:3382;top:4779;width:31;height:10" coordorigin="3382,4779" coordsize="31,10">
              <v:shape style="position:absolute;left:3382;top:4779;width:31;height:10" coordorigin="3382,4779" coordsize="31,10" path="m3382,4784l3412,4784e" filled="false" stroked="true" strokeweight=".6pt" strokecolor="#000000">
                <v:path arrowok="t"/>
              </v:shape>
            </v:group>
            <v:group style="position:absolute;left:3432;top:4779;width:31;height:10" coordorigin="3432,4779" coordsize="31,10">
              <v:shape style="position:absolute;left:3432;top:4779;width:31;height:10" coordorigin="3432,4779" coordsize="31,10" path="m3432,4784l3462,4784e" filled="false" stroked="true" strokeweight=".6pt" strokecolor="#000000">
                <v:path arrowok="t"/>
              </v:shape>
            </v:group>
            <v:group style="position:absolute;left:3482;top:4779;width:31;height:10" coordorigin="3482,4779" coordsize="31,10">
              <v:shape style="position:absolute;left:3482;top:4779;width:31;height:10" coordorigin="3482,4779" coordsize="31,10" path="m3482,4784l3512,4784e" filled="false" stroked="true" strokeweight=".6pt" strokecolor="#000000">
                <v:path arrowok="t"/>
              </v:shape>
            </v:group>
            <v:group style="position:absolute;left:3532;top:4779;width:31;height:10" coordorigin="3532,4779" coordsize="31,10">
              <v:shape style="position:absolute;left:3532;top:4779;width:31;height:10" coordorigin="3532,4779" coordsize="31,10" path="m3532,4784l3563,4784e" filled="false" stroked="true" strokeweight=".6pt" strokecolor="#000000">
                <v:path arrowok="t"/>
              </v:shape>
            </v:group>
            <v:group style="position:absolute;left:3583;top:4779;width:31;height:10" coordorigin="3583,4779" coordsize="31,10">
              <v:shape style="position:absolute;left:3583;top:4779;width:31;height:10" coordorigin="3583,4779" coordsize="31,10" path="m3583,4784l3613,4784e" filled="false" stroked="true" strokeweight=".6pt" strokecolor="#000000">
                <v:path arrowok="t"/>
              </v:shape>
            </v:group>
            <v:group style="position:absolute;left:3633;top:4779;width:31;height:10" coordorigin="3633,4779" coordsize="31,10">
              <v:shape style="position:absolute;left:3633;top:4779;width:31;height:10" coordorigin="3633,4779" coordsize="31,10" path="m3633,4784l3663,4784e" filled="false" stroked="true" strokeweight=".6pt" strokecolor="#000000">
                <v:path arrowok="t"/>
              </v:shape>
            </v:group>
            <v:group style="position:absolute;left:3683;top:4779;width:31;height:10" coordorigin="3683,4779" coordsize="31,10">
              <v:shape style="position:absolute;left:3683;top:4779;width:31;height:10" coordorigin="3683,4779" coordsize="31,10" path="m3683,4784l3713,4784e" filled="false" stroked="true" strokeweight=".6pt" strokecolor="#000000">
                <v:path arrowok="t"/>
              </v:shape>
            </v:group>
            <v:group style="position:absolute;left:3733;top:4779;width:31;height:10" coordorigin="3733,4779" coordsize="31,10">
              <v:shape style="position:absolute;left:3733;top:4779;width:31;height:10" coordorigin="3733,4779" coordsize="31,10" path="m3733,4784l3763,4784e" filled="false" stroked="true" strokeweight=".6pt" strokecolor="#000000">
                <v:path arrowok="t"/>
              </v:shape>
            </v:group>
            <v:group style="position:absolute;left:3784;top:4779;width:31;height:10" coordorigin="3784,4779" coordsize="31,10">
              <v:shape style="position:absolute;left:3784;top:4779;width:31;height:10" coordorigin="3784,4779" coordsize="31,10" path="m3784,4784l3814,4784e" filled="false" stroked="true" strokeweight=".6pt" strokecolor="#000000">
                <v:path arrowok="t"/>
              </v:shape>
            </v:group>
            <v:group style="position:absolute;left:3834;top:4779;width:31;height:10" coordorigin="3834,4779" coordsize="31,10">
              <v:shape style="position:absolute;left:3834;top:4779;width:31;height:10" coordorigin="3834,4779" coordsize="31,10" path="m3834,4784l3864,4784e" filled="false" stroked="true" strokeweight=".6pt" strokecolor="#000000">
                <v:path arrowok="t"/>
              </v:shape>
            </v:group>
            <v:group style="position:absolute;left:3884;top:4779;width:31;height:10" coordorigin="3884,4779" coordsize="31,10">
              <v:shape style="position:absolute;left:3884;top:4779;width:31;height:10" coordorigin="3884,4779" coordsize="31,10" path="m3884,4784l3914,4784e" filled="false" stroked="true" strokeweight=".6pt" strokecolor="#000000">
                <v:path arrowok="t"/>
              </v:shape>
            </v:group>
            <v:group style="position:absolute;left:3934;top:4779;width:31;height:10" coordorigin="3934,4779" coordsize="31,10">
              <v:shape style="position:absolute;left:3934;top:4779;width:31;height:10" coordorigin="3934,4779" coordsize="31,10" path="m3934,4784l3964,4784e" filled="false" stroked="true" strokeweight=".6pt" strokecolor="#000000">
                <v:path arrowok="t"/>
              </v:shape>
            </v:group>
            <v:group style="position:absolute;left:3984;top:4779;width:31;height:10" coordorigin="3984,4779" coordsize="31,10">
              <v:shape style="position:absolute;left:3984;top:4779;width:31;height:10" coordorigin="3984,4779" coordsize="31,10" path="m3984,4784l4014,4784e" filled="false" stroked="true" strokeweight=".6pt" strokecolor="#000000">
                <v:path arrowok="t"/>
              </v:shape>
            </v:group>
            <v:group style="position:absolute;left:4035;top:4779;width:31;height:10" coordorigin="4035,4779" coordsize="31,10">
              <v:shape style="position:absolute;left:4035;top:4779;width:31;height:10" coordorigin="4035,4779" coordsize="31,10" path="m4035,4784l4065,4784e" filled="false" stroked="true" strokeweight=".6pt" strokecolor="#000000">
                <v:path arrowok="t"/>
              </v:shape>
            </v:group>
            <v:group style="position:absolute;left:4085;top:4779;width:31;height:10" coordorigin="4085,4779" coordsize="31,10">
              <v:shape style="position:absolute;left:4085;top:4779;width:31;height:10" coordorigin="4085,4779" coordsize="31,10" path="m4085,4784l4115,4784e" filled="false" stroked="true" strokeweight=".6pt" strokecolor="#000000">
                <v:path arrowok="t"/>
              </v:shape>
            </v:group>
            <v:group style="position:absolute;left:4135;top:4779;width:31;height:10" coordorigin="4135,4779" coordsize="31,10">
              <v:shape style="position:absolute;left:4135;top:4779;width:31;height:10" coordorigin="4135,4779" coordsize="31,10" path="m4135,4784l4165,4784e" filled="false" stroked="true" strokeweight=".6pt" strokecolor="#000000">
                <v:path arrowok="t"/>
              </v:shape>
            </v:group>
            <v:group style="position:absolute;left:685;top:4779;width:16;height:10" coordorigin="685,4779" coordsize="16,10">
              <v:shape style="position:absolute;left:685;top:4779;width:16;height:10" coordorigin="685,4779" coordsize="16,10" path="m685,4784l700,4784e" filled="false" stroked="true" strokeweight=".6pt" strokecolor="#000000">
                <v:path arrowok="t"/>
              </v:shape>
            </v:group>
            <v:group style="position:absolute;left:4185;top:4779;width:16;height:10" coordorigin="4185,4779" coordsize="16,10">
              <v:shape style="position:absolute;left:4185;top:4779;width:16;height:10" coordorigin="4185,4779" coordsize="16,10" path="m4185,4784l4200,4784e" filled="false" stroked="true" strokeweight=".6pt" strokecolor="#000000">
                <v:path arrowok="t"/>
              </v:shape>
            </v:group>
            <v:group style="position:absolute;left:4235;top:4779;width:31;height:10" coordorigin="4235,4779" coordsize="31,10">
              <v:shape style="position:absolute;left:4235;top:4779;width:31;height:10" coordorigin="4235,4779" coordsize="31,10" path="m4235,4784l4266,4784e" filled="false" stroked="true" strokeweight=".6pt" strokecolor="#000000">
                <v:path arrowok="t"/>
              </v:shape>
            </v:group>
            <v:group style="position:absolute;left:4286;top:4779;width:31;height:10" coordorigin="4286,4779" coordsize="31,10">
              <v:shape style="position:absolute;left:4286;top:4779;width:31;height:10" coordorigin="4286,4779" coordsize="31,10" path="m4286,4784l4316,4784e" filled="false" stroked="true" strokeweight=".6pt" strokecolor="#000000">
                <v:path arrowok="t"/>
              </v:shape>
            </v:group>
            <v:group style="position:absolute;left:4336;top:4779;width:31;height:10" coordorigin="4336,4779" coordsize="31,10">
              <v:shape style="position:absolute;left:4336;top:4779;width:31;height:10" coordorigin="4336,4779" coordsize="31,10" path="m4336,4784l4366,4784e" filled="false" stroked="true" strokeweight=".6pt" strokecolor="#000000">
                <v:path arrowok="t"/>
              </v:shape>
            </v:group>
            <v:group style="position:absolute;left:4386;top:4779;width:31;height:10" coordorigin="4386,4779" coordsize="31,10">
              <v:shape style="position:absolute;left:4386;top:4779;width:31;height:10" coordorigin="4386,4779" coordsize="31,10" path="m4386,4784l4416,4784e" filled="false" stroked="true" strokeweight=".6pt" strokecolor="#000000">
                <v:path arrowok="t"/>
              </v:shape>
            </v:group>
            <v:group style="position:absolute;left:4436;top:4779;width:31;height:10" coordorigin="4436,4779" coordsize="31,10">
              <v:shape style="position:absolute;left:4436;top:4779;width:31;height:10" coordorigin="4436,4779" coordsize="31,10" path="m4436,4784l4466,4784e" filled="false" stroked="true" strokeweight=".6pt" strokecolor="#000000">
                <v:path arrowok="t"/>
              </v:shape>
            </v:group>
            <v:group style="position:absolute;left:4486;top:4779;width:31;height:10" coordorigin="4486,4779" coordsize="31,10">
              <v:shape style="position:absolute;left:4486;top:4779;width:31;height:10" coordorigin="4486,4779" coordsize="31,10" path="m4486,4784l4517,4784e" filled="false" stroked="true" strokeweight=".6pt" strokecolor="#000000">
                <v:path arrowok="t"/>
              </v:shape>
            </v:group>
            <v:group style="position:absolute;left:4537;top:4779;width:31;height:10" coordorigin="4537,4779" coordsize="31,10">
              <v:shape style="position:absolute;left:4537;top:4779;width:31;height:10" coordorigin="4537,4779" coordsize="31,10" path="m4537,4784l4567,4784e" filled="false" stroked="true" strokeweight=".6pt" strokecolor="#000000">
                <v:path arrowok="t"/>
              </v:shape>
            </v:group>
            <v:group style="position:absolute;left:4587;top:4779;width:31;height:10" coordorigin="4587,4779" coordsize="31,10">
              <v:shape style="position:absolute;left:4587;top:4779;width:31;height:10" coordorigin="4587,4779" coordsize="31,10" path="m4587,4784l4617,4784e" filled="false" stroked="true" strokeweight=".6pt" strokecolor="#000000">
                <v:path arrowok="t"/>
              </v:shape>
            </v:group>
            <v:group style="position:absolute;left:4637;top:4779;width:31;height:10" coordorigin="4637,4779" coordsize="31,10">
              <v:shape style="position:absolute;left:4637;top:4779;width:31;height:10" coordorigin="4637,4779" coordsize="31,10" path="m4637,4784l4667,4784e" filled="false" stroked="true" strokeweight=".6pt" strokecolor="#000000">
                <v:path arrowok="t"/>
              </v:shape>
            </v:group>
            <v:group style="position:absolute;left:4687;top:4779;width:31;height:10" coordorigin="4687,4779" coordsize="31,10">
              <v:shape style="position:absolute;left:4687;top:4779;width:31;height:10" coordorigin="4687,4779" coordsize="31,10" path="m4687,4784l4717,4784e" filled="false" stroked="true" strokeweight=".6pt" strokecolor="#000000">
                <v:path arrowok="t"/>
              </v:shape>
            </v:group>
            <v:group style="position:absolute;left:4738;top:4779;width:31;height:10" coordorigin="4738,4779" coordsize="31,10">
              <v:shape style="position:absolute;left:4738;top:4779;width:31;height:10" coordorigin="4738,4779" coordsize="31,10" path="m4738,4784l4768,4784e" filled="false" stroked="true" strokeweight=".6pt" strokecolor="#000000">
                <v:path arrowok="t"/>
              </v:shape>
            </v:group>
            <v:group style="position:absolute;left:4788;top:4779;width:31;height:10" coordorigin="4788,4779" coordsize="31,10">
              <v:shape style="position:absolute;left:4788;top:4779;width:31;height:10" coordorigin="4788,4779" coordsize="31,10" path="m4788,4784l4818,4784e" filled="false" stroked="true" strokeweight=".6pt" strokecolor="#000000">
                <v:path arrowok="t"/>
              </v:shape>
            </v:group>
            <v:group style="position:absolute;left:4838;top:4779;width:31;height:10" coordorigin="4838,4779" coordsize="31,10">
              <v:shape style="position:absolute;left:4838;top:4779;width:31;height:10" coordorigin="4838,4779" coordsize="31,10" path="m4838,4784l4868,4784e" filled="false" stroked="true" strokeweight=".6pt" strokecolor="#000000">
                <v:path arrowok="t"/>
              </v:shape>
            </v:group>
            <v:group style="position:absolute;left:4888;top:4779;width:31;height:10" coordorigin="4888,4779" coordsize="31,10">
              <v:shape style="position:absolute;left:4888;top:4779;width:31;height:10" coordorigin="4888,4779" coordsize="31,10" path="m4888,4784l4918,4784e" filled="false" stroked="true" strokeweight=".6pt" strokecolor="#000000">
                <v:path arrowok="t"/>
              </v:shape>
            </v:group>
            <v:group style="position:absolute;left:4938;top:4779;width:31;height:10" coordorigin="4938,4779" coordsize="31,10">
              <v:shape style="position:absolute;left:4938;top:4779;width:31;height:10" coordorigin="4938,4779" coordsize="31,10" path="m4938,4784l4969,4784e" filled="false" stroked="true" strokeweight=".6pt" strokecolor="#000000">
                <v:path arrowok="t"/>
              </v:shape>
            </v:group>
            <v:group style="position:absolute;left:4989;top:4779;width:31;height:10" coordorigin="4989,4779" coordsize="31,10">
              <v:shape style="position:absolute;left:4989;top:4779;width:31;height:10" coordorigin="4989,4779" coordsize="31,10" path="m4989,4784l5019,4784e" filled="false" stroked="true" strokeweight=".6pt" strokecolor="#000000">
                <v:path arrowok="t"/>
              </v:shape>
            </v:group>
            <v:group style="position:absolute;left:5039;top:4779;width:31;height:10" coordorigin="5039,4779" coordsize="31,10">
              <v:shape style="position:absolute;left:5039;top:4779;width:31;height:10" coordorigin="5039,4779" coordsize="31,10" path="m5039,4784l5069,4784e" filled="false" stroked="true" strokeweight=".6pt" strokecolor="#000000">
                <v:path arrowok="t"/>
              </v:shape>
            </v:group>
            <v:group style="position:absolute;left:5089;top:4779;width:31;height:10" coordorigin="5089,4779" coordsize="31,10">
              <v:shape style="position:absolute;left:5089;top:4779;width:31;height:10" coordorigin="5089,4779" coordsize="31,10" path="m5089,4784l5119,4784e" filled="false" stroked="true" strokeweight=".6pt" strokecolor="#000000">
                <v:path arrowok="t"/>
              </v:shape>
            </v:group>
            <v:group style="position:absolute;left:5139;top:4779;width:31;height:10" coordorigin="5139,4779" coordsize="31,10">
              <v:shape style="position:absolute;left:5139;top:4779;width:31;height:10" coordorigin="5139,4779" coordsize="31,10" path="m5139,4784l5169,4784e" filled="false" stroked="true" strokeweight=".6pt" strokecolor="#000000">
                <v:path arrowok="t"/>
              </v:shape>
            </v:group>
            <v:group style="position:absolute;left:5190;top:4779;width:31;height:10" coordorigin="5190,4779" coordsize="31,10">
              <v:shape style="position:absolute;left:5190;top:4779;width:31;height:10" coordorigin="5190,4779" coordsize="31,10" path="m5190,4784l5220,4784e" filled="false" stroked="true" strokeweight=".6pt" strokecolor="#000000">
                <v:path arrowok="t"/>
              </v:shape>
            </v:group>
            <v:group style="position:absolute;left:5240;top:4779;width:31;height:10" coordorigin="5240,4779" coordsize="31,10">
              <v:shape style="position:absolute;left:5240;top:4779;width:31;height:10" coordorigin="5240,4779" coordsize="31,10" path="m5240,4784l5270,4784e" filled="false" stroked="true" strokeweight=".6pt" strokecolor="#000000">
                <v:path arrowok="t"/>
              </v:shape>
            </v:group>
            <v:group style="position:absolute;left:5290;top:4779;width:31;height:10" coordorigin="5290,4779" coordsize="31,10">
              <v:shape style="position:absolute;left:5290;top:4779;width:31;height:10" coordorigin="5290,4779" coordsize="31,10" path="m5290,4784l5320,4784e" filled="false" stroked="true" strokeweight=".6pt" strokecolor="#000000">
                <v:path arrowok="t"/>
              </v:shape>
            </v:group>
            <v:group style="position:absolute;left:5340;top:4779;width:31;height:10" coordorigin="5340,4779" coordsize="31,10">
              <v:shape style="position:absolute;left:5340;top:4779;width:31;height:10" coordorigin="5340,4779" coordsize="31,10" path="m5340,4784l5370,4784e" filled="false" stroked="true" strokeweight=".6pt" strokecolor="#000000">
                <v:path arrowok="t"/>
              </v:shape>
            </v:group>
            <v:group style="position:absolute;left:5390;top:4779;width:31;height:10" coordorigin="5390,4779" coordsize="31,10">
              <v:shape style="position:absolute;left:5390;top:4779;width:31;height:10" coordorigin="5390,4779" coordsize="31,10" path="m5390,4784l5420,4784e" filled="false" stroked="true" strokeweight=".6pt" strokecolor="#000000">
                <v:path arrowok="t"/>
              </v:shape>
            </v:group>
            <v:group style="position:absolute;left:5441;top:4779;width:31;height:10" coordorigin="5441,4779" coordsize="31,10">
              <v:shape style="position:absolute;left:5441;top:4779;width:31;height:10" coordorigin="5441,4779" coordsize="31,10" path="m5441,4784l5471,4784e" filled="false" stroked="true" strokeweight=".6pt" strokecolor="#000000">
                <v:path arrowok="t"/>
              </v:shape>
            </v:group>
            <v:group style="position:absolute;left:5491;top:4779;width:31;height:10" coordorigin="5491,4779" coordsize="31,10">
              <v:shape style="position:absolute;left:5491;top:4779;width:31;height:10" coordorigin="5491,4779" coordsize="31,10" path="m5491,4784l5521,4784e" filled="false" stroked="true" strokeweight=".6pt" strokecolor="#000000">
                <v:path arrowok="t"/>
              </v:shape>
            </v:group>
            <v:group style="position:absolute;left:5541;top:4779;width:31;height:10" coordorigin="5541,4779" coordsize="31,10">
              <v:shape style="position:absolute;left:5541;top:4779;width:31;height:10" coordorigin="5541,4779" coordsize="31,10" path="m5541,4784l5571,4784e" filled="false" stroked="true" strokeweight=".6pt" strokecolor="#000000">
                <v:path arrowok="t"/>
              </v:shape>
            </v:group>
            <v:group style="position:absolute;left:5591;top:4779;width:31;height:10" coordorigin="5591,4779" coordsize="31,10">
              <v:shape style="position:absolute;left:5591;top:4779;width:31;height:10" coordorigin="5591,4779" coordsize="31,10" path="m5591,4784l5621,4784e" filled="false" stroked="true" strokeweight=".6pt" strokecolor="#000000">
                <v:path arrowok="t"/>
              </v:shape>
            </v:group>
            <v:group style="position:absolute;left:5641;top:4779;width:31;height:10" coordorigin="5641,4779" coordsize="31,10">
              <v:shape style="position:absolute;left:5641;top:4779;width:31;height:10" coordorigin="5641,4779" coordsize="31,10" path="m5641,4784l5672,4784e" filled="false" stroked="true" strokeweight=".6pt" strokecolor="#000000">
                <v:path arrowok="t"/>
              </v:shape>
            </v:group>
            <v:group style="position:absolute;left:5692;top:4779;width:31;height:10" coordorigin="5692,4779" coordsize="31,10">
              <v:shape style="position:absolute;left:5692;top:4779;width:31;height:10" coordorigin="5692,4779" coordsize="31,10" path="m5692,4784l5722,4784e" filled="false" stroked="true" strokeweight=".6pt" strokecolor="#000000">
                <v:path arrowok="t"/>
              </v:shape>
            </v:group>
            <v:group style="position:absolute;left:5742;top:4779;width:31;height:10" coordorigin="5742,4779" coordsize="31,10">
              <v:shape style="position:absolute;left:5742;top:4779;width:31;height:10" coordorigin="5742,4779" coordsize="31,10" path="m5742,4784l5772,4784e" filled="false" stroked="true" strokeweight=".6pt" strokecolor="#000000">
                <v:path arrowok="t"/>
              </v:shape>
            </v:group>
            <v:group style="position:absolute;left:5792;top:4779;width:31;height:10" coordorigin="5792,4779" coordsize="31,10">
              <v:shape style="position:absolute;left:5792;top:4779;width:31;height:10" coordorigin="5792,4779" coordsize="31,10" path="m5792,4784l5822,4784e" filled="false" stroked="true" strokeweight=".6pt" strokecolor="#000000">
                <v:path arrowok="t"/>
              </v:shape>
            </v:group>
            <v:group style="position:absolute;left:5842;top:4779;width:31;height:10" coordorigin="5842,4779" coordsize="31,10">
              <v:shape style="position:absolute;left:5842;top:4779;width:31;height:10" coordorigin="5842,4779" coordsize="31,10" path="m5842,4784l5872,4784e" filled="false" stroked="true" strokeweight=".6pt" strokecolor="#000000">
                <v:path arrowok="t"/>
              </v:shape>
            </v:group>
            <v:group style="position:absolute;left:5892;top:4779;width:31;height:10" coordorigin="5892,4779" coordsize="31,10">
              <v:shape style="position:absolute;left:5892;top:4779;width:31;height:10" coordorigin="5892,4779" coordsize="31,10" path="m5892,4784l5923,4784e" filled="false" stroked="true" strokeweight=".6pt" strokecolor="#000000">
                <v:path arrowok="t"/>
              </v:shape>
            </v:group>
            <v:group style="position:absolute;left:5943;top:4779;width:31;height:10" coordorigin="5943,4779" coordsize="31,10">
              <v:shape style="position:absolute;left:5943;top:4779;width:31;height:10" coordorigin="5943,4779" coordsize="31,10" path="m5943,4784l5973,4784e" filled="false" stroked="true" strokeweight=".6pt" strokecolor="#000000">
                <v:path arrowok="t"/>
              </v:shape>
            </v:group>
            <v:group style="position:absolute;left:5993;top:4779;width:31;height:10" coordorigin="5993,4779" coordsize="31,10">
              <v:shape style="position:absolute;left:5993;top:4779;width:31;height:10" coordorigin="5993,4779" coordsize="31,10" path="m5993,4784l6023,4784e" filled="false" stroked="true" strokeweight=".6pt" strokecolor="#000000">
                <v:path arrowok="t"/>
              </v:shape>
            </v:group>
            <v:group style="position:absolute;left:6043;top:4779;width:31;height:10" coordorigin="6043,4779" coordsize="31,10">
              <v:shape style="position:absolute;left:6043;top:4779;width:31;height:10" coordorigin="6043,4779" coordsize="31,10" path="m6043,4784l6073,4784e" filled="false" stroked="true" strokeweight=".6pt" strokecolor="#000000">
                <v:path arrowok="t"/>
              </v:shape>
            </v:group>
            <v:group style="position:absolute;left:6093;top:4779;width:31;height:10" coordorigin="6093,4779" coordsize="31,10">
              <v:shape style="position:absolute;left:6093;top:4779;width:31;height:10" coordorigin="6093,4779" coordsize="31,10" path="m6093,4784l6123,4784e" filled="false" stroked="true" strokeweight=".6pt" strokecolor="#000000">
                <v:path arrowok="t"/>
              </v:shape>
            </v:group>
            <v:group style="position:absolute;left:6144;top:4779;width:31;height:10" coordorigin="6144,4779" coordsize="31,10">
              <v:shape style="position:absolute;left:6144;top:4779;width:31;height:10" coordorigin="6144,4779" coordsize="31,10" path="m6144,4784l6174,4784e" filled="false" stroked="true" strokeweight=".6pt" strokecolor="#000000">
                <v:path arrowok="t"/>
              </v:shape>
            </v:group>
            <v:group style="position:absolute;left:6194;top:4779;width:31;height:10" coordorigin="6194,4779" coordsize="31,10">
              <v:shape style="position:absolute;left:6194;top:4779;width:31;height:10" coordorigin="6194,4779" coordsize="31,10" path="m6194,4784l6224,4784e" filled="false" stroked="true" strokeweight=".6pt" strokecolor="#000000">
                <v:path arrowok="t"/>
              </v:shape>
            </v:group>
            <v:group style="position:absolute;left:6244;top:4779;width:31;height:10" coordorigin="6244,4779" coordsize="31,10">
              <v:shape style="position:absolute;left:6244;top:4779;width:31;height:10" coordorigin="6244,4779" coordsize="31,10" path="m6244,4784l6274,4784e" filled="false" stroked="true" strokeweight=".6pt" strokecolor="#000000">
                <v:path arrowok="t"/>
              </v:shape>
            </v:group>
            <v:group style="position:absolute;left:6294;top:4779;width:31;height:10" coordorigin="6294,4779" coordsize="31,10">
              <v:shape style="position:absolute;left:6294;top:4779;width:31;height:10" coordorigin="6294,4779" coordsize="31,10" path="m6294,4784l6324,4784e" filled="false" stroked="true" strokeweight=".6pt" strokecolor="#000000">
                <v:path arrowok="t"/>
              </v:shape>
            </v:group>
            <v:group style="position:absolute;left:6344;top:4779;width:31;height:10" coordorigin="6344,4779" coordsize="31,10">
              <v:shape style="position:absolute;left:6344;top:4779;width:31;height:10" coordorigin="6344,4779" coordsize="31,10" path="m6344,4784l6374,4784e" filled="false" stroked="true" strokeweight=".6pt" strokecolor="#000000">
                <v:path arrowok="t"/>
              </v:shape>
            </v:group>
            <v:group style="position:absolute;left:6395;top:4779;width:31;height:10" coordorigin="6395,4779" coordsize="31,10">
              <v:shape style="position:absolute;left:6395;top:4779;width:31;height:10" coordorigin="6395,4779" coordsize="31,10" path="m6395,4784l6425,4784e" filled="false" stroked="true" strokeweight=".6pt" strokecolor="#000000">
                <v:path arrowok="t"/>
              </v:shape>
            </v:group>
            <v:group style="position:absolute;left:6445;top:4779;width:31;height:10" coordorigin="6445,4779" coordsize="31,10">
              <v:shape style="position:absolute;left:6445;top:4779;width:31;height:10" coordorigin="6445,4779" coordsize="31,10" path="m6445,4784l6475,4784e" filled="false" stroked="true" strokeweight=".6pt" strokecolor="#000000">
                <v:path arrowok="t"/>
              </v:shape>
            </v:group>
            <v:group style="position:absolute;left:6495;top:4779;width:31;height:10" coordorigin="6495,4779" coordsize="31,10">
              <v:shape style="position:absolute;left:6495;top:4779;width:31;height:10" coordorigin="6495,4779" coordsize="31,10" path="m6495,4784l6525,4784e" filled="false" stroked="true" strokeweight=".6pt" strokecolor="#000000">
                <v:path arrowok="t"/>
              </v:shape>
            </v:group>
            <v:group style="position:absolute;left:6545;top:4779;width:31;height:10" coordorigin="6545,4779" coordsize="31,10">
              <v:shape style="position:absolute;left:6545;top:4779;width:31;height:10" coordorigin="6545,4779" coordsize="31,10" path="m6545,4784l6575,4784e" filled="false" stroked="true" strokeweight=".6pt" strokecolor="#000000">
                <v:path arrowok="t"/>
              </v:shape>
            </v:group>
            <v:group style="position:absolute;left:6595;top:4779;width:31;height:10" coordorigin="6595,4779" coordsize="31,10">
              <v:shape style="position:absolute;left:6595;top:4779;width:31;height:10" coordorigin="6595,4779" coordsize="31,10" path="m6595,4784l6626,4784e" filled="false" stroked="true" strokeweight=".6pt" strokecolor="#000000">
                <v:path arrowok="t"/>
              </v:shape>
            </v:group>
            <v:group style="position:absolute;left:6646;top:4779;width:31;height:10" coordorigin="6646,4779" coordsize="31,10">
              <v:shape style="position:absolute;left:6646;top:4779;width:31;height:10" coordorigin="6646,4779" coordsize="31,10" path="m6646,4784l6676,4784e" filled="false" stroked="true" strokeweight=".6pt" strokecolor="#000000">
                <v:path arrowok="t"/>
              </v:shape>
            </v:group>
            <v:group style="position:absolute;left:6696;top:4779;width:31;height:10" coordorigin="6696,4779" coordsize="31,10">
              <v:shape style="position:absolute;left:6696;top:4779;width:31;height:10" coordorigin="6696,4779" coordsize="31,10" path="m6696,4784l6726,4784e" filled="false" stroked="true" strokeweight=".6pt" strokecolor="#000000">
                <v:path arrowok="t"/>
              </v:shape>
            </v:group>
            <v:group style="position:absolute;left:6746;top:4779;width:31;height:10" coordorigin="6746,4779" coordsize="31,10">
              <v:shape style="position:absolute;left:6746;top:4779;width:31;height:10" coordorigin="6746,4779" coordsize="31,10" path="m6746,4784l6776,4784e" filled="false" stroked="true" strokeweight=".6pt" strokecolor="#000000">
                <v:path arrowok="t"/>
              </v:shape>
            </v:group>
            <v:group style="position:absolute;left:6796;top:4779;width:31;height:10" coordorigin="6796,4779" coordsize="31,10">
              <v:shape style="position:absolute;left:6796;top:4779;width:31;height:10" coordorigin="6796,4779" coordsize="31,10" path="m6796,4784l6826,4784e" filled="false" stroked="true" strokeweight=".6pt" strokecolor="#000000">
                <v:path arrowok="t"/>
              </v:shape>
            </v:group>
            <v:group style="position:absolute;left:6847;top:4779;width:31;height:10" coordorigin="6847,4779" coordsize="31,10">
              <v:shape style="position:absolute;left:6847;top:4779;width:31;height:10" coordorigin="6847,4779" coordsize="31,10" path="m6847,4784l6877,4784e" filled="false" stroked="true" strokeweight=".6pt" strokecolor="#000000">
                <v:path arrowok="t"/>
              </v:shape>
            </v:group>
            <v:group style="position:absolute;left:6897;top:4779;width:31;height:10" coordorigin="6897,4779" coordsize="31,10">
              <v:shape style="position:absolute;left:6897;top:4779;width:31;height:10" coordorigin="6897,4779" coordsize="31,10" path="m6897,4784l6927,4784e" filled="false" stroked="true" strokeweight=".6pt" strokecolor="#000000">
                <v:path arrowok="t"/>
              </v:shape>
            </v:group>
            <v:group style="position:absolute;left:6947;top:4779;width:31;height:10" coordorigin="6947,4779" coordsize="31,10">
              <v:shape style="position:absolute;left:6947;top:4779;width:31;height:10" coordorigin="6947,4779" coordsize="31,10" path="m6947,4784l6977,4784e" filled="false" stroked="true" strokeweight=".6pt" strokecolor="#000000">
                <v:path arrowok="t"/>
              </v:shape>
            </v:group>
            <v:group style="position:absolute;left:6997;top:4779;width:31;height:10" coordorigin="6997,4779" coordsize="31,10">
              <v:shape style="position:absolute;left:6997;top:4779;width:31;height:10" coordorigin="6997,4779" coordsize="31,10" path="m6997,4784l7027,4784e" filled="false" stroked="true" strokeweight=".6pt" strokecolor="#000000">
                <v:path arrowok="t"/>
              </v:shape>
            </v:group>
            <v:group style="position:absolute;left:7047;top:4779;width:31;height:10" coordorigin="7047,4779" coordsize="31,10">
              <v:shape style="position:absolute;left:7047;top:4779;width:31;height:10" coordorigin="7047,4779" coordsize="31,10" path="m7047,4784l7077,4784e" filled="false" stroked="true" strokeweight=".6pt" strokecolor="#000000">
                <v:path arrowok="t"/>
              </v:shape>
            </v:group>
            <v:group style="position:absolute;left:7098;top:4779;width:31;height:10" coordorigin="7098,4779" coordsize="31,10">
              <v:shape style="position:absolute;left:7098;top:4779;width:31;height:10" coordorigin="7098,4779" coordsize="31,10" path="m7098,4784l7128,4784e" filled="false" stroked="true" strokeweight=".6pt" strokecolor="#000000">
                <v:path arrowok="t"/>
              </v:shape>
            </v:group>
            <v:group style="position:absolute;left:7148;top:4779;width:31;height:10" coordorigin="7148,4779" coordsize="31,10">
              <v:shape style="position:absolute;left:7148;top:4779;width:31;height:10" coordorigin="7148,4779" coordsize="31,10" path="m7148,4784l7178,4784e" filled="false" stroked="true" strokeweight=".6pt" strokecolor="#000000">
                <v:path arrowok="t"/>
              </v:shape>
            </v:group>
            <v:group style="position:absolute;left:7198;top:4779;width:31;height:10" coordorigin="7198,4779" coordsize="31,10">
              <v:shape style="position:absolute;left:7198;top:4779;width:31;height:10" coordorigin="7198,4779" coordsize="31,10" path="m7198,4784l7228,4784e" filled="false" stroked="true" strokeweight=".6pt" strokecolor="#000000">
                <v:path arrowok="t"/>
              </v:shape>
            </v:group>
            <v:group style="position:absolute;left:7248;top:4779;width:31;height:10" coordorigin="7248,4779" coordsize="31,10">
              <v:shape style="position:absolute;left:7248;top:4779;width:31;height:10" coordorigin="7248,4779" coordsize="31,10" path="m7248,4784l7278,4784e" filled="false" stroked="true" strokeweight=".6pt" strokecolor="#000000">
                <v:path arrowok="t"/>
              </v:shape>
            </v:group>
            <v:group style="position:absolute;left:7298;top:4779;width:31;height:10" coordorigin="7298,4779" coordsize="31,10">
              <v:shape style="position:absolute;left:7298;top:4779;width:31;height:10" coordorigin="7298,4779" coordsize="31,10" path="m7298,4784l7329,4784e" filled="false" stroked="true" strokeweight=".6pt" strokecolor="#000000">
                <v:path arrowok="t"/>
              </v:shape>
            </v:group>
            <v:group style="position:absolute;left:7349;top:4779;width:31;height:10" coordorigin="7349,4779" coordsize="31,10">
              <v:shape style="position:absolute;left:7349;top:4779;width:31;height:10" coordorigin="7349,4779" coordsize="31,10" path="m7349,4784l7379,4784e" filled="false" stroked="true" strokeweight=".6pt" strokecolor="#000000">
                <v:path arrowok="t"/>
              </v:shape>
            </v:group>
            <v:group style="position:absolute;left:7399;top:4779;width:31;height:10" coordorigin="7399,4779" coordsize="31,10">
              <v:shape style="position:absolute;left:7399;top:4779;width:31;height:10" coordorigin="7399,4779" coordsize="31,10" path="m7399,4784l7429,4784e" filled="false" stroked="true" strokeweight=".6pt" strokecolor="#000000">
                <v:path arrowok="t"/>
              </v:shape>
            </v:group>
            <v:group style="position:absolute;left:7449;top:4779;width:31;height:10" coordorigin="7449,4779" coordsize="31,10">
              <v:shape style="position:absolute;left:7449;top:4779;width:31;height:10" coordorigin="7449,4779" coordsize="31,10" path="m7449,4784l7479,4784e" filled="false" stroked="true" strokeweight=".6pt" strokecolor="#000000">
                <v:path arrowok="t"/>
              </v:shape>
            </v:group>
            <v:group style="position:absolute;left:7499;top:4779;width:31;height:10" coordorigin="7499,4779" coordsize="31,10">
              <v:shape style="position:absolute;left:7499;top:4779;width:31;height:10" coordorigin="7499,4779" coordsize="31,10" path="m7499,4784l7529,4784e" filled="false" stroked="true" strokeweight=".6pt" strokecolor="#000000">
                <v:path arrowok="t"/>
              </v:shape>
            </v:group>
            <v:group style="position:absolute;left:7550;top:4779;width:31;height:10" coordorigin="7550,4779" coordsize="31,10">
              <v:shape style="position:absolute;left:7550;top:4779;width:31;height:10" coordorigin="7550,4779" coordsize="31,10" path="m7550,4784l7580,4784e" filled="false" stroked="true" strokeweight=".6pt" strokecolor="#000000">
                <v:path arrowok="t"/>
              </v:shape>
            </v:group>
            <v:group style="position:absolute;left:7600;top:4779;width:31;height:10" coordorigin="7600,4779" coordsize="31,10">
              <v:shape style="position:absolute;left:7600;top:4779;width:31;height:10" coordorigin="7600,4779" coordsize="31,10" path="m7600,4784l7630,4784e" filled="false" stroked="true" strokeweight=".6pt" strokecolor="#000000">
                <v:path arrowok="t"/>
              </v:shape>
            </v:group>
            <v:group style="position:absolute;left:7650;top:4779;width:31;height:10" coordorigin="7650,4779" coordsize="31,10">
              <v:shape style="position:absolute;left:7650;top:4779;width:31;height:10" coordorigin="7650,4779" coordsize="31,10" path="m7650,4784l7680,4784e" filled="false" stroked="true" strokeweight=".6pt" strokecolor="#000000">
                <v:path arrowok="t"/>
              </v:shape>
            </v:group>
            <v:group style="position:absolute;left:4200;top:4779;width:16;height:10" coordorigin="4200,4779" coordsize="16,10">
              <v:shape style="position:absolute;left:4200;top:4779;width:16;height:10" coordorigin="4200,4779" coordsize="16,10" path="m4200,4784l4215,4784e" filled="false" stroked="true" strokeweight=".6pt" strokecolor="#000000">
                <v:path arrowok="t"/>
              </v:shape>
            </v:group>
            <v:group style="position:absolute;left:7700;top:4784;width:31;height:2" coordorigin="7700,4784" coordsize="31,2">
              <v:shape style="position:absolute;left:7700;top:4784;width:31;height:2" coordorigin="7700,4784" coordsize="31,0" path="m7700,4784l7730,4784e" filled="false" stroked="true" strokeweight=".6pt" strokecolor="#000000">
                <v:path arrowok="t"/>
              </v:shape>
            </v:group>
            <v:group style="position:absolute;left:7750;top:4779;width:31;height:10" coordorigin="7750,4779" coordsize="31,10">
              <v:shape style="position:absolute;left:7750;top:4779;width:31;height:10" coordorigin="7750,4779" coordsize="31,10" path="m7750,4784l7780,4784e" filled="false" stroked="true" strokeweight=".6pt" strokecolor="#000000">
                <v:path arrowok="t"/>
              </v:shape>
            </v:group>
            <v:group style="position:absolute;left:7801;top:4779;width:31;height:10" coordorigin="7801,4779" coordsize="31,10">
              <v:shape style="position:absolute;left:7801;top:4779;width:31;height:10" coordorigin="7801,4779" coordsize="31,10" path="m7801,4784l7831,4784e" filled="false" stroked="true" strokeweight=".6pt" strokecolor="#000000">
                <v:path arrowok="t"/>
              </v:shape>
            </v:group>
            <v:group style="position:absolute;left:7851;top:4779;width:31;height:10" coordorigin="7851,4779" coordsize="31,10">
              <v:shape style="position:absolute;left:7851;top:4779;width:31;height:10" coordorigin="7851,4779" coordsize="31,10" path="m7851,4784l7881,4784e" filled="false" stroked="true" strokeweight=".6pt" strokecolor="#000000">
                <v:path arrowok="t"/>
              </v:shape>
            </v:group>
            <v:group style="position:absolute;left:7901;top:4779;width:31;height:10" coordorigin="7901,4779" coordsize="31,10">
              <v:shape style="position:absolute;left:7901;top:4779;width:31;height:10" coordorigin="7901,4779" coordsize="31,10" path="m7901,4784l7931,4784e" filled="false" stroked="true" strokeweight=".6pt" strokecolor="#000000">
                <v:path arrowok="t"/>
              </v:shape>
            </v:group>
            <v:group style="position:absolute;left:7951;top:4779;width:31;height:10" coordorigin="7951,4779" coordsize="31,10">
              <v:shape style="position:absolute;left:7951;top:4779;width:31;height:10" coordorigin="7951,4779" coordsize="31,10" path="m7951,4784l7981,4784e" filled="false" stroked="true" strokeweight=".6pt" strokecolor="#000000">
                <v:path arrowok="t"/>
              </v:shape>
            </v:group>
            <v:group style="position:absolute;left:8001;top:4779;width:31;height:10" coordorigin="8001,4779" coordsize="31,10">
              <v:shape style="position:absolute;left:8001;top:4779;width:31;height:10" coordorigin="8001,4779" coordsize="31,10" path="m8001,4784l8032,4784e" filled="false" stroked="true" strokeweight=".6pt" strokecolor="#000000">
                <v:path arrowok="t"/>
              </v:shape>
            </v:group>
            <v:group style="position:absolute;left:8052;top:4779;width:31;height:10" coordorigin="8052,4779" coordsize="31,10">
              <v:shape style="position:absolute;left:8052;top:4779;width:31;height:10" coordorigin="8052,4779" coordsize="31,10" path="m8052,4784l8082,4784e" filled="false" stroked="true" strokeweight=".6pt" strokecolor="#000000">
                <v:path arrowok="t"/>
              </v:shape>
            </v:group>
            <v:group style="position:absolute;left:8102;top:4779;width:31;height:10" coordorigin="8102,4779" coordsize="31,10">
              <v:shape style="position:absolute;left:8102;top:4779;width:31;height:10" coordorigin="8102,4779" coordsize="31,10" path="m8102,4784l8132,4784e" filled="false" stroked="true" strokeweight=".6pt" strokecolor="#000000">
                <v:path arrowok="t"/>
              </v:shape>
            </v:group>
            <v:group style="position:absolute;left:8152;top:4779;width:31;height:10" coordorigin="8152,4779" coordsize="31,10">
              <v:shape style="position:absolute;left:8152;top:4779;width:31;height:10" coordorigin="8152,4779" coordsize="31,10" path="m8152,4784l8182,4784e" filled="false" stroked="true" strokeweight=".6pt" strokecolor="#000000">
                <v:path arrowok="t"/>
              </v:shape>
            </v:group>
            <v:group style="position:absolute;left:8202;top:4779;width:31;height:10" coordorigin="8202,4779" coordsize="31,10">
              <v:shape style="position:absolute;left:8202;top:4779;width:31;height:10" coordorigin="8202,4779" coordsize="31,10" path="m8202,4784l8232,4784e" filled="false" stroked="true" strokeweight=".6pt" strokecolor="#000000">
                <v:path arrowok="t"/>
              </v:shape>
            </v:group>
            <v:group style="position:absolute;left:8253;top:4779;width:31;height:10" coordorigin="8253,4779" coordsize="31,10">
              <v:shape style="position:absolute;left:8253;top:4779;width:31;height:10" coordorigin="8253,4779" coordsize="31,10" path="m8253,4784l8283,4784e" filled="false" stroked="true" strokeweight=".6pt" strokecolor="#000000">
                <v:path arrowok="t"/>
              </v:shape>
            </v:group>
            <v:group style="position:absolute;left:8303;top:4779;width:31;height:10" coordorigin="8303,4779" coordsize="31,10">
              <v:shape style="position:absolute;left:8303;top:4779;width:31;height:10" coordorigin="8303,4779" coordsize="31,10" path="m8303,4784l8333,4784e" filled="false" stroked="true" strokeweight=".6pt" strokecolor="#000000">
                <v:path arrowok="t"/>
              </v:shape>
            </v:group>
            <v:group style="position:absolute;left:8353;top:4779;width:31;height:10" coordorigin="8353,4779" coordsize="31,10">
              <v:shape style="position:absolute;left:8353;top:4779;width:31;height:10" coordorigin="8353,4779" coordsize="31,10" path="m8353,4784l8383,4784e" filled="false" stroked="true" strokeweight=".6pt" strokecolor="#000000">
                <v:path arrowok="t"/>
              </v:shape>
            </v:group>
            <v:group style="position:absolute;left:8403;top:4779;width:31;height:10" coordorigin="8403,4779" coordsize="31,10">
              <v:shape style="position:absolute;left:8403;top:4779;width:31;height:10" coordorigin="8403,4779" coordsize="31,10" path="m8403,4784l8433,4784e" filled="false" stroked="true" strokeweight=".6pt" strokecolor="#000000">
                <v:path arrowok="t"/>
              </v:shape>
            </v:group>
            <v:group style="position:absolute;left:8453;top:4779;width:31;height:10" coordorigin="8453,4779" coordsize="31,10">
              <v:shape style="position:absolute;left:8453;top:4779;width:31;height:10" coordorigin="8453,4779" coordsize="31,10" path="m8453,4784l8483,4784e" filled="false" stroked="true" strokeweight=".6pt" strokecolor="#000000">
                <v:path arrowok="t"/>
              </v:shape>
            </v:group>
            <v:group style="position:absolute;left:8504;top:4779;width:31;height:10" coordorigin="8504,4779" coordsize="31,10">
              <v:shape style="position:absolute;left:8504;top:4779;width:31;height:10" coordorigin="8504,4779" coordsize="31,10" path="m8504,4784l8534,4784e" filled="false" stroked="true" strokeweight=".6pt" strokecolor="#000000">
                <v:path arrowok="t"/>
              </v:shape>
            </v:group>
            <v:group style="position:absolute;left:8554;top:4779;width:31;height:10" coordorigin="8554,4779" coordsize="31,10">
              <v:shape style="position:absolute;left:8554;top:4779;width:31;height:10" coordorigin="8554,4779" coordsize="31,10" path="m8554,4784l8584,4784e" filled="false" stroked="true" strokeweight=".6pt" strokecolor="#000000">
                <v:path arrowok="t"/>
              </v:shape>
            </v:group>
            <v:group style="position:absolute;left:8604;top:4779;width:31;height:10" coordorigin="8604,4779" coordsize="31,10">
              <v:shape style="position:absolute;left:8604;top:4779;width:31;height:10" coordorigin="8604,4779" coordsize="31,10" path="m8604,4784l8634,4784e" filled="false" stroked="true" strokeweight=".6pt" strokecolor="#000000">
                <v:path arrowok="t"/>
              </v:shape>
            </v:group>
            <v:group style="position:absolute;left:8654;top:4779;width:31;height:10" coordorigin="8654,4779" coordsize="31,10">
              <v:shape style="position:absolute;left:8654;top:4779;width:31;height:10" coordorigin="8654,4779" coordsize="31,10" path="m8654,4784l8684,4784e" filled="false" stroked="true" strokeweight=".6pt" strokecolor="#000000">
                <v:path arrowok="t"/>
              </v:shape>
            </v:group>
            <v:group style="position:absolute;left:8704;top:4779;width:31;height:10" coordorigin="8704,4779" coordsize="31,10">
              <v:shape style="position:absolute;left:8704;top:4779;width:31;height:10" coordorigin="8704,4779" coordsize="31,10" path="m8704,4784l8735,4784e" filled="false" stroked="true" strokeweight=".6pt" strokecolor="#000000">
                <v:path arrowok="t"/>
              </v:shape>
            </v:group>
            <v:group style="position:absolute;left:8755;top:4779;width:31;height:10" coordorigin="8755,4779" coordsize="31,10">
              <v:shape style="position:absolute;left:8755;top:4779;width:31;height:10" coordorigin="8755,4779" coordsize="31,10" path="m8755,4784l8785,4784e" filled="false" stroked="true" strokeweight=".6pt" strokecolor="#000000">
                <v:path arrowok="t"/>
              </v:shape>
            </v:group>
            <v:group style="position:absolute;left:8805;top:4779;width:31;height:10" coordorigin="8805,4779" coordsize="31,10">
              <v:shape style="position:absolute;left:8805;top:4779;width:31;height:10" coordorigin="8805,4779" coordsize="31,10" path="m8805,4784l8835,4784e" filled="false" stroked="true" strokeweight=".6pt" strokecolor="#000000">
                <v:path arrowok="t"/>
              </v:shape>
            </v:group>
            <v:group style="position:absolute;left:8855;top:4779;width:31;height:10" coordorigin="8855,4779" coordsize="31,10">
              <v:shape style="position:absolute;left:8855;top:4779;width:31;height:10" coordorigin="8855,4779" coordsize="31,10" path="m8855,4784l8885,4784e" filled="false" stroked="true" strokeweight=".6pt" strokecolor="#000000">
                <v:path arrowok="t"/>
              </v:shape>
            </v:group>
            <v:group style="position:absolute;left:8905;top:4779;width:31;height:10" coordorigin="8905,4779" coordsize="31,10">
              <v:shape style="position:absolute;left:8905;top:4779;width:31;height:10" coordorigin="8905,4779" coordsize="31,10" path="m8905,4784l8935,4784e" filled="false" stroked="true" strokeweight=".6pt" strokecolor="#000000">
                <v:path arrowok="t"/>
              </v:shape>
            </v:group>
            <v:group style="position:absolute;left:8956;top:4779;width:31;height:10" coordorigin="8956,4779" coordsize="31,10">
              <v:shape style="position:absolute;left:8956;top:4779;width:31;height:10" coordorigin="8956,4779" coordsize="31,10" path="m8956,4784l8986,4784e" filled="false" stroked="true" strokeweight=".6pt" strokecolor="#000000">
                <v:path arrowok="t"/>
              </v:shape>
            </v:group>
            <v:group style="position:absolute;left:9006;top:4779;width:31;height:10" coordorigin="9006,4779" coordsize="31,10">
              <v:shape style="position:absolute;left:9006;top:4779;width:31;height:10" coordorigin="9006,4779" coordsize="31,10" path="m9006,4784l9036,4784e" filled="false" stroked="true" strokeweight=".6pt" strokecolor="#000000">
                <v:path arrowok="t"/>
              </v:shape>
            </v:group>
            <v:group style="position:absolute;left:9056;top:4779;width:31;height:10" coordorigin="9056,4779" coordsize="31,10">
              <v:shape style="position:absolute;left:9056;top:4779;width:31;height:10" coordorigin="9056,4779" coordsize="31,10" path="m9056,4784l9086,4784e" filled="false" stroked="true" strokeweight=".6pt" strokecolor="#000000">
                <v:path arrowok="t"/>
              </v:shape>
            </v:group>
            <v:group style="position:absolute;left:9106;top:4779;width:31;height:10" coordorigin="9106,4779" coordsize="31,10">
              <v:shape style="position:absolute;left:9106;top:4779;width:31;height:10" coordorigin="9106,4779" coordsize="31,10" path="m9106,4784l9136,4784e" filled="false" stroked="true" strokeweight=".6pt" strokecolor="#000000">
                <v:path arrowok="t"/>
              </v:shape>
            </v:group>
            <v:group style="position:absolute;left:9156;top:4779;width:31;height:10" coordorigin="9156,4779" coordsize="31,10">
              <v:shape style="position:absolute;left:9156;top:4779;width:31;height:10" coordorigin="9156,4779" coordsize="31,10" path="m9156,4784l9186,4784e" filled="false" stroked="true" strokeweight=".6pt" strokecolor="#000000">
                <v:path arrowok="t"/>
              </v:shape>
            </v:group>
            <v:group style="position:absolute;left:9207;top:4779;width:31;height:10" coordorigin="9207,4779" coordsize="31,10">
              <v:shape style="position:absolute;left:9207;top:4779;width:31;height:10" coordorigin="9207,4779" coordsize="31,10" path="m9207,4784l9237,4784e" filled="false" stroked="true" strokeweight=".6pt" strokecolor="#000000">
                <v:path arrowok="t"/>
              </v:shape>
            </v:group>
            <v:group style="position:absolute;left:9257;top:4779;width:31;height:10" coordorigin="9257,4779" coordsize="31,10">
              <v:shape style="position:absolute;left:9257;top:4779;width:31;height:10" coordorigin="9257,4779" coordsize="31,10" path="m9257,4784l9287,4784e" filled="false" stroked="true" strokeweight=".6pt" strokecolor="#000000">
                <v:path arrowok="t"/>
              </v:shape>
            </v:group>
            <v:group style="position:absolute;left:9307;top:4779;width:31;height:10" coordorigin="9307,4779" coordsize="31,10">
              <v:shape style="position:absolute;left:9307;top:4779;width:31;height:10" coordorigin="9307,4779" coordsize="31,10" path="m9307,4784l9337,4784e" filled="false" stroked="true" strokeweight=".6pt" strokecolor="#000000">
                <v:path arrowok="t"/>
              </v:shape>
            </v:group>
            <v:group style="position:absolute;left:9357;top:4779;width:31;height:10" coordorigin="9357,4779" coordsize="31,10">
              <v:shape style="position:absolute;left:9357;top:4779;width:31;height:10" coordorigin="9357,4779" coordsize="31,10" path="m9357,4784l9387,4784e" filled="false" stroked="true" strokeweight=".6pt" strokecolor="#000000">
                <v:path arrowok="t"/>
              </v:shape>
            </v:group>
            <v:group style="position:absolute;left:9407;top:4779;width:31;height:10" coordorigin="9407,4779" coordsize="31,10">
              <v:shape style="position:absolute;left:9407;top:4779;width:31;height:10" coordorigin="9407,4779" coordsize="31,10" path="m9407,4784l9438,4784e" filled="false" stroked="true" strokeweight=".6pt" strokecolor="#000000">
                <v:path arrowok="t"/>
              </v:shape>
            </v:group>
            <v:group style="position:absolute;left:9458;top:4779;width:31;height:10" coordorigin="9458,4779" coordsize="31,10">
              <v:shape style="position:absolute;left:9458;top:4779;width:31;height:10" coordorigin="9458,4779" coordsize="31,10" path="m9458,4784l9488,4784e" filled="false" stroked="true" strokeweight=".6pt" strokecolor="#000000">
                <v:path arrowok="t"/>
              </v:shape>
            </v:group>
            <v:group style="position:absolute;left:9508;top:4779;width:31;height:10" coordorigin="9508,4779" coordsize="31,10">
              <v:shape style="position:absolute;left:9508;top:4779;width:31;height:10" coordorigin="9508,4779" coordsize="31,10" path="m9508,4784l9538,4784e" filled="false" stroked="true" strokeweight=".6pt" strokecolor="#000000">
                <v:path arrowok="t"/>
              </v:shape>
            </v:group>
            <v:group style="position:absolute;left:9558;top:4779;width:31;height:10" coordorigin="9558,4779" coordsize="31,10">
              <v:shape style="position:absolute;left:9558;top:4779;width:31;height:10" coordorigin="9558,4779" coordsize="31,10" path="m9558,4784l9588,4784e" filled="false" stroked="true" strokeweight=".6pt" strokecolor="#000000">
                <v:path arrowok="t"/>
              </v:shape>
            </v:group>
            <v:group style="position:absolute;left:9608;top:4779;width:31;height:10" coordorigin="9608,4779" coordsize="31,10">
              <v:shape style="position:absolute;left:9608;top:4779;width:31;height:10" coordorigin="9608,4779" coordsize="31,10" path="m9608,4784l9638,4784e" filled="false" stroked="true" strokeweight=".6pt" strokecolor="#000000">
                <v:path arrowok="t"/>
              </v:shape>
            </v:group>
            <v:group style="position:absolute;left:9659;top:4779;width:31;height:10" coordorigin="9659,4779" coordsize="31,10">
              <v:shape style="position:absolute;left:9659;top:4779;width:31;height:10" coordorigin="9659,4779" coordsize="31,10" path="m9659,4784l9689,4784e" filled="false" stroked="true" strokeweight=".6pt" strokecolor="#000000">
                <v:path arrowok="t"/>
              </v:shape>
            </v:group>
            <v:group style="position:absolute;left:9709;top:4779;width:31;height:10" coordorigin="9709,4779" coordsize="31,10">
              <v:shape style="position:absolute;left:9709;top:4779;width:31;height:10" coordorigin="9709,4779" coordsize="31,10" path="m9709,4784l9739,4784e" filled="false" stroked="true" strokeweight=".6pt" strokecolor="#000000">
                <v:path arrowok="t"/>
              </v:shape>
            </v:group>
            <v:group style="position:absolute;left:9759;top:4779;width:31;height:10" coordorigin="9759,4779" coordsize="31,10">
              <v:shape style="position:absolute;left:9759;top:4779;width:31;height:10" coordorigin="9759,4779" coordsize="31,10" path="m9759,4784l9789,4784e" filled="false" stroked="true" strokeweight=".6pt" strokecolor="#000000">
                <v:path arrowok="t"/>
              </v:shape>
            </v:group>
            <v:group style="position:absolute;left:9809;top:4779;width:31;height:10" coordorigin="9809,4779" coordsize="31,10">
              <v:shape style="position:absolute;left:9809;top:4779;width:31;height:10" coordorigin="9809,4779" coordsize="31,10" path="m9809,4784l9839,4784e" filled="false" stroked="true" strokeweight=".6pt" strokecolor="#000000">
                <v:path arrowok="t"/>
              </v:shape>
            </v:group>
            <v:group style="position:absolute;left:9859;top:4779;width:31;height:10" coordorigin="9859,4779" coordsize="31,10">
              <v:shape style="position:absolute;left:9859;top:4779;width:31;height:10" coordorigin="9859,4779" coordsize="31,10" path="m9859,4784l9889,4784e" filled="false" stroked="true" strokeweight=".6pt" strokecolor="#000000">
                <v:path arrowok="t"/>
              </v:shape>
            </v:group>
            <v:group style="position:absolute;left:9910;top:4779;width:31;height:10" coordorigin="9910,4779" coordsize="31,10">
              <v:shape style="position:absolute;left:9910;top:4779;width:31;height:10" coordorigin="9910,4779" coordsize="31,10" path="m9910,4784l9940,4784e" filled="false" stroked="true" strokeweight=".6pt" strokecolor="#000000">
                <v:path arrowok="t"/>
              </v:shape>
            </v:group>
            <v:group style="position:absolute;left:9960;top:4779;width:31;height:10" coordorigin="9960,4779" coordsize="31,10">
              <v:shape style="position:absolute;left:9960;top:4779;width:31;height:10" coordorigin="9960,4779" coordsize="31,10" path="m9960,4784l9990,4784e" filled="false" stroked="true" strokeweight=".6pt" strokecolor="#000000">
                <v:path arrowok="t"/>
              </v:shape>
            </v:group>
            <v:group style="position:absolute;left:10010;top:4779;width:31;height:10" coordorigin="10010,4779" coordsize="31,10">
              <v:shape style="position:absolute;left:10010;top:4779;width:31;height:10" coordorigin="10010,4779" coordsize="31,10" path="m10010,4784l10040,4784e" filled="false" stroked="true" strokeweight=".6pt" strokecolor="#000000">
                <v:path arrowok="t"/>
              </v:shape>
            </v:group>
            <v:group style="position:absolute;left:10060;top:4779;width:31;height:10" coordorigin="10060,4779" coordsize="31,10">
              <v:shape style="position:absolute;left:10060;top:4779;width:31;height:10" coordorigin="10060,4779" coordsize="31,10" path="m10060,4784l10090,4784e" filled="false" stroked="true" strokeweight=".6pt" strokecolor="#000000">
                <v:path arrowok="t"/>
              </v:shape>
            </v:group>
            <v:group style="position:absolute;left:10110;top:4779;width:31;height:10" coordorigin="10110,4779" coordsize="31,10">
              <v:shape style="position:absolute;left:10110;top:4779;width:31;height:10" coordorigin="10110,4779" coordsize="31,10" path="m10110,4784l10141,4784e" filled="false" stroked="true" strokeweight=".6pt" strokecolor="#000000">
                <v:path arrowok="t"/>
              </v:shape>
            </v:group>
            <v:group style="position:absolute;left:10161;top:4779;width:31;height:10" coordorigin="10161,4779" coordsize="31,10">
              <v:shape style="position:absolute;left:10161;top:4779;width:31;height:10" coordorigin="10161,4779" coordsize="31,10" path="m10161,4784l10191,4784e" filled="false" stroked="true" strokeweight=".6pt" strokecolor="#000000">
                <v:path arrowok="t"/>
              </v:shape>
            </v:group>
            <v:group style="position:absolute;left:10211;top:4779;width:31;height:10" coordorigin="10211,4779" coordsize="31,10">
              <v:shape style="position:absolute;left:10211;top:4779;width:31;height:10" coordorigin="10211,4779" coordsize="31,10" path="m10211,4784l10241,4784e" filled="false" stroked="true" strokeweight=".6pt" strokecolor="#000000">
                <v:path arrowok="t"/>
              </v:shape>
            </v:group>
            <v:group style="position:absolute;left:10261;top:4779;width:31;height:10" coordorigin="10261,4779" coordsize="31,10">
              <v:shape style="position:absolute;left:10261;top:4779;width:31;height:10" coordorigin="10261,4779" coordsize="31,10" path="m10261,4784l10291,4784e" filled="false" stroked="true" strokeweight=".6pt" strokecolor="#000000">
                <v:path arrowok="t"/>
              </v:shape>
            </v:group>
            <v:group style="position:absolute;left:10311;top:4779;width:31;height:10" coordorigin="10311,4779" coordsize="31,10">
              <v:shape style="position:absolute;left:10311;top:4779;width:31;height:10" coordorigin="10311,4779" coordsize="31,10" path="m10311,4784l10341,4784e" filled="false" stroked="true" strokeweight=".6pt" strokecolor="#000000">
                <v:path arrowok="t"/>
              </v:shape>
            </v:group>
            <v:group style="position:absolute;left:10362;top:4779;width:31;height:10" coordorigin="10362,4779" coordsize="31,10">
              <v:shape style="position:absolute;left:10362;top:4779;width:31;height:10" coordorigin="10362,4779" coordsize="31,10" path="m10362,4784l10392,4784e" filled="false" stroked="true" strokeweight=".6pt" strokecolor="#000000">
                <v:path arrowok="t"/>
              </v:shape>
            </v:group>
            <v:group style="position:absolute;left:10412;top:4779;width:31;height:10" coordorigin="10412,4779" coordsize="31,10">
              <v:shape style="position:absolute;left:10412;top:4779;width:31;height:10" coordorigin="10412,4779" coordsize="31,10" path="m10412,4784l10442,4784e" filled="false" stroked="true" strokeweight=".6pt" strokecolor="#000000">
                <v:path arrowok="t"/>
              </v:shape>
            </v:group>
            <v:group style="position:absolute;left:10462;top:4779;width:31;height:10" coordorigin="10462,4779" coordsize="31,10">
              <v:shape style="position:absolute;left:10462;top:4779;width:31;height:10" coordorigin="10462,4779" coordsize="31,10" path="m10462,4784l10492,4784e" filled="false" stroked="true" strokeweight=".6pt" strokecolor="#000000">
                <v:path arrowok="t"/>
              </v:shape>
            </v:group>
            <v:group style="position:absolute;left:10512;top:4779;width:31;height:10" coordorigin="10512,4779" coordsize="31,10">
              <v:shape style="position:absolute;left:10512;top:4779;width:31;height:10" coordorigin="10512,4779" coordsize="31,10" path="m10512,4784l10542,4784e" filled="false" stroked="true" strokeweight=".6pt" strokecolor="#000000">
                <v:path arrowok="t"/>
              </v:shape>
            </v:group>
            <v:group style="position:absolute;left:10562;top:4779;width:31;height:10" coordorigin="10562,4779" coordsize="31,10">
              <v:shape style="position:absolute;left:10562;top:4779;width:31;height:10" coordorigin="10562,4779" coordsize="31,10" path="m10562,4784l10592,4784e" filled="false" stroked="true" strokeweight=".6pt" strokecolor="#000000">
                <v:path arrowok="t"/>
              </v:shape>
            </v:group>
            <v:group style="position:absolute;left:10613;top:4779;width:31;height:10" coordorigin="10613,4779" coordsize="31,10">
              <v:shape style="position:absolute;left:10613;top:4779;width:31;height:10" coordorigin="10613,4779" coordsize="31,10" path="m10613,4784l10643,4784e" filled="false" stroked="true" strokeweight=".6pt" strokecolor="#000000">
                <v:path arrowok="t"/>
              </v:shape>
            </v:group>
            <v:group style="position:absolute;left:10663;top:4779;width:31;height:10" coordorigin="10663,4779" coordsize="31,10">
              <v:shape style="position:absolute;left:10663;top:4779;width:31;height:10" coordorigin="10663,4779" coordsize="31,10" path="m10663,4784l10693,4784e" filled="false" stroked="true" strokeweight=".6pt" strokecolor="#000000">
                <v:path arrowok="t"/>
              </v:shape>
            </v:group>
            <v:group style="position:absolute;left:10713;top:4779;width:31;height:10" coordorigin="10713,4779" coordsize="31,10">
              <v:shape style="position:absolute;left:10713;top:4779;width:31;height:10" coordorigin="10713,4779" coordsize="31,10" path="m10713,4784l10743,4784e" filled="false" stroked="true" strokeweight=".6pt" strokecolor="#000000">
                <v:path arrowok="t"/>
              </v:shape>
            </v:group>
            <v:group style="position:absolute;left:10763;top:4779;width:31;height:10" coordorigin="10763,4779" coordsize="31,10">
              <v:shape style="position:absolute;left:10763;top:4779;width:31;height:10" coordorigin="10763,4779" coordsize="31,10" path="m10763,4784l10793,4784e" filled="false" stroked="true" strokeweight=".6pt" strokecolor="#000000">
                <v:path arrowok="t"/>
              </v:shape>
            </v:group>
            <v:group style="position:absolute;left:10813;top:4779;width:31;height:10" coordorigin="10813,4779" coordsize="31,10">
              <v:shape style="position:absolute;left:10813;top:4779;width:31;height:10" coordorigin="10813,4779" coordsize="31,10" path="m10813,4784l10844,4784e" filled="false" stroked="true" strokeweight=".6pt" strokecolor="#000000">
                <v:path arrowok="t"/>
              </v:shape>
            </v:group>
            <v:group style="position:absolute;left:10864;top:4779;width:31;height:10" coordorigin="10864,4779" coordsize="31,10">
              <v:shape style="position:absolute;left:10864;top:4779;width:31;height:10" coordorigin="10864,4779" coordsize="31,10" path="m10864,4784l10894,4784e" filled="false" stroked="true" strokeweight=".6pt" strokecolor="#000000">
                <v:path arrowok="t"/>
              </v:shape>
            </v:group>
            <v:group style="position:absolute;left:10914;top:4779;width:31;height:10" coordorigin="10914,4779" coordsize="31,10">
              <v:shape style="position:absolute;left:10914;top:4779;width:31;height:10" coordorigin="10914,4779" coordsize="31,10" path="m10914,4784l10944,4784e" filled="false" stroked="true" strokeweight=".6pt" strokecolor="#000000">
                <v:path arrowok="t"/>
              </v:shape>
            </v:group>
            <v:group style="position:absolute;left:10964;top:4779;width:31;height:10" coordorigin="10964,4779" coordsize="31,10">
              <v:shape style="position:absolute;left:10964;top:4779;width:31;height:10" coordorigin="10964,4779" coordsize="31,10" path="m10964,4784l10994,4784e" filled="false" stroked="true" strokeweight=".6pt" strokecolor="#000000">
                <v:path arrowok="t"/>
              </v:shape>
            </v:group>
            <v:group style="position:absolute;left:11014;top:4779;width:31;height:10" coordorigin="11014,4779" coordsize="31,10">
              <v:shape style="position:absolute;left:11014;top:4779;width:31;height:10" coordorigin="11014,4779" coordsize="31,10" path="m11014,4784l11044,4784e" filled="false" stroked="true" strokeweight=".6pt" strokecolor="#000000">
                <v:path arrowok="t"/>
              </v:shape>
            </v:group>
            <v:group style="position:absolute;left:11064;top:4779;width:31;height:10" coordorigin="11064,4779" coordsize="31,10">
              <v:shape style="position:absolute;left:11064;top:4779;width:31;height:10" coordorigin="11064,4779" coordsize="31,10" path="m11064,4784l11095,4784e" filled="false" stroked="true" strokeweight=".6pt" strokecolor="#000000">
                <v:path arrowok="t"/>
              </v:shape>
            </v:group>
            <v:group style="position:absolute;left:11115;top:4779;width:31;height:10" coordorigin="11115,4779" coordsize="31,10">
              <v:shape style="position:absolute;left:11115;top:4779;width:31;height:10" coordorigin="11115,4779" coordsize="31,10" path="m11115,4784l11145,4784e" filled="false" stroked="true" strokeweight=".6pt" strokecolor="#000000">
                <v:path arrowok="t"/>
              </v:shape>
            </v:group>
            <v:group style="position:absolute;left:11165;top:4779;width:31;height:10" coordorigin="11165,4779" coordsize="31,10">
              <v:shape style="position:absolute;left:11165;top:4779;width:31;height:10" coordorigin="11165,4779" coordsize="31,10" path="m11165,4784l11195,4784e" filled="false" stroked="true" strokeweight=".6pt" strokecolor="#000000">
                <v:path arrowok="t"/>
              </v:shape>
            </v:group>
            <v:group style="position:absolute;left:11215;top:4779;width:21;height:10" coordorigin="11215,4779" coordsize="21,10">
              <v:shape style="position:absolute;left:11215;top:4779;width:21;height:10" coordorigin="11215,4779" coordsize="21,10" path="m11215,4784l11235,4784e" filled="false" stroked="true" strokeweight=".6pt" strokecolor="#000000">
                <v:path arrowok="t"/>
              </v:shape>
              <v:shape style="position:absolute;left:4655;top:-2537;width:2001;height:586" type="#_x0000_t75" stroked="false">
                <v:imagedata r:id="rId8" o:title=""/>
              </v:shape>
              <v:shape style="position:absolute;left:6654;top:-2537;width:667;height:1757" type="#_x0000_t75" stroked="false">
                <v:imagedata r:id="rId9" o:title=""/>
              </v:shape>
              <v:shape style="position:absolute;left:4655;top:-1953;width:2001;height:1757" type="#_x0000_t75" stroked="false">
                <v:imagedata r:id="rId10" o:title=""/>
              </v:shape>
              <v:shape style="position:absolute;left:6654;top:-781;width:667;height:586" type="#_x0000_t75" stroked="false">
                <v:imagedata r:id="rId11" o:title=""/>
              </v:shape>
              <v:shape style="position:absolute;left:4555;top:1336;width:2081;height:602" type="#_x0000_t75" stroked="false">
                <v:imagedata r:id="rId12" o:title=""/>
              </v:shape>
              <v:shape style="position:absolute;left:6634;top:1336;width:693;height:1808" type="#_x0000_t75" stroked="false">
                <v:imagedata r:id="rId13" o:title=""/>
              </v:shape>
              <v:shape style="position:absolute;left:4555;top:1936;width:2081;height:1808" type="#_x0000_t75" stroked="false">
                <v:imagedata r:id="rId14" o:title=""/>
              </v:shape>
              <v:shape style="position:absolute;left:6634;top:3142;width:693;height:603" type="#_x0000_t75" stroked="false">
                <v:imagedata r:id="rId15" o:title=""/>
              </v:shape>
              <v:shape style="position:absolute;left:1123;top:1336;width:2022;height:586" type="#_x0000_t75" stroked="false">
                <v:imagedata r:id="rId16" o:title=""/>
              </v:shape>
              <v:shape style="position:absolute;left:3142;top:1336;width:674;height:1757" type="#_x0000_t75" stroked="false">
                <v:imagedata r:id="rId17" o:title=""/>
              </v:shape>
              <v:shape style="position:absolute;left:1123;top:1920;width:2022;height:1757" type="#_x0000_t75" stroked="false">
                <v:imagedata r:id="rId18" o:title=""/>
              </v:shape>
              <v:shape style="position:absolute;left:3142;top:3091;width:674;height:586" type="#_x0000_t75" stroked="false">
                <v:imagedata r:id="rId19" o:title=""/>
              </v:shape>
              <v:shape style="position:absolute;left:1179;top:-2777;width:2407;height:1359" type="#_x0000_t75" stroked="false">
                <v:imagedata r:id="rId20" o:title=""/>
              </v:shape>
              <v:shape style="position:absolute;left:1179;top:-1421;width:2407;height:1358" type="#_x0000_t75" stroked="false">
                <v:imagedata r:id="rId21" o:title=""/>
              </v:shape>
              <v:shape style="position:absolute;left:8113;top:-2537;width:2081;height:608" type="#_x0000_t75" stroked="false">
                <v:imagedata r:id="rId22" o:title=""/>
              </v:shape>
              <v:shape style="position:absolute;left:10192;top:-2537;width:693;height:1825" type="#_x0000_t75" stroked="false">
                <v:imagedata r:id="rId23" o:title=""/>
              </v:shape>
              <v:shape style="position:absolute;left:8113;top:-1930;width:2081;height:1825" type="#_x0000_t75" stroked="false">
                <v:imagedata r:id="rId24" o:title=""/>
              </v:shape>
              <v:shape style="position:absolute;left:10192;top:-714;width:693;height:608" type="#_x0000_t75" stroked="false">
                <v:imagedata r:id="rId25" o:title=""/>
              </v:shape>
              <v:shape style="position:absolute;left:4555;top:-6377;width:2076;height:597" type="#_x0000_t75" stroked="false">
                <v:imagedata r:id="rId26" o:title=""/>
              </v:shape>
              <v:shape style="position:absolute;left:6629;top:-6377;width:692;height:1788" type="#_x0000_t75" stroked="false">
                <v:imagedata r:id="rId27" o:title=""/>
              </v:shape>
              <v:shape style="position:absolute;left:4555;top:-5782;width:2076;height:1788" type="#_x0000_t75" stroked="false">
                <v:imagedata r:id="rId28" o:title=""/>
              </v:shape>
              <v:shape style="position:absolute;left:6629;top:-4591;width:692;height:596" type="#_x0000_t75" stroked="false">
                <v:imagedata r:id="rId29" o:title=""/>
              </v:shape>
              <v:shape style="position:absolute;left:1006;top:-6377;width:3026;height:627" type="#_x0000_t75" stroked="false">
                <v:imagedata r:id="rId30" o:title=""/>
              </v:shape>
              <v:shape style="position:absolute;left:1006;top:-5752;width:3026;height:628" type="#_x0000_t75" stroked="false">
                <v:imagedata r:id="rId31" o:title=""/>
              </v:shape>
              <v:shape style="position:absolute;left:1006;top:-5126;width:3026;height:630" type="#_x0000_t75" stroked="false">
                <v:imagedata r:id="rId32" o:title=""/>
              </v:shape>
              <v:shape style="position:absolute;left:1006;top:-4498;width:3026;height:627" type="#_x0000_t75" stroked="false">
                <v:imagedata r:id="rId33" o:title=""/>
              </v:shape>
              <v:shape style="position:absolute;left:8243;top:-6264;width:1313;height:735" type="#_x0000_t75" stroked="false">
                <v:imagedata r:id="rId34" o:title=""/>
              </v:shape>
              <v:shape style="position:absolute;left:9546;top:-6280;width:1313;height:735" type="#_x0000_t75" stroked="false">
                <v:imagedata r:id="rId35" o:title=""/>
              </v:shape>
              <v:shape style="position:absolute;left:8252;top:-5546;width:1313;height:738" type="#_x0000_t75" stroked="false">
                <v:imagedata r:id="rId36" o:title=""/>
              </v:shape>
              <v:shape style="position:absolute;left:9554;top:-5562;width:1313;height:738" type="#_x0000_t75" stroked="false">
                <v:imagedata r:id="rId37" o:title=""/>
              </v:shape>
              <v:shape style="position:absolute;left:8260;top:-4826;width:1313;height:735" type="#_x0000_t75" stroked="false">
                <v:imagedata r:id="rId38" o:title=""/>
              </v:shape>
              <v:shape style="position:absolute;left:9563;top:-4842;width:1313;height:735" type="#_x0000_t75" stroked="false">
                <v:imagedata r:id="rId39" o:title=""/>
              </v:shape>
            </v:group>
            <v:group style="position:absolute;left:8234;top:-6288;width:2651;height:2206" coordorigin="8234,-6288" coordsize="2651,2206">
              <v:shape style="position:absolute;left:8234;top:-6288;width:2651;height:2206" coordorigin="8234,-6288" coordsize="2651,2206" path="m8243,-6248l8234,-6248,8261,-4082,9679,-4100,8278,-4100,8252,-6239,8243,-6239,8243,-6248xe" filled="true" fillcolor="#000000" stroked="false">
                <v:path arrowok="t"/>
                <v:fill type="solid"/>
              </v:shape>
              <v:shape style="position:absolute;left:8234;top:-6288;width:2651;height:2206" coordorigin="8234,-6288" coordsize="2651,2206" path="m10859,-6271l10842,-6271,10868,-4131,8278,-4100,9679,-4100,10885,-4115,10859,-6271xe" filled="true" fillcolor="#000000" stroked="false">
                <v:path arrowok="t"/>
                <v:fill type="solid"/>
              </v:shape>
              <v:shape style="position:absolute;left:8234;top:-6288;width:2651;height:2206" coordorigin="8234,-6288" coordsize="2651,2206" path="m8251,-6248l8243,-6248,8243,-6239,8252,-6239,8251,-6248xe" filled="true" fillcolor="#000000" stroked="false">
                <v:path arrowok="t"/>
                <v:fill type="solid"/>
              </v:shape>
              <v:shape style="position:absolute;left:8234;top:-6288;width:2651;height:2206" coordorigin="8234,-6288" coordsize="2651,2206" path="m8252,-6239l8243,-6239,8252,-6239xe" filled="true" fillcolor="#000000" stroked="false">
                <v:path arrowok="t"/>
                <v:fill type="solid"/>
              </v:shape>
              <v:shape style="position:absolute;left:8234;top:-6288;width:2651;height:2206" coordorigin="8234,-6288" coordsize="2651,2206" path="m8950,-6248l8251,-6248,8252,-6239,8950,-6248xe" filled="true" fillcolor="#000000" stroked="false">
                <v:path arrowok="t"/>
                <v:fill type="solid"/>
              </v:shape>
              <v:shape style="position:absolute;left:8234;top:-6288;width:2651;height:2206" coordorigin="8234,-6288" coordsize="2651,2206" path="m10858,-6288l8234,-6256,8234,-6248,8251,-6248,8950,-6248,10842,-6271,10859,-6271,10858,-6288xe" filled="true" fillcolor="#000000" stroked="false">
                <v:path arrowok="t"/>
                <v:fill type="solid"/>
              </v:shape>
              <v:shape style="position:absolute;left:7942;top:1296;width:2759;height:2480" type="#_x0000_t75" stroked="false">
                <v:imagedata r:id="rId40" o:title=""/>
              </v:shape>
            </v:group>
            <v:group style="position:absolute;left:10363;top:1245;width:704;height:466" coordorigin="10363,1245" coordsize="704,466">
              <v:shape style="position:absolute;left:10363;top:1245;width:704;height:466" coordorigin="10363,1245" coordsize="704,466" path="m10545,1382l10363,1681,10712,1710,10657,1603,10972,1489,10599,1489,10545,1382xe" filled="true" fillcolor="#f51d23" stroked="false">
                <v:path arrowok="t"/>
                <v:fill type="solid"/>
              </v:shape>
              <v:shape style="position:absolute;left:10363;top:1245;width:704;height:466" coordorigin="10363,1245" coordsize="704,466" path="m10960,1245l10599,1489,10972,1489,11067,1455,10960,1245xe" filled="true" fillcolor="#f51d23" stroked="false">
                <v:path arrowok="t"/>
                <v:fill type="solid"/>
              </v:shape>
            </v:group>
            <v:group style="position:absolute;left:10346;top:1230;width:735;height:492" coordorigin="10346,1230" coordsize="735,492">
              <v:shape style="position:absolute;left:10346;top:1230;width:735;height:492" coordorigin="10346,1230" coordsize="735,492" path="m10546,1362l10346,1690,10729,1721,10717,1698,10695,1698,10380,1672,10544,1403,10567,1403,10546,1362xe" filled="true" fillcolor="#ffffff" stroked="false">
                <v:path arrowok="t"/>
                <v:fill type="solid"/>
              </v:shape>
              <v:shape style="position:absolute;left:10346;top:1230;width:735;height:492" coordorigin="10346,1230" coordsize="735,492" path="m10963,1230l10954,1236,10965,1253,10956,1259,11053,1449,10643,1597,10695,1698,10717,1698,10671,1608,11081,1461,10963,1230xe" filled="true" fillcolor="#ffffff" stroked="false">
                <v:path arrowok="t"/>
                <v:fill type="solid"/>
              </v:shape>
              <v:shape style="position:absolute;left:10346;top:1230;width:735;height:492" coordorigin="10346,1230" coordsize="735,492" path="m10567,1403l10544,1403,10596,1504,10639,1475,10603,1475,10567,1403xe" filled="true" fillcolor="#ffffff" stroked="false">
                <v:path arrowok="t"/>
                <v:fill type="solid"/>
              </v:shape>
              <v:shape style="position:absolute;left:10346;top:1230;width:735;height:492" coordorigin="10346,1230" coordsize="735,492" path="m10954,1236l10603,1475,10639,1475,10956,1259,10951,1249,10960,1245,10954,1236xe" filled="true" fillcolor="#ffffff" stroked="false">
                <v:path arrowok="t"/>
                <v:fill type="solid"/>
              </v:shape>
              <v:shape style="position:absolute;left:10346;top:1230;width:735;height:492" coordorigin="10346,1230" coordsize="735,492" path="m10960,1245l10951,1249,10956,1259,10965,1253,10960,1245xe" filled="true" fillcolor="#ffffff" stroked="false">
                <v:path arrowok="t"/>
                <v:fill type="solid"/>
              </v:shape>
            </v:group>
            <v:group style="position:absolute;left:610;top:4668;width:152;height:188" coordorigin="610,4668" coordsize="152,188">
              <v:shape style="position:absolute;left:610;top:4668;width:152;height:188" coordorigin="610,4668" coordsize="152,188" path="m706,4797l686,4797,690,4804,700,4808,707,4816,710,4827,711,4831,715,4848,724,4856,743,4856,749,4853,757,4845,733,4845,729,4844,724,4838,723,4835,723,4827,724,4824,724,4824,729,4819,733,4817,758,4817,749,4809,746,4807,720,4807,716,4806,710,4802,706,4797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639,4806l629,4806,623,4808,613,4818,610,4823,610,4838,612,4844,622,4853,628,4856,647,4856,655,4849,656,4845,631,4845,628,4844,622,4838,621,4835,621,4827,622,4824,628,4819,631,4817,664,4817,671,4809,674,4807,647,4807,643,4806,639,4806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664,4817l639,4817,642,4819,647,4824,649,4827,649,4835,647,4838,642,4844,639,4845,656,4845,664,4818,664,4817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758,4817l741,4817,744,4819,749,4824,750,4827,751,4835,749,4838,744,4844,740,4845,757,4845,759,4844,761,4838,761,4824,759,4818,758,4817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744,4806l731,4806,726,4807,720,4807,746,4807,744,4806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675,4780l668,4792,662,4802,655,4807,674,4807,681,4803,686,4797,706,4797,706,4796,702,4790,680,4790,676,4787,675,4780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696,4780l695,4787,692,4790,702,4790,701,4788,696,4780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632,4668l629,4670,623,4674,620,4679,620,4689,625,4698,634,4713,675,4780,676,4772,679,4769,703,4769,708,4762,686,4762,632,4668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703,4769l692,4769,695,4772,696,4780,703,4769xe" filled="true" fillcolor="#000000" stroked="false">
                <v:path arrowok="t"/>
                <v:fill type="solid"/>
              </v:shape>
              <v:shape style="position:absolute;left:610;top:4668;width:152;height:188" coordorigin="610,4668" coordsize="152,188" path="m740,4669l686,4762,708,4762,738,4713,748,4698,753,4689,753,4680,749,4675,743,4671,740,4669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/>
          <w:spacing w:val="10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line="240" w:lineRule="auto" w:before="12"/>
        <w:rPr>
          <w:rFonts w:ascii="Calibri" w:hAnsi="Calibri" w:cs="Calibri" w:eastAsia="Calibri"/>
          <w:sz w:val="20"/>
          <w:szCs w:val="20"/>
        </w:rPr>
      </w:pPr>
    </w:p>
    <w:p>
      <w:pPr>
        <w:spacing w:before="0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10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before="68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w w:val="80"/>
        </w:rPr>
        <w:br w:type="column"/>
      </w:r>
      <w:r>
        <w:rPr>
          <w:rFonts w:ascii="Calibri"/>
          <w:spacing w:val="9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line="240" w:lineRule="auto" w:before="12"/>
        <w:rPr>
          <w:rFonts w:ascii="Calibri" w:hAnsi="Calibri" w:cs="Calibri" w:eastAsia="Calibri"/>
          <w:sz w:val="20"/>
          <w:szCs w:val="20"/>
        </w:rPr>
      </w:pPr>
    </w:p>
    <w:p>
      <w:pPr>
        <w:spacing w:before="0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10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before="68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w w:val="90"/>
        </w:rPr>
        <w:br w:type="column"/>
      </w:r>
      <w:r>
        <w:rPr>
          <w:rFonts w:ascii="Calibri"/>
          <w:spacing w:val="10"/>
          <w:w w:val="9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line="240" w:lineRule="auto" w:before="12"/>
        <w:rPr>
          <w:rFonts w:ascii="Calibri" w:hAnsi="Calibri" w:cs="Calibri" w:eastAsia="Calibri"/>
          <w:sz w:val="20"/>
          <w:szCs w:val="20"/>
        </w:rPr>
      </w:pPr>
    </w:p>
    <w:p>
      <w:pPr>
        <w:spacing w:before="0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12"/>
          <w:w w:val="9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after="0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500" w:right="540"/>
          <w:cols w:num="3" w:equalWidth="0">
            <w:col w:w="3256" w:space="259"/>
            <w:col w:w="3256" w:space="259"/>
            <w:col w:w="3840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sz w:val="24"/>
          <w:szCs w:val="24"/>
        </w:rPr>
      </w:pPr>
    </w:p>
    <w:p>
      <w:pPr>
        <w:spacing w:after="0" w:line="240" w:lineRule="auto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500" w:right="540"/>
        </w:sectPr>
      </w:pPr>
    </w:p>
    <w:p>
      <w:pPr>
        <w:spacing w:before="68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10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line="240" w:lineRule="auto" w:before="12"/>
        <w:rPr>
          <w:rFonts w:ascii="Calibri" w:hAnsi="Calibri" w:cs="Calibri" w:eastAsia="Calibri"/>
          <w:sz w:val="20"/>
          <w:szCs w:val="20"/>
        </w:rPr>
      </w:pPr>
    </w:p>
    <w:p>
      <w:pPr>
        <w:spacing w:before="0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10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before="68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w w:val="80"/>
        </w:rPr>
        <w:br w:type="column"/>
      </w:r>
      <w:r>
        <w:rPr>
          <w:rFonts w:ascii="Calibri"/>
          <w:spacing w:val="9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line="240" w:lineRule="auto" w:before="12"/>
        <w:rPr>
          <w:rFonts w:ascii="Calibri" w:hAnsi="Calibri" w:cs="Calibri" w:eastAsia="Calibri"/>
          <w:sz w:val="20"/>
          <w:szCs w:val="20"/>
        </w:rPr>
      </w:pPr>
    </w:p>
    <w:p>
      <w:pPr>
        <w:spacing w:before="0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10"/>
          <w:w w:val="8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before="68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w w:val="90"/>
        </w:rPr>
        <w:br w:type="column"/>
      </w:r>
      <w:r>
        <w:rPr>
          <w:rFonts w:ascii="Calibri"/>
          <w:spacing w:val="10"/>
          <w:w w:val="9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line="240" w:lineRule="auto" w:before="12"/>
        <w:rPr>
          <w:rFonts w:ascii="Calibri" w:hAnsi="Calibri" w:cs="Calibri" w:eastAsia="Calibri"/>
          <w:sz w:val="20"/>
          <w:szCs w:val="20"/>
        </w:rPr>
      </w:pPr>
    </w:p>
    <w:p>
      <w:pPr>
        <w:spacing w:before="0"/>
        <w:ind w:left="298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pacing w:val="12"/>
          <w:w w:val="90"/>
          <w:sz w:val="20"/>
        </w:rPr>
        <w:t>........................................................</w:t>
      </w:r>
      <w:r>
        <w:rPr>
          <w:rFonts w:ascii="Calibri"/>
          <w:sz w:val="20"/>
        </w:rPr>
      </w:r>
    </w:p>
    <w:p>
      <w:pPr>
        <w:spacing w:after="0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500" w:right="540"/>
          <w:cols w:num="3" w:equalWidth="0">
            <w:col w:w="3256" w:space="259"/>
            <w:col w:w="3256" w:space="259"/>
            <w:col w:w="3840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1528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2"/>
          <w:szCs w:val="12"/>
        </w:rPr>
      </w:pPr>
    </w:p>
    <w:p>
      <w:pPr>
        <w:spacing w:line="200" w:lineRule="atLeast"/>
        <w:ind w:left="20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525.25pt;height:40.3pt;mso-position-horizontal-relative:char;mso-position-vertical-relative:line" coordorigin="0,0" coordsize="10505,806">
            <v:group style="position:absolute;left:0;top:0;width:10505;height:806" coordorigin="0,0" coordsize="10505,806">
              <v:shape style="position:absolute;left:0;top:0;width:10505;height:806" coordorigin="0,0" coordsize="10505,806" path="m133,0l58,23,8,84,0,672,0,680,23,747,84,797,10371,805,10380,805,10399,802,10426,794,10442,785,133,785,110,783,55,756,24,697,20,672,20,133,34,74,82,32,133,20,133,0xe" filled="true" fillcolor="#adafb2" stroked="false">
                <v:path arrowok="t"/>
                <v:fill type="solid"/>
              </v:shape>
              <v:shape style="position:absolute;left:0;top:0;width:10505;height:806" coordorigin="0,0" coordsize="10505,806" path="m133,0l133,20,10371,20,10395,22,10450,49,10481,108,10485,133,10485,672,10471,732,10423,773,133,785,10442,785,10488,740,10505,133,10504,125,10482,58,10421,8,10383,0,133,0xe" filled="true" fillcolor="#adafb2" stroked="false">
                <v:path arrowok="t"/>
                <v:fill type="solid"/>
              </v:shape>
              <v:shape style="position:absolute;left:0;top:0;width:10505;height:806" type="#_x0000_t202" filled="false" stroked="false">
                <v:textbox inset="0,0,0,0">
                  <w:txbxContent>
                    <w:p>
                      <w:pPr>
                        <w:spacing w:line="260" w:lineRule="exact" w:before="147"/>
                        <w:ind w:left="190" w:right="544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vor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dem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Supermarkt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7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auf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Bank</w:t>
                      </w:r>
                      <w:r>
                        <w:rPr>
                          <w:rFonts w:ascii="Calibri" w:hAnsi="Calibri" w:cs="Calibri" w:eastAsia="Calibri"/>
                          <w:spacing w:val="17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im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Café</w:t>
                      </w:r>
                      <w:r>
                        <w:rPr>
                          <w:rFonts w:ascii="Calibri" w:hAnsi="Calibri" w:cs="Calibri" w:eastAsia="Calibri"/>
                          <w:spacing w:val="17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neben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dem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Kino</w:t>
                      </w:r>
                      <w:r>
                        <w:rPr>
                          <w:rFonts w:ascii="Calibri" w:hAnsi="Calibri" w:cs="Calibri" w:eastAsia="Calibri"/>
                          <w:spacing w:val="17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im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Kaufhaus</w:t>
                      </w:r>
                      <w:r>
                        <w:rPr>
                          <w:rFonts w:ascii="Calibri" w:hAnsi="Calibri" w:cs="Calibri" w:eastAsia="Calibri"/>
                          <w:spacing w:val="17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über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7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Apotheke</w:t>
                      </w:r>
                      <w:r>
                        <w:rPr>
                          <w:rFonts w:ascii="Calibri" w:hAnsi="Calibri" w:cs="Calibri" w:eastAsia="Calibri"/>
                          <w:spacing w:val="16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unter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dem</w:t>
                      </w:r>
                      <w:r>
                        <w:rPr>
                          <w:rFonts w:ascii="Calibri" w:hAnsi="Calibri" w:cs="Calibri" w:eastAsia="Calibri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Apfelbaum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hinter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dem</w:t>
                      </w:r>
                      <w:r>
                        <w:rPr>
                          <w:rFonts w:ascii="Calibri" w:hAnsi="Calibri" w:cs="Calibri" w:eastAsia="Calibri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Supermarkt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zwischen</w:t>
                      </w:r>
                      <w:r>
                        <w:rPr>
                          <w:rFonts w:ascii="Calibri" w:hAnsi="Calibri" w:cs="Calibri" w:eastAsia="Calibri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dem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Sofa</w:t>
                      </w:r>
                      <w:r>
                        <w:rPr>
                          <w:rFonts w:ascii="Calibri" w:hAnsi="Calibri" w:cs="Calibri" w:eastAsia="Calibri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und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dem</w:t>
                      </w:r>
                      <w:r>
                        <w:rPr>
                          <w:rFonts w:ascii="Calibri" w:hAnsi="Calibri" w:cs="Calibri" w:eastAsia="Calibri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Bett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an</w:t>
                      </w:r>
                      <w:r>
                        <w:rPr>
                          <w:rFonts w:ascii="Calibri" w:hAnsi="Calibri" w:cs="Calibri" w:eastAsia="Calibri"/>
                          <w:spacing w:val="18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9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Wand</w:t>
                      </w:r>
                      <w:r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500" w:right="540"/>
        </w:sectPr>
      </w:pPr>
    </w:p>
    <w:p>
      <w:pPr>
        <w:pStyle w:val="Heading5"/>
        <w:tabs>
          <w:tab w:pos="7452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9"/>
          <w:w w:val="115"/>
        </w:rPr>
        <w:t> </w:t>
      </w:r>
      <w:r>
        <w:rPr>
          <w:spacing w:val="3"/>
          <w:w w:val="115"/>
        </w:rPr>
        <w:t>2.2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spacing w:val="2"/>
          <w:w w:val="115"/>
        </w:rPr>
        <w:t>2,</w:t>
      </w:r>
      <w:r>
        <w:rPr>
          <w:spacing w:val="-2"/>
          <w:w w:val="115"/>
        </w:rPr>
        <w:t> 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1"/>
          <w:w w:val="115"/>
        </w:rPr>
        <w:t>6b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>
          <w:rFonts w:ascii="Calibri" w:hAnsi="Calibri" w:cs="Calibri" w:eastAsia="Calibri"/>
          <w:b/>
          <w:bCs/>
          <w:color w:val="0061B3"/>
          <w:spacing w:val="-6"/>
          <w:w w:val="120"/>
          <w:sz w:val="50"/>
          <w:szCs w:val="50"/>
        </w:rPr>
        <w:t>W</w:t>
      </w:r>
      <w:r>
        <w:rPr>
          <w:rFonts w:ascii="Calibri" w:hAnsi="Calibri" w:cs="Calibri" w:eastAsia="Calibri"/>
          <w:b/>
          <w:bCs/>
          <w:color w:val="0061B3"/>
          <w:spacing w:val="-7"/>
          <w:w w:val="120"/>
          <w:sz w:val="50"/>
          <w:szCs w:val="50"/>
        </w:rPr>
        <w:t>o</w:t>
      </w:r>
      <w:r>
        <w:rPr>
          <w:rFonts w:ascii="Calibri" w:hAnsi="Calibri" w:cs="Calibri" w:eastAsia="Calibri"/>
          <w:b/>
          <w:bCs/>
          <w:color w:val="0061B3"/>
          <w:spacing w:val="-32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i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s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t</w:t>
      </w:r>
      <w:r>
        <w:rPr>
          <w:rFonts w:ascii="Calibri" w:hAnsi="Calibri" w:cs="Calibri" w:eastAsia="Calibri"/>
          <w:b/>
          <w:bCs/>
          <w:color w:val="0061B3"/>
          <w:spacing w:val="-32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"/>
          <w:w w:val="120"/>
          <w:sz w:val="50"/>
          <w:szCs w:val="50"/>
        </w:rPr>
        <w:t>…?</w:t>
      </w:r>
      <w:r>
        <w:rPr>
          <w:rFonts w:ascii="Calibri" w:hAnsi="Calibri" w:cs="Calibri" w:eastAsia="Calibri"/>
          <w:b/>
          <w:bCs/>
          <w:color w:val="0061B3"/>
          <w:spacing w:val="-31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spacing w:val="-4"/>
          <w:w w:val="120"/>
          <w:sz w:val="28"/>
          <w:szCs w:val="28"/>
        </w:rPr>
        <w:t>(T</w:t>
      </w:r>
      <w:r>
        <w:rPr>
          <w:rFonts w:ascii="Calibri" w:hAnsi="Calibri" w:cs="Calibri" w:eastAsia="Calibri"/>
          <w:b/>
          <w:bCs/>
          <w:spacing w:val="-5"/>
          <w:w w:val="120"/>
          <w:sz w:val="28"/>
          <w:szCs w:val="28"/>
        </w:rPr>
        <w:t>eil</w:t>
      </w:r>
      <w:r>
        <w:rPr>
          <w:rFonts w:ascii="Calibri" w:hAnsi="Calibri" w:cs="Calibri" w:eastAsia="Calibri"/>
          <w:b/>
          <w:bCs/>
          <w:spacing w:val="-23"/>
          <w:w w:val="120"/>
          <w:sz w:val="28"/>
          <w:szCs w:val="28"/>
        </w:rPr>
        <w:t> </w:t>
      </w:r>
      <w:r>
        <w:rPr>
          <w:rFonts w:ascii="Calibri" w:hAnsi="Calibri" w:cs="Calibri" w:eastAsia="Calibri"/>
          <w:b/>
          <w:bCs/>
          <w:spacing w:val="6"/>
          <w:w w:val="120"/>
          <w:sz w:val="28"/>
          <w:szCs w:val="28"/>
        </w:rPr>
        <w:t>2</w:t>
      </w:r>
      <w:r>
        <w:rPr>
          <w:rFonts w:ascii="Calibri" w:hAnsi="Calibri" w:cs="Calibri" w:eastAsia="Calibri"/>
          <w:b/>
          <w:bCs/>
          <w:spacing w:val="7"/>
          <w:w w:val="120"/>
          <w:sz w:val="28"/>
          <w:szCs w:val="28"/>
        </w:rPr>
        <w:t>:</w:t>
      </w:r>
      <w:r>
        <w:rPr>
          <w:rFonts w:ascii="Calibri" w:hAnsi="Calibri" w:cs="Calibri" w:eastAsia="Calibri"/>
          <w:b/>
          <w:bCs/>
          <w:spacing w:val="-23"/>
          <w:w w:val="120"/>
          <w:sz w:val="28"/>
          <w:szCs w:val="28"/>
        </w:rPr>
        <w:t> </w:t>
      </w:r>
      <w:r>
        <w:rPr>
          <w:rFonts w:ascii="Calibri" w:hAnsi="Calibri" w:cs="Calibri" w:eastAsia="Calibri"/>
          <w:b/>
          <w:bCs/>
          <w:spacing w:val="-3"/>
          <w:w w:val="120"/>
          <w:sz w:val="28"/>
          <w:szCs w:val="28"/>
        </w:rPr>
        <w:t>Präpositionen-Paarsuchspiel</w:t>
      </w:r>
      <w:r>
        <w:rPr>
          <w:rFonts w:ascii="Calibri" w:hAnsi="Calibri" w:cs="Calibri" w:eastAsia="Calibri"/>
          <w:b/>
          <w:bCs/>
          <w:spacing w:val="-2"/>
          <w:w w:val="120"/>
          <w:sz w:val="28"/>
          <w:szCs w:val="28"/>
        </w:rPr>
        <w:t>)</w:t>
      </w:r>
      <w:r>
        <w:rPr>
          <w:rFonts w:ascii="Calibri" w:hAnsi="Calibri" w:cs="Calibri" w:eastAsia="Calibri"/>
          <w:sz w:val="28"/>
          <w:szCs w:val="28"/>
        </w:rPr>
      </w:r>
    </w:p>
    <w:p>
      <w:pPr>
        <w:pStyle w:val="BodyText"/>
        <w:spacing w:line="400" w:lineRule="exact" w:before="160"/>
        <w:ind w:left="114" w:right="0"/>
        <w:jc w:val="left"/>
        <w:rPr>
          <w:b w:val="0"/>
          <w:bCs w:val="0"/>
        </w:rPr>
      </w:pPr>
      <w:r>
        <w:rPr>
          <w:b w:val="0"/>
          <w:position w:val="-14"/>
        </w:rPr>
        <w:drawing>
          <wp:inline distT="0" distB="0" distL="0" distR="0">
            <wp:extent cx="293217" cy="285800"/>
            <wp:effectExtent l="0" t="0" r="0" b="0"/>
            <wp:docPr id="3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4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spacing w:val="-1"/>
          <w:w w:val="110"/>
        </w:rPr>
        <w:t>Schneidet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3"/>
          <w:w w:val="110"/>
        </w:rPr>
        <w:t> </w:t>
      </w:r>
      <w:r>
        <w:rPr>
          <w:w w:val="110"/>
        </w:rPr>
        <w:t>Wortkärtchen</w:t>
      </w:r>
      <w:r>
        <w:rPr>
          <w:spacing w:val="23"/>
          <w:w w:val="110"/>
        </w:rPr>
        <w:t> </w:t>
      </w:r>
      <w:r>
        <w:rPr>
          <w:spacing w:val="-2"/>
          <w:w w:val="110"/>
        </w:rPr>
        <w:t>unt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</w:t>
      </w:r>
      <w:r>
        <w:rPr>
          <w:spacing w:val="23"/>
          <w:w w:val="110"/>
        </w:rPr>
        <w:t> </w:t>
      </w:r>
      <w:r>
        <w:rPr>
          <w:w w:val="110"/>
        </w:rPr>
        <w:t>und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3"/>
          <w:w w:val="110"/>
        </w:rPr>
        <w:t> </w:t>
      </w:r>
      <w:r>
        <w:rPr>
          <w:w w:val="110"/>
        </w:rPr>
        <w:t>Bildkärtchen</w:t>
      </w:r>
      <w:r>
        <w:rPr>
          <w:spacing w:val="23"/>
          <w:w w:val="110"/>
        </w:rPr>
        <w:t> </w:t>
      </w:r>
      <w:r>
        <w:rPr>
          <w:spacing w:val="-2"/>
          <w:w w:val="110"/>
        </w:rPr>
        <w:t>von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Kopiervorlage</w:t>
      </w:r>
      <w:r>
        <w:rPr>
          <w:spacing w:val="23"/>
          <w:w w:val="110"/>
        </w:rPr>
        <w:t> </w:t>
      </w:r>
      <w:r>
        <w:rPr>
          <w:spacing w:val="-6"/>
          <w:w w:val="110"/>
        </w:rPr>
        <w:t>2</w:t>
      </w:r>
      <w:r>
        <w:rPr>
          <w:spacing w:val="-7"/>
          <w:w w:val="110"/>
        </w:rPr>
        <w:t>.</w:t>
      </w:r>
      <w:r>
        <w:rPr>
          <w:spacing w:val="-6"/>
          <w:w w:val="110"/>
        </w:rPr>
        <w:t>1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au</w:t>
      </w:r>
      <w:r>
        <w:rPr>
          <w:spacing w:val="-2"/>
          <w:w w:val="110"/>
        </w:rPr>
        <w:t>s.</w:t>
      </w:r>
      <w:r>
        <w:rPr>
          <w:b w:val="0"/>
        </w:rPr>
      </w:r>
    </w:p>
    <w:p>
      <w:pPr>
        <w:pStyle w:val="BodyText"/>
        <w:spacing w:line="243" w:lineRule="exact"/>
        <w:ind w:right="0"/>
        <w:jc w:val="left"/>
        <w:rPr>
          <w:b w:val="0"/>
          <w:bCs w:val="0"/>
        </w:rPr>
      </w:pPr>
      <w:r>
        <w:rPr>
          <w:spacing w:val="-1"/>
          <w:w w:val="110"/>
        </w:rPr>
        <w:t>Spielt</w:t>
      </w:r>
      <w:r>
        <w:rPr>
          <w:spacing w:val="23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23"/>
          <w:w w:val="110"/>
        </w:rPr>
        <w:t> </w:t>
      </w:r>
      <w:r>
        <w:rPr>
          <w:spacing w:val="1"/>
          <w:w w:val="110"/>
        </w:rPr>
        <w:t>vie</w:t>
      </w:r>
      <w:r>
        <w:rPr>
          <w:w w:val="110"/>
        </w:rPr>
        <w:t>rt</w:t>
      </w:r>
      <w:r>
        <w:rPr>
          <w:spacing w:val="1"/>
          <w:w w:val="110"/>
        </w:rPr>
        <w:t>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after="0" w:line="240" w:lineRule="auto"/>
        <w:rPr>
          <w:rFonts w:ascii="Calibri" w:hAnsi="Calibri" w:cs="Calibri" w:eastAsia="Calibri"/>
          <w:sz w:val="18"/>
          <w:szCs w:val="18"/>
        </w:rPr>
        <w:sectPr>
          <w:pgSz w:w="11910" w:h="16840"/>
          <w:pgMar w:header="0" w:footer="551" w:top="580" w:bottom="740" w:left="420" w:right="540"/>
        </w:sectPr>
      </w:pPr>
    </w:p>
    <w:p>
      <w:pPr>
        <w:spacing w:line="287" w:lineRule="exact" w:before="61"/>
        <w:ind w:left="897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29.7082pt;margin-top:-81.744942pt;width:532.9pt;height:577.450pt;mso-position-horizontal-relative:page;mso-position-vertical-relative:paragraph;z-index:-635056" coordorigin="594,-1635" coordsize="10658,11549">
            <v:group style="position:absolute;left:680;top:-1525;width:10;height:30" coordorigin="680,-1525" coordsize="10,30">
              <v:shape style="position:absolute;left:680;top:-1525;width:10;height:30" coordorigin="680,-1525" coordsize="10,30" path="m680,-1510l690,-1510e" filled="false" stroked="true" strokeweight="1.6pt" strokecolor="#000000">
                <v:path arrowok="t"/>
              </v:shape>
            </v:group>
            <v:group style="position:absolute;left:680;top:-1475;width:10;height:30" coordorigin="680,-1475" coordsize="10,30">
              <v:shape style="position:absolute;left:680;top:-1475;width:10;height:30" coordorigin="680,-1475" coordsize="10,30" path="m680,-1460l690,-1460e" filled="false" stroked="true" strokeweight="1.599pt" strokecolor="#000000">
                <v:path arrowok="t"/>
              </v:shape>
            </v:group>
            <v:group style="position:absolute;left:680;top:-1425;width:10;height:30" coordorigin="680,-1425" coordsize="10,30">
              <v:shape style="position:absolute;left:680;top:-1425;width:10;height:30" coordorigin="680,-1425" coordsize="10,30" path="m680,-1410l690,-1410e" filled="false" stroked="true" strokeweight="1.599pt" strokecolor="#000000">
                <v:path arrowok="t"/>
              </v:shape>
            </v:group>
            <v:group style="position:absolute;left:680;top:-1375;width:10;height:30" coordorigin="680,-1375" coordsize="10,30">
              <v:shape style="position:absolute;left:680;top:-1375;width:10;height:30" coordorigin="680,-1375" coordsize="10,30" path="m680,-1360l690,-1360e" filled="false" stroked="true" strokeweight="1.599pt" strokecolor="#000000">
                <v:path arrowok="t"/>
              </v:shape>
            </v:group>
            <v:group style="position:absolute;left:680;top:-1325;width:10;height:30" coordorigin="680,-1325" coordsize="10,30">
              <v:shape style="position:absolute;left:680;top:-1325;width:10;height:30" coordorigin="680,-1325" coordsize="10,30" path="m680,-1310l690,-1310e" filled="false" stroked="true" strokeweight="1.599pt" strokecolor="#000000">
                <v:path arrowok="t"/>
              </v:shape>
            </v:group>
            <v:group style="position:absolute;left:680;top:-1275;width:10;height:30" coordorigin="680,-1275" coordsize="10,30">
              <v:shape style="position:absolute;left:680;top:-1275;width:10;height:30" coordorigin="680,-1275" coordsize="10,30" path="m680,-1260l690,-1260e" filled="false" stroked="true" strokeweight="1.599pt" strokecolor="#000000">
                <v:path arrowok="t"/>
              </v:shape>
            </v:group>
            <v:group style="position:absolute;left:680;top:-1225;width:10;height:30" coordorigin="680,-1225" coordsize="10,30">
              <v:shape style="position:absolute;left:680;top:-1225;width:10;height:30" coordorigin="680,-1225" coordsize="10,30" path="m680,-1210l690,-1210e" filled="false" stroked="true" strokeweight="1.599pt" strokecolor="#000000">
                <v:path arrowok="t"/>
              </v:shape>
            </v:group>
            <v:group style="position:absolute;left:680;top:-1175;width:10;height:30" coordorigin="680,-1175" coordsize="10,30">
              <v:shape style="position:absolute;left:680;top:-1175;width:10;height:30" coordorigin="680,-1175" coordsize="10,30" path="m680,-1160l690,-1160e" filled="false" stroked="true" strokeweight="1.599pt" strokecolor="#000000">
                <v:path arrowok="t"/>
              </v:shape>
            </v:group>
            <v:group style="position:absolute;left:680;top:-1125;width:10;height:30" coordorigin="680,-1125" coordsize="10,30">
              <v:shape style="position:absolute;left:680;top:-1125;width:10;height:30" coordorigin="680,-1125" coordsize="10,30" path="m680,-1110l690,-1110e" filled="false" stroked="true" strokeweight="1.599pt" strokecolor="#000000">
                <v:path arrowok="t"/>
              </v:shape>
            </v:group>
            <v:group style="position:absolute;left:680;top:-1075;width:10;height:30" coordorigin="680,-1075" coordsize="10,30">
              <v:shape style="position:absolute;left:680;top:-1075;width:10;height:30" coordorigin="680,-1075" coordsize="10,30" path="m680,-1060l690,-1060e" filled="false" stroked="true" strokeweight="1.599pt" strokecolor="#000000">
                <v:path arrowok="t"/>
              </v:shape>
            </v:group>
            <v:group style="position:absolute;left:680;top:-1025;width:10;height:30" coordorigin="680,-1025" coordsize="10,30">
              <v:shape style="position:absolute;left:680;top:-1025;width:10;height:30" coordorigin="680,-1025" coordsize="10,30" path="m680,-1010l690,-1010e" filled="false" stroked="true" strokeweight="1.599pt" strokecolor="#000000">
                <v:path arrowok="t"/>
              </v:shape>
            </v:group>
            <v:group style="position:absolute;left:680;top:-975;width:10;height:30" coordorigin="680,-975" coordsize="10,30">
              <v:shape style="position:absolute;left:680;top:-975;width:10;height:30" coordorigin="680,-975" coordsize="10,30" path="m680,-960l690,-960e" filled="false" stroked="true" strokeweight="1.599pt" strokecolor="#000000">
                <v:path arrowok="t"/>
              </v:shape>
            </v:group>
            <v:group style="position:absolute;left:680;top:-925;width:10;height:30" coordorigin="680,-925" coordsize="10,30">
              <v:shape style="position:absolute;left:680;top:-925;width:10;height:30" coordorigin="680,-925" coordsize="10,30" path="m680,-910l690,-910e" filled="false" stroked="true" strokeweight="1.599pt" strokecolor="#000000">
                <v:path arrowok="t"/>
              </v:shape>
            </v:group>
            <v:group style="position:absolute;left:680;top:-875;width:10;height:30" coordorigin="680,-875" coordsize="10,30">
              <v:shape style="position:absolute;left:680;top:-875;width:10;height:30" coordorigin="680,-875" coordsize="10,30" path="m680,-860l690,-860e" filled="false" stroked="true" strokeweight="1.599pt" strokecolor="#000000">
                <v:path arrowok="t"/>
              </v:shape>
            </v:group>
            <v:group style="position:absolute;left:680;top:-825;width:10;height:30" coordorigin="680,-825" coordsize="10,30">
              <v:shape style="position:absolute;left:680;top:-825;width:10;height:30" coordorigin="680,-825" coordsize="10,30" path="m680,-810l690,-810e" filled="false" stroked="true" strokeweight="1.599pt" strokecolor="#000000">
                <v:path arrowok="t"/>
              </v:shape>
            </v:group>
            <v:group style="position:absolute;left:680;top:-775;width:10;height:30" coordorigin="680,-775" coordsize="10,30">
              <v:shape style="position:absolute;left:680;top:-775;width:10;height:30" coordorigin="680,-775" coordsize="10,30" path="m680,-760l690,-760e" filled="false" stroked="true" strokeweight="1.599pt" strokecolor="#000000">
                <v:path arrowok="t"/>
              </v:shape>
            </v:group>
            <v:group style="position:absolute;left:680;top:-725;width:10;height:30" coordorigin="680,-725" coordsize="10,30">
              <v:shape style="position:absolute;left:680;top:-725;width:10;height:30" coordorigin="680,-725" coordsize="10,30" path="m680,-710l690,-710e" filled="false" stroked="true" strokeweight="1.599pt" strokecolor="#000000">
                <v:path arrowok="t"/>
              </v:shape>
            </v:group>
            <v:group style="position:absolute;left:680;top:-675;width:10;height:30" coordorigin="680,-675" coordsize="10,30">
              <v:shape style="position:absolute;left:680;top:-675;width:10;height:30" coordorigin="680,-675" coordsize="10,30" path="m680,-660l690,-660e" filled="false" stroked="true" strokeweight="1.599pt" strokecolor="#000000">
                <v:path arrowok="t"/>
              </v:shape>
            </v:group>
            <v:group style="position:absolute;left:680;top:-625;width:10;height:30" coordorigin="680,-625" coordsize="10,30">
              <v:shape style="position:absolute;left:680;top:-625;width:10;height:30" coordorigin="680,-625" coordsize="10,30" path="m680,-610l690,-610e" filled="false" stroked="true" strokeweight="1.6pt" strokecolor="#000000">
                <v:path arrowok="t"/>
              </v:shape>
            </v:group>
            <v:group style="position:absolute;left:680;top:-575;width:10;height:30" coordorigin="680,-575" coordsize="10,30">
              <v:shape style="position:absolute;left:680;top:-575;width:10;height:30" coordorigin="680,-575" coordsize="10,30" path="m680,-560l690,-560e" filled="false" stroked="true" strokeweight="1.599pt" strokecolor="#000000">
                <v:path arrowok="t"/>
              </v:shape>
            </v:group>
            <v:group style="position:absolute;left:680;top:-525;width:10;height:30" coordorigin="680,-525" coordsize="10,30">
              <v:shape style="position:absolute;left:680;top:-525;width:10;height:30" coordorigin="680,-525" coordsize="10,30" path="m680,-510l690,-510e" filled="false" stroked="true" strokeweight="1.599pt" strokecolor="#000000">
                <v:path arrowok="t"/>
              </v:shape>
            </v:group>
            <v:group style="position:absolute;left:680;top:-475;width:10;height:30" coordorigin="680,-475" coordsize="10,30">
              <v:shape style="position:absolute;left:680;top:-475;width:10;height:30" coordorigin="680,-475" coordsize="10,30" path="m680,-460l690,-460e" filled="false" stroked="true" strokeweight="1.599pt" strokecolor="#000000">
                <v:path arrowok="t"/>
              </v:shape>
            </v:group>
            <v:group style="position:absolute;left:680;top:-425;width:10;height:30" coordorigin="680,-425" coordsize="10,30">
              <v:shape style="position:absolute;left:680;top:-425;width:10;height:30" coordorigin="680,-425" coordsize="10,30" path="m680,-410l690,-410e" filled="false" stroked="true" strokeweight="1.599pt" strokecolor="#000000">
                <v:path arrowok="t"/>
              </v:shape>
            </v:group>
            <v:group style="position:absolute;left:680;top:-375;width:10;height:30" coordorigin="680,-375" coordsize="10,30">
              <v:shape style="position:absolute;left:680;top:-375;width:10;height:30" coordorigin="680,-375" coordsize="10,30" path="m680,-360l690,-360e" filled="false" stroked="true" strokeweight="1.599pt" strokecolor="#000000">
                <v:path arrowok="t"/>
              </v:shape>
            </v:group>
            <v:group style="position:absolute;left:680;top:-325;width:10;height:30" coordorigin="680,-325" coordsize="10,30">
              <v:shape style="position:absolute;left:680;top:-325;width:10;height:30" coordorigin="680,-325" coordsize="10,30" path="m680,-310l690,-310e" filled="false" stroked="true" strokeweight="1.599pt" strokecolor="#000000">
                <v:path arrowok="t"/>
              </v:shape>
            </v:group>
            <v:group style="position:absolute;left:680;top:-275;width:10;height:30" coordorigin="680,-275" coordsize="10,30">
              <v:shape style="position:absolute;left:680;top:-275;width:10;height:30" coordorigin="680,-275" coordsize="10,30" path="m680,-260l690,-260e" filled="false" stroked="true" strokeweight="1.599pt" strokecolor="#000000">
                <v:path arrowok="t"/>
              </v:shape>
            </v:group>
            <v:group style="position:absolute;left:680;top:-225;width:10;height:30" coordorigin="680,-225" coordsize="10,30">
              <v:shape style="position:absolute;left:680;top:-225;width:10;height:30" coordorigin="680,-225" coordsize="10,30" path="m680,-210l690,-210e" filled="false" stroked="true" strokeweight="1.599pt" strokecolor="#000000">
                <v:path arrowok="t"/>
              </v:shape>
            </v:group>
            <v:group style="position:absolute;left:680;top:-175;width:10;height:30" coordorigin="680,-175" coordsize="10,30">
              <v:shape style="position:absolute;left:680;top:-175;width:10;height:30" coordorigin="680,-175" coordsize="10,30" path="m680,-160l690,-160e" filled="false" stroked="true" strokeweight="1.599pt" strokecolor="#000000">
                <v:path arrowok="t"/>
              </v:shape>
            </v:group>
            <v:group style="position:absolute;left:680;top:-125;width:10;height:30" coordorigin="680,-125" coordsize="10,30">
              <v:shape style="position:absolute;left:680;top:-125;width:10;height:30" coordorigin="680,-125" coordsize="10,30" path="m680,-110l690,-110e" filled="false" stroked="true" strokeweight="1.599pt" strokecolor="#000000">
                <v:path arrowok="t"/>
              </v:shape>
            </v:group>
            <v:group style="position:absolute;left:680;top:-75;width:10;height:30" coordorigin="680,-75" coordsize="10,30">
              <v:shape style="position:absolute;left:680;top:-75;width:10;height:30" coordorigin="680,-75" coordsize="10,30" path="m680,-60l690,-60e" filled="false" stroked="true" strokeweight="1.599pt" strokecolor="#000000">
                <v:path arrowok="t"/>
              </v:shape>
            </v:group>
            <v:group style="position:absolute;left:680;top:-25;width:10;height:30" coordorigin="680,-25" coordsize="10,30">
              <v:shape style="position:absolute;left:680;top:-25;width:10;height:30" coordorigin="680,-25" coordsize="10,30" path="m680,-10l690,-10e" filled="false" stroked="true" strokeweight="1.599pt" strokecolor="#000000">
                <v:path arrowok="t"/>
              </v:shape>
            </v:group>
            <v:group style="position:absolute;left:680;top:25;width:10;height:30" coordorigin="680,25" coordsize="10,30">
              <v:shape style="position:absolute;left:680;top:25;width:10;height:30" coordorigin="680,25" coordsize="10,30" path="m680,40l690,40e" filled="false" stroked="true" strokeweight="1.599pt" strokecolor="#000000">
                <v:path arrowok="t"/>
              </v:shape>
            </v:group>
            <v:group style="position:absolute;left:680;top:75;width:10;height:30" coordorigin="680,75" coordsize="10,30">
              <v:shape style="position:absolute;left:680;top:75;width:10;height:30" coordorigin="680,75" coordsize="10,30" path="m680,90l690,90e" filled="false" stroked="true" strokeweight="1.599pt" strokecolor="#000000">
                <v:path arrowok="t"/>
              </v:shape>
            </v:group>
            <v:group style="position:absolute;left:680;top:125;width:10;height:30" coordorigin="680,125" coordsize="10,30">
              <v:shape style="position:absolute;left:680;top:125;width:10;height:30" coordorigin="680,125" coordsize="10,30" path="m680,140l690,140e" filled="false" stroked="true" strokeweight="1.599pt" strokecolor="#000000">
                <v:path arrowok="t"/>
              </v:shape>
            </v:group>
            <v:group style="position:absolute;left:680;top:175;width:10;height:30" coordorigin="680,175" coordsize="10,30">
              <v:shape style="position:absolute;left:680;top:175;width:10;height:30" coordorigin="680,175" coordsize="10,30" path="m680,190l690,190e" filled="false" stroked="true" strokeweight="1.599pt" strokecolor="#000000">
                <v:path arrowok="t"/>
              </v:shape>
            </v:group>
            <v:group style="position:absolute;left:680;top:225;width:10;height:30" coordorigin="680,225" coordsize="10,30">
              <v:shape style="position:absolute;left:680;top:225;width:10;height:30" coordorigin="680,225" coordsize="10,30" path="m680,240l690,240e" filled="false" stroked="true" strokeweight="1.599pt" strokecolor="#000000">
                <v:path arrowok="t"/>
              </v:shape>
            </v:group>
            <v:group style="position:absolute;left:680;top:275;width:10;height:30" coordorigin="680,275" coordsize="10,30">
              <v:shape style="position:absolute;left:680;top:275;width:10;height:30" coordorigin="680,275" coordsize="10,30" path="m680,290l690,290e" filled="false" stroked="true" strokeweight="1.6pt" strokecolor="#000000">
                <v:path arrowok="t"/>
              </v:shape>
            </v:group>
            <v:group style="position:absolute;left:680;top:325;width:10;height:30" coordorigin="680,325" coordsize="10,30">
              <v:shape style="position:absolute;left:680;top:325;width:10;height:30" coordorigin="680,325" coordsize="10,30" path="m680,340l690,340e" filled="false" stroked="true" strokeweight="1.599pt" strokecolor="#000000">
                <v:path arrowok="t"/>
              </v:shape>
            </v:group>
            <v:group style="position:absolute;left:680;top:375;width:10;height:30" coordorigin="680,375" coordsize="10,30">
              <v:shape style="position:absolute;left:680;top:375;width:10;height:30" coordorigin="680,375" coordsize="10,30" path="m680,390l690,390e" filled="false" stroked="true" strokeweight="1.599pt" strokecolor="#000000">
                <v:path arrowok="t"/>
              </v:shape>
            </v:group>
            <v:group style="position:absolute;left:680;top:424;width:10;height:30" coordorigin="680,424" coordsize="10,30">
              <v:shape style="position:absolute;left:680;top:424;width:10;height:30" coordorigin="680,424" coordsize="10,30" path="m680,439l690,439e" filled="false" stroked="true" strokeweight="1.599pt" strokecolor="#000000">
                <v:path arrowok="t"/>
              </v:shape>
            </v:group>
            <v:group style="position:absolute;left:680;top:474;width:10;height:30" coordorigin="680,474" coordsize="10,30">
              <v:shape style="position:absolute;left:680;top:474;width:10;height:30" coordorigin="680,474" coordsize="10,30" path="m680,489l690,489e" filled="false" stroked="true" strokeweight="1.599pt" strokecolor="#000000">
                <v:path arrowok="t"/>
              </v:shape>
            </v:group>
            <v:group style="position:absolute;left:680;top:524;width:10;height:30" coordorigin="680,524" coordsize="10,30">
              <v:shape style="position:absolute;left:680;top:524;width:10;height:30" coordorigin="680,524" coordsize="10,30" path="m680,539l690,539e" filled="false" stroked="true" strokeweight="1.599pt" strokecolor="#000000">
                <v:path arrowok="t"/>
              </v:shape>
            </v:group>
            <v:group style="position:absolute;left:680;top:574;width:10;height:30" coordorigin="680,574" coordsize="10,30">
              <v:shape style="position:absolute;left:680;top:574;width:10;height:30" coordorigin="680,574" coordsize="10,30" path="m680,589l690,589e" filled="false" stroked="true" strokeweight="1.599pt" strokecolor="#000000">
                <v:path arrowok="t"/>
              </v:shape>
            </v:group>
            <v:group style="position:absolute;left:680;top:624;width:10;height:30" coordorigin="680,624" coordsize="10,30">
              <v:shape style="position:absolute;left:680;top:624;width:10;height:30" coordorigin="680,624" coordsize="10,30" path="m680,639l690,639e" filled="false" stroked="true" strokeweight="1.599pt" strokecolor="#000000">
                <v:path arrowok="t"/>
              </v:shape>
            </v:group>
            <v:group style="position:absolute;left:680;top:674;width:10;height:30" coordorigin="680,674" coordsize="10,30">
              <v:shape style="position:absolute;left:680;top:674;width:10;height:30" coordorigin="680,674" coordsize="10,30" path="m680,689l690,689e" filled="false" stroked="true" strokeweight="1.599pt" strokecolor="#000000">
                <v:path arrowok="t"/>
              </v:shape>
            </v:group>
            <v:group style="position:absolute;left:680;top:724;width:10;height:30" coordorigin="680,724" coordsize="10,30">
              <v:shape style="position:absolute;left:680;top:724;width:10;height:30" coordorigin="680,724" coordsize="10,30" path="m680,739l690,739e" filled="false" stroked="true" strokeweight="1.599pt" strokecolor="#000000">
                <v:path arrowok="t"/>
              </v:shape>
            </v:group>
            <v:group style="position:absolute;left:680;top:774;width:10;height:30" coordorigin="680,774" coordsize="10,30">
              <v:shape style="position:absolute;left:680;top:774;width:10;height:30" coordorigin="680,774" coordsize="10,30" path="m680,789l690,789e" filled="false" stroked="true" strokeweight="1.599pt" strokecolor="#000000">
                <v:path arrowok="t"/>
              </v:shape>
            </v:group>
            <v:group style="position:absolute;left:680;top:824;width:10;height:30" coordorigin="680,824" coordsize="10,30">
              <v:shape style="position:absolute;left:680;top:824;width:10;height:30" coordorigin="680,824" coordsize="10,30" path="m680,839l690,839e" filled="false" stroked="true" strokeweight="1.599pt" strokecolor="#000000">
                <v:path arrowok="t"/>
              </v:shape>
            </v:group>
            <v:group style="position:absolute;left:680;top:874;width:10;height:30" coordorigin="680,874" coordsize="10,30">
              <v:shape style="position:absolute;left:680;top:874;width:10;height:30" coordorigin="680,874" coordsize="10,30" path="m680,889l690,889e" filled="false" stroked="true" strokeweight="1.599pt" strokecolor="#000000">
                <v:path arrowok="t"/>
              </v:shape>
            </v:group>
            <v:group style="position:absolute;left:680;top:924;width:10;height:30" coordorigin="680,924" coordsize="10,30">
              <v:shape style="position:absolute;left:680;top:924;width:10;height:30" coordorigin="680,924" coordsize="10,30" path="m680,939l690,939e" filled="false" stroked="true" strokeweight="1.6pt" strokecolor="#000000">
                <v:path arrowok="t"/>
              </v:shape>
            </v:group>
            <v:group style="position:absolute;left:680;top:974;width:10;height:30" coordorigin="680,974" coordsize="10,30">
              <v:shape style="position:absolute;left:680;top:974;width:10;height:30" coordorigin="680,974" coordsize="10,30" path="m680,989l690,989e" filled="false" stroked="true" strokeweight="1.599pt" strokecolor="#000000">
                <v:path arrowok="t"/>
              </v:shape>
            </v:group>
            <v:group style="position:absolute;left:680;top:1024;width:10;height:30" coordorigin="680,1024" coordsize="10,30">
              <v:shape style="position:absolute;left:680;top:1024;width:10;height:30" coordorigin="680,1024" coordsize="10,30" path="m680,1039l690,1039e" filled="false" stroked="true" strokeweight="1.599pt" strokecolor="#000000">
                <v:path arrowok="t"/>
              </v:shape>
            </v:group>
            <v:group style="position:absolute;left:680;top:1074;width:10;height:30" coordorigin="680,1074" coordsize="10,30">
              <v:shape style="position:absolute;left:680;top:1074;width:10;height:30" coordorigin="680,1074" coordsize="10,30" path="m680,1089l690,1089e" filled="false" stroked="true" strokeweight="1.599pt" strokecolor="#000000">
                <v:path arrowok="t"/>
              </v:shape>
            </v:group>
            <v:group style="position:absolute;left:680;top:1124;width:10;height:30" coordorigin="680,1124" coordsize="10,30">
              <v:shape style="position:absolute;left:680;top:1124;width:10;height:30" coordorigin="680,1124" coordsize="10,30" path="m680,1139l690,1139e" filled="false" stroked="true" strokeweight="1.599pt" strokecolor="#000000">
                <v:path arrowok="t"/>
              </v:shape>
            </v:group>
            <v:group style="position:absolute;left:680;top:1174;width:10;height:30" coordorigin="680,1174" coordsize="10,30">
              <v:shape style="position:absolute;left:680;top:1174;width:10;height:30" coordorigin="680,1174" coordsize="10,30" path="m680,1189l690,1189e" filled="false" stroked="true" strokeweight="1.599pt" strokecolor="#000000">
                <v:path arrowok="t"/>
              </v:shape>
            </v:group>
            <v:group style="position:absolute;left:680;top:1224;width:10;height:30" coordorigin="680,1224" coordsize="10,30">
              <v:shape style="position:absolute;left:680;top:1224;width:10;height:30" coordorigin="680,1224" coordsize="10,30" path="m680,1239l690,1239e" filled="false" stroked="true" strokeweight="1.599pt" strokecolor="#000000">
                <v:path arrowok="t"/>
              </v:shape>
            </v:group>
            <v:group style="position:absolute;left:680;top:1274;width:10;height:30" coordorigin="680,1274" coordsize="10,30">
              <v:shape style="position:absolute;left:680;top:1274;width:10;height:30" coordorigin="680,1274" coordsize="10,30" path="m680,1289l690,1289e" filled="false" stroked="true" strokeweight="1.599pt" strokecolor="#000000">
                <v:path arrowok="t"/>
              </v:shape>
            </v:group>
            <v:group style="position:absolute;left:680;top:1324;width:10;height:30" coordorigin="680,1324" coordsize="10,30">
              <v:shape style="position:absolute;left:680;top:1324;width:10;height:30" coordorigin="680,1324" coordsize="10,30" path="m680,1339l690,1339e" filled="false" stroked="true" strokeweight="1.599pt" strokecolor="#000000">
                <v:path arrowok="t"/>
              </v:shape>
            </v:group>
            <v:group style="position:absolute;left:680;top:1374;width:10;height:30" coordorigin="680,1374" coordsize="10,30">
              <v:shape style="position:absolute;left:680;top:1374;width:10;height:30" coordorigin="680,1374" coordsize="10,30" path="m680,1389l690,1389e" filled="false" stroked="true" strokeweight="1.599pt" strokecolor="#000000">
                <v:path arrowok="t"/>
              </v:shape>
            </v:group>
            <v:group style="position:absolute;left:680;top:1424;width:10;height:30" coordorigin="680,1424" coordsize="10,30">
              <v:shape style="position:absolute;left:680;top:1424;width:10;height:30" coordorigin="680,1424" coordsize="10,30" path="m680,1439l690,1439e" filled="false" stroked="true" strokeweight="1.599pt" strokecolor="#000000">
                <v:path arrowok="t"/>
              </v:shape>
            </v:group>
            <v:group style="position:absolute;left:680;top:1474;width:10;height:30" coordorigin="680,1474" coordsize="10,30">
              <v:shape style="position:absolute;left:680;top:1474;width:10;height:30" coordorigin="680,1474" coordsize="10,30" path="m680,1489l690,1489e" filled="false" stroked="true" strokeweight="1.599pt" strokecolor="#000000">
                <v:path arrowok="t"/>
              </v:shape>
            </v:group>
            <v:group style="position:absolute;left:680;top:1524;width:10;height:30" coordorigin="680,1524" coordsize="10,30">
              <v:shape style="position:absolute;left:680;top:1524;width:10;height:30" coordorigin="680,1524" coordsize="10,30" path="m680,1539l690,1539e" filled="false" stroked="true" strokeweight="1.599pt" strokecolor="#000000">
                <v:path arrowok="t"/>
              </v:shape>
            </v:group>
            <v:group style="position:absolute;left:680;top:1574;width:10;height:30" coordorigin="680,1574" coordsize="10,30">
              <v:shape style="position:absolute;left:680;top:1574;width:10;height:30" coordorigin="680,1574" coordsize="10,30" path="m680,1589l690,1589e" filled="false" stroked="true" strokeweight="1.599pt" strokecolor="#000000">
                <v:path arrowok="t"/>
              </v:shape>
            </v:group>
            <v:group style="position:absolute;left:680;top:1624;width:10;height:30" coordorigin="680,1624" coordsize="10,30">
              <v:shape style="position:absolute;left:680;top:1624;width:10;height:30" coordorigin="680,1624" coordsize="10,30" path="m680,1639l690,1639e" filled="false" stroked="true" strokeweight="1.599pt" strokecolor="#000000">
                <v:path arrowok="t"/>
              </v:shape>
            </v:group>
            <v:group style="position:absolute;left:680;top:1674;width:10;height:30" coordorigin="680,1674" coordsize="10,30">
              <v:shape style="position:absolute;left:680;top:1674;width:10;height:30" coordorigin="680,1674" coordsize="10,30" path="m680,1689l690,1689e" filled="false" stroked="true" strokeweight="1.599pt" strokecolor="#000000">
                <v:path arrowok="t"/>
              </v:shape>
            </v:group>
            <v:group style="position:absolute;left:680;top:1724;width:10;height:30" coordorigin="680,1724" coordsize="10,30">
              <v:shape style="position:absolute;left:680;top:1724;width:10;height:30" coordorigin="680,1724" coordsize="10,30" path="m680,1739l690,1739e" filled="false" stroked="true" strokeweight="1.599pt" strokecolor="#000000">
                <v:path arrowok="t"/>
              </v:shape>
            </v:group>
            <v:group style="position:absolute;left:680;top:1774;width:10;height:30" coordorigin="680,1774" coordsize="10,30">
              <v:shape style="position:absolute;left:680;top:1774;width:10;height:30" coordorigin="680,1774" coordsize="10,30" path="m680,1789l690,1789e" filled="false" stroked="true" strokeweight="1.599pt" strokecolor="#000000">
                <v:path arrowok="t"/>
              </v:shape>
            </v:group>
            <v:group style="position:absolute;left:680;top:1824;width:10;height:30" coordorigin="680,1824" coordsize="10,30">
              <v:shape style="position:absolute;left:680;top:1824;width:10;height:30" coordorigin="680,1824" coordsize="10,30" path="m680,1839l690,1839e" filled="false" stroked="true" strokeweight="1.599pt" strokecolor="#000000">
                <v:path arrowok="t"/>
              </v:shape>
            </v:group>
            <v:group style="position:absolute;left:680;top:1874;width:10;height:30" coordorigin="680,1874" coordsize="10,30">
              <v:shape style="position:absolute;left:680;top:1874;width:10;height:30" coordorigin="680,1874" coordsize="10,30" path="m680,1889l690,1889e" filled="false" stroked="true" strokeweight="1.599pt" strokecolor="#000000">
                <v:path arrowok="t"/>
              </v:shape>
            </v:group>
            <v:group style="position:absolute;left:680;top:1924;width:10;height:30" coordorigin="680,1924" coordsize="10,30">
              <v:shape style="position:absolute;left:680;top:1924;width:10;height:30" coordorigin="680,1924" coordsize="10,30" path="m680,1939l690,1939e" filled="false" stroked="true" strokeweight="1.599pt" strokecolor="#000000">
                <v:path arrowok="t"/>
              </v:shape>
            </v:group>
            <v:group style="position:absolute;left:680;top:1974;width:10;height:30" coordorigin="680,1974" coordsize="10,30">
              <v:shape style="position:absolute;left:680;top:1974;width:10;height:30" coordorigin="680,1974" coordsize="10,30" path="m680,1989l690,1989e" filled="false" stroked="true" strokeweight="1.6pt" strokecolor="#000000">
                <v:path arrowok="t"/>
              </v:shape>
            </v:group>
            <v:group style="position:absolute;left:680;top:2024;width:10;height:30" coordorigin="680,2024" coordsize="10,30">
              <v:shape style="position:absolute;left:680;top:2024;width:10;height:30" coordorigin="680,2024" coordsize="10,30" path="m680,2039l690,2039e" filled="false" stroked="true" strokeweight="1.599pt" strokecolor="#000000">
                <v:path arrowok="t"/>
              </v:shape>
            </v:group>
            <v:group style="position:absolute;left:680;top:2074;width:10;height:30" coordorigin="680,2074" coordsize="10,30">
              <v:shape style="position:absolute;left:680;top:2074;width:10;height:30" coordorigin="680,2074" coordsize="10,30" path="m680,2089l690,2089e" filled="false" stroked="true" strokeweight="1.599pt" strokecolor="#000000">
                <v:path arrowok="t"/>
              </v:shape>
            </v:group>
            <v:group style="position:absolute;left:680;top:2124;width:10;height:30" coordorigin="680,2124" coordsize="10,30">
              <v:shape style="position:absolute;left:680;top:2124;width:10;height:30" coordorigin="680,2124" coordsize="10,30" path="m680,2139l690,2139e" filled="false" stroked="true" strokeweight="1.599pt" strokecolor="#000000">
                <v:path arrowok="t"/>
              </v:shape>
            </v:group>
            <v:group style="position:absolute;left:680;top:2174;width:10;height:30" coordorigin="680,2174" coordsize="10,30">
              <v:shape style="position:absolute;left:680;top:2174;width:10;height:30" coordorigin="680,2174" coordsize="10,30" path="m680,2189l690,2189e" filled="false" stroked="true" strokeweight="1.599pt" strokecolor="#000000">
                <v:path arrowok="t"/>
              </v:shape>
            </v:group>
            <v:group style="position:absolute;left:680;top:-1565;width:3520;height:3804" coordorigin="680,-1565" coordsize="3520,3804">
              <v:shape style="position:absolute;left:680;top:-1565;width:3520;height:3804" coordorigin="680,-1565" coordsize="3520,3804" path="m690,2224l680,2224,680,2239,690,2239,690,2224xe" filled="true" fillcolor="#000000" stroked="false">
                <v:path arrowok="t"/>
                <v:fill type="solid"/>
              </v:shape>
              <v:shape style="position:absolute;left:680;top:-1565;width:3520;height:3804" coordorigin="680,-1565" coordsize="3520,3804" path="m700,-1565l680,-1565,680,-1545,690,-1545,690,-1555,700,-1555,700,-1565xe" filled="true" fillcolor="#000000" stroked="false">
                <v:path arrowok="t"/>
                <v:fill type="solid"/>
              </v:shape>
              <v:shape style="position:absolute;left:680;top:-1565;width:3520;height:3804" coordorigin="680,-1565" coordsize="3520,3804" path="m4200,-1565l4185,-1565,4185,-1555,4200,-1555,4200,-1565xe" filled="true" fillcolor="#000000" stroked="false">
                <v:path arrowok="t"/>
                <v:fill type="solid"/>
              </v:shape>
            </v:group>
            <v:group style="position:absolute;left:720;top:-1560;width:7061;height:2" coordorigin="720,-1560" coordsize="7061,2">
              <v:shape style="position:absolute;left:720;top:-1560;width:7061;height:2" coordorigin="720,-1560" coordsize="7061,0" path="m720,-1560l7781,-1560e" filled="false" stroked="true" strokeweight=".6pt" strokecolor="#000000">
                <v:path arrowok="t"/>
              </v:shape>
            </v:group>
            <v:group style="position:absolute;left:4195;top:-1525;width:10;height:30" coordorigin="4195,-1525" coordsize="10,30">
              <v:shape style="position:absolute;left:4195;top:-1525;width:10;height:30" coordorigin="4195,-1525" coordsize="10,30" path="m4195,-1510l4205,-1510e" filled="false" stroked="true" strokeweight="1.6pt" strokecolor="#000000">
                <v:path arrowok="t"/>
              </v:shape>
            </v:group>
            <v:group style="position:absolute;left:4195;top:-1475;width:10;height:30" coordorigin="4195,-1475" coordsize="10,30">
              <v:shape style="position:absolute;left:4195;top:-1475;width:10;height:30" coordorigin="4195,-1475" coordsize="10,30" path="m4195,-1460l4205,-1460e" filled="false" stroked="true" strokeweight="1.599pt" strokecolor="#000000">
                <v:path arrowok="t"/>
              </v:shape>
            </v:group>
            <v:group style="position:absolute;left:4195;top:-1425;width:10;height:30" coordorigin="4195,-1425" coordsize="10,30">
              <v:shape style="position:absolute;left:4195;top:-1425;width:10;height:30" coordorigin="4195,-1425" coordsize="10,30" path="m4195,-1410l4205,-1410e" filled="false" stroked="true" strokeweight="1.599pt" strokecolor="#000000">
                <v:path arrowok="t"/>
              </v:shape>
            </v:group>
            <v:group style="position:absolute;left:4195;top:-1375;width:10;height:30" coordorigin="4195,-1375" coordsize="10,30">
              <v:shape style="position:absolute;left:4195;top:-1375;width:10;height:30" coordorigin="4195,-1375" coordsize="10,30" path="m4195,-1360l4205,-1360e" filled="false" stroked="true" strokeweight="1.599pt" strokecolor="#000000">
                <v:path arrowok="t"/>
              </v:shape>
            </v:group>
            <v:group style="position:absolute;left:4195;top:-1325;width:10;height:30" coordorigin="4195,-1325" coordsize="10,30">
              <v:shape style="position:absolute;left:4195;top:-1325;width:10;height:30" coordorigin="4195,-1325" coordsize="10,30" path="m4195,-1310l4205,-1310e" filled="false" stroked="true" strokeweight="1.599pt" strokecolor="#000000">
                <v:path arrowok="t"/>
              </v:shape>
            </v:group>
            <v:group style="position:absolute;left:4195;top:-1275;width:10;height:30" coordorigin="4195,-1275" coordsize="10,30">
              <v:shape style="position:absolute;left:4195;top:-1275;width:10;height:30" coordorigin="4195,-1275" coordsize="10,30" path="m4195,-1260l4205,-1260e" filled="false" stroked="true" strokeweight="1.599pt" strokecolor="#000000">
                <v:path arrowok="t"/>
              </v:shape>
            </v:group>
            <v:group style="position:absolute;left:4195;top:-1225;width:10;height:30" coordorigin="4195,-1225" coordsize="10,30">
              <v:shape style="position:absolute;left:4195;top:-1225;width:10;height:30" coordorigin="4195,-1225" coordsize="10,30" path="m4195,-1210l4205,-1210e" filled="false" stroked="true" strokeweight="1.599pt" strokecolor="#000000">
                <v:path arrowok="t"/>
              </v:shape>
            </v:group>
            <v:group style="position:absolute;left:4195;top:-1175;width:10;height:30" coordorigin="4195,-1175" coordsize="10,30">
              <v:shape style="position:absolute;left:4195;top:-1175;width:10;height:30" coordorigin="4195,-1175" coordsize="10,30" path="m4195,-1160l4205,-1160e" filled="false" stroked="true" strokeweight="1.599pt" strokecolor="#000000">
                <v:path arrowok="t"/>
              </v:shape>
            </v:group>
            <v:group style="position:absolute;left:4195;top:-1125;width:10;height:30" coordorigin="4195,-1125" coordsize="10,30">
              <v:shape style="position:absolute;left:4195;top:-1125;width:10;height:30" coordorigin="4195,-1125" coordsize="10,30" path="m4195,-1110l4205,-1110e" filled="false" stroked="true" strokeweight="1.599pt" strokecolor="#000000">
                <v:path arrowok="t"/>
              </v:shape>
            </v:group>
            <v:group style="position:absolute;left:4195;top:-1075;width:10;height:30" coordorigin="4195,-1075" coordsize="10,30">
              <v:shape style="position:absolute;left:4195;top:-1075;width:10;height:30" coordorigin="4195,-1075" coordsize="10,30" path="m4195,-1060l4205,-1060e" filled="false" stroked="true" strokeweight="1.599pt" strokecolor="#000000">
                <v:path arrowok="t"/>
              </v:shape>
            </v:group>
            <v:group style="position:absolute;left:4195;top:-1025;width:10;height:30" coordorigin="4195,-1025" coordsize="10,30">
              <v:shape style="position:absolute;left:4195;top:-1025;width:10;height:30" coordorigin="4195,-1025" coordsize="10,30" path="m4195,-1010l4205,-1010e" filled="false" stroked="true" strokeweight="1.599pt" strokecolor="#000000">
                <v:path arrowok="t"/>
              </v:shape>
            </v:group>
            <v:group style="position:absolute;left:4195;top:-975;width:10;height:30" coordorigin="4195,-975" coordsize="10,30">
              <v:shape style="position:absolute;left:4195;top:-975;width:10;height:30" coordorigin="4195,-975" coordsize="10,30" path="m4195,-960l4205,-960e" filled="false" stroked="true" strokeweight="1.599pt" strokecolor="#000000">
                <v:path arrowok="t"/>
              </v:shape>
            </v:group>
            <v:group style="position:absolute;left:4195;top:-925;width:10;height:30" coordorigin="4195,-925" coordsize="10,30">
              <v:shape style="position:absolute;left:4195;top:-925;width:10;height:30" coordorigin="4195,-925" coordsize="10,30" path="m4195,-910l4205,-910e" filled="false" stroked="true" strokeweight="1.599pt" strokecolor="#000000">
                <v:path arrowok="t"/>
              </v:shape>
            </v:group>
            <v:group style="position:absolute;left:4195;top:-875;width:10;height:30" coordorigin="4195,-875" coordsize="10,30">
              <v:shape style="position:absolute;left:4195;top:-875;width:10;height:30" coordorigin="4195,-875" coordsize="10,30" path="m4195,-860l4205,-860e" filled="false" stroked="true" strokeweight="1.599pt" strokecolor="#000000">
                <v:path arrowok="t"/>
              </v:shape>
            </v:group>
            <v:group style="position:absolute;left:4195;top:-825;width:10;height:30" coordorigin="4195,-825" coordsize="10,30">
              <v:shape style="position:absolute;left:4195;top:-825;width:10;height:30" coordorigin="4195,-825" coordsize="10,30" path="m4195,-810l4205,-810e" filled="false" stroked="true" strokeweight="1.599pt" strokecolor="#000000">
                <v:path arrowok="t"/>
              </v:shape>
            </v:group>
            <v:group style="position:absolute;left:4195;top:-775;width:10;height:30" coordorigin="4195,-775" coordsize="10,30">
              <v:shape style="position:absolute;left:4195;top:-775;width:10;height:30" coordorigin="4195,-775" coordsize="10,30" path="m4195,-760l4205,-760e" filled="false" stroked="true" strokeweight="1.599pt" strokecolor="#000000">
                <v:path arrowok="t"/>
              </v:shape>
            </v:group>
            <v:group style="position:absolute;left:4195;top:-725;width:10;height:30" coordorigin="4195,-725" coordsize="10,30">
              <v:shape style="position:absolute;left:4195;top:-725;width:10;height:30" coordorigin="4195,-725" coordsize="10,30" path="m4195,-710l4205,-710e" filled="false" stroked="true" strokeweight="1.599pt" strokecolor="#000000">
                <v:path arrowok="t"/>
              </v:shape>
            </v:group>
            <v:group style="position:absolute;left:4195;top:-675;width:10;height:30" coordorigin="4195,-675" coordsize="10,30">
              <v:shape style="position:absolute;left:4195;top:-675;width:10;height:30" coordorigin="4195,-675" coordsize="10,30" path="m4195,-660l4205,-660e" filled="false" stroked="true" strokeweight="1.599pt" strokecolor="#000000">
                <v:path arrowok="t"/>
              </v:shape>
            </v:group>
            <v:group style="position:absolute;left:4195;top:-625;width:10;height:30" coordorigin="4195,-625" coordsize="10,30">
              <v:shape style="position:absolute;left:4195;top:-625;width:10;height:30" coordorigin="4195,-625" coordsize="10,30" path="m4195,-610l4205,-610e" filled="false" stroked="true" strokeweight="1.6pt" strokecolor="#000000">
                <v:path arrowok="t"/>
              </v:shape>
            </v:group>
            <v:group style="position:absolute;left:4195;top:-575;width:10;height:30" coordorigin="4195,-575" coordsize="10,30">
              <v:shape style="position:absolute;left:4195;top:-575;width:10;height:30" coordorigin="4195,-575" coordsize="10,30" path="m4195,-560l4205,-560e" filled="false" stroked="true" strokeweight="1.599pt" strokecolor="#000000">
                <v:path arrowok="t"/>
              </v:shape>
            </v:group>
            <v:group style="position:absolute;left:4195;top:-525;width:10;height:30" coordorigin="4195,-525" coordsize="10,30">
              <v:shape style="position:absolute;left:4195;top:-525;width:10;height:30" coordorigin="4195,-525" coordsize="10,30" path="m4195,-510l4205,-510e" filled="false" stroked="true" strokeweight="1.599pt" strokecolor="#000000">
                <v:path arrowok="t"/>
              </v:shape>
            </v:group>
            <v:group style="position:absolute;left:4195;top:-475;width:10;height:30" coordorigin="4195,-475" coordsize="10,30">
              <v:shape style="position:absolute;left:4195;top:-475;width:10;height:30" coordorigin="4195,-475" coordsize="10,30" path="m4195,-460l4205,-460e" filled="false" stroked="true" strokeweight="1.599pt" strokecolor="#000000">
                <v:path arrowok="t"/>
              </v:shape>
            </v:group>
            <v:group style="position:absolute;left:4195;top:-425;width:10;height:30" coordorigin="4195,-425" coordsize="10,30">
              <v:shape style="position:absolute;left:4195;top:-425;width:10;height:30" coordorigin="4195,-425" coordsize="10,30" path="m4195,-410l4205,-410e" filled="false" stroked="true" strokeweight="1.599pt" strokecolor="#000000">
                <v:path arrowok="t"/>
              </v:shape>
            </v:group>
            <v:group style="position:absolute;left:4195;top:-375;width:10;height:30" coordorigin="4195,-375" coordsize="10,30">
              <v:shape style="position:absolute;left:4195;top:-375;width:10;height:30" coordorigin="4195,-375" coordsize="10,30" path="m4195,-360l4205,-360e" filled="false" stroked="true" strokeweight="1.599pt" strokecolor="#000000">
                <v:path arrowok="t"/>
              </v:shape>
            </v:group>
            <v:group style="position:absolute;left:4195;top:-325;width:10;height:30" coordorigin="4195,-325" coordsize="10,30">
              <v:shape style="position:absolute;left:4195;top:-325;width:10;height:30" coordorigin="4195,-325" coordsize="10,30" path="m4195,-310l4205,-310e" filled="false" stroked="true" strokeweight="1.599pt" strokecolor="#000000">
                <v:path arrowok="t"/>
              </v:shape>
            </v:group>
            <v:group style="position:absolute;left:4195;top:-275;width:10;height:30" coordorigin="4195,-275" coordsize="10,30">
              <v:shape style="position:absolute;left:4195;top:-275;width:10;height:30" coordorigin="4195,-275" coordsize="10,30" path="m4195,-260l4205,-260e" filled="false" stroked="true" strokeweight="1.599pt" strokecolor="#000000">
                <v:path arrowok="t"/>
              </v:shape>
            </v:group>
            <v:group style="position:absolute;left:4195;top:-225;width:10;height:30" coordorigin="4195,-225" coordsize="10,30">
              <v:shape style="position:absolute;left:4195;top:-225;width:10;height:30" coordorigin="4195,-225" coordsize="10,30" path="m4195,-210l4205,-210e" filled="false" stroked="true" strokeweight="1.599pt" strokecolor="#000000">
                <v:path arrowok="t"/>
              </v:shape>
            </v:group>
            <v:group style="position:absolute;left:4195;top:-175;width:10;height:30" coordorigin="4195,-175" coordsize="10,30">
              <v:shape style="position:absolute;left:4195;top:-175;width:10;height:30" coordorigin="4195,-175" coordsize="10,30" path="m4195,-160l4205,-160e" filled="false" stroked="true" strokeweight="1.599pt" strokecolor="#000000">
                <v:path arrowok="t"/>
              </v:shape>
            </v:group>
            <v:group style="position:absolute;left:4195;top:-125;width:10;height:30" coordorigin="4195,-125" coordsize="10,30">
              <v:shape style="position:absolute;left:4195;top:-125;width:10;height:30" coordorigin="4195,-125" coordsize="10,30" path="m4195,-110l4205,-110e" filled="false" stroked="true" strokeweight="1.599pt" strokecolor="#000000">
                <v:path arrowok="t"/>
              </v:shape>
            </v:group>
            <v:group style="position:absolute;left:4195;top:-75;width:10;height:30" coordorigin="4195,-75" coordsize="10,30">
              <v:shape style="position:absolute;left:4195;top:-75;width:10;height:30" coordorigin="4195,-75" coordsize="10,30" path="m4195,-60l4205,-60e" filled="false" stroked="true" strokeweight="1.599pt" strokecolor="#000000">
                <v:path arrowok="t"/>
              </v:shape>
            </v:group>
            <v:group style="position:absolute;left:4195;top:-25;width:10;height:30" coordorigin="4195,-25" coordsize="10,30">
              <v:shape style="position:absolute;left:4195;top:-25;width:10;height:30" coordorigin="4195,-25" coordsize="10,30" path="m4195,-10l4205,-10e" filled="false" stroked="true" strokeweight="1.599pt" strokecolor="#000000">
                <v:path arrowok="t"/>
              </v:shape>
            </v:group>
            <v:group style="position:absolute;left:4195;top:25;width:10;height:30" coordorigin="4195,25" coordsize="10,30">
              <v:shape style="position:absolute;left:4195;top:25;width:10;height:30" coordorigin="4195,25" coordsize="10,30" path="m4195,40l4205,40e" filled="false" stroked="true" strokeweight="1.599pt" strokecolor="#000000">
                <v:path arrowok="t"/>
              </v:shape>
            </v:group>
            <v:group style="position:absolute;left:4195;top:75;width:10;height:30" coordorigin="4195,75" coordsize="10,30">
              <v:shape style="position:absolute;left:4195;top:75;width:10;height:30" coordorigin="4195,75" coordsize="10,30" path="m4195,90l4205,90e" filled="false" stroked="true" strokeweight="1.599pt" strokecolor="#000000">
                <v:path arrowok="t"/>
              </v:shape>
            </v:group>
            <v:group style="position:absolute;left:4195;top:125;width:10;height:30" coordorigin="4195,125" coordsize="10,30">
              <v:shape style="position:absolute;left:4195;top:125;width:10;height:30" coordorigin="4195,125" coordsize="10,30" path="m4195,140l4205,140e" filled="false" stroked="true" strokeweight="1.599pt" strokecolor="#000000">
                <v:path arrowok="t"/>
              </v:shape>
            </v:group>
            <v:group style="position:absolute;left:4195;top:175;width:10;height:30" coordorigin="4195,175" coordsize="10,30">
              <v:shape style="position:absolute;left:4195;top:175;width:10;height:30" coordorigin="4195,175" coordsize="10,30" path="m4195,190l4205,190e" filled="false" stroked="true" strokeweight="1.599pt" strokecolor="#000000">
                <v:path arrowok="t"/>
              </v:shape>
            </v:group>
            <v:group style="position:absolute;left:4195;top:225;width:10;height:30" coordorigin="4195,225" coordsize="10,30">
              <v:shape style="position:absolute;left:4195;top:225;width:10;height:30" coordorigin="4195,225" coordsize="10,30" path="m4195,240l4205,240e" filled="false" stroked="true" strokeweight="1.599pt" strokecolor="#000000">
                <v:path arrowok="t"/>
              </v:shape>
            </v:group>
            <v:group style="position:absolute;left:4195;top:275;width:10;height:30" coordorigin="4195,275" coordsize="10,30">
              <v:shape style="position:absolute;left:4195;top:275;width:10;height:30" coordorigin="4195,275" coordsize="10,30" path="m4195,290l4205,290e" filled="false" stroked="true" strokeweight="1.6pt" strokecolor="#000000">
                <v:path arrowok="t"/>
              </v:shape>
            </v:group>
            <v:group style="position:absolute;left:4195;top:325;width:10;height:30" coordorigin="4195,325" coordsize="10,30">
              <v:shape style="position:absolute;left:4195;top:325;width:10;height:30" coordorigin="4195,325" coordsize="10,30" path="m4195,340l4205,340e" filled="false" stroked="true" strokeweight="1.599pt" strokecolor="#000000">
                <v:path arrowok="t"/>
              </v:shape>
            </v:group>
            <v:group style="position:absolute;left:4195;top:375;width:10;height:30" coordorigin="4195,375" coordsize="10,30">
              <v:shape style="position:absolute;left:4195;top:375;width:10;height:30" coordorigin="4195,375" coordsize="10,30" path="m4195,390l4205,390e" filled="false" stroked="true" strokeweight="1.599pt" strokecolor="#000000">
                <v:path arrowok="t"/>
              </v:shape>
            </v:group>
            <v:group style="position:absolute;left:4195;top:424;width:10;height:30" coordorigin="4195,424" coordsize="10,30">
              <v:shape style="position:absolute;left:4195;top:424;width:10;height:30" coordorigin="4195,424" coordsize="10,30" path="m4195,439l4205,439e" filled="false" stroked="true" strokeweight="1.599pt" strokecolor="#000000">
                <v:path arrowok="t"/>
              </v:shape>
            </v:group>
            <v:group style="position:absolute;left:4195;top:474;width:10;height:30" coordorigin="4195,474" coordsize="10,30">
              <v:shape style="position:absolute;left:4195;top:474;width:10;height:30" coordorigin="4195,474" coordsize="10,30" path="m4195,489l4205,489e" filled="false" stroked="true" strokeweight="1.599pt" strokecolor="#000000">
                <v:path arrowok="t"/>
              </v:shape>
            </v:group>
            <v:group style="position:absolute;left:4195;top:524;width:10;height:30" coordorigin="4195,524" coordsize="10,30">
              <v:shape style="position:absolute;left:4195;top:524;width:10;height:30" coordorigin="4195,524" coordsize="10,30" path="m4195,539l4205,539e" filled="false" stroked="true" strokeweight="1.599pt" strokecolor="#000000">
                <v:path arrowok="t"/>
              </v:shape>
            </v:group>
            <v:group style="position:absolute;left:4195;top:574;width:10;height:30" coordorigin="4195,574" coordsize="10,30">
              <v:shape style="position:absolute;left:4195;top:574;width:10;height:30" coordorigin="4195,574" coordsize="10,30" path="m4195,589l4205,589e" filled="false" stroked="true" strokeweight="1.599pt" strokecolor="#000000">
                <v:path arrowok="t"/>
              </v:shape>
            </v:group>
            <v:group style="position:absolute;left:4195;top:624;width:10;height:30" coordorigin="4195,624" coordsize="10,30">
              <v:shape style="position:absolute;left:4195;top:624;width:10;height:30" coordorigin="4195,624" coordsize="10,30" path="m4195,639l4205,639e" filled="false" stroked="true" strokeweight="1.599pt" strokecolor="#000000">
                <v:path arrowok="t"/>
              </v:shape>
            </v:group>
            <v:group style="position:absolute;left:4195;top:674;width:10;height:30" coordorigin="4195,674" coordsize="10,30">
              <v:shape style="position:absolute;left:4195;top:674;width:10;height:30" coordorigin="4195,674" coordsize="10,30" path="m4195,689l4205,689e" filled="false" stroked="true" strokeweight="1.599pt" strokecolor="#000000">
                <v:path arrowok="t"/>
              </v:shape>
            </v:group>
            <v:group style="position:absolute;left:4195;top:724;width:10;height:30" coordorigin="4195,724" coordsize="10,30">
              <v:shape style="position:absolute;left:4195;top:724;width:10;height:30" coordorigin="4195,724" coordsize="10,30" path="m4195,739l4205,739e" filled="false" stroked="true" strokeweight="1.599pt" strokecolor="#000000">
                <v:path arrowok="t"/>
              </v:shape>
            </v:group>
            <v:group style="position:absolute;left:4195;top:774;width:10;height:30" coordorigin="4195,774" coordsize="10,30">
              <v:shape style="position:absolute;left:4195;top:774;width:10;height:30" coordorigin="4195,774" coordsize="10,30" path="m4195,789l4205,789e" filled="false" stroked="true" strokeweight="1.599pt" strokecolor="#000000">
                <v:path arrowok="t"/>
              </v:shape>
            </v:group>
            <v:group style="position:absolute;left:4195;top:824;width:10;height:30" coordorigin="4195,824" coordsize="10,30">
              <v:shape style="position:absolute;left:4195;top:824;width:10;height:30" coordorigin="4195,824" coordsize="10,30" path="m4195,839l4205,839e" filled="false" stroked="true" strokeweight="1.599pt" strokecolor="#000000">
                <v:path arrowok="t"/>
              </v:shape>
            </v:group>
            <v:group style="position:absolute;left:4195;top:874;width:10;height:30" coordorigin="4195,874" coordsize="10,30">
              <v:shape style="position:absolute;left:4195;top:874;width:10;height:30" coordorigin="4195,874" coordsize="10,30" path="m4195,889l4205,889e" filled="false" stroked="true" strokeweight="1.599pt" strokecolor="#000000">
                <v:path arrowok="t"/>
              </v:shape>
            </v:group>
            <v:group style="position:absolute;left:4195;top:924;width:10;height:30" coordorigin="4195,924" coordsize="10,30">
              <v:shape style="position:absolute;left:4195;top:924;width:10;height:30" coordorigin="4195,924" coordsize="10,30" path="m4195,939l4205,939e" filled="false" stroked="true" strokeweight="1.6pt" strokecolor="#000000">
                <v:path arrowok="t"/>
              </v:shape>
            </v:group>
            <v:group style="position:absolute;left:4195;top:974;width:10;height:30" coordorigin="4195,974" coordsize="10,30">
              <v:shape style="position:absolute;left:4195;top:974;width:10;height:30" coordorigin="4195,974" coordsize="10,30" path="m4195,989l4205,989e" filled="false" stroked="true" strokeweight="1.599pt" strokecolor="#000000">
                <v:path arrowok="t"/>
              </v:shape>
            </v:group>
            <v:group style="position:absolute;left:4195;top:1024;width:10;height:30" coordorigin="4195,1024" coordsize="10,30">
              <v:shape style="position:absolute;left:4195;top:1024;width:10;height:30" coordorigin="4195,1024" coordsize="10,30" path="m4195,1039l4205,1039e" filled="false" stroked="true" strokeweight="1.599pt" strokecolor="#000000">
                <v:path arrowok="t"/>
              </v:shape>
            </v:group>
            <v:group style="position:absolute;left:4195;top:1074;width:10;height:30" coordorigin="4195,1074" coordsize="10,30">
              <v:shape style="position:absolute;left:4195;top:1074;width:10;height:30" coordorigin="4195,1074" coordsize="10,30" path="m4195,1089l4205,1089e" filled="false" stroked="true" strokeweight="1.599pt" strokecolor="#000000">
                <v:path arrowok="t"/>
              </v:shape>
            </v:group>
            <v:group style="position:absolute;left:4195;top:1124;width:10;height:30" coordorigin="4195,1124" coordsize="10,30">
              <v:shape style="position:absolute;left:4195;top:1124;width:10;height:30" coordorigin="4195,1124" coordsize="10,30" path="m4195,1139l4205,1139e" filled="false" stroked="true" strokeweight="1.599pt" strokecolor="#000000">
                <v:path arrowok="t"/>
              </v:shape>
            </v:group>
            <v:group style="position:absolute;left:4195;top:1174;width:10;height:30" coordorigin="4195,1174" coordsize="10,30">
              <v:shape style="position:absolute;left:4195;top:1174;width:10;height:30" coordorigin="4195,1174" coordsize="10,30" path="m4195,1189l4205,1189e" filled="false" stroked="true" strokeweight="1.599pt" strokecolor="#000000">
                <v:path arrowok="t"/>
              </v:shape>
            </v:group>
            <v:group style="position:absolute;left:4195;top:1224;width:10;height:30" coordorigin="4195,1224" coordsize="10,30">
              <v:shape style="position:absolute;left:4195;top:1224;width:10;height:30" coordorigin="4195,1224" coordsize="10,30" path="m4195,1239l4205,1239e" filled="false" stroked="true" strokeweight="1.599pt" strokecolor="#000000">
                <v:path arrowok="t"/>
              </v:shape>
            </v:group>
            <v:group style="position:absolute;left:4195;top:1274;width:10;height:30" coordorigin="4195,1274" coordsize="10,30">
              <v:shape style="position:absolute;left:4195;top:1274;width:10;height:30" coordorigin="4195,1274" coordsize="10,30" path="m4195,1289l4205,1289e" filled="false" stroked="true" strokeweight="1.599pt" strokecolor="#000000">
                <v:path arrowok="t"/>
              </v:shape>
            </v:group>
            <v:group style="position:absolute;left:4195;top:1324;width:10;height:30" coordorigin="4195,1324" coordsize="10,30">
              <v:shape style="position:absolute;left:4195;top:1324;width:10;height:30" coordorigin="4195,1324" coordsize="10,30" path="m4195,1339l4205,1339e" filled="false" stroked="true" strokeweight="1.599pt" strokecolor="#000000">
                <v:path arrowok="t"/>
              </v:shape>
            </v:group>
            <v:group style="position:absolute;left:4195;top:1374;width:10;height:30" coordorigin="4195,1374" coordsize="10,30">
              <v:shape style="position:absolute;left:4195;top:1374;width:10;height:30" coordorigin="4195,1374" coordsize="10,30" path="m4195,1389l4205,1389e" filled="false" stroked="true" strokeweight="1.599pt" strokecolor="#000000">
                <v:path arrowok="t"/>
              </v:shape>
            </v:group>
            <v:group style="position:absolute;left:4195;top:1424;width:10;height:30" coordorigin="4195,1424" coordsize="10,30">
              <v:shape style="position:absolute;left:4195;top:1424;width:10;height:30" coordorigin="4195,1424" coordsize="10,30" path="m4195,1439l4205,1439e" filled="false" stroked="true" strokeweight="1.599pt" strokecolor="#000000">
                <v:path arrowok="t"/>
              </v:shape>
            </v:group>
            <v:group style="position:absolute;left:4195;top:1474;width:10;height:30" coordorigin="4195,1474" coordsize="10,30">
              <v:shape style="position:absolute;left:4195;top:1474;width:10;height:30" coordorigin="4195,1474" coordsize="10,30" path="m4195,1489l4205,1489e" filled="false" stroked="true" strokeweight="1.599pt" strokecolor="#000000">
                <v:path arrowok="t"/>
              </v:shape>
            </v:group>
            <v:group style="position:absolute;left:4195;top:1524;width:10;height:30" coordorigin="4195,1524" coordsize="10,30">
              <v:shape style="position:absolute;left:4195;top:1524;width:10;height:30" coordorigin="4195,1524" coordsize="10,30" path="m4195,1539l4205,1539e" filled="false" stroked="true" strokeweight="1.599pt" strokecolor="#000000">
                <v:path arrowok="t"/>
              </v:shape>
            </v:group>
            <v:group style="position:absolute;left:4195;top:1574;width:10;height:30" coordorigin="4195,1574" coordsize="10,30">
              <v:shape style="position:absolute;left:4195;top:1574;width:10;height:30" coordorigin="4195,1574" coordsize="10,30" path="m4195,1589l4205,1589e" filled="false" stroked="true" strokeweight="1.599pt" strokecolor="#000000">
                <v:path arrowok="t"/>
              </v:shape>
            </v:group>
            <v:group style="position:absolute;left:4195;top:1624;width:10;height:30" coordorigin="4195,1624" coordsize="10,30">
              <v:shape style="position:absolute;left:4195;top:1624;width:10;height:30" coordorigin="4195,1624" coordsize="10,30" path="m4195,1639l4205,1639e" filled="false" stroked="true" strokeweight="1.599pt" strokecolor="#000000">
                <v:path arrowok="t"/>
              </v:shape>
            </v:group>
            <v:group style="position:absolute;left:4195;top:1674;width:10;height:30" coordorigin="4195,1674" coordsize="10,30">
              <v:shape style="position:absolute;left:4195;top:1674;width:10;height:30" coordorigin="4195,1674" coordsize="10,30" path="m4195,1689l4205,1689e" filled="false" stroked="true" strokeweight="1.599pt" strokecolor="#000000">
                <v:path arrowok="t"/>
              </v:shape>
            </v:group>
            <v:group style="position:absolute;left:4195;top:1724;width:10;height:30" coordorigin="4195,1724" coordsize="10,30">
              <v:shape style="position:absolute;left:4195;top:1724;width:10;height:30" coordorigin="4195,1724" coordsize="10,30" path="m4195,1739l4205,1739e" filled="false" stroked="true" strokeweight="1.599pt" strokecolor="#000000">
                <v:path arrowok="t"/>
              </v:shape>
            </v:group>
            <v:group style="position:absolute;left:4195;top:1774;width:10;height:30" coordorigin="4195,1774" coordsize="10,30">
              <v:shape style="position:absolute;left:4195;top:1774;width:10;height:30" coordorigin="4195,1774" coordsize="10,30" path="m4195,1789l4205,1789e" filled="false" stroked="true" strokeweight="1.599pt" strokecolor="#000000">
                <v:path arrowok="t"/>
              </v:shape>
            </v:group>
            <v:group style="position:absolute;left:4195;top:1824;width:10;height:30" coordorigin="4195,1824" coordsize="10,30">
              <v:shape style="position:absolute;left:4195;top:1824;width:10;height:30" coordorigin="4195,1824" coordsize="10,30" path="m4195,1839l4205,1839e" filled="false" stroked="true" strokeweight="1.599pt" strokecolor="#000000">
                <v:path arrowok="t"/>
              </v:shape>
            </v:group>
            <v:group style="position:absolute;left:4195;top:1874;width:10;height:30" coordorigin="4195,1874" coordsize="10,30">
              <v:shape style="position:absolute;left:4195;top:1874;width:10;height:30" coordorigin="4195,1874" coordsize="10,30" path="m4195,1889l4205,1889e" filled="false" stroked="true" strokeweight="1.599pt" strokecolor="#000000">
                <v:path arrowok="t"/>
              </v:shape>
            </v:group>
            <v:group style="position:absolute;left:4195;top:1924;width:10;height:30" coordorigin="4195,1924" coordsize="10,30">
              <v:shape style="position:absolute;left:4195;top:1924;width:10;height:30" coordorigin="4195,1924" coordsize="10,30" path="m4195,1939l4205,1939e" filled="false" stroked="true" strokeweight="1.599pt" strokecolor="#000000">
                <v:path arrowok="t"/>
              </v:shape>
            </v:group>
            <v:group style="position:absolute;left:4195;top:1974;width:10;height:30" coordorigin="4195,1974" coordsize="10,30">
              <v:shape style="position:absolute;left:4195;top:1974;width:10;height:30" coordorigin="4195,1974" coordsize="10,30" path="m4195,1989l4205,1989e" filled="false" stroked="true" strokeweight="1.6pt" strokecolor="#000000">
                <v:path arrowok="t"/>
              </v:shape>
            </v:group>
            <v:group style="position:absolute;left:4195;top:2024;width:10;height:30" coordorigin="4195,2024" coordsize="10,30">
              <v:shape style="position:absolute;left:4195;top:2024;width:10;height:30" coordorigin="4195,2024" coordsize="10,30" path="m4195,2039l4205,2039e" filled="false" stroked="true" strokeweight="1.599pt" strokecolor="#000000">
                <v:path arrowok="t"/>
              </v:shape>
            </v:group>
            <v:group style="position:absolute;left:4195;top:2074;width:10;height:30" coordorigin="4195,2074" coordsize="10,30">
              <v:shape style="position:absolute;left:4195;top:2074;width:10;height:30" coordorigin="4195,2074" coordsize="10,30" path="m4195,2089l4205,2089e" filled="false" stroked="true" strokeweight="1.599pt" strokecolor="#000000">
                <v:path arrowok="t"/>
              </v:shape>
            </v:group>
            <v:group style="position:absolute;left:4195;top:2124;width:10;height:30" coordorigin="4195,2124" coordsize="10,30">
              <v:shape style="position:absolute;left:4195;top:2124;width:10;height:30" coordorigin="4195,2124" coordsize="10,30" path="m4195,2139l4205,2139e" filled="false" stroked="true" strokeweight="1.599pt" strokecolor="#000000">
                <v:path arrowok="t"/>
              </v:shape>
            </v:group>
            <v:group style="position:absolute;left:4195;top:2174;width:10;height:30" coordorigin="4195,2174" coordsize="10,30">
              <v:shape style="position:absolute;left:4195;top:2174;width:10;height:30" coordorigin="4195,2174" coordsize="10,30" path="m4195,2189l4205,2189e" filled="false" stroked="true" strokeweight="1.599pt" strokecolor="#000000">
                <v:path arrowok="t"/>
              </v:shape>
            </v:group>
            <v:group style="position:absolute;left:4195;top:-1560;width:10;height:15" coordorigin="4195,-1560" coordsize="10,15">
              <v:shape style="position:absolute;left:4195;top:-1560;width:10;height:15" coordorigin="4195,-1560" coordsize="10,15" path="m4195,-1552l4205,-1552e" filled="false" stroked="true" strokeweight=".85pt" strokecolor="#000000">
                <v:path arrowok="t"/>
              </v:shape>
            </v:group>
            <v:group style="position:absolute;left:11165;top:-1565;width:31;height:10" coordorigin="11165,-1565" coordsize="31,10">
              <v:shape style="position:absolute;left:11165;top:-1565;width:31;height:10" coordorigin="11165,-1565" coordsize="31,10" path="m11165,-1560l11195,-1560e" filled="false" stroked="true" strokeweight=".6pt" strokecolor="#000000">
                <v:path arrowok="t"/>
              </v:shape>
            </v:group>
            <v:group style="position:absolute;left:11115;top:-1565;width:31;height:10" coordorigin="11115,-1565" coordsize="31,10">
              <v:shape style="position:absolute;left:11115;top:-1565;width:31;height:10" coordorigin="11115,-1565" coordsize="31,10" path="m11115,-1560l11145,-1560e" filled="false" stroked="true" strokeweight=".6pt" strokecolor="#000000">
                <v:path arrowok="t"/>
              </v:shape>
            </v:group>
            <v:group style="position:absolute;left:11064;top:-1565;width:31;height:10" coordorigin="11064,-1565" coordsize="31,10">
              <v:shape style="position:absolute;left:11064;top:-1565;width:31;height:10" coordorigin="11064,-1565" coordsize="31,10" path="m11064,-1560l11095,-1560e" filled="false" stroked="true" strokeweight=".6pt" strokecolor="#000000">
                <v:path arrowok="t"/>
              </v:shape>
            </v:group>
            <v:group style="position:absolute;left:11014;top:-1565;width:31;height:10" coordorigin="11014,-1565" coordsize="31,10">
              <v:shape style="position:absolute;left:11014;top:-1565;width:31;height:10" coordorigin="11014,-1565" coordsize="31,10" path="m11014,-1560l11044,-1560e" filled="false" stroked="true" strokeweight=".6pt" strokecolor="#000000">
                <v:path arrowok="t"/>
              </v:shape>
            </v:group>
            <v:group style="position:absolute;left:10964;top:-1565;width:31;height:10" coordorigin="10964,-1565" coordsize="31,10">
              <v:shape style="position:absolute;left:10964;top:-1565;width:31;height:10" coordorigin="10964,-1565" coordsize="31,10" path="m10964,-1560l10994,-1560e" filled="false" stroked="true" strokeweight=".6pt" strokecolor="#000000">
                <v:path arrowok="t"/>
              </v:shape>
            </v:group>
            <v:group style="position:absolute;left:10914;top:-1565;width:31;height:10" coordorigin="10914,-1565" coordsize="31,10">
              <v:shape style="position:absolute;left:10914;top:-1565;width:31;height:10" coordorigin="10914,-1565" coordsize="31,10" path="m10914,-1560l10944,-1560e" filled="false" stroked="true" strokeweight=".6pt" strokecolor="#000000">
                <v:path arrowok="t"/>
              </v:shape>
            </v:group>
            <v:group style="position:absolute;left:10864;top:-1565;width:31;height:10" coordorigin="10864,-1565" coordsize="31,10">
              <v:shape style="position:absolute;left:10864;top:-1565;width:31;height:10" coordorigin="10864,-1565" coordsize="31,10" path="m10864,-1560l10894,-1560e" filled="false" stroked="true" strokeweight=".6pt" strokecolor="#000000">
                <v:path arrowok="t"/>
              </v:shape>
            </v:group>
            <v:group style="position:absolute;left:10813;top:-1565;width:31;height:10" coordorigin="10813,-1565" coordsize="31,10">
              <v:shape style="position:absolute;left:10813;top:-1565;width:31;height:10" coordorigin="10813,-1565" coordsize="31,10" path="m10813,-1560l10844,-1560e" filled="false" stroked="true" strokeweight=".6pt" strokecolor="#000000">
                <v:path arrowok="t"/>
              </v:shape>
            </v:group>
            <v:group style="position:absolute;left:10763;top:-1565;width:31;height:10" coordorigin="10763,-1565" coordsize="31,10">
              <v:shape style="position:absolute;left:10763;top:-1565;width:31;height:10" coordorigin="10763,-1565" coordsize="31,10" path="m10763,-1560l10793,-1560e" filled="false" stroked="true" strokeweight=".6pt" strokecolor="#000000">
                <v:path arrowok="t"/>
              </v:shape>
            </v:group>
            <v:group style="position:absolute;left:10713;top:-1565;width:31;height:10" coordorigin="10713,-1565" coordsize="31,10">
              <v:shape style="position:absolute;left:10713;top:-1565;width:31;height:10" coordorigin="10713,-1565" coordsize="31,10" path="m10713,-1560l10743,-1560e" filled="false" stroked="true" strokeweight=".6pt" strokecolor="#000000">
                <v:path arrowok="t"/>
              </v:shape>
            </v:group>
            <v:group style="position:absolute;left:10663;top:-1565;width:31;height:10" coordorigin="10663,-1565" coordsize="31,10">
              <v:shape style="position:absolute;left:10663;top:-1565;width:31;height:10" coordorigin="10663,-1565" coordsize="31,10" path="m10663,-1560l10693,-1560e" filled="false" stroked="true" strokeweight=".6pt" strokecolor="#000000">
                <v:path arrowok="t"/>
              </v:shape>
            </v:group>
            <v:group style="position:absolute;left:10613;top:-1565;width:31;height:10" coordorigin="10613,-1565" coordsize="31,10">
              <v:shape style="position:absolute;left:10613;top:-1565;width:31;height:10" coordorigin="10613,-1565" coordsize="31,10" path="m10613,-1560l10643,-1560e" filled="false" stroked="true" strokeweight=".6pt" strokecolor="#000000">
                <v:path arrowok="t"/>
              </v:shape>
            </v:group>
            <v:group style="position:absolute;left:10562;top:-1565;width:31;height:10" coordorigin="10562,-1565" coordsize="31,10">
              <v:shape style="position:absolute;left:10562;top:-1565;width:31;height:10" coordorigin="10562,-1565" coordsize="31,10" path="m10562,-1560l10592,-1560e" filled="false" stroked="true" strokeweight=".6pt" strokecolor="#000000">
                <v:path arrowok="t"/>
              </v:shape>
            </v:group>
            <v:group style="position:absolute;left:10512;top:-1565;width:31;height:10" coordorigin="10512,-1565" coordsize="31,10">
              <v:shape style="position:absolute;left:10512;top:-1565;width:31;height:10" coordorigin="10512,-1565" coordsize="31,10" path="m10512,-1560l10542,-1560e" filled="false" stroked="true" strokeweight=".6pt" strokecolor="#000000">
                <v:path arrowok="t"/>
              </v:shape>
            </v:group>
            <v:group style="position:absolute;left:10462;top:-1565;width:31;height:10" coordorigin="10462,-1565" coordsize="31,10">
              <v:shape style="position:absolute;left:10462;top:-1565;width:31;height:10" coordorigin="10462,-1565" coordsize="31,10" path="m10462,-1560l10492,-1560e" filled="false" stroked="true" strokeweight=".6pt" strokecolor="#000000">
                <v:path arrowok="t"/>
              </v:shape>
            </v:group>
            <v:group style="position:absolute;left:10412;top:-1565;width:31;height:10" coordorigin="10412,-1565" coordsize="31,10">
              <v:shape style="position:absolute;left:10412;top:-1565;width:31;height:10" coordorigin="10412,-1565" coordsize="31,10" path="m10412,-1560l10442,-1560e" filled="false" stroked="true" strokeweight=".6pt" strokecolor="#000000">
                <v:path arrowok="t"/>
              </v:shape>
            </v:group>
            <v:group style="position:absolute;left:10361;top:-1565;width:31;height:10" coordorigin="10361,-1565" coordsize="31,10">
              <v:shape style="position:absolute;left:10361;top:-1565;width:31;height:10" coordorigin="10361,-1565" coordsize="31,10" path="m10361,-1560l10392,-1560e" filled="false" stroked="true" strokeweight=".6pt" strokecolor="#000000">
                <v:path arrowok="t"/>
              </v:shape>
            </v:group>
            <v:group style="position:absolute;left:10311;top:-1565;width:31;height:10" coordorigin="10311,-1565" coordsize="31,10">
              <v:shape style="position:absolute;left:10311;top:-1565;width:31;height:10" coordorigin="10311,-1565" coordsize="31,10" path="m10311,-1560l10341,-1560e" filled="false" stroked="true" strokeweight=".6pt" strokecolor="#000000">
                <v:path arrowok="t"/>
              </v:shape>
            </v:group>
            <v:group style="position:absolute;left:10261;top:-1565;width:31;height:10" coordorigin="10261,-1565" coordsize="31,10">
              <v:shape style="position:absolute;left:10261;top:-1565;width:31;height:10" coordorigin="10261,-1565" coordsize="31,10" path="m10261,-1560l10291,-1560e" filled="false" stroked="true" strokeweight=".6pt" strokecolor="#000000">
                <v:path arrowok="t"/>
              </v:shape>
            </v:group>
            <v:group style="position:absolute;left:10211;top:-1565;width:31;height:10" coordorigin="10211,-1565" coordsize="31,10">
              <v:shape style="position:absolute;left:10211;top:-1565;width:31;height:10" coordorigin="10211,-1565" coordsize="31,10" path="m10211,-1560l10241,-1560e" filled="false" stroked="true" strokeweight=".6pt" strokecolor="#000000">
                <v:path arrowok="t"/>
              </v:shape>
            </v:group>
            <v:group style="position:absolute;left:10161;top:-1565;width:31;height:10" coordorigin="10161,-1565" coordsize="31,10">
              <v:shape style="position:absolute;left:10161;top:-1565;width:31;height:10" coordorigin="10161,-1565" coordsize="31,10" path="m10161,-1560l10191,-1560e" filled="false" stroked="true" strokeweight=".6pt" strokecolor="#000000">
                <v:path arrowok="t"/>
              </v:shape>
            </v:group>
            <v:group style="position:absolute;left:10110;top:-1565;width:31;height:10" coordorigin="10110,-1565" coordsize="31,10">
              <v:shape style="position:absolute;left:10110;top:-1565;width:31;height:10" coordorigin="10110,-1565" coordsize="31,10" path="m10110,-1560l10141,-1560e" filled="false" stroked="true" strokeweight=".6pt" strokecolor="#000000">
                <v:path arrowok="t"/>
              </v:shape>
            </v:group>
            <v:group style="position:absolute;left:10060;top:-1565;width:31;height:10" coordorigin="10060,-1565" coordsize="31,10">
              <v:shape style="position:absolute;left:10060;top:-1565;width:31;height:10" coordorigin="10060,-1565" coordsize="31,10" path="m10060,-1560l10090,-1560e" filled="false" stroked="true" strokeweight=".6pt" strokecolor="#000000">
                <v:path arrowok="t"/>
              </v:shape>
            </v:group>
            <v:group style="position:absolute;left:10010;top:-1565;width:31;height:10" coordorigin="10010,-1565" coordsize="31,10">
              <v:shape style="position:absolute;left:10010;top:-1565;width:31;height:10" coordorigin="10010,-1565" coordsize="31,10" path="m10010,-1560l10040,-1560e" filled="false" stroked="true" strokeweight=".6pt" strokecolor="#000000">
                <v:path arrowok="t"/>
              </v:shape>
            </v:group>
            <v:group style="position:absolute;left:9960;top:-1565;width:31;height:10" coordorigin="9960,-1565" coordsize="31,10">
              <v:shape style="position:absolute;left:9960;top:-1565;width:31;height:10" coordorigin="9960,-1565" coordsize="31,10" path="m9960,-1560l9990,-1560e" filled="false" stroked="true" strokeweight=".6pt" strokecolor="#000000">
                <v:path arrowok="t"/>
              </v:shape>
            </v:group>
            <v:group style="position:absolute;left:9910;top:-1565;width:31;height:10" coordorigin="9910,-1565" coordsize="31,10">
              <v:shape style="position:absolute;left:9910;top:-1565;width:31;height:10" coordorigin="9910,-1565" coordsize="31,10" path="m9910,-1560l9940,-1560e" filled="false" stroked="true" strokeweight=".6pt" strokecolor="#000000">
                <v:path arrowok="t"/>
              </v:shape>
            </v:group>
            <v:group style="position:absolute;left:9859;top:-1565;width:31;height:10" coordorigin="9859,-1565" coordsize="31,10">
              <v:shape style="position:absolute;left:9859;top:-1565;width:31;height:10" coordorigin="9859,-1565" coordsize="31,10" path="m9859,-1560l9889,-1560e" filled="false" stroked="true" strokeweight=".6pt" strokecolor="#000000">
                <v:path arrowok="t"/>
              </v:shape>
            </v:group>
            <v:group style="position:absolute;left:9809;top:-1565;width:31;height:10" coordorigin="9809,-1565" coordsize="31,10">
              <v:shape style="position:absolute;left:9809;top:-1565;width:31;height:10" coordorigin="9809,-1565" coordsize="31,10" path="m9809,-1560l9839,-1560e" filled="false" stroked="true" strokeweight=".6pt" strokecolor="#000000">
                <v:path arrowok="t"/>
              </v:shape>
            </v:group>
            <v:group style="position:absolute;left:9759;top:-1565;width:31;height:10" coordorigin="9759,-1565" coordsize="31,10">
              <v:shape style="position:absolute;left:9759;top:-1565;width:31;height:10" coordorigin="9759,-1565" coordsize="31,10" path="m9759,-1560l9789,-1560e" filled="false" stroked="true" strokeweight=".6pt" strokecolor="#000000">
                <v:path arrowok="t"/>
              </v:shape>
            </v:group>
            <v:group style="position:absolute;left:9709;top:-1565;width:31;height:10" coordorigin="9709,-1565" coordsize="31,10">
              <v:shape style="position:absolute;left:9709;top:-1565;width:31;height:10" coordorigin="9709,-1565" coordsize="31,10" path="m9709,-1560l9739,-1560e" filled="false" stroked="true" strokeweight=".6pt" strokecolor="#000000">
                <v:path arrowok="t"/>
              </v:shape>
            </v:group>
            <v:group style="position:absolute;left:9659;top:-1565;width:31;height:10" coordorigin="9659,-1565" coordsize="31,10">
              <v:shape style="position:absolute;left:9659;top:-1565;width:31;height:10" coordorigin="9659,-1565" coordsize="31,10" path="m9659,-1560l9689,-1560e" filled="false" stroked="true" strokeweight=".6pt" strokecolor="#000000">
                <v:path arrowok="t"/>
              </v:shape>
            </v:group>
            <v:group style="position:absolute;left:9608;top:-1565;width:31;height:10" coordorigin="9608,-1565" coordsize="31,10">
              <v:shape style="position:absolute;left:9608;top:-1565;width:31;height:10" coordorigin="9608,-1565" coordsize="31,10" path="m9608,-1560l9638,-1560e" filled="false" stroked="true" strokeweight=".6pt" strokecolor="#000000">
                <v:path arrowok="t"/>
              </v:shape>
            </v:group>
            <v:group style="position:absolute;left:9558;top:-1565;width:31;height:10" coordorigin="9558,-1565" coordsize="31,10">
              <v:shape style="position:absolute;left:9558;top:-1565;width:31;height:10" coordorigin="9558,-1565" coordsize="31,10" path="m9558,-1560l9588,-1560e" filled="false" stroked="true" strokeweight=".6pt" strokecolor="#000000">
                <v:path arrowok="t"/>
              </v:shape>
            </v:group>
            <v:group style="position:absolute;left:9508;top:-1565;width:31;height:10" coordorigin="9508,-1565" coordsize="31,10">
              <v:shape style="position:absolute;left:9508;top:-1565;width:31;height:10" coordorigin="9508,-1565" coordsize="31,10" path="m9508,-1560l9538,-1560e" filled="false" stroked="true" strokeweight=".6pt" strokecolor="#000000">
                <v:path arrowok="t"/>
              </v:shape>
            </v:group>
            <v:group style="position:absolute;left:9458;top:-1565;width:31;height:10" coordorigin="9458,-1565" coordsize="31,10">
              <v:shape style="position:absolute;left:9458;top:-1565;width:31;height:10" coordorigin="9458,-1565" coordsize="31,10" path="m9458,-1560l9488,-1560e" filled="false" stroked="true" strokeweight=".6pt" strokecolor="#000000">
                <v:path arrowok="t"/>
              </v:shape>
            </v:group>
            <v:group style="position:absolute;left:9407;top:-1565;width:31;height:10" coordorigin="9407,-1565" coordsize="31,10">
              <v:shape style="position:absolute;left:9407;top:-1565;width:31;height:10" coordorigin="9407,-1565" coordsize="31,10" path="m9407,-1560l9438,-1560e" filled="false" stroked="true" strokeweight=".6pt" strokecolor="#000000">
                <v:path arrowok="t"/>
              </v:shape>
            </v:group>
            <v:group style="position:absolute;left:9357;top:-1565;width:31;height:10" coordorigin="9357,-1565" coordsize="31,10">
              <v:shape style="position:absolute;left:9357;top:-1565;width:31;height:10" coordorigin="9357,-1565" coordsize="31,10" path="m9357,-1560l9387,-1560e" filled="false" stroked="true" strokeweight=".6pt" strokecolor="#000000">
                <v:path arrowok="t"/>
              </v:shape>
            </v:group>
            <v:group style="position:absolute;left:9307;top:-1565;width:31;height:10" coordorigin="9307,-1565" coordsize="31,10">
              <v:shape style="position:absolute;left:9307;top:-1565;width:31;height:10" coordorigin="9307,-1565" coordsize="31,10" path="m9307,-1560l9337,-1560e" filled="false" stroked="true" strokeweight=".6pt" strokecolor="#000000">
                <v:path arrowok="t"/>
              </v:shape>
            </v:group>
            <v:group style="position:absolute;left:9257;top:-1565;width:31;height:10" coordorigin="9257,-1565" coordsize="31,10">
              <v:shape style="position:absolute;left:9257;top:-1565;width:31;height:10" coordorigin="9257,-1565" coordsize="31,10" path="m9257,-1560l9287,-1560e" filled="false" stroked="true" strokeweight=".6pt" strokecolor="#000000">
                <v:path arrowok="t"/>
              </v:shape>
            </v:group>
            <v:group style="position:absolute;left:9207;top:-1565;width:31;height:10" coordorigin="9207,-1565" coordsize="31,10">
              <v:shape style="position:absolute;left:9207;top:-1565;width:31;height:10" coordorigin="9207,-1565" coordsize="31,10" path="m9207,-1560l9237,-1560e" filled="false" stroked="true" strokeweight=".6pt" strokecolor="#000000">
                <v:path arrowok="t"/>
              </v:shape>
            </v:group>
            <v:group style="position:absolute;left:9156;top:-1565;width:31;height:10" coordorigin="9156,-1565" coordsize="31,10">
              <v:shape style="position:absolute;left:9156;top:-1565;width:31;height:10" coordorigin="9156,-1565" coordsize="31,10" path="m9156,-1560l9186,-1560e" filled="false" stroked="true" strokeweight=".6pt" strokecolor="#000000">
                <v:path arrowok="t"/>
              </v:shape>
            </v:group>
            <v:group style="position:absolute;left:9106;top:-1565;width:31;height:10" coordorigin="9106,-1565" coordsize="31,10">
              <v:shape style="position:absolute;left:9106;top:-1565;width:31;height:10" coordorigin="9106,-1565" coordsize="31,10" path="m9106,-1560l9136,-1560e" filled="false" stroked="true" strokeweight=".6pt" strokecolor="#000000">
                <v:path arrowok="t"/>
              </v:shape>
            </v:group>
            <v:group style="position:absolute;left:9056;top:-1565;width:31;height:10" coordorigin="9056,-1565" coordsize="31,10">
              <v:shape style="position:absolute;left:9056;top:-1565;width:31;height:10" coordorigin="9056,-1565" coordsize="31,10" path="m9056,-1560l9086,-1560e" filled="false" stroked="true" strokeweight=".6pt" strokecolor="#000000">
                <v:path arrowok="t"/>
              </v:shape>
            </v:group>
            <v:group style="position:absolute;left:9006;top:-1565;width:31;height:10" coordorigin="9006,-1565" coordsize="31,10">
              <v:shape style="position:absolute;left:9006;top:-1565;width:31;height:10" coordorigin="9006,-1565" coordsize="31,10" path="m9006,-1560l9036,-1560e" filled="false" stroked="true" strokeweight=".6pt" strokecolor="#000000">
                <v:path arrowok="t"/>
              </v:shape>
            </v:group>
            <v:group style="position:absolute;left:8956;top:-1565;width:31;height:10" coordorigin="8956,-1565" coordsize="31,10">
              <v:shape style="position:absolute;left:8956;top:-1565;width:31;height:10" coordorigin="8956,-1565" coordsize="31,10" path="m8956,-1560l8986,-1560e" filled="false" stroked="true" strokeweight=".6pt" strokecolor="#000000">
                <v:path arrowok="t"/>
              </v:shape>
            </v:group>
            <v:group style="position:absolute;left:8905;top:-1565;width:31;height:10" coordorigin="8905,-1565" coordsize="31,10">
              <v:shape style="position:absolute;left:8905;top:-1565;width:31;height:10" coordorigin="8905,-1565" coordsize="31,10" path="m8905,-1560l8935,-1560e" filled="false" stroked="true" strokeweight=".6pt" strokecolor="#000000">
                <v:path arrowok="t"/>
              </v:shape>
            </v:group>
            <v:group style="position:absolute;left:8855;top:-1565;width:31;height:10" coordorigin="8855,-1565" coordsize="31,10">
              <v:shape style="position:absolute;left:8855;top:-1565;width:31;height:10" coordorigin="8855,-1565" coordsize="31,10" path="m8855,-1560l8885,-1560e" filled="false" stroked="true" strokeweight=".6pt" strokecolor="#000000">
                <v:path arrowok="t"/>
              </v:shape>
            </v:group>
            <v:group style="position:absolute;left:8805;top:-1565;width:31;height:10" coordorigin="8805,-1565" coordsize="31,10">
              <v:shape style="position:absolute;left:8805;top:-1565;width:31;height:10" coordorigin="8805,-1565" coordsize="31,10" path="m8805,-1560l8835,-1560e" filled="false" stroked="true" strokeweight=".6pt" strokecolor="#000000">
                <v:path arrowok="t"/>
              </v:shape>
            </v:group>
            <v:group style="position:absolute;left:8755;top:-1565;width:31;height:10" coordorigin="8755,-1565" coordsize="31,10">
              <v:shape style="position:absolute;left:8755;top:-1565;width:31;height:10" coordorigin="8755,-1565" coordsize="31,10" path="m8755,-1560l8785,-1560e" filled="false" stroked="true" strokeweight=".6pt" strokecolor="#000000">
                <v:path arrowok="t"/>
              </v:shape>
            </v:group>
            <v:group style="position:absolute;left:8704;top:-1565;width:31;height:10" coordorigin="8704,-1565" coordsize="31,10">
              <v:shape style="position:absolute;left:8704;top:-1565;width:31;height:10" coordorigin="8704,-1565" coordsize="31,10" path="m8704,-1560l8735,-1560e" filled="false" stroked="true" strokeweight=".6pt" strokecolor="#000000">
                <v:path arrowok="t"/>
              </v:shape>
            </v:group>
            <v:group style="position:absolute;left:8654;top:-1565;width:31;height:10" coordorigin="8654,-1565" coordsize="31,10">
              <v:shape style="position:absolute;left:8654;top:-1565;width:31;height:10" coordorigin="8654,-1565" coordsize="31,10" path="m8654,-1560l8684,-1560e" filled="false" stroked="true" strokeweight=".6pt" strokecolor="#000000">
                <v:path arrowok="t"/>
              </v:shape>
            </v:group>
            <v:group style="position:absolute;left:8604;top:-1565;width:31;height:10" coordorigin="8604,-1565" coordsize="31,10">
              <v:shape style="position:absolute;left:8604;top:-1565;width:31;height:10" coordorigin="8604,-1565" coordsize="31,10" path="m8604,-1560l8634,-1560e" filled="false" stroked="true" strokeweight=".6pt" strokecolor="#000000">
                <v:path arrowok="t"/>
              </v:shape>
            </v:group>
            <v:group style="position:absolute;left:8554;top:-1565;width:31;height:10" coordorigin="8554,-1565" coordsize="31,10">
              <v:shape style="position:absolute;left:8554;top:-1565;width:31;height:10" coordorigin="8554,-1565" coordsize="31,10" path="m8554,-1560l8584,-1560e" filled="false" stroked="true" strokeweight=".6pt" strokecolor="#000000">
                <v:path arrowok="t"/>
              </v:shape>
            </v:group>
            <v:group style="position:absolute;left:8504;top:-1565;width:31;height:10" coordorigin="8504,-1565" coordsize="31,10">
              <v:shape style="position:absolute;left:8504;top:-1565;width:31;height:10" coordorigin="8504,-1565" coordsize="31,10" path="m8504,-1560l8534,-1560e" filled="false" stroked="true" strokeweight=".6pt" strokecolor="#000000">
                <v:path arrowok="t"/>
              </v:shape>
            </v:group>
            <v:group style="position:absolute;left:8453;top:-1565;width:31;height:10" coordorigin="8453,-1565" coordsize="31,10">
              <v:shape style="position:absolute;left:8453;top:-1565;width:31;height:10" coordorigin="8453,-1565" coordsize="31,10" path="m8453,-1560l8483,-1560e" filled="false" stroked="true" strokeweight=".6pt" strokecolor="#000000">
                <v:path arrowok="t"/>
              </v:shape>
            </v:group>
            <v:group style="position:absolute;left:8403;top:-1565;width:31;height:10" coordorigin="8403,-1565" coordsize="31,10">
              <v:shape style="position:absolute;left:8403;top:-1565;width:31;height:10" coordorigin="8403,-1565" coordsize="31,10" path="m8403,-1560l8433,-1560e" filled="false" stroked="true" strokeweight=".6pt" strokecolor="#000000">
                <v:path arrowok="t"/>
              </v:shape>
            </v:group>
            <v:group style="position:absolute;left:8353;top:-1565;width:31;height:10" coordorigin="8353,-1565" coordsize="31,10">
              <v:shape style="position:absolute;left:8353;top:-1565;width:31;height:10" coordorigin="8353,-1565" coordsize="31,10" path="m8353,-1560l8383,-1560e" filled="false" stroked="true" strokeweight=".6pt" strokecolor="#000000">
                <v:path arrowok="t"/>
              </v:shape>
            </v:group>
            <v:group style="position:absolute;left:8303;top:-1565;width:31;height:10" coordorigin="8303,-1565" coordsize="31,10">
              <v:shape style="position:absolute;left:8303;top:-1565;width:31;height:10" coordorigin="8303,-1565" coordsize="31,10" path="m8303,-1560l8333,-1560e" filled="false" stroked="true" strokeweight=".6pt" strokecolor="#000000">
                <v:path arrowok="t"/>
              </v:shape>
            </v:group>
            <v:group style="position:absolute;left:8253;top:-1565;width:31;height:10" coordorigin="8253,-1565" coordsize="31,10">
              <v:shape style="position:absolute;left:8253;top:-1565;width:31;height:10" coordorigin="8253,-1565" coordsize="31,10" path="m8253,-1560l8283,-1560e" filled="false" stroked="true" strokeweight=".6pt" strokecolor="#000000">
                <v:path arrowok="t"/>
              </v:shape>
            </v:group>
            <v:group style="position:absolute;left:8202;top:-1565;width:31;height:10" coordorigin="8202,-1565" coordsize="31,10">
              <v:shape style="position:absolute;left:8202;top:-1565;width:31;height:10" coordorigin="8202,-1565" coordsize="31,10" path="m8202,-1560l8232,-1560e" filled="false" stroked="true" strokeweight=".6pt" strokecolor="#000000">
                <v:path arrowok="t"/>
              </v:shape>
            </v:group>
            <v:group style="position:absolute;left:8152;top:-1565;width:31;height:10" coordorigin="8152,-1565" coordsize="31,10">
              <v:shape style="position:absolute;left:8152;top:-1565;width:31;height:10" coordorigin="8152,-1565" coordsize="31,10" path="m8152,-1560l8182,-1560e" filled="false" stroked="true" strokeweight=".6pt" strokecolor="#000000">
                <v:path arrowok="t"/>
              </v:shape>
            </v:group>
            <v:group style="position:absolute;left:8102;top:-1565;width:31;height:10" coordorigin="8102,-1565" coordsize="31,10">
              <v:shape style="position:absolute;left:8102;top:-1565;width:31;height:10" coordorigin="8102,-1565" coordsize="31,10" path="m8102,-1560l8132,-1560e" filled="false" stroked="true" strokeweight=".6pt" strokecolor="#000000">
                <v:path arrowok="t"/>
              </v:shape>
            </v:group>
            <v:group style="position:absolute;left:8052;top:-1565;width:31;height:10" coordorigin="8052,-1565" coordsize="31,10">
              <v:shape style="position:absolute;left:8052;top:-1565;width:31;height:10" coordorigin="8052,-1565" coordsize="31,10" path="m8052,-1560l8082,-1560e" filled="false" stroked="true" strokeweight=".6pt" strokecolor="#000000">
                <v:path arrowok="t"/>
              </v:shape>
            </v:group>
            <v:group style="position:absolute;left:8001;top:-1565;width:31;height:10" coordorigin="8001,-1565" coordsize="31,10">
              <v:shape style="position:absolute;left:8001;top:-1565;width:31;height:10" coordorigin="8001,-1565" coordsize="31,10" path="m8001,-1560l8032,-1560e" filled="false" stroked="true" strokeweight=".6pt" strokecolor="#000000">
                <v:path arrowok="t"/>
              </v:shape>
            </v:group>
            <v:group style="position:absolute;left:7951;top:-1565;width:31;height:10" coordorigin="7951,-1565" coordsize="31,10">
              <v:shape style="position:absolute;left:7951;top:-1565;width:31;height:10" coordorigin="7951,-1565" coordsize="31,10" path="m7951,-1560l7981,-1560e" filled="false" stroked="true" strokeweight=".6pt" strokecolor="#000000">
                <v:path arrowok="t"/>
              </v:shape>
            </v:group>
            <v:group style="position:absolute;left:7901;top:-1565;width:31;height:10" coordorigin="7901,-1565" coordsize="31,10">
              <v:shape style="position:absolute;left:7901;top:-1565;width:31;height:10" coordorigin="7901,-1565" coordsize="31,10" path="m7901,-1560l7931,-1560e" filled="false" stroked="true" strokeweight=".6pt" strokecolor="#000000">
                <v:path arrowok="t"/>
              </v:shape>
            </v:group>
            <v:group style="position:absolute;left:7851;top:-1565;width:31;height:10" coordorigin="7851,-1565" coordsize="31,10">
              <v:shape style="position:absolute;left:7851;top:-1565;width:31;height:10" coordorigin="7851,-1565" coordsize="31,10" path="m7851,-1560l7881,-1560e" filled="false" stroked="true" strokeweight=".6pt" strokecolor="#000000">
                <v:path arrowok="t"/>
              </v:shape>
            </v:group>
            <v:group style="position:absolute;left:7801;top:-1565;width:31;height:10" coordorigin="7801,-1565" coordsize="31,10">
              <v:shape style="position:absolute;left:7801;top:-1565;width:31;height:10" coordorigin="7801,-1565" coordsize="31,10" path="m7801,-1560l7831,-1560e" filled="false" stroked="true" strokeweight=".6pt" strokecolor="#000000">
                <v:path arrowok="t"/>
              </v:shape>
            </v:group>
            <v:group style="position:absolute;left:11215;top:-1565;width:21;height:10" coordorigin="11215,-1565" coordsize="21,10">
              <v:shape style="position:absolute;left:11215;top:-1565;width:21;height:10" coordorigin="11215,-1565" coordsize="21,10" path="m11215,-1560l11235,-1560e" filled="false" stroked="true" strokeweight=".6pt" strokecolor="#000000">
                <v:path arrowok="t"/>
              </v:shape>
            </v:group>
            <v:group style="position:absolute;left:7710;top:-1525;width:10;height:30" coordorigin="7710,-1525" coordsize="10,30">
              <v:shape style="position:absolute;left:7710;top:-1525;width:10;height:30" coordorigin="7710,-1525" coordsize="10,30" path="m7710,-1510l7720,-1510e" filled="false" stroked="true" strokeweight="1.6pt" strokecolor="#000000">
                <v:path arrowok="t"/>
              </v:shape>
            </v:group>
            <v:group style="position:absolute;left:7710;top:-1475;width:10;height:30" coordorigin="7710,-1475" coordsize="10,30">
              <v:shape style="position:absolute;left:7710;top:-1475;width:10;height:30" coordorigin="7710,-1475" coordsize="10,30" path="m7710,-1460l7720,-1460e" filled="false" stroked="true" strokeweight="1.599pt" strokecolor="#000000">
                <v:path arrowok="t"/>
              </v:shape>
            </v:group>
            <v:group style="position:absolute;left:7710;top:-1425;width:10;height:30" coordorigin="7710,-1425" coordsize="10,30">
              <v:shape style="position:absolute;left:7710;top:-1425;width:10;height:30" coordorigin="7710,-1425" coordsize="10,30" path="m7710,-1410l7720,-1410e" filled="false" stroked="true" strokeweight="1.599pt" strokecolor="#000000">
                <v:path arrowok="t"/>
              </v:shape>
            </v:group>
            <v:group style="position:absolute;left:7710;top:-1375;width:10;height:30" coordorigin="7710,-1375" coordsize="10,30">
              <v:shape style="position:absolute;left:7710;top:-1375;width:10;height:30" coordorigin="7710,-1375" coordsize="10,30" path="m7710,-1360l7720,-1360e" filled="false" stroked="true" strokeweight="1.599pt" strokecolor="#000000">
                <v:path arrowok="t"/>
              </v:shape>
            </v:group>
            <v:group style="position:absolute;left:7710;top:-1325;width:10;height:30" coordorigin="7710,-1325" coordsize="10,30">
              <v:shape style="position:absolute;left:7710;top:-1325;width:10;height:30" coordorigin="7710,-1325" coordsize="10,30" path="m7710,-1310l7720,-1310e" filled="false" stroked="true" strokeweight="1.599pt" strokecolor="#000000">
                <v:path arrowok="t"/>
              </v:shape>
            </v:group>
            <v:group style="position:absolute;left:7710;top:-1275;width:10;height:30" coordorigin="7710,-1275" coordsize="10,30">
              <v:shape style="position:absolute;left:7710;top:-1275;width:10;height:30" coordorigin="7710,-1275" coordsize="10,30" path="m7710,-1260l7720,-1260e" filled="false" stroked="true" strokeweight="1.599pt" strokecolor="#000000">
                <v:path arrowok="t"/>
              </v:shape>
            </v:group>
            <v:group style="position:absolute;left:7710;top:-1225;width:10;height:30" coordorigin="7710,-1225" coordsize="10,30">
              <v:shape style="position:absolute;left:7710;top:-1225;width:10;height:30" coordorigin="7710,-1225" coordsize="10,30" path="m7710,-1210l7720,-1210e" filled="false" stroked="true" strokeweight="1.599pt" strokecolor="#000000">
                <v:path arrowok="t"/>
              </v:shape>
            </v:group>
            <v:group style="position:absolute;left:7710;top:-1175;width:10;height:30" coordorigin="7710,-1175" coordsize="10,30">
              <v:shape style="position:absolute;left:7710;top:-1175;width:10;height:30" coordorigin="7710,-1175" coordsize="10,30" path="m7710,-1160l7720,-1160e" filled="false" stroked="true" strokeweight="1.599pt" strokecolor="#000000">
                <v:path arrowok="t"/>
              </v:shape>
            </v:group>
            <v:group style="position:absolute;left:7710;top:-1125;width:10;height:30" coordorigin="7710,-1125" coordsize="10,30">
              <v:shape style="position:absolute;left:7710;top:-1125;width:10;height:30" coordorigin="7710,-1125" coordsize="10,30" path="m7710,-1110l7720,-1110e" filled="false" stroked="true" strokeweight="1.599pt" strokecolor="#000000">
                <v:path arrowok="t"/>
              </v:shape>
            </v:group>
            <v:group style="position:absolute;left:7710;top:-1075;width:10;height:30" coordorigin="7710,-1075" coordsize="10,30">
              <v:shape style="position:absolute;left:7710;top:-1075;width:10;height:30" coordorigin="7710,-1075" coordsize="10,30" path="m7710,-1060l7720,-1060e" filled="false" stroked="true" strokeweight="1.599pt" strokecolor="#000000">
                <v:path arrowok="t"/>
              </v:shape>
            </v:group>
            <v:group style="position:absolute;left:7710;top:-1025;width:10;height:30" coordorigin="7710,-1025" coordsize="10,30">
              <v:shape style="position:absolute;left:7710;top:-1025;width:10;height:30" coordorigin="7710,-1025" coordsize="10,30" path="m7710,-1010l7720,-1010e" filled="false" stroked="true" strokeweight="1.599pt" strokecolor="#000000">
                <v:path arrowok="t"/>
              </v:shape>
            </v:group>
            <v:group style="position:absolute;left:7710;top:-975;width:10;height:30" coordorigin="7710,-975" coordsize="10,30">
              <v:shape style="position:absolute;left:7710;top:-975;width:10;height:30" coordorigin="7710,-975" coordsize="10,30" path="m7710,-960l7720,-960e" filled="false" stroked="true" strokeweight="1.599pt" strokecolor="#000000">
                <v:path arrowok="t"/>
              </v:shape>
            </v:group>
            <v:group style="position:absolute;left:7710;top:-925;width:10;height:30" coordorigin="7710,-925" coordsize="10,30">
              <v:shape style="position:absolute;left:7710;top:-925;width:10;height:30" coordorigin="7710,-925" coordsize="10,30" path="m7710,-910l7720,-910e" filled="false" stroked="true" strokeweight="1.599pt" strokecolor="#000000">
                <v:path arrowok="t"/>
              </v:shape>
            </v:group>
            <v:group style="position:absolute;left:7710;top:-875;width:10;height:30" coordorigin="7710,-875" coordsize="10,30">
              <v:shape style="position:absolute;left:7710;top:-875;width:10;height:30" coordorigin="7710,-875" coordsize="10,30" path="m7710,-860l7720,-860e" filled="false" stroked="true" strokeweight="1.599pt" strokecolor="#000000">
                <v:path arrowok="t"/>
              </v:shape>
            </v:group>
            <v:group style="position:absolute;left:7710;top:-825;width:10;height:30" coordorigin="7710,-825" coordsize="10,30">
              <v:shape style="position:absolute;left:7710;top:-825;width:10;height:30" coordorigin="7710,-825" coordsize="10,30" path="m7710,-810l7720,-810e" filled="false" stroked="true" strokeweight="1.599pt" strokecolor="#000000">
                <v:path arrowok="t"/>
              </v:shape>
            </v:group>
            <v:group style="position:absolute;left:7710;top:-775;width:10;height:30" coordorigin="7710,-775" coordsize="10,30">
              <v:shape style="position:absolute;left:7710;top:-775;width:10;height:30" coordorigin="7710,-775" coordsize="10,30" path="m7710,-760l7720,-760e" filled="false" stroked="true" strokeweight="1.599pt" strokecolor="#000000">
                <v:path arrowok="t"/>
              </v:shape>
            </v:group>
            <v:group style="position:absolute;left:7710;top:-725;width:10;height:30" coordorigin="7710,-725" coordsize="10,30">
              <v:shape style="position:absolute;left:7710;top:-725;width:10;height:30" coordorigin="7710,-725" coordsize="10,30" path="m7710,-710l7720,-710e" filled="false" stroked="true" strokeweight="1.599pt" strokecolor="#000000">
                <v:path arrowok="t"/>
              </v:shape>
            </v:group>
            <v:group style="position:absolute;left:7710;top:-675;width:10;height:30" coordorigin="7710,-675" coordsize="10,30">
              <v:shape style="position:absolute;left:7710;top:-675;width:10;height:30" coordorigin="7710,-675" coordsize="10,30" path="m7710,-660l7720,-660e" filled="false" stroked="true" strokeweight="1.599pt" strokecolor="#000000">
                <v:path arrowok="t"/>
              </v:shape>
            </v:group>
            <v:group style="position:absolute;left:7710;top:-625;width:10;height:30" coordorigin="7710,-625" coordsize="10,30">
              <v:shape style="position:absolute;left:7710;top:-625;width:10;height:30" coordorigin="7710,-625" coordsize="10,30" path="m7710,-610l7720,-610e" filled="false" stroked="true" strokeweight="1.6pt" strokecolor="#000000">
                <v:path arrowok="t"/>
              </v:shape>
            </v:group>
            <v:group style="position:absolute;left:7710;top:-575;width:10;height:30" coordorigin="7710,-575" coordsize="10,30">
              <v:shape style="position:absolute;left:7710;top:-575;width:10;height:30" coordorigin="7710,-575" coordsize="10,30" path="m7710,-560l7720,-560e" filled="false" stroked="true" strokeweight="1.599pt" strokecolor="#000000">
                <v:path arrowok="t"/>
              </v:shape>
            </v:group>
            <v:group style="position:absolute;left:7710;top:-525;width:10;height:30" coordorigin="7710,-525" coordsize="10,30">
              <v:shape style="position:absolute;left:7710;top:-525;width:10;height:30" coordorigin="7710,-525" coordsize="10,30" path="m7710,-510l7720,-510e" filled="false" stroked="true" strokeweight="1.599pt" strokecolor="#000000">
                <v:path arrowok="t"/>
              </v:shape>
            </v:group>
            <v:group style="position:absolute;left:7710;top:-475;width:10;height:30" coordorigin="7710,-475" coordsize="10,30">
              <v:shape style="position:absolute;left:7710;top:-475;width:10;height:30" coordorigin="7710,-475" coordsize="10,30" path="m7710,-460l7720,-460e" filled="false" stroked="true" strokeweight="1.599pt" strokecolor="#000000">
                <v:path arrowok="t"/>
              </v:shape>
            </v:group>
            <v:group style="position:absolute;left:7710;top:-425;width:10;height:30" coordorigin="7710,-425" coordsize="10,30">
              <v:shape style="position:absolute;left:7710;top:-425;width:10;height:30" coordorigin="7710,-425" coordsize="10,30" path="m7710,-410l7720,-410e" filled="false" stroked="true" strokeweight="1.599pt" strokecolor="#000000">
                <v:path arrowok="t"/>
              </v:shape>
            </v:group>
            <v:group style="position:absolute;left:7710;top:-375;width:10;height:30" coordorigin="7710,-375" coordsize="10,30">
              <v:shape style="position:absolute;left:7710;top:-375;width:10;height:30" coordorigin="7710,-375" coordsize="10,30" path="m7710,-360l7720,-360e" filled="false" stroked="true" strokeweight="1.599pt" strokecolor="#000000">
                <v:path arrowok="t"/>
              </v:shape>
            </v:group>
            <v:group style="position:absolute;left:7710;top:-325;width:10;height:30" coordorigin="7710,-325" coordsize="10,30">
              <v:shape style="position:absolute;left:7710;top:-325;width:10;height:30" coordorigin="7710,-325" coordsize="10,30" path="m7710,-310l7720,-310e" filled="false" stroked="true" strokeweight="1.599pt" strokecolor="#000000">
                <v:path arrowok="t"/>
              </v:shape>
            </v:group>
            <v:group style="position:absolute;left:7710;top:-275;width:10;height:30" coordorigin="7710,-275" coordsize="10,30">
              <v:shape style="position:absolute;left:7710;top:-275;width:10;height:30" coordorigin="7710,-275" coordsize="10,30" path="m7710,-260l7720,-260e" filled="false" stroked="true" strokeweight="1.599pt" strokecolor="#000000">
                <v:path arrowok="t"/>
              </v:shape>
            </v:group>
            <v:group style="position:absolute;left:7710;top:-225;width:10;height:30" coordorigin="7710,-225" coordsize="10,30">
              <v:shape style="position:absolute;left:7710;top:-225;width:10;height:30" coordorigin="7710,-225" coordsize="10,30" path="m7710,-210l7720,-210e" filled="false" stroked="true" strokeweight="1.599pt" strokecolor="#000000">
                <v:path arrowok="t"/>
              </v:shape>
            </v:group>
            <v:group style="position:absolute;left:7710;top:-175;width:10;height:30" coordorigin="7710,-175" coordsize="10,30">
              <v:shape style="position:absolute;left:7710;top:-175;width:10;height:30" coordorigin="7710,-175" coordsize="10,30" path="m7710,-160l7720,-160e" filled="false" stroked="true" strokeweight="1.599pt" strokecolor="#000000">
                <v:path arrowok="t"/>
              </v:shape>
            </v:group>
            <v:group style="position:absolute;left:7710;top:-125;width:10;height:30" coordorigin="7710,-125" coordsize="10,30">
              <v:shape style="position:absolute;left:7710;top:-125;width:10;height:30" coordorigin="7710,-125" coordsize="10,30" path="m7710,-110l7720,-110e" filled="false" stroked="true" strokeweight="1.599pt" strokecolor="#000000">
                <v:path arrowok="t"/>
              </v:shape>
            </v:group>
            <v:group style="position:absolute;left:7710;top:-75;width:10;height:30" coordorigin="7710,-75" coordsize="10,30">
              <v:shape style="position:absolute;left:7710;top:-75;width:10;height:30" coordorigin="7710,-75" coordsize="10,30" path="m7710,-60l7720,-60e" filled="false" stroked="true" strokeweight="1.599pt" strokecolor="#000000">
                <v:path arrowok="t"/>
              </v:shape>
            </v:group>
            <v:group style="position:absolute;left:7710;top:-25;width:10;height:30" coordorigin="7710,-25" coordsize="10,30">
              <v:shape style="position:absolute;left:7710;top:-25;width:10;height:30" coordorigin="7710,-25" coordsize="10,30" path="m7710,-10l7720,-10e" filled="false" stroked="true" strokeweight="1.599pt" strokecolor="#000000">
                <v:path arrowok="t"/>
              </v:shape>
            </v:group>
            <v:group style="position:absolute;left:7710;top:25;width:10;height:30" coordorigin="7710,25" coordsize="10,30">
              <v:shape style="position:absolute;left:7710;top:25;width:10;height:30" coordorigin="7710,25" coordsize="10,30" path="m7710,40l7720,40e" filled="false" stroked="true" strokeweight="1.599pt" strokecolor="#000000">
                <v:path arrowok="t"/>
              </v:shape>
            </v:group>
            <v:group style="position:absolute;left:7710;top:75;width:10;height:30" coordorigin="7710,75" coordsize="10,30">
              <v:shape style="position:absolute;left:7710;top:75;width:10;height:30" coordorigin="7710,75" coordsize="10,30" path="m7710,90l7720,90e" filled="false" stroked="true" strokeweight="1.599pt" strokecolor="#000000">
                <v:path arrowok="t"/>
              </v:shape>
            </v:group>
            <v:group style="position:absolute;left:7710;top:125;width:10;height:30" coordorigin="7710,125" coordsize="10,30">
              <v:shape style="position:absolute;left:7710;top:125;width:10;height:30" coordorigin="7710,125" coordsize="10,30" path="m7710,140l7720,140e" filled="false" stroked="true" strokeweight="1.599pt" strokecolor="#000000">
                <v:path arrowok="t"/>
              </v:shape>
            </v:group>
            <v:group style="position:absolute;left:7710;top:175;width:10;height:30" coordorigin="7710,175" coordsize="10,30">
              <v:shape style="position:absolute;left:7710;top:175;width:10;height:30" coordorigin="7710,175" coordsize="10,30" path="m7710,190l7720,190e" filled="false" stroked="true" strokeweight="1.599pt" strokecolor="#000000">
                <v:path arrowok="t"/>
              </v:shape>
            </v:group>
            <v:group style="position:absolute;left:7710;top:225;width:10;height:30" coordorigin="7710,225" coordsize="10,30">
              <v:shape style="position:absolute;left:7710;top:225;width:10;height:30" coordorigin="7710,225" coordsize="10,30" path="m7710,240l7720,240e" filled="false" stroked="true" strokeweight="1.599pt" strokecolor="#000000">
                <v:path arrowok="t"/>
              </v:shape>
            </v:group>
            <v:group style="position:absolute;left:7710;top:275;width:10;height:30" coordorigin="7710,275" coordsize="10,30">
              <v:shape style="position:absolute;left:7710;top:275;width:10;height:30" coordorigin="7710,275" coordsize="10,30" path="m7710,290l7720,290e" filled="false" stroked="true" strokeweight="1.6pt" strokecolor="#000000">
                <v:path arrowok="t"/>
              </v:shape>
            </v:group>
            <v:group style="position:absolute;left:7710;top:325;width:10;height:30" coordorigin="7710,325" coordsize="10,30">
              <v:shape style="position:absolute;left:7710;top:325;width:10;height:30" coordorigin="7710,325" coordsize="10,30" path="m7710,340l7720,340e" filled="false" stroked="true" strokeweight="1.599pt" strokecolor="#000000">
                <v:path arrowok="t"/>
              </v:shape>
            </v:group>
            <v:group style="position:absolute;left:7710;top:375;width:10;height:30" coordorigin="7710,375" coordsize="10,30">
              <v:shape style="position:absolute;left:7710;top:375;width:10;height:30" coordorigin="7710,375" coordsize="10,30" path="m7710,390l7720,390e" filled="false" stroked="true" strokeweight="1.599pt" strokecolor="#000000">
                <v:path arrowok="t"/>
              </v:shape>
            </v:group>
            <v:group style="position:absolute;left:7710;top:424;width:10;height:30" coordorigin="7710,424" coordsize="10,30">
              <v:shape style="position:absolute;left:7710;top:424;width:10;height:30" coordorigin="7710,424" coordsize="10,30" path="m7710,439l7720,439e" filled="false" stroked="true" strokeweight="1.599pt" strokecolor="#000000">
                <v:path arrowok="t"/>
              </v:shape>
            </v:group>
            <v:group style="position:absolute;left:7710;top:474;width:10;height:30" coordorigin="7710,474" coordsize="10,30">
              <v:shape style="position:absolute;left:7710;top:474;width:10;height:30" coordorigin="7710,474" coordsize="10,30" path="m7710,489l7720,489e" filled="false" stroked="true" strokeweight="1.599pt" strokecolor="#000000">
                <v:path arrowok="t"/>
              </v:shape>
            </v:group>
            <v:group style="position:absolute;left:7710;top:524;width:10;height:30" coordorigin="7710,524" coordsize="10,30">
              <v:shape style="position:absolute;left:7710;top:524;width:10;height:30" coordorigin="7710,524" coordsize="10,30" path="m7710,539l7720,539e" filled="false" stroked="true" strokeweight="1.599pt" strokecolor="#000000">
                <v:path arrowok="t"/>
              </v:shape>
            </v:group>
            <v:group style="position:absolute;left:7710;top:574;width:10;height:30" coordorigin="7710,574" coordsize="10,30">
              <v:shape style="position:absolute;left:7710;top:574;width:10;height:30" coordorigin="7710,574" coordsize="10,30" path="m7710,589l7720,589e" filled="false" stroked="true" strokeweight="1.599pt" strokecolor="#000000">
                <v:path arrowok="t"/>
              </v:shape>
            </v:group>
            <v:group style="position:absolute;left:7710;top:624;width:10;height:30" coordorigin="7710,624" coordsize="10,30">
              <v:shape style="position:absolute;left:7710;top:624;width:10;height:30" coordorigin="7710,624" coordsize="10,30" path="m7710,639l7720,639e" filled="false" stroked="true" strokeweight="1.599pt" strokecolor="#000000">
                <v:path arrowok="t"/>
              </v:shape>
            </v:group>
            <v:group style="position:absolute;left:7710;top:674;width:10;height:30" coordorigin="7710,674" coordsize="10,30">
              <v:shape style="position:absolute;left:7710;top:674;width:10;height:30" coordorigin="7710,674" coordsize="10,30" path="m7710,689l7720,689e" filled="false" stroked="true" strokeweight="1.599pt" strokecolor="#000000">
                <v:path arrowok="t"/>
              </v:shape>
            </v:group>
            <v:group style="position:absolute;left:7710;top:724;width:10;height:30" coordorigin="7710,724" coordsize="10,30">
              <v:shape style="position:absolute;left:7710;top:724;width:10;height:30" coordorigin="7710,724" coordsize="10,30" path="m7710,739l7720,739e" filled="false" stroked="true" strokeweight="1.599pt" strokecolor="#000000">
                <v:path arrowok="t"/>
              </v:shape>
            </v:group>
            <v:group style="position:absolute;left:7710;top:774;width:10;height:30" coordorigin="7710,774" coordsize="10,30">
              <v:shape style="position:absolute;left:7710;top:774;width:10;height:30" coordorigin="7710,774" coordsize="10,30" path="m7710,789l7720,789e" filled="false" stroked="true" strokeweight="1.599pt" strokecolor="#000000">
                <v:path arrowok="t"/>
              </v:shape>
            </v:group>
            <v:group style="position:absolute;left:7710;top:824;width:10;height:30" coordorigin="7710,824" coordsize="10,30">
              <v:shape style="position:absolute;left:7710;top:824;width:10;height:30" coordorigin="7710,824" coordsize="10,30" path="m7710,839l7720,839e" filled="false" stroked="true" strokeweight="1.599pt" strokecolor="#000000">
                <v:path arrowok="t"/>
              </v:shape>
            </v:group>
            <v:group style="position:absolute;left:7710;top:874;width:10;height:30" coordorigin="7710,874" coordsize="10,30">
              <v:shape style="position:absolute;left:7710;top:874;width:10;height:30" coordorigin="7710,874" coordsize="10,30" path="m7710,889l7720,889e" filled="false" stroked="true" strokeweight="1.599pt" strokecolor="#000000">
                <v:path arrowok="t"/>
              </v:shape>
            </v:group>
            <v:group style="position:absolute;left:7710;top:924;width:10;height:30" coordorigin="7710,924" coordsize="10,30">
              <v:shape style="position:absolute;left:7710;top:924;width:10;height:30" coordorigin="7710,924" coordsize="10,30" path="m7710,939l7720,939e" filled="false" stroked="true" strokeweight="1.6pt" strokecolor="#000000">
                <v:path arrowok="t"/>
              </v:shape>
            </v:group>
            <v:group style="position:absolute;left:7710;top:974;width:10;height:30" coordorigin="7710,974" coordsize="10,30">
              <v:shape style="position:absolute;left:7710;top:974;width:10;height:30" coordorigin="7710,974" coordsize="10,30" path="m7710,989l7720,989e" filled="false" stroked="true" strokeweight="1.599pt" strokecolor="#000000">
                <v:path arrowok="t"/>
              </v:shape>
            </v:group>
            <v:group style="position:absolute;left:7710;top:1024;width:10;height:30" coordorigin="7710,1024" coordsize="10,30">
              <v:shape style="position:absolute;left:7710;top:1024;width:10;height:30" coordorigin="7710,1024" coordsize="10,30" path="m7710,1039l7720,1039e" filled="false" stroked="true" strokeweight="1.599pt" strokecolor="#000000">
                <v:path arrowok="t"/>
              </v:shape>
            </v:group>
            <v:group style="position:absolute;left:7710;top:1074;width:10;height:30" coordorigin="7710,1074" coordsize="10,30">
              <v:shape style="position:absolute;left:7710;top:1074;width:10;height:30" coordorigin="7710,1074" coordsize="10,30" path="m7710,1089l7720,1089e" filled="false" stroked="true" strokeweight="1.599pt" strokecolor="#000000">
                <v:path arrowok="t"/>
              </v:shape>
            </v:group>
            <v:group style="position:absolute;left:7710;top:1124;width:10;height:30" coordorigin="7710,1124" coordsize="10,30">
              <v:shape style="position:absolute;left:7710;top:1124;width:10;height:30" coordorigin="7710,1124" coordsize="10,30" path="m7710,1139l7720,1139e" filled="false" stroked="true" strokeweight="1.599pt" strokecolor="#000000">
                <v:path arrowok="t"/>
              </v:shape>
            </v:group>
            <v:group style="position:absolute;left:7710;top:1174;width:10;height:30" coordorigin="7710,1174" coordsize="10,30">
              <v:shape style="position:absolute;left:7710;top:1174;width:10;height:30" coordorigin="7710,1174" coordsize="10,30" path="m7710,1189l7720,1189e" filled="false" stroked="true" strokeweight="1.599pt" strokecolor="#000000">
                <v:path arrowok="t"/>
              </v:shape>
            </v:group>
            <v:group style="position:absolute;left:7710;top:1224;width:10;height:30" coordorigin="7710,1224" coordsize="10,30">
              <v:shape style="position:absolute;left:7710;top:1224;width:10;height:30" coordorigin="7710,1224" coordsize="10,30" path="m7710,1239l7720,1239e" filled="false" stroked="true" strokeweight="1.599pt" strokecolor="#000000">
                <v:path arrowok="t"/>
              </v:shape>
            </v:group>
            <v:group style="position:absolute;left:7710;top:1274;width:10;height:30" coordorigin="7710,1274" coordsize="10,30">
              <v:shape style="position:absolute;left:7710;top:1274;width:10;height:30" coordorigin="7710,1274" coordsize="10,30" path="m7710,1289l7720,1289e" filled="false" stroked="true" strokeweight="1.599pt" strokecolor="#000000">
                <v:path arrowok="t"/>
              </v:shape>
            </v:group>
            <v:group style="position:absolute;left:7710;top:1324;width:10;height:30" coordorigin="7710,1324" coordsize="10,30">
              <v:shape style="position:absolute;left:7710;top:1324;width:10;height:30" coordorigin="7710,1324" coordsize="10,30" path="m7710,1339l7720,1339e" filled="false" stroked="true" strokeweight="1.599pt" strokecolor="#000000">
                <v:path arrowok="t"/>
              </v:shape>
            </v:group>
            <v:group style="position:absolute;left:7710;top:1374;width:10;height:30" coordorigin="7710,1374" coordsize="10,30">
              <v:shape style="position:absolute;left:7710;top:1374;width:10;height:30" coordorigin="7710,1374" coordsize="10,30" path="m7710,1389l7720,1389e" filled="false" stroked="true" strokeweight="1.599pt" strokecolor="#000000">
                <v:path arrowok="t"/>
              </v:shape>
            </v:group>
            <v:group style="position:absolute;left:7710;top:1424;width:10;height:30" coordorigin="7710,1424" coordsize="10,30">
              <v:shape style="position:absolute;left:7710;top:1424;width:10;height:30" coordorigin="7710,1424" coordsize="10,30" path="m7710,1439l7720,1439e" filled="false" stroked="true" strokeweight="1.599pt" strokecolor="#000000">
                <v:path arrowok="t"/>
              </v:shape>
            </v:group>
            <v:group style="position:absolute;left:7710;top:1474;width:10;height:30" coordorigin="7710,1474" coordsize="10,30">
              <v:shape style="position:absolute;left:7710;top:1474;width:10;height:30" coordorigin="7710,1474" coordsize="10,30" path="m7710,1489l7720,1489e" filled="false" stroked="true" strokeweight="1.599pt" strokecolor="#000000">
                <v:path arrowok="t"/>
              </v:shape>
            </v:group>
            <v:group style="position:absolute;left:7710;top:1524;width:10;height:30" coordorigin="7710,1524" coordsize="10,30">
              <v:shape style="position:absolute;left:7710;top:1524;width:10;height:30" coordorigin="7710,1524" coordsize="10,30" path="m7710,1539l7720,1539e" filled="false" stroked="true" strokeweight="1.599pt" strokecolor="#000000">
                <v:path arrowok="t"/>
              </v:shape>
            </v:group>
            <v:group style="position:absolute;left:7710;top:1574;width:10;height:30" coordorigin="7710,1574" coordsize="10,30">
              <v:shape style="position:absolute;left:7710;top:1574;width:10;height:30" coordorigin="7710,1574" coordsize="10,30" path="m7710,1589l7720,1589e" filled="false" stroked="true" strokeweight="1.599pt" strokecolor="#000000">
                <v:path arrowok="t"/>
              </v:shape>
            </v:group>
            <v:group style="position:absolute;left:7710;top:1624;width:10;height:30" coordorigin="7710,1624" coordsize="10,30">
              <v:shape style="position:absolute;left:7710;top:1624;width:10;height:30" coordorigin="7710,1624" coordsize="10,30" path="m7710,1639l7720,1639e" filled="false" stroked="true" strokeweight="1.599pt" strokecolor="#000000">
                <v:path arrowok="t"/>
              </v:shape>
            </v:group>
            <v:group style="position:absolute;left:7710;top:1674;width:10;height:30" coordorigin="7710,1674" coordsize="10,30">
              <v:shape style="position:absolute;left:7710;top:1674;width:10;height:30" coordorigin="7710,1674" coordsize="10,30" path="m7710,1689l7720,1689e" filled="false" stroked="true" strokeweight="1.599pt" strokecolor="#000000">
                <v:path arrowok="t"/>
              </v:shape>
            </v:group>
            <v:group style="position:absolute;left:7710;top:1724;width:10;height:30" coordorigin="7710,1724" coordsize="10,30">
              <v:shape style="position:absolute;left:7710;top:1724;width:10;height:30" coordorigin="7710,1724" coordsize="10,30" path="m7710,1739l7720,1739e" filled="false" stroked="true" strokeweight="1.599pt" strokecolor="#000000">
                <v:path arrowok="t"/>
              </v:shape>
            </v:group>
            <v:group style="position:absolute;left:7710;top:1774;width:10;height:30" coordorigin="7710,1774" coordsize="10,30">
              <v:shape style="position:absolute;left:7710;top:1774;width:10;height:30" coordorigin="7710,1774" coordsize="10,30" path="m7710,1789l7720,1789e" filled="false" stroked="true" strokeweight="1.599pt" strokecolor="#000000">
                <v:path arrowok="t"/>
              </v:shape>
            </v:group>
            <v:group style="position:absolute;left:7710;top:1824;width:10;height:30" coordorigin="7710,1824" coordsize="10,30">
              <v:shape style="position:absolute;left:7710;top:1824;width:10;height:30" coordorigin="7710,1824" coordsize="10,30" path="m7710,1839l7720,1839e" filled="false" stroked="true" strokeweight="1.599pt" strokecolor="#000000">
                <v:path arrowok="t"/>
              </v:shape>
            </v:group>
            <v:group style="position:absolute;left:7710;top:1874;width:10;height:30" coordorigin="7710,1874" coordsize="10,30">
              <v:shape style="position:absolute;left:7710;top:1874;width:10;height:30" coordorigin="7710,1874" coordsize="10,30" path="m7710,1889l7720,1889e" filled="false" stroked="true" strokeweight="1.599pt" strokecolor="#000000">
                <v:path arrowok="t"/>
              </v:shape>
            </v:group>
            <v:group style="position:absolute;left:7710;top:1924;width:10;height:30" coordorigin="7710,1924" coordsize="10,30">
              <v:shape style="position:absolute;left:7710;top:1924;width:10;height:30" coordorigin="7710,1924" coordsize="10,30" path="m7710,1939l7720,1939e" filled="false" stroked="true" strokeweight="1.599pt" strokecolor="#000000">
                <v:path arrowok="t"/>
              </v:shape>
            </v:group>
            <v:group style="position:absolute;left:7710;top:1974;width:10;height:30" coordorigin="7710,1974" coordsize="10,30">
              <v:shape style="position:absolute;left:7710;top:1974;width:10;height:30" coordorigin="7710,1974" coordsize="10,30" path="m7710,1989l7720,1989e" filled="false" stroked="true" strokeweight="1.6pt" strokecolor="#000000">
                <v:path arrowok="t"/>
              </v:shape>
            </v:group>
            <v:group style="position:absolute;left:7710;top:2024;width:10;height:30" coordorigin="7710,2024" coordsize="10,30">
              <v:shape style="position:absolute;left:7710;top:2024;width:10;height:30" coordorigin="7710,2024" coordsize="10,30" path="m7710,2039l7720,2039e" filled="false" stroked="true" strokeweight="1.599pt" strokecolor="#000000">
                <v:path arrowok="t"/>
              </v:shape>
            </v:group>
            <v:group style="position:absolute;left:7710;top:2074;width:10;height:30" coordorigin="7710,2074" coordsize="10,30">
              <v:shape style="position:absolute;left:7710;top:2074;width:10;height:30" coordorigin="7710,2074" coordsize="10,30" path="m7710,2089l7720,2089e" filled="false" stroked="true" strokeweight="1.599pt" strokecolor="#000000">
                <v:path arrowok="t"/>
              </v:shape>
            </v:group>
            <v:group style="position:absolute;left:7710;top:2124;width:10;height:30" coordorigin="7710,2124" coordsize="10,30">
              <v:shape style="position:absolute;left:7710;top:2124;width:10;height:30" coordorigin="7710,2124" coordsize="10,30" path="m7710,2139l7720,2139e" filled="false" stroked="true" strokeweight="1.599pt" strokecolor="#000000">
                <v:path arrowok="t"/>
              </v:shape>
            </v:group>
            <v:group style="position:absolute;left:7710;top:2174;width:10;height:30" coordorigin="7710,2174" coordsize="10,30">
              <v:shape style="position:absolute;left:7710;top:2174;width:10;height:30" coordorigin="7710,2174" coordsize="10,30" path="m7710,2189l7720,2189e" filled="false" stroked="true" strokeweight="1.599pt" strokecolor="#000000">
                <v:path arrowok="t"/>
              </v:shape>
            </v:group>
            <v:group style="position:absolute;left:7710;top:-1560;width:10;height:15" coordorigin="7710,-1560" coordsize="10,15">
              <v:shape style="position:absolute;left:7710;top:-1560;width:10;height:15" coordorigin="7710,-1560" coordsize="10,15" path="m7710,-1552l7720,-1552e" filled="false" stroked="true" strokeweight=".85pt" strokecolor="#000000">
                <v:path arrowok="t"/>
              </v:shape>
            </v:group>
            <v:group style="position:absolute;left:11225;top:-1525;width:10;height:30" coordorigin="11225,-1525" coordsize="10,30">
              <v:shape style="position:absolute;left:11225;top:-1525;width:10;height:30" coordorigin="11225,-1525" coordsize="10,30" path="m11225,-1510l11235,-1510e" filled="false" stroked="true" strokeweight="1.6pt" strokecolor="#000000">
                <v:path arrowok="t"/>
              </v:shape>
            </v:group>
            <v:group style="position:absolute;left:11225;top:-1475;width:10;height:30" coordorigin="11225,-1475" coordsize="10,30">
              <v:shape style="position:absolute;left:11225;top:-1475;width:10;height:30" coordorigin="11225,-1475" coordsize="10,30" path="m11225,-1460l11235,-1460e" filled="false" stroked="true" strokeweight="1.599pt" strokecolor="#000000">
                <v:path arrowok="t"/>
              </v:shape>
            </v:group>
            <v:group style="position:absolute;left:11225;top:-1425;width:10;height:30" coordorigin="11225,-1425" coordsize="10,30">
              <v:shape style="position:absolute;left:11225;top:-1425;width:10;height:30" coordorigin="11225,-1425" coordsize="10,30" path="m11225,-1410l11235,-1410e" filled="false" stroked="true" strokeweight="1.599pt" strokecolor="#000000">
                <v:path arrowok="t"/>
              </v:shape>
            </v:group>
            <v:group style="position:absolute;left:11225;top:-1375;width:10;height:30" coordorigin="11225,-1375" coordsize="10,30">
              <v:shape style="position:absolute;left:11225;top:-1375;width:10;height:30" coordorigin="11225,-1375" coordsize="10,30" path="m11225,-1360l11235,-1360e" filled="false" stroked="true" strokeweight="1.599pt" strokecolor="#000000">
                <v:path arrowok="t"/>
              </v:shape>
            </v:group>
            <v:group style="position:absolute;left:11225;top:-1325;width:10;height:30" coordorigin="11225,-1325" coordsize="10,30">
              <v:shape style="position:absolute;left:11225;top:-1325;width:10;height:30" coordorigin="11225,-1325" coordsize="10,30" path="m11225,-1310l11235,-1310e" filled="false" stroked="true" strokeweight="1.599pt" strokecolor="#000000">
                <v:path arrowok="t"/>
              </v:shape>
            </v:group>
            <v:group style="position:absolute;left:11225;top:-1275;width:10;height:30" coordorigin="11225,-1275" coordsize="10,30">
              <v:shape style="position:absolute;left:11225;top:-1275;width:10;height:30" coordorigin="11225,-1275" coordsize="10,30" path="m11225,-1260l11235,-1260e" filled="false" stroked="true" strokeweight="1.599pt" strokecolor="#000000">
                <v:path arrowok="t"/>
              </v:shape>
            </v:group>
            <v:group style="position:absolute;left:11225;top:-1225;width:10;height:30" coordorigin="11225,-1225" coordsize="10,30">
              <v:shape style="position:absolute;left:11225;top:-1225;width:10;height:30" coordorigin="11225,-1225" coordsize="10,30" path="m11225,-1210l11235,-1210e" filled="false" stroked="true" strokeweight="1.599pt" strokecolor="#000000">
                <v:path arrowok="t"/>
              </v:shape>
            </v:group>
            <v:group style="position:absolute;left:11225;top:-1175;width:10;height:30" coordorigin="11225,-1175" coordsize="10,30">
              <v:shape style="position:absolute;left:11225;top:-1175;width:10;height:30" coordorigin="11225,-1175" coordsize="10,30" path="m11225,-1160l11235,-1160e" filled="false" stroked="true" strokeweight="1.599pt" strokecolor="#000000">
                <v:path arrowok="t"/>
              </v:shape>
            </v:group>
            <v:group style="position:absolute;left:11225;top:-1125;width:10;height:30" coordorigin="11225,-1125" coordsize="10,30">
              <v:shape style="position:absolute;left:11225;top:-1125;width:10;height:30" coordorigin="11225,-1125" coordsize="10,30" path="m11225,-1110l11235,-1110e" filled="false" stroked="true" strokeweight="1.599pt" strokecolor="#000000">
                <v:path arrowok="t"/>
              </v:shape>
            </v:group>
            <v:group style="position:absolute;left:11225;top:-1075;width:10;height:30" coordorigin="11225,-1075" coordsize="10,30">
              <v:shape style="position:absolute;left:11225;top:-1075;width:10;height:30" coordorigin="11225,-1075" coordsize="10,30" path="m11225,-1060l11235,-1060e" filled="false" stroked="true" strokeweight="1.599pt" strokecolor="#000000">
                <v:path arrowok="t"/>
              </v:shape>
            </v:group>
            <v:group style="position:absolute;left:11225;top:-1025;width:10;height:30" coordorigin="11225,-1025" coordsize="10,30">
              <v:shape style="position:absolute;left:11225;top:-1025;width:10;height:30" coordorigin="11225,-1025" coordsize="10,30" path="m11225,-1010l11235,-1010e" filled="false" stroked="true" strokeweight="1.599pt" strokecolor="#000000">
                <v:path arrowok="t"/>
              </v:shape>
            </v:group>
            <v:group style="position:absolute;left:11225;top:-975;width:10;height:30" coordorigin="11225,-975" coordsize="10,30">
              <v:shape style="position:absolute;left:11225;top:-975;width:10;height:30" coordorigin="11225,-975" coordsize="10,30" path="m11225,-960l11235,-960e" filled="false" stroked="true" strokeweight="1.599pt" strokecolor="#000000">
                <v:path arrowok="t"/>
              </v:shape>
            </v:group>
            <v:group style="position:absolute;left:11225;top:-925;width:10;height:30" coordorigin="11225,-925" coordsize="10,30">
              <v:shape style="position:absolute;left:11225;top:-925;width:10;height:30" coordorigin="11225,-925" coordsize="10,30" path="m11225,-910l11235,-910e" filled="false" stroked="true" strokeweight="1.599pt" strokecolor="#000000">
                <v:path arrowok="t"/>
              </v:shape>
            </v:group>
            <v:group style="position:absolute;left:11225;top:-875;width:10;height:30" coordorigin="11225,-875" coordsize="10,30">
              <v:shape style="position:absolute;left:11225;top:-875;width:10;height:30" coordorigin="11225,-875" coordsize="10,30" path="m11225,-860l11235,-860e" filled="false" stroked="true" strokeweight="1.599pt" strokecolor="#000000">
                <v:path arrowok="t"/>
              </v:shape>
            </v:group>
            <v:group style="position:absolute;left:11225;top:-825;width:10;height:30" coordorigin="11225,-825" coordsize="10,30">
              <v:shape style="position:absolute;left:11225;top:-825;width:10;height:30" coordorigin="11225,-825" coordsize="10,30" path="m11225,-810l11235,-810e" filled="false" stroked="true" strokeweight="1.599pt" strokecolor="#000000">
                <v:path arrowok="t"/>
              </v:shape>
            </v:group>
            <v:group style="position:absolute;left:11225;top:-775;width:10;height:30" coordorigin="11225,-775" coordsize="10,30">
              <v:shape style="position:absolute;left:11225;top:-775;width:10;height:30" coordorigin="11225,-775" coordsize="10,30" path="m11225,-760l11235,-760e" filled="false" stroked="true" strokeweight="1.599pt" strokecolor="#000000">
                <v:path arrowok="t"/>
              </v:shape>
            </v:group>
            <v:group style="position:absolute;left:11225;top:-725;width:10;height:30" coordorigin="11225,-725" coordsize="10,30">
              <v:shape style="position:absolute;left:11225;top:-725;width:10;height:30" coordorigin="11225,-725" coordsize="10,30" path="m11225,-710l11235,-710e" filled="false" stroked="true" strokeweight="1.599pt" strokecolor="#000000">
                <v:path arrowok="t"/>
              </v:shape>
            </v:group>
            <v:group style="position:absolute;left:11225;top:-675;width:10;height:30" coordorigin="11225,-675" coordsize="10,30">
              <v:shape style="position:absolute;left:11225;top:-675;width:10;height:30" coordorigin="11225,-675" coordsize="10,30" path="m11225,-660l11235,-660e" filled="false" stroked="true" strokeweight="1.599pt" strokecolor="#000000">
                <v:path arrowok="t"/>
              </v:shape>
            </v:group>
            <v:group style="position:absolute;left:11225;top:-625;width:10;height:30" coordorigin="11225,-625" coordsize="10,30">
              <v:shape style="position:absolute;left:11225;top:-625;width:10;height:30" coordorigin="11225,-625" coordsize="10,30" path="m11225,-610l11235,-610e" filled="false" stroked="true" strokeweight="1.6pt" strokecolor="#000000">
                <v:path arrowok="t"/>
              </v:shape>
            </v:group>
            <v:group style="position:absolute;left:11225;top:-575;width:10;height:30" coordorigin="11225,-575" coordsize="10,30">
              <v:shape style="position:absolute;left:11225;top:-575;width:10;height:30" coordorigin="11225,-575" coordsize="10,30" path="m11225,-560l11235,-560e" filled="false" stroked="true" strokeweight="1.599pt" strokecolor="#000000">
                <v:path arrowok="t"/>
              </v:shape>
            </v:group>
            <v:group style="position:absolute;left:11225;top:-525;width:10;height:30" coordorigin="11225,-525" coordsize="10,30">
              <v:shape style="position:absolute;left:11225;top:-525;width:10;height:30" coordorigin="11225,-525" coordsize="10,30" path="m11225,-510l11235,-510e" filled="false" stroked="true" strokeweight="1.599pt" strokecolor="#000000">
                <v:path arrowok="t"/>
              </v:shape>
            </v:group>
            <v:group style="position:absolute;left:11225;top:-475;width:10;height:30" coordorigin="11225,-475" coordsize="10,30">
              <v:shape style="position:absolute;left:11225;top:-475;width:10;height:30" coordorigin="11225,-475" coordsize="10,30" path="m11225,-460l11235,-460e" filled="false" stroked="true" strokeweight="1.599pt" strokecolor="#000000">
                <v:path arrowok="t"/>
              </v:shape>
            </v:group>
            <v:group style="position:absolute;left:11225;top:-425;width:10;height:30" coordorigin="11225,-425" coordsize="10,30">
              <v:shape style="position:absolute;left:11225;top:-425;width:10;height:30" coordorigin="11225,-425" coordsize="10,30" path="m11225,-410l11235,-410e" filled="false" stroked="true" strokeweight="1.599pt" strokecolor="#000000">
                <v:path arrowok="t"/>
              </v:shape>
            </v:group>
            <v:group style="position:absolute;left:11225;top:-375;width:10;height:30" coordorigin="11225,-375" coordsize="10,30">
              <v:shape style="position:absolute;left:11225;top:-375;width:10;height:30" coordorigin="11225,-375" coordsize="10,30" path="m11225,-360l11235,-360e" filled="false" stroked="true" strokeweight="1.599pt" strokecolor="#000000">
                <v:path arrowok="t"/>
              </v:shape>
            </v:group>
            <v:group style="position:absolute;left:11225;top:-325;width:10;height:30" coordorigin="11225,-325" coordsize="10,30">
              <v:shape style="position:absolute;left:11225;top:-325;width:10;height:30" coordorigin="11225,-325" coordsize="10,30" path="m11225,-310l11235,-310e" filled="false" stroked="true" strokeweight="1.599pt" strokecolor="#000000">
                <v:path arrowok="t"/>
              </v:shape>
            </v:group>
            <v:group style="position:absolute;left:11225;top:-275;width:10;height:30" coordorigin="11225,-275" coordsize="10,30">
              <v:shape style="position:absolute;left:11225;top:-275;width:10;height:30" coordorigin="11225,-275" coordsize="10,30" path="m11225,-260l11235,-260e" filled="false" stroked="true" strokeweight="1.599pt" strokecolor="#000000">
                <v:path arrowok="t"/>
              </v:shape>
            </v:group>
            <v:group style="position:absolute;left:11225;top:-225;width:10;height:30" coordorigin="11225,-225" coordsize="10,30">
              <v:shape style="position:absolute;left:11225;top:-225;width:10;height:30" coordorigin="11225,-225" coordsize="10,30" path="m11225,-210l11235,-210e" filled="false" stroked="true" strokeweight="1.599pt" strokecolor="#000000">
                <v:path arrowok="t"/>
              </v:shape>
            </v:group>
            <v:group style="position:absolute;left:11225;top:-175;width:10;height:30" coordorigin="11225,-175" coordsize="10,30">
              <v:shape style="position:absolute;left:11225;top:-175;width:10;height:30" coordorigin="11225,-175" coordsize="10,30" path="m11225,-160l11235,-160e" filled="false" stroked="true" strokeweight="1.599pt" strokecolor="#000000">
                <v:path arrowok="t"/>
              </v:shape>
            </v:group>
            <v:group style="position:absolute;left:11225;top:-125;width:10;height:30" coordorigin="11225,-125" coordsize="10,30">
              <v:shape style="position:absolute;left:11225;top:-125;width:10;height:30" coordorigin="11225,-125" coordsize="10,30" path="m11225,-110l11235,-110e" filled="false" stroked="true" strokeweight="1.599pt" strokecolor="#000000">
                <v:path arrowok="t"/>
              </v:shape>
            </v:group>
            <v:group style="position:absolute;left:11225;top:-75;width:10;height:30" coordorigin="11225,-75" coordsize="10,30">
              <v:shape style="position:absolute;left:11225;top:-75;width:10;height:30" coordorigin="11225,-75" coordsize="10,30" path="m11225,-60l11235,-60e" filled="false" stroked="true" strokeweight="1.599pt" strokecolor="#000000">
                <v:path arrowok="t"/>
              </v:shape>
            </v:group>
            <v:group style="position:absolute;left:11225;top:-25;width:10;height:30" coordorigin="11225,-25" coordsize="10,30">
              <v:shape style="position:absolute;left:11225;top:-25;width:10;height:30" coordorigin="11225,-25" coordsize="10,30" path="m11225,-10l11235,-10e" filled="false" stroked="true" strokeweight="1.599pt" strokecolor="#000000">
                <v:path arrowok="t"/>
              </v:shape>
            </v:group>
            <v:group style="position:absolute;left:11225;top:25;width:10;height:30" coordorigin="11225,25" coordsize="10,30">
              <v:shape style="position:absolute;left:11225;top:25;width:10;height:30" coordorigin="11225,25" coordsize="10,30" path="m11225,40l11235,40e" filled="false" stroked="true" strokeweight="1.599pt" strokecolor="#000000">
                <v:path arrowok="t"/>
              </v:shape>
            </v:group>
            <v:group style="position:absolute;left:11225;top:75;width:10;height:30" coordorigin="11225,75" coordsize="10,30">
              <v:shape style="position:absolute;left:11225;top:75;width:10;height:30" coordorigin="11225,75" coordsize="10,30" path="m11225,90l11235,90e" filled="false" stroked="true" strokeweight="1.599pt" strokecolor="#000000">
                <v:path arrowok="t"/>
              </v:shape>
            </v:group>
            <v:group style="position:absolute;left:11225;top:125;width:10;height:30" coordorigin="11225,125" coordsize="10,30">
              <v:shape style="position:absolute;left:11225;top:125;width:10;height:30" coordorigin="11225,125" coordsize="10,30" path="m11225,140l11235,140e" filled="false" stroked="true" strokeweight="1.599pt" strokecolor="#000000">
                <v:path arrowok="t"/>
              </v:shape>
            </v:group>
            <v:group style="position:absolute;left:11225;top:175;width:10;height:30" coordorigin="11225,175" coordsize="10,30">
              <v:shape style="position:absolute;left:11225;top:175;width:10;height:30" coordorigin="11225,175" coordsize="10,30" path="m11225,190l11235,190e" filled="false" stroked="true" strokeweight="1.599pt" strokecolor="#000000">
                <v:path arrowok="t"/>
              </v:shape>
            </v:group>
            <v:group style="position:absolute;left:11225;top:225;width:10;height:30" coordorigin="11225,225" coordsize="10,30">
              <v:shape style="position:absolute;left:11225;top:225;width:10;height:30" coordorigin="11225,225" coordsize="10,30" path="m11225,240l11235,240e" filled="false" stroked="true" strokeweight="1.599pt" strokecolor="#000000">
                <v:path arrowok="t"/>
              </v:shape>
            </v:group>
            <v:group style="position:absolute;left:11225;top:275;width:10;height:30" coordorigin="11225,275" coordsize="10,30">
              <v:shape style="position:absolute;left:11225;top:275;width:10;height:30" coordorigin="11225,275" coordsize="10,30" path="m11225,290l11235,290e" filled="false" stroked="true" strokeweight="1.6pt" strokecolor="#000000">
                <v:path arrowok="t"/>
              </v:shape>
            </v:group>
            <v:group style="position:absolute;left:11225;top:325;width:10;height:30" coordorigin="11225,325" coordsize="10,30">
              <v:shape style="position:absolute;left:11225;top:325;width:10;height:30" coordorigin="11225,325" coordsize="10,30" path="m11225,340l11235,340e" filled="false" stroked="true" strokeweight="1.599pt" strokecolor="#000000">
                <v:path arrowok="t"/>
              </v:shape>
            </v:group>
            <v:group style="position:absolute;left:11225;top:375;width:10;height:30" coordorigin="11225,375" coordsize="10,30">
              <v:shape style="position:absolute;left:11225;top:375;width:10;height:30" coordorigin="11225,375" coordsize="10,30" path="m11225,390l11235,390e" filled="false" stroked="true" strokeweight="1.599pt" strokecolor="#000000">
                <v:path arrowok="t"/>
              </v:shape>
            </v:group>
            <v:group style="position:absolute;left:11225;top:424;width:10;height:30" coordorigin="11225,424" coordsize="10,30">
              <v:shape style="position:absolute;left:11225;top:424;width:10;height:30" coordorigin="11225,424" coordsize="10,30" path="m11225,439l11235,439e" filled="false" stroked="true" strokeweight="1.599pt" strokecolor="#000000">
                <v:path arrowok="t"/>
              </v:shape>
            </v:group>
            <v:group style="position:absolute;left:11225;top:474;width:10;height:30" coordorigin="11225,474" coordsize="10,30">
              <v:shape style="position:absolute;left:11225;top:474;width:10;height:30" coordorigin="11225,474" coordsize="10,30" path="m11225,489l11235,489e" filled="false" stroked="true" strokeweight="1.599pt" strokecolor="#000000">
                <v:path arrowok="t"/>
              </v:shape>
            </v:group>
            <v:group style="position:absolute;left:11225;top:524;width:10;height:30" coordorigin="11225,524" coordsize="10,30">
              <v:shape style="position:absolute;left:11225;top:524;width:10;height:30" coordorigin="11225,524" coordsize="10,30" path="m11225,539l11235,539e" filled="false" stroked="true" strokeweight="1.599pt" strokecolor="#000000">
                <v:path arrowok="t"/>
              </v:shape>
            </v:group>
            <v:group style="position:absolute;left:11225;top:574;width:10;height:30" coordorigin="11225,574" coordsize="10,30">
              <v:shape style="position:absolute;left:11225;top:574;width:10;height:30" coordorigin="11225,574" coordsize="10,30" path="m11225,589l11235,589e" filled="false" stroked="true" strokeweight="1.599pt" strokecolor="#000000">
                <v:path arrowok="t"/>
              </v:shape>
            </v:group>
            <v:group style="position:absolute;left:11225;top:624;width:10;height:30" coordorigin="11225,624" coordsize="10,30">
              <v:shape style="position:absolute;left:11225;top:624;width:10;height:30" coordorigin="11225,624" coordsize="10,30" path="m11225,639l11235,639e" filled="false" stroked="true" strokeweight="1.599pt" strokecolor="#000000">
                <v:path arrowok="t"/>
              </v:shape>
            </v:group>
            <v:group style="position:absolute;left:11225;top:674;width:10;height:30" coordorigin="11225,674" coordsize="10,30">
              <v:shape style="position:absolute;left:11225;top:674;width:10;height:30" coordorigin="11225,674" coordsize="10,30" path="m11225,689l11235,689e" filled="false" stroked="true" strokeweight="1.599pt" strokecolor="#000000">
                <v:path arrowok="t"/>
              </v:shape>
            </v:group>
            <v:group style="position:absolute;left:11225;top:724;width:10;height:30" coordorigin="11225,724" coordsize="10,30">
              <v:shape style="position:absolute;left:11225;top:724;width:10;height:30" coordorigin="11225,724" coordsize="10,30" path="m11225,739l11235,739e" filled="false" stroked="true" strokeweight="1.599pt" strokecolor="#000000">
                <v:path arrowok="t"/>
              </v:shape>
            </v:group>
            <v:group style="position:absolute;left:11225;top:774;width:10;height:30" coordorigin="11225,774" coordsize="10,30">
              <v:shape style="position:absolute;left:11225;top:774;width:10;height:30" coordorigin="11225,774" coordsize="10,30" path="m11225,789l11235,789e" filled="false" stroked="true" strokeweight="1.599pt" strokecolor="#000000">
                <v:path arrowok="t"/>
              </v:shape>
            </v:group>
            <v:group style="position:absolute;left:11225;top:824;width:10;height:30" coordorigin="11225,824" coordsize="10,30">
              <v:shape style="position:absolute;left:11225;top:824;width:10;height:30" coordorigin="11225,824" coordsize="10,30" path="m11225,839l11235,839e" filled="false" stroked="true" strokeweight="1.599pt" strokecolor="#000000">
                <v:path arrowok="t"/>
              </v:shape>
            </v:group>
            <v:group style="position:absolute;left:11225;top:874;width:10;height:30" coordorigin="11225,874" coordsize="10,30">
              <v:shape style="position:absolute;left:11225;top:874;width:10;height:30" coordorigin="11225,874" coordsize="10,30" path="m11225,889l11235,889e" filled="false" stroked="true" strokeweight="1.599pt" strokecolor="#000000">
                <v:path arrowok="t"/>
              </v:shape>
            </v:group>
            <v:group style="position:absolute;left:11225;top:924;width:10;height:30" coordorigin="11225,924" coordsize="10,30">
              <v:shape style="position:absolute;left:11225;top:924;width:10;height:30" coordorigin="11225,924" coordsize="10,30" path="m11225,939l11235,939e" filled="false" stroked="true" strokeweight="1.6pt" strokecolor="#000000">
                <v:path arrowok="t"/>
              </v:shape>
            </v:group>
            <v:group style="position:absolute;left:11225;top:974;width:10;height:30" coordorigin="11225,974" coordsize="10,30">
              <v:shape style="position:absolute;left:11225;top:974;width:10;height:30" coordorigin="11225,974" coordsize="10,30" path="m11225,989l11235,989e" filled="false" stroked="true" strokeweight="1.599pt" strokecolor="#000000">
                <v:path arrowok="t"/>
              </v:shape>
            </v:group>
            <v:group style="position:absolute;left:11225;top:1024;width:10;height:30" coordorigin="11225,1024" coordsize="10,30">
              <v:shape style="position:absolute;left:11225;top:1024;width:10;height:30" coordorigin="11225,1024" coordsize="10,30" path="m11225,1039l11235,1039e" filled="false" stroked="true" strokeweight="1.599pt" strokecolor="#000000">
                <v:path arrowok="t"/>
              </v:shape>
            </v:group>
            <v:group style="position:absolute;left:11225;top:1074;width:10;height:30" coordorigin="11225,1074" coordsize="10,30">
              <v:shape style="position:absolute;left:11225;top:1074;width:10;height:30" coordorigin="11225,1074" coordsize="10,30" path="m11225,1089l11235,1089e" filled="false" stroked="true" strokeweight="1.599pt" strokecolor="#000000">
                <v:path arrowok="t"/>
              </v:shape>
            </v:group>
            <v:group style="position:absolute;left:11225;top:1124;width:10;height:30" coordorigin="11225,1124" coordsize="10,30">
              <v:shape style="position:absolute;left:11225;top:1124;width:10;height:30" coordorigin="11225,1124" coordsize="10,30" path="m11225,1139l11235,1139e" filled="false" stroked="true" strokeweight="1.599pt" strokecolor="#000000">
                <v:path arrowok="t"/>
              </v:shape>
            </v:group>
            <v:group style="position:absolute;left:11225;top:1174;width:10;height:30" coordorigin="11225,1174" coordsize="10,30">
              <v:shape style="position:absolute;left:11225;top:1174;width:10;height:30" coordorigin="11225,1174" coordsize="10,30" path="m11225,1189l11235,1189e" filled="false" stroked="true" strokeweight="1.599pt" strokecolor="#000000">
                <v:path arrowok="t"/>
              </v:shape>
            </v:group>
            <v:group style="position:absolute;left:11225;top:1224;width:10;height:30" coordorigin="11225,1224" coordsize="10,30">
              <v:shape style="position:absolute;left:11225;top:1224;width:10;height:30" coordorigin="11225,1224" coordsize="10,30" path="m11225,1239l11235,1239e" filled="false" stroked="true" strokeweight="1.599pt" strokecolor="#000000">
                <v:path arrowok="t"/>
              </v:shape>
            </v:group>
            <v:group style="position:absolute;left:11225;top:1274;width:10;height:30" coordorigin="11225,1274" coordsize="10,30">
              <v:shape style="position:absolute;left:11225;top:1274;width:10;height:30" coordorigin="11225,1274" coordsize="10,30" path="m11225,1289l11235,1289e" filled="false" stroked="true" strokeweight="1.599pt" strokecolor="#000000">
                <v:path arrowok="t"/>
              </v:shape>
            </v:group>
            <v:group style="position:absolute;left:11225;top:1324;width:10;height:30" coordorigin="11225,1324" coordsize="10,30">
              <v:shape style="position:absolute;left:11225;top:1324;width:10;height:30" coordorigin="11225,1324" coordsize="10,30" path="m11225,1339l11235,1339e" filled="false" stroked="true" strokeweight="1.599pt" strokecolor="#000000">
                <v:path arrowok="t"/>
              </v:shape>
            </v:group>
            <v:group style="position:absolute;left:11225;top:1374;width:10;height:30" coordorigin="11225,1374" coordsize="10,30">
              <v:shape style="position:absolute;left:11225;top:1374;width:10;height:30" coordorigin="11225,1374" coordsize="10,30" path="m11225,1389l11235,1389e" filled="false" stroked="true" strokeweight="1.599pt" strokecolor="#000000">
                <v:path arrowok="t"/>
              </v:shape>
            </v:group>
            <v:group style="position:absolute;left:11225;top:1424;width:10;height:30" coordorigin="11225,1424" coordsize="10,30">
              <v:shape style="position:absolute;left:11225;top:1424;width:10;height:30" coordorigin="11225,1424" coordsize="10,30" path="m11225,1439l11235,1439e" filled="false" stroked="true" strokeweight="1.599pt" strokecolor="#000000">
                <v:path arrowok="t"/>
              </v:shape>
            </v:group>
            <v:group style="position:absolute;left:11225;top:1474;width:10;height:30" coordorigin="11225,1474" coordsize="10,30">
              <v:shape style="position:absolute;left:11225;top:1474;width:10;height:30" coordorigin="11225,1474" coordsize="10,30" path="m11225,1489l11235,1489e" filled="false" stroked="true" strokeweight="1.599pt" strokecolor="#000000">
                <v:path arrowok="t"/>
              </v:shape>
            </v:group>
            <v:group style="position:absolute;left:11225;top:1524;width:10;height:30" coordorigin="11225,1524" coordsize="10,30">
              <v:shape style="position:absolute;left:11225;top:1524;width:10;height:30" coordorigin="11225,1524" coordsize="10,30" path="m11225,1539l11235,1539e" filled="false" stroked="true" strokeweight="1.599pt" strokecolor="#000000">
                <v:path arrowok="t"/>
              </v:shape>
            </v:group>
            <v:group style="position:absolute;left:11225;top:1574;width:10;height:30" coordorigin="11225,1574" coordsize="10,30">
              <v:shape style="position:absolute;left:11225;top:1574;width:10;height:30" coordorigin="11225,1574" coordsize="10,30" path="m11225,1589l11235,1589e" filled="false" stroked="true" strokeweight="1.599pt" strokecolor="#000000">
                <v:path arrowok="t"/>
              </v:shape>
            </v:group>
            <v:group style="position:absolute;left:11225;top:1624;width:10;height:30" coordorigin="11225,1624" coordsize="10,30">
              <v:shape style="position:absolute;left:11225;top:1624;width:10;height:30" coordorigin="11225,1624" coordsize="10,30" path="m11225,1639l11235,1639e" filled="false" stroked="true" strokeweight="1.599pt" strokecolor="#000000">
                <v:path arrowok="t"/>
              </v:shape>
            </v:group>
            <v:group style="position:absolute;left:11225;top:1674;width:10;height:30" coordorigin="11225,1674" coordsize="10,30">
              <v:shape style="position:absolute;left:11225;top:1674;width:10;height:30" coordorigin="11225,1674" coordsize="10,30" path="m11225,1689l11235,1689e" filled="false" stroked="true" strokeweight="1.599pt" strokecolor="#000000">
                <v:path arrowok="t"/>
              </v:shape>
            </v:group>
            <v:group style="position:absolute;left:11225;top:1724;width:10;height:30" coordorigin="11225,1724" coordsize="10,30">
              <v:shape style="position:absolute;left:11225;top:1724;width:10;height:30" coordorigin="11225,1724" coordsize="10,30" path="m11225,1739l11235,1739e" filled="false" stroked="true" strokeweight="1.599pt" strokecolor="#000000">
                <v:path arrowok="t"/>
              </v:shape>
            </v:group>
            <v:group style="position:absolute;left:11225;top:1774;width:10;height:30" coordorigin="11225,1774" coordsize="10,30">
              <v:shape style="position:absolute;left:11225;top:1774;width:10;height:30" coordorigin="11225,1774" coordsize="10,30" path="m11225,1789l11235,1789e" filled="false" stroked="true" strokeweight="1.599pt" strokecolor="#000000">
                <v:path arrowok="t"/>
              </v:shape>
            </v:group>
            <v:group style="position:absolute;left:11225;top:1824;width:10;height:30" coordorigin="11225,1824" coordsize="10,30">
              <v:shape style="position:absolute;left:11225;top:1824;width:10;height:30" coordorigin="11225,1824" coordsize="10,30" path="m11225,1839l11235,1839e" filled="false" stroked="true" strokeweight="1.599pt" strokecolor="#000000">
                <v:path arrowok="t"/>
              </v:shape>
            </v:group>
            <v:group style="position:absolute;left:11225;top:1874;width:10;height:30" coordorigin="11225,1874" coordsize="10,30">
              <v:shape style="position:absolute;left:11225;top:1874;width:10;height:30" coordorigin="11225,1874" coordsize="10,30" path="m11225,1889l11235,1889e" filled="false" stroked="true" strokeweight="1.599pt" strokecolor="#000000">
                <v:path arrowok="t"/>
              </v:shape>
            </v:group>
            <v:group style="position:absolute;left:11225;top:1924;width:10;height:30" coordorigin="11225,1924" coordsize="10,30">
              <v:shape style="position:absolute;left:11225;top:1924;width:10;height:30" coordorigin="11225,1924" coordsize="10,30" path="m11225,1939l11235,1939e" filled="false" stroked="true" strokeweight="1.599pt" strokecolor="#000000">
                <v:path arrowok="t"/>
              </v:shape>
            </v:group>
            <v:group style="position:absolute;left:11225;top:1974;width:10;height:30" coordorigin="11225,1974" coordsize="10,30">
              <v:shape style="position:absolute;left:11225;top:1974;width:10;height:30" coordorigin="11225,1974" coordsize="10,30" path="m11225,1989l11235,1989e" filled="false" stroked="true" strokeweight="1.6pt" strokecolor="#000000">
                <v:path arrowok="t"/>
              </v:shape>
            </v:group>
            <v:group style="position:absolute;left:11225;top:2024;width:10;height:30" coordorigin="11225,2024" coordsize="10,30">
              <v:shape style="position:absolute;left:11225;top:2024;width:10;height:30" coordorigin="11225,2024" coordsize="10,30" path="m11225,2039l11235,2039e" filled="false" stroked="true" strokeweight="1.599pt" strokecolor="#000000">
                <v:path arrowok="t"/>
              </v:shape>
            </v:group>
            <v:group style="position:absolute;left:11225;top:2074;width:10;height:30" coordorigin="11225,2074" coordsize="10,30">
              <v:shape style="position:absolute;left:11225;top:2074;width:10;height:30" coordorigin="11225,2074" coordsize="10,30" path="m11225,2089l11235,2089e" filled="false" stroked="true" strokeweight="1.599pt" strokecolor="#000000">
                <v:path arrowok="t"/>
              </v:shape>
            </v:group>
            <v:group style="position:absolute;left:11225;top:2124;width:10;height:30" coordorigin="11225,2124" coordsize="10,30">
              <v:shape style="position:absolute;left:11225;top:2124;width:10;height:30" coordorigin="11225,2124" coordsize="10,30" path="m11225,2139l11235,2139e" filled="false" stroked="true" strokeweight="1.599pt" strokecolor="#000000">
                <v:path arrowok="t"/>
              </v:shape>
            </v:group>
            <v:group style="position:absolute;left:11225;top:2174;width:10;height:30" coordorigin="11225,2174" coordsize="10,30">
              <v:shape style="position:absolute;left:11225;top:2174;width:10;height:30" coordorigin="11225,2174" coordsize="10,30" path="m11225,2189l11235,2189e" filled="false" stroked="true" strokeweight="1.599pt" strokecolor="#000000">
                <v:path arrowok="t"/>
              </v:shape>
            </v:group>
            <v:group style="position:absolute;left:11225;top:-1560;width:10;height:15" coordorigin="11225,-1560" coordsize="10,15">
              <v:shape style="position:absolute;left:11225;top:-1560;width:10;height:15" coordorigin="11225,-1560" coordsize="10,15" path="m11225,-1552l11235,-1552e" filled="false" stroked="true" strokeweight=".85pt" strokecolor="#000000">
                <v:path arrowok="t"/>
              </v:shape>
            </v:group>
            <v:group style="position:absolute;left:11225;top:2239;width:10;height:2" coordorigin="11225,2239" coordsize="10,2">
              <v:shape style="position:absolute;left:11225;top:2239;width:10;height:2" coordorigin="11225,2239" coordsize="10,0" path="m11225,2239l11235,2239e" filled="false" stroked="true" strokeweight="1.599pt" strokecolor="#000000">
                <v:path arrowok="t"/>
              </v:shape>
            </v:group>
            <v:group style="position:absolute;left:4135;top:2234;width:31;height:10" coordorigin="4135,2234" coordsize="31,10">
              <v:shape style="position:absolute;left:4135;top:2234;width:31;height:10" coordorigin="4135,2234" coordsize="31,10" path="m4135,2239l4165,2239e" filled="false" stroked="true" strokeweight=".599pt" strokecolor="#000000">
                <v:path arrowok="t"/>
              </v:shape>
            </v:group>
            <v:group style="position:absolute;left:4085;top:2234;width:31;height:10" coordorigin="4085,2234" coordsize="31,10">
              <v:shape style="position:absolute;left:4085;top:2234;width:31;height:10" coordorigin="4085,2234" coordsize="31,10" path="m4085,2239l4115,2239e" filled="false" stroked="true" strokeweight=".599pt" strokecolor="#000000">
                <v:path arrowok="t"/>
              </v:shape>
            </v:group>
            <v:group style="position:absolute;left:4035;top:2234;width:31;height:10" coordorigin="4035,2234" coordsize="31,10">
              <v:shape style="position:absolute;left:4035;top:2234;width:31;height:10" coordorigin="4035,2234" coordsize="31,10" path="m4035,2239l4065,2239e" filled="false" stroked="true" strokeweight=".599pt" strokecolor="#000000">
                <v:path arrowok="t"/>
              </v:shape>
            </v:group>
            <v:group style="position:absolute;left:3984;top:2234;width:31;height:10" coordorigin="3984,2234" coordsize="31,10">
              <v:shape style="position:absolute;left:3984;top:2234;width:31;height:10" coordorigin="3984,2234" coordsize="31,10" path="m3984,2239l4014,2239e" filled="false" stroked="true" strokeweight=".599pt" strokecolor="#000000">
                <v:path arrowok="t"/>
              </v:shape>
            </v:group>
            <v:group style="position:absolute;left:3934;top:2234;width:31;height:10" coordorigin="3934,2234" coordsize="31,10">
              <v:shape style="position:absolute;left:3934;top:2234;width:31;height:10" coordorigin="3934,2234" coordsize="31,10" path="m3934,2239l3964,2239e" filled="false" stroked="true" strokeweight=".599pt" strokecolor="#000000">
                <v:path arrowok="t"/>
              </v:shape>
            </v:group>
            <v:group style="position:absolute;left:3884;top:2234;width:31;height:10" coordorigin="3884,2234" coordsize="31,10">
              <v:shape style="position:absolute;left:3884;top:2234;width:31;height:10" coordorigin="3884,2234" coordsize="31,10" path="m3884,2239l3914,2239e" filled="false" stroked="true" strokeweight=".599pt" strokecolor="#000000">
                <v:path arrowok="t"/>
              </v:shape>
            </v:group>
            <v:group style="position:absolute;left:3834;top:2234;width:31;height:10" coordorigin="3834,2234" coordsize="31,10">
              <v:shape style="position:absolute;left:3834;top:2234;width:31;height:10" coordorigin="3834,2234" coordsize="31,10" path="m3834,2239l3864,2239e" filled="false" stroked="true" strokeweight=".599pt" strokecolor="#000000">
                <v:path arrowok="t"/>
              </v:shape>
            </v:group>
            <v:group style="position:absolute;left:3783;top:2234;width:31;height:10" coordorigin="3783,2234" coordsize="31,10">
              <v:shape style="position:absolute;left:3783;top:2234;width:31;height:10" coordorigin="3783,2234" coordsize="31,10" path="m3783,2239l3814,2239e" filled="false" stroked="true" strokeweight=".599pt" strokecolor="#000000">
                <v:path arrowok="t"/>
              </v:shape>
            </v:group>
            <v:group style="position:absolute;left:3733;top:2234;width:31;height:10" coordorigin="3733,2234" coordsize="31,10">
              <v:shape style="position:absolute;left:3733;top:2234;width:31;height:10" coordorigin="3733,2234" coordsize="31,10" path="m3733,2239l3763,2239e" filled="false" stroked="true" strokeweight=".599pt" strokecolor="#000000">
                <v:path arrowok="t"/>
              </v:shape>
            </v:group>
            <v:group style="position:absolute;left:3683;top:2234;width:31;height:10" coordorigin="3683,2234" coordsize="31,10">
              <v:shape style="position:absolute;left:3683;top:2234;width:31;height:10" coordorigin="3683,2234" coordsize="31,10" path="m3683,2239l3713,2239e" filled="false" stroked="true" strokeweight=".599pt" strokecolor="#000000">
                <v:path arrowok="t"/>
              </v:shape>
            </v:group>
            <v:group style="position:absolute;left:3633;top:2234;width:31;height:10" coordorigin="3633,2234" coordsize="31,10">
              <v:shape style="position:absolute;left:3633;top:2234;width:31;height:10" coordorigin="3633,2234" coordsize="31,10" path="m3633,2239l3663,2239e" filled="false" stroked="true" strokeweight=".599pt" strokecolor="#000000">
                <v:path arrowok="t"/>
              </v:shape>
            </v:group>
            <v:group style="position:absolute;left:3583;top:2234;width:31;height:10" coordorigin="3583,2234" coordsize="31,10">
              <v:shape style="position:absolute;left:3583;top:2234;width:31;height:10" coordorigin="3583,2234" coordsize="31,10" path="m3583,2239l3613,2239e" filled="false" stroked="true" strokeweight=".599pt" strokecolor="#000000">
                <v:path arrowok="t"/>
              </v:shape>
            </v:group>
            <v:group style="position:absolute;left:3532;top:2234;width:31;height:10" coordorigin="3532,2234" coordsize="31,10">
              <v:shape style="position:absolute;left:3532;top:2234;width:31;height:10" coordorigin="3532,2234" coordsize="31,10" path="m3532,2239l3563,2239e" filled="false" stroked="true" strokeweight=".599pt" strokecolor="#000000">
                <v:path arrowok="t"/>
              </v:shape>
            </v:group>
            <v:group style="position:absolute;left:3482;top:2234;width:31;height:10" coordorigin="3482,2234" coordsize="31,10">
              <v:shape style="position:absolute;left:3482;top:2234;width:31;height:10" coordorigin="3482,2234" coordsize="31,10" path="m3482,2239l3512,2239e" filled="false" stroked="true" strokeweight=".599pt" strokecolor="#000000">
                <v:path arrowok="t"/>
              </v:shape>
            </v:group>
            <v:group style="position:absolute;left:3432;top:2234;width:31;height:10" coordorigin="3432,2234" coordsize="31,10">
              <v:shape style="position:absolute;left:3432;top:2234;width:31;height:10" coordorigin="3432,2234" coordsize="31,10" path="m3432,2239l3462,2239e" filled="false" stroked="true" strokeweight=".599pt" strokecolor="#000000">
                <v:path arrowok="t"/>
              </v:shape>
            </v:group>
            <v:group style="position:absolute;left:3382;top:2234;width:31;height:10" coordorigin="3382,2234" coordsize="31,10">
              <v:shape style="position:absolute;left:3382;top:2234;width:31;height:10" coordorigin="3382,2234" coordsize="31,10" path="m3382,2239l3412,2239e" filled="false" stroked="true" strokeweight=".599pt" strokecolor="#000000">
                <v:path arrowok="t"/>
              </v:shape>
            </v:group>
            <v:group style="position:absolute;left:3332;top:2234;width:31;height:10" coordorigin="3332,2234" coordsize="31,10">
              <v:shape style="position:absolute;left:3332;top:2234;width:31;height:10" coordorigin="3332,2234" coordsize="31,10" path="m3332,2239l3362,2239e" filled="false" stroked="true" strokeweight=".599pt" strokecolor="#000000">
                <v:path arrowok="t"/>
              </v:shape>
            </v:group>
            <v:group style="position:absolute;left:3281;top:2234;width:31;height:10" coordorigin="3281,2234" coordsize="31,10">
              <v:shape style="position:absolute;left:3281;top:2234;width:31;height:10" coordorigin="3281,2234" coordsize="31,10" path="m3281,2239l3311,2239e" filled="false" stroked="true" strokeweight=".599pt" strokecolor="#000000">
                <v:path arrowok="t"/>
              </v:shape>
            </v:group>
            <v:group style="position:absolute;left:3231;top:2234;width:31;height:10" coordorigin="3231,2234" coordsize="31,10">
              <v:shape style="position:absolute;left:3231;top:2234;width:31;height:10" coordorigin="3231,2234" coordsize="31,10" path="m3231,2239l3261,2239e" filled="false" stroked="true" strokeweight=".599pt" strokecolor="#000000">
                <v:path arrowok="t"/>
              </v:shape>
            </v:group>
            <v:group style="position:absolute;left:3181;top:2234;width:31;height:10" coordorigin="3181,2234" coordsize="31,10">
              <v:shape style="position:absolute;left:3181;top:2234;width:31;height:10" coordorigin="3181,2234" coordsize="31,10" path="m3181,2239l3211,2239e" filled="false" stroked="true" strokeweight=".599pt" strokecolor="#000000">
                <v:path arrowok="t"/>
              </v:shape>
            </v:group>
            <v:group style="position:absolute;left:3131;top:2234;width:31;height:10" coordorigin="3131,2234" coordsize="31,10">
              <v:shape style="position:absolute;left:3131;top:2234;width:31;height:10" coordorigin="3131,2234" coordsize="31,10" path="m3131,2239l3161,2239e" filled="false" stroked="true" strokeweight=".599pt" strokecolor="#000000">
                <v:path arrowok="t"/>
              </v:shape>
            </v:group>
            <v:group style="position:absolute;left:3081;top:2234;width:31;height:10" coordorigin="3081,2234" coordsize="31,10">
              <v:shape style="position:absolute;left:3081;top:2234;width:31;height:10" coordorigin="3081,2234" coordsize="31,10" path="m3081,2239l3111,2239e" filled="false" stroked="true" strokeweight=".599pt" strokecolor="#000000">
                <v:path arrowok="t"/>
              </v:shape>
            </v:group>
            <v:group style="position:absolute;left:3030;top:2234;width:31;height:10" coordorigin="3030,2234" coordsize="31,10">
              <v:shape style="position:absolute;left:3030;top:2234;width:31;height:10" coordorigin="3030,2234" coordsize="31,10" path="m3030,2239l3060,2239e" filled="false" stroked="true" strokeweight=".599pt" strokecolor="#000000">
                <v:path arrowok="t"/>
              </v:shape>
            </v:group>
            <v:group style="position:absolute;left:2980;top:2234;width:31;height:10" coordorigin="2980,2234" coordsize="31,10">
              <v:shape style="position:absolute;left:2980;top:2234;width:31;height:10" coordorigin="2980,2234" coordsize="31,10" path="m2980,2239l3010,2239e" filled="false" stroked="true" strokeweight=".599pt" strokecolor="#000000">
                <v:path arrowok="t"/>
              </v:shape>
            </v:group>
            <v:group style="position:absolute;left:2930;top:2234;width:31;height:10" coordorigin="2930,2234" coordsize="31,10">
              <v:shape style="position:absolute;left:2930;top:2234;width:31;height:10" coordorigin="2930,2234" coordsize="31,10" path="m2930,2239l2960,2239e" filled="false" stroked="true" strokeweight=".599pt" strokecolor="#000000">
                <v:path arrowok="t"/>
              </v:shape>
            </v:group>
            <v:group style="position:absolute;left:2880;top:2234;width:31;height:10" coordorigin="2880,2234" coordsize="31,10">
              <v:shape style="position:absolute;left:2880;top:2234;width:31;height:10" coordorigin="2880,2234" coordsize="31,10" path="m2880,2239l2910,2239e" filled="false" stroked="true" strokeweight=".599pt" strokecolor="#000000">
                <v:path arrowok="t"/>
              </v:shape>
            </v:group>
            <v:group style="position:absolute;left:2829;top:2234;width:31;height:10" coordorigin="2829,2234" coordsize="31,10">
              <v:shape style="position:absolute;left:2829;top:2234;width:31;height:10" coordorigin="2829,2234" coordsize="31,10" path="m2829,2239l2860,2239e" filled="false" stroked="true" strokeweight=".599pt" strokecolor="#000000">
                <v:path arrowok="t"/>
              </v:shape>
            </v:group>
            <v:group style="position:absolute;left:2779;top:2234;width:31;height:10" coordorigin="2779,2234" coordsize="31,10">
              <v:shape style="position:absolute;left:2779;top:2234;width:31;height:10" coordorigin="2779,2234" coordsize="31,10" path="m2779,2239l2809,2239e" filled="false" stroked="true" strokeweight=".599pt" strokecolor="#000000">
                <v:path arrowok="t"/>
              </v:shape>
            </v:group>
            <v:group style="position:absolute;left:2729;top:2234;width:31;height:10" coordorigin="2729,2234" coordsize="31,10">
              <v:shape style="position:absolute;left:2729;top:2234;width:31;height:10" coordorigin="2729,2234" coordsize="31,10" path="m2729,2239l2759,2239e" filled="false" stroked="true" strokeweight=".599pt" strokecolor="#000000">
                <v:path arrowok="t"/>
              </v:shape>
            </v:group>
            <v:group style="position:absolute;left:2679;top:2234;width:31;height:10" coordorigin="2679,2234" coordsize="31,10">
              <v:shape style="position:absolute;left:2679;top:2234;width:31;height:10" coordorigin="2679,2234" coordsize="31,10" path="m2679,2239l2709,2239e" filled="false" stroked="true" strokeweight=".599pt" strokecolor="#000000">
                <v:path arrowok="t"/>
              </v:shape>
            </v:group>
            <v:group style="position:absolute;left:2629;top:2234;width:31;height:10" coordorigin="2629,2234" coordsize="31,10">
              <v:shape style="position:absolute;left:2629;top:2234;width:31;height:10" coordorigin="2629,2234" coordsize="31,10" path="m2629,2239l2659,2239e" filled="false" stroked="true" strokeweight=".599pt" strokecolor="#000000">
                <v:path arrowok="t"/>
              </v:shape>
            </v:group>
            <v:group style="position:absolute;left:2578;top:2234;width:31;height:10" coordorigin="2578,2234" coordsize="31,10">
              <v:shape style="position:absolute;left:2578;top:2234;width:31;height:10" coordorigin="2578,2234" coordsize="31,10" path="m2578,2239l2609,2239e" filled="false" stroked="true" strokeweight=".599pt" strokecolor="#000000">
                <v:path arrowok="t"/>
              </v:shape>
            </v:group>
            <v:group style="position:absolute;left:2528;top:2234;width:31;height:10" coordorigin="2528,2234" coordsize="31,10">
              <v:shape style="position:absolute;left:2528;top:2234;width:31;height:10" coordorigin="2528,2234" coordsize="31,10" path="m2528,2239l2558,2239e" filled="false" stroked="true" strokeweight=".599pt" strokecolor="#000000">
                <v:path arrowok="t"/>
              </v:shape>
            </v:group>
            <v:group style="position:absolute;left:2478;top:2234;width:31;height:10" coordorigin="2478,2234" coordsize="31,10">
              <v:shape style="position:absolute;left:2478;top:2234;width:31;height:10" coordorigin="2478,2234" coordsize="31,10" path="m2478,2239l2508,2239e" filled="false" stroked="true" strokeweight=".599pt" strokecolor="#000000">
                <v:path arrowok="t"/>
              </v:shape>
            </v:group>
            <v:group style="position:absolute;left:2428;top:2234;width:31;height:10" coordorigin="2428,2234" coordsize="31,10">
              <v:shape style="position:absolute;left:2428;top:2234;width:31;height:10" coordorigin="2428,2234" coordsize="31,10" path="m2428,2239l2458,2239e" filled="false" stroked="true" strokeweight=".599pt" strokecolor="#000000">
                <v:path arrowok="t"/>
              </v:shape>
            </v:group>
            <v:group style="position:absolute;left:2378;top:2234;width:31;height:10" coordorigin="2378,2234" coordsize="31,10">
              <v:shape style="position:absolute;left:2378;top:2234;width:31;height:10" coordorigin="2378,2234" coordsize="31,10" path="m2378,2239l2408,2239e" filled="false" stroked="true" strokeweight=".599pt" strokecolor="#000000">
                <v:path arrowok="t"/>
              </v:shape>
            </v:group>
            <v:group style="position:absolute;left:2327;top:2234;width:31;height:10" coordorigin="2327,2234" coordsize="31,10">
              <v:shape style="position:absolute;left:2327;top:2234;width:31;height:10" coordorigin="2327,2234" coordsize="31,10" path="m2327,2239l2357,2239e" filled="false" stroked="true" strokeweight=".599pt" strokecolor="#000000">
                <v:path arrowok="t"/>
              </v:shape>
            </v:group>
            <v:group style="position:absolute;left:2277;top:2234;width:31;height:10" coordorigin="2277,2234" coordsize="31,10">
              <v:shape style="position:absolute;left:2277;top:2234;width:31;height:10" coordorigin="2277,2234" coordsize="31,10" path="m2277,2239l2307,2239e" filled="false" stroked="true" strokeweight=".599pt" strokecolor="#000000">
                <v:path arrowok="t"/>
              </v:shape>
            </v:group>
            <v:group style="position:absolute;left:2227;top:2234;width:31;height:10" coordorigin="2227,2234" coordsize="31,10">
              <v:shape style="position:absolute;left:2227;top:2234;width:31;height:10" coordorigin="2227,2234" coordsize="31,10" path="m2227,2239l2257,2239e" filled="false" stroked="true" strokeweight=".599pt" strokecolor="#000000">
                <v:path arrowok="t"/>
              </v:shape>
            </v:group>
            <v:group style="position:absolute;left:2177;top:2234;width:31;height:10" coordorigin="2177,2234" coordsize="31,10">
              <v:shape style="position:absolute;left:2177;top:2234;width:31;height:10" coordorigin="2177,2234" coordsize="31,10" path="m2177,2239l2207,2239e" filled="false" stroked="true" strokeweight=".599pt" strokecolor="#000000">
                <v:path arrowok="t"/>
              </v:shape>
            </v:group>
            <v:group style="position:absolute;left:2126;top:2234;width:31;height:10" coordorigin="2126,2234" coordsize="31,10">
              <v:shape style="position:absolute;left:2126;top:2234;width:31;height:10" coordorigin="2126,2234" coordsize="31,10" path="m2126,2239l2157,2239e" filled="false" stroked="true" strokeweight=".599pt" strokecolor="#000000">
                <v:path arrowok="t"/>
              </v:shape>
            </v:group>
            <v:group style="position:absolute;left:2076;top:2234;width:31;height:10" coordorigin="2076,2234" coordsize="31,10">
              <v:shape style="position:absolute;left:2076;top:2234;width:31;height:10" coordorigin="2076,2234" coordsize="31,10" path="m2076,2239l2106,2239e" filled="false" stroked="true" strokeweight=".599pt" strokecolor="#000000">
                <v:path arrowok="t"/>
              </v:shape>
            </v:group>
            <v:group style="position:absolute;left:2026;top:2234;width:31;height:10" coordorigin="2026,2234" coordsize="31,10">
              <v:shape style="position:absolute;left:2026;top:2234;width:31;height:10" coordorigin="2026,2234" coordsize="31,10" path="m2026,2239l2056,2239e" filled="false" stroked="true" strokeweight=".599pt" strokecolor="#000000">
                <v:path arrowok="t"/>
              </v:shape>
            </v:group>
            <v:group style="position:absolute;left:1976;top:2234;width:31;height:10" coordorigin="1976,2234" coordsize="31,10">
              <v:shape style="position:absolute;left:1976;top:2234;width:31;height:10" coordorigin="1976,2234" coordsize="31,10" path="m1976,2239l2006,2239e" filled="false" stroked="true" strokeweight=".599pt" strokecolor="#000000">
                <v:path arrowok="t"/>
              </v:shape>
            </v:group>
            <v:group style="position:absolute;left:1926;top:2234;width:31;height:10" coordorigin="1926,2234" coordsize="31,10">
              <v:shape style="position:absolute;left:1926;top:2234;width:31;height:10" coordorigin="1926,2234" coordsize="31,10" path="m1926,2239l1956,2239e" filled="false" stroked="true" strokeweight=".599pt" strokecolor="#000000">
                <v:path arrowok="t"/>
              </v:shape>
            </v:group>
            <v:group style="position:absolute;left:1875;top:2234;width:31;height:10" coordorigin="1875,2234" coordsize="31,10">
              <v:shape style="position:absolute;left:1875;top:2234;width:31;height:10" coordorigin="1875,2234" coordsize="31,10" path="m1875,2239l1905,2239e" filled="false" stroked="true" strokeweight=".599pt" strokecolor="#000000">
                <v:path arrowok="t"/>
              </v:shape>
            </v:group>
            <v:group style="position:absolute;left:1825;top:2234;width:31;height:10" coordorigin="1825,2234" coordsize="31,10">
              <v:shape style="position:absolute;left:1825;top:2234;width:31;height:10" coordorigin="1825,2234" coordsize="31,10" path="m1825,2239l1855,2239e" filled="false" stroked="true" strokeweight=".599pt" strokecolor="#000000">
                <v:path arrowok="t"/>
              </v:shape>
            </v:group>
            <v:group style="position:absolute;left:1775;top:2234;width:31;height:10" coordorigin="1775,2234" coordsize="31,10">
              <v:shape style="position:absolute;left:1775;top:2234;width:31;height:10" coordorigin="1775,2234" coordsize="31,10" path="m1775,2239l1805,2239e" filled="false" stroked="true" strokeweight=".599pt" strokecolor="#000000">
                <v:path arrowok="t"/>
              </v:shape>
            </v:group>
            <v:group style="position:absolute;left:1725;top:2234;width:31;height:10" coordorigin="1725,2234" coordsize="31,10">
              <v:shape style="position:absolute;left:1725;top:2234;width:31;height:10" coordorigin="1725,2234" coordsize="31,10" path="m1725,2239l1755,2239e" filled="false" stroked="true" strokeweight=".599pt" strokecolor="#000000">
                <v:path arrowok="t"/>
              </v:shape>
            </v:group>
            <v:group style="position:absolute;left:1675;top:2234;width:31;height:10" coordorigin="1675,2234" coordsize="31,10">
              <v:shape style="position:absolute;left:1675;top:2234;width:31;height:10" coordorigin="1675,2234" coordsize="31,10" path="m1675,2239l1705,2239e" filled="false" stroked="true" strokeweight=".599pt" strokecolor="#000000">
                <v:path arrowok="t"/>
              </v:shape>
            </v:group>
            <v:group style="position:absolute;left:1624;top:2234;width:31;height:10" coordorigin="1624,2234" coordsize="31,10">
              <v:shape style="position:absolute;left:1624;top:2234;width:31;height:10" coordorigin="1624,2234" coordsize="31,10" path="m1624,2239l1654,2239e" filled="false" stroked="true" strokeweight=".599pt" strokecolor="#000000">
                <v:path arrowok="t"/>
              </v:shape>
            </v:group>
            <v:group style="position:absolute;left:1574;top:2234;width:31;height:10" coordorigin="1574,2234" coordsize="31,10">
              <v:shape style="position:absolute;left:1574;top:2234;width:31;height:10" coordorigin="1574,2234" coordsize="31,10" path="m1574,2239l1604,2239e" filled="false" stroked="true" strokeweight=".599pt" strokecolor="#000000">
                <v:path arrowok="t"/>
              </v:shape>
            </v:group>
            <v:group style="position:absolute;left:1524;top:2234;width:31;height:10" coordorigin="1524,2234" coordsize="31,10">
              <v:shape style="position:absolute;left:1524;top:2234;width:31;height:10" coordorigin="1524,2234" coordsize="31,10" path="m1524,2239l1554,2239e" filled="false" stroked="true" strokeweight=".599pt" strokecolor="#000000">
                <v:path arrowok="t"/>
              </v:shape>
            </v:group>
            <v:group style="position:absolute;left:1474;top:2234;width:31;height:10" coordorigin="1474,2234" coordsize="31,10">
              <v:shape style="position:absolute;left:1474;top:2234;width:31;height:10" coordorigin="1474,2234" coordsize="31,10" path="m1474,2239l1504,2239e" filled="false" stroked="true" strokeweight=".599pt" strokecolor="#000000">
                <v:path arrowok="t"/>
              </v:shape>
            </v:group>
            <v:group style="position:absolute;left:1423;top:2234;width:31;height:10" coordorigin="1423,2234" coordsize="31,10">
              <v:shape style="position:absolute;left:1423;top:2234;width:31;height:10" coordorigin="1423,2234" coordsize="31,10" path="m1423,2239l1454,2239e" filled="false" stroked="true" strokeweight=".599pt" strokecolor="#000000">
                <v:path arrowok="t"/>
              </v:shape>
            </v:group>
            <v:group style="position:absolute;left:1373;top:2234;width:31;height:10" coordorigin="1373,2234" coordsize="31,10">
              <v:shape style="position:absolute;left:1373;top:2234;width:31;height:10" coordorigin="1373,2234" coordsize="31,10" path="m1373,2239l1403,2239e" filled="false" stroked="true" strokeweight=".599pt" strokecolor="#000000">
                <v:path arrowok="t"/>
              </v:shape>
            </v:group>
            <v:group style="position:absolute;left:1323;top:2234;width:31;height:10" coordorigin="1323,2234" coordsize="31,10">
              <v:shape style="position:absolute;left:1323;top:2234;width:31;height:10" coordorigin="1323,2234" coordsize="31,10" path="m1323,2239l1353,2239e" filled="false" stroked="true" strokeweight=".599pt" strokecolor="#000000">
                <v:path arrowok="t"/>
              </v:shape>
            </v:group>
            <v:group style="position:absolute;left:1273;top:2234;width:31;height:10" coordorigin="1273,2234" coordsize="31,10">
              <v:shape style="position:absolute;left:1273;top:2234;width:31;height:10" coordorigin="1273,2234" coordsize="31,10" path="m1273,2239l1303,2239e" filled="false" stroked="true" strokeweight=".599pt" strokecolor="#000000">
                <v:path arrowok="t"/>
              </v:shape>
            </v:group>
            <v:group style="position:absolute;left:1223;top:2234;width:31;height:10" coordorigin="1223,2234" coordsize="31,10">
              <v:shape style="position:absolute;left:1223;top:2234;width:31;height:10" coordorigin="1223,2234" coordsize="31,10" path="m1223,2239l1253,2239e" filled="false" stroked="true" strokeweight=".599pt" strokecolor="#000000">
                <v:path arrowok="t"/>
              </v:shape>
            </v:group>
            <v:group style="position:absolute;left:1172;top:2234;width:31;height:10" coordorigin="1172,2234" coordsize="31,10">
              <v:shape style="position:absolute;left:1172;top:2234;width:31;height:10" coordorigin="1172,2234" coordsize="31,10" path="m1172,2239l1203,2239e" filled="false" stroked="true" strokeweight=".599pt" strokecolor="#000000">
                <v:path arrowok="t"/>
              </v:shape>
            </v:group>
            <v:group style="position:absolute;left:1122;top:2234;width:31;height:10" coordorigin="1122,2234" coordsize="31,10">
              <v:shape style="position:absolute;left:1122;top:2234;width:31;height:10" coordorigin="1122,2234" coordsize="31,10" path="m1122,2239l1152,2239e" filled="false" stroked="true" strokeweight=".599pt" strokecolor="#000000">
                <v:path arrowok="t"/>
              </v:shape>
            </v:group>
            <v:group style="position:absolute;left:1072;top:2234;width:31;height:10" coordorigin="1072,2234" coordsize="31,10">
              <v:shape style="position:absolute;left:1072;top:2234;width:31;height:10" coordorigin="1072,2234" coordsize="31,10" path="m1072,2239l1102,2239e" filled="false" stroked="true" strokeweight=".599pt" strokecolor="#000000">
                <v:path arrowok="t"/>
              </v:shape>
            </v:group>
            <v:group style="position:absolute;left:1022;top:2234;width:31;height:10" coordorigin="1022,2234" coordsize="31,10">
              <v:shape style="position:absolute;left:1022;top:2234;width:31;height:10" coordorigin="1022,2234" coordsize="31,10" path="m1022,2239l1052,2239e" filled="false" stroked="true" strokeweight=".599pt" strokecolor="#000000">
                <v:path arrowok="t"/>
              </v:shape>
            </v:group>
            <v:group style="position:absolute;left:972;top:2234;width:31;height:10" coordorigin="972,2234" coordsize="31,10">
              <v:shape style="position:absolute;left:972;top:2234;width:31;height:10" coordorigin="972,2234" coordsize="31,10" path="m972,2239l1002,2239e" filled="false" stroked="true" strokeweight=".599pt" strokecolor="#000000">
                <v:path arrowok="t"/>
              </v:shape>
            </v:group>
            <v:group style="position:absolute;left:921;top:2234;width:31;height:10" coordorigin="921,2234" coordsize="31,10">
              <v:shape style="position:absolute;left:921;top:2234;width:31;height:10" coordorigin="921,2234" coordsize="31,10" path="m921,2239l951,2239e" filled="false" stroked="true" strokeweight=".599pt" strokecolor="#000000">
                <v:path arrowok="t"/>
              </v:shape>
            </v:group>
            <v:group style="position:absolute;left:871;top:2234;width:31;height:10" coordorigin="871,2234" coordsize="31,10">
              <v:shape style="position:absolute;left:871;top:2234;width:31;height:10" coordorigin="871,2234" coordsize="31,10" path="m871,2239l901,2239e" filled="false" stroked="true" strokeweight=".599pt" strokecolor="#000000">
                <v:path arrowok="t"/>
              </v:shape>
            </v:group>
            <v:group style="position:absolute;left:821;top:2234;width:31;height:10" coordorigin="821,2234" coordsize="31,10">
              <v:shape style="position:absolute;left:821;top:2234;width:31;height:10" coordorigin="821,2234" coordsize="31,10" path="m821,2239l851,2239e" filled="false" stroked="true" strokeweight=".599pt" strokecolor="#000000">
                <v:path arrowok="t"/>
              </v:shape>
            </v:group>
            <v:group style="position:absolute;left:771;top:2234;width:31;height:10" coordorigin="771,2234" coordsize="31,10">
              <v:shape style="position:absolute;left:771;top:2234;width:31;height:10" coordorigin="771,2234" coordsize="31,10" path="m771,2239l801,2239e" filled="false" stroked="true" strokeweight=".599pt" strokecolor="#000000">
                <v:path arrowok="t"/>
              </v:shape>
            </v:group>
            <v:group style="position:absolute;left:720;top:2234;width:31;height:10" coordorigin="720,2234" coordsize="31,10">
              <v:shape style="position:absolute;left:720;top:2234;width:31;height:10" coordorigin="720,2234" coordsize="31,10" path="m720,2239l751,2239e" filled="false" stroked="true" strokeweight=".599pt" strokecolor="#000000">
                <v:path arrowok="t"/>
              </v:shape>
            </v:group>
            <v:group style="position:absolute;left:4185;top:2234;width:16;height:10" coordorigin="4185,2234" coordsize="16,10">
              <v:shape style="position:absolute;left:4185;top:2234;width:16;height:10" coordorigin="4185,2234" coordsize="16,10" path="m4185,2239l4200,2239e" filled="false" stroked="true" strokeweight=".599pt" strokecolor="#000000">
                <v:path arrowok="t"/>
              </v:shape>
            </v:group>
            <v:group style="position:absolute;left:680;top:2244;width:21;height:2" coordorigin="680,2244" coordsize="21,2">
              <v:shape style="position:absolute;left:680;top:2244;width:21;height:2" coordorigin="680,2244" coordsize="21,0" path="m680,2244l700,2244e" filled="false" stroked="true" strokeweight="1.099pt" strokecolor="#000000">
                <v:path arrowok="t"/>
              </v:shape>
            </v:group>
            <v:group style="position:absolute;left:680;top:2274;width:10;height:30" coordorigin="680,2274" coordsize="10,30">
              <v:shape style="position:absolute;left:680;top:2274;width:10;height:30" coordorigin="680,2274" coordsize="10,30" path="m680,2289l690,2289e" filled="false" stroked="true" strokeweight="1.599pt" strokecolor="#000000">
                <v:path arrowok="t"/>
              </v:shape>
            </v:group>
            <v:group style="position:absolute;left:680;top:2324;width:10;height:30" coordorigin="680,2324" coordsize="10,30">
              <v:shape style="position:absolute;left:680;top:2324;width:10;height:30" coordorigin="680,2324" coordsize="10,30" path="m680,2339l690,2339e" filled="false" stroked="true" strokeweight="1.599pt" strokecolor="#000000">
                <v:path arrowok="t"/>
              </v:shape>
            </v:group>
            <v:group style="position:absolute;left:680;top:2374;width:10;height:30" coordorigin="680,2374" coordsize="10,30">
              <v:shape style="position:absolute;left:680;top:2374;width:10;height:30" coordorigin="680,2374" coordsize="10,30" path="m680,2389l690,2389e" filled="false" stroked="true" strokeweight="1.599pt" strokecolor="#000000">
                <v:path arrowok="t"/>
              </v:shape>
            </v:group>
            <v:group style="position:absolute;left:680;top:2424;width:10;height:30" coordorigin="680,2424" coordsize="10,30">
              <v:shape style="position:absolute;left:680;top:2424;width:10;height:30" coordorigin="680,2424" coordsize="10,30" path="m680,2439l690,2439e" filled="false" stroked="true" strokeweight="1.599pt" strokecolor="#000000">
                <v:path arrowok="t"/>
              </v:shape>
            </v:group>
            <v:group style="position:absolute;left:680;top:2474;width:10;height:30" coordorigin="680,2474" coordsize="10,30">
              <v:shape style="position:absolute;left:680;top:2474;width:10;height:30" coordorigin="680,2474" coordsize="10,30" path="m680,2489l690,2489e" filled="false" stroked="true" strokeweight="1.6pt" strokecolor="#000000">
                <v:path arrowok="t"/>
              </v:shape>
            </v:group>
            <v:group style="position:absolute;left:680;top:2524;width:10;height:30" coordorigin="680,2524" coordsize="10,30">
              <v:shape style="position:absolute;left:680;top:2524;width:10;height:30" coordorigin="680,2524" coordsize="10,30" path="m680,2539l690,2539e" filled="false" stroked="true" strokeweight="1.599pt" strokecolor="#000000">
                <v:path arrowok="t"/>
              </v:shape>
            </v:group>
            <v:group style="position:absolute;left:680;top:2574;width:10;height:30" coordorigin="680,2574" coordsize="10,30">
              <v:shape style="position:absolute;left:680;top:2574;width:10;height:30" coordorigin="680,2574" coordsize="10,30" path="m680,2589l690,2589e" filled="false" stroked="true" strokeweight="1.599pt" strokecolor="#000000">
                <v:path arrowok="t"/>
              </v:shape>
            </v:group>
            <v:group style="position:absolute;left:680;top:2624;width:10;height:30" coordorigin="680,2624" coordsize="10,30">
              <v:shape style="position:absolute;left:680;top:2624;width:10;height:30" coordorigin="680,2624" coordsize="10,30" path="m680,2639l690,2639e" filled="false" stroked="true" strokeweight="1.599pt" strokecolor="#000000">
                <v:path arrowok="t"/>
              </v:shape>
            </v:group>
            <v:group style="position:absolute;left:680;top:2674;width:10;height:30" coordorigin="680,2674" coordsize="10,30">
              <v:shape style="position:absolute;left:680;top:2674;width:10;height:30" coordorigin="680,2674" coordsize="10,30" path="m680,2689l690,2689e" filled="false" stroked="true" strokeweight="1.599pt" strokecolor="#000000">
                <v:path arrowok="t"/>
              </v:shape>
            </v:group>
            <v:group style="position:absolute;left:680;top:2724;width:10;height:30" coordorigin="680,2724" coordsize="10,30">
              <v:shape style="position:absolute;left:680;top:2724;width:10;height:30" coordorigin="680,2724" coordsize="10,30" path="m680,2739l690,2739e" filled="false" stroked="true" strokeweight="1.599pt" strokecolor="#000000">
                <v:path arrowok="t"/>
              </v:shape>
            </v:group>
            <v:group style="position:absolute;left:680;top:2774;width:10;height:30" coordorigin="680,2774" coordsize="10,30">
              <v:shape style="position:absolute;left:680;top:2774;width:10;height:30" coordorigin="680,2774" coordsize="10,30" path="m680,2789l690,2789e" filled="false" stroked="true" strokeweight="1.599pt" strokecolor="#000000">
                <v:path arrowok="t"/>
              </v:shape>
            </v:group>
            <v:group style="position:absolute;left:680;top:2824;width:10;height:30" coordorigin="680,2824" coordsize="10,30">
              <v:shape style="position:absolute;left:680;top:2824;width:10;height:30" coordorigin="680,2824" coordsize="10,30" path="m680,2839l690,2839e" filled="false" stroked="true" strokeweight="1.599pt" strokecolor="#000000">
                <v:path arrowok="t"/>
              </v:shape>
            </v:group>
            <v:group style="position:absolute;left:680;top:2873;width:10;height:30" coordorigin="680,2873" coordsize="10,30">
              <v:shape style="position:absolute;left:680;top:2873;width:10;height:30" coordorigin="680,2873" coordsize="10,30" path="m680,2888l690,2888e" filled="false" stroked="true" strokeweight="1.599pt" strokecolor="#000000">
                <v:path arrowok="t"/>
              </v:shape>
            </v:group>
            <v:group style="position:absolute;left:680;top:2923;width:10;height:30" coordorigin="680,2923" coordsize="10,30">
              <v:shape style="position:absolute;left:680;top:2923;width:10;height:30" coordorigin="680,2923" coordsize="10,30" path="m680,2938l690,2938e" filled="false" stroked="true" strokeweight="1.599pt" strokecolor="#000000">
                <v:path arrowok="t"/>
              </v:shape>
            </v:group>
            <v:group style="position:absolute;left:680;top:2973;width:10;height:30" coordorigin="680,2973" coordsize="10,30">
              <v:shape style="position:absolute;left:680;top:2973;width:10;height:30" coordorigin="680,2973" coordsize="10,30" path="m680,2988l690,2988e" filled="false" stroked="true" strokeweight="1.599pt" strokecolor="#000000">
                <v:path arrowok="t"/>
              </v:shape>
            </v:group>
            <v:group style="position:absolute;left:680;top:3023;width:10;height:30" coordorigin="680,3023" coordsize="10,30">
              <v:shape style="position:absolute;left:680;top:3023;width:10;height:30" coordorigin="680,3023" coordsize="10,30" path="m680,3038l690,3038e" filled="false" stroked="true" strokeweight="1.599pt" strokecolor="#000000">
                <v:path arrowok="t"/>
              </v:shape>
            </v:group>
            <v:group style="position:absolute;left:680;top:3073;width:10;height:30" coordorigin="680,3073" coordsize="10,30">
              <v:shape style="position:absolute;left:680;top:3073;width:10;height:30" coordorigin="680,3073" coordsize="10,30" path="m680,3088l690,3088e" filled="false" stroked="true" strokeweight="1.599pt" strokecolor="#000000">
                <v:path arrowok="t"/>
              </v:shape>
            </v:group>
            <v:group style="position:absolute;left:680;top:3123;width:10;height:30" coordorigin="680,3123" coordsize="10,30">
              <v:shape style="position:absolute;left:680;top:3123;width:10;height:30" coordorigin="680,3123" coordsize="10,30" path="m680,3138l690,3138e" filled="false" stroked="true" strokeweight="1.6pt" strokecolor="#000000">
                <v:path arrowok="t"/>
              </v:shape>
            </v:group>
            <v:group style="position:absolute;left:680;top:3173;width:10;height:30" coordorigin="680,3173" coordsize="10,30">
              <v:shape style="position:absolute;left:680;top:3173;width:10;height:30" coordorigin="680,3173" coordsize="10,30" path="m680,3188l690,3188e" filled="false" stroked="true" strokeweight="1.599pt" strokecolor="#000000">
                <v:path arrowok="t"/>
              </v:shape>
            </v:group>
            <v:group style="position:absolute;left:680;top:3223;width:10;height:30" coordorigin="680,3223" coordsize="10,30">
              <v:shape style="position:absolute;left:680;top:3223;width:10;height:30" coordorigin="680,3223" coordsize="10,30" path="m680,3238l690,3238e" filled="false" stroked="true" strokeweight="1.599pt" strokecolor="#000000">
                <v:path arrowok="t"/>
              </v:shape>
            </v:group>
            <v:group style="position:absolute;left:680;top:3273;width:10;height:30" coordorigin="680,3273" coordsize="10,30">
              <v:shape style="position:absolute;left:680;top:3273;width:10;height:30" coordorigin="680,3273" coordsize="10,30" path="m680,3288l690,3288e" filled="false" stroked="true" strokeweight="1.599pt" strokecolor="#000000">
                <v:path arrowok="t"/>
              </v:shape>
            </v:group>
            <v:group style="position:absolute;left:680;top:3323;width:10;height:30" coordorigin="680,3323" coordsize="10,30">
              <v:shape style="position:absolute;left:680;top:3323;width:10;height:30" coordorigin="680,3323" coordsize="10,30" path="m680,3338l690,3338e" filled="false" stroked="true" strokeweight="1.599pt" strokecolor="#000000">
                <v:path arrowok="t"/>
              </v:shape>
            </v:group>
            <v:group style="position:absolute;left:680;top:3373;width:10;height:30" coordorigin="680,3373" coordsize="10,30">
              <v:shape style="position:absolute;left:680;top:3373;width:10;height:30" coordorigin="680,3373" coordsize="10,30" path="m680,3388l690,3388e" filled="false" stroked="true" strokeweight="1.6pt" strokecolor="#000000">
                <v:path arrowok="t"/>
              </v:shape>
            </v:group>
            <v:group style="position:absolute;left:680;top:3423;width:10;height:30" coordorigin="680,3423" coordsize="10,30">
              <v:shape style="position:absolute;left:680;top:3423;width:10;height:30" coordorigin="680,3423" coordsize="10,30" path="m680,3438l690,3438e" filled="false" stroked="true" strokeweight="1.599pt" strokecolor="#000000">
                <v:path arrowok="t"/>
              </v:shape>
            </v:group>
            <v:group style="position:absolute;left:680;top:3473;width:10;height:30" coordorigin="680,3473" coordsize="10,30">
              <v:shape style="position:absolute;left:680;top:3473;width:10;height:30" coordorigin="680,3473" coordsize="10,30" path="m680,3488l690,3488e" filled="false" stroked="true" strokeweight="1.599pt" strokecolor="#000000">
                <v:path arrowok="t"/>
              </v:shape>
            </v:group>
            <v:group style="position:absolute;left:680;top:3523;width:10;height:30" coordorigin="680,3523" coordsize="10,30">
              <v:shape style="position:absolute;left:680;top:3523;width:10;height:30" coordorigin="680,3523" coordsize="10,30" path="m680,3538l690,3538e" filled="false" stroked="true" strokeweight="1.599pt" strokecolor="#000000">
                <v:path arrowok="t"/>
              </v:shape>
            </v:group>
            <v:group style="position:absolute;left:680;top:3573;width:10;height:30" coordorigin="680,3573" coordsize="10,30">
              <v:shape style="position:absolute;left:680;top:3573;width:10;height:30" coordorigin="680,3573" coordsize="10,30" path="m680,3588l690,3588e" filled="false" stroked="true" strokeweight="1.599pt" strokecolor="#000000">
                <v:path arrowok="t"/>
              </v:shape>
            </v:group>
            <v:group style="position:absolute;left:680;top:3623;width:10;height:30" coordorigin="680,3623" coordsize="10,30">
              <v:shape style="position:absolute;left:680;top:3623;width:10;height:30" coordorigin="680,3623" coordsize="10,30" path="m680,3638l690,3638e" filled="false" stroked="true" strokeweight="1.599pt" strokecolor="#000000">
                <v:path arrowok="t"/>
              </v:shape>
            </v:group>
            <v:group style="position:absolute;left:680;top:3673;width:10;height:30" coordorigin="680,3673" coordsize="10,30">
              <v:shape style="position:absolute;left:680;top:3673;width:10;height:30" coordorigin="680,3673" coordsize="10,30" path="m680,3688l690,3688e" filled="false" stroked="true" strokeweight="1.599pt" strokecolor="#000000">
                <v:path arrowok="t"/>
              </v:shape>
            </v:group>
            <v:group style="position:absolute;left:680;top:3723;width:10;height:30" coordorigin="680,3723" coordsize="10,30">
              <v:shape style="position:absolute;left:680;top:3723;width:10;height:30" coordorigin="680,3723" coordsize="10,30" path="m680,3738l690,3738e" filled="false" stroked="true" strokeweight="1.599pt" strokecolor="#000000">
                <v:path arrowok="t"/>
              </v:shape>
            </v:group>
            <v:group style="position:absolute;left:680;top:3773;width:10;height:30" coordorigin="680,3773" coordsize="10,30">
              <v:shape style="position:absolute;left:680;top:3773;width:10;height:30" coordorigin="680,3773" coordsize="10,30" path="m680,3788l690,3788e" filled="false" stroked="true" strokeweight="1.599pt" strokecolor="#000000">
                <v:path arrowok="t"/>
              </v:shape>
            </v:group>
            <v:group style="position:absolute;left:680;top:3823;width:10;height:30" coordorigin="680,3823" coordsize="10,30">
              <v:shape style="position:absolute;left:680;top:3823;width:10;height:30" coordorigin="680,3823" coordsize="10,30" path="m680,3838l690,3838e" filled="false" stroked="true" strokeweight="1.599pt" strokecolor="#000000">
                <v:path arrowok="t"/>
              </v:shape>
            </v:group>
            <v:group style="position:absolute;left:680;top:3873;width:10;height:30" coordorigin="680,3873" coordsize="10,30">
              <v:shape style="position:absolute;left:680;top:3873;width:10;height:30" coordorigin="680,3873" coordsize="10,30" path="m680,3888l690,3888e" filled="false" stroked="true" strokeweight="1.599pt" strokecolor="#000000">
                <v:path arrowok="t"/>
              </v:shape>
            </v:group>
            <v:group style="position:absolute;left:680;top:3923;width:10;height:30" coordorigin="680,3923" coordsize="10,30">
              <v:shape style="position:absolute;left:680;top:3923;width:10;height:30" coordorigin="680,3923" coordsize="10,30" path="m680,3938l690,3938e" filled="false" stroked="true" strokeweight="1.599pt" strokecolor="#000000">
                <v:path arrowok="t"/>
              </v:shape>
            </v:group>
            <v:group style="position:absolute;left:680;top:3973;width:10;height:30" coordorigin="680,3973" coordsize="10,30">
              <v:shape style="position:absolute;left:680;top:3973;width:10;height:30" coordorigin="680,3973" coordsize="10,30" path="m680,3988l690,3988e" filled="false" stroked="true" strokeweight="1.599pt" strokecolor="#000000">
                <v:path arrowok="t"/>
              </v:shape>
            </v:group>
            <v:group style="position:absolute;left:680;top:4023;width:10;height:30" coordorigin="680,4023" coordsize="10,30">
              <v:shape style="position:absolute;left:680;top:4023;width:10;height:30" coordorigin="680,4023" coordsize="10,30" path="m680,4038l690,4038e" filled="false" stroked="true" strokeweight="1.6pt" strokecolor="#000000">
                <v:path arrowok="t"/>
              </v:shape>
            </v:group>
            <v:group style="position:absolute;left:680;top:4073;width:10;height:30" coordorigin="680,4073" coordsize="10,30">
              <v:shape style="position:absolute;left:680;top:4073;width:10;height:30" coordorigin="680,4073" coordsize="10,30" path="m680,4088l690,4088e" filled="false" stroked="true" strokeweight="1.599pt" strokecolor="#000000">
                <v:path arrowok="t"/>
              </v:shape>
            </v:group>
            <v:group style="position:absolute;left:680;top:4123;width:10;height:30" coordorigin="680,4123" coordsize="10,30">
              <v:shape style="position:absolute;left:680;top:4123;width:10;height:30" coordorigin="680,4123" coordsize="10,30" path="m680,4138l690,4138e" filled="false" stroked="true" strokeweight="1.599pt" strokecolor="#000000">
                <v:path arrowok="t"/>
              </v:shape>
            </v:group>
            <v:group style="position:absolute;left:680;top:4173;width:10;height:30" coordorigin="680,4173" coordsize="10,30">
              <v:shape style="position:absolute;left:680;top:4173;width:10;height:30" coordorigin="680,4173" coordsize="10,30" path="m680,4188l690,4188e" filled="false" stroked="true" strokeweight="1.599pt" strokecolor="#000000">
                <v:path arrowok="t"/>
              </v:shape>
            </v:group>
            <v:group style="position:absolute;left:680;top:4223;width:10;height:30" coordorigin="680,4223" coordsize="10,30">
              <v:shape style="position:absolute;left:680;top:4223;width:10;height:30" coordorigin="680,4223" coordsize="10,30" path="m680,4238l690,4238e" filled="false" stroked="true" strokeweight="1.599pt" strokecolor="#000000">
                <v:path arrowok="t"/>
              </v:shape>
            </v:group>
            <v:group style="position:absolute;left:680;top:4273;width:10;height:30" coordorigin="680,4273" coordsize="10,30">
              <v:shape style="position:absolute;left:680;top:4273;width:10;height:30" coordorigin="680,4273" coordsize="10,30" path="m680,4288l690,4288e" filled="false" stroked="true" strokeweight="1.599pt" strokecolor="#000000">
                <v:path arrowok="t"/>
              </v:shape>
            </v:group>
            <v:group style="position:absolute;left:680;top:4323;width:10;height:30" coordorigin="680,4323" coordsize="10,30">
              <v:shape style="position:absolute;left:680;top:4323;width:10;height:30" coordorigin="680,4323" coordsize="10,30" path="m680,4338l690,4338e" filled="false" stroked="true" strokeweight="1.599pt" strokecolor="#000000">
                <v:path arrowok="t"/>
              </v:shape>
            </v:group>
            <v:group style="position:absolute;left:680;top:4373;width:10;height:30" coordorigin="680,4373" coordsize="10,30">
              <v:shape style="position:absolute;left:680;top:4373;width:10;height:30" coordorigin="680,4373" coordsize="10,30" path="m680,4388l690,4388e" filled="false" stroked="true" strokeweight="1.599pt" strokecolor="#000000">
                <v:path arrowok="t"/>
              </v:shape>
            </v:group>
            <v:group style="position:absolute;left:680;top:4423;width:10;height:30" coordorigin="680,4423" coordsize="10,30">
              <v:shape style="position:absolute;left:680;top:4423;width:10;height:30" coordorigin="680,4423" coordsize="10,30" path="m680,4438l690,4438e" filled="false" stroked="true" strokeweight="1.599pt" strokecolor="#000000">
                <v:path arrowok="t"/>
              </v:shape>
            </v:group>
            <v:group style="position:absolute;left:680;top:4473;width:10;height:30" coordorigin="680,4473" coordsize="10,30">
              <v:shape style="position:absolute;left:680;top:4473;width:10;height:30" coordorigin="680,4473" coordsize="10,30" path="m680,4488l690,4488e" filled="false" stroked="true" strokeweight="1.599pt" strokecolor="#000000">
                <v:path arrowok="t"/>
              </v:shape>
            </v:group>
            <v:group style="position:absolute;left:680;top:4523;width:10;height:30" coordorigin="680,4523" coordsize="10,30">
              <v:shape style="position:absolute;left:680;top:4523;width:10;height:30" coordorigin="680,4523" coordsize="10,30" path="m680,4538l690,4538e" filled="false" stroked="true" strokeweight="1.599pt" strokecolor="#000000">
                <v:path arrowok="t"/>
              </v:shape>
            </v:group>
            <v:group style="position:absolute;left:680;top:4573;width:10;height:30" coordorigin="680,4573" coordsize="10,30">
              <v:shape style="position:absolute;left:680;top:4573;width:10;height:30" coordorigin="680,4573" coordsize="10,30" path="m680,4588l690,4588e" filled="false" stroked="true" strokeweight="1.599pt" strokecolor="#000000">
                <v:path arrowok="t"/>
              </v:shape>
            </v:group>
            <v:group style="position:absolute;left:680;top:4623;width:10;height:30" coordorigin="680,4623" coordsize="10,30">
              <v:shape style="position:absolute;left:680;top:4623;width:10;height:30" coordorigin="680,4623" coordsize="10,30" path="m680,4638l690,4638e" filled="false" stroked="true" strokeweight="1.599pt" strokecolor="#000000">
                <v:path arrowok="t"/>
              </v:shape>
            </v:group>
            <v:group style="position:absolute;left:680;top:4673;width:10;height:30" coordorigin="680,4673" coordsize="10,30">
              <v:shape style="position:absolute;left:680;top:4673;width:10;height:30" coordorigin="680,4673" coordsize="10,30" path="m680,4688l690,4688e" filled="false" stroked="true" strokeweight="1.6pt" strokecolor="#000000">
                <v:path arrowok="t"/>
              </v:shape>
            </v:group>
            <v:group style="position:absolute;left:680;top:4723;width:10;height:30" coordorigin="680,4723" coordsize="10,30">
              <v:shape style="position:absolute;left:680;top:4723;width:10;height:30" coordorigin="680,4723" coordsize="10,30" path="m680,4738l690,4738e" filled="false" stroked="true" strokeweight="1.599pt" strokecolor="#000000">
                <v:path arrowok="t"/>
              </v:shape>
            </v:group>
            <v:group style="position:absolute;left:680;top:4773;width:10;height:30" coordorigin="680,4773" coordsize="10,30">
              <v:shape style="position:absolute;left:680;top:4773;width:10;height:30" coordorigin="680,4773" coordsize="10,30" path="m680,4788l690,4788e" filled="false" stroked="true" strokeweight="1.599pt" strokecolor="#000000">
                <v:path arrowok="t"/>
              </v:shape>
            </v:group>
            <v:group style="position:absolute;left:680;top:4823;width:10;height:30" coordorigin="680,4823" coordsize="10,30">
              <v:shape style="position:absolute;left:680;top:4823;width:10;height:30" coordorigin="680,4823" coordsize="10,30" path="m680,4838l690,4838e" filled="false" stroked="true" strokeweight="1.599pt" strokecolor="#000000">
                <v:path arrowok="t"/>
              </v:shape>
            </v:group>
            <v:group style="position:absolute;left:680;top:4873;width:10;height:30" coordorigin="680,4873" coordsize="10,30">
              <v:shape style="position:absolute;left:680;top:4873;width:10;height:30" coordorigin="680,4873" coordsize="10,30" path="m680,4888l690,4888e" filled="false" stroked="true" strokeweight="1.599pt" strokecolor="#000000">
                <v:path arrowok="t"/>
              </v:shape>
            </v:group>
            <v:group style="position:absolute;left:680;top:4923;width:10;height:30" coordorigin="680,4923" coordsize="10,30">
              <v:shape style="position:absolute;left:680;top:4923;width:10;height:30" coordorigin="680,4923" coordsize="10,30" path="m680,4938l690,4938e" filled="false" stroked="true" strokeweight="1.599pt" strokecolor="#000000">
                <v:path arrowok="t"/>
              </v:shape>
            </v:group>
            <v:group style="position:absolute;left:680;top:4973;width:10;height:30" coordorigin="680,4973" coordsize="10,30">
              <v:shape style="position:absolute;left:680;top:4973;width:10;height:30" coordorigin="680,4973" coordsize="10,30" path="m680,4988l690,4988e" filled="false" stroked="true" strokeweight="1.599pt" strokecolor="#000000">
                <v:path arrowok="t"/>
              </v:shape>
            </v:group>
            <v:group style="position:absolute;left:680;top:5023;width:10;height:30" coordorigin="680,5023" coordsize="10,30">
              <v:shape style="position:absolute;left:680;top:5023;width:10;height:30" coordorigin="680,5023" coordsize="10,30" path="m680,5038l690,5038e" filled="false" stroked="true" strokeweight="1.599pt" strokecolor="#000000">
                <v:path arrowok="t"/>
              </v:shape>
            </v:group>
            <v:group style="position:absolute;left:680;top:5073;width:10;height:30" coordorigin="680,5073" coordsize="10,30">
              <v:shape style="position:absolute;left:680;top:5073;width:10;height:30" coordorigin="680,5073" coordsize="10,30" path="m680,5088l690,5088e" filled="false" stroked="true" strokeweight="1.599pt" strokecolor="#000000">
                <v:path arrowok="t"/>
              </v:shape>
            </v:group>
            <v:group style="position:absolute;left:680;top:5123;width:10;height:30" coordorigin="680,5123" coordsize="10,30">
              <v:shape style="position:absolute;left:680;top:5123;width:10;height:30" coordorigin="680,5123" coordsize="10,30" path="m680,5138l690,5138e" filled="false" stroked="true" strokeweight="1.599pt" strokecolor="#000000">
                <v:path arrowok="t"/>
              </v:shape>
            </v:group>
            <v:group style="position:absolute;left:680;top:5173;width:10;height:30" coordorigin="680,5173" coordsize="10,30">
              <v:shape style="position:absolute;left:680;top:5173;width:10;height:30" coordorigin="680,5173" coordsize="10,30" path="m680,5188l690,5188e" filled="false" stroked="true" strokeweight="1.599pt" strokecolor="#000000">
                <v:path arrowok="t"/>
              </v:shape>
            </v:group>
            <v:group style="position:absolute;left:680;top:5222;width:10;height:30" coordorigin="680,5222" coordsize="10,30">
              <v:shape style="position:absolute;left:680;top:5222;width:10;height:30" coordorigin="680,5222" coordsize="10,30" path="m680,5237l690,5237e" filled="false" stroked="true" strokeweight="1.599pt" strokecolor="#000000">
                <v:path arrowok="t"/>
              </v:shape>
            </v:group>
            <v:group style="position:absolute;left:680;top:5272;width:10;height:30" coordorigin="680,5272" coordsize="10,30">
              <v:shape style="position:absolute;left:680;top:5272;width:10;height:30" coordorigin="680,5272" coordsize="10,30" path="m680,5287l690,5287e" filled="false" stroked="true" strokeweight="1.599pt" strokecolor="#000000">
                <v:path arrowok="t"/>
              </v:shape>
            </v:group>
            <v:group style="position:absolute;left:680;top:5322;width:10;height:30" coordorigin="680,5322" coordsize="10,30">
              <v:shape style="position:absolute;left:680;top:5322;width:10;height:30" coordorigin="680,5322" coordsize="10,30" path="m680,5337l690,5337e" filled="false" stroked="true" strokeweight="1.6pt" strokecolor="#000000">
                <v:path arrowok="t"/>
              </v:shape>
            </v:group>
            <v:group style="position:absolute;left:680;top:5372;width:10;height:30" coordorigin="680,5372" coordsize="10,30">
              <v:shape style="position:absolute;left:680;top:5372;width:10;height:30" coordorigin="680,5372" coordsize="10,30" path="m680,5387l690,5387e" filled="false" stroked="true" strokeweight="1.599pt" strokecolor="#000000">
                <v:path arrowok="t"/>
              </v:shape>
            </v:group>
            <v:group style="position:absolute;left:680;top:5422;width:10;height:30" coordorigin="680,5422" coordsize="10,30">
              <v:shape style="position:absolute;left:680;top:5422;width:10;height:30" coordorigin="680,5422" coordsize="10,30" path="m680,5437l690,5437e" filled="false" stroked="true" strokeweight="1.599pt" strokecolor="#000000">
                <v:path arrowok="t"/>
              </v:shape>
            </v:group>
            <v:group style="position:absolute;left:680;top:5472;width:10;height:30" coordorigin="680,5472" coordsize="10,30">
              <v:shape style="position:absolute;left:680;top:5472;width:10;height:30" coordorigin="680,5472" coordsize="10,30" path="m680,5487l690,5487e" filled="false" stroked="true" strokeweight="1.599pt" strokecolor="#000000">
                <v:path arrowok="t"/>
              </v:shape>
            </v:group>
            <v:group style="position:absolute;left:680;top:5522;width:10;height:30" coordorigin="680,5522" coordsize="10,30">
              <v:shape style="position:absolute;left:680;top:5522;width:10;height:30" coordorigin="680,5522" coordsize="10,30" path="m680,5537l690,5537e" filled="false" stroked="true" strokeweight="1.599pt" strokecolor="#000000">
                <v:path arrowok="t"/>
              </v:shape>
            </v:group>
            <v:group style="position:absolute;left:680;top:5572;width:10;height:30" coordorigin="680,5572" coordsize="10,30">
              <v:shape style="position:absolute;left:680;top:5572;width:10;height:30" coordorigin="680,5572" coordsize="10,30" path="m680,5587l690,5587e" filled="false" stroked="true" strokeweight="1.599pt" strokecolor="#000000">
                <v:path arrowok="t"/>
              </v:shape>
            </v:group>
            <v:group style="position:absolute;left:680;top:5622;width:10;height:30" coordorigin="680,5622" coordsize="10,30">
              <v:shape style="position:absolute;left:680;top:5622;width:10;height:30" coordorigin="680,5622" coordsize="10,30" path="m680,5637l690,5637e" filled="false" stroked="true" strokeweight="1.599pt" strokecolor="#000000">
                <v:path arrowok="t"/>
              </v:shape>
            </v:group>
            <v:group style="position:absolute;left:680;top:5672;width:10;height:30" coordorigin="680,5672" coordsize="10,30">
              <v:shape style="position:absolute;left:680;top:5672;width:10;height:30" coordorigin="680,5672" coordsize="10,30" path="m680,5687l690,5687e" filled="false" stroked="true" strokeweight="1.599pt" strokecolor="#000000">
                <v:path arrowok="t"/>
              </v:shape>
            </v:group>
            <v:group style="position:absolute;left:680;top:5722;width:10;height:30" coordorigin="680,5722" coordsize="10,30">
              <v:shape style="position:absolute;left:680;top:5722;width:10;height:30" coordorigin="680,5722" coordsize="10,30" path="m680,5737l690,5737e" filled="false" stroked="true" strokeweight="1.6pt" strokecolor="#000000">
                <v:path arrowok="t"/>
              </v:shape>
            </v:group>
            <v:group style="position:absolute;left:680;top:5772;width:10;height:30" coordorigin="680,5772" coordsize="10,30">
              <v:shape style="position:absolute;left:680;top:5772;width:10;height:30" coordorigin="680,5772" coordsize="10,30" path="m680,5787l690,5787e" filled="false" stroked="true" strokeweight="1.599pt" strokecolor="#000000">
                <v:path arrowok="t"/>
              </v:shape>
            </v:group>
            <v:group style="position:absolute;left:680;top:5822;width:10;height:30" coordorigin="680,5822" coordsize="10,30">
              <v:shape style="position:absolute;left:680;top:5822;width:10;height:30" coordorigin="680,5822" coordsize="10,30" path="m680,5837l690,5837e" filled="false" stroked="true" strokeweight="1.599pt" strokecolor="#000000">
                <v:path arrowok="t"/>
              </v:shape>
            </v:group>
            <v:group style="position:absolute;left:680;top:5872;width:10;height:30" coordorigin="680,5872" coordsize="10,30">
              <v:shape style="position:absolute;left:680;top:5872;width:10;height:30" coordorigin="680,5872" coordsize="10,30" path="m680,5887l690,5887e" filled="false" stroked="true" strokeweight="1.599pt" strokecolor="#000000">
                <v:path arrowok="t"/>
              </v:shape>
            </v:group>
            <v:group style="position:absolute;left:680;top:5922;width:10;height:30" coordorigin="680,5922" coordsize="10,30">
              <v:shape style="position:absolute;left:680;top:5922;width:10;height:30" coordorigin="680,5922" coordsize="10,30" path="m680,5937l690,5937e" filled="false" stroked="true" strokeweight="1.599pt" strokecolor="#000000">
                <v:path arrowok="t"/>
              </v:shape>
            </v:group>
            <v:group style="position:absolute;left:680;top:5972;width:10;height:30" coordorigin="680,5972" coordsize="10,30">
              <v:shape style="position:absolute;left:680;top:5972;width:10;height:30" coordorigin="680,5972" coordsize="10,30" path="m680,5987l690,5987e" filled="false" stroked="true" strokeweight="1.599pt" strokecolor="#000000">
                <v:path arrowok="t"/>
              </v:shape>
            </v:group>
            <v:group style="position:absolute;left:680;top:6037;width:10;height:2" coordorigin="680,6037" coordsize="10,2">
              <v:shape style="position:absolute;left:680;top:6037;width:10;height:2" coordorigin="680,6037" coordsize="10,0" path="m680,6037l690,6037e" filled="false" stroked="true" strokeweight="1.599pt" strokecolor="#000000">
                <v:path arrowok="t"/>
              </v:shape>
            </v:group>
            <v:group style="position:absolute;left:7650;top:2234;width:31;height:10" coordorigin="7650,2234" coordsize="31,10">
              <v:shape style="position:absolute;left:7650;top:2234;width:31;height:10" coordorigin="7650,2234" coordsize="31,10" path="m7650,2239l7680,2239e" filled="false" stroked="true" strokeweight=".599pt" strokecolor="#000000">
                <v:path arrowok="t"/>
              </v:shape>
            </v:group>
            <v:group style="position:absolute;left:7600;top:2234;width:31;height:10" coordorigin="7600,2234" coordsize="31,10">
              <v:shape style="position:absolute;left:7600;top:2234;width:31;height:10" coordorigin="7600,2234" coordsize="31,10" path="m7600,2239l7630,2239e" filled="false" stroked="true" strokeweight=".599pt" strokecolor="#000000">
                <v:path arrowok="t"/>
              </v:shape>
            </v:group>
            <v:group style="position:absolute;left:7550;top:2234;width:31;height:10" coordorigin="7550,2234" coordsize="31,10">
              <v:shape style="position:absolute;left:7550;top:2234;width:31;height:10" coordorigin="7550,2234" coordsize="31,10" path="m7550,2239l7580,2239e" filled="false" stroked="true" strokeweight=".599pt" strokecolor="#000000">
                <v:path arrowok="t"/>
              </v:shape>
            </v:group>
            <v:group style="position:absolute;left:7499;top:2234;width:31;height:10" coordorigin="7499,2234" coordsize="31,10">
              <v:shape style="position:absolute;left:7499;top:2234;width:31;height:10" coordorigin="7499,2234" coordsize="31,10" path="m7499,2239l7529,2239e" filled="false" stroked="true" strokeweight=".599pt" strokecolor="#000000">
                <v:path arrowok="t"/>
              </v:shape>
            </v:group>
            <v:group style="position:absolute;left:7449;top:2234;width:31;height:10" coordorigin="7449,2234" coordsize="31,10">
              <v:shape style="position:absolute;left:7449;top:2234;width:31;height:10" coordorigin="7449,2234" coordsize="31,10" path="m7449,2239l7479,2239e" filled="false" stroked="true" strokeweight=".599pt" strokecolor="#000000">
                <v:path arrowok="t"/>
              </v:shape>
            </v:group>
            <v:group style="position:absolute;left:7399;top:2234;width:31;height:10" coordorigin="7399,2234" coordsize="31,10">
              <v:shape style="position:absolute;left:7399;top:2234;width:31;height:10" coordorigin="7399,2234" coordsize="31,10" path="m7399,2239l7429,2239e" filled="false" stroked="true" strokeweight=".599pt" strokecolor="#000000">
                <v:path arrowok="t"/>
              </v:shape>
            </v:group>
            <v:group style="position:absolute;left:7349;top:2234;width:31;height:10" coordorigin="7349,2234" coordsize="31,10">
              <v:shape style="position:absolute;left:7349;top:2234;width:31;height:10" coordorigin="7349,2234" coordsize="31,10" path="m7349,2239l7379,2239e" filled="false" stroked="true" strokeweight=".599pt" strokecolor="#000000">
                <v:path arrowok="t"/>
              </v:shape>
            </v:group>
            <v:group style="position:absolute;left:7298;top:2234;width:31;height:10" coordorigin="7298,2234" coordsize="31,10">
              <v:shape style="position:absolute;left:7298;top:2234;width:31;height:10" coordorigin="7298,2234" coordsize="31,10" path="m7298,2239l7329,2239e" filled="false" stroked="true" strokeweight=".599pt" strokecolor="#000000">
                <v:path arrowok="t"/>
              </v:shape>
            </v:group>
            <v:group style="position:absolute;left:7248;top:2234;width:31;height:10" coordorigin="7248,2234" coordsize="31,10">
              <v:shape style="position:absolute;left:7248;top:2234;width:31;height:10" coordorigin="7248,2234" coordsize="31,10" path="m7248,2239l7278,2239e" filled="false" stroked="true" strokeweight=".599pt" strokecolor="#000000">
                <v:path arrowok="t"/>
              </v:shape>
            </v:group>
            <v:group style="position:absolute;left:7198;top:2234;width:31;height:10" coordorigin="7198,2234" coordsize="31,10">
              <v:shape style="position:absolute;left:7198;top:2234;width:31;height:10" coordorigin="7198,2234" coordsize="31,10" path="m7198,2239l7228,2239e" filled="false" stroked="true" strokeweight=".599pt" strokecolor="#000000">
                <v:path arrowok="t"/>
              </v:shape>
            </v:group>
            <v:group style="position:absolute;left:7148;top:2234;width:31;height:10" coordorigin="7148,2234" coordsize="31,10">
              <v:shape style="position:absolute;left:7148;top:2234;width:31;height:10" coordorigin="7148,2234" coordsize="31,10" path="m7148,2239l7178,2239e" filled="false" stroked="true" strokeweight=".599pt" strokecolor="#000000">
                <v:path arrowok="t"/>
              </v:shape>
            </v:group>
            <v:group style="position:absolute;left:7098;top:2234;width:31;height:10" coordorigin="7098,2234" coordsize="31,10">
              <v:shape style="position:absolute;left:7098;top:2234;width:31;height:10" coordorigin="7098,2234" coordsize="31,10" path="m7098,2239l7128,2239e" filled="false" stroked="true" strokeweight=".599pt" strokecolor="#000000">
                <v:path arrowok="t"/>
              </v:shape>
            </v:group>
            <v:group style="position:absolute;left:7047;top:2234;width:31;height:10" coordorigin="7047,2234" coordsize="31,10">
              <v:shape style="position:absolute;left:7047;top:2234;width:31;height:10" coordorigin="7047,2234" coordsize="31,10" path="m7047,2239l7078,2239e" filled="false" stroked="true" strokeweight=".599pt" strokecolor="#000000">
                <v:path arrowok="t"/>
              </v:shape>
            </v:group>
            <v:group style="position:absolute;left:6997;top:2234;width:31;height:10" coordorigin="6997,2234" coordsize="31,10">
              <v:shape style="position:absolute;left:6997;top:2234;width:31;height:10" coordorigin="6997,2234" coordsize="31,10" path="m6997,2239l7027,2239e" filled="false" stroked="true" strokeweight=".599pt" strokecolor="#000000">
                <v:path arrowok="t"/>
              </v:shape>
            </v:group>
            <v:group style="position:absolute;left:6947;top:2234;width:31;height:10" coordorigin="6947,2234" coordsize="31,10">
              <v:shape style="position:absolute;left:6947;top:2234;width:31;height:10" coordorigin="6947,2234" coordsize="31,10" path="m6947,2239l6977,2239e" filled="false" stroked="true" strokeweight=".599pt" strokecolor="#000000">
                <v:path arrowok="t"/>
              </v:shape>
            </v:group>
            <v:group style="position:absolute;left:6897;top:2234;width:31;height:10" coordorigin="6897,2234" coordsize="31,10">
              <v:shape style="position:absolute;left:6897;top:2234;width:31;height:10" coordorigin="6897,2234" coordsize="31,10" path="m6897,2239l6927,2239e" filled="false" stroked="true" strokeweight=".599pt" strokecolor="#000000">
                <v:path arrowok="t"/>
              </v:shape>
            </v:group>
            <v:group style="position:absolute;left:6847;top:2234;width:31;height:10" coordorigin="6847,2234" coordsize="31,10">
              <v:shape style="position:absolute;left:6847;top:2234;width:31;height:10" coordorigin="6847,2234" coordsize="31,10" path="m6847,2239l6877,2239e" filled="false" stroked="true" strokeweight=".599pt" strokecolor="#000000">
                <v:path arrowok="t"/>
              </v:shape>
            </v:group>
            <v:group style="position:absolute;left:6796;top:2234;width:31;height:10" coordorigin="6796,2234" coordsize="31,10">
              <v:shape style="position:absolute;left:6796;top:2234;width:31;height:10" coordorigin="6796,2234" coordsize="31,10" path="m6796,2239l6826,2239e" filled="false" stroked="true" strokeweight=".599pt" strokecolor="#000000">
                <v:path arrowok="t"/>
              </v:shape>
            </v:group>
            <v:group style="position:absolute;left:6746;top:2234;width:31;height:10" coordorigin="6746,2234" coordsize="31,10">
              <v:shape style="position:absolute;left:6746;top:2234;width:31;height:10" coordorigin="6746,2234" coordsize="31,10" path="m6746,2239l6776,2239e" filled="false" stroked="true" strokeweight=".599pt" strokecolor="#000000">
                <v:path arrowok="t"/>
              </v:shape>
            </v:group>
            <v:group style="position:absolute;left:6696;top:2234;width:31;height:10" coordorigin="6696,2234" coordsize="31,10">
              <v:shape style="position:absolute;left:6696;top:2234;width:31;height:10" coordorigin="6696,2234" coordsize="31,10" path="m6696,2239l6726,2239e" filled="false" stroked="true" strokeweight=".599pt" strokecolor="#000000">
                <v:path arrowok="t"/>
              </v:shape>
            </v:group>
            <v:group style="position:absolute;left:6646;top:2234;width:31;height:10" coordorigin="6646,2234" coordsize="31,10">
              <v:shape style="position:absolute;left:6646;top:2234;width:31;height:10" coordorigin="6646,2234" coordsize="31,10" path="m6646,2239l6676,2239e" filled="false" stroked="true" strokeweight=".599pt" strokecolor="#000000">
                <v:path arrowok="t"/>
              </v:shape>
            </v:group>
            <v:group style="position:absolute;left:6595;top:2234;width:31;height:10" coordorigin="6595,2234" coordsize="31,10">
              <v:shape style="position:absolute;left:6595;top:2234;width:31;height:10" coordorigin="6595,2234" coordsize="31,10" path="m6595,2239l6626,2239e" filled="false" stroked="true" strokeweight=".599pt" strokecolor="#000000">
                <v:path arrowok="t"/>
              </v:shape>
            </v:group>
            <v:group style="position:absolute;left:6545;top:2234;width:31;height:10" coordorigin="6545,2234" coordsize="31,10">
              <v:shape style="position:absolute;left:6545;top:2234;width:31;height:10" coordorigin="6545,2234" coordsize="31,10" path="m6545,2239l6575,2239e" filled="false" stroked="true" strokeweight=".599pt" strokecolor="#000000">
                <v:path arrowok="t"/>
              </v:shape>
            </v:group>
            <v:group style="position:absolute;left:6495;top:2234;width:31;height:10" coordorigin="6495,2234" coordsize="31,10">
              <v:shape style="position:absolute;left:6495;top:2234;width:31;height:10" coordorigin="6495,2234" coordsize="31,10" path="m6495,2239l6525,2239e" filled="false" stroked="true" strokeweight=".599pt" strokecolor="#000000">
                <v:path arrowok="t"/>
              </v:shape>
            </v:group>
            <v:group style="position:absolute;left:6445;top:2234;width:31;height:10" coordorigin="6445,2234" coordsize="31,10">
              <v:shape style="position:absolute;left:6445;top:2234;width:31;height:10" coordorigin="6445,2234" coordsize="31,10" path="m6445,2239l6475,2239e" filled="false" stroked="true" strokeweight=".599pt" strokecolor="#000000">
                <v:path arrowok="t"/>
              </v:shape>
            </v:group>
            <v:group style="position:absolute;left:6395;top:2234;width:31;height:10" coordorigin="6395,2234" coordsize="31,10">
              <v:shape style="position:absolute;left:6395;top:2234;width:31;height:10" coordorigin="6395,2234" coordsize="31,10" path="m6395,2239l6425,2239e" filled="false" stroked="true" strokeweight=".599pt" strokecolor="#000000">
                <v:path arrowok="t"/>
              </v:shape>
            </v:group>
            <v:group style="position:absolute;left:6344;top:2234;width:31;height:10" coordorigin="6344,2234" coordsize="31,10">
              <v:shape style="position:absolute;left:6344;top:2234;width:31;height:10" coordorigin="6344,2234" coordsize="31,10" path="m6344,2239l6375,2239e" filled="false" stroked="true" strokeweight=".599pt" strokecolor="#000000">
                <v:path arrowok="t"/>
              </v:shape>
            </v:group>
            <v:group style="position:absolute;left:6294;top:2234;width:31;height:10" coordorigin="6294,2234" coordsize="31,10">
              <v:shape style="position:absolute;left:6294;top:2234;width:31;height:10" coordorigin="6294,2234" coordsize="31,10" path="m6294,2239l6324,2239e" filled="false" stroked="true" strokeweight=".599pt" strokecolor="#000000">
                <v:path arrowok="t"/>
              </v:shape>
            </v:group>
            <v:group style="position:absolute;left:6244;top:2234;width:31;height:10" coordorigin="6244,2234" coordsize="31,10">
              <v:shape style="position:absolute;left:6244;top:2234;width:31;height:10" coordorigin="6244,2234" coordsize="31,10" path="m6244,2239l6274,2239e" filled="false" stroked="true" strokeweight=".599pt" strokecolor="#000000">
                <v:path arrowok="t"/>
              </v:shape>
            </v:group>
            <v:group style="position:absolute;left:6194;top:2234;width:31;height:10" coordorigin="6194,2234" coordsize="31,10">
              <v:shape style="position:absolute;left:6194;top:2234;width:31;height:10" coordorigin="6194,2234" coordsize="31,10" path="m6194,2239l6224,2239e" filled="false" stroked="true" strokeweight=".599pt" strokecolor="#000000">
                <v:path arrowok="t"/>
              </v:shape>
            </v:group>
            <v:group style="position:absolute;left:6144;top:2234;width:31;height:10" coordorigin="6144,2234" coordsize="31,10">
              <v:shape style="position:absolute;left:6144;top:2234;width:31;height:10" coordorigin="6144,2234" coordsize="31,10" path="m6144,2239l6174,2239e" filled="false" stroked="true" strokeweight=".599pt" strokecolor="#000000">
                <v:path arrowok="t"/>
              </v:shape>
            </v:group>
            <v:group style="position:absolute;left:6093;top:2234;width:31;height:10" coordorigin="6093,2234" coordsize="31,10">
              <v:shape style="position:absolute;left:6093;top:2234;width:31;height:10" coordorigin="6093,2234" coordsize="31,10" path="m6093,2239l6123,2239e" filled="false" stroked="true" strokeweight=".599pt" strokecolor="#000000">
                <v:path arrowok="t"/>
              </v:shape>
            </v:group>
            <v:group style="position:absolute;left:6043;top:2234;width:31;height:10" coordorigin="6043,2234" coordsize="31,10">
              <v:shape style="position:absolute;left:6043;top:2234;width:31;height:10" coordorigin="6043,2234" coordsize="31,10" path="m6043,2239l6073,2239e" filled="false" stroked="true" strokeweight=".599pt" strokecolor="#000000">
                <v:path arrowok="t"/>
              </v:shape>
            </v:group>
            <v:group style="position:absolute;left:5993;top:2234;width:31;height:10" coordorigin="5993,2234" coordsize="31,10">
              <v:shape style="position:absolute;left:5993;top:2234;width:31;height:10" coordorigin="5993,2234" coordsize="31,10" path="m5993,2239l6023,2239e" filled="false" stroked="true" strokeweight=".599pt" strokecolor="#000000">
                <v:path arrowok="t"/>
              </v:shape>
            </v:group>
            <v:group style="position:absolute;left:5943;top:2234;width:31;height:10" coordorigin="5943,2234" coordsize="31,10">
              <v:shape style="position:absolute;left:5943;top:2234;width:31;height:10" coordorigin="5943,2234" coordsize="31,10" path="m5943,2239l5973,2239e" filled="false" stroked="true" strokeweight=".599pt" strokecolor="#000000">
                <v:path arrowok="t"/>
              </v:shape>
            </v:group>
            <v:group style="position:absolute;left:5892;top:2234;width:31;height:10" coordorigin="5892,2234" coordsize="31,10">
              <v:shape style="position:absolute;left:5892;top:2234;width:31;height:10" coordorigin="5892,2234" coordsize="31,10" path="m5892,2239l5923,2239e" filled="false" stroked="true" strokeweight=".599pt" strokecolor="#000000">
                <v:path arrowok="t"/>
              </v:shape>
            </v:group>
            <v:group style="position:absolute;left:5842;top:2234;width:31;height:10" coordorigin="5842,2234" coordsize="31,10">
              <v:shape style="position:absolute;left:5842;top:2234;width:31;height:10" coordorigin="5842,2234" coordsize="31,10" path="m5842,2239l5872,2239e" filled="false" stroked="true" strokeweight=".599pt" strokecolor="#000000">
                <v:path arrowok="t"/>
              </v:shape>
            </v:group>
            <v:group style="position:absolute;left:5792;top:2234;width:31;height:10" coordorigin="5792,2234" coordsize="31,10">
              <v:shape style="position:absolute;left:5792;top:2234;width:31;height:10" coordorigin="5792,2234" coordsize="31,10" path="m5792,2239l5822,2239e" filled="false" stroked="true" strokeweight=".599pt" strokecolor="#000000">
                <v:path arrowok="t"/>
              </v:shape>
            </v:group>
            <v:group style="position:absolute;left:5742;top:2234;width:31;height:10" coordorigin="5742,2234" coordsize="31,10">
              <v:shape style="position:absolute;left:5742;top:2234;width:31;height:10" coordorigin="5742,2234" coordsize="31,10" path="m5742,2239l5772,2239e" filled="false" stroked="true" strokeweight=".599pt" strokecolor="#000000">
                <v:path arrowok="t"/>
              </v:shape>
            </v:group>
            <v:group style="position:absolute;left:5692;top:2234;width:31;height:10" coordorigin="5692,2234" coordsize="31,10">
              <v:shape style="position:absolute;left:5692;top:2234;width:31;height:10" coordorigin="5692,2234" coordsize="31,10" path="m5692,2239l5722,2239e" filled="false" stroked="true" strokeweight=".599pt" strokecolor="#000000">
                <v:path arrowok="t"/>
              </v:shape>
            </v:group>
            <v:group style="position:absolute;left:5641;top:2234;width:31;height:10" coordorigin="5641,2234" coordsize="31,10">
              <v:shape style="position:absolute;left:5641;top:2234;width:31;height:10" coordorigin="5641,2234" coordsize="31,10" path="m5641,2239l5672,2239e" filled="false" stroked="true" strokeweight=".599pt" strokecolor="#000000">
                <v:path arrowok="t"/>
              </v:shape>
            </v:group>
            <v:group style="position:absolute;left:5591;top:2234;width:31;height:10" coordorigin="5591,2234" coordsize="31,10">
              <v:shape style="position:absolute;left:5591;top:2234;width:31;height:10" coordorigin="5591,2234" coordsize="31,10" path="m5591,2239l5621,2239e" filled="false" stroked="true" strokeweight=".599pt" strokecolor="#000000">
                <v:path arrowok="t"/>
              </v:shape>
            </v:group>
            <v:group style="position:absolute;left:5541;top:2234;width:31;height:10" coordorigin="5541,2234" coordsize="31,10">
              <v:shape style="position:absolute;left:5541;top:2234;width:31;height:10" coordorigin="5541,2234" coordsize="31,10" path="m5541,2239l5571,2239e" filled="false" stroked="true" strokeweight=".599pt" strokecolor="#000000">
                <v:path arrowok="t"/>
              </v:shape>
            </v:group>
            <v:group style="position:absolute;left:5491;top:2234;width:31;height:10" coordorigin="5491,2234" coordsize="31,10">
              <v:shape style="position:absolute;left:5491;top:2234;width:31;height:10" coordorigin="5491,2234" coordsize="31,10" path="m5491,2239l5521,2239e" filled="false" stroked="true" strokeweight=".599pt" strokecolor="#000000">
                <v:path arrowok="t"/>
              </v:shape>
            </v:group>
            <v:group style="position:absolute;left:5441;top:2234;width:31;height:10" coordorigin="5441,2234" coordsize="31,10">
              <v:shape style="position:absolute;left:5441;top:2234;width:31;height:10" coordorigin="5441,2234" coordsize="31,10" path="m5441,2239l5471,2239e" filled="false" stroked="true" strokeweight=".599pt" strokecolor="#000000">
                <v:path arrowok="t"/>
              </v:shape>
            </v:group>
            <v:group style="position:absolute;left:5390;top:2234;width:31;height:10" coordorigin="5390,2234" coordsize="31,10">
              <v:shape style="position:absolute;left:5390;top:2234;width:31;height:10" coordorigin="5390,2234" coordsize="31,10" path="m5390,2239l5420,2239e" filled="false" stroked="true" strokeweight=".599pt" strokecolor="#000000">
                <v:path arrowok="t"/>
              </v:shape>
            </v:group>
            <v:group style="position:absolute;left:5340;top:2234;width:31;height:10" coordorigin="5340,2234" coordsize="31,10">
              <v:shape style="position:absolute;left:5340;top:2234;width:31;height:10" coordorigin="5340,2234" coordsize="31,10" path="m5340,2239l5370,2239e" filled="false" stroked="true" strokeweight=".599pt" strokecolor="#000000">
                <v:path arrowok="t"/>
              </v:shape>
            </v:group>
            <v:group style="position:absolute;left:5290;top:2234;width:31;height:10" coordorigin="5290,2234" coordsize="31,10">
              <v:shape style="position:absolute;left:5290;top:2234;width:31;height:10" coordorigin="5290,2234" coordsize="31,10" path="m5290,2239l5320,2239e" filled="false" stroked="true" strokeweight=".599pt" strokecolor="#000000">
                <v:path arrowok="t"/>
              </v:shape>
            </v:group>
            <v:group style="position:absolute;left:5240;top:2234;width:31;height:10" coordorigin="5240,2234" coordsize="31,10">
              <v:shape style="position:absolute;left:5240;top:2234;width:31;height:10" coordorigin="5240,2234" coordsize="31,10" path="m5240,2239l5270,2239e" filled="false" stroked="true" strokeweight=".599pt" strokecolor="#000000">
                <v:path arrowok="t"/>
              </v:shape>
            </v:group>
            <v:group style="position:absolute;left:5189;top:2234;width:31;height:10" coordorigin="5189,2234" coordsize="31,10">
              <v:shape style="position:absolute;left:5189;top:2234;width:31;height:10" coordorigin="5189,2234" coordsize="31,10" path="m5189,2239l5220,2239e" filled="false" stroked="true" strokeweight=".599pt" strokecolor="#000000">
                <v:path arrowok="t"/>
              </v:shape>
            </v:group>
            <v:group style="position:absolute;left:5139;top:2234;width:31;height:10" coordorigin="5139,2234" coordsize="31,10">
              <v:shape style="position:absolute;left:5139;top:2234;width:31;height:10" coordorigin="5139,2234" coordsize="31,10" path="m5139,2239l5169,2239e" filled="false" stroked="true" strokeweight=".599pt" strokecolor="#000000">
                <v:path arrowok="t"/>
              </v:shape>
            </v:group>
            <v:group style="position:absolute;left:5089;top:2234;width:31;height:10" coordorigin="5089,2234" coordsize="31,10">
              <v:shape style="position:absolute;left:5089;top:2234;width:31;height:10" coordorigin="5089,2234" coordsize="31,10" path="m5089,2239l5119,2239e" filled="false" stroked="true" strokeweight=".599pt" strokecolor="#000000">
                <v:path arrowok="t"/>
              </v:shape>
            </v:group>
            <v:group style="position:absolute;left:5039;top:2234;width:31;height:10" coordorigin="5039,2234" coordsize="31,10">
              <v:shape style="position:absolute;left:5039;top:2234;width:31;height:10" coordorigin="5039,2234" coordsize="31,10" path="m5039,2239l5069,2239e" filled="false" stroked="true" strokeweight=".599pt" strokecolor="#000000">
                <v:path arrowok="t"/>
              </v:shape>
            </v:group>
            <v:group style="position:absolute;left:4989;top:2234;width:31;height:10" coordorigin="4989,2234" coordsize="31,10">
              <v:shape style="position:absolute;left:4989;top:2234;width:31;height:10" coordorigin="4989,2234" coordsize="31,10" path="m4989,2239l5019,2239e" filled="false" stroked="true" strokeweight=".599pt" strokecolor="#000000">
                <v:path arrowok="t"/>
              </v:shape>
            </v:group>
            <v:group style="position:absolute;left:4938;top:2234;width:31;height:10" coordorigin="4938,2234" coordsize="31,10">
              <v:shape style="position:absolute;left:4938;top:2234;width:31;height:10" coordorigin="4938,2234" coordsize="31,10" path="m4938,2239l4969,2239e" filled="false" stroked="true" strokeweight=".599pt" strokecolor="#000000">
                <v:path arrowok="t"/>
              </v:shape>
            </v:group>
            <v:group style="position:absolute;left:4888;top:2234;width:31;height:10" coordorigin="4888,2234" coordsize="31,10">
              <v:shape style="position:absolute;left:4888;top:2234;width:31;height:10" coordorigin="4888,2234" coordsize="31,10" path="m4888,2239l4918,2239e" filled="false" stroked="true" strokeweight=".599pt" strokecolor="#000000">
                <v:path arrowok="t"/>
              </v:shape>
            </v:group>
            <v:group style="position:absolute;left:4838;top:2234;width:31;height:10" coordorigin="4838,2234" coordsize="31,10">
              <v:shape style="position:absolute;left:4838;top:2234;width:31;height:10" coordorigin="4838,2234" coordsize="31,10" path="m4838,2239l4868,2239e" filled="false" stroked="true" strokeweight=".599pt" strokecolor="#000000">
                <v:path arrowok="t"/>
              </v:shape>
            </v:group>
            <v:group style="position:absolute;left:4788;top:2234;width:31;height:10" coordorigin="4788,2234" coordsize="31,10">
              <v:shape style="position:absolute;left:4788;top:2234;width:31;height:10" coordorigin="4788,2234" coordsize="31,10" path="m4788,2239l4818,2239e" filled="false" stroked="true" strokeweight=".599pt" strokecolor="#000000">
                <v:path arrowok="t"/>
              </v:shape>
            </v:group>
            <v:group style="position:absolute;left:4738;top:2234;width:31;height:10" coordorigin="4738,2234" coordsize="31,10">
              <v:shape style="position:absolute;left:4738;top:2234;width:31;height:10" coordorigin="4738,2234" coordsize="31,10" path="m4738,2239l4768,2239e" filled="false" stroked="true" strokeweight=".599pt" strokecolor="#000000">
                <v:path arrowok="t"/>
              </v:shape>
            </v:group>
            <v:group style="position:absolute;left:4687;top:2234;width:31;height:10" coordorigin="4687,2234" coordsize="31,10">
              <v:shape style="position:absolute;left:4687;top:2234;width:31;height:10" coordorigin="4687,2234" coordsize="31,10" path="m4687,2239l4717,2239e" filled="false" stroked="true" strokeweight=".599pt" strokecolor="#000000">
                <v:path arrowok="t"/>
              </v:shape>
            </v:group>
            <v:group style="position:absolute;left:4637;top:2234;width:31;height:10" coordorigin="4637,2234" coordsize="31,10">
              <v:shape style="position:absolute;left:4637;top:2234;width:31;height:10" coordorigin="4637,2234" coordsize="31,10" path="m4637,2239l4667,2239e" filled="false" stroked="true" strokeweight=".599pt" strokecolor="#000000">
                <v:path arrowok="t"/>
              </v:shape>
            </v:group>
            <v:group style="position:absolute;left:4587;top:2234;width:31;height:10" coordorigin="4587,2234" coordsize="31,10">
              <v:shape style="position:absolute;left:4587;top:2234;width:31;height:10" coordorigin="4587,2234" coordsize="31,10" path="m4587,2239l4617,2239e" filled="false" stroked="true" strokeweight=".599pt" strokecolor="#000000">
                <v:path arrowok="t"/>
              </v:shape>
            </v:group>
            <v:group style="position:absolute;left:4537;top:2234;width:31;height:10" coordorigin="4537,2234" coordsize="31,10">
              <v:shape style="position:absolute;left:4537;top:2234;width:31;height:10" coordorigin="4537,2234" coordsize="31,10" path="m4537,2239l4567,2239e" filled="false" stroked="true" strokeweight=".599pt" strokecolor="#000000">
                <v:path arrowok="t"/>
              </v:shape>
            </v:group>
            <v:group style="position:absolute;left:4487;top:2234;width:31;height:10" coordorigin="4487,2234" coordsize="31,10">
              <v:shape style="position:absolute;left:4487;top:2234;width:31;height:10" coordorigin="4487,2234" coordsize="31,10" path="m4487,2239l4517,2239e" filled="false" stroked="true" strokeweight=".599pt" strokecolor="#000000">
                <v:path arrowok="t"/>
              </v:shape>
            </v:group>
            <v:group style="position:absolute;left:4436;top:2234;width:31;height:10" coordorigin="4436,2234" coordsize="31,10">
              <v:shape style="position:absolute;left:4436;top:2234;width:31;height:10" coordorigin="4436,2234" coordsize="31,10" path="m4436,2239l4466,2239e" filled="false" stroked="true" strokeweight=".599pt" strokecolor="#000000">
                <v:path arrowok="t"/>
              </v:shape>
            </v:group>
            <v:group style="position:absolute;left:4386;top:2234;width:31;height:10" coordorigin="4386,2234" coordsize="31,10">
              <v:shape style="position:absolute;left:4386;top:2234;width:31;height:10" coordorigin="4386,2234" coordsize="31,10" path="m4386,2239l4416,2239e" filled="false" stroked="true" strokeweight=".599pt" strokecolor="#000000">
                <v:path arrowok="t"/>
              </v:shape>
            </v:group>
            <v:group style="position:absolute;left:4336;top:2234;width:31;height:10" coordorigin="4336,2234" coordsize="31,10">
              <v:shape style="position:absolute;left:4336;top:2234;width:31;height:10" coordorigin="4336,2234" coordsize="31,10" path="m4336,2239l4366,2239e" filled="false" stroked="true" strokeweight=".599pt" strokecolor="#000000">
                <v:path arrowok="t"/>
              </v:shape>
            </v:group>
            <v:group style="position:absolute;left:4286;top:2234;width:31;height:10" coordorigin="4286,2234" coordsize="31,10">
              <v:shape style="position:absolute;left:4286;top:2234;width:31;height:10" coordorigin="4286,2234" coordsize="31,10" path="m4286,2239l4316,2239e" filled="false" stroked="true" strokeweight=".599pt" strokecolor="#000000">
                <v:path arrowok="t"/>
              </v:shape>
            </v:group>
            <v:group style="position:absolute;left:4235;top:2234;width:31;height:10" coordorigin="4235,2234" coordsize="31,10">
              <v:shape style="position:absolute;left:4235;top:2234;width:31;height:10" coordorigin="4235,2234" coordsize="31,10" path="m4235,2239l4266,2239e" filled="false" stroked="true" strokeweight=".599pt" strokecolor="#000000">
                <v:path arrowok="t"/>
              </v:shape>
            </v:group>
            <v:group style="position:absolute;left:7700;top:2234;width:16;height:10" coordorigin="7700,2234" coordsize="16,10">
              <v:shape style="position:absolute;left:7700;top:2234;width:16;height:10" coordorigin="7700,2234" coordsize="16,10" path="m7700,2239l7715,2239e" filled="false" stroked="true" strokeweight=".599pt" strokecolor="#000000">
                <v:path arrowok="t"/>
              </v:shape>
            </v:group>
            <v:group style="position:absolute;left:4195;top:2239;width:21;height:2" coordorigin="4195,2239" coordsize="21,2">
              <v:shape style="position:absolute;left:4195;top:2239;width:21;height:2" coordorigin="4195,2239" coordsize="21,0" path="m4195,2239l4215,2239e" filled="false" stroked="true" strokeweight=".599pt" strokecolor="#000000">
                <v:path arrowok="t"/>
              </v:shape>
            </v:group>
            <v:group style="position:absolute;left:4195;top:2274;width:10;height:30" coordorigin="4195,2274" coordsize="10,30">
              <v:shape style="position:absolute;left:4195;top:2274;width:10;height:30" coordorigin="4195,2274" coordsize="10,30" path="m4195,2289l4205,2289e" filled="false" stroked="true" strokeweight="1.599pt" strokecolor="#000000">
                <v:path arrowok="t"/>
              </v:shape>
            </v:group>
            <v:group style="position:absolute;left:4195;top:2324;width:10;height:30" coordorigin="4195,2324" coordsize="10,30">
              <v:shape style="position:absolute;left:4195;top:2324;width:10;height:30" coordorigin="4195,2324" coordsize="10,30" path="m4195,2339l4205,2339e" filled="false" stroked="true" strokeweight="1.599pt" strokecolor="#000000">
                <v:path arrowok="t"/>
              </v:shape>
            </v:group>
            <v:group style="position:absolute;left:4195;top:2374;width:10;height:30" coordorigin="4195,2374" coordsize="10,30">
              <v:shape style="position:absolute;left:4195;top:2374;width:10;height:30" coordorigin="4195,2374" coordsize="10,30" path="m4195,2389l4205,2389e" filled="false" stroked="true" strokeweight="1.599pt" strokecolor="#000000">
                <v:path arrowok="t"/>
              </v:shape>
            </v:group>
            <v:group style="position:absolute;left:4195;top:2424;width:10;height:30" coordorigin="4195,2424" coordsize="10,30">
              <v:shape style="position:absolute;left:4195;top:2424;width:10;height:30" coordorigin="4195,2424" coordsize="10,30" path="m4195,2439l4205,2439e" filled="false" stroked="true" strokeweight="1.599pt" strokecolor="#000000">
                <v:path arrowok="t"/>
              </v:shape>
            </v:group>
            <v:group style="position:absolute;left:4195;top:2474;width:10;height:30" coordorigin="4195,2474" coordsize="10,30">
              <v:shape style="position:absolute;left:4195;top:2474;width:10;height:30" coordorigin="4195,2474" coordsize="10,30" path="m4195,2489l4205,2489e" filled="false" stroked="true" strokeweight="1.6pt" strokecolor="#000000">
                <v:path arrowok="t"/>
              </v:shape>
            </v:group>
            <v:group style="position:absolute;left:4195;top:2524;width:10;height:30" coordorigin="4195,2524" coordsize="10,30">
              <v:shape style="position:absolute;left:4195;top:2524;width:10;height:30" coordorigin="4195,2524" coordsize="10,30" path="m4195,2539l4205,2539e" filled="false" stroked="true" strokeweight="1.599pt" strokecolor="#000000">
                <v:path arrowok="t"/>
              </v:shape>
            </v:group>
            <v:group style="position:absolute;left:4195;top:2574;width:10;height:30" coordorigin="4195,2574" coordsize="10,30">
              <v:shape style="position:absolute;left:4195;top:2574;width:10;height:30" coordorigin="4195,2574" coordsize="10,30" path="m4195,2589l4205,2589e" filled="false" stroked="true" strokeweight="1.599pt" strokecolor="#000000">
                <v:path arrowok="t"/>
              </v:shape>
            </v:group>
            <v:group style="position:absolute;left:4195;top:2624;width:10;height:30" coordorigin="4195,2624" coordsize="10,30">
              <v:shape style="position:absolute;left:4195;top:2624;width:10;height:30" coordorigin="4195,2624" coordsize="10,30" path="m4195,2639l4205,2639e" filled="false" stroked="true" strokeweight="1.599pt" strokecolor="#000000">
                <v:path arrowok="t"/>
              </v:shape>
            </v:group>
            <v:group style="position:absolute;left:4195;top:2674;width:10;height:30" coordorigin="4195,2674" coordsize="10,30">
              <v:shape style="position:absolute;left:4195;top:2674;width:10;height:30" coordorigin="4195,2674" coordsize="10,30" path="m4195,2689l4205,2689e" filled="false" stroked="true" strokeweight="1.599pt" strokecolor="#000000">
                <v:path arrowok="t"/>
              </v:shape>
            </v:group>
            <v:group style="position:absolute;left:4195;top:2724;width:10;height:30" coordorigin="4195,2724" coordsize="10,30">
              <v:shape style="position:absolute;left:4195;top:2724;width:10;height:30" coordorigin="4195,2724" coordsize="10,30" path="m4195,2739l4205,2739e" filled="false" stroked="true" strokeweight="1.599pt" strokecolor="#000000">
                <v:path arrowok="t"/>
              </v:shape>
            </v:group>
            <v:group style="position:absolute;left:4195;top:2774;width:10;height:30" coordorigin="4195,2774" coordsize="10,30">
              <v:shape style="position:absolute;left:4195;top:2774;width:10;height:30" coordorigin="4195,2774" coordsize="10,30" path="m4195,2789l4205,2789e" filled="false" stroked="true" strokeweight="1.599pt" strokecolor="#000000">
                <v:path arrowok="t"/>
              </v:shape>
            </v:group>
            <v:group style="position:absolute;left:4195;top:2824;width:10;height:30" coordorigin="4195,2824" coordsize="10,30">
              <v:shape style="position:absolute;left:4195;top:2824;width:10;height:30" coordorigin="4195,2824" coordsize="10,30" path="m4195,2839l4205,2839e" filled="false" stroked="true" strokeweight="1.599pt" strokecolor="#000000">
                <v:path arrowok="t"/>
              </v:shape>
            </v:group>
            <v:group style="position:absolute;left:4195;top:2873;width:10;height:30" coordorigin="4195,2873" coordsize="10,30">
              <v:shape style="position:absolute;left:4195;top:2873;width:10;height:30" coordorigin="4195,2873" coordsize="10,30" path="m4195,2888l4205,2888e" filled="false" stroked="true" strokeweight="1.599pt" strokecolor="#000000">
                <v:path arrowok="t"/>
              </v:shape>
            </v:group>
            <v:group style="position:absolute;left:4195;top:2923;width:10;height:30" coordorigin="4195,2923" coordsize="10,30">
              <v:shape style="position:absolute;left:4195;top:2923;width:10;height:30" coordorigin="4195,2923" coordsize="10,30" path="m4195,2938l4205,2938e" filled="false" stroked="true" strokeweight="1.599pt" strokecolor="#000000">
                <v:path arrowok="t"/>
              </v:shape>
            </v:group>
            <v:group style="position:absolute;left:4195;top:2973;width:10;height:30" coordorigin="4195,2973" coordsize="10,30">
              <v:shape style="position:absolute;left:4195;top:2973;width:10;height:30" coordorigin="4195,2973" coordsize="10,30" path="m4195,2988l4205,2988e" filled="false" stroked="true" strokeweight="1.599pt" strokecolor="#000000">
                <v:path arrowok="t"/>
              </v:shape>
            </v:group>
            <v:group style="position:absolute;left:4195;top:3023;width:10;height:30" coordorigin="4195,3023" coordsize="10,30">
              <v:shape style="position:absolute;left:4195;top:3023;width:10;height:30" coordorigin="4195,3023" coordsize="10,30" path="m4195,3038l4205,3038e" filled="false" stroked="true" strokeweight="1.599pt" strokecolor="#000000">
                <v:path arrowok="t"/>
              </v:shape>
            </v:group>
            <v:group style="position:absolute;left:4195;top:3073;width:10;height:30" coordorigin="4195,3073" coordsize="10,30">
              <v:shape style="position:absolute;left:4195;top:3073;width:10;height:30" coordorigin="4195,3073" coordsize="10,30" path="m4195,3088l4205,3088e" filled="false" stroked="true" strokeweight="1.599pt" strokecolor="#000000">
                <v:path arrowok="t"/>
              </v:shape>
            </v:group>
            <v:group style="position:absolute;left:4195;top:3123;width:10;height:30" coordorigin="4195,3123" coordsize="10,30">
              <v:shape style="position:absolute;left:4195;top:3123;width:10;height:30" coordorigin="4195,3123" coordsize="10,30" path="m4195,3138l4205,3138e" filled="false" stroked="true" strokeweight="1.6pt" strokecolor="#000000">
                <v:path arrowok="t"/>
              </v:shape>
            </v:group>
            <v:group style="position:absolute;left:4195;top:3173;width:10;height:30" coordorigin="4195,3173" coordsize="10,30">
              <v:shape style="position:absolute;left:4195;top:3173;width:10;height:30" coordorigin="4195,3173" coordsize="10,30" path="m4195,3188l4205,3188e" filled="false" stroked="true" strokeweight="1.599pt" strokecolor="#000000">
                <v:path arrowok="t"/>
              </v:shape>
            </v:group>
            <v:group style="position:absolute;left:4195;top:3223;width:10;height:30" coordorigin="4195,3223" coordsize="10,30">
              <v:shape style="position:absolute;left:4195;top:3223;width:10;height:30" coordorigin="4195,3223" coordsize="10,30" path="m4195,3238l4205,3238e" filled="false" stroked="true" strokeweight="1.599pt" strokecolor="#000000">
                <v:path arrowok="t"/>
              </v:shape>
            </v:group>
            <v:group style="position:absolute;left:4195;top:3273;width:10;height:30" coordorigin="4195,3273" coordsize="10,30">
              <v:shape style="position:absolute;left:4195;top:3273;width:10;height:30" coordorigin="4195,3273" coordsize="10,30" path="m4195,3288l4205,3288e" filled="false" stroked="true" strokeweight="1.599pt" strokecolor="#000000">
                <v:path arrowok="t"/>
              </v:shape>
            </v:group>
            <v:group style="position:absolute;left:4195;top:3323;width:10;height:30" coordorigin="4195,3323" coordsize="10,30">
              <v:shape style="position:absolute;left:4195;top:3323;width:10;height:30" coordorigin="4195,3323" coordsize="10,30" path="m4195,3338l4205,3338e" filled="false" stroked="true" strokeweight="1.599pt" strokecolor="#000000">
                <v:path arrowok="t"/>
              </v:shape>
            </v:group>
            <v:group style="position:absolute;left:4195;top:3373;width:10;height:30" coordorigin="4195,3373" coordsize="10,30">
              <v:shape style="position:absolute;left:4195;top:3373;width:10;height:30" coordorigin="4195,3373" coordsize="10,30" path="m4195,3388l4205,3388e" filled="false" stroked="true" strokeweight="1.6pt" strokecolor="#000000">
                <v:path arrowok="t"/>
              </v:shape>
            </v:group>
            <v:group style="position:absolute;left:4195;top:3423;width:10;height:30" coordorigin="4195,3423" coordsize="10,30">
              <v:shape style="position:absolute;left:4195;top:3423;width:10;height:30" coordorigin="4195,3423" coordsize="10,30" path="m4195,3438l4205,3438e" filled="false" stroked="true" strokeweight="1.599pt" strokecolor="#000000">
                <v:path arrowok="t"/>
              </v:shape>
            </v:group>
            <v:group style="position:absolute;left:4195;top:3473;width:10;height:30" coordorigin="4195,3473" coordsize="10,30">
              <v:shape style="position:absolute;left:4195;top:3473;width:10;height:30" coordorigin="4195,3473" coordsize="10,30" path="m4195,3488l4205,3488e" filled="false" stroked="true" strokeweight="1.599pt" strokecolor="#000000">
                <v:path arrowok="t"/>
              </v:shape>
            </v:group>
            <v:group style="position:absolute;left:4195;top:3523;width:10;height:30" coordorigin="4195,3523" coordsize="10,30">
              <v:shape style="position:absolute;left:4195;top:3523;width:10;height:30" coordorigin="4195,3523" coordsize="10,30" path="m4195,3538l4205,3538e" filled="false" stroked="true" strokeweight="1.599pt" strokecolor="#000000">
                <v:path arrowok="t"/>
              </v:shape>
            </v:group>
            <v:group style="position:absolute;left:4195;top:3573;width:10;height:30" coordorigin="4195,3573" coordsize="10,30">
              <v:shape style="position:absolute;left:4195;top:3573;width:10;height:30" coordorigin="4195,3573" coordsize="10,30" path="m4195,3588l4205,3588e" filled="false" stroked="true" strokeweight="1.599pt" strokecolor="#000000">
                <v:path arrowok="t"/>
              </v:shape>
            </v:group>
            <v:group style="position:absolute;left:4195;top:3623;width:10;height:30" coordorigin="4195,3623" coordsize="10,30">
              <v:shape style="position:absolute;left:4195;top:3623;width:10;height:30" coordorigin="4195,3623" coordsize="10,30" path="m4195,3638l4205,3638e" filled="false" stroked="true" strokeweight="1.599pt" strokecolor="#000000">
                <v:path arrowok="t"/>
              </v:shape>
            </v:group>
            <v:group style="position:absolute;left:4195;top:3673;width:10;height:30" coordorigin="4195,3673" coordsize="10,30">
              <v:shape style="position:absolute;left:4195;top:3673;width:10;height:30" coordorigin="4195,3673" coordsize="10,30" path="m4195,3688l4205,3688e" filled="false" stroked="true" strokeweight="1.599pt" strokecolor="#000000">
                <v:path arrowok="t"/>
              </v:shape>
            </v:group>
            <v:group style="position:absolute;left:4195;top:3723;width:10;height:30" coordorigin="4195,3723" coordsize="10,30">
              <v:shape style="position:absolute;left:4195;top:3723;width:10;height:30" coordorigin="4195,3723" coordsize="10,30" path="m4195,3738l4205,3738e" filled="false" stroked="true" strokeweight="1.599pt" strokecolor="#000000">
                <v:path arrowok="t"/>
              </v:shape>
            </v:group>
            <v:group style="position:absolute;left:4195;top:3773;width:10;height:30" coordorigin="4195,3773" coordsize="10,30">
              <v:shape style="position:absolute;left:4195;top:3773;width:10;height:30" coordorigin="4195,3773" coordsize="10,30" path="m4195,3788l4205,3788e" filled="false" stroked="true" strokeweight="1.599pt" strokecolor="#000000">
                <v:path arrowok="t"/>
              </v:shape>
            </v:group>
            <v:group style="position:absolute;left:4195;top:3823;width:10;height:30" coordorigin="4195,3823" coordsize="10,30">
              <v:shape style="position:absolute;left:4195;top:3823;width:10;height:30" coordorigin="4195,3823" coordsize="10,30" path="m4195,3838l4205,3838e" filled="false" stroked="true" strokeweight="1.599pt" strokecolor="#000000">
                <v:path arrowok="t"/>
              </v:shape>
            </v:group>
            <v:group style="position:absolute;left:4195;top:3873;width:10;height:30" coordorigin="4195,3873" coordsize="10,30">
              <v:shape style="position:absolute;left:4195;top:3873;width:10;height:30" coordorigin="4195,3873" coordsize="10,30" path="m4195,3888l4205,3888e" filled="false" stroked="true" strokeweight="1.599pt" strokecolor="#000000">
                <v:path arrowok="t"/>
              </v:shape>
            </v:group>
            <v:group style="position:absolute;left:4195;top:3923;width:10;height:30" coordorigin="4195,3923" coordsize="10,30">
              <v:shape style="position:absolute;left:4195;top:3923;width:10;height:30" coordorigin="4195,3923" coordsize="10,30" path="m4195,3938l4205,3938e" filled="false" stroked="true" strokeweight="1.599pt" strokecolor="#000000">
                <v:path arrowok="t"/>
              </v:shape>
            </v:group>
            <v:group style="position:absolute;left:4195;top:3973;width:10;height:30" coordorigin="4195,3973" coordsize="10,30">
              <v:shape style="position:absolute;left:4195;top:3973;width:10;height:30" coordorigin="4195,3973" coordsize="10,30" path="m4195,3988l4205,3988e" filled="false" stroked="true" strokeweight="1.599pt" strokecolor="#000000">
                <v:path arrowok="t"/>
              </v:shape>
            </v:group>
            <v:group style="position:absolute;left:4195;top:4023;width:10;height:30" coordorigin="4195,4023" coordsize="10,30">
              <v:shape style="position:absolute;left:4195;top:4023;width:10;height:30" coordorigin="4195,4023" coordsize="10,30" path="m4195,4038l4205,4038e" filled="false" stroked="true" strokeweight="1.6pt" strokecolor="#000000">
                <v:path arrowok="t"/>
              </v:shape>
            </v:group>
            <v:group style="position:absolute;left:4195;top:4073;width:10;height:30" coordorigin="4195,4073" coordsize="10,30">
              <v:shape style="position:absolute;left:4195;top:4073;width:10;height:30" coordorigin="4195,4073" coordsize="10,30" path="m4195,4088l4205,4088e" filled="false" stroked="true" strokeweight="1.599pt" strokecolor="#000000">
                <v:path arrowok="t"/>
              </v:shape>
            </v:group>
            <v:group style="position:absolute;left:4195;top:4123;width:10;height:30" coordorigin="4195,4123" coordsize="10,30">
              <v:shape style="position:absolute;left:4195;top:4123;width:10;height:30" coordorigin="4195,4123" coordsize="10,30" path="m4195,4138l4205,4138e" filled="false" stroked="true" strokeweight="1.599pt" strokecolor="#000000">
                <v:path arrowok="t"/>
              </v:shape>
            </v:group>
            <v:group style="position:absolute;left:4195;top:4173;width:10;height:30" coordorigin="4195,4173" coordsize="10,30">
              <v:shape style="position:absolute;left:4195;top:4173;width:10;height:30" coordorigin="4195,4173" coordsize="10,30" path="m4195,4188l4205,4188e" filled="false" stroked="true" strokeweight="1.599pt" strokecolor="#000000">
                <v:path arrowok="t"/>
              </v:shape>
            </v:group>
            <v:group style="position:absolute;left:4195;top:4223;width:10;height:30" coordorigin="4195,4223" coordsize="10,30">
              <v:shape style="position:absolute;left:4195;top:4223;width:10;height:30" coordorigin="4195,4223" coordsize="10,30" path="m4195,4238l4205,4238e" filled="false" stroked="true" strokeweight="1.599pt" strokecolor="#000000">
                <v:path arrowok="t"/>
              </v:shape>
            </v:group>
            <v:group style="position:absolute;left:4195;top:4273;width:10;height:30" coordorigin="4195,4273" coordsize="10,30">
              <v:shape style="position:absolute;left:4195;top:4273;width:10;height:30" coordorigin="4195,4273" coordsize="10,30" path="m4195,4288l4205,4288e" filled="false" stroked="true" strokeweight="1.599pt" strokecolor="#000000">
                <v:path arrowok="t"/>
              </v:shape>
            </v:group>
            <v:group style="position:absolute;left:4195;top:4323;width:10;height:30" coordorigin="4195,4323" coordsize="10,30">
              <v:shape style="position:absolute;left:4195;top:4323;width:10;height:30" coordorigin="4195,4323" coordsize="10,30" path="m4195,4338l4205,4338e" filled="false" stroked="true" strokeweight="1.599pt" strokecolor="#000000">
                <v:path arrowok="t"/>
              </v:shape>
            </v:group>
            <v:group style="position:absolute;left:4195;top:4373;width:10;height:30" coordorigin="4195,4373" coordsize="10,30">
              <v:shape style="position:absolute;left:4195;top:4373;width:10;height:30" coordorigin="4195,4373" coordsize="10,30" path="m4195,4388l4205,4388e" filled="false" stroked="true" strokeweight="1.599pt" strokecolor="#000000">
                <v:path arrowok="t"/>
              </v:shape>
            </v:group>
            <v:group style="position:absolute;left:4195;top:4423;width:10;height:30" coordorigin="4195,4423" coordsize="10,30">
              <v:shape style="position:absolute;left:4195;top:4423;width:10;height:30" coordorigin="4195,4423" coordsize="10,30" path="m4195,4438l4205,4438e" filled="false" stroked="true" strokeweight="1.599pt" strokecolor="#000000">
                <v:path arrowok="t"/>
              </v:shape>
            </v:group>
            <v:group style="position:absolute;left:4195;top:4473;width:10;height:30" coordorigin="4195,4473" coordsize="10,30">
              <v:shape style="position:absolute;left:4195;top:4473;width:10;height:30" coordorigin="4195,4473" coordsize="10,30" path="m4195,4488l4205,4488e" filled="false" stroked="true" strokeweight="1.599pt" strokecolor="#000000">
                <v:path arrowok="t"/>
              </v:shape>
            </v:group>
            <v:group style="position:absolute;left:4195;top:4523;width:10;height:30" coordorigin="4195,4523" coordsize="10,30">
              <v:shape style="position:absolute;left:4195;top:4523;width:10;height:30" coordorigin="4195,4523" coordsize="10,30" path="m4195,4538l4205,4538e" filled="false" stroked="true" strokeweight="1.599pt" strokecolor="#000000">
                <v:path arrowok="t"/>
              </v:shape>
            </v:group>
            <v:group style="position:absolute;left:4195;top:4573;width:10;height:30" coordorigin="4195,4573" coordsize="10,30">
              <v:shape style="position:absolute;left:4195;top:4573;width:10;height:30" coordorigin="4195,4573" coordsize="10,30" path="m4195,4588l4205,4588e" filled="false" stroked="true" strokeweight="1.599pt" strokecolor="#000000">
                <v:path arrowok="t"/>
              </v:shape>
            </v:group>
            <v:group style="position:absolute;left:4195;top:4623;width:10;height:30" coordorigin="4195,4623" coordsize="10,30">
              <v:shape style="position:absolute;left:4195;top:4623;width:10;height:30" coordorigin="4195,4623" coordsize="10,30" path="m4195,4638l4205,4638e" filled="false" stroked="true" strokeweight="1.599pt" strokecolor="#000000">
                <v:path arrowok="t"/>
              </v:shape>
            </v:group>
            <v:group style="position:absolute;left:4195;top:4673;width:10;height:30" coordorigin="4195,4673" coordsize="10,30">
              <v:shape style="position:absolute;left:4195;top:4673;width:10;height:30" coordorigin="4195,4673" coordsize="10,30" path="m4195,4688l4205,4688e" filled="false" stroked="true" strokeweight="1.6pt" strokecolor="#000000">
                <v:path arrowok="t"/>
              </v:shape>
            </v:group>
            <v:group style="position:absolute;left:4195;top:4723;width:10;height:30" coordorigin="4195,4723" coordsize="10,30">
              <v:shape style="position:absolute;left:4195;top:4723;width:10;height:30" coordorigin="4195,4723" coordsize="10,30" path="m4195,4738l4205,4738e" filled="false" stroked="true" strokeweight="1.599pt" strokecolor="#000000">
                <v:path arrowok="t"/>
              </v:shape>
            </v:group>
            <v:group style="position:absolute;left:4195;top:4773;width:10;height:30" coordorigin="4195,4773" coordsize="10,30">
              <v:shape style="position:absolute;left:4195;top:4773;width:10;height:30" coordorigin="4195,4773" coordsize="10,30" path="m4195,4788l4205,4788e" filled="false" stroked="true" strokeweight="1.599pt" strokecolor="#000000">
                <v:path arrowok="t"/>
              </v:shape>
            </v:group>
            <v:group style="position:absolute;left:4195;top:4823;width:10;height:30" coordorigin="4195,4823" coordsize="10,30">
              <v:shape style="position:absolute;left:4195;top:4823;width:10;height:30" coordorigin="4195,4823" coordsize="10,30" path="m4195,4838l4205,4838e" filled="false" stroked="true" strokeweight="1.599pt" strokecolor="#000000">
                <v:path arrowok="t"/>
              </v:shape>
            </v:group>
            <v:group style="position:absolute;left:4195;top:4873;width:10;height:30" coordorigin="4195,4873" coordsize="10,30">
              <v:shape style="position:absolute;left:4195;top:4873;width:10;height:30" coordorigin="4195,4873" coordsize="10,30" path="m4195,4888l4205,4888e" filled="false" stroked="true" strokeweight="1.599pt" strokecolor="#000000">
                <v:path arrowok="t"/>
              </v:shape>
            </v:group>
            <v:group style="position:absolute;left:4195;top:4923;width:10;height:30" coordorigin="4195,4923" coordsize="10,30">
              <v:shape style="position:absolute;left:4195;top:4923;width:10;height:30" coordorigin="4195,4923" coordsize="10,30" path="m4195,4938l4205,4938e" filled="false" stroked="true" strokeweight="1.599pt" strokecolor="#000000">
                <v:path arrowok="t"/>
              </v:shape>
            </v:group>
            <v:group style="position:absolute;left:4195;top:4973;width:10;height:30" coordorigin="4195,4973" coordsize="10,30">
              <v:shape style="position:absolute;left:4195;top:4973;width:10;height:30" coordorigin="4195,4973" coordsize="10,30" path="m4195,4988l4205,4988e" filled="false" stroked="true" strokeweight="1.599pt" strokecolor="#000000">
                <v:path arrowok="t"/>
              </v:shape>
            </v:group>
            <v:group style="position:absolute;left:4195;top:5023;width:10;height:30" coordorigin="4195,5023" coordsize="10,30">
              <v:shape style="position:absolute;left:4195;top:5023;width:10;height:30" coordorigin="4195,5023" coordsize="10,30" path="m4195,5038l4205,5038e" filled="false" stroked="true" strokeweight="1.599pt" strokecolor="#000000">
                <v:path arrowok="t"/>
              </v:shape>
            </v:group>
            <v:group style="position:absolute;left:4195;top:5073;width:10;height:30" coordorigin="4195,5073" coordsize="10,30">
              <v:shape style="position:absolute;left:4195;top:5073;width:10;height:30" coordorigin="4195,5073" coordsize="10,30" path="m4195,5088l4205,5088e" filled="false" stroked="true" strokeweight="1.599pt" strokecolor="#000000">
                <v:path arrowok="t"/>
              </v:shape>
            </v:group>
            <v:group style="position:absolute;left:4195;top:5123;width:10;height:30" coordorigin="4195,5123" coordsize="10,30">
              <v:shape style="position:absolute;left:4195;top:5123;width:10;height:30" coordorigin="4195,5123" coordsize="10,30" path="m4195,5138l4205,5138e" filled="false" stroked="true" strokeweight="1.599pt" strokecolor="#000000">
                <v:path arrowok="t"/>
              </v:shape>
            </v:group>
            <v:group style="position:absolute;left:4195;top:5173;width:10;height:30" coordorigin="4195,5173" coordsize="10,30">
              <v:shape style="position:absolute;left:4195;top:5173;width:10;height:30" coordorigin="4195,5173" coordsize="10,30" path="m4195,5188l4205,5188e" filled="false" stroked="true" strokeweight="1.599pt" strokecolor="#000000">
                <v:path arrowok="t"/>
              </v:shape>
            </v:group>
            <v:group style="position:absolute;left:4195;top:5222;width:10;height:30" coordorigin="4195,5222" coordsize="10,30">
              <v:shape style="position:absolute;left:4195;top:5222;width:10;height:30" coordorigin="4195,5222" coordsize="10,30" path="m4195,5237l4205,5237e" filled="false" stroked="true" strokeweight="1.599pt" strokecolor="#000000">
                <v:path arrowok="t"/>
              </v:shape>
            </v:group>
            <v:group style="position:absolute;left:4195;top:5272;width:10;height:30" coordorigin="4195,5272" coordsize="10,30">
              <v:shape style="position:absolute;left:4195;top:5272;width:10;height:30" coordorigin="4195,5272" coordsize="10,30" path="m4195,5287l4205,5287e" filled="false" stroked="true" strokeweight="1.599pt" strokecolor="#000000">
                <v:path arrowok="t"/>
              </v:shape>
            </v:group>
            <v:group style="position:absolute;left:4195;top:5322;width:10;height:30" coordorigin="4195,5322" coordsize="10,30">
              <v:shape style="position:absolute;left:4195;top:5322;width:10;height:30" coordorigin="4195,5322" coordsize="10,30" path="m4195,5337l4205,5337e" filled="false" stroked="true" strokeweight="1.6pt" strokecolor="#000000">
                <v:path arrowok="t"/>
              </v:shape>
            </v:group>
            <v:group style="position:absolute;left:4195;top:5372;width:10;height:30" coordorigin="4195,5372" coordsize="10,30">
              <v:shape style="position:absolute;left:4195;top:5372;width:10;height:30" coordorigin="4195,5372" coordsize="10,30" path="m4195,5387l4205,5387e" filled="false" stroked="true" strokeweight="1.599pt" strokecolor="#000000">
                <v:path arrowok="t"/>
              </v:shape>
            </v:group>
            <v:group style="position:absolute;left:4195;top:5422;width:10;height:30" coordorigin="4195,5422" coordsize="10,30">
              <v:shape style="position:absolute;left:4195;top:5422;width:10;height:30" coordorigin="4195,5422" coordsize="10,30" path="m4195,5437l4205,5437e" filled="false" stroked="true" strokeweight="1.599pt" strokecolor="#000000">
                <v:path arrowok="t"/>
              </v:shape>
            </v:group>
            <v:group style="position:absolute;left:4195;top:5472;width:10;height:30" coordorigin="4195,5472" coordsize="10,30">
              <v:shape style="position:absolute;left:4195;top:5472;width:10;height:30" coordorigin="4195,5472" coordsize="10,30" path="m4195,5487l4205,5487e" filled="false" stroked="true" strokeweight="1.599pt" strokecolor="#000000">
                <v:path arrowok="t"/>
              </v:shape>
            </v:group>
            <v:group style="position:absolute;left:4195;top:5522;width:10;height:30" coordorigin="4195,5522" coordsize="10,30">
              <v:shape style="position:absolute;left:4195;top:5522;width:10;height:30" coordorigin="4195,5522" coordsize="10,30" path="m4195,5537l4205,5537e" filled="false" stroked="true" strokeweight="1.599pt" strokecolor="#000000">
                <v:path arrowok="t"/>
              </v:shape>
            </v:group>
            <v:group style="position:absolute;left:4195;top:5572;width:10;height:30" coordorigin="4195,5572" coordsize="10,30">
              <v:shape style="position:absolute;left:4195;top:5572;width:10;height:30" coordorigin="4195,5572" coordsize="10,30" path="m4195,5587l4205,5587e" filled="false" stroked="true" strokeweight="1.599pt" strokecolor="#000000">
                <v:path arrowok="t"/>
              </v:shape>
            </v:group>
            <v:group style="position:absolute;left:4195;top:5622;width:10;height:30" coordorigin="4195,5622" coordsize="10,30">
              <v:shape style="position:absolute;left:4195;top:5622;width:10;height:30" coordorigin="4195,5622" coordsize="10,30" path="m4195,5637l4205,5637e" filled="false" stroked="true" strokeweight="1.599pt" strokecolor="#000000">
                <v:path arrowok="t"/>
              </v:shape>
            </v:group>
            <v:group style="position:absolute;left:4195;top:5672;width:10;height:30" coordorigin="4195,5672" coordsize="10,30">
              <v:shape style="position:absolute;left:4195;top:5672;width:10;height:30" coordorigin="4195,5672" coordsize="10,30" path="m4195,5687l4205,5687e" filled="false" stroked="true" strokeweight="1.599pt" strokecolor="#000000">
                <v:path arrowok="t"/>
              </v:shape>
            </v:group>
            <v:group style="position:absolute;left:4195;top:5722;width:10;height:30" coordorigin="4195,5722" coordsize="10,30">
              <v:shape style="position:absolute;left:4195;top:5722;width:10;height:30" coordorigin="4195,5722" coordsize="10,30" path="m4195,5737l4205,5737e" filled="false" stroked="true" strokeweight="1.6pt" strokecolor="#000000">
                <v:path arrowok="t"/>
              </v:shape>
            </v:group>
            <v:group style="position:absolute;left:4195;top:5772;width:10;height:30" coordorigin="4195,5772" coordsize="10,30">
              <v:shape style="position:absolute;left:4195;top:5772;width:10;height:30" coordorigin="4195,5772" coordsize="10,30" path="m4195,5787l4205,5787e" filled="false" stroked="true" strokeweight="1.599pt" strokecolor="#000000">
                <v:path arrowok="t"/>
              </v:shape>
            </v:group>
            <v:group style="position:absolute;left:4195;top:5822;width:10;height:30" coordorigin="4195,5822" coordsize="10,30">
              <v:shape style="position:absolute;left:4195;top:5822;width:10;height:30" coordorigin="4195,5822" coordsize="10,30" path="m4195,5837l4205,5837e" filled="false" stroked="true" strokeweight="1.599pt" strokecolor="#000000">
                <v:path arrowok="t"/>
              </v:shape>
            </v:group>
            <v:group style="position:absolute;left:4195;top:5872;width:10;height:30" coordorigin="4195,5872" coordsize="10,30">
              <v:shape style="position:absolute;left:4195;top:5872;width:10;height:30" coordorigin="4195,5872" coordsize="10,30" path="m4195,5887l4205,5887e" filled="false" stroked="true" strokeweight="1.599pt" strokecolor="#000000">
                <v:path arrowok="t"/>
              </v:shape>
            </v:group>
            <v:group style="position:absolute;left:4195;top:5922;width:10;height:30" coordorigin="4195,5922" coordsize="10,30">
              <v:shape style="position:absolute;left:4195;top:5922;width:10;height:30" coordorigin="4195,5922" coordsize="10,30" path="m4195,5937l4205,5937e" filled="false" stroked="true" strokeweight="1.599pt" strokecolor="#000000">
                <v:path arrowok="t"/>
              </v:shape>
            </v:group>
            <v:group style="position:absolute;left:4195;top:5972;width:10;height:30" coordorigin="4195,5972" coordsize="10,30">
              <v:shape style="position:absolute;left:4195;top:5972;width:10;height:30" coordorigin="4195,5972" coordsize="10,30" path="m4195,5987l4205,5987e" filled="false" stroked="true" strokeweight="1.599pt" strokecolor="#000000">
                <v:path arrowok="t"/>
              </v:shape>
            </v:group>
            <v:group style="position:absolute;left:11165;top:2234;width:31;height:10" coordorigin="11165,2234" coordsize="31,10">
              <v:shape style="position:absolute;left:11165;top:2234;width:31;height:10" coordorigin="11165,2234" coordsize="31,10" path="m11165,2239l11195,2239e" filled="false" stroked="true" strokeweight=".599pt" strokecolor="#000000">
                <v:path arrowok="t"/>
              </v:shape>
            </v:group>
            <v:group style="position:absolute;left:11115;top:2234;width:31;height:10" coordorigin="11115,2234" coordsize="31,10">
              <v:shape style="position:absolute;left:11115;top:2234;width:31;height:10" coordorigin="11115,2234" coordsize="31,10" path="m11115,2239l11145,2239e" filled="false" stroked="true" strokeweight=".599pt" strokecolor="#000000">
                <v:path arrowok="t"/>
              </v:shape>
            </v:group>
            <v:group style="position:absolute;left:11064;top:2234;width:31;height:10" coordorigin="11064,2234" coordsize="31,10">
              <v:shape style="position:absolute;left:11064;top:2234;width:31;height:10" coordorigin="11064,2234" coordsize="31,10" path="m11064,2239l11095,2239e" filled="false" stroked="true" strokeweight=".599pt" strokecolor="#000000">
                <v:path arrowok="t"/>
              </v:shape>
            </v:group>
            <v:group style="position:absolute;left:11014;top:2234;width:31;height:10" coordorigin="11014,2234" coordsize="31,10">
              <v:shape style="position:absolute;left:11014;top:2234;width:31;height:10" coordorigin="11014,2234" coordsize="31,10" path="m11014,2239l11044,2239e" filled="false" stroked="true" strokeweight=".599pt" strokecolor="#000000">
                <v:path arrowok="t"/>
              </v:shape>
            </v:group>
            <v:group style="position:absolute;left:10964;top:2234;width:31;height:10" coordorigin="10964,2234" coordsize="31,10">
              <v:shape style="position:absolute;left:10964;top:2234;width:31;height:10" coordorigin="10964,2234" coordsize="31,10" path="m10964,2239l10994,2239e" filled="false" stroked="true" strokeweight=".599pt" strokecolor="#000000">
                <v:path arrowok="t"/>
              </v:shape>
            </v:group>
            <v:group style="position:absolute;left:10914;top:2234;width:31;height:10" coordorigin="10914,2234" coordsize="31,10">
              <v:shape style="position:absolute;left:10914;top:2234;width:31;height:10" coordorigin="10914,2234" coordsize="31,10" path="m10914,2239l10944,2239e" filled="false" stroked="true" strokeweight=".599pt" strokecolor="#000000">
                <v:path arrowok="t"/>
              </v:shape>
            </v:group>
            <v:group style="position:absolute;left:10864;top:2234;width:31;height:10" coordorigin="10864,2234" coordsize="31,10">
              <v:shape style="position:absolute;left:10864;top:2234;width:31;height:10" coordorigin="10864,2234" coordsize="31,10" path="m10864,2239l10894,2239e" filled="false" stroked="true" strokeweight=".599pt" strokecolor="#000000">
                <v:path arrowok="t"/>
              </v:shape>
            </v:group>
            <v:group style="position:absolute;left:10813;top:2234;width:31;height:10" coordorigin="10813,2234" coordsize="31,10">
              <v:shape style="position:absolute;left:10813;top:2234;width:31;height:10" coordorigin="10813,2234" coordsize="31,10" path="m10813,2239l10844,2239e" filled="false" stroked="true" strokeweight=".599pt" strokecolor="#000000">
                <v:path arrowok="t"/>
              </v:shape>
            </v:group>
            <v:group style="position:absolute;left:10763;top:2234;width:31;height:10" coordorigin="10763,2234" coordsize="31,10">
              <v:shape style="position:absolute;left:10763;top:2234;width:31;height:10" coordorigin="10763,2234" coordsize="31,10" path="m10763,2239l10793,2239e" filled="false" stroked="true" strokeweight=".599pt" strokecolor="#000000">
                <v:path arrowok="t"/>
              </v:shape>
            </v:group>
            <v:group style="position:absolute;left:10713;top:2234;width:31;height:10" coordorigin="10713,2234" coordsize="31,10">
              <v:shape style="position:absolute;left:10713;top:2234;width:31;height:10" coordorigin="10713,2234" coordsize="31,10" path="m10713,2239l10743,2239e" filled="false" stroked="true" strokeweight=".599pt" strokecolor="#000000">
                <v:path arrowok="t"/>
              </v:shape>
            </v:group>
            <v:group style="position:absolute;left:10663;top:2234;width:31;height:10" coordorigin="10663,2234" coordsize="31,10">
              <v:shape style="position:absolute;left:10663;top:2234;width:31;height:10" coordorigin="10663,2234" coordsize="31,10" path="m10663,2239l10693,2239e" filled="false" stroked="true" strokeweight=".599pt" strokecolor="#000000">
                <v:path arrowok="t"/>
              </v:shape>
            </v:group>
            <v:group style="position:absolute;left:10613;top:2234;width:31;height:10" coordorigin="10613,2234" coordsize="31,10">
              <v:shape style="position:absolute;left:10613;top:2234;width:31;height:10" coordorigin="10613,2234" coordsize="31,10" path="m10613,2239l10643,2239e" filled="false" stroked="true" strokeweight=".599pt" strokecolor="#000000">
                <v:path arrowok="t"/>
              </v:shape>
            </v:group>
            <v:group style="position:absolute;left:10562;top:2234;width:31;height:10" coordorigin="10562,2234" coordsize="31,10">
              <v:shape style="position:absolute;left:10562;top:2234;width:31;height:10" coordorigin="10562,2234" coordsize="31,10" path="m10562,2239l10592,2239e" filled="false" stroked="true" strokeweight=".599pt" strokecolor="#000000">
                <v:path arrowok="t"/>
              </v:shape>
            </v:group>
            <v:group style="position:absolute;left:10512;top:2234;width:31;height:10" coordorigin="10512,2234" coordsize="31,10">
              <v:shape style="position:absolute;left:10512;top:2234;width:31;height:10" coordorigin="10512,2234" coordsize="31,10" path="m10512,2239l10542,2239e" filled="false" stroked="true" strokeweight=".599pt" strokecolor="#000000">
                <v:path arrowok="t"/>
              </v:shape>
            </v:group>
            <v:group style="position:absolute;left:10462;top:2234;width:31;height:10" coordorigin="10462,2234" coordsize="31,10">
              <v:shape style="position:absolute;left:10462;top:2234;width:31;height:10" coordorigin="10462,2234" coordsize="31,10" path="m10462,2239l10492,2239e" filled="false" stroked="true" strokeweight=".599pt" strokecolor="#000000">
                <v:path arrowok="t"/>
              </v:shape>
            </v:group>
            <v:group style="position:absolute;left:10412;top:2234;width:31;height:10" coordorigin="10412,2234" coordsize="31,10">
              <v:shape style="position:absolute;left:10412;top:2234;width:31;height:10" coordorigin="10412,2234" coordsize="31,10" path="m10412,2239l10442,2239e" filled="false" stroked="true" strokeweight=".599pt" strokecolor="#000000">
                <v:path arrowok="t"/>
              </v:shape>
            </v:group>
            <v:group style="position:absolute;left:10361;top:2234;width:31;height:10" coordorigin="10361,2234" coordsize="31,10">
              <v:shape style="position:absolute;left:10361;top:2234;width:31;height:10" coordorigin="10361,2234" coordsize="31,10" path="m10361,2239l10392,2239e" filled="false" stroked="true" strokeweight=".599pt" strokecolor="#000000">
                <v:path arrowok="t"/>
              </v:shape>
            </v:group>
            <v:group style="position:absolute;left:10311;top:2234;width:31;height:10" coordorigin="10311,2234" coordsize="31,10">
              <v:shape style="position:absolute;left:10311;top:2234;width:31;height:10" coordorigin="10311,2234" coordsize="31,10" path="m10311,2239l10341,2239e" filled="false" stroked="true" strokeweight=".599pt" strokecolor="#000000">
                <v:path arrowok="t"/>
              </v:shape>
            </v:group>
            <v:group style="position:absolute;left:10261;top:2234;width:31;height:10" coordorigin="10261,2234" coordsize="31,10">
              <v:shape style="position:absolute;left:10261;top:2234;width:31;height:10" coordorigin="10261,2234" coordsize="31,10" path="m10261,2239l10291,2239e" filled="false" stroked="true" strokeweight=".599pt" strokecolor="#000000">
                <v:path arrowok="t"/>
              </v:shape>
            </v:group>
            <v:group style="position:absolute;left:10211;top:2234;width:31;height:10" coordorigin="10211,2234" coordsize="31,10">
              <v:shape style="position:absolute;left:10211;top:2234;width:31;height:10" coordorigin="10211,2234" coordsize="31,10" path="m10211,2239l10241,2239e" filled="false" stroked="true" strokeweight=".599pt" strokecolor="#000000">
                <v:path arrowok="t"/>
              </v:shape>
            </v:group>
            <v:group style="position:absolute;left:10161;top:2234;width:31;height:10" coordorigin="10161,2234" coordsize="31,10">
              <v:shape style="position:absolute;left:10161;top:2234;width:31;height:10" coordorigin="10161,2234" coordsize="31,10" path="m10161,2239l10191,2239e" filled="false" stroked="true" strokeweight=".599pt" strokecolor="#000000">
                <v:path arrowok="t"/>
              </v:shape>
            </v:group>
            <v:group style="position:absolute;left:10110;top:2234;width:31;height:10" coordorigin="10110,2234" coordsize="31,10">
              <v:shape style="position:absolute;left:10110;top:2234;width:31;height:10" coordorigin="10110,2234" coordsize="31,10" path="m10110,2239l10141,2239e" filled="false" stroked="true" strokeweight=".599pt" strokecolor="#000000">
                <v:path arrowok="t"/>
              </v:shape>
            </v:group>
            <v:group style="position:absolute;left:10060;top:2234;width:31;height:10" coordorigin="10060,2234" coordsize="31,10">
              <v:shape style="position:absolute;left:10060;top:2234;width:31;height:10" coordorigin="10060,2234" coordsize="31,10" path="m10060,2239l10090,2239e" filled="false" stroked="true" strokeweight=".599pt" strokecolor="#000000">
                <v:path arrowok="t"/>
              </v:shape>
            </v:group>
            <v:group style="position:absolute;left:10010;top:2234;width:31;height:10" coordorigin="10010,2234" coordsize="31,10">
              <v:shape style="position:absolute;left:10010;top:2234;width:31;height:10" coordorigin="10010,2234" coordsize="31,10" path="m10010,2239l10040,2239e" filled="false" stroked="true" strokeweight=".599pt" strokecolor="#000000">
                <v:path arrowok="t"/>
              </v:shape>
            </v:group>
            <v:group style="position:absolute;left:9960;top:2234;width:31;height:10" coordorigin="9960,2234" coordsize="31,10">
              <v:shape style="position:absolute;left:9960;top:2234;width:31;height:10" coordorigin="9960,2234" coordsize="31,10" path="m9960,2239l9990,2239e" filled="false" stroked="true" strokeweight=".599pt" strokecolor="#000000">
                <v:path arrowok="t"/>
              </v:shape>
            </v:group>
            <v:group style="position:absolute;left:9910;top:2234;width:31;height:10" coordorigin="9910,2234" coordsize="31,10">
              <v:shape style="position:absolute;left:9910;top:2234;width:31;height:10" coordorigin="9910,2234" coordsize="31,10" path="m9910,2239l9940,2239e" filled="false" stroked="true" strokeweight=".599pt" strokecolor="#000000">
                <v:path arrowok="t"/>
              </v:shape>
            </v:group>
            <v:group style="position:absolute;left:9859;top:2234;width:31;height:10" coordorigin="9859,2234" coordsize="31,10">
              <v:shape style="position:absolute;left:9859;top:2234;width:31;height:10" coordorigin="9859,2234" coordsize="31,10" path="m9859,2239l9889,2239e" filled="false" stroked="true" strokeweight=".599pt" strokecolor="#000000">
                <v:path arrowok="t"/>
              </v:shape>
            </v:group>
            <v:group style="position:absolute;left:9809;top:2234;width:31;height:10" coordorigin="9809,2234" coordsize="31,10">
              <v:shape style="position:absolute;left:9809;top:2234;width:31;height:10" coordorigin="9809,2234" coordsize="31,10" path="m9809,2239l9839,2239e" filled="false" stroked="true" strokeweight=".599pt" strokecolor="#000000">
                <v:path arrowok="t"/>
              </v:shape>
            </v:group>
            <v:group style="position:absolute;left:9759;top:2234;width:31;height:10" coordorigin="9759,2234" coordsize="31,10">
              <v:shape style="position:absolute;left:9759;top:2234;width:31;height:10" coordorigin="9759,2234" coordsize="31,10" path="m9759,2239l9789,2239e" filled="false" stroked="true" strokeweight=".599pt" strokecolor="#000000">
                <v:path arrowok="t"/>
              </v:shape>
            </v:group>
            <v:group style="position:absolute;left:9709;top:2234;width:31;height:10" coordorigin="9709,2234" coordsize="31,10">
              <v:shape style="position:absolute;left:9709;top:2234;width:31;height:10" coordorigin="9709,2234" coordsize="31,10" path="m9709,2239l9739,2239e" filled="false" stroked="true" strokeweight=".599pt" strokecolor="#000000">
                <v:path arrowok="t"/>
              </v:shape>
            </v:group>
            <v:group style="position:absolute;left:9659;top:2234;width:31;height:10" coordorigin="9659,2234" coordsize="31,10">
              <v:shape style="position:absolute;left:9659;top:2234;width:31;height:10" coordorigin="9659,2234" coordsize="31,10" path="m9659,2239l9689,2239e" filled="false" stroked="true" strokeweight=".599pt" strokecolor="#000000">
                <v:path arrowok="t"/>
              </v:shape>
            </v:group>
            <v:group style="position:absolute;left:9608;top:2234;width:31;height:10" coordorigin="9608,2234" coordsize="31,10">
              <v:shape style="position:absolute;left:9608;top:2234;width:31;height:10" coordorigin="9608,2234" coordsize="31,10" path="m9608,2239l9638,2239e" filled="false" stroked="true" strokeweight=".599pt" strokecolor="#000000">
                <v:path arrowok="t"/>
              </v:shape>
            </v:group>
            <v:group style="position:absolute;left:9558;top:2234;width:31;height:10" coordorigin="9558,2234" coordsize="31,10">
              <v:shape style="position:absolute;left:9558;top:2234;width:31;height:10" coordorigin="9558,2234" coordsize="31,10" path="m9558,2239l9588,2239e" filled="false" stroked="true" strokeweight=".599pt" strokecolor="#000000">
                <v:path arrowok="t"/>
              </v:shape>
            </v:group>
            <v:group style="position:absolute;left:9508;top:2234;width:31;height:10" coordorigin="9508,2234" coordsize="31,10">
              <v:shape style="position:absolute;left:9508;top:2234;width:31;height:10" coordorigin="9508,2234" coordsize="31,10" path="m9508,2239l9538,2239e" filled="false" stroked="true" strokeweight=".599pt" strokecolor="#000000">
                <v:path arrowok="t"/>
              </v:shape>
            </v:group>
            <v:group style="position:absolute;left:9458;top:2234;width:31;height:10" coordorigin="9458,2234" coordsize="31,10">
              <v:shape style="position:absolute;left:9458;top:2234;width:31;height:10" coordorigin="9458,2234" coordsize="31,10" path="m9458,2239l9488,2239e" filled="false" stroked="true" strokeweight=".599pt" strokecolor="#000000">
                <v:path arrowok="t"/>
              </v:shape>
            </v:group>
            <v:group style="position:absolute;left:9407;top:2234;width:31;height:10" coordorigin="9407,2234" coordsize="31,10">
              <v:shape style="position:absolute;left:9407;top:2234;width:31;height:10" coordorigin="9407,2234" coordsize="31,10" path="m9407,2239l9438,2239e" filled="false" stroked="true" strokeweight=".599pt" strokecolor="#000000">
                <v:path arrowok="t"/>
              </v:shape>
            </v:group>
            <v:group style="position:absolute;left:9357;top:2234;width:31;height:10" coordorigin="9357,2234" coordsize="31,10">
              <v:shape style="position:absolute;left:9357;top:2234;width:31;height:10" coordorigin="9357,2234" coordsize="31,10" path="m9357,2239l9387,2239e" filled="false" stroked="true" strokeweight=".599pt" strokecolor="#000000">
                <v:path arrowok="t"/>
              </v:shape>
            </v:group>
            <v:group style="position:absolute;left:9307;top:2234;width:31;height:10" coordorigin="9307,2234" coordsize="31,10">
              <v:shape style="position:absolute;left:9307;top:2234;width:31;height:10" coordorigin="9307,2234" coordsize="31,10" path="m9307,2239l9337,2239e" filled="false" stroked="true" strokeweight=".599pt" strokecolor="#000000">
                <v:path arrowok="t"/>
              </v:shape>
            </v:group>
            <v:group style="position:absolute;left:9257;top:2234;width:31;height:10" coordorigin="9257,2234" coordsize="31,10">
              <v:shape style="position:absolute;left:9257;top:2234;width:31;height:10" coordorigin="9257,2234" coordsize="31,10" path="m9257,2239l9287,2239e" filled="false" stroked="true" strokeweight=".599pt" strokecolor="#000000">
                <v:path arrowok="t"/>
              </v:shape>
            </v:group>
            <v:group style="position:absolute;left:9207;top:2234;width:31;height:10" coordorigin="9207,2234" coordsize="31,10">
              <v:shape style="position:absolute;left:9207;top:2234;width:31;height:10" coordorigin="9207,2234" coordsize="31,10" path="m9207,2239l9237,2239e" filled="false" stroked="true" strokeweight=".599pt" strokecolor="#000000">
                <v:path arrowok="t"/>
              </v:shape>
            </v:group>
            <v:group style="position:absolute;left:9156;top:2234;width:31;height:10" coordorigin="9156,2234" coordsize="31,10">
              <v:shape style="position:absolute;left:9156;top:2234;width:31;height:10" coordorigin="9156,2234" coordsize="31,10" path="m9156,2239l9186,2239e" filled="false" stroked="true" strokeweight=".599pt" strokecolor="#000000">
                <v:path arrowok="t"/>
              </v:shape>
            </v:group>
            <v:group style="position:absolute;left:9106;top:2234;width:31;height:10" coordorigin="9106,2234" coordsize="31,10">
              <v:shape style="position:absolute;left:9106;top:2234;width:31;height:10" coordorigin="9106,2234" coordsize="31,10" path="m9106,2239l9136,2239e" filled="false" stroked="true" strokeweight=".599pt" strokecolor="#000000">
                <v:path arrowok="t"/>
              </v:shape>
            </v:group>
            <v:group style="position:absolute;left:9056;top:2234;width:31;height:10" coordorigin="9056,2234" coordsize="31,10">
              <v:shape style="position:absolute;left:9056;top:2234;width:31;height:10" coordorigin="9056,2234" coordsize="31,10" path="m9056,2239l9086,2239e" filled="false" stroked="true" strokeweight=".599pt" strokecolor="#000000">
                <v:path arrowok="t"/>
              </v:shape>
            </v:group>
            <v:group style="position:absolute;left:9006;top:2234;width:31;height:10" coordorigin="9006,2234" coordsize="31,10">
              <v:shape style="position:absolute;left:9006;top:2234;width:31;height:10" coordorigin="9006,2234" coordsize="31,10" path="m9006,2239l9036,2239e" filled="false" stroked="true" strokeweight=".599pt" strokecolor="#000000">
                <v:path arrowok="t"/>
              </v:shape>
            </v:group>
            <v:group style="position:absolute;left:8956;top:2234;width:31;height:10" coordorigin="8956,2234" coordsize="31,10">
              <v:shape style="position:absolute;left:8956;top:2234;width:31;height:10" coordorigin="8956,2234" coordsize="31,10" path="m8956,2239l8986,2239e" filled="false" stroked="true" strokeweight=".599pt" strokecolor="#000000">
                <v:path arrowok="t"/>
              </v:shape>
            </v:group>
            <v:group style="position:absolute;left:8905;top:2234;width:31;height:10" coordorigin="8905,2234" coordsize="31,10">
              <v:shape style="position:absolute;left:8905;top:2234;width:31;height:10" coordorigin="8905,2234" coordsize="31,10" path="m8905,2239l8935,2239e" filled="false" stroked="true" strokeweight=".599pt" strokecolor="#000000">
                <v:path arrowok="t"/>
              </v:shape>
            </v:group>
            <v:group style="position:absolute;left:8855;top:2234;width:31;height:10" coordorigin="8855,2234" coordsize="31,10">
              <v:shape style="position:absolute;left:8855;top:2234;width:31;height:10" coordorigin="8855,2234" coordsize="31,10" path="m8855,2239l8885,2239e" filled="false" stroked="true" strokeweight=".599pt" strokecolor="#000000">
                <v:path arrowok="t"/>
              </v:shape>
            </v:group>
            <v:group style="position:absolute;left:8805;top:2234;width:31;height:10" coordorigin="8805,2234" coordsize="31,10">
              <v:shape style="position:absolute;left:8805;top:2234;width:31;height:10" coordorigin="8805,2234" coordsize="31,10" path="m8805,2239l8835,2239e" filled="false" stroked="true" strokeweight=".599pt" strokecolor="#000000">
                <v:path arrowok="t"/>
              </v:shape>
            </v:group>
            <v:group style="position:absolute;left:8755;top:2234;width:31;height:10" coordorigin="8755,2234" coordsize="31,10">
              <v:shape style="position:absolute;left:8755;top:2234;width:31;height:10" coordorigin="8755,2234" coordsize="31,10" path="m8755,2239l8785,2239e" filled="false" stroked="true" strokeweight=".599pt" strokecolor="#000000">
                <v:path arrowok="t"/>
              </v:shape>
            </v:group>
            <v:group style="position:absolute;left:8704;top:2234;width:31;height:10" coordorigin="8704,2234" coordsize="31,10">
              <v:shape style="position:absolute;left:8704;top:2234;width:31;height:10" coordorigin="8704,2234" coordsize="31,10" path="m8704,2239l8735,2239e" filled="false" stroked="true" strokeweight=".599pt" strokecolor="#000000">
                <v:path arrowok="t"/>
              </v:shape>
            </v:group>
            <v:group style="position:absolute;left:8654;top:2234;width:31;height:10" coordorigin="8654,2234" coordsize="31,10">
              <v:shape style="position:absolute;left:8654;top:2234;width:31;height:10" coordorigin="8654,2234" coordsize="31,10" path="m8654,2239l8684,2239e" filled="false" stroked="true" strokeweight=".599pt" strokecolor="#000000">
                <v:path arrowok="t"/>
              </v:shape>
            </v:group>
            <v:group style="position:absolute;left:8604;top:2234;width:31;height:10" coordorigin="8604,2234" coordsize="31,10">
              <v:shape style="position:absolute;left:8604;top:2234;width:31;height:10" coordorigin="8604,2234" coordsize="31,10" path="m8604,2239l8634,2239e" filled="false" stroked="true" strokeweight=".599pt" strokecolor="#000000">
                <v:path arrowok="t"/>
              </v:shape>
            </v:group>
            <v:group style="position:absolute;left:8554;top:2234;width:31;height:10" coordorigin="8554,2234" coordsize="31,10">
              <v:shape style="position:absolute;left:8554;top:2234;width:31;height:10" coordorigin="8554,2234" coordsize="31,10" path="m8554,2239l8584,2239e" filled="false" stroked="true" strokeweight=".599pt" strokecolor="#000000">
                <v:path arrowok="t"/>
              </v:shape>
            </v:group>
            <v:group style="position:absolute;left:8504;top:2234;width:31;height:10" coordorigin="8504,2234" coordsize="31,10">
              <v:shape style="position:absolute;left:8504;top:2234;width:31;height:10" coordorigin="8504,2234" coordsize="31,10" path="m8504,2239l8534,2239e" filled="false" stroked="true" strokeweight=".599pt" strokecolor="#000000">
                <v:path arrowok="t"/>
              </v:shape>
            </v:group>
            <v:group style="position:absolute;left:8453;top:2234;width:31;height:10" coordorigin="8453,2234" coordsize="31,10">
              <v:shape style="position:absolute;left:8453;top:2234;width:31;height:10" coordorigin="8453,2234" coordsize="31,10" path="m8453,2239l8483,2239e" filled="false" stroked="true" strokeweight=".599pt" strokecolor="#000000">
                <v:path arrowok="t"/>
              </v:shape>
            </v:group>
            <v:group style="position:absolute;left:8403;top:2234;width:31;height:10" coordorigin="8403,2234" coordsize="31,10">
              <v:shape style="position:absolute;left:8403;top:2234;width:31;height:10" coordorigin="8403,2234" coordsize="31,10" path="m8403,2239l8433,2239e" filled="false" stroked="true" strokeweight=".599pt" strokecolor="#000000">
                <v:path arrowok="t"/>
              </v:shape>
            </v:group>
            <v:group style="position:absolute;left:8353;top:2234;width:31;height:10" coordorigin="8353,2234" coordsize="31,10">
              <v:shape style="position:absolute;left:8353;top:2234;width:31;height:10" coordorigin="8353,2234" coordsize="31,10" path="m8353,2239l8383,2239e" filled="false" stroked="true" strokeweight=".599pt" strokecolor="#000000">
                <v:path arrowok="t"/>
              </v:shape>
            </v:group>
            <v:group style="position:absolute;left:8303;top:2234;width:31;height:10" coordorigin="8303,2234" coordsize="31,10">
              <v:shape style="position:absolute;left:8303;top:2234;width:31;height:10" coordorigin="8303,2234" coordsize="31,10" path="m8303,2239l8333,2239e" filled="false" stroked="true" strokeweight=".599pt" strokecolor="#000000">
                <v:path arrowok="t"/>
              </v:shape>
            </v:group>
            <v:group style="position:absolute;left:8253;top:2234;width:31;height:10" coordorigin="8253,2234" coordsize="31,10">
              <v:shape style="position:absolute;left:8253;top:2234;width:31;height:10" coordorigin="8253,2234" coordsize="31,10" path="m8253,2239l8283,2239e" filled="false" stroked="true" strokeweight=".599pt" strokecolor="#000000">
                <v:path arrowok="t"/>
              </v:shape>
            </v:group>
            <v:group style="position:absolute;left:8202;top:2234;width:31;height:10" coordorigin="8202,2234" coordsize="31,10">
              <v:shape style="position:absolute;left:8202;top:2234;width:31;height:10" coordorigin="8202,2234" coordsize="31,10" path="m8202,2239l8232,2239e" filled="false" stroked="true" strokeweight=".599pt" strokecolor="#000000">
                <v:path arrowok="t"/>
              </v:shape>
            </v:group>
            <v:group style="position:absolute;left:8152;top:2234;width:31;height:10" coordorigin="8152,2234" coordsize="31,10">
              <v:shape style="position:absolute;left:8152;top:2234;width:31;height:10" coordorigin="8152,2234" coordsize="31,10" path="m8152,2239l8182,2239e" filled="false" stroked="true" strokeweight=".599pt" strokecolor="#000000">
                <v:path arrowok="t"/>
              </v:shape>
            </v:group>
            <v:group style="position:absolute;left:8102;top:2234;width:31;height:10" coordorigin="8102,2234" coordsize="31,10">
              <v:shape style="position:absolute;left:8102;top:2234;width:31;height:10" coordorigin="8102,2234" coordsize="31,10" path="m8102,2239l8132,2239e" filled="false" stroked="true" strokeweight=".599pt" strokecolor="#000000">
                <v:path arrowok="t"/>
              </v:shape>
            </v:group>
            <v:group style="position:absolute;left:8052;top:2234;width:31;height:10" coordorigin="8052,2234" coordsize="31,10">
              <v:shape style="position:absolute;left:8052;top:2234;width:31;height:10" coordorigin="8052,2234" coordsize="31,10" path="m8052,2239l8082,2239e" filled="false" stroked="true" strokeweight=".599pt" strokecolor="#000000">
                <v:path arrowok="t"/>
              </v:shape>
            </v:group>
            <v:group style="position:absolute;left:8001;top:2234;width:31;height:10" coordorigin="8001,2234" coordsize="31,10">
              <v:shape style="position:absolute;left:8001;top:2234;width:31;height:10" coordorigin="8001,2234" coordsize="31,10" path="m8001,2239l8032,2239e" filled="false" stroked="true" strokeweight=".599pt" strokecolor="#000000">
                <v:path arrowok="t"/>
              </v:shape>
            </v:group>
            <v:group style="position:absolute;left:7951;top:2234;width:31;height:10" coordorigin="7951,2234" coordsize="31,10">
              <v:shape style="position:absolute;left:7951;top:2234;width:31;height:10" coordorigin="7951,2234" coordsize="31,10" path="m7951,2239l7981,2239e" filled="false" stroked="true" strokeweight=".599pt" strokecolor="#000000">
                <v:path arrowok="t"/>
              </v:shape>
            </v:group>
            <v:group style="position:absolute;left:7901;top:2234;width:31;height:10" coordorigin="7901,2234" coordsize="31,10">
              <v:shape style="position:absolute;left:7901;top:2234;width:31;height:10" coordorigin="7901,2234" coordsize="31,10" path="m7901,2239l7931,2239e" filled="false" stroked="true" strokeweight=".599pt" strokecolor="#000000">
                <v:path arrowok="t"/>
              </v:shape>
            </v:group>
            <v:group style="position:absolute;left:7851;top:2234;width:31;height:10" coordorigin="7851,2234" coordsize="31,10">
              <v:shape style="position:absolute;left:7851;top:2234;width:31;height:10" coordorigin="7851,2234" coordsize="31,10" path="m7851,2239l7881,2239e" filled="false" stroked="true" strokeweight=".599pt" strokecolor="#000000">
                <v:path arrowok="t"/>
              </v:shape>
            </v:group>
            <v:group style="position:absolute;left:7801;top:2234;width:31;height:10" coordorigin="7801,2234" coordsize="31,10">
              <v:shape style="position:absolute;left:7801;top:2234;width:31;height:10" coordorigin="7801,2234" coordsize="31,10" path="m7801,2239l7831,2239e" filled="false" stroked="true" strokeweight=".599pt" strokecolor="#000000">
                <v:path arrowok="t"/>
              </v:shape>
            </v:group>
            <v:group style="position:absolute;left:7750;top:2234;width:31;height:10" coordorigin="7750,2234" coordsize="31,10">
              <v:shape style="position:absolute;left:7750;top:2234;width:31;height:10" coordorigin="7750,2234" coordsize="31,10" path="m7750,2239l7780,2239e" filled="false" stroked="true" strokeweight=".599pt" strokecolor="#000000">
                <v:path arrowok="t"/>
              </v:shape>
            </v:group>
            <v:group style="position:absolute;left:11215;top:2234;width:16;height:10" coordorigin="11215,2234" coordsize="16,10">
              <v:shape style="position:absolute;left:11215;top:2234;width:16;height:10" coordorigin="11215,2234" coordsize="16,10" path="m11215,2239l11230,2239e" filled="false" stroked="true" strokeweight=".599pt" strokecolor="#000000">
                <v:path arrowok="t"/>
              </v:shape>
            </v:group>
            <v:group style="position:absolute;left:7710;top:2239;width:21;height:2" coordorigin="7710,2239" coordsize="21,2">
              <v:shape style="position:absolute;left:7710;top:2239;width:21;height:2" coordorigin="7710,2239" coordsize="21,0" path="m7710,2239l7730,2239e" filled="false" stroked="true" strokeweight=".599pt" strokecolor="#000000">
                <v:path arrowok="t"/>
              </v:shape>
            </v:group>
            <v:group style="position:absolute;left:7710;top:2274;width:10;height:30" coordorigin="7710,2274" coordsize="10,30">
              <v:shape style="position:absolute;left:7710;top:2274;width:10;height:30" coordorigin="7710,2274" coordsize="10,30" path="m7710,2289l7720,2289e" filled="false" stroked="true" strokeweight="1.599pt" strokecolor="#000000">
                <v:path arrowok="t"/>
              </v:shape>
            </v:group>
            <v:group style="position:absolute;left:7710;top:2324;width:10;height:30" coordorigin="7710,2324" coordsize="10,30">
              <v:shape style="position:absolute;left:7710;top:2324;width:10;height:30" coordorigin="7710,2324" coordsize="10,30" path="m7710,2339l7720,2339e" filled="false" stroked="true" strokeweight="1.599pt" strokecolor="#000000">
                <v:path arrowok="t"/>
              </v:shape>
            </v:group>
            <v:group style="position:absolute;left:7710;top:2374;width:10;height:30" coordorigin="7710,2374" coordsize="10,30">
              <v:shape style="position:absolute;left:7710;top:2374;width:10;height:30" coordorigin="7710,2374" coordsize="10,30" path="m7710,2389l7720,2389e" filled="false" stroked="true" strokeweight="1.599pt" strokecolor="#000000">
                <v:path arrowok="t"/>
              </v:shape>
            </v:group>
            <v:group style="position:absolute;left:7710;top:2424;width:10;height:30" coordorigin="7710,2424" coordsize="10,30">
              <v:shape style="position:absolute;left:7710;top:2424;width:10;height:30" coordorigin="7710,2424" coordsize="10,30" path="m7710,2439l7720,2439e" filled="false" stroked="true" strokeweight="1.599pt" strokecolor="#000000">
                <v:path arrowok="t"/>
              </v:shape>
            </v:group>
            <v:group style="position:absolute;left:7710;top:2474;width:10;height:30" coordorigin="7710,2474" coordsize="10,30">
              <v:shape style="position:absolute;left:7710;top:2474;width:10;height:30" coordorigin="7710,2474" coordsize="10,30" path="m7710,2489l7720,2489e" filled="false" stroked="true" strokeweight="1.6pt" strokecolor="#000000">
                <v:path arrowok="t"/>
              </v:shape>
            </v:group>
            <v:group style="position:absolute;left:7710;top:2524;width:10;height:30" coordorigin="7710,2524" coordsize="10,30">
              <v:shape style="position:absolute;left:7710;top:2524;width:10;height:30" coordorigin="7710,2524" coordsize="10,30" path="m7710,2539l7720,2539e" filled="false" stroked="true" strokeweight="1.599pt" strokecolor="#000000">
                <v:path arrowok="t"/>
              </v:shape>
            </v:group>
            <v:group style="position:absolute;left:7710;top:2574;width:10;height:30" coordorigin="7710,2574" coordsize="10,30">
              <v:shape style="position:absolute;left:7710;top:2574;width:10;height:30" coordorigin="7710,2574" coordsize="10,30" path="m7710,2589l7720,2589e" filled="false" stroked="true" strokeweight="1.599pt" strokecolor="#000000">
                <v:path arrowok="t"/>
              </v:shape>
            </v:group>
            <v:group style="position:absolute;left:7710;top:2624;width:10;height:30" coordorigin="7710,2624" coordsize="10,30">
              <v:shape style="position:absolute;left:7710;top:2624;width:10;height:30" coordorigin="7710,2624" coordsize="10,30" path="m7710,2639l7720,2639e" filled="false" stroked="true" strokeweight="1.599pt" strokecolor="#000000">
                <v:path arrowok="t"/>
              </v:shape>
            </v:group>
            <v:group style="position:absolute;left:7710;top:2674;width:10;height:30" coordorigin="7710,2674" coordsize="10,30">
              <v:shape style="position:absolute;left:7710;top:2674;width:10;height:30" coordorigin="7710,2674" coordsize="10,30" path="m7710,2689l7720,2689e" filled="false" stroked="true" strokeweight="1.599pt" strokecolor="#000000">
                <v:path arrowok="t"/>
              </v:shape>
            </v:group>
            <v:group style="position:absolute;left:7710;top:2724;width:10;height:30" coordorigin="7710,2724" coordsize="10,30">
              <v:shape style="position:absolute;left:7710;top:2724;width:10;height:30" coordorigin="7710,2724" coordsize="10,30" path="m7710,2739l7720,2739e" filled="false" stroked="true" strokeweight="1.599pt" strokecolor="#000000">
                <v:path arrowok="t"/>
              </v:shape>
            </v:group>
            <v:group style="position:absolute;left:7710;top:2774;width:10;height:30" coordorigin="7710,2774" coordsize="10,30">
              <v:shape style="position:absolute;left:7710;top:2774;width:10;height:30" coordorigin="7710,2774" coordsize="10,30" path="m7710,2789l7720,2789e" filled="false" stroked="true" strokeweight="1.599pt" strokecolor="#000000">
                <v:path arrowok="t"/>
              </v:shape>
            </v:group>
            <v:group style="position:absolute;left:7710;top:2824;width:10;height:30" coordorigin="7710,2824" coordsize="10,30">
              <v:shape style="position:absolute;left:7710;top:2824;width:10;height:30" coordorigin="7710,2824" coordsize="10,30" path="m7710,2839l7720,2839e" filled="false" stroked="true" strokeweight="1.599pt" strokecolor="#000000">
                <v:path arrowok="t"/>
              </v:shape>
            </v:group>
            <v:group style="position:absolute;left:7710;top:2873;width:10;height:30" coordorigin="7710,2873" coordsize="10,30">
              <v:shape style="position:absolute;left:7710;top:2873;width:10;height:30" coordorigin="7710,2873" coordsize="10,30" path="m7710,2888l7720,2888e" filled="false" stroked="true" strokeweight="1.599pt" strokecolor="#000000">
                <v:path arrowok="t"/>
              </v:shape>
            </v:group>
            <v:group style="position:absolute;left:7710;top:2923;width:10;height:30" coordorigin="7710,2923" coordsize="10,30">
              <v:shape style="position:absolute;left:7710;top:2923;width:10;height:30" coordorigin="7710,2923" coordsize="10,30" path="m7710,2938l7720,2938e" filled="false" stroked="true" strokeweight="1.599pt" strokecolor="#000000">
                <v:path arrowok="t"/>
              </v:shape>
            </v:group>
            <v:group style="position:absolute;left:7710;top:2973;width:10;height:30" coordorigin="7710,2973" coordsize="10,30">
              <v:shape style="position:absolute;left:7710;top:2973;width:10;height:30" coordorigin="7710,2973" coordsize="10,30" path="m7710,2988l7720,2988e" filled="false" stroked="true" strokeweight="1.599pt" strokecolor="#000000">
                <v:path arrowok="t"/>
              </v:shape>
            </v:group>
            <v:group style="position:absolute;left:7710;top:3023;width:10;height:30" coordorigin="7710,3023" coordsize="10,30">
              <v:shape style="position:absolute;left:7710;top:3023;width:10;height:30" coordorigin="7710,3023" coordsize="10,30" path="m7710,3038l7720,3038e" filled="false" stroked="true" strokeweight="1.599pt" strokecolor="#000000">
                <v:path arrowok="t"/>
              </v:shape>
            </v:group>
            <v:group style="position:absolute;left:7710;top:3073;width:10;height:30" coordorigin="7710,3073" coordsize="10,30">
              <v:shape style="position:absolute;left:7710;top:3073;width:10;height:30" coordorigin="7710,3073" coordsize="10,30" path="m7710,3088l7720,3088e" filled="false" stroked="true" strokeweight="1.599pt" strokecolor="#000000">
                <v:path arrowok="t"/>
              </v:shape>
            </v:group>
            <v:group style="position:absolute;left:7710;top:3123;width:10;height:30" coordorigin="7710,3123" coordsize="10,30">
              <v:shape style="position:absolute;left:7710;top:3123;width:10;height:30" coordorigin="7710,3123" coordsize="10,30" path="m7710,3138l7720,3138e" filled="false" stroked="true" strokeweight="1.6pt" strokecolor="#000000">
                <v:path arrowok="t"/>
              </v:shape>
            </v:group>
            <v:group style="position:absolute;left:7710;top:3173;width:10;height:30" coordorigin="7710,3173" coordsize="10,30">
              <v:shape style="position:absolute;left:7710;top:3173;width:10;height:30" coordorigin="7710,3173" coordsize="10,30" path="m7710,3188l7720,3188e" filled="false" stroked="true" strokeweight="1.599pt" strokecolor="#000000">
                <v:path arrowok="t"/>
              </v:shape>
            </v:group>
            <v:group style="position:absolute;left:7710;top:3223;width:10;height:30" coordorigin="7710,3223" coordsize="10,30">
              <v:shape style="position:absolute;left:7710;top:3223;width:10;height:30" coordorigin="7710,3223" coordsize="10,30" path="m7710,3238l7720,3238e" filled="false" stroked="true" strokeweight="1.599pt" strokecolor="#000000">
                <v:path arrowok="t"/>
              </v:shape>
            </v:group>
            <v:group style="position:absolute;left:7710;top:3273;width:10;height:30" coordorigin="7710,3273" coordsize="10,30">
              <v:shape style="position:absolute;left:7710;top:3273;width:10;height:30" coordorigin="7710,3273" coordsize="10,30" path="m7710,3288l7720,3288e" filled="false" stroked="true" strokeweight="1.599pt" strokecolor="#000000">
                <v:path arrowok="t"/>
              </v:shape>
            </v:group>
            <v:group style="position:absolute;left:7710;top:3323;width:10;height:30" coordorigin="7710,3323" coordsize="10,30">
              <v:shape style="position:absolute;left:7710;top:3323;width:10;height:30" coordorigin="7710,3323" coordsize="10,30" path="m7710,3338l7720,3338e" filled="false" stroked="true" strokeweight="1.599pt" strokecolor="#000000">
                <v:path arrowok="t"/>
              </v:shape>
            </v:group>
            <v:group style="position:absolute;left:7710;top:3373;width:10;height:30" coordorigin="7710,3373" coordsize="10,30">
              <v:shape style="position:absolute;left:7710;top:3373;width:10;height:30" coordorigin="7710,3373" coordsize="10,30" path="m7710,3388l7720,3388e" filled="false" stroked="true" strokeweight="1.6pt" strokecolor="#000000">
                <v:path arrowok="t"/>
              </v:shape>
            </v:group>
            <v:group style="position:absolute;left:7710;top:3423;width:10;height:30" coordorigin="7710,3423" coordsize="10,30">
              <v:shape style="position:absolute;left:7710;top:3423;width:10;height:30" coordorigin="7710,3423" coordsize="10,30" path="m7710,3438l7720,3438e" filled="false" stroked="true" strokeweight="1.599pt" strokecolor="#000000">
                <v:path arrowok="t"/>
              </v:shape>
            </v:group>
            <v:group style="position:absolute;left:7710;top:3473;width:10;height:30" coordorigin="7710,3473" coordsize="10,30">
              <v:shape style="position:absolute;left:7710;top:3473;width:10;height:30" coordorigin="7710,3473" coordsize="10,30" path="m7710,3488l7720,3488e" filled="false" stroked="true" strokeweight="1.599pt" strokecolor="#000000">
                <v:path arrowok="t"/>
              </v:shape>
            </v:group>
            <v:group style="position:absolute;left:7710;top:3523;width:10;height:30" coordorigin="7710,3523" coordsize="10,30">
              <v:shape style="position:absolute;left:7710;top:3523;width:10;height:30" coordorigin="7710,3523" coordsize="10,30" path="m7710,3538l7720,3538e" filled="false" stroked="true" strokeweight="1.599pt" strokecolor="#000000">
                <v:path arrowok="t"/>
              </v:shape>
            </v:group>
            <v:group style="position:absolute;left:7710;top:3573;width:10;height:30" coordorigin="7710,3573" coordsize="10,30">
              <v:shape style="position:absolute;left:7710;top:3573;width:10;height:30" coordorigin="7710,3573" coordsize="10,30" path="m7710,3588l7720,3588e" filled="false" stroked="true" strokeweight="1.599pt" strokecolor="#000000">
                <v:path arrowok="t"/>
              </v:shape>
            </v:group>
            <v:group style="position:absolute;left:7710;top:3623;width:10;height:30" coordorigin="7710,3623" coordsize="10,30">
              <v:shape style="position:absolute;left:7710;top:3623;width:10;height:30" coordorigin="7710,3623" coordsize="10,30" path="m7710,3638l7720,3638e" filled="false" stroked="true" strokeweight="1.599pt" strokecolor="#000000">
                <v:path arrowok="t"/>
              </v:shape>
            </v:group>
            <v:group style="position:absolute;left:7710;top:3673;width:10;height:30" coordorigin="7710,3673" coordsize="10,30">
              <v:shape style="position:absolute;left:7710;top:3673;width:10;height:30" coordorigin="7710,3673" coordsize="10,30" path="m7710,3688l7720,3688e" filled="false" stroked="true" strokeweight="1.599pt" strokecolor="#000000">
                <v:path arrowok="t"/>
              </v:shape>
            </v:group>
            <v:group style="position:absolute;left:7710;top:3723;width:10;height:30" coordorigin="7710,3723" coordsize="10,30">
              <v:shape style="position:absolute;left:7710;top:3723;width:10;height:30" coordorigin="7710,3723" coordsize="10,30" path="m7710,3738l7720,3738e" filled="false" stroked="true" strokeweight="1.599pt" strokecolor="#000000">
                <v:path arrowok="t"/>
              </v:shape>
            </v:group>
            <v:group style="position:absolute;left:7710;top:3773;width:10;height:30" coordorigin="7710,3773" coordsize="10,30">
              <v:shape style="position:absolute;left:7710;top:3773;width:10;height:30" coordorigin="7710,3773" coordsize="10,30" path="m7710,3788l7720,3788e" filled="false" stroked="true" strokeweight="1.599pt" strokecolor="#000000">
                <v:path arrowok="t"/>
              </v:shape>
            </v:group>
            <v:group style="position:absolute;left:7710;top:3823;width:10;height:30" coordorigin="7710,3823" coordsize="10,30">
              <v:shape style="position:absolute;left:7710;top:3823;width:10;height:30" coordorigin="7710,3823" coordsize="10,30" path="m7710,3838l7720,3838e" filled="false" stroked="true" strokeweight="1.599pt" strokecolor="#000000">
                <v:path arrowok="t"/>
              </v:shape>
            </v:group>
            <v:group style="position:absolute;left:7710;top:3873;width:10;height:30" coordorigin="7710,3873" coordsize="10,30">
              <v:shape style="position:absolute;left:7710;top:3873;width:10;height:30" coordorigin="7710,3873" coordsize="10,30" path="m7710,3888l7720,3888e" filled="false" stroked="true" strokeweight="1.599pt" strokecolor="#000000">
                <v:path arrowok="t"/>
              </v:shape>
            </v:group>
            <v:group style="position:absolute;left:7710;top:3923;width:10;height:30" coordorigin="7710,3923" coordsize="10,30">
              <v:shape style="position:absolute;left:7710;top:3923;width:10;height:30" coordorigin="7710,3923" coordsize="10,30" path="m7710,3938l7720,3938e" filled="false" stroked="true" strokeweight="1.599pt" strokecolor="#000000">
                <v:path arrowok="t"/>
              </v:shape>
            </v:group>
            <v:group style="position:absolute;left:7710;top:3973;width:10;height:30" coordorigin="7710,3973" coordsize="10,30">
              <v:shape style="position:absolute;left:7710;top:3973;width:10;height:30" coordorigin="7710,3973" coordsize="10,30" path="m7710,3988l7720,3988e" filled="false" stroked="true" strokeweight="1.599pt" strokecolor="#000000">
                <v:path arrowok="t"/>
              </v:shape>
            </v:group>
            <v:group style="position:absolute;left:7710;top:4023;width:10;height:30" coordorigin="7710,4023" coordsize="10,30">
              <v:shape style="position:absolute;left:7710;top:4023;width:10;height:30" coordorigin="7710,4023" coordsize="10,30" path="m7710,4038l7720,4038e" filled="false" stroked="true" strokeweight="1.6pt" strokecolor="#000000">
                <v:path arrowok="t"/>
              </v:shape>
            </v:group>
            <v:group style="position:absolute;left:7710;top:4073;width:10;height:30" coordorigin="7710,4073" coordsize="10,30">
              <v:shape style="position:absolute;left:7710;top:4073;width:10;height:30" coordorigin="7710,4073" coordsize="10,30" path="m7710,4088l7720,4088e" filled="false" stroked="true" strokeweight="1.599pt" strokecolor="#000000">
                <v:path arrowok="t"/>
              </v:shape>
            </v:group>
            <v:group style="position:absolute;left:7710;top:4123;width:10;height:30" coordorigin="7710,4123" coordsize="10,30">
              <v:shape style="position:absolute;left:7710;top:4123;width:10;height:30" coordorigin="7710,4123" coordsize="10,30" path="m7710,4138l7720,4138e" filled="false" stroked="true" strokeweight="1.599pt" strokecolor="#000000">
                <v:path arrowok="t"/>
              </v:shape>
            </v:group>
            <v:group style="position:absolute;left:7710;top:4173;width:10;height:30" coordorigin="7710,4173" coordsize="10,30">
              <v:shape style="position:absolute;left:7710;top:4173;width:10;height:30" coordorigin="7710,4173" coordsize="10,30" path="m7710,4188l7720,4188e" filled="false" stroked="true" strokeweight="1.599pt" strokecolor="#000000">
                <v:path arrowok="t"/>
              </v:shape>
            </v:group>
            <v:group style="position:absolute;left:7710;top:4223;width:10;height:30" coordorigin="7710,4223" coordsize="10,30">
              <v:shape style="position:absolute;left:7710;top:4223;width:10;height:30" coordorigin="7710,4223" coordsize="10,30" path="m7710,4238l7720,4238e" filled="false" stroked="true" strokeweight="1.599pt" strokecolor="#000000">
                <v:path arrowok="t"/>
              </v:shape>
            </v:group>
            <v:group style="position:absolute;left:7710;top:4273;width:10;height:30" coordorigin="7710,4273" coordsize="10,30">
              <v:shape style="position:absolute;left:7710;top:4273;width:10;height:30" coordorigin="7710,4273" coordsize="10,30" path="m7710,4288l7720,4288e" filled="false" stroked="true" strokeweight="1.599pt" strokecolor="#000000">
                <v:path arrowok="t"/>
              </v:shape>
            </v:group>
            <v:group style="position:absolute;left:7710;top:4323;width:10;height:30" coordorigin="7710,4323" coordsize="10,30">
              <v:shape style="position:absolute;left:7710;top:4323;width:10;height:30" coordorigin="7710,4323" coordsize="10,30" path="m7710,4338l7720,4338e" filled="false" stroked="true" strokeweight="1.599pt" strokecolor="#000000">
                <v:path arrowok="t"/>
              </v:shape>
            </v:group>
            <v:group style="position:absolute;left:7710;top:4373;width:10;height:30" coordorigin="7710,4373" coordsize="10,30">
              <v:shape style="position:absolute;left:7710;top:4373;width:10;height:30" coordorigin="7710,4373" coordsize="10,30" path="m7710,4388l7720,4388e" filled="false" stroked="true" strokeweight="1.599pt" strokecolor="#000000">
                <v:path arrowok="t"/>
              </v:shape>
            </v:group>
            <v:group style="position:absolute;left:7710;top:4423;width:10;height:30" coordorigin="7710,4423" coordsize="10,30">
              <v:shape style="position:absolute;left:7710;top:4423;width:10;height:30" coordorigin="7710,4423" coordsize="10,30" path="m7710,4438l7720,4438e" filled="false" stroked="true" strokeweight="1.599pt" strokecolor="#000000">
                <v:path arrowok="t"/>
              </v:shape>
            </v:group>
            <v:group style="position:absolute;left:7710;top:4473;width:10;height:30" coordorigin="7710,4473" coordsize="10,30">
              <v:shape style="position:absolute;left:7710;top:4473;width:10;height:30" coordorigin="7710,4473" coordsize="10,30" path="m7710,4488l7720,4488e" filled="false" stroked="true" strokeweight="1.599pt" strokecolor="#000000">
                <v:path arrowok="t"/>
              </v:shape>
            </v:group>
            <v:group style="position:absolute;left:7710;top:4523;width:10;height:30" coordorigin="7710,4523" coordsize="10,30">
              <v:shape style="position:absolute;left:7710;top:4523;width:10;height:30" coordorigin="7710,4523" coordsize="10,30" path="m7710,4538l7720,4538e" filled="false" stroked="true" strokeweight="1.599pt" strokecolor="#000000">
                <v:path arrowok="t"/>
              </v:shape>
            </v:group>
            <v:group style="position:absolute;left:7710;top:4573;width:10;height:30" coordorigin="7710,4573" coordsize="10,30">
              <v:shape style="position:absolute;left:7710;top:4573;width:10;height:30" coordorigin="7710,4573" coordsize="10,30" path="m7710,4588l7720,4588e" filled="false" stroked="true" strokeweight="1.599pt" strokecolor="#000000">
                <v:path arrowok="t"/>
              </v:shape>
            </v:group>
            <v:group style="position:absolute;left:7710;top:4623;width:10;height:30" coordorigin="7710,4623" coordsize="10,30">
              <v:shape style="position:absolute;left:7710;top:4623;width:10;height:30" coordorigin="7710,4623" coordsize="10,30" path="m7710,4638l7720,4638e" filled="false" stroked="true" strokeweight="1.599pt" strokecolor="#000000">
                <v:path arrowok="t"/>
              </v:shape>
            </v:group>
            <v:group style="position:absolute;left:7710;top:4673;width:10;height:30" coordorigin="7710,4673" coordsize="10,30">
              <v:shape style="position:absolute;left:7710;top:4673;width:10;height:30" coordorigin="7710,4673" coordsize="10,30" path="m7710,4688l7720,4688e" filled="false" stroked="true" strokeweight="1.6pt" strokecolor="#000000">
                <v:path arrowok="t"/>
              </v:shape>
            </v:group>
            <v:group style="position:absolute;left:7710;top:4723;width:10;height:30" coordorigin="7710,4723" coordsize="10,30">
              <v:shape style="position:absolute;left:7710;top:4723;width:10;height:30" coordorigin="7710,4723" coordsize="10,30" path="m7710,4738l7720,4738e" filled="false" stroked="true" strokeweight="1.599pt" strokecolor="#000000">
                <v:path arrowok="t"/>
              </v:shape>
            </v:group>
            <v:group style="position:absolute;left:7710;top:4773;width:10;height:30" coordorigin="7710,4773" coordsize="10,30">
              <v:shape style="position:absolute;left:7710;top:4773;width:10;height:30" coordorigin="7710,4773" coordsize="10,30" path="m7710,4788l7720,4788e" filled="false" stroked="true" strokeweight="1.599pt" strokecolor="#000000">
                <v:path arrowok="t"/>
              </v:shape>
            </v:group>
            <v:group style="position:absolute;left:7710;top:4823;width:10;height:30" coordorigin="7710,4823" coordsize="10,30">
              <v:shape style="position:absolute;left:7710;top:4823;width:10;height:30" coordorigin="7710,4823" coordsize="10,30" path="m7710,4838l7720,4838e" filled="false" stroked="true" strokeweight="1.599pt" strokecolor="#000000">
                <v:path arrowok="t"/>
              </v:shape>
            </v:group>
            <v:group style="position:absolute;left:7710;top:4873;width:10;height:30" coordorigin="7710,4873" coordsize="10,30">
              <v:shape style="position:absolute;left:7710;top:4873;width:10;height:30" coordorigin="7710,4873" coordsize="10,30" path="m7710,4888l7720,4888e" filled="false" stroked="true" strokeweight="1.599pt" strokecolor="#000000">
                <v:path arrowok="t"/>
              </v:shape>
            </v:group>
            <v:group style="position:absolute;left:7710;top:4923;width:10;height:30" coordorigin="7710,4923" coordsize="10,30">
              <v:shape style="position:absolute;left:7710;top:4923;width:10;height:30" coordorigin="7710,4923" coordsize="10,30" path="m7710,4938l7720,4938e" filled="false" stroked="true" strokeweight="1.599pt" strokecolor="#000000">
                <v:path arrowok="t"/>
              </v:shape>
            </v:group>
            <v:group style="position:absolute;left:7710;top:4973;width:10;height:30" coordorigin="7710,4973" coordsize="10,30">
              <v:shape style="position:absolute;left:7710;top:4973;width:10;height:30" coordorigin="7710,4973" coordsize="10,30" path="m7710,4988l7720,4988e" filled="false" stroked="true" strokeweight="1.599pt" strokecolor="#000000">
                <v:path arrowok="t"/>
              </v:shape>
            </v:group>
            <v:group style="position:absolute;left:7710;top:5023;width:10;height:30" coordorigin="7710,5023" coordsize="10,30">
              <v:shape style="position:absolute;left:7710;top:5023;width:10;height:30" coordorigin="7710,5023" coordsize="10,30" path="m7710,5038l7720,5038e" filled="false" stroked="true" strokeweight="1.599pt" strokecolor="#000000">
                <v:path arrowok="t"/>
              </v:shape>
            </v:group>
            <v:group style="position:absolute;left:7710;top:5073;width:10;height:30" coordorigin="7710,5073" coordsize="10,30">
              <v:shape style="position:absolute;left:7710;top:5073;width:10;height:30" coordorigin="7710,5073" coordsize="10,30" path="m7710,5088l7720,5088e" filled="false" stroked="true" strokeweight="1.599pt" strokecolor="#000000">
                <v:path arrowok="t"/>
              </v:shape>
            </v:group>
            <v:group style="position:absolute;left:7710;top:5123;width:10;height:30" coordorigin="7710,5123" coordsize="10,30">
              <v:shape style="position:absolute;left:7710;top:5123;width:10;height:30" coordorigin="7710,5123" coordsize="10,30" path="m7710,5138l7720,5138e" filled="false" stroked="true" strokeweight="1.599pt" strokecolor="#000000">
                <v:path arrowok="t"/>
              </v:shape>
            </v:group>
            <v:group style="position:absolute;left:7710;top:5173;width:10;height:30" coordorigin="7710,5173" coordsize="10,30">
              <v:shape style="position:absolute;left:7710;top:5173;width:10;height:30" coordorigin="7710,5173" coordsize="10,30" path="m7710,5188l7720,5188e" filled="false" stroked="true" strokeweight="1.599pt" strokecolor="#000000">
                <v:path arrowok="t"/>
              </v:shape>
            </v:group>
            <v:group style="position:absolute;left:7710;top:5222;width:10;height:30" coordorigin="7710,5222" coordsize="10,30">
              <v:shape style="position:absolute;left:7710;top:5222;width:10;height:30" coordorigin="7710,5222" coordsize="10,30" path="m7710,5237l7720,5237e" filled="false" stroked="true" strokeweight="1.599pt" strokecolor="#000000">
                <v:path arrowok="t"/>
              </v:shape>
            </v:group>
            <v:group style="position:absolute;left:7710;top:5272;width:10;height:30" coordorigin="7710,5272" coordsize="10,30">
              <v:shape style="position:absolute;left:7710;top:5272;width:10;height:30" coordorigin="7710,5272" coordsize="10,30" path="m7710,5287l7720,5287e" filled="false" stroked="true" strokeweight="1.599pt" strokecolor="#000000">
                <v:path arrowok="t"/>
              </v:shape>
            </v:group>
            <v:group style="position:absolute;left:7710;top:5322;width:10;height:30" coordorigin="7710,5322" coordsize="10,30">
              <v:shape style="position:absolute;left:7710;top:5322;width:10;height:30" coordorigin="7710,5322" coordsize="10,30" path="m7710,5337l7720,5337e" filled="false" stroked="true" strokeweight="1.6pt" strokecolor="#000000">
                <v:path arrowok="t"/>
              </v:shape>
            </v:group>
            <v:group style="position:absolute;left:7710;top:5372;width:10;height:30" coordorigin="7710,5372" coordsize="10,30">
              <v:shape style="position:absolute;left:7710;top:5372;width:10;height:30" coordorigin="7710,5372" coordsize="10,30" path="m7710,5387l7720,5387e" filled="false" stroked="true" strokeweight="1.599pt" strokecolor="#000000">
                <v:path arrowok="t"/>
              </v:shape>
            </v:group>
            <v:group style="position:absolute;left:7710;top:5422;width:10;height:30" coordorigin="7710,5422" coordsize="10,30">
              <v:shape style="position:absolute;left:7710;top:5422;width:10;height:30" coordorigin="7710,5422" coordsize="10,30" path="m7710,5437l7720,5437e" filled="false" stroked="true" strokeweight="1.599pt" strokecolor="#000000">
                <v:path arrowok="t"/>
              </v:shape>
            </v:group>
            <v:group style="position:absolute;left:7710;top:5472;width:10;height:30" coordorigin="7710,5472" coordsize="10,30">
              <v:shape style="position:absolute;left:7710;top:5472;width:10;height:30" coordorigin="7710,5472" coordsize="10,30" path="m7710,5487l7720,5487e" filled="false" stroked="true" strokeweight="1.599pt" strokecolor="#000000">
                <v:path arrowok="t"/>
              </v:shape>
            </v:group>
            <v:group style="position:absolute;left:7710;top:5522;width:10;height:30" coordorigin="7710,5522" coordsize="10,30">
              <v:shape style="position:absolute;left:7710;top:5522;width:10;height:30" coordorigin="7710,5522" coordsize="10,30" path="m7710,5537l7720,5537e" filled="false" stroked="true" strokeweight="1.599pt" strokecolor="#000000">
                <v:path arrowok="t"/>
              </v:shape>
            </v:group>
            <v:group style="position:absolute;left:7710;top:5572;width:10;height:30" coordorigin="7710,5572" coordsize="10,30">
              <v:shape style="position:absolute;left:7710;top:5572;width:10;height:30" coordorigin="7710,5572" coordsize="10,30" path="m7710,5587l7720,5587e" filled="false" stroked="true" strokeweight="1.599pt" strokecolor="#000000">
                <v:path arrowok="t"/>
              </v:shape>
            </v:group>
            <v:group style="position:absolute;left:7710;top:5622;width:10;height:30" coordorigin="7710,5622" coordsize="10,30">
              <v:shape style="position:absolute;left:7710;top:5622;width:10;height:30" coordorigin="7710,5622" coordsize="10,30" path="m7710,5637l7720,5637e" filled="false" stroked="true" strokeweight="1.599pt" strokecolor="#000000">
                <v:path arrowok="t"/>
              </v:shape>
            </v:group>
            <v:group style="position:absolute;left:7710;top:5672;width:10;height:30" coordorigin="7710,5672" coordsize="10,30">
              <v:shape style="position:absolute;left:7710;top:5672;width:10;height:30" coordorigin="7710,5672" coordsize="10,30" path="m7710,5687l7720,5687e" filled="false" stroked="true" strokeweight="1.599pt" strokecolor="#000000">
                <v:path arrowok="t"/>
              </v:shape>
            </v:group>
            <v:group style="position:absolute;left:7710;top:5722;width:10;height:30" coordorigin="7710,5722" coordsize="10,30">
              <v:shape style="position:absolute;left:7710;top:5722;width:10;height:30" coordorigin="7710,5722" coordsize="10,30" path="m7710,5737l7720,5737e" filled="false" stroked="true" strokeweight="1.6pt" strokecolor="#000000">
                <v:path arrowok="t"/>
              </v:shape>
            </v:group>
            <v:group style="position:absolute;left:7710;top:5772;width:10;height:30" coordorigin="7710,5772" coordsize="10,30">
              <v:shape style="position:absolute;left:7710;top:5772;width:10;height:30" coordorigin="7710,5772" coordsize="10,30" path="m7710,5787l7720,5787e" filled="false" stroked="true" strokeweight="1.599pt" strokecolor="#000000">
                <v:path arrowok="t"/>
              </v:shape>
            </v:group>
            <v:group style="position:absolute;left:7710;top:5822;width:10;height:30" coordorigin="7710,5822" coordsize="10,30">
              <v:shape style="position:absolute;left:7710;top:5822;width:10;height:30" coordorigin="7710,5822" coordsize="10,30" path="m7710,5837l7720,5837e" filled="false" stroked="true" strokeweight="1.599pt" strokecolor="#000000">
                <v:path arrowok="t"/>
              </v:shape>
            </v:group>
            <v:group style="position:absolute;left:7710;top:5872;width:10;height:30" coordorigin="7710,5872" coordsize="10,30">
              <v:shape style="position:absolute;left:7710;top:5872;width:10;height:30" coordorigin="7710,5872" coordsize="10,30" path="m7710,5887l7720,5887e" filled="false" stroked="true" strokeweight="1.599pt" strokecolor="#000000">
                <v:path arrowok="t"/>
              </v:shape>
            </v:group>
            <v:group style="position:absolute;left:7710;top:5922;width:10;height:30" coordorigin="7710,5922" coordsize="10,30">
              <v:shape style="position:absolute;left:7710;top:5922;width:10;height:30" coordorigin="7710,5922" coordsize="10,30" path="m7710,5937l7720,5937e" filled="false" stroked="true" strokeweight="1.599pt" strokecolor="#000000">
                <v:path arrowok="t"/>
              </v:shape>
            </v:group>
            <v:group style="position:absolute;left:7710;top:5972;width:10;height:30" coordorigin="7710,5972" coordsize="10,30">
              <v:shape style="position:absolute;left:7710;top:5972;width:10;height:30" coordorigin="7710,5972" coordsize="10,30" path="m7710,5987l7720,5987e" filled="false" stroked="true" strokeweight="1.599pt" strokecolor="#000000">
                <v:path arrowok="t"/>
              </v:shape>
            </v:group>
            <v:group style="position:absolute;left:11225;top:2274;width:10;height:30" coordorigin="11225,2274" coordsize="10,30">
              <v:shape style="position:absolute;left:11225;top:2274;width:10;height:30" coordorigin="11225,2274" coordsize="10,30" path="m11225,2289l11235,2289e" filled="false" stroked="true" strokeweight="1.599pt" strokecolor="#000000">
                <v:path arrowok="t"/>
              </v:shape>
            </v:group>
            <v:group style="position:absolute;left:11225;top:2324;width:10;height:30" coordorigin="11225,2324" coordsize="10,30">
              <v:shape style="position:absolute;left:11225;top:2324;width:10;height:30" coordorigin="11225,2324" coordsize="10,30" path="m11225,2339l11235,2339e" filled="false" stroked="true" strokeweight="1.599pt" strokecolor="#000000">
                <v:path arrowok="t"/>
              </v:shape>
            </v:group>
            <v:group style="position:absolute;left:11225;top:2374;width:10;height:30" coordorigin="11225,2374" coordsize="10,30">
              <v:shape style="position:absolute;left:11225;top:2374;width:10;height:30" coordorigin="11225,2374" coordsize="10,30" path="m11225,2389l11235,2389e" filled="false" stroked="true" strokeweight="1.599pt" strokecolor="#000000">
                <v:path arrowok="t"/>
              </v:shape>
            </v:group>
            <v:group style="position:absolute;left:11225;top:2424;width:10;height:30" coordorigin="11225,2424" coordsize="10,30">
              <v:shape style="position:absolute;left:11225;top:2424;width:10;height:30" coordorigin="11225,2424" coordsize="10,30" path="m11225,2439l11235,2439e" filled="false" stroked="true" strokeweight="1.599pt" strokecolor="#000000">
                <v:path arrowok="t"/>
              </v:shape>
            </v:group>
            <v:group style="position:absolute;left:11225;top:2474;width:10;height:30" coordorigin="11225,2474" coordsize="10,30">
              <v:shape style="position:absolute;left:11225;top:2474;width:10;height:30" coordorigin="11225,2474" coordsize="10,30" path="m11225,2489l11235,2489e" filled="false" stroked="true" strokeweight="1.6pt" strokecolor="#000000">
                <v:path arrowok="t"/>
              </v:shape>
            </v:group>
            <v:group style="position:absolute;left:11225;top:2524;width:10;height:30" coordorigin="11225,2524" coordsize="10,30">
              <v:shape style="position:absolute;left:11225;top:2524;width:10;height:30" coordorigin="11225,2524" coordsize="10,30" path="m11225,2539l11235,2539e" filled="false" stroked="true" strokeweight="1.599pt" strokecolor="#000000">
                <v:path arrowok="t"/>
              </v:shape>
            </v:group>
            <v:group style="position:absolute;left:11225;top:2574;width:10;height:30" coordorigin="11225,2574" coordsize="10,30">
              <v:shape style="position:absolute;left:11225;top:2574;width:10;height:30" coordorigin="11225,2574" coordsize="10,30" path="m11225,2589l11235,2589e" filled="false" stroked="true" strokeweight="1.599pt" strokecolor="#000000">
                <v:path arrowok="t"/>
              </v:shape>
            </v:group>
            <v:group style="position:absolute;left:11225;top:2624;width:10;height:30" coordorigin="11225,2624" coordsize="10,30">
              <v:shape style="position:absolute;left:11225;top:2624;width:10;height:30" coordorigin="11225,2624" coordsize="10,30" path="m11225,2639l11235,2639e" filled="false" stroked="true" strokeweight="1.599pt" strokecolor="#000000">
                <v:path arrowok="t"/>
              </v:shape>
            </v:group>
            <v:group style="position:absolute;left:11225;top:2674;width:10;height:30" coordorigin="11225,2674" coordsize="10,30">
              <v:shape style="position:absolute;left:11225;top:2674;width:10;height:30" coordorigin="11225,2674" coordsize="10,30" path="m11225,2689l11235,2689e" filled="false" stroked="true" strokeweight="1.599pt" strokecolor="#000000">
                <v:path arrowok="t"/>
              </v:shape>
            </v:group>
            <v:group style="position:absolute;left:11225;top:2724;width:10;height:30" coordorigin="11225,2724" coordsize="10,30">
              <v:shape style="position:absolute;left:11225;top:2724;width:10;height:30" coordorigin="11225,2724" coordsize="10,30" path="m11225,2739l11235,2739e" filled="false" stroked="true" strokeweight="1.599pt" strokecolor="#000000">
                <v:path arrowok="t"/>
              </v:shape>
            </v:group>
            <v:group style="position:absolute;left:11225;top:2774;width:10;height:30" coordorigin="11225,2774" coordsize="10,30">
              <v:shape style="position:absolute;left:11225;top:2774;width:10;height:30" coordorigin="11225,2774" coordsize="10,30" path="m11225,2789l11235,2789e" filled="false" stroked="true" strokeweight="1.599pt" strokecolor="#000000">
                <v:path arrowok="t"/>
              </v:shape>
            </v:group>
            <v:group style="position:absolute;left:11225;top:2824;width:10;height:30" coordorigin="11225,2824" coordsize="10,30">
              <v:shape style="position:absolute;left:11225;top:2824;width:10;height:30" coordorigin="11225,2824" coordsize="10,30" path="m11225,2839l11235,2839e" filled="false" stroked="true" strokeweight="1.599pt" strokecolor="#000000">
                <v:path arrowok="t"/>
              </v:shape>
            </v:group>
            <v:group style="position:absolute;left:11225;top:2873;width:10;height:30" coordorigin="11225,2873" coordsize="10,30">
              <v:shape style="position:absolute;left:11225;top:2873;width:10;height:30" coordorigin="11225,2873" coordsize="10,30" path="m11225,2888l11235,2888e" filled="false" stroked="true" strokeweight="1.599pt" strokecolor="#000000">
                <v:path arrowok="t"/>
              </v:shape>
            </v:group>
            <v:group style="position:absolute;left:11225;top:2923;width:10;height:30" coordorigin="11225,2923" coordsize="10,30">
              <v:shape style="position:absolute;left:11225;top:2923;width:10;height:30" coordorigin="11225,2923" coordsize="10,30" path="m11225,2938l11235,2938e" filled="false" stroked="true" strokeweight="1.599pt" strokecolor="#000000">
                <v:path arrowok="t"/>
              </v:shape>
            </v:group>
            <v:group style="position:absolute;left:11225;top:2973;width:10;height:30" coordorigin="11225,2973" coordsize="10,30">
              <v:shape style="position:absolute;left:11225;top:2973;width:10;height:30" coordorigin="11225,2973" coordsize="10,30" path="m11225,2988l11235,2988e" filled="false" stroked="true" strokeweight="1.599pt" strokecolor="#000000">
                <v:path arrowok="t"/>
              </v:shape>
            </v:group>
            <v:group style="position:absolute;left:11225;top:3023;width:10;height:30" coordorigin="11225,3023" coordsize="10,30">
              <v:shape style="position:absolute;left:11225;top:3023;width:10;height:30" coordorigin="11225,3023" coordsize="10,30" path="m11225,3038l11235,3038e" filled="false" stroked="true" strokeweight="1.599pt" strokecolor="#000000">
                <v:path arrowok="t"/>
              </v:shape>
            </v:group>
            <v:group style="position:absolute;left:11225;top:3073;width:10;height:30" coordorigin="11225,3073" coordsize="10,30">
              <v:shape style="position:absolute;left:11225;top:3073;width:10;height:30" coordorigin="11225,3073" coordsize="10,30" path="m11225,3088l11235,3088e" filled="false" stroked="true" strokeweight="1.599pt" strokecolor="#000000">
                <v:path arrowok="t"/>
              </v:shape>
            </v:group>
            <v:group style="position:absolute;left:11225;top:3123;width:10;height:30" coordorigin="11225,3123" coordsize="10,30">
              <v:shape style="position:absolute;left:11225;top:3123;width:10;height:30" coordorigin="11225,3123" coordsize="10,30" path="m11225,3138l11235,3138e" filled="false" stroked="true" strokeweight="1.6pt" strokecolor="#000000">
                <v:path arrowok="t"/>
              </v:shape>
            </v:group>
            <v:group style="position:absolute;left:11225;top:3173;width:10;height:30" coordorigin="11225,3173" coordsize="10,30">
              <v:shape style="position:absolute;left:11225;top:3173;width:10;height:30" coordorigin="11225,3173" coordsize="10,30" path="m11225,3188l11235,3188e" filled="false" stroked="true" strokeweight="1.599pt" strokecolor="#000000">
                <v:path arrowok="t"/>
              </v:shape>
            </v:group>
            <v:group style="position:absolute;left:11225;top:3223;width:10;height:30" coordorigin="11225,3223" coordsize="10,30">
              <v:shape style="position:absolute;left:11225;top:3223;width:10;height:30" coordorigin="11225,3223" coordsize="10,30" path="m11225,3238l11235,3238e" filled="false" stroked="true" strokeweight="1.599pt" strokecolor="#000000">
                <v:path arrowok="t"/>
              </v:shape>
            </v:group>
            <v:group style="position:absolute;left:11225;top:3273;width:10;height:30" coordorigin="11225,3273" coordsize="10,30">
              <v:shape style="position:absolute;left:11225;top:3273;width:10;height:30" coordorigin="11225,3273" coordsize="10,30" path="m11225,3288l11235,3288e" filled="false" stroked="true" strokeweight="1.599pt" strokecolor="#000000">
                <v:path arrowok="t"/>
              </v:shape>
            </v:group>
            <v:group style="position:absolute;left:11225;top:3323;width:10;height:30" coordorigin="11225,3323" coordsize="10,30">
              <v:shape style="position:absolute;left:11225;top:3323;width:10;height:30" coordorigin="11225,3323" coordsize="10,30" path="m11225,3338l11235,3338e" filled="false" stroked="true" strokeweight="1.599pt" strokecolor="#000000">
                <v:path arrowok="t"/>
              </v:shape>
            </v:group>
            <v:group style="position:absolute;left:11225;top:3373;width:10;height:30" coordorigin="11225,3373" coordsize="10,30">
              <v:shape style="position:absolute;left:11225;top:3373;width:10;height:30" coordorigin="11225,3373" coordsize="10,30" path="m11225,3388l11235,3388e" filled="false" stroked="true" strokeweight="1.6pt" strokecolor="#000000">
                <v:path arrowok="t"/>
              </v:shape>
            </v:group>
            <v:group style="position:absolute;left:11225;top:3423;width:10;height:30" coordorigin="11225,3423" coordsize="10,30">
              <v:shape style="position:absolute;left:11225;top:3423;width:10;height:30" coordorigin="11225,3423" coordsize="10,30" path="m11225,3438l11235,3438e" filled="false" stroked="true" strokeweight="1.599pt" strokecolor="#000000">
                <v:path arrowok="t"/>
              </v:shape>
            </v:group>
            <v:group style="position:absolute;left:11225;top:3473;width:10;height:30" coordorigin="11225,3473" coordsize="10,30">
              <v:shape style="position:absolute;left:11225;top:3473;width:10;height:30" coordorigin="11225,3473" coordsize="10,30" path="m11225,3488l11235,3488e" filled="false" stroked="true" strokeweight="1.599pt" strokecolor="#000000">
                <v:path arrowok="t"/>
              </v:shape>
            </v:group>
            <v:group style="position:absolute;left:11225;top:3523;width:10;height:30" coordorigin="11225,3523" coordsize="10,30">
              <v:shape style="position:absolute;left:11225;top:3523;width:10;height:30" coordorigin="11225,3523" coordsize="10,30" path="m11225,3538l11235,3538e" filled="false" stroked="true" strokeweight="1.599pt" strokecolor="#000000">
                <v:path arrowok="t"/>
              </v:shape>
            </v:group>
            <v:group style="position:absolute;left:11225;top:3573;width:10;height:30" coordorigin="11225,3573" coordsize="10,30">
              <v:shape style="position:absolute;left:11225;top:3573;width:10;height:30" coordorigin="11225,3573" coordsize="10,30" path="m11225,3588l11235,3588e" filled="false" stroked="true" strokeweight="1.599pt" strokecolor="#000000">
                <v:path arrowok="t"/>
              </v:shape>
            </v:group>
            <v:group style="position:absolute;left:11225;top:3623;width:10;height:30" coordorigin="11225,3623" coordsize="10,30">
              <v:shape style="position:absolute;left:11225;top:3623;width:10;height:30" coordorigin="11225,3623" coordsize="10,30" path="m11225,3638l11235,3638e" filled="false" stroked="true" strokeweight="1.599pt" strokecolor="#000000">
                <v:path arrowok="t"/>
              </v:shape>
            </v:group>
            <v:group style="position:absolute;left:11225;top:3673;width:10;height:30" coordorigin="11225,3673" coordsize="10,30">
              <v:shape style="position:absolute;left:11225;top:3673;width:10;height:30" coordorigin="11225,3673" coordsize="10,30" path="m11225,3688l11235,3688e" filled="false" stroked="true" strokeweight="1.599pt" strokecolor="#000000">
                <v:path arrowok="t"/>
              </v:shape>
            </v:group>
            <v:group style="position:absolute;left:11225;top:3723;width:10;height:30" coordorigin="11225,3723" coordsize="10,30">
              <v:shape style="position:absolute;left:11225;top:3723;width:10;height:30" coordorigin="11225,3723" coordsize="10,30" path="m11225,3738l11235,3738e" filled="false" stroked="true" strokeweight="1.599pt" strokecolor="#000000">
                <v:path arrowok="t"/>
              </v:shape>
            </v:group>
            <v:group style="position:absolute;left:11225;top:3773;width:10;height:30" coordorigin="11225,3773" coordsize="10,30">
              <v:shape style="position:absolute;left:11225;top:3773;width:10;height:30" coordorigin="11225,3773" coordsize="10,30" path="m11225,3788l11235,3788e" filled="false" stroked="true" strokeweight="1.599pt" strokecolor="#000000">
                <v:path arrowok="t"/>
              </v:shape>
            </v:group>
            <v:group style="position:absolute;left:11225;top:3823;width:10;height:30" coordorigin="11225,3823" coordsize="10,30">
              <v:shape style="position:absolute;left:11225;top:3823;width:10;height:30" coordorigin="11225,3823" coordsize="10,30" path="m11225,3838l11235,3838e" filled="false" stroked="true" strokeweight="1.599pt" strokecolor="#000000">
                <v:path arrowok="t"/>
              </v:shape>
            </v:group>
            <v:group style="position:absolute;left:11225;top:3873;width:10;height:30" coordorigin="11225,3873" coordsize="10,30">
              <v:shape style="position:absolute;left:11225;top:3873;width:10;height:30" coordorigin="11225,3873" coordsize="10,30" path="m11225,3888l11235,3888e" filled="false" stroked="true" strokeweight="1.599pt" strokecolor="#000000">
                <v:path arrowok="t"/>
              </v:shape>
            </v:group>
            <v:group style="position:absolute;left:11225;top:3923;width:10;height:30" coordorigin="11225,3923" coordsize="10,30">
              <v:shape style="position:absolute;left:11225;top:3923;width:10;height:30" coordorigin="11225,3923" coordsize="10,30" path="m11225,3938l11235,3938e" filled="false" stroked="true" strokeweight="1.599pt" strokecolor="#000000">
                <v:path arrowok="t"/>
              </v:shape>
            </v:group>
            <v:group style="position:absolute;left:11225;top:3973;width:10;height:30" coordorigin="11225,3973" coordsize="10,30">
              <v:shape style="position:absolute;left:11225;top:3973;width:10;height:30" coordorigin="11225,3973" coordsize="10,30" path="m11225,3988l11235,3988e" filled="false" stroked="true" strokeweight="1.599pt" strokecolor="#000000">
                <v:path arrowok="t"/>
              </v:shape>
            </v:group>
            <v:group style="position:absolute;left:11225;top:4023;width:10;height:30" coordorigin="11225,4023" coordsize="10,30">
              <v:shape style="position:absolute;left:11225;top:4023;width:10;height:30" coordorigin="11225,4023" coordsize="10,30" path="m11225,4038l11235,4038e" filled="false" stroked="true" strokeweight="1.6pt" strokecolor="#000000">
                <v:path arrowok="t"/>
              </v:shape>
            </v:group>
            <v:group style="position:absolute;left:11225;top:4073;width:10;height:30" coordorigin="11225,4073" coordsize="10,30">
              <v:shape style="position:absolute;left:11225;top:4073;width:10;height:30" coordorigin="11225,4073" coordsize="10,30" path="m11225,4088l11235,4088e" filled="false" stroked="true" strokeweight="1.599pt" strokecolor="#000000">
                <v:path arrowok="t"/>
              </v:shape>
            </v:group>
            <v:group style="position:absolute;left:11225;top:4123;width:10;height:30" coordorigin="11225,4123" coordsize="10,30">
              <v:shape style="position:absolute;left:11225;top:4123;width:10;height:30" coordorigin="11225,4123" coordsize="10,30" path="m11225,4138l11235,4138e" filled="false" stroked="true" strokeweight="1.599pt" strokecolor="#000000">
                <v:path arrowok="t"/>
              </v:shape>
            </v:group>
            <v:group style="position:absolute;left:11225;top:4173;width:10;height:30" coordorigin="11225,4173" coordsize="10,30">
              <v:shape style="position:absolute;left:11225;top:4173;width:10;height:30" coordorigin="11225,4173" coordsize="10,30" path="m11225,4188l11235,4188e" filled="false" stroked="true" strokeweight="1.599pt" strokecolor="#000000">
                <v:path arrowok="t"/>
              </v:shape>
            </v:group>
            <v:group style="position:absolute;left:11225;top:4223;width:10;height:30" coordorigin="11225,4223" coordsize="10,30">
              <v:shape style="position:absolute;left:11225;top:4223;width:10;height:30" coordorigin="11225,4223" coordsize="10,30" path="m11225,4238l11235,4238e" filled="false" stroked="true" strokeweight="1.599pt" strokecolor="#000000">
                <v:path arrowok="t"/>
              </v:shape>
            </v:group>
            <v:group style="position:absolute;left:11225;top:4273;width:10;height:30" coordorigin="11225,4273" coordsize="10,30">
              <v:shape style="position:absolute;left:11225;top:4273;width:10;height:30" coordorigin="11225,4273" coordsize="10,30" path="m11225,4288l11235,4288e" filled="false" stroked="true" strokeweight="1.599pt" strokecolor="#000000">
                <v:path arrowok="t"/>
              </v:shape>
            </v:group>
            <v:group style="position:absolute;left:11225;top:4323;width:10;height:30" coordorigin="11225,4323" coordsize="10,30">
              <v:shape style="position:absolute;left:11225;top:4323;width:10;height:30" coordorigin="11225,4323" coordsize="10,30" path="m11225,4338l11235,4338e" filled="false" stroked="true" strokeweight="1.599pt" strokecolor="#000000">
                <v:path arrowok="t"/>
              </v:shape>
            </v:group>
            <v:group style="position:absolute;left:11225;top:4373;width:10;height:30" coordorigin="11225,4373" coordsize="10,30">
              <v:shape style="position:absolute;left:11225;top:4373;width:10;height:30" coordorigin="11225,4373" coordsize="10,30" path="m11225,4388l11235,4388e" filled="false" stroked="true" strokeweight="1.599pt" strokecolor="#000000">
                <v:path arrowok="t"/>
              </v:shape>
            </v:group>
            <v:group style="position:absolute;left:11225;top:4423;width:10;height:30" coordorigin="11225,4423" coordsize="10,30">
              <v:shape style="position:absolute;left:11225;top:4423;width:10;height:30" coordorigin="11225,4423" coordsize="10,30" path="m11225,4438l11235,4438e" filled="false" stroked="true" strokeweight="1.599pt" strokecolor="#000000">
                <v:path arrowok="t"/>
              </v:shape>
            </v:group>
            <v:group style="position:absolute;left:11225;top:4473;width:10;height:30" coordorigin="11225,4473" coordsize="10,30">
              <v:shape style="position:absolute;left:11225;top:4473;width:10;height:30" coordorigin="11225,4473" coordsize="10,30" path="m11225,4488l11235,4488e" filled="false" stroked="true" strokeweight="1.599pt" strokecolor="#000000">
                <v:path arrowok="t"/>
              </v:shape>
            </v:group>
            <v:group style="position:absolute;left:11225;top:4523;width:10;height:30" coordorigin="11225,4523" coordsize="10,30">
              <v:shape style="position:absolute;left:11225;top:4523;width:10;height:30" coordorigin="11225,4523" coordsize="10,30" path="m11225,4538l11235,4538e" filled="false" stroked="true" strokeweight="1.599pt" strokecolor="#000000">
                <v:path arrowok="t"/>
              </v:shape>
            </v:group>
            <v:group style="position:absolute;left:11225;top:4573;width:10;height:30" coordorigin="11225,4573" coordsize="10,30">
              <v:shape style="position:absolute;left:11225;top:4573;width:10;height:30" coordorigin="11225,4573" coordsize="10,30" path="m11225,4588l11235,4588e" filled="false" stroked="true" strokeweight="1.599pt" strokecolor="#000000">
                <v:path arrowok="t"/>
              </v:shape>
            </v:group>
            <v:group style="position:absolute;left:11225;top:4623;width:10;height:30" coordorigin="11225,4623" coordsize="10,30">
              <v:shape style="position:absolute;left:11225;top:4623;width:10;height:30" coordorigin="11225,4623" coordsize="10,30" path="m11225,4638l11235,4638e" filled="false" stroked="true" strokeweight="1.599pt" strokecolor="#000000">
                <v:path arrowok="t"/>
              </v:shape>
            </v:group>
            <v:group style="position:absolute;left:11225;top:4673;width:10;height:30" coordorigin="11225,4673" coordsize="10,30">
              <v:shape style="position:absolute;left:11225;top:4673;width:10;height:30" coordorigin="11225,4673" coordsize="10,30" path="m11225,4688l11235,4688e" filled="false" stroked="true" strokeweight="1.6pt" strokecolor="#000000">
                <v:path arrowok="t"/>
              </v:shape>
            </v:group>
            <v:group style="position:absolute;left:11225;top:4723;width:10;height:30" coordorigin="11225,4723" coordsize="10,30">
              <v:shape style="position:absolute;left:11225;top:4723;width:10;height:30" coordorigin="11225,4723" coordsize="10,30" path="m11225,4738l11235,4738e" filled="false" stroked="true" strokeweight="1.599pt" strokecolor="#000000">
                <v:path arrowok="t"/>
              </v:shape>
            </v:group>
            <v:group style="position:absolute;left:11225;top:4773;width:10;height:30" coordorigin="11225,4773" coordsize="10,30">
              <v:shape style="position:absolute;left:11225;top:4773;width:10;height:30" coordorigin="11225,4773" coordsize="10,30" path="m11225,4788l11235,4788e" filled="false" stroked="true" strokeweight="1.599pt" strokecolor="#000000">
                <v:path arrowok="t"/>
              </v:shape>
            </v:group>
            <v:group style="position:absolute;left:11225;top:4823;width:10;height:30" coordorigin="11225,4823" coordsize="10,30">
              <v:shape style="position:absolute;left:11225;top:4823;width:10;height:30" coordorigin="11225,4823" coordsize="10,30" path="m11225,4838l11235,4838e" filled="false" stroked="true" strokeweight="1.599pt" strokecolor="#000000">
                <v:path arrowok="t"/>
              </v:shape>
            </v:group>
            <v:group style="position:absolute;left:11225;top:4873;width:10;height:30" coordorigin="11225,4873" coordsize="10,30">
              <v:shape style="position:absolute;left:11225;top:4873;width:10;height:30" coordorigin="11225,4873" coordsize="10,30" path="m11225,4888l11235,4888e" filled="false" stroked="true" strokeweight="1.599pt" strokecolor="#000000">
                <v:path arrowok="t"/>
              </v:shape>
            </v:group>
            <v:group style="position:absolute;left:11225;top:4923;width:10;height:30" coordorigin="11225,4923" coordsize="10,30">
              <v:shape style="position:absolute;left:11225;top:4923;width:10;height:30" coordorigin="11225,4923" coordsize="10,30" path="m11225,4938l11235,4938e" filled="false" stroked="true" strokeweight="1.599pt" strokecolor="#000000">
                <v:path arrowok="t"/>
              </v:shape>
            </v:group>
            <v:group style="position:absolute;left:11225;top:4973;width:10;height:30" coordorigin="11225,4973" coordsize="10,30">
              <v:shape style="position:absolute;left:11225;top:4973;width:10;height:30" coordorigin="11225,4973" coordsize="10,30" path="m11225,4988l11235,4988e" filled="false" stroked="true" strokeweight="1.599pt" strokecolor="#000000">
                <v:path arrowok="t"/>
              </v:shape>
            </v:group>
            <v:group style="position:absolute;left:11225;top:5023;width:10;height:30" coordorigin="11225,5023" coordsize="10,30">
              <v:shape style="position:absolute;left:11225;top:5023;width:10;height:30" coordorigin="11225,5023" coordsize="10,30" path="m11225,5038l11235,5038e" filled="false" stroked="true" strokeweight="1.599pt" strokecolor="#000000">
                <v:path arrowok="t"/>
              </v:shape>
            </v:group>
            <v:group style="position:absolute;left:11225;top:5073;width:10;height:30" coordorigin="11225,5073" coordsize="10,30">
              <v:shape style="position:absolute;left:11225;top:5073;width:10;height:30" coordorigin="11225,5073" coordsize="10,30" path="m11225,5088l11235,5088e" filled="false" stroked="true" strokeweight="1.599pt" strokecolor="#000000">
                <v:path arrowok="t"/>
              </v:shape>
            </v:group>
            <v:group style="position:absolute;left:11225;top:5123;width:10;height:30" coordorigin="11225,5123" coordsize="10,30">
              <v:shape style="position:absolute;left:11225;top:5123;width:10;height:30" coordorigin="11225,5123" coordsize="10,30" path="m11225,5138l11235,5138e" filled="false" stroked="true" strokeweight="1.599pt" strokecolor="#000000">
                <v:path arrowok="t"/>
              </v:shape>
            </v:group>
            <v:group style="position:absolute;left:11225;top:5173;width:10;height:30" coordorigin="11225,5173" coordsize="10,30">
              <v:shape style="position:absolute;left:11225;top:5173;width:10;height:30" coordorigin="11225,5173" coordsize="10,30" path="m11225,5188l11235,5188e" filled="false" stroked="true" strokeweight="1.599pt" strokecolor="#000000">
                <v:path arrowok="t"/>
              </v:shape>
            </v:group>
            <v:group style="position:absolute;left:11225;top:5222;width:10;height:30" coordorigin="11225,5222" coordsize="10,30">
              <v:shape style="position:absolute;left:11225;top:5222;width:10;height:30" coordorigin="11225,5222" coordsize="10,30" path="m11225,5237l11235,5237e" filled="false" stroked="true" strokeweight="1.599pt" strokecolor="#000000">
                <v:path arrowok="t"/>
              </v:shape>
            </v:group>
            <v:group style="position:absolute;left:11225;top:5272;width:10;height:30" coordorigin="11225,5272" coordsize="10,30">
              <v:shape style="position:absolute;left:11225;top:5272;width:10;height:30" coordorigin="11225,5272" coordsize="10,30" path="m11225,5287l11235,5287e" filled="false" stroked="true" strokeweight="1.599pt" strokecolor="#000000">
                <v:path arrowok="t"/>
              </v:shape>
            </v:group>
            <v:group style="position:absolute;left:11225;top:5322;width:10;height:30" coordorigin="11225,5322" coordsize="10,30">
              <v:shape style="position:absolute;left:11225;top:5322;width:10;height:30" coordorigin="11225,5322" coordsize="10,30" path="m11225,5337l11235,5337e" filled="false" stroked="true" strokeweight="1.6pt" strokecolor="#000000">
                <v:path arrowok="t"/>
              </v:shape>
            </v:group>
            <v:group style="position:absolute;left:11225;top:5372;width:10;height:30" coordorigin="11225,5372" coordsize="10,30">
              <v:shape style="position:absolute;left:11225;top:5372;width:10;height:30" coordorigin="11225,5372" coordsize="10,30" path="m11225,5387l11235,5387e" filled="false" stroked="true" strokeweight="1.599pt" strokecolor="#000000">
                <v:path arrowok="t"/>
              </v:shape>
            </v:group>
            <v:group style="position:absolute;left:11225;top:5422;width:10;height:30" coordorigin="11225,5422" coordsize="10,30">
              <v:shape style="position:absolute;left:11225;top:5422;width:10;height:30" coordorigin="11225,5422" coordsize="10,30" path="m11225,5437l11235,5437e" filled="false" stroked="true" strokeweight="1.599pt" strokecolor="#000000">
                <v:path arrowok="t"/>
              </v:shape>
            </v:group>
            <v:group style="position:absolute;left:11225;top:5472;width:10;height:30" coordorigin="11225,5472" coordsize="10,30">
              <v:shape style="position:absolute;left:11225;top:5472;width:10;height:30" coordorigin="11225,5472" coordsize="10,30" path="m11225,5487l11235,5487e" filled="false" stroked="true" strokeweight="1.599pt" strokecolor="#000000">
                <v:path arrowok="t"/>
              </v:shape>
            </v:group>
            <v:group style="position:absolute;left:11225;top:5522;width:10;height:30" coordorigin="11225,5522" coordsize="10,30">
              <v:shape style="position:absolute;left:11225;top:5522;width:10;height:30" coordorigin="11225,5522" coordsize="10,30" path="m11225,5537l11235,5537e" filled="false" stroked="true" strokeweight="1.599pt" strokecolor="#000000">
                <v:path arrowok="t"/>
              </v:shape>
            </v:group>
            <v:group style="position:absolute;left:11225;top:5572;width:10;height:30" coordorigin="11225,5572" coordsize="10,30">
              <v:shape style="position:absolute;left:11225;top:5572;width:10;height:30" coordorigin="11225,5572" coordsize="10,30" path="m11225,5587l11235,5587e" filled="false" stroked="true" strokeweight="1.599pt" strokecolor="#000000">
                <v:path arrowok="t"/>
              </v:shape>
            </v:group>
            <v:group style="position:absolute;left:11225;top:5622;width:10;height:30" coordorigin="11225,5622" coordsize="10,30">
              <v:shape style="position:absolute;left:11225;top:5622;width:10;height:30" coordorigin="11225,5622" coordsize="10,30" path="m11225,5637l11235,5637e" filled="false" stroked="true" strokeweight="1.599pt" strokecolor="#000000">
                <v:path arrowok="t"/>
              </v:shape>
            </v:group>
            <v:group style="position:absolute;left:11225;top:5672;width:10;height:30" coordorigin="11225,5672" coordsize="10,30">
              <v:shape style="position:absolute;left:11225;top:5672;width:10;height:30" coordorigin="11225,5672" coordsize="10,30" path="m11225,5687l11235,5687e" filled="false" stroked="true" strokeweight="1.599pt" strokecolor="#000000">
                <v:path arrowok="t"/>
              </v:shape>
            </v:group>
            <v:group style="position:absolute;left:11225;top:5722;width:10;height:30" coordorigin="11225,5722" coordsize="10,30">
              <v:shape style="position:absolute;left:11225;top:5722;width:10;height:30" coordorigin="11225,5722" coordsize="10,30" path="m11225,5737l11235,5737e" filled="false" stroked="true" strokeweight="1.6pt" strokecolor="#000000">
                <v:path arrowok="t"/>
              </v:shape>
            </v:group>
            <v:group style="position:absolute;left:11225;top:5772;width:10;height:30" coordorigin="11225,5772" coordsize="10,30">
              <v:shape style="position:absolute;left:11225;top:5772;width:10;height:30" coordorigin="11225,5772" coordsize="10,30" path="m11225,5787l11235,5787e" filled="false" stroked="true" strokeweight="1.599pt" strokecolor="#000000">
                <v:path arrowok="t"/>
              </v:shape>
            </v:group>
            <v:group style="position:absolute;left:11225;top:5822;width:10;height:30" coordorigin="11225,5822" coordsize="10,30">
              <v:shape style="position:absolute;left:11225;top:5822;width:10;height:30" coordorigin="11225,5822" coordsize="10,30" path="m11225,5837l11235,5837e" filled="false" stroked="true" strokeweight="1.599pt" strokecolor="#000000">
                <v:path arrowok="t"/>
              </v:shape>
            </v:group>
            <v:group style="position:absolute;left:11225;top:5872;width:10;height:30" coordorigin="11225,5872" coordsize="10,30">
              <v:shape style="position:absolute;left:11225;top:5872;width:10;height:30" coordorigin="11225,5872" coordsize="10,30" path="m11225,5887l11235,5887e" filled="false" stroked="true" strokeweight="1.599pt" strokecolor="#000000">
                <v:path arrowok="t"/>
              </v:shape>
            </v:group>
            <v:group style="position:absolute;left:11225;top:5922;width:10;height:30" coordorigin="11225,5922" coordsize="10,30">
              <v:shape style="position:absolute;left:11225;top:5922;width:10;height:30" coordorigin="11225,5922" coordsize="10,30" path="m11225,5937l11235,5937e" filled="false" stroked="true" strokeweight="1.599pt" strokecolor="#000000">
                <v:path arrowok="t"/>
              </v:shape>
            </v:group>
            <v:group style="position:absolute;left:11225;top:5972;width:10;height:30" coordorigin="11225,5972" coordsize="10,30">
              <v:shape style="position:absolute;left:11225;top:5972;width:10;height:30" coordorigin="11225,5972" coordsize="10,30" path="m11225,5987l11235,5987e" filled="false" stroked="true" strokeweight="1.599pt" strokecolor="#000000">
                <v:path arrowok="t"/>
              </v:shape>
            </v:group>
            <v:group style="position:absolute;left:11225;top:6037;width:10;height:2" coordorigin="11225,6037" coordsize="10,2">
              <v:shape style="position:absolute;left:11225;top:6037;width:10;height:2" coordorigin="11225,6037" coordsize="10,0" path="m11225,6037l11235,6037e" filled="false" stroked="true" strokeweight="1.599pt" strokecolor="#000000">
                <v:path arrowok="t"/>
              </v:shape>
            </v:group>
            <v:group style="position:absolute;left:680;top:6072;width:10;height:30" coordorigin="680,6072" coordsize="10,30">
              <v:shape style="position:absolute;left:680;top:6072;width:10;height:30" coordorigin="680,6072" coordsize="10,30" path="m680,6087l690,6087e" filled="false" stroked="true" strokeweight="1.599pt" strokecolor="#000000">
                <v:path arrowok="t"/>
              </v:shape>
            </v:group>
            <v:group style="position:absolute;left:680;top:6122;width:10;height:30" coordorigin="680,6122" coordsize="10,30">
              <v:shape style="position:absolute;left:680;top:6122;width:10;height:30" coordorigin="680,6122" coordsize="10,30" path="m680,6137l690,6137e" filled="false" stroked="true" strokeweight="1.599pt" strokecolor="#000000">
                <v:path arrowok="t"/>
              </v:shape>
            </v:group>
            <v:group style="position:absolute;left:680;top:6172;width:10;height:30" coordorigin="680,6172" coordsize="10,30">
              <v:shape style="position:absolute;left:680;top:6172;width:10;height:30" coordorigin="680,6172" coordsize="10,30" path="m680,6187l690,6187e" filled="false" stroked="true" strokeweight="1.599pt" strokecolor="#000000">
                <v:path arrowok="t"/>
              </v:shape>
            </v:group>
            <v:group style="position:absolute;left:680;top:6222;width:10;height:30" coordorigin="680,6222" coordsize="10,30">
              <v:shape style="position:absolute;left:680;top:6222;width:10;height:30" coordorigin="680,6222" coordsize="10,30" path="m680,6237l690,6237e" filled="false" stroked="true" strokeweight="1.6pt" strokecolor="#000000">
                <v:path arrowok="t"/>
              </v:shape>
            </v:group>
            <v:group style="position:absolute;left:680;top:6272;width:10;height:30" coordorigin="680,6272" coordsize="10,30">
              <v:shape style="position:absolute;left:680;top:6272;width:10;height:30" coordorigin="680,6272" coordsize="10,30" path="m680,6287l690,6287e" filled="false" stroked="true" strokeweight="1.599pt" strokecolor="#000000">
                <v:path arrowok="t"/>
              </v:shape>
            </v:group>
            <v:group style="position:absolute;left:680;top:6322;width:10;height:30" coordorigin="680,6322" coordsize="10,30">
              <v:shape style="position:absolute;left:680;top:6322;width:10;height:30" coordorigin="680,6322" coordsize="10,30" path="m680,6337l690,6337e" filled="false" stroked="true" strokeweight="1.599pt" strokecolor="#000000">
                <v:path arrowok="t"/>
              </v:shape>
            </v:group>
            <v:group style="position:absolute;left:680;top:6372;width:10;height:30" coordorigin="680,6372" coordsize="10,30">
              <v:shape style="position:absolute;left:680;top:6372;width:10;height:30" coordorigin="680,6372" coordsize="10,30" path="m680,6387l690,6387e" filled="false" stroked="true" strokeweight="1.599pt" strokecolor="#000000">
                <v:path arrowok="t"/>
              </v:shape>
            </v:group>
            <v:group style="position:absolute;left:680;top:6422;width:10;height:30" coordorigin="680,6422" coordsize="10,30">
              <v:shape style="position:absolute;left:680;top:6422;width:10;height:30" coordorigin="680,6422" coordsize="10,30" path="m680,6437l690,6437e" filled="false" stroked="true" strokeweight="1.599pt" strokecolor="#000000">
                <v:path arrowok="t"/>
              </v:shape>
            </v:group>
            <v:group style="position:absolute;left:680;top:6472;width:10;height:30" coordorigin="680,6472" coordsize="10,30">
              <v:shape style="position:absolute;left:680;top:6472;width:10;height:30" coordorigin="680,6472" coordsize="10,30" path="m680,6487l690,6487e" filled="false" stroked="true" strokeweight="1.599pt" strokecolor="#000000">
                <v:path arrowok="t"/>
              </v:shape>
            </v:group>
            <v:group style="position:absolute;left:680;top:6522;width:10;height:30" coordorigin="680,6522" coordsize="10,30">
              <v:shape style="position:absolute;left:680;top:6522;width:10;height:30" coordorigin="680,6522" coordsize="10,30" path="m680,6537l690,6537e" filled="false" stroked="true" strokeweight="1.599pt" strokecolor="#000000">
                <v:path arrowok="t"/>
              </v:shape>
            </v:group>
            <v:group style="position:absolute;left:680;top:6572;width:10;height:30" coordorigin="680,6572" coordsize="10,30">
              <v:shape style="position:absolute;left:680;top:6572;width:10;height:30" coordorigin="680,6572" coordsize="10,30" path="m680,6587l690,6587e" filled="false" stroked="true" strokeweight="1.599pt" strokecolor="#000000">
                <v:path arrowok="t"/>
              </v:shape>
            </v:group>
            <v:group style="position:absolute;left:680;top:6622;width:10;height:30" coordorigin="680,6622" coordsize="10,30">
              <v:shape style="position:absolute;left:680;top:6622;width:10;height:30" coordorigin="680,6622" coordsize="10,30" path="m680,6637l690,6637e" filled="false" stroked="true" strokeweight="1.599pt" strokecolor="#000000">
                <v:path arrowok="t"/>
              </v:shape>
            </v:group>
            <v:group style="position:absolute;left:680;top:6672;width:10;height:30" coordorigin="680,6672" coordsize="10,30">
              <v:shape style="position:absolute;left:680;top:6672;width:10;height:30" coordorigin="680,6672" coordsize="10,30" path="m680,6687l690,6687e" filled="false" stroked="true" strokeweight="1.599pt" strokecolor="#000000">
                <v:path arrowok="t"/>
              </v:shape>
            </v:group>
            <v:group style="position:absolute;left:680;top:6722;width:10;height:30" coordorigin="680,6722" coordsize="10,30">
              <v:shape style="position:absolute;left:680;top:6722;width:10;height:30" coordorigin="680,6722" coordsize="10,30" path="m680,6737l690,6737e" filled="false" stroked="true" strokeweight="1.599pt" strokecolor="#000000">
                <v:path arrowok="t"/>
              </v:shape>
            </v:group>
            <v:group style="position:absolute;left:680;top:6772;width:10;height:30" coordorigin="680,6772" coordsize="10,30">
              <v:shape style="position:absolute;left:680;top:6772;width:10;height:30" coordorigin="680,6772" coordsize="10,30" path="m680,6787l690,6787e" filled="false" stroked="true" strokeweight="1.599pt" strokecolor="#000000">
                <v:path arrowok="t"/>
              </v:shape>
            </v:group>
            <v:group style="position:absolute;left:680;top:6822;width:10;height:30" coordorigin="680,6822" coordsize="10,30">
              <v:shape style="position:absolute;left:680;top:6822;width:10;height:30" coordorigin="680,6822" coordsize="10,30" path="m680,6837l690,6837e" filled="false" stroked="true" strokeweight="1.599pt" strokecolor="#000000">
                <v:path arrowok="t"/>
              </v:shape>
            </v:group>
            <v:group style="position:absolute;left:680;top:6872;width:10;height:30" coordorigin="680,6872" coordsize="10,30">
              <v:shape style="position:absolute;left:680;top:6872;width:10;height:30" coordorigin="680,6872" coordsize="10,30" path="m680,6887l690,6887e" filled="false" stroked="true" strokeweight="1.599pt" strokecolor="#000000">
                <v:path arrowok="t"/>
              </v:shape>
            </v:group>
            <v:group style="position:absolute;left:680;top:6922;width:10;height:30" coordorigin="680,6922" coordsize="10,30">
              <v:shape style="position:absolute;left:680;top:6922;width:10;height:30" coordorigin="680,6922" coordsize="10,30" path="m680,6937l690,6937e" filled="false" stroked="true" strokeweight="1.599pt" strokecolor="#000000">
                <v:path arrowok="t"/>
              </v:shape>
            </v:group>
            <v:group style="position:absolute;left:680;top:6972;width:10;height:30" coordorigin="680,6972" coordsize="10,30">
              <v:shape style="position:absolute;left:680;top:6972;width:10;height:30" coordorigin="680,6972" coordsize="10,30" path="m680,6987l690,6987e" filled="false" stroked="true" strokeweight="1.599pt" strokecolor="#000000">
                <v:path arrowok="t"/>
              </v:shape>
            </v:group>
            <v:group style="position:absolute;left:680;top:7022;width:10;height:30" coordorigin="680,7022" coordsize="10,30">
              <v:shape style="position:absolute;left:680;top:7022;width:10;height:30" coordorigin="680,7022" coordsize="10,30" path="m680,7037l690,7037e" filled="false" stroked="true" strokeweight="1.599pt" strokecolor="#000000">
                <v:path arrowok="t"/>
              </v:shape>
            </v:group>
            <v:group style="position:absolute;left:680;top:7072;width:10;height:30" coordorigin="680,7072" coordsize="10,30">
              <v:shape style="position:absolute;left:680;top:7072;width:10;height:30" coordorigin="680,7072" coordsize="10,30" path="m680,7087l690,7087e" filled="false" stroked="true" strokeweight="1.599pt" strokecolor="#000000">
                <v:path arrowok="t"/>
              </v:shape>
            </v:group>
            <v:group style="position:absolute;left:680;top:7122;width:10;height:30" coordorigin="680,7122" coordsize="10,30">
              <v:shape style="position:absolute;left:680;top:7122;width:10;height:30" coordorigin="680,7122" coordsize="10,30" path="m680,7137l690,7137e" filled="false" stroked="true" strokeweight="1.6pt" strokecolor="#000000">
                <v:path arrowok="t"/>
              </v:shape>
            </v:group>
            <v:group style="position:absolute;left:680;top:7172;width:10;height:30" coordorigin="680,7172" coordsize="10,30">
              <v:shape style="position:absolute;left:680;top:7172;width:10;height:30" coordorigin="680,7172" coordsize="10,30" path="m680,7187l690,7187e" filled="false" stroked="true" strokeweight="1.599pt" strokecolor="#000000">
                <v:path arrowok="t"/>
              </v:shape>
            </v:group>
            <v:group style="position:absolute;left:680;top:7222;width:10;height:30" coordorigin="680,7222" coordsize="10,30">
              <v:shape style="position:absolute;left:680;top:7222;width:10;height:30" coordorigin="680,7222" coordsize="10,30" path="m680,7237l690,7237e" filled="false" stroked="true" strokeweight="1.599pt" strokecolor="#000000">
                <v:path arrowok="t"/>
              </v:shape>
            </v:group>
            <v:group style="position:absolute;left:680;top:7272;width:10;height:30" coordorigin="680,7272" coordsize="10,30">
              <v:shape style="position:absolute;left:680;top:7272;width:10;height:30" coordorigin="680,7272" coordsize="10,30" path="m680,7287l690,7287e" filled="false" stroked="true" strokeweight="1.599pt" strokecolor="#000000">
                <v:path arrowok="t"/>
              </v:shape>
            </v:group>
            <v:group style="position:absolute;left:680;top:7322;width:10;height:30" coordorigin="680,7322" coordsize="10,30">
              <v:shape style="position:absolute;left:680;top:7322;width:10;height:30" coordorigin="680,7322" coordsize="10,30" path="m680,7337l690,7337e" filled="false" stroked="true" strokeweight="1.599pt" strokecolor="#000000">
                <v:path arrowok="t"/>
              </v:shape>
            </v:group>
            <v:group style="position:absolute;left:680;top:7372;width:10;height:30" coordorigin="680,7372" coordsize="10,30">
              <v:shape style="position:absolute;left:680;top:7372;width:10;height:30" coordorigin="680,7372" coordsize="10,30" path="m680,7387l690,7387e" filled="false" stroked="true" strokeweight="1.599pt" strokecolor="#000000">
                <v:path arrowok="t"/>
              </v:shape>
            </v:group>
            <v:group style="position:absolute;left:680;top:7422;width:10;height:30" coordorigin="680,7422" coordsize="10,30">
              <v:shape style="position:absolute;left:680;top:7422;width:10;height:30" coordorigin="680,7422" coordsize="10,30" path="m680,7437l690,7437e" filled="false" stroked="true" strokeweight="1.599pt" strokecolor="#000000">
                <v:path arrowok="t"/>
              </v:shape>
            </v:group>
            <v:group style="position:absolute;left:680;top:7472;width:10;height:30" coordorigin="680,7472" coordsize="10,30">
              <v:shape style="position:absolute;left:680;top:7472;width:10;height:30" coordorigin="680,7472" coordsize="10,30" path="m680,7487l690,7487e" filled="false" stroked="true" strokeweight="1.599pt" strokecolor="#000000">
                <v:path arrowok="t"/>
              </v:shape>
            </v:group>
            <v:group style="position:absolute;left:680;top:7522;width:10;height:30" coordorigin="680,7522" coordsize="10,30">
              <v:shape style="position:absolute;left:680;top:7522;width:10;height:30" coordorigin="680,7522" coordsize="10,30" path="m680,7537l690,7537e" filled="false" stroked="true" strokeweight="1.599pt" strokecolor="#000000">
                <v:path arrowok="t"/>
              </v:shape>
            </v:group>
            <v:group style="position:absolute;left:680;top:7572;width:10;height:30" coordorigin="680,7572" coordsize="10,30">
              <v:shape style="position:absolute;left:680;top:7572;width:10;height:30" coordorigin="680,7572" coordsize="10,30" path="m680,7587l690,7587e" filled="false" stroked="true" strokeweight="1.599pt" strokecolor="#000000">
                <v:path arrowok="t"/>
              </v:shape>
            </v:group>
            <v:group style="position:absolute;left:680;top:7622;width:10;height:30" coordorigin="680,7622" coordsize="10,30">
              <v:shape style="position:absolute;left:680;top:7622;width:10;height:30" coordorigin="680,7622" coordsize="10,30" path="m680,7637l690,7637e" filled="false" stroked="true" strokeweight="1.599pt" strokecolor="#000000">
                <v:path arrowok="t"/>
              </v:shape>
            </v:group>
            <v:group style="position:absolute;left:680;top:7671;width:10;height:30" coordorigin="680,7671" coordsize="10,30">
              <v:shape style="position:absolute;left:680;top:7671;width:10;height:30" coordorigin="680,7671" coordsize="10,30" path="m680,7686l690,7686e" filled="false" stroked="true" strokeweight="1.599pt" strokecolor="#000000">
                <v:path arrowok="t"/>
              </v:shape>
            </v:group>
            <v:group style="position:absolute;left:680;top:7721;width:10;height:30" coordorigin="680,7721" coordsize="10,30">
              <v:shape style="position:absolute;left:680;top:7721;width:10;height:30" coordorigin="680,7721" coordsize="10,30" path="m680,7736l690,7736e" filled="false" stroked="true" strokeweight="1.599pt" strokecolor="#000000">
                <v:path arrowok="t"/>
              </v:shape>
            </v:group>
            <v:group style="position:absolute;left:680;top:7771;width:10;height:30" coordorigin="680,7771" coordsize="10,30">
              <v:shape style="position:absolute;left:680;top:7771;width:10;height:30" coordorigin="680,7771" coordsize="10,30" path="m680,7786l690,7786e" filled="false" stroked="true" strokeweight="1.599pt" strokecolor="#000000">
                <v:path arrowok="t"/>
              </v:shape>
            </v:group>
            <v:group style="position:absolute;left:680;top:7821;width:10;height:30" coordorigin="680,7821" coordsize="10,30">
              <v:shape style="position:absolute;left:680;top:7821;width:10;height:30" coordorigin="680,7821" coordsize="10,30" path="m680,7836l690,7836e" filled="false" stroked="true" strokeweight="1.599pt" strokecolor="#000000">
                <v:path arrowok="t"/>
              </v:shape>
            </v:group>
            <v:group style="position:absolute;left:680;top:7871;width:10;height:30" coordorigin="680,7871" coordsize="10,30">
              <v:shape style="position:absolute;left:680;top:7871;width:10;height:30" coordorigin="680,7871" coordsize="10,30" path="m680,7886l690,7886e" filled="false" stroked="true" strokeweight="1.599pt" strokecolor="#000000">
                <v:path arrowok="t"/>
              </v:shape>
            </v:group>
            <v:group style="position:absolute;left:680;top:7921;width:10;height:30" coordorigin="680,7921" coordsize="10,30">
              <v:shape style="position:absolute;left:680;top:7921;width:10;height:30" coordorigin="680,7921" coordsize="10,30" path="m680,7936l690,7936e" filled="false" stroked="true" strokeweight="1.599pt" strokecolor="#000000">
                <v:path arrowok="t"/>
              </v:shape>
            </v:group>
            <v:group style="position:absolute;left:680;top:7971;width:10;height:30" coordorigin="680,7971" coordsize="10,30">
              <v:shape style="position:absolute;left:680;top:7971;width:10;height:30" coordorigin="680,7971" coordsize="10,30" path="m680,7986l690,7986e" filled="false" stroked="true" strokeweight="1.599pt" strokecolor="#000000">
                <v:path arrowok="t"/>
              </v:shape>
            </v:group>
            <v:group style="position:absolute;left:680;top:8021;width:10;height:30" coordorigin="680,8021" coordsize="10,30">
              <v:shape style="position:absolute;left:680;top:8021;width:10;height:30" coordorigin="680,8021" coordsize="10,30" path="m680,8036l690,8036e" filled="false" stroked="true" strokeweight="1.6pt" strokecolor="#000000">
                <v:path arrowok="t"/>
              </v:shape>
            </v:group>
            <v:group style="position:absolute;left:680;top:8071;width:10;height:30" coordorigin="680,8071" coordsize="10,30">
              <v:shape style="position:absolute;left:680;top:8071;width:10;height:30" coordorigin="680,8071" coordsize="10,30" path="m680,8086l690,8086e" filled="false" stroked="true" strokeweight="1.599pt" strokecolor="#000000">
                <v:path arrowok="t"/>
              </v:shape>
            </v:group>
            <v:group style="position:absolute;left:680;top:8121;width:10;height:30" coordorigin="680,8121" coordsize="10,30">
              <v:shape style="position:absolute;left:680;top:8121;width:10;height:30" coordorigin="680,8121" coordsize="10,30" path="m680,8136l690,8136e" filled="false" stroked="true" strokeweight="1.599pt" strokecolor="#000000">
                <v:path arrowok="t"/>
              </v:shape>
            </v:group>
            <v:group style="position:absolute;left:680;top:8171;width:10;height:30" coordorigin="680,8171" coordsize="10,30">
              <v:shape style="position:absolute;left:680;top:8171;width:10;height:30" coordorigin="680,8171" coordsize="10,30" path="m680,8186l690,8186e" filled="false" stroked="true" strokeweight="1.599pt" strokecolor="#000000">
                <v:path arrowok="t"/>
              </v:shape>
            </v:group>
            <v:group style="position:absolute;left:680;top:8221;width:10;height:30" coordorigin="680,8221" coordsize="10,30">
              <v:shape style="position:absolute;left:680;top:8221;width:10;height:30" coordorigin="680,8221" coordsize="10,30" path="m680,8236l690,8236e" filled="false" stroked="true" strokeweight="1.599pt" strokecolor="#000000">
                <v:path arrowok="t"/>
              </v:shape>
            </v:group>
            <v:group style="position:absolute;left:680;top:8271;width:10;height:30" coordorigin="680,8271" coordsize="10,30">
              <v:shape style="position:absolute;left:680;top:8271;width:10;height:30" coordorigin="680,8271" coordsize="10,30" path="m680,8286l690,8286e" filled="false" stroked="true" strokeweight="1.599pt" strokecolor="#000000">
                <v:path arrowok="t"/>
              </v:shape>
            </v:group>
            <v:group style="position:absolute;left:680;top:8321;width:10;height:30" coordorigin="680,8321" coordsize="10,30">
              <v:shape style="position:absolute;left:680;top:8321;width:10;height:30" coordorigin="680,8321" coordsize="10,30" path="m680,8336l690,8336e" filled="false" stroked="true" strokeweight="1.599pt" strokecolor="#000000">
                <v:path arrowok="t"/>
              </v:shape>
            </v:group>
            <v:group style="position:absolute;left:680;top:8371;width:10;height:30" coordorigin="680,8371" coordsize="10,30">
              <v:shape style="position:absolute;left:680;top:8371;width:10;height:30" coordorigin="680,8371" coordsize="10,30" path="m680,8386l690,8386e" filled="false" stroked="true" strokeweight="1.599pt" strokecolor="#000000">
                <v:path arrowok="t"/>
              </v:shape>
            </v:group>
            <v:group style="position:absolute;left:680;top:8421;width:10;height:30" coordorigin="680,8421" coordsize="10,30">
              <v:shape style="position:absolute;left:680;top:8421;width:10;height:30" coordorigin="680,8421" coordsize="10,30" path="m680,8436l690,8436e" filled="false" stroked="true" strokeweight="1.599pt" strokecolor="#000000">
                <v:path arrowok="t"/>
              </v:shape>
            </v:group>
            <v:group style="position:absolute;left:680;top:8471;width:10;height:30" coordorigin="680,8471" coordsize="10,30">
              <v:shape style="position:absolute;left:680;top:8471;width:10;height:30" coordorigin="680,8471" coordsize="10,30" path="m680,8486l690,8486e" filled="false" stroked="true" strokeweight="1.599pt" strokecolor="#000000">
                <v:path arrowok="t"/>
              </v:shape>
            </v:group>
            <v:group style="position:absolute;left:680;top:8521;width:10;height:30" coordorigin="680,8521" coordsize="10,30">
              <v:shape style="position:absolute;left:680;top:8521;width:10;height:30" coordorigin="680,8521" coordsize="10,30" path="m680,8536l690,8536e" filled="false" stroked="true" strokeweight="1.599pt" strokecolor="#000000">
                <v:path arrowok="t"/>
              </v:shape>
            </v:group>
            <v:group style="position:absolute;left:680;top:8571;width:10;height:30" coordorigin="680,8571" coordsize="10,30">
              <v:shape style="position:absolute;left:680;top:8571;width:10;height:30" coordorigin="680,8571" coordsize="10,30" path="m680,8586l690,8586e" filled="false" stroked="true" strokeweight="1.599pt" strokecolor="#000000">
                <v:path arrowok="t"/>
              </v:shape>
            </v:group>
            <v:group style="position:absolute;left:680;top:8621;width:10;height:30" coordorigin="680,8621" coordsize="10,30">
              <v:shape style="position:absolute;left:680;top:8621;width:10;height:30" coordorigin="680,8621" coordsize="10,30" path="m680,8636l690,8636e" filled="false" stroked="true" strokeweight="1.599pt" strokecolor="#000000">
                <v:path arrowok="t"/>
              </v:shape>
            </v:group>
            <v:group style="position:absolute;left:680;top:8671;width:10;height:30" coordorigin="680,8671" coordsize="10,30">
              <v:shape style="position:absolute;left:680;top:8671;width:10;height:30" coordorigin="680,8671" coordsize="10,30" path="m680,8686l690,8686e" filled="false" stroked="true" strokeweight="1.6pt" strokecolor="#000000">
                <v:path arrowok="t"/>
              </v:shape>
            </v:group>
            <v:group style="position:absolute;left:680;top:8721;width:10;height:30" coordorigin="680,8721" coordsize="10,30">
              <v:shape style="position:absolute;left:680;top:8721;width:10;height:30" coordorigin="680,8721" coordsize="10,30" path="m680,8736l690,8736e" filled="false" stroked="true" strokeweight="1.599pt" strokecolor="#000000">
                <v:path arrowok="t"/>
              </v:shape>
            </v:group>
            <v:group style="position:absolute;left:680;top:8771;width:10;height:30" coordorigin="680,8771" coordsize="10,30">
              <v:shape style="position:absolute;left:680;top:8771;width:10;height:30" coordorigin="680,8771" coordsize="10,30" path="m680,8786l690,8786e" filled="false" stroked="true" strokeweight="1.599pt" strokecolor="#000000">
                <v:path arrowok="t"/>
              </v:shape>
            </v:group>
            <v:group style="position:absolute;left:680;top:8821;width:10;height:30" coordorigin="680,8821" coordsize="10,30">
              <v:shape style="position:absolute;left:680;top:8821;width:10;height:30" coordorigin="680,8821" coordsize="10,30" path="m680,8836l690,8836e" filled="false" stroked="true" strokeweight="1.599pt" strokecolor="#000000">
                <v:path arrowok="t"/>
              </v:shape>
            </v:group>
            <v:group style="position:absolute;left:680;top:8871;width:10;height:30" coordorigin="680,8871" coordsize="10,30">
              <v:shape style="position:absolute;left:680;top:8871;width:10;height:30" coordorigin="680,8871" coordsize="10,30" path="m680,8886l690,8886e" filled="false" stroked="true" strokeweight="1.599pt" strokecolor="#000000">
                <v:path arrowok="t"/>
              </v:shape>
            </v:group>
            <v:group style="position:absolute;left:680;top:8921;width:10;height:30" coordorigin="680,8921" coordsize="10,30">
              <v:shape style="position:absolute;left:680;top:8921;width:10;height:30" coordorigin="680,8921" coordsize="10,30" path="m680,8936l690,8936e" filled="false" stroked="true" strokeweight="1.599pt" strokecolor="#000000">
                <v:path arrowok="t"/>
              </v:shape>
            </v:group>
            <v:group style="position:absolute;left:680;top:8971;width:10;height:30" coordorigin="680,8971" coordsize="10,30">
              <v:shape style="position:absolute;left:680;top:8971;width:10;height:30" coordorigin="680,8971" coordsize="10,30" path="m680,8986l690,8986e" filled="false" stroked="true" strokeweight="1.599pt" strokecolor="#000000">
                <v:path arrowok="t"/>
              </v:shape>
            </v:group>
            <v:group style="position:absolute;left:680;top:9021;width:10;height:30" coordorigin="680,9021" coordsize="10,30">
              <v:shape style="position:absolute;left:680;top:9021;width:10;height:30" coordorigin="680,9021" coordsize="10,30" path="m680,9036l690,9036e" filled="false" stroked="true" strokeweight="1.599pt" strokecolor="#000000">
                <v:path arrowok="t"/>
              </v:shape>
            </v:group>
            <v:group style="position:absolute;left:680;top:9071;width:10;height:30" coordorigin="680,9071" coordsize="10,30">
              <v:shape style="position:absolute;left:680;top:9071;width:10;height:30" coordorigin="680,9071" coordsize="10,30" path="m680,9086l690,9086e" filled="false" stroked="true" strokeweight="1.6pt" strokecolor="#000000">
                <v:path arrowok="t"/>
              </v:shape>
            </v:group>
            <v:group style="position:absolute;left:680;top:9121;width:10;height:30" coordorigin="680,9121" coordsize="10,30">
              <v:shape style="position:absolute;left:680;top:9121;width:10;height:30" coordorigin="680,9121" coordsize="10,30" path="m680,9136l690,9136e" filled="false" stroked="true" strokeweight="1.599pt" strokecolor="#000000">
                <v:path arrowok="t"/>
              </v:shape>
            </v:group>
            <v:group style="position:absolute;left:680;top:9171;width:10;height:30" coordorigin="680,9171" coordsize="10,30">
              <v:shape style="position:absolute;left:680;top:9171;width:10;height:30" coordorigin="680,9171" coordsize="10,30" path="m680,9186l690,9186e" filled="false" stroked="true" strokeweight="1.599pt" strokecolor="#000000">
                <v:path arrowok="t"/>
              </v:shape>
            </v:group>
            <v:group style="position:absolute;left:680;top:9221;width:10;height:30" coordorigin="680,9221" coordsize="10,30">
              <v:shape style="position:absolute;left:680;top:9221;width:10;height:30" coordorigin="680,9221" coordsize="10,30" path="m680,9236l690,9236e" filled="false" stroked="true" strokeweight="1.599pt" strokecolor="#000000">
                <v:path arrowok="t"/>
              </v:shape>
            </v:group>
            <v:group style="position:absolute;left:680;top:9271;width:10;height:30" coordorigin="680,9271" coordsize="10,30">
              <v:shape style="position:absolute;left:680;top:9271;width:10;height:30" coordorigin="680,9271" coordsize="10,30" path="m680,9286l690,9286e" filled="false" stroked="true" strokeweight="1.599pt" strokecolor="#000000">
                <v:path arrowok="t"/>
              </v:shape>
            </v:group>
            <v:group style="position:absolute;left:680;top:9321;width:10;height:30" coordorigin="680,9321" coordsize="10,30">
              <v:shape style="position:absolute;left:680;top:9321;width:10;height:30" coordorigin="680,9321" coordsize="10,30" path="m680,9336l690,9336e" filled="false" stroked="true" strokeweight="1.599pt" strokecolor="#000000">
                <v:path arrowok="t"/>
              </v:shape>
            </v:group>
            <v:group style="position:absolute;left:680;top:9371;width:10;height:30" coordorigin="680,9371" coordsize="10,30">
              <v:shape style="position:absolute;left:680;top:9371;width:10;height:30" coordorigin="680,9371" coordsize="10,30" path="m680,9386l690,9386e" filled="false" stroked="true" strokeweight="1.599pt" strokecolor="#000000">
                <v:path arrowok="t"/>
              </v:shape>
            </v:group>
            <v:group style="position:absolute;left:680;top:9421;width:10;height:30" coordorigin="680,9421" coordsize="10,30">
              <v:shape style="position:absolute;left:680;top:9421;width:10;height:30" coordorigin="680,9421" coordsize="10,30" path="m680,9436l690,9436e" filled="false" stroked="true" strokeweight="1.599pt" strokecolor="#000000">
                <v:path arrowok="t"/>
              </v:shape>
            </v:group>
            <v:group style="position:absolute;left:680;top:9471;width:10;height:30" coordorigin="680,9471" coordsize="10,30">
              <v:shape style="position:absolute;left:680;top:9471;width:10;height:30" coordorigin="680,9471" coordsize="10,30" path="m680,9486l690,9486e" filled="false" stroked="true" strokeweight="1.599pt" strokecolor="#000000">
                <v:path arrowok="t"/>
              </v:shape>
            </v:group>
            <v:group style="position:absolute;left:680;top:9521;width:10;height:30" coordorigin="680,9521" coordsize="10,30">
              <v:shape style="position:absolute;left:680;top:9521;width:10;height:30" coordorigin="680,9521" coordsize="10,30" path="m680,9536l690,9536e" filled="false" stroked="true" strokeweight="1.599pt" strokecolor="#000000">
                <v:path arrowok="t"/>
              </v:shape>
            </v:group>
            <v:group style="position:absolute;left:680;top:9571;width:10;height:30" coordorigin="680,9571" coordsize="10,30">
              <v:shape style="position:absolute;left:680;top:9571;width:10;height:30" coordorigin="680,9571" coordsize="10,30" path="m680,9586l690,9586e" filled="false" stroked="true" strokeweight="1.599pt" strokecolor="#000000">
                <v:path arrowok="t"/>
              </v:shape>
            </v:group>
            <v:group style="position:absolute;left:680;top:9621;width:10;height:30" coordorigin="680,9621" coordsize="10,30">
              <v:shape style="position:absolute;left:680;top:9621;width:10;height:30" coordorigin="680,9621" coordsize="10,30" path="m680,9636l690,9636e" filled="false" stroked="true" strokeweight="1.599pt" strokecolor="#000000">
                <v:path arrowok="t"/>
              </v:shape>
            </v:group>
            <v:group style="position:absolute;left:680;top:9671;width:10;height:30" coordorigin="680,9671" coordsize="10,30">
              <v:shape style="position:absolute;left:680;top:9671;width:10;height:30" coordorigin="680,9671" coordsize="10,30" path="m680,9686l690,9686e" filled="false" stroked="true" strokeweight="1.599pt" strokecolor="#000000">
                <v:path arrowok="t"/>
              </v:shape>
            </v:group>
            <v:group style="position:absolute;left:680;top:9721;width:10;height:30" coordorigin="680,9721" coordsize="10,30">
              <v:shape style="position:absolute;left:680;top:9721;width:10;height:30" coordorigin="680,9721" coordsize="10,30" path="m680,9736l690,9736e" filled="false" stroked="true" strokeweight="1.599pt" strokecolor="#000000">
                <v:path arrowok="t"/>
              </v:shape>
            </v:group>
            <v:group style="position:absolute;left:680;top:9771;width:10;height:30" coordorigin="680,9771" coordsize="10,30">
              <v:shape style="position:absolute;left:680;top:9771;width:10;height:30" coordorigin="680,9771" coordsize="10,30" path="m680,9786l690,9786e" filled="false" stroked="true" strokeweight="1.599pt" strokecolor="#000000">
                <v:path arrowok="t"/>
              </v:shape>
            </v:group>
            <v:group style="position:absolute;left:680;top:9821;width:10;height:20" coordorigin="680,9821" coordsize="10,20">
              <v:shape style="position:absolute;left:680;top:9821;width:10;height:20" coordorigin="680,9821" coordsize="10,20" path="m680,9831l690,9831e" filled="false" stroked="true" strokeweight="1.1pt" strokecolor="#000000">
                <v:path arrowok="t"/>
              </v:shape>
            </v:group>
            <v:group style="position:absolute;left:4135;top:6032;width:31;height:10" coordorigin="4135,6032" coordsize="31,10">
              <v:shape style="position:absolute;left:4135;top:6032;width:31;height:10" coordorigin="4135,6032" coordsize="31,10" path="m4135,6037l4165,6037e" filled="false" stroked="true" strokeweight=".599pt" strokecolor="#000000">
                <v:path arrowok="t"/>
              </v:shape>
            </v:group>
            <v:group style="position:absolute;left:4085;top:6032;width:31;height:10" coordorigin="4085,6032" coordsize="31,10">
              <v:shape style="position:absolute;left:4085;top:6032;width:31;height:10" coordorigin="4085,6032" coordsize="31,10" path="m4085,6037l4115,6037e" filled="false" stroked="true" strokeweight=".599pt" strokecolor="#000000">
                <v:path arrowok="t"/>
              </v:shape>
            </v:group>
            <v:group style="position:absolute;left:4035;top:6032;width:31;height:10" coordorigin="4035,6032" coordsize="31,10">
              <v:shape style="position:absolute;left:4035;top:6032;width:31;height:10" coordorigin="4035,6032" coordsize="31,10" path="m4035,6037l4065,6037e" filled="false" stroked="true" strokeweight=".599pt" strokecolor="#000000">
                <v:path arrowok="t"/>
              </v:shape>
            </v:group>
            <v:group style="position:absolute;left:3984;top:6032;width:31;height:10" coordorigin="3984,6032" coordsize="31,10">
              <v:shape style="position:absolute;left:3984;top:6032;width:31;height:10" coordorigin="3984,6032" coordsize="31,10" path="m3984,6037l4014,6037e" filled="false" stroked="true" strokeweight=".599pt" strokecolor="#000000">
                <v:path arrowok="t"/>
              </v:shape>
            </v:group>
            <v:group style="position:absolute;left:3934;top:6032;width:31;height:10" coordorigin="3934,6032" coordsize="31,10">
              <v:shape style="position:absolute;left:3934;top:6032;width:31;height:10" coordorigin="3934,6032" coordsize="31,10" path="m3934,6037l3964,6037e" filled="false" stroked="true" strokeweight=".599pt" strokecolor="#000000">
                <v:path arrowok="t"/>
              </v:shape>
            </v:group>
            <v:group style="position:absolute;left:3884;top:6032;width:31;height:10" coordorigin="3884,6032" coordsize="31,10">
              <v:shape style="position:absolute;left:3884;top:6032;width:31;height:10" coordorigin="3884,6032" coordsize="31,10" path="m3884,6037l3914,6037e" filled="false" stroked="true" strokeweight=".599pt" strokecolor="#000000">
                <v:path arrowok="t"/>
              </v:shape>
            </v:group>
            <v:group style="position:absolute;left:3834;top:6032;width:31;height:10" coordorigin="3834,6032" coordsize="31,10">
              <v:shape style="position:absolute;left:3834;top:6032;width:31;height:10" coordorigin="3834,6032" coordsize="31,10" path="m3834,6037l3864,6037e" filled="false" stroked="true" strokeweight=".599pt" strokecolor="#000000">
                <v:path arrowok="t"/>
              </v:shape>
            </v:group>
            <v:group style="position:absolute;left:3783;top:6032;width:31;height:10" coordorigin="3783,6032" coordsize="31,10">
              <v:shape style="position:absolute;left:3783;top:6032;width:31;height:10" coordorigin="3783,6032" coordsize="31,10" path="m3783,6037l3814,6037e" filled="false" stroked="true" strokeweight=".599pt" strokecolor="#000000">
                <v:path arrowok="t"/>
              </v:shape>
            </v:group>
            <v:group style="position:absolute;left:3733;top:6032;width:31;height:10" coordorigin="3733,6032" coordsize="31,10">
              <v:shape style="position:absolute;left:3733;top:6032;width:31;height:10" coordorigin="3733,6032" coordsize="31,10" path="m3733,6037l3763,6037e" filled="false" stroked="true" strokeweight=".599pt" strokecolor="#000000">
                <v:path arrowok="t"/>
              </v:shape>
            </v:group>
            <v:group style="position:absolute;left:3683;top:6032;width:31;height:10" coordorigin="3683,6032" coordsize="31,10">
              <v:shape style="position:absolute;left:3683;top:6032;width:31;height:10" coordorigin="3683,6032" coordsize="31,10" path="m3683,6037l3713,6037e" filled="false" stroked="true" strokeweight=".599pt" strokecolor="#000000">
                <v:path arrowok="t"/>
              </v:shape>
            </v:group>
            <v:group style="position:absolute;left:3633;top:6032;width:31;height:10" coordorigin="3633,6032" coordsize="31,10">
              <v:shape style="position:absolute;left:3633;top:6032;width:31;height:10" coordorigin="3633,6032" coordsize="31,10" path="m3633,6037l3663,6037e" filled="false" stroked="true" strokeweight=".599pt" strokecolor="#000000">
                <v:path arrowok="t"/>
              </v:shape>
            </v:group>
            <v:group style="position:absolute;left:3583;top:6032;width:31;height:10" coordorigin="3583,6032" coordsize="31,10">
              <v:shape style="position:absolute;left:3583;top:6032;width:31;height:10" coordorigin="3583,6032" coordsize="31,10" path="m3583,6037l3613,6037e" filled="false" stroked="true" strokeweight=".599pt" strokecolor="#000000">
                <v:path arrowok="t"/>
              </v:shape>
            </v:group>
            <v:group style="position:absolute;left:3532;top:6032;width:31;height:10" coordorigin="3532,6032" coordsize="31,10">
              <v:shape style="position:absolute;left:3532;top:6032;width:31;height:10" coordorigin="3532,6032" coordsize="31,10" path="m3532,6037l3563,6037e" filled="false" stroked="true" strokeweight=".599pt" strokecolor="#000000">
                <v:path arrowok="t"/>
              </v:shape>
            </v:group>
            <v:group style="position:absolute;left:3482;top:6032;width:31;height:10" coordorigin="3482,6032" coordsize="31,10">
              <v:shape style="position:absolute;left:3482;top:6032;width:31;height:10" coordorigin="3482,6032" coordsize="31,10" path="m3482,6037l3512,6037e" filled="false" stroked="true" strokeweight=".599pt" strokecolor="#000000">
                <v:path arrowok="t"/>
              </v:shape>
            </v:group>
            <v:group style="position:absolute;left:3432;top:6032;width:31;height:10" coordorigin="3432,6032" coordsize="31,10">
              <v:shape style="position:absolute;left:3432;top:6032;width:31;height:10" coordorigin="3432,6032" coordsize="31,10" path="m3432,6037l3462,6037e" filled="false" stroked="true" strokeweight=".599pt" strokecolor="#000000">
                <v:path arrowok="t"/>
              </v:shape>
            </v:group>
            <v:group style="position:absolute;left:3382;top:6032;width:31;height:10" coordorigin="3382,6032" coordsize="31,10">
              <v:shape style="position:absolute;left:3382;top:6032;width:31;height:10" coordorigin="3382,6032" coordsize="31,10" path="m3382,6037l3412,6037e" filled="false" stroked="true" strokeweight=".599pt" strokecolor="#000000">
                <v:path arrowok="t"/>
              </v:shape>
            </v:group>
            <v:group style="position:absolute;left:3332;top:6032;width:31;height:10" coordorigin="3332,6032" coordsize="31,10">
              <v:shape style="position:absolute;left:3332;top:6032;width:31;height:10" coordorigin="3332,6032" coordsize="31,10" path="m3332,6037l3362,6037e" filled="false" stroked="true" strokeweight=".599pt" strokecolor="#000000">
                <v:path arrowok="t"/>
              </v:shape>
            </v:group>
            <v:group style="position:absolute;left:3281;top:6032;width:31;height:10" coordorigin="3281,6032" coordsize="31,10">
              <v:shape style="position:absolute;left:3281;top:6032;width:31;height:10" coordorigin="3281,6032" coordsize="31,10" path="m3281,6037l3311,6037e" filled="false" stroked="true" strokeweight=".599pt" strokecolor="#000000">
                <v:path arrowok="t"/>
              </v:shape>
            </v:group>
            <v:group style="position:absolute;left:3231;top:6032;width:31;height:10" coordorigin="3231,6032" coordsize="31,10">
              <v:shape style="position:absolute;left:3231;top:6032;width:31;height:10" coordorigin="3231,6032" coordsize="31,10" path="m3231,6037l3261,6037e" filled="false" stroked="true" strokeweight=".599pt" strokecolor="#000000">
                <v:path arrowok="t"/>
              </v:shape>
            </v:group>
            <v:group style="position:absolute;left:3181;top:6032;width:31;height:10" coordorigin="3181,6032" coordsize="31,10">
              <v:shape style="position:absolute;left:3181;top:6032;width:31;height:10" coordorigin="3181,6032" coordsize="31,10" path="m3181,6037l3211,6037e" filled="false" stroked="true" strokeweight=".599pt" strokecolor="#000000">
                <v:path arrowok="t"/>
              </v:shape>
            </v:group>
            <v:group style="position:absolute;left:3131;top:6032;width:31;height:10" coordorigin="3131,6032" coordsize="31,10">
              <v:shape style="position:absolute;left:3131;top:6032;width:31;height:10" coordorigin="3131,6032" coordsize="31,10" path="m3131,6037l3161,6037e" filled="false" stroked="true" strokeweight=".599pt" strokecolor="#000000">
                <v:path arrowok="t"/>
              </v:shape>
            </v:group>
            <v:group style="position:absolute;left:3081;top:6032;width:31;height:10" coordorigin="3081,6032" coordsize="31,10">
              <v:shape style="position:absolute;left:3081;top:6032;width:31;height:10" coordorigin="3081,6032" coordsize="31,10" path="m3081,6037l3111,6037e" filled="false" stroked="true" strokeweight=".599pt" strokecolor="#000000">
                <v:path arrowok="t"/>
              </v:shape>
            </v:group>
            <v:group style="position:absolute;left:3030;top:6032;width:31;height:10" coordorigin="3030,6032" coordsize="31,10">
              <v:shape style="position:absolute;left:3030;top:6032;width:31;height:10" coordorigin="3030,6032" coordsize="31,10" path="m3030,6037l3060,6037e" filled="false" stroked="true" strokeweight=".599pt" strokecolor="#000000">
                <v:path arrowok="t"/>
              </v:shape>
            </v:group>
            <v:group style="position:absolute;left:2980;top:6032;width:31;height:10" coordorigin="2980,6032" coordsize="31,10">
              <v:shape style="position:absolute;left:2980;top:6032;width:31;height:10" coordorigin="2980,6032" coordsize="31,10" path="m2980,6037l3010,6037e" filled="false" stroked="true" strokeweight=".599pt" strokecolor="#000000">
                <v:path arrowok="t"/>
              </v:shape>
            </v:group>
            <v:group style="position:absolute;left:2930;top:6032;width:31;height:10" coordorigin="2930,6032" coordsize="31,10">
              <v:shape style="position:absolute;left:2930;top:6032;width:31;height:10" coordorigin="2930,6032" coordsize="31,10" path="m2930,6037l2960,6037e" filled="false" stroked="true" strokeweight=".599pt" strokecolor="#000000">
                <v:path arrowok="t"/>
              </v:shape>
            </v:group>
            <v:group style="position:absolute;left:2880;top:6032;width:31;height:10" coordorigin="2880,6032" coordsize="31,10">
              <v:shape style="position:absolute;left:2880;top:6032;width:31;height:10" coordorigin="2880,6032" coordsize="31,10" path="m2880,6037l2910,6037e" filled="false" stroked="true" strokeweight=".599pt" strokecolor="#000000">
                <v:path arrowok="t"/>
              </v:shape>
            </v:group>
            <v:group style="position:absolute;left:2829;top:6032;width:31;height:10" coordorigin="2829,6032" coordsize="31,10">
              <v:shape style="position:absolute;left:2829;top:6032;width:31;height:10" coordorigin="2829,6032" coordsize="31,10" path="m2829,6037l2860,6037e" filled="false" stroked="true" strokeweight=".599pt" strokecolor="#000000">
                <v:path arrowok="t"/>
              </v:shape>
            </v:group>
            <v:group style="position:absolute;left:2779;top:6032;width:31;height:10" coordorigin="2779,6032" coordsize="31,10">
              <v:shape style="position:absolute;left:2779;top:6032;width:31;height:10" coordorigin="2779,6032" coordsize="31,10" path="m2779,6037l2809,6037e" filled="false" stroked="true" strokeweight=".599pt" strokecolor="#000000">
                <v:path arrowok="t"/>
              </v:shape>
            </v:group>
            <v:group style="position:absolute;left:2729;top:6032;width:31;height:10" coordorigin="2729,6032" coordsize="31,10">
              <v:shape style="position:absolute;left:2729;top:6032;width:31;height:10" coordorigin="2729,6032" coordsize="31,10" path="m2729,6037l2759,6037e" filled="false" stroked="true" strokeweight=".599pt" strokecolor="#000000">
                <v:path arrowok="t"/>
              </v:shape>
            </v:group>
            <v:group style="position:absolute;left:2679;top:6032;width:31;height:10" coordorigin="2679,6032" coordsize="31,10">
              <v:shape style="position:absolute;left:2679;top:6032;width:31;height:10" coordorigin="2679,6032" coordsize="31,10" path="m2679,6037l2709,6037e" filled="false" stroked="true" strokeweight=".599pt" strokecolor="#000000">
                <v:path arrowok="t"/>
              </v:shape>
            </v:group>
            <v:group style="position:absolute;left:2629;top:6032;width:31;height:10" coordorigin="2629,6032" coordsize="31,10">
              <v:shape style="position:absolute;left:2629;top:6032;width:31;height:10" coordorigin="2629,6032" coordsize="31,10" path="m2629,6037l2659,6037e" filled="false" stroked="true" strokeweight=".599pt" strokecolor="#000000">
                <v:path arrowok="t"/>
              </v:shape>
            </v:group>
            <v:group style="position:absolute;left:2578;top:6032;width:31;height:10" coordorigin="2578,6032" coordsize="31,10">
              <v:shape style="position:absolute;left:2578;top:6032;width:31;height:10" coordorigin="2578,6032" coordsize="31,10" path="m2578,6037l2609,6037e" filled="false" stroked="true" strokeweight=".599pt" strokecolor="#000000">
                <v:path arrowok="t"/>
              </v:shape>
            </v:group>
            <v:group style="position:absolute;left:2528;top:6032;width:31;height:10" coordorigin="2528,6032" coordsize="31,10">
              <v:shape style="position:absolute;left:2528;top:6032;width:31;height:10" coordorigin="2528,6032" coordsize="31,10" path="m2528,6037l2558,6037e" filled="false" stroked="true" strokeweight=".599pt" strokecolor="#000000">
                <v:path arrowok="t"/>
              </v:shape>
            </v:group>
            <v:group style="position:absolute;left:2478;top:6032;width:31;height:10" coordorigin="2478,6032" coordsize="31,10">
              <v:shape style="position:absolute;left:2478;top:6032;width:31;height:10" coordorigin="2478,6032" coordsize="31,10" path="m2478,6037l2508,6037e" filled="false" stroked="true" strokeweight=".599pt" strokecolor="#000000">
                <v:path arrowok="t"/>
              </v:shape>
            </v:group>
            <v:group style="position:absolute;left:2428;top:6032;width:31;height:10" coordorigin="2428,6032" coordsize="31,10">
              <v:shape style="position:absolute;left:2428;top:6032;width:31;height:10" coordorigin="2428,6032" coordsize="31,10" path="m2428,6037l2458,6037e" filled="false" stroked="true" strokeweight=".599pt" strokecolor="#000000">
                <v:path arrowok="t"/>
              </v:shape>
            </v:group>
            <v:group style="position:absolute;left:2378;top:6032;width:31;height:10" coordorigin="2378,6032" coordsize="31,10">
              <v:shape style="position:absolute;left:2378;top:6032;width:31;height:10" coordorigin="2378,6032" coordsize="31,10" path="m2378,6037l2408,6037e" filled="false" stroked="true" strokeweight=".599pt" strokecolor="#000000">
                <v:path arrowok="t"/>
              </v:shape>
            </v:group>
            <v:group style="position:absolute;left:2327;top:6032;width:31;height:10" coordorigin="2327,6032" coordsize="31,10">
              <v:shape style="position:absolute;left:2327;top:6032;width:31;height:10" coordorigin="2327,6032" coordsize="31,10" path="m2327,6037l2357,6037e" filled="false" stroked="true" strokeweight=".599pt" strokecolor="#000000">
                <v:path arrowok="t"/>
              </v:shape>
            </v:group>
            <v:group style="position:absolute;left:2277;top:6032;width:31;height:10" coordorigin="2277,6032" coordsize="31,10">
              <v:shape style="position:absolute;left:2277;top:6032;width:31;height:10" coordorigin="2277,6032" coordsize="31,10" path="m2277,6037l2307,6037e" filled="false" stroked="true" strokeweight=".599pt" strokecolor="#000000">
                <v:path arrowok="t"/>
              </v:shape>
            </v:group>
            <v:group style="position:absolute;left:2227;top:6032;width:31;height:10" coordorigin="2227,6032" coordsize="31,10">
              <v:shape style="position:absolute;left:2227;top:6032;width:31;height:10" coordorigin="2227,6032" coordsize="31,10" path="m2227,6037l2257,6037e" filled="false" stroked="true" strokeweight=".599pt" strokecolor="#000000">
                <v:path arrowok="t"/>
              </v:shape>
            </v:group>
            <v:group style="position:absolute;left:2177;top:6032;width:31;height:10" coordorigin="2177,6032" coordsize="31,10">
              <v:shape style="position:absolute;left:2177;top:6032;width:31;height:10" coordorigin="2177,6032" coordsize="31,10" path="m2177,6037l2207,6037e" filled="false" stroked="true" strokeweight=".599pt" strokecolor="#000000">
                <v:path arrowok="t"/>
              </v:shape>
            </v:group>
            <v:group style="position:absolute;left:2126;top:6032;width:31;height:10" coordorigin="2126,6032" coordsize="31,10">
              <v:shape style="position:absolute;left:2126;top:6032;width:31;height:10" coordorigin="2126,6032" coordsize="31,10" path="m2126,6037l2157,6037e" filled="false" stroked="true" strokeweight=".599pt" strokecolor="#000000">
                <v:path arrowok="t"/>
              </v:shape>
            </v:group>
            <v:group style="position:absolute;left:2076;top:6032;width:31;height:10" coordorigin="2076,6032" coordsize="31,10">
              <v:shape style="position:absolute;left:2076;top:6032;width:31;height:10" coordorigin="2076,6032" coordsize="31,10" path="m2076,6037l2106,6037e" filled="false" stroked="true" strokeweight=".599pt" strokecolor="#000000">
                <v:path arrowok="t"/>
              </v:shape>
            </v:group>
            <v:group style="position:absolute;left:2026;top:6032;width:31;height:10" coordorigin="2026,6032" coordsize="31,10">
              <v:shape style="position:absolute;left:2026;top:6032;width:31;height:10" coordorigin="2026,6032" coordsize="31,10" path="m2026,6037l2056,6037e" filled="false" stroked="true" strokeweight=".599pt" strokecolor="#000000">
                <v:path arrowok="t"/>
              </v:shape>
            </v:group>
            <v:group style="position:absolute;left:1976;top:6032;width:31;height:10" coordorigin="1976,6032" coordsize="31,10">
              <v:shape style="position:absolute;left:1976;top:6032;width:31;height:10" coordorigin="1976,6032" coordsize="31,10" path="m1976,6037l2006,6037e" filled="false" stroked="true" strokeweight=".599pt" strokecolor="#000000">
                <v:path arrowok="t"/>
              </v:shape>
            </v:group>
            <v:group style="position:absolute;left:1926;top:6032;width:31;height:10" coordorigin="1926,6032" coordsize="31,10">
              <v:shape style="position:absolute;left:1926;top:6032;width:31;height:10" coordorigin="1926,6032" coordsize="31,10" path="m1926,6037l1956,6037e" filled="false" stroked="true" strokeweight=".599pt" strokecolor="#000000">
                <v:path arrowok="t"/>
              </v:shape>
            </v:group>
            <v:group style="position:absolute;left:1875;top:6032;width:31;height:10" coordorigin="1875,6032" coordsize="31,10">
              <v:shape style="position:absolute;left:1875;top:6032;width:31;height:10" coordorigin="1875,6032" coordsize="31,10" path="m1875,6037l1905,6037e" filled="false" stroked="true" strokeweight=".599pt" strokecolor="#000000">
                <v:path arrowok="t"/>
              </v:shape>
            </v:group>
            <v:group style="position:absolute;left:1825;top:6032;width:31;height:10" coordorigin="1825,6032" coordsize="31,10">
              <v:shape style="position:absolute;left:1825;top:6032;width:31;height:10" coordorigin="1825,6032" coordsize="31,10" path="m1825,6037l1855,6037e" filled="false" stroked="true" strokeweight=".599pt" strokecolor="#000000">
                <v:path arrowok="t"/>
              </v:shape>
            </v:group>
            <v:group style="position:absolute;left:1775;top:6032;width:31;height:10" coordorigin="1775,6032" coordsize="31,10">
              <v:shape style="position:absolute;left:1775;top:6032;width:31;height:10" coordorigin="1775,6032" coordsize="31,10" path="m1775,6037l1805,6037e" filled="false" stroked="true" strokeweight=".599pt" strokecolor="#000000">
                <v:path arrowok="t"/>
              </v:shape>
            </v:group>
            <v:group style="position:absolute;left:1725;top:6032;width:31;height:10" coordorigin="1725,6032" coordsize="31,10">
              <v:shape style="position:absolute;left:1725;top:6032;width:31;height:10" coordorigin="1725,6032" coordsize="31,10" path="m1725,6037l1755,6037e" filled="false" stroked="true" strokeweight=".599pt" strokecolor="#000000">
                <v:path arrowok="t"/>
              </v:shape>
            </v:group>
            <v:group style="position:absolute;left:1675;top:6032;width:31;height:10" coordorigin="1675,6032" coordsize="31,10">
              <v:shape style="position:absolute;left:1675;top:6032;width:31;height:10" coordorigin="1675,6032" coordsize="31,10" path="m1675,6037l1705,6037e" filled="false" stroked="true" strokeweight=".599pt" strokecolor="#000000">
                <v:path arrowok="t"/>
              </v:shape>
            </v:group>
            <v:group style="position:absolute;left:1624;top:6032;width:31;height:10" coordorigin="1624,6032" coordsize="31,10">
              <v:shape style="position:absolute;left:1624;top:6032;width:31;height:10" coordorigin="1624,6032" coordsize="31,10" path="m1624,6037l1654,6037e" filled="false" stroked="true" strokeweight=".599pt" strokecolor="#000000">
                <v:path arrowok="t"/>
              </v:shape>
            </v:group>
            <v:group style="position:absolute;left:1574;top:6032;width:31;height:10" coordorigin="1574,6032" coordsize="31,10">
              <v:shape style="position:absolute;left:1574;top:6032;width:31;height:10" coordorigin="1574,6032" coordsize="31,10" path="m1574,6037l1604,6037e" filled="false" stroked="true" strokeweight=".599pt" strokecolor="#000000">
                <v:path arrowok="t"/>
              </v:shape>
            </v:group>
            <v:group style="position:absolute;left:1524;top:6032;width:31;height:10" coordorigin="1524,6032" coordsize="31,10">
              <v:shape style="position:absolute;left:1524;top:6032;width:31;height:10" coordorigin="1524,6032" coordsize="31,10" path="m1524,6037l1554,6037e" filled="false" stroked="true" strokeweight=".599pt" strokecolor="#000000">
                <v:path arrowok="t"/>
              </v:shape>
            </v:group>
            <v:group style="position:absolute;left:1474;top:6032;width:31;height:10" coordorigin="1474,6032" coordsize="31,10">
              <v:shape style="position:absolute;left:1474;top:6032;width:31;height:10" coordorigin="1474,6032" coordsize="31,10" path="m1474,6037l1504,6037e" filled="false" stroked="true" strokeweight=".599pt" strokecolor="#000000">
                <v:path arrowok="t"/>
              </v:shape>
            </v:group>
            <v:group style="position:absolute;left:1423;top:6032;width:31;height:10" coordorigin="1423,6032" coordsize="31,10">
              <v:shape style="position:absolute;left:1423;top:6032;width:31;height:10" coordorigin="1423,6032" coordsize="31,10" path="m1423,6037l1454,6037e" filled="false" stroked="true" strokeweight=".599pt" strokecolor="#000000">
                <v:path arrowok="t"/>
              </v:shape>
            </v:group>
            <v:group style="position:absolute;left:1373;top:6032;width:31;height:10" coordorigin="1373,6032" coordsize="31,10">
              <v:shape style="position:absolute;left:1373;top:6032;width:31;height:10" coordorigin="1373,6032" coordsize="31,10" path="m1373,6037l1403,6037e" filled="false" stroked="true" strokeweight=".599pt" strokecolor="#000000">
                <v:path arrowok="t"/>
              </v:shape>
            </v:group>
            <v:group style="position:absolute;left:1323;top:6032;width:31;height:10" coordorigin="1323,6032" coordsize="31,10">
              <v:shape style="position:absolute;left:1323;top:6032;width:31;height:10" coordorigin="1323,6032" coordsize="31,10" path="m1323,6037l1353,6037e" filled="false" stroked="true" strokeweight=".599pt" strokecolor="#000000">
                <v:path arrowok="t"/>
              </v:shape>
            </v:group>
            <v:group style="position:absolute;left:1273;top:6032;width:31;height:10" coordorigin="1273,6032" coordsize="31,10">
              <v:shape style="position:absolute;left:1273;top:6032;width:31;height:10" coordorigin="1273,6032" coordsize="31,10" path="m1273,6037l1303,6037e" filled="false" stroked="true" strokeweight=".599pt" strokecolor="#000000">
                <v:path arrowok="t"/>
              </v:shape>
            </v:group>
            <v:group style="position:absolute;left:1223;top:6032;width:31;height:10" coordorigin="1223,6032" coordsize="31,10">
              <v:shape style="position:absolute;left:1223;top:6032;width:31;height:10" coordorigin="1223,6032" coordsize="31,10" path="m1223,6037l1253,6037e" filled="false" stroked="true" strokeweight=".599pt" strokecolor="#000000">
                <v:path arrowok="t"/>
              </v:shape>
            </v:group>
            <v:group style="position:absolute;left:1172;top:6032;width:31;height:10" coordorigin="1172,6032" coordsize="31,10">
              <v:shape style="position:absolute;left:1172;top:6032;width:31;height:10" coordorigin="1172,6032" coordsize="31,10" path="m1172,6037l1203,6037e" filled="false" stroked="true" strokeweight=".599pt" strokecolor="#000000">
                <v:path arrowok="t"/>
              </v:shape>
            </v:group>
            <v:group style="position:absolute;left:1122;top:6032;width:31;height:10" coordorigin="1122,6032" coordsize="31,10">
              <v:shape style="position:absolute;left:1122;top:6032;width:31;height:10" coordorigin="1122,6032" coordsize="31,10" path="m1122,6037l1152,6037e" filled="false" stroked="true" strokeweight=".599pt" strokecolor="#000000">
                <v:path arrowok="t"/>
              </v:shape>
            </v:group>
            <v:group style="position:absolute;left:1072;top:6032;width:31;height:10" coordorigin="1072,6032" coordsize="31,10">
              <v:shape style="position:absolute;left:1072;top:6032;width:31;height:10" coordorigin="1072,6032" coordsize="31,10" path="m1072,6037l1102,6037e" filled="false" stroked="true" strokeweight=".599pt" strokecolor="#000000">
                <v:path arrowok="t"/>
              </v:shape>
            </v:group>
            <v:group style="position:absolute;left:1022;top:6032;width:31;height:10" coordorigin="1022,6032" coordsize="31,10">
              <v:shape style="position:absolute;left:1022;top:6032;width:31;height:10" coordorigin="1022,6032" coordsize="31,10" path="m1022,6037l1052,6037e" filled="false" stroked="true" strokeweight=".599pt" strokecolor="#000000">
                <v:path arrowok="t"/>
              </v:shape>
            </v:group>
            <v:group style="position:absolute;left:972;top:6032;width:31;height:10" coordorigin="972,6032" coordsize="31,10">
              <v:shape style="position:absolute;left:972;top:6032;width:31;height:10" coordorigin="972,6032" coordsize="31,10" path="m972,6037l1002,6037e" filled="false" stroked="true" strokeweight=".599pt" strokecolor="#000000">
                <v:path arrowok="t"/>
              </v:shape>
            </v:group>
            <v:group style="position:absolute;left:921;top:6032;width:31;height:10" coordorigin="921,6032" coordsize="31,10">
              <v:shape style="position:absolute;left:921;top:6032;width:31;height:10" coordorigin="921,6032" coordsize="31,10" path="m921,6037l951,6037e" filled="false" stroked="true" strokeweight=".599pt" strokecolor="#000000">
                <v:path arrowok="t"/>
              </v:shape>
            </v:group>
            <v:group style="position:absolute;left:871;top:6032;width:31;height:10" coordorigin="871,6032" coordsize="31,10">
              <v:shape style="position:absolute;left:871;top:6032;width:31;height:10" coordorigin="871,6032" coordsize="31,10" path="m871,6037l901,6037e" filled="false" stroked="true" strokeweight=".599pt" strokecolor="#000000">
                <v:path arrowok="t"/>
              </v:shape>
            </v:group>
            <v:group style="position:absolute;left:821;top:6032;width:31;height:10" coordorigin="821,6032" coordsize="31,10">
              <v:shape style="position:absolute;left:821;top:6032;width:31;height:10" coordorigin="821,6032" coordsize="31,10" path="m821,6037l851,6037e" filled="false" stroked="true" strokeweight=".599pt" strokecolor="#000000">
                <v:path arrowok="t"/>
              </v:shape>
            </v:group>
            <v:group style="position:absolute;left:771;top:6032;width:31;height:10" coordorigin="771,6032" coordsize="31,10">
              <v:shape style="position:absolute;left:771;top:6032;width:31;height:10" coordorigin="771,6032" coordsize="31,10" path="m771,6037l801,6037e" filled="false" stroked="true" strokeweight=".599pt" strokecolor="#000000">
                <v:path arrowok="t"/>
              </v:shape>
            </v:group>
            <v:group style="position:absolute;left:720;top:6032;width:31;height:10" coordorigin="720,6032" coordsize="31,10">
              <v:shape style="position:absolute;left:720;top:6032;width:31;height:10" coordorigin="720,6032" coordsize="31,10" path="m720,6037l751,6037e" filled="false" stroked="true" strokeweight=".599pt" strokecolor="#000000">
                <v:path arrowok="t"/>
              </v:shape>
            </v:group>
            <v:group style="position:absolute;left:4185;top:6032;width:16;height:10" coordorigin="4185,6032" coordsize="16,10">
              <v:shape style="position:absolute;left:4185;top:6032;width:16;height:10" coordorigin="4185,6032" coordsize="16,10" path="m4185,6037l4200,6037e" filled="false" stroked="true" strokeweight=".599pt" strokecolor="#000000">
                <v:path arrowok="t"/>
              </v:shape>
            </v:group>
            <v:group style="position:absolute;left:685;top:6032;width:16;height:10" coordorigin="685,6032" coordsize="16,10">
              <v:shape style="position:absolute;left:685;top:6032;width:16;height:10" coordorigin="685,6032" coordsize="16,10" path="m685,6037l700,6037e" filled="false" stroked="true" strokeweight=".599pt" strokecolor="#000000">
                <v:path arrowok="t"/>
              </v:shape>
            </v:group>
            <v:group style="position:absolute;left:7650;top:6032;width:31;height:10" coordorigin="7650,6032" coordsize="31,10">
              <v:shape style="position:absolute;left:7650;top:6032;width:31;height:10" coordorigin="7650,6032" coordsize="31,10" path="m7650,6037l7680,6037e" filled="false" stroked="true" strokeweight=".599pt" strokecolor="#000000">
                <v:path arrowok="t"/>
              </v:shape>
            </v:group>
            <v:group style="position:absolute;left:7600;top:6032;width:31;height:10" coordorigin="7600,6032" coordsize="31,10">
              <v:shape style="position:absolute;left:7600;top:6032;width:31;height:10" coordorigin="7600,6032" coordsize="31,10" path="m7600,6037l7630,6037e" filled="false" stroked="true" strokeweight=".599pt" strokecolor="#000000">
                <v:path arrowok="t"/>
              </v:shape>
            </v:group>
            <v:group style="position:absolute;left:7550;top:6032;width:31;height:10" coordorigin="7550,6032" coordsize="31,10">
              <v:shape style="position:absolute;left:7550;top:6032;width:31;height:10" coordorigin="7550,6032" coordsize="31,10" path="m7550,6037l7580,6037e" filled="false" stroked="true" strokeweight=".599pt" strokecolor="#000000">
                <v:path arrowok="t"/>
              </v:shape>
            </v:group>
            <v:group style="position:absolute;left:7499;top:6032;width:31;height:10" coordorigin="7499,6032" coordsize="31,10">
              <v:shape style="position:absolute;left:7499;top:6032;width:31;height:10" coordorigin="7499,6032" coordsize="31,10" path="m7499,6037l7529,6037e" filled="false" stroked="true" strokeweight=".599pt" strokecolor="#000000">
                <v:path arrowok="t"/>
              </v:shape>
            </v:group>
            <v:group style="position:absolute;left:7449;top:6032;width:31;height:10" coordorigin="7449,6032" coordsize="31,10">
              <v:shape style="position:absolute;left:7449;top:6032;width:31;height:10" coordorigin="7449,6032" coordsize="31,10" path="m7449,6037l7479,6037e" filled="false" stroked="true" strokeweight=".599pt" strokecolor="#000000">
                <v:path arrowok="t"/>
              </v:shape>
            </v:group>
            <v:group style="position:absolute;left:7399;top:6032;width:31;height:10" coordorigin="7399,6032" coordsize="31,10">
              <v:shape style="position:absolute;left:7399;top:6032;width:31;height:10" coordorigin="7399,6032" coordsize="31,10" path="m7399,6037l7429,6037e" filled="false" stroked="true" strokeweight=".599pt" strokecolor="#000000">
                <v:path arrowok="t"/>
              </v:shape>
            </v:group>
            <v:group style="position:absolute;left:7349;top:6032;width:31;height:10" coordorigin="7349,6032" coordsize="31,10">
              <v:shape style="position:absolute;left:7349;top:6032;width:31;height:10" coordorigin="7349,6032" coordsize="31,10" path="m7349,6037l7379,6037e" filled="false" stroked="true" strokeweight=".599pt" strokecolor="#000000">
                <v:path arrowok="t"/>
              </v:shape>
            </v:group>
            <v:group style="position:absolute;left:7298;top:6032;width:31;height:10" coordorigin="7298,6032" coordsize="31,10">
              <v:shape style="position:absolute;left:7298;top:6032;width:31;height:10" coordorigin="7298,6032" coordsize="31,10" path="m7298,6037l7329,6037e" filled="false" stroked="true" strokeweight=".599pt" strokecolor="#000000">
                <v:path arrowok="t"/>
              </v:shape>
            </v:group>
            <v:group style="position:absolute;left:7248;top:6032;width:31;height:10" coordorigin="7248,6032" coordsize="31,10">
              <v:shape style="position:absolute;left:7248;top:6032;width:31;height:10" coordorigin="7248,6032" coordsize="31,10" path="m7248,6037l7278,6037e" filled="false" stroked="true" strokeweight=".599pt" strokecolor="#000000">
                <v:path arrowok="t"/>
              </v:shape>
            </v:group>
            <v:group style="position:absolute;left:7198;top:6032;width:31;height:10" coordorigin="7198,6032" coordsize="31,10">
              <v:shape style="position:absolute;left:7198;top:6032;width:31;height:10" coordorigin="7198,6032" coordsize="31,10" path="m7198,6037l7228,6037e" filled="false" stroked="true" strokeweight=".599pt" strokecolor="#000000">
                <v:path arrowok="t"/>
              </v:shape>
            </v:group>
            <v:group style="position:absolute;left:7148;top:6032;width:31;height:10" coordorigin="7148,6032" coordsize="31,10">
              <v:shape style="position:absolute;left:7148;top:6032;width:31;height:10" coordorigin="7148,6032" coordsize="31,10" path="m7148,6037l7178,6037e" filled="false" stroked="true" strokeweight=".599pt" strokecolor="#000000">
                <v:path arrowok="t"/>
              </v:shape>
            </v:group>
            <v:group style="position:absolute;left:7098;top:6032;width:31;height:10" coordorigin="7098,6032" coordsize="31,10">
              <v:shape style="position:absolute;left:7098;top:6032;width:31;height:10" coordorigin="7098,6032" coordsize="31,10" path="m7098,6037l7128,6037e" filled="false" stroked="true" strokeweight=".599pt" strokecolor="#000000">
                <v:path arrowok="t"/>
              </v:shape>
            </v:group>
            <v:group style="position:absolute;left:7047;top:6032;width:31;height:10" coordorigin="7047,6032" coordsize="31,10">
              <v:shape style="position:absolute;left:7047;top:6032;width:31;height:10" coordorigin="7047,6032" coordsize="31,10" path="m7047,6037l7078,6037e" filled="false" stroked="true" strokeweight=".599pt" strokecolor="#000000">
                <v:path arrowok="t"/>
              </v:shape>
            </v:group>
            <v:group style="position:absolute;left:6997;top:6032;width:31;height:10" coordorigin="6997,6032" coordsize="31,10">
              <v:shape style="position:absolute;left:6997;top:6032;width:31;height:10" coordorigin="6997,6032" coordsize="31,10" path="m6997,6037l7027,6037e" filled="false" stroked="true" strokeweight=".599pt" strokecolor="#000000">
                <v:path arrowok="t"/>
              </v:shape>
            </v:group>
            <v:group style="position:absolute;left:6947;top:6032;width:31;height:10" coordorigin="6947,6032" coordsize="31,10">
              <v:shape style="position:absolute;left:6947;top:6032;width:31;height:10" coordorigin="6947,6032" coordsize="31,10" path="m6947,6037l6977,6037e" filled="false" stroked="true" strokeweight=".599pt" strokecolor="#000000">
                <v:path arrowok="t"/>
              </v:shape>
            </v:group>
            <v:group style="position:absolute;left:6897;top:6032;width:31;height:10" coordorigin="6897,6032" coordsize="31,10">
              <v:shape style="position:absolute;left:6897;top:6032;width:31;height:10" coordorigin="6897,6032" coordsize="31,10" path="m6897,6037l6927,6037e" filled="false" stroked="true" strokeweight=".599pt" strokecolor="#000000">
                <v:path arrowok="t"/>
              </v:shape>
            </v:group>
            <v:group style="position:absolute;left:6847;top:6032;width:31;height:10" coordorigin="6847,6032" coordsize="31,10">
              <v:shape style="position:absolute;left:6847;top:6032;width:31;height:10" coordorigin="6847,6032" coordsize="31,10" path="m6847,6037l6877,6037e" filled="false" stroked="true" strokeweight=".599pt" strokecolor="#000000">
                <v:path arrowok="t"/>
              </v:shape>
            </v:group>
            <v:group style="position:absolute;left:6796;top:6032;width:31;height:10" coordorigin="6796,6032" coordsize="31,10">
              <v:shape style="position:absolute;left:6796;top:6032;width:31;height:10" coordorigin="6796,6032" coordsize="31,10" path="m6796,6037l6826,6037e" filled="false" stroked="true" strokeweight=".599pt" strokecolor="#000000">
                <v:path arrowok="t"/>
              </v:shape>
            </v:group>
            <v:group style="position:absolute;left:6746;top:6032;width:31;height:10" coordorigin="6746,6032" coordsize="31,10">
              <v:shape style="position:absolute;left:6746;top:6032;width:31;height:10" coordorigin="6746,6032" coordsize="31,10" path="m6746,6037l6776,6037e" filled="false" stroked="true" strokeweight=".599pt" strokecolor="#000000">
                <v:path arrowok="t"/>
              </v:shape>
            </v:group>
            <v:group style="position:absolute;left:6696;top:6032;width:31;height:10" coordorigin="6696,6032" coordsize="31,10">
              <v:shape style="position:absolute;left:6696;top:6032;width:31;height:10" coordorigin="6696,6032" coordsize="31,10" path="m6696,6037l6726,6037e" filled="false" stroked="true" strokeweight=".599pt" strokecolor="#000000">
                <v:path arrowok="t"/>
              </v:shape>
            </v:group>
            <v:group style="position:absolute;left:6646;top:6032;width:31;height:10" coordorigin="6646,6032" coordsize="31,10">
              <v:shape style="position:absolute;left:6646;top:6032;width:31;height:10" coordorigin="6646,6032" coordsize="31,10" path="m6646,6037l6676,6037e" filled="false" stroked="true" strokeweight=".599pt" strokecolor="#000000">
                <v:path arrowok="t"/>
              </v:shape>
            </v:group>
            <v:group style="position:absolute;left:6595;top:6032;width:31;height:10" coordorigin="6595,6032" coordsize="31,10">
              <v:shape style="position:absolute;left:6595;top:6032;width:31;height:10" coordorigin="6595,6032" coordsize="31,10" path="m6595,6037l6626,6037e" filled="false" stroked="true" strokeweight=".599pt" strokecolor="#000000">
                <v:path arrowok="t"/>
              </v:shape>
            </v:group>
            <v:group style="position:absolute;left:6545;top:6032;width:31;height:10" coordorigin="6545,6032" coordsize="31,10">
              <v:shape style="position:absolute;left:6545;top:6032;width:31;height:10" coordorigin="6545,6032" coordsize="31,10" path="m6545,6037l6575,6037e" filled="false" stroked="true" strokeweight=".599pt" strokecolor="#000000">
                <v:path arrowok="t"/>
              </v:shape>
            </v:group>
            <v:group style="position:absolute;left:6495;top:6032;width:31;height:10" coordorigin="6495,6032" coordsize="31,10">
              <v:shape style="position:absolute;left:6495;top:6032;width:31;height:10" coordorigin="6495,6032" coordsize="31,10" path="m6495,6037l6525,6037e" filled="false" stroked="true" strokeweight=".599pt" strokecolor="#000000">
                <v:path arrowok="t"/>
              </v:shape>
            </v:group>
            <v:group style="position:absolute;left:6445;top:6032;width:31;height:10" coordorigin="6445,6032" coordsize="31,10">
              <v:shape style="position:absolute;left:6445;top:6032;width:31;height:10" coordorigin="6445,6032" coordsize="31,10" path="m6445,6037l6475,6037e" filled="false" stroked="true" strokeweight=".599pt" strokecolor="#000000">
                <v:path arrowok="t"/>
              </v:shape>
            </v:group>
            <v:group style="position:absolute;left:6395;top:6032;width:31;height:10" coordorigin="6395,6032" coordsize="31,10">
              <v:shape style="position:absolute;left:6395;top:6032;width:31;height:10" coordorigin="6395,6032" coordsize="31,10" path="m6395,6037l6425,6037e" filled="false" stroked="true" strokeweight=".599pt" strokecolor="#000000">
                <v:path arrowok="t"/>
              </v:shape>
            </v:group>
            <v:group style="position:absolute;left:6344;top:6032;width:31;height:10" coordorigin="6344,6032" coordsize="31,10">
              <v:shape style="position:absolute;left:6344;top:6032;width:31;height:10" coordorigin="6344,6032" coordsize="31,10" path="m6344,6037l6375,6037e" filled="false" stroked="true" strokeweight=".599pt" strokecolor="#000000">
                <v:path arrowok="t"/>
              </v:shape>
            </v:group>
            <v:group style="position:absolute;left:6294;top:6032;width:31;height:10" coordorigin="6294,6032" coordsize="31,10">
              <v:shape style="position:absolute;left:6294;top:6032;width:31;height:10" coordorigin="6294,6032" coordsize="31,10" path="m6294,6037l6324,6037e" filled="false" stroked="true" strokeweight=".599pt" strokecolor="#000000">
                <v:path arrowok="t"/>
              </v:shape>
            </v:group>
            <v:group style="position:absolute;left:6244;top:6032;width:31;height:10" coordorigin="6244,6032" coordsize="31,10">
              <v:shape style="position:absolute;left:6244;top:6032;width:31;height:10" coordorigin="6244,6032" coordsize="31,10" path="m6244,6037l6274,6037e" filled="false" stroked="true" strokeweight=".599pt" strokecolor="#000000">
                <v:path arrowok="t"/>
              </v:shape>
            </v:group>
            <v:group style="position:absolute;left:6194;top:6032;width:31;height:10" coordorigin="6194,6032" coordsize="31,10">
              <v:shape style="position:absolute;left:6194;top:6032;width:31;height:10" coordorigin="6194,6032" coordsize="31,10" path="m6194,6037l6224,6037e" filled="false" stroked="true" strokeweight=".599pt" strokecolor="#000000">
                <v:path arrowok="t"/>
              </v:shape>
            </v:group>
            <v:group style="position:absolute;left:6144;top:6032;width:31;height:10" coordorigin="6144,6032" coordsize="31,10">
              <v:shape style="position:absolute;left:6144;top:6032;width:31;height:10" coordorigin="6144,6032" coordsize="31,10" path="m6144,6037l6174,6037e" filled="false" stroked="true" strokeweight=".599pt" strokecolor="#000000">
                <v:path arrowok="t"/>
              </v:shape>
            </v:group>
            <v:group style="position:absolute;left:6093;top:6032;width:31;height:10" coordorigin="6093,6032" coordsize="31,10">
              <v:shape style="position:absolute;left:6093;top:6032;width:31;height:10" coordorigin="6093,6032" coordsize="31,10" path="m6093,6037l6123,6037e" filled="false" stroked="true" strokeweight=".599pt" strokecolor="#000000">
                <v:path arrowok="t"/>
              </v:shape>
            </v:group>
            <v:group style="position:absolute;left:6043;top:6032;width:31;height:10" coordorigin="6043,6032" coordsize="31,10">
              <v:shape style="position:absolute;left:6043;top:6032;width:31;height:10" coordorigin="6043,6032" coordsize="31,10" path="m6043,6037l6073,6037e" filled="false" stroked="true" strokeweight=".599pt" strokecolor="#000000">
                <v:path arrowok="t"/>
              </v:shape>
            </v:group>
            <v:group style="position:absolute;left:5993;top:6032;width:31;height:10" coordorigin="5993,6032" coordsize="31,10">
              <v:shape style="position:absolute;left:5993;top:6032;width:31;height:10" coordorigin="5993,6032" coordsize="31,10" path="m5993,6037l6023,6037e" filled="false" stroked="true" strokeweight=".599pt" strokecolor="#000000">
                <v:path arrowok="t"/>
              </v:shape>
            </v:group>
            <v:group style="position:absolute;left:5943;top:6032;width:31;height:10" coordorigin="5943,6032" coordsize="31,10">
              <v:shape style="position:absolute;left:5943;top:6032;width:31;height:10" coordorigin="5943,6032" coordsize="31,10" path="m5943,6037l5973,6037e" filled="false" stroked="true" strokeweight=".599pt" strokecolor="#000000">
                <v:path arrowok="t"/>
              </v:shape>
            </v:group>
            <v:group style="position:absolute;left:5892;top:6032;width:31;height:10" coordorigin="5892,6032" coordsize="31,10">
              <v:shape style="position:absolute;left:5892;top:6032;width:31;height:10" coordorigin="5892,6032" coordsize="31,10" path="m5892,6037l5923,6037e" filled="false" stroked="true" strokeweight=".599pt" strokecolor="#000000">
                <v:path arrowok="t"/>
              </v:shape>
            </v:group>
            <v:group style="position:absolute;left:5842;top:6032;width:31;height:10" coordorigin="5842,6032" coordsize="31,10">
              <v:shape style="position:absolute;left:5842;top:6032;width:31;height:10" coordorigin="5842,6032" coordsize="31,10" path="m5842,6037l5872,6037e" filled="false" stroked="true" strokeweight=".599pt" strokecolor="#000000">
                <v:path arrowok="t"/>
              </v:shape>
            </v:group>
            <v:group style="position:absolute;left:5792;top:6032;width:31;height:10" coordorigin="5792,6032" coordsize="31,10">
              <v:shape style="position:absolute;left:5792;top:6032;width:31;height:10" coordorigin="5792,6032" coordsize="31,10" path="m5792,6037l5822,6037e" filled="false" stroked="true" strokeweight=".599pt" strokecolor="#000000">
                <v:path arrowok="t"/>
              </v:shape>
            </v:group>
            <v:group style="position:absolute;left:5742;top:6032;width:31;height:10" coordorigin="5742,6032" coordsize="31,10">
              <v:shape style="position:absolute;left:5742;top:6032;width:31;height:10" coordorigin="5742,6032" coordsize="31,10" path="m5742,6037l5772,6037e" filled="false" stroked="true" strokeweight=".599pt" strokecolor="#000000">
                <v:path arrowok="t"/>
              </v:shape>
            </v:group>
            <v:group style="position:absolute;left:5692;top:6032;width:31;height:10" coordorigin="5692,6032" coordsize="31,10">
              <v:shape style="position:absolute;left:5692;top:6032;width:31;height:10" coordorigin="5692,6032" coordsize="31,10" path="m5692,6037l5722,6037e" filled="false" stroked="true" strokeweight=".599pt" strokecolor="#000000">
                <v:path arrowok="t"/>
              </v:shape>
            </v:group>
            <v:group style="position:absolute;left:5641;top:6032;width:31;height:10" coordorigin="5641,6032" coordsize="31,10">
              <v:shape style="position:absolute;left:5641;top:6032;width:31;height:10" coordorigin="5641,6032" coordsize="31,10" path="m5641,6037l5672,6037e" filled="false" stroked="true" strokeweight=".599pt" strokecolor="#000000">
                <v:path arrowok="t"/>
              </v:shape>
            </v:group>
            <v:group style="position:absolute;left:5591;top:6032;width:31;height:10" coordorigin="5591,6032" coordsize="31,10">
              <v:shape style="position:absolute;left:5591;top:6032;width:31;height:10" coordorigin="5591,6032" coordsize="31,10" path="m5591,6037l5621,6037e" filled="false" stroked="true" strokeweight=".599pt" strokecolor="#000000">
                <v:path arrowok="t"/>
              </v:shape>
            </v:group>
            <v:group style="position:absolute;left:5541;top:6032;width:31;height:10" coordorigin="5541,6032" coordsize="31,10">
              <v:shape style="position:absolute;left:5541;top:6032;width:31;height:10" coordorigin="5541,6032" coordsize="31,10" path="m5541,6037l5571,6037e" filled="false" stroked="true" strokeweight=".599pt" strokecolor="#000000">
                <v:path arrowok="t"/>
              </v:shape>
            </v:group>
            <v:group style="position:absolute;left:5491;top:6032;width:31;height:10" coordorigin="5491,6032" coordsize="31,10">
              <v:shape style="position:absolute;left:5491;top:6032;width:31;height:10" coordorigin="5491,6032" coordsize="31,10" path="m5491,6037l5521,6037e" filled="false" stroked="true" strokeweight=".599pt" strokecolor="#000000">
                <v:path arrowok="t"/>
              </v:shape>
            </v:group>
            <v:group style="position:absolute;left:5441;top:6032;width:31;height:10" coordorigin="5441,6032" coordsize="31,10">
              <v:shape style="position:absolute;left:5441;top:6032;width:31;height:10" coordorigin="5441,6032" coordsize="31,10" path="m5441,6037l5471,6037e" filled="false" stroked="true" strokeweight=".599pt" strokecolor="#000000">
                <v:path arrowok="t"/>
              </v:shape>
            </v:group>
            <v:group style="position:absolute;left:5390;top:6032;width:31;height:10" coordorigin="5390,6032" coordsize="31,10">
              <v:shape style="position:absolute;left:5390;top:6032;width:31;height:10" coordorigin="5390,6032" coordsize="31,10" path="m5390,6037l5420,6037e" filled="false" stroked="true" strokeweight=".599pt" strokecolor="#000000">
                <v:path arrowok="t"/>
              </v:shape>
            </v:group>
            <v:group style="position:absolute;left:5340;top:6032;width:31;height:10" coordorigin="5340,6032" coordsize="31,10">
              <v:shape style="position:absolute;left:5340;top:6032;width:31;height:10" coordorigin="5340,6032" coordsize="31,10" path="m5340,6037l5370,6037e" filled="false" stroked="true" strokeweight=".599pt" strokecolor="#000000">
                <v:path arrowok="t"/>
              </v:shape>
            </v:group>
            <v:group style="position:absolute;left:5290;top:6032;width:31;height:10" coordorigin="5290,6032" coordsize="31,10">
              <v:shape style="position:absolute;left:5290;top:6032;width:31;height:10" coordorigin="5290,6032" coordsize="31,10" path="m5290,6037l5320,6037e" filled="false" stroked="true" strokeweight=".599pt" strokecolor="#000000">
                <v:path arrowok="t"/>
              </v:shape>
            </v:group>
            <v:group style="position:absolute;left:5240;top:6032;width:31;height:10" coordorigin="5240,6032" coordsize="31,10">
              <v:shape style="position:absolute;left:5240;top:6032;width:31;height:10" coordorigin="5240,6032" coordsize="31,10" path="m5240,6037l5270,6037e" filled="false" stroked="true" strokeweight=".599pt" strokecolor="#000000">
                <v:path arrowok="t"/>
              </v:shape>
            </v:group>
            <v:group style="position:absolute;left:5189;top:6032;width:31;height:10" coordorigin="5189,6032" coordsize="31,10">
              <v:shape style="position:absolute;left:5189;top:6032;width:31;height:10" coordorigin="5189,6032" coordsize="31,10" path="m5189,6037l5220,6037e" filled="false" stroked="true" strokeweight=".599pt" strokecolor="#000000">
                <v:path arrowok="t"/>
              </v:shape>
            </v:group>
            <v:group style="position:absolute;left:5139;top:6032;width:31;height:10" coordorigin="5139,6032" coordsize="31,10">
              <v:shape style="position:absolute;left:5139;top:6032;width:31;height:10" coordorigin="5139,6032" coordsize="31,10" path="m5139,6037l5169,6037e" filled="false" stroked="true" strokeweight=".599pt" strokecolor="#000000">
                <v:path arrowok="t"/>
              </v:shape>
            </v:group>
            <v:group style="position:absolute;left:5089;top:6032;width:31;height:10" coordorigin="5089,6032" coordsize="31,10">
              <v:shape style="position:absolute;left:5089;top:6032;width:31;height:10" coordorigin="5089,6032" coordsize="31,10" path="m5089,6037l5119,6037e" filled="false" stroked="true" strokeweight=".599pt" strokecolor="#000000">
                <v:path arrowok="t"/>
              </v:shape>
            </v:group>
            <v:group style="position:absolute;left:5039;top:6032;width:31;height:10" coordorigin="5039,6032" coordsize="31,10">
              <v:shape style="position:absolute;left:5039;top:6032;width:31;height:10" coordorigin="5039,6032" coordsize="31,10" path="m5039,6037l5069,6037e" filled="false" stroked="true" strokeweight=".599pt" strokecolor="#000000">
                <v:path arrowok="t"/>
              </v:shape>
            </v:group>
            <v:group style="position:absolute;left:4989;top:6032;width:31;height:10" coordorigin="4989,6032" coordsize="31,10">
              <v:shape style="position:absolute;left:4989;top:6032;width:31;height:10" coordorigin="4989,6032" coordsize="31,10" path="m4989,6037l5019,6037e" filled="false" stroked="true" strokeweight=".599pt" strokecolor="#000000">
                <v:path arrowok="t"/>
              </v:shape>
            </v:group>
            <v:group style="position:absolute;left:4938;top:6032;width:31;height:10" coordorigin="4938,6032" coordsize="31,10">
              <v:shape style="position:absolute;left:4938;top:6032;width:31;height:10" coordorigin="4938,6032" coordsize="31,10" path="m4938,6037l4969,6037e" filled="false" stroked="true" strokeweight=".599pt" strokecolor="#000000">
                <v:path arrowok="t"/>
              </v:shape>
            </v:group>
            <v:group style="position:absolute;left:4888;top:6032;width:31;height:10" coordorigin="4888,6032" coordsize="31,10">
              <v:shape style="position:absolute;left:4888;top:6032;width:31;height:10" coordorigin="4888,6032" coordsize="31,10" path="m4888,6037l4918,6037e" filled="false" stroked="true" strokeweight=".599pt" strokecolor="#000000">
                <v:path arrowok="t"/>
              </v:shape>
            </v:group>
            <v:group style="position:absolute;left:4838;top:6032;width:31;height:10" coordorigin="4838,6032" coordsize="31,10">
              <v:shape style="position:absolute;left:4838;top:6032;width:31;height:10" coordorigin="4838,6032" coordsize="31,10" path="m4838,6037l4868,6037e" filled="false" stroked="true" strokeweight=".599pt" strokecolor="#000000">
                <v:path arrowok="t"/>
              </v:shape>
            </v:group>
            <v:group style="position:absolute;left:4788;top:6032;width:31;height:10" coordorigin="4788,6032" coordsize="31,10">
              <v:shape style="position:absolute;left:4788;top:6032;width:31;height:10" coordorigin="4788,6032" coordsize="31,10" path="m4788,6037l4818,6037e" filled="false" stroked="true" strokeweight=".599pt" strokecolor="#000000">
                <v:path arrowok="t"/>
              </v:shape>
            </v:group>
            <v:group style="position:absolute;left:4738;top:6032;width:31;height:10" coordorigin="4738,6032" coordsize="31,10">
              <v:shape style="position:absolute;left:4738;top:6032;width:31;height:10" coordorigin="4738,6032" coordsize="31,10" path="m4738,6037l4768,6037e" filled="false" stroked="true" strokeweight=".599pt" strokecolor="#000000">
                <v:path arrowok="t"/>
              </v:shape>
            </v:group>
            <v:group style="position:absolute;left:4687;top:6032;width:31;height:10" coordorigin="4687,6032" coordsize="31,10">
              <v:shape style="position:absolute;left:4687;top:6032;width:31;height:10" coordorigin="4687,6032" coordsize="31,10" path="m4687,6037l4717,6037e" filled="false" stroked="true" strokeweight=".599pt" strokecolor="#000000">
                <v:path arrowok="t"/>
              </v:shape>
            </v:group>
            <v:group style="position:absolute;left:4637;top:6032;width:31;height:10" coordorigin="4637,6032" coordsize="31,10">
              <v:shape style="position:absolute;left:4637;top:6032;width:31;height:10" coordorigin="4637,6032" coordsize="31,10" path="m4637,6037l4667,6037e" filled="false" stroked="true" strokeweight=".599pt" strokecolor="#000000">
                <v:path arrowok="t"/>
              </v:shape>
            </v:group>
            <v:group style="position:absolute;left:4587;top:6032;width:31;height:10" coordorigin="4587,6032" coordsize="31,10">
              <v:shape style="position:absolute;left:4587;top:6032;width:31;height:10" coordorigin="4587,6032" coordsize="31,10" path="m4587,6037l4617,6037e" filled="false" stroked="true" strokeweight=".599pt" strokecolor="#000000">
                <v:path arrowok="t"/>
              </v:shape>
            </v:group>
            <v:group style="position:absolute;left:4537;top:6032;width:31;height:10" coordorigin="4537,6032" coordsize="31,10">
              <v:shape style="position:absolute;left:4537;top:6032;width:31;height:10" coordorigin="4537,6032" coordsize="31,10" path="m4537,6037l4567,6037e" filled="false" stroked="true" strokeweight=".599pt" strokecolor="#000000">
                <v:path arrowok="t"/>
              </v:shape>
            </v:group>
            <v:group style="position:absolute;left:4487;top:6032;width:31;height:10" coordorigin="4487,6032" coordsize="31,10">
              <v:shape style="position:absolute;left:4487;top:6032;width:31;height:10" coordorigin="4487,6032" coordsize="31,10" path="m4487,6037l4517,6037e" filled="false" stroked="true" strokeweight=".599pt" strokecolor="#000000">
                <v:path arrowok="t"/>
              </v:shape>
            </v:group>
            <v:group style="position:absolute;left:4436;top:6032;width:31;height:10" coordorigin="4436,6032" coordsize="31,10">
              <v:shape style="position:absolute;left:4436;top:6032;width:31;height:10" coordorigin="4436,6032" coordsize="31,10" path="m4436,6037l4466,6037e" filled="false" stroked="true" strokeweight=".599pt" strokecolor="#000000">
                <v:path arrowok="t"/>
              </v:shape>
            </v:group>
            <v:group style="position:absolute;left:4386;top:6032;width:31;height:10" coordorigin="4386,6032" coordsize="31,10">
              <v:shape style="position:absolute;left:4386;top:6032;width:31;height:10" coordorigin="4386,6032" coordsize="31,10" path="m4386,6037l4416,6037e" filled="false" stroked="true" strokeweight=".599pt" strokecolor="#000000">
                <v:path arrowok="t"/>
              </v:shape>
            </v:group>
            <v:group style="position:absolute;left:4336;top:6032;width:31;height:10" coordorigin="4336,6032" coordsize="31,10">
              <v:shape style="position:absolute;left:4336;top:6032;width:31;height:10" coordorigin="4336,6032" coordsize="31,10" path="m4336,6037l4366,6037e" filled="false" stroked="true" strokeweight=".599pt" strokecolor="#000000">
                <v:path arrowok="t"/>
              </v:shape>
            </v:group>
            <v:group style="position:absolute;left:4286;top:6032;width:31;height:10" coordorigin="4286,6032" coordsize="31,10">
              <v:shape style="position:absolute;left:4286;top:6032;width:31;height:10" coordorigin="4286,6032" coordsize="31,10" path="m4286,6037l4316,6037e" filled="false" stroked="true" strokeweight=".599pt" strokecolor="#000000">
                <v:path arrowok="t"/>
              </v:shape>
            </v:group>
            <v:group style="position:absolute;left:4235;top:6032;width:31;height:10" coordorigin="4235,6032" coordsize="31,10">
              <v:shape style="position:absolute;left:4235;top:6032;width:31;height:10" coordorigin="4235,6032" coordsize="31,10" path="m4235,6037l4266,6037e" filled="false" stroked="true" strokeweight=".599pt" strokecolor="#000000">
                <v:path arrowok="t"/>
              </v:shape>
            </v:group>
            <v:group style="position:absolute;left:7700;top:6032;width:16;height:10" coordorigin="7700,6032" coordsize="16,10">
              <v:shape style="position:absolute;left:7700;top:6032;width:16;height:10" coordorigin="7700,6032" coordsize="16,10" path="m7700,6037l7715,6037e" filled="false" stroked="true" strokeweight=".599pt" strokecolor="#000000">
                <v:path arrowok="t"/>
              </v:shape>
            </v:group>
            <v:group style="position:absolute;left:4195;top:6037;width:21;height:2" coordorigin="4195,6037" coordsize="21,2">
              <v:shape style="position:absolute;left:4195;top:6037;width:21;height:2" coordorigin="4195,6037" coordsize="21,0" path="m4195,6037l4215,6037e" filled="false" stroked="true" strokeweight=".599pt" strokecolor="#000000">
                <v:path arrowok="t"/>
              </v:shape>
            </v:group>
            <v:group style="position:absolute;left:4195;top:6072;width:10;height:30" coordorigin="4195,6072" coordsize="10,30">
              <v:shape style="position:absolute;left:4195;top:6072;width:10;height:30" coordorigin="4195,6072" coordsize="10,30" path="m4195,6087l4205,6087e" filled="false" stroked="true" strokeweight="1.599pt" strokecolor="#000000">
                <v:path arrowok="t"/>
              </v:shape>
            </v:group>
            <v:group style="position:absolute;left:4195;top:6122;width:10;height:30" coordorigin="4195,6122" coordsize="10,30">
              <v:shape style="position:absolute;left:4195;top:6122;width:10;height:30" coordorigin="4195,6122" coordsize="10,30" path="m4195,6137l4205,6137e" filled="false" stroked="true" strokeweight="1.599pt" strokecolor="#000000">
                <v:path arrowok="t"/>
              </v:shape>
            </v:group>
            <v:group style="position:absolute;left:4195;top:6172;width:10;height:30" coordorigin="4195,6172" coordsize="10,30">
              <v:shape style="position:absolute;left:4195;top:6172;width:10;height:30" coordorigin="4195,6172" coordsize="10,30" path="m4195,6187l4205,6187e" filled="false" stroked="true" strokeweight="1.599pt" strokecolor="#000000">
                <v:path arrowok="t"/>
              </v:shape>
            </v:group>
            <v:group style="position:absolute;left:4195;top:6222;width:10;height:30" coordorigin="4195,6222" coordsize="10,30">
              <v:shape style="position:absolute;left:4195;top:6222;width:10;height:30" coordorigin="4195,6222" coordsize="10,30" path="m4195,6237l4205,6237e" filled="false" stroked="true" strokeweight="1.6pt" strokecolor="#000000">
                <v:path arrowok="t"/>
              </v:shape>
            </v:group>
            <v:group style="position:absolute;left:4195;top:6272;width:10;height:30" coordorigin="4195,6272" coordsize="10,30">
              <v:shape style="position:absolute;left:4195;top:6272;width:10;height:30" coordorigin="4195,6272" coordsize="10,30" path="m4195,6287l4205,6287e" filled="false" stroked="true" strokeweight="1.599pt" strokecolor="#000000">
                <v:path arrowok="t"/>
              </v:shape>
            </v:group>
            <v:group style="position:absolute;left:4195;top:6322;width:10;height:30" coordorigin="4195,6322" coordsize="10,30">
              <v:shape style="position:absolute;left:4195;top:6322;width:10;height:30" coordorigin="4195,6322" coordsize="10,30" path="m4195,6337l4205,6337e" filled="false" stroked="true" strokeweight="1.599pt" strokecolor="#000000">
                <v:path arrowok="t"/>
              </v:shape>
            </v:group>
            <v:group style="position:absolute;left:4195;top:6372;width:10;height:30" coordorigin="4195,6372" coordsize="10,30">
              <v:shape style="position:absolute;left:4195;top:6372;width:10;height:30" coordorigin="4195,6372" coordsize="10,30" path="m4195,6387l4205,6387e" filled="false" stroked="true" strokeweight="1.599pt" strokecolor="#000000">
                <v:path arrowok="t"/>
              </v:shape>
            </v:group>
            <v:group style="position:absolute;left:4195;top:6422;width:10;height:30" coordorigin="4195,6422" coordsize="10,30">
              <v:shape style="position:absolute;left:4195;top:6422;width:10;height:30" coordorigin="4195,6422" coordsize="10,30" path="m4195,6437l4205,6437e" filled="false" stroked="true" strokeweight="1.599pt" strokecolor="#000000">
                <v:path arrowok="t"/>
              </v:shape>
            </v:group>
            <v:group style="position:absolute;left:4195;top:6472;width:10;height:30" coordorigin="4195,6472" coordsize="10,30">
              <v:shape style="position:absolute;left:4195;top:6472;width:10;height:30" coordorigin="4195,6472" coordsize="10,30" path="m4195,6487l4205,6487e" filled="false" stroked="true" strokeweight="1.599pt" strokecolor="#000000">
                <v:path arrowok="t"/>
              </v:shape>
            </v:group>
            <v:group style="position:absolute;left:4195;top:6522;width:10;height:30" coordorigin="4195,6522" coordsize="10,30">
              <v:shape style="position:absolute;left:4195;top:6522;width:10;height:30" coordorigin="4195,6522" coordsize="10,30" path="m4195,6537l4205,6537e" filled="false" stroked="true" strokeweight="1.599pt" strokecolor="#000000">
                <v:path arrowok="t"/>
              </v:shape>
            </v:group>
            <v:group style="position:absolute;left:4195;top:6572;width:10;height:30" coordorigin="4195,6572" coordsize="10,30">
              <v:shape style="position:absolute;left:4195;top:6572;width:10;height:30" coordorigin="4195,6572" coordsize="10,30" path="m4195,6587l4205,6587e" filled="false" stroked="true" strokeweight="1.599pt" strokecolor="#000000">
                <v:path arrowok="t"/>
              </v:shape>
            </v:group>
            <v:group style="position:absolute;left:4195;top:6622;width:10;height:30" coordorigin="4195,6622" coordsize="10,30">
              <v:shape style="position:absolute;left:4195;top:6622;width:10;height:30" coordorigin="4195,6622" coordsize="10,30" path="m4195,6637l4205,6637e" filled="false" stroked="true" strokeweight="1.599pt" strokecolor="#000000">
                <v:path arrowok="t"/>
              </v:shape>
            </v:group>
            <v:group style="position:absolute;left:4195;top:6672;width:10;height:30" coordorigin="4195,6672" coordsize="10,30">
              <v:shape style="position:absolute;left:4195;top:6672;width:10;height:30" coordorigin="4195,6672" coordsize="10,30" path="m4195,6687l4205,6687e" filled="false" stroked="true" strokeweight="1.599pt" strokecolor="#000000">
                <v:path arrowok="t"/>
              </v:shape>
            </v:group>
            <v:group style="position:absolute;left:4195;top:6722;width:10;height:30" coordorigin="4195,6722" coordsize="10,30">
              <v:shape style="position:absolute;left:4195;top:6722;width:10;height:30" coordorigin="4195,6722" coordsize="10,30" path="m4195,6737l4205,6737e" filled="false" stroked="true" strokeweight="1.599pt" strokecolor="#000000">
                <v:path arrowok="t"/>
              </v:shape>
            </v:group>
            <v:group style="position:absolute;left:4195;top:6772;width:10;height:30" coordorigin="4195,6772" coordsize="10,30">
              <v:shape style="position:absolute;left:4195;top:6772;width:10;height:30" coordorigin="4195,6772" coordsize="10,30" path="m4195,6787l4205,6787e" filled="false" stroked="true" strokeweight="1.599pt" strokecolor="#000000">
                <v:path arrowok="t"/>
              </v:shape>
            </v:group>
            <v:group style="position:absolute;left:4195;top:6822;width:10;height:30" coordorigin="4195,6822" coordsize="10,30">
              <v:shape style="position:absolute;left:4195;top:6822;width:10;height:30" coordorigin="4195,6822" coordsize="10,30" path="m4195,6837l4205,6837e" filled="false" stroked="true" strokeweight="1.599pt" strokecolor="#000000">
                <v:path arrowok="t"/>
              </v:shape>
            </v:group>
            <v:group style="position:absolute;left:4195;top:6872;width:10;height:30" coordorigin="4195,6872" coordsize="10,30">
              <v:shape style="position:absolute;left:4195;top:6872;width:10;height:30" coordorigin="4195,6872" coordsize="10,30" path="m4195,6887l4205,6887e" filled="false" stroked="true" strokeweight="1.599pt" strokecolor="#000000">
                <v:path arrowok="t"/>
              </v:shape>
            </v:group>
            <v:group style="position:absolute;left:4195;top:6922;width:10;height:30" coordorigin="4195,6922" coordsize="10,30">
              <v:shape style="position:absolute;left:4195;top:6922;width:10;height:30" coordorigin="4195,6922" coordsize="10,30" path="m4195,6937l4205,6937e" filled="false" stroked="true" strokeweight="1.599pt" strokecolor="#000000">
                <v:path arrowok="t"/>
              </v:shape>
            </v:group>
            <v:group style="position:absolute;left:4195;top:6972;width:10;height:30" coordorigin="4195,6972" coordsize="10,30">
              <v:shape style="position:absolute;left:4195;top:6972;width:10;height:30" coordorigin="4195,6972" coordsize="10,30" path="m4195,6987l4205,6987e" filled="false" stroked="true" strokeweight="1.599pt" strokecolor="#000000">
                <v:path arrowok="t"/>
              </v:shape>
            </v:group>
            <v:group style="position:absolute;left:4195;top:7022;width:10;height:30" coordorigin="4195,7022" coordsize="10,30">
              <v:shape style="position:absolute;left:4195;top:7022;width:10;height:30" coordorigin="4195,7022" coordsize="10,30" path="m4195,7037l4205,7037e" filled="false" stroked="true" strokeweight="1.599pt" strokecolor="#000000">
                <v:path arrowok="t"/>
              </v:shape>
            </v:group>
            <v:group style="position:absolute;left:4195;top:7072;width:10;height:30" coordorigin="4195,7072" coordsize="10,30">
              <v:shape style="position:absolute;left:4195;top:7072;width:10;height:30" coordorigin="4195,7072" coordsize="10,30" path="m4195,7087l4205,7087e" filled="false" stroked="true" strokeweight="1.599pt" strokecolor="#000000">
                <v:path arrowok="t"/>
              </v:shape>
            </v:group>
            <v:group style="position:absolute;left:4195;top:7122;width:10;height:30" coordorigin="4195,7122" coordsize="10,30">
              <v:shape style="position:absolute;left:4195;top:7122;width:10;height:30" coordorigin="4195,7122" coordsize="10,30" path="m4195,7137l4205,7137e" filled="false" stroked="true" strokeweight="1.6pt" strokecolor="#000000">
                <v:path arrowok="t"/>
              </v:shape>
            </v:group>
            <v:group style="position:absolute;left:4195;top:7172;width:10;height:30" coordorigin="4195,7172" coordsize="10,30">
              <v:shape style="position:absolute;left:4195;top:7172;width:10;height:30" coordorigin="4195,7172" coordsize="10,30" path="m4195,7187l4205,7187e" filled="false" stroked="true" strokeweight="1.599pt" strokecolor="#000000">
                <v:path arrowok="t"/>
              </v:shape>
            </v:group>
            <v:group style="position:absolute;left:4195;top:7222;width:10;height:30" coordorigin="4195,7222" coordsize="10,30">
              <v:shape style="position:absolute;left:4195;top:7222;width:10;height:30" coordorigin="4195,7222" coordsize="10,30" path="m4195,7237l4205,7237e" filled="false" stroked="true" strokeweight="1.599pt" strokecolor="#000000">
                <v:path arrowok="t"/>
              </v:shape>
            </v:group>
            <v:group style="position:absolute;left:4195;top:7272;width:10;height:30" coordorigin="4195,7272" coordsize="10,30">
              <v:shape style="position:absolute;left:4195;top:7272;width:10;height:30" coordorigin="4195,7272" coordsize="10,30" path="m4195,7287l4205,7287e" filled="false" stroked="true" strokeweight="1.599pt" strokecolor="#000000">
                <v:path arrowok="t"/>
              </v:shape>
            </v:group>
            <v:group style="position:absolute;left:4195;top:7322;width:10;height:30" coordorigin="4195,7322" coordsize="10,30">
              <v:shape style="position:absolute;left:4195;top:7322;width:10;height:30" coordorigin="4195,7322" coordsize="10,30" path="m4195,7337l4205,7337e" filled="false" stroked="true" strokeweight="1.599pt" strokecolor="#000000">
                <v:path arrowok="t"/>
              </v:shape>
            </v:group>
            <v:group style="position:absolute;left:4195;top:7372;width:10;height:30" coordorigin="4195,7372" coordsize="10,30">
              <v:shape style="position:absolute;left:4195;top:7372;width:10;height:30" coordorigin="4195,7372" coordsize="10,30" path="m4195,7387l4205,7387e" filled="false" stroked="true" strokeweight="1.599pt" strokecolor="#000000">
                <v:path arrowok="t"/>
              </v:shape>
            </v:group>
            <v:group style="position:absolute;left:4195;top:7422;width:10;height:30" coordorigin="4195,7422" coordsize="10,30">
              <v:shape style="position:absolute;left:4195;top:7422;width:10;height:30" coordorigin="4195,7422" coordsize="10,30" path="m4195,7437l4205,7437e" filled="false" stroked="true" strokeweight="1.599pt" strokecolor="#000000">
                <v:path arrowok="t"/>
              </v:shape>
            </v:group>
            <v:group style="position:absolute;left:4195;top:7472;width:10;height:30" coordorigin="4195,7472" coordsize="10,30">
              <v:shape style="position:absolute;left:4195;top:7472;width:10;height:30" coordorigin="4195,7472" coordsize="10,30" path="m4195,7487l4205,7487e" filled="false" stroked="true" strokeweight="1.599pt" strokecolor="#000000">
                <v:path arrowok="t"/>
              </v:shape>
            </v:group>
            <v:group style="position:absolute;left:4195;top:7522;width:10;height:30" coordorigin="4195,7522" coordsize="10,30">
              <v:shape style="position:absolute;left:4195;top:7522;width:10;height:30" coordorigin="4195,7522" coordsize="10,30" path="m4195,7537l4205,7537e" filled="false" stroked="true" strokeweight="1.599pt" strokecolor="#000000">
                <v:path arrowok="t"/>
              </v:shape>
            </v:group>
            <v:group style="position:absolute;left:4195;top:7572;width:10;height:30" coordorigin="4195,7572" coordsize="10,30">
              <v:shape style="position:absolute;left:4195;top:7572;width:10;height:30" coordorigin="4195,7572" coordsize="10,30" path="m4195,7587l4205,7587e" filled="false" stroked="true" strokeweight="1.599pt" strokecolor="#000000">
                <v:path arrowok="t"/>
              </v:shape>
            </v:group>
            <v:group style="position:absolute;left:4195;top:7622;width:10;height:30" coordorigin="4195,7622" coordsize="10,30">
              <v:shape style="position:absolute;left:4195;top:7622;width:10;height:30" coordorigin="4195,7622" coordsize="10,30" path="m4195,7637l4205,7637e" filled="false" stroked="true" strokeweight="1.599pt" strokecolor="#000000">
                <v:path arrowok="t"/>
              </v:shape>
            </v:group>
            <v:group style="position:absolute;left:4195;top:7671;width:10;height:30" coordorigin="4195,7671" coordsize="10,30">
              <v:shape style="position:absolute;left:4195;top:7671;width:10;height:30" coordorigin="4195,7671" coordsize="10,30" path="m4195,7686l4205,7686e" filled="false" stroked="true" strokeweight="1.599pt" strokecolor="#000000">
                <v:path arrowok="t"/>
              </v:shape>
            </v:group>
            <v:group style="position:absolute;left:4195;top:7721;width:10;height:30" coordorigin="4195,7721" coordsize="10,30">
              <v:shape style="position:absolute;left:4195;top:7721;width:10;height:30" coordorigin="4195,7721" coordsize="10,30" path="m4195,7736l4205,7736e" filled="false" stroked="true" strokeweight="1.599pt" strokecolor="#000000">
                <v:path arrowok="t"/>
              </v:shape>
            </v:group>
            <v:group style="position:absolute;left:4195;top:7771;width:10;height:30" coordorigin="4195,7771" coordsize="10,30">
              <v:shape style="position:absolute;left:4195;top:7771;width:10;height:30" coordorigin="4195,7771" coordsize="10,30" path="m4195,7786l4205,7786e" filled="false" stroked="true" strokeweight="1.599pt" strokecolor="#000000">
                <v:path arrowok="t"/>
              </v:shape>
            </v:group>
            <v:group style="position:absolute;left:4195;top:7821;width:10;height:30" coordorigin="4195,7821" coordsize="10,30">
              <v:shape style="position:absolute;left:4195;top:7821;width:10;height:30" coordorigin="4195,7821" coordsize="10,30" path="m4195,7836l4205,7836e" filled="false" stroked="true" strokeweight="1.599pt" strokecolor="#000000">
                <v:path arrowok="t"/>
              </v:shape>
            </v:group>
            <v:group style="position:absolute;left:4195;top:7871;width:10;height:30" coordorigin="4195,7871" coordsize="10,30">
              <v:shape style="position:absolute;left:4195;top:7871;width:10;height:30" coordorigin="4195,7871" coordsize="10,30" path="m4195,7886l4205,7886e" filled="false" stroked="true" strokeweight="1.599pt" strokecolor="#000000">
                <v:path arrowok="t"/>
              </v:shape>
            </v:group>
            <v:group style="position:absolute;left:4195;top:7921;width:10;height:30" coordorigin="4195,7921" coordsize="10,30">
              <v:shape style="position:absolute;left:4195;top:7921;width:10;height:30" coordorigin="4195,7921" coordsize="10,30" path="m4195,7936l4205,7936e" filled="false" stroked="true" strokeweight="1.599pt" strokecolor="#000000">
                <v:path arrowok="t"/>
              </v:shape>
            </v:group>
            <v:group style="position:absolute;left:4195;top:7971;width:10;height:30" coordorigin="4195,7971" coordsize="10,30">
              <v:shape style="position:absolute;left:4195;top:7971;width:10;height:30" coordorigin="4195,7971" coordsize="10,30" path="m4195,7986l4205,7986e" filled="false" stroked="true" strokeweight="1.599pt" strokecolor="#000000">
                <v:path arrowok="t"/>
              </v:shape>
            </v:group>
            <v:group style="position:absolute;left:4195;top:8021;width:10;height:30" coordorigin="4195,8021" coordsize="10,30">
              <v:shape style="position:absolute;left:4195;top:8021;width:10;height:30" coordorigin="4195,8021" coordsize="10,30" path="m4195,8036l4205,8036e" filled="false" stroked="true" strokeweight="1.6pt" strokecolor="#000000">
                <v:path arrowok="t"/>
              </v:shape>
            </v:group>
            <v:group style="position:absolute;left:4195;top:8071;width:10;height:30" coordorigin="4195,8071" coordsize="10,30">
              <v:shape style="position:absolute;left:4195;top:8071;width:10;height:30" coordorigin="4195,8071" coordsize="10,30" path="m4195,8086l4205,8086e" filled="false" stroked="true" strokeweight="1.599pt" strokecolor="#000000">
                <v:path arrowok="t"/>
              </v:shape>
            </v:group>
            <v:group style="position:absolute;left:4195;top:8121;width:10;height:30" coordorigin="4195,8121" coordsize="10,30">
              <v:shape style="position:absolute;left:4195;top:8121;width:10;height:30" coordorigin="4195,8121" coordsize="10,30" path="m4195,8136l4205,8136e" filled="false" stroked="true" strokeweight="1.599pt" strokecolor="#000000">
                <v:path arrowok="t"/>
              </v:shape>
            </v:group>
            <v:group style="position:absolute;left:4195;top:8171;width:10;height:30" coordorigin="4195,8171" coordsize="10,30">
              <v:shape style="position:absolute;left:4195;top:8171;width:10;height:30" coordorigin="4195,8171" coordsize="10,30" path="m4195,8186l4205,8186e" filled="false" stroked="true" strokeweight="1.599pt" strokecolor="#000000">
                <v:path arrowok="t"/>
              </v:shape>
            </v:group>
            <v:group style="position:absolute;left:4195;top:8221;width:10;height:30" coordorigin="4195,8221" coordsize="10,30">
              <v:shape style="position:absolute;left:4195;top:8221;width:10;height:30" coordorigin="4195,8221" coordsize="10,30" path="m4195,8236l4205,8236e" filled="false" stroked="true" strokeweight="1.599pt" strokecolor="#000000">
                <v:path arrowok="t"/>
              </v:shape>
            </v:group>
            <v:group style="position:absolute;left:4195;top:8271;width:10;height:30" coordorigin="4195,8271" coordsize="10,30">
              <v:shape style="position:absolute;left:4195;top:8271;width:10;height:30" coordorigin="4195,8271" coordsize="10,30" path="m4195,8286l4205,8286e" filled="false" stroked="true" strokeweight="1.599pt" strokecolor="#000000">
                <v:path arrowok="t"/>
              </v:shape>
            </v:group>
            <v:group style="position:absolute;left:4195;top:8321;width:10;height:30" coordorigin="4195,8321" coordsize="10,30">
              <v:shape style="position:absolute;left:4195;top:8321;width:10;height:30" coordorigin="4195,8321" coordsize="10,30" path="m4195,8336l4205,8336e" filled="false" stroked="true" strokeweight="1.599pt" strokecolor="#000000">
                <v:path arrowok="t"/>
              </v:shape>
            </v:group>
            <v:group style="position:absolute;left:4195;top:8371;width:10;height:30" coordorigin="4195,8371" coordsize="10,30">
              <v:shape style="position:absolute;left:4195;top:8371;width:10;height:30" coordorigin="4195,8371" coordsize="10,30" path="m4195,8386l4205,8386e" filled="false" stroked="true" strokeweight="1.599pt" strokecolor="#000000">
                <v:path arrowok="t"/>
              </v:shape>
            </v:group>
            <v:group style="position:absolute;left:4195;top:8421;width:10;height:30" coordorigin="4195,8421" coordsize="10,30">
              <v:shape style="position:absolute;left:4195;top:8421;width:10;height:30" coordorigin="4195,8421" coordsize="10,30" path="m4195,8436l4205,8436e" filled="false" stroked="true" strokeweight="1.599pt" strokecolor="#000000">
                <v:path arrowok="t"/>
              </v:shape>
            </v:group>
            <v:group style="position:absolute;left:4195;top:8471;width:10;height:30" coordorigin="4195,8471" coordsize="10,30">
              <v:shape style="position:absolute;left:4195;top:8471;width:10;height:30" coordorigin="4195,8471" coordsize="10,30" path="m4195,8486l4205,8486e" filled="false" stroked="true" strokeweight="1.599pt" strokecolor="#000000">
                <v:path arrowok="t"/>
              </v:shape>
            </v:group>
            <v:group style="position:absolute;left:4195;top:8521;width:10;height:30" coordorigin="4195,8521" coordsize="10,30">
              <v:shape style="position:absolute;left:4195;top:8521;width:10;height:30" coordorigin="4195,8521" coordsize="10,30" path="m4195,8536l4205,8536e" filled="false" stroked="true" strokeweight="1.599pt" strokecolor="#000000">
                <v:path arrowok="t"/>
              </v:shape>
            </v:group>
            <v:group style="position:absolute;left:4195;top:8571;width:10;height:30" coordorigin="4195,8571" coordsize="10,30">
              <v:shape style="position:absolute;left:4195;top:8571;width:10;height:30" coordorigin="4195,8571" coordsize="10,30" path="m4195,8586l4205,8586e" filled="false" stroked="true" strokeweight="1.599pt" strokecolor="#000000">
                <v:path arrowok="t"/>
              </v:shape>
            </v:group>
            <v:group style="position:absolute;left:4195;top:8621;width:10;height:30" coordorigin="4195,8621" coordsize="10,30">
              <v:shape style="position:absolute;left:4195;top:8621;width:10;height:30" coordorigin="4195,8621" coordsize="10,30" path="m4195,8636l4205,8636e" filled="false" stroked="true" strokeweight="1.599pt" strokecolor="#000000">
                <v:path arrowok="t"/>
              </v:shape>
            </v:group>
            <v:group style="position:absolute;left:4195;top:8671;width:10;height:30" coordorigin="4195,8671" coordsize="10,30">
              <v:shape style="position:absolute;left:4195;top:8671;width:10;height:30" coordorigin="4195,8671" coordsize="10,30" path="m4195,8686l4205,8686e" filled="false" stroked="true" strokeweight="1.6pt" strokecolor="#000000">
                <v:path arrowok="t"/>
              </v:shape>
            </v:group>
            <v:group style="position:absolute;left:4195;top:8721;width:10;height:30" coordorigin="4195,8721" coordsize="10,30">
              <v:shape style="position:absolute;left:4195;top:8721;width:10;height:30" coordorigin="4195,8721" coordsize="10,30" path="m4195,8736l4205,8736e" filled="false" stroked="true" strokeweight="1.599pt" strokecolor="#000000">
                <v:path arrowok="t"/>
              </v:shape>
            </v:group>
            <v:group style="position:absolute;left:4195;top:8771;width:10;height:30" coordorigin="4195,8771" coordsize="10,30">
              <v:shape style="position:absolute;left:4195;top:8771;width:10;height:30" coordorigin="4195,8771" coordsize="10,30" path="m4195,8786l4205,8786e" filled="false" stroked="true" strokeweight="1.599pt" strokecolor="#000000">
                <v:path arrowok="t"/>
              </v:shape>
            </v:group>
            <v:group style="position:absolute;left:4195;top:8821;width:10;height:30" coordorigin="4195,8821" coordsize="10,30">
              <v:shape style="position:absolute;left:4195;top:8821;width:10;height:30" coordorigin="4195,8821" coordsize="10,30" path="m4195,8836l4205,8836e" filled="false" stroked="true" strokeweight="1.599pt" strokecolor="#000000">
                <v:path arrowok="t"/>
              </v:shape>
            </v:group>
            <v:group style="position:absolute;left:4195;top:8871;width:10;height:30" coordorigin="4195,8871" coordsize="10,30">
              <v:shape style="position:absolute;left:4195;top:8871;width:10;height:30" coordorigin="4195,8871" coordsize="10,30" path="m4195,8886l4205,8886e" filled="false" stroked="true" strokeweight="1.599pt" strokecolor="#000000">
                <v:path arrowok="t"/>
              </v:shape>
            </v:group>
            <v:group style="position:absolute;left:4195;top:8921;width:10;height:30" coordorigin="4195,8921" coordsize="10,30">
              <v:shape style="position:absolute;left:4195;top:8921;width:10;height:30" coordorigin="4195,8921" coordsize="10,30" path="m4195,8936l4205,8936e" filled="false" stroked="true" strokeweight="1.599pt" strokecolor="#000000">
                <v:path arrowok="t"/>
              </v:shape>
            </v:group>
            <v:group style="position:absolute;left:4195;top:8971;width:10;height:30" coordorigin="4195,8971" coordsize="10,30">
              <v:shape style="position:absolute;left:4195;top:8971;width:10;height:30" coordorigin="4195,8971" coordsize="10,30" path="m4195,8986l4205,8986e" filled="false" stroked="true" strokeweight="1.599pt" strokecolor="#000000">
                <v:path arrowok="t"/>
              </v:shape>
            </v:group>
            <v:group style="position:absolute;left:4195;top:9021;width:10;height:30" coordorigin="4195,9021" coordsize="10,30">
              <v:shape style="position:absolute;left:4195;top:9021;width:10;height:30" coordorigin="4195,9021" coordsize="10,30" path="m4195,9036l4205,9036e" filled="false" stroked="true" strokeweight="1.599pt" strokecolor="#000000">
                <v:path arrowok="t"/>
              </v:shape>
            </v:group>
            <v:group style="position:absolute;left:4195;top:9071;width:10;height:30" coordorigin="4195,9071" coordsize="10,30">
              <v:shape style="position:absolute;left:4195;top:9071;width:10;height:30" coordorigin="4195,9071" coordsize="10,30" path="m4195,9086l4205,9086e" filled="false" stroked="true" strokeweight="1.6pt" strokecolor="#000000">
                <v:path arrowok="t"/>
              </v:shape>
            </v:group>
            <v:group style="position:absolute;left:4195;top:9121;width:10;height:30" coordorigin="4195,9121" coordsize="10,30">
              <v:shape style="position:absolute;left:4195;top:9121;width:10;height:30" coordorigin="4195,9121" coordsize="10,30" path="m4195,9136l4205,9136e" filled="false" stroked="true" strokeweight="1.599pt" strokecolor="#000000">
                <v:path arrowok="t"/>
              </v:shape>
            </v:group>
            <v:group style="position:absolute;left:4195;top:9171;width:10;height:30" coordorigin="4195,9171" coordsize="10,30">
              <v:shape style="position:absolute;left:4195;top:9171;width:10;height:30" coordorigin="4195,9171" coordsize="10,30" path="m4195,9186l4205,9186e" filled="false" stroked="true" strokeweight="1.599pt" strokecolor="#000000">
                <v:path arrowok="t"/>
              </v:shape>
            </v:group>
            <v:group style="position:absolute;left:4195;top:9221;width:10;height:30" coordorigin="4195,9221" coordsize="10,30">
              <v:shape style="position:absolute;left:4195;top:9221;width:10;height:30" coordorigin="4195,9221" coordsize="10,30" path="m4195,9236l4205,9236e" filled="false" stroked="true" strokeweight="1.599pt" strokecolor="#000000">
                <v:path arrowok="t"/>
              </v:shape>
            </v:group>
            <v:group style="position:absolute;left:4195;top:9271;width:10;height:30" coordorigin="4195,9271" coordsize="10,30">
              <v:shape style="position:absolute;left:4195;top:9271;width:10;height:30" coordorigin="4195,9271" coordsize="10,30" path="m4195,9286l4205,9286e" filled="false" stroked="true" strokeweight="1.599pt" strokecolor="#000000">
                <v:path arrowok="t"/>
              </v:shape>
            </v:group>
            <v:group style="position:absolute;left:4195;top:9321;width:10;height:30" coordorigin="4195,9321" coordsize="10,30">
              <v:shape style="position:absolute;left:4195;top:9321;width:10;height:30" coordorigin="4195,9321" coordsize="10,30" path="m4195,9336l4205,9336e" filled="false" stroked="true" strokeweight="1.599pt" strokecolor="#000000">
                <v:path arrowok="t"/>
              </v:shape>
            </v:group>
            <v:group style="position:absolute;left:4195;top:9371;width:10;height:30" coordorigin="4195,9371" coordsize="10,30">
              <v:shape style="position:absolute;left:4195;top:9371;width:10;height:30" coordorigin="4195,9371" coordsize="10,30" path="m4195,9386l4205,9386e" filled="false" stroked="true" strokeweight="1.599pt" strokecolor="#000000">
                <v:path arrowok="t"/>
              </v:shape>
            </v:group>
            <v:group style="position:absolute;left:4195;top:9421;width:10;height:30" coordorigin="4195,9421" coordsize="10,30">
              <v:shape style="position:absolute;left:4195;top:9421;width:10;height:30" coordorigin="4195,9421" coordsize="10,30" path="m4195,9436l4205,9436e" filled="false" stroked="true" strokeweight="1.599pt" strokecolor="#000000">
                <v:path arrowok="t"/>
              </v:shape>
            </v:group>
            <v:group style="position:absolute;left:4195;top:9471;width:10;height:30" coordorigin="4195,9471" coordsize="10,30">
              <v:shape style="position:absolute;left:4195;top:9471;width:10;height:30" coordorigin="4195,9471" coordsize="10,30" path="m4195,9486l4205,9486e" filled="false" stroked="true" strokeweight="1.599pt" strokecolor="#000000">
                <v:path arrowok="t"/>
              </v:shape>
            </v:group>
            <v:group style="position:absolute;left:4195;top:9521;width:10;height:30" coordorigin="4195,9521" coordsize="10,30">
              <v:shape style="position:absolute;left:4195;top:9521;width:10;height:30" coordorigin="4195,9521" coordsize="10,30" path="m4195,9536l4205,9536e" filled="false" stroked="true" strokeweight="1.599pt" strokecolor="#000000">
                <v:path arrowok="t"/>
              </v:shape>
            </v:group>
            <v:group style="position:absolute;left:4195;top:9571;width:10;height:30" coordorigin="4195,9571" coordsize="10,30">
              <v:shape style="position:absolute;left:4195;top:9571;width:10;height:30" coordorigin="4195,9571" coordsize="10,30" path="m4195,9586l4205,9586e" filled="false" stroked="true" strokeweight="1.599pt" strokecolor="#000000">
                <v:path arrowok="t"/>
              </v:shape>
            </v:group>
            <v:group style="position:absolute;left:4195;top:9621;width:10;height:30" coordorigin="4195,9621" coordsize="10,30">
              <v:shape style="position:absolute;left:4195;top:9621;width:10;height:30" coordorigin="4195,9621" coordsize="10,30" path="m4195,9636l4205,9636e" filled="false" stroked="true" strokeweight="1.599pt" strokecolor="#000000">
                <v:path arrowok="t"/>
              </v:shape>
            </v:group>
            <v:group style="position:absolute;left:4195;top:9671;width:10;height:30" coordorigin="4195,9671" coordsize="10,30">
              <v:shape style="position:absolute;left:4195;top:9671;width:10;height:30" coordorigin="4195,9671" coordsize="10,30" path="m4195,9686l4205,9686e" filled="false" stroked="true" strokeweight="1.599pt" strokecolor="#000000">
                <v:path arrowok="t"/>
              </v:shape>
            </v:group>
            <v:group style="position:absolute;left:4195;top:9721;width:10;height:30" coordorigin="4195,9721" coordsize="10,30">
              <v:shape style="position:absolute;left:4195;top:9721;width:10;height:30" coordorigin="4195,9721" coordsize="10,30" path="m4195,9736l4205,9736e" filled="false" stroked="true" strokeweight="1.599pt" strokecolor="#000000">
                <v:path arrowok="t"/>
              </v:shape>
            </v:group>
            <v:group style="position:absolute;left:4195;top:9771;width:10;height:30" coordorigin="4195,9771" coordsize="10,30">
              <v:shape style="position:absolute;left:4195;top:9771;width:10;height:30" coordorigin="4195,9771" coordsize="10,30" path="m4195,9786l4205,9786e" filled="false" stroked="true" strokeweight="1.599pt" strokecolor="#000000">
                <v:path arrowok="t"/>
              </v:shape>
            </v:group>
            <v:group style="position:absolute;left:4195;top:9821;width:10;height:15" coordorigin="4195,9821" coordsize="10,15">
              <v:shape style="position:absolute;left:4195;top:9821;width:10;height:15" coordorigin="4195,9821" coordsize="10,15" path="m4195,9828l4205,9828e" filled="false" stroked="true" strokeweight=".85pt" strokecolor="#000000">
                <v:path arrowok="t"/>
              </v:shape>
            </v:group>
            <v:group style="position:absolute;left:11165;top:6032;width:31;height:10" coordorigin="11165,6032" coordsize="31,10">
              <v:shape style="position:absolute;left:11165;top:6032;width:31;height:10" coordorigin="11165,6032" coordsize="31,10" path="m11165,6037l11195,6037e" filled="false" stroked="true" strokeweight=".599pt" strokecolor="#000000">
                <v:path arrowok="t"/>
              </v:shape>
            </v:group>
            <v:group style="position:absolute;left:11115;top:6032;width:31;height:10" coordorigin="11115,6032" coordsize="31,10">
              <v:shape style="position:absolute;left:11115;top:6032;width:31;height:10" coordorigin="11115,6032" coordsize="31,10" path="m11115,6037l11145,6037e" filled="false" stroked="true" strokeweight=".599pt" strokecolor="#000000">
                <v:path arrowok="t"/>
              </v:shape>
            </v:group>
            <v:group style="position:absolute;left:11064;top:6032;width:31;height:10" coordorigin="11064,6032" coordsize="31,10">
              <v:shape style="position:absolute;left:11064;top:6032;width:31;height:10" coordorigin="11064,6032" coordsize="31,10" path="m11064,6037l11095,6037e" filled="false" stroked="true" strokeweight=".599pt" strokecolor="#000000">
                <v:path arrowok="t"/>
              </v:shape>
            </v:group>
            <v:group style="position:absolute;left:11014;top:6032;width:31;height:10" coordorigin="11014,6032" coordsize="31,10">
              <v:shape style="position:absolute;left:11014;top:6032;width:31;height:10" coordorigin="11014,6032" coordsize="31,10" path="m11014,6037l11044,6037e" filled="false" stroked="true" strokeweight=".599pt" strokecolor="#000000">
                <v:path arrowok="t"/>
              </v:shape>
            </v:group>
            <v:group style="position:absolute;left:10964;top:6032;width:31;height:10" coordorigin="10964,6032" coordsize="31,10">
              <v:shape style="position:absolute;left:10964;top:6032;width:31;height:10" coordorigin="10964,6032" coordsize="31,10" path="m10964,6037l10994,6037e" filled="false" stroked="true" strokeweight=".599pt" strokecolor="#000000">
                <v:path arrowok="t"/>
              </v:shape>
            </v:group>
            <v:group style="position:absolute;left:10914;top:6032;width:31;height:10" coordorigin="10914,6032" coordsize="31,10">
              <v:shape style="position:absolute;left:10914;top:6032;width:31;height:10" coordorigin="10914,6032" coordsize="31,10" path="m10914,6037l10944,6037e" filled="false" stroked="true" strokeweight=".599pt" strokecolor="#000000">
                <v:path arrowok="t"/>
              </v:shape>
            </v:group>
            <v:group style="position:absolute;left:10864;top:6032;width:31;height:10" coordorigin="10864,6032" coordsize="31,10">
              <v:shape style="position:absolute;left:10864;top:6032;width:31;height:10" coordorigin="10864,6032" coordsize="31,10" path="m10864,6037l10894,6037e" filled="false" stroked="true" strokeweight=".599pt" strokecolor="#000000">
                <v:path arrowok="t"/>
              </v:shape>
            </v:group>
            <v:group style="position:absolute;left:10813;top:6032;width:31;height:10" coordorigin="10813,6032" coordsize="31,10">
              <v:shape style="position:absolute;left:10813;top:6032;width:31;height:10" coordorigin="10813,6032" coordsize="31,10" path="m10813,6037l10844,6037e" filled="false" stroked="true" strokeweight=".599pt" strokecolor="#000000">
                <v:path arrowok="t"/>
              </v:shape>
            </v:group>
            <v:group style="position:absolute;left:10763;top:6032;width:31;height:10" coordorigin="10763,6032" coordsize="31,10">
              <v:shape style="position:absolute;left:10763;top:6032;width:31;height:10" coordorigin="10763,6032" coordsize="31,10" path="m10763,6037l10793,6037e" filled="false" stroked="true" strokeweight=".599pt" strokecolor="#000000">
                <v:path arrowok="t"/>
              </v:shape>
            </v:group>
            <v:group style="position:absolute;left:10713;top:6032;width:31;height:10" coordorigin="10713,6032" coordsize="31,10">
              <v:shape style="position:absolute;left:10713;top:6032;width:31;height:10" coordorigin="10713,6032" coordsize="31,10" path="m10713,6037l10743,6037e" filled="false" stroked="true" strokeweight=".599pt" strokecolor="#000000">
                <v:path arrowok="t"/>
              </v:shape>
            </v:group>
            <v:group style="position:absolute;left:10663;top:6032;width:31;height:10" coordorigin="10663,6032" coordsize="31,10">
              <v:shape style="position:absolute;left:10663;top:6032;width:31;height:10" coordorigin="10663,6032" coordsize="31,10" path="m10663,6037l10693,6037e" filled="false" stroked="true" strokeweight=".599pt" strokecolor="#000000">
                <v:path arrowok="t"/>
              </v:shape>
            </v:group>
            <v:group style="position:absolute;left:10613;top:6032;width:31;height:10" coordorigin="10613,6032" coordsize="31,10">
              <v:shape style="position:absolute;left:10613;top:6032;width:31;height:10" coordorigin="10613,6032" coordsize="31,10" path="m10613,6037l10643,6037e" filled="false" stroked="true" strokeweight=".599pt" strokecolor="#000000">
                <v:path arrowok="t"/>
              </v:shape>
            </v:group>
            <v:group style="position:absolute;left:10562;top:6032;width:31;height:10" coordorigin="10562,6032" coordsize="31,10">
              <v:shape style="position:absolute;left:10562;top:6032;width:31;height:10" coordorigin="10562,6032" coordsize="31,10" path="m10562,6037l10592,6037e" filled="false" stroked="true" strokeweight=".599pt" strokecolor="#000000">
                <v:path arrowok="t"/>
              </v:shape>
            </v:group>
            <v:group style="position:absolute;left:10512;top:6032;width:31;height:10" coordorigin="10512,6032" coordsize="31,10">
              <v:shape style="position:absolute;left:10512;top:6032;width:31;height:10" coordorigin="10512,6032" coordsize="31,10" path="m10512,6037l10542,6037e" filled="false" stroked="true" strokeweight=".599pt" strokecolor="#000000">
                <v:path arrowok="t"/>
              </v:shape>
            </v:group>
            <v:group style="position:absolute;left:10462;top:6032;width:31;height:10" coordorigin="10462,6032" coordsize="31,10">
              <v:shape style="position:absolute;left:10462;top:6032;width:31;height:10" coordorigin="10462,6032" coordsize="31,10" path="m10462,6037l10492,6037e" filled="false" stroked="true" strokeweight=".599pt" strokecolor="#000000">
                <v:path arrowok="t"/>
              </v:shape>
            </v:group>
            <v:group style="position:absolute;left:10412;top:6032;width:31;height:10" coordorigin="10412,6032" coordsize="31,10">
              <v:shape style="position:absolute;left:10412;top:6032;width:31;height:10" coordorigin="10412,6032" coordsize="31,10" path="m10412,6037l10442,6037e" filled="false" stroked="true" strokeweight=".599pt" strokecolor="#000000">
                <v:path arrowok="t"/>
              </v:shape>
            </v:group>
            <v:group style="position:absolute;left:10361;top:6032;width:31;height:10" coordorigin="10361,6032" coordsize="31,10">
              <v:shape style="position:absolute;left:10361;top:6032;width:31;height:10" coordorigin="10361,6032" coordsize="31,10" path="m10361,6037l10392,6037e" filled="false" stroked="true" strokeweight=".599pt" strokecolor="#000000">
                <v:path arrowok="t"/>
              </v:shape>
            </v:group>
            <v:group style="position:absolute;left:10311;top:6032;width:31;height:10" coordorigin="10311,6032" coordsize="31,10">
              <v:shape style="position:absolute;left:10311;top:6032;width:31;height:10" coordorigin="10311,6032" coordsize="31,10" path="m10311,6037l10341,6037e" filled="false" stroked="true" strokeweight=".599pt" strokecolor="#000000">
                <v:path arrowok="t"/>
              </v:shape>
            </v:group>
            <v:group style="position:absolute;left:10261;top:6032;width:31;height:10" coordorigin="10261,6032" coordsize="31,10">
              <v:shape style="position:absolute;left:10261;top:6032;width:31;height:10" coordorigin="10261,6032" coordsize="31,10" path="m10261,6037l10291,6037e" filled="false" stroked="true" strokeweight=".599pt" strokecolor="#000000">
                <v:path arrowok="t"/>
              </v:shape>
            </v:group>
            <v:group style="position:absolute;left:10211;top:6032;width:31;height:10" coordorigin="10211,6032" coordsize="31,10">
              <v:shape style="position:absolute;left:10211;top:6032;width:31;height:10" coordorigin="10211,6032" coordsize="31,10" path="m10211,6037l10241,6037e" filled="false" stroked="true" strokeweight=".599pt" strokecolor="#000000">
                <v:path arrowok="t"/>
              </v:shape>
            </v:group>
            <v:group style="position:absolute;left:10161;top:6032;width:31;height:10" coordorigin="10161,6032" coordsize="31,10">
              <v:shape style="position:absolute;left:10161;top:6032;width:31;height:10" coordorigin="10161,6032" coordsize="31,10" path="m10161,6037l10191,6037e" filled="false" stroked="true" strokeweight=".599pt" strokecolor="#000000">
                <v:path arrowok="t"/>
              </v:shape>
            </v:group>
            <v:group style="position:absolute;left:10110;top:6032;width:31;height:10" coordorigin="10110,6032" coordsize="31,10">
              <v:shape style="position:absolute;left:10110;top:6032;width:31;height:10" coordorigin="10110,6032" coordsize="31,10" path="m10110,6037l10141,6037e" filled="false" stroked="true" strokeweight=".599pt" strokecolor="#000000">
                <v:path arrowok="t"/>
              </v:shape>
            </v:group>
            <v:group style="position:absolute;left:10060;top:6032;width:31;height:10" coordorigin="10060,6032" coordsize="31,10">
              <v:shape style="position:absolute;left:10060;top:6032;width:31;height:10" coordorigin="10060,6032" coordsize="31,10" path="m10060,6037l10090,6037e" filled="false" stroked="true" strokeweight=".599pt" strokecolor="#000000">
                <v:path arrowok="t"/>
              </v:shape>
            </v:group>
            <v:group style="position:absolute;left:10010;top:6032;width:31;height:10" coordorigin="10010,6032" coordsize="31,10">
              <v:shape style="position:absolute;left:10010;top:6032;width:31;height:10" coordorigin="10010,6032" coordsize="31,10" path="m10010,6037l10040,6037e" filled="false" stroked="true" strokeweight=".599pt" strokecolor="#000000">
                <v:path arrowok="t"/>
              </v:shape>
            </v:group>
            <v:group style="position:absolute;left:9960;top:6032;width:31;height:10" coordorigin="9960,6032" coordsize="31,10">
              <v:shape style="position:absolute;left:9960;top:6032;width:31;height:10" coordorigin="9960,6032" coordsize="31,10" path="m9960,6037l9990,6037e" filled="false" stroked="true" strokeweight=".599pt" strokecolor="#000000">
                <v:path arrowok="t"/>
              </v:shape>
            </v:group>
            <v:group style="position:absolute;left:9910;top:6032;width:31;height:10" coordorigin="9910,6032" coordsize="31,10">
              <v:shape style="position:absolute;left:9910;top:6032;width:31;height:10" coordorigin="9910,6032" coordsize="31,10" path="m9910,6037l9940,6037e" filled="false" stroked="true" strokeweight=".599pt" strokecolor="#000000">
                <v:path arrowok="t"/>
              </v:shape>
            </v:group>
            <v:group style="position:absolute;left:9859;top:6032;width:31;height:10" coordorigin="9859,6032" coordsize="31,10">
              <v:shape style="position:absolute;left:9859;top:6032;width:31;height:10" coordorigin="9859,6032" coordsize="31,10" path="m9859,6037l9889,6037e" filled="false" stroked="true" strokeweight=".599pt" strokecolor="#000000">
                <v:path arrowok="t"/>
              </v:shape>
            </v:group>
            <v:group style="position:absolute;left:9809;top:6032;width:31;height:10" coordorigin="9809,6032" coordsize="31,10">
              <v:shape style="position:absolute;left:9809;top:6032;width:31;height:10" coordorigin="9809,6032" coordsize="31,10" path="m9809,6037l9839,6037e" filled="false" stroked="true" strokeweight=".599pt" strokecolor="#000000">
                <v:path arrowok="t"/>
              </v:shape>
            </v:group>
            <v:group style="position:absolute;left:9759;top:6032;width:31;height:10" coordorigin="9759,6032" coordsize="31,10">
              <v:shape style="position:absolute;left:9759;top:6032;width:31;height:10" coordorigin="9759,6032" coordsize="31,10" path="m9759,6037l9789,6037e" filled="false" stroked="true" strokeweight=".599pt" strokecolor="#000000">
                <v:path arrowok="t"/>
              </v:shape>
            </v:group>
            <v:group style="position:absolute;left:9709;top:6032;width:31;height:10" coordorigin="9709,6032" coordsize="31,10">
              <v:shape style="position:absolute;left:9709;top:6032;width:31;height:10" coordorigin="9709,6032" coordsize="31,10" path="m9709,6037l9739,6037e" filled="false" stroked="true" strokeweight=".599pt" strokecolor="#000000">
                <v:path arrowok="t"/>
              </v:shape>
            </v:group>
            <v:group style="position:absolute;left:9659;top:6032;width:31;height:10" coordorigin="9659,6032" coordsize="31,10">
              <v:shape style="position:absolute;left:9659;top:6032;width:31;height:10" coordorigin="9659,6032" coordsize="31,10" path="m9659,6037l9689,6037e" filled="false" stroked="true" strokeweight=".599pt" strokecolor="#000000">
                <v:path arrowok="t"/>
              </v:shape>
            </v:group>
            <v:group style="position:absolute;left:9608;top:6032;width:31;height:10" coordorigin="9608,6032" coordsize="31,10">
              <v:shape style="position:absolute;left:9608;top:6032;width:31;height:10" coordorigin="9608,6032" coordsize="31,10" path="m9608,6037l9638,6037e" filled="false" stroked="true" strokeweight=".599pt" strokecolor="#000000">
                <v:path arrowok="t"/>
              </v:shape>
            </v:group>
            <v:group style="position:absolute;left:9558;top:6032;width:31;height:10" coordorigin="9558,6032" coordsize="31,10">
              <v:shape style="position:absolute;left:9558;top:6032;width:31;height:10" coordorigin="9558,6032" coordsize="31,10" path="m9558,6037l9588,6037e" filled="false" stroked="true" strokeweight=".599pt" strokecolor="#000000">
                <v:path arrowok="t"/>
              </v:shape>
            </v:group>
            <v:group style="position:absolute;left:9508;top:6032;width:31;height:10" coordorigin="9508,6032" coordsize="31,10">
              <v:shape style="position:absolute;left:9508;top:6032;width:31;height:10" coordorigin="9508,6032" coordsize="31,10" path="m9508,6037l9538,6037e" filled="false" stroked="true" strokeweight=".599pt" strokecolor="#000000">
                <v:path arrowok="t"/>
              </v:shape>
            </v:group>
            <v:group style="position:absolute;left:9458;top:6032;width:31;height:10" coordorigin="9458,6032" coordsize="31,10">
              <v:shape style="position:absolute;left:9458;top:6032;width:31;height:10" coordorigin="9458,6032" coordsize="31,10" path="m9458,6037l9488,6037e" filled="false" stroked="true" strokeweight=".599pt" strokecolor="#000000">
                <v:path arrowok="t"/>
              </v:shape>
            </v:group>
            <v:group style="position:absolute;left:9407;top:6032;width:31;height:10" coordorigin="9407,6032" coordsize="31,10">
              <v:shape style="position:absolute;left:9407;top:6032;width:31;height:10" coordorigin="9407,6032" coordsize="31,10" path="m9407,6037l9438,6037e" filled="false" stroked="true" strokeweight=".599pt" strokecolor="#000000">
                <v:path arrowok="t"/>
              </v:shape>
            </v:group>
            <v:group style="position:absolute;left:9357;top:6032;width:31;height:10" coordorigin="9357,6032" coordsize="31,10">
              <v:shape style="position:absolute;left:9357;top:6032;width:31;height:10" coordorigin="9357,6032" coordsize="31,10" path="m9357,6037l9387,6037e" filled="false" stroked="true" strokeweight=".599pt" strokecolor="#000000">
                <v:path arrowok="t"/>
              </v:shape>
            </v:group>
            <v:group style="position:absolute;left:9307;top:6032;width:31;height:10" coordorigin="9307,6032" coordsize="31,10">
              <v:shape style="position:absolute;left:9307;top:6032;width:31;height:10" coordorigin="9307,6032" coordsize="31,10" path="m9307,6037l9337,6037e" filled="false" stroked="true" strokeweight=".599pt" strokecolor="#000000">
                <v:path arrowok="t"/>
              </v:shape>
            </v:group>
            <v:group style="position:absolute;left:9257;top:6032;width:31;height:10" coordorigin="9257,6032" coordsize="31,10">
              <v:shape style="position:absolute;left:9257;top:6032;width:31;height:10" coordorigin="9257,6032" coordsize="31,10" path="m9257,6037l9287,6037e" filled="false" stroked="true" strokeweight=".599pt" strokecolor="#000000">
                <v:path arrowok="t"/>
              </v:shape>
            </v:group>
            <v:group style="position:absolute;left:9207;top:6032;width:31;height:10" coordorigin="9207,6032" coordsize="31,10">
              <v:shape style="position:absolute;left:9207;top:6032;width:31;height:10" coordorigin="9207,6032" coordsize="31,10" path="m9207,6037l9237,6037e" filled="false" stroked="true" strokeweight=".599pt" strokecolor="#000000">
                <v:path arrowok="t"/>
              </v:shape>
            </v:group>
            <v:group style="position:absolute;left:9156;top:6032;width:31;height:10" coordorigin="9156,6032" coordsize="31,10">
              <v:shape style="position:absolute;left:9156;top:6032;width:31;height:10" coordorigin="9156,6032" coordsize="31,10" path="m9156,6037l9186,6037e" filled="false" stroked="true" strokeweight=".599pt" strokecolor="#000000">
                <v:path arrowok="t"/>
              </v:shape>
            </v:group>
            <v:group style="position:absolute;left:9106;top:6032;width:31;height:10" coordorigin="9106,6032" coordsize="31,10">
              <v:shape style="position:absolute;left:9106;top:6032;width:31;height:10" coordorigin="9106,6032" coordsize="31,10" path="m9106,6037l9136,6037e" filled="false" stroked="true" strokeweight=".599pt" strokecolor="#000000">
                <v:path arrowok="t"/>
              </v:shape>
            </v:group>
            <v:group style="position:absolute;left:9056;top:6032;width:31;height:10" coordorigin="9056,6032" coordsize="31,10">
              <v:shape style="position:absolute;left:9056;top:6032;width:31;height:10" coordorigin="9056,6032" coordsize="31,10" path="m9056,6037l9086,6037e" filled="false" stroked="true" strokeweight=".599pt" strokecolor="#000000">
                <v:path arrowok="t"/>
              </v:shape>
            </v:group>
            <v:group style="position:absolute;left:9006;top:6032;width:31;height:10" coordorigin="9006,6032" coordsize="31,10">
              <v:shape style="position:absolute;left:9006;top:6032;width:31;height:10" coordorigin="9006,6032" coordsize="31,10" path="m9006,6037l9036,6037e" filled="false" stroked="true" strokeweight=".599pt" strokecolor="#000000">
                <v:path arrowok="t"/>
              </v:shape>
            </v:group>
            <v:group style="position:absolute;left:8956;top:6032;width:31;height:10" coordorigin="8956,6032" coordsize="31,10">
              <v:shape style="position:absolute;left:8956;top:6032;width:31;height:10" coordorigin="8956,6032" coordsize="31,10" path="m8956,6037l8986,6037e" filled="false" stroked="true" strokeweight=".599pt" strokecolor="#000000">
                <v:path arrowok="t"/>
              </v:shape>
            </v:group>
            <v:group style="position:absolute;left:8905;top:6032;width:31;height:10" coordorigin="8905,6032" coordsize="31,10">
              <v:shape style="position:absolute;left:8905;top:6032;width:31;height:10" coordorigin="8905,6032" coordsize="31,10" path="m8905,6037l8935,6037e" filled="false" stroked="true" strokeweight=".599pt" strokecolor="#000000">
                <v:path arrowok="t"/>
              </v:shape>
            </v:group>
            <v:group style="position:absolute;left:8855;top:6032;width:31;height:10" coordorigin="8855,6032" coordsize="31,10">
              <v:shape style="position:absolute;left:8855;top:6032;width:31;height:10" coordorigin="8855,6032" coordsize="31,10" path="m8855,6037l8885,6037e" filled="false" stroked="true" strokeweight=".599pt" strokecolor="#000000">
                <v:path arrowok="t"/>
              </v:shape>
            </v:group>
            <v:group style="position:absolute;left:8805;top:6032;width:31;height:10" coordorigin="8805,6032" coordsize="31,10">
              <v:shape style="position:absolute;left:8805;top:6032;width:31;height:10" coordorigin="8805,6032" coordsize="31,10" path="m8805,6037l8835,6037e" filled="false" stroked="true" strokeweight=".599pt" strokecolor="#000000">
                <v:path arrowok="t"/>
              </v:shape>
            </v:group>
            <v:group style="position:absolute;left:8755;top:6032;width:31;height:10" coordorigin="8755,6032" coordsize="31,10">
              <v:shape style="position:absolute;left:8755;top:6032;width:31;height:10" coordorigin="8755,6032" coordsize="31,10" path="m8755,6037l8785,6037e" filled="false" stroked="true" strokeweight=".599pt" strokecolor="#000000">
                <v:path arrowok="t"/>
              </v:shape>
            </v:group>
            <v:group style="position:absolute;left:8704;top:6032;width:31;height:10" coordorigin="8704,6032" coordsize="31,10">
              <v:shape style="position:absolute;left:8704;top:6032;width:31;height:10" coordorigin="8704,6032" coordsize="31,10" path="m8704,6037l8735,6037e" filled="false" stroked="true" strokeweight=".599pt" strokecolor="#000000">
                <v:path arrowok="t"/>
              </v:shape>
            </v:group>
            <v:group style="position:absolute;left:8654;top:6032;width:31;height:10" coordorigin="8654,6032" coordsize="31,10">
              <v:shape style="position:absolute;left:8654;top:6032;width:31;height:10" coordorigin="8654,6032" coordsize="31,10" path="m8654,6037l8684,6037e" filled="false" stroked="true" strokeweight=".599pt" strokecolor="#000000">
                <v:path arrowok="t"/>
              </v:shape>
            </v:group>
            <v:group style="position:absolute;left:8604;top:6032;width:31;height:10" coordorigin="8604,6032" coordsize="31,10">
              <v:shape style="position:absolute;left:8604;top:6032;width:31;height:10" coordorigin="8604,6032" coordsize="31,10" path="m8604,6037l8634,6037e" filled="false" stroked="true" strokeweight=".599pt" strokecolor="#000000">
                <v:path arrowok="t"/>
              </v:shape>
            </v:group>
            <v:group style="position:absolute;left:8554;top:6032;width:31;height:10" coordorigin="8554,6032" coordsize="31,10">
              <v:shape style="position:absolute;left:8554;top:6032;width:31;height:10" coordorigin="8554,6032" coordsize="31,10" path="m8554,6037l8584,6037e" filled="false" stroked="true" strokeweight=".599pt" strokecolor="#000000">
                <v:path arrowok="t"/>
              </v:shape>
            </v:group>
            <v:group style="position:absolute;left:8504;top:6032;width:31;height:10" coordorigin="8504,6032" coordsize="31,10">
              <v:shape style="position:absolute;left:8504;top:6032;width:31;height:10" coordorigin="8504,6032" coordsize="31,10" path="m8504,6037l8534,6037e" filled="false" stroked="true" strokeweight=".599pt" strokecolor="#000000">
                <v:path arrowok="t"/>
              </v:shape>
            </v:group>
            <v:group style="position:absolute;left:8453;top:6032;width:31;height:10" coordorigin="8453,6032" coordsize="31,10">
              <v:shape style="position:absolute;left:8453;top:6032;width:31;height:10" coordorigin="8453,6032" coordsize="31,10" path="m8453,6037l8483,6037e" filled="false" stroked="true" strokeweight=".599pt" strokecolor="#000000">
                <v:path arrowok="t"/>
              </v:shape>
            </v:group>
            <v:group style="position:absolute;left:8403;top:6032;width:31;height:10" coordorigin="8403,6032" coordsize="31,10">
              <v:shape style="position:absolute;left:8403;top:6032;width:31;height:10" coordorigin="8403,6032" coordsize="31,10" path="m8403,6037l8433,6037e" filled="false" stroked="true" strokeweight=".599pt" strokecolor="#000000">
                <v:path arrowok="t"/>
              </v:shape>
            </v:group>
            <v:group style="position:absolute;left:8353;top:6032;width:31;height:10" coordorigin="8353,6032" coordsize="31,10">
              <v:shape style="position:absolute;left:8353;top:6032;width:31;height:10" coordorigin="8353,6032" coordsize="31,10" path="m8353,6037l8383,6037e" filled="false" stroked="true" strokeweight=".599pt" strokecolor="#000000">
                <v:path arrowok="t"/>
              </v:shape>
            </v:group>
            <v:group style="position:absolute;left:8303;top:6032;width:31;height:10" coordorigin="8303,6032" coordsize="31,10">
              <v:shape style="position:absolute;left:8303;top:6032;width:31;height:10" coordorigin="8303,6032" coordsize="31,10" path="m8303,6037l8333,6037e" filled="false" stroked="true" strokeweight=".599pt" strokecolor="#000000">
                <v:path arrowok="t"/>
              </v:shape>
            </v:group>
            <v:group style="position:absolute;left:8253;top:6032;width:31;height:10" coordorigin="8253,6032" coordsize="31,10">
              <v:shape style="position:absolute;left:8253;top:6032;width:31;height:10" coordorigin="8253,6032" coordsize="31,10" path="m8253,6037l8283,6037e" filled="false" stroked="true" strokeweight=".599pt" strokecolor="#000000">
                <v:path arrowok="t"/>
              </v:shape>
            </v:group>
            <v:group style="position:absolute;left:8202;top:6032;width:31;height:10" coordorigin="8202,6032" coordsize="31,10">
              <v:shape style="position:absolute;left:8202;top:6032;width:31;height:10" coordorigin="8202,6032" coordsize="31,10" path="m8202,6037l8232,6037e" filled="false" stroked="true" strokeweight=".599pt" strokecolor="#000000">
                <v:path arrowok="t"/>
              </v:shape>
            </v:group>
            <v:group style="position:absolute;left:8152;top:6032;width:31;height:10" coordorigin="8152,6032" coordsize="31,10">
              <v:shape style="position:absolute;left:8152;top:6032;width:31;height:10" coordorigin="8152,6032" coordsize="31,10" path="m8152,6037l8182,6037e" filled="false" stroked="true" strokeweight=".599pt" strokecolor="#000000">
                <v:path arrowok="t"/>
              </v:shape>
            </v:group>
            <v:group style="position:absolute;left:8102;top:6032;width:31;height:10" coordorigin="8102,6032" coordsize="31,10">
              <v:shape style="position:absolute;left:8102;top:6032;width:31;height:10" coordorigin="8102,6032" coordsize="31,10" path="m8102,6037l8132,6037e" filled="false" stroked="true" strokeweight=".599pt" strokecolor="#000000">
                <v:path arrowok="t"/>
              </v:shape>
            </v:group>
            <v:group style="position:absolute;left:8052;top:6032;width:31;height:10" coordorigin="8052,6032" coordsize="31,10">
              <v:shape style="position:absolute;left:8052;top:6032;width:31;height:10" coordorigin="8052,6032" coordsize="31,10" path="m8052,6037l8082,6037e" filled="false" stroked="true" strokeweight=".599pt" strokecolor="#000000">
                <v:path arrowok="t"/>
              </v:shape>
            </v:group>
            <v:group style="position:absolute;left:8001;top:6032;width:31;height:10" coordorigin="8001,6032" coordsize="31,10">
              <v:shape style="position:absolute;left:8001;top:6032;width:31;height:10" coordorigin="8001,6032" coordsize="31,10" path="m8001,6037l8032,6037e" filled="false" stroked="true" strokeweight=".599pt" strokecolor="#000000">
                <v:path arrowok="t"/>
              </v:shape>
            </v:group>
            <v:group style="position:absolute;left:7951;top:6032;width:31;height:10" coordorigin="7951,6032" coordsize="31,10">
              <v:shape style="position:absolute;left:7951;top:6032;width:31;height:10" coordorigin="7951,6032" coordsize="31,10" path="m7951,6037l7981,6037e" filled="false" stroked="true" strokeweight=".599pt" strokecolor="#000000">
                <v:path arrowok="t"/>
              </v:shape>
            </v:group>
            <v:group style="position:absolute;left:7901;top:6032;width:31;height:10" coordorigin="7901,6032" coordsize="31,10">
              <v:shape style="position:absolute;left:7901;top:6032;width:31;height:10" coordorigin="7901,6032" coordsize="31,10" path="m7901,6037l7931,6037e" filled="false" stroked="true" strokeweight=".599pt" strokecolor="#000000">
                <v:path arrowok="t"/>
              </v:shape>
            </v:group>
            <v:group style="position:absolute;left:7851;top:6032;width:31;height:10" coordorigin="7851,6032" coordsize="31,10">
              <v:shape style="position:absolute;left:7851;top:6032;width:31;height:10" coordorigin="7851,6032" coordsize="31,10" path="m7851,6037l7881,6037e" filled="false" stroked="true" strokeweight=".599pt" strokecolor="#000000">
                <v:path arrowok="t"/>
              </v:shape>
            </v:group>
            <v:group style="position:absolute;left:7801;top:6032;width:31;height:10" coordorigin="7801,6032" coordsize="31,10">
              <v:shape style="position:absolute;left:7801;top:6032;width:31;height:10" coordorigin="7801,6032" coordsize="31,10" path="m7801,6037l7831,6037e" filled="false" stroked="true" strokeweight=".599pt" strokecolor="#000000">
                <v:path arrowok="t"/>
              </v:shape>
            </v:group>
            <v:group style="position:absolute;left:7750;top:6032;width:31;height:10" coordorigin="7750,6032" coordsize="31,10">
              <v:shape style="position:absolute;left:7750;top:6032;width:31;height:10" coordorigin="7750,6032" coordsize="31,10" path="m7750,6037l7780,6037e" filled="false" stroked="true" strokeweight=".599pt" strokecolor="#000000">
                <v:path arrowok="t"/>
              </v:shape>
            </v:group>
            <v:group style="position:absolute;left:11215;top:6032;width:16;height:10" coordorigin="11215,6032" coordsize="16,10">
              <v:shape style="position:absolute;left:11215;top:6032;width:16;height:10" coordorigin="11215,6032" coordsize="16,10" path="m11215,6037l11230,6037e" filled="false" stroked="true" strokeweight=".599pt" strokecolor="#000000">
                <v:path arrowok="t"/>
              </v:shape>
            </v:group>
            <v:group style="position:absolute;left:7710;top:6037;width:21;height:2" coordorigin="7710,6037" coordsize="21,2">
              <v:shape style="position:absolute;left:7710;top:6037;width:21;height:2" coordorigin="7710,6037" coordsize="21,0" path="m7710,6037l7730,6037e" filled="false" stroked="true" strokeweight=".599pt" strokecolor="#000000">
                <v:path arrowok="t"/>
              </v:shape>
            </v:group>
            <v:group style="position:absolute;left:7710;top:6072;width:10;height:30" coordorigin="7710,6072" coordsize="10,30">
              <v:shape style="position:absolute;left:7710;top:6072;width:10;height:30" coordorigin="7710,6072" coordsize="10,30" path="m7710,6087l7720,6087e" filled="false" stroked="true" strokeweight="1.599pt" strokecolor="#000000">
                <v:path arrowok="t"/>
              </v:shape>
            </v:group>
            <v:group style="position:absolute;left:7710;top:6122;width:10;height:30" coordorigin="7710,6122" coordsize="10,30">
              <v:shape style="position:absolute;left:7710;top:6122;width:10;height:30" coordorigin="7710,6122" coordsize="10,30" path="m7710,6137l7720,6137e" filled="false" stroked="true" strokeweight="1.599pt" strokecolor="#000000">
                <v:path arrowok="t"/>
              </v:shape>
            </v:group>
            <v:group style="position:absolute;left:7710;top:6172;width:10;height:30" coordorigin="7710,6172" coordsize="10,30">
              <v:shape style="position:absolute;left:7710;top:6172;width:10;height:30" coordorigin="7710,6172" coordsize="10,30" path="m7710,6187l7720,6187e" filled="false" stroked="true" strokeweight="1.599pt" strokecolor="#000000">
                <v:path arrowok="t"/>
              </v:shape>
            </v:group>
            <v:group style="position:absolute;left:7710;top:6222;width:10;height:30" coordorigin="7710,6222" coordsize="10,30">
              <v:shape style="position:absolute;left:7710;top:6222;width:10;height:30" coordorigin="7710,6222" coordsize="10,30" path="m7710,6237l7720,6237e" filled="false" stroked="true" strokeweight="1.6pt" strokecolor="#000000">
                <v:path arrowok="t"/>
              </v:shape>
            </v:group>
            <v:group style="position:absolute;left:7710;top:6272;width:10;height:30" coordorigin="7710,6272" coordsize="10,30">
              <v:shape style="position:absolute;left:7710;top:6272;width:10;height:30" coordorigin="7710,6272" coordsize="10,30" path="m7710,6287l7720,6287e" filled="false" stroked="true" strokeweight="1.599pt" strokecolor="#000000">
                <v:path arrowok="t"/>
              </v:shape>
            </v:group>
            <v:group style="position:absolute;left:7710;top:6322;width:10;height:30" coordorigin="7710,6322" coordsize="10,30">
              <v:shape style="position:absolute;left:7710;top:6322;width:10;height:30" coordorigin="7710,6322" coordsize="10,30" path="m7710,6337l7720,6337e" filled="false" stroked="true" strokeweight="1.599pt" strokecolor="#000000">
                <v:path arrowok="t"/>
              </v:shape>
            </v:group>
            <v:group style="position:absolute;left:7710;top:6372;width:10;height:30" coordorigin="7710,6372" coordsize="10,30">
              <v:shape style="position:absolute;left:7710;top:6372;width:10;height:30" coordorigin="7710,6372" coordsize="10,30" path="m7710,6387l7720,6387e" filled="false" stroked="true" strokeweight="1.599pt" strokecolor="#000000">
                <v:path arrowok="t"/>
              </v:shape>
            </v:group>
            <v:group style="position:absolute;left:7710;top:6422;width:10;height:30" coordorigin="7710,6422" coordsize="10,30">
              <v:shape style="position:absolute;left:7710;top:6422;width:10;height:30" coordorigin="7710,6422" coordsize="10,30" path="m7710,6437l7720,6437e" filled="false" stroked="true" strokeweight="1.599pt" strokecolor="#000000">
                <v:path arrowok="t"/>
              </v:shape>
            </v:group>
            <v:group style="position:absolute;left:7710;top:6472;width:10;height:30" coordorigin="7710,6472" coordsize="10,30">
              <v:shape style="position:absolute;left:7710;top:6472;width:10;height:30" coordorigin="7710,6472" coordsize="10,30" path="m7710,6487l7720,6487e" filled="false" stroked="true" strokeweight="1.599pt" strokecolor="#000000">
                <v:path arrowok="t"/>
              </v:shape>
            </v:group>
            <v:group style="position:absolute;left:7710;top:6522;width:10;height:30" coordorigin="7710,6522" coordsize="10,30">
              <v:shape style="position:absolute;left:7710;top:6522;width:10;height:30" coordorigin="7710,6522" coordsize="10,30" path="m7710,6537l7720,6537e" filled="false" stroked="true" strokeweight="1.599pt" strokecolor="#000000">
                <v:path arrowok="t"/>
              </v:shape>
            </v:group>
            <v:group style="position:absolute;left:7710;top:6572;width:10;height:30" coordorigin="7710,6572" coordsize="10,30">
              <v:shape style="position:absolute;left:7710;top:6572;width:10;height:30" coordorigin="7710,6572" coordsize="10,30" path="m7710,6587l7720,6587e" filled="false" stroked="true" strokeweight="1.599pt" strokecolor="#000000">
                <v:path arrowok="t"/>
              </v:shape>
            </v:group>
            <v:group style="position:absolute;left:7710;top:6622;width:10;height:30" coordorigin="7710,6622" coordsize="10,30">
              <v:shape style="position:absolute;left:7710;top:6622;width:10;height:30" coordorigin="7710,6622" coordsize="10,30" path="m7710,6637l7720,6637e" filled="false" stroked="true" strokeweight="1.599pt" strokecolor="#000000">
                <v:path arrowok="t"/>
              </v:shape>
            </v:group>
            <v:group style="position:absolute;left:7710;top:6672;width:10;height:30" coordorigin="7710,6672" coordsize="10,30">
              <v:shape style="position:absolute;left:7710;top:6672;width:10;height:30" coordorigin="7710,6672" coordsize="10,30" path="m7710,6687l7720,6687e" filled="false" stroked="true" strokeweight="1.599pt" strokecolor="#000000">
                <v:path arrowok="t"/>
              </v:shape>
            </v:group>
            <v:group style="position:absolute;left:7710;top:6722;width:10;height:30" coordorigin="7710,6722" coordsize="10,30">
              <v:shape style="position:absolute;left:7710;top:6722;width:10;height:30" coordorigin="7710,6722" coordsize="10,30" path="m7710,6737l7720,6737e" filled="false" stroked="true" strokeweight="1.599pt" strokecolor="#000000">
                <v:path arrowok="t"/>
              </v:shape>
            </v:group>
            <v:group style="position:absolute;left:7710;top:6772;width:10;height:30" coordorigin="7710,6772" coordsize="10,30">
              <v:shape style="position:absolute;left:7710;top:6772;width:10;height:30" coordorigin="7710,6772" coordsize="10,30" path="m7710,6787l7720,6787e" filled="false" stroked="true" strokeweight="1.599pt" strokecolor="#000000">
                <v:path arrowok="t"/>
              </v:shape>
            </v:group>
            <v:group style="position:absolute;left:7710;top:6822;width:10;height:30" coordorigin="7710,6822" coordsize="10,30">
              <v:shape style="position:absolute;left:7710;top:6822;width:10;height:30" coordorigin="7710,6822" coordsize="10,30" path="m7710,6837l7720,6837e" filled="false" stroked="true" strokeweight="1.599pt" strokecolor="#000000">
                <v:path arrowok="t"/>
              </v:shape>
            </v:group>
            <v:group style="position:absolute;left:7710;top:6872;width:10;height:30" coordorigin="7710,6872" coordsize="10,30">
              <v:shape style="position:absolute;left:7710;top:6872;width:10;height:30" coordorigin="7710,6872" coordsize="10,30" path="m7710,6887l7720,6887e" filled="false" stroked="true" strokeweight="1.599pt" strokecolor="#000000">
                <v:path arrowok="t"/>
              </v:shape>
            </v:group>
            <v:group style="position:absolute;left:7710;top:6922;width:10;height:30" coordorigin="7710,6922" coordsize="10,30">
              <v:shape style="position:absolute;left:7710;top:6922;width:10;height:30" coordorigin="7710,6922" coordsize="10,30" path="m7710,6937l7720,6937e" filled="false" stroked="true" strokeweight="1.599pt" strokecolor="#000000">
                <v:path arrowok="t"/>
              </v:shape>
            </v:group>
            <v:group style="position:absolute;left:7710;top:6972;width:10;height:30" coordorigin="7710,6972" coordsize="10,30">
              <v:shape style="position:absolute;left:7710;top:6972;width:10;height:30" coordorigin="7710,6972" coordsize="10,30" path="m7710,6987l7720,6987e" filled="false" stroked="true" strokeweight="1.599pt" strokecolor="#000000">
                <v:path arrowok="t"/>
              </v:shape>
            </v:group>
            <v:group style="position:absolute;left:7710;top:7022;width:10;height:30" coordorigin="7710,7022" coordsize="10,30">
              <v:shape style="position:absolute;left:7710;top:7022;width:10;height:30" coordorigin="7710,7022" coordsize="10,30" path="m7710,7037l7720,7037e" filled="false" stroked="true" strokeweight="1.599pt" strokecolor="#000000">
                <v:path arrowok="t"/>
              </v:shape>
            </v:group>
            <v:group style="position:absolute;left:7710;top:7072;width:10;height:30" coordorigin="7710,7072" coordsize="10,30">
              <v:shape style="position:absolute;left:7710;top:7072;width:10;height:30" coordorigin="7710,7072" coordsize="10,30" path="m7710,7087l7720,7087e" filled="false" stroked="true" strokeweight="1.599pt" strokecolor="#000000">
                <v:path arrowok="t"/>
              </v:shape>
            </v:group>
            <v:group style="position:absolute;left:7710;top:7122;width:10;height:30" coordorigin="7710,7122" coordsize="10,30">
              <v:shape style="position:absolute;left:7710;top:7122;width:10;height:30" coordorigin="7710,7122" coordsize="10,30" path="m7710,7137l7720,7137e" filled="false" stroked="true" strokeweight="1.6pt" strokecolor="#000000">
                <v:path arrowok="t"/>
              </v:shape>
            </v:group>
            <v:group style="position:absolute;left:7710;top:7172;width:10;height:30" coordorigin="7710,7172" coordsize="10,30">
              <v:shape style="position:absolute;left:7710;top:7172;width:10;height:30" coordorigin="7710,7172" coordsize="10,30" path="m7710,7187l7720,7187e" filled="false" stroked="true" strokeweight="1.599pt" strokecolor="#000000">
                <v:path arrowok="t"/>
              </v:shape>
            </v:group>
            <v:group style="position:absolute;left:7710;top:7222;width:10;height:30" coordorigin="7710,7222" coordsize="10,30">
              <v:shape style="position:absolute;left:7710;top:7222;width:10;height:30" coordorigin="7710,7222" coordsize="10,30" path="m7710,7237l7720,7237e" filled="false" stroked="true" strokeweight="1.599pt" strokecolor="#000000">
                <v:path arrowok="t"/>
              </v:shape>
            </v:group>
            <v:group style="position:absolute;left:7710;top:7272;width:10;height:30" coordorigin="7710,7272" coordsize="10,30">
              <v:shape style="position:absolute;left:7710;top:7272;width:10;height:30" coordorigin="7710,7272" coordsize="10,30" path="m7710,7287l7720,7287e" filled="false" stroked="true" strokeweight="1.599pt" strokecolor="#000000">
                <v:path arrowok="t"/>
              </v:shape>
            </v:group>
            <v:group style="position:absolute;left:7710;top:7322;width:10;height:30" coordorigin="7710,7322" coordsize="10,30">
              <v:shape style="position:absolute;left:7710;top:7322;width:10;height:30" coordorigin="7710,7322" coordsize="10,30" path="m7710,7337l7720,7337e" filled="false" stroked="true" strokeweight="1.599pt" strokecolor="#000000">
                <v:path arrowok="t"/>
              </v:shape>
            </v:group>
            <v:group style="position:absolute;left:7710;top:7372;width:10;height:30" coordorigin="7710,7372" coordsize="10,30">
              <v:shape style="position:absolute;left:7710;top:7372;width:10;height:30" coordorigin="7710,7372" coordsize="10,30" path="m7710,7387l7720,7387e" filled="false" stroked="true" strokeweight="1.599pt" strokecolor="#000000">
                <v:path arrowok="t"/>
              </v:shape>
            </v:group>
            <v:group style="position:absolute;left:7710;top:7422;width:10;height:30" coordorigin="7710,7422" coordsize="10,30">
              <v:shape style="position:absolute;left:7710;top:7422;width:10;height:30" coordorigin="7710,7422" coordsize="10,30" path="m7710,7437l7720,7437e" filled="false" stroked="true" strokeweight="1.599pt" strokecolor="#000000">
                <v:path arrowok="t"/>
              </v:shape>
            </v:group>
            <v:group style="position:absolute;left:7710;top:7472;width:10;height:30" coordorigin="7710,7472" coordsize="10,30">
              <v:shape style="position:absolute;left:7710;top:7472;width:10;height:30" coordorigin="7710,7472" coordsize="10,30" path="m7710,7487l7720,7487e" filled="false" stroked="true" strokeweight="1.599pt" strokecolor="#000000">
                <v:path arrowok="t"/>
              </v:shape>
            </v:group>
            <v:group style="position:absolute;left:7710;top:7522;width:10;height:30" coordorigin="7710,7522" coordsize="10,30">
              <v:shape style="position:absolute;left:7710;top:7522;width:10;height:30" coordorigin="7710,7522" coordsize="10,30" path="m7710,7537l7720,7537e" filled="false" stroked="true" strokeweight="1.599pt" strokecolor="#000000">
                <v:path arrowok="t"/>
              </v:shape>
            </v:group>
            <v:group style="position:absolute;left:7710;top:7572;width:10;height:30" coordorigin="7710,7572" coordsize="10,30">
              <v:shape style="position:absolute;left:7710;top:7572;width:10;height:30" coordorigin="7710,7572" coordsize="10,30" path="m7710,7587l7720,7587e" filled="false" stroked="true" strokeweight="1.599pt" strokecolor="#000000">
                <v:path arrowok="t"/>
              </v:shape>
            </v:group>
            <v:group style="position:absolute;left:7710;top:7622;width:10;height:30" coordorigin="7710,7622" coordsize="10,30">
              <v:shape style="position:absolute;left:7710;top:7622;width:10;height:30" coordorigin="7710,7622" coordsize="10,30" path="m7710,7637l7720,7637e" filled="false" stroked="true" strokeweight="1.599pt" strokecolor="#000000">
                <v:path arrowok="t"/>
              </v:shape>
            </v:group>
            <v:group style="position:absolute;left:7710;top:7671;width:10;height:30" coordorigin="7710,7671" coordsize="10,30">
              <v:shape style="position:absolute;left:7710;top:7671;width:10;height:30" coordorigin="7710,7671" coordsize="10,30" path="m7710,7686l7720,7686e" filled="false" stroked="true" strokeweight="1.599pt" strokecolor="#000000">
                <v:path arrowok="t"/>
              </v:shape>
            </v:group>
            <v:group style="position:absolute;left:7710;top:7721;width:10;height:30" coordorigin="7710,7721" coordsize="10,30">
              <v:shape style="position:absolute;left:7710;top:7721;width:10;height:30" coordorigin="7710,7721" coordsize="10,30" path="m7710,7736l7720,7736e" filled="false" stroked="true" strokeweight="1.599pt" strokecolor="#000000">
                <v:path arrowok="t"/>
              </v:shape>
            </v:group>
            <v:group style="position:absolute;left:7710;top:7771;width:10;height:30" coordorigin="7710,7771" coordsize="10,30">
              <v:shape style="position:absolute;left:7710;top:7771;width:10;height:30" coordorigin="7710,7771" coordsize="10,30" path="m7710,7786l7720,7786e" filled="false" stroked="true" strokeweight="1.599pt" strokecolor="#000000">
                <v:path arrowok="t"/>
              </v:shape>
            </v:group>
            <v:group style="position:absolute;left:7710;top:7821;width:10;height:30" coordorigin="7710,7821" coordsize="10,30">
              <v:shape style="position:absolute;left:7710;top:7821;width:10;height:30" coordorigin="7710,7821" coordsize="10,30" path="m7710,7836l7720,7836e" filled="false" stroked="true" strokeweight="1.599pt" strokecolor="#000000">
                <v:path arrowok="t"/>
              </v:shape>
            </v:group>
            <v:group style="position:absolute;left:7710;top:7871;width:10;height:30" coordorigin="7710,7871" coordsize="10,30">
              <v:shape style="position:absolute;left:7710;top:7871;width:10;height:30" coordorigin="7710,7871" coordsize="10,30" path="m7710,7886l7720,7886e" filled="false" stroked="true" strokeweight="1.599pt" strokecolor="#000000">
                <v:path arrowok="t"/>
              </v:shape>
            </v:group>
            <v:group style="position:absolute;left:7710;top:7921;width:10;height:30" coordorigin="7710,7921" coordsize="10,30">
              <v:shape style="position:absolute;left:7710;top:7921;width:10;height:30" coordorigin="7710,7921" coordsize="10,30" path="m7710,7936l7720,7936e" filled="false" stroked="true" strokeweight="1.599pt" strokecolor="#000000">
                <v:path arrowok="t"/>
              </v:shape>
            </v:group>
            <v:group style="position:absolute;left:7710;top:7971;width:10;height:30" coordorigin="7710,7971" coordsize="10,30">
              <v:shape style="position:absolute;left:7710;top:7971;width:10;height:30" coordorigin="7710,7971" coordsize="10,30" path="m7710,7986l7720,7986e" filled="false" stroked="true" strokeweight="1.599pt" strokecolor="#000000">
                <v:path arrowok="t"/>
              </v:shape>
            </v:group>
            <v:group style="position:absolute;left:7710;top:8021;width:10;height:30" coordorigin="7710,8021" coordsize="10,30">
              <v:shape style="position:absolute;left:7710;top:8021;width:10;height:30" coordorigin="7710,8021" coordsize="10,30" path="m7710,8036l7720,8036e" filled="false" stroked="true" strokeweight="1.6pt" strokecolor="#000000">
                <v:path arrowok="t"/>
              </v:shape>
            </v:group>
            <v:group style="position:absolute;left:7710;top:8071;width:10;height:30" coordorigin="7710,8071" coordsize="10,30">
              <v:shape style="position:absolute;left:7710;top:8071;width:10;height:30" coordorigin="7710,8071" coordsize="10,30" path="m7710,8086l7720,8086e" filled="false" stroked="true" strokeweight="1.599pt" strokecolor="#000000">
                <v:path arrowok="t"/>
              </v:shape>
            </v:group>
            <v:group style="position:absolute;left:7710;top:8121;width:10;height:30" coordorigin="7710,8121" coordsize="10,30">
              <v:shape style="position:absolute;left:7710;top:8121;width:10;height:30" coordorigin="7710,8121" coordsize="10,30" path="m7710,8136l7720,8136e" filled="false" stroked="true" strokeweight="1.599pt" strokecolor="#000000">
                <v:path arrowok="t"/>
              </v:shape>
            </v:group>
            <v:group style="position:absolute;left:7710;top:8171;width:10;height:30" coordorigin="7710,8171" coordsize="10,30">
              <v:shape style="position:absolute;left:7710;top:8171;width:10;height:30" coordorigin="7710,8171" coordsize="10,30" path="m7710,8186l7720,8186e" filled="false" stroked="true" strokeweight="1.599pt" strokecolor="#000000">
                <v:path arrowok="t"/>
              </v:shape>
            </v:group>
            <v:group style="position:absolute;left:7710;top:8221;width:10;height:30" coordorigin="7710,8221" coordsize="10,30">
              <v:shape style="position:absolute;left:7710;top:8221;width:10;height:30" coordorigin="7710,8221" coordsize="10,30" path="m7710,8236l7720,8236e" filled="false" stroked="true" strokeweight="1.599pt" strokecolor="#000000">
                <v:path arrowok="t"/>
              </v:shape>
            </v:group>
            <v:group style="position:absolute;left:7710;top:8271;width:10;height:30" coordorigin="7710,8271" coordsize="10,30">
              <v:shape style="position:absolute;left:7710;top:8271;width:10;height:30" coordorigin="7710,8271" coordsize="10,30" path="m7710,8286l7720,8286e" filled="false" stroked="true" strokeweight="1.599pt" strokecolor="#000000">
                <v:path arrowok="t"/>
              </v:shape>
            </v:group>
            <v:group style="position:absolute;left:7710;top:8321;width:10;height:30" coordorigin="7710,8321" coordsize="10,30">
              <v:shape style="position:absolute;left:7710;top:8321;width:10;height:30" coordorigin="7710,8321" coordsize="10,30" path="m7710,8336l7720,8336e" filled="false" stroked="true" strokeweight="1.599pt" strokecolor="#000000">
                <v:path arrowok="t"/>
              </v:shape>
            </v:group>
            <v:group style="position:absolute;left:7710;top:8371;width:10;height:30" coordorigin="7710,8371" coordsize="10,30">
              <v:shape style="position:absolute;left:7710;top:8371;width:10;height:30" coordorigin="7710,8371" coordsize="10,30" path="m7710,8386l7720,8386e" filled="false" stroked="true" strokeweight="1.599pt" strokecolor="#000000">
                <v:path arrowok="t"/>
              </v:shape>
            </v:group>
            <v:group style="position:absolute;left:7710;top:8421;width:10;height:30" coordorigin="7710,8421" coordsize="10,30">
              <v:shape style="position:absolute;left:7710;top:8421;width:10;height:30" coordorigin="7710,8421" coordsize="10,30" path="m7710,8436l7720,8436e" filled="false" stroked="true" strokeweight="1.599pt" strokecolor="#000000">
                <v:path arrowok="t"/>
              </v:shape>
            </v:group>
            <v:group style="position:absolute;left:7710;top:8471;width:10;height:30" coordorigin="7710,8471" coordsize="10,30">
              <v:shape style="position:absolute;left:7710;top:8471;width:10;height:30" coordorigin="7710,8471" coordsize="10,30" path="m7710,8486l7720,8486e" filled="false" stroked="true" strokeweight="1.599pt" strokecolor="#000000">
                <v:path arrowok="t"/>
              </v:shape>
            </v:group>
            <v:group style="position:absolute;left:7710;top:8521;width:10;height:30" coordorigin="7710,8521" coordsize="10,30">
              <v:shape style="position:absolute;left:7710;top:8521;width:10;height:30" coordorigin="7710,8521" coordsize="10,30" path="m7710,8536l7720,8536e" filled="false" stroked="true" strokeweight="1.599pt" strokecolor="#000000">
                <v:path arrowok="t"/>
              </v:shape>
            </v:group>
            <v:group style="position:absolute;left:7710;top:8571;width:10;height:30" coordorigin="7710,8571" coordsize="10,30">
              <v:shape style="position:absolute;left:7710;top:8571;width:10;height:30" coordorigin="7710,8571" coordsize="10,30" path="m7710,8586l7720,8586e" filled="false" stroked="true" strokeweight="1.599pt" strokecolor="#000000">
                <v:path arrowok="t"/>
              </v:shape>
            </v:group>
            <v:group style="position:absolute;left:7710;top:8621;width:10;height:30" coordorigin="7710,8621" coordsize="10,30">
              <v:shape style="position:absolute;left:7710;top:8621;width:10;height:30" coordorigin="7710,8621" coordsize="10,30" path="m7710,8636l7720,8636e" filled="false" stroked="true" strokeweight="1.599pt" strokecolor="#000000">
                <v:path arrowok="t"/>
              </v:shape>
            </v:group>
            <v:group style="position:absolute;left:7710;top:8671;width:10;height:30" coordorigin="7710,8671" coordsize="10,30">
              <v:shape style="position:absolute;left:7710;top:8671;width:10;height:30" coordorigin="7710,8671" coordsize="10,30" path="m7710,8686l7720,8686e" filled="false" stroked="true" strokeweight="1.6pt" strokecolor="#000000">
                <v:path arrowok="t"/>
              </v:shape>
            </v:group>
            <v:group style="position:absolute;left:7710;top:8721;width:10;height:30" coordorigin="7710,8721" coordsize="10,30">
              <v:shape style="position:absolute;left:7710;top:8721;width:10;height:30" coordorigin="7710,8721" coordsize="10,30" path="m7710,8736l7720,8736e" filled="false" stroked="true" strokeweight="1.599pt" strokecolor="#000000">
                <v:path arrowok="t"/>
              </v:shape>
            </v:group>
            <v:group style="position:absolute;left:7710;top:8771;width:10;height:30" coordorigin="7710,8771" coordsize="10,30">
              <v:shape style="position:absolute;left:7710;top:8771;width:10;height:30" coordorigin="7710,8771" coordsize="10,30" path="m7710,8786l7720,8786e" filled="false" stroked="true" strokeweight="1.599pt" strokecolor="#000000">
                <v:path arrowok="t"/>
              </v:shape>
            </v:group>
            <v:group style="position:absolute;left:7710;top:8821;width:10;height:30" coordorigin="7710,8821" coordsize="10,30">
              <v:shape style="position:absolute;left:7710;top:8821;width:10;height:30" coordorigin="7710,8821" coordsize="10,30" path="m7710,8836l7720,8836e" filled="false" stroked="true" strokeweight="1.599pt" strokecolor="#000000">
                <v:path arrowok="t"/>
              </v:shape>
            </v:group>
            <v:group style="position:absolute;left:7710;top:8871;width:10;height:30" coordorigin="7710,8871" coordsize="10,30">
              <v:shape style="position:absolute;left:7710;top:8871;width:10;height:30" coordorigin="7710,8871" coordsize="10,30" path="m7710,8886l7720,8886e" filled="false" stroked="true" strokeweight="1.599pt" strokecolor="#000000">
                <v:path arrowok="t"/>
              </v:shape>
            </v:group>
            <v:group style="position:absolute;left:7710;top:8921;width:10;height:30" coordorigin="7710,8921" coordsize="10,30">
              <v:shape style="position:absolute;left:7710;top:8921;width:10;height:30" coordorigin="7710,8921" coordsize="10,30" path="m7710,8936l7720,8936e" filled="false" stroked="true" strokeweight="1.599pt" strokecolor="#000000">
                <v:path arrowok="t"/>
              </v:shape>
            </v:group>
            <v:group style="position:absolute;left:7710;top:8971;width:10;height:30" coordorigin="7710,8971" coordsize="10,30">
              <v:shape style="position:absolute;left:7710;top:8971;width:10;height:30" coordorigin="7710,8971" coordsize="10,30" path="m7710,8986l7720,8986e" filled="false" stroked="true" strokeweight="1.599pt" strokecolor="#000000">
                <v:path arrowok="t"/>
              </v:shape>
            </v:group>
            <v:group style="position:absolute;left:7710;top:9021;width:10;height:30" coordorigin="7710,9021" coordsize="10,30">
              <v:shape style="position:absolute;left:7710;top:9021;width:10;height:30" coordorigin="7710,9021" coordsize="10,30" path="m7710,9036l7720,9036e" filled="false" stroked="true" strokeweight="1.599pt" strokecolor="#000000">
                <v:path arrowok="t"/>
              </v:shape>
            </v:group>
            <v:group style="position:absolute;left:7710;top:9071;width:10;height:30" coordorigin="7710,9071" coordsize="10,30">
              <v:shape style="position:absolute;left:7710;top:9071;width:10;height:30" coordorigin="7710,9071" coordsize="10,30" path="m7710,9086l7720,9086e" filled="false" stroked="true" strokeweight="1.6pt" strokecolor="#000000">
                <v:path arrowok="t"/>
              </v:shape>
            </v:group>
            <v:group style="position:absolute;left:7710;top:9121;width:10;height:30" coordorigin="7710,9121" coordsize="10,30">
              <v:shape style="position:absolute;left:7710;top:9121;width:10;height:30" coordorigin="7710,9121" coordsize="10,30" path="m7710,9136l7720,9136e" filled="false" stroked="true" strokeweight="1.599pt" strokecolor="#000000">
                <v:path arrowok="t"/>
              </v:shape>
            </v:group>
            <v:group style="position:absolute;left:7710;top:9171;width:10;height:30" coordorigin="7710,9171" coordsize="10,30">
              <v:shape style="position:absolute;left:7710;top:9171;width:10;height:30" coordorigin="7710,9171" coordsize="10,30" path="m7710,9186l7720,9186e" filled="false" stroked="true" strokeweight="1.599pt" strokecolor="#000000">
                <v:path arrowok="t"/>
              </v:shape>
            </v:group>
            <v:group style="position:absolute;left:7710;top:9221;width:10;height:30" coordorigin="7710,9221" coordsize="10,30">
              <v:shape style="position:absolute;left:7710;top:9221;width:10;height:30" coordorigin="7710,9221" coordsize="10,30" path="m7710,9236l7720,9236e" filled="false" stroked="true" strokeweight="1.599pt" strokecolor="#000000">
                <v:path arrowok="t"/>
              </v:shape>
            </v:group>
            <v:group style="position:absolute;left:7710;top:9271;width:10;height:30" coordorigin="7710,9271" coordsize="10,30">
              <v:shape style="position:absolute;left:7710;top:9271;width:10;height:30" coordorigin="7710,9271" coordsize="10,30" path="m7710,9286l7720,9286e" filled="false" stroked="true" strokeweight="1.599pt" strokecolor="#000000">
                <v:path arrowok="t"/>
              </v:shape>
            </v:group>
            <v:group style="position:absolute;left:7710;top:9321;width:10;height:30" coordorigin="7710,9321" coordsize="10,30">
              <v:shape style="position:absolute;left:7710;top:9321;width:10;height:30" coordorigin="7710,9321" coordsize="10,30" path="m7710,9336l7720,9336e" filled="false" stroked="true" strokeweight="1.599pt" strokecolor="#000000">
                <v:path arrowok="t"/>
              </v:shape>
            </v:group>
            <v:group style="position:absolute;left:7710;top:9371;width:10;height:30" coordorigin="7710,9371" coordsize="10,30">
              <v:shape style="position:absolute;left:7710;top:9371;width:10;height:30" coordorigin="7710,9371" coordsize="10,30" path="m7710,9386l7720,9386e" filled="false" stroked="true" strokeweight="1.599pt" strokecolor="#000000">
                <v:path arrowok="t"/>
              </v:shape>
            </v:group>
            <v:group style="position:absolute;left:7710;top:9421;width:10;height:30" coordorigin="7710,9421" coordsize="10,30">
              <v:shape style="position:absolute;left:7710;top:9421;width:10;height:30" coordorigin="7710,9421" coordsize="10,30" path="m7710,9436l7720,9436e" filled="false" stroked="true" strokeweight="1.599pt" strokecolor="#000000">
                <v:path arrowok="t"/>
              </v:shape>
            </v:group>
            <v:group style="position:absolute;left:7710;top:9471;width:10;height:30" coordorigin="7710,9471" coordsize="10,30">
              <v:shape style="position:absolute;left:7710;top:9471;width:10;height:30" coordorigin="7710,9471" coordsize="10,30" path="m7710,9486l7720,9486e" filled="false" stroked="true" strokeweight="1.599pt" strokecolor="#000000">
                <v:path arrowok="t"/>
              </v:shape>
            </v:group>
            <v:group style="position:absolute;left:7710;top:9521;width:10;height:30" coordorigin="7710,9521" coordsize="10,30">
              <v:shape style="position:absolute;left:7710;top:9521;width:10;height:30" coordorigin="7710,9521" coordsize="10,30" path="m7710,9536l7720,9536e" filled="false" stroked="true" strokeweight="1.599pt" strokecolor="#000000">
                <v:path arrowok="t"/>
              </v:shape>
            </v:group>
            <v:group style="position:absolute;left:7710;top:9571;width:10;height:30" coordorigin="7710,9571" coordsize="10,30">
              <v:shape style="position:absolute;left:7710;top:9571;width:10;height:30" coordorigin="7710,9571" coordsize="10,30" path="m7710,9586l7720,9586e" filled="false" stroked="true" strokeweight="1.599pt" strokecolor="#000000">
                <v:path arrowok="t"/>
              </v:shape>
            </v:group>
            <v:group style="position:absolute;left:7710;top:9621;width:10;height:30" coordorigin="7710,9621" coordsize="10,30">
              <v:shape style="position:absolute;left:7710;top:9621;width:10;height:30" coordorigin="7710,9621" coordsize="10,30" path="m7710,9636l7720,9636e" filled="false" stroked="true" strokeweight="1.599pt" strokecolor="#000000">
                <v:path arrowok="t"/>
              </v:shape>
            </v:group>
            <v:group style="position:absolute;left:7710;top:9671;width:10;height:30" coordorigin="7710,9671" coordsize="10,30">
              <v:shape style="position:absolute;left:7710;top:9671;width:10;height:30" coordorigin="7710,9671" coordsize="10,30" path="m7710,9686l7720,9686e" filled="false" stroked="true" strokeweight="1.599pt" strokecolor="#000000">
                <v:path arrowok="t"/>
              </v:shape>
            </v:group>
            <v:group style="position:absolute;left:7710;top:9721;width:10;height:30" coordorigin="7710,9721" coordsize="10,30">
              <v:shape style="position:absolute;left:7710;top:9721;width:10;height:30" coordorigin="7710,9721" coordsize="10,30" path="m7710,9736l7720,9736e" filled="false" stroked="true" strokeweight="1.599pt" strokecolor="#000000">
                <v:path arrowok="t"/>
              </v:shape>
            </v:group>
            <v:group style="position:absolute;left:7710;top:9771;width:10;height:30" coordorigin="7710,9771" coordsize="10,30">
              <v:shape style="position:absolute;left:7710;top:9771;width:10;height:30" coordorigin="7710,9771" coordsize="10,30" path="m7710,9786l7720,9786e" filled="false" stroked="true" strokeweight="1.599pt" strokecolor="#000000">
                <v:path arrowok="t"/>
              </v:shape>
            </v:group>
            <v:group style="position:absolute;left:7710;top:9821;width:10;height:15" coordorigin="7710,9821" coordsize="10,15">
              <v:shape style="position:absolute;left:7710;top:9821;width:10;height:15" coordorigin="7710,9821" coordsize="10,15" path="m7710,9828l7720,9828e" filled="false" stroked="true" strokeweight=".85pt" strokecolor="#000000">
                <v:path arrowok="t"/>
              </v:shape>
            </v:group>
            <v:group style="position:absolute;left:11225;top:6072;width:10;height:30" coordorigin="11225,6072" coordsize="10,30">
              <v:shape style="position:absolute;left:11225;top:6072;width:10;height:30" coordorigin="11225,6072" coordsize="10,30" path="m11225,6087l11235,6087e" filled="false" stroked="true" strokeweight="1.599pt" strokecolor="#000000">
                <v:path arrowok="t"/>
              </v:shape>
            </v:group>
            <v:group style="position:absolute;left:11225;top:6122;width:10;height:30" coordorigin="11225,6122" coordsize="10,30">
              <v:shape style="position:absolute;left:11225;top:6122;width:10;height:30" coordorigin="11225,6122" coordsize="10,30" path="m11225,6137l11235,6137e" filled="false" stroked="true" strokeweight="1.599pt" strokecolor="#000000">
                <v:path arrowok="t"/>
              </v:shape>
            </v:group>
            <v:group style="position:absolute;left:11225;top:6172;width:10;height:30" coordorigin="11225,6172" coordsize="10,30">
              <v:shape style="position:absolute;left:11225;top:6172;width:10;height:30" coordorigin="11225,6172" coordsize="10,30" path="m11225,6187l11235,6187e" filled="false" stroked="true" strokeweight="1.599pt" strokecolor="#000000">
                <v:path arrowok="t"/>
              </v:shape>
            </v:group>
            <v:group style="position:absolute;left:11225;top:6222;width:10;height:30" coordorigin="11225,6222" coordsize="10,30">
              <v:shape style="position:absolute;left:11225;top:6222;width:10;height:30" coordorigin="11225,6222" coordsize="10,30" path="m11225,6237l11235,6237e" filled="false" stroked="true" strokeweight="1.6pt" strokecolor="#000000">
                <v:path arrowok="t"/>
              </v:shape>
            </v:group>
            <v:group style="position:absolute;left:11225;top:6272;width:10;height:30" coordorigin="11225,6272" coordsize="10,30">
              <v:shape style="position:absolute;left:11225;top:6272;width:10;height:30" coordorigin="11225,6272" coordsize="10,30" path="m11225,6287l11235,6287e" filled="false" stroked="true" strokeweight="1.599pt" strokecolor="#000000">
                <v:path arrowok="t"/>
              </v:shape>
            </v:group>
            <v:group style="position:absolute;left:11225;top:6322;width:10;height:30" coordorigin="11225,6322" coordsize="10,30">
              <v:shape style="position:absolute;left:11225;top:6322;width:10;height:30" coordorigin="11225,6322" coordsize="10,30" path="m11225,6337l11235,6337e" filled="false" stroked="true" strokeweight="1.599pt" strokecolor="#000000">
                <v:path arrowok="t"/>
              </v:shape>
            </v:group>
            <v:group style="position:absolute;left:11225;top:6372;width:10;height:30" coordorigin="11225,6372" coordsize="10,30">
              <v:shape style="position:absolute;left:11225;top:6372;width:10;height:30" coordorigin="11225,6372" coordsize="10,30" path="m11225,6387l11235,6387e" filled="false" stroked="true" strokeweight="1.599pt" strokecolor="#000000">
                <v:path arrowok="t"/>
              </v:shape>
            </v:group>
            <v:group style="position:absolute;left:11225;top:6422;width:10;height:30" coordorigin="11225,6422" coordsize="10,30">
              <v:shape style="position:absolute;left:11225;top:6422;width:10;height:30" coordorigin="11225,6422" coordsize="10,30" path="m11225,6437l11235,6437e" filled="false" stroked="true" strokeweight="1.599pt" strokecolor="#000000">
                <v:path arrowok="t"/>
              </v:shape>
            </v:group>
            <v:group style="position:absolute;left:11225;top:6472;width:10;height:30" coordorigin="11225,6472" coordsize="10,30">
              <v:shape style="position:absolute;left:11225;top:6472;width:10;height:30" coordorigin="11225,6472" coordsize="10,30" path="m11225,6487l11235,6487e" filled="false" stroked="true" strokeweight="1.599pt" strokecolor="#000000">
                <v:path arrowok="t"/>
              </v:shape>
            </v:group>
            <v:group style="position:absolute;left:11225;top:6522;width:10;height:30" coordorigin="11225,6522" coordsize="10,30">
              <v:shape style="position:absolute;left:11225;top:6522;width:10;height:30" coordorigin="11225,6522" coordsize="10,30" path="m11225,6537l11235,6537e" filled="false" stroked="true" strokeweight="1.599pt" strokecolor="#000000">
                <v:path arrowok="t"/>
              </v:shape>
            </v:group>
            <v:group style="position:absolute;left:11225;top:6572;width:10;height:30" coordorigin="11225,6572" coordsize="10,30">
              <v:shape style="position:absolute;left:11225;top:6572;width:10;height:30" coordorigin="11225,6572" coordsize="10,30" path="m11225,6587l11235,6587e" filled="false" stroked="true" strokeweight="1.599pt" strokecolor="#000000">
                <v:path arrowok="t"/>
              </v:shape>
            </v:group>
            <v:group style="position:absolute;left:11225;top:6622;width:10;height:30" coordorigin="11225,6622" coordsize="10,30">
              <v:shape style="position:absolute;left:11225;top:6622;width:10;height:30" coordorigin="11225,6622" coordsize="10,30" path="m11225,6637l11235,6637e" filled="false" stroked="true" strokeweight="1.599pt" strokecolor="#000000">
                <v:path arrowok="t"/>
              </v:shape>
            </v:group>
            <v:group style="position:absolute;left:11225;top:6672;width:10;height:30" coordorigin="11225,6672" coordsize="10,30">
              <v:shape style="position:absolute;left:11225;top:6672;width:10;height:30" coordorigin="11225,6672" coordsize="10,30" path="m11225,6687l11235,6687e" filled="false" stroked="true" strokeweight="1.599pt" strokecolor="#000000">
                <v:path arrowok="t"/>
              </v:shape>
            </v:group>
            <v:group style="position:absolute;left:11225;top:6722;width:10;height:30" coordorigin="11225,6722" coordsize="10,30">
              <v:shape style="position:absolute;left:11225;top:6722;width:10;height:30" coordorigin="11225,6722" coordsize="10,30" path="m11225,6737l11235,6737e" filled="false" stroked="true" strokeweight="1.599pt" strokecolor="#000000">
                <v:path arrowok="t"/>
              </v:shape>
            </v:group>
            <v:group style="position:absolute;left:11225;top:6772;width:10;height:30" coordorigin="11225,6772" coordsize="10,30">
              <v:shape style="position:absolute;left:11225;top:6772;width:10;height:30" coordorigin="11225,6772" coordsize="10,30" path="m11225,6787l11235,6787e" filled="false" stroked="true" strokeweight="1.599pt" strokecolor="#000000">
                <v:path arrowok="t"/>
              </v:shape>
            </v:group>
            <v:group style="position:absolute;left:11225;top:6822;width:10;height:30" coordorigin="11225,6822" coordsize="10,30">
              <v:shape style="position:absolute;left:11225;top:6822;width:10;height:30" coordorigin="11225,6822" coordsize="10,30" path="m11225,6837l11235,6837e" filled="false" stroked="true" strokeweight="1.599pt" strokecolor="#000000">
                <v:path arrowok="t"/>
              </v:shape>
            </v:group>
            <v:group style="position:absolute;left:11225;top:6872;width:10;height:30" coordorigin="11225,6872" coordsize="10,30">
              <v:shape style="position:absolute;left:11225;top:6872;width:10;height:30" coordorigin="11225,6872" coordsize="10,30" path="m11225,6887l11235,6887e" filled="false" stroked="true" strokeweight="1.599pt" strokecolor="#000000">
                <v:path arrowok="t"/>
              </v:shape>
            </v:group>
            <v:group style="position:absolute;left:11225;top:6922;width:10;height:30" coordorigin="11225,6922" coordsize="10,30">
              <v:shape style="position:absolute;left:11225;top:6922;width:10;height:30" coordorigin="11225,6922" coordsize="10,30" path="m11225,6937l11235,6937e" filled="false" stroked="true" strokeweight="1.599pt" strokecolor="#000000">
                <v:path arrowok="t"/>
              </v:shape>
            </v:group>
            <v:group style="position:absolute;left:11225;top:6972;width:10;height:30" coordorigin="11225,6972" coordsize="10,30">
              <v:shape style="position:absolute;left:11225;top:6972;width:10;height:30" coordorigin="11225,6972" coordsize="10,30" path="m11225,6987l11235,6987e" filled="false" stroked="true" strokeweight="1.599pt" strokecolor="#000000">
                <v:path arrowok="t"/>
              </v:shape>
            </v:group>
            <v:group style="position:absolute;left:11225;top:7022;width:10;height:30" coordorigin="11225,7022" coordsize="10,30">
              <v:shape style="position:absolute;left:11225;top:7022;width:10;height:30" coordorigin="11225,7022" coordsize="10,30" path="m11225,7037l11235,7037e" filled="false" stroked="true" strokeweight="1.599pt" strokecolor="#000000">
                <v:path arrowok="t"/>
              </v:shape>
            </v:group>
            <v:group style="position:absolute;left:11225;top:7072;width:10;height:30" coordorigin="11225,7072" coordsize="10,30">
              <v:shape style="position:absolute;left:11225;top:7072;width:10;height:30" coordorigin="11225,7072" coordsize="10,30" path="m11225,7087l11235,7087e" filled="false" stroked="true" strokeweight="1.599pt" strokecolor="#000000">
                <v:path arrowok="t"/>
              </v:shape>
            </v:group>
            <v:group style="position:absolute;left:11225;top:7122;width:10;height:30" coordorigin="11225,7122" coordsize="10,30">
              <v:shape style="position:absolute;left:11225;top:7122;width:10;height:30" coordorigin="11225,7122" coordsize="10,30" path="m11225,7137l11235,7137e" filled="false" stroked="true" strokeweight="1.6pt" strokecolor="#000000">
                <v:path arrowok="t"/>
              </v:shape>
            </v:group>
            <v:group style="position:absolute;left:11225;top:7172;width:10;height:30" coordorigin="11225,7172" coordsize="10,30">
              <v:shape style="position:absolute;left:11225;top:7172;width:10;height:30" coordorigin="11225,7172" coordsize="10,30" path="m11225,7187l11235,7187e" filled="false" stroked="true" strokeweight="1.599pt" strokecolor="#000000">
                <v:path arrowok="t"/>
              </v:shape>
            </v:group>
            <v:group style="position:absolute;left:11225;top:7222;width:10;height:30" coordorigin="11225,7222" coordsize="10,30">
              <v:shape style="position:absolute;left:11225;top:7222;width:10;height:30" coordorigin="11225,7222" coordsize="10,30" path="m11225,7237l11235,7237e" filled="false" stroked="true" strokeweight="1.599pt" strokecolor="#000000">
                <v:path arrowok="t"/>
              </v:shape>
            </v:group>
            <v:group style="position:absolute;left:11225;top:7272;width:10;height:30" coordorigin="11225,7272" coordsize="10,30">
              <v:shape style="position:absolute;left:11225;top:7272;width:10;height:30" coordorigin="11225,7272" coordsize="10,30" path="m11225,7287l11235,7287e" filled="false" stroked="true" strokeweight="1.599pt" strokecolor="#000000">
                <v:path arrowok="t"/>
              </v:shape>
            </v:group>
            <v:group style="position:absolute;left:11225;top:7322;width:10;height:30" coordorigin="11225,7322" coordsize="10,30">
              <v:shape style="position:absolute;left:11225;top:7322;width:10;height:30" coordorigin="11225,7322" coordsize="10,30" path="m11225,7337l11235,7337e" filled="false" stroked="true" strokeweight="1.599pt" strokecolor="#000000">
                <v:path arrowok="t"/>
              </v:shape>
            </v:group>
            <v:group style="position:absolute;left:11225;top:7372;width:10;height:30" coordorigin="11225,7372" coordsize="10,30">
              <v:shape style="position:absolute;left:11225;top:7372;width:10;height:30" coordorigin="11225,7372" coordsize="10,30" path="m11225,7387l11235,7387e" filled="false" stroked="true" strokeweight="1.599pt" strokecolor="#000000">
                <v:path arrowok="t"/>
              </v:shape>
            </v:group>
            <v:group style="position:absolute;left:11225;top:7422;width:10;height:30" coordorigin="11225,7422" coordsize="10,30">
              <v:shape style="position:absolute;left:11225;top:7422;width:10;height:30" coordorigin="11225,7422" coordsize="10,30" path="m11225,7437l11235,7437e" filled="false" stroked="true" strokeweight="1.599pt" strokecolor="#000000">
                <v:path arrowok="t"/>
              </v:shape>
            </v:group>
            <v:group style="position:absolute;left:11225;top:7472;width:10;height:30" coordorigin="11225,7472" coordsize="10,30">
              <v:shape style="position:absolute;left:11225;top:7472;width:10;height:30" coordorigin="11225,7472" coordsize="10,30" path="m11225,7487l11235,7487e" filled="false" stroked="true" strokeweight="1.599pt" strokecolor="#000000">
                <v:path arrowok="t"/>
              </v:shape>
            </v:group>
            <v:group style="position:absolute;left:11225;top:7522;width:10;height:30" coordorigin="11225,7522" coordsize="10,30">
              <v:shape style="position:absolute;left:11225;top:7522;width:10;height:30" coordorigin="11225,7522" coordsize="10,30" path="m11225,7537l11235,7537e" filled="false" stroked="true" strokeweight="1.599pt" strokecolor="#000000">
                <v:path arrowok="t"/>
              </v:shape>
            </v:group>
            <v:group style="position:absolute;left:11225;top:7572;width:10;height:30" coordorigin="11225,7572" coordsize="10,30">
              <v:shape style="position:absolute;left:11225;top:7572;width:10;height:30" coordorigin="11225,7572" coordsize="10,30" path="m11225,7587l11235,7587e" filled="false" stroked="true" strokeweight="1.599pt" strokecolor="#000000">
                <v:path arrowok="t"/>
              </v:shape>
            </v:group>
            <v:group style="position:absolute;left:11225;top:7622;width:10;height:30" coordorigin="11225,7622" coordsize="10,30">
              <v:shape style="position:absolute;left:11225;top:7622;width:10;height:30" coordorigin="11225,7622" coordsize="10,30" path="m11225,7637l11235,7637e" filled="false" stroked="true" strokeweight="1.599pt" strokecolor="#000000">
                <v:path arrowok="t"/>
              </v:shape>
            </v:group>
            <v:group style="position:absolute;left:11225;top:7671;width:10;height:30" coordorigin="11225,7671" coordsize="10,30">
              <v:shape style="position:absolute;left:11225;top:7671;width:10;height:30" coordorigin="11225,7671" coordsize="10,30" path="m11225,7686l11235,7686e" filled="false" stroked="true" strokeweight="1.599pt" strokecolor="#000000">
                <v:path arrowok="t"/>
              </v:shape>
            </v:group>
            <v:group style="position:absolute;left:11225;top:7721;width:10;height:30" coordorigin="11225,7721" coordsize="10,30">
              <v:shape style="position:absolute;left:11225;top:7721;width:10;height:30" coordorigin="11225,7721" coordsize="10,30" path="m11225,7736l11235,7736e" filled="false" stroked="true" strokeweight="1.599pt" strokecolor="#000000">
                <v:path arrowok="t"/>
              </v:shape>
            </v:group>
            <v:group style="position:absolute;left:11225;top:7771;width:10;height:30" coordorigin="11225,7771" coordsize="10,30">
              <v:shape style="position:absolute;left:11225;top:7771;width:10;height:30" coordorigin="11225,7771" coordsize="10,30" path="m11225,7786l11235,7786e" filled="false" stroked="true" strokeweight="1.599pt" strokecolor="#000000">
                <v:path arrowok="t"/>
              </v:shape>
            </v:group>
            <v:group style="position:absolute;left:11225;top:7821;width:10;height:30" coordorigin="11225,7821" coordsize="10,30">
              <v:shape style="position:absolute;left:11225;top:7821;width:10;height:30" coordorigin="11225,7821" coordsize="10,30" path="m11225,7836l11235,7836e" filled="false" stroked="true" strokeweight="1.599pt" strokecolor="#000000">
                <v:path arrowok="t"/>
              </v:shape>
            </v:group>
            <v:group style="position:absolute;left:11225;top:7871;width:10;height:30" coordorigin="11225,7871" coordsize="10,30">
              <v:shape style="position:absolute;left:11225;top:7871;width:10;height:30" coordorigin="11225,7871" coordsize="10,30" path="m11225,7886l11235,7886e" filled="false" stroked="true" strokeweight="1.599pt" strokecolor="#000000">
                <v:path arrowok="t"/>
              </v:shape>
            </v:group>
            <v:group style="position:absolute;left:11225;top:7921;width:10;height:30" coordorigin="11225,7921" coordsize="10,30">
              <v:shape style="position:absolute;left:11225;top:7921;width:10;height:30" coordorigin="11225,7921" coordsize="10,30" path="m11225,7936l11235,7936e" filled="false" stroked="true" strokeweight="1.599pt" strokecolor="#000000">
                <v:path arrowok="t"/>
              </v:shape>
            </v:group>
            <v:group style="position:absolute;left:11225;top:7971;width:10;height:30" coordorigin="11225,7971" coordsize="10,30">
              <v:shape style="position:absolute;left:11225;top:7971;width:10;height:30" coordorigin="11225,7971" coordsize="10,30" path="m11225,7986l11235,7986e" filled="false" stroked="true" strokeweight="1.599pt" strokecolor="#000000">
                <v:path arrowok="t"/>
              </v:shape>
            </v:group>
            <v:group style="position:absolute;left:11225;top:8021;width:10;height:30" coordorigin="11225,8021" coordsize="10,30">
              <v:shape style="position:absolute;left:11225;top:8021;width:10;height:30" coordorigin="11225,8021" coordsize="10,30" path="m11225,8036l11235,8036e" filled="false" stroked="true" strokeweight="1.6pt" strokecolor="#000000">
                <v:path arrowok="t"/>
              </v:shape>
            </v:group>
            <v:group style="position:absolute;left:11225;top:8071;width:10;height:30" coordorigin="11225,8071" coordsize="10,30">
              <v:shape style="position:absolute;left:11225;top:8071;width:10;height:30" coordorigin="11225,8071" coordsize="10,30" path="m11225,8086l11235,8086e" filled="false" stroked="true" strokeweight="1.599pt" strokecolor="#000000">
                <v:path arrowok="t"/>
              </v:shape>
            </v:group>
            <v:group style="position:absolute;left:11225;top:8121;width:10;height:30" coordorigin="11225,8121" coordsize="10,30">
              <v:shape style="position:absolute;left:11225;top:8121;width:10;height:30" coordorigin="11225,8121" coordsize="10,30" path="m11225,8136l11235,8136e" filled="false" stroked="true" strokeweight="1.599pt" strokecolor="#000000">
                <v:path arrowok="t"/>
              </v:shape>
            </v:group>
            <v:group style="position:absolute;left:11225;top:8171;width:10;height:30" coordorigin="11225,8171" coordsize="10,30">
              <v:shape style="position:absolute;left:11225;top:8171;width:10;height:30" coordorigin="11225,8171" coordsize="10,30" path="m11225,8186l11235,8186e" filled="false" stroked="true" strokeweight="1.599pt" strokecolor="#000000">
                <v:path arrowok="t"/>
              </v:shape>
            </v:group>
            <v:group style="position:absolute;left:11225;top:8221;width:10;height:30" coordorigin="11225,8221" coordsize="10,30">
              <v:shape style="position:absolute;left:11225;top:8221;width:10;height:30" coordorigin="11225,8221" coordsize="10,30" path="m11225,8236l11235,8236e" filled="false" stroked="true" strokeweight="1.599pt" strokecolor="#000000">
                <v:path arrowok="t"/>
              </v:shape>
            </v:group>
            <v:group style="position:absolute;left:11225;top:8271;width:10;height:30" coordorigin="11225,8271" coordsize="10,30">
              <v:shape style="position:absolute;left:11225;top:8271;width:10;height:30" coordorigin="11225,8271" coordsize="10,30" path="m11225,8286l11235,8286e" filled="false" stroked="true" strokeweight="1.599pt" strokecolor="#000000">
                <v:path arrowok="t"/>
              </v:shape>
            </v:group>
            <v:group style="position:absolute;left:11225;top:8321;width:10;height:30" coordorigin="11225,8321" coordsize="10,30">
              <v:shape style="position:absolute;left:11225;top:8321;width:10;height:30" coordorigin="11225,8321" coordsize="10,30" path="m11225,8336l11235,8336e" filled="false" stroked="true" strokeweight="1.599pt" strokecolor="#000000">
                <v:path arrowok="t"/>
              </v:shape>
            </v:group>
            <v:group style="position:absolute;left:11225;top:8371;width:10;height:30" coordorigin="11225,8371" coordsize="10,30">
              <v:shape style="position:absolute;left:11225;top:8371;width:10;height:30" coordorigin="11225,8371" coordsize="10,30" path="m11225,8386l11235,8386e" filled="false" stroked="true" strokeweight="1.599pt" strokecolor="#000000">
                <v:path arrowok="t"/>
              </v:shape>
            </v:group>
            <v:group style="position:absolute;left:11225;top:8421;width:10;height:30" coordorigin="11225,8421" coordsize="10,30">
              <v:shape style="position:absolute;left:11225;top:8421;width:10;height:30" coordorigin="11225,8421" coordsize="10,30" path="m11225,8436l11235,8436e" filled="false" stroked="true" strokeweight="1.599pt" strokecolor="#000000">
                <v:path arrowok="t"/>
              </v:shape>
            </v:group>
            <v:group style="position:absolute;left:11225;top:8471;width:10;height:30" coordorigin="11225,8471" coordsize="10,30">
              <v:shape style="position:absolute;left:11225;top:8471;width:10;height:30" coordorigin="11225,8471" coordsize="10,30" path="m11225,8486l11235,8486e" filled="false" stroked="true" strokeweight="1.599pt" strokecolor="#000000">
                <v:path arrowok="t"/>
              </v:shape>
            </v:group>
            <v:group style="position:absolute;left:11225;top:8521;width:10;height:30" coordorigin="11225,8521" coordsize="10,30">
              <v:shape style="position:absolute;left:11225;top:8521;width:10;height:30" coordorigin="11225,8521" coordsize="10,30" path="m11225,8536l11235,8536e" filled="false" stroked="true" strokeweight="1.599pt" strokecolor="#000000">
                <v:path arrowok="t"/>
              </v:shape>
            </v:group>
            <v:group style="position:absolute;left:11225;top:8571;width:10;height:30" coordorigin="11225,8571" coordsize="10,30">
              <v:shape style="position:absolute;left:11225;top:8571;width:10;height:30" coordorigin="11225,8571" coordsize="10,30" path="m11225,8586l11235,8586e" filled="false" stroked="true" strokeweight="1.599pt" strokecolor="#000000">
                <v:path arrowok="t"/>
              </v:shape>
            </v:group>
            <v:group style="position:absolute;left:11225;top:8621;width:10;height:30" coordorigin="11225,8621" coordsize="10,30">
              <v:shape style="position:absolute;left:11225;top:8621;width:10;height:30" coordorigin="11225,8621" coordsize="10,30" path="m11225,8636l11235,8636e" filled="false" stroked="true" strokeweight="1.599pt" strokecolor="#000000">
                <v:path arrowok="t"/>
              </v:shape>
            </v:group>
            <v:group style="position:absolute;left:11225;top:8671;width:10;height:30" coordorigin="11225,8671" coordsize="10,30">
              <v:shape style="position:absolute;left:11225;top:8671;width:10;height:30" coordorigin="11225,8671" coordsize="10,30" path="m11225,8686l11235,8686e" filled="false" stroked="true" strokeweight="1.6pt" strokecolor="#000000">
                <v:path arrowok="t"/>
              </v:shape>
            </v:group>
            <v:group style="position:absolute;left:11225;top:8721;width:10;height:30" coordorigin="11225,8721" coordsize="10,30">
              <v:shape style="position:absolute;left:11225;top:8721;width:10;height:30" coordorigin="11225,8721" coordsize="10,30" path="m11225,8736l11235,8736e" filled="false" stroked="true" strokeweight="1.599pt" strokecolor="#000000">
                <v:path arrowok="t"/>
              </v:shape>
            </v:group>
            <v:group style="position:absolute;left:11225;top:8771;width:10;height:30" coordorigin="11225,8771" coordsize="10,30">
              <v:shape style="position:absolute;left:11225;top:8771;width:10;height:30" coordorigin="11225,8771" coordsize="10,30" path="m11225,8786l11235,8786e" filled="false" stroked="true" strokeweight="1.599pt" strokecolor="#000000">
                <v:path arrowok="t"/>
              </v:shape>
            </v:group>
            <v:group style="position:absolute;left:11225;top:8821;width:10;height:30" coordorigin="11225,8821" coordsize="10,30">
              <v:shape style="position:absolute;left:11225;top:8821;width:10;height:30" coordorigin="11225,8821" coordsize="10,30" path="m11225,8836l11235,8836e" filled="false" stroked="true" strokeweight="1.599pt" strokecolor="#000000">
                <v:path arrowok="t"/>
              </v:shape>
            </v:group>
            <v:group style="position:absolute;left:11225;top:8871;width:10;height:30" coordorigin="11225,8871" coordsize="10,30">
              <v:shape style="position:absolute;left:11225;top:8871;width:10;height:30" coordorigin="11225,8871" coordsize="10,30" path="m11225,8886l11235,8886e" filled="false" stroked="true" strokeweight="1.599pt" strokecolor="#000000">
                <v:path arrowok="t"/>
              </v:shape>
            </v:group>
            <v:group style="position:absolute;left:11225;top:8921;width:10;height:30" coordorigin="11225,8921" coordsize="10,30">
              <v:shape style="position:absolute;left:11225;top:8921;width:10;height:30" coordorigin="11225,8921" coordsize="10,30" path="m11225,8936l11235,8936e" filled="false" stroked="true" strokeweight="1.599pt" strokecolor="#000000">
                <v:path arrowok="t"/>
              </v:shape>
            </v:group>
            <v:group style="position:absolute;left:11225;top:8971;width:10;height:30" coordorigin="11225,8971" coordsize="10,30">
              <v:shape style="position:absolute;left:11225;top:8971;width:10;height:30" coordorigin="11225,8971" coordsize="10,30" path="m11225,8986l11235,8986e" filled="false" stroked="true" strokeweight="1.599pt" strokecolor="#000000">
                <v:path arrowok="t"/>
              </v:shape>
            </v:group>
            <v:group style="position:absolute;left:11225;top:9021;width:10;height:30" coordorigin="11225,9021" coordsize="10,30">
              <v:shape style="position:absolute;left:11225;top:9021;width:10;height:30" coordorigin="11225,9021" coordsize="10,30" path="m11225,9036l11235,9036e" filled="false" stroked="true" strokeweight="1.599pt" strokecolor="#000000">
                <v:path arrowok="t"/>
              </v:shape>
            </v:group>
            <v:group style="position:absolute;left:11225;top:9071;width:10;height:30" coordorigin="11225,9071" coordsize="10,30">
              <v:shape style="position:absolute;left:11225;top:9071;width:10;height:30" coordorigin="11225,9071" coordsize="10,30" path="m11225,9086l11235,9086e" filled="false" stroked="true" strokeweight="1.6pt" strokecolor="#000000">
                <v:path arrowok="t"/>
              </v:shape>
            </v:group>
            <v:group style="position:absolute;left:11225;top:9121;width:10;height:30" coordorigin="11225,9121" coordsize="10,30">
              <v:shape style="position:absolute;left:11225;top:9121;width:10;height:30" coordorigin="11225,9121" coordsize="10,30" path="m11225,9136l11235,9136e" filled="false" stroked="true" strokeweight="1.599pt" strokecolor="#000000">
                <v:path arrowok="t"/>
              </v:shape>
            </v:group>
            <v:group style="position:absolute;left:11225;top:9171;width:10;height:30" coordorigin="11225,9171" coordsize="10,30">
              <v:shape style="position:absolute;left:11225;top:9171;width:10;height:30" coordorigin="11225,9171" coordsize="10,30" path="m11225,9186l11235,9186e" filled="false" stroked="true" strokeweight="1.599pt" strokecolor="#000000">
                <v:path arrowok="t"/>
              </v:shape>
            </v:group>
            <v:group style="position:absolute;left:11225;top:9221;width:10;height:30" coordorigin="11225,9221" coordsize="10,30">
              <v:shape style="position:absolute;left:11225;top:9221;width:10;height:30" coordorigin="11225,9221" coordsize="10,30" path="m11225,9236l11235,9236e" filled="false" stroked="true" strokeweight="1.599pt" strokecolor="#000000">
                <v:path arrowok="t"/>
              </v:shape>
            </v:group>
            <v:group style="position:absolute;left:11225;top:9271;width:10;height:30" coordorigin="11225,9271" coordsize="10,30">
              <v:shape style="position:absolute;left:11225;top:9271;width:10;height:30" coordorigin="11225,9271" coordsize="10,30" path="m11225,9286l11235,9286e" filled="false" stroked="true" strokeweight="1.599pt" strokecolor="#000000">
                <v:path arrowok="t"/>
              </v:shape>
            </v:group>
            <v:group style="position:absolute;left:11225;top:9321;width:10;height:30" coordorigin="11225,9321" coordsize="10,30">
              <v:shape style="position:absolute;left:11225;top:9321;width:10;height:30" coordorigin="11225,9321" coordsize="10,30" path="m11225,9336l11235,9336e" filled="false" stroked="true" strokeweight="1.599pt" strokecolor="#000000">
                <v:path arrowok="t"/>
              </v:shape>
            </v:group>
            <v:group style="position:absolute;left:11225;top:9371;width:10;height:30" coordorigin="11225,9371" coordsize="10,30">
              <v:shape style="position:absolute;left:11225;top:9371;width:10;height:30" coordorigin="11225,9371" coordsize="10,30" path="m11225,9386l11235,9386e" filled="false" stroked="true" strokeweight="1.599pt" strokecolor="#000000">
                <v:path arrowok="t"/>
              </v:shape>
            </v:group>
            <v:group style="position:absolute;left:11225;top:9421;width:10;height:30" coordorigin="11225,9421" coordsize="10,30">
              <v:shape style="position:absolute;left:11225;top:9421;width:10;height:30" coordorigin="11225,9421" coordsize="10,30" path="m11225,9436l11235,9436e" filled="false" stroked="true" strokeweight="1.599pt" strokecolor="#000000">
                <v:path arrowok="t"/>
              </v:shape>
            </v:group>
            <v:group style="position:absolute;left:11225;top:9471;width:10;height:30" coordorigin="11225,9471" coordsize="10,30">
              <v:shape style="position:absolute;left:11225;top:9471;width:10;height:30" coordorigin="11225,9471" coordsize="10,30" path="m11225,9486l11235,9486e" filled="false" stroked="true" strokeweight="1.599pt" strokecolor="#000000">
                <v:path arrowok="t"/>
              </v:shape>
            </v:group>
            <v:group style="position:absolute;left:11225;top:9521;width:10;height:30" coordorigin="11225,9521" coordsize="10,30">
              <v:shape style="position:absolute;left:11225;top:9521;width:10;height:30" coordorigin="11225,9521" coordsize="10,30" path="m11225,9536l11235,9536e" filled="false" stroked="true" strokeweight="1.599pt" strokecolor="#000000">
                <v:path arrowok="t"/>
              </v:shape>
            </v:group>
            <v:group style="position:absolute;left:11225;top:9571;width:10;height:30" coordorigin="11225,9571" coordsize="10,30">
              <v:shape style="position:absolute;left:11225;top:9571;width:10;height:30" coordorigin="11225,9571" coordsize="10,30" path="m11225,9586l11235,9586e" filled="false" stroked="true" strokeweight="1.599pt" strokecolor="#000000">
                <v:path arrowok="t"/>
              </v:shape>
            </v:group>
            <v:group style="position:absolute;left:11225;top:9621;width:10;height:30" coordorigin="11225,9621" coordsize="10,30">
              <v:shape style="position:absolute;left:11225;top:9621;width:10;height:30" coordorigin="11225,9621" coordsize="10,30" path="m11225,9636l11235,9636e" filled="false" stroked="true" strokeweight="1.599pt" strokecolor="#000000">
                <v:path arrowok="t"/>
              </v:shape>
            </v:group>
            <v:group style="position:absolute;left:11225;top:9671;width:10;height:30" coordorigin="11225,9671" coordsize="10,30">
              <v:shape style="position:absolute;left:11225;top:9671;width:10;height:30" coordorigin="11225,9671" coordsize="10,30" path="m11225,9686l11235,9686e" filled="false" stroked="true" strokeweight="1.599pt" strokecolor="#000000">
                <v:path arrowok="t"/>
              </v:shape>
            </v:group>
            <v:group style="position:absolute;left:11225;top:9721;width:10;height:30" coordorigin="11225,9721" coordsize="10,30">
              <v:shape style="position:absolute;left:11225;top:9721;width:10;height:30" coordorigin="11225,9721" coordsize="10,30" path="m11225,9736l11235,9736e" filled="false" stroked="true" strokeweight="1.599pt" strokecolor="#000000">
                <v:path arrowok="t"/>
              </v:shape>
            </v:group>
            <v:group style="position:absolute;left:11225;top:9771;width:10;height:30" coordorigin="11225,9771" coordsize="10,30">
              <v:shape style="position:absolute;left:11225;top:9771;width:10;height:30" coordorigin="11225,9771" coordsize="10,30" path="m11225,9786l11235,9786e" filled="false" stroked="true" strokeweight="1.599pt" strokecolor="#000000">
                <v:path arrowok="t"/>
              </v:shape>
            </v:group>
            <v:group style="position:absolute;left:11225;top:9821;width:10;height:15" coordorigin="11225,9821" coordsize="10,15">
              <v:shape style="position:absolute;left:11225;top:9821;width:10;height:15" coordorigin="11225,9821" coordsize="10,15" path="m11225,9828l11235,9828e" filled="false" stroked="true" strokeweight=".85pt" strokecolor="#000000">
                <v:path arrowok="t"/>
              </v:shape>
            </v:group>
            <v:group style="position:absolute;left:4135;top:9831;width:31;height:10" coordorigin="4135,9831" coordsize="31,10">
              <v:shape style="position:absolute;left:4135;top:9831;width:31;height:10" coordorigin="4135,9831" coordsize="31,10" path="m4135,9836l4165,9836e" filled="false" stroked="true" strokeweight=".6pt" strokecolor="#000000">
                <v:path arrowok="t"/>
              </v:shape>
            </v:group>
            <v:group style="position:absolute;left:4085;top:9831;width:31;height:10" coordorigin="4085,9831" coordsize="31,10">
              <v:shape style="position:absolute;left:4085;top:9831;width:31;height:10" coordorigin="4085,9831" coordsize="31,10" path="m4085,9836l4115,9836e" filled="false" stroked="true" strokeweight=".6pt" strokecolor="#000000">
                <v:path arrowok="t"/>
              </v:shape>
            </v:group>
            <v:group style="position:absolute;left:4035;top:9831;width:31;height:10" coordorigin="4035,9831" coordsize="31,10">
              <v:shape style="position:absolute;left:4035;top:9831;width:31;height:10" coordorigin="4035,9831" coordsize="31,10" path="m4035,9836l4065,9836e" filled="false" stroked="true" strokeweight=".6pt" strokecolor="#000000">
                <v:path arrowok="t"/>
              </v:shape>
            </v:group>
            <v:group style="position:absolute;left:3984;top:9831;width:31;height:10" coordorigin="3984,9831" coordsize="31,10">
              <v:shape style="position:absolute;left:3984;top:9831;width:31;height:10" coordorigin="3984,9831" coordsize="31,10" path="m3984,9836l4014,9836e" filled="false" stroked="true" strokeweight=".6pt" strokecolor="#000000">
                <v:path arrowok="t"/>
              </v:shape>
            </v:group>
            <v:group style="position:absolute;left:3934;top:9831;width:31;height:10" coordorigin="3934,9831" coordsize="31,10">
              <v:shape style="position:absolute;left:3934;top:9831;width:31;height:10" coordorigin="3934,9831" coordsize="31,10" path="m3934,9836l3964,9836e" filled="false" stroked="true" strokeweight=".6pt" strokecolor="#000000">
                <v:path arrowok="t"/>
              </v:shape>
            </v:group>
            <v:group style="position:absolute;left:3884;top:9831;width:31;height:10" coordorigin="3884,9831" coordsize="31,10">
              <v:shape style="position:absolute;left:3884;top:9831;width:31;height:10" coordorigin="3884,9831" coordsize="31,10" path="m3884,9836l3914,9836e" filled="false" stroked="true" strokeweight=".6pt" strokecolor="#000000">
                <v:path arrowok="t"/>
              </v:shape>
            </v:group>
            <v:group style="position:absolute;left:3834;top:9831;width:31;height:10" coordorigin="3834,9831" coordsize="31,10">
              <v:shape style="position:absolute;left:3834;top:9831;width:31;height:10" coordorigin="3834,9831" coordsize="31,10" path="m3834,9836l3864,9836e" filled="false" stroked="true" strokeweight=".6pt" strokecolor="#000000">
                <v:path arrowok="t"/>
              </v:shape>
            </v:group>
            <v:group style="position:absolute;left:3783;top:9831;width:31;height:10" coordorigin="3783,9831" coordsize="31,10">
              <v:shape style="position:absolute;left:3783;top:9831;width:31;height:10" coordorigin="3783,9831" coordsize="31,10" path="m3783,9836l3814,9836e" filled="false" stroked="true" strokeweight=".6pt" strokecolor="#000000">
                <v:path arrowok="t"/>
              </v:shape>
            </v:group>
            <v:group style="position:absolute;left:3733;top:9831;width:31;height:10" coordorigin="3733,9831" coordsize="31,10">
              <v:shape style="position:absolute;left:3733;top:9831;width:31;height:10" coordorigin="3733,9831" coordsize="31,10" path="m3733,9836l3763,9836e" filled="false" stroked="true" strokeweight=".6pt" strokecolor="#000000">
                <v:path arrowok="t"/>
              </v:shape>
            </v:group>
            <v:group style="position:absolute;left:3683;top:9831;width:31;height:10" coordorigin="3683,9831" coordsize="31,10">
              <v:shape style="position:absolute;left:3683;top:9831;width:31;height:10" coordorigin="3683,9831" coordsize="31,10" path="m3683,9836l3713,9836e" filled="false" stroked="true" strokeweight=".6pt" strokecolor="#000000">
                <v:path arrowok="t"/>
              </v:shape>
            </v:group>
            <v:group style="position:absolute;left:3633;top:9831;width:31;height:10" coordorigin="3633,9831" coordsize="31,10">
              <v:shape style="position:absolute;left:3633;top:9831;width:31;height:10" coordorigin="3633,9831" coordsize="31,10" path="m3633,9836l3663,9836e" filled="false" stroked="true" strokeweight=".6pt" strokecolor="#000000">
                <v:path arrowok="t"/>
              </v:shape>
            </v:group>
            <v:group style="position:absolute;left:3583;top:9831;width:31;height:10" coordorigin="3583,9831" coordsize="31,10">
              <v:shape style="position:absolute;left:3583;top:9831;width:31;height:10" coordorigin="3583,9831" coordsize="31,10" path="m3583,9836l3613,9836e" filled="false" stroked="true" strokeweight=".6pt" strokecolor="#000000">
                <v:path arrowok="t"/>
              </v:shape>
            </v:group>
            <v:group style="position:absolute;left:3532;top:9831;width:31;height:10" coordorigin="3532,9831" coordsize="31,10">
              <v:shape style="position:absolute;left:3532;top:9831;width:31;height:10" coordorigin="3532,9831" coordsize="31,10" path="m3532,9836l3563,9836e" filled="false" stroked="true" strokeweight=".6pt" strokecolor="#000000">
                <v:path arrowok="t"/>
              </v:shape>
            </v:group>
            <v:group style="position:absolute;left:3482;top:9831;width:31;height:10" coordorigin="3482,9831" coordsize="31,10">
              <v:shape style="position:absolute;left:3482;top:9831;width:31;height:10" coordorigin="3482,9831" coordsize="31,10" path="m3482,9836l3512,9836e" filled="false" stroked="true" strokeweight=".6pt" strokecolor="#000000">
                <v:path arrowok="t"/>
              </v:shape>
            </v:group>
            <v:group style="position:absolute;left:3432;top:9831;width:31;height:10" coordorigin="3432,9831" coordsize="31,10">
              <v:shape style="position:absolute;left:3432;top:9831;width:31;height:10" coordorigin="3432,9831" coordsize="31,10" path="m3432,9836l3462,9836e" filled="false" stroked="true" strokeweight=".6pt" strokecolor="#000000">
                <v:path arrowok="t"/>
              </v:shape>
            </v:group>
            <v:group style="position:absolute;left:3382;top:9831;width:31;height:10" coordorigin="3382,9831" coordsize="31,10">
              <v:shape style="position:absolute;left:3382;top:9831;width:31;height:10" coordorigin="3382,9831" coordsize="31,10" path="m3382,9836l3412,9836e" filled="false" stroked="true" strokeweight=".6pt" strokecolor="#000000">
                <v:path arrowok="t"/>
              </v:shape>
            </v:group>
            <v:group style="position:absolute;left:3332;top:9831;width:31;height:10" coordorigin="3332,9831" coordsize="31,10">
              <v:shape style="position:absolute;left:3332;top:9831;width:31;height:10" coordorigin="3332,9831" coordsize="31,10" path="m3332,9836l3362,9836e" filled="false" stroked="true" strokeweight=".6pt" strokecolor="#000000">
                <v:path arrowok="t"/>
              </v:shape>
            </v:group>
            <v:group style="position:absolute;left:3281;top:9831;width:31;height:10" coordorigin="3281,9831" coordsize="31,10">
              <v:shape style="position:absolute;left:3281;top:9831;width:31;height:10" coordorigin="3281,9831" coordsize="31,10" path="m3281,9836l3311,9836e" filled="false" stroked="true" strokeweight=".6pt" strokecolor="#000000">
                <v:path arrowok="t"/>
              </v:shape>
            </v:group>
            <v:group style="position:absolute;left:3231;top:9831;width:31;height:10" coordorigin="3231,9831" coordsize="31,10">
              <v:shape style="position:absolute;left:3231;top:9831;width:31;height:10" coordorigin="3231,9831" coordsize="31,10" path="m3231,9836l3261,9836e" filled="false" stroked="true" strokeweight=".6pt" strokecolor="#000000">
                <v:path arrowok="t"/>
              </v:shape>
            </v:group>
            <v:group style="position:absolute;left:3181;top:9831;width:31;height:10" coordorigin="3181,9831" coordsize="31,10">
              <v:shape style="position:absolute;left:3181;top:9831;width:31;height:10" coordorigin="3181,9831" coordsize="31,10" path="m3181,9836l3211,9836e" filled="false" stroked="true" strokeweight=".6pt" strokecolor="#000000">
                <v:path arrowok="t"/>
              </v:shape>
            </v:group>
            <v:group style="position:absolute;left:3131;top:9831;width:31;height:10" coordorigin="3131,9831" coordsize="31,10">
              <v:shape style="position:absolute;left:3131;top:9831;width:31;height:10" coordorigin="3131,9831" coordsize="31,10" path="m3131,9836l3161,9836e" filled="false" stroked="true" strokeweight=".6pt" strokecolor="#000000">
                <v:path arrowok="t"/>
              </v:shape>
            </v:group>
            <v:group style="position:absolute;left:3081;top:9831;width:31;height:10" coordorigin="3081,9831" coordsize="31,10">
              <v:shape style="position:absolute;left:3081;top:9831;width:31;height:10" coordorigin="3081,9831" coordsize="31,10" path="m3081,9836l3111,9836e" filled="false" stroked="true" strokeweight=".6pt" strokecolor="#000000">
                <v:path arrowok="t"/>
              </v:shape>
            </v:group>
            <v:group style="position:absolute;left:3030;top:9831;width:31;height:10" coordorigin="3030,9831" coordsize="31,10">
              <v:shape style="position:absolute;left:3030;top:9831;width:31;height:10" coordorigin="3030,9831" coordsize="31,10" path="m3030,9836l3060,9836e" filled="false" stroked="true" strokeweight=".6pt" strokecolor="#000000">
                <v:path arrowok="t"/>
              </v:shape>
            </v:group>
            <v:group style="position:absolute;left:2980;top:9831;width:31;height:10" coordorigin="2980,9831" coordsize="31,10">
              <v:shape style="position:absolute;left:2980;top:9831;width:31;height:10" coordorigin="2980,9831" coordsize="31,10" path="m2980,9836l3010,9836e" filled="false" stroked="true" strokeweight=".6pt" strokecolor="#000000">
                <v:path arrowok="t"/>
              </v:shape>
            </v:group>
            <v:group style="position:absolute;left:2930;top:9831;width:31;height:10" coordorigin="2930,9831" coordsize="31,10">
              <v:shape style="position:absolute;left:2930;top:9831;width:31;height:10" coordorigin="2930,9831" coordsize="31,10" path="m2930,9836l2960,9836e" filled="false" stroked="true" strokeweight=".6pt" strokecolor="#000000">
                <v:path arrowok="t"/>
              </v:shape>
            </v:group>
            <v:group style="position:absolute;left:2880;top:9831;width:31;height:10" coordorigin="2880,9831" coordsize="31,10">
              <v:shape style="position:absolute;left:2880;top:9831;width:31;height:10" coordorigin="2880,9831" coordsize="31,10" path="m2880,9836l2910,9836e" filled="false" stroked="true" strokeweight=".6pt" strokecolor="#000000">
                <v:path arrowok="t"/>
              </v:shape>
            </v:group>
            <v:group style="position:absolute;left:2829;top:9831;width:31;height:10" coordorigin="2829,9831" coordsize="31,10">
              <v:shape style="position:absolute;left:2829;top:9831;width:31;height:10" coordorigin="2829,9831" coordsize="31,10" path="m2829,9836l2860,9836e" filled="false" stroked="true" strokeweight=".6pt" strokecolor="#000000">
                <v:path arrowok="t"/>
              </v:shape>
            </v:group>
            <v:group style="position:absolute;left:2779;top:9831;width:31;height:10" coordorigin="2779,9831" coordsize="31,10">
              <v:shape style="position:absolute;left:2779;top:9831;width:31;height:10" coordorigin="2779,9831" coordsize="31,10" path="m2779,9836l2809,9836e" filled="false" stroked="true" strokeweight=".6pt" strokecolor="#000000">
                <v:path arrowok="t"/>
              </v:shape>
            </v:group>
            <v:group style="position:absolute;left:2729;top:9831;width:31;height:10" coordorigin="2729,9831" coordsize="31,10">
              <v:shape style="position:absolute;left:2729;top:9831;width:31;height:10" coordorigin="2729,9831" coordsize="31,10" path="m2729,9836l2759,9836e" filled="false" stroked="true" strokeweight=".6pt" strokecolor="#000000">
                <v:path arrowok="t"/>
              </v:shape>
            </v:group>
            <v:group style="position:absolute;left:2679;top:9831;width:31;height:10" coordorigin="2679,9831" coordsize="31,10">
              <v:shape style="position:absolute;left:2679;top:9831;width:31;height:10" coordorigin="2679,9831" coordsize="31,10" path="m2679,9836l2709,9836e" filled="false" stroked="true" strokeweight=".6pt" strokecolor="#000000">
                <v:path arrowok="t"/>
              </v:shape>
            </v:group>
            <v:group style="position:absolute;left:2629;top:9831;width:31;height:10" coordorigin="2629,9831" coordsize="31,10">
              <v:shape style="position:absolute;left:2629;top:9831;width:31;height:10" coordorigin="2629,9831" coordsize="31,10" path="m2629,9836l2659,9836e" filled="false" stroked="true" strokeweight=".6pt" strokecolor="#000000">
                <v:path arrowok="t"/>
              </v:shape>
            </v:group>
            <v:group style="position:absolute;left:2578;top:9831;width:31;height:10" coordorigin="2578,9831" coordsize="31,10">
              <v:shape style="position:absolute;left:2578;top:9831;width:31;height:10" coordorigin="2578,9831" coordsize="31,10" path="m2578,9836l2609,9836e" filled="false" stroked="true" strokeweight=".6pt" strokecolor="#000000">
                <v:path arrowok="t"/>
              </v:shape>
            </v:group>
            <v:group style="position:absolute;left:2528;top:9831;width:31;height:10" coordorigin="2528,9831" coordsize="31,10">
              <v:shape style="position:absolute;left:2528;top:9831;width:31;height:10" coordorigin="2528,9831" coordsize="31,10" path="m2528,9836l2558,9836e" filled="false" stroked="true" strokeweight=".6pt" strokecolor="#000000">
                <v:path arrowok="t"/>
              </v:shape>
            </v:group>
            <v:group style="position:absolute;left:2478;top:9831;width:31;height:10" coordorigin="2478,9831" coordsize="31,10">
              <v:shape style="position:absolute;left:2478;top:9831;width:31;height:10" coordorigin="2478,9831" coordsize="31,10" path="m2478,9836l2508,9836e" filled="false" stroked="true" strokeweight=".6pt" strokecolor="#000000">
                <v:path arrowok="t"/>
              </v:shape>
            </v:group>
            <v:group style="position:absolute;left:2428;top:9831;width:31;height:10" coordorigin="2428,9831" coordsize="31,10">
              <v:shape style="position:absolute;left:2428;top:9831;width:31;height:10" coordorigin="2428,9831" coordsize="31,10" path="m2428,9836l2458,9836e" filled="false" stroked="true" strokeweight=".6pt" strokecolor="#000000">
                <v:path arrowok="t"/>
              </v:shape>
            </v:group>
            <v:group style="position:absolute;left:2378;top:9831;width:31;height:10" coordorigin="2378,9831" coordsize="31,10">
              <v:shape style="position:absolute;left:2378;top:9831;width:31;height:10" coordorigin="2378,9831" coordsize="31,10" path="m2378,9836l2408,9836e" filled="false" stroked="true" strokeweight=".6pt" strokecolor="#000000">
                <v:path arrowok="t"/>
              </v:shape>
            </v:group>
            <v:group style="position:absolute;left:2327;top:9831;width:31;height:10" coordorigin="2327,9831" coordsize="31,10">
              <v:shape style="position:absolute;left:2327;top:9831;width:31;height:10" coordorigin="2327,9831" coordsize="31,10" path="m2327,9836l2357,9836e" filled="false" stroked="true" strokeweight=".6pt" strokecolor="#000000">
                <v:path arrowok="t"/>
              </v:shape>
            </v:group>
            <v:group style="position:absolute;left:2277;top:9831;width:31;height:10" coordorigin="2277,9831" coordsize="31,10">
              <v:shape style="position:absolute;left:2277;top:9831;width:31;height:10" coordorigin="2277,9831" coordsize="31,10" path="m2277,9836l2307,9836e" filled="false" stroked="true" strokeweight=".6pt" strokecolor="#000000">
                <v:path arrowok="t"/>
              </v:shape>
            </v:group>
            <v:group style="position:absolute;left:2227;top:9831;width:31;height:10" coordorigin="2227,9831" coordsize="31,10">
              <v:shape style="position:absolute;left:2227;top:9831;width:31;height:10" coordorigin="2227,9831" coordsize="31,10" path="m2227,9836l2257,9836e" filled="false" stroked="true" strokeweight=".6pt" strokecolor="#000000">
                <v:path arrowok="t"/>
              </v:shape>
            </v:group>
            <v:group style="position:absolute;left:2177;top:9831;width:31;height:10" coordorigin="2177,9831" coordsize="31,10">
              <v:shape style="position:absolute;left:2177;top:9831;width:31;height:10" coordorigin="2177,9831" coordsize="31,10" path="m2177,9836l2207,9836e" filled="false" stroked="true" strokeweight=".6pt" strokecolor="#000000">
                <v:path arrowok="t"/>
              </v:shape>
            </v:group>
            <v:group style="position:absolute;left:2126;top:9831;width:31;height:10" coordorigin="2126,9831" coordsize="31,10">
              <v:shape style="position:absolute;left:2126;top:9831;width:31;height:10" coordorigin="2126,9831" coordsize="31,10" path="m2126,9836l2157,9836e" filled="false" stroked="true" strokeweight=".6pt" strokecolor="#000000">
                <v:path arrowok="t"/>
              </v:shape>
            </v:group>
            <v:group style="position:absolute;left:2076;top:9831;width:31;height:10" coordorigin="2076,9831" coordsize="31,10">
              <v:shape style="position:absolute;left:2076;top:9831;width:31;height:10" coordorigin="2076,9831" coordsize="31,10" path="m2076,9836l2106,9836e" filled="false" stroked="true" strokeweight=".6pt" strokecolor="#000000">
                <v:path arrowok="t"/>
              </v:shape>
            </v:group>
            <v:group style="position:absolute;left:2026;top:9831;width:31;height:10" coordorigin="2026,9831" coordsize="31,10">
              <v:shape style="position:absolute;left:2026;top:9831;width:31;height:10" coordorigin="2026,9831" coordsize="31,10" path="m2026,9836l2056,9836e" filled="false" stroked="true" strokeweight=".6pt" strokecolor="#000000">
                <v:path arrowok="t"/>
              </v:shape>
            </v:group>
            <v:group style="position:absolute;left:1976;top:9831;width:31;height:10" coordorigin="1976,9831" coordsize="31,10">
              <v:shape style="position:absolute;left:1976;top:9831;width:31;height:10" coordorigin="1976,9831" coordsize="31,10" path="m1976,9836l2006,9836e" filled="false" stroked="true" strokeweight=".6pt" strokecolor="#000000">
                <v:path arrowok="t"/>
              </v:shape>
            </v:group>
            <v:group style="position:absolute;left:1926;top:9831;width:31;height:10" coordorigin="1926,9831" coordsize="31,10">
              <v:shape style="position:absolute;left:1926;top:9831;width:31;height:10" coordorigin="1926,9831" coordsize="31,10" path="m1926,9836l1956,9836e" filled="false" stroked="true" strokeweight=".6pt" strokecolor="#000000">
                <v:path arrowok="t"/>
              </v:shape>
            </v:group>
            <v:group style="position:absolute;left:1875;top:9831;width:31;height:10" coordorigin="1875,9831" coordsize="31,10">
              <v:shape style="position:absolute;left:1875;top:9831;width:31;height:10" coordorigin="1875,9831" coordsize="31,10" path="m1875,9836l1905,9836e" filled="false" stroked="true" strokeweight=".6pt" strokecolor="#000000">
                <v:path arrowok="t"/>
              </v:shape>
            </v:group>
            <v:group style="position:absolute;left:1825;top:9831;width:31;height:10" coordorigin="1825,9831" coordsize="31,10">
              <v:shape style="position:absolute;left:1825;top:9831;width:31;height:10" coordorigin="1825,9831" coordsize="31,10" path="m1825,9836l1855,9836e" filled="false" stroked="true" strokeweight=".6pt" strokecolor="#000000">
                <v:path arrowok="t"/>
              </v:shape>
            </v:group>
            <v:group style="position:absolute;left:1775;top:9831;width:31;height:10" coordorigin="1775,9831" coordsize="31,10">
              <v:shape style="position:absolute;left:1775;top:9831;width:31;height:10" coordorigin="1775,9831" coordsize="31,10" path="m1775,9836l1805,9836e" filled="false" stroked="true" strokeweight=".6pt" strokecolor="#000000">
                <v:path arrowok="t"/>
              </v:shape>
            </v:group>
            <v:group style="position:absolute;left:1725;top:9831;width:31;height:10" coordorigin="1725,9831" coordsize="31,10">
              <v:shape style="position:absolute;left:1725;top:9831;width:31;height:10" coordorigin="1725,9831" coordsize="31,10" path="m1725,9836l1755,9836e" filled="false" stroked="true" strokeweight=".6pt" strokecolor="#000000">
                <v:path arrowok="t"/>
              </v:shape>
            </v:group>
            <v:group style="position:absolute;left:1675;top:9831;width:31;height:10" coordorigin="1675,9831" coordsize="31,10">
              <v:shape style="position:absolute;left:1675;top:9831;width:31;height:10" coordorigin="1675,9831" coordsize="31,10" path="m1675,9836l1705,9836e" filled="false" stroked="true" strokeweight=".6pt" strokecolor="#000000">
                <v:path arrowok="t"/>
              </v:shape>
            </v:group>
            <v:group style="position:absolute;left:1624;top:9831;width:31;height:10" coordorigin="1624,9831" coordsize="31,10">
              <v:shape style="position:absolute;left:1624;top:9831;width:31;height:10" coordorigin="1624,9831" coordsize="31,10" path="m1624,9836l1654,9836e" filled="false" stroked="true" strokeweight=".6pt" strokecolor="#000000">
                <v:path arrowok="t"/>
              </v:shape>
            </v:group>
            <v:group style="position:absolute;left:1574;top:9831;width:31;height:10" coordorigin="1574,9831" coordsize="31,10">
              <v:shape style="position:absolute;left:1574;top:9831;width:31;height:10" coordorigin="1574,9831" coordsize="31,10" path="m1574,9836l1604,9836e" filled="false" stroked="true" strokeweight=".6pt" strokecolor="#000000">
                <v:path arrowok="t"/>
              </v:shape>
            </v:group>
            <v:group style="position:absolute;left:1524;top:9831;width:31;height:10" coordorigin="1524,9831" coordsize="31,10">
              <v:shape style="position:absolute;left:1524;top:9831;width:31;height:10" coordorigin="1524,9831" coordsize="31,10" path="m1524,9836l1554,9836e" filled="false" stroked="true" strokeweight=".6pt" strokecolor="#000000">
                <v:path arrowok="t"/>
              </v:shape>
            </v:group>
            <v:group style="position:absolute;left:1474;top:9831;width:31;height:10" coordorigin="1474,9831" coordsize="31,10">
              <v:shape style="position:absolute;left:1474;top:9831;width:31;height:10" coordorigin="1474,9831" coordsize="31,10" path="m1474,9836l1504,9836e" filled="false" stroked="true" strokeweight=".6pt" strokecolor="#000000">
                <v:path arrowok="t"/>
              </v:shape>
            </v:group>
            <v:group style="position:absolute;left:1423;top:9831;width:31;height:10" coordorigin="1423,9831" coordsize="31,10">
              <v:shape style="position:absolute;left:1423;top:9831;width:31;height:10" coordorigin="1423,9831" coordsize="31,10" path="m1423,9836l1454,9836e" filled="false" stroked="true" strokeweight=".6pt" strokecolor="#000000">
                <v:path arrowok="t"/>
              </v:shape>
            </v:group>
            <v:group style="position:absolute;left:1373;top:9831;width:31;height:10" coordorigin="1373,9831" coordsize="31,10">
              <v:shape style="position:absolute;left:1373;top:9831;width:31;height:10" coordorigin="1373,9831" coordsize="31,10" path="m1373,9836l1403,9836e" filled="false" stroked="true" strokeweight=".6pt" strokecolor="#000000">
                <v:path arrowok="t"/>
              </v:shape>
            </v:group>
            <v:group style="position:absolute;left:1323;top:9831;width:31;height:10" coordorigin="1323,9831" coordsize="31,10">
              <v:shape style="position:absolute;left:1323;top:9831;width:31;height:10" coordorigin="1323,9831" coordsize="31,10" path="m1323,9836l1353,9836e" filled="false" stroked="true" strokeweight=".6pt" strokecolor="#000000">
                <v:path arrowok="t"/>
              </v:shape>
            </v:group>
            <v:group style="position:absolute;left:1273;top:9831;width:31;height:10" coordorigin="1273,9831" coordsize="31,10">
              <v:shape style="position:absolute;left:1273;top:9831;width:31;height:10" coordorigin="1273,9831" coordsize="31,10" path="m1273,9836l1303,9836e" filled="false" stroked="true" strokeweight=".6pt" strokecolor="#000000">
                <v:path arrowok="t"/>
              </v:shape>
            </v:group>
            <v:group style="position:absolute;left:1223;top:9831;width:31;height:10" coordorigin="1223,9831" coordsize="31,10">
              <v:shape style="position:absolute;left:1223;top:9831;width:31;height:10" coordorigin="1223,9831" coordsize="31,10" path="m1223,9836l1253,9836e" filled="false" stroked="true" strokeweight=".6pt" strokecolor="#000000">
                <v:path arrowok="t"/>
              </v:shape>
            </v:group>
            <v:group style="position:absolute;left:1172;top:9831;width:31;height:10" coordorigin="1172,9831" coordsize="31,10">
              <v:shape style="position:absolute;left:1172;top:9831;width:31;height:10" coordorigin="1172,9831" coordsize="31,10" path="m1172,9836l1203,9836e" filled="false" stroked="true" strokeweight=".6pt" strokecolor="#000000">
                <v:path arrowok="t"/>
              </v:shape>
            </v:group>
            <v:group style="position:absolute;left:1122;top:9831;width:31;height:10" coordorigin="1122,9831" coordsize="31,10">
              <v:shape style="position:absolute;left:1122;top:9831;width:31;height:10" coordorigin="1122,9831" coordsize="31,10" path="m1122,9836l1152,9836e" filled="false" stroked="true" strokeweight=".6pt" strokecolor="#000000">
                <v:path arrowok="t"/>
              </v:shape>
            </v:group>
            <v:group style="position:absolute;left:1072;top:9831;width:31;height:10" coordorigin="1072,9831" coordsize="31,10">
              <v:shape style="position:absolute;left:1072;top:9831;width:31;height:10" coordorigin="1072,9831" coordsize="31,10" path="m1072,9836l1102,9836e" filled="false" stroked="true" strokeweight=".6pt" strokecolor="#000000">
                <v:path arrowok="t"/>
              </v:shape>
            </v:group>
            <v:group style="position:absolute;left:1022;top:9831;width:31;height:10" coordorigin="1022,9831" coordsize="31,10">
              <v:shape style="position:absolute;left:1022;top:9831;width:31;height:10" coordorigin="1022,9831" coordsize="31,10" path="m1022,9836l1052,9836e" filled="false" stroked="true" strokeweight=".6pt" strokecolor="#000000">
                <v:path arrowok="t"/>
              </v:shape>
            </v:group>
            <v:group style="position:absolute;left:972;top:9831;width:31;height:10" coordorigin="972,9831" coordsize="31,10">
              <v:shape style="position:absolute;left:972;top:9831;width:31;height:10" coordorigin="972,9831" coordsize="31,10" path="m972,9836l1002,9836e" filled="false" stroked="true" strokeweight=".6pt" strokecolor="#000000">
                <v:path arrowok="t"/>
              </v:shape>
            </v:group>
            <v:group style="position:absolute;left:921;top:9831;width:31;height:10" coordorigin="921,9831" coordsize="31,10">
              <v:shape style="position:absolute;left:921;top:9831;width:31;height:10" coordorigin="921,9831" coordsize="31,10" path="m921,9836l951,9836e" filled="false" stroked="true" strokeweight=".6pt" strokecolor="#000000">
                <v:path arrowok="t"/>
              </v:shape>
            </v:group>
            <v:group style="position:absolute;left:871;top:9831;width:31;height:10" coordorigin="871,9831" coordsize="31,10">
              <v:shape style="position:absolute;left:871;top:9831;width:31;height:10" coordorigin="871,9831" coordsize="31,10" path="m871,9836l901,9836e" filled="false" stroked="true" strokeweight=".6pt" strokecolor="#000000">
                <v:path arrowok="t"/>
              </v:shape>
            </v:group>
            <v:group style="position:absolute;left:821;top:9831;width:31;height:10" coordorigin="821,9831" coordsize="31,10">
              <v:shape style="position:absolute;left:821;top:9831;width:31;height:10" coordorigin="821,9831" coordsize="31,10" path="m821,9836l851,9836e" filled="false" stroked="true" strokeweight=".6pt" strokecolor="#000000">
                <v:path arrowok="t"/>
              </v:shape>
            </v:group>
            <v:group style="position:absolute;left:771;top:9831;width:31;height:10" coordorigin="771,9831" coordsize="31,10">
              <v:shape style="position:absolute;left:771;top:9831;width:31;height:10" coordorigin="771,9831" coordsize="31,10" path="m771,9836l801,9836e" filled="false" stroked="true" strokeweight=".6pt" strokecolor="#000000">
                <v:path arrowok="t"/>
              </v:shape>
            </v:group>
            <v:group style="position:absolute;left:720;top:9831;width:31;height:10" coordorigin="720,9831" coordsize="31,10">
              <v:shape style="position:absolute;left:720;top:9831;width:31;height:10" coordorigin="720,9831" coordsize="31,10" path="m720,9836l751,9836e" filled="false" stroked="true" strokeweight=".6pt" strokecolor="#000000">
                <v:path arrowok="t"/>
              </v:shape>
            </v:group>
            <v:group style="position:absolute;left:4185;top:9831;width:16;height:10" coordorigin="4185,9831" coordsize="16,10">
              <v:shape style="position:absolute;left:4185;top:9831;width:16;height:10" coordorigin="4185,9831" coordsize="16,10" path="m4185,9836l4200,9836e" filled="false" stroked="true" strokeweight=".6pt" strokecolor="#000000">
                <v:path arrowok="t"/>
              </v:shape>
            </v:group>
            <v:group style="position:absolute;left:685;top:9831;width:16;height:10" coordorigin="685,9831" coordsize="16,10">
              <v:shape style="position:absolute;left:685;top:9831;width:16;height:10" coordorigin="685,9831" coordsize="16,10" path="m685,9836l700,9836e" filled="false" stroked="true" strokeweight=".6pt" strokecolor="#000000">
                <v:path arrowok="t"/>
              </v:shape>
            </v:group>
            <v:group style="position:absolute;left:7650;top:9831;width:31;height:10" coordorigin="7650,9831" coordsize="31,10">
              <v:shape style="position:absolute;left:7650;top:9831;width:31;height:10" coordorigin="7650,9831" coordsize="31,10" path="m7650,9836l7680,9836e" filled="false" stroked="true" strokeweight=".6pt" strokecolor="#000000">
                <v:path arrowok="t"/>
              </v:shape>
            </v:group>
            <v:group style="position:absolute;left:7600;top:9831;width:31;height:10" coordorigin="7600,9831" coordsize="31,10">
              <v:shape style="position:absolute;left:7600;top:9831;width:31;height:10" coordorigin="7600,9831" coordsize="31,10" path="m7600,9836l7630,9836e" filled="false" stroked="true" strokeweight=".6pt" strokecolor="#000000">
                <v:path arrowok="t"/>
              </v:shape>
            </v:group>
            <v:group style="position:absolute;left:7550;top:9831;width:31;height:10" coordorigin="7550,9831" coordsize="31,10">
              <v:shape style="position:absolute;left:7550;top:9831;width:31;height:10" coordorigin="7550,9831" coordsize="31,10" path="m7550,9836l7580,9836e" filled="false" stroked="true" strokeweight=".6pt" strokecolor="#000000">
                <v:path arrowok="t"/>
              </v:shape>
            </v:group>
            <v:group style="position:absolute;left:7499;top:9831;width:31;height:10" coordorigin="7499,9831" coordsize="31,10">
              <v:shape style="position:absolute;left:7499;top:9831;width:31;height:10" coordorigin="7499,9831" coordsize="31,10" path="m7499,9836l7529,9836e" filled="false" stroked="true" strokeweight=".6pt" strokecolor="#000000">
                <v:path arrowok="t"/>
              </v:shape>
            </v:group>
            <v:group style="position:absolute;left:7449;top:9831;width:31;height:10" coordorigin="7449,9831" coordsize="31,10">
              <v:shape style="position:absolute;left:7449;top:9831;width:31;height:10" coordorigin="7449,9831" coordsize="31,10" path="m7449,9836l7479,9836e" filled="false" stroked="true" strokeweight=".6pt" strokecolor="#000000">
                <v:path arrowok="t"/>
              </v:shape>
            </v:group>
            <v:group style="position:absolute;left:7399;top:9831;width:31;height:10" coordorigin="7399,9831" coordsize="31,10">
              <v:shape style="position:absolute;left:7399;top:9831;width:31;height:10" coordorigin="7399,9831" coordsize="31,10" path="m7399,9836l7429,9836e" filled="false" stroked="true" strokeweight=".6pt" strokecolor="#000000">
                <v:path arrowok="t"/>
              </v:shape>
            </v:group>
            <v:group style="position:absolute;left:7349;top:9831;width:31;height:10" coordorigin="7349,9831" coordsize="31,10">
              <v:shape style="position:absolute;left:7349;top:9831;width:31;height:10" coordorigin="7349,9831" coordsize="31,10" path="m7349,9836l7379,9836e" filled="false" stroked="true" strokeweight=".6pt" strokecolor="#000000">
                <v:path arrowok="t"/>
              </v:shape>
            </v:group>
            <v:group style="position:absolute;left:7298;top:9831;width:31;height:10" coordorigin="7298,9831" coordsize="31,10">
              <v:shape style="position:absolute;left:7298;top:9831;width:31;height:10" coordorigin="7298,9831" coordsize="31,10" path="m7298,9836l7329,9836e" filled="false" stroked="true" strokeweight=".6pt" strokecolor="#000000">
                <v:path arrowok="t"/>
              </v:shape>
            </v:group>
            <v:group style="position:absolute;left:7248;top:9831;width:31;height:10" coordorigin="7248,9831" coordsize="31,10">
              <v:shape style="position:absolute;left:7248;top:9831;width:31;height:10" coordorigin="7248,9831" coordsize="31,10" path="m7248,9836l7278,9836e" filled="false" stroked="true" strokeweight=".6pt" strokecolor="#000000">
                <v:path arrowok="t"/>
              </v:shape>
            </v:group>
            <v:group style="position:absolute;left:7198;top:9831;width:31;height:10" coordorigin="7198,9831" coordsize="31,10">
              <v:shape style="position:absolute;left:7198;top:9831;width:31;height:10" coordorigin="7198,9831" coordsize="31,10" path="m7198,9836l7228,9836e" filled="false" stroked="true" strokeweight=".6pt" strokecolor="#000000">
                <v:path arrowok="t"/>
              </v:shape>
            </v:group>
            <v:group style="position:absolute;left:7148;top:9831;width:31;height:10" coordorigin="7148,9831" coordsize="31,10">
              <v:shape style="position:absolute;left:7148;top:9831;width:31;height:10" coordorigin="7148,9831" coordsize="31,10" path="m7148,9836l7178,9836e" filled="false" stroked="true" strokeweight=".6pt" strokecolor="#000000">
                <v:path arrowok="t"/>
              </v:shape>
            </v:group>
            <v:group style="position:absolute;left:7098;top:9831;width:31;height:10" coordorigin="7098,9831" coordsize="31,10">
              <v:shape style="position:absolute;left:7098;top:9831;width:31;height:10" coordorigin="7098,9831" coordsize="31,10" path="m7098,9836l7128,9836e" filled="false" stroked="true" strokeweight=".6pt" strokecolor="#000000">
                <v:path arrowok="t"/>
              </v:shape>
            </v:group>
            <v:group style="position:absolute;left:7047;top:9831;width:31;height:10" coordorigin="7047,9831" coordsize="31,10">
              <v:shape style="position:absolute;left:7047;top:9831;width:31;height:10" coordorigin="7047,9831" coordsize="31,10" path="m7047,9836l7078,9836e" filled="false" stroked="true" strokeweight=".6pt" strokecolor="#000000">
                <v:path arrowok="t"/>
              </v:shape>
            </v:group>
            <v:group style="position:absolute;left:6997;top:9831;width:31;height:10" coordorigin="6997,9831" coordsize="31,10">
              <v:shape style="position:absolute;left:6997;top:9831;width:31;height:10" coordorigin="6997,9831" coordsize="31,10" path="m6997,9836l7027,9836e" filled="false" stroked="true" strokeweight=".6pt" strokecolor="#000000">
                <v:path arrowok="t"/>
              </v:shape>
            </v:group>
            <v:group style="position:absolute;left:6947;top:9831;width:31;height:10" coordorigin="6947,9831" coordsize="31,10">
              <v:shape style="position:absolute;left:6947;top:9831;width:31;height:10" coordorigin="6947,9831" coordsize="31,10" path="m6947,9836l6977,9836e" filled="false" stroked="true" strokeweight=".6pt" strokecolor="#000000">
                <v:path arrowok="t"/>
              </v:shape>
            </v:group>
            <v:group style="position:absolute;left:6897;top:9831;width:31;height:10" coordorigin="6897,9831" coordsize="31,10">
              <v:shape style="position:absolute;left:6897;top:9831;width:31;height:10" coordorigin="6897,9831" coordsize="31,10" path="m6897,9836l6927,9836e" filled="false" stroked="true" strokeweight=".6pt" strokecolor="#000000">
                <v:path arrowok="t"/>
              </v:shape>
            </v:group>
            <v:group style="position:absolute;left:6847;top:9831;width:31;height:10" coordorigin="6847,9831" coordsize="31,10">
              <v:shape style="position:absolute;left:6847;top:9831;width:31;height:10" coordorigin="6847,9831" coordsize="31,10" path="m6847,9836l6877,9836e" filled="false" stroked="true" strokeweight=".6pt" strokecolor="#000000">
                <v:path arrowok="t"/>
              </v:shape>
            </v:group>
            <v:group style="position:absolute;left:6796;top:9831;width:31;height:10" coordorigin="6796,9831" coordsize="31,10">
              <v:shape style="position:absolute;left:6796;top:9831;width:31;height:10" coordorigin="6796,9831" coordsize="31,10" path="m6796,9836l6826,9836e" filled="false" stroked="true" strokeweight=".6pt" strokecolor="#000000">
                <v:path arrowok="t"/>
              </v:shape>
            </v:group>
            <v:group style="position:absolute;left:6746;top:9831;width:31;height:10" coordorigin="6746,9831" coordsize="31,10">
              <v:shape style="position:absolute;left:6746;top:9831;width:31;height:10" coordorigin="6746,9831" coordsize="31,10" path="m6746,9836l6776,9836e" filled="false" stroked="true" strokeweight=".6pt" strokecolor="#000000">
                <v:path arrowok="t"/>
              </v:shape>
            </v:group>
            <v:group style="position:absolute;left:6696;top:9831;width:31;height:10" coordorigin="6696,9831" coordsize="31,10">
              <v:shape style="position:absolute;left:6696;top:9831;width:31;height:10" coordorigin="6696,9831" coordsize="31,10" path="m6696,9836l6726,9836e" filled="false" stroked="true" strokeweight=".6pt" strokecolor="#000000">
                <v:path arrowok="t"/>
              </v:shape>
            </v:group>
            <v:group style="position:absolute;left:6646;top:9831;width:31;height:10" coordorigin="6646,9831" coordsize="31,10">
              <v:shape style="position:absolute;left:6646;top:9831;width:31;height:10" coordorigin="6646,9831" coordsize="31,10" path="m6646,9836l6676,9836e" filled="false" stroked="true" strokeweight=".6pt" strokecolor="#000000">
                <v:path arrowok="t"/>
              </v:shape>
            </v:group>
            <v:group style="position:absolute;left:6595;top:9831;width:31;height:10" coordorigin="6595,9831" coordsize="31,10">
              <v:shape style="position:absolute;left:6595;top:9831;width:31;height:10" coordorigin="6595,9831" coordsize="31,10" path="m6595,9836l6626,9836e" filled="false" stroked="true" strokeweight=".6pt" strokecolor="#000000">
                <v:path arrowok="t"/>
              </v:shape>
            </v:group>
            <v:group style="position:absolute;left:6545;top:9831;width:31;height:10" coordorigin="6545,9831" coordsize="31,10">
              <v:shape style="position:absolute;left:6545;top:9831;width:31;height:10" coordorigin="6545,9831" coordsize="31,10" path="m6545,9836l6575,9836e" filled="false" stroked="true" strokeweight=".6pt" strokecolor="#000000">
                <v:path arrowok="t"/>
              </v:shape>
            </v:group>
            <v:group style="position:absolute;left:6495;top:9831;width:31;height:10" coordorigin="6495,9831" coordsize="31,10">
              <v:shape style="position:absolute;left:6495;top:9831;width:31;height:10" coordorigin="6495,9831" coordsize="31,10" path="m6495,9836l6525,9836e" filled="false" stroked="true" strokeweight=".6pt" strokecolor="#000000">
                <v:path arrowok="t"/>
              </v:shape>
            </v:group>
            <v:group style="position:absolute;left:6445;top:9831;width:31;height:10" coordorigin="6445,9831" coordsize="31,10">
              <v:shape style="position:absolute;left:6445;top:9831;width:31;height:10" coordorigin="6445,9831" coordsize="31,10" path="m6445,9836l6475,9836e" filled="false" stroked="true" strokeweight=".6pt" strokecolor="#000000">
                <v:path arrowok="t"/>
              </v:shape>
            </v:group>
            <v:group style="position:absolute;left:6395;top:9831;width:31;height:10" coordorigin="6395,9831" coordsize="31,10">
              <v:shape style="position:absolute;left:6395;top:9831;width:31;height:10" coordorigin="6395,9831" coordsize="31,10" path="m6395,9836l6425,9836e" filled="false" stroked="true" strokeweight=".6pt" strokecolor="#000000">
                <v:path arrowok="t"/>
              </v:shape>
            </v:group>
            <v:group style="position:absolute;left:6344;top:9831;width:31;height:10" coordorigin="6344,9831" coordsize="31,10">
              <v:shape style="position:absolute;left:6344;top:9831;width:31;height:10" coordorigin="6344,9831" coordsize="31,10" path="m6344,9836l6375,9836e" filled="false" stroked="true" strokeweight=".6pt" strokecolor="#000000">
                <v:path arrowok="t"/>
              </v:shape>
            </v:group>
            <v:group style="position:absolute;left:6294;top:9831;width:31;height:10" coordorigin="6294,9831" coordsize="31,10">
              <v:shape style="position:absolute;left:6294;top:9831;width:31;height:10" coordorigin="6294,9831" coordsize="31,10" path="m6294,9836l6324,9836e" filled="false" stroked="true" strokeweight=".6pt" strokecolor="#000000">
                <v:path arrowok="t"/>
              </v:shape>
            </v:group>
            <v:group style="position:absolute;left:6244;top:9831;width:31;height:10" coordorigin="6244,9831" coordsize="31,10">
              <v:shape style="position:absolute;left:6244;top:9831;width:31;height:10" coordorigin="6244,9831" coordsize="31,10" path="m6244,9836l6274,9836e" filled="false" stroked="true" strokeweight=".6pt" strokecolor="#000000">
                <v:path arrowok="t"/>
              </v:shape>
            </v:group>
            <v:group style="position:absolute;left:6194;top:9831;width:31;height:10" coordorigin="6194,9831" coordsize="31,10">
              <v:shape style="position:absolute;left:6194;top:9831;width:31;height:10" coordorigin="6194,9831" coordsize="31,10" path="m6194,9836l6224,9836e" filled="false" stroked="true" strokeweight=".6pt" strokecolor="#000000">
                <v:path arrowok="t"/>
              </v:shape>
            </v:group>
            <v:group style="position:absolute;left:6144;top:9831;width:31;height:10" coordorigin="6144,9831" coordsize="31,10">
              <v:shape style="position:absolute;left:6144;top:9831;width:31;height:10" coordorigin="6144,9831" coordsize="31,10" path="m6144,9836l6174,9836e" filled="false" stroked="true" strokeweight=".6pt" strokecolor="#000000">
                <v:path arrowok="t"/>
              </v:shape>
            </v:group>
            <v:group style="position:absolute;left:6093;top:9831;width:31;height:10" coordorigin="6093,9831" coordsize="31,10">
              <v:shape style="position:absolute;left:6093;top:9831;width:31;height:10" coordorigin="6093,9831" coordsize="31,10" path="m6093,9836l6123,9836e" filled="false" stroked="true" strokeweight=".6pt" strokecolor="#000000">
                <v:path arrowok="t"/>
              </v:shape>
            </v:group>
            <v:group style="position:absolute;left:6043;top:9831;width:31;height:10" coordorigin="6043,9831" coordsize="31,10">
              <v:shape style="position:absolute;left:6043;top:9831;width:31;height:10" coordorigin="6043,9831" coordsize="31,10" path="m6043,9836l6073,9836e" filled="false" stroked="true" strokeweight=".6pt" strokecolor="#000000">
                <v:path arrowok="t"/>
              </v:shape>
            </v:group>
            <v:group style="position:absolute;left:5993;top:9831;width:31;height:10" coordorigin="5993,9831" coordsize="31,10">
              <v:shape style="position:absolute;left:5993;top:9831;width:31;height:10" coordorigin="5993,9831" coordsize="31,10" path="m5993,9836l6023,9836e" filled="false" stroked="true" strokeweight=".6pt" strokecolor="#000000">
                <v:path arrowok="t"/>
              </v:shape>
            </v:group>
            <v:group style="position:absolute;left:5943;top:9831;width:31;height:10" coordorigin="5943,9831" coordsize="31,10">
              <v:shape style="position:absolute;left:5943;top:9831;width:31;height:10" coordorigin="5943,9831" coordsize="31,10" path="m5943,9836l5973,9836e" filled="false" stroked="true" strokeweight=".6pt" strokecolor="#000000">
                <v:path arrowok="t"/>
              </v:shape>
            </v:group>
            <v:group style="position:absolute;left:5892;top:9831;width:31;height:10" coordorigin="5892,9831" coordsize="31,10">
              <v:shape style="position:absolute;left:5892;top:9831;width:31;height:10" coordorigin="5892,9831" coordsize="31,10" path="m5892,9836l5923,9836e" filled="false" stroked="true" strokeweight=".6pt" strokecolor="#000000">
                <v:path arrowok="t"/>
              </v:shape>
            </v:group>
            <v:group style="position:absolute;left:5842;top:9831;width:31;height:10" coordorigin="5842,9831" coordsize="31,10">
              <v:shape style="position:absolute;left:5842;top:9831;width:31;height:10" coordorigin="5842,9831" coordsize="31,10" path="m5842,9836l5872,9836e" filled="false" stroked="true" strokeweight=".6pt" strokecolor="#000000">
                <v:path arrowok="t"/>
              </v:shape>
            </v:group>
            <v:group style="position:absolute;left:5792;top:9831;width:31;height:10" coordorigin="5792,9831" coordsize="31,10">
              <v:shape style="position:absolute;left:5792;top:9831;width:31;height:10" coordorigin="5792,9831" coordsize="31,10" path="m5792,9836l5822,9836e" filled="false" stroked="true" strokeweight=".6pt" strokecolor="#000000">
                <v:path arrowok="t"/>
              </v:shape>
            </v:group>
            <v:group style="position:absolute;left:5742;top:9831;width:31;height:10" coordorigin="5742,9831" coordsize="31,10">
              <v:shape style="position:absolute;left:5742;top:9831;width:31;height:10" coordorigin="5742,9831" coordsize="31,10" path="m5742,9836l5772,9836e" filled="false" stroked="true" strokeweight=".6pt" strokecolor="#000000">
                <v:path arrowok="t"/>
              </v:shape>
            </v:group>
            <v:group style="position:absolute;left:5692;top:9831;width:31;height:10" coordorigin="5692,9831" coordsize="31,10">
              <v:shape style="position:absolute;left:5692;top:9831;width:31;height:10" coordorigin="5692,9831" coordsize="31,10" path="m5692,9836l5722,9836e" filled="false" stroked="true" strokeweight=".6pt" strokecolor="#000000">
                <v:path arrowok="t"/>
              </v:shape>
            </v:group>
            <v:group style="position:absolute;left:5641;top:9831;width:31;height:10" coordorigin="5641,9831" coordsize="31,10">
              <v:shape style="position:absolute;left:5641;top:9831;width:31;height:10" coordorigin="5641,9831" coordsize="31,10" path="m5641,9836l5672,9836e" filled="false" stroked="true" strokeweight=".6pt" strokecolor="#000000">
                <v:path arrowok="t"/>
              </v:shape>
            </v:group>
            <v:group style="position:absolute;left:5591;top:9831;width:31;height:10" coordorigin="5591,9831" coordsize="31,10">
              <v:shape style="position:absolute;left:5591;top:9831;width:31;height:10" coordorigin="5591,9831" coordsize="31,10" path="m5591,9836l5621,9836e" filled="false" stroked="true" strokeweight=".6pt" strokecolor="#000000">
                <v:path arrowok="t"/>
              </v:shape>
            </v:group>
            <v:group style="position:absolute;left:5541;top:9831;width:31;height:10" coordorigin="5541,9831" coordsize="31,10">
              <v:shape style="position:absolute;left:5541;top:9831;width:31;height:10" coordorigin="5541,9831" coordsize="31,10" path="m5541,9836l5571,9836e" filled="false" stroked="true" strokeweight=".6pt" strokecolor="#000000">
                <v:path arrowok="t"/>
              </v:shape>
            </v:group>
            <v:group style="position:absolute;left:5491;top:9831;width:31;height:10" coordorigin="5491,9831" coordsize="31,10">
              <v:shape style="position:absolute;left:5491;top:9831;width:31;height:10" coordorigin="5491,9831" coordsize="31,10" path="m5491,9836l5521,9836e" filled="false" stroked="true" strokeweight=".6pt" strokecolor="#000000">
                <v:path arrowok="t"/>
              </v:shape>
            </v:group>
            <v:group style="position:absolute;left:5441;top:9831;width:31;height:10" coordorigin="5441,9831" coordsize="31,10">
              <v:shape style="position:absolute;left:5441;top:9831;width:31;height:10" coordorigin="5441,9831" coordsize="31,10" path="m5441,9836l5471,9836e" filled="false" stroked="true" strokeweight=".6pt" strokecolor="#000000">
                <v:path arrowok="t"/>
              </v:shape>
            </v:group>
            <v:group style="position:absolute;left:5390;top:9831;width:31;height:10" coordorigin="5390,9831" coordsize="31,10">
              <v:shape style="position:absolute;left:5390;top:9831;width:31;height:10" coordorigin="5390,9831" coordsize="31,10" path="m5390,9836l5420,9836e" filled="false" stroked="true" strokeweight=".6pt" strokecolor="#000000">
                <v:path arrowok="t"/>
              </v:shape>
            </v:group>
            <v:group style="position:absolute;left:5340;top:9831;width:31;height:10" coordorigin="5340,9831" coordsize="31,10">
              <v:shape style="position:absolute;left:5340;top:9831;width:31;height:10" coordorigin="5340,9831" coordsize="31,10" path="m5340,9836l5370,9836e" filled="false" stroked="true" strokeweight=".6pt" strokecolor="#000000">
                <v:path arrowok="t"/>
              </v:shape>
            </v:group>
            <v:group style="position:absolute;left:5290;top:9831;width:31;height:10" coordorigin="5290,9831" coordsize="31,10">
              <v:shape style="position:absolute;left:5290;top:9831;width:31;height:10" coordorigin="5290,9831" coordsize="31,10" path="m5290,9836l5320,9836e" filled="false" stroked="true" strokeweight=".6pt" strokecolor="#000000">
                <v:path arrowok="t"/>
              </v:shape>
            </v:group>
            <v:group style="position:absolute;left:5240;top:9831;width:31;height:10" coordorigin="5240,9831" coordsize="31,10">
              <v:shape style="position:absolute;left:5240;top:9831;width:31;height:10" coordorigin="5240,9831" coordsize="31,10" path="m5240,9836l5270,9836e" filled="false" stroked="true" strokeweight=".6pt" strokecolor="#000000">
                <v:path arrowok="t"/>
              </v:shape>
            </v:group>
            <v:group style="position:absolute;left:5189;top:9831;width:31;height:10" coordorigin="5189,9831" coordsize="31,10">
              <v:shape style="position:absolute;left:5189;top:9831;width:31;height:10" coordorigin="5189,9831" coordsize="31,10" path="m5189,9836l5220,9836e" filled="false" stroked="true" strokeweight=".6pt" strokecolor="#000000">
                <v:path arrowok="t"/>
              </v:shape>
            </v:group>
            <v:group style="position:absolute;left:5139;top:9831;width:31;height:10" coordorigin="5139,9831" coordsize="31,10">
              <v:shape style="position:absolute;left:5139;top:9831;width:31;height:10" coordorigin="5139,9831" coordsize="31,10" path="m5139,9836l5169,9836e" filled="false" stroked="true" strokeweight=".6pt" strokecolor="#000000">
                <v:path arrowok="t"/>
              </v:shape>
            </v:group>
            <v:group style="position:absolute;left:5089;top:9831;width:31;height:10" coordorigin="5089,9831" coordsize="31,10">
              <v:shape style="position:absolute;left:5089;top:9831;width:31;height:10" coordorigin="5089,9831" coordsize="31,10" path="m5089,9836l5119,9836e" filled="false" stroked="true" strokeweight=".6pt" strokecolor="#000000">
                <v:path arrowok="t"/>
              </v:shape>
            </v:group>
            <v:group style="position:absolute;left:5039;top:9831;width:31;height:10" coordorigin="5039,9831" coordsize="31,10">
              <v:shape style="position:absolute;left:5039;top:9831;width:31;height:10" coordorigin="5039,9831" coordsize="31,10" path="m5039,9836l5069,9836e" filled="false" stroked="true" strokeweight=".6pt" strokecolor="#000000">
                <v:path arrowok="t"/>
              </v:shape>
            </v:group>
            <v:group style="position:absolute;left:4989;top:9831;width:31;height:10" coordorigin="4989,9831" coordsize="31,10">
              <v:shape style="position:absolute;left:4989;top:9831;width:31;height:10" coordorigin="4989,9831" coordsize="31,10" path="m4989,9836l5019,9836e" filled="false" stroked="true" strokeweight=".6pt" strokecolor="#000000">
                <v:path arrowok="t"/>
              </v:shape>
            </v:group>
            <v:group style="position:absolute;left:4938;top:9831;width:31;height:10" coordorigin="4938,9831" coordsize="31,10">
              <v:shape style="position:absolute;left:4938;top:9831;width:31;height:10" coordorigin="4938,9831" coordsize="31,10" path="m4938,9836l4969,9836e" filled="false" stroked="true" strokeweight=".6pt" strokecolor="#000000">
                <v:path arrowok="t"/>
              </v:shape>
            </v:group>
            <v:group style="position:absolute;left:4888;top:9831;width:31;height:10" coordorigin="4888,9831" coordsize="31,10">
              <v:shape style="position:absolute;left:4888;top:9831;width:31;height:10" coordorigin="4888,9831" coordsize="31,10" path="m4888,9836l4918,9836e" filled="false" stroked="true" strokeweight=".6pt" strokecolor="#000000">
                <v:path arrowok="t"/>
              </v:shape>
            </v:group>
            <v:group style="position:absolute;left:4838;top:9831;width:31;height:10" coordorigin="4838,9831" coordsize="31,10">
              <v:shape style="position:absolute;left:4838;top:9831;width:31;height:10" coordorigin="4838,9831" coordsize="31,10" path="m4838,9836l4868,9836e" filled="false" stroked="true" strokeweight=".6pt" strokecolor="#000000">
                <v:path arrowok="t"/>
              </v:shape>
            </v:group>
            <v:group style="position:absolute;left:4788;top:9831;width:31;height:10" coordorigin="4788,9831" coordsize="31,10">
              <v:shape style="position:absolute;left:4788;top:9831;width:31;height:10" coordorigin="4788,9831" coordsize="31,10" path="m4788,9836l4818,9836e" filled="false" stroked="true" strokeweight=".6pt" strokecolor="#000000">
                <v:path arrowok="t"/>
              </v:shape>
            </v:group>
            <v:group style="position:absolute;left:4738;top:9831;width:31;height:10" coordorigin="4738,9831" coordsize="31,10">
              <v:shape style="position:absolute;left:4738;top:9831;width:31;height:10" coordorigin="4738,9831" coordsize="31,10" path="m4738,9836l4768,9836e" filled="false" stroked="true" strokeweight=".6pt" strokecolor="#000000">
                <v:path arrowok="t"/>
              </v:shape>
            </v:group>
            <v:group style="position:absolute;left:4687;top:9831;width:31;height:10" coordorigin="4687,9831" coordsize="31,10">
              <v:shape style="position:absolute;left:4687;top:9831;width:31;height:10" coordorigin="4687,9831" coordsize="31,10" path="m4687,9836l4717,9836e" filled="false" stroked="true" strokeweight=".6pt" strokecolor="#000000">
                <v:path arrowok="t"/>
              </v:shape>
            </v:group>
            <v:group style="position:absolute;left:4637;top:9831;width:31;height:10" coordorigin="4637,9831" coordsize="31,10">
              <v:shape style="position:absolute;left:4637;top:9831;width:31;height:10" coordorigin="4637,9831" coordsize="31,10" path="m4637,9836l4667,9836e" filled="false" stroked="true" strokeweight=".6pt" strokecolor="#000000">
                <v:path arrowok="t"/>
              </v:shape>
            </v:group>
            <v:group style="position:absolute;left:4587;top:9831;width:31;height:10" coordorigin="4587,9831" coordsize="31,10">
              <v:shape style="position:absolute;left:4587;top:9831;width:31;height:10" coordorigin="4587,9831" coordsize="31,10" path="m4587,9836l4617,9836e" filled="false" stroked="true" strokeweight=".6pt" strokecolor="#000000">
                <v:path arrowok="t"/>
              </v:shape>
            </v:group>
            <v:group style="position:absolute;left:4537;top:9831;width:31;height:10" coordorigin="4537,9831" coordsize="31,10">
              <v:shape style="position:absolute;left:4537;top:9831;width:31;height:10" coordorigin="4537,9831" coordsize="31,10" path="m4537,9836l4567,9836e" filled="false" stroked="true" strokeweight=".6pt" strokecolor="#000000">
                <v:path arrowok="t"/>
              </v:shape>
            </v:group>
            <v:group style="position:absolute;left:4487;top:9831;width:31;height:10" coordorigin="4487,9831" coordsize="31,10">
              <v:shape style="position:absolute;left:4487;top:9831;width:31;height:10" coordorigin="4487,9831" coordsize="31,10" path="m4487,9836l4517,9836e" filled="false" stroked="true" strokeweight=".6pt" strokecolor="#000000">
                <v:path arrowok="t"/>
              </v:shape>
            </v:group>
            <v:group style="position:absolute;left:4436;top:9831;width:31;height:10" coordorigin="4436,9831" coordsize="31,10">
              <v:shape style="position:absolute;left:4436;top:9831;width:31;height:10" coordorigin="4436,9831" coordsize="31,10" path="m4436,9836l4466,9836e" filled="false" stroked="true" strokeweight=".6pt" strokecolor="#000000">
                <v:path arrowok="t"/>
              </v:shape>
            </v:group>
            <v:group style="position:absolute;left:4386;top:9831;width:31;height:10" coordorigin="4386,9831" coordsize="31,10">
              <v:shape style="position:absolute;left:4386;top:9831;width:31;height:10" coordorigin="4386,9831" coordsize="31,10" path="m4386,9836l4416,9836e" filled="false" stroked="true" strokeweight=".6pt" strokecolor="#000000">
                <v:path arrowok="t"/>
              </v:shape>
            </v:group>
            <v:group style="position:absolute;left:4336;top:9831;width:31;height:10" coordorigin="4336,9831" coordsize="31,10">
              <v:shape style="position:absolute;left:4336;top:9831;width:31;height:10" coordorigin="4336,9831" coordsize="31,10" path="m4336,9836l4366,9836e" filled="false" stroked="true" strokeweight=".6pt" strokecolor="#000000">
                <v:path arrowok="t"/>
              </v:shape>
            </v:group>
            <v:group style="position:absolute;left:4286;top:9831;width:31;height:10" coordorigin="4286,9831" coordsize="31,10">
              <v:shape style="position:absolute;left:4286;top:9831;width:31;height:10" coordorigin="4286,9831" coordsize="31,10" path="m4286,9836l4316,9836e" filled="false" stroked="true" strokeweight=".6pt" strokecolor="#000000">
                <v:path arrowok="t"/>
              </v:shape>
            </v:group>
            <v:group style="position:absolute;left:4235;top:9831;width:31;height:10" coordorigin="4235,9831" coordsize="31,10">
              <v:shape style="position:absolute;left:4235;top:9831;width:31;height:10" coordorigin="4235,9831" coordsize="31,10" path="m4235,9836l4266,9836e" filled="false" stroked="true" strokeweight=".6pt" strokecolor="#000000">
                <v:path arrowok="t"/>
              </v:shape>
            </v:group>
            <v:group style="position:absolute;left:7700;top:9831;width:16;height:10" coordorigin="7700,9831" coordsize="16,10">
              <v:shape style="position:absolute;left:7700;top:9831;width:16;height:10" coordorigin="7700,9831" coordsize="16,10" path="m7700,9836l7715,9836e" filled="false" stroked="true" strokeweight=".6pt" strokecolor="#000000">
                <v:path arrowok="t"/>
              </v:shape>
            </v:group>
            <v:group style="position:absolute;left:4200;top:9831;width:16;height:10" coordorigin="4200,9831" coordsize="16,10">
              <v:shape style="position:absolute;left:4200;top:9831;width:16;height:10" coordorigin="4200,9831" coordsize="16,10" path="m4200,9836l4215,9836e" filled="false" stroked="true" strokeweight=".6pt" strokecolor="#000000">
                <v:path arrowok="t"/>
              </v:shape>
            </v:group>
            <v:group style="position:absolute;left:11165;top:9831;width:31;height:10" coordorigin="11165,9831" coordsize="31,10">
              <v:shape style="position:absolute;left:11165;top:9831;width:31;height:10" coordorigin="11165,9831" coordsize="31,10" path="m11165,9836l11195,9836e" filled="false" stroked="true" strokeweight=".6pt" strokecolor="#000000">
                <v:path arrowok="t"/>
              </v:shape>
            </v:group>
            <v:group style="position:absolute;left:11115;top:9831;width:31;height:10" coordorigin="11115,9831" coordsize="31,10">
              <v:shape style="position:absolute;left:11115;top:9831;width:31;height:10" coordorigin="11115,9831" coordsize="31,10" path="m11115,9836l11145,9836e" filled="false" stroked="true" strokeweight=".6pt" strokecolor="#000000">
                <v:path arrowok="t"/>
              </v:shape>
            </v:group>
            <v:group style="position:absolute;left:11064;top:9831;width:31;height:10" coordorigin="11064,9831" coordsize="31,10">
              <v:shape style="position:absolute;left:11064;top:9831;width:31;height:10" coordorigin="11064,9831" coordsize="31,10" path="m11064,9836l11095,9836e" filled="false" stroked="true" strokeweight=".6pt" strokecolor="#000000">
                <v:path arrowok="t"/>
              </v:shape>
            </v:group>
            <v:group style="position:absolute;left:11014;top:9831;width:31;height:10" coordorigin="11014,9831" coordsize="31,10">
              <v:shape style="position:absolute;left:11014;top:9831;width:31;height:10" coordorigin="11014,9831" coordsize="31,10" path="m11014,9836l11044,9836e" filled="false" stroked="true" strokeweight=".6pt" strokecolor="#000000">
                <v:path arrowok="t"/>
              </v:shape>
            </v:group>
            <v:group style="position:absolute;left:10964;top:9831;width:31;height:10" coordorigin="10964,9831" coordsize="31,10">
              <v:shape style="position:absolute;left:10964;top:9831;width:31;height:10" coordorigin="10964,9831" coordsize="31,10" path="m10964,9836l10994,9836e" filled="false" stroked="true" strokeweight=".6pt" strokecolor="#000000">
                <v:path arrowok="t"/>
              </v:shape>
            </v:group>
            <v:group style="position:absolute;left:10914;top:9831;width:31;height:10" coordorigin="10914,9831" coordsize="31,10">
              <v:shape style="position:absolute;left:10914;top:9831;width:31;height:10" coordorigin="10914,9831" coordsize="31,10" path="m10914,9836l10944,9836e" filled="false" stroked="true" strokeweight=".6pt" strokecolor="#000000">
                <v:path arrowok="t"/>
              </v:shape>
            </v:group>
            <v:group style="position:absolute;left:10864;top:9831;width:31;height:10" coordorigin="10864,9831" coordsize="31,10">
              <v:shape style="position:absolute;left:10864;top:9831;width:31;height:10" coordorigin="10864,9831" coordsize="31,10" path="m10864,9836l10894,9836e" filled="false" stroked="true" strokeweight=".6pt" strokecolor="#000000">
                <v:path arrowok="t"/>
              </v:shape>
            </v:group>
            <v:group style="position:absolute;left:10813;top:9831;width:31;height:10" coordorigin="10813,9831" coordsize="31,10">
              <v:shape style="position:absolute;left:10813;top:9831;width:31;height:10" coordorigin="10813,9831" coordsize="31,10" path="m10813,9836l10844,9836e" filled="false" stroked="true" strokeweight=".6pt" strokecolor="#000000">
                <v:path arrowok="t"/>
              </v:shape>
            </v:group>
            <v:group style="position:absolute;left:10763;top:9831;width:31;height:10" coordorigin="10763,9831" coordsize="31,10">
              <v:shape style="position:absolute;left:10763;top:9831;width:31;height:10" coordorigin="10763,9831" coordsize="31,10" path="m10763,9836l10793,9836e" filled="false" stroked="true" strokeweight=".6pt" strokecolor="#000000">
                <v:path arrowok="t"/>
              </v:shape>
            </v:group>
            <v:group style="position:absolute;left:10713;top:9831;width:31;height:10" coordorigin="10713,9831" coordsize="31,10">
              <v:shape style="position:absolute;left:10713;top:9831;width:31;height:10" coordorigin="10713,9831" coordsize="31,10" path="m10713,9836l10743,9836e" filled="false" stroked="true" strokeweight=".6pt" strokecolor="#000000">
                <v:path arrowok="t"/>
              </v:shape>
            </v:group>
            <v:group style="position:absolute;left:10663;top:9831;width:31;height:10" coordorigin="10663,9831" coordsize="31,10">
              <v:shape style="position:absolute;left:10663;top:9831;width:31;height:10" coordorigin="10663,9831" coordsize="31,10" path="m10663,9836l10693,9836e" filled="false" stroked="true" strokeweight=".6pt" strokecolor="#000000">
                <v:path arrowok="t"/>
              </v:shape>
            </v:group>
            <v:group style="position:absolute;left:10613;top:9831;width:31;height:10" coordorigin="10613,9831" coordsize="31,10">
              <v:shape style="position:absolute;left:10613;top:9831;width:31;height:10" coordorigin="10613,9831" coordsize="31,10" path="m10613,9836l10643,9836e" filled="false" stroked="true" strokeweight=".6pt" strokecolor="#000000">
                <v:path arrowok="t"/>
              </v:shape>
            </v:group>
            <v:group style="position:absolute;left:10562;top:9831;width:31;height:10" coordorigin="10562,9831" coordsize="31,10">
              <v:shape style="position:absolute;left:10562;top:9831;width:31;height:10" coordorigin="10562,9831" coordsize="31,10" path="m10562,9836l10592,9836e" filled="false" stroked="true" strokeweight=".6pt" strokecolor="#000000">
                <v:path arrowok="t"/>
              </v:shape>
            </v:group>
            <v:group style="position:absolute;left:10512;top:9831;width:31;height:10" coordorigin="10512,9831" coordsize="31,10">
              <v:shape style="position:absolute;left:10512;top:9831;width:31;height:10" coordorigin="10512,9831" coordsize="31,10" path="m10512,9836l10542,9836e" filled="false" stroked="true" strokeweight=".6pt" strokecolor="#000000">
                <v:path arrowok="t"/>
              </v:shape>
            </v:group>
            <v:group style="position:absolute;left:10462;top:9831;width:31;height:10" coordorigin="10462,9831" coordsize="31,10">
              <v:shape style="position:absolute;left:10462;top:9831;width:31;height:10" coordorigin="10462,9831" coordsize="31,10" path="m10462,9836l10492,9836e" filled="false" stroked="true" strokeweight=".6pt" strokecolor="#000000">
                <v:path arrowok="t"/>
              </v:shape>
            </v:group>
            <v:group style="position:absolute;left:10412;top:9831;width:31;height:10" coordorigin="10412,9831" coordsize="31,10">
              <v:shape style="position:absolute;left:10412;top:9831;width:31;height:10" coordorigin="10412,9831" coordsize="31,10" path="m10412,9836l10442,9836e" filled="false" stroked="true" strokeweight=".6pt" strokecolor="#000000">
                <v:path arrowok="t"/>
              </v:shape>
            </v:group>
            <v:group style="position:absolute;left:10361;top:9831;width:31;height:10" coordorigin="10361,9831" coordsize="31,10">
              <v:shape style="position:absolute;left:10361;top:9831;width:31;height:10" coordorigin="10361,9831" coordsize="31,10" path="m10361,9836l10392,9836e" filled="false" stroked="true" strokeweight=".6pt" strokecolor="#000000">
                <v:path arrowok="t"/>
              </v:shape>
            </v:group>
            <v:group style="position:absolute;left:10311;top:9831;width:31;height:10" coordorigin="10311,9831" coordsize="31,10">
              <v:shape style="position:absolute;left:10311;top:9831;width:31;height:10" coordorigin="10311,9831" coordsize="31,10" path="m10311,9836l10341,9836e" filled="false" stroked="true" strokeweight=".6pt" strokecolor="#000000">
                <v:path arrowok="t"/>
              </v:shape>
            </v:group>
            <v:group style="position:absolute;left:10261;top:9831;width:31;height:10" coordorigin="10261,9831" coordsize="31,10">
              <v:shape style="position:absolute;left:10261;top:9831;width:31;height:10" coordorigin="10261,9831" coordsize="31,10" path="m10261,9836l10291,9836e" filled="false" stroked="true" strokeweight=".6pt" strokecolor="#000000">
                <v:path arrowok="t"/>
              </v:shape>
            </v:group>
            <v:group style="position:absolute;left:10211;top:9831;width:31;height:10" coordorigin="10211,9831" coordsize="31,10">
              <v:shape style="position:absolute;left:10211;top:9831;width:31;height:10" coordorigin="10211,9831" coordsize="31,10" path="m10211,9836l10241,9836e" filled="false" stroked="true" strokeweight=".6pt" strokecolor="#000000">
                <v:path arrowok="t"/>
              </v:shape>
            </v:group>
            <v:group style="position:absolute;left:10161;top:9831;width:31;height:10" coordorigin="10161,9831" coordsize="31,10">
              <v:shape style="position:absolute;left:10161;top:9831;width:31;height:10" coordorigin="10161,9831" coordsize="31,10" path="m10161,9836l10191,9836e" filled="false" stroked="true" strokeweight=".6pt" strokecolor="#000000">
                <v:path arrowok="t"/>
              </v:shape>
            </v:group>
            <v:group style="position:absolute;left:10110;top:9831;width:31;height:10" coordorigin="10110,9831" coordsize="31,10">
              <v:shape style="position:absolute;left:10110;top:9831;width:31;height:10" coordorigin="10110,9831" coordsize="31,10" path="m10110,9836l10141,9836e" filled="false" stroked="true" strokeweight=".6pt" strokecolor="#000000">
                <v:path arrowok="t"/>
              </v:shape>
            </v:group>
            <v:group style="position:absolute;left:10060;top:9831;width:31;height:10" coordorigin="10060,9831" coordsize="31,10">
              <v:shape style="position:absolute;left:10060;top:9831;width:31;height:10" coordorigin="10060,9831" coordsize="31,10" path="m10060,9836l10090,9836e" filled="false" stroked="true" strokeweight=".6pt" strokecolor="#000000">
                <v:path arrowok="t"/>
              </v:shape>
            </v:group>
            <v:group style="position:absolute;left:10010;top:9831;width:31;height:10" coordorigin="10010,9831" coordsize="31,10">
              <v:shape style="position:absolute;left:10010;top:9831;width:31;height:10" coordorigin="10010,9831" coordsize="31,10" path="m10010,9836l10040,9836e" filled="false" stroked="true" strokeweight=".6pt" strokecolor="#000000">
                <v:path arrowok="t"/>
              </v:shape>
            </v:group>
            <v:group style="position:absolute;left:9960;top:9831;width:31;height:10" coordorigin="9960,9831" coordsize="31,10">
              <v:shape style="position:absolute;left:9960;top:9831;width:31;height:10" coordorigin="9960,9831" coordsize="31,10" path="m9960,9836l9990,9836e" filled="false" stroked="true" strokeweight=".6pt" strokecolor="#000000">
                <v:path arrowok="t"/>
              </v:shape>
            </v:group>
            <v:group style="position:absolute;left:9910;top:9831;width:31;height:10" coordorigin="9910,9831" coordsize="31,10">
              <v:shape style="position:absolute;left:9910;top:9831;width:31;height:10" coordorigin="9910,9831" coordsize="31,10" path="m9910,9836l9940,9836e" filled="false" stroked="true" strokeweight=".6pt" strokecolor="#000000">
                <v:path arrowok="t"/>
              </v:shape>
            </v:group>
            <v:group style="position:absolute;left:9859;top:9831;width:31;height:10" coordorigin="9859,9831" coordsize="31,10">
              <v:shape style="position:absolute;left:9859;top:9831;width:31;height:10" coordorigin="9859,9831" coordsize="31,10" path="m9859,9836l9889,9836e" filled="false" stroked="true" strokeweight=".6pt" strokecolor="#000000">
                <v:path arrowok="t"/>
              </v:shape>
            </v:group>
            <v:group style="position:absolute;left:9809;top:9831;width:31;height:10" coordorigin="9809,9831" coordsize="31,10">
              <v:shape style="position:absolute;left:9809;top:9831;width:31;height:10" coordorigin="9809,9831" coordsize="31,10" path="m9809,9836l9839,9836e" filled="false" stroked="true" strokeweight=".6pt" strokecolor="#000000">
                <v:path arrowok="t"/>
              </v:shape>
            </v:group>
            <v:group style="position:absolute;left:9759;top:9831;width:31;height:10" coordorigin="9759,9831" coordsize="31,10">
              <v:shape style="position:absolute;left:9759;top:9831;width:31;height:10" coordorigin="9759,9831" coordsize="31,10" path="m9759,9836l9789,9836e" filled="false" stroked="true" strokeweight=".6pt" strokecolor="#000000">
                <v:path arrowok="t"/>
              </v:shape>
            </v:group>
            <v:group style="position:absolute;left:9709;top:9831;width:31;height:10" coordorigin="9709,9831" coordsize="31,10">
              <v:shape style="position:absolute;left:9709;top:9831;width:31;height:10" coordorigin="9709,9831" coordsize="31,10" path="m9709,9836l9739,9836e" filled="false" stroked="true" strokeweight=".6pt" strokecolor="#000000">
                <v:path arrowok="t"/>
              </v:shape>
            </v:group>
            <v:group style="position:absolute;left:9659;top:9831;width:31;height:10" coordorigin="9659,9831" coordsize="31,10">
              <v:shape style="position:absolute;left:9659;top:9831;width:31;height:10" coordorigin="9659,9831" coordsize="31,10" path="m9659,9836l9689,9836e" filled="false" stroked="true" strokeweight=".6pt" strokecolor="#000000">
                <v:path arrowok="t"/>
              </v:shape>
            </v:group>
            <v:group style="position:absolute;left:9608;top:9831;width:31;height:10" coordorigin="9608,9831" coordsize="31,10">
              <v:shape style="position:absolute;left:9608;top:9831;width:31;height:10" coordorigin="9608,9831" coordsize="31,10" path="m9608,9836l9638,9836e" filled="false" stroked="true" strokeweight=".6pt" strokecolor="#000000">
                <v:path arrowok="t"/>
              </v:shape>
            </v:group>
            <v:group style="position:absolute;left:9558;top:9831;width:31;height:10" coordorigin="9558,9831" coordsize="31,10">
              <v:shape style="position:absolute;left:9558;top:9831;width:31;height:10" coordorigin="9558,9831" coordsize="31,10" path="m9558,9836l9588,9836e" filled="false" stroked="true" strokeweight=".6pt" strokecolor="#000000">
                <v:path arrowok="t"/>
              </v:shape>
            </v:group>
            <v:group style="position:absolute;left:9508;top:9831;width:31;height:10" coordorigin="9508,9831" coordsize="31,10">
              <v:shape style="position:absolute;left:9508;top:9831;width:31;height:10" coordorigin="9508,9831" coordsize="31,10" path="m9508,9836l9538,9836e" filled="false" stroked="true" strokeweight=".6pt" strokecolor="#000000">
                <v:path arrowok="t"/>
              </v:shape>
            </v:group>
            <v:group style="position:absolute;left:9458;top:9831;width:31;height:10" coordorigin="9458,9831" coordsize="31,10">
              <v:shape style="position:absolute;left:9458;top:9831;width:31;height:10" coordorigin="9458,9831" coordsize="31,10" path="m9458,9836l9488,9836e" filled="false" stroked="true" strokeweight=".6pt" strokecolor="#000000">
                <v:path arrowok="t"/>
              </v:shape>
            </v:group>
            <v:group style="position:absolute;left:9407;top:9831;width:31;height:10" coordorigin="9407,9831" coordsize="31,10">
              <v:shape style="position:absolute;left:9407;top:9831;width:31;height:10" coordorigin="9407,9831" coordsize="31,10" path="m9407,9836l9438,9836e" filled="false" stroked="true" strokeweight=".6pt" strokecolor="#000000">
                <v:path arrowok="t"/>
              </v:shape>
            </v:group>
            <v:group style="position:absolute;left:9357;top:9831;width:31;height:10" coordorigin="9357,9831" coordsize="31,10">
              <v:shape style="position:absolute;left:9357;top:9831;width:31;height:10" coordorigin="9357,9831" coordsize="31,10" path="m9357,9836l9387,9836e" filled="false" stroked="true" strokeweight=".6pt" strokecolor="#000000">
                <v:path arrowok="t"/>
              </v:shape>
            </v:group>
            <v:group style="position:absolute;left:9307;top:9831;width:31;height:10" coordorigin="9307,9831" coordsize="31,10">
              <v:shape style="position:absolute;left:9307;top:9831;width:31;height:10" coordorigin="9307,9831" coordsize="31,10" path="m9307,9836l9337,9836e" filled="false" stroked="true" strokeweight=".6pt" strokecolor="#000000">
                <v:path arrowok="t"/>
              </v:shape>
            </v:group>
            <v:group style="position:absolute;left:9257;top:9831;width:31;height:10" coordorigin="9257,9831" coordsize="31,10">
              <v:shape style="position:absolute;left:9257;top:9831;width:31;height:10" coordorigin="9257,9831" coordsize="31,10" path="m9257,9836l9287,9836e" filled="false" stroked="true" strokeweight=".6pt" strokecolor="#000000">
                <v:path arrowok="t"/>
              </v:shape>
            </v:group>
            <v:group style="position:absolute;left:9207;top:9831;width:31;height:10" coordorigin="9207,9831" coordsize="31,10">
              <v:shape style="position:absolute;left:9207;top:9831;width:31;height:10" coordorigin="9207,9831" coordsize="31,10" path="m9207,9836l9237,9836e" filled="false" stroked="true" strokeweight=".6pt" strokecolor="#000000">
                <v:path arrowok="t"/>
              </v:shape>
            </v:group>
            <v:group style="position:absolute;left:9156;top:9831;width:31;height:10" coordorigin="9156,9831" coordsize="31,10">
              <v:shape style="position:absolute;left:9156;top:9831;width:31;height:10" coordorigin="9156,9831" coordsize="31,10" path="m9156,9836l9186,9836e" filled="false" stroked="true" strokeweight=".6pt" strokecolor="#000000">
                <v:path arrowok="t"/>
              </v:shape>
            </v:group>
            <v:group style="position:absolute;left:9106;top:9831;width:31;height:10" coordorigin="9106,9831" coordsize="31,10">
              <v:shape style="position:absolute;left:9106;top:9831;width:31;height:10" coordorigin="9106,9831" coordsize="31,10" path="m9106,9836l9136,9836e" filled="false" stroked="true" strokeweight=".6pt" strokecolor="#000000">
                <v:path arrowok="t"/>
              </v:shape>
            </v:group>
            <v:group style="position:absolute;left:9056;top:9831;width:31;height:10" coordorigin="9056,9831" coordsize="31,10">
              <v:shape style="position:absolute;left:9056;top:9831;width:31;height:10" coordorigin="9056,9831" coordsize="31,10" path="m9056,9836l9086,9836e" filled="false" stroked="true" strokeweight=".6pt" strokecolor="#000000">
                <v:path arrowok="t"/>
              </v:shape>
            </v:group>
            <v:group style="position:absolute;left:9006;top:9831;width:31;height:10" coordorigin="9006,9831" coordsize="31,10">
              <v:shape style="position:absolute;left:9006;top:9831;width:31;height:10" coordorigin="9006,9831" coordsize="31,10" path="m9006,9836l9036,9836e" filled="false" stroked="true" strokeweight=".6pt" strokecolor="#000000">
                <v:path arrowok="t"/>
              </v:shape>
            </v:group>
            <v:group style="position:absolute;left:8956;top:9831;width:31;height:10" coordorigin="8956,9831" coordsize="31,10">
              <v:shape style="position:absolute;left:8956;top:9831;width:31;height:10" coordorigin="8956,9831" coordsize="31,10" path="m8956,9836l8986,9836e" filled="false" stroked="true" strokeweight=".6pt" strokecolor="#000000">
                <v:path arrowok="t"/>
              </v:shape>
            </v:group>
            <v:group style="position:absolute;left:8905;top:9831;width:31;height:10" coordorigin="8905,9831" coordsize="31,10">
              <v:shape style="position:absolute;left:8905;top:9831;width:31;height:10" coordorigin="8905,9831" coordsize="31,10" path="m8905,9836l8935,9836e" filled="false" stroked="true" strokeweight=".6pt" strokecolor="#000000">
                <v:path arrowok="t"/>
              </v:shape>
            </v:group>
            <v:group style="position:absolute;left:8855;top:9831;width:31;height:10" coordorigin="8855,9831" coordsize="31,10">
              <v:shape style="position:absolute;left:8855;top:9831;width:31;height:10" coordorigin="8855,9831" coordsize="31,10" path="m8855,9836l8885,9836e" filled="false" stroked="true" strokeweight=".6pt" strokecolor="#000000">
                <v:path arrowok="t"/>
              </v:shape>
            </v:group>
            <v:group style="position:absolute;left:8805;top:9831;width:31;height:10" coordorigin="8805,9831" coordsize="31,10">
              <v:shape style="position:absolute;left:8805;top:9831;width:31;height:10" coordorigin="8805,9831" coordsize="31,10" path="m8805,9836l8835,9836e" filled="false" stroked="true" strokeweight=".6pt" strokecolor="#000000">
                <v:path arrowok="t"/>
              </v:shape>
            </v:group>
            <v:group style="position:absolute;left:8755;top:9831;width:31;height:10" coordorigin="8755,9831" coordsize="31,10">
              <v:shape style="position:absolute;left:8755;top:9831;width:31;height:10" coordorigin="8755,9831" coordsize="31,10" path="m8755,9836l8785,9836e" filled="false" stroked="true" strokeweight=".6pt" strokecolor="#000000">
                <v:path arrowok="t"/>
              </v:shape>
            </v:group>
            <v:group style="position:absolute;left:8704;top:9831;width:31;height:10" coordorigin="8704,9831" coordsize="31,10">
              <v:shape style="position:absolute;left:8704;top:9831;width:31;height:10" coordorigin="8704,9831" coordsize="31,10" path="m8704,9836l8735,9836e" filled="false" stroked="true" strokeweight=".6pt" strokecolor="#000000">
                <v:path arrowok="t"/>
              </v:shape>
            </v:group>
            <v:group style="position:absolute;left:8654;top:9831;width:31;height:10" coordorigin="8654,9831" coordsize="31,10">
              <v:shape style="position:absolute;left:8654;top:9831;width:31;height:10" coordorigin="8654,9831" coordsize="31,10" path="m8654,9836l8684,9836e" filled="false" stroked="true" strokeweight=".6pt" strokecolor="#000000">
                <v:path arrowok="t"/>
              </v:shape>
            </v:group>
            <v:group style="position:absolute;left:8604;top:9831;width:31;height:10" coordorigin="8604,9831" coordsize="31,10">
              <v:shape style="position:absolute;left:8604;top:9831;width:31;height:10" coordorigin="8604,9831" coordsize="31,10" path="m8604,9836l8634,9836e" filled="false" stroked="true" strokeweight=".6pt" strokecolor="#000000">
                <v:path arrowok="t"/>
              </v:shape>
            </v:group>
            <v:group style="position:absolute;left:8554;top:9831;width:31;height:10" coordorigin="8554,9831" coordsize="31,10">
              <v:shape style="position:absolute;left:8554;top:9831;width:31;height:10" coordorigin="8554,9831" coordsize="31,10" path="m8554,9836l8584,9836e" filled="false" stroked="true" strokeweight=".6pt" strokecolor="#000000">
                <v:path arrowok="t"/>
              </v:shape>
            </v:group>
            <v:group style="position:absolute;left:8504;top:9831;width:31;height:10" coordorigin="8504,9831" coordsize="31,10">
              <v:shape style="position:absolute;left:8504;top:9831;width:31;height:10" coordorigin="8504,9831" coordsize="31,10" path="m8504,9836l8534,9836e" filled="false" stroked="true" strokeweight=".6pt" strokecolor="#000000">
                <v:path arrowok="t"/>
              </v:shape>
            </v:group>
            <v:group style="position:absolute;left:8453;top:9831;width:31;height:10" coordorigin="8453,9831" coordsize="31,10">
              <v:shape style="position:absolute;left:8453;top:9831;width:31;height:10" coordorigin="8453,9831" coordsize="31,10" path="m8453,9836l8483,9836e" filled="false" stroked="true" strokeweight=".6pt" strokecolor="#000000">
                <v:path arrowok="t"/>
              </v:shape>
            </v:group>
            <v:group style="position:absolute;left:8403;top:9831;width:31;height:10" coordorigin="8403,9831" coordsize="31,10">
              <v:shape style="position:absolute;left:8403;top:9831;width:31;height:10" coordorigin="8403,9831" coordsize="31,10" path="m8403,9836l8433,9836e" filled="false" stroked="true" strokeweight=".6pt" strokecolor="#000000">
                <v:path arrowok="t"/>
              </v:shape>
            </v:group>
            <v:group style="position:absolute;left:8353;top:9831;width:31;height:10" coordorigin="8353,9831" coordsize="31,10">
              <v:shape style="position:absolute;left:8353;top:9831;width:31;height:10" coordorigin="8353,9831" coordsize="31,10" path="m8353,9836l8383,9836e" filled="false" stroked="true" strokeweight=".6pt" strokecolor="#000000">
                <v:path arrowok="t"/>
              </v:shape>
            </v:group>
            <v:group style="position:absolute;left:8303;top:9831;width:31;height:10" coordorigin="8303,9831" coordsize="31,10">
              <v:shape style="position:absolute;left:8303;top:9831;width:31;height:10" coordorigin="8303,9831" coordsize="31,10" path="m8303,9836l8333,9836e" filled="false" stroked="true" strokeweight=".6pt" strokecolor="#000000">
                <v:path arrowok="t"/>
              </v:shape>
            </v:group>
            <v:group style="position:absolute;left:8253;top:9831;width:31;height:10" coordorigin="8253,9831" coordsize="31,10">
              <v:shape style="position:absolute;left:8253;top:9831;width:31;height:10" coordorigin="8253,9831" coordsize="31,10" path="m8253,9836l8283,9836e" filled="false" stroked="true" strokeweight=".6pt" strokecolor="#000000">
                <v:path arrowok="t"/>
              </v:shape>
            </v:group>
            <v:group style="position:absolute;left:8202;top:9831;width:31;height:10" coordorigin="8202,9831" coordsize="31,10">
              <v:shape style="position:absolute;left:8202;top:9831;width:31;height:10" coordorigin="8202,9831" coordsize="31,10" path="m8202,9836l8232,9836e" filled="false" stroked="true" strokeweight=".6pt" strokecolor="#000000">
                <v:path arrowok="t"/>
              </v:shape>
            </v:group>
            <v:group style="position:absolute;left:8152;top:9831;width:31;height:10" coordorigin="8152,9831" coordsize="31,10">
              <v:shape style="position:absolute;left:8152;top:9831;width:31;height:10" coordorigin="8152,9831" coordsize="31,10" path="m8152,9836l8182,9836e" filled="false" stroked="true" strokeweight=".6pt" strokecolor="#000000">
                <v:path arrowok="t"/>
              </v:shape>
            </v:group>
            <v:group style="position:absolute;left:8102;top:9831;width:31;height:10" coordorigin="8102,9831" coordsize="31,10">
              <v:shape style="position:absolute;left:8102;top:9831;width:31;height:10" coordorigin="8102,9831" coordsize="31,10" path="m8102,9836l8132,9836e" filled="false" stroked="true" strokeweight=".6pt" strokecolor="#000000">
                <v:path arrowok="t"/>
              </v:shape>
            </v:group>
            <v:group style="position:absolute;left:8052;top:9831;width:31;height:10" coordorigin="8052,9831" coordsize="31,10">
              <v:shape style="position:absolute;left:8052;top:9831;width:31;height:10" coordorigin="8052,9831" coordsize="31,10" path="m8052,9836l8082,9836e" filled="false" stroked="true" strokeweight=".6pt" strokecolor="#000000">
                <v:path arrowok="t"/>
              </v:shape>
            </v:group>
            <v:group style="position:absolute;left:8001;top:9831;width:31;height:10" coordorigin="8001,9831" coordsize="31,10">
              <v:shape style="position:absolute;left:8001;top:9831;width:31;height:10" coordorigin="8001,9831" coordsize="31,10" path="m8001,9836l8032,9836e" filled="false" stroked="true" strokeweight=".6pt" strokecolor="#000000">
                <v:path arrowok="t"/>
              </v:shape>
            </v:group>
            <v:group style="position:absolute;left:7951;top:9831;width:31;height:10" coordorigin="7951,9831" coordsize="31,10">
              <v:shape style="position:absolute;left:7951;top:9831;width:31;height:10" coordorigin="7951,9831" coordsize="31,10" path="m7951,9836l7981,9836e" filled="false" stroked="true" strokeweight=".6pt" strokecolor="#000000">
                <v:path arrowok="t"/>
              </v:shape>
            </v:group>
            <v:group style="position:absolute;left:7901;top:9831;width:31;height:10" coordorigin="7901,9831" coordsize="31,10">
              <v:shape style="position:absolute;left:7901;top:9831;width:31;height:10" coordorigin="7901,9831" coordsize="31,10" path="m7901,9836l7931,9836e" filled="false" stroked="true" strokeweight=".6pt" strokecolor="#000000">
                <v:path arrowok="t"/>
              </v:shape>
            </v:group>
            <v:group style="position:absolute;left:7851;top:9831;width:31;height:10" coordorigin="7851,9831" coordsize="31,10">
              <v:shape style="position:absolute;left:7851;top:9831;width:31;height:10" coordorigin="7851,9831" coordsize="31,10" path="m7851,9836l7881,9836e" filled="false" stroked="true" strokeweight=".6pt" strokecolor="#000000">
                <v:path arrowok="t"/>
              </v:shape>
            </v:group>
            <v:group style="position:absolute;left:7801;top:9831;width:31;height:10" coordorigin="7801,9831" coordsize="31,10">
              <v:shape style="position:absolute;left:7801;top:9831;width:31;height:10" coordorigin="7801,9831" coordsize="31,10" path="m7801,9836l7831,9836e" filled="false" stroked="true" strokeweight=".6pt" strokecolor="#000000">
                <v:path arrowok="t"/>
              </v:shape>
            </v:group>
            <v:group style="position:absolute;left:7750;top:9831;width:31;height:10" coordorigin="7750,9831" coordsize="31,10">
              <v:shape style="position:absolute;left:7750;top:9831;width:31;height:10" coordorigin="7750,9831" coordsize="31,10" path="m7750,9836l7780,9836e" filled="false" stroked="true" strokeweight=".6pt" strokecolor="#000000">
                <v:path arrowok="t"/>
              </v:shape>
            </v:group>
            <v:group style="position:absolute;left:11215;top:9831;width:21;height:10" coordorigin="11215,9831" coordsize="21,10">
              <v:shape style="position:absolute;left:11215;top:9831;width:21;height:10" coordorigin="11215,9831" coordsize="21,10" path="m11215,9836l11235,9836e" filled="false" stroked="true" strokeweight=".6pt" strokecolor="#000000">
                <v:path arrowok="t"/>
              </v:shape>
            </v:group>
            <v:group style="position:absolute;left:7715;top:9831;width:16;height:10" coordorigin="7715,9831" coordsize="16,10">
              <v:shape style="position:absolute;left:7715;top:9831;width:16;height:10" coordorigin="7715,9831" coordsize="16,10" path="m7715,9836l7730,9836e" filled="false" stroked="true" strokeweight=".6pt" strokecolor="#000000">
                <v:path arrowok="t"/>
              </v:shape>
            </v:group>
            <v:group style="position:absolute;left:610;top:9726;width:152;height:188" coordorigin="610,9726" coordsize="152,188">
              <v:shape style="position:absolute;left:610;top:9726;width:152;height:188" coordorigin="610,9726" coordsize="152,188" path="m706,9854l686,9854,690,9861,700,9866,707,9873,710,9885,711,9889,715,9905,724,9913,743,9913,749,9911,757,9903,733,9903,729,9901,724,9896,723,9893,723,9885,724,9882,724,9882,729,9876,733,9875,758,9875,749,9866,746,9865,720,9865,716,9864,710,9859,706,9854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639,9864l629,9864,623,9866,613,9875,610,9881,610,9895,612,9901,622,9911,628,9913,647,9913,655,9906,656,9903,631,9903,628,9901,622,9896,621,9893,621,9885,622,9882,628,9876,631,9875,664,9875,671,9866,674,9864,647,9864,643,9864,639,9864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664,9875l639,9875,642,9876,647,9882,649,9885,649,9893,647,9896,642,9901,639,9903,656,9903,664,9875,664,9875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758,9875l741,9875,744,9876,749,9882,750,9885,751,9893,749,9896,744,9901,740,9903,757,9903,759,9901,761,9895,761,9882,759,9876,758,9875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744,9864l731,9864,726,9864,720,9865,746,9865,744,9864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675,9837l668,9850,662,9859,655,9864,674,9864,681,9861,686,9854,706,9854,706,9854,702,9848,680,9848,676,9844,675,9837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696,9837l695,9844,692,9848,702,9848,701,9845,696,9837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632,9726l629,9728,623,9732,620,9736,620,9746,625,9756,634,9771,675,9837,676,9830,679,9827,703,9827,708,9819,686,9819,632,9726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703,9827l692,9827,695,9830,696,9837,703,9827xe" filled="true" fillcolor="#000000" stroked="false">
                <v:path arrowok="t"/>
                <v:fill type="solid"/>
              </v:shape>
              <v:shape style="position:absolute;left:610;top:9726;width:152;height:188" coordorigin="610,9726" coordsize="152,188" path="m740,9726l686,9819,708,9819,738,9771,748,9756,753,9746,753,9737,749,9733,743,9728,740,9726xe" filled="true" fillcolor="#000000" stroked="false">
                <v:path arrowok="t"/>
                <v:fill type="solid"/>
              </v:shape>
            </v:group>
            <v:group style="position:absolute;left:594;top:-1635;width:188;height:152" coordorigin="594,-1635" coordsize="188,152">
              <v:shape style="position:absolute;left:594;top:-1635;width:188;height:152" coordorigin="594,-1635" coordsize="188,152" path="m627,-1635l612,-1635,606,-1633,597,-1623,595,-1617,595,-1598,601,-1590,620,-1585,632,-1581,641,-1574,647,-1564,653,-1559,653,-1559,646,-1555,642,-1545,634,-1538,623,-1535,619,-1534,602,-1530,594,-1521,594,-1501,597,-1496,606,-1486,612,-1484,626,-1484,632,-1486,640,-1494,615,-1494,612,-1496,606,-1501,605,-1504,605,-1512,606,-1516,612,-1521,615,-1522,643,-1522,643,-1525,644,-1529,648,-1535,654,-1539,662,-1544,670,-1549,663,-1550,660,-1553,660,-1565,663,-1569,670,-1570,648,-1583,643,-1590,643,-1596,615,-1596,612,-1598,606,-1603,605,-1606,605,-1614,606,-1617,612,-1623,615,-1624,640,-1624,632,-1632,627,-1635xe" filled="true" fillcolor="#000000" stroked="false">
                <v:path arrowok="t"/>
                <v:fill type="solid"/>
              </v:shape>
              <v:shape style="position:absolute;left:594;top:-1635;width:188;height:152" coordorigin="594,-1635" coordsize="188,152" path="m771,-1625l761,-1625,752,-1620,730,-1606,670,-1570,678,-1569,681,-1566,681,-1553,678,-1550,670,-1549,740,-1504,752,-1497,761,-1492,770,-1492,775,-1496,779,-1502,781,-1505,688,-1559,782,-1613,779,-1617,776,-1622,771,-1625xe" filled="true" fillcolor="#000000" stroked="false">
                <v:path arrowok="t"/>
                <v:fill type="solid"/>
              </v:shape>
              <v:shape style="position:absolute;left:594;top:-1635;width:188;height:152" coordorigin="594,-1635" coordsize="188,152" path="m643,-1522l623,-1522,626,-1521,631,-1516,633,-1512,633,-1504,631,-1501,626,-1496,623,-1494,640,-1494,641,-1496,644,-1501,644,-1512,643,-1516,643,-1522xe" filled="true" fillcolor="#000000" stroked="false">
                <v:path arrowok="t"/>
                <v:fill type="solid"/>
              </v:shape>
              <v:shape style="position:absolute;left:594;top:-1635;width:188;height:152" coordorigin="594,-1635" coordsize="188,152" path="m640,-1624l623,-1624,626,-1623,631,-1617,633,-1614,632,-1606,631,-1603,626,-1598,623,-1596,643,-1596,643,-1598,644,-1602,644,-1606,644,-1616,642,-1622,640,-1624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/>
          <w:w w:val="105"/>
          <w:sz w:val="24"/>
        </w:rPr>
        <w:t>Jakob steht</w:t>
      </w:r>
      <w:r>
        <w:rPr>
          <w:rFonts w:ascii="Calibri"/>
          <w:sz w:val="24"/>
        </w:rPr>
      </w:r>
    </w:p>
    <w:p>
      <w:pPr>
        <w:spacing w:line="287" w:lineRule="exact" w:before="0"/>
        <w:ind w:left="897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vor</w:t>
      </w:r>
      <w:r>
        <w:rPr>
          <w:rFonts w:ascii="Calibri"/>
          <w:spacing w:val="33"/>
          <w:w w:val="105"/>
          <w:sz w:val="24"/>
        </w:rPr>
        <w:t> </w:t>
      </w:r>
      <w:r>
        <w:rPr>
          <w:rFonts w:ascii="Calibri"/>
          <w:w w:val="105"/>
          <w:sz w:val="24"/>
        </w:rPr>
        <w:t>dem</w:t>
      </w:r>
      <w:r>
        <w:rPr>
          <w:rFonts w:ascii="Calibri"/>
          <w:spacing w:val="34"/>
          <w:w w:val="105"/>
          <w:sz w:val="24"/>
        </w:rPr>
        <w:t> </w:t>
      </w:r>
      <w:r>
        <w:rPr>
          <w:rFonts w:ascii="Calibri"/>
          <w:w w:val="105"/>
          <w:sz w:val="24"/>
        </w:rPr>
        <w:t>Supermarkt.</w:t>
      </w:r>
      <w:r>
        <w:rPr>
          <w:rFonts w:ascii="Calibri"/>
          <w:sz w:val="24"/>
        </w:rPr>
      </w:r>
    </w:p>
    <w:p>
      <w:pPr>
        <w:spacing w:line="280" w:lineRule="exact" w:before="65"/>
        <w:ind w:left="897" w:right="0" w:firstLine="189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Klara</w:t>
      </w:r>
      <w:r>
        <w:rPr>
          <w:rFonts w:ascii="Calibri"/>
          <w:spacing w:val="7"/>
          <w:w w:val="105"/>
          <w:sz w:val="24"/>
        </w:rPr>
        <w:t> </w:t>
      </w:r>
      <w:r>
        <w:rPr>
          <w:rFonts w:ascii="Calibri"/>
          <w:w w:val="105"/>
          <w:sz w:val="24"/>
        </w:rPr>
        <w:t>sitzt</w:t>
      </w:r>
      <w:r>
        <w:rPr>
          <w:rFonts w:ascii="Calibri"/>
          <w:w w:val="104"/>
          <w:sz w:val="24"/>
        </w:rPr>
        <w:t> </w:t>
      </w:r>
      <w:r>
        <w:rPr>
          <w:rFonts w:ascii="Calibri"/>
          <w:w w:val="105"/>
          <w:sz w:val="24"/>
        </w:rPr>
        <w:t>auf</w:t>
      </w:r>
      <w:r>
        <w:rPr>
          <w:rFonts w:ascii="Calibri"/>
          <w:spacing w:val="15"/>
          <w:w w:val="105"/>
          <w:sz w:val="24"/>
        </w:rPr>
        <w:t> </w:t>
      </w:r>
      <w:r>
        <w:rPr>
          <w:rFonts w:ascii="Calibri"/>
          <w:w w:val="105"/>
          <w:sz w:val="24"/>
        </w:rPr>
        <w:t>der</w:t>
      </w:r>
      <w:r>
        <w:rPr>
          <w:rFonts w:ascii="Calibri"/>
          <w:spacing w:val="15"/>
          <w:w w:val="105"/>
          <w:sz w:val="24"/>
        </w:rPr>
        <w:t> </w:t>
      </w:r>
      <w:r>
        <w:rPr>
          <w:rFonts w:ascii="Calibri"/>
          <w:w w:val="105"/>
          <w:sz w:val="24"/>
        </w:rPr>
        <w:t>Bank.</w:t>
      </w:r>
      <w:r>
        <w:rPr>
          <w:rFonts w:ascii="Calibri"/>
          <w:sz w:val="24"/>
        </w:rPr>
      </w:r>
    </w:p>
    <w:p>
      <w:pPr>
        <w:spacing w:line="280" w:lineRule="exact" w:before="65"/>
        <w:ind w:left="897" w:right="589" w:firstLine="204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Klara</w:t>
      </w:r>
      <w:r>
        <w:rPr>
          <w:rFonts w:ascii="Calibri"/>
          <w:spacing w:val="29"/>
          <w:w w:val="105"/>
          <w:sz w:val="24"/>
        </w:rPr>
        <w:t> </w:t>
      </w:r>
      <w:r>
        <w:rPr>
          <w:rFonts w:ascii="Calibri"/>
          <w:w w:val="105"/>
          <w:sz w:val="24"/>
        </w:rPr>
        <w:t>sucht</w:t>
      </w:r>
      <w:r>
        <w:rPr>
          <w:rFonts w:ascii="Calibri"/>
          <w:spacing w:val="30"/>
          <w:w w:val="105"/>
          <w:sz w:val="24"/>
        </w:rPr>
        <w:t> </w:t>
      </w:r>
      <w:r>
        <w:rPr>
          <w:rFonts w:ascii="Calibri"/>
          <w:w w:val="105"/>
          <w:sz w:val="24"/>
        </w:rPr>
        <w:t>zwischen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dem</w:t>
      </w:r>
      <w:r>
        <w:rPr>
          <w:rFonts w:ascii="Calibri"/>
          <w:spacing w:val="25"/>
          <w:w w:val="105"/>
          <w:sz w:val="24"/>
        </w:rPr>
        <w:t> </w:t>
      </w:r>
      <w:r>
        <w:rPr>
          <w:rFonts w:ascii="Calibri"/>
          <w:w w:val="105"/>
          <w:sz w:val="24"/>
        </w:rPr>
        <w:t>Sofa</w:t>
      </w:r>
      <w:r>
        <w:rPr>
          <w:rFonts w:ascii="Calibri"/>
          <w:spacing w:val="26"/>
          <w:w w:val="105"/>
          <w:sz w:val="24"/>
        </w:rPr>
        <w:t> </w:t>
      </w:r>
      <w:r>
        <w:rPr>
          <w:rFonts w:ascii="Calibri"/>
          <w:w w:val="105"/>
          <w:sz w:val="24"/>
        </w:rPr>
        <w:t>und</w:t>
      </w:r>
      <w:r>
        <w:rPr>
          <w:rFonts w:ascii="Calibri"/>
          <w:spacing w:val="25"/>
          <w:w w:val="105"/>
          <w:sz w:val="24"/>
        </w:rPr>
        <w:t> </w:t>
      </w:r>
      <w:r>
        <w:rPr>
          <w:rFonts w:ascii="Calibri"/>
          <w:w w:val="105"/>
          <w:sz w:val="24"/>
        </w:rPr>
        <w:t>dem</w:t>
      </w:r>
      <w:r>
        <w:rPr>
          <w:rFonts w:ascii="Calibri"/>
          <w:spacing w:val="26"/>
          <w:w w:val="105"/>
          <w:sz w:val="24"/>
        </w:rPr>
        <w:t> </w:t>
      </w:r>
      <w:r>
        <w:rPr>
          <w:rFonts w:ascii="Calibri"/>
          <w:w w:val="105"/>
          <w:sz w:val="24"/>
        </w:rPr>
        <w:t>Bett.</w:t>
      </w:r>
      <w:r>
        <w:rPr>
          <w:rFonts w:asci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40"/>
          <w:cols w:num="3" w:equalWidth="0">
            <w:col w:w="3148" w:space="794"/>
            <w:col w:w="2294" w:space="618"/>
            <w:col w:w="409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type w:val="continuous"/>
          <w:pgSz w:w="11910" w:h="16840"/>
          <w:pgMar w:top="960" w:bottom="740" w:left="420" w:right="540"/>
        </w:sectPr>
      </w:pPr>
    </w:p>
    <w:p>
      <w:pPr>
        <w:spacing w:line="280" w:lineRule="exact" w:before="65"/>
        <w:ind w:left="665" w:right="0" w:firstLine="2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10"/>
          <w:sz w:val="24"/>
        </w:rPr>
        <w:t>Jakob</w:t>
      </w:r>
      <w:r>
        <w:rPr>
          <w:rFonts w:ascii="Calibri" w:hAnsi="Calibri"/>
          <w:spacing w:val="-13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und</w:t>
      </w:r>
      <w:r>
        <w:rPr>
          <w:rFonts w:ascii="Calibri" w:hAnsi="Calibri"/>
          <w:spacing w:val="-12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Klara</w:t>
      </w:r>
      <w:r>
        <w:rPr>
          <w:rFonts w:ascii="Calibri" w:hAnsi="Calibri"/>
          <w:spacing w:val="-12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sind</w:t>
      </w:r>
      <w:r>
        <w:rPr>
          <w:rFonts w:ascii="Calibri" w:hAnsi="Calibri"/>
          <w:w w:val="108"/>
          <w:sz w:val="24"/>
        </w:rPr>
        <w:t> </w:t>
      </w:r>
      <w:r>
        <w:rPr>
          <w:rFonts w:ascii="Calibri" w:hAnsi="Calibri"/>
          <w:w w:val="110"/>
          <w:sz w:val="24"/>
        </w:rPr>
        <w:t>im</w:t>
      </w:r>
      <w:r>
        <w:rPr>
          <w:rFonts w:ascii="Calibri" w:hAnsi="Calibri"/>
          <w:spacing w:val="3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Café</w:t>
      </w:r>
      <w:r>
        <w:rPr>
          <w:rFonts w:ascii="Calibri" w:hAnsi="Calibri"/>
          <w:spacing w:val="3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neben</w:t>
      </w:r>
      <w:r>
        <w:rPr>
          <w:rFonts w:ascii="Calibri" w:hAnsi="Calibri"/>
          <w:spacing w:val="3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dem</w:t>
      </w:r>
      <w:r>
        <w:rPr>
          <w:rFonts w:ascii="Calibri" w:hAnsi="Calibri"/>
          <w:spacing w:val="4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Kino.</w:t>
      </w:r>
      <w:r>
        <w:rPr>
          <w:rFonts w:ascii="Calibri" w:hAnsi="Calibri"/>
          <w:sz w:val="24"/>
        </w:rPr>
      </w:r>
    </w:p>
    <w:p>
      <w:pPr>
        <w:spacing w:line="280" w:lineRule="exact" w:before="65"/>
        <w:ind w:left="665" w:right="0" w:firstLine="272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Klara</w:t>
      </w:r>
      <w:r>
        <w:rPr>
          <w:rFonts w:ascii="Calibri"/>
          <w:spacing w:val="2"/>
          <w:w w:val="105"/>
          <w:sz w:val="24"/>
        </w:rPr>
        <w:t> </w:t>
      </w:r>
      <w:r>
        <w:rPr>
          <w:rFonts w:ascii="Calibri"/>
          <w:w w:val="105"/>
          <w:sz w:val="24"/>
        </w:rPr>
        <w:t>ist</w:t>
      </w:r>
      <w:r>
        <w:rPr>
          <w:rFonts w:ascii="Calibri"/>
          <w:w w:val="101"/>
          <w:sz w:val="24"/>
        </w:rPr>
        <w:t> </w:t>
      </w:r>
      <w:r>
        <w:rPr>
          <w:rFonts w:ascii="Calibri"/>
          <w:w w:val="105"/>
          <w:sz w:val="24"/>
        </w:rPr>
        <w:t>im</w:t>
      </w:r>
      <w:r>
        <w:rPr>
          <w:rFonts w:ascii="Calibri"/>
          <w:spacing w:val="42"/>
          <w:w w:val="105"/>
          <w:sz w:val="24"/>
        </w:rPr>
        <w:t> </w:t>
      </w:r>
      <w:r>
        <w:rPr>
          <w:rFonts w:ascii="Calibri"/>
          <w:w w:val="105"/>
          <w:sz w:val="24"/>
        </w:rPr>
        <w:t>Kaufhaus.</w:t>
      </w:r>
      <w:r>
        <w:rPr>
          <w:rFonts w:ascii="Calibri"/>
          <w:sz w:val="24"/>
        </w:rPr>
      </w:r>
    </w:p>
    <w:p>
      <w:pPr>
        <w:spacing w:line="280" w:lineRule="exact" w:before="65"/>
        <w:ind w:left="665" w:right="866" w:firstLine="384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 w:hAnsi="Calibri"/>
          <w:w w:val="105"/>
          <w:sz w:val="24"/>
        </w:rPr>
        <w:t>Klara</w:t>
      </w:r>
      <w:r>
        <w:rPr>
          <w:rFonts w:ascii="Calibri" w:hAnsi="Calibri"/>
          <w:spacing w:val="36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wohnt</w:t>
      </w:r>
      <w:r>
        <w:rPr>
          <w:rFonts w:ascii="Calibri" w:hAnsi="Calibri"/>
          <w:w w:val="109"/>
          <w:sz w:val="24"/>
        </w:rPr>
        <w:t> </w:t>
      </w:r>
      <w:r>
        <w:rPr>
          <w:rFonts w:ascii="Calibri" w:hAnsi="Calibri"/>
          <w:w w:val="105"/>
          <w:sz w:val="24"/>
        </w:rPr>
        <w:t>über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der</w:t>
      </w:r>
      <w:r>
        <w:rPr>
          <w:rFonts w:ascii="Calibri" w:hAnsi="Calibri"/>
          <w:spacing w:val="24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Apotheke.</w:t>
      </w:r>
      <w:r>
        <w:rPr>
          <w:rFonts w:ascii="Calibri" w:hAns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40"/>
          <w:cols w:num="3" w:equalWidth="0">
            <w:col w:w="3382" w:space="806"/>
            <w:col w:w="2036" w:space="1140"/>
            <w:col w:w="358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type w:val="continuous"/>
          <w:pgSz w:w="11910" w:h="16840"/>
          <w:pgMar w:top="960" w:bottom="740" w:left="420" w:right="540"/>
        </w:sectPr>
      </w:pPr>
    </w:p>
    <w:p>
      <w:pPr>
        <w:spacing w:line="287" w:lineRule="exact" w:before="61"/>
        <w:ind w:left="820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160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24"/>
        </w:rPr>
        <w:t>Klara</w:t>
      </w:r>
      <w:r>
        <w:rPr>
          <w:rFonts w:ascii="Calibri"/>
          <w:spacing w:val="6"/>
          <w:w w:val="105"/>
          <w:sz w:val="24"/>
        </w:rPr>
        <w:t> </w:t>
      </w:r>
      <w:r>
        <w:rPr>
          <w:rFonts w:ascii="Calibri"/>
          <w:w w:val="105"/>
          <w:sz w:val="24"/>
        </w:rPr>
        <w:t>steht</w:t>
      </w:r>
      <w:r>
        <w:rPr>
          <w:rFonts w:ascii="Calibri"/>
          <w:sz w:val="24"/>
        </w:rPr>
      </w:r>
    </w:p>
    <w:p>
      <w:pPr>
        <w:spacing w:line="287" w:lineRule="exact" w:before="0"/>
        <w:ind w:left="820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unter</w:t>
      </w:r>
      <w:r>
        <w:rPr>
          <w:rFonts w:ascii="Calibri"/>
          <w:spacing w:val="37"/>
          <w:w w:val="105"/>
          <w:sz w:val="24"/>
        </w:rPr>
        <w:t> </w:t>
      </w:r>
      <w:r>
        <w:rPr>
          <w:rFonts w:ascii="Calibri"/>
          <w:w w:val="105"/>
          <w:sz w:val="24"/>
        </w:rPr>
        <w:t>dem</w:t>
      </w:r>
      <w:r>
        <w:rPr>
          <w:rFonts w:ascii="Calibri"/>
          <w:spacing w:val="37"/>
          <w:w w:val="105"/>
          <w:sz w:val="24"/>
        </w:rPr>
        <w:t> </w:t>
      </w:r>
      <w:r>
        <w:rPr>
          <w:rFonts w:ascii="Calibri"/>
          <w:w w:val="105"/>
          <w:sz w:val="24"/>
        </w:rPr>
        <w:t>Apfelbaum.</w:t>
      </w:r>
      <w:r>
        <w:rPr>
          <w:rFonts w:ascii="Calibri"/>
          <w:sz w:val="24"/>
        </w:rPr>
      </w:r>
    </w:p>
    <w:p>
      <w:pPr>
        <w:spacing w:line="280" w:lineRule="exact" w:before="65"/>
        <w:ind w:left="820" w:right="0" w:firstLine="105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Die</w:t>
      </w:r>
      <w:r>
        <w:rPr>
          <w:rFonts w:ascii="Calibri"/>
          <w:spacing w:val="12"/>
          <w:w w:val="105"/>
          <w:sz w:val="24"/>
        </w:rPr>
        <w:t> </w:t>
      </w:r>
      <w:r>
        <w:rPr>
          <w:rFonts w:ascii="Calibri"/>
          <w:w w:val="105"/>
          <w:sz w:val="24"/>
        </w:rPr>
        <w:t>Tafel</w:t>
      </w:r>
      <w:r>
        <w:rPr>
          <w:rFonts w:ascii="Calibri"/>
          <w:spacing w:val="12"/>
          <w:w w:val="105"/>
          <w:sz w:val="24"/>
        </w:rPr>
        <w:t> </w:t>
      </w:r>
      <w:r>
        <w:rPr>
          <w:rFonts w:ascii="Calibri"/>
          <w:w w:val="105"/>
          <w:sz w:val="24"/>
        </w:rPr>
        <w:t>ist</w:t>
      </w:r>
      <w:r>
        <w:rPr>
          <w:rFonts w:ascii="Calibri"/>
          <w:w w:val="101"/>
          <w:sz w:val="24"/>
        </w:rPr>
        <w:t> </w:t>
      </w:r>
      <w:r>
        <w:rPr>
          <w:rFonts w:ascii="Calibri"/>
          <w:w w:val="105"/>
          <w:sz w:val="24"/>
        </w:rPr>
        <w:t>an</w:t>
      </w:r>
      <w:r>
        <w:rPr>
          <w:rFonts w:ascii="Calibri"/>
          <w:spacing w:val="24"/>
          <w:w w:val="105"/>
          <w:sz w:val="24"/>
        </w:rPr>
        <w:t> </w:t>
      </w:r>
      <w:r>
        <w:rPr>
          <w:rFonts w:ascii="Calibri"/>
          <w:w w:val="105"/>
          <w:sz w:val="24"/>
        </w:rPr>
        <w:t>der</w:t>
      </w:r>
      <w:r>
        <w:rPr>
          <w:rFonts w:ascii="Calibri"/>
          <w:spacing w:val="25"/>
          <w:w w:val="105"/>
          <w:sz w:val="24"/>
        </w:rPr>
        <w:t> </w:t>
      </w:r>
      <w:r>
        <w:rPr>
          <w:rFonts w:ascii="Calibri"/>
          <w:w w:val="105"/>
          <w:sz w:val="24"/>
        </w:rPr>
        <w:t>Wand.</w:t>
      </w:r>
      <w:r>
        <w:rPr>
          <w:rFonts w:ascii="Calibri"/>
          <w:sz w:val="24"/>
        </w:rPr>
      </w:r>
    </w:p>
    <w:p>
      <w:pPr>
        <w:spacing w:line="287" w:lineRule="exact" w:before="61"/>
        <w:ind w:left="807" w:right="611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Jakob</w:t>
      </w:r>
      <w:r>
        <w:rPr>
          <w:rFonts w:ascii="Calibri"/>
          <w:spacing w:val="-4"/>
          <w:w w:val="105"/>
          <w:sz w:val="24"/>
        </w:rPr>
        <w:t> </w:t>
      </w:r>
      <w:r>
        <w:rPr>
          <w:rFonts w:ascii="Calibri"/>
          <w:w w:val="105"/>
          <w:sz w:val="24"/>
        </w:rPr>
        <w:t>ist</w:t>
      </w:r>
      <w:r>
        <w:rPr>
          <w:rFonts w:ascii="Calibri"/>
          <w:sz w:val="24"/>
        </w:rPr>
      </w:r>
    </w:p>
    <w:p>
      <w:pPr>
        <w:spacing w:line="287" w:lineRule="exact" w:before="0"/>
        <w:ind w:left="807" w:right="611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hinter</w:t>
      </w:r>
      <w:r>
        <w:rPr>
          <w:rFonts w:ascii="Calibri"/>
          <w:spacing w:val="32"/>
          <w:w w:val="105"/>
          <w:sz w:val="24"/>
        </w:rPr>
        <w:t> </w:t>
      </w:r>
      <w:r>
        <w:rPr>
          <w:rFonts w:ascii="Calibri"/>
          <w:w w:val="105"/>
          <w:sz w:val="24"/>
        </w:rPr>
        <w:t>dem</w:t>
      </w:r>
      <w:r>
        <w:rPr>
          <w:rFonts w:ascii="Calibri"/>
          <w:spacing w:val="32"/>
          <w:w w:val="105"/>
          <w:sz w:val="24"/>
        </w:rPr>
        <w:t> </w:t>
      </w:r>
      <w:r>
        <w:rPr>
          <w:rFonts w:ascii="Calibri"/>
          <w:w w:val="105"/>
          <w:sz w:val="24"/>
        </w:rPr>
        <w:t>Supermarkt.</w:t>
      </w:r>
      <w:r>
        <w:rPr>
          <w:rFonts w:ascii="Calibri"/>
          <w:sz w:val="24"/>
        </w:rPr>
      </w:r>
    </w:p>
    <w:p>
      <w:pPr>
        <w:spacing w:after="0" w:line="287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40"/>
          <w:cols w:num="3" w:equalWidth="0">
            <w:col w:w="3227" w:space="771"/>
            <w:col w:w="2262" w:space="705"/>
            <w:col w:w="3985"/>
          </w:cols>
        </w:sectPr>
      </w:pPr>
    </w:p>
    <w:p>
      <w:pPr>
        <w:pStyle w:val="Heading5"/>
        <w:tabs>
          <w:tab w:pos="7628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group style="position:absolute;margin-left:395.401001pt;margin-top:487.559021pt;width:109.2pt;height:250.35pt;mso-position-horizontal-relative:page;mso-position-vertical-relative:page;z-index:-634960" coordorigin="7908,9751" coordsize="2184,5007">
            <v:shape style="position:absolute;left:8354;top:12730;width:1239;height:2028" type="#_x0000_t75" stroked="false">
              <v:imagedata r:id="rId41" o:title=""/>
            </v:shape>
            <v:shape style="position:absolute;left:8066;top:9751;width:1720;height:969" type="#_x0000_t75" stroked="false">
              <v:imagedata r:id="rId42" o:title=""/>
            </v:shape>
            <v:shape style="position:absolute;left:7983;top:10772;width:1978;height:1004" type="#_x0000_t75" stroked="false">
              <v:imagedata r:id="rId43" o:title=""/>
            </v:shape>
            <v:shape style="position:absolute;left:7908;top:11787;width:1639;height:473" type="#_x0000_t75" stroked="false">
              <v:imagedata r:id="rId44" o:title=""/>
            </v:shape>
            <v:shape style="position:absolute;left:9545;top:11787;width:546;height:943" type="#_x0000_t75" stroked="false">
              <v:imagedata r:id="rId45" o:title=""/>
            </v:shape>
            <v:shape style="position:absolute;left:7908;top:12258;width:1685;height:473" type="#_x0000_t75" stroked="false">
              <v:imagedata r:id="rId46" o:title=""/>
            </v:shape>
            <w10:wrap type="none"/>
          </v:group>
        </w:pict>
      </w:r>
      <w:r>
        <w:rPr/>
        <w:pict>
          <v:group style="position:absolute;margin-left:394.080994pt;margin-top:333.071014pt;width:110.4pt;height:94.05pt;mso-position-horizontal-relative:page;mso-position-vertical-relative:page;z-index:-634936" coordorigin="7882,6661" coordsize="2208,1881">
            <v:shape style="position:absolute;left:7882;top:6661;width:1657;height:484" type="#_x0000_t75" stroked="false">
              <v:imagedata r:id="rId47" o:title=""/>
            </v:shape>
            <v:shape style="position:absolute;left:9537;top:6661;width:552;height:966" type="#_x0000_t75" stroked="false">
              <v:imagedata r:id="rId48" o:title=""/>
            </v:shape>
            <v:shape style="position:absolute;left:7882;top:7144;width:1657;height:510" type="#_x0000_t75" stroked="false">
              <v:imagedata r:id="rId49" o:title=""/>
            </v:shape>
            <v:shape style="position:absolute;left:8215;top:7628;width:1513;height:914" type="#_x0000_t75" stroked="false">
              <v:imagedata r:id="rId50" o:title=""/>
            </v:shape>
            <v:shape style="position:absolute;left:8215;top:7597;width:1513;height:945" type="#_x0000_t75" stroked="false">
              <v:imagedata r:id="rId51" o:title=""/>
            </v:shape>
            <w10:wrap type="none"/>
          </v:group>
        </w:pict>
      </w:r>
      <w:r>
        <w:rPr/>
        <w:pict>
          <v:group style="position:absolute;margin-left:397.462006pt;margin-top:432.830017pt;width:102.35pt;height:51.2pt;mso-position-horizontal-relative:page;mso-position-vertical-relative:page;z-index:-634912" coordorigin="7949,8657" coordsize="2047,1024">
            <v:shape style="position:absolute;left:7949;top:8657;width:1365;height:512" type="#_x0000_t75" stroked="false">
              <v:imagedata r:id="rId52" o:title=""/>
            </v:shape>
            <v:shape style="position:absolute;left:8631;top:8657;width:1365;height:512" type="#_x0000_t75" stroked="false">
              <v:imagedata r:id="rId53" o:title=""/>
            </v:shape>
            <v:shape style="position:absolute;left:9313;top:8684;width:683;height:485" type="#_x0000_t75" stroked="false">
              <v:imagedata r:id="rId54" o:title=""/>
            </v:shape>
            <v:shape style="position:absolute;left:7949;top:9167;width:2047;height:512" type="#_x0000_t75" stroked="false">
              <v:imagedata r:id="rId55" o:title=""/>
            </v:shape>
            <v:shape style="position:absolute;left:7949;top:8674;width:2047;height:10" type="#_x0000_t75" stroked="false">
              <v:imagedata r:id="rId56" o:title=""/>
            </v:shape>
            <w10:wrap type="none"/>
          </v:group>
        </w:pict>
      </w:r>
      <w:r>
        <w:rPr/>
        <w:pict>
          <v:shape style="position:absolute;margin-left:569.033447pt;margin-top:446.958893pt;width:9.5pt;height:344.95pt;mso-position-horizontal-relative:page;mso-position-vertical-relative:page;z-index:1744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6"/>
          <w:w w:val="115"/>
        </w:rPr>
        <w:t> </w:t>
      </w:r>
      <w:r>
        <w:rPr>
          <w:spacing w:val="-11"/>
          <w:w w:val="115"/>
        </w:rPr>
        <w:t>3.1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spacing w:val="2"/>
          <w:w w:val="115"/>
        </w:rPr>
        <w:t>2,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 </w:t>
      </w:r>
      <w:r>
        <w:rPr>
          <w:w w:val="115"/>
        </w:rPr>
        <w:t>6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/>
          <w:b/>
          <w:color w:val="0061B3"/>
          <w:spacing w:val="-3"/>
          <w:w w:val="125"/>
          <w:sz w:val="50"/>
        </w:rPr>
        <w:t>L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e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r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n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f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a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lt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e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r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:</w:t>
      </w:r>
      <w:r>
        <w:rPr>
          <w:rFonts w:ascii="Calibri" w:hAnsi="Calibri"/>
          <w:b/>
          <w:color w:val="0061B3"/>
          <w:spacing w:val="-27"/>
          <w:w w:val="125"/>
          <w:sz w:val="50"/>
        </w:rPr>
        <w:t> </w:t>
      </w:r>
      <w:r>
        <w:rPr>
          <w:rFonts w:ascii="Calibri" w:hAnsi="Calibri"/>
          <w:b/>
          <w:color w:val="0061B3"/>
          <w:spacing w:val="-5"/>
          <w:w w:val="125"/>
          <w:sz w:val="50"/>
        </w:rPr>
        <w:t>P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räp</w:t>
      </w:r>
      <w:r>
        <w:rPr>
          <w:rFonts w:ascii="Calibri" w:hAnsi="Calibri"/>
          <w:b/>
          <w:color w:val="0061B3"/>
          <w:spacing w:val="-5"/>
          <w:w w:val="125"/>
          <w:sz w:val="50"/>
        </w:rPr>
        <w:t>os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iti</w:t>
      </w:r>
      <w:r>
        <w:rPr>
          <w:rFonts w:ascii="Calibri" w:hAnsi="Calibri"/>
          <w:b/>
          <w:color w:val="0061B3"/>
          <w:spacing w:val="-5"/>
          <w:w w:val="125"/>
          <w:sz w:val="50"/>
        </w:rPr>
        <w:t>onen</w:t>
      </w:r>
      <w:r>
        <w:rPr>
          <w:rFonts w:ascii="Calibri" w:hAnsi="Calibri"/>
          <w:b/>
          <w:color w:val="0061B3"/>
          <w:spacing w:val="-27"/>
          <w:w w:val="125"/>
          <w:sz w:val="50"/>
        </w:rPr>
        <w:t> 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m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it</w:t>
      </w:r>
      <w:r>
        <w:rPr>
          <w:rFonts w:ascii="Calibri" w:hAnsi="Calibri"/>
          <w:b/>
          <w:color w:val="0061B3"/>
          <w:spacing w:val="-26"/>
          <w:w w:val="125"/>
          <w:sz w:val="50"/>
        </w:rPr>
        <w:t> </w:t>
      </w:r>
      <w:r>
        <w:rPr>
          <w:rFonts w:ascii="Calibri" w:hAnsi="Calibri"/>
          <w:b/>
          <w:color w:val="0061B3"/>
          <w:spacing w:val="-7"/>
          <w:w w:val="125"/>
          <w:sz w:val="50"/>
        </w:rPr>
        <w:t>Da</w:t>
      </w:r>
      <w:r>
        <w:rPr>
          <w:rFonts w:ascii="Calibri" w:hAnsi="Calibri"/>
          <w:b/>
          <w:color w:val="0061B3"/>
          <w:spacing w:val="-6"/>
          <w:w w:val="125"/>
          <w:sz w:val="50"/>
        </w:rPr>
        <w:t>ti</w:t>
      </w:r>
      <w:r>
        <w:rPr>
          <w:rFonts w:ascii="Calibri" w:hAnsi="Calibri"/>
          <w:b/>
          <w:color w:val="0061B3"/>
          <w:spacing w:val="-7"/>
          <w:w w:val="125"/>
          <w:sz w:val="50"/>
        </w:rPr>
        <w:t>v</w:t>
      </w:r>
      <w:r>
        <w:rPr>
          <w:rFonts w:ascii="Calibri" w:hAnsi="Calibri"/>
          <w:sz w:val="50"/>
        </w:rPr>
      </w:r>
    </w:p>
    <w:p>
      <w:pPr>
        <w:pStyle w:val="BodyText"/>
        <w:spacing w:line="400" w:lineRule="exact" w:before="160"/>
        <w:ind w:left="114" w:right="0"/>
        <w:jc w:val="left"/>
        <w:rPr>
          <w:b w:val="0"/>
          <w:bCs w:val="0"/>
        </w:rPr>
      </w:pPr>
      <w:r>
        <w:rPr>
          <w:b w:val="0"/>
          <w:bCs w:val="0"/>
          <w:position w:val="-14"/>
        </w:rPr>
        <w:drawing>
          <wp:inline distT="0" distB="0" distL="0" distR="0">
            <wp:extent cx="293217" cy="285800"/>
            <wp:effectExtent l="0" t="0" r="0" b="0"/>
            <wp:docPr id="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bCs w:val="0"/>
          <w:position w:val="-14"/>
        </w:rPr>
      </w:r>
      <w:r>
        <w:rPr>
          <w:rFonts w:ascii="Times New Roman" w:hAnsi="Times New Roman" w:cs="Times New Roman" w:eastAsia="Times New Roman"/>
          <w:b w:val="0"/>
          <w:bCs w:val="0"/>
          <w:sz w:val="20"/>
          <w:szCs w:val="20"/>
        </w:rPr>
        <w:t>   </w:t>
      </w:r>
      <w:r>
        <w:rPr>
          <w:spacing w:val="-2"/>
          <w:w w:val="110"/>
        </w:rPr>
        <w:t>Fragt</w:t>
      </w:r>
      <w:r>
        <w:rPr>
          <w:spacing w:val="17"/>
          <w:w w:val="110"/>
        </w:rPr>
        <w:t> </w:t>
      </w:r>
      <w:r>
        <w:rPr>
          <w:w w:val="110"/>
        </w:rPr>
        <w:t>und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antwortet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spacing w:val="17"/>
          <w:w w:val="110"/>
        </w:rPr>
        <w:t> </w:t>
      </w:r>
      <w:r>
        <w:rPr>
          <w:w w:val="110"/>
        </w:rPr>
        <w:t>A</w:t>
      </w:r>
      <w:r>
        <w:rPr>
          <w:spacing w:val="17"/>
          <w:w w:val="110"/>
        </w:rPr>
        <w:t> </w:t>
      </w:r>
      <w:r>
        <w:rPr>
          <w:w w:val="110"/>
        </w:rPr>
        <w:t>fragt:</w:t>
      </w:r>
      <w:r>
        <w:rPr>
          <w:spacing w:val="17"/>
          <w:w w:val="110"/>
        </w:rPr>
        <w:t> </w:t>
      </w:r>
      <w:r>
        <w:rPr>
          <w:spacing w:val="-6"/>
          <w:w w:val="110"/>
        </w:rPr>
        <w:t>„</w:t>
      </w:r>
      <w:r>
        <w:rPr>
          <w:spacing w:val="-7"/>
          <w:w w:val="110"/>
        </w:rPr>
        <w:t>W</w:t>
      </w:r>
      <w:r>
        <w:rPr>
          <w:spacing w:val="-6"/>
          <w:w w:val="110"/>
        </w:rPr>
        <w:t>o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i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7"/>
          <w:w w:val="110"/>
        </w:rPr>
        <w:t> </w:t>
      </w:r>
      <w:r>
        <w:rPr>
          <w:spacing w:val="-5"/>
          <w:w w:val="110"/>
        </w:rPr>
        <w:t>..</w:t>
      </w:r>
      <w:r>
        <w:rPr>
          <w:spacing w:val="3"/>
          <w:w w:val="110"/>
        </w:rPr>
        <w:t>.</w:t>
      </w:r>
      <w:r>
        <w:rPr>
          <w:spacing w:val="18"/>
          <w:w w:val="110"/>
        </w:rPr>
        <w:t>?</w:t>
      </w:r>
      <w:r>
        <w:rPr>
          <w:spacing w:val="-23"/>
          <w:w w:val="110"/>
        </w:rPr>
        <w:t>“</w:t>
      </w:r>
      <w:r>
        <w:rPr>
          <w:w w:val="110"/>
        </w:rPr>
        <w:t>,</w:t>
      </w:r>
      <w:r>
        <w:rPr>
          <w:spacing w:val="17"/>
          <w:w w:val="110"/>
        </w:rPr>
        <w:t> </w:t>
      </w:r>
      <w:r>
        <w:rPr>
          <w:w w:val="110"/>
        </w:rPr>
        <w:t>B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antwortet</w:t>
      </w:r>
      <w:r>
        <w:rPr>
          <w:spacing w:val="-2"/>
          <w:w w:val="110"/>
        </w:rPr>
        <w:t>.</w:t>
      </w:r>
      <w:r>
        <w:rPr>
          <w:spacing w:val="17"/>
          <w:w w:val="110"/>
        </w:rPr>
        <w:t> </w:t>
      </w:r>
      <w:r>
        <w:rPr>
          <w:w w:val="110"/>
        </w:rPr>
        <w:t>A</w:t>
      </w:r>
      <w:r>
        <w:rPr>
          <w:spacing w:val="17"/>
          <w:w w:val="110"/>
        </w:rPr>
        <w:t> </w:t>
      </w:r>
      <w:r>
        <w:rPr>
          <w:w w:val="110"/>
        </w:rPr>
        <w:t>kann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helfen</w:t>
      </w:r>
      <w:r>
        <w:rPr>
          <w:spacing w:val="-2"/>
          <w:w w:val="110"/>
        </w:rPr>
        <w:t>.</w:t>
      </w:r>
      <w:r>
        <w:rPr>
          <w:b w:val="0"/>
          <w:bCs w:val="0"/>
        </w:rPr>
      </w:r>
    </w:p>
    <w:p>
      <w:pPr>
        <w:pStyle w:val="BodyText"/>
        <w:spacing w:line="243" w:lineRule="exact"/>
        <w:ind w:right="0"/>
        <w:jc w:val="left"/>
        <w:rPr>
          <w:b w:val="0"/>
          <w:bCs w:val="0"/>
        </w:rPr>
      </w:pPr>
      <w:r>
        <w:rPr/>
        <w:pict>
          <v:shape style="position:absolute;margin-left:420.472992pt;margin-top:52.561005pt;width:102.143698pt;height:50.2425pt;mso-position-horizontal-relative:page;mso-position-vertical-relative:paragraph;z-index:-634984" type="#_x0000_t75" stroked="false">
            <v:imagedata r:id="rId58" o:title=""/>
          </v:shape>
        </w:pict>
      </w:r>
      <w:r>
        <w:rPr>
          <w:spacing w:val="-5"/>
          <w:w w:val="110"/>
        </w:rPr>
        <w:t>T</w:t>
      </w:r>
      <w:r>
        <w:rPr>
          <w:spacing w:val="-6"/>
          <w:w w:val="110"/>
        </w:rPr>
        <w:t>a</w:t>
      </w:r>
      <w:r>
        <w:rPr>
          <w:spacing w:val="-5"/>
          <w:w w:val="110"/>
        </w:rPr>
        <w:t>u</w:t>
      </w:r>
      <w:r>
        <w:rPr>
          <w:spacing w:val="-6"/>
          <w:w w:val="110"/>
        </w:rPr>
        <w:t>s</w:t>
      </w:r>
      <w:r>
        <w:rPr>
          <w:spacing w:val="-5"/>
          <w:w w:val="110"/>
        </w:rPr>
        <w:t>cht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dann</w:t>
      </w:r>
      <w:r>
        <w:rPr>
          <w:spacing w:val="22"/>
          <w:w w:val="110"/>
        </w:rPr>
        <w:t> </w:t>
      </w:r>
      <w:r>
        <w:rPr>
          <w:spacing w:val="-2"/>
          <w:w w:val="110"/>
        </w:rPr>
        <w:t>n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ch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Nummer</w:t>
      </w:r>
      <w:r>
        <w:rPr>
          <w:spacing w:val="22"/>
          <w:w w:val="110"/>
        </w:rPr>
        <w:t> </w:t>
      </w:r>
      <w:r>
        <w:rPr>
          <w:w w:val="110"/>
        </w:rPr>
        <w:t>6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Rollen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29"/>
          <w:szCs w:val="29"/>
        </w:rPr>
      </w:pPr>
    </w:p>
    <w:tbl>
      <w:tblPr>
        <w:tblW w:w="0" w:type="auto"/>
        <w:jc w:val="left"/>
        <w:tblInd w:w="71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6"/>
        <w:gridCol w:w="4560"/>
        <w:gridCol w:w="486"/>
        <w:gridCol w:w="4560"/>
      </w:tblGrid>
      <w:tr>
        <w:trPr>
          <w:trHeight w:val="454" w:hRule="exact"/>
        </w:trPr>
        <w:tc>
          <w:tcPr>
            <w:tcW w:w="50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8D8EF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0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8D8EF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B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b/>
                <w:w w:val="110"/>
                <w:sz w:val="24"/>
              </w:rPr>
              <w:t>Der</w:t>
            </w:r>
            <w:r>
              <w:rPr>
                <w:rFonts w:ascii="Calibri" w:hAnsi="Calibri"/>
                <w:b/>
                <w:spacing w:val="22"/>
                <w:w w:val="110"/>
                <w:sz w:val="24"/>
              </w:rPr>
              <w:t> </w:t>
            </w:r>
            <w:r>
              <w:rPr>
                <w:rFonts w:ascii="Calibri" w:hAnsi="Calibri"/>
                <w:b/>
                <w:w w:val="110"/>
                <w:sz w:val="24"/>
              </w:rPr>
              <w:t>Füller</w:t>
            </w:r>
            <w:r>
              <w:rPr>
                <w:rFonts w:ascii="Calibri" w:hAnsi="Calibri"/>
                <w:b/>
                <w:spacing w:val="14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ist</w:t>
            </w:r>
            <w:r>
              <w:rPr>
                <w:rFonts w:ascii="Calibri" w:hAnsi="Calibri"/>
                <w:spacing w:val="15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auf</w:t>
            </w:r>
            <w:r>
              <w:rPr>
                <w:rFonts w:ascii="Calibri" w:hAnsi="Calibri"/>
                <w:spacing w:val="15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dem</w:t>
            </w:r>
            <w:r>
              <w:rPr>
                <w:rFonts w:ascii="Calibri" w:hAnsi="Calibri"/>
                <w:spacing w:val="14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Heft.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31"/>
                <w:szCs w:val="31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w w:val="115"/>
                <w:sz w:val="24"/>
                <w:szCs w:val="24"/>
              </w:rPr>
              <w:t>Der</w:t>
            </w:r>
            <w:r>
              <w:rPr>
                <w:rFonts w:ascii="Calibri" w:hAnsi="Calibri" w:cs="Calibri" w:eastAsia="Calibri"/>
                <w:spacing w:val="-20"/>
                <w:w w:val="11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15"/>
                <w:sz w:val="24"/>
                <w:szCs w:val="24"/>
              </w:rPr>
              <w:t>Füller</w:t>
            </w:r>
            <w:r>
              <w:rPr>
                <w:rFonts w:ascii="Calibri" w:hAnsi="Calibri" w:cs="Calibri" w:eastAsia="Calibri"/>
                <w:spacing w:val="-20"/>
                <w:w w:val="11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15"/>
                <w:sz w:val="24"/>
                <w:szCs w:val="24"/>
              </w:rPr>
              <w:t>ist</w:t>
            </w:r>
            <w:r>
              <w:rPr>
                <w:rFonts w:ascii="Calibri" w:hAnsi="Calibri" w:cs="Calibri" w:eastAsia="Calibri"/>
                <w:spacing w:val="-20"/>
                <w:w w:val="11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15"/>
                <w:sz w:val="20"/>
                <w:szCs w:val="20"/>
              </w:rPr>
              <w:t>…</w:t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b/>
                <w:spacing w:val="-1"/>
                <w:w w:val="110"/>
                <w:sz w:val="24"/>
              </w:rPr>
              <w:t>Die</w:t>
            </w:r>
            <w:r>
              <w:rPr>
                <w:rFonts w:ascii="Calibri" w:hAnsi="Calibri"/>
                <w:b/>
                <w:spacing w:val="26"/>
                <w:w w:val="110"/>
                <w:sz w:val="24"/>
              </w:rPr>
              <w:t> </w:t>
            </w:r>
            <w:r>
              <w:rPr>
                <w:rFonts w:ascii="Calibri" w:hAnsi="Calibri"/>
                <w:b/>
                <w:spacing w:val="-1"/>
                <w:w w:val="110"/>
                <w:sz w:val="24"/>
              </w:rPr>
              <w:t>Schere</w:t>
            </w:r>
            <w:r>
              <w:rPr>
                <w:rFonts w:ascii="Calibri" w:hAnsi="Calibri"/>
                <w:b/>
                <w:spacing w:val="18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ist</w:t>
            </w:r>
            <w:r>
              <w:rPr>
                <w:rFonts w:ascii="Calibri" w:hAnsi="Calibri"/>
                <w:spacing w:val="18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im</w:t>
            </w:r>
            <w:r>
              <w:rPr>
                <w:rFonts w:ascii="Calibri" w:hAnsi="Calibri"/>
                <w:spacing w:val="18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Federmäppchen.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8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w w:val="115"/>
                <w:position w:val="1"/>
                <w:sz w:val="24"/>
                <w:szCs w:val="24"/>
              </w:rPr>
              <w:t>Die</w:t>
            </w:r>
            <w:r>
              <w:rPr>
                <w:rFonts w:ascii="Calibri" w:hAnsi="Calibri" w:cs="Calibri" w:eastAsia="Calibri"/>
                <w:spacing w:val="-15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15"/>
                <w:position w:val="1"/>
                <w:sz w:val="24"/>
                <w:szCs w:val="24"/>
              </w:rPr>
              <w:t>Schere</w:t>
            </w:r>
            <w:r>
              <w:rPr>
                <w:rFonts w:ascii="Calibri" w:hAnsi="Calibri" w:cs="Calibri" w:eastAsia="Calibri"/>
                <w:spacing w:val="-14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15"/>
                <w:position w:val="1"/>
                <w:sz w:val="24"/>
                <w:szCs w:val="24"/>
              </w:rPr>
              <w:t>ist</w:t>
            </w:r>
            <w:r>
              <w:rPr>
                <w:rFonts w:ascii="Calibri" w:hAnsi="Calibri" w:cs="Calibri" w:eastAsia="Calibri"/>
                <w:spacing w:val="-15"/>
                <w:w w:val="115"/>
                <w:position w:val="1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15"/>
                <w:position w:val="1"/>
                <w:sz w:val="20"/>
                <w:szCs w:val="20"/>
              </w:rPr>
              <w:t>…</w:t>
            </w:r>
            <w:r>
              <w:rPr>
                <w:rFonts w:ascii="Calibri" w:hAnsi="Calibri" w:cs="Calibri" w:eastAsia="Calibri"/>
                <w:position w:val="1"/>
                <w:sz w:val="20"/>
                <w:szCs w:val="20"/>
              </w:rPr>
              <w:t>  </w:t>
            </w:r>
            <w:r>
              <w:rPr>
                <w:rFonts w:ascii="Calibri" w:hAnsi="Calibri" w:cs="Calibri" w:eastAsia="Calibri"/>
                <w:spacing w:val="-4"/>
                <w:position w:val="1"/>
                <w:sz w:val="20"/>
                <w:szCs w:val="20"/>
              </w:rPr>
              <w:t> </w:t>
            </w:r>
            <w:r>
              <w:rPr>
                <w:rFonts w:ascii="Calibri" w:hAnsi="Calibri" w:cs="Calibri" w:eastAsia="Calibri"/>
                <w:spacing w:val="-4"/>
                <w:sz w:val="20"/>
                <w:szCs w:val="20"/>
              </w:rPr>
              <w:drawing>
                <wp:inline distT="0" distB="0" distL="0" distR="0">
                  <wp:extent cx="1063313" cy="516064"/>
                  <wp:effectExtent l="0" t="0" r="0" b="0"/>
                  <wp:docPr id="7" name="image5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53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313" cy="51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 w:eastAsia="Calibri"/>
                <w:spacing w:val="-4"/>
                <w:sz w:val="20"/>
                <w:szCs w:val="20"/>
              </w:rPr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5"/>
                <w:sz w:val="24"/>
              </w:rPr>
              <w:t>Der</w:t>
            </w:r>
            <w:r>
              <w:rPr>
                <w:rFonts w:ascii="Calibri"/>
                <w:b/>
                <w:spacing w:val="10"/>
                <w:w w:val="115"/>
                <w:sz w:val="24"/>
              </w:rPr>
              <w:t> </w:t>
            </w:r>
            <w:r>
              <w:rPr>
                <w:rFonts w:ascii="Calibri"/>
                <w:b/>
                <w:spacing w:val="-1"/>
                <w:w w:val="115"/>
                <w:sz w:val="24"/>
              </w:rPr>
              <w:t>Radiergummi</w:t>
            </w:r>
            <w:r>
              <w:rPr>
                <w:rFonts w:ascii="Calibri"/>
                <w:b/>
                <w:spacing w:val="4"/>
                <w:w w:val="115"/>
                <w:sz w:val="24"/>
              </w:rPr>
              <w:t> </w:t>
            </w:r>
            <w:r>
              <w:rPr>
                <w:rFonts w:ascii="Calibri"/>
                <w:w w:val="115"/>
                <w:sz w:val="24"/>
              </w:rPr>
              <w:t>ist</w:t>
            </w:r>
            <w:r>
              <w:rPr>
                <w:rFonts w:ascii="Calibri"/>
                <w:spacing w:val="4"/>
                <w:w w:val="115"/>
                <w:sz w:val="24"/>
              </w:rPr>
              <w:t> </w:t>
            </w:r>
            <w:r>
              <w:rPr>
                <w:rFonts w:ascii="Calibri"/>
                <w:w w:val="115"/>
                <w:sz w:val="24"/>
              </w:rPr>
              <w:t>unter</w:t>
            </w:r>
            <w:r>
              <w:rPr>
                <w:rFonts w:ascii="Calibri"/>
                <w:spacing w:val="3"/>
                <w:w w:val="115"/>
                <w:sz w:val="24"/>
              </w:rPr>
              <w:t> </w:t>
            </w:r>
            <w:r>
              <w:rPr>
                <w:rFonts w:ascii="Calibri"/>
                <w:w w:val="115"/>
                <w:sz w:val="24"/>
              </w:rPr>
              <w:t>dem</w:t>
            </w:r>
            <w:r>
              <w:rPr>
                <w:rFonts w:ascii="Calibri"/>
                <w:spacing w:val="4"/>
                <w:w w:val="115"/>
                <w:sz w:val="24"/>
              </w:rPr>
              <w:t> </w:t>
            </w:r>
            <w:r>
              <w:rPr>
                <w:rFonts w:ascii="Calibri"/>
                <w:w w:val="115"/>
                <w:sz w:val="24"/>
              </w:rPr>
              <w:t>Kuli.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libri" w:hAnsi="Calibri" w:cs="Calibri" w:eastAsia="Calibri"/>
                <w:b/>
                <w:bCs/>
                <w:sz w:val="10"/>
                <w:szCs w:val="10"/>
              </w:rPr>
            </w:pPr>
          </w:p>
          <w:p>
            <w:pPr>
              <w:pStyle w:val="TableParagraph"/>
              <w:spacing w:line="200" w:lineRule="atLeast"/>
              <w:ind w:left="1282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sz w:val="20"/>
                <w:szCs w:val="20"/>
              </w:rPr>
              <w:drawing>
                <wp:inline distT="0" distB="0" distL="0" distR="0">
                  <wp:extent cx="1283652" cy="462057"/>
                  <wp:effectExtent l="0" t="0" r="0" b="0"/>
                  <wp:docPr id="9" name="image5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54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652" cy="462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2"/>
                <w:w w:val="110"/>
                <w:sz w:val="24"/>
              </w:rPr>
              <w:t>Das</w:t>
            </w:r>
            <w:r>
              <w:rPr>
                <w:rFonts w:ascii="Calibri"/>
                <w:b/>
                <w:spacing w:val="23"/>
                <w:w w:val="110"/>
                <w:sz w:val="24"/>
              </w:rPr>
              <w:t> </w:t>
            </w:r>
            <w:r>
              <w:rPr>
                <w:rFonts w:ascii="Calibri"/>
                <w:b/>
                <w:w w:val="110"/>
                <w:sz w:val="24"/>
              </w:rPr>
              <w:t>Handy</w:t>
            </w:r>
            <w:r>
              <w:rPr>
                <w:rFonts w:ascii="Calibri"/>
                <w:b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neben</w:t>
            </w:r>
            <w:r>
              <w:rPr>
                <w:rFonts w:ascii="Calibri"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der</w:t>
            </w:r>
            <w:r>
              <w:rPr>
                <w:rFonts w:ascii="Calibri"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Tasche.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0"/>
                <w:sz w:val="24"/>
              </w:rPr>
              <w:t>Der</w:t>
            </w:r>
            <w:r>
              <w:rPr>
                <w:rFonts w:ascii="Calibri"/>
                <w:b/>
                <w:spacing w:val="29"/>
                <w:w w:val="110"/>
                <w:sz w:val="24"/>
              </w:rPr>
              <w:t> </w:t>
            </w:r>
            <w:r>
              <w:rPr>
                <w:rFonts w:ascii="Calibri"/>
                <w:b/>
                <w:spacing w:val="-1"/>
                <w:w w:val="110"/>
                <w:sz w:val="24"/>
              </w:rPr>
              <w:t>Bleistift</w:t>
            </w:r>
            <w:r>
              <w:rPr>
                <w:rFonts w:ascii="Calibri"/>
                <w:b/>
                <w:spacing w:val="2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22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vor</w:t>
            </w:r>
            <w:r>
              <w:rPr>
                <w:rFonts w:ascii="Calibri"/>
                <w:spacing w:val="2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der</w:t>
            </w:r>
            <w:r>
              <w:rPr>
                <w:rFonts w:ascii="Calibri"/>
                <w:spacing w:val="2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Brille.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80" w:lineRule="exact"/>
              <w:ind w:left="107" w:right="1086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0"/>
                <w:sz w:val="24"/>
              </w:rPr>
              <w:t>Der</w:t>
            </w:r>
            <w:r>
              <w:rPr>
                <w:rFonts w:ascii="Calibri"/>
                <w:b/>
                <w:spacing w:val="21"/>
                <w:w w:val="110"/>
                <w:sz w:val="24"/>
              </w:rPr>
              <w:t> </w:t>
            </w:r>
            <w:r>
              <w:rPr>
                <w:rFonts w:ascii="Calibri"/>
                <w:b/>
                <w:spacing w:val="-1"/>
                <w:w w:val="110"/>
                <w:sz w:val="24"/>
              </w:rPr>
              <w:t>Kuli</w:t>
            </w:r>
            <w:r>
              <w:rPr>
                <w:rFonts w:ascii="Calibri"/>
                <w:b/>
                <w:spacing w:val="1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1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zwischen</w:t>
            </w:r>
            <w:r>
              <w:rPr>
                <w:rFonts w:ascii="Calibri"/>
                <w:spacing w:val="1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dem</w:t>
            </w:r>
            <w:r>
              <w:rPr>
                <w:rFonts w:ascii="Calibri"/>
                <w:spacing w:val="1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Stift</w:t>
            </w:r>
            <w:r>
              <w:rPr>
                <w:rFonts w:ascii="Calibri"/>
                <w:spacing w:val="21"/>
                <w:w w:val="104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und</w:t>
            </w:r>
            <w:r>
              <w:rPr>
                <w:rFonts w:ascii="Calibri"/>
                <w:spacing w:val="-9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der</w:t>
            </w:r>
            <w:r>
              <w:rPr>
                <w:rFonts w:ascii="Calibri"/>
                <w:spacing w:val="-9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Schere.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80" w:lineRule="exact"/>
              <w:ind w:left="106" w:right="2098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b/>
                <w:spacing w:val="-1"/>
                <w:w w:val="110"/>
                <w:sz w:val="24"/>
              </w:rPr>
              <w:t>Die</w:t>
            </w:r>
            <w:r>
              <w:rPr>
                <w:rFonts w:ascii="Calibri" w:hAnsi="Calibri"/>
                <w:b/>
                <w:spacing w:val="32"/>
                <w:w w:val="110"/>
                <w:sz w:val="24"/>
              </w:rPr>
              <w:t> </w:t>
            </w:r>
            <w:r>
              <w:rPr>
                <w:rFonts w:ascii="Calibri" w:hAnsi="Calibri"/>
                <w:b/>
                <w:w w:val="110"/>
                <w:sz w:val="24"/>
              </w:rPr>
              <w:t>Brille</w:t>
            </w:r>
            <w:r>
              <w:rPr>
                <w:rFonts w:ascii="Calibri" w:hAnsi="Calibri"/>
                <w:b/>
                <w:spacing w:val="24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ist</w:t>
            </w:r>
            <w:r>
              <w:rPr>
                <w:rFonts w:ascii="Calibri" w:hAnsi="Calibri"/>
                <w:spacing w:val="25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hinter</w:t>
            </w:r>
            <w:r>
              <w:rPr>
                <w:rFonts w:ascii="Calibri" w:hAnsi="Calibri"/>
                <w:spacing w:val="25"/>
                <w:w w:val="105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dem</w:t>
            </w:r>
            <w:r>
              <w:rPr>
                <w:rFonts w:ascii="Calibri" w:hAnsi="Calibri"/>
                <w:spacing w:val="-2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Federmäppchen.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0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2"/>
                <w:w w:val="110"/>
                <w:sz w:val="24"/>
              </w:rPr>
              <w:t>Das</w:t>
            </w:r>
            <w:r>
              <w:rPr>
                <w:rFonts w:ascii="Calibri"/>
                <w:b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b/>
                <w:w w:val="110"/>
                <w:sz w:val="24"/>
              </w:rPr>
              <w:t>Heft</w:t>
            </w:r>
            <w:r>
              <w:rPr>
                <w:rFonts w:ascii="Calibri"/>
                <w:b/>
                <w:spacing w:val="10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10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unter</w:t>
            </w:r>
            <w:r>
              <w:rPr>
                <w:rFonts w:ascii="Calibri"/>
                <w:spacing w:val="10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der</w:t>
            </w:r>
            <w:r>
              <w:rPr>
                <w:rFonts w:ascii="Calibri"/>
                <w:spacing w:val="9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Schere.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0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b/>
                <w:spacing w:val="-2"/>
                <w:w w:val="110"/>
                <w:sz w:val="24"/>
              </w:rPr>
              <w:t>Das</w:t>
            </w:r>
            <w:r>
              <w:rPr>
                <w:rFonts w:ascii="Calibri" w:hAnsi="Calibri"/>
                <w:b/>
                <w:spacing w:val="20"/>
                <w:w w:val="110"/>
                <w:sz w:val="24"/>
              </w:rPr>
              <w:t> </w:t>
            </w:r>
            <w:r>
              <w:rPr>
                <w:rFonts w:ascii="Calibri" w:hAnsi="Calibri"/>
                <w:b/>
                <w:w w:val="110"/>
                <w:sz w:val="24"/>
              </w:rPr>
              <w:t>Buch</w:t>
            </w:r>
            <w:r>
              <w:rPr>
                <w:rFonts w:ascii="Calibri" w:hAnsi="Calibri"/>
                <w:b/>
                <w:spacing w:val="13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ist</w:t>
            </w:r>
            <w:r>
              <w:rPr>
                <w:rFonts w:ascii="Calibri" w:hAnsi="Calibri"/>
                <w:spacing w:val="14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über</w:t>
            </w:r>
            <w:r>
              <w:rPr>
                <w:rFonts w:ascii="Calibri" w:hAnsi="Calibri"/>
                <w:spacing w:val="13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dem</w:t>
            </w:r>
            <w:r>
              <w:rPr>
                <w:rFonts w:ascii="Calibri" w:hAnsi="Calibri"/>
                <w:spacing w:val="13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Lineal.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0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2"/>
                <w:w w:val="110"/>
                <w:sz w:val="24"/>
              </w:rPr>
              <w:t>Das</w:t>
            </w:r>
            <w:r>
              <w:rPr>
                <w:rFonts w:ascii="Calibri"/>
                <w:b/>
                <w:spacing w:val="22"/>
                <w:w w:val="110"/>
                <w:sz w:val="24"/>
              </w:rPr>
              <w:t> </w:t>
            </w:r>
            <w:r>
              <w:rPr>
                <w:rFonts w:ascii="Calibri"/>
                <w:b/>
                <w:w w:val="110"/>
                <w:sz w:val="24"/>
              </w:rPr>
              <w:t>Buch</w:t>
            </w:r>
            <w:r>
              <w:rPr>
                <w:rFonts w:ascii="Calibri"/>
                <w:b/>
                <w:spacing w:val="1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1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in</w:t>
            </w:r>
            <w:r>
              <w:rPr>
                <w:rFonts w:ascii="Calibri"/>
                <w:spacing w:val="1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der</w:t>
            </w:r>
            <w:r>
              <w:rPr>
                <w:rFonts w:ascii="Calibri"/>
                <w:spacing w:val="1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Tasche.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0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w w:val="110"/>
                <w:sz w:val="24"/>
              </w:rPr>
              <w:t>Die</w:t>
            </w:r>
            <w:r>
              <w:rPr>
                <w:rFonts w:ascii="Calibri"/>
                <w:b/>
                <w:spacing w:val="21"/>
                <w:w w:val="110"/>
                <w:sz w:val="24"/>
              </w:rPr>
              <w:t> </w:t>
            </w:r>
            <w:r>
              <w:rPr>
                <w:rFonts w:ascii="Calibri"/>
                <w:b/>
                <w:spacing w:val="-4"/>
                <w:w w:val="110"/>
                <w:sz w:val="24"/>
              </w:rPr>
              <w:t>Tasche</w:t>
            </w:r>
            <w:r>
              <w:rPr>
                <w:rFonts w:ascii="Calibri"/>
                <w:b/>
                <w:spacing w:val="1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1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hinter</w:t>
            </w:r>
            <w:r>
              <w:rPr>
                <w:rFonts w:ascii="Calibri"/>
                <w:spacing w:val="1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dem</w:t>
            </w:r>
            <w:r>
              <w:rPr>
                <w:rFonts w:ascii="Calibri"/>
                <w:spacing w:val="13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Heft.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10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0"/>
                <w:sz w:val="24"/>
              </w:rPr>
              <w:t>Der</w:t>
            </w:r>
            <w:r>
              <w:rPr>
                <w:rFonts w:ascii="Calibri"/>
                <w:b/>
                <w:spacing w:val="24"/>
                <w:w w:val="110"/>
                <w:sz w:val="24"/>
              </w:rPr>
              <w:t> </w:t>
            </w:r>
            <w:r>
              <w:rPr>
                <w:rFonts w:ascii="Calibri"/>
                <w:b/>
                <w:spacing w:val="-2"/>
                <w:w w:val="110"/>
                <w:sz w:val="24"/>
              </w:rPr>
              <w:t>Stift</w:t>
            </w:r>
            <w:r>
              <w:rPr>
                <w:rFonts w:ascii="Calibri"/>
                <w:b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1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neben</w:t>
            </w:r>
            <w:r>
              <w:rPr>
                <w:rFonts w:ascii="Calibri"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der</w:t>
            </w:r>
            <w:r>
              <w:rPr>
                <w:rFonts w:ascii="Calibri"/>
                <w:spacing w:val="1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Schere.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Calibri" w:hAnsi="Calibri" w:cs="Calibri" w:eastAsia="Calibri"/>
                <w:b/>
                <w:bCs/>
                <w:sz w:val="3"/>
                <w:szCs w:val="3"/>
              </w:rPr>
            </w:pPr>
          </w:p>
          <w:p>
            <w:pPr>
              <w:pStyle w:val="TableParagraph"/>
              <w:spacing w:line="200" w:lineRule="atLeast"/>
              <w:ind w:left="128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 w:hAnsi="Calibri" w:cs="Calibri" w:eastAsia="Calibri"/>
                <w:sz w:val="20"/>
                <w:szCs w:val="20"/>
              </w:rPr>
              <w:drawing>
                <wp:inline distT="0" distB="0" distL="0" distR="0">
                  <wp:extent cx="1252241" cy="578739"/>
                  <wp:effectExtent l="0" t="0" r="0" b="0"/>
                  <wp:docPr id="11" name="image5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55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241" cy="578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 w:eastAsia="Calibri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7628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181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8"/>
          <w:w w:val="115"/>
        </w:rPr>
        <w:t> </w:t>
      </w:r>
      <w:r>
        <w:rPr>
          <w:spacing w:val="-1"/>
          <w:w w:val="115"/>
        </w:rPr>
        <w:t>3</w:t>
      </w:r>
      <w:r>
        <w:rPr>
          <w:spacing w:val="-2"/>
          <w:w w:val="115"/>
        </w:rPr>
        <w:t>.</w:t>
      </w:r>
      <w:r>
        <w:rPr>
          <w:spacing w:val="-1"/>
          <w:w w:val="115"/>
        </w:rPr>
        <w:t>2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spacing w:val="2"/>
          <w:w w:val="115"/>
        </w:rPr>
        <w:t>2,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 </w:t>
      </w:r>
      <w:r>
        <w:rPr>
          <w:w w:val="115"/>
        </w:rPr>
        <w:t>6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/>
          <w:b/>
          <w:color w:val="0061B3"/>
          <w:spacing w:val="-3"/>
          <w:w w:val="125"/>
          <w:sz w:val="50"/>
        </w:rPr>
        <w:t>L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e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r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n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f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a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lt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e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r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:</w:t>
      </w:r>
      <w:r>
        <w:rPr>
          <w:rFonts w:ascii="Calibri" w:hAnsi="Calibri"/>
          <w:b/>
          <w:color w:val="0061B3"/>
          <w:spacing w:val="-27"/>
          <w:w w:val="125"/>
          <w:sz w:val="50"/>
        </w:rPr>
        <w:t> </w:t>
      </w:r>
      <w:r>
        <w:rPr>
          <w:rFonts w:ascii="Calibri" w:hAnsi="Calibri"/>
          <w:b/>
          <w:color w:val="0061B3"/>
          <w:spacing w:val="-5"/>
          <w:w w:val="125"/>
          <w:sz w:val="50"/>
        </w:rPr>
        <w:t>P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räp</w:t>
      </w:r>
      <w:r>
        <w:rPr>
          <w:rFonts w:ascii="Calibri" w:hAnsi="Calibri"/>
          <w:b/>
          <w:color w:val="0061B3"/>
          <w:spacing w:val="-5"/>
          <w:w w:val="125"/>
          <w:sz w:val="50"/>
        </w:rPr>
        <w:t>os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iti</w:t>
      </w:r>
      <w:r>
        <w:rPr>
          <w:rFonts w:ascii="Calibri" w:hAnsi="Calibri"/>
          <w:b/>
          <w:color w:val="0061B3"/>
          <w:spacing w:val="-5"/>
          <w:w w:val="125"/>
          <w:sz w:val="50"/>
        </w:rPr>
        <w:t>onen</w:t>
      </w:r>
      <w:r>
        <w:rPr>
          <w:rFonts w:ascii="Calibri" w:hAnsi="Calibri"/>
          <w:b/>
          <w:color w:val="0061B3"/>
          <w:spacing w:val="-27"/>
          <w:w w:val="125"/>
          <w:sz w:val="50"/>
        </w:rPr>
        <w:t> </w:t>
      </w:r>
      <w:r>
        <w:rPr>
          <w:rFonts w:ascii="Calibri" w:hAnsi="Calibri"/>
          <w:b/>
          <w:color w:val="0061B3"/>
          <w:spacing w:val="-4"/>
          <w:w w:val="125"/>
          <w:sz w:val="50"/>
        </w:rPr>
        <w:t>m</w:t>
      </w:r>
      <w:r>
        <w:rPr>
          <w:rFonts w:ascii="Calibri" w:hAnsi="Calibri"/>
          <w:b/>
          <w:color w:val="0061B3"/>
          <w:spacing w:val="-3"/>
          <w:w w:val="125"/>
          <w:sz w:val="50"/>
        </w:rPr>
        <w:t>it</w:t>
      </w:r>
      <w:r>
        <w:rPr>
          <w:rFonts w:ascii="Calibri" w:hAnsi="Calibri"/>
          <w:b/>
          <w:color w:val="0061B3"/>
          <w:spacing w:val="-26"/>
          <w:w w:val="125"/>
          <w:sz w:val="50"/>
        </w:rPr>
        <w:t> </w:t>
      </w:r>
      <w:r>
        <w:rPr>
          <w:rFonts w:ascii="Calibri" w:hAnsi="Calibri"/>
          <w:b/>
          <w:color w:val="0061B3"/>
          <w:spacing w:val="-7"/>
          <w:w w:val="125"/>
          <w:sz w:val="50"/>
        </w:rPr>
        <w:t>Da</w:t>
      </w:r>
      <w:r>
        <w:rPr>
          <w:rFonts w:ascii="Calibri" w:hAnsi="Calibri"/>
          <w:b/>
          <w:color w:val="0061B3"/>
          <w:spacing w:val="-6"/>
          <w:w w:val="125"/>
          <w:sz w:val="50"/>
        </w:rPr>
        <w:t>ti</w:t>
      </w:r>
      <w:r>
        <w:rPr>
          <w:rFonts w:ascii="Calibri" w:hAnsi="Calibri"/>
          <w:b/>
          <w:color w:val="0061B3"/>
          <w:spacing w:val="-7"/>
          <w:w w:val="125"/>
          <w:sz w:val="50"/>
        </w:rPr>
        <w:t>v</w:t>
      </w:r>
      <w:r>
        <w:rPr>
          <w:rFonts w:ascii="Calibri" w:hAnsi="Calibri"/>
          <w:sz w:val="50"/>
        </w:rPr>
      </w:r>
    </w:p>
    <w:p>
      <w:pPr>
        <w:pStyle w:val="BodyText"/>
        <w:spacing w:line="186" w:lineRule="auto" w:before="226"/>
        <w:ind w:right="1406" w:hanging="600"/>
        <w:jc w:val="left"/>
        <w:rPr>
          <w:b w:val="0"/>
          <w:bCs w:val="0"/>
        </w:rPr>
      </w:pPr>
      <w:r>
        <w:rPr>
          <w:b w:val="0"/>
          <w:bCs w:val="0"/>
          <w:position w:val="-14"/>
        </w:rPr>
        <w:drawing>
          <wp:inline distT="0" distB="0" distL="0" distR="0">
            <wp:extent cx="293217" cy="285800"/>
            <wp:effectExtent l="0" t="0" r="0" b="0"/>
            <wp:docPr id="13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bCs w:val="0"/>
          <w:position w:val="-14"/>
        </w:rPr>
      </w:r>
      <w:r>
        <w:rPr>
          <w:rFonts w:ascii="Times New Roman" w:hAnsi="Times New Roman" w:cs="Times New Roman" w:eastAsia="Times New Roman"/>
          <w:b w:val="0"/>
          <w:bCs w:val="0"/>
          <w:sz w:val="20"/>
          <w:szCs w:val="20"/>
        </w:rPr>
        <w:t>   </w:t>
      </w:r>
      <w:r>
        <w:rPr>
          <w:spacing w:val="-2"/>
          <w:w w:val="110"/>
        </w:rPr>
        <w:t>M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cht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elb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einen</w:t>
      </w:r>
      <w:r>
        <w:rPr>
          <w:spacing w:val="18"/>
          <w:w w:val="110"/>
        </w:rPr>
        <w:t> </w:t>
      </w:r>
      <w:r>
        <w:rPr>
          <w:spacing w:val="-3"/>
          <w:w w:val="110"/>
        </w:rPr>
        <w:t>L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rnf</w:t>
      </w:r>
      <w:r>
        <w:rPr>
          <w:spacing w:val="-4"/>
          <w:w w:val="110"/>
        </w:rPr>
        <w:t>a</w:t>
      </w:r>
      <w:r>
        <w:rPr>
          <w:spacing w:val="-3"/>
          <w:w w:val="110"/>
        </w:rPr>
        <w:t>lt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</w:t>
      </w:r>
      <w:r>
        <w:rPr>
          <w:spacing w:val="-4"/>
          <w:w w:val="110"/>
        </w:rPr>
        <w:t>.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Schr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ibt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Sätze</w:t>
      </w:r>
      <w:r>
        <w:rPr>
          <w:spacing w:val="18"/>
          <w:w w:val="110"/>
        </w:rPr>
        <w:t> </w:t>
      </w:r>
      <w:r>
        <w:rPr>
          <w:w w:val="110"/>
        </w:rPr>
        <w:t>wie</w:t>
      </w:r>
      <w:r>
        <w:rPr>
          <w:spacing w:val="18"/>
          <w:w w:val="110"/>
        </w:rPr>
        <w:t> </w:t>
      </w:r>
      <w:r>
        <w:rPr>
          <w:w w:val="110"/>
        </w:rPr>
        <w:t>„</w:t>
      </w:r>
      <w:r>
        <w:rPr>
          <w:w w:val="110"/>
          <w:u w:val="single" w:color="000000"/>
        </w:rPr>
        <w:t>Der</w:t>
      </w:r>
      <w:r>
        <w:rPr>
          <w:spacing w:val="18"/>
          <w:w w:val="110"/>
          <w:u w:val="single" w:color="000000"/>
        </w:rPr>
        <w:t> </w:t>
      </w:r>
      <w:r>
        <w:rPr>
          <w:spacing w:val="-1"/>
          <w:w w:val="110"/>
          <w:u w:val="single" w:color="000000"/>
        </w:rPr>
        <w:t>Füller</w:t>
      </w:r>
      <w:r>
        <w:rPr>
          <w:spacing w:val="18"/>
          <w:w w:val="110"/>
          <w:u w:val="single" w:color="000000"/>
        </w:rPr>
        <w:t> </w:t>
      </w:r>
      <w:r>
        <w:rPr>
          <w:spacing w:val="18"/>
          <w:w w:val="110"/>
        </w:rPr>
      </w:r>
      <w:r>
        <w:rPr>
          <w:spacing w:val="-1"/>
          <w:w w:val="110"/>
        </w:rPr>
        <w:t>i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8"/>
          <w:w w:val="110"/>
        </w:rPr>
        <w:t> </w:t>
      </w:r>
      <w:r>
        <w:rPr>
          <w:w w:val="110"/>
        </w:rPr>
        <w:t>auf</w:t>
      </w:r>
      <w:r>
        <w:rPr>
          <w:spacing w:val="18"/>
          <w:w w:val="110"/>
        </w:rPr>
        <w:t> </w:t>
      </w:r>
      <w:r>
        <w:rPr>
          <w:w w:val="110"/>
        </w:rPr>
        <w:t>dem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H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ft</w:t>
      </w:r>
      <w:r>
        <w:rPr>
          <w:spacing w:val="-3"/>
          <w:w w:val="110"/>
        </w:rPr>
        <w:t>.</w:t>
      </w:r>
      <w:r>
        <w:rPr>
          <w:spacing w:val="-2"/>
          <w:w w:val="110"/>
        </w:rPr>
        <w:t>“</w:t>
      </w:r>
      <w:r>
        <w:rPr>
          <w:spacing w:val="43"/>
          <w:w w:val="114"/>
        </w:rPr>
        <w:t> </w:t>
      </w:r>
      <w:r>
        <w:rPr>
          <w:w w:val="110"/>
        </w:rPr>
        <w:t>und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gebt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ie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dann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einem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anderen</w:t>
      </w:r>
      <w:r>
        <w:rPr>
          <w:spacing w:val="21"/>
          <w:w w:val="110"/>
        </w:rPr>
        <w:t> </w:t>
      </w:r>
      <w:r>
        <w:rPr>
          <w:spacing w:val="-5"/>
          <w:w w:val="110"/>
        </w:rPr>
        <w:t>P</w:t>
      </w:r>
      <w:r>
        <w:rPr>
          <w:spacing w:val="-6"/>
          <w:w w:val="110"/>
        </w:rPr>
        <w:t>aa</w:t>
      </w:r>
      <w:r>
        <w:rPr>
          <w:spacing w:val="-5"/>
          <w:w w:val="110"/>
        </w:rPr>
        <w:t>r</w:t>
      </w:r>
      <w:r>
        <w:rPr>
          <w:spacing w:val="-6"/>
          <w:w w:val="110"/>
        </w:rPr>
        <w:t>.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D</w:t>
      </w:r>
      <w:r>
        <w:rPr>
          <w:spacing w:val="-3"/>
          <w:w w:val="110"/>
        </w:rPr>
        <w:t>as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andere</w:t>
      </w:r>
      <w:r>
        <w:rPr>
          <w:spacing w:val="22"/>
          <w:w w:val="110"/>
        </w:rPr>
        <w:t> </w:t>
      </w:r>
      <w:r>
        <w:rPr>
          <w:spacing w:val="-2"/>
          <w:w w:val="110"/>
        </w:rPr>
        <w:t>P</w:t>
      </w:r>
      <w:r>
        <w:rPr>
          <w:spacing w:val="-3"/>
          <w:w w:val="110"/>
        </w:rPr>
        <w:t>aa</w:t>
      </w:r>
      <w:r>
        <w:rPr>
          <w:spacing w:val="-2"/>
          <w:w w:val="110"/>
        </w:rPr>
        <w:t>r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z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ichn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t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3"/>
          <w:w w:val="110"/>
        </w:rPr>
        <w:t>ä</w:t>
      </w:r>
      <w:r>
        <w:rPr>
          <w:spacing w:val="-2"/>
          <w:w w:val="110"/>
        </w:rPr>
        <w:t>tz</w:t>
      </w:r>
      <w:r>
        <w:rPr>
          <w:spacing w:val="-3"/>
          <w:w w:val="110"/>
        </w:rPr>
        <w:t>e.</w:t>
      </w:r>
      <w:r>
        <w:rPr>
          <w:b w:val="0"/>
          <w:bCs w:val="0"/>
        </w:rPr>
      </w:r>
    </w:p>
    <w:p>
      <w:pPr>
        <w:pStyle w:val="BodyText"/>
        <w:spacing w:line="280" w:lineRule="exact" w:before="6"/>
        <w:ind w:right="1068"/>
        <w:jc w:val="left"/>
        <w:rPr>
          <w:b w:val="0"/>
          <w:bCs w:val="0"/>
        </w:rPr>
      </w:pPr>
      <w:r>
        <w:rPr/>
        <w:pict>
          <v:shape style="position:absolute;margin-left:395.04599pt;margin-top:72.3172pt;width:99.778352pt;height:49.08pt;mso-position-horizontal-relative:page;mso-position-vertical-relative:paragraph;z-index:-634840" type="#_x0000_t75" stroked="false">
            <v:imagedata r:id="rId62" o:title=""/>
          </v:shape>
        </w:pict>
      </w:r>
      <w:r>
        <w:rPr>
          <w:spacing w:val="-5"/>
          <w:w w:val="110"/>
        </w:rPr>
        <w:t>T</w:t>
      </w:r>
      <w:r>
        <w:rPr>
          <w:spacing w:val="-6"/>
          <w:w w:val="110"/>
        </w:rPr>
        <w:t>a</w:t>
      </w:r>
      <w:r>
        <w:rPr>
          <w:spacing w:val="-5"/>
          <w:w w:val="110"/>
        </w:rPr>
        <w:t>u</w:t>
      </w:r>
      <w:r>
        <w:rPr>
          <w:spacing w:val="-6"/>
          <w:w w:val="110"/>
        </w:rPr>
        <w:t>s</w:t>
      </w:r>
      <w:r>
        <w:rPr>
          <w:spacing w:val="-5"/>
          <w:w w:val="110"/>
        </w:rPr>
        <w:t>cht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dann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eure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L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rnf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lt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17"/>
          <w:w w:val="110"/>
        </w:rPr>
        <w:t> </w:t>
      </w:r>
      <w:r>
        <w:rPr>
          <w:w w:val="110"/>
        </w:rPr>
        <w:t>in</w:t>
      </w:r>
      <w:r>
        <w:rPr>
          <w:spacing w:val="17"/>
          <w:w w:val="110"/>
        </w:rPr>
        <w:t> </w:t>
      </w:r>
      <w:r>
        <w:rPr>
          <w:w w:val="110"/>
        </w:rPr>
        <w:t>der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Kl</w:t>
      </w:r>
      <w:r>
        <w:rPr>
          <w:spacing w:val="-3"/>
          <w:w w:val="110"/>
        </w:rPr>
        <w:t>asse</w:t>
      </w:r>
      <w:r>
        <w:rPr>
          <w:spacing w:val="17"/>
          <w:w w:val="110"/>
        </w:rPr>
        <w:t> </w:t>
      </w:r>
      <w:r>
        <w:rPr>
          <w:w w:val="110"/>
        </w:rPr>
        <w:t>und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übt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7"/>
          <w:w w:val="110"/>
        </w:rPr>
        <w:t> </w:t>
      </w:r>
      <w:r>
        <w:rPr>
          <w:w w:val="110"/>
        </w:rPr>
        <w:t>zweit:</w:t>
      </w:r>
      <w:r>
        <w:rPr>
          <w:spacing w:val="18"/>
          <w:w w:val="110"/>
        </w:rPr>
        <w:t> </w:t>
      </w:r>
      <w:r>
        <w:rPr>
          <w:w w:val="110"/>
        </w:rPr>
        <w:t>A</w:t>
      </w:r>
      <w:r>
        <w:rPr>
          <w:spacing w:val="17"/>
          <w:w w:val="110"/>
        </w:rPr>
        <w:t> </w:t>
      </w:r>
      <w:r>
        <w:rPr>
          <w:w w:val="110"/>
        </w:rPr>
        <w:t>fragt:</w:t>
      </w:r>
      <w:r>
        <w:rPr>
          <w:spacing w:val="17"/>
          <w:w w:val="110"/>
        </w:rPr>
        <w:t> </w:t>
      </w:r>
      <w:r>
        <w:rPr>
          <w:spacing w:val="-6"/>
          <w:w w:val="110"/>
        </w:rPr>
        <w:t>„</w:t>
      </w:r>
      <w:r>
        <w:rPr>
          <w:spacing w:val="-7"/>
          <w:w w:val="110"/>
        </w:rPr>
        <w:t>W</w:t>
      </w:r>
      <w:r>
        <w:rPr>
          <w:spacing w:val="-6"/>
          <w:w w:val="110"/>
        </w:rPr>
        <w:t>o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i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7"/>
          <w:w w:val="110"/>
        </w:rPr>
        <w:t> </w:t>
      </w:r>
      <w:r>
        <w:rPr>
          <w:spacing w:val="-6"/>
          <w:w w:val="110"/>
        </w:rPr>
        <w:t>.</w:t>
      </w:r>
      <w:r>
        <w:rPr>
          <w:spacing w:val="-5"/>
          <w:w w:val="110"/>
        </w:rPr>
        <w:t>.</w:t>
      </w:r>
      <w:r>
        <w:rPr>
          <w:spacing w:val="3"/>
          <w:w w:val="110"/>
        </w:rPr>
        <w:t>.</w:t>
      </w:r>
      <w:r>
        <w:rPr>
          <w:spacing w:val="18"/>
          <w:w w:val="110"/>
        </w:rPr>
        <w:t>?</w:t>
      </w:r>
      <w:r>
        <w:rPr>
          <w:spacing w:val="-23"/>
          <w:w w:val="110"/>
        </w:rPr>
        <w:t>“</w:t>
      </w:r>
      <w:r>
        <w:rPr>
          <w:w w:val="110"/>
        </w:rPr>
        <w:t>,</w:t>
      </w:r>
      <w:r>
        <w:rPr>
          <w:spacing w:val="45"/>
          <w:w w:val="111"/>
        </w:rPr>
        <w:t> </w:t>
      </w:r>
      <w:r>
        <w:rPr>
          <w:w w:val="110"/>
        </w:rPr>
        <w:t>B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antwortet</w:t>
      </w:r>
      <w:r>
        <w:rPr>
          <w:spacing w:val="-2"/>
          <w:w w:val="110"/>
        </w:rPr>
        <w:t>.</w:t>
      </w:r>
      <w:r>
        <w:rPr>
          <w:spacing w:val="17"/>
          <w:w w:val="110"/>
        </w:rPr>
        <w:t> </w:t>
      </w:r>
      <w:r>
        <w:rPr>
          <w:w w:val="110"/>
        </w:rPr>
        <w:t>A</w:t>
      </w:r>
      <w:r>
        <w:rPr>
          <w:spacing w:val="17"/>
          <w:w w:val="110"/>
        </w:rPr>
        <w:t> </w:t>
      </w:r>
      <w:r>
        <w:rPr>
          <w:w w:val="110"/>
        </w:rPr>
        <w:t>kann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helfen</w:t>
      </w:r>
      <w:r>
        <w:rPr>
          <w:spacing w:val="-2"/>
          <w:w w:val="110"/>
        </w:rPr>
        <w:t>.</w:t>
      </w:r>
      <w:r>
        <w:rPr>
          <w:spacing w:val="17"/>
          <w:w w:val="110"/>
        </w:rPr>
        <w:t> </w:t>
      </w:r>
      <w:r>
        <w:rPr>
          <w:spacing w:val="-5"/>
          <w:w w:val="110"/>
        </w:rPr>
        <w:t>T</w:t>
      </w:r>
      <w:r>
        <w:rPr>
          <w:spacing w:val="-6"/>
          <w:w w:val="110"/>
        </w:rPr>
        <w:t>a</w:t>
      </w:r>
      <w:r>
        <w:rPr>
          <w:spacing w:val="-5"/>
          <w:w w:val="110"/>
        </w:rPr>
        <w:t>u</w:t>
      </w:r>
      <w:r>
        <w:rPr>
          <w:spacing w:val="-6"/>
          <w:w w:val="110"/>
        </w:rPr>
        <w:t>s</w:t>
      </w:r>
      <w:r>
        <w:rPr>
          <w:spacing w:val="-5"/>
          <w:w w:val="110"/>
        </w:rPr>
        <w:t>cht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n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ch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Nummer</w:t>
      </w:r>
      <w:r>
        <w:rPr>
          <w:spacing w:val="18"/>
          <w:w w:val="110"/>
        </w:rPr>
        <w:t> </w:t>
      </w:r>
      <w:r>
        <w:rPr>
          <w:w w:val="110"/>
        </w:rPr>
        <w:t>4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Rollen</w:t>
      </w:r>
      <w:r>
        <w:rPr>
          <w:spacing w:val="-2"/>
          <w:w w:val="110"/>
        </w:rPr>
        <w:t>.</w:t>
      </w:r>
      <w:r>
        <w:rPr>
          <w:b w:val="0"/>
          <w:bCs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4"/>
          <w:szCs w:val="14"/>
        </w:rPr>
      </w:pPr>
    </w:p>
    <w:tbl>
      <w:tblPr>
        <w:tblW w:w="0" w:type="auto"/>
        <w:jc w:val="left"/>
        <w:tblInd w:w="71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6"/>
        <w:gridCol w:w="4560"/>
        <w:gridCol w:w="486"/>
        <w:gridCol w:w="4560"/>
      </w:tblGrid>
      <w:tr>
        <w:trPr>
          <w:trHeight w:val="454" w:hRule="exact"/>
        </w:trPr>
        <w:tc>
          <w:tcPr>
            <w:tcW w:w="50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8D8EF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0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8D8EF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B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8"/>
                <w:sz w:val="24"/>
              </w:rPr>
            </w:r>
            <w:r>
              <w:rPr>
                <w:rFonts w:ascii="Calibri" w:hAnsi="Calibri"/>
                <w:w w:val="105"/>
                <w:sz w:val="24"/>
                <w:u w:val="single" w:color="000000"/>
              </w:rPr>
              <w:t>Der</w:t>
            </w:r>
            <w:r>
              <w:rPr>
                <w:rFonts w:ascii="Calibri" w:hAnsi="Calibri"/>
                <w:spacing w:val="14"/>
                <w:w w:val="105"/>
                <w:sz w:val="24"/>
                <w:u w:val="single" w:color="000000"/>
              </w:rPr>
              <w:t> </w:t>
            </w:r>
            <w:r>
              <w:rPr>
                <w:rFonts w:ascii="Calibri" w:hAnsi="Calibri"/>
                <w:w w:val="105"/>
                <w:sz w:val="24"/>
                <w:u w:val="single" w:color="000000"/>
              </w:rPr>
              <w:t>Füller</w:t>
            </w:r>
            <w:r>
              <w:rPr>
                <w:rFonts w:ascii="Calibri" w:hAnsi="Calibri"/>
                <w:spacing w:val="14"/>
                <w:w w:val="105"/>
                <w:sz w:val="24"/>
                <w:u w:val="single" w:color="000000"/>
              </w:rPr>
              <w:t> </w:t>
            </w:r>
            <w:r>
              <w:rPr>
                <w:rFonts w:ascii="Calibri" w:hAnsi="Calibri"/>
                <w:spacing w:val="14"/>
                <w:w w:val="105"/>
                <w:sz w:val="24"/>
              </w:rPr>
            </w:r>
            <w:r>
              <w:rPr>
                <w:rFonts w:ascii="Calibri" w:hAnsi="Calibri"/>
                <w:w w:val="105"/>
                <w:sz w:val="24"/>
              </w:rPr>
              <w:t>ist</w:t>
            </w:r>
            <w:r>
              <w:rPr>
                <w:rFonts w:ascii="Calibri" w:hAnsi="Calibri"/>
                <w:spacing w:val="15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auf</w:t>
            </w:r>
            <w:r>
              <w:rPr>
                <w:rFonts w:ascii="Calibri" w:hAnsi="Calibri"/>
                <w:spacing w:val="14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dem</w:t>
            </w:r>
            <w:r>
              <w:rPr>
                <w:rFonts w:ascii="Calibri" w:hAnsi="Calibri"/>
                <w:spacing w:val="14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Heft.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020" w:hRule="exact"/>
        </w:trPr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2"/>
              <w:ind w:right="0"/>
              <w:jc w:val="left"/>
              <w:rPr>
                <w:rFonts w:ascii="Calibri" w:hAnsi="Calibri" w:cs="Calibri" w:eastAsia="Calibri"/>
                <w:b/>
                <w:bCs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6946" w:val="left" w:leader="none"/>
        </w:tabs>
        <w:spacing w:line="240" w:lineRule="auto"/>
        <w:ind w:left="180" w:right="0"/>
        <w:jc w:val="left"/>
        <w:rPr>
          <w:b w:val="0"/>
          <w:bCs w:val="0"/>
        </w:rPr>
      </w:pPr>
      <w:r>
        <w:rPr/>
        <w:pict>
          <v:group style="position:absolute;margin-left:30.5056pt;margin-top:784.468994pt;width:7.6pt;height:9.4pt;mso-position-horizontal-relative:page;mso-position-vertical-relative:page;z-index:-634720" coordorigin="610,15689" coordsize="152,188">
            <v:shape style="position:absolute;left:610;top:15689;width:152;height:188" coordorigin="610,15689" coordsize="152,188" path="m706,15818l686,15818,690,15825,700,15829,707,15837,710,15849,711,15852,715,15869,724,15877,743,15877,749,15875,757,15867,733,15867,729,15865,724,15860,723,15857,723,15849,724,15846,724,15846,729,15840,733,15839,758,15839,749,15830,746,15829,720,15829,716,15828,710,15823,706,15818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639,15828l629,15828,623,15830,613,15839,610,15845,610,15859,612,15865,622,15875,628,15877,647,15877,655,15870,656,15867,631,15867,628,15865,622,15860,621,15857,621,15849,622,15846,628,15840,631,15839,664,15839,671,15830,674,15828,655,15828,645,15828,643,15828,639,15828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664,15839l639,15839,642,15840,647,15846,649,15849,649,15857,647,15860,642,15865,639,15867,656,15867,664,15839,664,15839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758,15839l741,15839,744,15840,749,15846,750,15849,751,15857,749,15860,744,15865,740,15867,757,15867,759,15865,761,15859,761,15846,759,15840,758,15839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744,15828l731,15828,726,15828,720,15829,746,15829,744,15828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675,15801l668,15813,662,15823,655,15828,674,15828,681,15825,686,15818,706,15818,706,15818,702,15812,680,15812,676,15808,675,15801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696,15801l695,15808,692,15812,702,15812,701,15809,696,15801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632,15689l629,15692,623,15696,620,15700,620,15710,625,15720,634,15735,675,15801,676,15794,679,15790,703,15790,708,15783,686,15783,632,15689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703,15790l692,15790,695,15794,696,15801,703,15790xe" filled="true" fillcolor="#000000" stroked="false">
              <v:path arrowok="t"/>
              <v:fill type="solid"/>
            </v:shape>
            <v:shape style="position:absolute;left:610;top:15689;width:152;height:188" coordorigin="610,15689" coordsize="152,188" path="m740,15690l686,15783,708,15783,738,15735,748,15720,753,15710,753,15701,749,15696,743,15692,740,1569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569.033447pt;margin-top:446.958893pt;width:9.5pt;height:344.95pt;mso-position-horizontal-relative:page;mso-position-vertical-relative:page;z-index:196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0"/>
          <w:w w:val="115"/>
        </w:rPr>
        <w:t> </w:t>
      </w:r>
      <w:r>
        <w:rPr>
          <w:w w:val="115"/>
        </w:rPr>
        <w:t>4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4"/>
          <w:w w:val="115"/>
        </w:rPr>
        <w:t> </w:t>
      </w:r>
      <w:r>
        <w:rPr>
          <w:spacing w:val="2"/>
          <w:w w:val="115"/>
        </w:rPr>
        <w:t>2,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4"/>
          <w:w w:val="115"/>
        </w:rPr>
        <w:t>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4"/>
          <w:w w:val="115"/>
        </w:rPr>
        <w:t> </w:t>
      </w:r>
      <w:r>
        <w:rPr>
          <w:spacing w:val="-3"/>
          <w:w w:val="115"/>
        </w:rPr>
        <w:t>9a, </w:t>
      </w:r>
      <w:r>
        <w:rPr>
          <w:spacing w:val="-1"/>
          <w:w w:val="115"/>
        </w:rPr>
        <w:t>9c</w:t>
      </w:r>
      <w:r>
        <w:rPr>
          <w:b w:val="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170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25pt;height:1pt;mso-position-horizontal-relative:char;mso-position-vertical-relative:line" coordorigin="0,0" coordsize="10565,20">
            <v:group style="position:absolute;left:10;top:10;width:10545;height:2" coordorigin="10,10" coordsize="10545,2">
              <v:shape style="position:absolute;left:10;top:10;width:10545;height:2" coordorigin="10,10" coordsize="10545,0" path="m10,10l10555,10e" filled="false" stroked="true" strokeweight="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8"/>
        <w:ind w:left="18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3"/>
          <w:w w:val="120"/>
          <w:sz w:val="50"/>
        </w:rPr>
        <w:t>Fee</w:t>
      </w:r>
      <w:r>
        <w:rPr>
          <w:rFonts w:ascii="Calibri"/>
          <w:b/>
          <w:color w:val="0061B3"/>
          <w:spacing w:val="-2"/>
          <w:w w:val="120"/>
          <w:sz w:val="50"/>
        </w:rPr>
        <w:t>dback</w:t>
      </w:r>
      <w:r>
        <w:rPr>
          <w:rFonts w:ascii="Calibri"/>
          <w:b/>
          <w:color w:val="0061B3"/>
          <w:spacing w:val="58"/>
          <w:w w:val="120"/>
          <w:sz w:val="50"/>
        </w:rPr>
        <w:t> </w:t>
      </w:r>
      <w:r>
        <w:rPr>
          <w:rFonts w:ascii="Calibri"/>
          <w:b/>
          <w:color w:val="0061B3"/>
          <w:spacing w:val="-1"/>
          <w:w w:val="120"/>
          <w:sz w:val="50"/>
        </w:rPr>
        <w:t>g</w:t>
      </w:r>
      <w:r>
        <w:rPr>
          <w:rFonts w:ascii="Calibri"/>
          <w:b/>
          <w:color w:val="0061B3"/>
          <w:spacing w:val="-2"/>
          <w:w w:val="120"/>
          <w:sz w:val="50"/>
        </w:rPr>
        <w:t>e</w:t>
      </w:r>
      <w:r>
        <w:rPr>
          <w:rFonts w:ascii="Calibri"/>
          <w:b/>
          <w:color w:val="0061B3"/>
          <w:spacing w:val="-1"/>
          <w:w w:val="120"/>
          <w:sz w:val="50"/>
        </w:rPr>
        <w:t>b</w:t>
      </w:r>
      <w:r>
        <w:rPr>
          <w:rFonts w:ascii="Calibri"/>
          <w:b/>
          <w:color w:val="0061B3"/>
          <w:spacing w:val="-2"/>
          <w:w w:val="120"/>
          <w:sz w:val="50"/>
        </w:rPr>
        <w:t>e</w:t>
      </w:r>
      <w:r>
        <w:rPr>
          <w:rFonts w:ascii="Calibri"/>
          <w:b/>
          <w:color w:val="0061B3"/>
          <w:spacing w:val="-1"/>
          <w:w w:val="120"/>
          <w:sz w:val="50"/>
        </w:rPr>
        <w:t>n</w:t>
      </w:r>
      <w:r>
        <w:rPr>
          <w:rFonts w:ascii="Calibri"/>
          <w:sz w:val="50"/>
        </w:rPr>
      </w:r>
    </w:p>
    <w:p>
      <w:pPr>
        <w:pStyle w:val="BodyText"/>
        <w:spacing w:line="286" w:lineRule="exact" w:before="229"/>
        <w:ind w:left="180" w:right="0"/>
        <w:jc w:val="left"/>
        <w:rPr>
          <w:b w:val="0"/>
          <w:bCs w:val="0"/>
        </w:rPr>
      </w:pPr>
      <w:r>
        <w:rPr>
          <w:spacing w:val="-2"/>
          <w:w w:val="110"/>
        </w:rPr>
        <w:t>S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ht</w:t>
      </w:r>
      <w:r>
        <w:rPr>
          <w:spacing w:val="19"/>
          <w:w w:val="110"/>
        </w:rPr>
        <w:t> </w:t>
      </w:r>
      <w:r>
        <w:rPr>
          <w:w w:val="110"/>
        </w:rPr>
        <w:t>und</w:t>
      </w:r>
      <w:r>
        <w:rPr>
          <w:spacing w:val="20"/>
          <w:w w:val="110"/>
        </w:rPr>
        <w:t> </w:t>
      </w:r>
      <w:r>
        <w:rPr>
          <w:w w:val="110"/>
        </w:rPr>
        <w:t>hört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Prä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entationen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eurer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Mit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chüler</w:t>
      </w:r>
      <w:r>
        <w:rPr>
          <w:spacing w:val="-3"/>
          <w:w w:val="110"/>
        </w:rPr>
        <w:t>.</w:t>
      </w:r>
      <w:r>
        <w:rPr>
          <w:b w:val="0"/>
        </w:rPr>
      </w:r>
    </w:p>
    <w:p>
      <w:pPr>
        <w:pStyle w:val="BodyText"/>
        <w:spacing w:line="345" w:lineRule="auto"/>
        <w:ind w:left="180" w:right="2846"/>
        <w:jc w:val="left"/>
        <w:rPr>
          <w:b w:val="0"/>
          <w:bCs w:val="0"/>
        </w:rPr>
      </w:pPr>
      <w:r>
        <w:rPr/>
        <w:pict>
          <v:group style="position:absolute;margin-left:30.2749pt;margin-top:96.650276pt;width:9.4pt;height:7.6pt;mso-position-horizontal-relative:page;mso-position-vertical-relative:paragraph;z-index:-634768" coordorigin="605,1933" coordsize="188,152">
            <v:group style="position:absolute;left:685;top:2007;width:15;height:16" coordorigin="685,2007" coordsize="15,16">
              <v:shape style="position:absolute;left:685;top:2007;width:15;height:16" coordorigin="685,2007" coordsize="15,16" path="m685,2023l685,2007,700,2007e" filled="false" stroked="true" strokeweight=".5pt" strokecolor="#000000">
                <v:path arrowok="t"/>
              </v:shape>
            </v:group>
            <v:group style="position:absolute;left:605;top:1933;width:188;height:152" coordorigin="605,1933" coordsize="188,152">
              <v:shape style="position:absolute;left:605;top:1933;width:188;height:152" coordorigin="605,1933" coordsize="188,152" path="m638,1933l624,1933,618,1935,608,1945,606,1950,606,1970,612,1978,631,1983,644,1987,653,1994,658,2004,665,2008,665,2009,658,2013,653,2023,646,2030,634,2033,630,2034,614,2038,605,2047,606,2067,608,2072,618,2082,623,2084,637,2084,643,2082,651,2073,626,2073,623,2072,618,2067,616,2063,616,2056,617,2052,623,2047,626,2046,654,2046,654,2043,655,2039,660,2033,665,2029,673,2024,682,2019,675,2018,671,2015,671,2003,675,1999,682,1998,659,1985,655,1978,655,1971,626,1971,623,1970,617,1965,616,1962,616,1954,617,1950,623,1945,626,1944,651,1944,644,1936,638,1933xe" filled="true" fillcolor="#000000" stroked="false">
                <v:path arrowok="t"/>
                <v:fill type="solid"/>
              </v:shape>
              <v:shape style="position:absolute;left:605;top:1933;width:188;height:152" coordorigin="605,1933" coordsize="188,152" path="m783,1943l773,1943,763,1948,741,1961,682,1998,689,1999,692,2002,692,2015,689,2018,682,2019,752,2063,763,2071,772,2075,782,2075,786,2072,790,2066,793,2063,700,2009,793,1955,790,1950,787,1946,783,1943xe" filled="true" fillcolor="#000000" stroked="false">
                <v:path arrowok="t"/>
                <v:fill type="solid"/>
              </v:shape>
              <v:shape style="position:absolute;left:605;top:1933;width:188;height:152" coordorigin="605,1933" coordsize="188,152" path="m654,2046l634,2046,637,2047,643,2052,644,2056,644,2063,643,2067,637,2072,634,2073,651,2073,653,2072,655,2067,655,2056,655,2052,654,2046xe" filled="true" fillcolor="#000000" stroked="false">
                <v:path arrowok="t"/>
                <v:fill type="solid"/>
              </v:shape>
              <v:shape style="position:absolute;left:605;top:1933;width:188;height:152" coordorigin="605,1933" coordsize="188,152" path="m651,1944l634,1944,637,1945,643,1950,644,1954,644,1962,643,1965,637,1970,634,1971,655,1971,655,1967,655,1966,655,1962,655,1952,653,1946,651,1944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560.883301pt;margin-top:100.374977pt;width:1.3pt;height:566.450pt;mso-position-horizontal-relative:page;mso-position-vertical-relative:paragraph;z-index:-634744" coordorigin="11218,2007" coordsize="26,11329">
            <v:group style="position:absolute;left:11230;top:2033;width:2;height:1697" coordorigin="11230,2033" coordsize="2,1697">
              <v:shape style="position:absolute;left:11230;top:2033;width:2;height:1697" coordorigin="11230,2033" coordsize="0,1697" path="m11230,3729l11230,2033e" filled="false" stroked="true" strokeweight=".5pt" strokecolor="#000000">
                <v:path arrowok="t"/>
                <v:stroke dashstyle="dash"/>
              </v:shape>
            </v:group>
            <v:group style="position:absolute;left:11225;top:3757;width:10;height:2" coordorigin="11225,3757" coordsize="10,2">
              <v:shape style="position:absolute;left:11225;top:3757;width:10;height:2" coordorigin="11225,3757" coordsize="10,0" path="m11225,3757l11235,3757e" filled="false" stroked="true" strokeweight=".753pt" strokecolor="#000000">
                <v:path arrowok="t"/>
              </v:shape>
            </v:group>
            <v:group style="position:absolute;left:11225;top:2015;width:10;height:2" coordorigin="11225,2015" coordsize="10,2">
              <v:shape style="position:absolute;left:11225;top:2015;width:10;height:2" coordorigin="11225,2015" coordsize="10,0" path="m11225,2015l11235,2015e" filled="false" stroked="true" strokeweight=".752pt" strokecolor="#000000">
                <v:path arrowok="t"/>
              </v:shape>
            </v:group>
            <v:group style="position:absolute;left:11230;top:3790;width:2;height:1697" coordorigin="11230,3790" coordsize="2,1697">
              <v:shape style="position:absolute;left:11230;top:3790;width:2;height:1697" coordorigin="11230,3790" coordsize="0,1697" path="m11230,5486l11230,3790e" filled="false" stroked="true" strokeweight=".5pt" strokecolor="#000000">
                <v:path arrowok="t"/>
                <v:stroke dashstyle="dash"/>
              </v:shape>
            </v:group>
            <v:group style="position:absolute;left:11225;top:5514;width:10;height:2" coordorigin="11225,5514" coordsize="10,2">
              <v:shape style="position:absolute;left:11225;top:5514;width:10;height:2" coordorigin="11225,5514" coordsize="10,0" path="m11225,5514l11235,5514e" filled="false" stroked="true" strokeweight=".753pt" strokecolor="#000000">
                <v:path arrowok="t"/>
              </v:shape>
            </v:group>
            <v:group style="position:absolute;left:11225;top:3772;width:10;height:2" coordorigin="11225,3772" coordsize="10,2">
              <v:shape style="position:absolute;left:11225;top:3772;width:10;height:2" coordorigin="11225,3772" coordsize="10,0" path="m11225,3772l11235,3772e" filled="false" stroked="true" strokeweight=".752pt" strokecolor="#000000">
                <v:path arrowok="t"/>
              </v:shape>
            </v:group>
            <v:group style="position:absolute;left:11230;top:5547;width:2;height:2091" coordorigin="11230,5547" coordsize="2,2091">
              <v:shape style="position:absolute;left:11230;top:5547;width:2;height:2091" coordorigin="11230,5547" coordsize="0,2091" path="m11230,7637l11230,5547e" filled="false" stroked="true" strokeweight=".5pt" strokecolor="#000000">
                <v:path arrowok="t"/>
                <v:stroke dashstyle="dash"/>
              </v:shape>
            </v:group>
            <v:group style="position:absolute;left:11225;top:7664;width:10;height:2" coordorigin="11225,7664" coordsize="10,2">
              <v:shape style="position:absolute;left:11225;top:7664;width:10;height:2" coordorigin="11225,7664" coordsize="10,0" path="m11225,7664l11235,7664e" filled="false" stroked="true" strokeweight=".75pt" strokecolor="#000000">
                <v:path arrowok="t"/>
              </v:shape>
            </v:group>
            <v:group style="position:absolute;left:11225;top:5529;width:10;height:2" coordorigin="11225,5529" coordsize="10,2">
              <v:shape style="position:absolute;left:11225;top:5529;width:10;height:2" coordorigin="11225,5529" coordsize="10,0" path="m11225,5529l11235,5529e" filled="false" stroked="true" strokeweight=".75pt" strokecolor="#000000">
                <v:path arrowok="t"/>
              </v:shape>
            </v:group>
            <v:group style="position:absolute;left:11230;top:7697;width:2;height:1697" coordorigin="11230,7697" coordsize="2,1697">
              <v:shape style="position:absolute;left:11230;top:7697;width:2;height:1697" coordorigin="11230,7697" coordsize="0,1697" path="m11230,9394l11230,7697e" filled="false" stroked="true" strokeweight=".5pt" strokecolor="#000000">
                <v:path arrowok="t"/>
                <v:stroke dashstyle="dash"/>
              </v:shape>
            </v:group>
            <v:group style="position:absolute;left:11225;top:9421;width:10;height:2" coordorigin="11225,9421" coordsize="10,2">
              <v:shape style="position:absolute;left:11225;top:9421;width:10;height:2" coordorigin="11225,9421" coordsize="10,0" path="m11225,9421l11235,9421e" filled="false" stroked="true" strokeweight=".753pt" strokecolor="#000000">
                <v:path arrowok="t"/>
              </v:shape>
            </v:group>
            <v:group style="position:absolute;left:11225;top:7679;width:10;height:2" coordorigin="11225,7679" coordsize="10,2">
              <v:shape style="position:absolute;left:11225;top:7679;width:10;height:2" coordorigin="11225,7679" coordsize="10,0" path="m11225,7679l11235,7679e" filled="false" stroked="true" strokeweight=".752pt" strokecolor="#000000">
                <v:path arrowok="t"/>
              </v:shape>
            </v:group>
            <v:group style="position:absolute;left:11230;top:9454;width:2;height:1697" coordorigin="11230,9454" coordsize="2,1697">
              <v:shape style="position:absolute;left:11230;top:9454;width:2;height:1697" coordorigin="11230,9454" coordsize="0,1697" path="m11230,11151l11230,9454e" filled="false" stroked="true" strokeweight=".5pt" strokecolor="#000000">
                <v:path arrowok="t"/>
                <v:stroke dashstyle="dash"/>
              </v:shape>
            </v:group>
            <v:group style="position:absolute;left:11225;top:11178;width:10;height:2" coordorigin="11225,11178" coordsize="10,2">
              <v:shape style="position:absolute;left:11225;top:11178;width:10;height:2" coordorigin="11225,11178" coordsize="10,0" path="m11225,11178l11235,11178e" filled="false" stroked="true" strokeweight=".753pt" strokecolor="#000000">
                <v:path arrowok="t"/>
              </v:shape>
            </v:group>
            <v:group style="position:absolute;left:11225;top:9436;width:10;height:2" coordorigin="11225,9436" coordsize="10,2">
              <v:shape style="position:absolute;left:11225;top:9436;width:10;height:2" coordorigin="11225,9436" coordsize="10,0" path="m11225,9436l11235,9436e" filled="false" stroked="true" strokeweight=".752pt" strokecolor="#000000">
                <v:path arrowok="t"/>
              </v:shape>
            </v:group>
            <v:group style="position:absolute;left:11230;top:11211;width:2;height:2091" coordorigin="11230,11211" coordsize="2,2091">
              <v:shape style="position:absolute;left:11230;top:11211;width:2;height:2091" coordorigin="11230,11211" coordsize="0,2091" path="m11230,13301l11230,11211e" filled="false" stroked="true" strokeweight=".5pt" strokecolor="#000000">
                <v:path arrowok="t"/>
                <v:stroke dashstyle="dash"/>
              </v:shape>
            </v:group>
            <v:group style="position:absolute;left:11225;top:13329;width:10;height:2" coordorigin="11225,13329" coordsize="10,2">
              <v:shape style="position:absolute;left:11225;top:13329;width:10;height:2" coordorigin="11225,13329" coordsize="10,0" path="m11225,13329l11235,13329e" filled="false" stroked="true" strokeweight=".75pt" strokecolor="#000000">
                <v:path arrowok="t"/>
              </v:shape>
            </v:group>
            <v:group style="position:absolute;left:11225;top:11193;width:10;height:2" coordorigin="11225,11193" coordsize="10,2">
              <v:shape style="position:absolute;left:11225;top:11193;width:10;height:2" coordorigin="11225,11193" coordsize="10,0" path="m11225,11193l11235,11193e" filled="false" stroked="true" strokeweight=".75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197.858994pt;margin-top:21.084976pt;width:257.05pt;height:68.05pt;mso-position-horizontal-relative:page;mso-position-vertical-relative:paragraph;z-index:-634696" type="#_x0000_t202" filled="true" fillcolor="#c8d8ef" stroked="false">
            <v:textbox inset="0,0,0,0">
              <w:txbxContent>
                <w:p>
                  <w:pPr>
                    <w:spacing w:line="280" w:lineRule="exact" w:before="126"/>
                    <w:ind w:left="170" w:right="2097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w w:val="105"/>
                      <w:sz w:val="24"/>
                    </w:rPr>
                    <w:t>Beginnt</w:t>
                  </w:r>
                  <w:r>
                    <w:rPr>
                      <w:rFonts w:ascii="Calibri"/>
                      <w:spacing w:val="27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mit</w:t>
                  </w:r>
                  <w:r>
                    <w:rPr>
                      <w:rFonts w:ascii="Calibri"/>
                      <w:spacing w:val="27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dem</w:t>
                  </w:r>
                  <w:r>
                    <w:rPr>
                      <w:rFonts w:ascii="Calibri"/>
                      <w:spacing w:val="27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Positiven!</w:t>
                  </w:r>
                  <w:r>
                    <w:rPr>
                      <w:rFonts w:ascii="Calibri"/>
                      <w:w w:val="104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Seid</w:t>
                  </w:r>
                  <w:r>
                    <w:rPr>
                      <w:rFonts w:ascii="Calibri"/>
                      <w:spacing w:val="34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freundlich!</w:t>
                  </w:r>
                  <w:r>
                    <w:rPr>
                      <w:rFonts w:ascii="Calibri"/>
                      <w:sz w:val="24"/>
                    </w:rPr>
                  </w:r>
                </w:p>
                <w:p>
                  <w:pPr>
                    <w:spacing w:line="282" w:lineRule="exact" w:before="0"/>
                    <w:ind w:left="17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w w:val="110"/>
                      <w:sz w:val="24"/>
                    </w:rPr>
                    <w:t>Seid</w:t>
                  </w:r>
                  <w:r>
                    <w:rPr>
                      <w:rFonts w:ascii="Calibri"/>
                      <w:spacing w:val="-18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sachlich</w:t>
                  </w:r>
                  <w:r>
                    <w:rPr>
                      <w:rFonts w:ascii="Calibri"/>
                      <w:spacing w:val="-17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und</w:t>
                  </w:r>
                  <w:r>
                    <w:rPr>
                      <w:rFonts w:ascii="Calibri"/>
                      <w:spacing w:val="-18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konkret!</w:t>
                  </w:r>
                  <w:r>
                    <w:rPr>
                      <w:rFonts w:ascii="Calibri"/>
                      <w:sz w:val="24"/>
                    </w:rPr>
                  </w:r>
                </w:p>
                <w:p>
                  <w:pPr>
                    <w:spacing w:line="286" w:lineRule="exact" w:before="0"/>
                    <w:ind w:left="17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w w:val="105"/>
                      <w:sz w:val="24"/>
                    </w:rPr>
                    <w:t>Seid</w:t>
                  </w:r>
                  <w:r>
                    <w:rPr>
                      <w:rFonts w:ascii="Calibri"/>
                      <w:spacing w:val="15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konstruktiv:</w:t>
                  </w:r>
                  <w:r>
                    <w:rPr>
                      <w:rFonts w:ascii="Calibri"/>
                      <w:spacing w:val="16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Helft</w:t>
                  </w:r>
                  <w:r>
                    <w:rPr>
                      <w:rFonts w:ascii="Calibri"/>
                      <w:spacing w:val="16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mit</w:t>
                  </w:r>
                  <w:r>
                    <w:rPr>
                      <w:rFonts w:ascii="Calibri"/>
                      <w:spacing w:val="15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eurem</w:t>
                  </w:r>
                  <w:r>
                    <w:rPr>
                      <w:rFonts w:ascii="Calibri"/>
                      <w:spacing w:val="16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Feedback!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spacing w:val="-3"/>
          <w:w w:val="110"/>
        </w:rPr>
        <w:t>W</w:t>
      </w:r>
      <w:r>
        <w:rPr>
          <w:spacing w:val="-4"/>
          <w:w w:val="110"/>
        </w:rPr>
        <w:t>as</w:t>
      </w:r>
      <w:r>
        <w:rPr>
          <w:spacing w:val="12"/>
          <w:w w:val="110"/>
        </w:rPr>
        <w:t> </w:t>
      </w:r>
      <w:r>
        <w:rPr>
          <w:spacing w:val="-1"/>
          <w:w w:val="110"/>
        </w:rPr>
        <w:t>i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2"/>
          <w:w w:val="110"/>
        </w:rPr>
        <w:t> </w:t>
      </w:r>
      <w:r>
        <w:rPr>
          <w:spacing w:val="-2"/>
          <w:w w:val="110"/>
        </w:rPr>
        <w:t>po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itiv</w:t>
      </w:r>
      <w:r>
        <w:rPr>
          <w:spacing w:val="-3"/>
          <w:w w:val="110"/>
        </w:rPr>
        <w:t>?</w:t>
      </w:r>
      <w:r>
        <w:rPr>
          <w:spacing w:val="13"/>
          <w:w w:val="110"/>
        </w:rPr>
        <w:t> </w:t>
      </w:r>
      <w:r>
        <w:rPr>
          <w:spacing w:val="-3"/>
          <w:w w:val="110"/>
        </w:rPr>
        <w:t>W</w:t>
      </w:r>
      <w:r>
        <w:rPr>
          <w:spacing w:val="-4"/>
          <w:w w:val="110"/>
        </w:rPr>
        <w:t>as</w:t>
      </w:r>
      <w:r>
        <w:rPr>
          <w:spacing w:val="12"/>
          <w:w w:val="110"/>
        </w:rPr>
        <w:t> </w:t>
      </w:r>
      <w:r>
        <w:rPr>
          <w:w w:val="110"/>
        </w:rPr>
        <w:t>kann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man</w:t>
      </w:r>
      <w:r>
        <w:rPr>
          <w:spacing w:val="12"/>
          <w:w w:val="110"/>
        </w:rPr>
        <w:t> </w:t>
      </w:r>
      <w:r>
        <w:rPr>
          <w:spacing w:val="-1"/>
          <w:w w:val="110"/>
        </w:rPr>
        <w:t>be</w:t>
      </w:r>
      <w:r>
        <w:rPr>
          <w:spacing w:val="-2"/>
          <w:w w:val="110"/>
        </w:rPr>
        <w:t>ss</w:t>
      </w:r>
      <w:r>
        <w:rPr>
          <w:spacing w:val="-1"/>
          <w:w w:val="110"/>
        </w:rPr>
        <w:t>er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machen</w:t>
      </w:r>
      <w:r>
        <w:rPr>
          <w:spacing w:val="-2"/>
          <w:w w:val="110"/>
        </w:rPr>
        <w:t>?</w:t>
      </w:r>
      <w:r>
        <w:rPr>
          <w:spacing w:val="12"/>
          <w:w w:val="110"/>
        </w:rPr>
        <w:t> </w:t>
      </w:r>
      <w:r>
        <w:rPr>
          <w:w w:val="110"/>
        </w:rPr>
        <w:t>Notiert</w:t>
      </w:r>
      <w:r>
        <w:rPr>
          <w:spacing w:val="13"/>
          <w:w w:val="110"/>
        </w:rPr>
        <w:t> </w:t>
      </w:r>
      <w:r>
        <w:rPr>
          <w:w w:val="110"/>
        </w:rPr>
        <w:t>in</w:t>
      </w:r>
      <w:r>
        <w:rPr>
          <w:spacing w:val="12"/>
          <w:w w:val="110"/>
        </w:rPr>
        <w:t> </w:t>
      </w:r>
      <w:r>
        <w:rPr>
          <w:w w:val="110"/>
        </w:rPr>
        <w:t>der</w:t>
      </w:r>
      <w:r>
        <w:rPr>
          <w:spacing w:val="12"/>
          <w:w w:val="110"/>
        </w:rPr>
        <w:t> </w:t>
      </w:r>
      <w:r>
        <w:rPr>
          <w:spacing w:val="-3"/>
          <w:w w:val="110"/>
        </w:rPr>
        <w:t>T</w:t>
      </w:r>
      <w:r>
        <w:rPr>
          <w:spacing w:val="-4"/>
          <w:w w:val="110"/>
        </w:rPr>
        <w:t>a</w:t>
      </w:r>
      <w:r>
        <w:rPr>
          <w:spacing w:val="-3"/>
          <w:w w:val="110"/>
        </w:rPr>
        <w:t>b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l</w:t>
      </w:r>
      <w:r>
        <w:rPr>
          <w:spacing w:val="-4"/>
          <w:w w:val="110"/>
        </w:rPr>
        <w:t>le.</w:t>
      </w:r>
      <w:r>
        <w:rPr>
          <w:spacing w:val="29"/>
          <w:w w:val="107"/>
        </w:rPr>
        <w:t> </w:t>
      </w:r>
      <w:r>
        <w:rPr>
          <w:spacing w:val="-1"/>
          <w:w w:val="110"/>
        </w:rPr>
        <w:t>Wichtige</w:t>
      </w:r>
      <w:r>
        <w:rPr>
          <w:w w:val="110"/>
        </w:rPr>
        <w:t> </w:t>
      </w:r>
      <w:r>
        <w:rPr>
          <w:spacing w:val="6"/>
          <w:w w:val="110"/>
        </w:rPr>
        <w:t> </w:t>
      </w:r>
      <w:r>
        <w:rPr>
          <w:spacing w:val="-1"/>
          <w:w w:val="110"/>
        </w:rPr>
        <w:t>Feedbac</w:t>
      </w:r>
      <w:r>
        <w:rPr>
          <w:spacing w:val="-2"/>
          <w:w w:val="110"/>
        </w:rPr>
        <w:t>k</w:t>
      </w:r>
      <w:r>
        <w:rPr>
          <w:spacing w:val="-1"/>
          <w:w w:val="110"/>
        </w:rPr>
        <w:t>-Regeln</w:t>
      </w:r>
      <w:r>
        <w:rPr>
          <w:spacing w:val="-2"/>
          <w:w w:val="110"/>
        </w:rPr>
        <w:t>: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5"/>
          <w:szCs w:val="15"/>
        </w:rPr>
      </w:pPr>
    </w:p>
    <w:tbl>
      <w:tblPr>
        <w:tblW w:w="0" w:type="auto"/>
        <w:jc w:val="left"/>
        <w:tblInd w:w="18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92"/>
        <w:gridCol w:w="510"/>
        <w:gridCol w:w="510"/>
        <w:gridCol w:w="510"/>
        <w:gridCol w:w="510"/>
        <w:gridCol w:w="3912"/>
      </w:tblGrid>
      <w:tr>
        <w:trPr>
          <w:trHeight w:val="1757" w:hRule="exact"/>
        </w:trPr>
        <w:tc>
          <w:tcPr>
            <w:tcW w:w="459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b/>
                <w:spacing w:val="-3"/>
                <w:w w:val="115"/>
                <w:sz w:val="24"/>
              </w:rPr>
              <w:t>Präse</w:t>
            </w:r>
            <w:r>
              <w:rPr>
                <w:rFonts w:ascii="Calibri" w:hAnsi="Calibri"/>
                <w:b/>
                <w:spacing w:val="-2"/>
                <w:w w:val="115"/>
                <w:sz w:val="24"/>
              </w:rPr>
              <w:t>n</w:t>
            </w:r>
            <w:r>
              <w:rPr>
                <w:rFonts w:ascii="Calibri" w:hAnsi="Calibri"/>
                <w:b/>
                <w:spacing w:val="-3"/>
                <w:w w:val="115"/>
                <w:sz w:val="24"/>
              </w:rPr>
              <w:t>tatio</w:t>
            </w:r>
            <w:r>
              <w:rPr>
                <w:rFonts w:ascii="Calibri" w:hAnsi="Calibri"/>
                <w:b/>
                <w:spacing w:val="-2"/>
                <w:w w:val="115"/>
                <w:sz w:val="24"/>
              </w:rPr>
              <w:t>n</w:t>
            </w:r>
            <w:r>
              <w:rPr>
                <w:rFonts w:ascii="Calibri" w:hAnsi="Calibri"/>
                <w:b/>
                <w:spacing w:val="-32"/>
                <w:w w:val="115"/>
                <w:sz w:val="24"/>
              </w:rPr>
              <w:t> </w:t>
            </w:r>
            <w:r>
              <w:rPr>
                <w:rFonts w:ascii="Calibri" w:hAnsi="Calibri"/>
                <w:b/>
                <w:w w:val="115"/>
                <w:sz w:val="24"/>
              </w:rPr>
              <w:t>(Vortrag):</w:t>
            </w:r>
            <w:r>
              <w:rPr>
                <w:rFonts w:ascii="Calibri" w:hAnsi="Calibri"/>
                <w:sz w:val="24"/>
              </w:rPr>
            </w:r>
          </w:p>
          <w:p>
            <w:pPr>
              <w:pStyle w:val="TableParagraph"/>
              <w:spacing w:line="229" w:lineRule="auto" w:before="3"/>
              <w:ind w:left="108" w:right="752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Ist</w:t>
            </w:r>
            <w:r>
              <w:rPr>
                <w:rFonts w:ascii="Calibri" w:hAnsi="Calibri"/>
                <w:spacing w:val="18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die</w:t>
            </w:r>
            <w:r>
              <w:rPr>
                <w:rFonts w:ascii="Calibri" w:hAnsi="Calibri"/>
                <w:spacing w:val="18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Präsentation</w:t>
            </w:r>
            <w:r>
              <w:rPr>
                <w:rFonts w:ascii="Calibri" w:hAnsi="Calibri"/>
                <w:spacing w:val="18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frei</w:t>
            </w:r>
            <w:r>
              <w:rPr>
                <w:rFonts w:ascii="Calibri" w:hAnsi="Calibri"/>
                <w:spacing w:val="18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gesprochen</w:t>
            </w:r>
            <w:r>
              <w:rPr>
                <w:rFonts w:ascii="Calibri" w:hAnsi="Calibri"/>
                <w:w w:val="109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oder</w:t>
            </w:r>
            <w:r>
              <w:rPr>
                <w:rFonts w:ascii="Calibri" w:hAnsi="Calibri"/>
                <w:spacing w:val="27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vorgelesen?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11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 w:cs="Calibri" w:eastAsia="Calibri"/>
                <w:sz w:val="24"/>
                <w:szCs w:val="24"/>
              </w:rPr>
              <w:t>–</w:t>
            </w:r>
          </w:p>
        </w:tc>
        <w:tc>
          <w:tcPr>
            <w:tcW w:w="3912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Bemerkungen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40" w:lineRule="auto" w:before="138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1757" w:hRule="exact"/>
        </w:trPr>
        <w:tc>
          <w:tcPr>
            <w:tcW w:w="459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88"/>
              <w:ind w:left="108" w:right="0"/>
              <w:jc w:val="both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0"/>
                <w:sz w:val="24"/>
              </w:rPr>
              <w:t>Inhalt: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29" w:lineRule="auto" w:before="3"/>
              <w:ind w:left="108" w:right="469"/>
              <w:jc w:val="both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Sind</w:t>
            </w:r>
            <w:r>
              <w:rPr>
                <w:rFonts w:ascii="Calibri" w:hAnsi="Calibri"/>
                <w:spacing w:val="1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alle</w:t>
            </w:r>
            <w:r>
              <w:rPr>
                <w:rFonts w:ascii="Calibri" w:hAnsi="Calibri"/>
                <w:spacing w:val="2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Themen</w:t>
            </w:r>
            <w:r>
              <w:rPr>
                <w:rFonts w:ascii="Calibri" w:hAnsi="Calibri"/>
                <w:spacing w:val="1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in</w:t>
            </w:r>
            <w:r>
              <w:rPr>
                <w:rFonts w:ascii="Calibri" w:hAnsi="Calibri"/>
                <w:spacing w:val="2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der</w:t>
            </w:r>
            <w:r>
              <w:rPr>
                <w:rFonts w:ascii="Calibri" w:hAnsi="Calibri"/>
                <w:spacing w:val="1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Präsentation?</w:t>
            </w:r>
            <w:r>
              <w:rPr>
                <w:rFonts w:ascii="Calibri" w:hAnsi="Calibri"/>
                <w:w w:val="104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Gibt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es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genug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Informationen</w:t>
            </w:r>
            <w:r>
              <w:rPr>
                <w:rFonts w:ascii="Calibri" w:hAnsi="Calibri"/>
                <w:spacing w:val="3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zu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allen</w:t>
            </w:r>
            <w:r>
              <w:rPr>
                <w:rFonts w:ascii="Calibri" w:hAnsi="Calibri"/>
                <w:w w:val="105"/>
                <w:sz w:val="24"/>
              </w:rPr>
              <w:t> Themen?</w:t>
            </w:r>
            <w:r>
              <w:rPr>
                <w:rFonts w:ascii="Calibri" w:hAnsi="Calibri"/>
                <w:sz w:val="24"/>
              </w:rPr>
            </w:r>
          </w:p>
          <w:p>
            <w:pPr>
              <w:pStyle w:val="TableParagraph"/>
              <w:spacing w:line="283" w:lineRule="exact"/>
              <w:ind w:left="108" w:right="0"/>
              <w:jc w:val="both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3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die</w:t>
            </w:r>
            <w:r>
              <w:rPr>
                <w:rFonts w:ascii="Calibri"/>
                <w:spacing w:val="3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Reihenfolge</w:t>
            </w:r>
            <w:r>
              <w:rPr>
                <w:rFonts w:ascii="Calibri"/>
                <w:spacing w:val="3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richtig/logisch?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11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 w:cs="Calibri" w:eastAsia="Calibri"/>
                <w:sz w:val="24"/>
                <w:szCs w:val="24"/>
              </w:rPr>
              <w:t>–</w:t>
            </w:r>
          </w:p>
        </w:tc>
        <w:tc>
          <w:tcPr>
            <w:tcW w:w="3912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Bemerkungen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40" w:lineRule="auto" w:before="138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2150" w:hRule="exact"/>
        </w:trPr>
        <w:tc>
          <w:tcPr>
            <w:tcW w:w="459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0"/>
                <w:sz w:val="24"/>
              </w:rPr>
              <w:t>Sprache: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29" w:lineRule="auto" w:before="3"/>
              <w:ind w:left="108" w:right="1343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Kann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man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alles</w:t>
            </w:r>
            <w:r>
              <w:rPr>
                <w:rFonts w:ascii="Calibri"/>
                <w:spacing w:val="2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gut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verstehen</w:t>
            </w:r>
            <w:r>
              <w:rPr>
                <w:rFonts w:ascii="Calibri"/>
                <w:w w:val="104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(Vokabular/Grammatik)?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29" w:lineRule="auto"/>
              <w:ind w:left="108" w:right="747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Sind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wichtige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Wörter</w:t>
            </w:r>
            <w:r>
              <w:rPr>
                <w:rFonts w:ascii="Calibri" w:hAnsi="Calibri"/>
                <w:spacing w:val="3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bekannt</w:t>
            </w:r>
            <w:r>
              <w:rPr>
                <w:rFonts w:ascii="Calibri" w:hAnsi="Calibri"/>
                <w:spacing w:val="2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oder</w:t>
            </w:r>
            <w:r>
              <w:rPr>
                <w:rFonts w:ascii="Calibri" w:hAnsi="Calibri"/>
                <w:w w:val="106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gut</w:t>
            </w:r>
            <w:r>
              <w:rPr>
                <w:rFonts w:ascii="Calibri" w:hAnsi="Calibri"/>
                <w:spacing w:val="14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erklärt?</w:t>
            </w:r>
            <w:r>
              <w:rPr>
                <w:rFonts w:ascii="Calibri" w:hAnsi="Calibri"/>
                <w:sz w:val="24"/>
              </w:rPr>
            </w:r>
          </w:p>
          <w:p>
            <w:pPr>
              <w:pStyle w:val="TableParagraph"/>
              <w:spacing w:line="229" w:lineRule="auto"/>
              <w:ind w:left="108" w:right="806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Sind</w:t>
            </w:r>
            <w:r>
              <w:rPr>
                <w:rFonts w:ascii="Calibri" w:hAnsi="Calibri"/>
                <w:spacing w:val="22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die</w:t>
            </w:r>
            <w:r>
              <w:rPr>
                <w:rFonts w:ascii="Calibri" w:hAnsi="Calibri"/>
                <w:spacing w:val="23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Sätze</w:t>
            </w:r>
            <w:r>
              <w:rPr>
                <w:rFonts w:ascii="Calibri" w:hAnsi="Calibri"/>
                <w:spacing w:val="23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einfach</w:t>
            </w:r>
            <w:r>
              <w:rPr>
                <w:rFonts w:ascii="Calibri" w:hAnsi="Calibri"/>
                <w:spacing w:val="22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und</w:t>
            </w:r>
            <w:r>
              <w:rPr>
                <w:rFonts w:ascii="Calibri" w:hAnsi="Calibri"/>
                <w:spacing w:val="23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klar?</w:t>
            </w:r>
            <w:r>
              <w:rPr>
                <w:rFonts w:ascii="Calibri" w:hAnsi="Calibri"/>
                <w:w w:val="102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Wie</w:t>
            </w:r>
            <w:r>
              <w:rPr>
                <w:rFonts w:ascii="Calibri" w:hAnsi="Calibri"/>
                <w:spacing w:val="15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ist</w:t>
            </w:r>
            <w:r>
              <w:rPr>
                <w:rFonts w:ascii="Calibri" w:hAnsi="Calibri"/>
                <w:spacing w:val="15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die</w:t>
            </w:r>
            <w:r>
              <w:rPr>
                <w:rFonts w:ascii="Calibri" w:hAnsi="Calibri"/>
                <w:spacing w:val="16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Aussprache/Intonation?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11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 w:cs="Calibri" w:eastAsia="Calibri"/>
                <w:sz w:val="24"/>
                <w:szCs w:val="24"/>
              </w:rPr>
              <w:t>–</w:t>
            </w:r>
          </w:p>
        </w:tc>
        <w:tc>
          <w:tcPr>
            <w:tcW w:w="3912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Bemerkungen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40" w:lineRule="auto" w:before="138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49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1757" w:hRule="exact"/>
        </w:trPr>
        <w:tc>
          <w:tcPr>
            <w:tcW w:w="459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2"/>
                <w:w w:val="110"/>
                <w:sz w:val="24"/>
              </w:rPr>
              <w:t>Stimm</w:t>
            </w:r>
            <w:r>
              <w:rPr>
                <w:rFonts w:ascii="Calibri"/>
                <w:b/>
                <w:spacing w:val="-3"/>
                <w:w w:val="110"/>
                <w:sz w:val="24"/>
              </w:rPr>
              <w:t>e/</w:t>
            </w:r>
            <w:r>
              <w:rPr>
                <w:rFonts w:ascii="Calibri"/>
                <w:b/>
                <w:spacing w:val="-2"/>
                <w:w w:val="110"/>
                <w:sz w:val="24"/>
              </w:rPr>
              <w:t>Spr</w:t>
            </w:r>
            <w:r>
              <w:rPr>
                <w:rFonts w:ascii="Calibri"/>
                <w:b/>
                <w:spacing w:val="-3"/>
                <w:w w:val="110"/>
                <w:sz w:val="24"/>
              </w:rPr>
              <w:t>e</w:t>
            </w:r>
            <w:r>
              <w:rPr>
                <w:rFonts w:ascii="Calibri"/>
                <w:b/>
                <w:spacing w:val="-2"/>
                <w:w w:val="110"/>
                <w:sz w:val="24"/>
              </w:rPr>
              <w:t>cht</w:t>
            </w:r>
            <w:r>
              <w:rPr>
                <w:rFonts w:ascii="Calibri"/>
                <w:b/>
                <w:spacing w:val="-3"/>
                <w:w w:val="110"/>
                <w:sz w:val="24"/>
              </w:rPr>
              <w:t>e</w:t>
            </w:r>
            <w:r>
              <w:rPr>
                <w:rFonts w:ascii="Calibri"/>
                <w:b/>
                <w:spacing w:val="-2"/>
                <w:w w:val="110"/>
                <w:sz w:val="24"/>
              </w:rPr>
              <w:t>mpo</w:t>
            </w:r>
            <w:r>
              <w:rPr>
                <w:rFonts w:ascii="Calibri"/>
                <w:b/>
                <w:spacing w:val="-3"/>
                <w:w w:val="110"/>
                <w:sz w:val="24"/>
              </w:rPr>
              <w:t>: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29" w:lineRule="auto" w:before="3"/>
              <w:ind w:left="108" w:right="387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10"/>
                <w:sz w:val="24"/>
              </w:rPr>
              <w:t>Wie</w:t>
            </w:r>
            <w:r>
              <w:rPr>
                <w:rFonts w:ascii="Calibri" w:hAnsi="Calibri"/>
                <w:spacing w:val="-28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ist</w:t>
            </w:r>
            <w:r>
              <w:rPr>
                <w:rFonts w:ascii="Calibri" w:hAnsi="Calibri"/>
                <w:spacing w:val="-27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die</w:t>
            </w:r>
            <w:r>
              <w:rPr>
                <w:rFonts w:ascii="Calibri" w:hAnsi="Calibri"/>
                <w:spacing w:val="-28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Präsentation</w:t>
            </w:r>
            <w:r>
              <w:rPr>
                <w:rFonts w:ascii="Calibri" w:hAnsi="Calibri"/>
                <w:spacing w:val="-27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gesprochen?</w:t>
            </w:r>
            <w:r>
              <w:rPr>
                <w:rFonts w:ascii="Calibri" w:hAnsi="Calibri"/>
                <w:w w:val="108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(Laut</w:t>
            </w:r>
            <w:r>
              <w:rPr>
                <w:rFonts w:ascii="Calibri" w:hAnsi="Calibri"/>
                <w:spacing w:val="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genug?</w:t>
            </w:r>
            <w:r>
              <w:rPr>
                <w:rFonts w:ascii="Calibri" w:hAnsi="Calibri"/>
                <w:spacing w:val="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Zu</w:t>
            </w:r>
            <w:r>
              <w:rPr>
                <w:rFonts w:ascii="Calibri" w:hAnsi="Calibri"/>
                <w:spacing w:val="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schnell?</w:t>
            </w:r>
            <w:r>
              <w:rPr>
                <w:rFonts w:ascii="Calibri" w:hAnsi="Calibri"/>
                <w:spacing w:val="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Zu</w:t>
            </w:r>
            <w:r>
              <w:rPr>
                <w:rFonts w:ascii="Calibri" w:hAnsi="Calibri"/>
                <w:spacing w:val="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langsam?</w:t>
            </w:r>
            <w:r>
              <w:rPr>
                <w:rFonts w:ascii="Calibri" w:hAnsi="Calibri"/>
                <w:w w:val="108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Genug</w:t>
            </w:r>
            <w:r>
              <w:rPr>
                <w:rFonts w:ascii="Calibri" w:hAnsi="Calibri"/>
                <w:spacing w:val="-1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Pausen?</w:t>
            </w:r>
            <w:r>
              <w:rPr>
                <w:rFonts w:ascii="Calibri" w:hAnsi="Calibri"/>
                <w:spacing w:val="-19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Flüssig?)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11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 w:cs="Calibri" w:eastAsia="Calibri"/>
                <w:sz w:val="24"/>
                <w:szCs w:val="24"/>
              </w:rPr>
              <w:t>–</w:t>
            </w:r>
          </w:p>
        </w:tc>
        <w:tc>
          <w:tcPr>
            <w:tcW w:w="3912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Bemerkungen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40" w:lineRule="auto" w:before="138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1757" w:hRule="exact"/>
        </w:trPr>
        <w:tc>
          <w:tcPr>
            <w:tcW w:w="459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5"/>
                <w:sz w:val="24"/>
              </w:rPr>
              <w:t>Gestaltung: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29" w:lineRule="auto" w:before="3"/>
              <w:ind w:left="108" w:right="13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Ist</w:t>
            </w:r>
            <w:r>
              <w:rPr>
                <w:rFonts w:ascii="Calibri" w:hAnsi="Calibri" w:cs="Calibri" w:eastAsia="Calibri"/>
                <w:spacing w:val="5"/>
                <w:w w:val="10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das</w:t>
            </w:r>
            <w:r>
              <w:rPr>
                <w:rFonts w:ascii="Calibri" w:hAnsi="Calibri" w:cs="Calibri" w:eastAsia="Calibri"/>
                <w:spacing w:val="6"/>
                <w:w w:val="10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Poster/Video</w:t>
            </w:r>
            <w:r>
              <w:rPr>
                <w:rFonts w:ascii="Calibri" w:hAnsi="Calibri" w:cs="Calibri" w:eastAsia="Calibri"/>
                <w:spacing w:val="6"/>
                <w:w w:val="10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originell/interessant?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 Wie</w:t>
            </w:r>
            <w:r>
              <w:rPr>
                <w:rFonts w:ascii="Calibri" w:hAnsi="Calibri" w:cs="Calibri" w:eastAsia="Calibri"/>
                <w:spacing w:val="28"/>
                <w:w w:val="10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sind</w:t>
            </w:r>
            <w:r>
              <w:rPr>
                <w:rFonts w:ascii="Calibri" w:hAnsi="Calibri" w:cs="Calibri" w:eastAsia="Calibri"/>
                <w:spacing w:val="28"/>
                <w:w w:val="10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die</w:t>
            </w:r>
            <w:r>
              <w:rPr>
                <w:rFonts w:ascii="Calibri" w:hAnsi="Calibri" w:cs="Calibri" w:eastAsia="Calibri"/>
                <w:spacing w:val="29"/>
                <w:w w:val="10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Bilder/Schrift/Musik</w:t>
            </w:r>
            <w:r>
              <w:rPr>
                <w:rFonts w:ascii="Calibri" w:hAnsi="Calibri" w:cs="Calibri" w:eastAsia="Calibri"/>
                <w:spacing w:val="28"/>
                <w:w w:val="105"/>
                <w:sz w:val="24"/>
                <w:szCs w:val="24"/>
              </w:rPr>
              <w:t> </w:t>
            </w:r>
            <w:r>
              <w:rPr>
                <w:rFonts w:ascii="Calibri" w:hAnsi="Calibri" w:cs="Calibri" w:eastAsia="Calibri"/>
                <w:w w:val="105"/>
                <w:sz w:val="24"/>
                <w:szCs w:val="24"/>
              </w:rPr>
              <w:t>…?</w:t>
            </w:r>
            <w:r>
              <w:rPr>
                <w:rFonts w:ascii="Calibri" w:hAnsi="Calibri" w:cs="Calibri" w:eastAsia="Calibri"/>
                <w:sz w:val="24"/>
                <w:szCs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11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 w:cs="Calibri" w:eastAsia="Calibri"/>
                <w:sz w:val="24"/>
                <w:szCs w:val="24"/>
              </w:rPr>
              <w:t>–</w:t>
            </w:r>
          </w:p>
        </w:tc>
        <w:tc>
          <w:tcPr>
            <w:tcW w:w="3912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Bemerkungen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40" w:lineRule="auto" w:before="138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2150" w:hRule="exact"/>
        </w:trPr>
        <w:tc>
          <w:tcPr>
            <w:tcW w:w="4592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86" w:lineRule="exact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10"/>
                <w:sz w:val="24"/>
              </w:rPr>
              <w:t>Mimik/Gestik/Haltung: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29" w:lineRule="auto" w:before="3"/>
              <w:ind w:left="108" w:right="472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Wie</w:t>
            </w:r>
            <w:r>
              <w:rPr>
                <w:rFonts w:ascii="Calibri" w:hAnsi="Calibri"/>
                <w:spacing w:val="2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ist</w:t>
            </w:r>
            <w:r>
              <w:rPr>
                <w:rFonts w:ascii="Calibri" w:hAnsi="Calibri"/>
                <w:spacing w:val="2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der</w:t>
            </w:r>
            <w:r>
              <w:rPr>
                <w:rFonts w:ascii="Calibri" w:hAnsi="Calibri"/>
                <w:spacing w:val="2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Kontakt</w:t>
            </w:r>
            <w:r>
              <w:rPr>
                <w:rFonts w:ascii="Calibri" w:hAnsi="Calibri"/>
                <w:spacing w:val="2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zum</w:t>
            </w:r>
            <w:r>
              <w:rPr>
                <w:rFonts w:ascii="Calibri" w:hAnsi="Calibri"/>
                <w:spacing w:val="20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Publikum?</w:t>
            </w:r>
            <w:r>
              <w:rPr>
                <w:rFonts w:ascii="Calibri" w:hAnsi="Calibri"/>
                <w:w w:val="107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(Werden</w:t>
            </w:r>
            <w:r>
              <w:rPr>
                <w:rFonts w:ascii="Calibri" w:hAnsi="Calibri"/>
                <w:spacing w:val="36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die</w:t>
            </w:r>
            <w:r>
              <w:rPr>
                <w:rFonts w:ascii="Calibri" w:hAnsi="Calibri"/>
                <w:spacing w:val="37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Zuhörer</w:t>
            </w:r>
            <w:r>
              <w:rPr>
                <w:rFonts w:ascii="Calibri" w:hAnsi="Calibri"/>
                <w:spacing w:val="37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angeschaut</w:t>
            </w:r>
            <w:r>
              <w:rPr>
                <w:rFonts w:ascii="Calibri" w:hAnsi="Calibri"/>
                <w:spacing w:val="37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und</w:t>
            </w:r>
            <w:r>
              <w:rPr>
                <w:rFonts w:ascii="Calibri" w:hAnsi="Calibri"/>
                <w:w w:val="111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angesprochen?)</w:t>
            </w:r>
            <w:r>
              <w:rPr>
                <w:rFonts w:ascii="Calibri" w:hAnsi="Calibri"/>
                <w:sz w:val="24"/>
              </w:rPr>
            </w:r>
          </w:p>
          <w:p>
            <w:pPr>
              <w:pStyle w:val="TableParagraph"/>
              <w:spacing w:line="229" w:lineRule="auto"/>
              <w:ind w:left="108" w:right="111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spacing w:val="-3"/>
                <w:w w:val="105"/>
                <w:sz w:val="24"/>
              </w:rPr>
              <w:t>Helfen</w:t>
            </w:r>
            <w:r>
              <w:rPr>
                <w:rFonts w:ascii="Calibri" w:hAnsi="Calibri"/>
                <w:spacing w:val="16"/>
                <w:w w:val="105"/>
                <w:sz w:val="24"/>
              </w:rPr>
              <w:t> </w:t>
            </w:r>
            <w:r>
              <w:rPr>
                <w:rFonts w:ascii="Calibri" w:hAnsi="Calibri"/>
                <w:spacing w:val="-3"/>
                <w:w w:val="105"/>
                <w:sz w:val="24"/>
              </w:rPr>
              <w:t>Mimik</w:t>
            </w:r>
            <w:r>
              <w:rPr>
                <w:rFonts w:ascii="Calibri" w:hAnsi="Calibri"/>
                <w:spacing w:val="16"/>
                <w:w w:val="105"/>
                <w:sz w:val="24"/>
              </w:rPr>
              <w:t> </w:t>
            </w:r>
            <w:r>
              <w:rPr>
                <w:rFonts w:ascii="Calibri" w:hAnsi="Calibri"/>
                <w:spacing w:val="-2"/>
                <w:w w:val="105"/>
                <w:sz w:val="24"/>
              </w:rPr>
              <w:t>und</w:t>
            </w:r>
            <w:r>
              <w:rPr>
                <w:rFonts w:ascii="Calibri" w:hAnsi="Calibri"/>
                <w:spacing w:val="16"/>
                <w:w w:val="105"/>
                <w:sz w:val="24"/>
              </w:rPr>
              <w:t> </w:t>
            </w:r>
            <w:r>
              <w:rPr>
                <w:rFonts w:ascii="Calibri" w:hAnsi="Calibri"/>
                <w:spacing w:val="-3"/>
                <w:w w:val="105"/>
                <w:sz w:val="24"/>
              </w:rPr>
              <w:t>Gestik</w:t>
            </w:r>
            <w:r>
              <w:rPr>
                <w:rFonts w:ascii="Calibri" w:hAnsi="Calibri"/>
                <w:spacing w:val="16"/>
                <w:w w:val="105"/>
                <w:sz w:val="24"/>
              </w:rPr>
              <w:t> </w:t>
            </w:r>
            <w:r>
              <w:rPr>
                <w:rFonts w:ascii="Calibri" w:hAnsi="Calibri"/>
                <w:spacing w:val="-3"/>
                <w:w w:val="105"/>
                <w:sz w:val="24"/>
              </w:rPr>
              <w:t>beim</w:t>
            </w:r>
            <w:r>
              <w:rPr>
                <w:rFonts w:ascii="Calibri" w:hAnsi="Calibri"/>
                <w:spacing w:val="17"/>
                <w:w w:val="105"/>
                <w:sz w:val="24"/>
              </w:rPr>
              <w:t> </w:t>
            </w:r>
            <w:r>
              <w:rPr>
                <w:rFonts w:ascii="Calibri" w:hAnsi="Calibri"/>
                <w:spacing w:val="-4"/>
                <w:w w:val="105"/>
                <w:sz w:val="24"/>
              </w:rPr>
              <w:t>Verstehen?</w:t>
            </w:r>
            <w:r>
              <w:rPr>
                <w:rFonts w:ascii="Calibri" w:hAnsi="Calibri"/>
                <w:spacing w:val="22"/>
                <w:w w:val="103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Wie</w:t>
            </w:r>
            <w:r>
              <w:rPr>
                <w:rFonts w:ascii="Calibri" w:hAnsi="Calibri"/>
                <w:spacing w:val="22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ist</w:t>
            </w:r>
            <w:r>
              <w:rPr>
                <w:rFonts w:ascii="Calibri" w:hAnsi="Calibri"/>
                <w:spacing w:val="23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die</w:t>
            </w:r>
            <w:r>
              <w:rPr>
                <w:rFonts w:ascii="Calibri" w:hAnsi="Calibri"/>
                <w:spacing w:val="23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Körperhaltung?</w:t>
            </w:r>
            <w:r>
              <w:rPr>
                <w:rFonts w:ascii="Calibri" w:hAnsi="Calibri"/>
                <w:sz w:val="24"/>
              </w:rPr>
            </w:r>
          </w:p>
          <w:p>
            <w:pPr>
              <w:pStyle w:val="TableParagraph"/>
              <w:spacing w:line="283" w:lineRule="exact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Was</w:t>
            </w:r>
            <w:r>
              <w:rPr>
                <w:rFonts w:ascii="Calibri" w:hAnsi="Calibri"/>
                <w:spacing w:val="25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machen</w:t>
            </w:r>
            <w:r>
              <w:rPr>
                <w:rFonts w:ascii="Calibri" w:hAnsi="Calibri"/>
                <w:spacing w:val="26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die</w:t>
            </w:r>
            <w:r>
              <w:rPr>
                <w:rFonts w:ascii="Calibri" w:hAnsi="Calibri"/>
                <w:spacing w:val="26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Hände?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left="11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+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10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40" w:lineRule="auto" w:before="88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 w:cs="Calibri" w:eastAsia="Calibri"/>
                <w:sz w:val="24"/>
                <w:szCs w:val="24"/>
              </w:rPr>
              <w:t>–</w:t>
            </w:r>
          </w:p>
        </w:tc>
        <w:tc>
          <w:tcPr>
            <w:tcW w:w="3912" w:type="dxa"/>
            <w:tcBorders>
              <w:top w:val="dotted" w:sz="4" w:space="0" w:color="000000"/>
              <w:left w:val="single" w:sz="4" w:space="0" w:color="000000"/>
              <w:bottom w:val="dotted" w:sz="4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88"/>
              <w:ind w:left="1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Bemerkungen</w:t>
            </w:r>
            <w:r>
              <w:rPr>
                <w:rFonts w:ascii="Calibri"/>
                <w:sz w:val="24"/>
              </w:rPr>
            </w:r>
          </w:p>
          <w:p>
            <w:pPr>
              <w:pStyle w:val="TableParagraph"/>
              <w:spacing w:line="240" w:lineRule="auto" w:before="138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49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108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500" w:right="560"/>
        </w:sectPr>
      </w:pPr>
    </w:p>
    <w:p>
      <w:pPr>
        <w:pStyle w:val="Heading5"/>
        <w:tabs>
          <w:tab w:pos="7638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220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0"/>
          <w:w w:val="115"/>
        </w:rPr>
        <w:t> </w:t>
      </w:r>
      <w:r>
        <w:rPr>
          <w:w w:val="115"/>
        </w:rPr>
        <w:t>5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spacing w:val="-4"/>
          <w:w w:val="115"/>
        </w:rPr>
        <w:t>3,</w:t>
      </w:r>
      <w:r>
        <w:rPr>
          <w:spacing w:val="-2"/>
          <w:w w:val="115"/>
        </w:rPr>
        <w:t> 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w w:val="115"/>
        </w:rPr>
        <w:t>2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line="593" w:lineRule="exact"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D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nni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s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’</w:t>
      </w:r>
      <w:r>
        <w:rPr>
          <w:rFonts w:ascii="Calibri" w:hAnsi="Calibri" w:cs="Calibri" w:eastAsia="Calibri"/>
          <w:b/>
          <w:bCs/>
          <w:color w:val="0061B3"/>
          <w:spacing w:val="11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Fa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mili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12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w w:val="120"/>
          <w:sz w:val="50"/>
          <w:szCs w:val="50"/>
        </w:rPr>
        <w:t>–</w:t>
      </w:r>
      <w:r>
        <w:rPr>
          <w:rFonts w:ascii="Calibri" w:hAnsi="Calibri" w:cs="Calibri" w:eastAsia="Calibri"/>
          <w:b/>
          <w:bCs/>
          <w:color w:val="0061B3"/>
          <w:spacing w:val="11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d</w:t>
      </w:r>
      <w:r>
        <w:rPr>
          <w:rFonts w:ascii="Calibri" w:hAnsi="Calibri" w:cs="Calibri" w:eastAsia="Calibri"/>
          <w:b/>
          <w:bCs/>
          <w:color w:val="0061B3"/>
          <w:spacing w:val="-6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r</w:t>
      </w:r>
      <w:r>
        <w:rPr>
          <w:rFonts w:ascii="Calibri" w:hAnsi="Calibri" w:cs="Calibri" w:eastAsia="Calibri"/>
          <w:b/>
          <w:bCs/>
          <w:color w:val="0061B3"/>
          <w:spacing w:val="12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S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t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a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mmb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au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m</w:t>
      </w:r>
      <w:r>
        <w:rPr>
          <w:rFonts w:ascii="Calibri" w:hAnsi="Calibri" w:cs="Calibri" w:eastAsia="Calibri"/>
          <w:sz w:val="50"/>
          <w:szCs w:val="50"/>
        </w:rPr>
      </w:r>
    </w:p>
    <w:p>
      <w:pPr>
        <w:pStyle w:val="BodyText"/>
        <w:spacing w:line="409" w:lineRule="exact"/>
        <w:ind w:left="114" w:right="0"/>
        <w:jc w:val="left"/>
        <w:rPr>
          <w:b w:val="0"/>
          <w:bCs w:val="0"/>
        </w:rPr>
      </w:pPr>
      <w:r>
        <w:rPr>
          <w:b w:val="0"/>
          <w:position w:val="-9"/>
        </w:rPr>
        <w:drawing>
          <wp:inline distT="0" distB="0" distL="0" distR="0">
            <wp:extent cx="293217" cy="285800"/>
            <wp:effectExtent l="0" t="0" r="0" b="0"/>
            <wp:docPr id="1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9"/>
        </w:rPr>
      </w:r>
      <w:r>
        <w:rPr>
          <w:rFonts w:ascii="Times New Roman"/>
          <w:b w:val="0"/>
          <w:sz w:val="20"/>
        </w:rPr>
        <w:t>   </w:t>
      </w:r>
      <w:r>
        <w:rPr>
          <w:rFonts w:ascii="Calibri"/>
          <w:w w:val="115"/>
        </w:rPr>
        <w:t>1</w:t>
      </w:r>
      <w:r>
        <w:rPr>
          <w:rFonts w:ascii="Calibri"/>
          <w:spacing w:val="43"/>
          <w:w w:val="115"/>
        </w:rPr>
        <w:t> </w:t>
      </w:r>
      <w:r>
        <w:rPr>
          <w:spacing w:val="-2"/>
          <w:w w:val="115"/>
        </w:rPr>
        <w:t>Ar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eitet</w:t>
      </w:r>
      <w:r>
        <w:rPr>
          <w:spacing w:val="-8"/>
          <w:w w:val="115"/>
        </w:rPr>
        <w:t> 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u</w:t>
      </w:r>
      <w:r>
        <w:rPr>
          <w:spacing w:val="-8"/>
          <w:w w:val="115"/>
        </w:rPr>
        <w:t> </w:t>
      </w:r>
      <w:r>
        <w:rPr>
          <w:spacing w:val="-1"/>
          <w:w w:val="115"/>
        </w:rPr>
        <w:t>z</w:t>
      </w:r>
      <w:r>
        <w:rPr>
          <w:spacing w:val="-2"/>
          <w:w w:val="115"/>
        </w:rPr>
        <w:t>weit.</w:t>
      </w:r>
      <w:r>
        <w:rPr>
          <w:spacing w:val="-7"/>
          <w:w w:val="115"/>
        </w:rPr>
        <w:t> </w:t>
      </w:r>
      <w:r>
        <w:rPr>
          <w:w w:val="115"/>
        </w:rPr>
        <w:t>Jeder</w:t>
      </w:r>
      <w:r>
        <w:rPr>
          <w:spacing w:val="-8"/>
          <w:w w:val="115"/>
        </w:rPr>
        <w:t> </w:t>
      </w:r>
      <w:r>
        <w:rPr>
          <w:spacing w:val="-2"/>
          <w:w w:val="115"/>
        </w:rPr>
        <w:t>h</w:t>
      </w:r>
      <w:r>
        <w:rPr>
          <w:spacing w:val="-3"/>
          <w:w w:val="115"/>
        </w:rPr>
        <w:t>at</w:t>
      </w:r>
      <w:r>
        <w:rPr>
          <w:spacing w:val="-8"/>
          <w:w w:val="115"/>
        </w:rPr>
        <w:t> </w:t>
      </w:r>
      <w:r>
        <w:rPr>
          <w:spacing w:val="-2"/>
          <w:w w:val="115"/>
        </w:rPr>
        <w:t>e</w:t>
      </w:r>
      <w:r>
        <w:rPr>
          <w:spacing w:val="-1"/>
          <w:w w:val="115"/>
        </w:rPr>
        <w:t>in</w:t>
      </w:r>
      <w:r>
        <w:rPr>
          <w:spacing w:val="-2"/>
          <w:w w:val="115"/>
        </w:rPr>
        <w:t>e</w:t>
      </w:r>
      <w:r>
        <w:rPr>
          <w:spacing w:val="-7"/>
          <w:w w:val="115"/>
        </w:rPr>
        <w:t> </w: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e.</w:t>
      </w:r>
      <w:r>
        <w:rPr>
          <w:b w:val="0"/>
        </w:rPr>
      </w:r>
    </w:p>
    <w:p>
      <w:pPr>
        <w:pStyle w:val="BodyText"/>
        <w:spacing w:line="269" w:lineRule="exact"/>
        <w:ind w:left="327" w:right="0"/>
        <w:jc w:val="center"/>
        <w:rPr>
          <w:b w:val="0"/>
          <w:bCs w:val="0"/>
        </w:rPr>
      </w:pPr>
      <w:r>
        <w:rPr>
          <w:spacing w:val="-4"/>
          <w:w w:val="115"/>
        </w:rPr>
        <w:t>T</w:t>
      </w:r>
      <w:r>
        <w:rPr>
          <w:spacing w:val="-5"/>
          <w:w w:val="115"/>
        </w:rPr>
        <w:t>r</w:t>
      </w:r>
      <w:r>
        <w:rPr>
          <w:spacing w:val="-4"/>
          <w:w w:val="115"/>
        </w:rPr>
        <w:t>ag</w:t>
      </w:r>
      <w:r>
        <w:rPr>
          <w:spacing w:val="-5"/>
          <w:w w:val="115"/>
        </w:rPr>
        <w:t>t</w:t>
      </w:r>
      <w:r>
        <w:rPr>
          <w:spacing w:val="-10"/>
          <w:w w:val="115"/>
        </w:rPr>
        <w:t> 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u</w:t>
      </w:r>
      <w:r>
        <w:rPr>
          <w:spacing w:val="-9"/>
          <w:w w:val="115"/>
        </w:rPr>
        <w:t> </w:t>
      </w:r>
      <w:r>
        <w:rPr>
          <w:spacing w:val="-1"/>
          <w:w w:val="115"/>
        </w:rPr>
        <w:t>z</w:t>
      </w:r>
      <w:r>
        <w:rPr>
          <w:spacing w:val="-2"/>
          <w:w w:val="115"/>
        </w:rPr>
        <w:t>weit</w:t>
      </w:r>
      <w:r>
        <w:rPr>
          <w:spacing w:val="-10"/>
          <w:w w:val="115"/>
        </w:rPr>
        <w:t> </w:t>
      </w:r>
      <w:r>
        <w:rPr>
          <w:spacing w:val="-1"/>
          <w:w w:val="115"/>
        </w:rPr>
        <w:t>d</w:t>
      </w:r>
      <w:r>
        <w:rPr>
          <w:spacing w:val="-2"/>
          <w:w w:val="115"/>
        </w:rPr>
        <w:t>ie</w:t>
      </w:r>
      <w:r>
        <w:rPr>
          <w:spacing w:val="-9"/>
          <w:w w:val="115"/>
        </w:rPr>
        <w:t> </w:t>
      </w:r>
      <w:r>
        <w:rPr>
          <w:spacing w:val="-3"/>
          <w:w w:val="115"/>
        </w:rPr>
        <w:t>Familie</w:t>
      </w:r>
      <w:r>
        <w:rPr>
          <w:spacing w:val="-2"/>
          <w:w w:val="115"/>
        </w:rPr>
        <w:t>n</w:t>
      </w:r>
      <w:r>
        <w:rPr>
          <w:spacing w:val="-3"/>
          <w:w w:val="115"/>
        </w:rPr>
        <w:t>wörter</w:t>
      </w:r>
      <w:r>
        <w:rPr>
          <w:spacing w:val="-10"/>
          <w:w w:val="115"/>
        </w:rPr>
        <w:t> </w:t>
      </w:r>
      <w:r>
        <w:rPr>
          <w:w w:val="115"/>
        </w:rPr>
        <w:t>auf</w:t>
      </w:r>
      <w:r>
        <w:rPr>
          <w:spacing w:val="-9"/>
          <w:w w:val="115"/>
        </w:rPr>
        <w:t> </w:t>
      </w:r>
      <w:r>
        <w:rPr>
          <w:spacing w:val="-2"/>
          <w:w w:val="115"/>
        </w:rPr>
        <w:t>e</w:t>
      </w:r>
      <w:r>
        <w:rPr>
          <w:spacing w:val="-1"/>
          <w:w w:val="115"/>
        </w:rPr>
        <w:t>in</w:t>
      </w:r>
      <w:r>
        <w:rPr>
          <w:spacing w:val="-2"/>
          <w:w w:val="115"/>
        </w:rPr>
        <w:t>er</w:t>
      </w:r>
      <w:r>
        <w:rPr>
          <w:spacing w:val="-9"/>
          <w:w w:val="115"/>
        </w:rPr>
        <w:t> </w: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</w:t>
      </w:r>
      <w:r>
        <w:rPr>
          <w:spacing w:val="-1"/>
          <w:w w:val="115"/>
        </w:rPr>
        <w:t>ag</w:t>
      </w:r>
      <w:r>
        <w:rPr>
          <w:spacing w:val="-2"/>
          <w:w w:val="115"/>
        </w:rPr>
        <w:t>e</w:t>
      </w:r>
      <w:r>
        <w:rPr>
          <w:spacing w:val="-10"/>
          <w:w w:val="115"/>
        </w:rPr>
        <w:t> </w:t>
      </w:r>
      <w:r>
        <w:rPr>
          <w:w w:val="115"/>
        </w:rPr>
        <w:t>in</w:t>
      </w:r>
      <w:r>
        <w:rPr>
          <w:spacing w:val="-9"/>
          <w:w w:val="115"/>
        </w:rPr>
        <w:t> </w:t>
      </w:r>
      <w:r>
        <w:rPr>
          <w:w w:val="115"/>
        </w:rPr>
        <w:t>den</w:t>
      </w:r>
      <w:r>
        <w:rPr>
          <w:spacing w:val="-10"/>
          <w:w w:val="115"/>
        </w:rPr>
        <w:t> </w:t>
      </w:r>
      <w:r>
        <w:rPr>
          <w:spacing w:val="-1"/>
          <w:w w:val="115"/>
        </w:rPr>
        <w:t>S</w:t>
      </w:r>
      <w:r>
        <w:rPr>
          <w:spacing w:val="-2"/>
          <w:w w:val="115"/>
        </w:rPr>
        <w:t>tamm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aum</w:t>
      </w:r>
      <w:r>
        <w:rPr>
          <w:spacing w:val="-9"/>
          <w:w w:val="115"/>
        </w:rPr>
        <w:t> </w:t>
      </w:r>
      <w:r>
        <w:rPr>
          <w:spacing w:val="-2"/>
          <w:w w:val="115"/>
        </w:rPr>
        <w:t>e</w:t>
      </w:r>
      <w:r>
        <w:rPr>
          <w:spacing w:val="-1"/>
          <w:w w:val="115"/>
        </w:rPr>
        <w:t>in</w:t>
      </w:r>
      <w:r>
        <w:rPr>
          <w:spacing w:val="-2"/>
          <w:w w:val="115"/>
        </w:rPr>
        <w:t>.</w:t>
      </w:r>
      <w:r>
        <w:rPr>
          <w:b w:val="0"/>
        </w:rPr>
      </w:r>
    </w:p>
    <w:p>
      <w:pPr>
        <w:spacing w:line="240" w:lineRule="auto" w:before="2"/>
        <w:rPr>
          <w:rFonts w:ascii="Calibri" w:hAnsi="Calibri" w:cs="Calibri" w:eastAsia="Calibri"/>
          <w:b/>
          <w:bCs/>
          <w:sz w:val="15"/>
          <w:szCs w:val="15"/>
        </w:rPr>
      </w:pPr>
    </w:p>
    <w:p>
      <w:pPr>
        <w:spacing w:line="200" w:lineRule="atLeast"/>
        <w:ind w:left="997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364.15pt;height:40.3pt;mso-position-horizontal-relative:char;mso-position-vertical-relative:line" coordorigin="0,0" coordsize="7283,806">
            <v:group style="position:absolute;left:0;top:0;width:7283;height:806" coordorigin="0,0" coordsize="7283,806">
              <v:shape style="position:absolute;left:0;top:0;width:7283;height:806" coordorigin="0,0" coordsize="7283,806" path="m133,0l58,23,8,84,0,672,0,680,23,747,84,797,7149,805,7157,805,7176,802,7203,794,7219,785,133,785,110,783,55,756,24,697,20,672,20,133,34,74,82,32,133,20,133,0xe" filled="true" fillcolor="#adafb2" stroked="false">
                <v:path arrowok="t"/>
                <v:fill type="solid"/>
              </v:shape>
              <v:shape style="position:absolute;left:0;top:0;width:7283;height:806" coordorigin="0,0" coordsize="7283,806" path="m133,0l133,20,7149,20,7172,22,7227,49,7258,108,7262,133,7262,672,7248,732,7200,773,133,785,7219,785,7265,740,7282,133,7282,125,7259,58,7198,8,7160,0,133,0xe" filled="true" fillcolor="#adafb2" stroked="false">
                <v:path arrowok="t"/>
                <v:fill type="solid"/>
              </v:shape>
              <v:shape style="position:absolute;left:0;top:0;width:7283;height:806" type="#_x0000_t202" filled="false" stroked="false">
                <v:textbox inset="0,0,0,0">
                  <w:txbxContent>
                    <w:p>
                      <w:pPr>
                        <w:spacing w:line="260" w:lineRule="exact" w:before="147"/>
                        <w:ind w:left="382" w:right="220" w:hanging="161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Onkel</w:t>
                      </w:r>
                      <w:r>
                        <w:rPr>
                          <w:rFonts w:ascii="Calibri" w:hAnsi="Calibri" w:cs="Calibri" w:eastAsia="Calibri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3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die</w:t>
                      </w:r>
                      <w:r>
                        <w:rPr>
                          <w:rFonts w:ascii="Calibri" w:hAnsi="Calibri" w:cs="Calibri" w:eastAsia="Calibri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Cousine</w:t>
                      </w:r>
                      <w:r>
                        <w:rPr>
                          <w:rFonts w:ascii="Calibri" w:hAnsi="Calibri" w:cs="Calibri" w:eastAsia="Calibri"/>
                          <w:spacing w:val="13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3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Grossvater</w:t>
                      </w:r>
                      <w:r>
                        <w:rPr>
                          <w:rFonts w:ascii="Calibri" w:hAnsi="Calibri" w:cs="Calibri" w:eastAsia="Calibri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3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die</w:t>
                      </w:r>
                      <w:r>
                        <w:rPr>
                          <w:rFonts w:ascii="Calibri" w:hAnsi="Calibri" w:cs="Calibri" w:eastAsia="Calibri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Schwester</w:t>
                      </w:r>
                      <w:r>
                        <w:rPr>
                          <w:rFonts w:ascii="Calibri" w:hAnsi="Calibri" w:cs="Calibri" w:eastAsia="Calibri"/>
                          <w:spacing w:val="13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3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Vater</w:t>
                      </w:r>
                      <w:r>
                        <w:rPr>
                          <w:rFonts w:ascii="Calibri" w:hAnsi="Calibri" w:cs="Calibri" w:eastAsia="Calibri"/>
                          <w:spacing w:val="12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die</w:t>
                      </w:r>
                      <w:r>
                        <w:rPr>
                          <w:rFonts w:ascii="Calibri" w:hAnsi="Calibri" w:cs="Calibri" w:eastAsia="Calibri"/>
                          <w:spacing w:val="14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Tante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4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Bruder</w:t>
                      </w:r>
                      <w:r>
                        <w:rPr>
                          <w:rFonts w:ascii="Calibri" w:hAnsi="Calibri" w:cs="Calibri" w:eastAsia="Calibri"/>
                          <w:spacing w:val="14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5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die</w:t>
                      </w:r>
                      <w:r>
                        <w:rPr>
                          <w:rFonts w:ascii="Calibri" w:hAnsi="Calibri" w:cs="Calibri" w:eastAsia="Calibri"/>
                          <w:spacing w:val="14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Mutter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4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15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Cousin</w:t>
                      </w:r>
                      <w:r>
                        <w:rPr>
                          <w:rFonts w:ascii="Calibri" w:hAnsi="Calibri" w:cs="Calibri" w:eastAsia="Calibri"/>
                          <w:spacing w:val="14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5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die</w:t>
                      </w:r>
                      <w:r>
                        <w:rPr>
                          <w:rFonts w:ascii="Calibri" w:hAnsi="Calibri" w:cs="Calibri" w:eastAsia="Calibri"/>
                          <w:spacing w:val="14"/>
                          <w:w w:val="10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2"/>
                          <w:szCs w:val="22"/>
                        </w:rPr>
                        <w:t>Grossmutter</w:t>
                      </w:r>
                      <w:r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35"/>
          <w:szCs w:val="35"/>
        </w:rPr>
      </w:pPr>
    </w:p>
    <w:p>
      <w:pPr>
        <w:pStyle w:val="BodyText"/>
        <w:numPr>
          <w:ilvl w:val="0"/>
          <w:numId w:val="1"/>
        </w:numPr>
        <w:tabs>
          <w:tab w:pos="998" w:val="left" w:leader="none"/>
        </w:tabs>
        <w:spacing w:line="280" w:lineRule="exact" w:before="0" w:after="0"/>
        <w:ind w:left="997" w:right="1035" w:hanging="284"/>
        <w:jc w:val="left"/>
        <w:rPr>
          <w:b w:val="0"/>
          <w:bCs w:val="0"/>
        </w:rPr>
      </w:pPr>
      <w:r>
        <w:rPr/>
        <w:pict>
          <v:group style="position:absolute;margin-left:289.181122pt;margin-top:31.126007pt;width:80.45pt;height:32.8pt;mso-position-horizontal-relative:page;mso-position-vertical-relative:paragraph;z-index:-634528" coordorigin="5784,623" coordsize="1609,656">
            <v:group style="position:absolute;left:5784;top:623;width:1609;height:656" coordorigin="5784,623" coordsize="1609,656">
              <v:shape style="position:absolute;left:5784;top:623;width:1609;height:656" coordorigin="5784,623" coordsize="1609,656" path="m6024,1138l6022,1143,6018,1153,6014,1163,6006,1181,5998,1199,5989,1219,5981,1235,5976,1245,5959,1279,5993,1261,5991,1261,5982,1255,5977,1247,5983,1243,5999,1235,6005,1231,6023,1193,6033,1169,6038,1157,6042,1147,6044,1141,6029,1141,6028,1140,6024,1138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005,1231l5999,1235,5983,1243,5977,1247,5982,1255,5991,1261,5994,1255,6005,1231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139,1171l6134,1171,6129,1173,6116,1177,6109,1181,6096,1187,6084,1193,6068,1199,6048,1209,6005,1231,5994,1255,5991,1261,5993,1261,6016,1249,6033,1239,6058,1227,6078,1217,6098,1207,6115,1199,6129,1195,6134,1193,6139,1191,6138,1191,6139,1187,6209,1187,6202,1185,6143,1173,6139,1171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209,1187l6139,1187,6139,1191,6139,1191,6304,1225,6349,1229,6371,1233,6465,1241,6489,1241,6514,1243,6588,1243,6588,1223,6514,1223,6490,1221,6466,1221,6351,1211,6329,1207,6307,1205,6243,1193,6222,1191,6209,1187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870,643l6612,643,6637,645,6661,645,6685,647,6708,647,6824,657,6847,661,6869,663,7018,691,7039,697,7083,709,7104,717,7125,723,7145,731,7202,755,7269,793,7312,825,7326,835,7361,885,7372,945,7369,961,7325,1031,7293,1059,7278,1071,7263,1081,7246,1091,7228,1101,7209,1109,7189,1119,7168,1127,7146,1137,7125,1145,7102,1153,7079,1159,7055,1167,7030,1173,6951,1191,6924,1195,6896,1201,6838,1209,6808,1211,6778,1215,6653,1223,6588,1223,6588,1243,6661,1243,6686,1241,6710,1241,6804,1233,6827,1229,6850,1227,6896,1219,6919,1217,6941,1213,6964,1207,7008,1199,7095,1175,7157,1153,7213,1129,7280,1091,7324,1059,7337,1049,7374,1001,7391,943,7392,921,7389,903,7350,835,7301,789,7285,777,7269,767,7252,757,7234,747,7215,739,7196,729,7131,705,7060,683,7035,675,6955,657,6927,653,6899,647,6870,643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139,1187l6138,1191,6139,1191,6139,1191,6139,1191,6139,1187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028,1140l6029,1141,6032,1141,6028,1140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034,1133l6026,1137,6026,1137,6028,1140,6032,1141,6034,1133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045,1133l6034,1133,6032,1141,6044,1141,6045,1135,6045,1133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025,1133l6024,1137,6024,1138,6028,1140,6026,1137,6026,1137,6025,1133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717,627l6466,627,6348,637,6302,645,6279,647,6211,659,6189,665,6167,669,6101,687,6058,699,6038,707,6018,715,5999,721,5980,731,5962,739,5944,747,5880,787,5851,809,5838,819,5801,867,5785,925,5784,949,5788,967,5796,989,5805,1005,5818,1021,5835,1037,5847,1049,5860,1059,5875,1069,5891,1081,5908,1091,5926,1101,5945,1109,5965,1119,5986,1127,6009,1135,6024,1138,6024,1137,6025,1133,6045,1133,6045,1131,6044,1129,6044,1127,6041,1123,6037,1123,6009,1113,5987,1105,5966,1097,5946,1087,5928,1079,5910,1069,5894,1059,5878,1047,5864,1037,5817,985,5803,923,5807,905,5850,837,5897,797,5966,757,5986,749,6007,739,6051,723,6073,715,6097,709,6121,701,6197,683,6252,671,6367,655,6398,653,6428,649,6491,645,6555,645,6588,643,6870,643,6810,635,6780,633,6749,629,6717,627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033,1133l6025,1133,6026,1137,6033,1133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034,1133l6033,1133,6026,1137,6034,1133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653,625l6514,625,6490,627,6685,627,6653,625xe" filled="true" fillcolor="#6c6e71" stroked="false">
                <v:path arrowok="t"/>
                <v:fill type="solid"/>
              </v:shape>
              <v:shape style="position:absolute;left:5784;top:623;width:1609;height:656" coordorigin="5784,623" coordsize="1609,656" path="m6588,623l6563,623,6538,625,6621,625,6588,623xe" filled="true" fillcolor="#6c6e71" stroked="false">
                <v:path arrowok="t"/>
                <v:fill type="solid"/>
              </v:shape>
              <v:shape style="position:absolute;left:5784;top:623;width:1609;height:656" type="#_x0000_t202" filled="false" stroked="false">
                <v:textbox inset="0,0,0,0">
                  <w:txbxContent>
                    <w:p>
                      <w:pPr>
                        <w:spacing w:line="240" w:lineRule="auto" w:before="4"/>
                        <w:rPr>
                          <w:rFonts w:ascii="Calibri" w:hAnsi="Calibri" w:cs="Calibri" w:eastAsia="Calibri"/>
                          <w:b/>
                          <w:bCs/>
                          <w:sz w:val="16"/>
                          <w:szCs w:val="16"/>
                        </w:rPr>
                      </w:pPr>
                    </w:p>
                    <w:p>
                      <w:pPr>
                        <w:spacing w:before="0"/>
                        <w:ind w:left="292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W</w:t>
                      </w:r>
                      <w:r>
                        <w:rPr>
                          <w:rFonts w:ascii="Calibri"/>
                          <w:i/>
                          <w:spacing w:val="-4"/>
                          <w:sz w:val="20"/>
                        </w:rPr>
                        <w:t>er</w:t>
                      </w:r>
                      <w:r>
                        <w:rPr>
                          <w:rFonts w:ascii="Calibri"/>
                          <w:i/>
                          <w:spacing w:val="1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st</w:t>
                      </w:r>
                      <w:r>
                        <w:rPr>
                          <w:rFonts w:ascii="Calibri"/>
                          <w:i/>
                          <w:spacing w:val="10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sz w:val="20"/>
                        </w:rPr>
                        <w:t>das?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377.293152pt;margin-top:37.546108pt;width:100.35pt;height:35.9pt;mso-position-horizontal-relative:page;mso-position-vertical-relative:paragraph;z-index:-634480" coordorigin="7546,751" coordsize="2007,718">
            <v:group style="position:absolute;left:7546;top:751;width:2007;height:718" coordorigin="7546,751" coordsize="2007,718">
              <v:shape style="position:absolute;left:7546;top:751;width:2007;height:718" coordorigin="7546,751" coordsize="2007,718" path="m9168,1373l9109,1373,9110,1375,9111,1375,9117,1377,9123,1379,9138,1383,9155,1389,9174,1397,9194,1407,9214,1415,9240,1427,9259,1435,9273,1443,9294,1453,9330,1469,9319,1449,9296,1449,9290,1439,9282,1424,9271,1419,9246,1407,9220,1397,9199,1387,9182,1379,9168,1373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282,1424l9290,1439,9296,1449,9306,1447,9310,1439,9292,1429,9282,1424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8892,771l8630,771,8749,777,8787,781,8825,783,8899,791,8935,797,8970,801,9038,813,9071,821,9103,827,9134,835,9164,841,9193,849,9221,859,9249,867,9271,875,9293,883,9314,891,9334,899,9353,909,9371,917,9389,925,9405,935,9421,945,9436,955,9449,963,9498,1009,9528,1063,9532,1079,9531,1105,9494,1173,9468,1195,9453,1207,9438,1217,9422,1227,9405,1237,9388,1245,9370,1255,9351,1263,9331,1271,9311,1279,9290,1285,9268,1293,9245,1299,9238,1301,9235,1301,9232,1305,9231,1307,9230,1309,9230,1315,9231,1319,9233,1327,9238,1337,9245,1351,9256,1375,9269,1399,9282,1424,9292,1429,9310,1439,9306,1447,9296,1449,9319,1449,9311,1435,9296,1407,9287,1391,9277,1371,9265,1347,9257,1331,9253,1321,9243,1321,9241,1311,9275,1311,9290,1307,9354,1283,9410,1257,9427,1247,9443,1239,9496,1199,9536,1153,9553,1095,9551,1075,9529,1019,9476,959,9427,925,9408,913,9350,885,9284,859,9211,835,9090,803,8955,779,8892,771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8603,751l8468,751,8348,757,8310,761,8272,763,8234,767,8197,773,8161,777,8126,783,8091,787,8057,793,8024,801,7992,807,7930,823,7871,839,7844,849,7821,855,7800,863,7779,871,7759,881,7740,889,7721,897,7704,907,7687,915,7628,955,7583,997,7552,1053,7546,1089,7547,1109,7570,1165,7623,1223,7638,1237,7655,1247,7672,1259,7691,1269,7719,1285,7749,1299,7781,1311,7815,1325,7888,1349,7967,1369,8052,1389,8143,1403,8190,1411,8239,1417,8390,1429,8495,1433,8549,1433,8549,1413,8508,1413,8468,1411,8428,1411,8389,1409,8350,1405,8311,1403,8164,1387,8028,1363,7935,1341,7850,1317,7785,1293,7765,1283,7746,1275,7727,1267,7710,1257,7693,1249,7629,1203,7578,1139,7567,1103,7567,1079,7600,1011,7641,971,7658,957,7675,947,7694,935,7722,919,7752,905,7785,893,7818,879,7854,867,7891,855,7930,845,7970,833,8012,825,8055,815,8146,799,8241,787,8391,775,8496,771,8892,771,8860,767,8709,755,8603,751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116,1355l9106,1355,9082,1361,9057,1365,9032,1371,8873,1395,8846,1397,8817,1401,8671,1411,8611,1411,8580,1413,8549,1413,8549,1433,8580,1433,8611,1431,8672,1431,8819,1421,8848,1417,8876,1415,9036,1391,9061,1385,9086,1381,9110,1375,9110,1375,9109,1373,9168,1373,9144,1365,9130,1359,9122,1357,9116,1355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109,1373l9110,1375,9110,1375,9109,1373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109,1373l9110,1375,9109,1373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241,1311l9243,1321,9246,1319,9248,1317,9249,1315,9241,1311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250,1311l9249,1315,9248,1317,9246,1319,9243,1321,9252,1318,9251,1315,9250,1313,9250,1311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252,1318l9243,1321,9253,1321,9252,1319,9252,1318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275,1311l9250,1311,9250,1313,9251,1315,9252,1318,9267,1313,9275,1311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242,1311l9241,1311,9249,1315,9242,1311xe" filled="true" fillcolor="#6c6e71" stroked="false">
                <v:path arrowok="t"/>
                <v:fill type="solid"/>
              </v:shape>
              <v:shape style="position:absolute;left:7546;top:751;width:2007;height:718" coordorigin="7546,751" coordsize="2007,718" path="m9250,1311l9242,1311,9249,1315,9250,1311xe" filled="true" fillcolor="#6c6e71" stroked="false">
                <v:path arrowok="t"/>
                <v:fill type="solid"/>
              </v:shape>
              <v:shape style="position:absolute;left:7546;top:751;width:2007;height:718" type="#_x0000_t202" filled="false" stroked="false">
                <v:textbox inset="0,0,0,0">
                  <w:txbxContent>
                    <w:p>
                      <w:pPr>
                        <w:spacing w:line="230" w:lineRule="exact" w:before="125"/>
                        <w:ind w:left="483" w:right="311" w:hanging="219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Da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i/>
                          <w:spacing w:val="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3"/>
                          <w:w w:val="105"/>
                          <w:sz w:val="20"/>
                        </w:rPr>
                        <w:t>ist</w:t>
                      </w:r>
                      <w:r>
                        <w:rPr>
                          <w:rFonts w:ascii="Calibri"/>
                          <w:i/>
                          <w:spacing w:val="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der</w:t>
                      </w:r>
                      <w:r>
                        <w:rPr>
                          <w:rFonts w:ascii="Calibri"/>
                          <w:i/>
                          <w:spacing w:val="3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On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kel</w:t>
                      </w:r>
                      <w:r>
                        <w:rPr>
                          <w:rFonts w:ascii="Calibri"/>
                          <w:i/>
                          <w:spacing w:val="25"/>
                          <w:w w:val="98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v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o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i/>
                          <w:spacing w:val="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nni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spacing w:val="-1"/>
          <w:w w:val="110"/>
        </w:rPr>
        <w:t>Arbeitet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dann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mit</w:t>
      </w:r>
      <w:r>
        <w:rPr>
          <w:spacing w:val="21"/>
          <w:w w:val="110"/>
        </w:rPr>
        <w:t> </w:t>
      </w:r>
      <w:r>
        <w:rPr>
          <w:w w:val="110"/>
        </w:rPr>
        <w:t>der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leeren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Kopiervorlage</w:t>
      </w:r>
      <w:r>
        <w:rPr>
          <w:spacing w:val="-2"/>
          <w:w w:val="110"/>
        </w:rPr>
        <w:t>.</w:t>
      </w:r>
      <w:r>
        <w:rPr>
          <w:spacing w:val="22"/>
          <w:w w:val="110"/>
        </w:rPr>
        <w:t> </w:t>
      </w:r>
      <w:r>
        <w:rPr>
          <w:w w:val="110"/>
        </w:rPr>
        <w:t>Deckt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F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mili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nwört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21"/>
          <w:w w:val="110"/>
        </w:rPr>
        <w:t> </w:t>
      </w:r>
      <w:r>
        <w:rPr>
          <w:w w:val="110"/>
        </w:rPr>
        <w:t>oben</w:t>
      </w:r>
      <w:r>
        <w:rPr>
          <w:spacing w:val="21"/>
          <w:w w:val="110"/>
        </w:rPr>
        <w:t> 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b</w:t>
      </w:r>
      <w:r>
        <w:rPr>
          <w:spacing w:val="-3"/>
          <w:w w:val="110"/>
        </w:rPr>
        <w:t>.</w:t>
      </w:r>
      <w:r>
        <w:rPr>
          <w:spacing w:val="57"/>
          <w:w w:val="107"/>
        </w:rPr>
        <w:t> </w:t>
      </w:r>
      <w:r>
        <w:rPr>
          <w:w w:val="110"/>
        </w:rPr>
        <w:t>A</w:t>
      </w:r>
      <w:r>
        <w:rPr>
          <w:spacing w:val="19"/>
          <w:w w:val="110"/>
        </w:rPr>
        <w:t> </w:t>
      </w:r>
      <w:r>
        <w:rPr>
          <w:spacing w:val="-2"/>
          <w:w w:val="110"/>
        </w:rPr>
        <w:t>z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igt</w:t>
      </w:r>
      <w:r>
        <w:rPr>
          <w:spacing w:val="20"/>
          <w:w w:val="110"/>
        </w:rPr>
        <w:t> </w:t>
      </w:r>
      <w:r>
        <w:rPr>
          <w:w w:val="110"/>
        </w:rPr>
        <w:t>auf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eine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P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on</w:t>
      </w:r>
      <w:r>
        <w:rPr>
          <w:spacing w:val="20"/>
          <w:w w:val="110"/>
        </w:rPr>
        <w:t> </w:t>
      </w:r>
      <w:r>
        <w:rPr>
          <w:w w:val="110"/>
        </w:rPr>
        <w:t>und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fragt,</w:t>
      </w:r>
      <w:r>
        <w:rPr>
          <w:spacing w:val="20"/>
          <w:w w:val="110"/>
        </w:rPr>
        <w:t> </w:t>
      </w:r>
      <w:r>
        <w:rPr>
          <w:w w:val="110"/>
        </w:rPr>
        <w:t>B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antwortet</w:t>
      </w:r>
      <w:r>
        <w:rPr>
          <w:spacing w:val="20"/>
          <w:w w:val="110"/>
        </w:rPr>
        <w:t> </w:t>
      </w:r>
      <w:r>
        <w:rPr>
          <w:w w:val="110"/>
        </w:rPr>
        <w:t>und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trägt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da</w:t>
      </w:r>
      <w:r>
        <w:rPr>
          <w:spacing w:val="-2"/>
          <w:w w:val="110"/>
        </w:rPr>
        <w:t>s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Familienwort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ein</w:t>
      </w:r>
      <w:r>
        <w:rPr>
          <w:spacing w:val="-2"/>
          <w:w w:val="110"/>
        </w:rPr>
        <w:t>.</w:t>
      </w:r>
      <w:r>
        <w:rPr>
          <w:spacing w:val="53"/>
          <w:w w:val="107"/>
        </w:rPr>
        <w:t> </w:t>
      </w:r>
      <w:r>
        <w:rPr>
          <w:spacing w:val="-5"/>
          <w:w w:val="110"/>
        </w:rPr>
        <w:t>T</w:t>
      </w:r>
      <w:r>
        <w:rPr>
          <w:spacing w:val="-6"/>
          <w:w w:val="110"/>
        </w:rPr>
        <w:t>a</w:t>
      </w:r>
      <w:r>
        <w:rPr>
          <w:spacing w:val="-5"/>
          <w:w w:val="110"/>
        </w:rPr>
        <w:t>u</w:t>
      </w:r>
      <w:r>
        <w:rPr>
          <w:spacing w:val="-6"/>
          <w:w w:val="110"/>
        </w:rPr>
        <w:t>s</w:t>
      </w:r>
      <w:r>
        <w:rPr>
          <w:spacing w:val="-5"/>
          <w:w w:val="110"/>
        </w:rPr>
        <w:t>cht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dann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Rollen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line="240" w:lineRule="auto" w:before="3"/>
        <w:rPr>
          <w:rFonts w:ascii="Calibri" w:hAnsi="Calibri" w:cs="Calibri" w:eastAsia="Calibri"/>
          <w:b/>
          <w:bCs/>
          <w:sz w:val="23"/>
          <w:szCs w:val="23"/>
        </w:rPr>
      </w:pPr>
    </w:p>
    <w:p>
      <w:pPr>
        <w:pStyle w:val="BodyText"/>
        <w:numPr>
          <w:ilvl w:val="0"/>
          <w:numId w:val="1"/>
        </w:numPr>
        <w:tabs>
          <w:tab w:pos="998" w:val="left" w:leader="none"/>
        </w:tabs>
        <w:spacing w:line="280" w:lineRule="exact" w:before="0" w:after="0"/>
        <w:ind w:left="997" w:right="6487" w:hanging="284"/>
        <w:jc w:val="left"/>
        <w:rPr>
          <w:b w:val="0"/>
          <w:bCs w:val="0"/>
        </w:rPr>
      </w:pPr>
      <w:r>
        <w:rPr/>
        <w:pict>
          <v:group style="position:absolute;margin-left:70.843002pt;margin-top:63.195885pt;width:442.25pt;height:413.9pt;mso-position-horizontal-relative:page;mso-position-vertical-relative:paragraph;z-index:-634456" coordorigin="1417,1264" coordsize="8845,8278">
            <v:shape style="position:absolute;left:1417;top:1264;width:8844;height:8277" type="#_x0000_t75" stroked="false">
              <v:imagedata r:id="rId63" o:title=""/>
            </v:shape>
            <v:group style="position:absolute;left:2136;top:3137;width:1529;height:510" coordorigin="2136,3137" coordsize="1529,510">
              <v:shape style="position:absolute;left:2136;top:3137;width:1529;height:510" coordorigin="2136,3137" coordsize="1529,510" path="m3654,3137l2136,3170,2146,3647,3665,3613,3654,3137xe" filled="true" fillcolor="#d9e2f3" stroked="false">
                <v:path arrowok="t"/>
                <v:fill type="solid"/>
              </v:shape>
            </v:group>
            <v:group style="position:absolute;left:2130;top:3131;width:1541;height:522" coordorigin="2130,3131" coordsize="1541,522">
              <v:shape style="position:absolute;left:2130;top:3131;width:1541;height:522" coordorigin="2130,3131" coordsize="1541,522" path="m2136,3170l2130,3170,2141,3653,2702,3640,2152,3640,2142,3176,2136,3176,2136,3170xe" filled="true" fillcolor="#0061b3" stroked="false">
                <v:path arrowok="t"/>
                <v:fill type="solid"/>
              </v:shape>
              <v:shape style="position:absolute;left:2130;top:3131;width:1541;height:522" coordorigin="2130,3131" coordsize="1541,522" path="m3661,3143l3649,3143,3659,3608,2152,3640,2702,3640,3671,3619,3661,3143xe" filled="true" fillcolor="#0061b3" stroked="false">
                <v:path arrowok="t"/>
                <v:fill type="solid"/>
              </v:shape>
              <v:shape style="position:absolute;left:2130;top:3131;width:1541;height:522" coordorigin="2130,3131" coordsize="1541,522" path="m2142,3170l2136,3170,2136,3176,2142,3176,2142,3170xe" filled="true" fillcolor="#0061b3" stroked="false">
                <v:path arrowok="t"/>
                <v:fill type="solid"/>
              </v:shape>
              <v:shape style="position:absolute;left:2130;top:3131;width:1541;height:522" coordorigin="2130,3131" coordsize="1541,522" path="m2142,3176l2136,3176,2142,3176xe" filled="true" fillcolor="#0061b3" stroked="false">
                <v:path arrowok="t"/>
                <v:fill type="solid"/>
              </v:shape>
              <v:shape style="position:absolute;left:2130;top:3131;width:1541;height:522" coordorigin="2130,3131" coordsize="1541,522" path="m2418,3170l2142,3170,2142,3176,2418,3170xe" filled="true" fillcolor="#0061b3" stroked="false">
                <v:path arrowok="t"/>
                <v:fill type="solid"/>
              </v:shape>
              <v:shape style="position:absolute;left:2130;top:3131;width:1541;height:522" coordorigin="2130,3131" coordsize="1541,522" path="m3660,3131l2130,3164,2130,3170,2142,3170,2418,3170,3649,3143,3661,3143,3660,3131xe" filled="true" fillcolor="#0061b3" stroked="false">
                <v:path arrowok="t"/>
                <v:fill type="solid"/>
              </v:shape>
            </v:group>
            <v:group style="position:absolute;left:4786;top:7010;width:1527;height:504" coordorigin="4786,7010" coordsize="1527,504">
              <v:shape style="position:absolute;left:4786;top:7010;width:1527;height:504" coordorigin="4786,7010" coordsize="1527,504" path="m6305,7010l4786,7037,4794,7513,6313,7487,6305,7010xe" filled="true" fillcolor="#d9e2f3" stroked="false">
                <v:path arrowok="t"/>
                <v:fill type="solid"/>
              </v:shape>
            </v:group>
            <v:group style="position:absolute;left:4780;top:7004;width:1539;height:516" coordorigin="4780,7004" coordsize="1539,516">
              <v:shape style="position:absolute;left:4780;top:7004;width:1539;height:516" coordorigin="4780,7004" coordsize="1539,516" path="m4786,7037l4780,7037,4789,7519,5489,7507,4800,7507,4792,7043,4786,7043,4786,7037xe" filled="true" fillcolor="#0061b3" stroked="false">
                <v:path arrowok="t"/>
                <v:fill type="solid"/>
              </v:shape>
              <v:shape style="position:absolute;left:4780;top:7004;width:1539;height:516" coordorigin="4780,7004" coordsize="1539,516" path="m6311,7016l6299,7016,6307,7481,4800,7507,5489,7507,6319,7493,6311,7016xe" filled="true" fillcolor="#0061b3" stroked="false">
                <v:path arrowok="t"/>
                <v:fill type="solid"/>
              </v:shape>
              <v:shape style="position:absolute;left:4780;top:7004;width:1539;height:516" coordorigin="4780,7004" coordsize="1539,516" path="m4792,7037l4786,7037,4786,7043,4792,7043,4792,7037xe" filled="true" fillcolor="#0061b3" stroked="false">
                <v:path arrowok="t"/>
                <v:fill type="solid"/>
              </v:shape>
              <v:shape style="position:absolute;left:4780;top:7004;width:1539;height:516" coordorigin="4780,7004" coordsize="1539,516" path="m4792,7043l4786,7043,4792,7043xe" filled="true" fillcolor="#0061b3" stroked="false">
                <v:path arrowok="t"/>
                <v:fill type="solid"/>
              </v:shape>
              <v:shape style="position:absolute;left:4780;top:7004;width:1539;height:516" coordorigin="4780,7004" coordsize="1539,516" path="m5136,7037l4792,7037,4792,7043,5136,7037xe" filled="true" fillcolor="#0061b3" stroked="false">
                <v:path arrowok="t"/>
                <v:fill type="solid"/>
              </v:shape>
              <v:shape style="position:absolute;left:4780;top:7004;width:1539;height:516" coordorigin="4780,7004" coordsize="1539,516" path="m6311,7004l4780,7031,4780,7037,4792,7037,5136,7037,6299,7016,6311,7016,6311,7004xe" filled="true" fillcolor="#0061b3" stroked="false">
                <v:path arrowok="t"/>
                <v:fill type="solid"/>
              </v:shape>
            </v:group>
            <v:group style="position:absolute;left:3737;top:3092;width:1523;height:490" coordorigin="3737,3092" coordsize="1523,490">
              <v:shape style="position:absolute;left:3737;top:3092;width:1523;height:490" coordorigin="3737,3092" coordsize="1523,490" path="m5256,3092l3737,3106,3741,3582,5260,3569,5256,3092xe" filled="true" fillcolor="#d9e2f3" stroked="false">
                <v:path arrowok="t"/>
                <v:fill type="solid"/>
              </v:shape>
            </v:group>
            <v:group style="position:absolute;left:3731;top:3086;width:1535;height:502" coordorigin="3731,3086" coordsize="1535,502">
              <v:shape style="position:absolute;left:3731;top:3086;width:1535;height:502" coordorigin="3731,3086" coordsize="1535,502" path="m3737,3106l3731,3106,3735,3588,3747,3576,3743,3112,3737,3112,3737,3106xe" filled="true" fillcolor="#0061b3" stroked="false">
                <v:path arrowok="t"/>
                <v:fill type="solid"/>
              </v:shape>
              <v:shape style="position:absolute;left:3731;top:3086;width:1535;height:502" coordorigin="3731,3086" coordsize="1535,502" path="m5262,3098l5250,3098,5254,3563,3747,3576,5122,3576,5266,3575,5262,3098xe" filled="true" fillcolor="#0061b3" stroked="false">
                <v:path arrowok="t"/>
                <v:fill type="solid"/>
              </v:shape>
              <v:shape style="position:absolute;left:3731;top:3086;width:1535;height:502" coordorigin="3731,3086" coordsize="1535,502" path="m3743,3105l3737,3106,3737,3112,3743,3111,3743,3105xe" filled="true" fillcolor="#0061b3" stroked="false">
                <v:path arrowok="t"/>
                <v:fill type="solid"/>
              </v:shape>
              <v:shape style="position:absolute;left:3731;top:3086;width:1535;height:502" coordorigin="3731,3086" coordsize="1535,502" path="m3743,3111l3737,3112,3743,3112xe" filled="true" fillcolor="#0061b3" stroked="false">
                <v:path arrowok="t"/>
                <v:fill type="solid"/>
              </v:shape>
              <v:shape style="position:absolute;left:3731;top:3086;width:1535;height:502" coordorigin="3731,3086" coordsize="1535,502" path="m4432,3105l3743,3105,3743,3111,4432,3105xe" filled="true" fillcolor="#0061b3" stroked="false">
                <v:path arrowok="t"/>
                <v:fill type="solid"/>
              </v:shape>
              <v:shape style="position:absolute;left:3731;top:3086;width:1535;height:502" coordorigin="3731,3086" coordsize="1535,502" path="m5262,3086l3731,3100,3731,3106,3743,3105,4432,3105,5262,3098,5262,3086xe" filled="true" fillcolor="#0061b3" stroked="false">
                <v:path arrowok="t"/>
                <v:fill type="solid"/>
              </v:shape>
            </v:group>
            <v:group style="position:absolute;left:3857;top:4910;width:1555;height:608" coordorigin="3857,4910" coordsize="1555,608">
              <v:shape style="position:absolute;left:3857;top:4910;width:1555;height:608" coordorigin="3857,4910" coordsize="1555,608" path="m5370,4910l3857,5042,3898,5517,5411,5385,5370,4910xe" filled="true" fillcolor="#d9e2f3" stroked="false">
                <v:path arrowok="t"/>
                <v:fill type="solid"/>
              </v:shape>
            </v:group>
            <v:group style="position:absolute;left:3850;top:4903;width:1568;height:621" coordorigin="3850,4903" coordsize="1568,621">
              <v:shape style="position:absolute;left:3850;top:4903;width:1568;height:621" coordorigin="3850,4903" coordsize="1568,621" path="m3857,5042l3851,5043,3893,5524,4041,5511,3904,5511,3863,5048,3857,5048,3857,5042xe" filled="true" fillcolor="#0061b3" stroked="false">
                <v:path arrowok="t"/>
                <v:fill type="solid"/>
              </v:shape>
              <v:shape style="position:absolute;left:3850;top:4903;width:1568;height:621" coordorigin="3850,4903" coordsize="1568,621" path="m5376,4916l5364,4916,5405,5379,3904,5511,4041,5511,5418,5390,5376,4916xe" filled="true" fillcolor="#0061b3" stroked="false">
                <v:path arrowok="t"/>
                <v:fill type="solid"/>
              </v:shape>
              <v:shape style="position:absolute;left:3850;top:4903;width:1568;height:621" coordorigin="3850,4903" coordsize="1568,621" path="m3863,5042l3857,5042,3857,5048,3863,5048,3863,5042xe" filled="true" fillcolor="#0061b3" stroked="false">
                <v:path arrowok="t"/>
                <v:fill type="solid"/>
              </v:shape>
              <v:shape style="position:absolute;left:3850;top:4903;width:1568;height:621" coordorigin="3850,4903" coordsize="1568,621" path="m3863,5048l3857,5048,3863,5048,3863,5048xe" filled="true" fillcolor="#0061b3" stroked="false">
                <v:path arrowok="t"/>
                <v:fill type="solid"/>
              </v:shape>
              <v:shape style="position:absolute;left:3850;top:4903;width:1568;height:621" coordorigin="3850,4903" coordsize="1568,621" path="m3932,5042l3863,5042,3863,5048,3932,5042xe" filled="true" fillcolor="#0061b3" stroked="false">
                <v:path arrowok="t"/>
                <v:fill type="solid"/>
              </v:shape>
              <v:shape style="position:absolute;left:3850;top:4903;width:1568;height:621" coordorigin="3850,4903" coordsize="1568,621" path="m5375,4903l3850,5037,3851,5043,3863,5042,3932,5042,5364,4916,5376,4916,5375,4903xe" filled="true" fillcolor="#0061b3" stroked="false">
                <v:path arrowok="t"/>
                <v:fill type="solid"/>
              </v:shape>
            </v:group>
            <v:group style="position:absolute;left:6946;top:7024;width:1542;height:556" coordorigin="6946,7024" coordsize="1542,556">
              <v:shape style="position:absolute;left:6946;top:7024;width:1542;height:556" coordorigin="6946,7024" coordsize="1542,556" path="m6971,7024l6946,7500,8463,7580,8488,7104,6971,7024xe" filled="true" fillcolor="#d9e2f3" stroked="false">
                <v:path arrowok="t"/>
                <v:fill type="solid"/>
              </v:shape>
            </v:group>
            <v:group style="position:absolute;left:6940;top:7018;width:1555;height:569" coordorigin="6940,7018" coordsize="1555,569">
              <v:shape style="position:absolute;left:6940;top:7018;width:1555;height:569" coordorigin="6940,7018" coordsize="1555,569" path="m6965,7024l6940,7506,8469,7586,8469,7574,8457,7574,6953,7495,6977,7031,6971,7030,6971,7024,6965,7024xe" filled="true" fillcolor="#0061b3" stroked="false">
                <v:path arrowok="t"/>
                <v:fill type="solid"/>
              </v:shape>
              <v:shape style="position:absolute;left:6940;top:7018;width:1555;height:569" coordorigin="6940,7018" coordsize="1555,569" path="m6966,7018l6965,7024,6977,7025,6977,7031,8482,7110,8457,7574,8469,7574,8494,7098,6966,7018xe" filled="true" fillcolor="#0061b3" stroked="false">
                <v:path arrowok="t"/>
                <v:fill type="solid"/>
              </v:shape>
              <v:shape style="position:absolute;left:6940;top:7018;width:1555;height:569" coordorigin="6940,7018" coordsize="1555,569" path="m6971,7024l6971,7030,6977,7031,6977,7025,6971,7024xe" filled="true" fillcolor="#0061b3" stroked="false">
                <v:path arrowok="t"/>
                <v:fill type="solid"/>
              </v:shape>
            </v:group>
            <v:group style="position:absolute;left:8290;top:7252;width:1566;height:659" coordorigin="8290,7252" coordsize="1566,659">
              <v:shape style="position:absolute;left:8290;top:7252;width:1566;height:659" coordorigin="8290,7252" coordsize="1566,659" path="m8348,7252l8290,7725,9798,7910,9856,7437,8348,7252xe" filled="true" fillcolor="#d9e2f3" stroked="false">
                <v:path arrowok="t"/>
                <v:fill type="solid"/>
              </v:shape>
            </v:group>
            <v:group style="position:absolute;left:8284;top:7245;width:1579;height:672" coordorigin="8284,7245" coordsize="1579,672">
              <v:shape style="position:absolute;left:8284;top:7245;width:1579;height:672" coordorigin="8284,7245" coordsize="1579,672" path="m8342,7251l8284,7730,9803,7916,9805,7903,9792,7903,8297,7719,8354,7258,8348,7258,8348,7252,8342,7251xe" filled="true" fillcolor="#0061b3" stroked="false">
                <v:path arrowok="t"/>
                <v:fill type="solid"/>
              </v:shape>
              <v:shape style="position:absolute;left:8284;top:7245;width:1579;height:672" coordorigin="8284,7245" coordsize="1579,672" path="m8343,7245l8342,7251,8354,7252,8354,7258,9849,7442,9792,7903,9805,7903,9862,7431,8343,7245xe" filled="true" fillcolor="#0061b3" stroked="false">
                <v:path arrowok="t"/>
                <v:fill type="solid"/>
              </v:shape>
              <v:shape style="position:absolute;left:8284;top:7245;width:1579;height:672" coordorigin="8284,7245" coordsize="1579,672" path="m8348,7252l8348,7258,8354,7258,8354,7252,8348,7252xe" filled="true" fillcolor="#0061b3" stroked="false">
                <v:path arrowok="t"/>
                <v:fill type="solid"/>
              </v:shape>
            </v:group>
            <v:group style="position:absolute;left:8292;top:4910;width:1561;height:633" coordorigin="8292,4910" coordsize="1561,633">
              <v:shape style="position:absolute;left:8292;top:4910;width:1561;height:633" coordorigin="8292,4910" coordsize="1561,633" path="m8342,4910l8292,5384,9803,5543,9853,5069,8342,4910xe" filled="true" fillcolor="#d9e2f3" stroked="false">
                <v:path arrowok="t"/>
                <v:fill type="solid"/>
              </v:shape>
            </v:group>
            <v:group style="position:absolute;left:8286;top:4903;width:1574;height:646" coordorigin="8286,4903" coordsize="1574,646">
              <v:shape style="position:absolute;left:8286;top:4903;width:1574;height:646" coordorigin="8286,4903" coordsize="1574,646" path="m8336,4909l8286,5389,9808,5549,9810,5536,9798,5536,8299,5379,8348,4917,8342,4916,8342,4910,8336,4909xe" filled="true" fillcolor="#0061b3" stroked="false">
                <v:path arrowok="t"/>
                <v:fill type="solid"/>
              </v:shape>
              <v:shape style="position:absolute;left:8286;top:4903;width:1574;height:646" coordorigin="8286,4903" coordsize="1574,646" path="m8337,4903l8336,4909,8348,4911,8348,4917,9846,5074,9798,5536,9810,5536,9859,5063,8337,4903xe" filled="true" fillcolor="#0061b3" stroked="false">
                <v:path arrowok="t"/>
                <v:fill type="solid"/>
              </v:shape>
              <v:shape style="position:absolute;left:8286;top:4903;width:1574;height:646" coordorigin="8286,4903" coordsize="1574,646" path="m8342,4910l8342,4916,8348,4917,8348,4911,8342,4910xe" filled="true" fillcolor="#0061b3" stroked="false">
                <v:path arrowok="t"/>
                <v:fill type="solid"/>
              </v:shape>
            </v:group>
            <v:group style="position:absolute;left:5680;top:2924;width:1542;height:556" coordorigin="5680,2924" coordsize="1542,556">
              <v:shape style="position:absolute;left:5680;top:2924;width:1542;height:556" coordorigin="5680,2924" coordsize="1542,556" path="m5705,2924l5680,3400,7196,3480,7221,3004,5705,2924xe" filled="true" fillcolor="#d9e2f3" stroked="false">
                <v:path arrowok="t"/>
                <v:fill type="solid"/>
              </v:shape>
            </v:group>
            <v:group style="position:absolute;left:5673;top:2918;width:1555;height:569" coordorigin="5673,2918" coordsize="1555,569">
              <v:shape style="position:absolute;left:5673;top:2918;width:1555;height:569" coordorigin="5673,2918" coordsize="1555,569" path="m5699,2924l5673,3406,7202,3486,7203,3474,7191,3474,5686,3395,5710,2931,5704,2930,5705,2924,5699,2924xe" filled="true" fillcolor="#0061b3" stroked="false">
                <v:path arrowok="t"/>
                <v:fill type="solid"/>
              </v:shape>
              <v:shape style="position:absolute;left:5673;top:2918;width:1555;height:569" coordorigin="5673,2918" coordsize="1555,569" path="m5699,2918l5699,2924,5711,2925,5710,2931,7215,3010,7191,3474,7203,3474,7228,2998,5699,2918xe" filled="true" fillcolor="#0061b3" stroked="false">
                <v:path arrowok="t"/>
                <v:fill type="solid"/>
              </v:shape>
              <v:shape style="position:absolute;left:5673;top:2918;width:1555;height:569" coordorigin="5673,2918" coordsize="1555,569" path="m5705,2924l5704,2930,5710,2931,5711,2925,5705,2924xe" filled="true" fillcolor="#0061b3" stroked="false">
                <v:path arrowok="t"/>
                <v:fill type="solid"/>
              </v:shape>
            </v:group>
            <v:group style="position:absolute;left:7133;top:5037;width:1535;height:530" coordorigin="7133,5037" coordsize="1535,530">
              <v:shape style="position:absolute;left:7133;top:5037;width:1535;height:530" coordorigin="7133,5037" coordsize="1535,530" path="m8651,5037l7133,5090,7150,5566,8668,5513,8651,5037xe" filled="true" fillcolor="#d9e2f3" stroked="false">
                <v:path arrowok="t"/>
                <v:fill type="solid"/>
              </v:shape>
            </v:group>
            <v:group style="position:absolute;left:7127;top:5030;width:1547;height:542" coordorigin="7127,5030" coordsize="1547,542">
              <v:shape style="position:absolute;left:7127;top:5030;width:1547;height:542" coordorigin="7127,5030" coordsize="1547,542" path="m7133,5090l7127,5090,7144,5572,7500,5560,7156,5560,7139,5096,7133,5096,7133,5090xe" filled="true" fillcolor="#0061b3" stroked="false">
                <v:path arrowok="t"/>
                <v:fill type="solid"/>
              </v:shape>
              <v:shape style="position:absolute;left:7127;top:5030;width:1547;height:542" coordorigin="7127,5030" coordsize="1547,542" path="m8657,5043l8645,5043,8661,5507,7156,5560,7500,5560,8674,5519,8657,5043xe" filled="true" fillcolor="#0061b3" stroked="false">
                <v:path arrowok="t"/>
                <v:fill type="solid"/>
              </v:shape>
              <v:shape style="position:absolute;left:7127;top:5030;width:1547;height:542" coordorigin="7127,5030" coordsize="1547,542" path="m7139,5089l7133,5090,7133,5096,7139,5095,7139,5089xe" filled="true" fillcolor="#0061b3" stroked="false">
                <v:path arrowok="t"/>
                <v:fill type="solid"/>
              </v:shape>
              <v:shape style="position:absolute;left:7127;top:5030;width:1547;height:542" coordorigin="7127,5030" coordsize="1547,542" path="m7139,5095l7133,5096,7139,5096,7139,5095xe" filled="true" fillcolor="#0061b3" stroked="false">
                <v:path arrowok="t"/>
                <v:fill type="solid"/>
              </v:shape>
              <v:shape style="position:absolute;left:7127;top:5030;width:1547;height:542" coordorigin="7127,5030" coordsize="1547,542" path="m7311,5089l7139,5089,7139,5095,7311,5089xe" filled="true" fillcolor="#0061b3" stroked="false">
                <v:path arrowok="t"/>
                <v:fill type="solid"/>
              </v:shape>
              <v:shape style="position:absolute;left:7127;top:5030;width:1547;height:542" coordorigin="7127,5030" coordsize="1547,542" path="m8657,5030l7127,5084,7127,5090,7139,5089,7311,5089,8645,5043,8657,5043,8657,5030xe" filled="true" fillcolor="#0061b3" stroked="false">
                <v:path arrowok="t"/>
                <v:fill type="solid"/>
              </v:shape>
            </v:group>
            <v:group style="position:absolute;left:5472;top:4870;width:1555;height:608" coordorigin="5472,4870" coordsize="1555,608">
              <v:shape style="position:absolute;left:5472;top:4870;width:1555;height:608" coordorigin="5472,4870" coordsize="1555,608" path="m5514,4870l5472,5345,6985,5478,7026,5003,5514,4870xe" filled="true" fillcolor="#d9e2f3" stroked="false">
                <v:path arrowok="t"/>
                <v:fill type="solid"/>
              </v:shape>
            </v:group>
            <v:group style="position:absolute;left:5466;top:4864;width:1568;height:621" coordorigin="5466,4864" coordsize="1568,621">
              <v:shape style="position:absolute;left:5466;top:4864;width:1568;height:621" coordorigin="5466,4864" coordsize="1568,621" path="m5508,4870l5466,5351,6990,5484,6992,5471,6979,5471,5479,5340,5519,4877,5513,4876,5514,4870,5508,4870xe" filled="true" fillcolor="#0061b3" stroked="false">
                <v:path arrowok="t"/>
                <v:fill type="solid"/>
              </v:shape>
              <v:shape style="position:absolute;left:5466;top:4864;width:1568;height:621" coordorigin="5466,4864" coordsize="1568,621" path="m5508,4864l5508,4870,5520,4871,5519,4877,7020,5008,6979,5471,6992,5471,7033,4997,5508,4864xe" filled="true" fillcolor="#0061b3" stroked="false">
                <v:path arrowok="t"/>
                <v:fill type="solid"/>
              </v:shape>
              <v:shape style="position:absolute;left:5466;top:4864;width:1568;height:621" coordorigin="5466,4864" coordsize="1568,621" path="m5514,4870l5513,4876,5519,4877,5520,4871,5514,4870xe" filled="true" fillcolor="#0061b3" stroked="false">
                <v:path arrowok="t"/>
                <v:fill type="solid"/>
              </v:shape>
            </v:group>
            <v:group style="position:absolute;left:2912;top:7132;width:1527;height:504" coordorigin="2912,7132" coordsize="1527,504">
              <v:shape style="position:absolute;left:2912;top:7132;width:1527;height:504" coordorigin="2912,7132" coordsize="1527,504" path="m4431,7132l2912,7158,2921,7635,4439,7609,4431,7132xe" filled="true" fillcolor="#d9e2f3" stroked="false">
                <v:path arrowok="t"/>
                <v:fill type="solid"/>
              </v:shape>
            </v:group>
            <v:group style="position:absolute;left:2906;top:7126;width:1539;height:516" coordorigin="2906,7126" coordsize="1539,516">
              <v:shape style="position:absolute;left:2906;top:7126;width:1539;height:516" coordorigin="2906,7126" coordsize="1539,516" path="m2912,7158l2906,7159,2915,7641,3615,7629,2927,7629,2918,7164,2912,7164,2912,7158xe" filled="true" fillcolor="#0061b3" stroked="false">
                <v:path arrowok="t"/>
                <v:fill type="solid"/>
              </v:shape>
              <v:shape style="position:absolute;left:2906;top:7126;width:1539;height:516" coordorigin="2906,7126" coordsize="1539,516" path="m4437,7138l4425,7138,4433,7603,2927,7629,3615,7629,4445,7614,4437,7138xe" filled="true" fillcolor="#0061b3" stroked="false">
                <v:path arrowok="t"/>
                <v:fill type="solid"/>
              </v:shape>
              <v:shape style="position:absolute;left:2906;top:7126;width:1539;height:516" coordorigin="2906,7126" coordsize="1539,516" path="m2918,7158l2912,7158,2912,7164,2918,7164,2918,7158xe" filled="true" fillcolor="#0061b3" stroked="false">
                <v:path arrowok="t"/>
                <v:fill type="solid"/>
              </v:shape>
              <v:shape style="position:absolute;left:2906;top:7126;width:1539;height:516" coordorigin="2906,7126" coordsize="1539,516" path="m2918,7164l2912,7164,2918,7164xe" filled="true" fillcolor="#0061b3" stroked="false">
                <v:path arrowok="t"/>
                <v:fill type="solid"/>
              </v:shape>
              <v:shape style="position:absolute;left:2906;top:7126;width:1539;height:516" coordorigin="2906,7126" coordsize="1539,516" path="m3262,7158l2918,7158,2918,7164,3262,7158xe" filled="true" fillcolor="#0061b3" stroked="false">
                <v:path arrowok="t"/>
                <v:fill type="solid"/>
              </v:shape>
              <v:shape style="position:absolute;left:2906;top:7126;width:1539;height:516" coordorigin="2906,7126" coordsize="1539,516" path="m4437,7126l2906,7153,2906,7159,2918,7158,3262,7158,4425,7138,4437,7138,4437,7126xe" filled="true" fillcolor="#0061b3" stroked="false">
                <v:path arrowok="t"/>
                <v:fill type="solid"/>
              </v:shape>
            </v:group>
            <v:group style="position:absolute;left:1535;top:7057;width:1542;height:556" coordorigin="1535,7057" coordsize="1542,556">
              <v:shape style="position:absolute;left:1535;top:7057;width:1542;height:556" coordorigin="1535,7057" coordsize="1542,556" path="m3052,7057l1535,7137,1560,7613,3077,7533,3052,7057xe" filled="true" fillcolor="#d9e2f3" stroked="false">
                <v:path arrowok="t"/>
                <v:fill type="solid"/>
              </v:shape>
            </v:group>
            <v:group style="position:absolute;left:1529;top:7051;width:1555;height:569" coordorigin="1529,7051" coordsize="1555,569">
              <v:shape style="position:absolute;left:1529;top:7051;width:1555;height:569" coordorigin="1529,7051" coordsize="1555,569" path="m1535,7137l1529,7137,1554,7619,1795,7606,1566,7606,1541,7143,1535,7143,1535,7137xe" filled="true" fillcolor="#0061b3" stroked="false">
                <v:path arrowok="t"/>
                <v:fill type="solid"/>
              </v:shape>
              <v:shape style="position:absolute;left:1529;top:7051;width:1555;height:569" coordorigin="1529,7051" coordsize="1555,569" path="m3058,7064l3046,7064,3070,7528,1566,7606,1795,7606,3083,7539,3058,7064xe" filled="true" fillcolor="#0061b3" stroked="false">
                <v:path arrowok="t"/>
                <v:fill type="solid"/>
              </v:shape>
              <v:shape style="position:absolute;left:1529;top:7051;width:1555;height:569" coordorigin="1529,7051" coordsize="1555,569" path="m1541,7136l1535,7137,1535,7143,1541,7142,1541,7136xe" filled="true" fillcolor="#0061b3" stroked="false">
                <v:path arrowok="t"/>
                <v:fill type="solid"/>
              </v:shape>
              <v:shape style="position:absolute;left:1529;top:7051;width:1555;height:569" coordorigin="1529,7051" coordsize="1555,569" path="m1541,7142l1535,7143,1541,7143,1541,7142xe" filled="true" fillcolor="#0061b3" stroked="false">
                <v:path arrowok="t"/>
                <v:fill type="solid"/>
              </v:shape>
              <v:shape style="position:absolute;left:1529;top:7051;width:1555;height:569" coordorigin="1529,7051" coordsize="1555,569" path="m1656,7136l1541,7136,1541,7142,1656,7136xe" filled="true" fillcolor="#0061b3" stroked="false">
                <v:path arrowok="t"/>
                <v:fill type="solid"/>
              </v:shape>
              <v:shape style="position:absolute;left:1529;top:7051;width:1555;height:569" coordorigin="1529,7051" coordsize="1555,569" path="m3057,7051l1529,7131,1529,7137,1541,7136,1656,7136,3046,7064,3058,7064,3057,7051xe" filled="true" fillcolor="#0061b3" stroked="false">
                <v:path arrowok="t"/>
                <v:fill type="solid"/>
              </v:shape>
            </v:group>
            <v:group style="position:absolute;left:6967;top:2864;width:1571;height:684" coordorigin="6967,2864" coordsize="1571,684">
              <v:shape style="position:absolute;left:6967;top:2864;width:1571;height:684" coordorigin="6967,2864" coordsize="1571,684" path="m7034,2864l6967,3336,8471,3547,8538,3075,7034,2864xe" filled="true" fillcolor="#d9e2f3" stroked="false">
                <v:path arrowok="t"/>
                <v:fill type="solid"/>
              </v:shape>
            </v:group>
            <v:group style="position:absolute;left:6961;top:2857;width:1584;height:697" coordorigin="6961,2857" coordsize="1584,697">
              <v:shape style="position:absolute;left:6961;top:2857;width:1584;height:697" coordorigin="6961,2857" coordsize="1584,697" path="m7028,2863l6961,3341,8476,3554,8478,3541,8466,3541,6974,3331,7039,2871,7033,2870,7034,2864,7028,2863xe" filled="true" fillcolor="#0061b3" stroked="false">
                <v:path arrowok="t"/>
                <v:fill type="solid"/>
              </v:shape>
              <v:shape style="position:absolute;left:6961;top:2857;width:1584;height:697" coordorigin="6961,2857" coordsize="1584,697" path="m7029,2857l7028,2863,7040,2865,7039,2871,8531,3081,8466,3541,8478,3541,8544,3070,7029,2857xe" filled="true" fillcolor="#0061b3" stroked="false">
                <v:path arrowok="t"/>
                <v:fill type="solid"/>
              </v:shape>
              <v:shape style="position:absolute;left:6961;top:2857;width:1584;height:697" coordorigin="6961,2857" coordsize="1584,697" path="m7034,2864l7033,2870,7039,2871,7040,2865,7034,2864xe" filled="true" fillcolor="#0061b3" stroked="false">
                <v:path arrowok="t"/>
                <v:fill type="solid"/>
              </v:shape>
            </v:group>
            <w10:wrap type="none"/>
          </v:group>
        </w:pict>
      </w:r>
      <w:r>
        <w:rPr>
          <w:spacing w:val="-3"/>
          <w:w w:val="110"/>
        </w:rPr>
        <w:t>V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rgleicht</w:t>
      </w:r>
      <w:r>
        <w:rPr>
          <w:spacing w:val="25"/>
          <w:w w:val="110"/>
        </w:rPr>
        <w:t> </w:t>
      </w:r>
      <w:r>
        <w:rPr>
          <w:w w:val="110"/>
        </w:rPr>
        <w:t>am</w:t>
      </w:r>
      <w:r>
        <w:rPr>
          <w:spacing w:val="26"/>
          <w:w w:val="110"/>
        </w:rPr>
        <w:t> </w:t>
      </w:r>
      <w:r>
        <w:rPr>
          <w:spacing w:val="-1"/>
          <w:w w:val="110"/>
        </w:rPr>
        <w:t>Ende</w:t>
      </w:r>
      <w:r>
        <w:rPr>
          <w:spacing w:val="25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6"/>
          <w:w w:val="110"/>
        </w:rPr>
        <w:t> </w:t>
      </w:r>
      <w:r>
        <w:rPr>
          <w:spacing w:val="-1"/>
          <w:w w:val="110"/>
        </w:rPr>
        <w:t>beiden</w:t>
      </w:r>
      <w:r>
        <w:rPr>
          <w:spacing w:val="35"/>
          <w:w w:val="115"/>
        </w:rPr>
        <w:t> </w:t>
      </w:r>
      <w:r>
        <w:rPr>
          <w:spacing w:val="-1"/>
          <w:w w:val="110"/>
        </w:rPr>
        <w:t>Kopiervorlagen</w:t>
      </w:r>
      <w:r>
        <w:rPr>
          <w:spacing w:val="-2"/>
          <w:w w:val="110"/>
        </w:rPr>
        <w:t>.</w:t>
      </w:r>
      <w:r>
        <w:rPr>
          <w:spacing w:val="42"/>
          <w:w w:val="110"/>
        </w:rPr>
        <w:t> </w:t>
      </w:r>
      <w:r>
        <w:rPr>
          <w:spacing w:val="-1"/>
          <w:w w:val="110"/>
        </w:rPr>
        <w:t>Alle</w:t>
      </w:r>
      <w:r>
        <w:rPr>
          <w:spacing w:val="-2"/>
          <w:w w:val="110"/>
        </w:rPr>
        <w:t>s</w:t>
      </w:r>
      <w:r>
        <w:rPr>
          <w:spacing w:val="43"/>
          <w:w w:val="110"/>
        </w:rPr>
        <w:t> </w:t>
      </w:r>
      <w:r>
        <w:rPr>
          <w:spacing w:val="-1"/>
          <w:w w:val="110"/>
        </w:rPr>
        <w:t>richtig</w:t>
      </w:r>
      <w:r>
        <w:rPr>
          <w:spacing w:val="-2"/>
          <w:w w:val="110"/>
        </w:rPr>
        <w:t>?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16"/>
          <w:szCs w:val="16"/>
        </w:rPr>
      </w:pPr>
    </w:p>
    <w:p>
      <w:pPr>
        <w:spacing w:line="200" w:lineRule="atLeast"/>
        <w:ind w:left="471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shape style="width:41pt;height:18.7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368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32"/>
                      <w:szCs w:val="32"/>
                    </w:rPr>
                  </w:pPr>
                  <w:r>
                    <w:rPr>
                      <w:rFonts w:ascii="Calibri"/>
                      <w:color w:val="0061B3"/>
                      <w:spacing w:val="-7"/>
                      <w:w w:val="90"/>
                      <w:sz w:val="32"/>
                    </w:rPr>
                    <w:t>D</w:t>
                  </w:r>
                  <w:r>
                    <w:rPr>
                      <w:rFonts w:ascii="Calibri"/>
                      <w:color w:val="0061B3"/>
                      <w:spacing w:val="-6"/>
                      <w:w w:val="90"/>
                      <w:sz w:val="32"/>
                    </w:rPr>
                    <w:t>en</w:t>
                  </w:r>
                  <w:r>
                    <w:rPr>
                      <w:rFonts w:ascii="Calibri"/>
                      <w:color w:val="0061B3"/>
                      <w:spacing w:val="-6"/>
                      <w:w w:val="90"/>
                      <w:position w:val="1"/>
                      <w:sz w:val="32"/>
                    </w:rPr>
                    <w:t>n</w:t>
                  </w:r>
                  <w:r>
                    <w:rPr>
                      <w:rFonts w:ascii="Calibri"/>
                      <w:color w:val="0061B3"/>
                      <w:spacing w:val="-5"/>
                      <w:w w:val="90"/>
                      <w:position w:val="1"/>
                      <w:sz w:val="32"/>
                    </w:rPr>
                    <w:t>is</w:t>
                  </w:r>
                  <w:r>
                    <w:rPr>
                      <w:rFonts w:ascii="Calibri"/>
                      <w:sz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7458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241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0"/>
          <w:w w:val="115"/>
        </w:rPr>
        <w:t> </w:t>
      </w:r>
      <w:r>
        <w:rPr>
          <w:w w:val="115"/>
        </w:rPr>
        <w:t>6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-4"/>
          <w:w w:val="115"/>
        </w:rPr>
        <w:t>3,</w:t>
      </w:r>
      <w:r>
        <w:rPr>
          <w:spacing w:val="-2"/>
          <w:w w:val="115"/>
        </w:rPr>
        <w:t> 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2"/>
          <w:w w:val="115"/>
        </w:rPr>
        <w:t>4</w:t>
      </w:r>
      <w:r>
        <w:rPr>
          <w:spacing w:val="1"/>
          <w:w w:val="115"/>
        </w:rPr>
        <w:t>b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2"/>
          <w:w w:val="120"/>
          <w:sz w:val="50"/>
        </w:rPr>
        <w:t>W</w:t>
      </w:r>
      <w:r>
        <w:rPr>
          <w:rFonts w:ascii="Calibri"/>
          <w:b/>
          <w:color w:val="0061B3"/>
          <w:spacing w:val="-3"/>
          <w:w w:val="120"/>
          <w:sz w:val="50"/>
        </w:rPr>
        <w:t>ec</w:t>
      </w:r>
      <w:r>
        <w:rPr>
          <w:rFonts w:ascii="Calibri"/>
          <w:b/>
          <w:color w:val="0061B3"/>
          <w:spacing w:val="-2"/>
          <w:w w:val="120"/>
          <w:sz w:val="50"/>
        </w:rPr>
        <w:t>h</w:t>
      </w:r>
      <w:r>
        <w:rPr>
          <w:rFonts w:ascii="Calibri"/>
          <w:b/>
          <w:color w:val="0061B3"/>
          <w:spacing w:val="-3"/>
          <w:w w:val="120"/>
          <w:sz w:val="50"/>
        </w:rPr>
        <w:t>se</w:t>
      </w:r>
      <w:r>
        <w:rPr>
          <w:rFonts w:ascii="Calibri"/>
          <w:b/>
          <w:color w:val="0061B3"/>
          <w:spacing w:val="-2"/>
          <w:w w:val="120"/>
          <w:sz w:val="50"/>
        </w:rPr>
        <w:t>l</w:t>
      </w:r>
      <w:r>
        <w:rPr>
          <w:rFonts w:ascii="Calibri"/>
          <w:b/>
          <w:color w:val="0061B3"/>
          <w:spacing w:val="-3"/>
          <w:w w:val="120"/>
          <w:sz w:val="50"/>
        </w:rPr>
        <w:t>s</w:t>
      </w:r>
      <w:r>
        <w:rPr>
          <w:rFonts w:ascii="Calibri"/>
          <w:b/>
          <w:color w:val="0061B3"/>
          <w:spacing w:val="-2"/>
          <w:w w:val="120"/>
          <w:sz w:val="50"/>
        </w:rPr>
        <w:t>pi</w:t>
      </w:r>
      <w:r>
        <w:rPr>
          <w:rFonts w:ascii="Calibri"/>
          <w:b/>
          <w:color w:val="0061B3"/>
          <w:spacing w:val="-3"/>
          <w:w w:val="120"/>
          <w:sz w:val="50"/>
        </w:rPr>
        <w:t>e</w:t>
      </w:r>
      <w:r>
        <w:rPr>
          <w:rFonts w:ascii="Calibri"/>
          <w:b/>
          <w:color w:val="0061B3"/>
          <w:spacing w:val="-2"/>
          <w:w w:val="120"/>
          <w:sz w:val="50"/>
        </w:rPr>
        <w:t>l</w:t>
      </w:r>
      <w:r>
        <w:rPr>
          <w:rFonts w:ascii="Calibri"/>
          <w:b/>
          <w:color w:val="0061B3"/>
          <w:spacing w:val="-3"/>
          <w:w w:val="120"/>
          <w:sz w:val="50"/>
        </w:rPr>
        <w:t>:</w:t>
      </w:r>
      <w:r>
        <w:rPr>
          <w:rFonts w:ascii="Calibri"/>
          <w:b/>
          <w:color w:val="0061B3"/>
          <w:spacing w:val="29"/>
          <w:w w:val="120"/>
          <w:sz w:val="50"/>
        </w:rPr>
        <w:t> </w:t>
      </w:r>
      <w:r>
        <w:rPr>
          <w:rFonts w:ascii="Calibri"/>
          <w:b/>
          <w:color w:val="0061B3"/>
          <w:spacing w:val="-4"/>
          <w:w w:val="120"/>
          <w:sz w:val="50"/>
        </w:rPr>
        <w:t>W</w:t>
      </w:r>
      <w:r>
        <w:rPr>
          <w:rFonts w:ascii="Calibri"/>
          <w:b/>
          <w:color w:val="0061B3"/>
          <w:spacing w:val="-5"/>
          <w:w w:val="120"/>
          <w:sz w:val="50"/>
        </w:rPr>
        <w:t>e</w:t>
      </w:r>
      <w:r>
        <w:rPr>
          <w:rFonts w:ascii="Calibri"/>
          <w:b/>
          <w:color w:val="0061B3"/>
          <w:spacing w:val="-4"/>
          <w:w w:val="120"/>
          <w:sz w:val="50"/>
        </w:rPr>
        <w:t>r</w:t>
      </w:r>
      <w:r>
        <w:rPr>
          <w:rFonts w:ascii="Calibri"/>
          <w:b/>
          <w:color w:val="0061B3"/>
          <w:spacing w:val="29"/>
          <w:w w:val="120"/>
          <w:sz w:val="50"/>
        </w:rPr>
        <w:t> </w:t>
      </w:r>
      <w:r>
        <w:rPr>
          <w:rFonts w:ascii="Calibri"/>
          <w:b/>
          <w:color w:val="0061B3"/>
          <w:spacing w:val="-4"/>
          <w:w w:val="120"/>
          <w:sz w:val="50"/>
        </w:rPr>
        <w:t>i</w:t>
      </w:r>
      <w:r>
        <w:rPr>
          <w:rFonts w:ascii="Calibri"/>
          <w:b/>
          <w:color w:val="0061B3"/>
          <w:spacing w:val="-5"/>
          <w:w w:val="120"/>
          <w:sz w:val="50"/>
        </w:rPr>
        <w:t>s</w:t>
      </w:r>
      <w:r>
        <w:rPr>
          <w:rFonts w:ascii="Calibri"/>
          <w:b/>
          <w:color w:val="0061B3"/>
          <w:spacing w:val="-4"/>
          <w:w w:val="120"/>
          <w:sz w:val="50"/>
        </w:rPr>
        <w:t>t</w:t>
      </w:r>
      <w:r>
        <w:rPr>
          <w:rFonts w:ascii="Calibri"/>
          <w:b/>
          <w:color w:val="0061B3"/>
          <w:spacing w:val="29"/>
          <w:w w:val="120"/>
          <w:sz w:val="50"/>
        </w:rPr>
        <w:t> </w:t>
      </w:r>
      <w:r>
        <w:rPr>
          <w:rFonts w:ascii="Calibri"/>
          <w:b/>
          <w:color w:val="0061B3"/>
          <w:spacing w:val="-7"/>
          <w:w w:val="120"/>
          <w:sz w:val="50"/>
        </w:rPr>
        <w:t>wo</w:t>
      </w:r>
      <w:r>
        <w:rPr>
          <w:rFonts w:ascii="Calibri"/>
          <w:b/>
          <w:color w:val="0061B3"/>
          <w:spacing w:val="-6"/>
          <w:w w:val="120"/>
          <w:sz w:val="50"/>
        </w:rPr>
        <w:t>?</w:t>
      </w:r>
      <w:r>
        <w:rPr>
          <w:rFonts w:ascii="Calibri"/>
          <w:sz w:val="50"/>
        </w:rPr>
      </w:r>
    </w:p>
    <w:p>
      <w:pPr>
        <w:pStyle w:val="BodyText"/>
        <w:spacing w:line="240" w:lineRule="auto" w:before="87"/>
        <w:ind w:right="0"/>
        <w:jc w:val="left"/>
        <w:rPr>
          <w:b w:val="0"/>
          <w:bCs w:val="0"/>
        </w:rPr>
      </w:pPr>
      <w:r>
        <w:rPr>
          <w:rFonts w:ascii="Calibri"/>
          <w:w w:val="110"/>
        </w:rPr>
        <w:t>1 </w:t>
      </w:r>
      <w:r>
        <w:rPr>
          <w:rFonts w:ascii="Calibri"/>
          <w:spacing w:val="34"/>
          <w:w w:val="110"/>
        </w:rPr>
        <w:t> </w:t>
      </w:r>
      <w:r>
        <w:rPr>
          <w:spacing w:val="-1"/>
          <w:w w:val="110"/>
        </w:rPr>
        <w:t>Gib</w:t>
      </w:r>
      <w:r>
        <w:rPr>
          <w:spacing w:val="21"/>
          <w:w w:val="110"/>
        </w:rPr>
        <w:t> </w:t>
      </w:r>
      <w:r>
        <w:rPr>
          <w:w w:val="110"/>
        </w:rPr>
        <w:t>den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P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on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</w:t>
      </w:r>
      <w:r>
        <w:rPr>
          <w:spacing w:val="20"/>
          <w:w w:val="110"/>
        </w:rPr>
        <w:t> </w:t>
      </w:r>
      <w:r>
        <w:rPr>
          <w:w w:val="110"/>
        </w:rPr>
        <w:t>in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Bild</w:t>
      </w:r>
      <w:r>
        <w:rPr>
          <w:spacing w:val="20"/>
          <w:w w:val="110"/>
        </w:rPr>
        <w:t> </w:t>
      </w:r>
      <w:r>
        <w:rPr>
          <w:w w:val="110"/>
        </w:rPr>
        <w:t>1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Namen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pStyle w:val="BodyText"/>
        <w:spacing w:line="397" w:lineRule="exact" w:before="64"/>
        <w:ind w:left="114" w:right="0"/>
        <w:jc w:val="left"/>
        <w:rPr>
          <w:b w:val="0"/>
          <w:bCs w:val="0"/>
        </w:rPr>
      </w:pPr>
      <w:r>
        <w:rPr>
          <w:b w:val="0"/>
          <w:position w:val="-15"/>
        </w:rPr>
        <w:drawing>
          <wp:inline distT="0" distB="0" distL="0" distR="0">
            <wp:extent cx="293217" cy="285788"/>
            <wp:effectExtent l="0" t="0" r="0" b="0"/>
            <wp:docPr id="17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/>
          <w:b w:val="0"/>
          <w:sz w:val="20"/>
        </w:rPr>
        <w:t>   </w:t>
      </w:r>
      <w:r>
        <w:rPr>
          <w:rFonts w:ascii="Calibri"/>
          <w:w w:val="110"/>
        </w:rPr>
        <w:t>2 </w:t>
      </w:r>
      <w:r>
        <w:rPr>
          <w:rFonts w:ascii="Calibri"/>
          <w:spacing w:val="33"/>
          <w:w w:val="110"/>
        </w:rPr>
        <w:t> </w:t>
      </w:r>
      <w:r>
        <w:rPr>
          <w:spacing w:val="-1"/>
          <w:w w:val="110"/>
        </w:rPr>
        <w:t>Arbeitet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spacing w:val="20"/>
          <w:w w:val="110"/>
        </w:rPr>
        <w:t> </w:t>
      </w:r>
      <w:r>
        <w:rPr>
          <w:w w:val="110"/>
        </w:rPr>
        <w:t>A</w:t>
      </w:r>
      <w:r>
        <w:rPr>
          <w:spacing w:val="19"/>
          <w:w w:val="110"/>
        </w:rPr>
        <w:t> </w:t>
      </w:r>
      <w:r>
        <w:rPr>
          <w:spacing w:val="-2"/>
          <w:w w:val="110"/>
        </w:rPr>
        <w:t>b</w:t>
      </w:r>
      <w:r>
        <w:rPr>
          <w:spacing w:val="-3"/>
          <w:w w:val="110"/>
        </w:rPr>
        <w:t>es</w:t>
      </w:r>
      <w:r>
        <w:rPr>
          <w:spacing w:val="-2"/>
          <w:w w:val="110"/>
        </w:rPr>
        <w:t>chr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ibt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ein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Bild</w:t>
      </w:r>
      <w:r>
        <w:rPr>
          <w:spacing w:val="19"/>
          <w:w w:val="110"/>
        </w:rPr>
        <w:t> </w:t>
      </w:r>
      <w:r>
        <w:rPr>
          <w:spacing w:val="-6"/>
          <w:w w:val="110"/>
        </w:rPr>
        <w:t>(1)</w:t>
      </w:r>
      <w:r>
        <w:rPr>
          <w:spacing w:val="20"/>
          <w:w w:val="110"/>
        </w:rPr>
        <w:t> </w:t>
      </w:r>
      <w:r>
        <w:rPr>
          <w:w w:val="110"/>
        </w:rPr>
        <w:t>und</w:t>
      </w:r>
      <w:r>
        <w:rPr>
          <w:spacing w:val="19"/>
          <w:w w:val="110"/>
        </w:rPr>
        <w:t> </w:t>
      </w:r>
      <w:r>
        <w:rPr>
          <w:w w:val="110"/>
        </w:rPr>
        <w:t>B</w:t>
      </w:r>
      <w:r>
        <w:rPr>
          <w:spacing w:val="20"/>
          <w:w w:val="110"/>
        </w:rPr>
        <w:t> 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chr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ibt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Namen</w:t>
      </w:r>
      <w:r>
        <w:rPr>
          <w:spacing w:val="20"/>
          <w:w w:val="110"/>
        </w:rPr>
        <w:t> </w:t>
      </w:r>
      <w:r>
        <w:rPr>
          <w:w w:val="110"/>
        </w:rPr>
        <w:t>in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Bild</w:t>
      </w:r>
      <w:r>
        <w:rPr>
          <w:spacing w:val="20"/>
          <w:w w:val="110"/>
        </w:rPr>
        <w:t> </w:t>
      </w:r>
      <w:r>
        <w:rPr>
          <w:spacing w:val="2"/>
          <w:w w:val="110"/>
        </w:rPr>
        <w:t>2</w:t>
      </w:r>
      <w:r>
        <w:rPr>
          <w:spacing w:val="3"/>
          <w:w w:val="110"/>
        </w:rPr>
        <w:t>.</w:t>
      </w:r>
      <w:r>
        <w:rPr>
          <w:b w:val="0"/>
        </w:rPr>
      </w:r>
    </w:p>
    <w:p>
      <w:pPr>
        <w:pStyle w:val="BodyText"/>
        <w:spacing w:line="240" w:lineRule="exact"/>
        <w:ind w:left="997" w:right="0"/>
        <w:jc w:val="left"/>
        <w:rPr>
          <w:b w:val="0"/>
          <w:bCs w:val="0"/>
        </w:rPr>
      </w:pPr>
      <w:r>
        <w:rPr/>
        <w:pict>
          <v:group style="position:absolute;margin-left:202.962463pt;margin-top:10.528047pt;width:100.35pt;height:35.9pt;mso-position-horizontal-relative:page;mso-position-vertical-relative:paragraph;z-index:2392" coordorigin="4059,211" coordsize="2007,718">
            <v:group style="position:absolute;left:4059;top:211;width:2007;height:718" coordorigin="4059,211" coordsize="2007,718">
              <v:shape style="position:absolute;left:4059;top:211;width:2007;height:718" coordorigin="4059,211" coordsize="2007,718" path="m5681,833l5623,833,5624,835,5625,835,5630,837,5637,839,5651,843,5668,849,5687,857,5707,867,5728,875,5753,887,5773,895,5787,903,5807,913,5843,929,5832,909,5809,909,5803,899,5795,884,5785,879,5759,867,5734,857,5713,847,5696,839,5681,833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795,884l5803,899,5809,909,5819,907,5824,899,5805,889,5795,884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406,231l5144,231,5262,237,5301,241,5338,243,5412,251,5448,257,5483,261,5551,273,5584,281,5616,287,5647,295,5677,301,5706,309,5735,319,5762,327,5784,335,5806,343,5827,351,5847,359,5866,369,5885,377,5902,385,5919,395,5934,405,5949,415,5963,423,6012,469,6042,523,6045,539,6045,565,6008,633,5981,655,5966,667,5951,677,5935,687,5919,697,5901,705,5883,715,5864,723,5845,731,5824,739,5803,745,5781,753,5758,759,5751,761,5748,761,5745,765,5744,767,5743,769,5743,775,5744,779,5746,787,5752,797,5758,811,5770,835,5782,859,5795,884,5805,889,5824,899,5819,907,5809,909,5832,909,5824,895,5810,867,5800,851,5790,831,5778,807,5771,791,5767,781,5756,781,5754,771,5788,771,5803,767,5868,743,5923,717,5940,707,5956,699,6009,659,6049,613,6066,555,6065,535,6042,479,5989,419,5940,385,5922,373,5863,345,5797,319,5724,295,5603,263,5469,239,5406,231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117,211l4981,211,4862,217,4823,221,4785,223,4748,227,4711,233,4675,237,4639,243,4604,247,4570,253,4537,261,4505,267,4443,283,4385,299,4357,309,4335,315,4313,323,4293,331,4273,341,4253,349,4235,357,4217,367,4200,375,4142,415,4097,457,4066,513,4059,549,4061,569,4083,625,4136,683,4152,697,4168,707,4186,719,4204,729,4232,745,4262,759,4295,771,4328,785,4401,809,4480,829,4566,849,4657,863,4704,871,4752,877,4903,889,5009,893,5063,893,5063,873,5022,873,4981,871,4942,871,4902,869,4863,865,4825,863,4677,847,4541,823,4448,801,4363,777,4298,753,4278,743,4259,735,4241,727,4223,717,4207,709,4143,663,4091,599,4080,563,4081,539,4113,471,4155,431,4171,417,4189,407,4207,395,4236,379,4266,365,4298,353,4332,339,4367,327,4405,315,4443,305,4484,293,4526,285,4569,275,4659,259,4754,247,4905,235,5009,231,5406,231,5373,227,5222,215,5117,211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629,815l5619,815,5595,821,5571,825,5546,831,5387,855,5359,857,5331,861,5185,871,5124,871,5094,873,5063,873,5063,893,5094,893,5125,891,5185,891,5333,881,5361,877,5389,875,5549,851,5575,845,5599,841,5624,835,5623,835,5623,833,5681,833,5657,825,5643,819,5635,817,5629,815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623,833l5623,835,5624,835,5623,833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623,833l5624,835,5623,833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754,771l5756,781,5759,779,5762,777,5762,775,5754,771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763,771l5762,775,5762,777,5759,779,5756,781,5765,778,5764,775,5763,773,5763,771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765,778l5756,781,5767,781,5765,779,5765,778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788,771l5763,771,5763,773,5764,775,5765,778,5780,773,5788,771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756,771l5754,771,5762,775,5756,771xe" filled="true" fillcolor="#6c6e71" stroked="false">
                <v:path arrowok="t"/>
                <v:fill type="solid"/>
              </v:shape>
              <v:shape style="position:absolute;left:4059;top:211;width:2007;height:718" coordorigin="4059,211" coordsize="2007,718" path="m5763,771l5756,771,5762,775,5763,771xe" filled="true" fillcolor="#6c6e71" stroked="false">
                <v:path arrowok="t"/>
                <v:fill type="solid"/>
              </v:shape>
              <v:shape style="position:absolute;left:4059;top:211;width:2007;height:718" type="#_x0000_t202" filled="false" stroked="false">
                <v:textbox inset="0,0,0,0">
                  <w:txbxContent>
                    <w:p>
                      <w:pPr>
                        <w:spacing w:line="240" w:lineRule="auto" w:before="3"/>
                        <w:rPr>
                          <w:rFonts w:ascii="Calibri" w:hAnsi="Calibri" w:cs="Calibri" w:eastAsia="Calibri"/>
                          <w:b/>
                          <w:bCs/>
                          <w:sz w:val="17"/>
                          <w:szCs w:val="17"/>
                        </w:rPr>
                      </w:pPr>
                    </w:p>
                    <w:p>
                      <w:pPr>
                        <w:spacing w:before="0"/>
                        <w:ind w:left="199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i/>
                          <w:sz w:val="20"/>
                        </w:rPr>
                        <w:t>Ben</w:t>
                      </w:r>
                      <w:r>
                        <w:rPr>
                          <w:rFonts w:ascii="Calibri"/>
                          <w:i/>
                          <w:spacing w:val="1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st</w:t>
                      </w:r>
                      <w:r>
                        <w:rPr>
                          <w:rFonts w:ascii="Calibri"/>
                          <w:i/>
                          <w:spacing w:val="1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sz w:val="20"/>
                        </w:rPr>
                        <w:t>vo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i/>
                          <w:spacing w:val="-1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spacing w:val="1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z w:val="20"/>
                        </w:rPr>
                        <w:t>links.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spacing w:val="-1"/>
          <w:w w:val="110"/>
        </w:rPr>
        <w:t>Dann</w:t>
      </w:r>
      <w:r>
        <w:rPr>
          <w:spacing w:val="34"/>
          <w:w w:val="110"/>
        </w:rPr>
        <w:t> </w:t>
      </w: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ch</w:t>
      </w:r>
      <w:r>
        <w:rPr>
          <w:spacing w:val="-3"/>
          <w:w w:val="110"/>
        </w:rPr>
        <w:t>sel.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spacing w:line="200" w:lineRule="atLeast"/>
        <w:ind w:left="72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503pt;height:287.5pt;mso-position-horizontal-relative:char;mso-position-vertical-relative:line" coordorigin="0,0" coordsize="10060,5750">
            <v:group style="position:absolute;left:0;top:0;width:10060;height:5750" coordorigin="0,0" coordsize="10060,5750">
              <v:shape style="position:absolute;left:0;top:0;width:10060;height:5750" coordorigin="0,0" coordsize="10060,5750" path="m0,5750l10060,5750,10060,0,0,0,0,5750xe" filled="true" fillcolor="#fff2bc" stroked="false">
                <v:path arrowok="t"/>
                <v:fill type="solid"/>
              </v:shape>
              <v:shape style="position:absolute;left:3237;top:1333;width:2627;height:2421" type="#_x0000_t75" stroked="false">
                <v:imagedata r:id="rId64" o:title=""/>
              </v:shape>
              <v:shape style="position:absolute;left:5858;top:1333;width:657;height:3627" type="#_x0000_t75" stroked="false">
                <v:imagedata r:id="rId65" o:title=""/>
              </v:shape>
              <v:shape style="position:absolute;left:3237;top:3749;width:2627;height:1210" type="#_x0000_t75" stroked="false">
                <v:imagedata r:id="rId66" o:title=""/>
              </v:shape>
            </v:group>
            <v:group style="position:absolute;left:5909;top:3759;width:3302;height:472" coordorigin="5909,3759" coordsize="3302,472">
              <v:shape style="position:absolute;left:5909;top:3759;width:3302;height:472" coordorigin="5909,3759" coordsize="3302,472" path="m5917,3759l5909,3766,6279,4231,9211,4231,9211,4221,6284,4221,5917,3759xe" filled="true" fillcolor="#000000" stroked="false">
                <v:path arrowok="t"/>
                <v:fill type="solid"/>
              </v:shape>
            </v:group>
            <v:group style="position:absolute;left:6222;top:1723;width:2989;height:496" coordorigin="6222,1723" coordsize="2989,496">
              <v:shape style="position:absolute;left:6222;top:1723;width:2989;height:496" coordorigin="6222,1723" coordsize="2989,496" path="m6847,1723l6222,2211,6228,2219,6850,1733,9211,1733,9211,1723,6847,1723xe" filled="true" fillcolor="#000000" stroked="false">
                <v:path arrowok="t"/>
                <v:fill type="solid"/>
              </v:shape>
            </v:group>
            <v:group style="position:absolute;left:4730;top:797;width:4482;height:785" coordorigin="4730,797" coordsize="4482,785">
              <v:shape style="position:absolute;left:4730;top:797;width:4482;height:785" coordorigin="4730,797" coordsize="4482,785" path="m5365,797l4730,1574,4737,1581,5370,807,9211,807,9211,797,5365,797xe" filled="true" fillcolor="#000000" stroked="false">
                <v:path arrowok="t"/>
                <v:fill type="solid"/>
              </v:shape>
              <v:shape style="position:absolute;left:4730;top:797;width:4482;height:785" coordorigin="4730,797" coordsize="4482,785" path="m9211,807l5370,807,9211,807xe" filled="true" fillcolor="#000000" stroked="false">
                <v:path arrowok="t"/>
                <v:fill type="solid"/>
              </v:shape>
            </v:group>
            <v:group style="position:absolute;left:726;top:1966;width:2722;height:383" coordorigin="726,1966" coordsize="2722,383">
              <v:shape style="position:absolute;left:726;top:1966;width:2722;height:383" coordorigin="726,1966" coordsize="2722,383" path="m3137,1966l726,1966,726,1976,3133,1976,3439,2348,3447,2342,3137,1966xe" filled="true" fillcolor="#000000" stroked="false">
                <v:path arrowok="t"/>
                <v:fill type="solid"/>
              </v:shape>
            </v:group>
            <v:group style="position:absolute;left:4750;top:4724;width:4461;height:710" coordorigin="4750,4724" coordsize="4461,710">
              <v:shape style="position:absolute;left:4750;top:4724;width:4461;height:710" coordorigin="4750,4724" coordsize="4461,710" path="m4759,4724l4750,4728,5066,5433,9211,5433,9211,5423,5073,5423,4759,4724xe" filled="true" fillcolor="#000000" stroked="false">
                <v:path arrowok="t"/>
                <v:fill type="solid"/>
              </v:shape>
            </v:group>
            <v:group style="position:absolute;left:839;top:4753;width:3294;height:680" coordorigin="839,4753" coordsize="3294,680">
              <v:shape style="position:absolute;left:839;top:4753;width:3294;height:680" coordorigin="839,4753" coordsize="3294,680" path="m4122,4753l3962,5423,839,5423,839,5433,3970,5433,4132,4756,4122,4753xe" filled="true" fillcolor="#000000" stroked="false">
                <v:path arrowok="t"/>
                <v:fill type="solid"/>
              </v:shape>
              <v:shape style="position:absolute;left:154;top:138;width:421;height:420" type="#_x0000_t202" filled="true" fillcolor="#ffffff" stroked="true" strokeweight=".6pt" strokecolor="#000000">
                <v:textbox inset="0,0,0,0">
                  <w:txbxContent>
                    <w:p>
                      <w:pPr>
                        <w:spacing w:line="389" w:lineRule="exact" w:before="18"/>
                        <w:ind w:left="112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32"/>
                        </w:rPr>
                        <w:t>1</w:t>
                      </w:r>
                      <w:r>
                        <w:rPr>
                          <w:rFonts w:ascii="Calibri"/>
                          <w:sz w:val="32"/>
                        </w:rPr>
                      </w:r>
                    </w:p>
                  </w:txbxContent>
                </v:textbox>
                <v:fill type="solid"/>
                <w10:wrap type="none"/>
              </v:shape>
              <v:shape style="position:absolute;left:885;top:5063;width:428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color w:val="0061B3"/>
                          <w:w w:val="80"/>
                          <w:sz w:val="32"/>
                        </w:rPr>
                        <w:t>Ben</w:t>
                      </w:r>
                      <w:r>
                        <w:rPr>
                          <w:rFonts w:ascii="Calibri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line="200" w:lineRule="atLeast"/>
        <w:ind w:left="72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503pt;height:287.5pt;mso-position-horizontal-relative:char;mso-position-vertical-relative:line" coordorigin="0,0" coordsize="10060,5750">
            <v:group style="position:absolute;left:0;top:0;width:10060;height:5750" coordorigin="0,0" coordsize="10060,5750">
              <v:shape style="position:absolute;left:0;top:0;width:10060;height:5750" coordorigin="0,0" coordsize="10060,5750" path="m0,5750l10060,5750,10060,0,0,0,0,5750xe" filled="true" fillcolor="#fff2bc" stroked="false">
                <v:path arrowok="t"/>
                <v:fill type="solid"/>
              </v:shape>
              <v:shape style="position:absolute;left:3237;top:1333;width:2627;height:2421" type="#_x0000_t75" stroked="false">
                <v:imagedata r:id="rId64" o:title=""/>
              </v:shape>
              <v:shape style="position:absolute;left:5858;top:1333;width:657;height:3627" type="#_x0000_t75" stroked="false">
                <v:imagedata r:id="rId65" o:title=""/>
              </v:shape>
              <v:shape style="position:absolute;left:3237;top:3749;width:2627;height:1210" type="#_x0000_t75" stroked="false">
                <v:imagedata r:id="rId66" o:title=""/>
              </v:shape>
            </v:group>
            <v:group style="position:absolute;left:5909;top:3759;width:3302;height:472" coordorigin="5909,3759" coordsize="3302,472">
              <v:shape style="position:absolute;left:5909;top:3759;width:3302;height:472" coordorigin="5909,3759" coordsize="3302,472" path="m5917,3759l5909,3766,6279,4231,9211,4231,9211,4221,6284,4221,5917,3759xe" filled="true" fillcolor="#000000" stroked="false">
                <v:path arrowok="t"/>
                <v:fill type="solid"/>
              </v:shape>
            </v:group>
            <v:group style="position:absolute;left:6222;top:1723;width:2989;height:496" coordorigin="6222,1723" coordsize="2989,496">
              <v:shape style="position:absolute;left:6222;top:1723;width:2989;height:496" coordorigin="6222,1723" coordsize="2989,496" path="m6847,1723l6222,2211,6228,2219,6850,1733,9211,1733,9211,1723,6847,1723xe" filled="true" fillcolor="#000000" stroked="false">
                <v:path arrowok="t"/>
                <v:fill type="solid"/>
              </v:shape>
            </v:group>
            <v:group style="position:absolute;left:4730;top:797;width:4482;height:785" coordorigin="4730,797" coordsize="4482,785">
              <v:shape style="position:absolute;left:4730;top:797;width:4482;height:785" coordorigin="4730,797" coordsize="4482,785" path="m5365,797l4730,1574,4737,1581,5370,807,9211,807,9211,797,5365,797xe" filled="true" fillcolor="#000000" stroked="false">
                <v:path arrowok="t"/>
                <v:fill type="solid"/>
              </v:shape>
              <v:shape style="position:absolute;left:4730;top:797;width:4482;height:785" coordorigin="4730,797" coordsize="4482,785" path="m9211,807l5370,807,9211,807xe" filled="true" fillcolor="#000000" stroked="false">
                <v:path arrowok="t"/>
                <v:fill type="solid"/>
              </v:shape>
            </v:group>
            <v:group style="position:absolute;left:726;top:1966;width:2722;height:383" coordorigin="726,1966" coordsize="2722,383">
              <v:shape style="position:absolute;left:726;top:1966;width:2722;height:383" coordorigin="726,1966" coordsize="2722,383" path="m3137,1966l726,1966,726,1976,3133,1976,3439,2348,3447,2342,3137,1966xe" filled="true" fillcolor="#000000" stroked="false">
                <v:path arrowok="t"/>
                <v:fill type="solid"/>
              </v:shape>
            </v:group>
            <v:group style="position:absolute;left:4750;top:4724;width:4461;height:710" coordorigin="4750,4724" coordsize="4461,710">
              <v:shape style="position:absolute;left:4750;top:4724;width:4461;height:710" coordorigin="4750,4724" coordsize="4461,710" path="m4759,4724l4750,4728,5066,5433,9211,5433,9211,5423,5073,5423,4759,4724xe" filled="true" fillcolor="#000000" stroked="false">
                <v:path arrowok="t"/>
                <v:fill type="solid"/>
              </v:shape>
            </v:group>
            <v:group style="position:absolute;left:839;top:4753;width:3294;height:680" coordorigin="839,4753" coordsize="3294,680">
              <v:shape style="position:absolute;left:839;top:4753;width:3294;height:680" coordorigin="839,4753" coordsize="3294,680" path="m4122,4753l3962,5423,839,5423,839,5433,3970,5433,4132,4756,4122,4753xe" filled="true" fillcolor="#000000" stroked="false">
                <v:path arrowok="t"/>
                <v:fill type="solid"/>
              </v:shape>
              <v:shape style="position:absolute;left:154;top:138;width:421;height:420" type="#_x0000_t202" filled="true" fillcolor="#ffffff" stroked="true" strokeweight=".6pt" strokecolor="#000000">
                <v:textbox inset="0,0,0,0">
                  <w:txbxContent>
                    <w:p>
                      <w:pPr>
                        <w:spacing w:line="389" w:lineRule="exact" w:before="18"/>
                        <w:ind w:left="112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32"/>
                        </w:rPr>
                        <w:t>2</w:t>
                      </w:r>
                      <w:r>
                        <w:rPr>
                          <w:rFonts w:ascii="Calibri"/>
                          <w:sz w:val="32"/>
                        </w:rPr>
                      </w:r>
                    </w:p>
                  </w:txbxContent>
                </v:textbox>
                <v:fill type="solid"/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7464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0"/>
          <w:w w:val="115"/>
        </w:rPr>
        <w:t> </w:t>
      </w:r>
      <w:r>
        <w:rPr>
          <w:w w:val="115"/>
        </w:rPr>
        <w:t>7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-4"/>
          <w:w w:val="115"/>
        </w:rPr>
        <w:t>3,</w:t>
      </w:r>
      <w:r>
        <w:rPr>
          <w:spacing w:val="-2"/>
          <w:w w:val="115"/>
        </w:rPr>
        <w:t> 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-1"/>
          <w:w w:val="115"/>
        </w:rPr>
        <w:t>9b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/>
          <w:b/>
          <w:color w:val="0061B3"/>
          <w:spacing w:val="-2"/>
          <w:w w:val="120"/>
          <w:sz w:val="50"/>
        </w:rPr>
        <w:t>Paar</w:t>
      </w:r>
      <w:r>
        <w:rPr>
          <w:rFonts w:ascii="Calibri" w:hAnsi="Calibri"/>
          <w:b/>
          <w:color w:val="0061B3"/>
          <w:spacing w:val="-3"/>
          <w:w w:val="120"/>
          <w:sz w:val="50"/>
        </w:rPr>
        <w:t>s</w:t>
      </w:r>
      <w:r>
        <w:rPr>
          <w:rFonts w:ascii="Calibri" w:hAnsi="Calibri"/>
          <w:b/>
          <w:color w:val="0061B3"/>
          <w:spacing w:val="-2"/>
          <w:w w:val="120"/>
          <w:sz w:val="50"/>
        </w:rPr>
        <w:t>uch</w:t>
      </w:r>
      <w:r>
        <w:rPr>
          <w:rFonts w:ascii="Calibri" w:hAnsi="Calibri"/>
          <w:b/>
          <w:color w:val="0061B3"/>
          <w:spacing w:val="-3"/>
          <w:w w:val="120"/>
          <w:sz w:val="50"/>
        </w:rPr>
        <w:t>s</w:t>
      </w:r>
      <w:r>
        <w:rPr>
          <w:rFonts w:ascii="Calibri" w:hAnsi="Calibri"/>
          <w:b/>
          <w:color w:val="0061B3"/>
          <w:spacing w:val="-2"/>
          <w:w w:val="120"/>
          <w:sz w:val="50"/>
        </w:rPr>
        <w:t>pi</w:t>
      </w:r>
      <w:r>
        <w:rPr>
          <w:rFonts w:ascii="Calibri" w:hAnsi="Calibri"/>
          <w:b/>
          <w:color w:val="0061B3"/>
          <w:spacing w:val="-3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2"/>
          <w:w w:val="120"/>
          <w:sz w:val="50"/>
        </w:rPr>
        <w:t>l</w:t>
      </w:r>
      <w:r>
        <w:rPr>
          <w:rFonts w:ascii="Calibri" w:hAnsi="Calibri"/>
          <w:b/>
          <w:color w:val="0061B3"/>
          <w:spacing w:val="-3"/>
          <w:w w:val="120"/>
          <w:sz w:val="50"/>
        </w:rPr>
        <w:t>:</w:t>
      </w:r>
      <w:r>
        <w:rPr>
          <w:rFonts w:ascii="Calibri" w:hAnsi="Calibri"/>
          <w:b/>
          <w:color w:val="0061B3"/>
          <w:spacing w:val="72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1"/>
          <w:w w:val="120"/>
          <w:sz w:val="50"/>
        </w:rPr>
        <w:t>B</w:t>
      </w:r>
      <w:r>
        <w:rPr>
          <w:rFonts w:ascii="Calibri" w:hAnsi="Calibri"/>
          <w:b/>
          <w:color w:val="0061B3"/>
          <w:spacing w:val="-2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1"/>
          <w:w w:val="120"/>
          <w:sz w:val="50"/>
        </w:rPr>
        <w:t>ruf</w:t>
      </w:r>
      <w:r>
        <w:rPr>
          <w:rFonts w:ascii="Calibri" w:hAnsi="Calibri"/>
          <w:b/>
          <w:color w:val="0061B3"/>
          <w:spacing w:val="-2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72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1"/>
          <w:w w:val="120"/>
          <w:sz w:val="50"/>
        </w:rPr>
        <w:t>und</w:t>
      </w:r>
      <w:r>
        <w:rPr>
          <w:rFonts w:ascii="Calibri" w:hAnsi="Calibri"/>
          <w:b/>
          <w:color w:val="0061B3"/>
          <w:spacing w:val="72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Akti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v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it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ä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t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n</w:t>
      </w:r>
      <w:r>
        <w:rPr>
          <w:rFonts w:ascii="Calibri" w:hAnsi="Calibri"/>
          <w:sz w:val="50"/>
        </w:rPr>
      </w:r>
    </w:p>
    <w:p>
      <w:pPr>
        <w:pStyle w:val="BodyText"/>
        <w:spacing w:line="240" w:lineRule="auto" w:before="160"/>
        <w:ind w:left="1070" w:right="0" w:hanging="956"/>
        <w:jc w:val="left"/>
        <w:rPr>
          <w:b w:val="0"/>
          <w:bCs w:val="0"/>
        </w:rPr>
      </w:pPr>
      <w:r>
        <w:rPr/>
        <w:pict>
          <v:group style="position:absolute;margin-left:30.360001pt;margin-top:43.029202pt;width:531.1pt;height:654.5pt;mso-position-horizontal-relative:page;mso-position-vertical-relative:paragraph;z-index:-634168" coordorigin="607,861" coordsize="10622,13090">
            <v:group style="position:absolute;left:680;top:971;width:10;height:30" coordorigin="680,971" coordsize="10,30">
              <v:shape style="position:absolute;left:680;top:971;width:10;height:30" coordorigin="680,971" coordsize="10,30" path="m680,986l690,986e" filled="false" stroked="true" strokeweight="1.599pt" strokecolor="#000000">
                <v:path arrowok="t"/>
              </v:shape>
            </v:group>
            <v:group style="position:absolute;left:680;top:1021;width:10;height:30" coordorigin="680,1021" coordsize="10,30">
              <v:shape style="position:absolute;left:680;top:1021;width:10;height:30" coordorigin="680,1021" coordsize="10,30" path="m680,1036l690,1036e" filled="false" stroked="true" strokeweight="1.599pt" strokecolor="#000000">
                <v:path arrowok="t"/>
              </v:shape>
            </v:group>
            <v:group style="position:absolute;left:680;top:1071;width:10;height:30" coordorigin="680,1071" coordsize="10,30">
              <v:shape style="position:absolute;left:680;top:1071;width:10;height:30" coordorigin="680,1071" coordsize="10,30" path="m680,1086l690,1086e" filled="false" stroked="true" strokeweight="1.599pt" strokecolor="#000000">
                <v:path arrowok="t"/>
              </v:shape>
            </v:group>
            <v:group style="position:absolute;left:680;top:1121;width:10;height:30" coordorigin="680,1121" coordsize="10,30">
              <v:shape style="position:absolute;left:680;top:1121;width:10;height:30" coordorigin="680,1121" coordsize="10,30" path="m680,1136l690,1136e" filled="false" stroked="true" strokeweight="1.599pt" strokecolor="#000000">
                <v:path arrowok="t"/>
              </v:shape>
            </v:group>
            <v:group style="position:absolute;left:680;top:1171;width:10;height:30" coordorigin="680,1171" coordsize="10,30">
              <v:shape style="position:absolute;left:680;top:1171;width:10;height:30" coordorigin="680,1171" coordsize="10,30" path="m680,1186l690,1186e" filled="false" stroked="true" strokeweight="1.599pt" strokecolor="#000000">
                <v:path arrowok="t"/>
              </v:shape>
            </v:group>
            <v:group style="position:absolute;left:680;top:1221;width:10;height:30" coordorigin="680,1221" coordsize="10,30">
              <v:shape style="position:absolute;left:680;top:1221;width:10;height:30" coordorigin="680,1221" coordsize="10,30" path="m680,1235l690,1235e" filled="false" stroked="true" strokeweight="1.599pt" strokecolor="#000000">
                <v:path arrowok="t"/>
              </v:shape>
            </v:group>
            <v:group style="position:absolute;left:680;top:1270;width:10;height:30" coordorigin="680,1270" coordsize="10,30">
              <v:shape style="position:absolute;left:680;top:1270;width:10;height:30" coordorigin="680,1270" coordsize="10,30" path="m680,1285l690,1285e" filled="false" stroked="true" strokeweight="1.598pt" strokecolor="#000000">
                <v:path arrowok="t"/>
              </v:shape>
            </v:group>
            <v:group style="position:absolute;left:680;top:1320;width:10;height:30" coordorigin="680,1320" coordsize="10,30">
              <v:shape style="position:absolute;left:680;top:1320;width:10;height:30" coordorigin="680,1320" coordsize="10,30" path="m680,1335l690,1335e" filled="false" stroked="true" strokeweight="1.598pt" strokecolor="#000000">
                <v:path arrowok="t"/>
              </v:shape>
            </v:group>
            <v:group style="position:absolute;left:680;top:1370;width:10;height:30" coordorigin="680,1370" coordsize="10,30">
              <v:shape style="position:absolute;left:680;top:1370;width:10;height:30" coordorigin="680,1370" coordsize="10,30" path="m680,1385l690,1385e" filled="false" stroked="true" strokeweight="1.598pt" strokecolor="#000000">
                <v:path arrowok="t"/>
              </v:shape>
            </v:group>
            <v:group style="position:absolute;left:680;top:1420;width:10;height:30" coordorigin="680,1420" coordsize="10,30">
              <v:shape style="position:absolute;left:680;top:1420;width:10;height:30" coordorigin="680,1420" coordsize="10,30" path="m680,1435l690,1435e" filled="false" stroked="true" strokeweight="1.598pt" strokecolor="#000000">
                <v:path arrowok="t"/>
              </v:shape>
            </v:group>
            <v:group style="position:absolute;left:680;top:1470;width:10;height:30" coordorigin="680,1470" coordsize="10,30">
              <v:shape style="position:absolute;left:680;top:1470;width:10;height:30" coordorigin="680,1470" coordsize="10,30" path="m680,1485l690,1485e" filled="false" stroked="true" strokeweight="1.598pt" strokecolor="#000000">
                <v:path arrowok="t"/>
              </v:shape>
            </v:group>
            <v:group style="position:absolute;left:680;top:1520;width:10;height:30" coordorigin="680,1520" coordsize="10,30">
              <v:shape style="position:absolute;left:680;top:1520;width:10;height:30" coordorigin="680,1520" coordsize="10,30" path="m680,1535l690,1535e" filled="false" stroked="true" strokeweight="1.598pt" strokecolor="#000000">
                <v:path arrowok="t"/>
              </v:shape>
            </v:group>
            <v:group style="position:absolute;left:680;top:1570;width:10;height:30" coordorigin="680,1570" coordsize="10,30">
              <v:shape style="position:absolute;left:680;top:1570;width:10;height:30" coordorigin="680,1570" coordsize="10,30" path="m680,1585l690,1585e" filled="false" stroked="true" strokeweight="1.598pt" strokecolor="#000000">
                <v:path arrowok="t"/>
              </v:shape>
            </v:group>
            <v:group style="position:absolute;left:680;top:1620;width:10;height:30" coordorigin="680,1620" coordsize="10,30">
              <v:shape style="position:absolute;left:680;top:1620;width:10;height:30" coordorigin="680,1620" coordsize="10,30" path="m680,1635l690,1635e" filled="false" stroked="true" strokeweight="1.598pt" strokecolor="#000000">
                <v:path arrowok="t"/>
              </v:shape>
            </v:group>
            <v:group style="position:absolute;left:680;top:1670;width:10;height:30" coordorigin="680,1670" coordsize="10,30">
              <v:shape style="position:absolute;left:680;top:1670;width:10;height:30" coordorigin="680,1670" coordsize="10,30" path="m680,1685l690,1685e" filled="false" stroked="true" strokeweight="1.598pt" strokecolor="#000000">
                <v:path arrowok="t"/>
              </v:shape>
            </v:group>
            <v:group style="position:absolute;left:680;top:1720;width:10;height:30" coordorigin="680,1720" coordsize="10,30">
              <v:shape style="position:absolute;left:680;top:1720;width:10;height:30" coordorigin="680,1720" coordsize="10,30" path="m680,1735l690,1735e" filled="false" stroked="true" strokeweight="1.598pt" strokecolor="#000000">
                <v:path arrowok="t"/>
              </v:shape>
            </v:group>
            <v:group style="position:absolute;left:680;top:1770;width:10;height:30" coordorigin="680,1770" coordsize="10,30">
              <v:shape style="position:absolute;left:680;top:1770;width:10;height:30" coordorigin="680,1770" coordsize="10,30" path="m680,1785l690,1785e" filled="false" stroked="true" strokeweight="1.598pt" strokecolor="#000000">
                <v:path arrowok="t"/>
              </v:shape>
            </v:group>
            <v:group style="position:absolute;left:680;top:1820;width:10;height:30" coordorigin="680,1820" coordsize="10,30">
              <v:shape style="position:absolute;left:680;top:1820;width:10;height:30" coordorigin="680,1820" coordsize="10,30" path="m680,1835l690,1835e" filled="false" stroked="true" strokeweight="1.598pt" strokecolor="#000000">
                <v:path arrowok="t"/>
              </v:shape>
            </v:group>
            <v:group style="position:absolute;left:680;top:1870;width:10;height:30" coordorigin="680,1870" coordsize="10,30">
              <v:shape style="position:absolute;left:680;top:1870;width:10;height:30" coordorigin="680,1870" coordsize="10,30" path="m680,1885l690,1885e" filled="false" stroked="true" strokeweight="1.599pt" strokecolor="#000000">
                <v:path arrowok="t"/>
              </v:shape>
            </v:group>
            <v:group style="position:absolute;left:680;top:1920;width:10;height:30" coordorigin="680,1920" coordsize="10,30">
              <v:shape style="position:absolute;left:680;top:1920;width:10;height:30" coordorigin="680,1920" coordsize="10,30" path="m680,1935l690,1935e" filled="false" stroked="true" strokeweight="1.599pt" strokecolor="#000000">
                <v:path arrowok="t"/>
              </v:shape>
            </v:group>
            <v:group style="position:absolute;left:680;top:1970;width:10;height:30" coordorigin="680,1970" coordsize="10,30">
              <v:shape style="position:absolute;left:680;top:1970;width:10;height:30" coordorigin="680,1970" coordsize="10,30" path="m680,1985l690,1985e" filled="false" stroked="true" strokeweight="1.599pt" strokecolor="#000000">
                <v:path arrowok="t"/>
              </v:shape>
            </v:group>
            <v:group style="position:absolute;left:680;top:2020;width:10;height:30" coordorigin="680,2020" coordsize="10,30">
              <v:shape style="position:absolute;left:680;top:2020;width:10;height:30" coordorigin="680,2020" coordsize="10,30" path="m680,2035l690,2035e" filled="false" stroked="true" strokeweight="1.599pt" strokecolor="#000000">
                <v:path arrowok="t"/>
              </v:shape>
            </v:group>
            <v:group style="position:absolute;left:680;top:2070;width:10;height:30" coordorigin="680,2070" coordsize="10,30">
              <v:shape style="position:absolute;left:680;top:2070;width:10;height:30" coordorigin="680,2070" coordsize="10,30" path="m680,2085l690,2085e" filled="false" stroked="true" strokeweight="1.599pt" strokecolor="#000000">
                <v:path arrowok="t"/>
              </v:shape>
            </v:group>
            <v:group style="position:absolute;left:680;top:2120;width:10;height:30" coordorigin="680,2120" coordsize="10,30">
              <v:shape style="position:absolute;left:680;top:2120;width:10;height:30" coordorigin="680,2120" coordsize="10,30" path="m680,2135l690,2135e" filled="false" stroked="true" strokeweight="1.599pt" strokecolor="#000000">
                <v:path arrowok="t"/>
              </v:shape>
            </v:group>
            <v:group style="position:absolute;left:680;top:2170;width:10;height:30" coordorigin="680,2170" coordsize="10,30">
              <v:shape style="position:absolute;left:680;top:2170;width:10;height:30" coordorigin="680,2170" coordsize="10,30" path="m680,2185l690,2185e" filled="false" stroked="true" strokeweight="1.599pt" strokecolor="#000000">
                <v:path arrowok="t"/>
              </v:shape>
            </v:group>
            <v:group style="position:absolute;left:680;top:2220;width:10;height:30" coordorigin="680,2220" coordsize="10,30">
              <v:shape style="position:absolute;left:680;top:2220;width:10;height:30" coordorigin="680,2220" coordsize="10,30" path="m680,2235l690,2235e" filled="false" stroked="true" strokeweight="1.599pt" strokecolor="#000000">
                <v:path arrowok="t"/>
              </v:shape>
            </v:group>
            <v:group style="position:absolute;left:680;top:2269;width:10;height:30" coordorigin="680,2269" coordsize="10,30">
              <v:shape style="position:absolute;left:680;top:2269;width:10;height:30" coordorigin="680,2269" coordsize="10,30" path="m680,2284l690,2284e" filled="false" stroked="true" strokeweight="1.599pt" strokecolor="#000000">
                <v:path arrowok="t"/>
              </v:shape>
            </v:group>
            <v:group style="position:absolute;left:680;top:2319;width:10;height:30" coordorigin="680,2319" coordsize="10,30">
              <v:shape style="position:absolute;left:680;top:2319;width:10;height:30" coordorigin="680,2319" coordsize="10,30" path="m680,2334l690,2334e" filled="false" stroked="true" strokeweight="1.599pt" strokecolor="#000000">
                <v:path arrowok="t"/>
              </v:shape>
            </v:group>
            <v:group style="position:absolute;left:680;top:2369;width:10;height:30" coordorigin="680,2369" coordsize="10,30">
              <v:shape style="position:absolute;left:680;top:2369;width:10;height:30" coordorigin="680,2369" coordsize="10,30" path="m680,2384l690,2384e" filled="false" stroked="true" strokeweight="1.599pt" strokecolor="#000000">
                <v:path arrowok="t"/>
              </v:shape>
            </v:group>
            <v:group style="position:absolute;left:680;top:2419;width:10;height:30" coordorigin="680,2419" coordsize="10,30">
              <v:shape style="position:absolute;left:680;top:2419;width:10;height:30" coordorigin="680,2419" coordsize="10,30" path="m680,2434l690,2434e" filled="false" stroked="true" strokeweight="1.599pt" strokecolor="#000000">
                <v:path arrowok="t"/>
              </v:shape>
            </v:group>
            <v:group style="position:absolute;left:680;top:2469;width:10;height:30" coordorigin="680,2469" coordsize="10,30">
              <v:shape style="position:absolute;left:680;top:2469;width:10;height:30" coordorigin="680,2469" coordsize="10,30" path="m680,2484l690,2484e" filled="false" stroked="true" strokeweight="1.599pt" strokecolor="#000000">
                <v:path arrowok="t"/>
              </v:shape>
            </v:group>
            <v:group style="position:absolute;left:680;top:2519;width:10;height:30" coordorigin="680,2519" coordsize="10,30">
              <v:shape style="position:absolute;left:680;top:2519;width:10;height:30" coordorigin="680,2519" coordsize="10,30" path="m680,2534l690,2534e" filled="false" stroked="true" strokeweight="1.599pt" strokecolor="#000000">
                <v:path arrowok="t"/>
              </v:shape>
            </v:group>
            <v:group style="position:absolute;left:680;top:2569;width:10;height:30" coordorigin="680,2569" coordsize="10,30">
              <v:shape style="position:absolute;left:680;top:2569;width:10;height:30" coordorigin="680,2569" coordsize="10,30" path="m680,2584l690,2584e" filled="false" stroked="true" strokeweight="1.599pt" strokecolor="#000000">
                <v:path arrowok="t"/>
              </v:shape>
            </v:group>
            <v:group style="position:absolute;left:680;top:2619;width:10;height:30" coordorigin="680,2619" coordsize="10,30">
              <v:shape style="position:absolute;left:680;top:2619;width:10;height:30" coordorigin="680,2619" coordsize="10,30" path="m680,2634l690,2634e" filled="false" stroked="true" strokeweight="1.599pt" strokecolor="#000000">
                <v:path arrowok="t"/>
              </v:shape>
            </v:group>
            <v:group style="position:absolute;left:680;top:2669;width:10;height:30" coordorigin="680,2669" coordsize="10,30">
              <v:shape style="position:absolute;left:680;top:2669;width:10;height:30" coordorigin="680,2669" coordsize="10,30" path="m680,2684l690,2684e" filled="false" stroked="true" strokeweight="1.599pt" strokecolor="#000000">
                <v:path arrowok="t"/>
              </v:shape>
            </v:group>
            <v:group style="position:absolute;left:680;top:2719;width:10;height:30" coordorigin="680,2719" coordsize="10,30">
              <v:shape style="position:absolute;left:680;top:2719;width:10;height:30" coordorigin="680,2719" coordsize="10,30" path="m680,2734l690,2734e" filled="false" stroked="true" strokeweight="1.598pt" strokecolor="#000000">
                <v:path arrowok="t"/>
              </v:shape>
            </v:group>
            <v:group style="position:absolute;left:680;top:931;width:2636;height:1854" coordorigin="680,931" coordsize="2636,1854">
              <v:shape style="position:absolute;left:680;top:931;width:2636;height:1854" coordorigin="680,931" coordsize="2636,1854" path="m690,2769l680,2769,680,2784,690,2784,690,2769xe" filled="true" fillcolor="#000000" stroked="false">
                <v:path arrowok="t"/>
                <v:fill type="solid"/>
              </v:shape>
              <v:shape style="position:absolute;left:680;top:931;width:2636;height:1854" coordorigin="680,931" coordsize="2636,1854" path="m700,931l680,931,680,951,690,951,690,941,700,941,700,931xe" filled="true" fillcolor="#000000" stroked="false">
                <v:path arrowok="t"/>
                <v:fill type="solid"/>
              </v:shape>
              <v:shape style="position:absolute;left:680;top:931;width:2636;height:1854" coordorigin="680,931" coordsize="2636,1854" path="m3316,931l3301,931,3301,941,3316,941,3316,931xe" filled="true" fillcolor="#000000" stroked="false">
                <v:path arrowok="t"/>
                <v:fill type="solid"/>
              </v:shape>
            </v:group>
            <v:group style="position:absolute;left:720;top:936;width:5291;height:2" coordorigin="720,936" coordsize="5291,2">
              <v:shape style="position:absolute;left:720;top:936;width:5291;height:2" coordorigin="720,936" coordsize="5291,0" path="m720,936l6011,936e" filled="false" stroked="true" strokeweight=".6pt" strokecolor="#000000">
                <v:path arrowok="t"/>
              </v:shape>
            </v:group>
            <v:group style="position:absolute;left:3311;top:971;width:10;height:30" coordorigin="3311,971" coordsize="10,30">
              <v:shape style="position:absolute;left:3311;top:971;width:10;height:30" coordorigin="3311,971" coordsize="10,30" path="m3311,986l3321,986e" filled="false" stroked="true" strokeweight="1.599pt" strokecolor="#000000">
                <v:path arrowok="t"/>
              </v:shape>
            </v:group>
            <v:group style="position:absolute;left:3311;top:1021;width:10;height:30" coordorigin="3311,1021" coordsize="10,30">
              <v:shape style="position:absolute;left:3311;top:1021;width:10;height:30" coordorigin="3311,1021" coordsize="10,30" path="m3311,1036l3321,1036e" filled="false" stroked="true" strokeweight="1.599pt" strokecolor="#000000">
                <v:path arrowok="t"/>
              </v:shape>
            </v:group>
            <v:group style="position:absolute;left:3311;top:1071;width:10;height:30" coordorigin="3311,1071" coordsize="10,30">
              <v:shape style="position:absolute;left:3311;top:1071;width:10;height:30" coordorigin="3311,1071" coordsize="10,30" path="m3311,1086l3321,1086e" filled="false" stroked="true" strokeweight="1.599pt" strokecolor="#000000">
                <v:path arrowok="t"/>
              </v:shape>
            </v:group>
            <v:group style="position:absolute;left:3311;top:1121;width:10;height:30" coordorigin="3311,1121" coordsize="10,30">
              <v:shape style="position:absolute;left:3311;top:1121;width:10;height:30" coordorigin="3311,1121" coordsize="10,30" path="m3311,1136l3321,1136e" filled="false" stroked="true" strokeweight="1.599pt" strokecolor="#000000">
                <v:path arrowok="t"/>
              </v:shape>
            </v:group>
            <v:group style="position:absolute;left:3311;top:1171;width:10;height:30" coordorigin="3311,1171" coordsize="10,30">
              <v:shape style="position:absolute;left:3311;top:1171;width:10;height:30" coordorigin="3311,1171" coordsize="10,30" path="m3311,1186l3321,1186e" filled="false" stroked="true" strokeweight="1.599pt" strokecolor="#000000">
                <v:path arrowok="t"/>
              </v:shape>
            </v:group>
            <v:group style="position:absolute;left:3311;top:1221;width:10;height:30" coordorigin="3311,1221" coordsize="10,30">
              <v:shape style="position:absolute;left:3311;top:1221;width:10;height:30" coordorigin="3311,1221" coordsize="10,30" path="m3311,1235l3321,1235e" filled="false" stroked="true" strokeweight="1.599pt" strokecolor="#000000">
                <v:path arrowok="t"/>
              </v:shape>
            </v:group>
            <v:group style="position:absolute;left:3311;top:1270;width:10;height:30" coordorigin="3311,1270" coordsize="10,30">
              <v:shape style="position:absolute;left:3311;top:1270;width:10;height:30" coordorigin="3311,1270" coordsize="10,30" path="m3311,1285l3321,1285e" filled="false" stroked="true" strokeweight="1.598pt" strokecolor="#000000">
                <v:path arrowok="t"/>
              </v:shape>
            </v:group>
            <v:group style="position:absolute;left:3311;top:1320;width:10;height:30" coordorigin="3311,1320" coordsize="10,30">
              <v:shape style="position:absolute;left:3311;top:1320;width:10;height:30" coordorigin="3311,1320" coordsize="10,30" path="m3311,1335l3321,1335e" filled="false" stroked="true" strokeweight="1.598pt" strokecolor="#000000">
                <v:path arrowok="t"/>
              </v:shape>
            </v:group>
            <v:group style="position:absolute;left:3311;top:1370;width:10;height:30" coordorigin="3311,1370" coordsize="10,30">
              <v:shape style="position:absolute;left:3311;top:1370;width:10;height:30" coordorigin="3311,1370" coordsize="10,30" path="m3311,1385l3321,1385e" filled="false" stroked="true" strokeweight="1.598pt" strokecolor="#000000">
                <v:path arrowok="t"/>
              </v:shape>
            </v:group>
            <v:group style="position:absolute;left:3311;top:1420;width:10;height:30" coordorigin="3311,1420" coordsize="10,30">
              <v:shape style="position:absolute;left:3311;top:1420;width:10;height:30" coordorigin="3311,1420" coordsize="10,30" path="m3311,1435l3321,1435e" filled="false" stroked="true" strokeweight="1.598pt" strokecolor="#000000">
                <v:path arrowok="t"/>
              </v:shape>
            </v:group>
            <v:group style="position:absolute;left:3311;top:1470;width:10;height:30" coordorigin="3311,1470" coordsize="10,30">
              <v:shape style="position:absolute;left:3311;top:1470;width:10;height:30" coordorigin="3311,1470" coordsize="10,30" path="m3311,1485l3321,1485e" filled="false" stroked="true" strokeweight="1.598pt" strokecolor="#000000">
                <v:path arrowok="t"/>
              </v:shape>
            </v:group>
            <v:group style="position:absolute;left:3311;top:1520;width:10;height:30" coordorigin="3311,1520" coordsize="10,30">
              <v:shape style="position:absolute;left:3311;top:1520;width:10;height:30" coordorigin="3311,1520" coordsize="10,30" path="m3311,1535l3321,1535e" filled="false" stroked="true" strokeweight="1.598pt" strokecolor="#000000">
                <v:path arrowok="t"/>
              </v:shape>
            </v:group>
            <v:group style="position:absolute;left:3311;top:1570;width:10;height:30" coordorigin="3311,1570" coordsize="10,30">
              <v:shape style="position:absolute;left:3311;top:1570;width:10;height:30" coordorigin="3311,1570" coordsize="10,30" path="m3311,1585l3321,1585e" filled="false" stroked="true" strokeweight="1.598pt" strokecolor="#000000">
                <v:path arrowok="t"/>
              </v:shape>
            </v:group>
            <v:group style="position:absolute;left:3311;top:1620;width:10;height:30" coordorigin="3311,1620" coordsize="10,30">
              <v:shape style="position:absolute;left:3311;top:1620;width:10;height:30" coordorigin="3311,1620" coordsize="10,30" path="m3311,1635l3321,1635e" filled="false" stroked="true" strokeweight="1.598pt" strokecolor="#000000">
                <v:path arrowok="t"/>
              </v:shape>
            </v:group>
            <v:group style="position:absolute;left:3311;top:1670;width:10;height:30" coordorigin="3311,1670" coordsize="10,30">
              <v:shape style="position:absolute;left:3311;top:1670;width:10;height:30" coordorigin="3311,1670" coordsize="10,30" path="m3311,1685l3321,1685e" filled="false" stroked="true" strokeweight="1.598pt" strokecolor="#000000">
                <v:path arrowok="t"/>
              </v:shape>
            </v:group>
            <v:group style="position:absolute;left:3311;top:1720;width:10;height:30" coordorigin="3311,1720" coordsize="10,30">
              <v:shape style="position:absolute;left:3311;top:1720;width:10;height:30" coordorigin="3311,1720" coordsize="10,30" path="m3311,1735l3321,1735e" filled="false" stroked="true" strokeweight="1.598pt" strokecolor="#000000">
                <v:path arrowok="t"/>
              </v:shape>
            </v:group>
            <v:group style="position:absolute;left:3311;top:1770;width:10;height:30" coordorigin="3311,1770" coordsize="10,30">
              <v:shape style="position:absolute;left:3311;top:1770;width:10;height:30" coordorigin="3311,1770" coordsize="10,30" path="m3311,1785l3321,1785e" filled="false" stroked="true" strokeweight="1.598pt" strokecolor="#000000">
                <v:path arrowok="t"/>
              </v:shape>
            </v:group>
            <v:group style="position:absolute;left:3311;top:1820;width:10;height:30" coordorigin="3311,1820" coordsize="10,30">
              <v:shape style="position:absolute;left:3311;top:1820;width:10;height:30" coordorigin="3311,1820" coordsize="10,30" path="m3311,1835l3321,1835e" filled="false" stroked="true" strokeweight="1.598pt" strokecolor="#000000">
                <v:path arrowok="t"/>
              </v:shape>
            </v:group>
            <v:group style="position:absolute;left:3311;top:1870;width:10;height:30" coordorigin="3311,1870" coordsize="10,30">
              <v:shape style="position:absolute;left:3311;top:1870;width:10;height:30" coordorigin="3311,1870" coordsize="10,30" path="m3311,1885l3321,1885e" filled="false" stroked="true" strokeweight="1.599pt" strokecolor="#000000">
                <v:path arrowok="t"/>
              </v:shape>
            </v:group>
            <v:group style="position:absolute;left:3311;top:1920;width:10;height:30" coordorigin="3311,1920" coordsize="10,30">
              <v:shape style="position:absolute;left:3311;top:1920;width:10;height:30" coordorigin="3311,1920" coordsize="10,30" path="m3311,1935l3321,1935e" filled="false" stroked="true" strokeweight="1.599pt" strokecolor="#000000">
                <v:path arrowok="t"/>
              </v:shape>
            </v:group>
            <v:group style="position:absolute;left:3311;top:1970;width:10;height:30" coordorigin="3311,1970" coordsize="10,30">
              <v:shape style="position:absolute;left:3311;top:1970;width:10;height:30" coordorigin="3311,1970" coordsize="10,30" path="m3311,1985l3321,1985e" filled="false" stroked="true" strokeweight="1.599pt" strokecolor="#000000">
                <v:path arrowok="t"/>
              </v:shape>
            </v:group>
            <v:group style="position:absolute;left:3311;top:2020;width:10;height:30" coordorigin="3311,2020" coordsize="10,30">
              <v:shape style="position:absolute;left:3311;top:2020;width:10;height:30" coordorigin="3311,2020" coordsize="10,30" path="m3311,2035l3321,2035e" filled="false" stroked="true" strokeweight="1.599pt" strokecolor="#000000">
                <v:path arrowok="t"/>
              </v:shape>
            </v:group>
            <v:group style="position:absolute;left:3311;top:2070;width:10;height:30" coordorigin="3311,2070" coordsize="10,30">
              <v:shape style="position:absolute;left:3311;top:2070;width:10;height:30" coordorigin="3311,2070" coordsize="10,30" path="m3311,2085l3321,2085e" filled="false" stroked="true" strokeweight="1.599pt" strokecolor="#000000">
                <v:path arrowok="t"/>
              </v:shape>
            </v:group>
            <v:group style="position:absolute;left:3311;top:2120;width:10;height:30" coordorigin="3311,2120" coordsize="10,30">
              <v:shape style="position:absolute;left:3311;top:2120;width:10;height:30" coordorigin="3311,2120" coordsize="10,30" path="m3311,2135l3321,2135e" filled="false" stroked="true" strokeweight="1.599pt" strokecolor="#000000">
                <v:path arrowok="t"/>
              </v:shape>
            </v:group>
            <v:group style="position:absolute;left:3311;top:2170;width:10;height:30" coordorigin="3311,2170" coordsize="10,30">
              <v:shape style="position:absolute;left:3311;top:2170;width:10;height:30" coordorigin="3311,2170" coordsize="10,30" path="m3311,2185l3321,2185e" filled="false" stroked="true" strokeweight="1.599pt" strokecolor="#000000">
                <v:path arrowok="t"/>
              </v:shape>
            </v:group>
            <v:group style="position:absolute;left:3311;top:2220;width:10;height:30" coordorigin="3311,2220" coordsize="10,30">
              <v:shape style="position:absolute;left:3311;top:2220;width:10;height:30" coordorigin="3311,2220" coordsize="10,30" path="m3311,2235l3321,2235e" filled="false" stroked="true" strokeweight="1.599pt" strokecolor="#000000">
                <v:path arrowok="t"/>
              </v:shape>
            </v:group>
            <v:group style="position:absolute;left:3311;top:2269;width:10;height:30" coordorigin="3311,2269" coordsize="10,30">
              <v:shape style="position:absolute;left:3311;top:2269;width:10;height:30" coordorigin="3311,2269" coordsize="10,30" path="m3311,2284l3321,2284e" filled="false" stroked="true" strokeweight="1.599pt" strokecolor="#000000">
                <v:path arrowok="t"/>
              </v:shape>
            </v:group>
            <v:group style="position:absolute;left:3311;top:2319;width:10;height:30" coordorigin="3311,2319" coordsize="10,30">
              <v:shape style="position:absolute;left:3311;top:2319;width:10;height:30" coordorigin="3311,2319" coordsize="10,30" path="m3311,2334l3321,2334e" filled="false" stroked="true" strokeweight="1.599pt" strokecolor="#000000">
                <v:path arrowok="t"/>
              </v:shape>
            </v:group>
            <v:group style="position:absolute;left:3311;top:2369;width:10;height:30" coordorigin="3311,2369" coordsize="10,30">
              <v:shape style="position:absolute;left:3311;top:2369;width:10;height:30" coordorigin="3311,2369" coordsize="10,30" path="m3311,2384l3321,2384e" filled="false" stroked="true" strokeweight="1.599pt" strokecolor="#000000">
                <v:path arrowok="t"/>
              </v:shape>
            </v:group>
            <v:group style="position:absolute;left:3311;top:2419;width:10;height:30" coordorigin="3311,2419" coordsize="10,30">
              <v:shape style="position:absolute;left:3311;top:2419;width:10;height:30" coordorigin="3311,2419" coordsize="10,30" path="m3311,2434l3321,2434e" filled="false" stroked="true" strokeweight="1.599pt" strokecolor="#000000">
                <v:path arrowok="t"/>
              </v:shape>
            </v:group>
            <v:group style="position:absolute;left:3311;top:2469;width:10;height:30" coordorigin="3311,2469" coordsize="10,30">
              <v:shape style="position:absolute;left:3311;top:2469;width:10;height:30" coordorigin="3311,2469" coordsize="10,30" path="m3311,2484l3321,2484e" filled="false" stroked="true" strokeweight="1.599pt" strokecolor="#000000">
                <v:path arrowok="t"/>
              </v:shape>
            </v:group>
            <v:group style="position:absolute;left:3311;top:2519;width:10;height:30" coordorigin="3311,2519" coordsize="10,30">
              <v:shape style="position:absolute;left:3311;top:2519;width:10;height:30" coordorigin="3311,2519" coordsize="10,30" path="m3311,2534l3321,2534e" filled="false" stroked="true" strokeweight="1.599pt" strokecolor="#000000">
                <v:path arrowok="t"/>
              </v:shape>
            </v:group>
            <v:group style="position:absolute;left:3311;top:2569;width:10;height:30" coordorigin="3311,2569" coordsize="10,30">
              <v:shape style="position:absolute;left:3311;top:2569;width:10;height:30" coordorigin="3311,2569" coordsize="10,30" path="m3311,2584l3321,2584e" filled="false" stroked="true" strokeweight="1.599pt" strokecolor="#000000">
                <v:path arrowok="t"/>
              </v:shape>
            </v:group>
            <v:group style="position:absolute;left:3311;top:2619;width:10;height:30" coordorigin="3311,2619" coordsize="10,30">
              <v:shape style="position:absolute;left:3311;top:2619;width:10;height:30" coordorigin="3311,2619" coordsize="10,30" path="m3311,2634l3321,2634e" filled="false" stroked="true" strokeweight="1.599pt" strokecolor="#000000">
                <v:path arrowok="t"/>
              </v:shape>
            </v:group>
            <v:group style="position:absolute;left:3311;top:2669;width:10;height:30" coordorigin="3311,2669" coordsize="10,30">
              <v:shape style="position:absolute;left:3311;top:2669;width:10;height:30" coordorigin="3311,2669" coordsize="10,30" path="m3311,2684l3321,2684e" filled="false" stroked="true" strokeweight="1.599pt" strokecolor="#000000">
                <v:path arrowok="t"/>
              </v:shape>
            </v:group>
            <v:group style="position:absolute;left:3311;top:2719;width:10;height:30" coordorigin="3311,2719" coordsize="10,30">
              <v:shape style="position:absolute;left:3311;top:2719;width:10;height:30" coordorigin="3311,2719" coordsize="10,30" path="m3311,2734l3321,2734e" filled="false" stroked="true" strokeweight="1.598pt" strokecolor="#000000">
                <v:path arrowok="t"/>
              </v:shape>
            </v:group>
            <v:group style="position:absolute;left:3311;top:936;width:10;height:15" coordorigin="3311,936" coordsize="10,15">
              <v:shape style="position:absolute;left:3311;top:936;width:10;height:15" coordorigin="3311,936" coordsize="10,15" path="m3311,943l3321,943e" filled="false" stroked="true" strokeweight=".849pt" strokecolor="#000000">
                <v:path arrowok="t"/>
              </v:shape>
            </v:group>
            <v:group style="position:absolute;left:8512;top:931;width:30;height:10" coordorigin="8512,931" coordsize="30,10">
              <v:shape style="position:absolute;left:8512;top:931;width:30;height:10" coordorigin="8512,931" coordsize="30,10" path="m8512,936l8542,936e" filled="false" stroked="true" strokeweight=".6pt" strokecolor="#000000">
                <v:path arrowok="t"/>
              </v:shape>
            </v:group>
            <v:group style="position:absolute;left:8463;top:931;width:30;height:10" coordorigin="8463,931" coordsize="30,10">
              <v:shape style="position:absolute;left:8463;top:931;width:30;height:10" coordorigin="8463,931" coordsize="30,10" path="m8463,936l8493,936e" filled="false" stroked="true" strokeweight=".6pt" strokecolor="#000000">
                <v:path arrowok="t"/>
              </v:shape>
            </v:group>
            <v:group style="position:absolute;left:8413;top:931;width:30;height:10" coordorigin="8413,931" coordsize="30,10">
              <v:shape style="position:absolute;left:8413;top:931;width:30;height:10" coordorigin="8413,931" coordsize="30,10" path="m8413,936l8443,936e" filled="false" stroked="true" strokeweight=".6pt" strokecolor="#000000">
                <v:path arrowok="t"/>
              </v:shape>
            </v:group>
            <v:group style="position:absolute;left:8364;top:931;width:30;height:10" coordorigin="8364,931" coordsize="30,10">
              <v:shape style="position:absolute;left:8364;top:931;width:30;height:10" coordorigin="8364,931" coordsize="30,10" path="m8364,936l8393,936e" filled="false" stroked="true" strokeweight=".6pt" strokecolor="#000000">
                <v:path arrowok="t"/>
              </v:shape>
            </v:group>
            <v:group style="position:absolute;left:8314;top:931;width:30;height:10" coordorigin="8314,931" coordsize="30,10">
              <v:shape style="position:absolute;left:8314;top:931;width:30;height:10" coordorigin="8314,931" coordsize="30,10" path="m8314,936l8344,936e" filled="false" stroked="true" strokeweight=".6pt" strokecolor="#000000">
                <v:path arrowok="t"/>
              </v:shape>
            </v:group>
            <v:group style="position:absolute;left:8264;top:931;width:30;height:10" coordorigin="8264,931" coordsize="30,10">
              <v:shape style="position:absolute;left:8264;top:931;width:30;height:10" coordorigin="8264,931" coordsize="30,10" path="m8264,936l8294,936e" filled="false" stroked="true" strokeweight=".6pt" strokecolor="#000000">
                <v:path arrowok="t"/>
              </v:shape>
            </v:group>
            <v:group style="position:absolute;left:8215;top:931;width:30;height:10" coordorigin="8215,931" coordsize="30,10">
              <v:shape style="position:absolute;left:8215;top:931;width:30;height:10" coordorigin="8215,931" coordsize="30,10" path="m8215,936l8244,936e" filled="false" stroked="true" strokeweight=".6pt" strokecolor="#000000">
                <v:path arrowok="t"/>
              </v:shape>
            </v:group>
            <v:group style="position:absolute;left:8165;top:931;width:30;height:10" coordorigin="8165,931" coordsize="30,10">
              <v:shape style="position:absolute;left:8165;top:931;width:30;height:10" coordorigin="8165,931" coordsize="30,10" path="m8165,936l8195,936e" filled="false" stroked="true" strokeweight=".6pt" strokecolor="#000000">
                <v:path arrowok="t"/>
              </v:shape>
            </v:group>
            <v:group style="position:absolute;left:8115;top:931;width:30;height:10" coordorigin="8115,931" coordsize="30,10">
              <v:shape style="position:absolute;left:8115;top:931;width:30;height:10" coordorigin="8115,931" coordsize="30,10" path="m8115,936l8145,936e" filled="false" stroked="true" strokeweight=".6pt" strokecolor="#000000">
                <v:path arrowok="t"/>
              </v:shape>
            </v:group>
            <v:group style="position:absolute;left:8066;top:931;width:30;height:10" coordorigin="8066,931" coordsize="30,10">
              <v:shape style="position:absolute;left:8066;top:931;width:30;height:10" coordorigin="8066,931" coordsize="30,10" path="m8066,936l8096,936e" filled="false" stroked="true" strokeweight=".6pt" strokecolor="#000000">
                <v:path arrowok="t"/>
              </v:shape>
            </v:group>
            <v:group style="position:absolute;left:8016;top:931;width:30;height:10" coordorigin="8016,931" coordsize="30,10">
              <v:shape style="position:absolute;left:8016;top:931;width:30;height:10" coordorigin="8016,931" coordsize="30,10" path="m8016,936l8046,936e" filled="false" stroked="true" strokeweight=".6pt" strokecolor="#000000">
                <v:path arrowok="t"/>
              </v:shape>
            </v:group>
            <v:group style="position:absolute;left:7966;top:931;width:30;height:10" coordorigin="7966,931" coordsize="30,10">
              <v:shape style="position:absolute;left:7966;top:931;width:30;height:10" coordorigin="7966,931" coordsize="30,10" path="m7966,936l7996,936e" filled="false" stroked="true" strokeweight=".6pt" strokecolor="#000000">
                <v:path arrowok="t"/>
              </v:shape>
            </v:group>
            <v:group style="position:absolute;left:7917;top:931;width:30;height:10" coordorigin="7917,931" coordsize="30,10">
              <v:shape style="position:absolute;left:7917;top:931;width:30;height:10" coordorigin="7917,931" coordsize="30,10" path="m7917,936l7947,936e" filled="false" stroked="true" strokeweight=".6pt" strokecolor="#000000">
                <v:path arrowok="t"/>
              </v:shape>
            </v:group>
            <v:group style="position:absolute;left:7867;top:931;width:30;height:10" coordorigin="7867,931" coordsize="30,10">
              <v:shape style="position:absolute;left:7867;top:931;width:30;height:10" coordorigin="7867,931" coordsize="30,10" path="m7867,936l7897,936e" filled="false" stroked="true" strokeweight=".6pt" strokecolor="#000000">
                <v:path arrowok="t"/>
              </v:shape>
            </v:group>
            <v:group style="position:absolute;left:7818;top:931;width:30;height:10" coordorigin="7818,931" coordsize="30,10">
              <v:shape style="position:absolute;left:7818;top:931;width:30;height:10" coordorigin="7818,931" coordsize="30,10" path="m7818,936l7847,936e" filled="false" stroked="true" strokeweight=".6pt" strokecolor="#000000">
                <v:path arrowok="t"/>
              </v:shape>
            </v:group>
            <v:group style="position:absolute;left:7768;top:931;width:30;height:10" coordorigin="7768,931" coordsize="30,10">
              <v:shape style="position:absolute;left:7768;top:931;width:30;height:10" coordorigin="7768,931" coordsize="30,10" path="m7768,936l7798,936e" filled="false" stroked="true" strokeweight=".6pt" strokecolor="#000000">
                <v:path arrowok="t"/>
              </v:shape>
            </v:group>
            <v:group style="position:absolute;left:7718;top:931;width:30;height:10" coordorigin="7718,931" coordsize="30,10">
              <v:shape style="position:absolute;left:7718;top:931;width:30;height:10" coordorigin="7718,931" coordsize="30,10" path="m7718,936l7748,936e" filled="false" stroked="true" strokeweight=".6pt" strokecolor="#000000">
                <v:path arrowok="t"/>
              </v:shape>
            </v:group>
            <v:group style="position:absolute;left:7669;top:931;width:30;height:10" coordorigin="7669,931" coordsize="30,10">
              <v:shape style="position:absolute;left:7669;top:931;width:30;height:10" coordorigin="7669,931" coordsize="30,10" path="m7669,936l7698,936e" filled="false" stroked="true" strokeweight=".6pt" strokecolor="#000000">
                <v:path arrowok="t"/>
              </v:shape>
            </v:group>
            <v:group style="position:absolute;left:7619;top:931;width:30;height:10" coordorigin="7619,931" coordsize="30,10">
              <v:shape style="position:absolute;left:7619;top:931;width:30;height:10" coordorigin="7619,931" coordsize="30,10" path="m7619,936l7649,936e" filled="false" stroked="true" strokeweight=".6pt" strokecolor="#000000">
                <v:path arrowok="t"/>
              </v:shape>
            </v:group>
            <v:group style="position:absolute;left:7569;top:931;width:30;height:10" coordorigin="7569,931" coordsize="30,10">
              <v:shape style="position:absolute;left:7569;top:931;width:30;height:10" coordorigin="7569,931" coordsize="30,10" path="m7569,936l7599,936e" filled="false" stroked="true" strokeweight=".6pt" strokecolor="#000000">
                <v:path arrowok="t"/>
              </v:shape>
            </v:group>
            <v:group style="position:absolute;left:7520;top:931;width:30;height:10" coordorigin="7520,931" coordsize="30,10">
              <v:shape style="position:absolute;left:7520;top:931;width:30;height:10" coordorigin="7520,931" coordsize="30,10" path="m7520,936l7550,936e" filled="false" stroked="true" strokeweight=".6pt" strokecolor="#000000">
                <v:path arrowok="t"/>
              </v:shape>
            </v:group>
            <v:group style="position:absolute;left:7470;top:931;width:30;height:10" coordorigin="7470,931" coordsize="30,10">
              <v:shape style="position:absolute;left:7470;top:931;width:30;height:10" coordorigin="7470,931" coordsize="30,10" path="m7470,936l7500,936e" filled="false" stroked="true" strokeweight=".6pt" strokecolor="#000000">
                <v:path arrowok="t"/>
              </v:shape>
            </v:group>
            <v:group style="position:absolute;left:7421;top:931;width:30;height:10" coordorigin="7421,931" coordsize="30,10">
              <v:shape style="position:absolute;left:7421;top:931;width:30;height:10" coordorigin="7421,931" coordsize="30,10" path="m7421,936l7450,936e" filled="false" stroked="true" strokeweight=".6pt" strokecolor="#000000">
                <v:path arrowok="t"/>
              </v:shape>
            </v:group>
            <v:group style="position:absolute;left:7371;top:931;width:30;height:10" coordorigin="7371,931" coordsize="30,10">
              <v:shape style="position:absolute;left:7371;top:931;width:30;height:10" coordorigin="7371,931" coordsize="30,10" path="m7371,936l7401,936e" filled="false" stroked="true" strokeweight=".6pt" strokecolor="#000000">
                <v:path arrowok="t"/>
              </v:shape>
            </v:group>
            <v:group style="position:absolute;left:7321;top:931;width:30;height:10" coordorigin="7321,931" coordsize="30,10">
              <v:shape style="position:absolute;left:7321;top:931;width:30;height:10" coordorigin="7321,931" coordsize="30,10" path="m7321,936l7351,936e" filled="false" stroked="true" strokeweight=".6pt" strokecolor="#000000">
                <v:path arrowok="t"/>
              </v:shape>
            </v:group>
            <v:group style="position:absolute;left:7272;top:931;width:30;height:10" coordorigin="7272,931" coordsize="30,10">
              <v:shape style="position:absolute;left:7272;top:931;width:30;height:10" coordorigin="7272,931" coordsize="30,10" path="m7272,936l7301,936e" filled="false" stroked="true" strokeweight=".6pt" strokecolor="#000000">
                <v:path arrowok="t"/>
              </v:shape>
            </v:group>
            <v:group style="position:absolute;left:7222;top:931;width:30;height:10" coordorigin="7222,931" coordsize="30,10">
              <v:shape style="position:absolute;left:7222;top:931;width:30;height:10" coordorigin="7222,931" coordsize="30,10" path="m7222,936l7252,936e" filled="false" stroked="true" strokeweight=".6pt" strokecolor="#000000">
                <v:path arrowok="t"/>
              </v:shape>
            </v:group>
            <v:group style="position:absolute;left:7172;top:931;width:30;height:10" coordorigin="7172,931" coordsize="30,10">
              <v:shape style="position:absolute;left:7172;top:931;width:30;height:10" coordorigin="7172,931" coordsize="30,10" path="m7172,936l7202,936e" filled="false" stroked="true" strokeweight=".6pt" strokecolor="#000000">
                <v:path arrowok="t"/>
              </v:shape>
            </v:group>
            <v:group style="position:absolute;left:7123;top:931;width:30;height:10" coordorigin="7123,931" coordsize="30,10">
              <v:shape style="position:absolute;left:7123;top:931;width:30;height:10" coordorigin="7123,931" coordsize="30,10" path="m7123,936l7152,936e" filled="false" stroked="true" strokeweight=".6pt" strokecolor="#000000">
                <v:path arrowok="t"/>
              </v:shape>
            </v:group>
            <v:group style="position:absolute;left:7073;top:931;width:30;height:10" coordorigin="7073,931" coordsize="30,10">
              <v:shape style="position:absolute;left:7073;top:931;width:30;height:10" coordorigin="7073,931" coordsize="30,10" path="m7073,936l7103,936e" filled="false" stroked="true" strokeweight=".6pt" strokecolor="#000000">
                <v:path arrowok="t"/>
              </v:shape>
            </v:group>
            <v:group style="position:absolute;left:7023;top:931;width:30;height:10" coordorigin="7023,931" coordsize="30,10">
              <v:shape style="position:absolute;left:7023;top:931;width:30;height:10" coordorigin="7023,931" coordsize="30,10" path="m7023,936l7053,936e" filled="false" stroked="true" strokeweight=".6pt" strokecolor="#000000">
                <v:path arrowok="t"/>
              </v:shape>
            </v:group>
            <v:group style="position:absolute;left:6974;top:931;width:30;height:10" coordorigin="6974,931" coordsize="30,10">
              <v:shape style="position:absolute;left:6974;top:931;width:30;height:10" coordorigin="6974,931" coordsize="30,10" path="m6974,936l7004,936e" filled="false" stroked="true" strokeweight=".6pt" strokecolor="#000000">
                <v:path arrowok="t"/>
              </v:shape>
            </v:group>
            <v:group style="position:absolute;left:6924;top:931;width:30;height:10" coordorigin="6924,931" coordsize="30,10">
              <v:shape style="position:absolute;left:6924;top:931;width:30;height:10" coordorigin="6924,931" coordsize="30,10" path="m6924,936l6954,936e" filled="false" stroked="true" strokeweight=".6pt" strokecolor="#000000">
                <v:path arrowok="t"/>
              </v:shape>
            </v:group>
            <v:group style="position:absolute;left:6875;top:931;width:30;height:10" coordorigin="6875,931" coordsize="30,10">
              <v:shape style="position:absolute;left:6875;top:931;width:30;height:10" coordorigin="6875,931" coordsize="30,10" path="m6875,936l6904,936e" filled="false" stroked="true" strokeweight=".6pt" strokecolor="#000000">
                <v:path arrowok="t"/>
              </v:shape>
            </v:group>
            <v:group style="position:absolute;left:6825;top:931;width:30;height:10" coordorigin="6825,931" coordsize="30,10">
              <v:shape style="position:absolute;left:6825;top:931;width:30;height:10" coordorigin="6825,931" coordsize="30,10" path="m6825,936l6855,936e" filled="false" stroked="true" strokeweight=".6pt" strokecolor="#000000">
                <v:path arrowok="t"/>
              </v:shape>
            </v:group>
            <v:group style="position:absolute;left:6775;top:931;width:30;height:10" coordorigin="6775,931" coordsize="30,10">
              <v:shape style="position:absolute;left:6775;top:931;width:30;height:10" coordorigin="6775,931" coordsize="30,10" path="m6775,936l6805,936e" filled="false" stroked="true" strokeweight=".6pt" strokecolor="#000000">
                <v:path arrowok="t"/>
              </v:shape>
            </v:group>
            <v:group style="position:absolute;left:6726;top:931;width:30;height:10" coordorigin="6726,931" coordsize="30,10">
              <v:shape style="position:absolute;left:6726;top:931;width:30;height:10" coordorigin="6726,931" coordsize="30,10" path="m6726,936l6755,936e" filled="false" stroked="true" strokeweight=".6pt" strokecolor="#000000">
                <v:path arrowok="t"/>
              </v:shape>
            </v:group>
            <v:group style="position:absolute;left:6676;top:931;width:30;height:10" coordorigin="6676,931" coordsize="30,10">
              <v:shape style="position:absolute;left:6676;top:931;width:30;height:10" coordorigin="6676,931" coordsize="30,10" path="m6676,936l6706,936e" filled="false" stroked="true" strokeweight=".6pt" strokecolor="#000000">
                <v:path arrowok="t"/>
              </v:shape>
            </v:group>
            <v:group style="position:absolute;left:6626;top:931;width:30;height:10" coordorigin="6626,931" coordsize="30,10">
              <v:shape style="position:absolute;left:6626;top:931;width:30;height:10" coordorigin="6626,931" coordsize="30,10" path="m6626,936l6656,936e" filled="false" stroked="true" strokeweight=".6pt" strokecolor="#000000">
                <v:path arrowok="t"/>
              </v:shape>
            </v:group>
            <v:group style="position:absolute;left:6577;top:931;width:30;height:10" coordorigin="6577,931" coordsize="30,10">
              <v:shape style="position:absolute;left:6577;top:931;width:30;height:10" coordorigin="6577,931" coordsize="30,10" path="m6577,936l6607,936e" filled="false" stroked="true" strokeweight=".6pt" strokecolor="#000000">
                <v:path arrowok="t"/>
              </v:shape>
            </v:group>
            <v:group style="position:absolute;left:6527;top:931;width:30;height:10" coordorigin="6527,931" coordsize="30,10">
              <v:shape style="position:absolute;left:6527;top:931;width:30;height:10" coordorigin="6527,931" coordsize="30,10" path="m6527,936l6557,936e" filled="false" stroked="true" strokeweight=".6pt" strokecolor="#000000">
                <v:path arrowok="t"/>
              </v:shape>
            </v:group>
            <v:group style="position:absolute;left:6477;top:931;width:30;height:10" coordorigin="6477,931" coordsize="30,10">
              <v:shape style="position:absolute;left:6477;top:931;width:30;height:10" coordorigin="6477,931" coordsize="30,10" path="m6477,936l6507,936e" filled="false" stroked="true" strokeweight=".6pt" strokecolor="#000000">
                <v:path arrowok="t"/>
              </v:shape>
            </v:group>
            <v:group style="position:absolute;left:6428;top:931;width:30;height:10" coordorigin="6428,931" coordsize="30,10">
              <v:shape style="position:absolute;left:6428;top:931;width:30;height:10" coordorigin="6428,931" coordsize="30,10" path="m6428,936l6458,936e" filled="false" stroked="true" strokeweight=".6pt" strokecolor="#000000">
                <v:path arrowok="t"/>
              </v:shape>
            </v:group>
            <v:group style="position:absolute;left:6378;top:931;width:30;height:10" coordorigin="6378,931" coordsize="30,10">
              <v:shape style="position:absolute;left:6378;top:931;width:30;height:10" coordorigin="6378,931" coordsize="30,10" path="m6378,936l6408,936e" filled="false" stroked="true" strokeweight=".6pt" strokecolor="#000000">
                <v:path arrowok="t"/>
              </v:shape>
            </v:group>
            <v:group style="position:absolute;left:6329;top:931;width:30;height:10" coordorigin="6329,931" coordsize="30,10">
              <v:shape style="position:absolute;left:6329;top:931;width:30;height:10" coordorigin="6329,931" coordsize="30,10" path="m6329,936l6358,936e" filled="false" stroked="true" strokeweight=".6pt" strokecolor="#000000">
                <v:path arrowok="t"/>
              </v:shape>
            </v:group>
            <v:group style="position:absolute;left:6279;top:931;width:30;height:10" coordorigin="6279,931" coordsize="30,10">
              <v:shape style="position:absolute;left:6279;top:931;width:30;height:10" coordorigin="6279,931" coordsize="30,10" path="m6279,936l6309,936e" filled="false" stroked="true" strokeweight=".6pt" strokecolor="#000000">
                <v:path arrowok="t"/>
              </v:shape>
            </v:group>
            <v:group style="position:absolute;left:6229;top:931;width:30;height:10" coordorigin="6229,931" coordsize="30,10">
              <v:shape style="position:absolute;left:6229;top:931;width:30;height:10" coordorigin="6229,931" coordsize="30,10" path="m6229,936l6259,936e" filled="false" stroked="true" strokeweight=".6pt" strokecolor="#000000">
                <v:path arrowok="t"/>
              </v:shape>
            </v:group>
            <v:group style="position:absolute;left:6180;top:931;width:30;height:10" coordorigin="6180,931" coordsize="30,10">
              <v:shape style="position:absolute;left:6180;top:931;width:30;height:10" coordorigin="6180,931" coordsize="30,10" path="m6180,936l6209,936e" filled="false" stroked="true" strokeweight=".6pt" strokecolor="#000000">
                <v:path arrowok="t"/>
              </v:shape>
            </v:group>
            <v:group style="position:absolute;left:6130;top:931;width:30;height:10" coordorigin="6130,931" coordsize="30,10">
              <v:shape style="position:absolute;left:6130;top:931;width:30;height:10" coordorigin="6130,931" coordsize="30,10" path="m6130,936l6160,936e" filled="false" stroked="true" strokeweight=".6pt" strokecolor="#000000">
                <v:path arrowok="t"/>
              </v:shape>
            </v:group>
            <v:group style="position:absolute;left:6080;top:931;width:30;height:10" coordorigin="6080,931" coordsize="30,10">
              <v:shape style="position:absolute;left:6080;top:931;width:30;height:10" coordorigin="6080,931" coordsize="30,10" path="m6080,936l6110,936e" filled="false" stroked="true" strokeweight=".6pt" strokecolor="#000000">
                <v:path arrowok="t"/>
              </v:shape>
            </v:group>
            <v:group style="position:absolute;left:6031;top:931;width:30;height:10" coordorigin="6031,931" coordsize="30,10">
              <v:shape style="position:absolute;left:6031;top:931;width:30;height:10" coordorigin="6031,931" coordsize="30,10" path="m6031,936l6061,936e" filled="false" stroked="true" strokeweight=".6pt" strokecolor="#000000">
                <v:path arrowok="t"/>
              </v:shape>
            </v:group>
            <v:group style="position:absolute;left:8562;top:936;width:30;height:2" coordorigin="8562,936" coordsize="30,2">
              <v:shape style="position:absolute;left:8562;top:936;width:30;height:2" coordorigin="8562,936" coordsize="30,0" path="m8562,936l8592,936e" filled="false" stroked="true" strokeweight=".600300pt" strokecolor="#000000">
                <v:path arrowok="t"/>
              </v:shape>
            </v:group>
            <v:group style="position:absolute;left:5941;top:971;width:10;height:30" coordorigin="5941,971" coordsize="10,30">
              <v:shape style="position:absolute;left:5941;top:971;width:10;height:30" coordorigin="5941,971" coordsize="10,30" path="m5941,986l5951,986e" filled="false" stroked="true" strokeweight="1.599pt" strokecolor="#000000">
                <v:path arrowok="t"/>
              </v:shape>
            </v:group>
            <v:group style="position:absolute;left:5941;top:1021;width:10;height:30" coordorigin="5941,1021" coordsize="10,30">
              <v:shape style="position:absolute;left:5941;top:1021;width:10;height:30" coordorigin="5941,1021" coordsize="10,30" path="m5941,1036l5951,1036e" filled="false" stroked="true" strokeweight="1.599pt" strokecolor="#000000">
                <v:path arrowok="t"/>
              </v:shape>
            </v:group>
            <v:group style="position:absolute;left:5941;top:1071;width:10;height:30" coordorigin="5941,1071" coordsize="10,30">
              <v:shape style="position:absolute;left:5941;top:1071;width:10;height:30" coordorigin="5941,1071" coordsize="10,30" path="m5941,1086l5951,1086e" filled="false" stroked="true" strokeweight="1.599pt" strokecolor="#000000">
                <v:path arrowok="t"/>
              </v:shape>
            </v:group>
            <v:group style="position:absolute;left:5941;top:1121;width:10;height:30" coordorigin="5941,1121" coordsize="10,30">
              <v:shape style="position:absolute;left:5941;top:1121;width:10;height:30" coordorigin="5941,1121" coordsize="10,30" path="m5941,1136l5951,1136e" filled="false" stroked="true" strokeweight="1.599pt" strokecolor="#000000">
                <v:path arrowok="t"/>
              </v:shape>
            </v:group>
            <v:group style="position:absolute;left:5941;top:1171;width:10;height:30" coordorigin="5941,1171" coordsize="10,30">
              <v:shape style="position:absolute;left:5941;top:1171;width:10;height:30" coordorigin="5941,1171" coordsize="10,30" path="m5941,1186l5951,1186e" filled="false" stroked="true" strokeweight="1.599pt" strokecolor="#000000">
                <v:path arrowok="t"/>
              </v:shape>
            </v:group>
            <v:group style="position:absolute;left:5941;top:1221;width:10;height:30" coordorigin="5941,1221" coordsize="10,30">
              <v:shape style="position:absolute;left:5941;top:1221;width:10;height:30" coordorigin="5941,1221" coordsize="10,30" path="m5941,1235l5951,1235e" filled="false" stroked="true" strokeweight="1.599pt" strokecolor="#000000">
                <v:path arrowok="t"/>
              </v:shape>
            </v:group>
            <v:group style="position:absolute;left:5941;top:1270;width:10;height:30" coordorigin="5941,1270" coordsize="10,30">
              <v:shape style="position:absolute;left:5941;top:1270;width:10;height:30" coordorigin="5941,1270" coordsize="10,30" path="m5941,1285l5951,1285e" filled="false" stroked="true" strokeweight="1.598pt" strokecolor="#000000">
                <v:path arrowok="t"/>
              </v:shape>
            </v:group>
            <v:group style="position:absolute;left:5941;top:1320;width:10;height:30" coordorigin="5941,1320" coordsize="10,30">
              <v:shape style="position:absolute;left:5941;top:1320;width:10;height:30" coordorigin="5941,1320" coordsize="10,30" path="m5941,1335l5951,1335e" filled="false" stroked="true" strokeweight="1.598pt" strokecolor="#000000">
                <v:path arrowok="t"/>
              </v:shape>
            </v:group>
            <v:group style="position:absolute;left:5941;top:1370;width:10;height:30" coordorigin="5941,1370" coordsize="10,30">
              <v:shape style="position:absolute;left:5941;top:1370;width:10;height:30" coordorigin="5941,1370" coordsize="10,30" path="m5941,1385l5951,1385e" filled="false" stroked="true" strokeweight="1.598pt" strokecolor="#000000">
                <v:path arrowok="t"/>
              </v:shape>
            </v:group>
            <v:group style="position:absolute;left:5941;top:1420;width:10;height:30" coordorigin="5941,1420" coordsize="10,30">
              <v:shape style="position:absolute;left:5941;top:1420;width:10;height:30" coordorigin="5941,1420" coordsize="10,30" path="m5941,1435l5951,1435e" filled="false" stroked="true" strokeweight="1.598pt" strokecolor="#000000">
                <v:path arrowok="t"/>
              </v:shape>
            </v:group>
            <v:group style="position:absolute;left:5941;top:1470;width:10;height:30" coordorigin="5941,1470" coordsize="10,30">
              <v:shape style="position:absolute;left:5941;top:1470;width:10;height:30" coordorigin="5941,1470" coordsize="10,30" path="m5941,1485l5951,1485e" filled="false" stroked="true" strokeweight="1.598pt" strokecolor="#000000">
                <v:path arrowok="t"/>
              </v:shape>
            </v:group>
            <v:group style="position:absolute;left:5941;top:1520;width:10;height:30" coordorigin="5941,1520" coordsize="10,30">
              <v:shape style="position:absolute;left:5941;top:1520;width:10;height:30" coordorigin="5941,1520" coordsize="10,30" path="m5941,1535l5951,1535e" filled="false" stroked="true" strokeweight="1.598pt" strokecolor="#000000">
                <v:path arrowok="t"/>
              </v:shape>
            </v:group>
            <v:group style="position:absolute;left:5941;top:1570;width:10;height:30" coordorigin="5941,1570" coordsize="10,30">
              <v:shape style="position:absolute;left:5941;top:1570;width:10;height:30" coordorigin="5941,1570" coordsize="10,30" path="m5941,1585l5951,1585e" filled="false" stroked="true" strokeweight="1.598pt" strokecolor="#000000">
                <v:path arrowok="t"/>
              </v:shape>
            </v:group>
            <v:group style="position:absolute;left:5941;top:1620;width:10;height:30" coordorigin="5941,1620" coordsize="10,30">
              <v:shape style="position:absolute;left:5941;top:1620;width:10;height:30" coordorigin="5941,1620" coordsize="10,30" path="m5941,1635l5951,1635e" filled="false" stroked="true" strokeweight="1.598pt" strokecolor="#000000">
                <v:path arrowok="t"/>
              </v:shape>
            </v:group>
            <v:group style="position:absolute;left:5941;top:1670;width:10;height:30" coordorigin="5941,1670" coordsize="10,30">
              <v:shape style="position:absolute;left:5941;top:1670;width:10;height:30" coordorigin="5941,1670" coordsize="10,30" path="m5941,1685l5951,1685e" filled="false" stroked="true" strokeweight="1.598pt" strokecolor="#000000">
                <v:path arrowok="t"/>
              </v:shape>
            </v:group>
            <v:group style="position:absolute;left:5941;top:1720;width:10;height:30" coordorigin="5941,1720" coordsize="10,30">
              <v:shape style="position:absolute;left:5941;top:1720;width:10;height:30" coordorigin="5941,1720" coordsize="10,30" path="m5941,1735l5951,1735e" filled="false" stroked="true" strokeweight="1.598pt" strokecolor="#000000">
                <v:path arrowok="t"/>
              </v:shape>
            </v:group>
            <v:group style="position:absolute;left:5941;top:1770;width:10;height:30" coordorigin="5941,1770" coordsize="10,30">
              <v:shape style="position:absolute;left:5941;top:1770;width:10;height:30" coordorigin="5941,1770" coordsize="10,30" path="m5941,1785l5951,1785e" filled="false" stroked="true" strokeweight="1.598pt" strokecolor="#000000">
                <v:path arrowok="t"/>
              </v:shape>
            </v:group>
            <v:group style="position:absolute;left:5941;top:1820;width:10;height:30" coordorigin="5941,1820" coordsize="10,30">
              <v:shape style="position:absolute;left:5941;top:1820;width:10;height:30" coordorigin="5941,1820" coordsize="10,30" path="m5941,1835l5951,1835e" filled="false" stroked="true" strokeweight="1.598pt" strokecolor="#000000">
                <v:path arrowok="t"/>
              </v:shape>
            </v:group>
            <v:group style="position:absolute;left:5941;top:1870;width:10;height:30" coordorigin="5941,1870" coordsize="10,30">
              <v:shape style="position:absolute;left:5941;top:1870;width:10;height:30" coordorigin="5941,1870" coordsize="10,30" path="m5941,1885l5951,1885e" filled="false" stroked="true" strokeweight="1.599pt" strokecolor="#000000">
                <v:path arrowok="t"/>
              </v:shape>
            </v:group>
            <v:group style="position:absolute;left:5941;top:1920;width:10;height:30" coordorigin="5941,1920" coordsize="10,30">
              <v:shape style="position:absolute;left:5941;top:1920;width:10;height:30" coordorigin="5941,1920" coordsize="10,30" path="m5941,1935l5951,1935e" filled="false" stroked="true" strokeweight="1.599pt" strokecolor="#000000">
                <v:path arrowok="t"/>
              </v:shape>
            </v:group>
            <v:group style="position:absolute;left:5941;top:1970;width:10;height:30" coordorigin="5941,1970" coordsize="10,30">
              <v:shape style="position:absolute;left:5941;top:1970;width:10;height:30" coordorigin="5941,1970" coordsize="10,30" path="m5941,1985l5951,1985e" filled="false" stroked="true" strokeweight="1.599pt" strokecolor="#000000">
                <v:path arrowok="t"/>
              </v:shape>
            </v:group>
            <v:group style="position:absolute;left:5941;top:2020;width:10;height:30" coordorigin="5941,2020" coordsize="10,30">
              <v:shape style="position:absolute;left:5941;top:2020;width:10;height:30" coordorigin="5941,2020" coordsize="10,30" path="m5941,2035l5951,2035e" filled="false" stroked="true" strokeweight="1.599pt" strokecolor="#000000">
                <v:path arrowok="t"/>
              </v:shape>
            </v:group>
            <v:group style="position:absolute;left:5941;top:2070;width:10;height:30" coordorigin="5941,2070" coordsize="10,30">
              <v:shape style="position:absolute;left:5941;top:2070;width:10;height:30" coordorigin="5941,2070" coordsize="10,30" path="m5941,2085l5951,2085e" filled="false" stroked="true" strokeweight="1.599pt" strokecolor="#000000">
                <v:path arrowok="t"/>
              </v:shape>
            </v:group>
            <v:group style="position:absolute;left:5941;top:2120;width:10;height:30" coordorigin="5941,2120" coordsize="10,30">
              <v:shape style="position:absolute;left:5941;top:2120;width:10;height:30" coordorigin="5941,2120" coordsize="10,30" path="m5941,2135l5951,2135e" filled="false" stroked="true" strokeweight="1.599pt" strokecolor="#000000">
                <v:path arrowok="t"/>
              </v:shape>
            </v:group>
            <v:group style="position:absolute;left:5941;top:2170;width:10;height:30" coordorigin="5941,2170" coordsize="10,30">
              <v:shape style="position:absolute;left:5941;top:2170;width:10;height:30" coordorigin="5941,2170" coordsize="10,30" path="m5941,2185l5951,2185e" filled="false" stroked="true" strokeweight="1.599pt" strokecolor="#000000">
                <v:path arrowok="t"/>
              </v:shape>
            </v:group>
            <v:group style="position:absolute;left:5941;top:2220;width:10;height:30" coordorigin="5941,2220" coordsize="10,30">
              <v:shape style="position:absolute;left:5941;top:2220;width:10;height:30" coordorigin="5941,2220" coordsize="10,30" path="m5941,2235l5951,2235e" filled="false" stroked="true" strokeweight="1.599pt" strokecolor="#000000">
                <v:path arrowok="t"/>
              </v:shape>
            </v:group>
            <v:group style="position:absolute;left:5941;top:2269;width:10;height:30" coordorigin="5941,2269" coordsize="10,30">
              <v:shape style="position:absolute;left:5941;top:2269;width:10;height:30" coordorigin="5941,2269" coordsize="10,30" path="m5941,2284l5951,2284e" filled="false" stroked="true" strokeweight="1.599pt" strokecolor="#000000">
                <v:path arrowok="t"/>
              </v:shape>
            </v:group>
            <v:group style="position:absolute;left:5941;top:2319;width:10;height:30" coordorigin="5941,2319" coordsize="10,30">
              <v:shape style="position:absolute;left:5941;top:2319;width:10;height:30" coordorigin="5941,2319" coordsize="10,30" path="m5941,2334l5951,2334e" filled="false" stroked="true" strokeweight="1.599pt" strokecolor="#000000">
                <v:path arrowok="t"/>
              </v:shape>
            </v:group>
            <v:group style="position:absolute;left:5941;top:2369;width:10;height:30" coordorigin="5941,2369" coordsize="10,30">
              <v:shape style="position:absolute;left:5941;top:2369;width:10;height:30" coordorigin="5941,2369" coordsize="10,30" path="m5941,2384l5951,2384e" filled="false" stroked="true" strokeweight="1.599pt" strokecolor="#000000">
                <v:path arrowok="t"/>
              </v:shape>
            </v:group>
            <v:group style="position:absolute;left:5941;top:2419;width:10;height:30" coordorigin="5941,2419" coordsize="10,30">
              <v:shape style="position:absolute;left:5941;top:2419;width:10;height:30" coordorigin="5941,2419" coordsize="10,30" path="m5941,2434l5951,2434e" filled="false" stroked="true" strokeweight="1.599pt" strokecolor="#000000">
                <v:path arrowok="t"/>
              </v:shape>
            </v:group>
            <v:group style="position:absolute;left:5941;top:2469;width:10;height:30" coordorigin="5941,2469" coordsize="10,30">
              <v:shape style="position:absolute;left:5941;top:2469;width:10;height:30" coordorigin="5941,2469" coordsize="10,30" path="m5941,2484l5951,2484e" filled="false" stroked="true" strokeweight="1.599pt" strokecolor="#000000">
                <v:path arrowok="t"/>
              </v:shape>
            </v:group>
            <v:group style="position:absolute;left:5941;top:2519;width:10;height:30" coordorigin="5941,2519" coordsize="10,30">
              <v:shape style="position:absolute;left:5941;top:2519;width:10;height:30" coordorigin="5941,2519" coordsize="10,30" path="m5941,2534l5951,2534e" filled="false" stroked="true" strokeweight="1.599pt" strokecolor="#000000">
                <v:path arrowok="t"/>
              </v:shape>
            </v:group>
            <v:group style="position:absolute;left:5941;top:2569;width:10;height:30" coordorigin="5941,2569" coordsize="10,30">
              <v:shape style="position:absolute;left:5941;top:2569;width:10;height:30" coordorigin="5941,2569" coordsize="10,30" path="m5941,2584l5951,2584e" filled="false" stroked="true" strokeweight="1.599pt" strokecolor="#000000">
                <v:path arrowok="t"/>
              </v:shape>
            </v:group>
            <v:group style="position:absolute;left:5941;top:2619;width:10;height:30" coordorigin="5941,2619" coordsize="10,30">
              <v:shape style="position:absolute;left:5941;top:2619;width:10;height:30" coordorigin="5941,2619" coordsize="10,30" path="m5941,2634l5951,2634e" filled="false" stroked="true" strokeweight="1.599pt" strokecolor="#000000">
                <v:path arrowok="t"/>
              </v:shape>
            </v:group>
            <v:group style="position:absolute;left:5941;top:2669;width:10;height:30" coordorigin="5941,2669" coordsize="10,30">
              <v:shape style="position:absolute;left:5941;top:2669;width:10;height:30" coordorigin="5941,2669" coordsize="10,30" path="m5941,2684l5951,2684e" filled="false" stroked="true" strokeweight="1.599pt" strokecolor="#000000">
                <v:path arrowok="t"/>
              </v:shape>
            </v:group>
            <v:group style="position:absolute;left:5941;top:2719;width:10;height:30" coordorigin="5941,2719" coordsize="10,30">
              <v:shape style="position:absolute;left:5941;top:2719;width:10;height:30" coordorigin="5941,2719" coordsize="10,30" path="m5941,2734l5951,2734e" filled="false" stroked="true" strokeweight="1.598pt" strokecolor="#000000">
                <v:path arrowok="t"/>
              </v:shape>
            </v:group>
            <v:group style="position:absolute;left:5941;top:936;width:10;height:15" coordorigin="5941,936" coordsize="10,15">
              <v:shape style="position:absolute;left:5941;top:936;width:10;height:15" coordorigin="5941,936" coordsize="10,15" path="m5941,943l5951,943e" filled="false" stroked="true" strokeweight=".849pt" strokecolor="#000000">
                <v:path arrowok="t"/>
              </v:shape>
            </v:group>
            <v:group style="position:absolute;left:11143;top:931;width:30;height:10" coordorigin="11143,931" coordsize="30,10">
              <v:shape style="position:absolute;left:11143;top:931;width:30;height:10" coordorigin="11143,931" coordsize="30,10" path="m11143,936l11173,936e" filled="false" stroked="true" strokeweight=".6pt" strokecolor="#000000">
                <v:path arrowok="t"/>
              </v:shape>
            </v:group>
            <v:group style="position:absolute;left:11093;top:931;width:30;height:10" coordorigin="11093,931" coordsize="30,10">
              <v:shape style="position:absolute;left:11093;top:931;width:30;height:10" coordorigin="11093,931" coordsize="30,10" path="m11093,936l11123,936e" filled="false" stroked="true" strokeweight=".6pt" strokecolor="#000000">
                <v:path arrowok="t"/>
              </v:shape>
            </v:group>
            <v:group style="position:absolute;left:11044;top:931;width:30;height:10" coordorigin="11044,931" coordsize="30,10">
              <v:shape style="position:absolute;left:11044;top:931;width:30;height:10" coordorigin="11044,931" coordsize="30,10" path="m11044,936l11074,936e" filled="false" stroked="true" strokeweight=".6pt" strokecolor="#000000">
                <v:path arrowok="t"/>
              </v:shape>
            </v:group>
            <v:group style="position:absolute;left:10994;top:931;width:30;height:10" coordorigin="10994,931" coordsize="30,10">
              <v:shape style="position:absolute;left:10994;top:931;width:30;height:10" coordorigin="10994,931" coordsize="30,10" path="m10994,936l11024,936e" filled="false" stroked="true" strokeweight=".6pt" strokecolor="#000000">
                <v:path arrowok="t"/>
              </v:shape>
            </v:group>
            <v:group style="position:absolute;left:10944;top:931;width:30;height:10" coordorigin="10944,931" coordsize="30,10">
              <v:shape style="position:absolute;left:10944;top:931;width:30;height:10" coordorigin="10944,931" coordsize="30,10" path="m10944,936l10974,936e" filled="false" stroked="true" strokeweight=".6pt" strokecolor="#000000">
                <v:path arrowok="t"/>
              </v:shape>
            </v:group>
            <v:group style="position:absolute;left:10895;top:931;width:30;height:10" coordorigin="10895,931" coordsize="30,10">
              <v:shape style="position:absolute;left:10895;top:931;width:30;height:10" coordorigin="10895,931" coordsize="30,10" path="m10895,936l10925,936e" filled="false" stroked="true" strokeweight=".6pt" strokecolor="#000000">
                <v:path arrowok="t"/>
              </v:shape>
            </v:group>
            <v:group style="position:absolute;left:10845;top:931;width:30;height:10" coordorigin="10845,931" coordsize="30,10">
              <v:shape style="position:absolute;left:10845;top:931;width:30;height:10" coordorigin="10845,931" coordsize="30,10" path="m10845,936l10875,936e" filled="false" stroked="true" strokeweight=".6pt" strokecolor="#000000">
                <v:path arrowok="t"/>
              </v:shape>
            </v:group>
            <v:group style="position:absolute;left:10796;top:931;width:30;height:10" coordorigin="10796,931" coordsize="30,10">
              <v:shape style="position:absolute;left:10796;top:931;width:30;height:10" coordorigin="10796,931" coordsize="30,10" path="m10796,936l10825,936e" filled="false" stroked="true" strokeweight=".6pt" strokecolor="#000000">
                <v:path arrowok="t"/>
              </v:shape>
            </v:group>
            <v:group style="position:absolute;left:10746;top:931;width:30;height:10" coordorigin="10746,931" coordsize="30,10">
              <v:shape style="position:absolute;left:10746;top:931;width:30;height:10" coordorigin="10746,931" coordsize="30,10" path="m10746,936l10776,936e" filled="false" stroked="true" strokeweight=".6pt" strokecolor="#000000">
                <v:path arrowok="t"/>
              </v:shape>
            </v:group>
            <v:group style="position:absolute;left:10696;top:931;width:30;height:10" coordorigin="10696,931" coordsize="30,10">
              <v:shape style="position:absolute;left:10696;top:931;width:30;height:10" coordorigin="10696,931" coordsize="30,10" path="m10696,936l10726,936e" filled="false" stroked="true" strokeweight=".6pt" strokecolor="#000000">
                <v:path arrowok="t"/>
              </v:shape>
            </v:group>
            <v:group style="position:absolute;left:10647;top:931;width:30;height:10" coordorigin="10647,931" coordsize="30,10">
              <v:shape style="position:absolute;left:10647;top:931;width:30;height:10" coordorigin="10647,931" coordsize="30,10" path="m10647,936l10676,936e" filled="false" stroked="true" strokeweight=".6pt" strokecolor="#000000">
                <v:path arrowok="t"/>
              </v:shape>
            </v:group>
            <v:group style="position:absolute;left:10597;top:931;width:30;height:10" coordorigin="10597,931" coordsize="30,10">
              <v:shape style="position:absolute;left:10597;top:931;width:30;height:10" coordorigin="10597,931" coordsize="30,10" path="m10597,936l10627,936e" filled="false" stroked="true" strokeweight=".6pt" strokecolor="#000000">
                <v:path arrowok="t"/>
              </v:shape>
            </v:group>
            <v:group style="position:absolute;left:10547;top:931;width:30;height:10" coordorigin="10547,931" coordsize="30,10">
              <v:shape style="position:absolute;left:10547;top:931;width:30;height:10" coordorigin="10547,931" coordsize="30,10" path="m10547,936l10577,936e" filled="false" stroked="true" strokeweight=".6pt" strokecolor="#000000">
                <v:path arrowok="t"/>
              </v:shape>
            </v:group>
            <v:group style="position:absolute;left:10498;top:931;width:30;height:10" coordorigin="10498,931" coordsize="30,10">
              <v:shape style="position:absolute;left:10498;top:931;width:30;height:10" coordorigin="10498,931" coordsize="30,10" path="m10498,936l10528,936e" filled="false" stroked="true" strokeweight=".6pt" strokecolor="#000000">
                <v:path arrowok="t"/>
              </v:shape>
            </v:group>
            <v:group style="position:absolute;left:10448;top:931;width:30;height:10" coordorigin="10448,931" coordsize="30,10">
              <v:shape style="position:absolute;left:10448;top:931;width:30;height:10" coordorigin="10448,931" coordsize="30,10" path="m10448,936l10478,936e" filled="false" stroked="true" strokeweight=".6pt" strokecolor="#000000">
                <v:path arrowok="t"/>
              </v:shape>
            </v:group>
            <v:group style="position:absolute;left:10398;top:931;width:30;height:10" coordorigin="10398,931" coordsize="30,10">
              <v:shape style="position:absolute;left:10398;top:931;width:30;height:10" coordorigin="10398,931" coordsize="30,10" path="m10398,936l10428,936e" filled="false" stroked="true" strokeweight=".6pt" strokecolor="#000000">
                <v:path arrowok="t"/>
              </v:shape>
            </v:group>
            <v:group style="position:absolute;left:10349;top:931;width:30;height:10" coordorigin="10349,931" coordsize="30,10">
              <v:shape style="position:absolute;left:10349;top:931;width:30;height:10" coordorigin="10349,931" coordsize="30,10" path="m10349,936l10379,936e" filled="false" stroked="true" strokeweight=".6pt" strokecolor="#000000">
                <v:path arrowok="t"/>
              </v:shape>
            </v:group>
            <v:group style="position:absolute;left:10299;top:931;width:30;height:10" coordorigin="10299,931" coordsize="30,10">
              <v:shape style="position:absolute;left:10299;top:931;width:30;height:10" coordorigin="10299,931" coordsize="30,10" path="m10299,936l10329,936e" filled="false" stroked="true" strokeweight=".6pt" strokecolor="#000000">
                <v:path arrowok="t"/>
              </v:shape>
            </v:group>
            <v:group style="position:absolute;left:10250;top:931;width:30;height:10" coordorigin="10250,931" coordsize="30,10">
              <v:shape style="position:absolute;left:10250;top:931;width:30;height:10" coordorigin="10250,931" coordsize="30,10" path="m10250,936l10279,936e" filled="false" stroked="true" strokeweight=".6pt" strokecolor="#000000">
                <v:path arrowok="t"/>
              </v:shape>
            </v:group>
            <v:group style="position:absolute;left:10200;top:931;width:30;height:10" coordorigin="10200,931" coordsize="30,10">
              <v:shape style="position:absolute;left:10200;top:931;width:30;height:10" coordorigin="10200,931" coordsize="30,10" path="m10200,936l10230,936e" filled="false" stroked="true" strokeweight=".6pt" strokecolor="#000000">
                <v:path arrowok="t"/>
              </v:shape>
            </v:group>
            <v:group style="position:absolute;left:10150;top:931;width:30;height:10" coordorigin="10150,931" coordsize="30,10">
              <v:shape style="position:absolute;left:10150;top:931;width:30;height:10" coordorigin="10150,931" coordsize="30,10" path="m10150,936l10180,936e" filled="false" stroked="true" strokeweight=".6pt" strokecolor="#000000">
                <v:path arrowok="t"/>
              </v:shape>
            </v:group>
            <v:group style="position:absolute;left:10101;top:931;width:30;height:10" coordorigin="10101,931" coordsize="30,10">
              <v:shape style="position:absolute;left:10101;top:931;width:30;height:10" coordorigin="10101,931" coordsize="30,10" path="m10101,936l10130,936e" filled="false" stroked="true" strokeweight=".6pt" strokecolor="#000000">
                <v:path arrowok="t"/>
              </v:shape>
            </v:group>
            <v:group style="position:absolute;left:10051;top:931;width:30;height:10" coordorigin="10051,931" coordsize="30,10">
              <v:shape style="position:absolute;left:10051;top:931;width:30;height:10" coordorigin="10051,931" coordsize="30,10" path="m10051,936l10081,936e" filled="false" stroked="true" strokeweight=".6pt" strokecolor="#000000">
                <v:path arrowok="t"/>
              </v:shape>
            </v:group>
            <v:group style="position:absolute;left:10001;top:931;width:30;height:10" coordorigin="10001,931" coordsize="30,10">
              <v:shape style="position:absolute;left:10001;top:931;width:30;height:10" coordorigin="10001,931" coordsize="30,10" path="m10001,936l10031,936e" filled="false" stroked="true" strokeweight=".6pt" strokecolor="#000000">
                <v:path arrowok="t"/>
              </v:shape>
            </v:group>
            <v:group style="position:absolute;left:9952;top:931;width:30;height:10" coordorigin="9952,931" coordsize="30,10">
              <v:shape style="position:absolute;left:9952;top:931;width:30;height:10" coordorigin="9952,931" coordsize="30,10" path="m9952,936l9982,936e" filled="false" stroked="true" strokeweight=".6pt" strokecolor="#000000">
                <v:path arrowok="t"/>
              </v:shape>
            </v:group>
            <v:group style="position:absolute;left:9902;top:931;width:30;height:10" coordorigin="9902,931" coordsize="30,10">
              <v:shape style="position:absolute;left:9902;top:931;width:30;height:10" coordorigin="9902,931" coordsize="30,10" path="m9902,936l9932,936e" filled="false" stroked="true" strokeweight=".6pt" strokecolor="#000000">
                <v:path arrowok="t"/>
              </v:shape>
            </v:group>
            <v:group style="position:absolute;left:9853;top:931;width:30;height:10" coordorigin="9853,931" coordsize="30,10">
              <v:shape style="position:absolute;left:9853;top:931;width:30;height:10" coordorigin="9853,931" coordsize="30,10" path="m9853,936l9882,936e" filled="false" stroked="true" strokeweight=".6pt" strokecolor="#000000">
                <v:path arrowok="t"/>
              </v:shape>
            </v:group>
            <v:group style="position:absolute;left:9803;top:931;width:30;height:10" coordorigin="9803,931" coordsize="30,10">
              <v:shape style="position:absolute;left:9803;top:931;width:30;height:10" coordorigin="9803,931" coordsize="30,10" path="m9803,936l9833,936e" filled="false" stroked="true" strokeweight=".6pt" strokecolor="#000000">
                <v:path arrowok="t"/>
              </v:shape>
            </v:group>
            <v:group style="position:absolute;left:9753;top:931;width:30;height:10" coordorigin="9753,931" coordsize="30,10">
              <v:shape style="position:absolute;left:9753;top:931;width:30;height:10" coordorigin="9753,931" coordsize="30,10" path="m9753,936l9783,936e" filled="false" stroked="true" strokeweight=".6pt" strokecolor="#000000">
                <v:path arrowok="t"/>
              </v:shape>
            </v:group>
            <v:group style="position:absolute;left:9704;top:931;width:30;height:10" coordorigin="9704,931" coordsize="30,10">
              <v:shape style="position:absolute;left:9704;top:931;width:30;height:10" coordorigin="9704,931" coordsize="30,10" path="m9704,936l9733,936e" filled="false" stroked="true" strokeweight=".6pt" strokecolor="#000000">
                <v:path arrowok="t"/>
              </v:shape>
            </v:group>
            <v:group style="position:absolute;left:9654;top:931;width:30;height:10" coordorigin="9654,931" coordsize="30,10">
              <v:shape style="position:absolute;left:9654;top:931;width:30;height:10" coordorigin="9654,931" coordsize="30,10" path="m9654,936l9684,936e" filled="false" stroked="true" strokeweight=".6pt" strokecolor="#000000">
                <v:path arrowok="t"/>
              </v:shape>
            </v:group>
            <v:group style="position:absolute;left:9604;top:931;width:30;height:10" coordorigin="9604,931" coordsize="30,10">
              <v:shape style="position:absolute;left:9604;top:931;width:30;height:10" coordorigin="9604,931" coordsize="30,10" path="m9604,936l9634,936e" filled="false" stroked="true" strokeweight=".6pt" strokecolor="#000000">
                <v:path arrowok="t"/>
              </v:shape>
            </v:group>
            <v:group style="position:absolute;left:9555;top:931;width:30;height:10" coordorigin="9555,931" coordsize="30,10">
              <v:shape style="position:absolute;left:9555;top:931;width:30;height:10" coordorigin="9555,931" coordsize="30,10" path="m9555,936l9585,936e" filled="false" stroked="true" strokeweight=".6pt" strokecolor="#000000">
                <v:path arrowok="t"/>
              </v:shape>
            </v:group>
            <v:group style="position:absolute;left:9505;top:931;width:30;height:10" coordorigin="9505,931" coordsize="30,10">
              <v:shape style="position:absolute;left:9505;top:931;width:30;height:10" coordorigin="9505,931" coordsize="30,10" path="m9505,936l9535,936e" filled="false" stroked="true" strokeweight=".6pt" strokecolor="#000000">
                <v:path arrowok="t"/>
              </v:shape>
            </v:group>
            <v:group style="position:absolute;left:9455;top:931;width:30;height:10" coordorigin="9455,931" coordsize="30,10">
              <v:shape style="position:absolute;left:9455;top:931;width:30;height:10" coordorigin="9455,931" coordsize="30,10" path="m9455,936l9485,936e" filled="false" stroked="true" strokeweight=".6pt" strokecolor="#000000">
                <v:path arrowok="t"/>
              </v:shape>
            </v:group>
            <v:group style="position:absolute;left:9406;top:931;width:30;height:10" coordorigin="9406,931" coordsize="30,10">
              <v:shape style="position:absolute;left:9406;top:931;width:30;height:10" coordorigin="9406,931" coordsize="30,10" path="m9406,936l9436,936e" filled="false" stroked="true" strokeweight=".6pt" strokecolor="#000000">
                <v:path arrowok="t"/>
              </v:shape>
            </v:group>
            <v:group style="position:absolute;left:9356;top:931;width:30;height:10" coordorigin="9356,931" coordsize="30,10">
              <v:shape style="position:absolute;left:9356;top:931;width:30;height:10" coordorigin="9356,931" coordsize="30,10" path="m9356,936l9386,936e" filled="false" stroked="true" strokeweight=".6pt" strokecolor="#000000">
                <v:path arrowok="t"/>
              </v:shape>
            </v:group>
            <v:group style="position:absolute;left:9307;top:931;width:30;height:10" coordorigin="9307,931" coordsize="30,10">
              <v:shape style="position:absolute;left:9307;top:931;width:30;height:10" coordorigin="9307,931" coordsize="30,10" path="m9307,936l9336,936e" filled="false" stroked="true" strokeweight=".6pt" strokecolor="#000000">
                <v:path arrowok="t"/>
              </v:shape>
            </v:group>
            <v:group style="position:absolute;left:9257;top:931;width:30;height:10" coordorigin="9257,931" coordsize="30,10">
              <v:shape style="position:absolute;left:9257;top:931;width:30;height:10" coordorigin="9257,931" coordsize="30,10" path="m9257,936l9287,936e" filled="false" stroked="true" strokeweight=".6pt" strokecolor="#000000">
                <v:path arrowok="t"/>
              </v:shape>
            </v:group>
            <v:group style="position:absolute;left:9207;top:931;width:30;height:10" coordorigin="9207,931" coordsize="30,10">
              <v:shape style="position:absolute;left:9207;top:931;width:30;height:10" coordorigin="9207,931" coordsize="30,10" path="m9207,936l9237,936e" filled="false" stroked="true" strokeweight=".6pt" strokecolor="#000000">
                <v:path arrowok="t"/>
              </v:shape>
            </v:group>
            <v:group style="position:absolute;left:9158;top:931;width:30;height:10" coordorigin="9158,931" coordsize="30,10">
              <v:shape style="position:absolute;left:9158;top:931;width:30;height:10" coordorigin="9158,931" coordsize="30,10" path="m9158,936l9187,936e" filled="false" stroked="true" strokeweight=".6pt" strokecolor="#000000">
                <v:path arrowok="t"/>
              </v:shape>
            </v:group>
            <v:group style="position:absolute;left:9108;top:931;width:30;height:10" coordorigin="9108,931" coordsize="30,10">
              <v:shape style="position:absolute;left:9108;top:931;width:30;height:10" coordorigin="9108,931" coordsize="30,10" path="m9108,936l9138,936e" filled="false" stroked="true" strokeweight=".6pt" strokecolor="#000000">
                <v:path arrowok="t"/>
              </v:shape>
            </v:group>
            <v:group style="position:absolute;left:9058;top:931;width:30;height:10" coordorigin="9058,931" coordsize="30,10">
              <v:shape style="position:absolute;left:9058;top:931;width:30;height:10" coordorigin="9058,931" coordsize="30,10" path="m9058,936l9088,936e" filled="false" stroked="true" strokeweight=".6pt" strokecolor="#000000">
                <v:path arrowok="t"/>
              </v:shape>
            </v:group>
            <v:group style="position:absolute;left:9009;top:931;width:30;height:10" coordorigin="9009,931" coordsize="30,10">
              <v:shape style="position:absolute;left:9009;top:931;width:30;height:10" coordorigin="9009,931" coordsize="30,10" path="m9009,936l9039,936e" filled="false" stroked="true" strokeweight=".6pt" strokecolor="#000000">
                <v:path arrowok="t"/>
              </v:shape>
            </v:group>
            <v:group style="position:absolute;left:8959;top:931;width:30;height:10" coordorigin="8959,931" coordsize="30,10">
              <v:shape style="position:absolute;left:8959;top:931;width:30;height:10" coordorigin="8959,931" coordsize="30,10" path="m8959,936l8989,936e" filled="false" stroked="true" strokeweight=".6pt" strokecolor="#000000">
                <v:path arrowok="t"/>
              </v:shape>
            </v:group>
            <v:group style="position:absolute;left:8909;top:931;width:30;height:10" coordorigin="8909,931" coordsize="30,10">
              <v:shape style="position:absolute;left:8909;top:931;width:30;height:10" coordorigin="8909,931" coordsize="30,10" path="m8909,936l8939,936e" filled="false" stroked="true" strokeweight=".6pt" strokecolor="#000000">
                <v:path arrowok="t"/>
              </v:shape>
            </v:group>
            <v:group style="position:absolute;left:8860;top:931;width:30;height:10" coordorigin="8860,931" coordsize="30,10">
              <v:shape style="position:absolute;left:8860;top:931;width:30;height:10" coordorigin="8860,931" coordsize="30,10" path="m8860,936l8890,936e" filled="false" stroked="true" strokeweight=".6pt" strokecolor="#000000">
                <v:path arrowok="t"/>
              </v:shape>
            </v:group>
            <v:group style="position:absolute;left:8810;top:931;width:30;height:10" coordorigin="8810,931" coordsize="30,10">
              <v:shape style="position:absolute;left:8810;top:931;width:30;height:10" coordorigin="8810,931" coordsize="30,10" path="m8810,936l8840,936e" filled="false" stroked="true" strokeweight=".6pt" strokecolor="#000000">
                <v:path arrowok="t"/>
              </v:shape>
            </v:group>
            <v:group style="position:absolute;left:8761;top:931;width:30;height:10" coordorigin="8761,931" coordsize="30,10">
              <v:shape style="position:absolute;left:8761;top:931;width:30;height:10" coordorigin="8761,931" coordsize="30,10" path="m8761,936l8790,936e" filled="false" stroked="true" strokeweight=".6pt" strokecolor="#000000">
                <v:path arrowok="t"/>
              </v:shape>
            </v:group>
            <v:group style="position:absolute;left:8711;top:931;width:30;height:10" coordorigin="8711,931" coordsize="30,10">
              <v:shape style="position:absolute;left:8711;top:931;width:30;height:10" coordorigin="8711,931" coordsize="30,10" path="m8711,936l8741,936e" filled="false" stroked="true" strokeweight=".6pt" strokecolor="#000000">
                <v:path arrowok="t"/>
              </v:shape>
            </v:group>
            <v:group style="position:absolute;left:8661;top:931;width:30;height:10" coordorigin="8661,931" coordsize="30,10">
              <v:shape style="position:absolute;left:8661;top:931;width:30;height:10" coordorigin="8661,931" coordsize="30,10" path="m8661,936l8691,936e" filled="false" stroked="true" strokeweight=".6pt" strokecolor="#000000">
                <v:path arrowok="t"/>
              </v:shape>
            </v:group>
            <v:group style="position:absolute;left:8612;top:931;width:30;height:10" coordorigin="8612,931" coordsize="30,10">
              <v:shape style="position:absolute;left:8612;top:931;width:30;height:10" coordorigin="8612,931" coordsize="30,10" path="m8612,936l8641,936e" filled="false" stroked="true" strokeweight=".6pt" strokecolor="#000000">
                <v:path arrowok="t"/>
              </v:shape>
            </v:group>
            <v:group style="position:absolute;left:11193;top:931;width:20;height:10" coordorigin="11193,931" coordsize="20,10">
              <v:shape style="position:absolute;left:11193;top:931;width:20;height:10" coordorigin="11193,931" coordsize="20,10" path="m11193,936l11213,936e" filled="false" stroked="true" strokeweight=".6pt" strokecolor="#000000">
                <v:path arrowok="t"/>
              </v:shape>
            </v:group>
            <v:group style="position:absolute;left:8572;top:971;width:10;height:30" coordorigin="8572,971" coordsize="10,30">
              <v:shape style="position:absolute;left:8572;top:971;width:10;height:30" coordorigin="8572,971" coordsize="10,30" path="m8572,986l8582,986e" filled="false" stroked="true" strokeweight="1.599pt" strokecolor="#000000">
                <v:path arrowok="t"/>
              </v:shape>
            </v:group>
            <v:group style="position:absolute;left:8572;top:1021;width:10;height:30" coordorigin="8572,1021" coordsize="10,30">
              <v:shape style="position:absolute;left:8572;top:1021;width:10;height:30" coordorigin="8572,1021" coordsize="10,30" path="m8572,1036l8582,1036e" filled="false" stroked="true" strokeweight="1.599pt" strokecolor="#000000">
                <v:path arrowok="t"/>
              </v:shape>
            </v:group>
            <v:group style="position:absolute;left:8572;top:1071;width:10;height:30" coordorigin="8572,1071" coordsize="10,30">
              <v:shape style="position:absolute;left:8572;top:1071;width:10;height:30" coordorigin="8572,1071" coordsize="10,30" path="m8572,1086l8582,1086e" filled="false" stroked="true" strokeweight="1.599pt" strokecolor="#000000">
                <v:path arrowok="t"/>
              </v:shape>
            </v:group>
            <v:group style="position:absolute;left:8572;top:1121;width:10;height:30" coordorigin="8572,1121" coordsize="10,30">
              <v:shape style="position:absolute;left:8572;top:1121;width:10;height:30" coordorigin="8572,1121" coordsize="10,30" path="m8572,1136l8582,1136e" filled="false" stroked="true" strokeweight="1.599pt" strokecolor="#000000">
                <v:path arrowok="t"/>
              </v:shape>
            </v:group>
            <v:group style="position:absolute;left:8572;top:1171;width:10;height:30" coordorigin="8572,1171" coordsize="10,30">
              <v:shape style="position:absolute;left:8572;top:1171;width:10;height:30" coordorigin="8572,1171" coordsize="10,30" path="m8572,1186l8582,1186e" filled="false" stroked="true" strokeweight="1.599pt" strokecolor="#000000">
                <v:path arrowok="t"/>
              </v:shape>
            </v:group>
            <v:group style="position:absolute;left:8572;top:1221;width:10;height:30" coordorigin="8572,1221" coordsize="10,30">
              <v:shape style="position:absolute;left:8572;top:1221;width:10;height:30" coordorigin="8572,1221" coordsize="10,30" path="m8572,1235l8582,1235e" filled="false" stroked="true" strokeweight="1.599pt" strokecolor="#000000">
                <v:path arrowok="t"/>
              </v:shape>
            </v:group>
            <v:group style="position:absolute;left:8572;top:1270;width:10;height:30" coordorigin="8572,1270" coordsize="10,30">
              <v:shape style="position:absolute;left:8572;top:1270;width:10;height:30" coordorigin="8572,1270" coordsize="10,30" path="m8572,1285l8582,1285e" filled="false" stroked="true" strokeweight="1.598pt" strokecolor="#000000">
                <v:path arrowok="t"/>
              </v:shape>
            </v:group>
            <v:group style="position:absolute;left:8572;top:1320;width:10;height:30" coordorigin="8572,1320" coordsize="10,30">
              <v:shape style="position:absolute;left:8572;top:1320;width:10;height:30" coordorigin="8572,1320" coordsize="10,30" path="m8572,1335l8582,1335e" filled="false" stroked="true" strokeweight="1.598pt" strokecolor="#000000">
                <v:path arrowok="t"/>
              </v:shape>
            </v:group>
            <v:group style="position:absolute;left:8572;top:1370;width:10;height:30" coordorigin="8572,1370" coordsize="10,30">
              <v:shape style="position:absolute;left:8572;top:1370;width:10;height:30" coordorigin="8572,1370" coordsize="10,30" path="m8572,1385l8582,1385e" filled="false" stroked="true" strokeweight="1.598pt" strokecolor="#000000">
                <v:path arrowok="t"/>
              </v:shape>
            </v:group>
            <v:group style="position:absolute;left:8572;top:1420;width:10;height:30" coordorigin="8572,1420" coordsize="10,30">
              <v:shape style="position:absolute;left:8572;top:1420;width:10;height:30" coordorigin="8572,1420" coordsize="10,30" path="m8572,1435l8582,1435e" filled="false" stroked="true" strokeweight="1.598pt" strokecolor="#000000">
                <v:path arrowok="t"/>
              </v:shape>
            </v:group>
            <v:group style="position:absolute;left:8572;top:1470;width:10;height:30" coordorigin="8572,1470" coordsize="10,30">
              <v:shape style="position:absolute;left:8572;top:1470;width:10;height:30" coordorigin="8572,1470" coordsize="10,30" path="m8572,1485l8582,1485e" filled="false" stroked="true" strokeweight="1.598pt" strokecolor="#000000">
                <v:path arrowok="t"/>
              </v:shape>
            </v:group>
            <v:group style="position:absolute;left:8572;top:1520;width:10;height:30" coordorigin="8572,1520" coordsize="10,30">
              <v:shape style="position:absolute;left:8572;top:1520;width:10;height:30" coordorigin="8572,1520" coordsize="10,30" path="m8572,1535l8582,1535e" filled="false" stroked="true" strokeweight="1.598pt" strokecolor="#000000">
                <v:path arrowok="t"/>
              </v:shape>
            </v:group>
            <v:group style="position:absolute;left:8572;top:1570;width:10;height:30" coordorigin="8572,1570" coordsize="10,30">
              <v:shape style="position:absolute;left:8572;top:1570;width:10;height:30" coordorigin="8572,1570" coordsize="10,30" path="m8572,1585l8582,1585e" filled="false" stroked="true" strokeweight="1.598pt" strokecolor="#000000">
                <v:path arrowok="t"/>
              </v:shape>
            </v:group>
            <v:group style="position:absolute;left:8572;top:1620;width:10;height:30" coordorigin="8572,1620" coordsize="10,30">
              <v:shape style="position:absolute;left:8572;top:1620;width:10;height:30" coordorigin="8572,1620" coordsize="10,30" path="m8572,1635l8582,1635e" filled="false" stroked="true" strokeweight="1.598pt" strokecolor="#000000">
                <v:path arrowok="t"/>
              </v:shape>
            </v:group>
            <v:group style="position:absolute;left:8572;top:1670;width:10;height:30" coordorigin="8572,1670" coordsize="10,30">
              <v:shape style="position:absolute;left:8572;top:1670;width:10;height:30" coordorigin="8572,1670" coordsize="10,30" path="m8572,1685l8582,1685e" filled="false" stroked="true" strokeweight="1.598pt" strokecolor="#000000">
                <v:path arrowok="t"/>
              </v:shape>
            </v:group>
            <v:group style="position:absolute;left:8572;top:1720;width:10;height:30" coordorigin="8572,1720" coordsize="10,30">
              <v:shape style="position:absolute;left:8572;top:1720;width:10;height:30" coordorigin="8572,1720" coordsize="10,30" path="m8572,1735l8582,1735e" filled="false" stroked="true" strokeweight="1.598pt" strokecolor="#000000">
                <v:path arrowok="t"/>
              </v:shape>
            </v:group>
            <v:group style="position:absolute;left:8572;top:1770;width:10;height:30" coordorigin="8572,1770" coordsize="10,30">
              <v:shape style="position:absolute;left:8572;top:1770;width:10;height:30" coordorigin="8572,1770" coordsize="10,30" path="m8572,1785l8582,1785e" filled="false" stroked="true" strokeweight="1.598pt" strokecolor="#000000">
                <v:path arrowok="t"/>
              </v:shape>
            </v:group>
            <v:group style="position:absolute;left:8572;top:1820;width:10;height:30" coordorigin="8572,1820" coordsize="10,30">
              <v:shape style="position:absolute;left:8572;top:1820;width:10;height:30" coordorigin="8572,1820" coordsize="10,30" path="m8572,1835l8582,1835e" filled="false" stroked="true" strokeweight="1.598pt" strokecolor="#000000">
                <v:path arrowok="t"/>
              </v:shape>
            </v:group>
            <v:group style="position:absolute;left:8572;top:1870;width:10;height:30" coordorigin="8572,1870" coordsize="10,30">
              <v:shape style="position:absolute;left:8572;top:1870;width:10;height:30" coordorigin="8572,1870" coordsize="10,30" path="m8572,1885l8582,1885e" filled="false" stroked="true" strokeweight="1.599pt" strokecolor="#000000">
                <v:path arrowok="t"/>
              </v:shape>
            </v:group>
            <v:group style="position:absolute;left:8572;top:1920;width:10;height:30" coordorigin="8572,1920" coordsize="10,30">
              <v:shape style="position:absolute;left:8572;top:1920;width:10;height:30" coordorigin="8572,1920" coordsize="10,30" path="m8572,1935l8582,1935e" filled="false" stroked="true" strokeweight="1.599pt" strokecolor="#000000">
                <v:path arrowok="t"/>
              </v:shape>
            </v:group>
            <v:group style="position:absolute;left:8572;top:1970;width:10;height:30" coordorigin="8572,1970" coordsize="10,30">
              <v:shape style="position:absolute;left:8572;top:1970;width:10;height:30" coordorigin="8572,1970" coordsize="10,30" path="m8572,1985l8582,1985e" filled="false" stroked="true" strokeweight="1.599pt" strokecolor="#000000">
                <v:path arrowok="t"/>
              </v:shape>
            </v:group>
            <v:group style="position:absolute;left:8572;top:2020;width:10;height:30" coordorigin="8572,2020" coordsize="10,30">
              <v:shape style="position:absolute;left:8572;top:2020;width:10;height:30" coordorigin="8572,2020" coordsize="10,30" path="m8572,2035l8582,2035e" filled="false" stroked="true" strokeweight="1.599pt" strokecolor="#000000">
                <v:path arrowok="t"/>
              </v:shape>
            </v:group>
            <v:group style="position:absolute;left:8572;top:2070;width:10;height:30" coordorigin="8572,2070" coordsize="10,30">
              <v:shape style="position:absolute;left:8572;top:2070;width:10;height:30" coordorigin="8572,2070" coordsize="10,30" path="m8572,2085l8582,2085e" filled="false" stroked="true" strokeweight="1.599pt" strokecolor="#000000">
                <v:path arrowok="t"/>
              </v:shape>
            </v:group>
            <v:group style="position:absolute;left:8572;top:2120;width:10;height:30" coordorigin="8572,2120" coordsize="10,30">
              <v:shape style="position:absolute;left:8572;top:2120;width:10;height:30" coordorigin="8572,2120" coordsize="10,30" path="m8572,2135l8582,2135e" filled="false" stroked="true" strokeweight="1.599pt" strokecolor="#000000">
                <v:path arrowok="t"/>
              </v:shape>
            </v:group>
            <v:group style="position:absolute;left:8572;top:2170;width:10;height:30" coordorigin="8572,2170" coordsize="10,30">
              <v:shape style="position:absolute;left:8572;top:2170;width:10;height:30" coordorigin="8572,2170" coordsize="10,30" path="m8572,2185l8582,2185e" filled="false" stroked="true" strokeweight="1.599pt" strokecolor="#000000">
                <v:path arrowok="t"/>
              </v:shape>
            </v:group>
            <v:group style="position:absolute;left:8572;top:2220;width:10;height:30" coordorigin="8572,2220" coordsize="10,30">
              <v:shape style="position:absolute;left:8572;top:2220;width:10;height:30" coordorigin="8572,2220" coordsize="10,30" path="m8572,2235l8582,2235e" filled="false" stroked="true" strokeweight="1.599pt" strokecolor="#000000">
                <v:path arrowok="t"/>
              </v:shape>
            </v:group>
            <v:group style="position:absolute;left:8572;top:2269;width:10;height:30" coordorigin="8572,2269" coordsize="10,30">
              <v:shape style="position:absolute;left:8572;top:2269;width:10;height:30" coordorigin="8572,2269" coordsize="10,30" path="m8572,2284l8582,2284e" filled="false" stroked="true" strokeweight="1.599pt" strokecolor="#000000">
                <v:path arrowok="t"/>
              </v:shape>
            </v:group>
            <v:group style="position:absolute;left:8572;top:2319;width:10;height:30" coordorigin="8572,2319" coordsize="10,30">
              <v:shape style="position:absolute;left:8572;top:2319;width:10;height:30" coordorigin="8572,2319" coordsize="10,30" path="m8572,2334l8582,2334e" filled="false" stroked="true" strokeweight="1.599pt" strokecolor="#000000">
                <v:path arrowok="t"/>
              </v:shape>
            </v:group>
            <v:group style="position:absolute;left:8572;top:2369;width:10;height:30" coordorigin="8572,2369" coordsize="10,30">
              <v:shape style="position:absolute;left:8572;top:2369;width:10;height:30" coordorigin="8572,2369" coordsize="10,30" path="m8572,2384l8582,2384e" filled="false" stroked="true" strokeweight="1.599pt" strokecolor="#000000">
                <v:path arrowok="t"/>
              </v:shape>
            </v:group>
            <v:group style="position:absolute;left:8572;top:2419;width:10;height:30" coordorigin="8572,2419" coordsize="10,30">
              <v:shape style="position:absolute;left:8572;top:2419;width:10;height:30" coordorigin="8572,2419" coordsize="10,30" path="m8572,2434l8582,2434e" filled="false" stroked="true" strokeweight="1.599pt" strokecolor="#000000">
                <v:path arrowok="t"/>
              </v:shape>
            </v:group>
            <v:group style="position:absolute;left:8572;top:2469;width:10;height:30" coordorigin="8572,2469" coordsize="10,30">
              <v:shape style="position:absolute;left:8572;top:2469;width:10;height:30" coordorigin="8572,2469" coordsize="10,30" path="m8572,2484l8582,2484e" filled="false" stroked="true" strokeweight="1.599pt" strokecolor="#000000">
                <v:path arrowok="t"/>
              </v:shape>
            </v:group>
            <v:group style="position:absolute;left:8572;top:2519;width:10;height:30" coordorigin="8572,2519" coordsize="10,30">
              <v:shape style="position:absolute;left:8572;top:2519;width:10;height:30" coordorigin="8572,2519" coordsize="10,30" path="m8572,2534l8582,2534e" filled="false" stroked="true" strokeweight="1.599pt" strokecolor="#000000">
                <v:path arrowok="t"/>
              </v:shape>
            </v:group>
            <v:group style="position:absolute;left:8572;top:2569;width:10;height:30" coordorigin="8572,2569" coordsize="10,30">
              <v:shape style="position:absolute;left:8572;top:2569;width:10;height:30" coordorigin="8572,2569" coordsize="10,30" path="m8572,2584l8582,2584e" filled="false" stroked="true" strokeweight="1.599pt" strokecolor="#000000">
                <v:path arrowok="t"/>
              </v:shape>
            </v:group>
            <v:group style="position:absolute;left:8572;top:2619;width:10;height:30" coordorigin="8572,2619" coordsize="10,30">
              <v:shape style="position:absolute;left:8572;top:2619;width:10;height:30" coordorigin="8572,2619" coordsize="10,30" path="m8572,2634l8582,2634e" filled="false" stroked="true" strokeweight="1.599pt" strokecolor="#000000">
                <v:path arrowok="t"/>
              </v:shape>
            </v:group>
            <v:group style="position:absolute;left:8572;top:2669;width:10;height:30" coordorigin="8572,2669" coordsize="10,30">
              <v:shape style="position:absolute;left:8572;top:2669;width:10;height:30" coordorigin="8572,2669" coordsize="10,30" path="m8572,2684l8582,2684e" filled="false" stroked="true" strokeweight="1.599pt" strokecolor="#000000">
                <v:path arrowok="t"/>
              </v:shape>
            </v:group>
            <v:group style="position:absolute;left:8572;top:2719;width:10;height:30" coordorigin="8572,2719" coordsize="10,30">
              <v:shape style="position:absolute;left:8572;top:2719;width:10;height:30" coordorigin="8572,2719" coordsize="10,30" path="m8572,2734l8582,2734e" filled="false" stroked="true" strokeweight="1.598pt" strokecolor="#000000">
                <v:path arrowok="t"/>
              </v:shape>
            </v:group>
            <v:group style="position:absolute;left:8572;top:936;width:10;height:15" coordorigin="8572,936" coordsize="10,15">
              <v:shape style="position:absolute;left:8572;top:936;width:10;height:15" coordorigin="8572,936" coordsize="10,15" path="m8572,943l8582,943e" filled="false" stroked="true" strokeweight=".849pt" strokecolor="#000000">
                <v:path arrowok="t"/>
              </v:shape>
            </v:group>
            <v:group style="position:absolute;left:8572;top:2784;width:10;height:2" coordorigin="8572,2784" coordsize="10,2">
              <v:shape style="position:absolute;left:8572;top:2784;width:10;height:2" coordorigin="8572,2784" coordsize="10,0" path="m8572,2784l8582,2784e" filled="false" stroked="true" strokeweight="1.6pt" strokecolor="#000000">
                <v:path arrowok="t"/>
              </v:shape>
            </v:group>
            <v:group style="position:absolute;left:11203;top:971;width:10;height:30" coordorigin="11203,971" coordsize="10,30">
              <v:shape style="position:absolute;left:11203;top:971;width:10;height:30" coordorigin="11203,971" coordsize="10,30" path="m11203,986l11213,986e" filled="false" stroked="true" strokeweight="1.599pt" strokecolor="#000000">
                <v:path arrowok="t"/>
              </v:shape>
            </v:group>
            <v:group style="position:absolute;left:11203;top:1021;width:10;height:30" coordorigin="11203,1021" coordsize="10,30">
              <v:shape style="position:absolute;left:11203;top:1021;width:10;height:30" coordorigin="11203,1021" coordsize="10,30" path="m11203,1036l11213,1036e" filled="false" stroked="true" strokeweight="1.599pt" strokecolor="#000000">
                <v:path arrowok="t"/>
              </v:shape>
            </v:group>
            <v:group style="position:absolute;left:11203;top:1071;width:10;height:30" coordorigin="11203,1071" coordsize="10,30">
              <v:shape style="position:absolute;left:11203;top:1071;width:10;height:30" coordorigin="11203,1071" coordsize="10,30" path="m11203,1086l11213,1086e" filled="false" stroked="true" strokeweight="1.599pt" strokecolor="#000000">
                <v:path arrowok="t"/>
              </v:shape>
            </v:group>
            <v:group style="position:absolute;left:11203;top:1121;width:10;height:30" coordorigin="11203,1121" coordsize="10,30">
              <v:shape style="position:absolute;left:11203;top:1121;width:10;height:30" coordorigin="11203,1121" coordsize="10,30" path="m11203,1136l11213,1136e" filled="false" stroked="true" strokeweight="1.599pt" strokecolor="#000000">
                <v:path arrowok="t"/>
              </v:shape>
            </v:group>
            <v:group style="position:absolute;left:11203;top:1171;width:10;height:30" coordorigin="11203,1171" coordsize="10,30">
              <v:shape style="position:absolute;left:11203;top:1171;width:10;height:30" coordorigin="11203,1171" coordsize="10,30" path="m11203,1186l11213,1186e" filled="false" stroked="true" strokeweight="1.599pt" strokecolor="#000000">
                <v:path arrowok="t"/>
              </v:shape>
            </v:group>
            <v:group style="position:absolute;left:11203;top:1221;width:10;height:30" coordorigin="11203,1221" coordsize="10,30">
              <v:shape style="position:absolute;left:11203;top:1221;width:10;height:30" coordorigin="11203,1221" coordsize="10,30" path="m11203,1235l11213,1235e" filled="false" stroked="true" strokeweight="1.599pt" strokecolor="#000000">
                <v:path arrowok="t"/>
              </v:shape>
            </v:group>
            <v:group style="position:absolute;left:11203;top:1270;width:10;height:30" coordorigin="11203,1270" coordsize="10,30">
              <v:shape style="position:absolute;left:11203;top:1270;width:10;height:30" coordorigin="11203,1270" coordsize="10,30" path="m11203,1285l11213,1285e" filled="false" stroked="true" strokeweight="1.598pt" strokecolor="#000000">
                <v:path arrowok="t"/>
              </v:shape>
            </v:group>
            <v:group style="position:absolute;left:11203;top:1320;width:10;height:30" coordorigin="11203,1320" coordsize="10,30">
              <v:shape style="position:absolute;left:11203;top:1320;width:10;height:30" coordorigin="11203,1320" coordsize="10,30" path="m11203,1335l11213,1335e" filled="false" stroked="true" strokeweight="1.598pt" strokecolor="#000000">
                <v:path arrowok="t"/>
              </v:shape>
            </v:group>
            <v:group style="position:absolute;left:11203;top:1370;width:10;height:30" coordorigin="11203,1370" coordsize="10,30">
              <v:shape style="position:absolute;left:11203;top:1370;width:10;height:30" coordorigin="11203,1370" coordsize="10,30" path="m11203,1385l11213,1385e" filled="false" stroked="true" strokeweight="1.598pt" strokecolor="#000000">
                <v:path arrowok="t"/>
              </v:shape>
            </v:group>
            <v:group style="position:absolute;left:11203;top:1420;width:10;height:30" coordorigin="11203,1420" coordsize="10,30">
              <v:shape style="position:absolute;left:11203;top:1420;width:10;height:30" coordorigin="11203,1420" coordsize="10,30" path="m11203,1435l11213,1435e" filled="false" stroked="true" strokeweight="1.598pt" strokecolor="#000000">
                <v:path arrowok="t"/>
              </v:shape>
            </v:group>
            <v:group style="position:absolute;left:11203;top:1470;width:10;height:30" coordorigin="11203,1470" coordsize="10,30">
              <v:shape style="position:absolute;left:11203;top:1470;width:10;height:30" coordorigin="11203,1470" coordsize="10,30" path="m11203,1485l11213,1485e" filled="false" stroked="true" strokeweight="1.598pt" strokecolor="#000000">
                <v:path arrowok="t"/>
              </v:shape>
            </v:group>
            <v:group style="position:absolute;left:11203;top:1520;width:10;height:30" coordorigin="11203,1520" coordsize="10,30">
              <v:shape style="position:absolute;left:11203;top:1520;width:10;height:30" coordorigin="11203,1520" coordsize="10,30" path="m11203,1535l11213,1535e" filled="false" stroked="true" strokeweight="1.598pt" strokecolor="#000000">
                <v:path arrowok="t"/>
              </v:shape>
            </v:group>
            <v:group style="position:absolute;left:11203;top:1570;width:10;height:30" coordorigin="11203,1570" coordsize="10,30">
              <v:shape style="position:absolute;left:11203;top:1570;width:10;height:30" coordorigin="11203,1570" coordsize="10,30" path="m11203,1585l11213,1585e" filled="false" stroked="true" strokeweight="1.598pt" strokecolor="#000000">
                <v:path arrowok="t"/>
              </v:shape>
            </v:group>
            <v:group style="position:absolute;left:11203;top:1620;width:10;height:30" coordorigin="11203,1620" coordsize="10,30">
              <v:shape style="position:absolute;left:11203;top:1620;width:10;height:30" coordorigin="11203,1620" coordsize="10,30" path="m11203,1635l11213,1635e" filled="false" stroked="true" strokeweight="1.598pt" strokecolor="#000000">
                <v:path arrowok="t"/>
              </v:shape>
            </v:group>
            <v:group style="position:absolute;left:11203;top:1670;width:10;height:30" coordorigin="11203,1670" coordsize="10,30">
              <v:shape style="position:absolute;left:11203;top:1670;width:10;height:30" coordorigin="11203,1670" coordsize="10,30" path="m11203,1685l11213,1685e" filled="false" stroked="true" strokeweight="1.598pt" strokecolor="#000000">
                <v:path arrowok="t"/>
              </v:shape>
            </v:group>
            <v:group style="position:absolute;left:11203;top:1720;width:10;height:30" coordorigin="11203,1720" coordsize="10,30">
              <v:shape style="position:absolute;left:11203;top:1720;width:10;height:30" coordorigin="11203,1720" coordsize="10,30" path="m11203,1735l11213,1735e" filled="false" stroked="true" strokeweight="1.598pt" strokecolor="#000000">
                <v:path arrowok="t"/>
              </v:shape>
            </v:group>
            <v:group style="position:absolute;left:11203;top:1770;width:10;height:30" coordorigin="11203,1770" coordsize="10,30">
              <v:shape style="position:absolute;left:11203;top:1770;width:10;height:30" coordorigin="11203,1770" coordsize="10,30" path="m11203,1785l11213,1785e" filled="false" stroked="true" strokeweight="1.598pt" strokecolor="#000000">
                <v:path arrowok="t"/>
              </v:shape>
            </v:group>
            <v:group style="position:absolute;left:11203;top:1820;width:10;height:30" coordorigin="11203,1820" coordsize="10,30">
              <v:shape style="position:absolute;left:11203;top:1820;width:10;height:30" coordorigin="11203,1820" coordsize="10,30" path="m11203,1835l11213,1835e" filled="false" stroked="true" strokeweight="1.598pt" strokecolor="#000000">
                <v:path arrowok="t"/>
              </v:shape>
            </v:group>
            <v:group style="position:absolute;left:11203;top:1870;width:10;height:30" coordorigin="11203,1870" coordsize="10,30">
              <v:shape style="position:absolute;left:11203;top:1870;width:10;height:30" coordorigin="11203,1870" coordsize="10,30" path="m11203,1885l11213,1885e" filled="false" stroked="true" strokeweight="1.599pt" strokecolor="#000000">
                <v:path arrowok="t"/>
              </v:shape>
            </v:group>
            <v:group style="position:absolute;left:11203;top:1920;width:10;height:30" coordorigin="11203,1920" coordsize="10,30">
              <v:shape style="position:absolute;left:11203;top:1920;width:10;height:30" coordorigin="11203,1920" coordsize="10,30" path="m11203,1935l11213,1935e" filled="false" stroked="true" strokeweight="1.599pt" strokecolor="#000000">
                <v:path arrowok="t"/>
              </v:shape>
            </v:group>
            <v:group style="position:absolute;left:11203;top:1970;width:10;height:30" coordorigin="11203,1970" coordsize="10,30">
              <v:shape style="position:absolute;left:11203;top:1970;width:10;height:30" coordorigin="11203,1970" coordsize="10,30" path="m11203,1985l11213,1985e" filled="false" stroked="true" strokeweight="1.599pt" strokecolor="#000000">
                <v:path arrowok="t"/>
              </v:shape>
            </v:group>
            <v:group style="position:absolute;left:11203;top:2020;width:10;height:30" coordorigin="11203,2020" coordsize="10,30">
              <v:shape style="position:absolute;left:11203;top:2020;width:10;height:30" coordorigin="11203,2020" coordsize="10,30" path="m11203,2035l11213,2035e" filled="false" stroked="true" strokeweight="1.599pt" strokecolor="#000000">
                <v:path arrowok="t"/>
              </v:shape>
            </v:group>
            <v:group style="position:absolute;left:11203;top:2070;width:10;height:30" coordorigin="11203,2070" coordsize="10,30">
              <v:shape style="position:absolute;left:11203;top:2070;width:10;height:30" coordorigin="11203,2070" coordsize="10,30" path="m11203,2085l11213,2085e" filled="false" stroked="true" strokeweight="1.599pt" strokecolor="#000000">
                <v:path arrowok="t"/>
              </v:shape>
            </v:group>
            <v:group style="position:absolute;left:11203;top:2120;width:10;height:30" coordorigin="11203,2120" coordsize="10,30">
              <v:shape style="position:absolute;left:11203;top:2120;width:10;height:30" coordorigin="11203,2120" coordsize="10,30" path="m11203,2135l11213,2135e" filled="false" stroked="true" strokeweight="1.599pt" strokecolor="#000000">
                <v:path arrowok="t"/>
              </v:shape>
            </v:group>
            <v:group style="position:absolute;left:11203;top:2170;width:10;height:30" coordorigin="11203,2170" coordsize="10,30">
              <v:shape style="position:absolute;left:11203;top:2170;width:10;height:30" coordorigin="11203,2170" coordsize="10,30" path="m11203,2185l11213,2185e" filled="false" stroked="true" strokeweight="1.599pt" strokecolor="#000000">
                <v:path arrowok="t"/>
              </v:shape>
            </v:group>
            <v:group style="position:absolute;left:11203;top:2220;width:10;height:30" coordorigin="11203,2220" coordsize="10,30">
              <v:shape style="position:absolute;left:11203;top:2220;width:10;height:30" coordorigin="11203,2220" coordsize="10,30" path="m11203,2235l11213,2235e" filled="false" stroked="true" strokeweight="1.599pt" strokecolor="#000000">
                <v:path arrowok="t"/>
              </v:shape>
            </v:group>
            <v:group style="position:absolute;left:11203;top:2269;width:10;height:30" coordorigin="11203,2269" coordsize="10,30">
              <v:shape style="position:absolute;left:11203;top:2269;width:10;height:30" coordorigin="11203,2269" coordsize="10,30" path="m11203,2284l11213,2284e" filled="false" stroked="true" strokeweight="1.599pt" strokecolor="#000000">
                <v:path arrowok="t"/>
              </v:shape>
            </v:group>
            <v:group style="position:absolute;left:11203;top:2319;width:10;height:30" coordorigin="11203,2319" coordsize="10,30">
              <v:shape style="position:absolute;left:11203;top:2319;width:10;height:30" coordorigin="11203,2319" coordsize="10,30" path="m11203,2334l11213,2334e" filled="false" stroked="true" strokeweight="1.599pt" strokecolor="#000000">
                <v:path arrowok="t"/>
              </v:shape>
            </v:group>
            <v:group style="position:absolute;left:11203;top:2369;width:10;height:30" coordorigin="11203,2369" coordsize="10,30">
              <v:shape style="position:absolute;left:11203;top:2369;width:10;height:30" coordorigin="11203,2369" coordsize="10,30" path="m11203,2384l11213,2384e" filled="false" stroked="true" strokeweight="1.599pt" strokecolor="#000000">
                <v:path arrowok="t"/>
              </v:shape>
            </v:group>
            <v:group style="position:absolute;left:11203;top:2419;width:10;height:30" coordorigin="11203,2419" coordsize="10,30">
              <v:shape style="position:absolute;left:11203;top:2419;width:10;height:30" coordorigin="11203,2419" coordsize="10,30" path="m11203,2434l11213,2434e" filled="false" stroked="true" strokeweight="1.599pt" strokecolor="#000000">
                <v:path arrowok="t"/>
              </v:shape>
            </v:group>
            <v:group style="position:absolute;left:11203;top:2469;width:10;height:30" coordorigin="11203,2469" coordsize="10,30">
              <v:shape style="position:absolute;left:11203;top:2469;width:10;height:30" coordorigin="11203,2469" coordsize="10,30" path="m11203,2484l11213,2484e" filled="false" stroked="true" strokeweight="1.599pt" strokecolor="#000000">
                <v:path arrowok="t"/>
              </v:shape>
            </v:group>
            <v:group style="position:absolute;left:11203;top:2519;width:10;height:30" coordorigin="11203,2519" coordsize="10,30">
              <v:shape style="position:absolute;left:11203;top:2519;width:10;height:30" coordorigin="11203,2519" coordsize="10,30" path="m11203,2534l11213,2534e" filled="false" stroked="true" strokeweight="1.599pt" strokecolor="#000000">
                <v:path arrowok="t"/>
              </v:shape>
            </v:group>
            <v:group style="position:absolute;left:11203;top:2569;width:10;height:30" coordorigin="11203,2569" coordsize="10,30">
              <v:shape style="position:absolute;left:11203;top:2569;width:10;height:30" coordorigin="11203,2569" coordsize="10,30" path="m11203,2584l11213,2584e" filled="false" stroked="true" strokeweight="1.599pt" strokecolor="#000000">
                <v:path arrowok="t"/>
              </v:shape>
            </v:group>
            <v:group style="position:absolute;left:11203;top:2619;width:10;height:30" coordorigin="11203,2619" coordsize="10,30">
              <v:shape style="position:absolute;left:11203;top:2619;width:10;height:30" coordorigin="11203,2619" coordsize="10,30" path="m11203,2634l11213,2634e" filled="false" stroked="true" strokeweight="1.599pt" strokecolor="#000000">
                <v:path arrowok="t"/>
              </v:shape>
            </v:group>
            <v:group style="position:absolute;left:11203;top:2669;width:10;height:30" coordorigin="11203,2669" coordsize="10,30">
              <v:shape style="position:absolute;left:11203;top:2669;width:10;height:30" coordorigin="11203,2669" coordsize="10,30" path="m11203,2684l11213,2684e" filled="false" stroked="true" strokeweight="1.599pt" strokecolor="#000000">
                <v:path arrowok="t"/>
              </v:shape>
            </v:group>
            <v:group style="position:absolute;left:11203;top:2719;width:10;height:30" coordorigin="11203,2719" coordsize="10,30">
              <v:shape style="position:absolute;left:11203;top:2719;width:10;height:30" coordorigin="11203,2719" coordsize="10,30" path="m11203,2734l11213,2734e" filled="false" stroked="true" strokeweight="1.598pt" strokecolor="#000000">
                <v:path arrowok="t"/>
              </v:shape>
            </v:group>
            <v:group style="position:absolute;left:11203;top:936;width:10;height:15" coordorigin="11203,936" coordsize="10,15">
              <v:shape style="position:absolute;left:11203;top:936;width:10;height:15" coordorigin="11203,936" coordsize="10,15" path="m11203,943l11213,943e" filled="false" stroked="true" strokeweight=".849pt" strokecolor="#000000">
                <v:path arrowok="t"/>
              </v:shape>
            </v:group>
            <v:group style="position:absolute;left:11203;top:2784;width:10;height:2" coordorigin="11203,2784" coordsize="10,2">
              <v:shape style="position:absolute;left:11203;top:2784;width:10;height:2" coordorigin="11203,2784" coordsize="10,0" path="m11203,2784l11213,2784e" filled="false" stroked="true" strokeweight="1.6pt" strokecolor="#000000">
                <v:path arrowok="t"/>
              </v:shape>
            </v:group>
            <v:group style="position:absolute;left:3251;top:2779;width:30;height:10" coordorigin="3251,2779" coordsize="30,10">
              <v:shape style="position:absolute;left:3251;top:2779;width:30;height:10" coordorigin="3251,2779" coordsize="30,10" path="m3251,2784l3281,2784e" filled="false" stroked="true" strokeweight=".6pt" strokecolor="#000000">
                <v:path arrowok="t"/>
              </v:shape>
            </v:group>
            <v:group style="position:absolute;left:3202;top:2779;width:30;height:10" coordorigin="3202,2779" coordsize="30,10">
              <v:shape style="position:absolute;left:3202;top:2779;width:30;height:10" coordorigin="3202,2779" coordsize="30,10" path="m3202,2784l3231,2784e" filled="false" stroked="true" strokeweight=".6pt" strokecolor="#000000">
                <v:path arrowok="t"/>
              </v:shape>
            </v:group>
            <v:group style="position:absolute;left:3152;top:2779;width:30;height:10" coordorigin="3152,2779" coordsize="30,10">
              <v:shape style="position:absolute;left:3152;top:2779;width:30;height:10" coordorigin="3152,2779" coordsize="30,10" path="m3152,2784l3182,2784e" filled="false" stroked="true" strokeweight=".6pt" strokecolor="#000000">
                <v:path arrowok="t"/>
              </v:shape>
            </v:group>
            <v:group style="position:absolute;left:3102;top:2779;width:30;height:10" coordorigin="3102,2779" coordsize="30,10">
              <v:shape style="position:absolute;left:3102;top:2779;width:30;height:10" coordorigin="3102,2779" coordsize="30,10" path="m3102,2784l3132,2784e" filled="false" stroked="true" strokeweight=".6pt" strokecolor="#000000">
                <v:path arrowok="t"/>
              </v:shape>
            </v:group>
            <v:group style="position:absolute;left:3053;top:2779;width:30;height:10" coordorigin="3053,2779" coordsize="30,10">
              <v:shape style="position:absolute;left:3053;top:2779;width:30;height:10" coordorigin="3053,2779" coordsize="30,10" path="m3053,2784l3083,2784e" filled="false" stroked="true" strokeweight=".6pt" strokecolor="#000000">
                <v:path arrowok="t"/>
              </v:shape>
            </v:group>
            <v:group style="position:absolute;left:3003;top:2779;width:30;height:10" coordorigin="3003,2779" coordsize="30,10">
              <v:shape style="position:absolute;left:3003;top:2779;width:30;height:10" coordorigin="3003,2779" coordsize="30,10" path="m3003,2784l3033,2784e" filled="false" stroked="true" strokeweight=".6pt" strokecolor="#000000">
                <v:path arrowok="t"/>
              </v:shape>
            </v:group>
            <v:group style="position:absolute;left:2954;top:2779;width:30;height:10" coordorigin="2954,2779" coordsize="30,10">
              <v:shape style="position:absolute;left:2954;top:2779;width:30;height:10" coordorigin="2954,2779" coordsize="30,10" path="m2954,2784l2983,2784e" filled="false" stroked="true" strokeweight=".6pt" strokecolor="#000000">
                <v:path arrowok="t"/>
              </v:shape>
            </v:group>
            <v:group style="position:absolute;left:2904;top:2779;width:30;height:10" coordorigin="2904,2779" coordsize="30,10">
              <v:shape style="position:absolute;left:2904;top:2779;width:30;height:10" coordorigin="2904,2779" coordsize="30,10" path="m2904,2784l2934,2784e" filled="false" stroked="true" strokeweight=".6pt" strokecolor="#000000">
                <v:path arrowok="t"/>
              </v:shape>
            </v:group>
            <v:group style="position:absolute;left:2854;top:2779;width:30;height:10" coordorigin="2854,2779" coordsize="30,10">
              <v:shape style="position:absolute;left:2854;top:2779;width:30;height:10" coordorigin="2854,2779" coordsize="30,10" path="m2854,2784l2884,2784e" filled="false" stroked="true" strokeweight=".6pt" strokecolor="#000000">
                <v:path arrowok="t"/>
              </v:shape>
            </v:group>
            <v:group style="position:absolute;left:2805;top:2779;width:30;height:10" coordorigin="2805,2779" coordsize="30,10">
              <v:shape style="position:absolute;left:2805;top:2779;width:30;height:10" coordorigin="2805,2779" coordsize="30,10" path="m2805,2784l2834,2784e" filled="false" stroked="true" strokeweight=".6pt" strokecolor="#000000">
                <v:path arrowok="t"/>
              </v:shape>
            </v:group>
            <v:group style="position:absolute;left:2755;top:2779;width:30;height:10" coordorigin="2755,2779" coordsize="30,10">
              <v:shape style="position:absolute;left:2755;top:2779;width:30;height:10" coordorigin="2755,2779" coordsize="30,10" path="m2755,2784l2785,2784e" filled="false" stroked="true" strokeweight=".6pt" strokecolor="#000000">
                <v:path arrowok="t"/>
              </v:shape>
            </v:group>
            <v:group style="position:absolute;left:2705;top:2779;width:30;height:10" coordorigin="2705,2779" coordsize="30,10">
              <v:shape style="position:absolute;left:2705;top:2779;width:30;height:10" coordorigin="2705,2779" coordsize="30,10" path="m2705,2784l2735,2784e" filled="false" stroked="true" strokeweight=".6pt" strokecolor="#000000">
                <v:path arrowok="t"/>
              </v:shape>
            </v:group>
            <v:group style="position:absolute;left:2656;top:2779;width:30;height:10" coordorigin="2656,2779" coordsize="30,10">
              <v:shape style="position:absolute;left:2656;top:2779;width:30;height:10" coordorigin="2656,2779" coordsize="30,10" path="m2656,2784l2686,2784e" filled="false" stroked="true" strokeweight=".6pt" strokecolor="#000000">
                <v:path arrowok="t"/>
              </v:shape>
            </v:group>
            <v:group style="position:absolute;left:2606;top:2779;width:30;height:10" coordorigin="2606,2779" coordsize="30,10">
              <v:shape style="position:absolute;left:2606;top:2779;width:30;height:10" coordorigin="2606,2779" coordsize="30,10" path="m2606,2784l2636,2784e" filled="false" stroked="true" strokeweight=".6pt" strokecolor="#000000">
                <v:path arrowok="t"/>
              </v:shape>
            </v:group>
            <v:group style="position:absolute;left:2556;top:2779;width:30;height:10" coordorigin="2556,2779" coordsize="30,10">
              <v:shape style="position:absolute;left:2556;top:2779;width:30;height:10" coordorigin="2556,2779" coordsize="30,10" path="m2556,2784l2586,2784e" filled="false" stroked="true" strokeweight=".6pt" strokecolor="#000000">
                <v:path arrowok="t"/>
              </v:shape>
            </v:group>
            <v:group style="position:absolute;left:2507;top:2779;width:30;height:10" coordorigin="2507,2779" coordsize="30,10">
              <v:shape style="position:absolute;left:2507;top:2779;width:30;height:10" coordorigin="2507,2779" coordsize="30,10" path="m2507,2784l2537,2784e" filled="false" stroked="true" strokeweight=".6pt" strokecolor="#000000">
                <v:path arrowok="t"/>
              </v:shape>
            </v:group>
            <v:group style="position:absolute;left:2457;top:2779;width:30;height:10" coordorigin="2457,2779" coordsize="30,10">
              <v:shape style="position:absolute;left:2457;top:2779;width:30;height:10" coordorigin="2457,2779" coordsize="30,10" path="m2457,2784l2487,2784e" filled="false" stroked="true" strokeweight=".6pt" strokecolor="#000000">
                <v:path arrowok="t"/>
              </v:shape>
            </v:group>
            <v:group style="position:absolute;left:2408;top:2779;width:30;height:10" coordorigin="2408,2779" coordsize="30,10">
              <v:shape style="position:absolute;left:2408;top:2779;width:30;height:10" coordorigin="2408,2779" coordsize="30,10" path="m2408,2784l2437,2784e" filled="false" stroked="true" strokeweight=".6pt" strokecolor="#000000">
                <v:path arrowok="t"/>
              </v:shape>
            </v:group>
            <v:group style="position:absolute;left:2358;top:2779;width:30;height:10" coordorigin="2358,2779" coordsize="30,10">
              <v:shape style="position:absolute;left:2358;top:2779;width:30;height:10" coordorigin="2358,2779" coordsize="30,10" path="m2358,2784l2388,2784e" filled="false" stroked="true" strokeweight=".6pt" strokecolor="#000000">
                <v:path arrowok="t"/>
              </v:shape>
            </v:group>
            <v:group style="position:absolute;left:2308;top:2779;width:30;height:10" coordorigin="2308,2779" coordsize="30,10">
              <v:shape style="position:absolute;left:2308;top:2779;width:30;height:10" coordorigin="2308,2779" coordsize="30,10" path="m2308,2784l2338,2784e" filled="false" stroked="true" strokeweight=".6pt" strokecolor="#000000">
                <v:path arrowok="t"/>
              </v:shape>
            </v:group>
            <v:group style="position:absolute;left:2259;top:2779;width:30;height:10" coordorigin="2259,2779" coordsize="30,10">
              <v:shape style="position:absolute;left:2259;top:2779;width:30;height:10" coordorigin="2259,2779" coordsize="30,10" path="m2259,2784l2288,2784e" filled="false" stroked="true" strokeweight=".6pt" strokecolor="#000000">
                <v:path arrowok="t"/>
              </v:shape>
            </v:group>
            <v:group style="position:absolute;left:2209;top:2779;width:30;height:10" coordorigin="2209,2779" coordsize="30,10">
              <v:shape style="position:absolute;left:2209;top:2779;width:30;height:10" coordorigin="2209,2779" coordsize="30,10" path="m2209,2784l2239,2784e" filled="false" stroked="true" strokeweight=".6pt" strokecolor="#000000">
                <v:path arrowok="t"/>
              </v:shape>
            </v:group>
            <v:group style="position:absolute;left:2159;top:2779;width:30;height:10" coordorigin="2159,2779" coordsize="30,10">
              <v:shape style="position:absolute;left:2159;top:2779;width:30;height:10" coordorigin="2159,2779" coordsize="30,10" path="m2159,2784l2189,2784e" filled="false" stroked="true" strokeweight=".6pt" strokecolor="#000000">
                <v:path arrowok="t"/>
              </v:shape>
            </v:group>
            <v:group style="position:absolute;left:2110;top:2779;width:30;height:10" coordorigin="2110,2779" coordsize="30,10">
              <v:shape style="position:absolute;left:2110;top:2779;width:30;height:10" coordorigin="2110,2779" coordsize="30,10" path="m2110,2784l2140,2784e" filled="false" stroked="true" strokeweight=".6pt" strokecolor="#000000">
                <v:path arrowok="t"/>
              </v:shape>
            </v:group>
            <v:group style="position:absolute;left:2060;top:2779;width:30;height:10" coordorigin="2060,2779" coordsize="30,10">
              <v:shape style="position:absolute;left:2060;top:2779;width:30;height:10" coordorigin="2060,2779" coordsize="30,10" path="m2060,2784l2090,2784e" filled="false" stroked="true" strokeweight=".6pt" strokecolor="#000000">
                <v:path arrowok="t"/>
              </v:shape>
            </v:group>
            <v:group style="position:absolute;left:2011;top:2779;width:30;height:10" coordorigin="2011,2779" coordsize="30,10">
              <v:shape style="position:absolute;left:2011;top:2779;width:30;height:10" coordorigin="2011,2779" coordsize="30,10" path="m2011,2784l2040,2784e" filled="false" stroked="true" strokeweight=".6pt" strokecolor="#000000">
                <v:path arrowok="t"/>
              </v:shape>
            </v:group>
            <v:group style="position:absolute;left:1961;top:2779;width:30;height:10" coordorigin="1961,2779" coordsize="30,10">
              <v:shape style="position:absolute;left:1961;top:2779;width:30;height:10" coordorigin="1961,2779" coordsize="30,10" path="m1961,2784l1991,2784e" filled="false" stroked="true" strokeweight=".6pt" strokecolor="#000000">
                <v:path arrowok="t"/>
              </v:shape>
            </v:group>
            <v:group style="position:absolute;left:1911;top:2779;width:30;height:10" coordorigin="1911,2779" coordsize="30,10">
              <v:shape style="position:absolute;left:1911;top:2779;width:30;height:10" coordorigin="1911,2779" coordsize="30,10" path="m1911,2784l1941,2784e" filled="false" stroked="true" strokeweight=".6pt" strokecolor="#000000">
                <v:path arrowok="t"/>
              </v:shape>
            </v:group>
            <v:group style="position:absolute;left:1862;top:2779;width:30;height:10" coordorigin="1862,2779" coordsize="30,10">
              <v:shape style="position:absolute;left:1862;top:2779;width:30;height:10" coordorigin="1862,2779" coordsize="30,10" path="m1862,2784l1891,2784e" filled="false" stroked="true" strokeweight=".6pt" strokecolor="#000000">
                <v:path arrowok="t"/>
              </v:shape>
            </v:group>
            <v:group style="position:absolute;left:1812;top:2779;width:30;height:10" coordorigin="1812,2779" coordsize="30,10">
              <v:shape style="position:absolute;left:1812;top:2779;width:30;height:10" coordorigin="1812,2779" coordsize="30,10" path="m1812,2784l1842,2784e" filled="false" stroked="true" strokeweight=".6pt" strokecolor="#000000">
                <v:path arrowok="t"/>
              </v:shape>
            </v:group>
            <v:group style="position:absolute;left:1762;top:2779;width:30;height:10" coordorigin="1762,2779" coordsize="30,10">
              <v:shape style="position:absolute;left:1762;top:2779;width:30;height:10" coordorigin="1762,2779" coordsize="30,10" path="m1762,2784l1792,2784e" filled="false" stroked="true" strokeweight=".6pt" strokecolor="#000000">
                <v:path arrowok="t"/>
              </v:shape>
            </v:group>
            <v:group style="position:absolute;left:1713;top:2779;width:30;height:10" coordorigin="1713,2779" coordsize="30,10">
              <v:shape style="position:absolute;left:1713;top:2779;width:30;height:10" coordorigin="1713,2779" coordsize="30,10" path="m1713,2784l1743,2784e" filled="false" stroked="true" strokeweight=".6pt" strokecolor="#000000">
                <v:path arrowok="t"/>
              </v:shape>
            </v:group>
            <v:group style="position:absolute;left:1663;top:2779;width:30;height:10" coordorigin="1663,2779" coordsize="30,10">
              <v:shape style="position:absolute;left:1663;top:2779;width:30;height:10" coordorigin="1663,2779" coordsize="30,10" path="m1663,2784l1693,2784e" filled="false" stroked="true" strokeweight=".6pt" strokecolor="#000000">
                <v:path arrowok="t"/>
              </v:shape>
            </v:group>
            <v:group style="position:absolute;left:1613;top:2779;width:30;height:10" coordorigin="1613,2779" coordsize="30,10">
              <v:shape style="position:absolute;left:1613;top:2779;width:30;height:10" coordorigin="1613,2779" coordsize="30,10" path="m1613,2784l1643,2784e" filled="false" stroked="true" strokeweight=".6pt" strokecolor="#000000">
                <v:path arrowok="t"/>
              </v:shape>
            </v:group>
            <v:group style="position:absolute;left:1564;top:2779;width:30;height:10" coordorigin="1564,2779" coordsize="30,10">
              <v:shape style="position:absolute;left:1564;top:2779;width:30;height:10" coordorigin="1564,2779" coordsize="30,10" path="m1564,2784l1594,2784e" filled="false" stroked="true" strokeweight=".6pt" strokecolor="#000000">
                <v:path arrowok="t"/>
              </v:shape>
            </v:group>
            <v:group style="position:absolute;left:1514;top:2779;width:30;height:10" coordorigin="1514,2779" coordsize="30,10">
              <v:shape style="position:absolute;left:1514;top:2779;width:30;height:10" coordorigin="1514,2779" coordsize="30,10" path="m1514,2784l1544,2784e" filled="false" stroked="true" strokeweight=".6pt" strokecolor="#000000">
                <v:path arrowok="t"/>
              </v:shape>
            </v:group>
            <v:group style="position:absolute;left:1465;top:2779;width:30;height:10" coordorigin="1465,2779" coordsize="30,10">
              <v:shape style="position:absolute;left:1465;top:2779;width:30;height:10" coordorigin="1465,2779" coordsize="30,10" path="m1465,2784l1494,2784e" filled="false" stroked="true" strokeweight=".6pt" strokecolor="#000000">
                <v:path arrowok="t"/>
              </v:shape>
            </v:group>
            <v:group style="position:absolute;left:1415;top:2779;width:30;height:10" coordorigin="1415,2779" coordsize="30,10">
              <v:shape style="position:absolute;left:1415;top:2779;width:30;height:10" coordorigin="1415,2779" coordsize="30,10" path="m1415,2784l1445,2784e" filled="false" stroked="true" strokeweight=".6pt" strokecolor="#000000">
                <v:path arrowok="t"/>
              </v:shape>
            </v:group>
            <v:group style="position:absolute;left:1365;top:2779;width:30;height:10" coordorigin="1365,2779" coordsize="30,10">
              <v:shape style="position:absolute;left:1365;top:2779;width:30;height:10" coordorigin="1365,2779" coordsize="30,10" path="m1365,2784l1395,2784e" filled="false" stroked="true" strokeweight=".6pt" strokecolor="#000000">
                <v:path arrowok="t"/>
              </v:shape>
            </v:group>
            <v:group style="position:absolute;left:1316;top:2779;width:30;height:10" coordorigin="1316,2779" coordsize="30,10">
              <v:shape style="position:absolute;left:1316;top:2779;width:30;height:10" coordorigin="1316,2779" coordsize="30,10" path="m1316,2784l1345,2784e" filled="false" stroked="true" strokeweight=".6pt" strokecolor="#000000">
                <v:path arrowok="t"/>
              </v:shape>
            </v:group>
            <v:group style="position:absolute;left:1266;top:2779;width:30;height:10" coordorigin="1266,2779" coordsize="30,10">
              <v:shape style="position:absolute;left:1266;top:2779;width:30;height:10" coordorigin="1266,2779" coordsize="30,10" path="m1266,2784l1296,2784e" filled="false" stroked="true" strokeweight=".6pt" strokecolor="#000000">
                <v:path arrowok="t"/>
              </v:shape>
            </v:group>
            <v:group style="position:absolute;left:1216;top:2779;width:30;height:10" coordorigin="1216,2779" coordsize="30,10">
              <v:shape style="position:absolute;left:1216;top:2779;width:30;height:10" coordorigin="1216,2779" coordsize="30,10" path="m1216,2784l1246,2784e" filled="false" stroked="true" strokeweight=".6pt" strokecolor="#000000">
                <v:path arrowok="t"/>
              </v:shape>
            </v:group>
            <v:group style="position:absolute;left:1167;top:2779;width:30;height:10" coordorigin="1167,2779" coordsize="30,10">
              <v:shape style="position:absolute;left:1167;top:2779;width:30;height:10" coordorigin="1167,2779" coordsize="30,10" path="m1167,2784l1197,2784e" filled="false" stroked="true" strokeweight=".6pt" strokecolor="#000000">
                <v:path arrowok="t"/>
              </v:shape>
            </v:group>
            <v:group style="position:absolute;left:1117;top:2779;width:30;height:10" coordorigin="1117,2779" coordsize="30,10">
              <v:shape style="position:absolute;left:1117;top:2779;width:30;height:10" coordorigin="1117,2779" coordsize="30,10" path="m1117,2784l1147,2784e" filled="false" stroked="true" strokeweight=".6pt" strokecolor="#000000">
                <v:path arrowok="t"/>
              </v:shape>
            </v:group>
            <v:group style="position:absolute;left:1067;top:2779;width:30;height:10" coordorigin="1067,2779" coordsize="30,10">
              <v:shape style="position:absolute;left:1067;top:2779;width:30;height:10" coordorigin="1067,2779" coordsize="30,10" path="m1067,2784l1097,2784e" filled="false" stroked="true" strokeweight=".6pt" strokecolor="#000000">
                <v:path arrowok="t"/>
              </v:shape>
            </v:group>
            <v:group style="position:absolute;left:1018;top:2779;width:30;height:10" coordorigin="1018,2779" coordsize="30,10">
              <v:shape style="position:absolute;left:1018;top:2779;width:30;height:10" coordorigin="1018,2779" coordsize="30,10" path="m1018,2784l1048,2784e" filled="false" stroked="true" strokeweight=".6pt" strokecolor="#000000">
                <v:path arrowok="t"/>
              </v:shape>
            </v:group>
            <v:group style="position:absolute;left:968;top:2779;width:30;height:10" coordorigin="968,2779" coordsize="30,10">
              <v:shape style="position:absolute;left:968;top:2779;width:30;height:10" coordorigin="968,2779" coordsize="30,10" path="m968,2784l998,2784e" filled="false" stroked="true" strokeweight=".6pt" strokecolor="#000000">
                <v:path arrowok="t"/>
              </v:shape>
            </v:group>
            <v:group style="position:absolute;left:919;top:2779;width:30;height:10" coordorigin="919,2779" coordsize="30,10">
              <v:shape style="position:absolute;left:919;top:2779;width:30;height:10" coordorigin="919,2779" coordsize="30,10" path="m919,2784l948,2784e" filled="false" stroked="true" strokeweight=".6pt" strokecolor="#000000">
                <v:path arrowok="t"/>
              </v:shape>
            </v:group>
            <v:group style="position:absolute;left:869;top:2779;width:30;height:10" coordorigin="869,2779" coordsize="30,10">
              <v:shape style="position:absolute;left:869;top:2779;width:30;height:10" coordorigin="869,2779" coordsize="30,10" path="m869,2784l899,2784e" filled="false" stroked="true" strokeweight=".6pt" strokecolor="#000000">
                <v:path arrowok="t"/>
              </v:shape>
            </v:group>
            <v:group style="position:absolute;left:819;top:2779;width:30;height:10" coordorigin="819,2779" coordsize="30,10">
              <v:shape style="position:absolute;left:819;top:2779;width:30;height:10" coordorigin="819,2779" coordsize="30,10" path="m819,2784l849,2784e" filled="false" stroked="true" strokeweight=".6pt" strokecolor="#000000">
                <v:path arrowok="t"/>
              </v:shape>
            </v:group>
            <v:group style="position:absolute;left:770;top:2779;width:30;height:10" coordorigin="770,2779" coordsize="30,10">
              <v:shape style="position:absolute;left:770;top:2779;width:30;height:10" coordorigin="770,2779" coordsize="30,10" path="m770,2784l799,2784e" filled="false" stroked="true" strokeweight=".6pt" strokecolor="#000000">
                <v:path arrowok="t"/>
              </v:shape>
            </v:group>
            <v:group style="position:absolute;left:720;top:2779;width:30;height:10" coordorigin="720,2779" coordsize="30,10">
              <v:shape style="position:absolute;left:720;top:2779;width:30;height:10" coordorigin="720,2779" coordsize="30,10" path="m720,2784l750,2784e" filled="false" stroked="true" strokeweight=".6pt" strokecolor="#000000">
                <v:path arrowok="t"/>
              </v:shape>
            </v:group>
            <v:group style="position:absolute;left:3301;top:2779;width:15;height:10" coordorigin="3301,2779" coordsize="15,10">
              <v:shape style="position:absolute;left:3301;top:2779;width:15;height:10" coordorigin="3301,2779" coordsize="15,10" path="m3301,2784l3316,2784e" filled="false" stroked="true" strokeweight=".6pt" strokecolor="#000000">
                <v:path arrowok="t"/>
              </v:shape>
            </v:group>
            <v:group style="position:absolute;left:680;top:2789;width:20;height:2" coordorigin="680,2789" coordsize="20,2">
              <v:shape style="position:absolute;left:680;top:2789;width:20;height:2" coordorigin="680,2789" coordsize="20,0" path="m680,2789l700,2789e" filled="false" stroked="true" strokeweight="1.1pt" strokecolor="#000000">
                <v:path arrowok="t"/>
              </v:shape>
            </v:group>
            <v:group style="position:absolute;left:680;top:2819;width:10;height:30" coordorigin="680,2819" coordsize="10,30">
              <v:shape style="position:absolute;left:680;top:2819;width:10;height:30" coordorigin="680,2819" coordsize="10,30" path="m680,2834l690,2834e" filled="false" stroked="true" strokeweight="1.599pt" strokecolor="#000000">
                <v:path arrowok="t"/>
              </v:shape>
            </v:group>
            <v:group style="position:absolute;left:680;top:2869;width:10;height:30" coordorigin="680,2869" coordsize="10,30">
              <v:shape style="position:absolute;left:680;top:2869;width:10;height:30" coordorigin="680,2869" coordsize="10,30" path="m680,2884l690,2884e" filled="false" stroked="true" strokeweight="1.599pt" strokecolor="#000000">
                <v:path arrowok="t"/>
              </v:shape>
            </v:group>
            <v:group style="position:absolute;left:680;top:2919;width:10;height:30" coordorigin="680,2919" coordsize="10,30">
              <v:shape style="position:absolute;left:680;top:2919;width:10;height:30" coordorigin="680,2919" coordsize="10,30" path="m680,2934l690,2934e" filled="false" stroked="true" strokeweight="1.599pt" strokecolor="#000000">
                <v:path arrowok="t"/>
              </v:shape>
            </v:group>
            <v:group style="position:absolute;left:680;top:2969;width:10;height:30" coordorigin="680,2969" coordsize="10,30">
              <v:shape style="position:absolute;left:680;top:2969;width:10;height:30" coordorigin="680,2969" coordsize="10,30" path="m680,2984l690,2984e" filled="false" stroked="true" strokeweight="1.599pt" strokecolor="#000000">
                <v:path arrowok="t"/>
              </v:shape>
            </v:group>
            <v:group style="position:absolute;left:680;top:3019;width:10;height:30" coordorigin="680,3019" coordsize="10,30">
              <v:shape style="position:absolute;left:680;top:3019;width:10;height:30" coordorigin="680,3019" coordsize="10,30" path="m680,3034l690,3034e" filled="false" stroked="true" strokeweight="1.598pt" strokecolor="#000000">
                <v:path arrowok="t"/>
              </v:shape>
            </v:group>
            <v:group style="position:absolute;left:680;top:3069;width:10;height:30" coordorigin="680,3069" coordsize="10,30">
              <v:shape style="position:absolute;left:680;top:3069;width:10;height:30" coordorigin="680,3069" coordsize="10,30" path="m680,3084l690,3084e" filled="false" stroked="true" strokeweight="1.598pt" strokecolor="#000000">
                <v:path arrowok="t"/>
              </v:shape>
            </v:group>
            <v:group style="position:absolute;left:680;top:3119;width:10;height:30" coordorigin="680,3119" coordsize="10,30">
              <v:shape style="position:absolute;left:680;top:3119;width:10;height:30" coordorigin="680,3119" coordsize="10,30" path="m680,3134l690,3134e" filled="false" stroked="true" strokeweight="1.598pt" strokecolor="#000000">
                <v:path arrowok="t"/>
              </v:shape>
            </v:group>
            <v:group style="position:absolute;left:680;top:3169;width:10;height:30" coordorigin="680,3169" coordsize="10,30">
              <v:shape style="position:absolute;left:680;top:3169;width:10;height:30" coordorigin="680,3169" coordsize="10,30" path="m680,3184l690,3184e" filled="false" stroked="true" strokeweight="1.598pt" strokecolor="#000000">
                <v:path arrowok="t"/>
              </v:shape>
            </v:group>
            <v:group style="position:absolute;left:680;top:3219;width:10;height:30" coordorigin="680,3219" coordsize="10,30">
              <v:shape style="position:absolute;left:680;top:3219;width:10;height:30" coordorigin="680,3219" coordsize="10,30" path="m680,3234l690,3234e" filled="false" stroked="true" strokeweight="1.598pt" strokecolor="#000000">
                <v:path arrowok="t"/>
              </v:shape>
            </v:group>
            <v:group style="position:absolute;left:680;top:3269;width:10;height:30" coordorigin="680,3269" coordsize="10,30">
              <v:shape style="position:absolute;left:680;top:3269;width:10;height:30" coordorigin="680,3269" coordsize="10,30" path="m680,3283l690,3283e" filled="false" stroked="true" strokeweight="1.598pt" strokecolor="#000000">
                <v:path arrowok="t"/>
              </v:shape>
            </v:group>
            <v:group style="position:absolute;left:680;top:3318;width:10;height:30" coordorigin="680,3318" coordsize="10,30">
              <v:shape style="position:absolute;left:680;top:3318;width:10;height:30" coordorigin="680,3318" coordsize="10,30" path="m680,3333l690,3333e" filled="false" stroked="true" strokeweight="1.598pt" strokecolor="#000000">
                <v:path arrowok="t"/>
              </v:shape>
            </v:group>
            <v:group style="position:absolute;left:680;top:3368;width:10;height:30" coordorigin="680,3368" coordsize="10,30">
              <v:shape style="position:absolute;left:680;top:3368;width:10;height:30" coordorigin="680,3368" coordsize="10,30" path="m680,3383l690,3383e" filled="false" stroked="true" strokeweight="1.598pt" strokecolor="#000000">
                <v:path arrowok="t"/>
              </v:shape>
            </v:group>
            <v:group style="position:absolute;left:680;top:3418;width:10;height:30" coordorigin="680,3418" coordsize="10,30">
              <v:shape style="position:absolute;left:680;top:3418;width:10;height:30" coordorigin="680,3418" coordsize="10,30" path="m680,3433l690,3433e" filled="false" stroked="true" strokeweight="1.598pt" strokecolor="#000000">
                <v:path arrowok="t"/>
              </v:shape>
            </v:group>
            <v:group style="position:absolute;left:680;top:3468;width:10;height:30" coordorigin="680,3468" coordsize="10,30">
              <v:shape style="position:absolute;left:680;top:3468;width:10;height:30" coordorigin="680,3468" coordsize="10,30" path="m680,3483l690,3483e" filled="false" stroked="true" strokeweight="1.598pt" strokecolor="#000000">
                <v:path arrowok="t"/>
              </v:shape>
            </v:group>
            <v:group style="position:absolute;left:680;top:3518;width:10;height:30" coordorigin="680,3518" coordsize="10,30">
              <v:shape style="position:absolute;left:680;top:3518;width:10;height:30" coordorigin="680,3518" coordsize="10,30" path="m680,3533l690,3533e" filled="false" stroked="true" strokeweight="1.598pt" strokecolor="#000000">
                <v:path arrowok="t"/>
              </v:shape>
            </v:group>
            <v:group style="position:absolute;left:680;top:3568;width:10;height:30" coordorigin="680,3568" coordsize="10,30">
              <v:shape style="position:absolute;left:680;top:3568;width:10;height:30" coordorigin="680,3568" coordsize="10,30" path="m680,3583l690,3583e" filled="false" stroked="true" strokeweight="1.599pt" strokecolor="#000000">
                <v:path arrowok="t"/>
              </v:shape>
            </v:group>
            <v:group style="position:absolute;left:680;top:3618;width:10;height:30" coordorigin="680,3618" coordsize="10,30">
              <v:shape style="position:absolute;left:680;top:3618;width:10;height:30" coordorigin="680,3618" coordsize="10,30" path="m680,3633l690,3633e" filled="false" stroked="true" strokeweight="1.599pt" strokecolor="#000000">
                <v:path arrowok="t"/>
              </v:shape>
            </v:group>
            <v:group style="position:absolute;left:680;top:3668;width:10;height:30" coordorigin="680,3668" coordsize="10,30">
              <v:shape style="position:absolute;left:680;top:3668;width:10;height:30" coordorigin="680,3668" coordsize="10,30" path="m680,3683l690,3683e" filled="false" stroked="true" strokeweight="1.599pt" strokecolor="#000000">
                <v:path arrowok="t"/>
              </v:shape>
            </v:group>
            <v:group style="position:absolute;left:680;top:3718;width:10;height:30" coordorigin="680,3718" coordsize="10,30">
              <v:shape style="position:absolute;left:680;top:3718;width:10;height:30" coordorigin="680,3718" coordsize="10,30" path="m680,3733l690,3733e" filled="false" stroked="true" strokeweight="1.599pt" strokecolor="#000000">
                <v:path arrowok="t"/>
              </v:shape>
            </v:group>
            <v:group style="position:absolute;left:680;top:3768;width:10;height:30" coordorigin="680,3768" coordsize="10,30">
              <v:shape style="position:absolute;left:680;top:3768;width:10;height:30" coordorigin="680,3768" coordsize="10,30" path="m680,3783l690,3783e" filled="false" stroked="true" strokeweight="1.599pt" strokecolor="#000000">
                <v:path arrowok="t"/>
              </v:shape>
            </v:group>
            <v:group style="position:absolute;left:680;top:3818;width:10;height:30" coordorigin="680,3818" coordsize="10,30">
              <v:shape style="position:absolute;left:680;top:3818;width:10;height:30" coordorigin="680,3818" coordsize="10,30" path="m680,3833l690,3833e" filled="false" stroked="true" strokeweight="1.599pt" strokecolor="#000000">
                <v:path arrowok="t"/>
              </v:shape>
            </v:group>
            <v:group style="position:absolute;left:680;top:3868;width:10;height:30" coordorigin="680,3868" coordsize="10,30">
              <v:shape style="position:absolute;left:680;top:3868;width:10;height:30" coordorigin="680,3868" coordsize="10,30" path="m680,3883l690,3883e" filled="false" stroked="true" strokeweight="1.598pt" strokecolor="#000000">
                <v:path arrowok="t"/>
              </v:shape>
            </v:group>
            <v:group style="position:absolute;left:680;top:3918;width:10;height:30" coordorigin="680,3918" coordsize="10,30">
              <v:shape style="position:absolute;left:680;top:3918;width:10;height:30" coordorigin="680,3918" coordsize="10,30" path="m680,3933l690,3933e" filled="false" stroked="true" strokeweight="1.598pt" strokecolor="#000000">
                <v:path arrowok="t"/>
              </v:shape>
            </v:group>
            <v:group style="position:absolute;left:680;top:3968;width:10;height:30" coordorigin="680,3968" coordsize="10,30">
              <v:shape style="position:absolute;left:680;top:3968;width:10;height:30" coordorigin="680,3968" coordsize="10,30" path="m680,3983l690,3983e" filled="false" stroked="true" strokeweight="1.598pt" strokecolor="#000000">
                <v:path arrowok="t"/>
              </v:shape>
            </v:group>
            <v:group style="position:absolute;left:680;top:4018;width:10;height:30" coordorigin="680,4018" coordsize="10,30">
              <v:shape style="position:absolute;left:680;top:4018;width:10;height:30" coordorigin="680,4018" coordsize="10,30" path="m680,4033l690,4033e" filled="false" stroked="true" strokeweight="1.599pt" strokecolor="#000000">
                <v:path arrowok="t"/>
              </v:shape>
            </v:group>
            <v:group style="position:absolute;left:680;top:4068;width:10;height:30" coordorigin="680,4068" coordsize="10,30">
              <v:shape style="position:absolute;left:680;top:4068;width:10;height:30" coordorigin="680,4068" coordsize="10,30" path="m680,4083l690,4083e" filled="false" stroked="true" strokeweight="1.599pt" strokecolor="#000000">
                <v:path arrowok="t"/>
              </v:shape>
            </v:group>
            <v:group style="position:absolute;left:680;top:4118;width:10;height:30" coordorigin="680,4118" coordsize="10,30">
              <v:shape style="position:absolute;left:680;top:4118;width:10;height:30" coordorigin="680,4118" coordsize="10,30" path="m680,4133l690,4133e" filled="false" stroked="true" strokeweight="1.599pt" strokecolor="#000000">
                <v:path arrowok="t"/>
              </v:shape>
            </v:group>
            <v:group style="position:absolute;left:680;top:4168;width:10;height:30" coordorigin="680,4168" coordsize="10,30">
              <v:shape style="position:absolute;left:680;top:4168;width:10;height:30" coordorigin="680,4168" coordsize="10,30" path="m680,4183l690,4183e" filled="false" stroked="true" strokeweight="1.599pt" strokecolor="#000000">
                <v:path arrowok="t"/>
              </v:shape>
            </v:group>
            <v:group style="position:absolute;left:680;top:4218;width:10;height:30" coordorigin="680,4218" coordsize="10,30">
              <v:shape style="position:absolute;left:680;top:4218;width:10;height:30" coordorigin="680,4218" coordsize="10,30" path="m680,4233l690,4233e" filled="false" stroked="true" strokeweight="1.599pt" strokecolor="#000000">
                <v:path arrowok="t"/>
              </v:shape>
            </v:group>
            <v:group style="position:absolute;left:680;top:4267;width:10;height:30" coordorigin="680,4267" coordsize="10,30">
              <v:shape style="position:absolute;left:680;top:4267;width:10;height:30" coordorigin="680,4267" coordsize="10,30" path="m680,4282l690,4282e" filled="false" stroked="true" strokeweight="1.599pt" strokecolor="#000000">
                <v:path arrowok="t"/>
              </v:shape>
            </v:group>
            <v:group style="position:absolute;left:680;top:4317;width:10;height:30" coordorigin="680,4317" coordsize="10,30">
              <v:shape style="position:absolute;left:680;top:4317;width:10;height:30" coordorigin="680,4317" coordsize="10,30" path="m680,4332l690,4332e" filled="false" stroked="true" strokeweight="1.599pt" strokecolor="#000000">
                <v:path arrowok="t"/>
              </v:shape>
            </v:group>
            <v:group style="position:absolute;left:680;top:4367;width:10;height:30" coordorigin="680,4367" coordsize="10,30">
              <v:shape style="position:absolute;left:680;top:4367;width:10;height:30" coordorigin="680,4367" coordsize="10,30" path="m680,4382l690,4382e" filled="false" stroked="true" strokeweight="1.599pt" strokecolor="#000000">
                <v:path arrowok="t"/>
              </v:shape>
            </v:group>
            <v:group style="position:absolute;left:680;top:4417;width:10;height:30" coordorigin="680,4417" coordsize="10,30">
              <v:shape style="position:absolute;left:680;top:4417;width:10;height:30" coordorigin="680,4417" coordsize="10,30" path="m680,4432l690,4432e" filled="false" stroked="true" strokeweight="1.599pt" strokecolor="#000000">
                <v:path arrowok="t"/>
              </v:shape>
            </v:group>
            <v:group style="position:absolute;left:680;top:4467;width:10;height:30" coordorigin="680,4467" coordsize="10,30">
              <v:shape style="position:absolute;left:680;top:4467;width:10;height:30" coordorigin="680,4467" coordsize="10,30" path="m680,4482l690,4482e" filled="false" stroked="true" strokeweight="1.599pt" strokecolor="#000000">
                <v:path arrowok="t"/>
              </v:shape>
            </v:group>
            <v:group style="position:absolute;left:680;top:4517;width:10;height:30" coordorigin="680,4517" coordsize="10,30">
              <v:shape style="position:absolute;left:680;top:4517;width:10;height:30" coordorigin="680,4517" coordsize="10,30" path="m680,4532l690,4532e" filled="false" stroked="true" strokeweight="1.599pt" strokecolor="#000000">
                <v:path arrowok="t"/>
              </v:shape>
            </v:group>
            <v:group style="position:absolute;left:680;top:4567;width:10;height:30" coordorigin="680,4567" coordsize="10,30">
              <v:shape style="position:absolute;left:680;top:4567;width:10;height:30" coordorigin="680,4567" coordsize="10,30" path="m680,4582l690,4582e" filled="false" stroked="true" strokeweight="1.599pt" strokecolor="#000000">
                <v:path arrowok="t"/>
              </v:shape>
            </v:group>
            <v:group style="position:absolute;left:5882;top:2779;width:30;height:10" coordorigin="5882,2779" coordsize="30,10">
              <v:shape style="position:absolute;left:5882;top:2779;width:30;height:10" coordorigin="5882,2779" coordsize="30,10" path="m5882,2784l5912,2784e" filled="false" stroked="true" strokeweight=".6pt" strokecolor="#000000">
                <v:path arrowok="t"/>
              </v:shape>
            </v:group>
            <v:group style="position:absolute;left:5832;top:2779;width:30;height:10" coordorigin="5832,2779" coordsize="30,10">
              <v:shape style="position:absolute;left:5832;top:2779;width:30;height:10" coordorigin="5832,2779" coordsize="30,10" path="m5832,2784l5862,2784e" filled="false" stroked="true" strokeweight=".6pt" strokecolor="#000000">
                <v:path arrowok="t"/>
              </v:shape>
            </v:group>
            <v:group style="position:absolute;left:5783;top:2779;width:30;height:10" coordorigin="5783,2779" coordsize="30,10">
              <v:shape style="position:absolute;left:5783;top:2779;width:30;height:10" coordorigin="5783,2779" coordsize="30,10" path="m5783,2784l5812,2784e" filled="false" stroked="true" strokeweight=".6pt" strokecolor="#000000">
                <v:path arrowok="t"/>
              </v:shape>
            </v:group>
            <v:group style="position:absolute;left:5733;top:2779;width:30;height:10" coordorigin="5733,2779" coordsize="30,10">
              <v:shape style="position:absolute;left:5733;top:2779;width:30;height:10" coordorigin="5733,2779" coordsize="30,10" path="m5733,2784l5763,2784e" filled="false" stroked="true" strokeweight=".6pt" strokecolor="#000000">
                <v:path arrowok="t"/>
              </v:shape>
            </v:group>
            <v:group style="position:absolute;left:5683;top:2779;width:30;height:10" coordorigin="5683,2779" coordsize="30,10">
              <v:shape style="position:absolute;left:5683;top:2779;width:30;height:10" coordorigin="5683,2779" coordsize="30,10" path="m5683,2784l5713,2784e" filled="false" stroked="true" strokeweight=".6pt" strokecolor="#000000">
                <v:path arrowok="t"/>
              </v:shape>
            </v:group>
            <v:group style="position:absolute;left:5634;top:2779;width:30;height:10" coordorigin="5634,2779" coordsize="30,10">
              <v:shape style="position:absolute;left:5634;top:2779;width:30;height:10" coordorigin="5634,2779" coordsize="30,10" path="m5634,2784l5664,2784e" filled="false" stroked="true" strokeweight=".6pt" strokecolor="#000000">
                <v:path arrowok="t"/>
              </v:shape>
            </v:group>
            <v:group style="position:absolute;left:5584;top:2779;width:30;height:10" coordorigin="5584,2779" coordsize="30,10">
              <v:shape style="position:absolute;left:5584;top:2779;width:30;height:10" coordorigin="5584,2779" coordsize="30,10" path="m5584,2784l5614,2784e" filled="false" stroked="true" strokeweight=".6pt" strokecolor="#000000">
                <v:path arrowok="t"/>
              </v:shape>
            </v:group>
            <v:group style="position:absolute;left:5534;top:2779;width:30;height:10" coordorigin="5534,2779" coordsize="30,10">
              <v:shape style="position:absolute;left:5534;top:2779;width:30;height:10" coordorigin="5534,2779" coordsize="30,10" path="m5534,2784l5564,2784e" filled="false" stroked="true" strokeweight=".6pt" strokecolor="#000000">
                <v:path arrowok="t"/>
              </v:shape>
            </v:group>
            <v:group style="position:absolute;left:5485;top:2779;width:30;height:10" coordorigin="5485,2779" coordsize="30,10">
              <v:shape style="position:absolute;left:5485;top:2779;width:30;height:10" coordorigin="5485,2779" coordsize="30,10" path="m5485,2784l5515,2784e" filled="false" stroked="true" strokeweight=".6pt" strokecolor="#000000">
                <v:path arrowok="t"/>
              </v:shape>
            </v:group>
            <v:group style="position:absolute;left:5435;top:2779;width:30;height:10" coordorigin="5435,2779" coordsize="30,10">
              <v:shape style="position:absolute;left:5435;top:2779;width:30;height:10" coordorigin="5435,2779" coordsize="30,10" path="m5435,2784l5465,2784e" filled="false" stroked="true" strokeweight=".6pt" strokecolor="#000000">
                <v:path arrowok="t"/>
              </v:shape>
            </v:group>
            <v:group style="position:absolute;left:5386;top:2779;width:30;height:10" coordorigin="5386,2779" coordsize="30,10">
              <v:shape style="position:absolute;left:5386;top:2779;width:30;height:10" coordorigin="5386,2779" coordsize="30,10" path="m5386,2784l5415,2784e" filled="false" stroked="true" strokeweight=".6pt" strokecolor="#000000">
                <v:path arrowok="t"/>
              </v:shape>
            </v:group>
            <v:group style="position:absolute;left:5336;top:2779;width:30;height:10" coordorigin="5336,2779" coordsize="30,10">
              <v:shape style="position:absolute;left:5336;top:2779;width:30;height:10" coordorigin="5336,2779" coordsize="30,10" path="m5336,2784l5366,2784e" filled="false" stroked="true" strokeweight=".6pt" strokecolor="#000000">
                <v:path arrowok="t"/>
              </v:shape>
            </v:group>
            <v:group style="position:absolute;left:5286;top:2779;width:30;height:10" coordorigin="5286,2779" coordsize="30,10">
              <v:shape style="position:absolute;left:5286;top:2779;width:30;height:10" coordorigin="5286,2779" coordsize="30,10" path="m5286,2784l5316,2784e" filled="false" stroked="true" strokeweight=".6pt" strokecolor="#000000">
                <v:path arrowok="t"/>
              </v:shape>
            </v:group>
            <v:group style="position:absolute;left:5237;top:2779;width:30;height:10" coordorigin="5237,2779" coordsize="30,10">
              <v:shape style="position:absolute;left:5237;top:2779;width:30;height:10" coordorigin="5237,2779" coordsize="30,10" path="m5237,2784l5266,2784e" filled="false" stroked="true" strokeweight=".6pt" strokecolor="#000000">
                <v:path arrowok="t"/>
              </v:shape>
            </v:group>
            <v:group style="position:absolute;left:5187;top:2779;width:30;height:10" coordorigin="5187,2779" coordsize="30,10">
              <v:shape style="position:absolute;left:5187;top:2779;width:30;height:10" coordorigin="5187,2779" coordsize="30,10" path="m5187,2784l5217,2784e" filled="false" stroked="true" strokeweight=".6pt" strokecolor="#000000">
                <v:path arrowok="t"/>
              </v:shape>
            </v:group>
            <v:group style="position:absolute;left:5137;top:2779;width:30;height:10" coordorigin="5137,2779" coordsize="30,10">
              <v:shape style="position:absolute;left:5137;top:2779;width:30;height:10" coordorigin="5137,2779" coordsize="30,10" path="m5137,2784l5167,2784e" filled="false" stroked="true" strokeweight=".6pt" strokecolor="#000000">
                <v:path arrowok="t"/>
              </v:shape>
            </v:group>
            <v:group style="position:absolute;left:5088;top:2779;width:30;height:10" coordorigin="5088,2779" coordsize="30,10">
              <v:shape style="position:absolute;left:5088;top:2779;width:30;height:10" coordorigin="5088,2779" coordsize="30,10" path="m5088,2784l5118,2784e" filled="false" stroked="true" strokeweight=".6pt" strokecolor="#000000">
                <v:path arrowok="t"/>
              </v:shape>
            </v:group>
            <v:group style="position:absolute;left:5038;top:2779;width:30;height:10" coordorigin="5038,2779" coordsize="30,10">
              <v:shape style="position:absolute;left:5038;top:2779;width:30;height:10" coordorigin="5038,2779" coordsize="30,10" path="m5038,2784l5068,2784e" filled="false" stroked="true" strokeweight=".6pt" strokecolor="#000000">
                <v:path arrowok="t"/>
              </v:shape>
            </v:group>
            <v:group style="position:absolute;left:4988;top:2779;width:30;height:10" coordorigin="4988,2779" coordsize="30,10">
              <v:shape style="position:absolute;left:4988;top:2779;width:30;height:10" coordorigin="4988,2779" coordsize="30,10" path="m4988,2784l5018,2784e" filled="false" stroked="true" strokeweight=".6pt" strokecolor="#000000">
                <v:path arrowok="t"/>
              </v:shape>
            </v:group>
            <v:group style="position:absolute;left:4939;top:2779;width:30;height:10" coordorigin="4939,2779" coordsize="30,10">
              <v:shape style="position:absolute;left:4939;top:2779;width:30;height:10" coordorigin="4939,2779" coordsize="30,10" path="m4939,2784l4969,2784e" filled="false" stroked="true" strokeweight=".6pt" strokecolor="#000000">
                <v:path arrowok="t"/>
              </v:shape>
            </v:group>
            <v:group style="position:absolute;left:4889;top:2779;width:30;height:10" coordorigin="4889,2779" coordsize="30,10">
              <v:shape style="position:absolute;left:4889;top:2779;width:30;height:10" coordorigin="4889,2779" coordsize="30,10" path="m4889,2784l4919,2784e" filled="false" stroked="true" strokeweight=".6pt" strokecolor="#000000">
                <v:path arrowok="t"/>
              </v:shape>
            </v:group>
            <v:group style="position:absolute;left:4840;top:2779;width:30;height:10" coordorigin="4840,2779" coordsize="30,10">
              <v:shape style="position:absolute;left:4840;top:2779;width:30;height:10" coordorigin="4840,2779" coordsize="30,10" path="m4840,2784l4869,2784e" filled="false" stroked="true" strokeweight=".6pt" strokecolor="#000000">
                <v:path arrowok="t"/>
              </v:shape>
            </v:group>
            <v:group style="position:absolute;left:4790;top:2779;width:30;height:10" coordorigin="4790,2779" coordsize="30,10">
              <v:shape style="position:absolute;left:4790;top:2779;width:30;height:10" coordorigin="4790,2779" coordsize="30,10" path="m4790,2784l4820,2784e" filled="false" stroked="true" strokeweight=".6pt" strokecolor="#000000">
                <v:path arrowok="t"/>
              </v:shape>
            </v:group>
            <v:group style="position:absolute;left:4740;top:2779;width:30;height:10" coordorigin="4740,2779" coordsize="30,10">
              <v:shape style="position:absolute;left:4740;top:2779;width:30;height:10" coordorigin="4740,2779" coordsize="30,10" path="m4740,2784l4770,2784e" filled="false" stroked="true" strokeweight=".6pt" strokecolor="#000000">
                <v:path arrowok="t"/>
              </v:shape>
            </v:group>
            <v:group style="position:absolute;left:4691;top:2779;width:30;height:10" coordorigin="4691,2779" coordsize="30,10">
              <v:shape style="position:absolute;left:4691;top:2779;width:30;height:10" coordorigin="4691,2779" coordsize="30,10" path="m4691,2784l4720,2784e" filled="false" stroked="true" strokeweight=".6pt" strokecolor="#000000">
                <v:path arrowok="t"/>
              </v:shape>
            </v:group>
            <v:group style="position:absolute;left:4641;top:2779;width:30;height:10" coordorigin="4641,2779" coordsize="30,10">
              <v:shape style="position:absolute;left:4641;top:2779;width:30;height:10" coordorigin="4641,2779" coordsize="30,10" path="m4641,2784l4671,2784e" filled="false" stroked="true" strokeweight=".6pt" strokecolor="#000000">
                <v:path arrowok="t"/>
              </v:shape>
            </v:group>
            <v:group style="position:absolute;left:4591;top:2779;width:30;height:10" coordorigin="4591,2779" coordsize="30,10">
              <v:shape style="position:absolute;left:4591;top:2779;width:30;height:10" coordorigin="4591,2779" coordsize="30,10" path="m4591,2784l4621,2784e" filled="false" stroked="true" strokeweight=".6pt" strokecolor="#000000">
                <v:path arrowok="t"/>
              </v:shape>
            </v:group>
            <v:group style="position:absolute;left:4542;top:2779;width:30;height:10" coordorigin="4542,2779" coordsize="30,10">
              <v:shape style="position:absolute;left:4542;top:2779;width:30;height:10" coordorigin="4542,2779" coordsize="30,10" path="m4542,2784l4572,2784e" filled="false" stroked="true" strokeweight=".6pt" strokecolor="#000000">
                <v:path arrowok="t"/>
              </v:shape>
            </v:group>
            <v:group style="position:absolute;left:4492;top:2779;width:30;height:10" coordorigin="4492,2779" coordsize="30,10">
              <v:shape style="position:absolute;left:4492;top:2779;width:30;height:10" coordorigin="4492,2779" coordsize="30,10" path="m4492,2784l4522,2784e" filled="false" stroked="true" strokeweight=".6pt" strokecolor="#000000">
                <v:path arrowok="t"/>
              </v:shape>
            </v:group>
            <v:group style="position:absolute;left:4443;top:2779;width:30;height:10" coordorigin="4443,2779" coordsize="30,10">
              <v:shape style="position:absolute;left:4443;top:2779;width:30;height:10" coordorigin="4443,2779" coordsize="30,10" path="m4443,2784l4472,2784e" filled="false" stroked="true" strokeweight=".6pt" strokecolor="#000000">
                <v:path arrowok="t"/>
              </v:shape>
            </v:group>
            <v:group style="position:absolute;left:4393;top:2779;width:30;height:10" coordorigin="4393,2779" coordsize="30,10">
              <v:shape style="position:absolute;left:4393;top:2779;width:30;height:10" coordorigin="4393,2779" coordsize="30,10" path="m4393,2784l4423,2784e" filled="false" stroked="true" strokeweight=".6pt" strokecolor="#000000">
                <v:path arrowok="t"/>
              </v:shape>
            </v:group>
            <v:group style="position:absolute;left:4343;top:2779;width:30;height:10" coordorigin="4343,2779" coordsize="30,10">
              <v:shape style="position:absolute;left:4343;top:2779;width:30;height:10" coordorigin="4343,2779" coordsize="30,10" path="m4343,2784l4373,2784e" filled="false" stroked="true" strokeweight=".6pt" strokecolor="#000000">
                <v:path arrowok="t"/>
              </v:shape>
            </v:group>
            <v:group style="position:absolute;left:4294;top:2779;width:30;height:10" coordorigin="4294,2779" coordsize="30,10">
              <v:shape style="position:absolute;left:4294;top:2779;width:30;height:10" coordorigin="4294,2779" coordsize="30,10" path="m4294,2784l4323,2784e" filled="false" stroked="true" strokeweight=".6pt" strokecolor="#000000">
                <v:path arrowok="t"/>
              </v:shape>
            </v:group>
            <v:group style="position:absolute;left:4244;top:2779;width:30;height:10" coordorigin="4244,2779" coordsize="30,10">
              <v:shape style="position:absolute;left:4244;top:2779;width:30;height:10" coordorigin="4244,2779" coordsize="30,10" path="m4244,2784l4274,2784e" filled="false" stroked="true" strokeweight=".6pt" strokecolor="#000000">
                <v:path arrowok="t"/>
              </v:shape>
            </v:group>
            <v:group style="position:absolute;left:4194;top:2779;width:30;height:10" coordorigin="4194,2779" coordsize="30,10">
              <v:shape style="position:absolute;left:4194;top:2779;width:30;height:10" coordorigin="4194,2779" coordsize="30,10" path="m4194,2784l4224,2784e" filled="false" stroked="true" strokeweight=".6pt" strokecolor="#000000">
                <v:path arrowok="t"/>
              </v:shape>
            </v:group>
            <v:group style="position:absolute;left:4145;top:2779;width:30;height:10" coordorigin="4145,2779" coordsize="30,10">
              <v:shape style="position:absolute;left:4145;top:2779;width:30;height:10" coordorigin="4145,2779" coordsize="30,10" path="m4145,2784l4175,2784e" filled="false" stroked="true" strokeweight=".6pt" strokecolor="#000000">
                <v:path arrowok="t"/>
              </v:shape>
            </v:group>
            <v:group style="position:absolute;left:4095;top:2779;width:30;height:10" coordorigin="4095,2779" coordsize="30,10">
              <v:shape style="position:absolute;left:4095;top:2779;width:30;height:10" coordorigin="4095,2779" coordsize="30,10" path="m4095,2784l4125,2784e" filled="false" stroked="true" strokeweight=".6pt" strokecolor="#000000">
                <v:path arrowok="t"/>
              </v:shape>
            </v:group>
            <v:group style="position:absolute;left:4045;top:2779;width:30;height:10" coordorigin="4045,2779" coordsize="30,10">
              <v:shape style="position:absolute;left:4045;top:2779;width:30;height:10" coordorigin="4045,2779" coordsize="30,10" path="m4045,2784l4075,2784e" filled="false" stroked="true" strokeweight=".6pt" strokecolor="#000000">
                <v:path arrowok="t"/>
              </v:shape>
            </v:group>
            <v:group style="position:absolute;left:3996;top:2779;width:30;height:10" coordorigin="3996,2779" coordsize="30,10">
              <v:shape style="position:absolute;left:3996;top:2779;width:30;height:10" coordorigin="3996,2779" coordsize="30,10" path="m3996,2784l4026,2784e" filled="false" stroked="true" strokeweight=".6pt" strokecolor="#000000">
                <v:path arrowok="t"/>
              </v:shape>
            </v:group>
            <v:group style="position:absolute;left:3946;top:2779;width:30;height:10" coordorigin="3946,2779" coordsize="30,10">
              <v:shape style="position:absolute;left:3946;top:2779;width:30;height:10" coordorigin="3946,2779" coordsize="30,10" path="m3946,2784l3976,2784e" filled="false" stroked="true" strokeweight=".6pt" strokecolor="#000000">
                <v:path arrowok="t"/>
              </v:shape>
            </v:group>
            <v:group style="position:absolute;left:3897;top:2779;width:30;height:10" coordorigin="3897,2779" coordsize="30,10">
              <v:shape style="position:absolute;left:3897;top:2779;width:30;height:10" coordorigin="3897,2779" coordsize="30,10" path="m3897,2784l3926,2784e" filled="false" stroked="true" strokeweight=".6pt" strokecolor="#000000">
                <v:path arrowok="t"/>
              </v:shape>
            </v:group>
            <v:group style="position:absolute;left:3847;top:2779;width:30;height:10" coordorigin="3847,2779" coordsize="30,10">
              <v:shape style="position:absolute;left:3847;top:2779;width:30;height:10" coordorigin="3847,2779" coordsize="30,10" path="m3847,2784l3877,2784e" filled="false" stroked="true" strokeweight=".6pt" strokecolor="#000000">
                <v:path arrowok="t"/>
              </v:shape>
            </v:group>
            <v:group style="position:absolute;left:3797;top:2779;width:30;height:10" coordorigin="3797,2779" coordsize="30,10">
              <v:shape style="position:absolute;left:3797;top:2779;width:30;height:10" coordorigin="3797,2779" coordsize="30,10" path="m3797,2784l3827,2784e" filled="false" stroked="true" strokeweight=".6pt" strokecolor="#000000">
                <v:path arrowok="t"/>
              </v:shape>
            </v:group>
            <v:group style="position:absolute;left:3748;top:2779;width:30;height:10" coordorigin="3748,2779" coordsize="30,10">
              <v:shape style="position:absolute;left:3748;top:2779;width:30;height:10" coordorigin="3748,2779" coordsize="30,10" path="m3748,2784l3777,2784e" filled="false" stroked="true" strokeweight=".6pt" strokecolor="#000000">
                <v:path arrowok="t"/>
              </v:shape>
            </v:group>
            <v:group style="position:absolute;left:3698;top:2779;width:30;height:10" coordorigin="3698,2779" coordsize="30,10">
              <v:shape style="position:absolute;left:3698;top:2779;width:30;height:10" coordorigin="3698,2779" coordsize="30,10" path="m3698,2784l3728,2784e" filled="false" stroked="true" strokeweight=".6pt" strokecolor="#000000">
                <v:path arrowok="t"/>
              </v:shape>
            </v:group>
            <v:group style="position:absolute;left:3648;top:2779;width:30;height:10" coordorigin="3648,2779" coordsize="30,10">
              <v:shape style="position:absolute;left:3648;top:2779;width:30;height:10" coordorigin="3648,2779" coordsize="30,10" path="m3648,2784l3678,2784e" filled="false" stroked="true" strokeweight=".6pt" strokecolor="#000000">
                <v:path arrowok="t"/>
              </v:shape>
            </v:group>
            <v:group style="position:absolute;left:3599;top:2779;width:30;height:10" coordorigin="3599,2779" coordsize="30,10">
              <v:shape style="position:absolute;left:3599;top:2779;width:30;height:10" coordorigin="3599,2779" coordsize="30,10" path="m3599,2784l3629,2784e" filled="false" stroked="true" strokeweight=".6pt" strokecolor="#000000">
                <v:path arrowok="t"/>
              </v:shape>
            </v:group>
            <v:group style="position:absolute;left:3549;top:2779;width:30;height:10" coordorigin="3549,2779" coordsize="30,10">
              <v:shape style="position:absolute;left:3549;top:2779;width:30;height:10" coordorigin="3549,2779" coordsize="30,10" path="m3549,2784l3579,2784e" filled="false" stroked="true" strokeweight=".6pt" strokecolor="#000000">
                <v:path arrowok="t"/>
              </v:shape>
            </v:group>
            <v:group style="position:absolute;left:3499;top:2779;width:30;height:10" coordorigin="3499,2779" coordsize="30,10">
              <v:shape style="position:absolute;left:3499;top:2779;width:30;height:10" coordorigin="3499,2779" coordsize="30,10" path="m3499,2784l3529,2784e" filled="false" stroked="true" strokeweight=".6pt" strokecolor="#000000">
                <v:path arrowok="t"/>
              </v:shape>
            </v:group>
            <v:group style="position:absolute;left:3450;top:2779;width:30;height:10" coordorigin="3450,2779" coordsize="30,10">
              <v:shape style="position:absolute;left:3450;top:2779;width:30;height:10" coordorigin="3450,2779" coordsize="30,10" path="m3450,2784l3480,2784e" filled="false" stroked="true" strokeweight=".6pt" strokecolor="#000000">
                <v:path arrowok="t"/>
              </v:shape>
            </v:group>
            <v:group style="position:absolute;left:3400;top:2779;width:30;height:10" coordorigin="3400,2779" coordsize="30,10">
              <v:shape style="position:absolute;left:3400;top:2779;width:30;height:10" coordorigin="3400,2779" coordsize="30,10" path="m3400,2784l3430,2784e" filled="false" stroked="true" strokeweight=".6pt" strokecolor="#000000">
                <v:path arrowok="t"/>
              </v:shape>
            </v:group>
            <v:group style="position:absolute;left:3351;top:2779;width:30;height:10" coordorigin="3351,2779" coordsize="30,10">
              <v:shape style="position:absolute;left:3351;top:2779;width:30;height:10" coordorigin="3351,2779" coordsize="30,10" path="m3351,2784l3380,2784e" filled="false" stroked="true" strokeweight=".6pt" strokecolor="#000000">
                <v:path arrowok="t"/>
              </v:shape>
            </v:group>
            <v:group style="position:absolute;left:5931;top:2779;width:15;height:10" coordorigin="5931,2779" coordsize="15,10">
              <v:shape style="position:absolute;left:5931;top:2779;width:15;height:10" coordorigin="5931,2779" coordsize="15,10" path="m5931,2784l5946,2784e" filled="false" stroked="true" strokeweight=".6pt" strokecolor="#000000">
                <v:path arrowok="t"/>
              </v:shape>
            </v:group>
            <v:group style="position:absolute;left:3311;top:2784;width:20;height:2" coordorigin="3311,2784" coordsize="20,2">
              <v:shape style="position:absolute;left:3311;top:2784;width:20;height:2" coordorigin="3311,2784" coordsize="20,0" path="m3311,2784l3331,2784e" filled="false" stroked="true" strokeweight=".6pt" strokecolor="#000000">
                <v:path arrowok="t"/>
              </v:shape>
            </v:group>
            <v:group style="position:absolute;left:3311;top:2819;width:10;height:30" coordorigin="3311,2819" coordsize="10,30">
              <v:shape style="position:absolute;left:3311;top:2819;width:10;height:30" coordorigin="3311,2819" coordsize="10,30" path="m3311,2834l3321,2834e" filled="false" stroked="true" strokeweight="1.599pt" strokecolor="#000000">
                <v:path arrowok="t"/>
              </v:shape>
            </v:group>
            <v:group style="position:absolute;left:3311;top:2869;width:10;height:30" coordorigin="3311,2869" coordsize="10,30">
              <v:shape style="position:absolute;left:3311;top:2869;width:10;height:30" coordorigin="3311,2869" coordsize="10,30" path="m3311,2884l3321,2884e" filled="false" stroked="true" strokeweight="1.599pt" strokecolor="#000000">
                <v:path arrowok="t"/>
              </v:shape>
            </v:group>
            <v:group style="position:absolute;left:3311;top:2919;width:10;height:30" coordorigin="3311,2919" coordsize="10,30">
              <v:shape style="position:absolute;left:3311;top:2919;width:10;height:30" coordorigin="3311,2919" coordsize="10,30" path="m3311,2934l3321,2934e" filled="false" stroked="true" strokeweight="1.599pt" strokecolor="#000000">
                <v:path arrowok="t"/>
              </v:shape>
            </v:group>
            <v:group style="position:absolute;left:3311;top:2969;width:10;height:30" coordorigin="3311,2969" coordsize="10,30">
              <v:shape style="position:absolute;left:3311;top:2969;width:10;height:30" coordorigin="3311,2969" coordsize="10,30" path="m3311,2984l3321,2984e" filled="false" stroked="true" strokeweight="1.599pt" strokecolor="#000000">
                <v:path arrowok="t"/>
              </v:shape>
            </v:group>
            <v:group style="position:absolute;left:3311;top:3019;width:10;height:30" coordorigin="3311,3019" coordsize="10,30">
              <v:shape style="position:absolute;left:3311;top:3019;width:10;height:30" coordorigin="3311,3019" coordsize="10,30" path="m3311,3034l3321,3034e" filled="false" stroked="true" strokeweight="1.598pt" strokecolor="#000000">
                <v:path arrowok="t"/>
              </v:shape>
            </v:group>
            <v:group style="position:absolute;left:3311;top:3069;width:10;height:30" coordorigin="3311,3069" coordsize="10,30">
              <v:shape style="position:absolute;left:3311;top:3069;width:10;height:30" coordorigin="3311,3069" coordsize="10,30" path="m3311,3084l3321,3084e" filled="false" stroked="true" strokeweight="1.598pt" strokecolor="#000000">
                <v:path arrowok="t"/>
              </v:shape>
            </v:group>
            <v:group style="position:absolute;left:3311;top:3119;width:10;height:30" coordorigin="3311,3119" coordsize="10,30">
              <v:shape style="position:absolute;left:3311;top:3119;width:10;height:30" coordorigin="3311,3119" coordsize="10,30" path="m3311,3134l3321,3134e" filled="false" stroked="true" strokeweight="1.598pt" strokecolor="#000000">
                <v:path arrowok="t"/>
              </v:shape>
            </v:group>
            <v:group style="position:absolute;left:3311;top:3169;width:10;height:30" coordorigin="3311,3169" coordsize="10,30">
              <v:shape style="position:absolute;left:3311;top:3169;width:10;height:30" coordorigin="3311,3169" coordsize="10,30" path="m3311,3184l3321,3184e" filled="false" stroked="true" strokeweight="1.598pt" strokecolor="#000000">
                <v:path arrowok="t"/>
              </v:shape>
            </v:group>
            <v:group style="position:absolute;left:3311;top:3219;width:10;height:30" coordorigin="3311,3219" coordsize="10,30">
              <v:shape style="position:absolute;left:3311;top:3219;width:10;height:30" coordorigin="3311,3219" coordsize="10,30" path="m3311,3234l3321,3234e" filled="false" stroked="true" strokeweight="1.598pt" strokecolor="#000000">
                <v:path arrowok="t"/>
              </v:shape>
            </v:group>
            <v:group style="position:absolute;left:3311;top:3269;width:10;height:30" coordorigin="3311,3269" coordsize="10,30">
              <v:shape style="position:absolute;left:3311;top:3269;width:10;height:30" coordorigin="3311,3269" coordsize="10,30" path="m3311,3283l3321,3283e" filled="false" stroked="true" strokeweight="1.598pt" strokecolor="#000000">
                <v:path arrowok="t"/>
              </v:shape>
            </v:group>
            <v:group style="position:absolute;left:3311;top:3318;width:10;height:30" coordorigin="3311,3318" coordsize="10,30">
              <v:shape style="position:absolute;left:3311;top:3318;width:10;height:30" coordorigin="3311,3318" coordsize="10,30" path="m3311,3333l3321,3333e" filled="false" stroked="true" strokeweight="1.598pt" strokecolor="#000000">
                <v:path arrowok="t"/>
              </v:shape>
            </v:group>
            <v:group style="position:absolute;left:3311;top:3368;width:10;height:30" coordorigin="3311,3368" coordsize="10,30">
              <v:shape style="position:absolute;left:3311;top:3368;width:10;height:30" coordorigin="3311,3368" coordsize="10,30" path="m3311,3383l3321,3383e" filled="false" stroked="true" strokeweight="1.598pt" strokecolor="#000000">
                <v:path arrowok="t"/>
              </v:shape>
            </v:group>
            <v:group style="position:absolute;left:3311;top:3418;width:10;height:30" coordorigin="3311,3418" coordsize="10,30">
              <v:shape style="position:absolute;left:3311;top:3418;width:10;height:30" coordorigin="3311,3418" coordsize="10,30" path="m3311,3433l3321,3433e" filled="false" stroked="true" strokeweight="1.598pt" strokecolor="#000000">
                <v:path arrowok="t"/>
              </v:shape>
            </v:group>
            <v:group style="position:absolute;left:3311;top:3468;width:10;height:30" coordorigin="3311,3468" coordsize="10,30">
              <v:shape style="position:absolute;left:3311;top:3468;width:10;height:30" coordorigin="3311,3468" coordsize="10,30" path="m3311,3483l3321,3483e" filled="false" stroked="true" strokeweight="1.598pt" strokecolor="#000000">
                <v:path arrowok="t"/>
              </v:shape>
            </v:group>
            <v:group style="position:absolute;left:3311;top:3518;width:10;height:30" coordorigin="3311,3518" coordsize="10,30">
              <v:shape style="position:absolute;left:3311;top:3518;width:10;height:30" coordorigin="3311,3518" coordsize="10,30" path="m3311,3533l3321,3533e" filled="false" stroked="true" strokeweight="1.598pt" strokecolor="#000000">
                <v:path arrowok="t"/>
              </v:shape>
            </v:group>
            <v:group style="position:absolute;left:3311;top:3568;width:10;height:30" coordorigin="3311,3568" coordsize="10,30">
              <v:shape style="position:absolute;left:3311;top:3568;width:10;height:30" coordorigin="3311,3568" coordsize="10,30" path="m3311,3583l3321,3583e" filled="false" stroked="true" strokeweight="1.599pt" strokecolor="#000000">
                <v:path arrowok="t"/>
              </v:shape>
            </v:group>
            <v:group style="position:absolute;left:3311;top:3618;width:10;height:30" coordorigin="3311,3618" coordsize="10,30">
              <v:shape style="position:absolute;left:3311;top:3618;width:10;height:30" coordorigin="3311,3618" coordsize="10,30" path="m3311,3633l3321,3633e" filled="false" stroked="true" strokeweight="1.599pt" strokecolor="#000000">
                <v:path arrowok="t"/>
              </v:shape>
            </v:group>
            <v:group style="position:absolute;left:3311;top:3668;width:10;height:30" coordorigin="3311,3668" coordsize="10,30">
              <v:shape style="position:absolute;left:3311;top:3668;width:10;height:30" coordorigin="3311,3668" coordsize="10,30" path="m3311,3683l3321,3683e" filled="false" stroked="true" strokeweight="1.599pt" strokecolor="#000000">
                <v:path arrowok="t"/>
              </v:shape>
            </v:group>
            <v:group style="position:absolute;left:3311;top:3718;width:10;height:30" coordorigin="3311,3718" coordsize="10,30">
              <v:shape style="position:absolute;left:3311;top:3718;width:10;height:30" coordorigin="3311,3718" coordsize="10,30" path="m3311,3733l3321,3733e" filled="false" stroked="true" strokeweight="1.599pt" strokecolor="#000000">
                <v:path arrowok="t"/>
              </v:shape>
            </v:group>
            <v:group style="position:absolute;left:3311;top:3768;width:10;height:30" coordorigin="3311,3768" coordsize="10,30">
              <v:shape style="position:absolute;left:3311;top:3768;width:10;height:30" coordorigin="3311,3768" coordsize="10,30" path="m3311,3783l3321,3783e" filled="false" stroked="true" strokeweight="1.599pt" strokecolor="#000000">
                <v:path arrowok="t"/>
              </v:shape>
            </v:group>
            <v:group style="position:absolute;left:3311;top:3818;width:10;height:30" coordorigin="3311,3818" coordsize="10,30">
              <v:shape style="position:absolute;left:3311;top:3818;width:10;height:30" coordorigin="3311,3818" coordsize="10,30" path="m3311,3833l3321,3833e" filled="false" stroked="true" strokeweight="1.599pt" strokecolor="#000000">
                <v:path arrowok="t"/>
              </v:shape>
            </v:group>
            <v:group style="position:absolute;left:3311;top:3868;width:10;height:30" coordorigin="3311,3868" coordsize="10,30">
              <v:shape style="position:absolute;left:3311;top:3868;width:10;height:30" coordorigin="3311,3868" coordsize="10,30" path="m3311,3883l3321,3883e" filled="false" stroked="true" strokeweight="1.598pt" strokecolor="#000000">
                <v:path arrowok="t"/>
              </v:shape>
            </v:group>
            <v:group style="position:absolute;left:3311;top:3918;width:10;height:30" coordorigin="3311,3918" coordsize="10,30">
              <v:shape style="position:absolute;left:3311;top:3918;width:10;height:30" coordorigin="3311,3918" coordsize="10,30" path="m3311,3933l3321,3933e" filled="false" stroked="true" strokeweight="1.598pt" strokecolor="#000000">
                <v:path arrowok="t"/>
              </v:shape>
            </v:group>
            <v:group style="position:absolute;left:3311;top:3968;width:10;height:30" coordorigin="3311,3968" coordsize="10,30">
              <v:shape style="position:absolute;left:3311;top:3968;width:10;height:30" coordorigin="3311,3968" coordsize="10,30" path="m3311,3983l3321,3983e" filled="false" stroked="true" strokeweight="1.598pt" strokecolor="#000000">
                <v:path arrowok="t"/>
              </v:shape>
            </v:group>
            <v:group style="position:absolute;left:3311;top:4018;width:10;height:30" coordorigin="3311,4018" coordsize="10,30">
              <v:shape style="position:absolute;left:3311;top:4018;width:10;height:30" coordorigin="3311,4018" coordsize="10,30" path="m3311,4033l3321,4033e" filled="false" stroked="true" strokeweight="1.599pt" strokecolor="#000000">
                <v:path arrowok="t"/>
              </v:shape>
            </v:group>
            <v:group style="position:absolute;left:3311;top:4068;width:10;height:30" coordorigin="3311,4068" coordsize="10,30">
              <v:shape style="position:absolute;left:3311;top:4068;width:10;height:30" coordorigin="3311,4068" coordsize="10,30" path="m3311,4083l3321,4083e" filled="false" stroked="true" strokeweight="1.599pt" strokecolor="#000000">
                <v:path arrowok="t"/>
              </v:shape>
            </v:group>
            <v:group style="position:absolute;left:3311;top:4118;width:10;height:30" coordorigin="3311,4118" coordsize="10,30">
              <v:shape style="position:absolute;left:3311;top:4118;width:10;height:30" coordorigin="3311,4118" coordsize="10,30" path="m3311,4133l3321,4133e" filled="false" stroked="true" strokeweight="1.599pt" strokecolor="#000000">
                <v:path arrowok="t"/>
              </v:shape>
            </v:group>
            <v:group style="position:absolute;left:3311;top:4168;width:10;height:30" coordorigin="3311,4168" coordsize="10,30">
              <v:shape style="position:absolute;left:3311;top:4168;width:10;height:30" coordorigin="3311,4168" coordsize="10,30" path="m3311,4183l3321,4183e" filled="false" stroked="true" strokeweight="1.599pt" strokecolor="#000000">
                <v:path arrowok="t"/>
              </v:shape>
            </v:group>
            <v:group style="position:absolute;left:3311;top:4218;width:10;height:30" coordorigin="3311,4218" coordsize="10,30">
              <v:shape style="position:absolute;left:3311;top:4218;width:10;height:30" coordorigin="3311,4218" coordsize="10,30" path="m3311,4233l3321,4233e" filled="false" stroked="true" strokeweight="1.599pt" strokecolor="#000000">
                <v:path arrowok="t"/>
              </v:shape>
            </v:group>
            <v:group style="position:absolute;left:3311;top:4267;width:10;height:30" coordorigin="3311,4267" coordsize="10,30">
              <v:shape style="position:absolute;left:3311;top:4267;width:10;height:30" coordorigin="3311,4267" coordsize="10,30" path="m3311,4282l3321,4282e" filled="false" stroked="true" strokeweight="1.599pt" strokecolor="#000000">
                <v:path arrowok="t"/>
              </v:shape>
            </v:group>
            <v:group style="position:absolute;left:3311;top:4317;width:10;height:30" coordorigin="3311,4317" coordsize="10,30">
              <v:shape style="position:absolute;left:3311;top:4317;width:10;height:30" coordorigin="3311,4317" coordsize="10,30" path="m3311,4332l3321,4332e" filled="false" stroked="true" strokeweight="1.599pt" strokecolor="#000000">
                <v:path arrowok="t"/>
              </v:shape>
            </v:group>
            <v:group style="position:absolute;left:3311;top:4367;width:10;height:30" coordorigin="3311,4367" coordsize="10,30">
              <v:shape style="position:absolute;left:3311;top:4367;width:10;height:30" coordorigin="3311,4367" coordsize="10,30" path="m3311,4382l3321,4382e" filled="false" stroked="true" strokeweight="1.599pt" strokecolor="#000000">
                <v:path arrowok="t"/>
              </v:shape>
            </v:group>
            <v:group style="position:absolute;left:3311;top:4417;width:10;height:30" coordorigin="3311,4417" coordsize="10,30">
              <v:shape style="position:absolute;left:3311;top:4417;width:10;height:30" coordorigin="3311,4417" coordsize="10,30" path="m3311,4432l3321,4432e" filled="false" stroked="true" strokeweight="1.599pt" strokecolor="#000000">
                <v:path arrowok="t"/>
              </v:shape>
            </v:group>
            <v:group style="position:absolute;left:3311;top:4467;width:10;height:30" coordorigin="3311,4467" coordsize="10,30">
              <v:shape style="position:absolute;left:3311;top:4467;width:10;height:30" coordorigin="3311,4467" coordsize="10,30" path="m3311,4482l3321,4482e" filled="false" stroked="true" strokeweight="1.599pt" strokecolor="#000000">
                <v:path arrowok="t"/>
              </v:shape>
            </v:group>
            <v:group style="position:absolute;left:3311;top:4517;width:10;height:30" coordorigin="3311,4517" coordsize="10,30">
              <v:shape style="position:absolute;left:3311;top:4517;width:10;height:30" coordorigin="3311,4517" coordsize="10,30" path="m3311,4532l3321,4532e" filled="false" stroked="true" strokeweight="1.599pt" strokecolor="#000000">
                <v:path arrowok="t"/>
              </v:shape>
            </v:group>
            <v:group style="position:absolute;left:3311;top:4567;width:10;height:30" coordorigin="3311,4567" coordsize="10,30">
              <v:shape style="position:absolute;left:3311;top:4567;width:10;height:30" coordorigin="3311,4567" coordsize="10,30" path="m3311,4582l3321,4582e" filled="false" stroked="true" strokeweight="1.599pt" strokecolor="#000000">
                <v:path arrowok="t"/>
              </v:shape>
            </v:group>
            <v:group style="position:absolute;left:8512;top:2779;width:30;height:10" coordorigin="8512,2779" coordsize="30,10">
              <v:shape style="position:absolute;left:8512;top:2779;width:30;height:10" coordorigin="8512,2779" coordsize="30,10" path="m8512,2784l8542,2784e" filled="false" stroked="true" strokeweight=".6pt" strokecolor="#000000">
                <v:path arrowok="t"/>
              </v:shape>
            </v:group>
            <v:group style="position:absolute;left:8463;top:2779;width:30;height:10" coordorigin="8463,2779" coordsize="30,10">
              <v:shape style="position:absolute;left:8463;top:2779;width:30;height:10" coordorigin="8463,2779" coordsize="30,10" path="m8463,2784l8493,2784e" filled="false" stroked="true" strokeweight=".6pt" strokecolor="#000000">
                <v:path arrowok="t"/>
              </v:shape>
            </v:group>
            <v:group style="position:absolute;left:8413;top:2779;width:30;height:10" coordorigin="8413,2779" coordsize="30,10">
              <v:shape style="position:absolute;left:8413;top:2779;width:30;height:10" coordorigin="8413,2779" coordsize="30,10" path="m8413,2784l8443,2784e" filled="false" stroked="true" strokeweight=".6pt" strokecolor="#000000">
                <v:path arrowok="t"/>
              </v:shape>
            </v:group>
            <v:group style="position:absolute;left:8364;top:2779;width:30;height:10" coordorigin="8364,2779" coordsize="30,10">
              <v:shape style="position:absolute;left:8364;top:2779;width:30;height:10" coordorigin="8364,2779" coordsize="30,10" path="m8364,2784l8393,2784e" filled="false" stroked="true" strokeweight=".6pt" strokecolor="#000000">
                <v:path arrowok="t"/>
              </v:shape>
            </v:group>
            <v:group style="position:absolute;left:8314;top:2779;width:30;height:10" coordorigin="8314,2779" coordsize="30,10">
              <v:shape style="position:absolute;left:8314;top:2779;width:30;height:10" coordorigin="8314,2779" coordsize="30,10" path="m8314,2784l8344,2784e" filled="false" stroked="true" strokeweight=".6pt" strokecolor="#000000">
                <v:path arrowok="t"/>
              </v:shape>
            </v:group>
            <v:group style="position:absolute;left:8264;top:2779;width:30;height:10" coordorigin="8264,2779" coordsize="30,10">
              <v:shape style="position:absolute;left:8264;top:2779;width:30;height:10" coordorigin="8264,2779" coordsize="30,10" path="m8264,2784l8294,2784e" filled="false" stroked="true" strokeweight=".6pt" strokecolor="#000000">
                <v:path arrowok="t"/>
              </v:shape>
            </v:group>
            <v:group style="position:absolute;left:8215;top:2779;width:30;height:10" coordorigin="8215,2779" coordsize="30,10">
              <v:shape style="position:absolute;left:8215;top:2779;width:30;height:10" coordorigin="8215,2779" coordsize="30,10" path="m8215,2784l8244,2784e" filled="false" stroked="true" strokeweight=".6pt" strokecolor="#000000">
                <v:path arrowok="t"/>
              </v:shape>
            </v:group>
            <v:group style="position:absolute;left:8165;top:2779;width:30;height:10" coordorigin="8165,2779" coordsize="30,10">
              <v:shape style="position:absolute;left:8165;top:2779;width:30;height:10" coordorigin="8165,2779" coordsize="30,10" path="m8165,2784l8195,2784e" filled="false" stroked="true" strokeweight=".6pt" strokecolor="#000000">
                <v:path arrowok="t"/>
              </v:shape>
            </v:group>
            <v:group style="position:absolute;left:8115;top:2779;width:30;height:10" coordorigin="8115,2779" coordsize="30,10">
              <v:shape style="position:absolute;left:8115;top:2779;width:30;height:10" coordorigin="8115,2779" coordsize="30,10" path="m8115,2784l8145,2784e" filled="false" stroked="true" strokeweight=".6pt" strokecolor="#000000">
                <v:path arrowok="t"/>
              </v:shape>
            </v:group>
            <v:group style="position:absolute;left:8066;top:2779;width:30;height:10" coordorigin="8066,2779" coordsize="30,10">
              <v:shape style="position:absolute;left:8066;top:2779;width:30;height:10" coordorigin="8066,2779" coordsize="30,10" path="m8066,2784l8096,2784e" filled="false" stroked="true" strokeweight=".6pt" strokecolor="#000000">
                <v:path arrowok="t"/>
              </v:shape>
            </v:group>
            <v:group style="position:absolute;left:8016;top:2779;width:30;height:10" coordorigin="8016,2779" coordsize="30,10">
              <v:shape style="position:absolute;left:8016;top:2779;width:30;height:10" coordorigin="8016,2779" coordsize="30,10" path="m8016,2784l8046,2784e" filled="false" stroked="true" strokeweight=".6pt" strokecolor="#000000">
                <v:path arrowok="t"/>
              </v:shape>
            </v:group>
            <v:group style="position:absolute;left:7966;top:2779;width:30;height:10" coordorigin="7966,2779" coordsize="30,10">
              <v:shape style="position:absolute;left:7966;top:2779;width:30;height:10" coordorigin="7966,2779" coordsize="30,10" path="m7966,2784l7996,2784e" filled="false" stroked="true" strokeweight=".6pt" strokecolor="#000000">
                <v:path arrowok="t"/>
              </v:shape>
            </v:group>
            <v:group style="position:absolute;left:7917;top:2779;width:30;height:10" coordorigin="7917,2779" coordsize="30,10">
              <v:shape style="position:absolute;left:7917;top:2779;width:30;height:10" coordorigin="7917,2779" coordsize="30,10" path="m7917,2784l7947,2784e" filled="false" stroked="true" strokeweight=".6pt" strokecolor="#000000">
                <v:path arrowok="t"/>
              </v:shape>
            </v:group>
            <v:group style="position:absolute;left:7867;top:2779;width:30;height:10" coordorigin="7867,2779" coordsize="30,10">
              <v:shape style="position:absolute;left:7867;top:2779;width:30;height:10" coordorigin="7867,2779" coordsize="30,10" path="m7867,2784l7897,2784e" filled="false" stroked="true" strokeweight=".6pt" strokecolor="#000000">
                <v:path arrowok="t"/>
              </v:shape>
            </v:group>
            <v:group style="position:absolute;left:7818;top:2779;width:30;height:10" coordorigin="7818,2779" coordsize="30,10">
              <v:shape style="position:absolute;left:7818;top:2779;width:30;height:10" coordorigin="7818,2779" coordsize="30,10" path="m7818,2784l7847,2784e" filled="false" stroked="true" strokeweight=".6pt" strokecolor="#000000">
                <v:path arrowok="t"/>
              </v:shape>
            </v:group>
            <v:group style="position:absolute;left:7768;top:2779;width:30;height:10" coordorigin="7768,2779" coordsize="30,10">
              <v:shape style="position:absolute;left:7768;top:2779;width:30;height:10" coordorigin="7768,2779" coordsize="30,10" path="m7768,2784l7798,2784e" filled="false" stroked="true" strokeweight=".6pt" strokecolor="#000000">
                <v:path arrowok="t"/>
              </v:shape>
            </v:group>
            <v:group style="position:absolute;left:7718;top:2779;width:30;height:10" coordorigin="7718,2779" coordsize="30,10">
              <v:shape style="position:absolute;left:7718;top:2779;width:30;height:10" coordorigin="7718,2779" coordsize="30,10" path="m7718,2784l7748,2784e" filled="false" stroked="true" strokeweight=".6pt" strokecolor="#000000">
                <v:path arrowok="t"/>
              </v:shape>
            </v:group>
            <v:group style="position:absolute;left:7669;top:2779;width:30;height:10" coordorigin="7669,2779" coordsize="30,10">
              <v:shape style="position:absolute;left:7669;top:2779;width:30;height:10" coordorigin="7669,2779" coordsize="30,10" path="m7669,2784l7698,2784e" filled="false" stroked="true" strokeweight=".6pt" strokecolor="#000000">
                <v:path arrowok="t"/>
              </v:shape>
            </v:group>
            <v:group style="position:absolute;left:7619;top:2779;width:30;height:10" coordorigin="7619,2779" coordsize="30,10">
              <v:shape style="position:absolute;left:7619;top:2779;width:30;height:10" coordorigin="7619,2779" coordsize="30,10" path="m7619,2784l7649,2784e" filled="false" stroked="true" strokeweight=".6pt" strokecolor="#000000">
                <v:path arrowok="t"/>
              </v:shape>
            </v:group>
            <v:group style="position:absolute;left:7569;top:2779;width:30;height:10" coordorigin="7569,2779" coordsize="30,10">
              <v:shape style="position:absolute;left:7569;top:2779;width:30;height:10" coordorigin="7569,2779" coordsize="30,10" path="m7569,2784l7599,2784e" filled="false" stroked="true" strokeweight=".6pt" strokecolor="#000000">
                <v:path arrowok="t"/>
              </v:shape>
            </v:group>
            <v:group style="position:absolute;left:7520;top:2779;width:30;height:10" coordorigin="7520,2779" coordsize="30,10">
              <v:shape style="position:absolute;left:7520;top:2779;width:30;height:10" coordorigin="7520,2779" coordsize="30,10" path="m7520,2784l7550,2784e" filled="false" stroked="true" strokeweight=".6pt" strokecolor="#000000">
                <v:path arrowok="t"/>
              </v:shape>
            </v:group>
            <v:group style="position:absolute;left:7470;top:2779;width:30;height:10" coordorigin="7470,2779" coordsize="30,10">
              <v:shape style="position:absolute;left:7470;top:2779;width:30;height:10" coordorigin="7470,2779" coordsize="30,10" path="m7470,2784l7500,2784e" filled="false" stroked="true" strokeweight=".6pt" strokecolor="#000000">
                <v:path arrowok="t"/>
              </v:shape>
            </v:group>
            <v:group style="position:absolute;left:7421;top:2779;width:30;height:10" coordorigin="7421,2779" coordsize="30,10">
              <v:shape style="position:absolute;left:7421;top:2779;width:30;height:10" coordorigin="7421,2779" coordsize="30,10" path="m7421,2784l7450,2784e" filled="false" stroked="true" strokeweight=".6pt" strokecolor="#000000">
                <v:path arrowok="t"/>
              </v:shape>
            </v:group>
            <v:group style="position:absolute;left:7371;top:2779;width:30;height:10" coordorigin="7371,2779" coordsize="30,10">
              <v:shape style="position:absolute;left:7371;top:2779;width:30;height:10" coordorigin="7371,2779" coordsize="30,10" path="m7371,2784l7401,2784e" filled="false" stroked="true" strokeweight=".6pt" strokecolor="#000000">
                <v:path arrowok="t"/>
              </v:shape>
            </v:group>
            <v:group style="position:absolute;left:7321;top:2779;width:30;height:10" coordorigin="7321,2779" coordsize="30,10">
              <v:shape style="position:absolute;left:7321;top:2779;width:30;height:10" coordorigin="7321,2779" coordsize="30,10" path="m7321,2784l7351,2784e" filled="false" stroked="true" strokeweight=".6pt" strokecolor="#000000">
                <v:path arrowok="t"/>
              </v:shape>
            </v:group>
            <v:group style="position:absolute;left:7272;top:2779;width:30;height:10" coordorigin="7272,2779" coordsize="30,10">
              <v:shape style="position:absolute;left:7272;top:2779;width:30;height:10" coordorigin="7272,2779" coordsize="30,10" path="m7272,2784l7301,2784e" filled="false" stroked="true" strokeweight=".6pt" strokecolor="#000000">
                <v:path arrowok="t"/>
              </v:shape>
            </v:group>
            <v:group style="position:absolute;left:7222;top:2779;width:30;height:10" coordorigin="7222,2779" coordsize="30,10">
              <v:shape style="position:absolute;left:7222;top:2779;width:30;height:10" coordorigin="7222,2779" coordsize="30,10" path="m7222,2784l7252,2784e" filled="false" stroked="true" strokeweight=".6pt" strokecolor="#000000">
                <v:path arrowok="t"/>
              </v:shape>
            </v:group>
            <v:group style="position:absolute;left:7172;top:2779;width:30;height:10" coordorigin="7172,2779" coordsize="30,10">
              <v:shape style="position:absolute;left:7172;top:2779;width:30;height:10" coordorigin="7172,2779" coordsize="30,10" path="m7172,2784l7202,2784e" filled="false" stroked="true" strokeweight=".6pt" strokecolor="#000000">
                <v:path arrowok="t"/>
              </v:shape>
            </v:group>
            <v:group style="position:absolute;left:7123;top:2779;width:30;height:10" coordorigin="7123,2779" coordsize="30,10">
              <v:shape style="position:absolute;left:7123;top:2779;width:30;height:10" coordorigin="7123,2779" coordsize="30,10" path="m7123,2784l7152,2784e" filled="false" stroked="true" strokeweight=".6pt" strokecolor="#000000">
                <v:path arrowok="t"/>
              </v:shape>
            </v:group>
            <v:group style="position:absolute;left:7073;top:2779;width:30;height:10" coordorigin="7073,2779" coordsize="30,10">
              <v:shape style="position:absolute;left:7073;top:2779;width:30;height:10" coordorigin="7073,2779" coordsize="30,10" path="m7073,2784l7103,2784e" filled="false" stroked="true" strokeweight=".6pt" strokecolor="#000000">
                <v:path arrowok="t"/>
              </v:shape>
            </v:group>
            <v:group style="position:absolute;left:7023;top:2779;width:30;height:10" coordorigin="7023,2779" coordsize="30,10">
              <v:shape style="position:absolute;left:7023;top:2779;width:30;height:10" coordorigin="7023,2779" coordsize="30,10" path="m7023,2784l7053,2784e" filled="false" stroked="true" strokeweight=".6pt" strokecolor="#000000">
                <v:path arrowok="t"/>
              </v:shape>
            </v:group>
            <v:group style="position:absolute;left:6974;top:2779;width:30;height:10" coordorigin="6974,2779" coordsize="30,10">
              <v:shape style="position:absolute;left:6974;top:2779;width:30;height:10" coordorigin="6974,2779" coordsize="30,10" path="m6974,2784l7004,2784e" filled="false" stroked="true" strokeweight=".6pt" strokecolor="#000000">
                <v:path arrowok="t"/>
              </v:shape>
            </v:group>
            <v:group style="position:absolute;left:6924;top:2779;width:30;height:10" coordorigin="6924,2779" coordsize="30,10">
              <v:shape style="position:absolute;left:6924;top:2779;width:30;height:10" coordorigin="6924,2779" coordsize="30,10" path="m6924,2784l6954,2784e" filled="false" stroked="true" strokeweight=".6pt" strokecolor="#000000">
                <v:path arrowok="t"/>
              </v:shape>
            </v:group>
            <v:group style="position:absolute;left:6875;top:2779;width:30;height:10" coordorigin="6875,2779" coordsize="30,10">
              <v:shape style="position:absolute;left:6875;top:2779;width:30;height:10" coordorigin="6875,2779" coordsize="30,10" path="m6875,2784l6904,2784e" filled="false" stroked="true" strokeweight=".6pt" strokecolor="#000000">
                <v:path arrowok="t"/>
              </v:shape>
            </v:group>
            <v:group style="position:absolute;left:6825;top:2779;width:30;height:10" coordorigin="6825,2779" coordsize="30,10">
              <v:shape style="position:absolute;left:6825;top:2779;width:30;height:10" coordorigin="6825,2779" coordsize="30,10" path="m6825,2784l6855,2784e" filled="false" stroked="true" strokeweight=".6pt" strokecolor="#000000">
                <v:path arrowok="t"/>
              </v:shape>
            </v:group>
            <v:group style="position:absolute;left:6775;top:2779;width:30;height:10" coordorigin="6775,2779" coordsize="30,10">
              <v:shape style="position:absolute;left:6775;top:2779;width:30;height:10" coordorigin="6775,2779" coordsize="30,10" path="m6775,2784l6805,2784e" filled="false" stroked="true" strokeweight=".6pt" strokecolor="#000000">
                <v:path arrowok="t"/>
              </v:shape>
            </v:group>
            <v:group style="position:absolute;left:6726;top:2779;width:30;height:10" coordorigin="6726,2779" coordsize="30,10">
              <v:shape style="position:absolute;left:6726;top:2779;width:30;height:10" coordorigin="6726,2779" coordsize="30,10" path="m6726,2784l6755,2784e" filled="false" stroked="true" strokeweight=".6pt" strokecolor="#000000">
                <v:path arrowok="t"/>
              </v:shape>
            </v:group>
            <v:group style="position:absolute;left:6676;top:2779;width:30;height:10" coordorigin="6676,2779" coordsize="30,10">
              <v:shape style="position:absolute;left:6676;top:2779;width:30;height:10" coordorigin="6676,2779" coordsize="30,10" path="m6676,2784l6706,2784e" filled="false" stroked="true" strokeweight=".6pt" strokecolor="#000000">
                <v:path arrowok="t"/>
              </v:shape>
            </v:group>
            <v:group style="position:absolute;left:6626;top:2779;width:30;height:10" coordorigin="6626,2779" coordsize="30,10">
              <v:shape style="position:absolute;left:6626;top:2779;width:30;height:10" coordorigin="6626,2779" coordsize="30,10" path="m6626,2784l6656,2784e" filled="false" stroked="true" strokeweight=".6pt" strokecolor="#000000">
                <v:path arrowok="t"/>
              </v:shape>
            </v:group>
            <v:group style="position:absolute;left:6577;top:2779;width:30;height:10" coordorigin="6577,2779" coordsize="30,10">
              <v:shape style="position:absolute;left:6577;top:2779;width:30;height:10" coordorigin="6577,2779" coordsize="30,10" path="m6577,2784l6607,2784e" filled="false" stroked="true" strokeweight=".6pt" strokecolor="#000000">
                <v:path arrowok="t"/>
              </v:shape>
            </v:group>
            <v:group style="position:absolute;left:6527;top:2779;width:30;height:10" coordorigin="6527,2779" coordsize="30,10">
              <v:shape style="position:absolute;left:6527;top:2779;width:30;height:10" coordorigin="6527,2779" coordsize="30,10" path="m6527,2784l6557,2784e" filled="false" stroked="true" strokeweight=".6pt" strokecolor="#000000">
                <v:path arrowok="t"/>
              </v:shape>
            </v:group>
            <v:group style="position:absolute;left:6477;top:2779;width:30;height:10" coordorigin="6477,2779" coordsize="30,10">
              <v:shape style="position:absolute;left:6477;top:2779;width:30;height:10" coordorigin="6477,2779" coordsize="30,10" path="m6477,2784l6507,2784e" filled="false" stroked="true" strokeweight=".6pt" strokecolor="#000000">
                <v:path arrowok="t"/>
              </v:shape>
            </v:group>
            <v:group style="position:absolute;left:6428;top:2779;width:30;height:10" coordorigin="6428,2779" coordsize="30,10">
              <v:shape style="position:absolute;left:6428;top:2779;width:30;height:10" coordorigin="6428,2779" coordsize="30,10" path="m6428,2784l6458,2784e" filled="false" stroked="true" strokeweight=".6pt" strokecolor="#000000">
                <v:path arrowok="t"/>
              </v:shape>
            </v:group>
            <v:group style="position:absolute;left:6378;top:2779;width:30;height:10" coordorigin="6378,2779" coordsize="30,10">
              <v:shape style="position:absolute;left:6378;top:2779;width:30;height:10" coordorigin="6378,2779" coordsize="30,10" path="m6378,2784l6408,2784e" filled="false" stroked="true" strokeweight=".6pt" strokecolor="#000000">
                <v:path arrowok="t"/>
              </v:shape>
            </v:group>
            <v:group style="position:absolute;left:6329;top:2779;width:30;height:10" coordorigin="6329,2779" coordsize="30,10">
              <v:shape style="position:absolute;left:6329;top:2779;width:30;height:10" coordorigin="6329,2779" coordsize="30,10" path="m6329,2784l6358,2784e" filled="false" stroked="true" strokeweight=".6pt" strokecolor="#000000">
                <v:path arrowok="t"/>
              </v:shape>
            </v:group>
            <v:group style="position:absolute;left:6279;top:2779;width:30;height:10" coordorigin="6279,2779" coordsize="30,10">
              <v:shape style="position:absolute;left:6279;top:2779;width:30;height:10" coordorigin="6279,2779" coordsize="30,10" path="m6279,2784l6309,2784e" filled="false" stroked="true" strokeweight=".6pt" strokecolor="#000000">
                <v:path arrowok="t"/>
              </v:shape>
            </v:group>
            <v:group style="position:absolute;left:6229;top:2779;width:30;height:10" coordorigin="6229,2779" coordsize="30,10">
              <v:shape style="position:absolute;left:6229;top:2779;width:30;height:10" coordorigin="6229,2779" coordsize="30,10" path="m6229,2784l6259,2784e" filled="false" stroked="true" strokeweight=".6pt" strokecolor="#000000">
                <v:path arrowok="t"/>
              </v:shape>
            </v:group>
            <v:group style="position:absolute;left:6180;top:2779;width:30;height:10" coordorigin="6180,2779" coordsize="30,10">
              <v:shape style="position:absolute;left:6180;top:2779;width:30;height:10" coordorigin="6180,2779" coordsize="30,10" path="m6180,2784l6209,2784e" filled="false" stroked="true" strokeweight=".6pt" strokecolor="#000000">
                <v:path arrowok="t"/>
              </v:shape>
            </v:group>
            <v:group style="position:absolute;left:6130;top:2779;width:30;height:10" coordorigin="6130,2779" coordsize="30,10">
              <v:shape style="position:absolute;left:6130;top:2779;width:30;height:10" coordorigin="6130,2779" coordsize="30,10" path="m6130,2784l6160,2784e" filled="false" stroked="true" strokeweight=".6pt" strokecolor="#000000">
                <v:path arrowok="t"/>
              </v:shape>
            </v:group>
            <v:group style="position:absolute;left:6080;top:2779;width:30;height:10" coordorigin="6080,2779" coordsize="30,10">
              <v:shape style="position:absolute;left:6080;top:2779;width:30;height:10" coordorigin="6080,2779" coordsize="30,10" path="m6080,2784l6110,2784e" filled="false" stroked="true" strokeweight=".6pt" strokecolor="#000000">
                <v:path arrowok="t"/>
              </v:shape>
            </v:group>
            <v:group style="position:absolute;left:6031;top:2779;width:30;height:10" coordorigin="6031,2779" coordsize="30,10">
              <v:shape style="position:absolute;left:6031;top:2779;width:30;height:10" coordorigin="6031,2779" coordsize="30,10" path="m6031,2784l6061,2784e" filled="false" stroked="true" strokeweight=".6pt" strokecolor="#000000">
                <v:path arrowok="t"/>
              </v:shape>
            </v:group>
            <v:group style="position:absolute;left:5981;top:2779;width:30;height:10" coordorigin="5981,2779" coordsize="30,10">
              <v:shape style="position:absolute;left:5981;top:2779;width:30;height:10" coordorigin="5981,2779" coordsize="30,10" path="m5981,2784l6011,2784e" filled="false" stroked="true" strokeweight=".6pt" strokecolor="#000000">
                <v:path arrowok="t"/>
              </v:shape>
            </v:group>
            <v:group style="position:absolute;left:8562;top:2784;width:30;height:2" coordorigin="8562,2784" coordsize="30,2">
              <v:shape style="position:absolute;left:8562;top:2784;width:30;height:2" coordorigin="8562,2784" coordsize="30,0" path="m8562,2784l8592,2784e" filled="false" stroked="true" strokeweight=".6pt" strokecolor="#000000">
                <v:path arrowok="t"/>
              </v:shape>
            </v:group>
            <v:group style="position:absolute;left:5941;top:2784;width:20;height:2" coordorigin="5941,2784" coordsize="20,2">
              <v:shape style="position:absolute;left:5941;top:2784;width:20;height:2" coordorigin="5941,2784" coordsize="20,0" path="m5941,2784l5961,2784e" filled="false" stroked="true" strokeweight=".6pt" strokecolor="#000000">
                <v:path arrowok="t"/>
              </v:shape>
            </v:group>
            <v:group style="position:absolute;left:5941;top:2819;width:10;height:30" coordorigin="5941,2819" coordsize="10,30">
              <v:shape style="position:absolute;left:5941;top:2819;width:10;height:30" coordorigin="5941,2819" coordsize="10,30" path="m5941,2834l5951,2834e" filled="false" stroked="true" strokeweight="1.599pt" strokecolor="#000000">
                <v:path arrowok="t"/>
              </v:shape>
            </v:group>
            <v:group style="position:absolute;left:5941;top:2869;width:10;height:30" coordorigin="5941,2869" coordsize="10,30">
              <v:shape style="position:absolute;left:5941;top:2869;width:10;height:30" coordorigin="5941,2869" coordsize="10,30" path="m5941,2884l5951,2884e" filled="false" stroked="true" strokeweight="1.599pt" strokecolor="#000000">
                <v:path arrowok="t"/>
              </v:shape>
            </v:group>
            <v:group style="position:absolute;left:5941;top:2919;width:10;height:30" coordorigin="5941,2919" coordsize="10,30">
              <v:shape style="position:absolute;left:5941;top:2919;width:10;height:30" coordorigin="5941,2919" coordsize="10,30" path="m5941,2934l5951,2934e" filled="false" stroked="true" strokeweight="1.599pt" strokecolor="#000000">
                <v:path arrowok="t"/>
              </v:shape>
            </v:group>
            <v:group style="position:absolute;left:5941;top:2969;width:10;height:30" coordorigin="5941,2969" coordsize="10,30">
              <v:shape style="position:absolute;left:5941;top:2969;width:10;height:30" coordorigin="5941,2969" coordsize="10,30" path="m5941,2984l5951,2984e" filled="false" stroked="true" strokeweight="1.599pt" strokecolor="#000000">
                <v:path arrowok="t"/>
              </v:shape>
            </v:group>
            <v:group style="position:absolute;left:5941;top:3019;width:10;height:30" coordorigin="5941,3019" coordsize="10,30">
              <v:shape style="position:absolute;left:5941;top:3019;width:10;height:30" coordorigin="5941,3019" coordsize="10,30" path="m5941,3034l5951,3034e" filled="false" stroked="true" strokeweight="1.598pt" strokecolor="#000000">
                <v:path arrowok="t"/>
              </v:shape>
            </v:group>
            <v:group style="position:absolute;left:5941;top:3069;width:10;height:30" coordorigin="5941,3069" coordsize="10,30">
              <v:shape style="position:absolute;left:5941;top:3069;width:10;height:30" coordorigin="5941,3069" coordsize="10,30" path="m5941,3084l5951,3084e" filled="false" stroked="true" strokeweight="1.598pt" strokecolor="#000000">
                <v:path arrowok="t"/>
              </v:shape>
            </v:group>
            <v:group style="position:absolute;left:5941;top:3119;width:10;height:30" coordorigin="5941,3119" coordsize="10,30">
              <v:shape style="position:absolute;left:5941;top:3119;width:10;height:30" coordorigin="5941,3119" coordsize="10,30" path="m5941,3134l5951,3134e" filled="false" stroked="true" strokeweight="1.598pt" strokecolor="#000000">
                <v:path arrowok="t"/>
              </v:shape>
            </v:group>
            <v:group style="position:absolute;left:5941;top:3169;width:10;height:30" coordorigin="5941,3169" coordsize="10,30">
              <v:shape style="position:absolute;left:5941;top:3169;width:10;height:30" coordorigin="5941,3169" coordsize="10,30" path="m5941,3184l5951,3184e" filled="false" stroked="true" strokeweight="1.598pt" strokecolor="#000000">
                <v:path arrowok="t"/>
              </v:shape>
            </v:group>
            <v:group style="position:absolute;left:5941;top:3219;width:10;height:30" coordorigin="5941,3219" coordsize="10,30">
              <v:shape style="position:absolute;left:5941;top:3219;width:10;height:30" coordorigin="5941,3219" coordsize="10,30" path="m5941,3234l5951,3234e" filled="false" stroked="true" strokeweight="1.598pt" strokecolor="#000000">
                <v:path arrowok="t"/>
              </v:shape>
            </v:group>
            <v:group style="position:absolute;left:5941;top:3269;width:10;height:30" coordorigin="5941,3269" coordsize="10,30">
              <v:shape style="position:absolute;left:5941;top:3269;width:10;height:30" coordorigin="5941,3269" coordsize="10,30" path="m5941,3283l5951,3283e" filled="false" stroked="true" strokeweight="1.598pt" strokecolor="#000000">
                <v:path arrowok="t"/>
              </v:shape>
            </v:group>
            <v:group style="position:absolute;left:5941;top:3318;width:10;height:30" coordorigin="5941,3318" coordsize="10,30">
              <v:shape style="position:absolute;left:5941;top:3318;width:10;height:30" coordorigin="5941,3318" coordsize="10,30" path="m5941,3333l5951,3333e" filled="false" stroked="true" strokeweight="1.598pt" strokecolor="#000000">
                <v:path arrowok="t"/>
              </v:shape>
            </v:group>
            <v:group style="position:absolute;left:5941;top:3368;width:10;height:30" coordorigin="5941,3368" coordsize="10,30">
              <v:shape style="position:absolute;left:5941;top:3368;width:10;height:30" coordorigin="5941,3368" coordsize="10,30" path="m5941,3383l5951,3383e" filled="false" stroked="true" strokeweight="1.598pt" strokecolor="#000000">
                <v:path arrowok="t"/>
              </v:shape>
            </v:group>
            <v:group style="position:absolute;left:5941;top:3418;width:10;height:30" coordorigin="5941,3418" coordsize="10,30">
              <v:shape style="position:absolute;left:5941;top:3418;width:10;height:30" coordorigin="5941,3418" coordsize="10,30" path="m5941,3433l5951,3433e" filled="false" stroked="true" strokeweight="1.598pt" strokecolor="#000000">
                <v:path arrowok="t"/>
              </v:shape>
            </v:group>
            <v:group style="position:absolute;left:5941;top:3468;width:10;height:30" coordorigin="5941,3468" coordsize="10,30">
              <v:shape style="position:absolute;left:5941;top:3468;width:10;height:30" coordorigin="5941,3468" coordsize="10,30" path="m5941,3483l5951,3483e" filled="false" stroked="true" strokeweight="1.598pt" strokecolor="#000000">
                <v:path arrowok="t"/>
              </v:shape>
            </v:group>
            <v:group style="position:absolute;left:5941;top:3518;width:10;height:30" coordorigin="5941,3518" coordsize="10,30">
              <v:shape style="position:absolute;left:5941;top:3518;width:10;height:30" coordorigin="5941,3518" coordsize="10,30" path="m5941,3533l5951,3533e" filled="false" stroked="true" strokeweight="1.598pt" strokecolor="#000000">
                <v:path arrowok="t"/>
              </v:shape>
            </v:group>
            <v:group style="position:absolute;left:5941;top:3568;width:10;height:30" coordorigin="5941,3568" coordsize="10,30">
              <v:shape style="position:absolute;left:5941;top:3568;width:10;height:30" coordorigin="5941,3568" coordsize="10,30" path="m5941,3583l5951,3583e" filled="false" stroked="true" strokeweight="1.599pt" strokecolor="#000000">
                <v:path arrowok="t"/>
              </v:shape>
            </v:group>
            <v:group style="position:absolute;left:5941;top:3618;width:10;height:30" coordorigin="5941,3618" coordsize="10,30">
              <v:shape style="position:absolute;left:5941;top:3618;width:10;height:30" coordorigin="5941,3618" coordsize="10,30" path="m5941,3633l5951,3633e" filled="false" stroked="true" strokeweight="1.599pt" strokecolor="#000000">
                <v:path arrowok="t"/>
              </v:shape>
            </v:group>
            <v:group style="position:absolute;left:5941;top:3668;width:10;height:30" coordorigin="5941,3668" coordsize="10,30">
              <v:shape style="position:absolute;left:5941;top:3668;width:10;height:30" coordorigin="5941,3668" coordsize="10,30" path="m5941,3683l5951,3683e" filled="false" stroked="true" strokeweight="1.599pt" strokecolor="#000000">
                <v:path arrowok="t"/>
              </v:shape>
            </v:group>
            <v:group style="position:absolute;left:5941;top:3718;width:10;height:30" coordorigin="5941,3718" coordsize="10,30">
              <v:shape style="position:absolute;left:5941;top:3718;width:10;height:30" coordorigin="5941,3718" coordsize="10,30" path="m5941,3733l5951,3733e" filled="false" stroked="true" strokeweight="1.599pt" strokecolor="#000000">
                <v:path arrowok="t"/>
              </v:shape>
            </v:group>
            <v:group style="position:absolute;left:5941;top:3768;width:10;height:30" coordorigin="5941,3768" coordsize="10,30">
              <v:shape style="position:absolute;left:5941;top:3768;width:10;height:30" coordorigin="5941,3768" coordsize="10,30" path="m5941,3783l5951,3783e" filled="false" stroked="true" strokeweight="1.599pt" strokecolor="#000000">
                <v:path arrowok="t"/>
              </v:shape>
            </v:group>
            <v:group style="position:absolute;left:5941;top:3818;width:10;height:30" coordorigin="5941,3818" coordsize="10,30">
              <v:shape style="position:absolute;left:5941;top:3818;width:10;height:30" coordorigin="5941,3818" coordsize="10,30" path="m5941,3833l5951,3833e" filled="false" stroked="true" strokeweight="1.599pt" strokecolor="#000000">
                <v:path arrowok="t"/>
              </v:shape>
            </v:group>
            <v:group style="position:absolute;left:5941;top:3868;width:10;height:30" coordorigin="5941,3868" coordsize="10,30">
              <v:shape style="position:absolute;left:5941;top:3868;width:10;height:30" coordorigin="5941,3868" coordsize="10,30" path="m5941,3883l5951,3883e" filled="false" stroked="true" strokeweight="1.598pt" strokecolor="#000000">
                <v:path arrowok="t"/>
              </v:shape>
            </v:group>
            <v:group style="position:absolute;left:5941;top:3918;width:10;height:30" coordorigin="5941,3918" coordsize="10,30">
              <v:shape style="position:absolute;left:5941;top:3918;width:10;height:30" coordorigin="5941,3918" coordsize="10,30" path="m5941,3933l5951,3933e" filled="false" stroked="true" strokeweight="1.598pt" strokecolor="#000000">
                <v:path arrowok="t"/>
              </v:shape>
            </v:group>
            <v:group style="position:absolute;left:5941;top:3968;width:10;height:30" coordorigin="5941,3968" coordsize="10,30">
              <v:shape style="position:absolute;left:5941;top:3968;width:10;height:30" coordorigin="5941,3968" coordsize="10,30" path="m5941,3983l5951,3983e" filled="false" stroked="true" strokeweight="1.598pt" strokecolor="#000000">
                <v:path arrowok="t"/>
              </v:shape>
            </v:group>
            <v:group style="position:absolute;left:5941;top:4018;width:10;height:30" coordorigin="5941,4018" coordsize="10,30">
              <v:shape style="position:absolute;left:5941;top:4018;width:10;height:30" coordorigin="5941,4018" coordsize="10,30" path="m5941,4033l5951,4033e" filled="false" stroked="true" strokeweight="1.599pt" strokecolor="#000000">
                <v:path arrowok="t"/>
              </v:shape>
            </v:group>
            <v:group style="position:absolute;left:5941;top:4068;width:10;height:30" coordorigin="5941,4068" coordsize="10,30">
              <v:shape style="position:absolute;left:5941;top:4068;width:10;height:30" coordorigin="5941,4068" coordsize="10,30" path="m5941,4083l5951,4083e" filled="false" stroked="true" strokeweight="1.599pt" strokecolor="#000000">
                <v:path arrowok="t"/>
              </v:shape>
            </v:group>
            <v:group style="position:absolute;left:5941;top:4118;width:10;height:30" coordorigin="5941,4118" coordsize="10,30">
              <v:shape style="position:absolute;left:5941;top:4118;width:10;height:30" coordorigin="5941,4118" coordsize="10,30" path="m5941,4133l5951,4133e" filled="false" stroked="true" strokeweight="1.599pt" strokecolor="#000000">
                <v:path arrowok="t"/>
              </v:shape>
            </v:group>
            <v:group style="position:absolute;left:5941;top:4168;width:10;height:30" coordorigin="5941,4168" coordsize="10,30">
              <v:shape style="position:absolute;left:5941;top:4168;width:10;height:30" coordorigin="5941,4168" coordsize="10,30" path="m5941,4183l5951,4183e" filled="false" stroked="true" strokeweight="1.599pt" strokecolor="#000000">
                <v:path arrowok="t"/>
              </v:shape>
            </v:group>
            <v:group style="position:absolute;left:5941;top:4218;width:10;height:30" coordorigin="5941,4218" coordsize="10,30">
              <v:shape style="position:absolute;left:5941;top:4218;width:10;height:30" coordorigin="5941,4218" coordsize="10,30" path="m5941,4233l5951,4233e" filled="false" stroked="true" strokeweight="1.599pt" strokecolor="#000000">
                <v:path arrowok="t"/>
              </v:shape>
            </v:group>
            <v:group style="position:absolute;left:5941;top:4267;width:10;height:30" coordorigin="5941,4267" coordsize="10,30">
              <v:shape style="position:absolute;left:5941;top:4267;width:10;height:30" coordorigin="5941,4267" coordsize="10,30" path="m5941,4282l5951,4282e" filled="false" stroked="true" strokeweight="1.599pt" strokecolor="#000000">
                <v:path arrowok="t"/>
              </v:shape>
            </v:group>
            <v:group style="position:absolute;left:5941;top:4317;width:10;height:30" coordorigin="5941,4317" coordsize="10,30">
              <v:shape style="position:absolute;left:5941;top:4317;width:10;height:30" coordorigin="5941,4317" coordsize="10,30" path="m5941,4332l5951,4332e" filled="false" stroked="true" strokeweight="1.599pt" strokecolor="#000000">
                <v:path arrowok="t"/>
              </v:shape>
            </v:group>
            <v:group style="position:absolute;left:5941;top:4367;width:10;height:30" coordorigin="5941,4367" coordsize="10,30">
              <v:shape style="position:absolute;left:5941;top:4367;width:10;height:30" coordorigin="5941,4367" coordsize="10,30" path="m5941,4382l5951,4382e" filled="false" stroked="true" strokeweight="1.599pt" strokecolor="#000000">
                <v:path arrowok="t"/>
              </v:shape>
            </v:group>
            <v:group style="position:absolute;left:5941;top:4417;width:10;height:30" coordorigin="5941,4417" coordsize="10,30">
              <v:shape style="position:absolute;left:5941;top:4417;width:10;height:30" coordorigin="5941,4417" coordsize="10,30" path="m5941,4432l5951,4432e" filled="false" stroked="true" strokeweight="1.599pt" strokecolor="#000000">
                <v:path arrowok="t"/>
              </v:shape>
            </v:group>
            <v:group style="position:absolute;left:5941;top:4467;width:10;height:30" coordorigin="5941,4467" coordsize="10,30">
              <v:shape style="position:absolute;left:5941;top:4467;width:10;height:30" coordorigin="5941,4467" coordsize="10,30" path="m5941,4482l5951,4482e" filled="false" stroked="true" strokeweight="1.599pt" strokecolor="#000000">
                <v:path arrowok="t"/>
              </v:shape>
            </v:group>
            <v:group style="position:absolute;left:5941;top:4517;width:10;height:30" coordorigin="5941,4517" coordsize="10,30">
              <v:shape style="position:absolute;left:5941;top:4517;width:10;height:30" coordorigin="5941,4517" coordsize="10,30" path="m5941,4532l5951,4532e" filled="false" stroked="true" strokeweight="1.599pt" strokecolor="#000000">
                <v:path arrowok="t"/>
              </v:shape>
            </v:group>
            <v:group style="position:absolute;left:5941;top:4567;width:10;height:30" coordorigin="5941,4567" coordsize="10,30">
              <v:shape style="position:absolute;left:5941;top:4567;width:10;height:30" coordorigin="5941,4567" coordsize="10,30" path="m5941,4582l5951,4582e" filled="false" stroked="true" strokeweight="1.599pt" strokecolor="#000000">
                <v:path arrowok="t"/>
              </v:shape>
            </v:group>
            <v:group style="position:absolute;left:11143;top:2779;width:30;height:10" coordorigin="11143,2779" coordsize="30,10">
              <v:shape style="position:absolute;left:11143;top:2779;width:30;height:10" coordorigin="11143,2779" coordsize="30,10" path="m11143,2784l11173,2784e" filled="false" stroked="true" strokeweight=".6pt" strokecolor="#000000">
                <v:path arrowok="t"/>
              </v:shape>
            </v:group>
            <v:group style="position:absolute;left:11093;top:2779;width:30;height:10" coordorigin="11093,2779" coordsize="30,10">
              <v:shape style="position:absolute;left:11093;top:2779;width:30;height:10" coordorigin="11093,2779" coordsize="30,10" path="m11093,2784l11123,2784e" filled="false" stroked="true" strokeweight=".6pt" strokecolor="#000000">
                <v:path arrowok="t"/>
              </v:shape>
            </v:group>
            <v:group style="position:absolute;left:11044;top:2779;width:30;height:10" coordorigin="11044,2779" coordsize="30,10">
              <v:shape style="position:absolute;left:11044;top:2779;width:30;height:10" coordorigin="11044,2779" coordsize="30,10" path="m11044,2784l11074,2784e" filled="false" stroked="true" strokeweight=".6pt" strokecolor="#000000">
                <v:path arrowok="t"/>
              </v:shape>
            </v:group>
            <v:group style="position:absolute;left:10994;top:2779;width:30;height:10" coordorigin="10994,2779" coordsize="30,10">
              <v:shape style="position:absolute;left:10994;top:2779;width:30;height:10" coordorigin="10994,2779" coordsize="30,10" path="m10994,2784l11024,2784e" filled="false" stroked="true" strokeweight=".6pt" strokecolor="#000000">
                <v:path arrowok="t"/>
              </v:shape>
            </v:group>
            <v:group style="position:absolute;left:10944;top:2779;width:30;height:10" coordorigin="10944,2779" coordsize="30,10">
              <v:shape style="position:absolute;left:10944;top:2779;width:30;height:10" coordorigin="10944,2779" coordsize="30,10" path="m10944,2784l10974,2784e" filled="false" stroked="true" strokeweight=".6pt" strokecolor="#000000">
                <v:path arrowok="t"/>
              </v:shape>
            </v:group>
            <v:group style="position:absolute;left:10895;top:2779;width:30;height:10" coordorigin="10895,2779" coordsize="30,10">
              <v:shape style="position:absolute;left:10895;top:2779;width:30;height:10" coordorigin="10895,2779" coordsize="30,10" path="m10895,2784l10925,2784e" filled="false" stroked="true" strokeweight=".6pt" strokecolor="#000000">
                <v:path arrowok="t"/>
              </v:shape>
            </v:group>
            <v:group style="position:absolute;left:10845;top:2779;width:30;height:10" coordorigin="10845,2779" coordsize="30,10">
              <v:shape style="position:absolute;left:10845;top:2779;width:30;height:10" coordorigin="10845,2779" coordsize="30,10" path="m10845,2784l10875,2784e" filled="false" stroked="true" strokeweight=".6pt" strokecolor="#000000">
                <v:path arrowok="t"/>
              </v:shape>
            </v:group>
            <v:group style="position:absolute;left:10796;top:2779;width:30;height:10" coordorigin="10796,2779" coordsize="30,10">
              <v:shape style="position:absolute;left:10796;top:2779;width:30;height:10" coordorigin="10796,2779" coordsize="30,10" path="m10796,2784l10825,2784e" filled="false" stroked="true" strokeweight=".6pt" strokecolor="#000000">
                <v:path arrowok="t"/>
              </v:shape>
            </v:group>
            <v:group style="position:absolute;left:10746;top:2779;width:30;height:10" coordorigin="10746,2779" coordsize="30,10">
              <v:shape style="position:absolute;left:10746;top:2779;width:30;height:10" coordorigin="10746,2779" coordsize="30,10" path="m10746,2784l10776,2784e" filled="false" stroked="true" strokeweight=".6pt" strokecolor="#000000">
                <v:path arrowok="t"/>
              </v:shape>
            </v:group>
            <v:group style="position:absolute;left:10696;top:2779;width:30;height:10" coordorigin="10696,2779" coordsize="30,10">
              <v:shape style="position:absolute;left:10696;top:2779;width:30;height:10" coordorigin="10696,2779" coordsize="30,10" path="m10696,2784l10726,2784e" filled="false" stroked="true" strokeweight=".6pt" strokecolor="#000000">
                <v:path arrowok="t"/>
              </v:shape>
            </v:group>
            <v:group style="position:absolute;left:10647;top:2779;width:30;height:10" coordorigin="10647,2779" coordsize="30,10">
              <v:shape style="position:absolute;left:10647;top:2779;width:30;height:10" coordorigin="10647,2779" coordsize="30,10" path="m10647,2784l10676,2784e" filled="false" stroked="true" strokeweight=".6pt" strokecolor="#000000">
                <v:path arrowok="t"/>
              </v:shape>
            </v:group>
            <v:group style="position:absolute;left:10597;top:2779;width:30;height:10" coordorigin="10597,2779" coordsize="30,10">
              <v:shape style="position:absolute;left:10597;top:2779;width:30;height:10" coordorigin="10597,2779" coordsize="30,10" path="m10597,2784l10627,2784e" filled="false" stroked="true" strokeweight=".6pt" strokecolor="#000000">
                <v:path arrowok="t"/>
              </v:shape>
            </v:group>
            <v:group style="position:absolute;left:10547;top:2779;width:30;height:10" coordorigin="10547,2779" coordsize="30,10">
              <v:shape style="position:absolute;left:10547;top:2779;width:30;height:10" coordorigin="10547,2779" coordsize="30,10" path="m10547,2784l10577,2784e" filled="false" stroked="true" strokeweight=".6pt" strokecolor="#000000">
                <v:path arrowok="t"/>
              </v:shape>
            </v:group>
            <v:group style="position:absolute;left:10498;top:2779;width:30;height:10" coordorigin="10498,2779" coordsize="30,10">
              <v:shape style="position:absolute;left:10498;top:2779;width:30;height:10" coordorigin="10498,2779" coordsize="30,10" path="m10498,2784l10528,2784e" filled="false" stroked="true" strokeweight=".6pt" strokecolor="#000000">
                <v:path arrowok="t"/>
              </v:shape>
            </v:group>
            <v:group style="position:absolute;left:10448;top:2779;width:30;height:10" coordorigin="10448,2779" coordsize="30,10">
              <v:shape style="position:absolute;left:10448;top:2779;width:30;height:10" coordorigin="10448,2779" coordsize="30,10" path="m10448,2784l10478,2784e" filled="false" stroked="true" strokeweight=".6pt" strokecolor="#000000">
                <v:path arrowok="t"/>
              </v:shape>
            </v:group>
            <v:group style="position:absolute;left:10398;top:2779;width:30;height:10" coordorigin="10398,2779" coordsize="30,10">
              <v:shape style="position:absolute;left:10398;top:2779;width:30;height:10" coordorigin="10398,2779" coordsize="30,10" path="m10398,2784l10428,2784e" filled="false" stroked="true" strokeweight=".6pt" strokecolor="#000000">
                <v:path arrowok="t"/>
              </v:shape>
            </v:group>
            <v:group style="position:absolute;left:10349;top:2779;width:30;height:10" coordorigin="10349,2779" coordsize="30,10">
              <v:shape style="position:absolute;left:10349;top:2779;width:30;height:10" coordorigin="10349,2779" coordsize="30,10" path="m10349,2784l10379,2784e" filled="false" stroked="true" strokeweight=".6pt" strokecolor="#000000">
                <v:path arrowok="t"/>
              </v:shape>
            </v:group>
            <v:group style="position:absolute;left:10299;top:2779;width:30;height:10" coordorigin="10299,2779" coordsize="30,10">
              <v:shape style="position:absolute;left:10299;top:2779;width:30;height:10" coordorigin="10299,2779" coordsize="30,10" path="m10299,2784l10329,2784e" filled="false" stroked="true" strokeweight=".6pt" strokecolor="#000000">
                <v:path arrowok="t"/>
              </v:shape>
            </v:group>
            <v:group style="position:absolute;left:10250;top:2779;width:30;height:10" coordorigin="10250,2779" coordsize="30,10">
              <v:shape style="position:absolute;left:10250;top:2779;width:30;height:10" coordorigin="10250,2779" coordsize="30,10" path="m10250,2784l10279,2784e" filled="false" stroked="true" strokeweight=".6pt" strokecolor="#000000">
                <v:path arrowok="t"/>
              </v:shape>
            </v:group>
            <v:group style="position:absolute;left:10200;top:2779;width:30;height:10" coordorigin="10200,2779" coordsize="30,10">
              <v:shape style="position:absolute;left:10200;top:2779;width:30;height:10" coordorigin="10200,2779" coordsize="30,10" path="m10200,2784l10230,2784e" filled="false" stroked="true" strokeweight=".6pt" strokecolor="#000000">
                <v:path arrowok="t"/>
              </v:shape>
            </v:group>
            <v:group style="position:absolute;left:10150;top:2779;width:30;height:10" coordorigin="10150,2779" coordsize="30,10">
              <v:shape style="position:absolute;left:10150;top:2779;width:30;height:10" coordorigin="10150,2779" coordsize="30,10" path="m10150,2784l10180,2784e" filled="false" stroked="true" strokeweight=".6pt" strokecolor="#000000">
                <v:path arrowok="t"/>
              </v:shape>
            </v:group>
            <v:group style="position:absolute;left:10101;top:2779;width:30;height:10" coordorigin="10101,2779" coordsize="30,10">
              <v:shape style="position:absolute;left:10101;top:2779;width:30;height:10" coordorigin="10101,2779" coordsize="30,10" path="m10101,2784l10130,2784e" filled="false" stroked="true" strokeweight=".6pt" strokecolor="#000000">
                <v:path arrowok="t"/>
              </v:shape>
            </v:group>
            <v:group style="position:absolute;left:10051;top:2779;width:30;height:10" coordorigin="10051,2779" coordsize="30,10">
              <v:shape style="position:absolute;left:10051;top:2779;width:30;height:10" coordorigin="10051,2779" coordsize="30,10" path="m10051,2784l10081,2784e" filled="false" stroked="true" strokeweight=".6pt" strokecolor="#000000">
                <v:path arrowok="t"/>
              </v:shape>
            </v:group>
            <v:group style="position:absolute;left:10001;top:2779;width:30;height:10" coordorigin="10001,2779" coordsize="30,10">
              <v:shape style="position:absolute;left:10001;top:2779;width:30;height:10" coordorigin="10001,2779" coordsize="30,10" path="m10001,2784l10031,2784e" filled="false" stroked="true" strokeweight=".6pt" strokecolor="#000000">
                <v:path arrowok="t"/>
              </v:shape>
            </v:group>
            <v:group style="position:absolute;left:9952;top:2779;width:30;height:10" coordorigin="9952,2779" coordsize="30,10">
              <v:shape style="position:absolute;left:9952;top:2779;width:30;height:10" coordorigin="9952,2779" coordsize="30,10" path="m9952,2784l9982,2784e" filled="false" stroked="true" strokeweight=".6pt" strokecolor="#000000">
                <v:path arrowok="t"/>
              </v:shape>
            </v:group>
            <v:group style="position:absolute;left:9902;top:2779;width:30;height:10" coordorigin="9902,2779" coordsize="30,10">
              <v:shape style="position:absolute;left:9902;top:2779;width:30;height:10" coordorigin="9902,2779" coordsize="30,10" path="m9902,2784l9932,2784e" filled="false" stroked="true" strokeweight=".6pt" strokecolor="#000000">
                <v:path arrowok="t"/>
              </v:shape>
            </v:group>
            <v:group style="position:absolute;left:9853;top:2779;width:30;height:10" coordorigin="9853,2779" coordsize="30,10">
              <v:shape style="position:absolute;left:9853;top:2779;width:30;height:10" coordorigin="9853,2779" coordsize="30,10" path="m9853,2784l9882,2784e" filled="false" stroked="true" strokeweight=".6pt" strokecolor="#000000">
                <v:path arrowok="t"/>
              </v:shape>
            </v:group>
            <v:group style="position:absolute;left:9803;top:2779;width:30;height:10" coordorigin="9803,2779" coordsize="30,10">
              <v:shape style="position:absolute;left:9803;top:2779;width:30;height:10" coordorigin="9803,2779" coordsize="30,10" path="m9803,2784l9833,2784e" filled="false" stroked="true" strokeweight=".6pt" strokecolor="#000000">
                <v:path arrowok="t"/>
              </v:shape>
            </v:group>
            <v:group style="position:absolute;left:9753;top:2779;width:30;height:10" coordorigin="9753,2779" coordsize="30,10">
              <v:shape style="position:absolute;left:9753;top:2779;width:30;height:10" coordorigin="9753,2779" coordsize="30,10" path="m9753,2784l9783,2784e" filled="false" stroked="true" strokeweight=".6pt" strokecolor="#000000">
                <v:path arrowok="t"/>
              </v:shape>
            </v:group>
            <v:group style="position:absolute;left:9704;top:2779;width:30;height:10" coordorigin="9704,2779" coordsize="30,10">
              <v:shape style="position:absolute;left:9704;top:2779;width:30;height:10" coordorigin="9704,2779" coordsize="30,10" path="m9704,2784l9733,2784e" filled="false" stroked="true" strokeweight=".6pt" strokecolor="#000000">
                <v:path arrowok="t"/>
              </v:shape>
            </v:group>
            <v:group style="position:absolute;left:9654;top:2779;width:30;height:10" coordorigin="9654,2779" coordsize="30,10">
              <v:shape style="position:absolute;left:9654;top:2779;width:30;height:10" coordorigin="9654,2779" coordsize="30,10" path="m9654,2784l9684,2784e" filled="false" stroked="true" strokeweight=".6pt" strokecolor="#000000">
                <v:path arrowok="t"/>
              </v:shape>
            </v:group>
            <v:group style="position:absolute;left:9604;top:2779;width:30;height:10" coordorigin="9604,2779" coordsize="30,10">
              <v:shape style="position:absolute;left:9604;top:2779;width:30;height:10" coordorigin="9604,2779" coordsize="30,10" path="m9604,2784l9634,2784e" filled="false" stroked="true" strokeweight=".6pt" strokecolor="#000000">
                <v:path arrowok="t"/>
              </v:shape>
            </v:group>
            <v:group style="position:absolute;left:9555;top:2779;width:30;height:10" coordorigin="9555,2779" coordsize="30,10">
              <v:shape style="position:absolute;left:9555;top:2779;width:30;height:10" coordorigin="9555,2779" coordsize="30,10" path="m9555,2784l9585,2784e" filled="false" stroked="true" strokeweight=".6pt" strokecolor="#000000">
                <v:path arrowok="t"/>
              </v:shape>
            </v:group>
            <v:group style="position:absolute;left:9505;top:2779;width:30;height:10" coordorigin="9505,2779" coordsize="30,10">
              <v:shape style="position:absolute;left:9505;top:2779;width:30;height:10" coordorigin="9505,2779" coordsize="30,10" path="m9505,2784l9535,2784e" filled="false" stroked="true" strokeweight=".6pt" strokecolor="#000000">
                <v:path arrowok="t"/>
              </v:shape>
            </v:group>
            <v:group style="position:absolute;left:9455;top:2779;width:30;height:10" coordorigin="9455,2779" coordsize="30,10">
              <v:shape style="position:absolute;left:9455;top:2779;width:30;height:10" coordorigin="9455,2779" coordsize="30,10" path="m9455,2784l9485,2784e" filled="false" stroked="true" strokeweight=".6pt" strokecolor="#000000">
                <v:path arrowok="t"/>
              </v:shape>
            </v:group>
            <v:group style="position:absolute;left:9406;top:2779;width:30;height:10" coordorigin="9406,2779" coordsize="30,10">
              <v:shape style="position:absolute;left:9406;top:2779;width:30;height:10" coordorigin="9406,2779" coordsize="30,10" path="m9406,2784l9436,2784e" filled="false" stroked="true" strokeweight=".6pt" strokecolor="#000000">
                <v:path arrowok="t"/>
              </v:shape>
            </v:group>
            <v:group style="position:absolute;left:9356;top:2779;width:30;height:10" coordorigin="9356,2779" coordsize="30,10">
              <v:shape style="position:absolute;left:9356;top:2779;width:30;height:10" coordorigin="9356,2779" coordsize="30,10" path="m9356,2784l9386,2784e" filled="false" stroked="true" strokeweight=".6pt" strokecolor="#000000">
                <v:path arrowok="t"/>
              </v:shape>
            </v:group>
            <v:group style="position:absolute;left:9307;top:2779;width:30;height:10" coordorigin="9307,2779" coordsize="30,10">
              <v:shape style="position:absolute;left:9307;top:2779;width:30;height:10" coordorigin="9307,2779" coordsize="30,10" path="m9307,2784l9336,2784e" filled="false" stroked="true" strokeweight=".6pt" strokecolor="#000000">
                <v:path arrowok="t"/>
              </v:shape>
            </v:group>
            <v:group style="position:absolute;left:9257;top:2779;width:30;height:10" coordorigin="9257,2779" coordsize="30,10">
              <v:shape style="position:absolute;left:9257;top:2779;width:30;height:10" coordorigin="9257,2779" coordsize="30,10" path="m9257,2784l9287,2784e" filled="false" stroked="true" strokeweight=".6pt" strokecolor="#000000">
                <v:path arrowok="t"/>
              </v:shape>
            </v:group>
            <v:group style="position:absolute;left:9207;top:2779;width:30;height:10" coordorigin="9207,2779" coordsize="30,10">
              <v:shape style="position:absolute;left:9207;top:2779;width:30;height:10" coordorigin="9207,2779" coordsize="30,10" path="m9207,2784l9237,2784e" filled="false" stroked="true" strokeweight=".6pt" strokecolor="#000000">
                <v:path arrowok="t"/>
              </v:shape>
            </v:group>
            <v:group style="position:absolute;left:9158;top:2779;width:30;height:10" coordorigin="9158,2779" coordsize="30,10">
              <v:shape style="position:absolute;left:9158;top:2779;width:30;height:10" coordorigin="9158,2779" coordsize="30,10" path="m9158,2784l9187,2784e" filled="false" stroked="true" strokeweight=".6pt" strokecolor="#000000">
                <v:path arrowok="t"/>
              </v:shape>
            </v:group>
            <v:group style="position:absolute;left:9108;top:2779;width:30;height:10" coordorigin="9108,2779" coordsize="30,10">
              <v:shape style="position:absolute;left:9108;top:2779;width:30;height:10" coordorigin="9108,2779" coordsize="30,10" path="m9108,2784l9138,2784e" filled="false" stroked="true" strokeweight=".6pt" strokecolor="#000000">
                <v:path arrowok="t"/>
              </v:shape>
            </v:group>
            <v:group style="position:absolute;left:9058;top:2779;width:30;height:10" coordorigin="9058,2779" coordsize="30,10">
              <v:shape style="position:absolute;left:9058;top:2779;width:30;height:10" coordorigin="9058,2779" coordsize="30,10" path="m9058,2784l9088,2784e" filled="false" stroked="true" strokeweight=".6pt" strokecolor="#000000">
                <v:path arrowok="t"/>
              </v:shape>
            </v:group>
            <v:group style="position:absolute;left:9009;top:2779;width:30;height:10" coordorigin="9009,2779" coordsize="30,10">
              <v:shape style="position:absolute;left:9009;top:2779;width:30;height:10" coordorigin="9009,2779" coordsize="30,10" path="m9009,2784l9039,2784e" filled="false" stroked="true" strokeweight=".6pt" strokecolor="#000000">
                <v:path arrowok="t"/>
              </v:shape>
            </v:group>
            <v:group style="position:absolute;left:8959;top:2779;width:30;height:10" coordorigin="8959,2779" coordsize="30,10">
              <v:shape style="position:absolute;left:8959;top:2779;width:30;height:10" coordorigin="8959,2779" coordsize="30,10" path="m8959,2784l8989,2784e" filled="false" stroked="true" strokeweight=".6pt" strokecolor="#000000">
                <v:path arrowok="t"/>
              </v:shape>
            </v:group>
            <v:group style="position:absolute;left:8909;top:2779;width:30;height:10" coordorigin="8909,2779" coordsize="30,10">
              <v:shape style="position:absolute;left:8909;top:2779;width:30;height:10" coordorigin="8909,2779" coordsize="30,10" path="m8909,2784l8939,2784e" filled="false" stroked="true" strokeweight=".6pt" strokecolor="#000000">
                <v:path arrowok="t"/>
              </v:shape>
            </v:group>
            <v:group style="position:absolute;left:8860;top:2779;width:30;height:10" coordorigin="8860,2779" coordsize="30,10">
              <v:shape style="position:absolute;left:8860;top:2779;width:30;height:10" coordorigin="8860,2779" coordsize="30,10" path="m8860,2784l8890,2784e" filled="false" stroked="true" strokeweight=".6pt" strokecolor="#000000">
                <v:path arrowok="t"/>
              </v:shape>
            </v:group>
            <v:group style="position:absolute;left:8810;top:2779;width:30;height:10" coordorigin="8810,2779" coordsize="30,10">
              <v:shape style="position:absolute;left:8810;top:2779;width:30;height:10" coordorigin="8810,2779" coordsize="30,10" path="m8810,2784l8840,2784e" filled="false" stroked="true" strokeweight=".6pt" strokecolor="#000000">
                <v:path arrowok="t"/>
              </v:shape>
            </v:group>
            <v:group style="position:absolute;left:8761;top:2779;width:30;height:10" coordorigin="8761,2779" coordsize="30,10">
              <v:shape style="position:absolute;left:8761;top:2779;width:30;height:10" coordorigin="8761,2779" coordsize="30,10" path="m8761,2784l8790,2784e" filled="false" stroked="true" strokeweight=".6pt" strokecolor="#000000">
                <v:path arrowok="t"/>
              </v:shape>
            </v:group>
            <v:group style="position:absolute;left:8711;top:2779;width:30;height:10" coordorigin="8711,2779" coordsize="30,10">
              <v:shape style="position:absolute;left:8711;top:2779;width:30;height:10" coordorigin="8711,2779" coordsize="30,10" path="m8711,2784l8741,2784e" filled="false" stroked="true" strokeweight=".6pt" strokecolor="#000000">
                <v:path arrowok="t"/>
              </v:shape>
            </v:group>
            <v:group style="position:absolute;left:8661;top:2779;width:30;height:10" coordorigin="8661,2779" coordsize="30,10">
              <v:shape style="position:absolute;left:8661;top:2779;width:30;height:10" coordorigin="8661,2779" coordsize="30,10" path="m8661,2784l8691,2784e" filled="false" stroked="true" strokeweight=".6pt" strokecolor="#000000">
                <v:path arrowok="t"/>
              </v:shape>
            </v:group>
            <v:group style="position:absolute;left:8612;top:2779;width:30;height:10" coordorigin="8612,2779" coordsize="30,10">
              <v:shape style="position:absolute;left:8612;top:2779;width:30;height:10" coordorigin="8612,2779" coordsize="30,10" path="m8612,2784l8641,2784e" filled="false" stroked="true" strokeweight=".6pt" strokecolor="#000000">
                <v:path arrowok="t"/>
              </v:shape>
            </v:group>
            <v:group style="position:absolute;left:11193;top:2779;width:15;height:10" coordorigin="11193,2779" coordsize="15,10">
              <v:shape style="position:absolute;left:11193;top:2779;width:15;height:10" coordorigin="11193,2779" coordsize="15,10" path="m11193,2784l11208,2784e" filled="false" stroked="true" strokeweight=".6pt" strokecolor="#000000">
                <v:path arrowok="t"/>
              </v:shape>
            </v:group>
            <v:group style="position:absolute;left:8572;top:2819;width:10;height:30" coordorigin="8572,2819" coordsize="10,30">
              <v:shape style="position:absolute;left:8572;top:2819;width:10;height:30" coordorigin="8572,2819" coordsize="10,30" path="m8572,2834l8582,2834e" filled="false" stroked="true" strokeweight="1.599pt" strokecolor="#000000">
                <v:path arrowok="t"/>
              </v:shape>
            </v:group>
            <v:group style="position:absolute;left:8572;top:2869;width:10;height:30" coordorigin="8572,2869" coordsize="10,30">
              <v:shape style="position:absolute;left:8572;top:2869;width:10;height:30" coordorigin="8572,2869" coordsize="10,30" path="m8572,2884l8582,2884e" filled="false" stroked="true" strokeweight="1.599pt" strokecolor="#000000">
                <v:path arrowok="t"/>
              </v:shape>
            </v:group>
            <v:group style="position:absolute;left:8572;top:2919;width:10;height:30" coordorigin="8572,2919" coordsize="10,30">
              <v:shape style="position:absolute;left:8572;top:2919;width:10;height:30" coordorigin="8572,2919" coordsize="10,30" path="m8572,2934l8582,2934e" filled="false" stroked="true" strokeweight="1.599pt" strokecolor="#000000">
                <v:path arrowok="t"/>
              </v:shape>
            </v:group>
            <v:group style="position:absolute;left:8572;top:2969;width:10;height:30" coordorigin="8572,2969" coordsize="10,30">
              <v:shape style="position:absolute;left:8572;top:2969;width:10;height:30" coordorigin="8572,2969" coordsize="10,30" path="m8572,2984l8582,2984e" filled="false" stroked="true" strokeweight="1.599pt" strokecolor="#000000">
                <v:path arrowok="t"/>
              </v:shape>
            </v:group>
            <v:group style="position:absolute;left:8572;top:3019;width:10;height:30" coordorigin="8572,3019" coordsize="10,30">
              <v:shape style="position:absolute;left:8572;top:3019;width:10;height:30" coordorigin="8572,3019" coordsize="10,30" path="m8572,3034l8582,3034e" filled="false" stroked="true" strokeweight="1.598pt" strokecolor="#000000">
                <v:path arrowok="t"/>
              </v:shape>
            </v:group>
            <v:group style="position:absolute;left:8572;top:3069;width:10;height:30" coordorigin="8572,3069" coordsize="10,30">
              <v:shape style="position:absolute;left:8572;top:3069;width:10;height:30" coordorigin="8572,3069" coordsize="10,30" path="m8572,3084l8582,3084e" filled="false" stroked="true" strokeweight="1.598pt" strokecolor="#000000">
                <v:path arrowok="t"/>
              </v:shape>
            </v:group>
            <v:group style="position:absolute;left:8572;top:3119;width:10;height:30" coordorigin="8572,3119" coordsize="10,30">
              <v:shape style="position:absolute;left:8572;top:3119;width:10;height:30" coordorigin="8572,3119" coordsize="10,30" path="m8572,3134l8582,3134e" filled="false" stroked="true" strokeweight="1.598pt" strokecolor="#000000">
                <v:path arrowok="t"/>
              </v:shape>
            </v:group>
            <v:group style="position:absolute;left:8572;top:3169;width:10;height:30" coordorigin="8572,3169" coordsize="10,30">
              <v:shape style="position:absolute;left:8572;top:3169;width:10;height:30" coordorigin="8572,3169" coordsize="10,30" path="m8572,3184l8582,3184e" filled="false" stroked="true" strokeweight="1.598pt" strokecolor="#000000">
                <v:path arrowok="t"/>
              </v:shape>
            </v:group>
            <v:group style="position:absolute;left:8572;top:3219;width:10;height:30" coordorigin="8572,3219" coordsize="10,30">
              <v:shape style="position:absolute;left:8572;top:3219;width:10;height:30" coordorigin="8572,3219" coordsize="10,30" path="m8572,3234l8582,3234e" filled="false" stroked="true" strokeweight="1.598pt" strokecolor="#000000">
                <v:path arrowok="t"/>
              </v:shape>
            </v:group>
            <v:group style="position:absolute;left:8572;top:3269;width:10;height:30" coordorigin="8572,3269" coordsize="10,30">
              <v:shape style="position:absolute;left:8572;top:3269;width:10;height:30" coordorigin="8572,3269" coordsize="10,30" path="m8572,3283l8582,3283e" filled="false" stroked="true" strokeweight="1.598pt" strokecolor="#000000">
                <v:path arrowok="t"/>
              </v:shape>
            </v:group>
            <v:group style="position:absolute;left:8572;top:3318;width:10;height:30" coordorigin="8572,3318" coordsize="10,30">
              <v:shape style="position:absolute;left:8572;top:3318;width:10;height:30" coordorigin="8572,3318" coordsize="10,30" path="m8572,3333l8582,3333e" filled="false" stroked="true" strokeweight="1.598pt" strokecolor="#000000">
                <v:path arrowok="t"/>
              </v:shape>
            </v:group>
            <v:group style="position:absolute;left:8572;top:3368;width:10;height:30" coordorigin="8572,3368" coordsize="10,30">
              <v:shape style="position:absolute;left:8572;top:3368;width:10;height:30" coordorigin="8572,3368" coordsize="10,30" path="m8572,3383l8582,3383e" filled="false" stroked="true" strokeweight="1.598pt" strokecolor="#000000">
                <v:path arrowok="t"/>
              </v:shape>
            </v:group>
            <v:group style="position:absolute;left:8572;top:3418;width:10;height:30" coordorigin="8572,3418" coordsize="10,30">
              <v:shape style="position:absolute;left:8572;top:3418;width:10;height:30" coordorigin="8572,3418" coordsize="10,30" path="m8572,3433l8582,3433e" filled="false" stroked="true" strokeweight="1.598pt" strokecolor="#000000">
                <v:path arrowok="t"/>
              </v:shape>
            </v:group>
            <v:group style="position:absolute;left:8572;top:3468;width:10;height:30" coordorigin="8572,3468" coordsize="10,30">
              <v:shape style="position:absolute;left:8572;top:3468;width:10;height:30" coordorigin="8572,3468" coordsize="10,30" path="m8572,3483l8582,3483e" filled="false" stroked="true" strokeweight="1.598pt" strokecolor="#000000">
                <v:path arrowok="t"/>
              </v:shape>
            </v:group>
            <v:group style="position:absolute;left:8572;top:3518;width:10;height:30" coordorigin="8572,3518" coordsize="10,30">
              <v:shape style="position:absolute;left:8572;top:3518;width:10;height:30" coordorigin="8572,3518" coordsize="10,30" path="m8572,3533l8582,3533e" filled="false" stroked="true" strokeweight="1.598pt" strokecolor="#000000">
                <v:path arrowok="t"/>
              </v:shape>
            </v:group>
            <v:group style="position:absolute;left:8572;top:3568;width:10;height:30" coordorigin="8572,3568" coordsize="10,30">
              <v:shape style="position:absolute;left:8572;top:3568;width:10;height:30" coordorigin="8572,3568" coordsize="10,30" path="m8572,3583l8582,3583e" filled="false" stroked="true" strokeweight="1.599pt" strokecolor="#000000">
                <v:path arrowok="t"/>
              </v:shape>
            </v:group>
            <v:group style="position:absolute;left:8572;top:3618;width:10;height:30" coordorigin="8572,3618" coordsize="10,30">
              <v:shape style="position:absolute;left:8572;top:3618;width:10;height:30" coordorigin="8572,3618" coordsize="10,30" path="m8572,3633l8582,3633e" filled="false" stroked="true" strokeweight="1.599pt" strokecolor="#000000">
                <v:path arrowok="t"/>
              </v:shape>
            </v:group>
            <v:group style="position:absolute;left:8572;top:3668;width:10;height:30" coordorigin="8572,3668" coordsize="10,30">
              <v:shape style="position:absolute;left:8572;top:3668;width:10;height:30" coordorigin="8572,3668" coordsize="10,30" path="m8572,3683l8582,3683e" filled="false" stroked="true" strokeweight="1.599pt" strokecolor="#000000">
                <v:path arrowok="t"/>
              </v:shape>
            </v:group>
            <v:group style="position:absolute;left:8572;top:3718;width:10;height:30" coordorigin="8572,3718" coordsize="10,30">
              <v:shape style="position:absolute;left:8572;top:3718;width:10;height:30" coordorigin="8572,3718" coordsize="10,30" path="m8572,3733l8582,3733e" filled="false" stroked="true" strokeweight="1.599pt" strokecolor="#000000">
                <v:path arrowok="t"/>
              </v:shape>
            </v:group>
            <v:group style="position:absolute;left:8572;top:3768;width:10;height:30" coordorigin="8572,3768" coordsize="10,30">
              <v:shape style="position:absolute;left:8572;top:3768;width:10;height:30" coordorigin="8572,3768" coordsize="10,30" path="m8572,3783l8582,3783e" filled="false" stroked="true" strokeweight="1.599pt" strokecolor="#000000">
                <v:path arrowok="t"/>
              </v:shape>
            </v:group>
            <v:group style="position:absolute;left:8572;top:3818;width:10;height:30" coordorigin="8572,3818" coordsize="10,30">
              <v:shape style="position:absolute;left:8572;top:3818;width:10;height:30" coordorigin="8572,3818" coordsize="10,30" path="m8572,3833l8582,3833e" filled="false" stroked="true" strokeweight="1.599pt" strokecolor="#000000">
                <v:path arrowok="t"/>
              </v:shape>
            </v:group>
            <v:group style="position:absolute;left:8572;top:3868;width:10;height:30" coordorigin="8572,3868" coordsize="10,30">
              <v:shape style="position:absolute;left:8572;top:3868;width:10;height:30" coordorigin="8572,3868" coordsize="10,30" path="m8572,3883l8582,3883e" filled="false" stroked="true" strokeweight="1.598pt" strokecolor="#000000">
                <v:path arrowok="t"/>
              </v:shape>
            </v:group>
            <v:group style="position:absolute;left:8572;top:3918;width:10;height:30" coordorigin="8572,3918" coordsize="10,30">
              <v:shape style="position:absolute;left:8572;top:3918;width:10;height:30" coordorigin="8572,3918" coordsize="10,30" path="m8572,3933l8582,3933e" filled="false" stroked="true" strokeweight="1.598pt" strokecolor="#000000">
                <v:path arrowok="t"/>
              </v:shape>
            </v:group>
            <v:group style="position:absolute;left:8572;top:3968;width:10;height:30" coordorigin="8572,3968" coordsize="10,30">
              <v:shape style="position:absolute;left:8572;top:3968;width:10;height:30" coordorigin="8572,3968" coordsize="10,30" path="m8572,3983l8582,3983e" filled="false" stroked="true" strokeweight="1.598pt" strokecolor="#000000">
                <v:path arrowok="t"/>
              </v:shape>
            </v:group>
            <v:group style="position:absolute;left:8572;top:4018;width:10;height:30" coordorigin="8572,4018" coordsize="10,30">
              <v:shape style="position:absolute;left:8572;top:4018;width:10;height:30" coordorigin="8572,4018" coordsize="10,30" path="m8572,4033l8582,4033e" filled="false" stroked="true" strokeweight="1.599pt" strokecolor="#000000">
                <v:path arrowok="t"/>
              </v:shape>
            </v:group>
            <v:group style="position:absolute;left:8572;top:4068;width:10;height:30" coordorigin="8572,4068" coordsize="10,30">
              <v:shape style="position:absolute;left:8572;top:4068;width:10;height:30" coordorigin="8572,4068" coordsize="10,30" path="m8572,4083l8582,4083e" filled="false" stroked="true" strokeweight="1.599pt" strokecolor="#000000">
                <v:path arrowok="t"/>
              </v:shape>
            </v:group>
            <v:group style="position:absolute;left:8572;top:4118;width:10;height:30" coordorigin="8572,4118" coordsize="10,30">
              <v:shape style="position:absolute;left:8572;top:4118;width:10;height:30" coordorigin="8572,4118" coordsize="10,30" path="m8572,4133l8582,4133e" filled="false" stroked="true" strokeweight="1.599pt" strokecolor="#000000">
                <v:path arrowok="t"/>
              </v:shape>
            </v:group>
            <v:group style="position:absolute;left:8572;top:4168;width:10;height:30" coordorigin="8572,4168" coordsize="10,30">
              <v:shape style="position:absolute;left:8572;top:4168;width:10;height:30" coordorigin="8572,4168" coordsize="10,30" path="m8572,4183l8582,4183e" filled="false" stroked="true" strokeweight="1.599pt" strokecolor="#000000">
                <v:path arrowok="t"/>
              </v:shape>
            </v:group>
            <v:group style="position:absolute;left:8572;top:4218;width:10;height:30" coordorigin="8572,4218" coordsize="10,30">
              <v:shape style="position:absolute;left:8572;top:4218;width:10;height:30" coordorigin="8572,4218" coordsize="10,30" path="m8572,4233l8582,4233e" filled="false" stroked="true" strokeweight="1.599pt" strokecolor="#000000">
                <v:path arrowok="t"/>
              </v:shape>
            </v:group>
            <v:group style="position:absolute;left:8572;top:4267;width:10;height:30" coordorigin="8572,4267" coordsize="10,30">
              <v:shape style="position:absolute;left:8572;top:4267;width:10;height:30" coordorigin="8572,4267" coordsize="10,30" path="m8572,4282l8582,4282e" filled="false" stroked="true" strokeweight="1.599pt" strokecolor="#000000">
                <v:path arrowok="t"/>
              </v:shape>
            </v:group>
            <v:group style="position:absolute;left:8572;top:4317;width:10;height:30" coordorigin="8572,4317" coordsize="10,30">
              <v:shape style="position:absolute;left:8572;top:4317;width:10;height:30" coordorigin="8572,4317" coordsize="10,30" path="m8572,4332l8582,4332e" filled="false" stroked="true" strokeweight="1.599pt" strokecolor="#000000">
                <v:path arrowok="t"/>
              </v:shape>
            </v:group>
            <v:group style="position:absolute;left:8572;top:4367;width:10;height:30" coordorigin="8572,4367" coordsize="10,30">
              <v:shape style="position:absolute;left:8572;top:4367;width:10;height:30" coordorigin="8572,4367" coordsize="10,30" path="m8572,4382l8582,4382e" filled="false" stroked="true" strokeweight="1.599pt" strokecolor="#000000">
                <v:path arrowok="t"/>
              </v:shape>
            </v:group>
            <v:group style="position:absolute;left:8572;top:4417;width:10;height:30" coordorigin="8572,4417" coordsize="10,30">
              <v:shape style="position:absolute;left:8572;top:4417;width:10;height:30" coordorigin="8572,4417" coordsize="10,30" path="m8572,4432l8582,4432e" filled="false" stroked="true" strokeweight="1.599pt" strokecolor="#000000">
                <v:path arrowok="t"/>
              </v:shape>
            </v:group>
            <v:group style="position:absolute;left:8572;top:4467;width:10;height:30" coordorigin="8572,4467" coordsize="10,30">
              <v:shape style="position:absolute;left:8572;top:4467;width:10;height:30" coordorigin="8572,4467" coordsize="10,30" path="m8572,4482l8582,4482e" filled="false" stroked="true" strokeweight="1.599pt" strokecolor="#000000">
                <v:path arrowok="t"/>
              </v:shape>
            </v:group>
            <v:group style="position:absolute;left:8572;top:4517;width:10;height:30" coordorigin="8572,4517" coordsize="10,30">
              <v:shape style="position:absolute;left:8572;top:4517;width:10;height:30" coordorigin="8572,4517" coordsize="10,30" path="m8572,4532l8582,4532e" filled="false" stroked="true" strokeweight="1.599pt" strokecolor="#000000">
                <v:path arrowok="t"/>
              </v:shape>
            </v:group>
            <v:group style="position:absolute;left:8572;top:4567;width:10;height:30" coordorigin="8572,4567" coordsize="10,30">
              <v:shape style="position:absolute;left:8572;top:4567;width:10;height:30" coordorigin="8572,4567" coordsize="10,30" path="m8572,4582l8582,4582e" filled="false" stroked="true" strokeweight="1.599pt" strokecolor="#000000">
                <v:path arrowok="t"/>
              </v:shape>
            </v:group>
            <v:group style="position:absolute;left:8572;top:4632;width:10;height:2" coordorigin="8572,4632" coordsize="10,2">
              <v:shape style="position:absolute;left:8572;top:4632;width:10;height:2" coordorigin="8572,4632" coordsize="10,0" path="m8572,4632l8582,4632e" filled="false" stroked="true" strokeweight="1.6pt" strokecolor="#000000">
                <v:path arrowok="t"/>
              </v:shape>
            </v:group>
            <v:group style="position:absolute;left:11203;top:2819;width:10;height:30" coordorigin="11203,2819" coordsize="10,30">
              <v:shape style="position:absolute;left:11203;top:2819;width:10;height:30" coordorigin="11203,2819" coordsize="10,30" path="m11203,2834l11213,2834e" filled="false" stroked="true" strokeweight="1.599pt" strokecolor="#000000">
                <v:path arrowok="t"/>
              </v:shape>
            </v:group>
            <v:group style="position:absolute;left:11203;top:2869;width:10;height:30" coordorigin="11203,2869" coordsize="10,30">
              <v:shape style="position:absolute;left:11203;top:2869;width:10;height:30" coordorigin="11203,2869" coordsize="10,30" path="m11203,2884l11213,2884e" filled="false" stroked="true" strokeweight="1.599pt" strokecolor="#000000">
                <v:path arrowok="t"/>
              </v:shape>
            </v:group>
            <v:group style="position:absolute;left:11203;top:2919;width:10;height:30" coordorigin="11203,2919" coordsize="10,30">
              <v:shape style="position:absolute;left:11203;top:2919;width:10;height:30" coordorigin="11203,2919" coordsize="10,30" path="m11203,2934l11213,2934e" filled="false" stroked="true" strokeweight="1.599pt" strokecolor="#000000">
                <v:path arrowok="t"/>
              </v:shape>
            </v:group>
            <v:group style="position:absolute;left:11203;top:2969;width:10;height:30" coordorigin="11203,2969" coordsize="10,30">
              <v:shape style="position:absolute;left:11203;top:2969;width:10;height:30" coordorigin="11203,2969" coordsize="10,30" path="m11203,2984l11213,2984e" filled="false" stroked="true" strokeweight="1.599pt" strokecolor="#000000">
                <v:path arrowok="t"/>
              </v:shape>
            </v:group>
            <v:group style="position:absolute;left:11203;top:3019;width:10;height:30" coordorigin="11203,3019" coordsize="10,30">
              <v:shape style="position:absolute;left:11203;top:3019;width:10;height:30" coordorigin="11203,3019" coordsize="10,30" path="m11203,3034l11213,3034e" filled="false" stroked="true" strokeweight="1.598pt" strokecolor="#000000">
                <v:path arrowok="t"/>
              </v:shape>
            </v:group>
            <v:group style="position:absolute;left:11203;top:3069;width:10;height:30" coordorigin="11203,3069" coordsize="10,30">
              <v:shape style="position:absolute;left:11203;top:3069;width:10;height:30" coordorigin="11203,3069" coordsize="10,30" path="m11203,3084l11213,3084e" filled="false" stroked="true" strokeweight="1.598pt" strokecolor="#000000">
                <v:path arrowok="t"/>
              </v:shape>
            </v:group>
            <v:group style="position:absolute;left:11203;top:3119;width:10;height:30" coordorigin="11203,3119" coordsize="10,30">
              <v:shape style="position:absolute;left:11203;top:3119;width:10;height:30" coordorigin="11203,3119" coordsize="10,30" path="m11203,3134l11213,3134e" filled="false" stroked="true" strokeweight="1.598pt" strokecolor="#000000">
                <v:path arrowok="t"/>
              </v:shape>
            </v:group>
            <v:group style="position:absolute;left:11203;top:3169;width:10;height:30" coordorigin="11203,3169" coordsize="10,30">
              <v:shape style="position:absolute;left:11203;top:3169;width:10;height:30" coordorigin="11203,3169" coordsize="10,30" path="m11203,3184l11213,3184e" filled="false" stroked="true" strokeweight="1.598pt" strokecolor="#000000">
                <v:path arrowok="t"/>
              </v:shape>
            </v:group>
            <v:group style="position:absolute;left:11203;top:3219;width:10;height:30" coordorigin="11203,3219" coordsize="10,30">
              <v:shape style="position:absolute;left:11203;top:3219;width:10;height:30" coordorigin="11203,3219" coordsize="10,30" path="m11203,3234l11213,3234e" filled="false" stroked="true" strokeweight="1.598pt" strokecolor="#000000">
                <v:path arrowok="t"/>
              </v:shape>
            </v:group>
            <v:group style="position:absolute;left:11203;top:3269;width:10;height:30" coordorigin="11203,3269" coordsize="10,30">
              <v:shape style="position:absolute;left:11203;top:3269;width:10;height:30" coordorigin="11203,3269" coordsize="10,30" path="m11203,3283l11213,3283e" filled="false" stroked="true" strokeweight="1.598pt" strokecolor="#000000">
                <v:path arrowok="t"/>
              </v:shape>
            </v:group>
            <v:group style="position:absolute;left:11203;top:3318;width:10;height:30" coordorigin="11203,3318" coordsize="10,30">
              <v:shape style="position:absolute;left:11203;top:3318;width:10;height:30" coordorigin="11203,3318" coordsize="10,30" path="m11203,3333l11213,3333e" filled="false" stroked="true" strokeweight="1.598pt" strokecolor="#000000">
                <v:path arrowok="t"/>
              </v:shape>
            </v:group>
            <v:group style="position:absolute;left:11203;top:3368;width:10;height:30" coordorigin="11203,3368" coordsize="10,30">
              <v:shape style="position:absolute;left:11203;top:3368;width:10;height:30" coordorigin="11203,3368" coordsize="10,30" path="m11203,3383l11213,3383e" filled="false" stroked="true" strokeweight="1.598pt" strokecolor="#000000">
                <v:path arrowok="t"/>
              </v:shape>
            </v:group>
            <v:group style="position:absolute;left:11203;top:3418;width:10;height:30" coordorigin="11203,3418" coordsize="10,30">
              <v:shape style="position:absolute;left:11203;top:3418;width:10;height:30" coordorigin="11203,3418" coordsize="10,30" path="m11203,3433l11213,3433e" filled="false" stroked="true" strokeweight="1.598pt" strokecolor="#000000">
                <v:path arrowok="t"/>
              </v:shape>
            </v:group>
            <v:group style="position:absolute;left:11203;top:3468;width:10;height:30" coordorigin="11203,3468" coordsize="10,30">
              <v:shape style="position:absolute;left:11203;top:3468;width:10;height:30" coordorigin="11203,3468" coordsize="10,30" path="m11203,3483l11213,3483e" filled="false" stroked="true" strokeweight="1.598pt" strokecolor="#000000">
                <v:path arrowok="t"/>
              </v:shape>
            </v:group>
            <v:group style="position:absolute;left:11203;top:3518;width:10;height:30" coordorigin="11203,3518" coordsize="10,30">
              <v:shape style="position:absolute;left:11203;top:3518;width:10;height:30" coordorigin="11203,3518" coordsize="10,30" path="m11203,3533l11213,3533e" filled="false" stroked="true" strokeweight="1.598pt" strokecolor="#000000">
                <v:path arrowok="t"/>
              </v:shape>
            </v:group>
            <v:group style="position:absolute;left:11203;top:3568;width:10;height:30" coordorigin="11203,3568" coordsize="10,30">
              <v:shape style="position:absolute;left:11203;top:3568;width:10;height:30" coordorigin="11203,3568" coordsize="10,30" path="m11203,3583l11213,3583e" filled="false" stroked="true" strokeweight="1.599pt" strokecolor="#000000">
                <v:path arrowok="t"/>
              </v:shape>
            </v:group>
            <v:group style="position:absolute;left:11203;top:3618;width:10;height:30" coordorigin="11203,3618" coordsize="10,30">
              <v:shape style="position:absolute;left:11203;top:3618;width:10;height:30" coordorigin="11203,3618" coordsize="10,30" path="m11203,3633l11213,3633e" filled="false" stroked="true" strokeweight="1.599pt" strokecolor="#000000">
                <v:path arrowok="t"/>
              </v:shape>
            </v:group>
            <v:group style="position:absolute;left:11203;top:3668;width:10;height:30" coordorigin="11203,3668" coordsize="10,30">
              <v:shape style="position:absolute;left:11203;top:3668;width:10;height:30" coordorigin="11203,3668" coordsize="10,30" path="m11203,3683l11213,3683e" filled="false" stroked="true" strokeweight="1.599pt" strokecolor="#000000">
                <v:path arrowok="t"/>
              </v:shape>
            </v:group>
            <v:group style="position:absolute;left:11203;top:3718;width:10;height:30" coordorigin="11203,3718" coordsize="10,30">
              <v:shape style="position:absolute;left:11203;top:3718;width:10;height:30" coordorigin="11203,3718" coordsize="10,30" path="m11203,3733l11213,3733e" filled="false" stroked="true" strokeweight="1.599pt" strokecolor="#000000">
                <v:path arrowok="t"/>
              </v:shape>
            </v:group>
            <v:group style="position:absolute;left:11203;top:3768;width:10;height:30" coordorigin="11203,3768" coordsize="10,30">
              <v:shape style="position:absolute;left:11203;top:3768;width:10;height:30" coordorigin="11203,3768" coordsize="10,30" path="m11203,3783l11213,3783e" filled="false" stroked="true" strokeweight="1.599pt" strokecolor="#000000">
                <v:path arrowok="t"/>
              </v:shape>
            </v:group>
            <v:group style="position:absolute;left:11203;top:3818;width:10;height:30" coordorigin="11203,3818" coordsize="10,30">
              <v:shape style="position:absolute;left:11203;top:3818;width:10;height:30" coordorigin="11203,3818" coordsize="10,30" path="m11203,3833l11213,3833e" filled="false" stroked="true" strokeweight="1.599pt" strokecolor="#000000">
                <v:path arrowok="t"/>
              </v:shape>
            </v:group>
            <v:group style="position:absolute;left:11203;top:3868;width:10;height:30" coordorigin="11203,3868" coordsize="10,30">
              <v:shape style="position:absolute;left:11203;top:3868;width:10;height:30" coordorigin="11203,3868" coordsize="10,30" path="m11203,3883l11213,3883e" filled="false" stroked="true" strokeweight="1.598pt" strokecolor="#000000">
                <v:path arrowok="t"/>
              </v:shape>
            </v:group>
            <v:group style="position:absolute;left:11203;top:3918;width:10;height:30" coordorigin="11203,3918" coordsize="10,30">
              <v:shape style="position:absolute;left:11203;top:3918;width:10;height:30" coordorigin="11203,3918" coordsize="10,30" path="m11203,3933l11213,3933e" filled="false" stroked="true" strokeweight="1.598pt" strokecolor="#000000">
                <v:path arrowok="t"/>
              </v:shape>
            </v:group>
            <v:group style="position:absolute;left:11203;top:3968;width:10;height:30" coordorigin="11203,3968" coordsize="10,30">
              <v:shape style="position:absolute;left:11203;top:3968;width:10;height:30" coordorigin="11203,3968" coordsize="10,30" path="m11203,3983l11213,3983e" filled="false" stroked="true" strokeweight="1.598pt" strokecolor="#000000">
                <v:path arrowok="t"/>
              </v:shape>
            </v:group>
            <v:group style="position:absolute;left:11203;top:4018;width:10;height:30" coordorigin="11203,4018" coordsize="10,30">
              <v:shape style="position:absolute;left:11203;top:4018;width:10;height:30" coordorigin="11203,4018" coordsize="10,30" path="m11203,4033l11213,4033e" filled="false" stroked="true" strokeweight="1.599pt" strokecolor="#000000">
                <v:path arrowok="t"/>
              </v:shape>
            </v:group>
            <v:group style="position:absolute;left:11203;top:4068;width:10;height:30" coordorigin="11203,4068" coordsize="10,30">
              <v:shape style="position:absolute;left:11203;top:4068;width:10;height:30" coordorigin="11203,4068" coordsize="10,30" path="m11203,4083l11213,4083e" filled="false" stroked="true" strokeweight="1.599pt" strokecolor="#000000">
                <v:path arrowok="t"/>
              </v:shape>
            </v:group>
            <v:group style="position:absolute;left:11203;top:4118;width:10;height:30" coordorigin="11203,4118" coordsize="10,30">
              <v:shape style="position:absolute;left:11203;top:4118;width:10;height:30" coordorigin="11203,4118" coordsize="10,30" path="m11203,4133l11213,4133e" filled="false" stroked="true" strokeweight="1.599pt" strokecolor="#000000">
                <v:path arrowok="t"/>
              </v:shape>
            </v:group>
            <v:group style="position:absolute;left:11203;top:4168;width:10;height:30" coordorigin="11203,4168" coordsize="10,30">
              <v:shape style="position:absolute;left:11203;top:4168;width:10;height:30" coordorigin="11203,4168" coordsize="10,30" path="m11203,4183l11213,4183e" filled="false" stroked="true" strokeweight="1.599pt" strokecolor="#000000">
                <v:path arrowok="t"/>
              </v:shape>
            </v:group>
            <v:group style="position:absolute;left:11203;top:4218;width:10;height:30" coordorigin="11203,4218" coordsize="10,30">
              <v:shape style="position:absolute;left:11203;top:4218;width:10;height:30" coordorigin="11203,4218" coordsize="10,30" path="m11203,4233l11213,4233e" filled="false" stroked="true" strokeweight="1.599pt" strokecolor="#000000">
                <v:path arrowok="t"/>
              </v:shape>
            </v:group>
            <v:group style="position:absolute;left:11203;top:4267;width:10;height:30" coordorigin="11203,4267" coordsize="10,30">
              <v:shape style="position:absolute;left:11203;top:4267;width:10;height:30" coordorigin="11203,4267" coordsize="10,30" path="m11203,4282l11213,4282e" filled="false" stroked="true" strokeweight="1.599pt" strokecolor="#000000">
                <v:path arrowok="t"/>
              </v:shape>
            </v:group>
            <v:group style="position:absolute;left:11203;top:4317;width:10;height:30" coordorigin="11203,4317" coordsize="10,30">
              <v:shape style="position:absolute;left:11203;top:4317;width:10;height:30" coordorigin="11203,4317" coordsize="10,30" path="m11203,4332l11213,4332e" filled="false" stroked="true" strokeweight="1.599pt" strokecolor="#000000">
                <v:path arrowok="t"/>
              </v:shape>
            </v:group>
            <v:group style="position:absolute;left:11203;top:4367;width:10;height:30" coordorigin="11203,4367" coordsize="10,30">
              <v:shape style="position:absolute;left:11203;top:4367;width:10;height:30" coordorigin="11203,4367" coordsize="10,30" path="m11203,4382l11213,4382e" filled="false" stroked="true" strokeweight="1.599pt" strokecolor="#000000">
                <v:path arrowok="t"/>
              </v:shape>
            </v:group>
            <v:group style="position:absolute;left:11203;top:4417;width:10;height:30" coordorigin="11203,4417" coordsize="10,30">
              <v:shape style="position:absolute;left:11203;top:4417;width:10;height:30" coordorigin="11203,4417" coordsize="10,30" path="m11203,4432l11213,4432e" filled="false" stroked="true" strokeweight="1.599pt" strokecolor="#000000">
                <v:path arrowok="t"/>
              </v:shape>
            </v:group>
            <v:group style="position:absolute;left:11203;top:4467;width:10;height:30" coordorigin="11203,4467" coordsize="10,30">
              <v:shape style="position:absolute;left:11203;top:4467;width:10;height:30" coordorigin="11203,4467" coordsize="10,30" path="m11203,4482l11213,4482e" filled="false" stroked="true" strokeweight="1.599pt" strokecolor="#000000">
                <v:path arrowok="t"/>
              </v:shape>
            </v:group>
            <v:group style="position:absolute;left:11203;top:4517;width:10;height:30" coordorigin="11203,4517" coordsize="10,30">
              <v:shape style="position:absolute;left:11203;top:4517;width:10;height:30" coordorigin="11203,4517" coordsize="10,30" path="m11203,4532l11213,4532e" filled="false" stroked="true" strokeweight="1.599pt" strokecolor="#000000">
                <v:path arrowok="t"/>
              </v:shape>
            </v:group>
            <v:group style="position:absolute;left:11203;top:4567;width:10;height:30" coordorigin="11203,4567" coordsize="10,30">
              <v:shape style="position:absolute;left:11203;top:4567;width:10;height:30" coordorigin="11203,4567" coordsize="10,30" path="m11203,4582l11213,4582e" filled="false" stroked="true" strokeweight="1.599pt" strokecolor="#000000">
                <v:path arrowok="t"/>
              </v:shape>
            </v:group>
            <v:group style="position:absolute;left:11203;top:4632;width:10;height:2" coordorigin="11203,4632" coordsize="10,2">
              <v:shape style="position:absolute;left:11203;top:4632;width:10;height:2" coordorigin="11203,4632" coordsize="10,0" path="m11203,4632l11213,4632e" filled="false" stroked="true" strokeweight="1.6pt" strokecolor="#000000">
                <v:path arrowok="t"/>
              </v:shape>
            </v:group>
            <v:group style="position:absolute;left:3251;top:4627;width:30;height:10" coordorigin="3251,4627" coordsize="30,10">
              <v:shape style="position:absolute;left:3251;top:4627;width:30;height:10" coordorigin="3251,4627" coordsize="30,10" path="m3251,4632l3281,4632e" filled="false" stroked="true" strokeweight=".6pt" strokecolor="#000000">
                <v:path arrowok="t"/>
              </v:shape>
            </v:group>
            <v:group style="position:absolute;left:3202;top:4627;width:30;height:10" coordorigin="3202,4627" coordsize="30,10">
              <v:shape style="position:absolute;left:3202;top:4627;width:30;height:10" coordorigin="3202,4627" coordsize="30,10" path="m3202,4632l3231,4632e" filled="false" stroked="true" strokeweight=".6pt" strokecolor="#000000">
                <v:path arrowok="t"/>
              </v:shape>
            </v:group>
            <v:group style="position:absolute;left:3152;top:4627;width:30;height:10" coordorigin="3152,4627" coordsize="30,10">
              <v:shape style="position:absolute;left:3152;top:4627;width:30;height:10" coordorigin="3152,4627" coordsize="30,10" path="m3152,4632l3182,4632e" filled="false" stroked="true" strokeweight=".6pt" strokecolor="#000000">
                <v:path arrowok="t"/>
              </v:shape>
            </v:group>
            <v:group style="position:absolute;left:3102;top:4627;width:30;height:10" coordorigin="3102,4627" coordsize="30,10">
              <v:shape style="position:absolute;left:3102;top:4627;width:30;height:10" coordorigin="3102,4627" coordsize="30,10" path="m3102,4632l3132,4632e" filled="false" stroked="true" strokeweight=".6pt" strokecolor="#000000">
                <v:path arrowok="t"/>
              </v:shape>
            </v:group>
            <v:group style="position:absolute;left:3053;top:4627;width:30;height:10" coordorigin="3053,4627" coordsize="30,10">
              <v:shape style="position:absolute;left:3053;top:4627;width:30;height:10" coordorigin="3053,4627" coordsize="30,10" path="m3053,4632l3083,4632e" filled="false" stroked="true" strokeweight=".6pt" strokecolor="#000000">
                <v:path arrowok="t"/>
              </v:shape>
            </v:group>
            <v:group style="position:absolute;left:3003;top:4627;width:30;height:10" coordorigin="3003,4627" coordsize="30,10">
              <v:shape style="position:absolute;left:3003;top:4627;width:30;height:10" coordorigin="3003,4627" coordsize="30,10" path="m3003,4632l3033,4632e" filled="false" stroked="true" strokeweight=".6pt" strokecolor="#000000">
                <v:path arrowok="t"/>
              </v:shape>
            </v:group>
            <v:group style="position:absolute;left:2954;top:4627;width:30;height:10" coordorigin="2954,4627" coordsize="30,10">
              <v:shape style="position:absolute;left:2954;top:4627;width:30;height:10" coordorigin="2954,4627" coordsize="30,10" path="m2954,4632l2983,4632e" filled="false" stroked="true" strokeweight=".6pt" strokecolor="#000000">
                <v:path arrowok="t"/>
              </v:shape>
            </v:group>
            <v:group style="position:absolute;left:2904;top:4627;width:30;height:10" coordorigin="2904,4627" coordsize="30,10">
              <v:shape style="position:absolute;left:2904;top:4627;width:30;height:10" coordorigin="2904,4627" coordsize="30,10" path="m2904,4632l2934,4632e" filled="false" stroked="true" strokeweight=".6pt" strokecolor="#000000">
                <v:path arrowok="t"/>
              </v:shape>
            </v:group>
            <v:group style="position:absolute;left:2854;top:4627;width:30;height:10" coordorigin="2854,4627" coordsize="30,10">
              <v:shape style="position:absolute;left:2854;top:4627;width:30;height:10" coordorigin="2854,4627" coordsize="30,10" path="m2854,4632l2884,4632e" filled="false" stroked="true" strokeweight=".6pt" strokecolor="#000000">
                <v:path arrowok="t"/>
              </v:shape>
            </v:group>
            <v:group style="position:absolute;left:2805;top:4627;width:30;height:10" coordorigin="2805,4627" coordsize="30,10">
              <v:shape style="position:absolute;left:2805;top:4627;width:30;height:10" coordorigin="2805,4627" coordsize="30,10" path="m2805,4632l2834,4632e" filled="false" stroked="true" strokeweight=".6pt" strokecolor="#000000">
                <v:path arrowok="t"/>
              </v:shape>
            </v:group>
            <v:group style="position:absolute;left:2755;top:4627;width:30;height:10" coordorigin="2755,4627" coordsize="30,10">
              <v:shape style="position:absolute;left:2755;top:4627;width:30;height:10" coordorigin="2755,4627" coordsize="30,10" path="m2755,4632l2785,4632e" filled="false" stroked="true" strokeweight=".6pt" strokecolor="#000000">
                <v:path arrowok="t"/>
              </v:shape>
            </v:group>
            <v:group style="position:absolute;left:2705;top:4627;width:30;height:10" coordorigin="2705,4627" coordsize="30,10">
              <v:shape style="position:absolute;left:2705;top:4627;width:30;height:10" coordorigin="2705,4627" coordsize="30,10" path="m2705,4632l2735,4632e" filled="false" stroked="true" strokeweight=".6pt" strokecolor="#000000">
                <v:path arrowok="t"/>
              </v:shape>
            </v:group>
            <v:group style="position:absolute;left:2656;top:4627;width:30;height:10" coordorigin="2656,4627" coordsize="30,10">
              <v:shape style="position:absolute;left:2656;top:4627;width:30;height:10" coordorigin="2656,4627" coordsize="30,10" path="m2656,4632l2686,4632e" filled="false" stroked="true" strokeweight=".6pt" strokecolor="#000000">
                <v:path arrowok="t"/>
              </v:shape>
            </v:group>
            <v:group style="position:absolute;left:2606;top:4627;width:30;height:10" coordorigin="2606,4627" coordsize="30,10">
              <v:shape style="position:absolute;left:2606;top:4627;width:30;height:10" coordorigin="2606,4627" coordsize="30,10" path="m2606,4632l2636,4632e" filled="false" stroked="true" strokeweight=".6pt" strokecolor="#000000">
                <v:path arrowok="t"/>
              </v:shape>
            </v:group>
            <v:group style="position:absolute;left:2556;top:4627;width:30;height:10" coordorigin="2556,4627" coordsize="30,10">
              <v:shape style="position:absolute;left:2556;top:4627;width:30;height:10" coordorigin="2556,4627" coordsize="30,10" path="m2556,4632l2586,4632e" filled="false" stroked="true" strokeweight=".6pt" strokecolor="#000000">
                <v:path arrowok="t"/>
              </v:shape>
            </v:group>
            <v:group style="position:absolute;left:2507;top:4627;width:30;height:10" coordorigin="2507,4627" coordsize="30,10">
              <v:shape style="position:absolute;left:2507;top:4627;width:30;height:10" coordorigin="2507,4627" coordsize="30,10" path="m2507,4632l2537,4632e" filled="false" stroked="true" strokeweight=".6pt" strokecolor="#000000">
                <v:path arrowok="t"/>
              </v:shape>
            </v:group>
            <v:group style="position:absolute;left:2457;top:4627;width:30;height:10" coordorigin="2457,4627" coordsize="30,10">
              <v:shape style="position:absolute;left:2457;top:4627;width:30;height:10" coordorigin="2457,4627" coordsize="30,10" path="m2457,4632l2487,4632e" filled="false" stroked="true" strokeweight=".6pt" strokecolor="#000000">
                <v:path arrowok="t"/>
              </v:shape>
            </v:group>
            <v:group style="position:absolute;left:2408;top:4627;width:30;height:10" coordorigin="2408,4627" coordsize="30,10">
              <v:shape style="position:absolute;left:2408;top:4627;width:30;height:10" coordorigin="2408,4627" coordsize="30,10" path="m2408,4632l2437,4632e" filled="false" stroked="true" strokeweight=".6pt" strokecolor="#000000">
                <v:path arrowok="t"/>
              </v:shape>
            </v:group>
            <v:group style="position:absolute;left:2358;top:4627;width:30;height:10" coordorigin="2358,4627" coordsize="30,10">
              <v:shape style="position:absolute;left:2358;top:4627;width:30;height:10" coordorigin="2358,4627" coordsize="30,10" path="m2358,4632l2388,4632e" filled="false" stroked="true" strokeweight=".6pt" strokecolor="#000000">
                <v:path arrowok="t"/>
              </v:shape>
            </v:group>
            <v:group style="position:absolute;left:2308;top:4627;width:30;height:10" coordorigin="2308,4627" coordsize="30,10">
              <v:shape style="position:absolute;left:2308;top:4627;width:30;height:10" coordorigin="2308,4627" coordsize="30,10" path="m2308,4632l2338,4632e" filled="false" stroked="true" strokeweight=".6pt" strokecolor="#000000">
                <v:path arrowok="t"/>
              </v:shape>
            </v:group>
            <v:group style="position:absolute;left:2259;top:4627;width:30;height:10" coordorigin="2259,4627" coordsize="30,10">
              <v:shape style="position:absolute;left:2259;top:4627;width:30;height:10" coordorigin="2259,4627" coordsize="30,10" path="m2259,4632l2288,4632e" filled="false" stroked="true" strokeweight=".6pt" strokecolor="#000000">
                <v:path arrowok="t"/>
              </v:shape>
            </v:group>
            <v:group style="position:absolute;left:2209;top:4627;width:30;height:10" coordorigin="2209,4627" coordsize="30,10">
              <v:shape style="position:absolute;left:2209;top:4627;width:30;height:10" coordorigin="2209,4627" coordsize="30,10" path="m2209,4632l2239,4632e" filled="false" stroked="true" strokeweight=".6pt" strokecolor="#000000">
                <v:path arrowok="t"/>
              </v:shape>
            </v:group>
            <v:group style="position:absolute;left:2159;top:4627;width:30;height:10" coordorigin="2159,4627" coordsize="30,10">
              <v:shape style="position:absolute;left:2159;top:4627;width:30;height:10" coordorigin="2159,4627" coordsize="30,10" path="m2159,4632l2189,4632e" filled="false" stroked="true" strokeweight=".6pt" strokecolor="#000000">
                <v:path arrowok="t"/>
              </v:shape>
            </v:group>
            <v:group style="position:absolute;left:2110;top:4627;width:30;height:10" coordorigin="2110,4627" coordsize="30,10">
              <v:shape style="position:absolute;left:2110;top:4627;width:30;height:10" coordorigin="2110,4627" coordsize="30,10" path="m2110,4632l2140,4632e" filled="false" stroked="true" strokeweight=".6pt" strokecolor="#000000">
                <v:path arrowok="t"/>
              </v:shape>
            </v:group>
            <v:group style="position:absolute;left:2060;top:4627;width:30;height:10" coordorigin="2060,4627" coordsize="30,10">
              <v:shape style="position:absolute;left:2060;top:4627;width:30;height:10" coordorigin="2060,4627" coordsize="30,10" path="m2060,4632l2090,4632e" filled="false" stroked="true" strokeweight=".6pt" strokecolor="#000000">
                <v:path arrowok="t"/>
              </v:shape>
            </v:group>
            <v:group style="position:absolute;left:2011;top:4627;width:30;height:10" coordorigin="2011,4627" coordsize="30,10">
              <v:shape style="position:absolute;left:2011;top:4627;width:30;height:10" coordorigin="2011,4627" coordsize="30,10" path="m2011,4632l2040,4632e" filled="false" stroked="true" strokeweight=".6pt" strokecolor="#000000">
                <v:path arrowok="t"/>
              </v:shape>
            </v:group>
            <v:group style="position:absolute;left:1961;top:4627;width:30;height:10" coordorigin="1961,4627" coordsize="30,10">
              <v:shape style="position:absolute;left:1961;top:4627;width:30;height:10" coordorigin="1961,4627" coordsize="30,10" path="m1961,4632l1991,4632e" filled="false" stroked="true" strokeweight=".6pt" strokecolor="#000000">
                <v:path arrowok="t"/>
              </v:shape>
            </v:group>
            <v:group style="position:absolute;left:1911;top:4627;width:30;height:10" coordorigin="1911,4627" coordsize="30,10">
              <v:shape style="position:absolute;left:1911;top:4627;width:30;height:10" coordorigin="1911,4627" coordsize="30,10" path="m1911,4632l1941,4632e" filled="false" stroked="true" strokeweight=".6pt" strokecolor="#000000">
                <v:path arrowok="t"/>
              </v:shape>
            </v:group>
            <v:group style="position:absolute;left:1862;top:4627;width:30;height:10" coordorigin="1862,4627" coordsize="30,10">
              <v:shape style="position:absolute;left:1862;top:4627;width:30;height:10" coordorigin="1862,4627" coordsize="30,10" path="m1862,4632l1891,4632e" filled="false" stroked="true" strokeweight=".6pt" strokecolor="#000000">
                <v:path arrowok="t"/>
              </v:shape>
            </v:group>
            <v:group style="position:absolute;left:1812;top:4627;width:30;height:10" coordorigin="1812,4627" coordsize="30,10">
              <v:shape style="position:absolute;left:1812;top:4627;width:30;height:10" coordorigin="1812,4627" coordsize="30,10" path="m1812,4632l1842,4632e" filled="false" stroked="true" strokeweight=".6pt" strokecolor="#000000">
                <v:path arrowok="t"/>
              </v:shape>
            </v:group>
            <v:group style="position:absolute;left:1762;top:4627;width:30;height:10" coordorigin="1762,4627" coordsize="30,10">
              <v:shape style="position:absolute;left:1762;top:4627;width:30;height:10" coordorigin="1762,4627" coordsize="30,10" path="m1762,4632l1792,4632e" filled="false" stroked="true" strokeweight=".6pt" strokecolor="#000000">
                <v:path arrowok="t"/>
              </v:shape>
            </v:group>
            <v:group style="position:absolute;left:1713;top:4627;width:30;height:10" coordorigin="1713,4627" coordsize="30,10">
              <v:shape style="position:absolute;left:1713;top:4627;width:30;height:10" coordorigin="1713,4627" coordsize="30,10" path="m1713,4632l1743,4632e" filled="false" stroked="true" strokeweight=".6pt" strokecolor="#000000">
                <v:path arrowok="t"/>
              </v:shape>
            </v:group>
            <v:group style="position:absolute;left:1663;top:4627;width:30;height:10" coordorigin="1663,4627" coordsize="30,10">
              <v:shape style="position:absolute;left:1663;top:4627;width:30;height:10" coordorigin="1663,4627" coordsize="30,10" path="m1663,4632l1693,4632e" filled="false" stroked="true" strokeweight=".6pt" strokecolor="#000000">
                <v:path arrowok="t"/>
              </v:shape>
            </v:group>
            <v:group style="position:absolute;left:1613;top:4627;width:30;height:10" coordorigin="1613,4627" coordsize="30,10">
              <v:shape style="position:absolute;left:1613;top:4627;width:30;height:10" coordorigin="1613,4627" coordsize="30,10" path="m1613,4632l1643,4632e" filled="false" stroked="true" strokeweight=".6pt" strokecolor="#000000">
                <v:path arrowok="t"/>
              </v:shape>
            </v:group>
            <v:group style="position:absolute;left:1564;top:4627;width:30;height:10" coordorigin="1564,4627" coordsize="30,10">
              <v:shape style="position:absolute;left:1564;top:4627;width:30;height:10" coordorigin="1564,4627" coordsize="30,10" path="m1564,4632l1594,4632e" filled="false" stroked="true" strokeweight=".6pt" strokecolor="#000000">
                <v:path arrowok="t"/>
              </v:shape>
            </v:group>
            <v:group style="position:absolute;left:1514;top:4627;width:30;height:10" coordorigin="1514,4627" coordsize="30,10">
              <v:shape style="position:absolute;left:1514;top:4627;width:30;height:10" coordorigin="1514,4627" coordsize="30,10" path="m1514,4632l1544,4632e" filled="false" stroked="true" strokeweight=".6pt" strokecolor="#000000">
                <v:path arrowok="t"/>
              </v:shape>
            </v:group>
            <v:group style="position:absolute;left:1465;top:4627;width:30;height:10" coordorigin="1465,4627" coordsize="30,10">
              <v:shape style="position:absolute;left:1465;top:4627;width:30;height:10" coordorigin="1465,4627" coordsize="30,10" path="m1465,4632l1494,4632e" filled="false" stroked="true" strokeweight=".6pt" strokecolor="#000000">
                <v:path arrowok="t"/>
              </v:shape>
            </v:group>
            <v:group style="position:absolute;left:1415;top:4627;width:30;height:10" coordorigin="1415,4627" coordsize="30,10">
              <v:shape style="position:absolute;left:1415;top:4627;width:30;height:10" coordorigin="1415,4627" coordsize="30,10" path="m1415,4632l1445,4632e" filled="false" stroked="true" strokeweight=".6pt" strokecolor="#000000">
                <v:path arrowok="t"/>
              </v:shape>
            </v:group>
            <v:group style="position:absolute;left:1365;top:4627;width:30;height:10" coordorigin="1365,4627" coordsize="30,10">
              <v:shape style="position:absolute;left:1365;top:4627;width:30;height:10" coordorigin="1365,4627" coordsize="30,10" path="m1365,4632l1395,4632e" filled="false" stroked="true" strokeweight=".6pt" strokecolor="#000000">
                <v:path arrowok="t"/>
              </v:shape>
            </v:group>
            <v:group style="position:absolute;left:1316;top:4627;width:30;height:10" coordorigin="1316,4627" coordsize="30,10">
              <v:shape style="position:absolute;left:1316;top:4627;width:30;height:10" coordorigin="1316,4627" coordsize="30,10" path="m1316,4632l1345,4632e" filled="false" stroked="true" strokeweight=".6pt" strokecolor="#000000">
                <v:path arrowok="t"/>
              </v:shape>
            </v:group>
            <v:group style="position:absolute;left:1266;top:4627;width:30;height:10" coordorigin="1266,4627" coordsize="30,10">
              <v:shape style="position:absolute;left:1266;top:4627;width:30;height:10" coordorigin="1266,4627" coordsize="30,10" path="m1266,4632l1296,4632e" filled="false" stroked="true" strokeweight=".6pt" strokecolor="#000000">
                <v:path arrowok="t"/>
              </v:shape>
            </v:group>
            <v:group style="position:absolute;left:1216;top:4627;width:30;height:10" coordorigin="1216,4627" coordsize="30,10">
              <v:shape style="position:absolute;left:1216;top:4627;width:30;height:10" coordorigin="1216,4627" coordsize="30,10" path="m1216,4632l1246,4632e" filled="false" stroked="true" strokeweight=".6pt" strokecolor="#000000">
                <v:path arrowok="t"/>
              </v:shape>
            </v:group>
            <v:group style="position:absolute;left:1167;top:4627;width:30;height:10" coordorigin="1167,4627" coordsize="30,10">
              <v:shape style="position:absolute;left:1167;top:4627;width:30;height:10" coordorigin="1167,4627" coordsize="30,10" path="m1167,4632l1197,4632e" filled="false" stroked="true" strokeweight=".6pt" strokecolor="#000000">
                <v:path arrowok="t"/>
              </v:shape>
            </v:group>
            <v:group style="position:absolute;left:1117;top:4627;width:30;height:10" coordorigin="1117,4627" coordsize="30,10">
              <v:shape style="position:absolute;left:1117;top:4627;width:30;height:10" coordorigin="1117,4627" coordsize="30,10" path="m1117,4632l1147,4632e" filled="false" stroked="true" strokeweight=".6pt" strokecolor="#000000">
                <v:path arrowok="t"/>
              </v:shape>
            </v:group>
            <v:group style="position:absolute;left:1067;top:4627;width:30;height:10" coordorigin="1067,4627" coordsize="30,10">
              <v:shape style="position:absolute;left:1067;top:4627;width:30;height:10" coordorigin="1067,4627" coordsize="30,10" path="m1067,4632l1097,4632e" filled="false" stroked="true" strokeweight=".6pt" strokecolor="#000000">
                <v:path arrowok="t"/>
              </v:shape>
            </v:group>
            <v:group style="position:absolute;left:1018;top:4627;width:30;height:10" coordorigin="1018,4627" coordsize="30,10">
              <v:shape style="position:absolute;left:1018;top:4627;width:30;height:10" coordorigin="1018,4627" coordsize="30,10" path="m1018,4632l1048,4632e" filled="false" stroked="true" strokeweight=".6pt" strokecolor="#000000">
                <v:path arrowok="t"/>
              </v:shape>
            </v:group>
            <v:group style="position:absolute;left:968;top:4627;width:30;height:10" coordorigin="968,4627" coordsize="30,10">
              <v:shape style="position:absolute;left:968;top:4627;width:30;height:10" coordorigin="968,4627" coordsize="30,10" path="m968,4632l998,4632e" filled="false" stroked="true" strokeweight=".6pt" strokecolor="#000000">
                <v:path arrowok="t"/>
              </v:shape>
            </v:group>
            <v:group style="position:absolute;left:919;top:4627;width:30;height:10" coordorigin="919,4627" coordsize="30,10">
              <v:shape style="position:absolute;left:919;top:4627;width:30;height:10" coordorigin="919,4627" coordsize="30,10" path="m919,4632l948,4632e" filled="false" stroked="true" strokeweight=".6pt" strokecolor="#000000">
                <v:path arrowok="t"/>
              </v:shape>
            </v:group>
            <v:group style="position:absolute;left:869;top:4627;width:30;height:10" coordorigin="869,4627" coordsize="30,10">
              <v:shape style="position:absolute;left:869;top:4627;width:30;height:10" coordorigin="869,4627" coordsize="30,10" path="m869,4632l899,4632e" filled="false" stroked="true" strokeweight=".6pt" strokecolor="#000000">
                <v:path arrowok="t"/>
              </v:shape>
            </v:group>
            <v:group style="position:absolute;left:819;top:4627;width:30;height:10" coordorigin="819,4627" coordsize="30,10">
              <v:shape style="position:absolute;left:819;top:4627;width:30;height:10" coordorigin="819,4627" coordsize="30,10" path="m819,4632l849,4632e" filled="false" stroked="true" strokeweight=".6pt" strokecolor="#000000">
                <v:path arrowok="t"/>
              </v:shape>
            </v:group>
            <v:group style="position:absolute;left:770;top:4627;width:30;height:10" coordorigin="770,4627" coordsize="30,10">
              <v:shape style="position:absolute;left:770;top:4627;width:30;height:10" coordorigin="770,4627" coordsize="30,10" path="m770,4632l799,4632e" filled="false" stroked="true" strokeweight=".6pt" strokecolor="#000000">
                <v:path arrowok="t"/>
              </v:shape>
            </v:group>
            <v:group style="position:absolute;left:720;top:4627;width:30;height:10" coordorigin="720,4627" coordsize="30,10">
              <v:shape style="position:absolute;left:720;top:4627;width:30;height:10" coordorigin="720,4627" coordsize="30,10" path="m720,4632l750,4632e" filled="false" stroked="true" strokeweight=".6pt" strokecolor="#000000">
                <v:path arrowok="t"/>
              </v:shape>
            </v:group>
            <v:group style="position:absolute;left:3301;top:4627;width:15;height:10" coordorigin="3301,4627" coordsize="15,10">
              <v:shape style="position:absolute;left:3301;top:4627;width:15;height:10" coordorigin="3301,4627" coordsize="15,10" path="m3301,4632l3316,4632e" filled="false" stroked="true" strokeweight=".6pt" strokecolor="#000000">
                <v:path arrowok="t"/>
              </v:shape>
            </v:group>
            <v:group style="position:absolute;left:680;top:4632;width:20;height:2" coordorigin="680,4632" coordsize="20,2">
              <v:shape style="position:absolute;left:680;top:4632;width:20;height:2" coordorigin="680,4632" coordsize="20,0" path="m680,4632l700,4632e" filled="false" stroked="true" strokeweight=".6pt" strokecolor="#000000">
                <v:path arrowok="t"/>
              </v:shape>
            </v:group>
            <v:group style="position:absolute;left:680;top:4667;width:10;height:30" coordorigin="680,4667" coordsize="10,30">
              <v:shape style="position:absolute;left:680;top:4667;width:10;height:30" coordorigin="680,4667" coordsize="10,30" path="m680,4682l690,4682e" filled="false" stroked="true" strokeweight="1.599pt" strokecolor="#000000">
                <v:path arrowok="t"/>
              </v:shape>
            </v:group>
            <v:group style="position:absolute;left:680;top:4717;width:10;height:30" coordorigin="680,4717" coordsize="10,30">
              <v:shape style="position:absolute;left:680;top:4717;width:10;height:30" coordorigin="680,4717" coordsize="10,30" path="m680,4732l690,4732e" filled="false" stroked="true" strokeweight="1.599pt" strokecolor="#000000">
                <v:path arrowok="t"/>
              </v:shape>
            </v:group>
            <v:group style="position:absolute;left:680;top:4767;width:10;height:30" coordorigin="680,4767" coordsize="10,30">
              <v:shape style="position:absolute;left:680;top:4767;width:10;height:30" coordorigin="680,4767" coordsize="10,30" path="m680,4782l690,4782e" filled="false" stroked="true" strokeweight="1.599pt" strokecolor="#000000">
                <v:path arrowok="t"/>
              </v:shape>
            </v:group>
            <v:group style="position:absolute;left:680;top:4817;width:10;height:30" coordorigin="680,4817" coordsize="10,30">
              <v:shape style="position:absolute;left:680;top:4817;width:10;height:30" coordorigin="680,4817" coordsize="10,30" path="m680,4832l690,4832e" filled="false" stroked="true" strokeweight="1.599pt" strokecolor="#000000">
                <v:path arrowok="t"/>
              </v:shape>
            </v:group>
            <v:group style="position:absolute;left:680;top:4867;width:10;height:30" coordorigin="680,4867" coordsize="10,30">
              <v:shape style="position:absolute;left:680;top:4867;width:10;height:30" coordorigin="680,4867" coordsize="10,30" path="m680,4882l690,4882e" filled="false" stroked="true" strokeweight="1.598pt" strokecolor="#000000">
                <v:path arrowok="t"/>
              </v:shape>
            </v:group>
            <v:group style="position:absolute;left:680;top:4917;width:10;height:30" coordorigin="680,4917" coordsize="10,30">
              <v:shape style="position:absolute;left:680;top:4917;width:10;height:30" coordorigin="680,4917" coordsize="10,30" path="m680,4932l690,4932e" filled="false" stroked="true" strokeweight="1.599pt" strokecolor="#000000">
                <v:path arrowok="t"/>
              </v:shape>
            </v:group>
            <v:group style="position:absolute;left:680;top:4967;width:10;height:30" coordorigin="680,4967" coordsize="10,30">
              <v:shape style="position:absolute;left:680;top:4967;width:10;height:30" coordorigin="680,4967" coordsize="10,30" path="m680,4982l690,4982e" filled="false" stroked="true" strokeweight="1.599pt" strokecolor="#000000">
                <v:path arrowok="t"/>
              </v:shape>
            </v:group>
            <v:group style="position:absolute;left:680;top:5017;width:10;height:30" coordorigin="680,5017" coordsize="10,30">
              <v:shape style="position:absolute;left:680;top:5017;width:10;height:30" coordorigin="680,5017" coordsize="10,30" path="m680,5032l690,5032e" filled="false" stroked="true" strokeweight="1.599pt" strokecolor="#000000">
                <v:path arrowok="t"/>
              </v:shape>
            </v:group>
            <v:group style="position:absolute;left:680;top:5067;width:10;height:30" coordorigin="680,5067" coordsize="10,30">
              <v:shape style="position:absolute;left:680;top:5067;width:10;height:30" coordorigin="680,5067" coordsize="10,30" path="m680,5082l690,5082e" filled="false" stroked="true" strokeweight="1.599pt" strokecolor="#000000">
                <v:path arrowok="t"/>
              </v:shape>
            </v:group>
            <v:group style="position:absolute;left:680;top:5117;width:10;height:30" coordorigin="680,5117" coordsize="10,30">
              <v:shape style="position:absolute;left:680;top:5117;width:10;height:30" coordorigin="680,5117" coordsize="10,30" path="m680,5132l690,5132e" filled="false" stroked="true" strokeweight="1.599pt" strokecolor="#000000">
                <v:path arrowok="t"/>
              </v:shape>
            </v:group>
            <v:group style="position:absolute;left:680;top:5167;width:10;height:30" coordorigin="680,5167" coordsize="10,30">
              <v:shape style="position:absolute;left:680;top:5167;width:10;height:30" coordorigin="680,5167" coordsize="10,30" path="m680,5182l690,5182e" filled="false" stroked="true" strokeweight="1.599pt" strokecolor="#000000">
                <v:path arrowok="t"/>
              </v:shape>
            </v:group>
            <v:group style="position:absolute;left:680;top:5217;width:10;height:30" coordorigin="680,5217" coordsize="10,30">
              <v:shape style="position:absolute;left:680;top:5217;width:10;height:30" coordorigin="680,5217" coordsize="10,30" path="m680,5232l690,5232e" filled="false" stroked="true" strokeweight="1.599pt" strokecolor="#000000">
                <v:path arrowok="t"/>
              </v:shape>
            </v:group>
            <v:group style="position:absolute;left:680;top:5267;width:10;height:30" coordorigin="680,5267" coordsize="10,30">
              <v:shape style="position:absolute;left:680;top:5267;width:10;height:30" coordorigin="680,5267" coordsize="10,30" path="m680,5282l690,5282e" filled="false" stroked="true" strokeweight="1.599pt" strokecolor="#000000">
                <v:path arrowok="t"/>
              </v:shape>
            </v:group>
            <v:group style="position:absolute;left:680;top:5317;width:10;height:30" coordorigin="680,5317" coordsize="10,30">
              <v:shape style="position:absolute;left:680;top:5317;width:10;height:30" coordorigin="680,5317" coordsize="10,30" path="m680,5331l690,5331e" filled="false" stroked="true" strokeweight="1.599pt" strokecolor="#000000">
                <v:path arrowok="t"/>
              </v:shape>
            </v:group>
            <v:group style="position:absolute;left:680;top:5366;width:10;height:30" coordorigin="680,5366" coordsize="10,30">
              <v:shape style="position:absolute;left:680;top:5366;width:10;height:30" coordorigin="680,5366" coordsize="10,30" path="m680,5381l690,5381e" filled="false" stroked="true" strokeweight="1.599pt" strokecolor="#000000">
                <v:path arrowok="t"/>
              </v:shape>
            </v:group>
            <v:group style="position:absolute;left:680;top:5416;width:10;height:30" coordorigin="680,5416" coordsize="10,30">
              <v:shape style="position:absolute;left:680;top:5416;width:10;height:30" coordorigin="680,5416" coordsize="10,30" path="m680,5431l690,5431e" filled="false" stroked="true" strokeweight="1.599pt" strokecolor="#000000">
                <v:path arrowok="t"/>
              </v:shape>
            </v:group>
            <v:group style="position:absolute;left:680;top:5466;width:10;height:30" coordorigin="680,5466" coordsize="10,30">
              <v:shape style="position:absolute;left:680;top:5466;width:10;height:30" coordorigin="680,5466" coordsize="10,30" path="m680,5481l690,5481e" filled="false" stroked="true" strokeweight="1.599pt" strokecolor="#000000">
                <v:path arrowok="t"/>
              </v:shape>
            </v:group>
            <v:group style="position:absolute;left:680;top:5516;width:10;height:30" coordorigin="680,5516" coordsize="10,30">
              <v:shape style="position:absolute;left:680;top:5516;width:10;height:30" coordorigin="680,5516" coordsize="10,30" path="m680,5531l690,5531e" filled="false" stroked="true" strokeweight="1.599pt" strokecolor="#000000">
                <v:path arrowok="t"/>
              </v:shape>
            </v:group>
            <v:group style="position:absolute;left:680;top:5566;width:10;height:30" coordorigin="680,5566" coordsize="10,30">
              <v:shape style="position:absolute;left:680;top:5566;width:10;height:30" coordorigin="680,5566" coordsize="10,30" path="m680,5581l690,5581e" filled="false" stroked="true" strokeweight="1.599pt" strokecolor="#000000">
                <v:path arrowok="t"/>
              </v:shape>
            </v:group>
            <v:group style="position:absolute;left:680;top:5616;width:10;height:30" coordorigin="680,5616" coordsize="10,30">
              <v:shape style="position:absolute;left:680;top:5616;width:10;height:30" coordorigin="680,5616" coordsize="10,30" path="m680,5631l690,5631e" filled="false" stroked="true" strokeweight="1.599pt" strokecolor="#000000">
                <v:path arrowok="t"/>
              </v:shape>
            </v:group>
            <v:group style="position:absolute;left:680;top:5666;width:10;height:30" coordorigin="680,5666" coordsize="10,30">
              <v:shape style="position:absolute;left:680;top:5666;width:10;height:30" coordorigin="680,5666" coordsize="10,30" path="m680,5681l690,5681e" filled="false" stroked="true" strokeweight="1.599pt" strokecolor="#000000">
                <v:path arrowok="t"/>
              </v:shape>
            </v:group>
            <v:group style="position:absolute;left:680;top:5716;width:10;height:30" coordorigin="680,5716" coordsize="10,30">
              <v:shape style="position:absolute;left:680;top:5716;width:10;height:30" coordorigin="680,5716" coordsize="10,30" path="m680,5731l690,5731e" filled="false" stroked="true" strokeweight="1.599pt" strokecolor="#000000">
                <v:path arrowok="t"/>
              </v:shape>
            </v:group>
            <v:group style="position:absolute;left:680;top:5766;width:10;height:30" coordorigin="680,5766" coordsize="10,30">
              <v:shape style="position:absolute;left:680;top:5766;width:10;height:30" coordorigin="680,5766" coordsize="10,30" path="m680,5781l690,5781e" filled="false" stroked="true" strokeweight="1.598pt" strokecolor="#000000">
                <v:path arrowok="t"/>
              </v:shape>
            </v:group>
            <v:group style="position:absolute;left:680;top:5816;width:10;height:30" coordorigin="680,5816" coordsize="10,30">
              <v:shape style="position:absolute;left:680;top:5816;width:10;height:30" coordorigin="680,5816" coordsize="10,30" path="m680,5831l690,5831e" filled="false" stroked="true" strokeweight="1.598pt" strokecolor="#000000">
                <v:path arrowok="t"/>
              </v:shape>
            </v:group>
            <v:group style="position:absolute;left:680;top:5866;width:10;height:30" coordorigin="680,5866" coordsize="10,30">
              <v:shape style="position:absolute;left:680;top:5866;width:10;height:30" coordorigin="680,5866" coordsize="10,30" path="m680,5881l690,5881e" filled="false" stroked="true" strokeweight="1.599pt" strokecolor="#000000">
                <v:path arrowok="t"/>
              </v:shape>
            </v:group>
            <v:group style="position:absolute;left:680;top:5916;width:10;height:30" coordorigin="680,5916" coordsize="10,30">
              <v:shape style="position:absolute;left:680;top:5916;width:10;height:30" coordorigin="680,5916" coordsize="10,30" path="m680,5931l690,5931e" filled="false" stroked="true" strokeweight="1.599pt" strokecolor="#000000">
                <v:path arrowok="t"/>
              </v:shape>
            </v:group>
            <v:group style="position:absolute;left:680;top:5966;width:10;height:30" coordorigin="680,5966" coordsize="10,30">
              <v:shape style="position:absolute;left:680;top:5966;width:10;height:30" coordorigin="680,5966" coordsize="10,30" path="m680,5981l690,5981e" filled="false" stroked="true" strokeweight="1.599pt" strokecolor="#000000">
                <v:path arrowok="t"/>
              </v:shape>
            </v:group>
            <v:group style="position:absolute;left:680;top:6016;width:10;height:30" coordorigin="680,6016" coordsize="10,30">
              <v:shape style="position:absolute;left:680;top:6016;width:10;height:30" coordorigin="680,6016" coordsize="10,30" path="m680,6031l690,6031e" filled="false" stroked="true" strokeweight="1.599pt" strokecolor="#000000">
                <v:path arrowok="t"/>
              </v:shape>
            </v:group>
            <v:group style="position:absolute;left:680;top:6066;width:10;height:30" coordorigin="680,6066" coordsize="10,30">
              <v:shape style="position:absolute;left:680;top:6066;width:10;height:30" coordorigin="680,6066" coordsize="10,30" path="m680,6081l690,6081e" filled="false" stroked="true" strokeweight="1.599pt" strokecolor="#000000">
                <v:path arrowok="t"/>
              </v:shape>
            </v:group>
            <v:group style="position:absolute;left:680;top:6116;width:10;height:30" coordorigin="680,6116" coordsize="10,30">
              <v:shape style="position:absolute;left:680;top:6116;width:10;height:30" coordorigin="680,6116" coordsize="10,30" path="m680,6131l690,6131e" filled="false" stroked="true" strokeweight="1.599pt" strokecolor="#000000">
                <v:path arrowok="t"/>
              </v:shape>
            </v:group>
            <v:group style="position:absolute;left:680;top:6166;width:10;height:30" coordorigin="680,6166" coordsize="10,30">
              <v:shape style="position:absolute;left:680;top:6166;width:10;height:30" coordorigin="680,6166" coordsize="10,30" path="m680,6181l690,6181e" filled="false" stroked="true" strokeweight="1.599pt" strokecolor="#000000">
                <v:path arrowok="t"/>
              </v:shape>
            </v:group>
            <v:group style="position:absolute;left:680;top:6216;width:10;height:30" coordorigin="680,6216" coordsize="10,30">
              <v:shape style="position:absolute;left:680;top:6216;width:10;height:30" coordorigin="680,6216" coordsize="10,30" path="m680,6231l690,6231e" filled="false" stroked="true" strokeweight="1.599pt" strokecolor="#000000">
                <v:path arrowok="t"/>
              </v:shape>
            </v:group>
            <v:group style="position:absolute;left:680;top:6266;width:10;height:30" coordorigin="680,6266" coordsize="10,30">
              <v:shape style="position:absolute;left:680;top:6266;width:10;height:30" coordorigin="680,6266" coordsize="10,30" path="m680,6281l690,6281e" filled="false" stroked="true" strokeweight="1.599pt" strokecolor="#000000">
                <v:path arrowok="t"/>
              </v:shape>
            </v:group>
            <v:group style="position:absolute;left:680;top:6316;width:10;height:30" coordorigin="680,6316" coordsize="10,30">
              <v:shape style="position:absolute;left:680;top:6316;width:10;height:30" coordorigin="680,6316" coordsize="10,30" path="m680,6331l690,6331e" filled="false" stroked="true" strokeweight="1.599pt" strokecolor="#000000">
                <v:path arrowok="t"/>
              </v:shape>
            </v:group>
            <v:group style="position:absolute;left:680;top:6365;width:10;height:30" coordorigin="680,6365" coordsize="10,30">
              <v:shape style="position:absolute;left:680;top:6365;width:10;height:30" coordorigin="680,6365" coordsize="10,30" path="m680,6380l690,6380e" filled="false" stroked="true" strokeweight="1.599pt" strokecolor="#000000">
                <v:path arrowok="t"/>
              </v:shape>
            </v:group>
            <v:group style="position:absolute;left:680;top:6415;width:10;height:30" coordorigin="680,6415" coordsize="10,30">
              <v:shape style="position:absolute;left:680;top:6415;width:10;height:30" coordorigin="680,6415" coordsize="10,30" path="m680,6430l690,6430e" filled="false" stroked="true" strokeweight="1.599pt" strokecolor="#000000">
                <v:path arrowok="t"/>
              </v:shape>
            </v:group>
            <v:group style="position:absolute;left:5882;top:4627;width:30;height:10" coordorigin="5882,4627" coordsize="30,10">
              <v:shape style="position:absolute;left:5882;top:4627;width:30;height:10" coordorigin="5882,4627" coordsize="30,10" path="m5882,4632l5912,4632e" filled="false" stroked="true" strokeweight=".6pt" strokecolor="#000000">
                <v:path arrowok="t"/>
              </v:shape>
            </v:group>
            <v:group style="position:absolute;left:5832;top:4627;width:30;height:10" coordorigin="5832,4627" coordsize="30,10">
              <v:shape style="position:absolute;left:5832;top:4627;width:30;height:10" coordorigin="5832,4627" coordsize="30,10" path="m5832,4632l5862,4632e" filled="false" stroked="true" strokeweight=".6pt" strokecolor="#000000">
                <v:path arrowok="t"/>
              </v:shape>
            </v:group>
            <v:group style="position:absolute;left:5783;top:4627;width:30;height:10" coordorigin="5783,4627" coordsize="30,10">
              <v:shape style="position:absolute;left:5783;top:4627;width:30;height:10" coordorigin="5783,4627" coordsize="30,10" path="m5783,4632l5812,4632e" filled="false" stroked="true" strokeweight=".6pt" strokecolor="#000000">
                <v:path arrowok="t"/>
              </v:shape>
            </v:group>
            <v:group style="position:absolute;left:5733;top:4627;width:30;height:10" coordorigin="5733,4627" coordsize="30,10">
              <v:shape style="position:absolute;left:5733;top:4627;width:30;height:10" coordorigin="5733,4627" coordsize="30,10" path="m5733,4632l5763,4632e" filled="false" stroked="true" strokeweight=".6pt" strokecolor="#000000">
                <v:path arrowok="t"/>
              </v:shape>
            </v:group>
            <v:group style="position:absolute;left:5683;top:4627;width:30;height:10" coordorigin="5683,4627" coordsize="30,10">
              <v:shape style="position:absolute;left:5683;top:4627;width:30;height:10" coordorigin="5683,4627" coordsize="30,10" path="m5683,4632l5713,4632e" filled="false" stroked="true" strokeweight=".6pt" strokecolor="#000000">
                <v:path arrowok="t"/>
              </v:shape>
            </v:group>
            <v:group style="position:absolute;left:5634;top:4627;width:30;height:10" coordorigin="5634,4627" coordsize="30,10">
              <v:shape style="position:absolute;left:5634;top:4627;width:30;height:10" coordorigin="5634,4627" coordsize="30,10" path="m5634,4632l5664,4632e" filled="false" stroked="true" strokeweight=".6pt" strokecolor="#000000">
                <v:path arrowok="t"/>
              </v:shape>
            </v:group>
            <v:group style="position:absolute;left:5584;top:4627;width:30;height:10" coordorigin="5584,4627" coordsize="30,10">
              <v:shape style="position:absolute;left:5584;top:4627;width:30;height:10" coordorigin="5584,4627" coordsize="30,10" path="m5584,4632l5614,4632e" filled="false" stroked="true" strokeweight=".6pt" strokecolor="#000000">
                <v:path arrowok="t"/>
              </v:shape>
            </v:group>
            <v:group style="position:absolute;left:5534;top:4627;width:30;height:10" coordorigin="5534,4627" coordsize="30,10">
              <v:shape style="position:absolute;left:5534;top:4627;width:30;height:10" coordorigin="5534,4627" coordsize="30,10" path="m5534,4632l5564,4632e" filled="false" stroked="true" strokeweight=".6pt" strokecolor="#000000">
                <v:path arrowok="t"/>
              </v:shape>
            </v:group>
            <v:group style="position:absolute;left:5485;top:4627;width:30;height:10" coordorigin="5485,4627" coordsize="30,10">
              <v:shape style="position:absolute;left:5485;top:4627;width:30;height:10" coordorigin="5485,4627" coordsize="30,10" path="m5485,4632l5515,4632e" filled="false" stroked="true" strokeweight=".6pt" strokecolor="#000000">
                <v:path arrowok="t"/>
              </v:shape>
            </v:group>
            <v:group style="position:absolute;left:5435;top:4627;width:30;height:10" coordorigin="5435,4627" coordsize="30,10">
              <v:shape style="position:absolute;left:5435;top:4627;width:30;height:10" coordorigin="5435,4627" coordsize="30,10" path="m5435,4632l5465,4632e" filled="false" stroked="true" strokeweight=".6pt" strokecolor="#000000">
                <v:path arrowok="t"/>
              </v:shape>
            </v:group>
            <v:group style="position:absolute;left:5386;top:4627;width:30;height:10" coordorigin="5386,4627" coordsize="30,10">
              <v:shape style="position:absolute;left:5386;top:4627;width:30;height:10" coordorigin="5386,4627" coordsize="30,10" path="m5386,4632l5415,4632e" filled="false" stroked="true" strokeweight=".6pt" strokecolor="#000000">
                <v:path arrowok="t"/>
              </v:shape>
            </v:group>
            <v:group style="position:absolute;left:5336;top:4627;width:30;height:10" coordorigin="5336,4627" coordsize="30,10">
              <v:shape style="position:absolute;left:5336;top:4627;width:30;height:10" coordorigin="5336,4627" coordsize="30,10" path="m5336,4632l5366,4632e" filled="false" stroked="true" strokeweight=".6pt" strokecolor="#000000">
                <v:path arrowok="t"/>
              </v:shape>
            </v:group>
            <v:group style="position:absolute;left:5286;top:4627;width:30;height:10" coordorigin="5286,4627" coordsize="30,10">
              <v:shape style="position:absolute;left:5286;top:4627;width:30;height:10" coordorigin="5286,4627" coordsize="30,10" path="m5286,4632l5316,4632e" filled="false" stroked="true" strokeweight=".6pt" strokecolor="#000000">
                <v:path arrowok="t"/>
              </v:shape>
            </v:group>
            <v:group style="position:absolute;left:5237;top:4627;width:30;height:10" coordorigin="5237,4627" coordsize="30,10">
              <v:shape style="position:absolute;left:5237;top:4627;width:30;height:10" coordorigin="5237,4627" coordsize="30,10" path="m5237,4632l5266,4632e" filled="false" stroked="true" strokeweight=".6pt" strokecolor="#000000">
                <v:path arrowok="t"/>
              </v:shape>
            </v:group>
            <v:group style="position:absolute;left:5187;top:4627;width:30;height:10" coordorigin="5187,4627" coordsize="30,10">
              <v:shape style="position:absolute;left:5187;top:4627;width:30;height:10" coordorigin="5187,4627" coordsize="30,10" path="m5187,4632l5217,4632e" filled="false" stroked="true" strokeweight=".6pt" strokecolor="#000000">
                <v:path arrowok="t"/>
              </v:shape>
            </v:group>
            <v:group style="position:absolute;left:5137;top:4627;width:30;height:10" coordorigin="5137,4627" coordsize="30,10">
              <v:shape style="position:absolute;left:5137;top:4627;width:30;height:10" coordorigin="5137,4627" coordsize="30,10" path="m5137,4632l5167,4632e" filled="false" stroked="true" strokeweight=".6pt" strokecolor="#000000">
                <v:path arrowok="t"/>
              </v:shape>
            </v:group>
            <v:group style="position:absolute;left:5088;top:4627;width:30;height:10" coordorigin="5088,4627" coordsize="30,10">
              <v:shape style="position:absolute;left:5088;top:4627;width:30;height:10" coordorigin="5088,4627" coordsize="30,10" path="m5088,4632l5118,4632e" filled="false" stroked="true" strokeweight=".6pt" strokecolor="#000000">
                <v:path arrowok="t"/>
              </v:shape>
            </v:group>
            <v:group style="position:absolute;left:5038;top:4627;width:30;height:10" coordorigin="5038,4627" coordsize="30,10">
              <v:shape style="position:absolute;left:5038;top:4627;width:30;height:10" coordorigin="5038,4627" coordsize="30,10" path="m5038,4632l5068,4632e" filled="false" stroked="true" strokeweight=".6pt" strokecolor="#000000">
                <v:path arrowok="t"/>
              </v:shape>
            </v:group>
            <v:group style="position:absolute;left:4988;top:4627;width:30;height:10" coordorigin="4988,4627" coordsize="30,10">
              <v:shape style="position:absolute;left:4988;top:4627;width:30;height:10" coordorigin="4988,4627" coordsize="30,10" path="m4988,4632l5018,4632e" filled="false" stroked="true" strokeweight=".6pt" strokecolor="#000000">
                <v:path arrowok="t"/>
              </v:shape>
            </v:group>
            <v:group style="position:absolute;left:4939;top:4627;width:30;height:10" coordorigin="4939,4627" coordsize="30,10">
              <v:shape style="position:absolute;left:4939;top:4627;width:30;height:10" coordorigin="4939,4627" coordsize="30,10" path="m4939,4632l4969,4632e" filled="false" stroked="true" strokeweight=".6pt" strokecolor="#000000">
                <v:path arrowok="t"/>
              </v:shape>
            </v:group>
            <v:group style="position:absolute;left:4889;top:4627;width:30;height:10" coordorigin="4889,4627" coordsize="30,10">
              <v:shape style="position:absolute;left:4889;top:4627;width:30;height:10" coordorigin="4889,4627" coordsize="30,10" path="m4889,4632l4919,4632e" filled="false" stroked="true" strokeweight=".6pt" strokecolor="#000000">
                <v:path arrowok="t"/>
              </v:shape>
            </v:group>
            <v:group style="position:absolute;left:4840;top:4627;width:30;height:10" coordorigin="4840,4627" coordsize="30,10">
              <v:shape style="position:absolute;left:4840;top:4627;width:30;height:10" coordorigin="4840,4627" coordsize="30,10" path="m4840,4632l4869,4632e" filled="false" stroked="true" strokeweight=".6pt" strokecolor="#000000">
                <v:path arrowok="t"/>
              </v:shape>
            </v:group>
            <v:group style="position:absolute;left:4790;top:4627;width:30;height:10" coordorigin="4790,4627" coordsize="30,10">
              <v:shape style="position:absolute;left:4790;top:4627;width:30;height:10" coordorigin="4790,4627" coordsize="30,10" path="m4790,4632l4820,4632e" filled="false" stroked="true" strokeweight=".6pt" strokecolor="#000000">
                <v:path arrowok="t"/>
              </v:shape>
            </v:group>
            <v:group style="position:absolute;left:4740;top:4627;width:30;height:10" coordorigin="4740,4627" coordsize="30,10">
              <v:shape style="position:absolute;left:4740;top:4627;width:30;height:10" coordorigin="4740,4627" coordsize="30,10" path="m4740,4632l4770,4632e" filled="false" stroked="true" strokeweight=".6pt" strokecolor="#000000">
                <v:path arrowok="t"/>
              </v:shape>
            </v:group>
            <v:group style="position:absolute;left:4691;top:4627;width:30;height:10" coordorigin="4691,4627" coordsize="30,10">
              <v:shape style="position:absolute;left:4691;top:4627;width:30;height:10" coordorigin="4691,4627" coordsize="30,10" path="m4691,4632l4720,4632e" filled="false" stroked="true" strokeweight=".6pt" strokecolor="#000000">
                <v:path arrowok="t"/>
              </v:shape>
            </v:group>
            <v:group style="position:absolute;left:4641;top:4627;width:30;height:10" coordorigin="4641,4627" coordsize="30,10">
              <v:shape style="position:absolute;left:4641;top:4627;width:30;height:10" coordorigin="4641,4627" coordsize="30,10" path="m4641,4632l4671,4632e" filled="false" stroked="true" strokeweight=".6pt" strokecolor="#000000">
                <v:path arrowok="t"/>
              </v:shape>
            </v:group>
            <v:group style="position:absolute;left:4591;top:4627;width:30;height:10" coordorigin="4591,4627" coordsize="30,10">
              <v:shape style="position:absolute;left:4591;top:4627;width:30;height:10" coordorigin="4591,4627" coordsize="30,10" path="m4591,4632l4621,4632e" filled="false" stroked="true" strokeweight=".6pt" strokecolor="#000000">
                <v:path arrowok="t"/>
              </v:shape>
            </v:group>
            <v:group style="position:absolute;left:4542;top:4627;width:30;height:10" coordorigin="4542,4627" coordsize="30,10">
              <v:shape style="position:absolute;left:4542;top:4627;width:30;height:10" coordorigin="4542,4627" coordsize="30,10" path="m4542,4632l4572,4632e" filled="false" stroked="true" strokeweight=".6pt" strokecolor="#000000">
                <v:path arrowok="t"/>
              </v:shape>
            </v:group>
            <v:group style="position:absolute;left:4492;top:4627;width:30;height:10" coordorigin="4492,4627" coordsize="30,10">
              <v:shape style="position:absolute;left:4492;top:4627;width:30;height:10" coordorigin="4492,4627" coordsize="30,10" path="m4492,4632l4522,4632e" filled="false" stroked="true" strokeweight=".6pt" strokecolor="#000000">
                <v:path arrowok="t"/>
              </v:shape>
            </v:group>
            <v:group style="position:absolute;left:4443;top:4627;width:30;height:10" coordorigin="4443,4627" coordsize="30,10">
              <v:shape style="position:absolute;left:4443;top:4627;width:30;height:10" coordorigin="4443,4627" coordsize="30,10" path="m4443,4632l4472,4632e" filled="false" stroked="true" strokeweight=".6pt" strokecolor="#000000">
                <v:path arrowok="t"/>
              </v:shape>
            </v:group>
            <v:group style="position:absolute;left:4393;top:4627;width:30;height:10" coordorigin="4393,4627" coordsize="30,10">
              <v:shape style="position:absolute;left:4393;top:4627;width:30;height:10" coordorigin="4393,4627" coordsize="30,10" path="m4393,4632l4423,4632e" filled="false" stroked="true" strokeweight=".6pt" strokecolor="#000000">
                <v:path arrowok="t"/>
              </v:shape>
            </v:group>
            <v:group style="position:absolute;left:4343;top:4627;width:30;height:10" coordorigin="4343,4627" coordsize="30,10">
              <v:shape style="position:absolute;left:4343;top:4627;width:30;height:10" coordorigin="4343,4627" coordsize="30,10" path="m4343,4632l4373,4632e" filled="false" stroked="true" strokeweight=".6pt" strokecolor="#000000">
                <v:path arrowok="t"/>
              </v:shape>
            </v:group>
            <v:group style="position:absolute;left:4294;top:4627;width:30;height:10" coordorigin="4294,4627" coordsize="30,10">
              <v:shape style="position:absolute;left:4294;top:4627;width:30;height:10" coordorigin="4294,4627" coordsize="30,10" path="m4294,4632l4323,4632e" filled="false" stroked="true" strokeweight=".6pt" strokecolor="#000000">
                <v:path arrowok="t"/>
              </v:shape>
            </v:group>
            <v:group style="position:absolute;left:4244;top:4627;width:30;height:10" coordorigin="4244,4627" coordsize="30,10">
              <v:shape style="position:absolute;left:4244;top:4627;width:30;height:10" coordorigin="4244,4627" coordsize="30,10" path="m4244,4632l4274,4632e" filled="false" stroked="true" strokeweight=".6pt" strokecolor="#000000">
                <v:path arrowok="t"/>
              </v:shape>
            </v:group>
            <v:group style="position:absolute;left:4194;top:4627;width:30;height:10" coordorigin="4194,4627" coordsize="30,10">
              <v:shape style="position:absolute;left:4194;top:4627;width:30;height:10" coordorigin="4194,4627" coordsize="30,10" path="m4194,4632l4224,4632e" filled="false" stroked="true" strokeweight=".6pt" strokecolor="#000000">
                <v:path arrowok="t"/>
              </v:shape>
            </v:group>
            <v:group style="position:absolute;left:4145;top:4627;width:30;height:10" coordorigin="4145,4627" coordsize="30,10">
              <v:shape style="position:absolute;left:4145;top:4627;width:30;height:10" coordorigin="4145,4627" coordsize="30,10" path="m4145,4632l4175,4632e" filled="false" stroked="true" strokeweight=".6pt" strokecolor="#000000">
                <v:path arrowok="t"/>
              </v:shape>
            </v:group>
            <v:group style="position:absolute;left:4095;top:4627;width:30;height:10" coordorigin="4095,4627" coordsize="30,10">
              <v:shape style="position:absolute;left:4095;top:4627;width:30;height:10" coordorigin="4095,4627" coordsize="30,10" path="m4095,4632l4125,4632e" filled="false" stroked="true" strokeweight=".6pt" strokecolor="#000000">
                <v:path arrowok="t"/>
              </v:shape>
            </v:group>
            <v:group style="position:absolute;left:4045;top:4627;width:30;height:10" coordorigin="4045,4627" coordsize="30,10">
              <v:shape style="position:absolute;left:4045;top:4627;width:30;height:10" coordorigin="4045,4627" coordsize="30,10" path="m4045,4632l4075,4632e" filled="false" stroked="true" strokeweight=".6pt" strokecolor="#000000">
                <v:path arrowok="t"/>
              </v:shape>
            </v:group>
            <v:group style="position:absolute;left:3996;top:4627;width:30;height:10" coordorigin="3996,4627" coordsize="30,10">
              <v:shape style="position:absolute;left:3996;top:4627;width:30;height:10" coordorigin="3996,4627" coordsize="30,10" path="m3996,4632l4026,4632e" filled="false" stroked="true" strokeweight=".6pt" strokecolor="#000000">
                <v:path arrowok="t"/>
              </v:shape>
            </v:group>
            <v:group style="position:absolute;left:3946;top:4627;width:30;height:10" coordorigin="3946,4627" coordsize="30,10">
              <v:shape style="position:absolute;left:3946;top:4627;width:30;height:10" coordorigin="3946,4627" coordsize="30,10" path="m3946,4632l3976,4632e" filled="false" stroked="true" strokeweight=".6pt" strokecolor="#000000">
                <v:path arrowok="t"/>
              </v:shape>
            </v:group>
            <v:group style="position:absolute;left:3897;top:4627;width:30;height:10" coordorigin="3897,4627" coordsize="30,10">
              <v:shape style="position:absolute;left:3897;top:4627;width:30;height:10" coordorigin="3897,4627" coordsize="30,10" path="m3897,4632l3926,4632e" filled="false" stroked="true" strokeweight=".6pt" strokecolor="#000000">
                <v:path arrowok="t"/>
              </v:shape>
            </v:group>
            <v:group style="position:absolute;left:3847;top:4627;width:30;height:10" coordorigin="3847,4627" coordsize="30,10">
              <v:shape style="position:absolute;left:3847;top:4627;width:30;height:10" coordorigin="3847,4627" coordsize="30,10" path="m3847,4632l3877,4632e" filled="false" stroked="true" strokeweight=".6pt" strokecolor="#000000">
                <v:path arrowok="t"/>
              </v:shape>
            </v:group>
            <v:group style="position:absolute;left:3797;top:4627;width:30;height:10" coordorigin="3797,4627" coordsize="30,10">
              <v:shape style="position:absolute;left:3797;top:4627;width:30;height:10" coordorigin="3797,4627" coordsize="30,10" path="m3797,4632l3827,4632e" filled="false" stroked="true" strokeweight=".6pt" strokecolor="#000000">
                <v:path arrowok="t"/>
              </v:shape>
            </v:group>
            <v:group style="position:absolute;left:3748;top:4627;width:30;height:10" coordorigin="3748,4627" coordsize="30,10">
              <v:shape style="position:absolute;left:3748;top:4627;width:30;height:10" coordorigin="3748,4627" coordsize="30,10" path="m3748,4632l3777,4632e" filled="false" stroked="true" strokeweight=".6pt" strokecolor="#000000">
                <v:path arrowok="t"/>
              </v:shape>
            </v:group>
            <v:group style="position:absolute;left:3698;top:4627;width:30;height:10" coordorigin="3698,4627" coordsize="30,10">
              <v:shape style="position:absolute;left:3698;top:4627;width:30;height:10" coordorigin="3698,4627" coordsize="30,10" path="m3698,4632l3728,4632e" filled="false" stroked="true" strokeweight=".6pt" strokecolor="#000000">
                <v:path arrowok="t"/>
              </v:shape>
            </v:group>
            <v:group style="position:absolute;left:3648;top:4627;width:30;height:10" coordorigin="3648,4627" coordsize="30,10">
              <v:shape style="position:absolute;left:3648;top:4627;width:30;height:10" coordorigin="3648,4627" coordsize="30,10" path="m3648,4632l3678,4632e" filled="false" stroked="true" strokeweight=".6pt" strokecolor="#000000">
                <v:path arrowok="t"/>
              </v:shape>
            </v:group>
            <v:group style="position:absolute;left:3599;top:4627;width:30;height:10" coordorigin="3599,4627" coordsize="30,10">
              <v:shape style="position:absolute;left:3599;top:4627;width:30;height:10" coordorigin="3599,4627" coordsize="30,10" path="m3599,4632l3629,4632e" filled="false" stroked="true" strokeweight=".6pt" strokecolor="#000000">
                <v:path arrowok="t"/>
              </v:shape>
            </v:group>
            <v:group style="position:absolute;left:3549;top:4627;width:30;height:10" coordorigin="3549,4627" coordsize="30,10">
              <v:shape style="position:absolute;left:3549;top:4627;width:30;height:10" coordorigin="3549,4627" coordsize="30,10" path="m3549,4632l3579,4632e" filled="false" stroked="true" strokeweight=".6pt" strokecolor="#000000">
                <v:path arrowok="t"/>
              </v:shape>
            </v:group>
            <v:group style="position:absolute;left:3499;top:4627;width:30;height:10" coordorigin="3499,4627" coordsize="30,10">
              <v:shape style="position:absolute;left:3499;top:4627;width:30;height:10" coordorigin="3499,4627" coordsize="30,10" path="m3499,4632l3529,4632e" filled="false" stroked="true" strokeweight=".6pt" strokecolor="#000000">
                <v:path arrowok="t"/>
              </v:shape>
            </v:group>
            <v:group style="position:absolute;left:3450;top:4627;width:30;height:10" coordorigin="3450,4627" coordsize="30,10">
              <v:shape style="position:absolute;left:3450;top:4627;width:30;height:10" coordorigin="3450,4627" coordsize="30,10" path="m3450,4632l3480,4632e" filled="false" stroked="true" strokeweight=".6pt" strokecolor="#000000">
                <v:path arrowok="t"/>
              </v:shape>
            </v:group>
            <v:group style="position:absolute;left:3400;top:4627;width:30;height:10" coordorigin="3400,4627" coordsize="30,10">
              <v:shape style="position:absolute;left:3400;top:4627;width:30;height:10" coordorigin="3400,4627" coordsize="30,10" path="m3400,4632l3430,4632e" filled="false" stroked="true" strokeweight=".6pt" strokecolor="#000000">
                <v:path arrowok="t"/>
              </v:shape>
            </v:group>
            <v:group style="position:absolute;left:3351;top:4627;width:30;height:10" coordorigin="3351,4627" coordsize="30,10">
              <v:shape style="position:absolute;left:3351;top:4627;width:30;height:10" coordorigin="3351,4627" coordsize="30,10" path="m3351,4632l3380,4632e" filled="false" stroked="true" strokeweight=".6pt" strokecolor="#000000">
                <v:path arrowok="t"/>
              </v:shape>
            </v:group>
            <v:group style="position:absolute;left:5931;top:4627;width:15;height:10" coordorigin="5931,4627" coordsize="15,10">
              <v:shape style="position:absolute;left:5931;top:4627;width:15;height:10" coordorigin="5931,4627" coordsize="15,10" path="m5931,4632l5946,4632e" filled="false" stroked="true" strokeweight=".6pt" strokecolor="#000000">
                <v:path arrowok="t"/>
              </v:shape>
            </v:group>
            <v:group style="position:absolute;left:3311;top:4632;width:20;height:2" coordorigin="3311,4632" coordsize="20,2">
              <v:shape style="position:absolute;left:3311;top:4632;width:20;height:2" coordorigin="3311,4632" coordsize="20,0" path="m3311,4632l3331,4632e" filled="false" stroked="true" strokeweight=".6pt" strokecolor="#000000">
                <v:path arrowok="t"/>
              </v:shape>
            </v:group>
            <v:group style="position:absolute;left:3311;top:4667;width:10;height:30" coordorigin="3311,4667" coordsize="10,30">
              <v:shape style="position:absolute;left:3311;top:4667;width:10;height:30" coordorigin="3311,4667" coordsize="10,30" path="m3311,4682l3321,4682e" filled="false" stroked="true" strokeweight="1.599pt" strokecolor="#000000">
                <v:path arrowok="t"/>
              </v:shape>
            </v:group>
            <v:group style="position:absolute;left:3311;top:4717;width:10;height:30" coordorigin="3311,4717" coordsize="10,30">
              <v:shape style="position:absolute;left:3311;top:4717;width:10;height:30" coordorigin="3311,4717" coordsize="10,30" path="m3311,4732l3321,4732e" filled="false" stroked="true" strokeweight="1.599pt" strokecolor="#000000">
                <v:path arrowok="t"/>
              </v:shape>
            </v:group>
            <v:group style="position:absolute;left:3311;top:4767;width:10;height:30" coordorigin="3311,4767" coordsize="10,30">
              <v:shape style="position:absolute;left:3311;top:4767;width:10;height:30" coordorigin="3311,4767" coordsize="10,30" path="m3311,4782l3321,4782e" filled="false" stroked="true" strokeweight="1.599pt" strokecolor="#000000">
                <v:path arrowok="t"/>
              </v:shape>
            </v:group>
            <v:group style="position:absolute;left:3311;top:4817;width:10;height:30" coordorigin="3311,4817" coordsize="10,30">
              <v:shape style="position:absolute;left:3311;top:4817;width:10;height:30" coordorigin="3311,4817" coordsize="10,30" path="m3311,4832l3321,4832e" filled="false" stroked="true" strokeweight="1.599pt" strokecolor="#000000">
                <v:path arrowok="t"/>
              </v:shape>
            </v:group>
            <v:group style="position:absolute;left:3311;top:4867;width:10;height:30" coordorigin="3311,4867" coordsize="10,30">
              <v:shape style="position:absolute;left:3311;top:4867;width:10;height:30" coordorigin="3311,4867" coordsize="10,30" path="m3311,4882l3321,4882e" filled="false" stroked="true" strokeweight="1.598pt" strokecolor="#000000">
                <v:path arrowok="t"/>
              </v:shape>
            </v:group>
            <v:group style="position:absolute;left:3311;top:4917;width:10;height:30" coordorigin="3311,4917" coordsize="10,30">
              <v:shape style="position:absolute;left:3311;top:4917;width:10;height:30" coordorigin="3311,4917" coordsize="10,30" path="m3311,4932l3321,4932e" filled="false" stroked="true" strokeweight="1.599pt" strokecolor="#000000">
                <v:path arrowok="t"/>
              </v:shape>
            </v:group>
            <v:group style="position:absolute;left:3311;top:4967;width:10;height:30" coordorigin="3311,4967" coordsize="10,30">
              <v:shape style="position:absolute;left:3311;top:4967;width:10;height:30" coordorigin="3311,4967" coordsize="10,30" path="m3311,4982l3321,4982e" filled="false" stroked="true" strokeweight="1.599pt" strokecolor="#000000">
                <v:path arrowok="t"/>
              </v:shape>
            </v:group>
            <v:group style="position:absolute;left:3311;top:5017;width:10;height:30" coordorigin="3311,5017" coordsize="10,30">
              <v:shape style="position:absolute;left:3311;top:5017;width:10;height:30" coordorigin="3311,5017" coordsize="10,30" path="m3311,5032l3321,5032e" filled="false" stroked="true" strokeweight="1.599pt" strokecolor="#000000">
                <v:path arrowok="t"/>
              </v:shape>
            </v:group>
            <v:group style="position:absolute;left:3311;top:5067;width:10;height:30" coordorigin="3311,5067" coordsize="10,30">
              <v:shape style="position:absolute;left:3311;top:5067;width:10;height:30" coordorigin="3311,5067" coordsize="10,30" path="m3311,5082l3321,5082e" filled="false" stroked="true" strokeweight="1.599pt" strokecolor="#000000">
                <v:path arrowok="t"/>
              </v:shape>
            </v:group>
            <v:group style="position:absolute;left:3311;top:5117;width:10;height:30" coordorigin="3311,5117" coordsize="10,30">
              <v:shape style="position:absolute;left:3311;top:5117;width:10;height:30" coordorigin="3311,5117" coordsize="10,30" path="m3311,5132l3321,5132e" filled="false" stroked="true" strokeweight="1.599pt" strokecolor="#000000">
                <v:path arrowok="t"/>
              </v:shape>
            </v:group>
            <v:group style="position:absolute;left:3311;top:5167;width:10;height:30" coordorigin="3311,5167" coordsize="10,30">
              <v:shape style="position:absolute;left:3311;top:5167;width:10;height:30" coordorigin="3311,5167" coordsize="10,30" path="m3311,5182l3321,5182e" filled="false" stroked="true" strokeweight="1.599pt" strokecolor="#000000">
                <v:path arrowok="t"/>
              </v:shape>
            </v:group>
            <v:group style="position:absolute;left:3311;top:5217;width:10;height:30" coordorigin="3311,5217" coordsize="10,30">
              <v:shape style="position:absolute;left:3311;top:5217;width:10;height:30" coordorigin="3311,5217" coordsize="10,30" path="m3311,5232l3321,5232e" filled="false" stroked="true" strokeweight="1.599pt" strokecolor="#000000">
                <v:path arrowok="t"/>
              </v:shape>
            </v:group>
            <v:group style="position:absolute;left:3311;top:5267;width:10;height:30" coordorigin="3311,5267" coordsize="10,30">
              <v:shape style="position:absolute;left:3311;top:5267;width:10;height:30" coordorigin="3311,5267" coordsize="10,30" path="m3311,5282l3321,5282e" filled="false" stroked="true" strokeweight="1.599pt" strokecolor="#000000">
                <v:path arrowok="t"/>
              </v:shape>
            </v:group>
            <v:group style="position:absolute;left:3311;top:5317;width:10;height:30" coordorigin="3311,5317" coordsize="10,30">
              <v:shape style="position:absolute;left:3311;top:5317;width:10;height:30" coordorigin="3311,5317" coordsize="10,30" path="m3311,5331l3321,5331e" filled="false" stroked="true" strokeweight="1.599pt" strokecolor="#000000">
                <v:path arrowok="t"/>
              </v:shape>
            </v:group>
            <v:group style="position:absolute;left:3311;top:5366;width:10;height:30" coordorigin="3311,5366" coordsize="10,30">
              <v:shape style="position:absolute;left:3311;top:5366;width:10;height:30" coordorigin="3311,5366" coordsize="10,30" path="m3311,5381l3321,5381e" filled="false" stroked="true" strokeweight="1.599pt" strokecolor="#000000">
                <v:path arrowok="t"/>
              </v:shape>
            </v:group>
            <v:group style="position:absolute;left:3311;top:5416;width:10;height:30" coordorigin="3311,5416" coordsize="10,30">
              <v:shape style="position:absolute;left:3311;top:5416;width:10;height:30" coordorigin="3311,5416" coordsize="10,30" path="m3311,5431l3321,5431e" filled="false" stroked="true" strokeweight="1.599pt" strokecolor="#000000">
                <v:path arrowok="t"/>
              </v:shape>
            </v:group>
            <v:group style="position:absolute;left:3311;top:5466;width:10;height:30" coordorigin="3311,5466" coordsize="10,30">
              <v:shape style="position:absolute;left:3311;top:5466;width:10;height:30" coordorigin="3311,5466" coordsize="10,30" path="m3311,5481l3321,5481e" filled="false" stroked="true" strokeweight="1.599pt" strokecolor="#000000">
                <v:path arrowok="t"/>
              </v:shape>
            </v:group>
            <v:group style="position:absolute;left:3311;top:5516;width:10;height:30" coordorigin="3311,5516" coordsize="10,30">
              <v:shape style="position:absolute;left:3311;top:5516;width:10;height:30" coordorigin="3311,5516" coordsize="10,30" path="m3311,5531l3321,5531e" filled="false" stroked="true" strokeweight="1.599pt" strokecolor="#000000">
                <v:path arrowok="t"/>
              </v:shape>
            </v:group>
            <v:group style="position:absolute;left:3311;top:5566;width:10;height:30" coordorigin="3311,5566" coordsize="10,30">
              <v:shape style="position:absolute;left:3311;top:5566;width:10;height:30" coordorigin="3311,5566" coordsize="10,30" path="m3311,5581l3321,5581e" filled="false" stroked="true" strokeweight="1.599pt" strokecolor="#000000">
                <v:path arrowok="t"/>
              </v:shape>
            </v:group>
            <v:group style="position:absolute;left:3311;top:5616;width:10;height:30" coordorigin="3311,5616" coordsize="10,30">
              <v:shape style="position:absolute;left:3311;top:5616;width:10;height:30" coordorigin="3311,5616" coordsize="10,30" path="m3311,5631l3321,5631e" filled="false" stroked="true" strokeweight="1.599pt" strokecolor="#000000">
                <v:path arrowok="t"/>
              </v:shape>
            </v:group>
            <v:group style="position:absolute;left:3311;top:5666;width:10;height:30" coordorigin="3311,5666" coordsize="10,30">
              <v:shape style="position:absolute;left:3311;top:5666;width:10;height:30" coordorigin="3311,5666" coordsize="10,30" path="m3311,5681l3321,5681e" filled="false" stroked="true" strokeweight="1.599pt" strokecolor="#000000">
                <v:path arrowok="t"/>
              </v:shape>
            </v:group>
            <v:group style="position:absolute;left:3311;top:5716;width:10;height:30" coordorigin="3311,5716" coordsize="10,30">
              <v:shape style="position:absolute;left:3311;top:5716;width:10;height:30" coordorigin="3311,5716" coordsize="10,30" path="m3311,5731l3321,5731e" filled="false" stroked="true" strokeweight="1.599pt" strokecolor="#000000">
                <v:path arrowok="t"/>
              </v:shape>
            </v:group>
            <v:group style="position:absolute;left:3311;top:5766;width:10;height:30" coordorigin="3311,5766" coordsize="10,30">
              <v:shape style="position:absolute;left:3311;top:5766;width:10;height:30" coordorigin="3311,5766" coordsize="10,30" path="m3311,5781l3321,5781e" filled="false" stroked="true" strokeweight="1.598pt" strokecolor="#000000">
                <v:path arrowok="t"/>
              </v:shape>
            </v:group>
            <v:group style="position:absolute;left:3311;top:5816;width:10;height:30" coordorigin="3311,5816" coordsize="10,30">
              <v:shape style="position:absolute;left:3311;top:5816;width:10;height:30" coordorigin="3311,5816" coordsize="10,30" path="m3311,5831l3321,5831e" filled="false" stroked="true" strokeweight="1.598pt" strokecolor="#000000">
                <v:path arrowok="t"/>
              </v:shape>
            </v:group>
            <v:group style="position:absolute;left:3311;top:5866;width:10;height:30" coordorigin="3311,5866" coordsize="10,30">
              <v:shape style="position:absolute;left:3311;top:5866;width:10;height:30" coordorigin="3311,5866" coordsize="10,30" path="m3311,5881l3321,5881e" filled="false" stroked="true" strokeweight="1.599pt" strokecolor="#000000">
                <v:path arrowok="t"/>
              </v:shape>
            </v:group>
            <v:group style="position:absolute;left:3311;top:5916;width:10;height:30" coordorigin="3311,5916" coordsize="10,30">
              <v:shape style="position:absolute;left:3311;top:5916;width:10;height:30" coordorigin="3311,5916" coordsize="10,30" path="m3311,5931l3321,5931e" filled="false" stroked="true" strokeweight="1.599pt" strokecolor="#000000">
                <v:path arrowok="t"/>
              </v:shape>
            </v:group>
            <v:group style="position:absolute;left:3311;top:5966;width:10;height:30" coordorigin="3311,5966" coordsize="10,30">
              <v:shape style="position:absolute;left:3311;top:5966;width:10;height:30" coordorigin="3311,5966" coordsize="10,30" path="m3311,5981l3321,5981e" filled="false" stroked="true" strokeweight="1.599pt" strokecolor="#000000">
                <v:path arrowok="t"/>
              </v:shape>
            </v:group>
            <v:group style="position:absolute;left:3311;top:6016;width:10;height:30" coordorigin="3311,6016" coordsize="10,30">
              <v:shape style="position:absolute;left:3311;top:6016;width:10;height:30" coordorigin="3311,6016" coordsize="10,30" path="m3311,6031l3321,6031e" filled="false" stroked="true" strokeweight="1.599pt" strokecolor="#000000">
                <v:path arrowok="t"/>
              </v:shape>
            </v:group>
            <v:group style="position:absolute;left:3311;top:6066;width:10;height:30" coordorigin="3311,6066" coordsize="10,30">
              <v:shape style="position:absolute;left:3311;top:6066;width:10;height:30" coordorigin="3311,6066" coordsize="10,30" path="m3311,6081l3321,6081e" filled="false" stroked="true" strokeweight="1.599pt" strokecolor="#000000">
                <v:path arrowok="t"/>
              </v:shape>
            </v:group>
            <v:group style="position:absolute;left:3311;top:6116;width:10;height:30" coordorigin="3311,6116" coordsize="10,30">
              <v:shape style="position:absolute;left:3311;top:6116;width:10;height:30" coordorigin="3311,6116" coordsize="10,30" path="m3311,6131l3321,6131e" filled="false" stroked="true" strokeweight="1.599pt" strokecolor="#000000">
                <v:path arrowok="t"/>
              </v:shape>
            </v:group>
            <v:group style="position:absolute;left:3311;top:6166;width:10;height:30" coordorigin="3311,6166" coordsize="10,30">
              <v:shape style="position:absolute;left:3311;top:6166;width:10;height:30" coordorigin="3311,6166" coordsize="10,30" path="m3311,6181l3321,6181e" filled="false" stroked="true" strokeweight="1.599pt" strokecolor="#000000">
                <v:path arrowok="t"/>
              </v:shape>
            </v:group>
            <v:group style="position:absolute;left:3311;top:6216;width:10;height:30" coordorigin="3311,6216" coordsize="10,30">
              <v:shape style="position:absolute;left:3311;top:6216;width:10;height:30" coordorigin="3311,6216" coordsize="10,30" path="m3311,6231l3321,6231e" filled="false" stroked="true" strokeweight="1.599pt" strokecolor="#000000">
                <v:path arrowok="t"/>
              </v:shape>
            </v:group>
            <v:group style="position:absolute;left:3311;top:6266;width:10;height:30" coordorigin="3311,6266" coordsize="10,30">
              <v:shape style="position:absolute;left:3311;top:6266;width:10;height:30" coordorigin="3311,6266" coordsize="10,30" path="m3311,6281l3321,6281e" filled="false" stroked="true" strokeweight="1.599pt" strokecolor="#000000">
                <v:path arrowok="t"/>
              </v:shape>
            </v:group>
            <v:group style="position:absolute;left:3311;top:6316;width:10;height:30" coordorigin="3311,6316" coordsize="10,30">
              <v:shape style="position:absolute;left:3311;top:6316;width:10;height:30" coordorigin="3311,6316" coordsize="10,30" path="m3311,6331l3321,6331e" filled="false" stroked="true" strokeweight="1.599pt" strokecolor="#000000">
                <v:path arrowok="t"/>
              </v:shape>
            </v:group>
            <v:group style="position:absolute;left:3311;top:6365;width:10;height:30" coordorigin="3311,6365" coordsize="10,30">
              <v:shape style="position:absolute;left:3311;top:6365;width:10;height:30" coordorigin="3311,6365" coordsize="10,30" path="m3311,6380l3321,6380e" filled="false" stroked="true" strokeweight="1.599pt" strokecolor="#000000">
                <v:path arrowok="t"/>
              </v:shape>
            </v:group>
            <v:group style="position:absolute;left:3311;top:6415;width:10;height:30" coordorigin="3311,6415" coordsize="10,30">
              <v:shape style="position:absolute;left:3311;top:6415;width:10;height:30" coordorigin="3311,6415" coordsize="10,30" path="m3311,6430l3321,6430e" filled="false" stroked="true" strokeweight="1.599pt" strokecolor="#000000">
                <v:path arrowok="t"/>
              </v:shape>
            </v:group>
            <v:group style="position:absolute;left:8512;top:4627;width:30;height:10" coordorigin="8512,4627" coordsize="30,10">
              <v:shape style="position:absolute;left:8512;top:4627;width:30;height:10" coordorigin="8512,4627" coordsize="30,10" path="m8512,4632l8542,4632e" filled="false" stroked="true" strokeweight=".6pt" strokecolor="#000000">
                <v:path arrowok="t"/>
              </v:shape>
            </v:group>
            <v:group style="position:absolute;left:8463;top:4627;width:30;height:10" coordorigin="8463,4627" coordsize="30,10">
              <v:shape style="position:absolute;left:8463;top:4627;width:30;height:10" coordorigin="8463,4627" coordsize="30,10" path="m8463,4632l8493,4632e" filled="false" stroked="true" strokeweight=".6pt" strokecolor="#000000">
                <v:path arrowok="t"/>
              </v:shape>
            </v:group>
            <v:group style="position:absolute;left:8413;top:4627;width:30;height:10" coordorigin="8413,4627" coordsize="30,10">
              <v:shape style="position:absolute;left:8413;top:4627;width:30;height:10" coordorigin="8413,4627" coordsize="30,10" path="m8413,4632l8443,4632e" filled="false" stroked="true" strokeweight=".6pt" strokecolor="#000000">
                <v:path arrowok="t"/>
              </v:shape>
            </v:group>
            <v:group style="position:absolute;left:8364;top:4627;width:30;height:10" coordorigin="8364,4627" coordsize="30,10">
              <v:shape style="position:absolute;left:8364;top:4627;width:30;height:10" coordorigin="8364,4627" coordsize="30,10" path="m8364,4632l8393,4632e" filled="false" stroked="true" strokeweight=".6pt" strokecolor="#000000">
                <v:path arrowok="t"/>
              </v:shape>
            </v:group>
            <v:group style="position:absolute;left:8314;top:4627;width:30;height:10" coordorigin="8314,4627" coordsize="30,10">
              <v:shape style="position:absolute;left:8314;top:4627;width:30;height:10" coordorigin="8314,4627" coordsize="30,10" path="m8314,4632l8344,4632e" filled="false" stroked="true" strokeweight=".6pt" strokecolor="#000000">
                <v:path arrowok="t"/>
              </v:shape>
            </v:group>
            <v:group style="position:absolute;left:8264;top:4627;width:30;height:10" coordorigin="8264,4627" coordsize="30,10">
              <v:shape style="position:absolute;left:8264;top:4627;width:30;height:10" coordorigin="8264,4627" coordsize="30,10" path="m8264,4632l8294,4632e" filled="false" stroked="true" strokeweight=".6pt" strokecolor="#000000">
                <v:path arrowok="t"/>
              </v:shape>
            </v:group>
            <v:group style="position:absolute;left:8215;top:4627;width:30;height:10" coordorigin="8215,4627" coordsize="30,10">
              <v:shape style="position:absolute;left:8215;top:4627;width:30;height:10" coordorigin="8215,4627" coordsize="30,10" path="m8215,4632l8244,4632e" filled="false" stroked="true" strokeweight=".6pt" strokecolor="#000000">
                <v:path arrowok="t"/>
              </v:shape>
            </v:group>
            <v:group style="position:absolute;left:8165;top:4627;width:30;height:10" coordorigin="8165,4627" coordsize="30,10">
              <v:shape style="position:absolute;left:8165;top:4627;width:30;height:10" coordorigin="8165,4627" coordsize="30,10" path="m8165,4632l8195,4632e" filled="false" stroked="true" strokeweight=".6pt" strokecolor="#000000">
                <v:path arrowok="t"/>
              </v:shape>
            </v:group>
            <v:group style="position:absolute;left:8115;top:4627;width:30;height:10" coordorigin="8115,4627" coordsize="30,10">
              <v:shape style="position:absolute;left:8115;top:4627;width:30;height:10" coordorigin="8115,4627" coordsize="30,10" path="m8115,4632l8145,4632e" filled="false" stroked="true" strokeweight=".6pt" strokecolor="#000000">
                <v:path arrowok="t"/>
              </v:shape>
            </v:group>
            <v:group style="position:absolute;left:8066;top:4627;width:30;height:10" coordorigin="8066,4627" coordsize="30,10">
              <v:shape style="position:absolute;left:8066;top:4627;width:30;height:10" coordorigin="8066,4627" coordsize="30,10" path="m8066,4632l8096,4632e" filled="false" stroked="true" strokeweight=".6pt" strokecolor="#000000">
                <v:path arrowok="t"/>
              </v:shape>
            </v:group>
            <v:group style="position:absolute;left:8016;top:4627;width:30;height:10" coordorigin="8016,4627" coordsize="30,10">
              <v:shape style="position:absolute;left:8016;top:4627;width:30;height:10" coordorigin="8016,4627" coordsize="30,10" path="m8016,4632l8046,4632e" filled="false" stroked="true" strokeweight=".6pt" strokecolor="#000000">
                <v:path arrowok="t"/>
              </v:shape>
            </v:group>
            <v:group style="position:absolute;left:7966;top:4627;width:30;height:10" coordorigin="7966,4627" coordsize="30,10">
              <v:shape style="position:absolute;left:7966;top:4627;width:30;height:10" coordorigin="7966,4627" coordsize="30,10" path="m7966,4632l7996,4632e" filled="false" stroked="true" strokeweight=".6pt" strokecolor="#000000">
                <v:path arrowok="t"/>
              </v:shape>
            </v:group>
            <v:group style="position:absolute;left:7917;top:4627;width:30;height:10" coordorigin="7917,4627" coordsize="30,10">
              <v:shape style="position:absolute;left:7917;top:4627;width:30;height:10" coordorigin="7917,4627" coordsize="30,10" path="m7917,4632l7947,4632e" filled="false" stroked="true" strokeweight=".6pt" strokecolor="#000000">
                <v:path arrowok="t"/>
              </v:shape>
            </v:group>
            <v:group style="position:absolute;left:7867;top:4627;width:30;height:10" coordorigin="7867,4627" coordsize="30,10">
              <v:shape style="position:absolute;left:7867;top:4627;width:30;height:10" coordorigin="7867,4627" coordsize="30,10" path="m7867,4632l7897,4632e" filled="false" stroked="true" strokeweight=".6pt" strokecolor="#000000">
                <v:path arrowok="t"/>
              </v:shape>
            </v:group>
            <v:group style="position:absolute;left:7818;top:4627;width:30;height:10" coordorigin="7818,4627" coordsize="30,10">
              <v:shape style="position:absolute;left:7818;top:4627;width:30;height:10" coordorigin="7818,4627" coordsize="30,10" path="m7818,4632l7847,4632e" filled="false" stroked="true" strokeweight=".6pt" strokecolor="#000000">
                <v:path arrowok="t"/>
              </v:shape>
            </v:group>
            <v:group style="position:absolute;left:7768;top:4627;width:30;height:10" coordorigin="7768,4627" coordsize="30,10">
              <v:shape style="position:absolute;left:7768;top:4627;width:30;height:10" coordorigin="7768,4627" coordsize="30,10" path="m7768,4632l7798,4632e" filled="false" stroked="true" strokeweight=".6pt" strokecolor="#000000">
                <v:path arrowok="t"/>
              </v:shape>
            </v:group>
            <v:group style="position:absolute;left:7718;top:4627;width:30;height:10" coordorigin="7718,4627" coordsize="30,10">
              <v:shape style="position:absolute;left:7718;top:4627;width:30;height:10" coordorigin="7718,4627" coordsize="30,10" path="m7718,4632l7748,4632e" filled="false" stroked="true" strokeweight=".6pt" strokecolor="#000000">
                <v:path arrowok="t"/>
              </v:shape>
            </v:group>
            <v:group style="position:absolute;left:7669;top:4627;width:30;height:10" coordorigin="7669,4627" coordsize="30,10">
              <v:shape style="position:absolute;left:7669;top:4627;width:30;height:10" coordorigin="7669,4627" coordsize="30,10" path="m7669,4632l7698,4632e" filled="false" stroked="true" strokeweight=".6pt" strokecolor="#000000">
                <v:path arrowok="t"/>
              </v:shape>
            </v:group>
            <v:group style="position:absolute;left:7619;top:4627;width:30;height:10" coordorigin="7619,4627" coordsize="30,10">
              <v:shape style="position:absolute;left:7619;top:4627;width:30;height:10" coordorigin="7619,4627" coordsize="30,10" path="m7619,4632l7649,4632e" filled="false" stroked="true" strokeweight=".6pt" strokecolor="#000000">
                <v:path arrowok="t"/>
              </v:shape>
            </v:group>
            <v:group style="position:absolute;left:7569;top:4627;width:30;height:10" coordorigin="7569,4627" coordsize="30,10">
              <v:shape style="position:absolute;left:7569;top:4627;width:30;height:10" coordorigin="7569,4627" coordsize="30,10" path="m7569,4632l7599,4632e" filled="false" stroked="true" strokeweight=".6pt" strokecolor="#000000">
                <v:path arrowok="t"/>
              </v:shape>
            </v:group>
            <v:group style="position:absolute;left:7520;top:4627;width:30;height:10" coordorigin="7520,4627" coordsize="30,10">
              <v:shape style="position:absolute;left:7520;top:4627;width:30;height:10" coordorigin="7520,4627" coordsize="30,10" path="m7520,4632l7550,4632e" filled="false" stroked="true" strokeweight=".6pt" strokecolor="#000000">
                <v:path arrowok="t"/>
              </v:shape>
            </v:group>
            <v:group style="position:absolute;left:7470;top:4627;width:30;height:10" coordorigin="7470,4627" coordsize="30,10">
              <v:shape style="position:absolute;left:7470;top:4627;width:30;height:10" coordorigin="7470,4627" coordsize="30,10" path="m7470,4632l7500,4632e" filled="false" stroked="true" strokeweight=".6pt" strokecolor="#000000">
                <v:path arrowok="t"/>
              </v:shape>
            </v:group>
            <v:group style="position:absolute;left:7421;top:4627;width:30;height:10" coordorigin="7421,4627" coordsize="30,10">
              <v:shape style="position:absolute;left:7421;top:4627;width:30;height:10" coordorigin="7421,4627" coordsize="30,10" path="m7421,4632l7450,4632e" filled="false" stroked="true" strokeweight=".6pt" strokecolor="#000000">
                <v:path arrowok="t"/>
              </v:shape>
            </v:group>
            <v:group style="position:absolute;left:7371;top:4627;width:30;height:10" coordorigin="7371,4627" coordsize="30,10">
              <v:shape style="position:absolute;left:7371;top:4627;width:30;height:10" coordorigin="7371,4627" coordsize="30,10" path="m7371,4632l7401,4632e" filled="false" stroked="true" strokeweight=".6pt" strokecolor="#000000">
                <v:path arrowok="t"/>
              </v:shape>
            </v:group>
            <v:group style="position:absolute;left:7321;top:4627;width:30;height:10" coordorigin="7321,4627" coordsize="30,10">
              <v:shape style="position:absolute;left:7321;top:4627;width:30;height:10" coordorigin="7321,4627" coordsize="30,10" path="m7321,4632l7351,4632e" filled="false" stroked="true" strokeweight=".6pt" strokecolor="#000000">
                <v:path arrowok="t"/>
              </v:shape>
            </v:group>
            <v:group style="position:absolute;left:7272;top:4627;width:30;height:10" coordorigin="7272,4627" coordsize="30,10">
              <v:shape style="position:absolute;left:7272;top:4627;width:30;height:10" coordorigin="7272,4627" coordsize="30,10" path="m7272,4632l7301,4632e" filled="false" stroked="true" strokeweight=".6pt" strokecolor="#000000">
                <v:path arrowok="t"/>
              </v:shape>
            </v:group>
            <v:group style="position:absolute;left:7222;top:4627;width:30;height:10" coordorigin="7222,4627" coordsize="30,10">
              <v:shape style="position:absolute;left:7222;top:4627;width:30;height:10" coordorigin="7222,4627" coordsize="30,10" path="m7222,4632l7252,4632e" filled="false" stroked="true" strokeweight=".6pt" strokecolor="#000000">
                <v:path arrowok="t"/>
              </v:shape>
            </v:group>
            <v:group style="position:absolute;left:7172;top:4627;width:30;height:10" coordorigin="7172,4627" coordsize="30,10">
              <v:shape style="position:absolute;left:7172;top:4627;width:30;height:10" coordorigin="7172,4627" coordsize="30,10" path="m7172,4632l7202,4632e" filled="false" stroked="true" strokeweight=".6pt" strokecolor="#000000">
                <v:path arrowok="t"/>
              </v:shape>
            </v:group>
            <v:group style="position:absolute;left:7123;top:4627;width:30;height:10" coordorigin="7123,4627" coordsize="30,10">
              <v:shape style="position:absolute;left:7123;top:4627;width:30;height:10" coordorigin="7123,4627" coordsize="30,10" path="m7123,4632l7152,4632e" filled="false" stroked="true" strokeweight=".6pt" strokecolor="#000000">
                <v:path arrowok="t"/>
              </v:shape>
            </v:group>
            <v:group style="position:absolute;left:7073;top:4627;width:30;height:10" coordorigin="7073,4627" coordsize="30,10">
              <v:shape style="position:absolute;left:7073;top:4627;width:30;height:10" coordorigin="7073,4627" coordsize="30,10" path="m7073,4632l7103,4632e" filled="false" stroked="true" strokeweight=".6pt" strokecolor="#000000">
                <v:path arrowok="t"/>
              </v:shape>
            </v:group>
            <v:group style="position:absolute;left:7023;top:4627;width:30;height:10" coordorigin="7023,4627" coordsize="30,10">
              <v:shape style="position:absolute;left:7023;top:4627;width:30;height:10" coordorigin="7023,4627" coordsize="30,10" path="m7023,4632l7053,4632e" filled="false" stroked="true" strokeweight=".6pt" strokecolor="#000000">
                <v:path arrowok="t"/>
              </v:shape>
            </v:group>
            <v:group style="position:absolute;left:6974;top:4627;width:30;height:10" coordorigin="6974,4627" coordsize="30,10">
              <v:shape style="position:absolute;left:6974;top:4627;width:30;height:10" coordorigin="6974,4627" coordsize="30,10" path="m6974,4632l7004,4632e" filled="false" stroked="true" strokeweight=".6pt" strokecolor="#000000">
                <v:path arrowok="t"/>
              </v:shape>
            </v:group>
            <v:group style="position:absolute;left:6924;top:4627;width:30;height:10" coordorigin="6924,4627" coordsize="30,10">
              <v:shape style="position:absolute;left:6924;top:4627;width:30;height:10" coordorigin="6924,4627" coordsize="30,10" path="m6924,4632l6954,4632e" filled="false" stroked="true" strokeweight=".6pt" strokecolor="#000000">
                <v:path arrowok="t"/>
              </v:shape>
            </v:group>
            <v:group style="position:absolute;left:6875;top:4627;width:30;height:10" coordorigin="6875,4627" coordsize="30,10">
              <v:shape style="position:absolute;left:6875;top:4627;width:30;height:10" coordorigin="6875,4627" coordsize="30,10" path="m6875,4632l6904,4632e" filled="false" stroked="true" strokeweight=".6pt" strokecolor="#000000">
                <v:path arrowok="t"/>
              </v:shape>
            </v:group>
            <v:group style="position:absolute;left:6825;top:4627;width:30;height:10" coordorigin="6825,4627" coordsize="30,10">
              <v:shape style="position:absolute;left:6825;top:4627;width:30;height:10" coordorigin="6825,4627" coordsize="30,10" path="m6825,4632l6855,4632e" filled="false" stroked="true" strokeweight=".6pt" strokecolor="#000000">
                <v:path arrowok="t"/>
              </v:shape>
            </v:group>
            <v:group style="position:absolute;left:6775;top:4627;width:30;height:10" coordorigin="6775,4627" coordsize="30,10">
              <v:shape style="position:absolute;left:6775;top:4627;width:30;height:10" coordorigin="6775,4627" coordsize="30,10" path="m6775,4632l6805,4632e" filled="false" stroked="true" strokeweight=".6pt" strokecolor="#000000">
                <v:path arrowok="t"/>
              </v:shape>
            </v:group>
            <v:group style="position:absolute;left:6726;top:4627;width:30;height:10" coordorigin="6726,4627" coordsize="30,10">
              <v:shape style="position:absolute;left:6726;top:4627;width:30;height:10" coordorigin="6726,4627" coordsize="30,10" path="m6726,4632l6755,4632e" filled="false" stroked="true" strokeweight=".6pt" strokecolor="#000000">
                <v:path arrowok="t"/>
              </v:shape>
            </v:group>
            <v:group style="position:absolute;left:6676;top:4627;width:30;height:10" coordorigin="6676,4627" coordsize="30,10">
              <v:shape style="position:absolute;left:6676;top:4627;width:30;height:10" coordorigin="6676,4627" coordsize="30,10" path="m6676,4632l6706,4632e" filled="false" stroked="true" strokeweight=".6pt" strokecolor="#000000">
                <v:path arrowok="t"/>
              </v:shape>
            </v:group>
            <v:group style="position:absolute;left:6626;top:4627;width:30;height:10" coordorigin="6626,4627" coordsize="30,10">
              <v:shape style="position:absolute;left:6626;top:4627;width:30;height:10" coordorigin="6626,4627" coordsize="30,10" path="m6626,4632l6656,4632e" filled="false" stroked="true" strokeweight=".6pt" strokecolor="#000000">
                <v:path arrowok="t"/>
              </v:shape>
            </v:group>
            <v:group style="position:absolute;left:6577;top:4627;width:30;height:10" coordorigin="6577,4627" coordsize="30,10">
              <v:shape style="position:absolute;left:6577;top:4627;width:30;height:10" coordorigin="6577,4627" coordsize="30,10" path="m6577,4632l6607,4632e" filled="false" stroked="true" strokeweight=".6pt" strokecolor="#000000">
                <v:path arrowok="t"/>
              </v:shape>
            </v:group>
            <v:group style="position:absolute;left:6527;top:4627;width:30;height:10" coordorigin="6527,4627" coordsize="30,10">
              <v:shape style="position:absolute;left:6527;top:4627;width:30;height:10" coordorigin="6527,4627" coordsize="30,10" path="m6527,4632l6557,4632e" filled="false" stroked="true" strokeweight=".6pt" strokecolor="#000000">
                <v:path arrowok="t"/>
              </v:shape>
            </v:group>
            <v:group style="position:absolute;left:6477;top:4627;width:30;height:10" coordorigin="6477,4627" coordsize="30,10">
              <v:shape style="position:absolute;left:6477;top:4627;width:30;height:10" coordorigin="6477,4627" coordsize="30,10" path="m6477,4632l6507,4632e" filled="false" stroked="true" strokeweight=".6pt" strokecolor="#000000">
                <v:path arrowok="t"/>
              </v:shape>
            </v:group>
            <v:group style="position:absolute;left:6428;top:4627;width:30;height:10" coordorigin="6428,4627" coordsize="30,10">
              <v:shape style="position:absolute;left:6428;top:4627;width:30;height:10" coordorigin="6428,4627" coordsize="30,10" path="m6428,4632l6458,4632e" filled="false" stroked="true" strokeweight=".6pt" strokecolor="#000000">
                <v:path arrowok="t"/>
              </v:shape>
            </v:group>
            <v:group style="position:absolute;left:6378;top:4627;width:30;height:10" coordorigin="6378,4627" coordsize="30,10">
              <v:shape style="position:absolute;left:6378;top:4627;width:30;height:10" coordorigin="6378,4627" coordsize="30,10" path="m6378,4632l6408,4632e" filled="false" stroked="true" strokeweight=".6pt" strokecolor="#000000">
                <v:path arrowok="t"/>
              </v:shape>
            </v:group>
            <v:group style="position:absolute;left:6329;top:4627;width:30;height:10" coordorigin="6329,4627" coordsize="30,10">
              <v:shape style="position:absolute;left:6329;top:4627;width:30;height:10" coordorigin="6329,4627" coordsize="30,10" path="m6329,4632l6358,4632e" filled="false" stroked="true" strokeweight=".6pt" strokecolor="#000000">
                <v:path arrowok="t"/>
              </v:shape>
            </v:group>
            <v:group style="position:absolute;left:6279;top:4627;width:30;height:10" coordorigin="6279,4627" coordsize="30,10">
              <v:shape style="position:absolute;left:6279;top:4627;width:30;height:10" coordorigin="6279,4627" coordsize="30,10" path="m6279,4632l6309,4632e" filled="false" stroked="true" strokeweight=".6pt" strokecolor="#000000">
                <v:path arrowok="t"/>
              </v:shape>
            </v:group>
            <v:group style="position:absolute;left:6229;top:4627;width:30;height:10" coordorigin="6229,4627" coordsize="30,10">
              <v:shape style="position:absolute;left:6229;top:4627;width:30;height:10" coordorigin="6229,4627" coordsize="30,10" path="m6229,4632l6259,4632e" filled="false" stroked="true" strokeweight=".6pt" strokecolor="#000000">
                <v:path arrowok="t"/>
              </v:shape>
            </v:group>
            <v:group style="position:absolute;left:6180;top:4627;width:30;height:10" coordorigin="6180,4627" coordsize="30,10">
              <v:shape style="position:absolute;left:6180;top:4627;width:30;height:10" coordorigin="6180,4627" coordsize="30,10" path="m6180,4632l6209,4632e" filled="false" stroked="true" strokeweight=".6pt" strokecolor="#000000">
                <v:path arrowok="t"/>
              </v:shape>
            </v:group>
            <v:group style="position:absolute;left:6130;top:4627;width:30;height:10" coordorigin="6130,4627" coordsize="30,10">
              <v:shape style="position:absolute;left:6130;top:4627;width:30;height:10" coordorigin="6130,4627" coordsize="30,10" path="m6130,4632l6160,4632e" filled="false" stroked="true" strokeweight=".6pt" strokecolor="#000000">
                <v:path arrowok="t"/>
              </v:shape>
            </v:group>
            <v:group style="position:absolute;left:6080;top:4627;width:30;height:10" coordorigin="6080,4627" coordsize="30,10">
              <v:shape style="position:absolute;left:6080;top:4627;width:30;height:10" coordorigin="6080,4627" coordsize="30,10" path="m6080,4632l6110,4632e" filled="false" stroked="true" strokeweight=".6pt" strokecolor="#000000">
                <v:path arrowok="t"/>
              </v:shape>
            </v:group>
            <v:group style="position:absolute;left:6031;top:4627;width:30;height:10" coordorigin="6031,4627" coordsize="30,10">
              <v:shape style="position:absolute;left:6031;top:4627;width:30;height:10" coordorigin="6031,4627" coordsize="30,10" path="m6031,4632l6061,4632e" filled="false" stroked="true" strokeweight=".6pt" strokecolor="#000000">
                <v:path arrowok="t"/>
              </v:shape>
            </v:group>
            <v:group style="position:absolute;left:5981;top:4627;width:30;height:10" coordorigin="5981,4627" coordsize="30,10">
              <v:shape style="position:absolute;left:5981;top:4627;width:30;height:10" coordorigin="5981,4627" coordsize="30,10" path="m5981,4632l6011,4632e" filled="false" stroked="true" strokeweight=".6pt" strokecolor="#000000">
                <v:path arrowok="t"/>
              </v:shape>
            </v:group>
            <v:group style="position:absolute;left:8562;top:4632;width:30;height:2" coordorigin="8562,4632" coordsize="30,2">
              <v:shape style="position:absolute;left:8562;top:4632;width:30;height:2" coordorigin="8562,4632" coordsize="30,0" path="m8562,4632l8592,4632e" filled="false" stroked="true" strokeweight=".6pt" strokecolor="#000000">
                <v:path arrowok="t"/>
              </v:shape>
            </v:group>
            <v:group style="position:absolute;left:5941;top:4632;width:20;height:2" coordorigin="5941,4632" coordsize="20,2">
              <v:shape style="position:absolute;left:5941;top:4632;width:20;height:2" coordorigin="5941,4632" coordsize="20,0" path="m5941,4632l5961,4632e" filled="false" stroked="true" strokeweight=".6pt" strokecolor="#000000">
                <v:path arrowok="t"/>
              </v:shape>
            </v:group>
            <v:group style="position:absolute;left:5941;top:4667;width:10;height:30" coordorigin="5941,4667" coordsize="10,30">
              <v:shape style="position:absolute;left:5941;top:4667;width:10;height:30" coordorigin="5941,4667" coordsize="10,30" path="m5941,4682l5951,4682e" filled="false" stroked="true" strokeweight="1.599pt" strokecolor="#000000">
                <v:path arrowok="t"/>
              </v:shape>
            </v:group>
            <v:group style="position:absolute;left:5941;top:4717;width:10;height:30" coordorigin="5941,4717" coordsize="10,30">
              <v:shape style="position:absolute;left:5941;top:4717;width:10;height:30" coordorigin="5941,4717" coordsize="10,30" path="m5941,4732l5951,4732e" filled="false" stroked="true" strokeweight="1.599pt" strokecolor="#000000">
                <v:path arrowok="t"/>
              </v:shape>
            </v:group>
            <v:group style="position:absolute;left:5941;top:4767;width:10;height:30" coordorigin="5941,4767" coordsize="10,30">
              <v:shape style="position:absolute;left:5941;top:4767;width:10;height:30" coordorigin="5941,4767" coordsize="10,30" path="m5941,4782l5951,4782e" filled="false" stroked="true" strokeweight="1.599pt" strokecolor="#000000">
                <v:path arrowok="t"/>
              </v:shape>
            </v:group>
            <v:group style="position:absolute;left:5941;top:4817;width:10;height:30" coordorigin="5941,4817" coordsize="10,30">
              <v:shape style="position:absolute;left:5941;top:4817;width:10;height:30" coordorigin="5941,4817" coordsize="10,30" path="m5941,4832l5951,4832e" filled="false" stroked="true" strokeweight="1.599pt" strokecolor="#000000">
                <v:path arrowok="t"/>
              </v:shape>
            </v:group>
            <v:group style="position:absolute;left:5941;top:4867;width:10;height:30" coordorigin="5941,4867" coordsize="10,30">
              <v:shape style="position:absolute;left:5941;top:4867;width:10;height:30" coordorigin="5941,4867" coordsize="10,30" path="m5941,4882l5951,4882e" filled="false" stroked="true" strokeweight="1.598pt" strokecolor="#000000">
                <v:path arrowok="t"/>
              </v:shape>
            </v:group>
            <v:group style="position:absolute;left:5941;top:4917;width:10;height:30" coordorigin="5941,4917" coordsize="10,30">
              <v:shape style="position:absolute;left:5941;top:4917;width:10;height:30" coordorigin="5941,4917" coordsize="10,30" path="m5941,4932l5951,4932e" filled="false" stroked="true" strokeweight="1.599pt" strokecolor="#000000">
                <v:path arrowok="t"/>
              </v:shape>
            </v:group>
            <v:group style="position:absolute;left:5941;top:4967;width:10;height:30" coordorigin="5941,4967" coordsize="10,30">
              <v:shape style="position:absolute;left:5941;top:4967;width:10;height:30" coordorigin="5941,4967" coordsize="10,30" path="m5941,4982l5951,4982e" filled="false" stroked="true" strokeweight="1.599pt" strokecolor="#000000">
                <v:path arrowok="t"/>
              </v:shape>
            </v:group>
            <v:group style="position:absolute;left:5941;top:5017;width:10;height:30" coordorigin="5941,5017" coordsize="10,30">
              <v:shape style="position:absolute;left:5941;top:5017;width:10;height:30" coordorigin="5941,5017" coordsize="10,30" path="m5941,5032l5951,5032e" filled="false" stroked="true" strokeweight="1.599pt" strokecolor="#000000">
                <v:path arrowok="t"/>
              </v:shape>
            </v:group>
            <v:group style="position:absolute;left:5941;top:5067;width:10;height:30" coordorigin="5941,5067" coordsize="10,30">
              <v:shape style="position:absolute;left:5941;top:5067;width:10;height:30" coordorigin="5941,5067" coordsize="10,30" path="m5941,5082l5951,5082e" filled="false" stroked="true" strokeweight="1.599pt" strokecolor="#000000">
                <v:path arrowok="t"/>
              </v:shape>
            </v:group>
            <v:group style="position:absolute;left:5941;top:5117;width:10;height:30" coordorigin="5941,5117" coordsize="10,30">
              <v:shape style="position:absolute;left:5941;top:5117;width:10;height:30" coordorigin="5941,5117" coordsize="10,30" path="m5941,5132l5951,5132e" filled="false" stroked="true" strokeweight="1.599pt" strokecolor="#000000">
                <v:path arrowok="t"/>
              </v:shape>
            </v:group>
            <v:group style="position:absolute;left:5941;top:5167;width:10;height:30" coordorigin="5941,5167" coordsize="10,30">
              <v:shape style="position:absolute;left:5941;top:5167;width:10;height:30" coordorigin="5941,5167" coordsize="10,30" path="m5941,5182l5951,5182e" filled="false" stroked="true" strokeweight="1.599pt" strokecolor="#000000">
                <v:path arrowok="t"/>
              </v:shape>
            </v:group>
            <v:group style="position:absolute;left:5941;top:5217;width:10;height:30" coordorigin="5941,5217" coordsize="10,30">
              <v:shape style="position:absolute;left:5941;top:5217;width:10;height:30" coordorigin="5941,5217" coordsize="10,30" path="m5941,5232l5951,5232e" filled="false" stroked="true" strokeweight="1.599pt" strokecolor="#000000">
                <v:path arrowok="t"/>
              </v:shape>
            </v:group>
            <v:group style="position:absolute;left:5941;top:5267;width:10;height:30" coordorigin="5941,5267" coordsize="10,30">
              <v:shape style="position:absolute;left:5941;top:5267;width:10;height:30" coordorigin="5941,5267" coordsize="10,30" path="m5941,5282l5951,5282e" filled="false" stroked="true" strokeweight="1.599pt" strokecolor="#000000">
                <v:path arrowok="t"/>
              </v:shape>
            </v:group>
            <v:group style="position:absolute;left:5941;top:5317;width:10;height:30" coordorigin="5941,5317" coordsize="10,30">
              <v:shape style="position:absolute;left:5941;top:5317;width:10;height:30" coordorigin="5941,5317" coordsize="10,30" path="m5941,5331l5951,5331e" filled="false" stroked="true" strokeweight="1.599pt" strokecolor="#000000">
                <v:path arrowok="t"/>
              </v:shape>
            </v:group>
            <v:group style="position:absolute;left:5941;top:5366;width:10;height:30" coordorigin="5941,5366" coordsize="10,30">
              <v:shape style="position:absolute;left:5941;top:5366;width:10;height:30" coordorigin="5941,5366" coordsize="10,30" path="m5941,5381l5951,5381e" filled="false" stroked="true" strokeweight="1.599pt" strokecolor="#000000">
                <v:path arrowok="t"/>
              </v:shape>
            </v:group>
            <v:group style="position:absolute;left:5941;top:5416;width:10;height:30" coordorigin="5941,5416" coordsize="10,30">
              <v:shape style="position:absolute;left:5941;top:5416;width:10;height:30" coordorigin="5941,5416" coordsize="10,30" path="m5941,5431l5951,5431e" filled="false" stroked="true" strokeweight="1.599pt" strokecolor="#000000">
                <v:path arrowok="t"/>
              </v:shape>
            </v:group>
            <v:group style="position:absolute;left:5941;top:5466;width:10;height:30" coordorigin="5941,5466" coordsize="10,30">
              <v:shape style="position:absolute;left:5941;top:5466;width:10;height:30" coordorigin="5941,5466" coordsize="10,30" path="m5941,5481l5951,5481e" filled="false" stroked="true" strokeweight="1.599pt" strokecolor="#000000">
                <v:path arrowok="t"/>
              </v:shape>
            </v:group>
            <v:group style="position:absolute;left:5941;top:5516;width:10;height:30" coordorigin="5941,5516" coordsize="10,30">
              <v:shape style="position:absolute;left:5941;top:5516;width:10;height:30" coordorigin="5941,5516" coordsize="10,30" path="m5941,5531l5951,5531e" filled="false" stroked="true" strokeweight="1.599pt" strokecolor="#000000">
                <v:path arrowok="t"/>
              </v:shape>
            </v:group>
            <v:group style="position:absolute;left:5941;top:5566;width:10;height:30" coordorigin="5941,5566" coordsize="10,30">
              <v:shape style="position:absolute;left:5941;top:5566;width:10;height:30" coordorigin="5941,5566" coordsize="10,30" path="m5941,5581l5951,5581e" filled="false" stroked="true" strokeweight="1.599pt" strokecolor="#000000">
                <v:path arrowok="t"/>
              </v:shape>
            </v:group>
            <v:group style="position:absolute;left:5941;top:5616;width:10;height:30" coordorigin="5941,5616" coordsize="10,30">
              <v:shape style="position:absolute;left:5941;top:5616;width:10;height:30" coordorigin="5941,5616" coordsize="10,30" path="m5941,5631l5951,5631e" filled="false" stroked="true" strokeweight="1.599pt" strokecolor="#000000">
                <v:path arrowok="t"/>
              </v:shape>
            </v:group>
            <v:group style="position:absolute;left:5941;top:5666;width:10;height:30" coordorigin="5941,5666" coordsize="10,30">
              <v:shape style="position:absolute;left:5941;top:5666;width:10;height:30" coordorigin="5941,5666" coordsize="10,30" path="m5941,5681l5951,5681e" filled="false" stroked="true" strokeweight="1.599pt" strokecolor="#000000">
                <v:path arrowok="t"/>
              </v:shape>
            </v:group>
            <v:group style="position:absolute;left:5941;top:5716;width:10;height:30" coordorigin="5941,5716" coordsize="10,30">
              <v:shape style="position:absolute;left:5941;top:5716;width:10;height:30" coordorigin="5941,5716" coordsize="10,30" path="m5941,5731l5951,5731e" filled="false" stroked="true" strokeweight="1.599pt" strokecolor="#000000">
                <v:path arrowok="t"/>
              </v:shape>
            </v:group>
            <v:group style="position:absolute;left:5941;top:5766;width:10;height:30" coordorigin="5941,5766" coordsize="10,30">
              <v:shape style="position:absolute;left:5941;top:5766;width:10;height:30" coordorigin="5941,5766" coordsize="10,30" path="m5941,5781l5951,5781e" filled="false" stroked="true" strokeweight="1.598pt" strokecolor="#000000">
                <v:path arrowok="t"/>
              </v:shape>
            </v:group>
            <v:group style="position:absolute;left:5941;top:5816;width:10;height:30" coordorigin="5941,5816" coordsize="10,30">
              <v:shape style="position:absolute;left:5941;top:5816;width:10;height:30" coordorigin="5941,5816" coordsize="10,30" path="m5941,5831l5951,5831e" filled="false" stroked="true" strokeweight="1.598pt" strokecolor="#000000">
                <v:path arrowok="t"/>
              </v:shape>
            </v:group>
            <v:group style="position:absolute;left:5941;top:5866;width:10;height:30" coordorigin="5941,5866" coordsize="10,30">
              <v:shape style="position:absolute;left:5941;top:5866;width:10;height:30" coordorigin="5941,5866" coordsize="10,30" path="m5941,5881l5951,5881e" filled="false" stroked="true" strokeweight="1.599pt" strokecolor="#000000">
                <v:path arrowok="t"/>
              </v:shape>
            </v:group>
            <v:group style="position:absolute;left:5941;top:5916;width:10;height:30" coordorigin="5941,5916" coordsize="10,30">
              <v:shape style="position:absolute;left:5941;top:5916;width:10;height:30" coordorigin="5941,5916" coordsize="10,30" path="m5941,5931l5951,5931e" filled="false" stroked="true" strokeweight="1.599pt" strokecolor="#000000">
                <v:path arrowok="t"/>
              </v:shape>
            </v:group>
            <v:group style="position:absolute;left:5941;top:5966;width:10;height:30" coordorigin="5941,5966" coordsize="10,30">
              <v:shape style="position:absolute;left:5941;top:5966;width:10;height:30" coordorigin="5941,5966" coordsize="10,30" path="m5941,5981l5951,5981e" filled="false" stroked="true" strokeweight="1.599pt" strokecolor="#000000">
                <v:path arrowok="t"/>
              </v:shape>
            </v:group>
            <v:group style="position:absolute;left:5941;top:6016;width:10;height:30" coordorigin="5941,6016" coordsize="10,30">
              <v:shape style="position:absolute;left:5941;top:6016;width:10;height:30" coordorigin="5941,6016" coordsize="10,30" path="m5941,6031l5951,6031e" filled="false" stroked="true" strokeweight="1.599pt" strokecolor="#000000">
                <v:path arrowok="t"/>
              </v:shape>
            </v:group>
            <v:group style="position:absolute;left:5941;top:6066;width:10;height:30" coordorigin="5941,6066" coordsize="10,30">
              <v:shape style="position:absolute;left:5941;top:6066;width:10;height:30" coordorigin="5941,6066" coordsize="10,30" path="m5941,6081l5951,6081e" filled="false" stroked="true" strokeweight="1.599pt" strokecolor="#000000">
                <v:path arrowok="t"/>
              </v:shape>
            </v:group>
            <v:group style="position:absolute;left:5941;top:6116;width:10;height:30" coordorigin="5941,6116" coordsize="10,30">
              <v:shape style="position:absolute;left:5941;top:6116;width:10;height:30" coordorigin="5941,6116" coordsize="10,30" path="m5941,6131l5951,6131e" filled="false" stroked="true" strokeweight="1.599pt" strokecolor="#000000">
                <v:path arrowok="t"/>
              </v:shape>
            </v:group>
            <v:group style="position:absolute;left:5941;top:6166;width:10;height:30" coordorigin="5941,6166" coordsize="10,30">
              <v:shape style="position:absolute;left:5941;top:6166;width:10;height:30" coordorigin="5941,6166" coordsize="10,30" path="m5941,6181l5951,6181e" filled="false" stroked="true" strokeweight="1.599pt" strokecolor="#000000">
                <v:path arrowok="t"/>
              </v:shape>
            </v:group>
            <v:group style="position:absolute;left:5941;top:6216;width:10;height:30" coordorigin="5941,6216" coordsize="10,30">
              <v:shape style="position:absolute;left:5941;top:6216;width:10;height:30" coordorigin="5941,6216" coordsize="10,30" path="m5941,6231l5951,6231e" filled="false" stroked="true" strokeweight="1.599pt" strokecolor="#000000">
                <v:path arrowok="t"/>
              </v:shape>
            </v:group>
            <v:group style="position:absolute;left:5941;top:6266;width:10;height:30" coordorigin="5941,6266" coordsize="10,30">
              <v:shape style="position:absolute;left:5941;top:6266;width:10;height:30" coordorigin="5941,6266" coordsize="10,30" path="m5941,6281l5951,6281e" filled="false" stroked="true" strokeweight="1.599pt" strokecolor="#000000">
                <v:path arrowok="t"/>
              </v:shape>
            </v:group>
            <v:group style="position:absolute;left:5941;top:6316;width:10;height:30" coordorigin="5941,6316" coordsize="10,30">
              <v:shape style="position:absolute;left:5941;top:6316;width:10;height:30" coordorigin="5941,6316" coordsize="10,30" path="m5941,6331l5951,6331e" filled="false" stroked="true" strokeweight="1.599pt" strokecolor="#000000">
                <v:path arrowok="t"/>
              </v:shape>
            </v:group>
            <v:group style="position:absolute;left:5941;top:6365;width:10;height:30" coordorigin="5941,6365" coordsize="10,30">
              <v:shape style="position:absolute;left:5941;top:6365;width:10;height:30" coordorigin="5941,6365" coordsize="10,30" path="m5941,6380l5951,6380e" filled="false" stroked="true" strokeweight="1.599pt" strokecolor="#000000">
                <v:path arrowok="t"/>
              </v:shape>
            </v:group>
            <v:group style="position:absolute;left:5941;top:6415;width:10;height:30" coordorigin="5941,6415" coordsize="10,30">
              <v:shape style="position:absolute;left:5941;top:6415;width:10;height:30" coordorigin="5941,6415" coordsize="10,30" path="m5941,6430l5951,6430e" filled="false" stroked="true" strokeweight="1.599pt" strokecolor="#000000">
                <v:path arrowok="t"/>
              </v:shape>
            </v:group>
            <v:group style="position:absolute;left:11143;top:4627;width:30;height:10" coordorigin="11143,4627" coordsize="30,10">
              <v:shape style="position:absolute;left:11143;top:4627;width:30;height:10" coordorigin="11143,4627" coordsize="30,10" path="m11143,4632l11173,4632e" filled="false" stroked="true" strokeweight=".6pt" strokecolor="#000000">
                <v:path arrowok="t"/>
              </v:shape>
            </v:group>
            <v:group style="position:absolute;left:11093;top:4627;width:30;height:10" coordorigin="11093,4627" coordsize="30,10">
              <v:shape style="position:absolute;left:11093;top:4627;width:30;height:10" coordorigin="11093,4627" coordsize="30,10" path="m11093,4632l11123,4632e" filled="false" stroked="true" strokeweight=".6pt" strokecolor="#000000">
                <v:path arrowok="t"/>
              </v:shape>
            </v:group>
            <v:group style="position:absolute;left:11044;top:4627;width:30;height:10" coordorigin="11044,4627" coordsize="30,10">
              <v:shape style="position:absolute;left:11044;top:4627;width:30;height:10" coordorigin="11044,4627" coordsize="30,10" path="m11044,4632l11074,4632e" filled="false" stroked="true" strokeweight=".6pt" strokecolor="#000000">
                <v:path arrowok="t"/>
              </v:shape>
            </v:group>
            <v:group style="position:absolute;left:10994;top:4627;width:30;height:10" coordorigin="10994,4627" coordsize="30,10">
              <v:shape style="position:absolute;left:10994;top:4627;width:30;height:10" coordorigin="10994,4627" coordsize="30,10" path="m10994,4632l11024,4632e" filled="false" stroked="true" strokeweight=".6pt" strokecolor="#000000">
                <v:path arrowok="t"/>
              </v:shape>
            </v:group>
            <v:group style="position:absolute;left:10944;top:4627;width:30;height:10" coordorigin="10944,4627" coordsize="30,10">
              <v:shape style="position:absolute;left:10944;top:4627;width:30;height:10" coordorigin="10944,4627" coordsize="30,10" path="m10944,4632l10974,4632e" filled="false" stroked="true" strokeweight=".6pt" strokecolor="#000000">
                <v:path arrowok="t"/>
              </v:shape>
            </v:group>
            <v:group style="position:absolute;left:10895;top:4627;width:30;height:10" coordorigin="10895,4627" coordsize="30,10">
              <v:shape style="position:absolute;left:10895;top:4627;width:30;height:10" coordorigin="10895,4627" coordsize="30,10" path="m10895,4632l10925,4632e" filled="false" stroked="true" strokeweight=".6pt" strokecolor="#000000">
                <v:path arrowok="t"/>
              </v:shape>
            </v:group>
            <v:group style="position:absolute;left:10845;top:4627;width:30;height:10" coordorigin="10845,4627" coordsize="30,10">
              <v:shape style="position:absolute;left:10845;top:4627;width:30;height:10" coordorigin="10845,4627" coordsize="30,10" path="m10845,4632l10875,4632e" filled="false" stroked="true" strokeweight=".6pt" strokecolor="#000000">
                <v:path arrowok="t"/>
              </v:shape>
            </v:group>
            <v:group style="position:absolute;left:10796;top:4627;width:30;height:10" coordorigin="10796,4627" coordsize="30,10">
              <v:shape style="position:absolute;left:10796;top:4627;width:30;height:10" coordorigin="10796,4627" coordsize="30,10" path="m10796,4632l10825,4632e" filled="false" stroked="true" strokeweight=".6pt" strokecolor="#000000">
                <v:path arrowok="t"/>
              </v:shape>
            </v:group>
            <v:group style="position:absolute;left:10746;top:4627;width:30;height:10" coordorigin="10746,4627" coordsize="30,10">
              <v:shape style="position:absolute;left:10746;top:4627;width:30;height:10" coordorigin="10746,4627" coordsize="30,10" path="m10746,4632l10776,4632e" filled="false" stroked="true" strokeweight=".6pt" strokecolor="#000000">
                <v:path arrowok="t"/>
              </v:shape>
            </v:group>
            <v:group style="position:absolute;left:10696;top:4627;width:30;height:10" coordorigin="10696,4627" coordsize="30,10">
              <v:shape style="position:absolute;left:10696;top:4627;width:30;height:10" coordorigin="10696,4627" coordsize="30,10" path="m10696,4632l10726,4632e" filled="false" stroked="true" strokeweight=".6pt" strokecolor="#000000">
                <v:path arrowok="t"/>
              </v:shape>
            </v:group>
            <v:group style="position:absolute;left:10647;top:4627;width:30;height:10" coordorigin="10647,4627" coordsize="30,10">
              <v:shape style="position:absolute;left:10647;top:4627;width:30;height:10" coordorigin="10647,4627" coordsize="30,10" path="m10647,4632l10676,4632e" filled="false" stroked="true" strokeweight=".6pt" strokecolor="#000000">
                <v:path arrowok="t"/>
              </v:shape>
            </v:group>
            <v:group style="position:absolute;left:10597;top:4627;width:30;height:10" coordorigin="10597,4627" coordsize="30,10">
              <v:shape style="position:absolute;left:10597;top:4627;width:30;height:10" coordorigin="10597,4627" coordsize="30,10" path="m10597,4632l10627,4632e" filled="false" stroked="true" strokeweight=".6pt" strokecolor="#000000">
                <v:path arrowok="t"/>
              </v:shape>
            </v:group>
            <v:group style="position:absolute;left:10547;top:4627;width:30;height:10" coordorigin="10547,4627" coordsize="30,10">
              <v:shape style="position:absolute;left:10547;top:4627;width:30;height:10" coordorigin="10547,4627" coordsize="30,10" path="m10547,4632l10577,4632e" filled="false" stroked="true" strokeweight=".6pt" strokecolor="#000000">
                <v:path arrowok="t"/>
              </v:shape>
            </v:group>
            <v:group style="position:absolute;left:10498;top:4627;width:30;height:10" coordorigin="10498,4627" coordsize="30,10">
              <v:shape style="position:absolute;left:10498;top:4627;width:30;height:10" coordorigin="10498,4627" coordsize="30,10" path="m10498,4632l10528,4632e" filled="false" stroked="true" strokeweight=".6pt" strokecolor="#000000">
                <v:path arrowok="t"/>
              </v:shape>
            </v:group>
            <v:group style="position:absolute;left:10448;top:4627;width:30;height:10" coordorigin="10448,4627" coordsize="30,10">
              <v:shape style="position:absolute;left:10448;top:4627;width:30;height:10" coordorigin="10448,4627" coordsize="30,10" path="m10448,4632l10478,4632e" filled="false" stroked="true" strokeweight=".6pt" strokecolor="#000000">
                <v:path arrowok="t"/>
              </v:shape>
            </v:group>
            <v:group style="position:absolute;left:10398;top:4627;width:30;height:10" coordorigin="10398,4627" coordsize="30,10">
              <v:shape style="position:absolute;left:10398;top:4627;width:30;height:10" coordorigin="10398,4627" coordsize="30,10" path="m10398,4632l10428,4632e" filled="false" stroked="true" strokeweight=".6pt" strokecolor="#000000">
                <v:path arrowok="t"/>
              </v:shape>
            </v:group>
            <v:group style="position:absolute;left:10349;top:4627;width:30;height:10" coordorigin="10349,4627" coordsize="30,10">
              <v:shape style="position:absolute;left:10349;top:4627;width:30;height:10" coordorigin="10349,4627" coordsize="30,10" path="m10349,4632l10379,4632e" filled="false" stroked="true" strokeweight=".6pt" strokecolor="#000000">
                <v:path arrowok="t"/>
              </v:shape>
            </v:group>
            <v:group style="position:absolute;left:10299;top:4627;width:30;height:10" coordorigin="10299,4627" coordsize="30,10">
              <v:shape style="position:absolute;left:10299;top:4627;width:30;height:10" coordorigin="10299,4627" coordsize="30,10" path="m10299,4632l10329,4632e" filled="false" stroked="true" strokeweight=".6pt" strokecolor="#000000">
                <v:path arrowok="t"/>
              </v:shape>
            </v:group>
            <v:group style="position:absolute;left:10250;top:4627;width:30;height:10" coordorigin="10250,4627" coordsize="30,10">
              <v:shape style="position:absolute;left:10250;top:4627;width:30;height:10" coordorigin="10250,4627" coordsize="30,10" path="m10250,4632l10279,4632e" filled="false" stroked="true" strokeweight=".6pt" strokecolor="#000000">
                <v:path arrowok="t"/>
              </v:shape>
            </v:group>
            <v:group style="position:absolute;left:10200;top:4627;width:30;height:10" coordorigin="10200,4627" coordsize="30,10">
              <v:shape style="position:absolute;left:10200;top:4627;width:30;height:10" coordorigin="10200,4627" coordsize="30,10" path="m10200,4632l10230,4632e" filled="false" stroked="true" strokeweight=".6pt" strokecolor="#000000">
                <v:path arrowok="t"/>
              </v:shape>
            </v:group>
            <v:group style="position:absolute;left:10150;top:4627;width:30;height:10" coordorigin="10150,4627" coordsize="30,10">
              <v:shape style="position:absolute;left:10150;top:4627;width:30;height:10" coordorigin="10150,4627" coordsize="30,10" path="m10150,4632l10180,4632e" filled="false" stroked="true" strokeweight=".6pt" strokecolor="#000000">
                <v:path arrowok="t"/>
              </v:shape>
            </v:group>
            <v:group style="position:absolute;left:10101;top:4627;width:30;height:10" coordorigin="10101,4627" coordsize="30,10">
              <v:shape style="position:absolute;left:10101;top:4627;width:30;height:10" coordorigin="10101,4627" coordsize="30,10" path="m10101,4632l10130,4632e" filled="false" stroked="true" strokeweight=".6pt" strokecolor="#000000">
                <v:path arrowok="t"/>
              </v:shape>
            </v:group>
            <v:group style="position:absolute;left:10051;top:4627;width:30;height:10" coordorigin="10051,4627" coordsize="30,10">
              <v:shape style="position:absolute;left:10051;top:4627;width:30;height:10" coordorigin="10051,4627" coordsize="30,10" path="m10051,4632l10081,4632e" filled="false" stroked="true" strokeweight=".6pt" strokecolor="#000000">
                <v:path arrowok="t"/>
              </v:shape>
            </v:group>
            <v:group style="position:absolute;left:10001;top:4627;width:30;height:10" coordorigin="10001,4627" coordsize="30,10">
              <v:shape style="position:absolute;left:10001;top:4627;width:30;height:10" coordorigin="10001,4627" coordsize="30,10" path="m10001,4632l10031,4632e" filled="false" stroked="true" strokeweight=".6pt" strokecolor="#000000">
                <v:path arrowok="t"/>
              </v:shape>
            </v:group>
            <v:group style="position:absolute;left:9952;top:4627;width:30;height:10" coordorigin="9952,4627" coordsize="30,10">
              <v:shape style="position:absolute;left:9952;top:4627;width:30;height:10" coordorigin="9952,4627" coordsize="30,10" path="m9952,4632l9982,4632e" filled="false" stroked="true" strokeweight=".6pt" strokecolor="#000000">
                <v:path arrowok="t"/>
              </v:shape>
            </v:group>
            <v:group style="position:absolute;left:9902;top:4627;width:30;height:10" coordorigin="9902,4627" coordsize="30,10">
              <v:shape style="position:absolute;left:9902;top:4627;width:30;height:10" coordorigin="9902,4627" coordsize="30,10" path="m9902,4632l9932,4632e" filled="false" stroked="true" strokeweight=".6pt" strokecolor="#000000">
                <v:path arrowok="t"/>
              </v:shape>
            </v:group>
            <v:group style="position:absolute;left:9853;top:4627;width:30;height:10" coordorigin="9853,4627" coordsize="30,10">
              <v:shape style="position:absolute;left:9853;top:4627;width:30;height:10" coordorigin="9853,4627" coordsize="30,10" path="m9853,4632l9882,4632e" filled="false" stroked="true" strokeweight=".6pt" strokecolor="#000000">
                <v:path arrowok="t"/>
              </v:shape>
            </v:group>
            <v:group style="position:absolute;left:9803;top:4627;width:30;height:10" coordorigin="9803,4627" coordsize="30,10">
              <v:shape style="position:absolute;left:9803;top:4627;width:30;height:10" coordorigin="9803,4627" coordsize="30,10" path="m9803,4632l9833,4632e" filled="false" stroked="true" strokeweight=".6pt" strokecolor="#000000">
                <v:path arrowok="t"/>
              </v:shape>
            </v:group>
            <v:group style="position:absolute;left:9753;top:4627;width:30;height:10" coordorigin="9753,4627" coordsize="30,10">
              <v:shape style="position:absolute;left:9753;top:4627;width:30;height:10" coordorigin="9753,4627" coordsize="30,10" path="m9753,4632l9783,4632e" filled="false" stroked="true" strokeweight=".6pt" strokecolor="#000000">
                <v:path arrowok="t"/>
              </v:shape>
            </v:group>
            <v:group style="position:absolute;left:9704;top:4627;width:30;height:10" coordorigin="9704,4627" coordsize="30,10">
              <v:shape style="position:absolute;left:9704;top:4627;width:30;height:10" coordorigin="9704,4627" coordsize="30,10" path="m9704,4632l9733,4632e" filled="false" stroked="true" strokeweight=".6pt" strokecolor="#000000">
                <v:path arrowok="t"/>
              </v:shape>
            </v:group>
            <v:group style="position:absolute;left:9654;top:4627;width:30;height:10" coordorigin="9654,4627" coordsize="30,10">
              <v:shape style="position:absolute;left:9654;top:4627;width:30;height:10" coordorigin="9654,4627" coordsize="30,10" path="m9654,4632l9684,4632e" filled="false" stroked="true" strokeweight=".6pt" strokecolor="#000000">
                <v:path arrowok="t"/>
              </v:shape>
            </v:group>
            <v:group style="position:absolute;left:9604;top:4627;width:30;height:10" coordorigin="9604,4627" coordsize="30,10">
              <v:shape style="position:absolute;left:9604;top:4627;width:30;height:10" coordorigin="9604,4627" coordsize="30,10" path="m9604,4632l9634,4632e" filled="false" stroked="true" strokeweight=".6pt" strokecolor="#000000">
                <v:path arrowok="t"/>
              </v:shape>
            </v:group>
            <v:group style="position:absolute;left:9555;top:4627;width:30;height:10" coordorigin="9555,4627" coordsize="30,10">
              <v:shape style="position:absolute;left:9555;top:4627;width:30;height:10" coordorigin="9555,4627" coordsize="30,10" path="m9555,4632l9585,4632e" filled="false" stroked="true" strokeweight=".6pt" strokecolor="#000000">
                <v:path arrowok="t"/>
              </v:shape>
            </v:group>
            <v:group style="position:absolute;left:9505;top:4627;width:30;height:10" coordorigin="9505,4627" coordsize="30,10">
              <v:shape style="position:absolute;left:9505;top:4627;width:30;height:10" coordorigin="9505,4627" coordsize="30,10" path="m9505,4632l9535,4632e" filled="false" stroked="true" strokeweight=".6pt" strokecolor="#000000">
                <v:path arrowok="t"/>
              </v:shape>
            </v:group>
            <v:group style="position:absolute;left:9455;top:4627;width:30;height:10" coordorigin="9455,4627" coordsize="30,10">
              <v:shape style="position:absolute;left:9455;top:4627;width:30;height:10" coordorigin="9455,4627" coordsize="30,10" path="m9455,4632l9485,4632e" filled="false" stroked="true" strokeweight=".6pt" strokecolor="#000000">
                <v:path arrowok="t"/>
              </v:shape>
            </v:group>
            <v:group style="position:absolute;left:9406;top:4627;width:30;height:10" coordorigin="9406,4627" coordsize="30,10">
              <v:shape style="position:absolute;left:9406;top:4627;width:30;height:10" coordorigin="9406,4627" coordsize="30,10" path="m9406,4632l9436,4632e" filled="false" stroked="true" strokeweight=".6pt" strokecolor="#000000">
                <v:path arrowok="t"/>
              </v:shape>
            </v:group>
            <v:group style="position:absolute;left:9356;top:4627;width:30;height:10" coordorigin="9356,4627" coordsize="30,10">
              <v:shape style="position:absolute;left:9356;top:4627;width:30;height:10" coordorigin="9356,4627" coordsize="30,10" path="m9356,4632l9386,4632e" filled="false" stroked="true" strokeweight=".6pt" strokecolor="#000000">
                <v:path arrowok="t"/>
              </v:shape>
            </v:group>
            <v:group style="position:absolute;left:9307;top:4627;width:30;height:10" coordorigin="9307,4627" coordsize="30,10">
              <v:shape style="position:absolute;left:9307;top:4627;width:30;height:10" coordorigin="9307,4627" coordsize="30,10" path="m9307,4632l9336,4632e" filled="false" stroked="true" strokeweight=".6pt" strokecolor="#000000">
                <v:path arrowok="t"/>
              </v:shape>
            </v:group>
            <v:group style="position:absolute;left:9257;top:4627;width:30;height:10" coordorigin="9257,4627" coordsize="30,10">
              <v:shape style="position:absolute;left:9257;top:4627;width:30;height:10" coordorigin="9257,4627" coordsize="30,10" path="m9257,4632l9287,4632e" filled="false" stroked="true" strokeweight=".6pt" strokecolor="#000000">
                <v:path arrowok="t"/>
              </v:shape>
            </v:group>
            <v:group style="position:absolute;left:9207;top:4627;width:30;height:10" coordorigin="9207,4627" coordsize="30,10">
              <v:shape style="position:absolute;left:9207;top:4627;width:30;height:10" coordorigin="9207,4627" coordsize="30,10" path="m9207,4632l9237,4632e" filled="false" stroked="true" strokeweight=".6pt" strokecolor="#000000">
                <v:path arrowok="t"/>
              </v:shape>
            </v:group>
            <v:group style="position:absolute;left:9158;top:4627;width:30;height:10" coordorigin="9158,4627" coordsize="30,10">
              <v:shape style="position:absolute;left:9158;top:4627;width:30;height:10" coordorigin="9158,4627" coordsize="30,10" path="m9158,4632l9187,4632e" filled="false" stroked="true" strokeweight=".6pt" strokecolor="#000000">
                <v:path arrowok="t"/>
              </v:shape>
            </v:group>
            <v:group style="position:absolute;left:9108;top:4627;width:30;height:10" coordorigin="9108,4627" coordsize="30,10">
              <v:shape style="position:absolute;left:9108;top:4627;width:30;height:10" coordorigin="9108,4627" coordsize="30,10" path="m9108,4632l9138,4632e" filled="false" stroked="true" strokeweight=".6pt" strokecolor="#000000">
                <v:path arrowok="t"/>
              </v:shape>
            </v:group>
            <v:group style="position:absolute;left:9058;top:4627;width:30;height:10" coordorigin="9058,4627" coordsize="30,10">
              <v:shape style="position:absolute;left:9058;top:4627;width:30;height:10" coordorigin="9058,4627" coordsize="30,10" path="m9058,4632l9088,4632e" filled="false" stroked="true" strokeweight=".6pt" strokecolor="#000000">
                <v:path arrowok="t"/>
              </v:shape>
            </v:group>
            <v:group style="position:absolute;left:9009;top:4627;width:30;height:10" coordorigin="9009,4627" coordsize="30,10">
              <v:shape style="position:absolute;left:9009;top:4627;width:30;height:10" coordorigin="9009,4627" coordsize="30,10" path="m9009,4632l9039,4632e" filled="false" stroked="true" strokeweight=".6pt" strokecolor="#000000">
                <v:path arrowok="t"/>
              </v:shape>
            </v:group>
            <v:group style="position:absolute;left:8959;top:4627;width:30;height:10" coordorigin="8959,4627" coordsize="30,10">
              <v:shape style="position:absolute;left:8959;top:4627;width:30;height:10" coordorigin="8959,4627" coordsize="30,10" path="m8959,4632l8989,4632e" filled="false" stroked="true" strokeweight=".6pt" strokecolor="#000000">
                <v:path arrowok="t"/>
              </v:shape>
            </v:group>
            <v:group style="position:absolute;left:8909;top:4627;width:30;height:10" coordorigin="8909,4627" coordsize="30,10">
              <v:shape style="position:absolute;left:8909;top:4627;width:30;height:10" coordorigin="8909,4627" coordsize="30,10" path="m8909,4632l8939,4632e" filled="false" stroked="true" strokeweight=".6pt" strokecolor="#000000">
                <v:path arrowok="t"/>
              </v:shape>
            </v:group>
            <v:group style="position:absolute;left:8860;top:4627;width:30;height:10" coordorigin="8860,4627" coordsize="30,10">
              <v:shape style="position:absolute;left:8860;top:4627;width:30;height:10" coordorigin="8860,4627" coordsize="30,10" path="m8860,4632l8890,4632e" filled="false" stroked="true" strokeweight=".6pt" strokecolor="#000000">
                <v:path arrowok="t"/>
              </v:shape>
            </v:group>
            <v:group style="position:absolute;left:8810;top:4627;width:30;height:10" coordorigin="8810,4627" coordsize="30,10">
              <v:shape style="position:absolute;left:8810;top:4627;width:30;height:10" coordorigin="8810,4627" coordsize="30,10" path="m8810,4632l8840,4632e" filled="false" stroked="true" strokeweight=".6pt" strokecolor="#000000">
                <v:path arrowok="t"/>
              </v:shape>
            </v:group>
            <v:group style="position:absolute;left:8761;top:4627;width:30;height:10" coordorigin="8761,4627" coordsize="30,10">
              <v:shape style="position:absolute;left:8761;top:4627;width:30;height:10" coordorigin="8761,4627" coordsize="30,10" path="m8761,4632l8790,4632e" filled="false" stroked="true" strokeweight=".6pt" strokecolor="#000000">
                <v:path arrowok="t"/>
              </v:shape>
            </v:group>
            <v:group style="position:absolute;left:8711;top:4627;width:30;height:10" coordorigin="8711,4627" coordsize="30,10">
              <v:shape style="position:absolute;left:8711;top:4627;width:30;height:10" coordorigin="8711,4627" coordsize="30,10" path="m8711,4632l8741,4632e" filled="false" stroked="true" strokeweight=".6pt" strokecolor="#000000">
                <v:path arrowok="t"/>
              </v:shape>
            </v:group>
            <v:group style="position:absolute;left:8661;top:4627;width:30;height:10" coordorigin="8661,4627" coordsize="30,10">
              <v:shape style="position:absolute;left:8661;top:4627;width:30;height:10" coordorigin="8661,4627" coordsize="30,10" path="m8661,4632l8691,4632e" filled="false" stroked="true" strokeweight=".6pt" strokecolor="#000000">
                <v:path arrowok="t"/>
              </v:shape>
            </v:group>
            <v:group style="position:absolute;left:8612;top:4627;width:30;height:10" coordorigin="8612,4627" coordsize="30,10">
              <v:shape style="position:absolute;left:8612;top:4627;width:30;height:10" coordorigin="8612,4627" coordsize="30,10" path="m8612,4632l8641,4632e" filled="false" stroked="true" strokeweight=".6pt" strokecolor="#000000">
                <v:path arrowok="t"/>
              </v:shape>
            </v:group>
            <v:group style="position:absolute;left:11193;top:4627;width:15;height:10" coordorigin="11193,4627" coordsize="15,10">
              <v:shape style="position:absolute;left:11193;top:4627;width:15;height:10" coordorigin="11193,4627" coordsize="15,10" path="m11193,4632l11208,4632e" filled="false" stroked="true" strokeweight=".6pt" strokecolor="#000000">
                <v:path arrowok="t"/>
              </v:shape>
            </v:group>
            <v:group style="position:absolute;left:8572;top:4667;width:10;height:30" coordorigin="8572,4667" coordsize="10,30">
              <v:shape style="position:absolute;left:8572;top:4667;width:10;height:30" coordorigin="8572,4667" coordsize="10,30" path="m8572,4682l8582,4682e" filled="false" stroked="true" strokeweight="1.599pt" strokecolor="#000000">
                <v:path arrowok="t"/>
              </v:shape>
            </v:group>
            <v:group style="position:absolute;left:8572;top:4717;width:10;height:30" coordorigin="8572,4717" coordsize="10,30">
              <v:shape style="position:absolute;left:8572;top:4717;width:10;height:30" coordorigin="8572,4717" coordsize="10,30" path="m8572,4732l8582,4732e" filled="false" stroked="true" strokeweight="1.599pt" strokecolor="#000000">
                <v:path arrowok="t"/>
              </v:shape>
            </v:group>
            <v:group style="position:absolute;left:8572;top:4767;width:10;height:30" coordorigin="8572,4767" coordsize="10,30">
              <v:shape style="position:absolute;left:8572;top:4767;width:10;height:30" coordorigin="8572,4767" coordsize="10,30" path="m8572,4782l8582,4782e" filled="false" stroked="true" strokeweight="1.599pt" strokecolor="#000000">
                <v:path arrowok="t"/>
              </v:shape>
            </v:group>
            <v:group style="position:absolute;left:8572;top:4817;width:10;height:30" coordorigin="8572,4817" coordsize="10,30">
              <v:shape style="position:absolute;left:8572;top:4817;width:10;height:30" coordorigin="8572,4817" coordsize="10,30" path="m8572,4832l8582,4832e" filled="false" stroked="true" strokeweight="1.599pt" strokecolor="#000000">
                <v:path arrowok="t"/>
              </v:shape>
            </v:group>
            <v:group style="position:absolute;left:8572;top:4867;width:10;height:30" coordorigin="8572,4867" coordsize="10,30">
              <v:shape style="position:absolute;left:8572;top:4867;width:10;height:30" coordorigin="8572,4867" coordsize="10,30" path="m8572,4882l8582,4882e" filled="false" stroked="true" strokeweight="1.598pt" strokecolor="#000000">
                <v:path arrowok="t"/>
              </v:shape>
            </v:group>
            <v:group style="position:absolute;left:8572;top:4917;width:10;height:30" coordorigin="8572,4917" coordsize="10,30">
              <v:shape style="position:absolute;left:8572;top:4917;width:10;height:30" coordorigin="8572,4917" coordsize="10,30" path="m8572,4932l8582,4932e" filled="false" stroked="true" strokeweight="1.599pt" strokecolor="#000000">
                <v:path arrowok="t"/>
              </v:shape>
            </v:group>
            <v:group style="position:absolute;left:8572;top:4967;width:10;height:30" coordorigin="8572,4967" coordsize="10,30">
              <v:shape style="position:absolute;left:8572;top:4967;width:10;height:30" coordorigin="8572,4967" coordsize="10,30" path="m8572,4982l8582,4982e" filled="false" stroked="true" strokeweight="1.599pt" strokecolor="#000000">
                <v:path arrowok="t"/>
              </v:shape>
            </v:group>
            <v:group style="position:absolute;left:8572;top:5017;width:10;height:30" coordorigin="8572,5017" coordsize="10,30">
              <v:shape style="position:absolute;left:8572;top:5017;width:10;height:30" coordorigin="8572,5017" coordsize="10,30" path="m8572,5032l8582,5032e" filled="false" stroked="true" strokeweight="1.599pt" strokecolor="#000000">
                <v:path arrowok="t"/>
              </v:shape>
            </v:group>
            <v:group style="position:absolute;left:8572;top:5067;width:10;height:30" coordorigin="8572,5067" coordsize="10,30">
              <v:shape style="position:absolute;left:8572;top:5067;width:10;height:30" coordorigin="8572,5067" coordsize="10,30" path="m8572,5082l8582,5082e" filled="false" stroked="true" strokeweight="1.599pt" strokecolor="#000000">
                <v:path arrowok="t"/>
              </v:shape>
            </v:group>
            <v:group style="position:absolute;left:8572;top:5117;width:10;height:30" coordorigin="8572,5117" coordsize="10,30">
              <v:shape style="position:absolute;left:8572;top:5117;width:10;height:30" coordorigin="8572,5117" coordsize="10,30" path="m8572,5132l8582,5132e" filled="false" stroked="true" strokeweight="1.599pt" strokecolor="#000000">
                <v:path arrowok="t"/>
              </v:shape>
            </v:group>
            <v:group style="position:absolute;left:8572;top:5167;width:10;height:30" coordorigin="8572,5167" coordsize="10,30">
              <v:shape style="position:absolute;left:8572;top:5167;width:10;height:30" coordorigin="8572,5167" coordsize="10,30" path="m8572,5182l8582,5182e" filled="false" stroked="true" strokeweight="1.599pt" strokecolor="#000000">
                <v:path arrowok="t"/>
              </v:shape>
            </v:group>
            <v:group style="position:absolute;left:8572;top:5217;width:10;height:30" coordorigin="8572,5217" coordsize="10,30">
              <v:shape style="position:absolute;left:8572;top:5217;width:10;height:30" coordorigin="8572,5217" coordsize="10,30" path="m8572,5232l8582,5232e" filled="false" stroked="true" strokeweight="1.599pt" strokecolor="#000000">
                <v:path arrowok="t"/>
              </v:shape>
            </v:group>
            <v:group style="position:absolute;left:8572;top:5267;width:10;height:30" coordorigin="8572,5267" coordsize="10,30">
              <v:shape style="position:absolute;left:8572;top:5267;width:10;height:30" coordorigin="8572,5267" coordsize="10,30" path="m8572,5282l8582,5282e" filled="false" stroked="true" strokeweight="1.599pt" strokecolor="#000000">
                <v:path arrowok="t"/>
              </v:shape>
            </v:group>
            <v:group style="position:absolute;left:8572;top:5317;width:10;height:30" coordorigin="8572,5317" coordsize="10,30">
              <v:shape style="position:absolute;left:8572;top:5317;width:10;height:30" coordorigin="8572,5317" coordsize="10,30" path="m8572,5331l8582,5331e" filled="false" stroked="true" strokeweight="1.599pt" strokecolor="#000000">
                <v:path arrowok="t"/>
              </v:shape>
            </v:group>
            <v:group style="position:absolute;left:8572;top:5366;width:10;height:30" coordorigin="8572,5366" coordsize="10,30">
              <v:shape style="position:absolute;left:8572;top:5366;width:10;height:30" coordorigin="8572,5366" coordsize="10,30" path="m8572,5381l8582,5381e" filled="false" stroked="true" strokeweight="1.599pt" strokecolor="#000000">
                <v:path arrowok="t"/>
              </v:shape>
            </v:group>
            <v:group style="position:absolute;left:8572;top:5416;width:10;height:30" coordorigin="8572,5416" coordsize="10,30">
              <v:shape style="position:absolute;left:8572;top:5416;width:10;height:30" coordorigin="8572,5416" coordsize="10,30" path="m8572,5431l8582,5431e" filled="false" stroked="true" strokeweight="1.599pt" strokecolor="#000000">
                <v:path arrowok="t"/>
              </v:shape>
            </v:group>
            <v:group style="position:absolute;left:8572;top:5466;width:10;height:30" coordorigin="8572,5466" coordsize="10,30">
              <v:shape style="position:absolute;left:8572;top:5466;width:10;height:30" coordorigin="8572,5466" coordsize="10,30" path="m8572,5481l8582,5481e" filled="false" stroked="true" strokeweight="1.599pt" strokecolor="#000000">
                <v:path arrowok="t"/>
              </v:shape>
            </v:group>
            <v:group style="position:absolute;left:8572;top:5516;width:10;height:30" coordorigin="8572,5516" coordsize="10,30">
              <v:shape style="position:absolute;left:8572;top:5516;width:10;height:30" coordorigin="8572,5516" coordsize="10,30" path="m8572,5531l8582,5531e" filled="false" stroked="true" strokeweight="1.599pt" strokecolor="#000000">
                <v:path arrowok="t"/>
              </v:shape>
            </v:group>
            <v:group style="position:absolute;left:8572;top:5566;width:10;height:30" coordorigin="8572,5566" coordsize="10,30">
              <v:shape style="position:absolute;left:8572;top:5566;width:10;height:30" coordorigin="8572,5566" coordsize="10,30" path="m8572,5581l8582,5581e" filled="false" stroked="true" strokeweight="1.599pt" strokecolor="#000000">
                <v:path arrowok="t"/>
              </v:shape>
            </v:group>
            <v:group style="position:absolute;left:8572;top:5616;width:10;height:30" coordorigin="8572,5616" coordsize="10,30">
              <v:shape style="position:absolute;left:8572;top:5616;width:10;height:30" coordorigin="8572,5616" coordsize="10,30" path="m8572,5631l8582,5631e" filled="false" stroked="true" strokeweight="1.599pt" strokecolor="#000000">
                <v:path arrowok="t"/>
              </v:shape>
            </v:group>
            <v:group style="position:absolute;left:8572;top:5666;width:10;height:30" coordorigin="8572,5666" coordsize="10,30">
              <v:shape style="position:absolute;left:8572;top:5666;width:10;height:30" coordorigin="8572,5666" coordsize="10,30" path="m8572,5681l8582,5681e" filled="false" stroked="true" strokeweight="1.599pt" strokecolor="#000000">
                <v:path arrowok="t"/>
              </v:shape>
            </v:group>
            <v:group style="position:absolute;left:8572;top:5716;width:10;height:30" coordorigin="8572,5716" coordsize="10,30">
              <v:shape style="position:absolute;left:8572;top:5716;width:10;height:30" coordorigin="8572,5716" coordsize="10,30" path="m8572,5731l8582,5731e" filled="false" stroked="true" strokeweight="1.599pt" strokecolor="#000000">
                <v:path arrowok="t"/>
              </v:shape>
            </v:group>
            <v:group style="position:absolute;left:8572;top:5766;width:10;height:30" coordorigin="8572,5766" coordsize="10,30">
              <v:shape style="position:absolute;left:8572;top:5766;width:10;height:30" coordorigin="8572,5766" coordsize="10,30" path="m8572,5781l8582,5781e" filled="false" stroked="true" strokeweight="1.598pt" strokecolor="#000000">
                <v:path arrowok="t"/>
              </v:shape>
            </v:group>
            <v:group style="position:absolute;left:8572;top:5816;width:10;height:30" coordorigin="8572,5816" coordsize="10,30">
              <v:shape style="position:absolute;left:8572;top:5816;width:10;height:30" coordorigin="8572,5816" coordsize="10,30" path="m8572,5831l8582,5831e" filled="false" stroked="true" strokeweight="1.598pt" strokecolor="#000000">
                <v:path arrowok="t"/>
              </v:shape>
            </v:group>
            <v:group style="position:absolute;left:8572;top:5866;width:10;height:30" coordorigin="8572,5866" coordsize="10,30">
              <v:shape style="position:absolute;left:8572;top:5866;width:10;height:30" coordorigin="8572,5866" coordsize="10,30" path="m8572,5881l8582,5881e" filled="false" stroked="true" strokeweight="1.599pt" strokecolor="#000000">
                <v:path arrowok="t"/>
              </v:shape>
            </v:group>
            <v:group style="position:absolute;left:8572;top:5916;width:10;height:30" coordorigin="8572,5916" coordsize="10,30">
              <v:shape style="position:absolute;left:8572;top:5916;width:10;height:30" coordorigin="8572,5916" coordsize="10,30" path="m8572,5931l8582,5931e" filled="false" stroked="true" strokeweight="1.599pt" strokecolor="#000000">
                <v:path arrowok="t"/>
              </v:shape>
            </v:group>
            <v:group style="position:absolute;left:8572;top:5966;width:10;height:30" coordorigin="8572,5966" coordsize="10,30">
              <v:shape style="position:absolute;left:8572;top:5966;width:10;height:30" coordorigin="8572,5966" coordsize="10,30" path="m8572,5981l8582,5981e" filled="false" stroked="true" strokeweight="1.599pt" strokecolor="#000000">
                <v:path arrowok="t"/>
              </v:shape>
            </v:group>
            <v:group style="position:absolute;left:8572;top:6016;width:10;height:30" coordorigin="8572,6016" coordsize="10,30">
              <v:shape style="position:absolute;left:8572;top:6016;width:10;height:30" coordorigin="8572,6016" coordsize="10,30" path="m8572,6031l8582,6031e" filled="false" stroked="true" strokeweight="1.599pt" strokecolor="#000000">
                <v:path arrowok="t"/>
              </v:shape>
            </v:group>
            <v:group style="position:absolute;left:8572;top:6066;width:10;height:30" coordorigin="8572,6066" coordsize="10,30">
              <v:shape style="position:absolute;left:8572;top:6066;width:10;height:30" coordorigin="8572,6066" coordsize="10,30" path="m8572,6081l8582,6081e" filled="false" stroked="true" strokeweight="1.599pt" strokecolor="#000000">
                <v:path arrowok="t"/>
              </v:shape>
            </v:group>
            <v:group style="position:absolute;left:8572;top:6116;width:10;height:30" coordorigin="8572,6116" coordsize="10,30">
              <v:shape style="position:absolute;left:8572;top:6116;width:10;height:30" coordorigin="8572,6116" coordsize="10,30" path="m8572,6131l8582,6131e" filled="false" stroked="true" strokeweight="1.599pt" strokecolor="#000000">
                <v:path arrowok="t"/>
              </v:shape>
            </v:group>
            <v:group style="position:absolute;left:8572;top:6166;width:10;height:30" coordorigin="8572,6166" coordsize="10,30">
              <v:shape style="position:absolute;left:8572;top:6166;width:10;height:30" coordorigin="8572,6166" coordsize="10,30" path="m8572,6181l8582,6181e" filled="false" stroked="true" strokeweight="1.599pt" strokecolor="#000000">
                <v:path arrowok="t"/>
              </v:shape>
            </v:group>
            <v:group style="position:absolute;left:8572;top:6216;width:10;height:30" coordorigin="8572,6216" coordsize="10,30">
              <v:shape style="position:absolute;left:8572;top:6216;width:10;height:30" coordorigin="8572,6216" coordsize="10,30" path="m8572,6231l8582,6231e" filled="false" stroked="true" strokeweight="1.599pt" strokecolor="#000000">
                <v:path arrowok="t"/>
              </v:shape>
            </v:group>
            <v:group style="position:absolute;left:8572;top:6266;width:10;height:30" coordorigin="8572,6266" coordsize="10,30">
              <v:shape style="position:absolute;left:8572;top:6266;width:10;height:30" coordorigin="8572,6266" coordsize="10,30" path="m8572,6281l8582,6281e" filled="false" stroked="true" strokeweight="1.599pt" strokecolor="#000000">
                <v:path arrowok="t"/>
              </v:shape>
            </v:group>
            <v:group style="position:absolute;left:8572;top:6316;width:10;height:30" coordorigin="8572,6316" coordsize="10,30">
              <v:shape style="position:absolute;left:8572;top:6316;width:10;height:30" coordorigin="8572,6316" coordsize="10,30" path="m8572,6331l8582,6331e" filled="false" stroked="true" strokeweight="1.599pt" strokecolor="#000000">
                <v:path arrowok="t"/>
              </v:shape>
            </v:group>
            <v:group style="position:absolute;left:8572;top:6365;width:10;height:30" coordorigin="8572,6365" coordsize="10,30">
              <v:shape style="position:absolute;left:8572;top:6365;width:10;height:30" coordorigin="8572,6365" coordsize="10,30" path="m8572,6380l8582,6380e" filled="false" stroked="true" strokeweight="1.599pt" strokecolor="#000000">
                <v:path arrowok="t"/>
              </v:shape>
            </v:group>
            <v:group style="position:absolute;left:8572;top:6415;width:10;height:30" coordorigin="8572,6415" coordsize="10,30">
              <v:shape style="position:absolute;left:8572;top:6415;width:10;height:30" coordorigin="8572,6415" coordsize="10,30" path="m8572,6430l8582,6430e" filled="false" stroked="true" strokeweight="1.599pt" strokecolor="#000000">
                <v:path arrowok="t"/>
              </v:shape>
            </v:group>
            <v:group style="position:absolute;left:8572;top:6480;width:10;height:2" coordorigin="8572,6480" coordsize="10,2">
              <v:shape style="position:absolute;left:8572;top:6480;width:10;height:2" coordorigin="8572,6480" coordsize="10,0" path="m8572,6480l8582,6480e" filled="false" stroked="true" strokeweight="1.599pt" strokecolor="#000000">
                <v:path arrowok="t"/>
              </v:shape>
            </v:group>
            <v:group style="position:absolute;left:11203;top:4667;width:10;height:30" coordorigin="11203,4667" coordsize="10,30">
              <v:shape style="position:absolute;left:11203;top:4667;width:10;height:30" coordorigin="11203,4667" coordsize="10,30" path="m11203,4682l11213,4682e" filled="false" stroked="true" strokeweight="1.599pt" strokecolor="#000000">
                <v:path arrowok="t"/>
              </v:shape>
            </v:group>
            <v:group style="position:absolute;left:11203;top:4717;width:10;height:30" coordorigin="11203,4717" coordsize="10,30">
              <v:shape style="position:absolute;left:11203;top:4717;width:10;height:30" coordorigin="11203,4717" coordsize="10,30" path="m11203,4732l11213,4732e" filled="false" stroked="true" strokeweight="1.599pt" strokecolor="#000000">
                <v:path arrowok="t"/>
              </v:shape>
            </v:group>
            <v:group style="position:absolute;left:11203;top:4767;width:10;height:30" coordorigin="11203,4767" coordsize="10,30">
              <v:shape style="position:absolute;left:11203;top:4767;width:10;height:30" coordorigin="11203,4767" coordsize="10,30" path="m11203,4782l11213,4782e" filled="false" stroked="true" strokeweight="1.599pt" strokecolor="#000000">
                <v:path arrowok="t"/>
              </v:shape>
            </v:group>
            <v:group style="position:absolute;left:11203;top:4817;width:10;height:30" coordorigin="11203,4817" coordsize="10,30">
              <v:shape style="position:absolute;left:11203;top:4817;width:10;height:30" coordorigin="11203,4817" coordsize="10,30" path="m11203,4832l11213,4832e" filled="false" stroked="true" strokeweight="1.599pt" strokecolor="#000000">
                <v:path arrowok="t"/>
              </v:shape>
            </v:group>
            <v:group style="position:absolute;left:11203;top:4867;width:10;height:30" coordorigin="11203,4867" coordsize="10,30">
              <v:shape style="position:absolute;left:11203;top:4867;width:10;height:30" coordorigin="11203,4867" coordsize="10,30" path="m11203,4882l11213,4882e" filled="false" stroked="true" strokeweight="1.598pt" strokecolor="#000000">
                <v:path arrowok="t"/>
              </v:shape>
            </v:group>
            <v:group style="position:absolute;left:11203;top:4917;width:10;height:30" coordorigin="11203,4917" coordsize="10,30">
              <v:shape style="position:absolute;left:11203;top:4917;width:10;height:30" coordorigin="11203,4917" coordsize="10,30" path="m11203,4932l11213,4932e" filled="false" stroked="true" strokeweight="1.599pt" strokecolor="#000000">
                <v:path arrowok="t"/>
              </v:shape>
            </v:group>
            <v:group style="position:absolute;left:11203;top:4967;width:10;height:30" coordorigin="11203,4967" coordsize="10,30">
              <v:shape style="position:absolute;left:11203;top:4967;width:10;height:30" coordorigin="11203,4967" coordsize="10,30" path="m11203,4982l11213,4982e" filled="false" stroked="true" strokeweight="1.599pt" strokecolor="#000000">
                <v:path arrowok="t"/>
              </v:shape>
            </v:group>
            <v:group style="position:absolute;left:11203;top:5017;width:10;height:30" coordorigin="11203,5017" coordsize="10,30">
              <v:shape style="position:absolute;left:11203;top:5017;width:10;height:30" coordorigin="11203,5017" coordsize="10,30" path="m11203,5032l11213,5032e" filled="false" stroked="true" strokeweight="1.599pt" strokecolor="#000000">
                <v:path arrowok="t"/>
              </v:shape>
            </v:group>
            <v:group style="position:absolute;left:11203;top:5067;width:10;height:30" coordorigin="11203,5067" coordsize="10,30">
              <v:shape style="position:absolute;left:11203;top:5067;width:10;height:30" coordorigin="11203,5067" coordsize="10,30" path="m11203,5082l11213,5082e" filled="false" stroked="true" strokeweight="1.599pt" strokecolor="#000000">
                <v:path arrowok="t"/>
              </v:shape>
            </v:group>
            <v:group style="position:absolute;left:11203;top:5117;width:10;height:30" coordorigin="11203,5117" coordsize="10,30">
              <v:shape style="position:absolute;left:11203;top:5117;width:10;height:30" coordorigin="11203,5117" coordsize="10,30" path="m11203,5132l11213,5132e" filled="false" stroked="true" strokeweight="1.599pt" strokecolor="#000000">
                <v:path arrowok="t"/>
              </v:shape>
            </v:group>
            <v:group style="position:absolute;left:11203;top:5167;width:10;height:30" coordorigin="11203,5167" coordsize="10,30">
              <v:shape style="position:absolute;left:11203;top:5167;width:10;height:30" coordorigin="11203,5167" coordsize="10,30" path="m11203,5182l11213,5182e" filled="false" stroked="true" strokeweight="1.599pt" strokecolor="#000000">
                <v:path arrowok="t"/>
              </v:shape>
            </v:group>
            <v:group style="position:absolute;left:11203;top:5217;width:10;height:30" coordorigin="11203,5217" coordsize="10,30">
              <v:shape style="position:absolute;left:11203;top:5217;width:10;height:30" coordorigin="11203,5217" coordsize="10,30" path="m11203,5232l11213,5232e" filled="false" stroked="true" strokeweight="1.599pt" strokecolor="#000000">
                <v:path arrowok="t"/>
              </v:shape>
            </v:group>
            <v:group style="position:absolute;left:11203;top:5267;width:10;height:30" coordorigin="11203,5267" coordsize="10,30">
              <v:shape style="position:absolute;left:11203;top:5267;width:10;height:30" coordorigin="11203,5267" coordsize="10,30" path="m11203,5282l11213,5282e" filled="false" stroked="true" strokeweight="1.599pt" strokecolor="#000000">
                <v:path arrowok="t"/>
              </v:shape>
            </v:group>
            <v:group style="position:absolute;left:11203;top:5317;width:10;height:30" coordorigin="11203,5317" coordsize="10,30">
              <v:shape style="position:absolute;left:11203;top:5317;width:10;height:30" coordorigin="11203,5317" coordsize="10,30" path="m11203,5331l11213,5331e" filled="false" stroked="true" strokeweight="1.599pt" strokecolor="#000000">
                <v:path arrowok="t"/>
              </v:shape>
            </v:group>
            <v:group style="position:absolute;left:11203;top:5366;width:10;height:30" coordorigin="11203,5366" coordsize="10,30">
              <v:shape style="position:absolute;left:11203;top:5366;width:10;height:30" coordorigin="11203,5366" coordsize="10,30" path="m11203,5381l11213,5381e" filled="false" stroked="true" strokeweight="1.599pt" strokecolor="#000000">
                <v:path arrowok="t"/>
              </v:shape>
            </v:group>
            <v:group style="position:absolute;left:11203;top:5416;width:10;height:30" coordorigin="11203,5416" coordsize="10,30">
              <v:shape style="position:absolute;left:11203;top:5416;width:10;height:30" coordorigin="11203,5416" coordsize="10,30" path="m11203,5431l11213,5431e" filled="false" stroked="true" strokeweight="1.599pt" strokecolor="#000000">
                <v:path arrowok="t"/>
              </v:shape>
            </v:group>
            <v:group style="position:absolute;left:11203;top:5466;width:10;height:30" coordorigin="11203,5466" coordsize="10,30">
              <v:shape style="position:absolute;left:11203;top:5466;width:10;height:30" coordorigin="11203,5466" coordsize="10,30" path="m11203,5481l11213,5481e" filled="false" stroked="true" strokeweight="1.599pt" strokecolor="#000000">
                <v:path arrowok="t"/>
              </v:shape>
            </v:group>
            <v:group style="position:absolute;left:11203;top:5516;width:10;height:30" coordorigin="11203,5516" coordsize="10,30">
              <v:shape style="position:absolute;left:11203;top:5516;width:10;height:30" coordorigin="11203,5516" coordsize="10,30" path="m11203,5531l11213,5531e" filled="false" stroked="true" strokeweight="1.599pt" strokecolor="#000000">
                <v:path arrowok="t"/>
              </v:shape>
            </v:group>
            <v:group style="position:absolute;left:11203;top:5566;width:10;height:30" coordorigin="11203,5566" coordsize="10,30">
              <v:shape style="position:absolute;left:11203;top:5566;width:10;height:30" coordorigin="11203,5566" coordsize="10,30" path="m11203,5581l11213,5581e" filled="false" stroked="true" strokeweight="1.599pt" strokecolor="#000000">
                <v:path arrowok="t"/>
              </v:shape>
            </v:group>
            <v:group style="position:absolute;left:11203;top:5616;width:10;height:30" coordorigin="11203,5616" coordsize="10,30">
              <v:shape style="position:absolute;left:11203;top:5616;width:10;height:30" coordorigin="11203,5616" coordsize="10,30" path="m11203,5631l11213,5631e" filled="false" stroked="true" strokeweight="1.599pt" strokecolor="#000000">
                <v:path arrowok="t"/>
              </v:shape>
            </v:group>
            <v:group style="position:absolute;left:11203;top:5666;width:10;height:30" coordorigin="11203,5666" coordsize="10,30">
              <v:shape style="position:absolute;left:11203;top:5666;width:10;height:30" coordorigin="11203,5666" coordsize="10,30" path="m11203,5681l11213,5681e" filled="false" stroked="true" strokeweight="1.599pt" strokecolor="#000000">
                <v:path arrowok="t"/>
              </v:shape>
            </v:group>
            <v:group style="position:absolute;left:11203;top:5716;width:10;height:30" coordorigin="11203,5716" coordsize="10,30">
              <v:shape style="position:absolute;left:11203;top:5716;width:10;height:30" coordorigin="11203,5716" coordsize="10,30" path="m11203,5731l11213,5731e" filled="false" stroked="true" strokeweight="1.599pt" strokecolor="#000000">
                <v:path arrowok="t"/>
              </v:shape>
            </v:group>
            <v:group style="position:absolute;left:11203;top:5766;width:10;height:30" coordorigin="11203,5766" coordsize="10,30">
              <v:shape style="position:absolute;left:11203;top:5766;width:10;height:30" coordorigin="11203,5766" coordsize="10,30" path="m11203,5781l11213,5781e" filled="false" stroked="true" strokeweight="1.598pt" strokecolor="#000000">
                <v:path arrowok="t"/>
              </v:shape>
            </v:group>
            <v:group style="position:absolute;left:11203;top:5816;width:10;height:30" coordorigin="11203,5816" coordsize="10,30">
              <v:shape style="position:absolute;left:11203;top:5816;width:10;height:30" coordorigin="11203,5816" coordsize="10,30" path="m11203,5831l11213,5831e" filled="false" stroked="true" strokeweight="1.598pt" strokecolor="#000000">
                <v:path arrowok="t"/>
              </v:shape>
            </v:group>
            <v:group style="position:absolute;left:11203;top:5866;width:10;height:30" coordorigin="11203,5866" coordsize="10,30">
              <v:shape style="position:absolute;left:11203;top:5866;width:10;height:30" coordorigin="11203,5866" coordsize="10,30" path="m11203,5881l11213,5881e" filled="false" stroked="true" strokeweight="1.599pt" strokecolor="#000000">
                <v:path arrowok="t"/>
              </v:shape>
            </v:group>
            <v:group style="position:absolute;left:11203;top:5916;width:10;height:30" coordorigin="11203,5916" coordsize="10,30">
              <v:shape style="position:absolute;left:11203;top:5916;width:10;height:30" coordorigin="11203,5916" coordsize="10,30" path="m11203,5931l11213,5931e" filled="false" stroked="true" strokeweight="1.599pt" strokecolor="#000000">
                <v:path arrowok="t"/>
              </v:shape>
            </v:group>
            <v:group style="position:absolute;left:11203;top:5966;width:10;height:30" coordorigin="11203,5966" coordsize="10,30">
              <v:shape style="position:absolute;left:11203;top:5966;width:10;height:30" coordorigin="11203,5966" coordsize="10,30" path="m11203,5981l11213,5981e" filled="false" stroked="true" strokeweight="1.599pt" strokecolor="#000000">
                <v:path arrowok="t"/>
              </v:shape>
            </v:group>
            <v:group style="position:absolute;left:11203;top:6016;width:10;height:30" coordorigin="11203,6016" coordsize="10,30">
              <v:shape style="position:absolute;left:11203;top:6016;width:10;height:30" coordorigin="11203,6016" coordsize="10,30" path="m11203,6031l11213,6031e" filled="false" stroked="true" strokeweight="1.599pt" strokecolor="#000000">
                <v:path arrowok="t"/>
              </v:shape>
            </v:group>
            <v:group style="position:absolute;left:11203;top:6066;width:10;height:30" coordorigin="11203,6066" coordsize="10,30">
              <v:shape style="position:absolute;left:11203;top:6066;width:10;height:30" coordorigin="11203,6066" coordsize="10,30" path="m11203,6081l11213,6081e" filled="false" stroked="true" strokeweight="1.599pt" strokecolor="#000000">
                <v:path arrowok="t"/>
              </v:shape>
            </v:group>
            <v:group style="position:absolute;left:11203;top:6116;width:10;height:30" coordorigin="11203,6116" coordsize="10,30">
              <v:shape style="position:absolute;left:11203;top:6116;width:10;height:30" coordorigin="11203,6116" coordsize="10,30" path="m11203,6131l11213,6131e" filled="false" stroked="true" strokeweight="1.599pt" strokecolor="#000000">
                <v:path arrowok="t"/>
              </v:shape>
            </v:group>
            <v:group style="position:absolute;left:11203;top:6166;width:10;height:30" coordorigin="11203,6166" coordsize="10,30">
              <v:shape style="position:absolute;left:11203;top:6166;width:10;height:30" coordorigin="11203,6166" coordsize="10,30" path="m11203,6181l11213,6181e" filled="false" stroked="true" strokeweight="1.599pt" strokecolor="#000000">
                <v:path arrowok="t"/>
              </v:shape>
            </v:group>
            <v:group style="position:absolute;left:11203;top:6216;width:10;height:30" coordorigin="11203,6216" coordsize="10,30">
              <v:shape style="position:absolute;left:11203;top:6216;width:10;height:30" coordorigin="11203,6216" coordsize="10,30" path="m11203,6231l11213,6231e" filled="false" stroked="true" strokeweight="1.599pt" strokecolor="#000000">
                <v:path arrowok="t"/>
              </v:shape>
            </v:group>
            <v:group style="position:absolute;left:11203;top:6266;width:10;height:30" coordorigin="11203,6266" coordsize="10,30">
              <v:shape style="position:absolute;left:11203;top:6266;width:10;height:30" coordorigin="11203,6266" coordsize="10,30" path="m11203,6281l11213,6281e" filled="false" stroked="true" strokeweight="1.599pt" strokecolor="#000000">
                <v:path arrowok="t"/>
              </v:shape>
            </v:group>
            <v:group style="position:absolute;left:11203;top:6316;width:10;height:30" coordorigin="11203,6316" coordsize="10,30">
              <v:shape style="position:absolute;left:11203;top:6316;width:10;height:30" coordorigin="11203,6316" coordsize="10,30" path="m11203,6331l11213,6331e" filled="false" stroked="true" strokeweight="1.599pt" strokecolor="#000000">
                <v:path arrowok="t"/>
              </v:shape>
            </v:group>
            <v:group style="position:absolute;left:11203;top:6365;width:10;height:30" coordorigin="11203,6365" coordsize="10,30">
              <v:shape style="position:absolute;left:11203;top:6365;width:10;height:30" coordorigin="11203,6365" coordsize="10,30" path="m11203,6380l11213,6380e" filled="false" stroked="true" strokeweight="1.599pt" strokecolor="#000000">
                <v:path arrowok="t"/>
              </v:shape>
            </v:group>
            <v:group style="position:absolute;left:11203;top:6415;width:10;height:30" coordorigin="11203,6415" coordsize="10,30">
              <v:shape style="position:absolute;left:11203;top:6415;width:10;height:30" coordorigin="11203,6415" coordsize="10,30" path="m11203,6430l11213,6430e" filled="false" stroked="true" strokeweight="1.599pt" strokecolor="#000000">
                <v:path arrowok="t"/>
              </v:shape>
            </v:group>
            <v:group style="position:absolute;left:11203;top:6480;width:10;height:2" coordorigin="11203,6480" coordsize="10,2">
              <v:shape style="position:absolute;left:11203;top:6480;width:10;height:2" coordorigin="11203,6480" coordsize="10,0" path="m11203,6480l11213,6480e" filled="false" stroked="true" strokeweight="1.599pt" strokecolor="#000000">
                <v:path arrowok="t"/>
              </v:shape>
            </v:group>
            <v:group style="position:absolute;left:3251;top:6475;width:30;height:10" coordorigin="3251,6475" coordsize="30,10">
              <v:shape style="position:absolute;left:3251;top:6475;width:30;height:10" coordorigin="3251,6475" coordsize="30,10" path="m3251,6480l3281,6480e" filled="false" stroked="true" strokeweight=".6pt" strokecolor="#000000">
                <v:path arrowok="t"/>
              </v:shape>
            </v:group>
            <v:group style="position:absolute;left:3202;top:6475;width:30;height:10" coordorigin="3202,6475" coordsize="30,10">
              <v:shape style="position:absolute;left:3202;top:6475;width:30;height:10" coordorigin="3202,6475" coordsize="30,10" path="m3202,6480l3231,6480e" filled="false" stroked="true" strokeweight=".6pt" strokecolor="#000000">
                <v:path arrowok="t"/>
              </v:shape>
            </v:group>
            <v:group style="position:absolute;left:3152;top:6475;width:30;height:10" coordorigin="3152,6475" coordsize="30,10">
              <v:shape style="position:absolute;left:3152;top:6475;width:30;height:10" coordorigin="3152,6475" coordsize="30,10" path="m3152,6480l3182,6480e" filled="false" stroked="true" strokeweight=".6pt" strokecolor="#000000">
                <v:path arrowok="t"/>
              </v:shape>
            </v:group>
            <v:group style="position:absolute;left:3102;top:6475;width:30;height:10" coordorigin="3102,6475" coordsize="30,10">
              <v:shape style="position:absolute;left:3102;top:6475;width:30;height:10" coordorigin="3102,6475" coordsize="30,10" path="m3102,6480l3132,6480e" filled="false" stroked="true" strokeweight=".6pt" strokecolor="#000000">
                <v:path arrowok="t"/>
              </v:shape>
            </v:group>
            <v:group style="position:absolute;left:3053;top:6475;width:30;height:10" coordorigin="3053,6475" coordsize="30,10">
              <v:shape style="position:absolute;left:3053;top:6475;width:30;height:10" coordorigin="3053,6475" coordsize="30,10" path="m3053,6480l3083,6480e" filled="false" stroked="true" strokeweight=".6pt" strokecolor="#000000">
                <v:path arrowok="t"/>
              </v:shape>
            </v:group>
            <v:group style="position:absolute;left:3003;top:6475;width:30;height:10" coordorigin="3003,6475" coordsize="30,10">
              <v:shape style="position:absolute;left:3003;top:6475;width:30;height:10" coordorigin="3003,6475" coordsize="30,10" path="m3003,6480l3033,6480e" filled="false" stroked="true" strokeweight=".6pt" strokecolor="#000000">
                <v:path arrowok="t"/>
              </v:shape>
            </v:group>
            <v:group style="position:absolute;left:2954;top:6475;width:30;height:10" coordorigin="2954,6475" coordsize="30,10">
              <v:shape style="position:absolute;left:2954;top:6475;width:30;height:10" coordorigin="2954,6475" coordsize="30,10" path="m2954,6480l2983,6480e" filled="false" stroked="true" strokeweight=".6pt" strokecolor="#000000">
                <v:path arrowok="t"/>
              </v:shape>
            </v:group>
            <v:group style="position:absolute;left:2904;top:6475;width:30;height:10" coordorigin="2904,6475" coordsize="30,10">
              <v:shape style="position:absolute;left:2904;top:6475;width:30;height:10" coordorigin="2904,6475" coordsize="30,10" path="m2904,6480l2934,6480e" filled="false" stroked="true" strokeweight=".6pt" strokecolor="#000000">
                <v:path arrowok="t"/>
              </v:shape>
            </v:group>
            <v:group style="position:absolute;left:2854;top:6475;width:30;height:10" coordorigin="2854,6475" coordsize="30,10">
              <v:shape style="position:absolute;left:2854;top:6475;width:30;height:10" coordorigin="2854,6475" coordsize="30,10" path="m2854,6480l2884,6480e" filled="false" stroked="true" strokeweight=".6pt" strokecolor="#000000">
                <v:path arrowok="t"/>
              </v:shape>
            </v:group>
            <v:group style="position:absolute;left:2805;top:6475;width:30;height:10" coordorigin="2805,6475" coordsize="30,10">
              <v:shape style="position:absolute;left:2805;top:6475;width:30;height:10" coordorigin="2805,6475" coordsize="30,10" path="m2805,6480l2834,6480e" filled="false" stroked="true" strokeweight=".6pt" strokecolor="#000000">
                <v:path arrowok="t"/>
              </v:shape>
            </v:group>
            <v:group style="position:absolute;left:2755;top:6475;width:30;height:10" coordorigin="2755,6475" coordsize="30,10">
              <v:shape style="position:absolute;left:2755;top:6475;width:30;height:10" coordorigin="2755,6475" coordsize="30,10" path="m2755,6480l2785,6480e" filled="false" stroked="true" strokeweight=".6pt" strokecolor="#000000">
                <v:path arrowok="t"/>
              </v:shape>
            </v:group>
            <v:group style="position:absolute;left:2705;top:6475;width:30;height:10" coordorigin="2705,6475" coordsize="30,10">
              <v:shape style="position:absolute;left:2705;top:6475;width:30;height:10" coordorigin="2705,6475" coordsize="30,10" path="m2705,6480l2735,6480e" filled="false" stroked="true" strokeweight=".6pt" strokecolor="#000000">
                <v:path arrowok="t"/>
              </v:shape>
            </v:group>
            <v:group style="position:absolute;left:2656;top:6475;width:30;height:10" coordorigin="2656,6475" coordsize="30,10">
              <v:shape style="position:absolute;left:2656;top:6475;width:30;height:10" coordorigin="2656,6475" coordsize="30,10" path="m2656,6480l2686,6480e" filled="false" stroked="true" strokeweight=".6pt" strokecolor="#000000">
                <v:path arrowok="t"/>
              </v:shape>
            </v:group>
            <v:group style="position:absolute;left:2606;top:6475;width:30;height:10" coordorigin="2606,6475" coordsize="30,10">
              <v:shape style="position:absolute;left:2606;top:6475;width:30;height:10" coordorigin="2606,6475" coordsize="30,10" path="m2606,6480l2636,6480e" filled="false" stroked="true" strokeweight=".6pt" strokecolor="#000000">
                <v:path arrowok="t"/>
              </v:shape>
            </v:group>
            <v:group style="position:absolute;left:2556;top:6475;width:30;height:10" coordorigin="2556,6475" coordsize="30,10">
              <v:shape style="position:absolute;left:2556;top:6475;width:30;height:10" coordorigin="2556,6475" coordsize="30,10" path="m2556,6480l2586,6480e" filled="false" stroked="true" strokeweight=".6pt" strokecolor="#000000">
                <v:path arrowok="t"/>
              </v:shape>
            </v:group>
            <v:group style="position:absolute;left:2507;top:6475;width:30;height:10" coordorigin="2507,6475" coordsize="30,10">
              <v:shape style="position:absolute;left:2507;top:6475;width:30;height:10" coordorigin="2507,6475" coordsize="30,10" path="m2507,6480l2537,6480e" filled="false" stroked="true" strokeweight=".6pt" strokecolor="#000000">
                <v:path arrowok="t"/>
              </v:shape>
            </v:group>
            <v:group style="position:absolute;left:2457;top:6475;width:30;height:10" coordorigin="2457,6475" coordsize="30,10">
              <v:shape style="position:absolute;left:2457;top:6475;width:30;height:10" coordorigin="2457,6475" coordsize="30,10" path="m2457,6480l2487,6480e" filled="false" stroked="true" strokeweight=".6pt" strokecolor="#000000">
                <v:path arrowok="t"/>
              </v:shape>
            </v:group>
            <v:group style="position:absolute;left:2408;top:6475;width:30;height:10" coordorigin="2408,6475" coordsize="30,10">
              <v:shape style="position:absolute;left:2408;top:6475;width:30;height:10" coordorigin="2408,6475" coordsize="30,10" path="m2408,6480l2437,6480e" filled="false" stroked="true" strokeweight=".6pt" strokecolor="#000000">
                <v:path arrowok="t"/>
              </v:shape>
            </v:group>
            <v:group style="position:absolute;left:2358;top:6475;width:30;height:10" coordorigin="2358,6475" coordsize="30,10">
              <v:shape style="position:absolute;left:2358;top:6475;width:30;height:10" coordorigin="2358,6475" coordsize="30,10" path="m2358,6480l2388,6480e" filled="false" stroked="true" strokeweight=".6pt" strokecolor="#000000">
                <v:path arrowok="t"/>
              </v:shape>
            </v:group>
            <v:group style="position:absolute;left:2308;top:6475;width:30;height:10" coordorigin="2308,6475" coordsize="30,10">
              <v:shape style="position:absolute;left:2308;top:6475;width:30;height:10" coordorigin="2308,6475" coordsize="30,10" path="m2308,6480l2338,6480e" filled="false" stroked="true" strokeweight=".6pt" strokecolor="#000000">
                <v:path arrowok="t"/>
              </v:shape>
            </v:group>
            <v:group style="position:absolute;left:2259;top:6475;width:30;height:10" coordorigin="2259,6475" coordsize="30,10">
              <v:shape style="position:absolute;left:2259;top:6475;width:30;height:10" coordorigin="2259,6475" coordsize="30,10" path="m2259,6480l2288,6480e" filled="false" stroked="true" strokeweight=".6pt" strokecolor="#000000">
                <v:path arrowok="t"/>
              </v:shape>
            </v:group>
            <v:group style="position:absolute;left:2209;top:6475;width:30;height:10" coordorigin="2209,6475" coordsize="30,10">
              <v:shape style="position:absolute;left:2209;top:6475;width:30;height:10" coordorigin="2209,6475" coordsize="30,10" path="m2209,6480l2239,6480e" filled="false" stroked="true" strokeweight=".6pt" strokecolor="#000000">
                <v:path arrowok="t"/>
              </v:shape>
            </v:group>
            <v:group style="position:absolute;left:2159;top:6475;width:30;height:10" coordorigin="2159,6475" coordsize="30,10">
              <v:shape style="position:absolute;left:2159;top:6475;width:30;height:10" coordorigin="2159,6475" coordsize="30,10" path="m2159,6480l2189,6480e" filled="false" stroked="true" strokeweight=".6pt" strokecolor="#000000">
                <v:path arrowok="t"/>
              </v:shape>
            </v:group>
            <v:group style="position:absolute;left:2110;top:6475;width:30;height:10" coordorigin="2110,6475" coordsize="30,10">
              <v:shape style="position:absolute;left:2110;top:6475;width:30;height:10" coordorigin="2110,6475" coordsize="30,10" path="m2110,6480l2140,6480e" filled="false" stroked="true" strokeweight=".6pt" strokecolor="#000000">
                <v:path arrowok="t"/>
              </v:shape>
            </v:group>
            <v:group style="position:absolute;left:2060;top:6475;width:30;height:10" coordorigin="2060,6475" coordsize="30,10">
              <v:shape style="position:absolute;left:2060;top:6475;width:30;height:10" coordorigin="2060,6475" coordsize="30,10" path="m2060,6480l2090,6480e" filled="false" stroked="true" strokeweight=".6pt" strokecolor="#000000">
                <v:path arrowok="t"/>
              </v:shape>
            </v:group>
            <v:group style="position:absolute;left:2011;top:6475;width:30;height:10" coordorigin="2011,6475" coordsize="30,10">
              <v:shape style="position:absolute;left:2011;top:6475;width:30;height:10" coordorigin="2011,6475" coordsize="30,10" path="m2011,6480l2040,6480e" filled="false" stroked="true" strokeweight=".6pt" strokecolor="#000000">
                <v:path arrowok="t"/>
              </v:shape>
            </v:group>
            <v:group style="position:absolute;left:1961;top:6475;width:30;height:10" coordorigin="1961,6475" coordsize="30,10">
              <v:shape style="position:absolute;left:1961;top:6475;width:30;height:10" coordorigin="1961,6475" coordsize="30,10" path="m1961,6480l1991,6480e" filled="false" stroked="true" strokeweight=".6pt" strokecolor="#000000">
                <v:path arrowok="t"/>
              </v:shape>
            </v:group>
            <v:group style="position:absolute;left:1911;top:6475;width:30;height:10" coordorigin="1911,6475" coordsize="30,10">
              <v:shape style="position:absolute;left:1911;top:6475;width:30;height:10" coordorigin="1911,6475" coordsize="30,10" path="m1911,6480l1941,6480e" filled="false" stroked="true" strokeweight=".6pt" strokecolor="#000000">
                <v:path arrowok="t"/>
              </v:shape>
            </v:group>
            <v:group style="position:absolute;left:1862;top:6475;width:30;height:10" coordorigin="1862,6475" coordsize="30,10">
              <v:shape style="position:absolute;left:1862;top:6475;width:30;height:10" coordorigin="1862,6475" coordsize="30,10" path="m1862,6480l1891,6480e" filled="false" stroked="true" strokeweight=".6pt" strokecolor="#000000">
                <v:path arrowok="t"/>
              </v:shape>
            </v:group>
            <v:group style="position:absolute;left:1812;top:6475;width:30;height:10" coordorigin="1812,6475" coordsize="30,10">
              <v:shape style="position:absolute;left:1812;top:6475;width:30;height:10" coordorigin="1812,6475" coordsize="30,10" path="m1812,6480l1842,6480e" filled="false" stroked="true" strokeweight=".6pt" strokecolor="#000000">
                <v:path arrowok="t"/>
              </v:shape>
            </v:group>
            <v:group style="position:absolute;left:1762;top:6475;width:30;height:10" coordorigin="1762,6475" coordsize="30,10">
              <v:shape style="position:absolute;left:1762;top:6475;width:30;height:10" coordorigin="1762,6475" coordsize="30,10" path="m1762,6480l1792,6480e" filled="false" stroked="true" strokeweight=".6pt" strokecolor="#000000">
                <v:path arrowok="t"/>
              </v:shape>
            </v:group>
            <v:group style="position:absolute;left:1713;top:6475;width:30;height:10" coordorigin="1713,6475" coordsize="30,10">
              <v:shape style="position:absolute;left:1713;top:6475;width:30;height:10" coordorigin="1713,6475" coordsize="30,10" path="m1713,6480l1743,6480e" filled="false" stroked="true" strokeweight=".6pt" strokecolor="#000000">
                <v:path arrowok="t"/>
              </v:shape>
            </v:group>
            <v:group style="position:absolute;left:1663;top:6475;width:30;height:10" coordorigin="1663,6475" coordsize="30,10">
              <v:shape style="position:absolute;left:1663;top:6475;width:30;height:10" coordorigin="1663,6475" coordsize="30,10" path="m1663,6480l1693,6480e" filled="false" stroked="true" strokeweight=".6pt" strokecolor="#000000">
                <v:path arrowok="t"/>
              </v:shape>
            </v:group>
            <v:group style="position:absolute;left:1613;top:6475;width:30;height:10" coordorigin="1613,6475" coordsize="30,10">
              <v:shape style="position:absolute;left:1613;top:6475;width:30;height:10" coordorigin="1613,6475" coordsize="30,10" path="m1613,6480l1643,6480e" filled="false" stroked="true" strokeweight=".6pt" strokecolor="#000000">
                <v:path arrowok="t"/>
              </v:shape>
            </v:group>
            <v:group style="position:absolute;left:1564;top:6475;width:30;height:10" coordorigin="1564,6475" coordsize="30,10">
              <v:shape style="position:absolute;left:1564;top:6475;width:30;height:10" coordorigin="1564,6475" coordsize="30,10" path="m1564,6480l1594,6480e" filled="false" stroked="true" strokeweight=".6pt" strokecolor="#000000">
                <v:path arrowok="t"/>
              </v:shape>
            </v:group>
            <v:group style="position:absolute;left:1514;top:6475;width:30;height:10" coordorigin="1514,6475" coordsize="30,10">
              <v:shape style="position:absolute;left:1514;top:6475;width:30;height:10" coordorigin="1514,6475" coordsize="30,10" path="m1514,6480l1544,6480e" filled="false" stroked="true" strokeweight=".6pt" strokecolor="#000000">
                <v:path arrowok="t"/>
              </v:shape>
            </v:group>
            <v:group style="position:absolute;left:1465;top:6475;width:30;height:10" coordorigin="1465,6475" coordsize="30,10">
              <v:shape style="position:absolute;left:1465;top:6475;width:30;height:10" coordorigin="1465,6475" coordsize="30,10" path="m1465,6480l1494,6480e" filled="false" stroked="true" strokeweight=".6pt" strokecolor="#000000">
                <v:path arrowok="t"/>
              </v:shape>
            </v:group>
            <v:group style="position:absolute;left:1415;top:6475;width:30;height:10" coordorigin="1415,6475" coordsize="30,10">
              <v:shape style="position:absolute;left:1415;top:6475;width:30;height:10" coordorigin="1415,6475" coordsize="30,10" path="m1415,6480l1445,6480e" filled="false" stroked="true" strokeweight=".6pt" strokecolor="#000000">
                <v:path arrowok="t"/>
              </v:shape>
            </v:group>
            <v:group style="position:absolute;left:1365;top:6475;width:30;height:10" coordorigin="1365,6475" coordsize="30,10">
              <v:shape style="position:absolute;left:1365;top:6475;width:30;height:10" coordorigin="1365,6475" coordsize="30,10" path="m1365,6480l1395,6480e" filled="false" stroked="true" strokeweight=".6pt" strokecolor="#000000">
                <v:path arrowok="t"/>
              </v:shape>
            </v:group>
            <v:group style="position:absolute;left:1316;top:6475;width:30;height:10" coordorigin="1316,6475" coordsize="30,10">
              <v:shape style="position:absolute;left:1316;top:6475;width:30;height:10" coordorigin="1316,6475" coordsize="30,10" path="m1316,6480l1345,6480e" filled="false" stroked="true" strokeweight=".6pt" strokecolor="#000000">
                <v:path arrowok="t"/>
              </v:shape>
            </v:group>
            <v:group style="position:absolute;left:1266;top:6475;width:30;height:10" coordorigin="1266,6475" coordsize="30,10">
              <v:shape style="position:absolute;left:1266;top:6475;width:30;height:10" coordorigin="1266,6475" coordsize="30,10" path="m1266,6480l1296,6480e" filled="false" stroked="true" strokeweight=".6pt" strokecolor="#000000">
                <v:path arrowok="t"/>
              </v:shape>
            </v:group>
            <v:group style="position:absolute;left:1216;top:6475;width:30;height:10" coordorigin="1216,6475" coordsize="30,10">
              <v:shape style="position:absolute;left:1216;top:6475;width:30;height:10" coordorigin="1216,6475" coordsize="30,10" path="m1216,6480l1246,6480e" filled="false" stroked="true" strokeweight=".6pt" strokecolor="#000000">
                <v:path arrowok="t"/>
              </v:shape>
            </v:group>
            <v:group style="position:absolute;left:1167;top:6475;width:30;height:10" coordorigin="1167,6475" coordsize="30,10">
              <v:shape style="position:absolute;left:1167;top:6475;width:30;height:10" coordorigin="1167,6475" coordsize="30,10" path="m1167,6480l1197,6480e" filled="false" stroked="true" strokeweight=".6pt" strokecolor="#000000">
                <v:path arrowok="t"/>
              </v:shape>
            </v:group>
            <v:group style="position:absolute;left:1117;top:6475;width:30;height:10" coordorigin="1117,6475" coordsize="30,10">
              <v:shape style="position:absolute;left:1117;top:6475;width:30;height:10" coordorigin="1117,6475" coordsize="30,10" path="m1117,6480l1147,6480e" filled="false" stroked="true" strokeweight=".6pt" strokecolor="#000000">
                <v:path arrowok="t"/>
              </v:shape>
            </v:group>
            <v:group style="position:absolute;left:1067;top:6475;width:30;height:10" coordorigin="1067,6475" coordsize="30,10">
              <v:shape style="position:absolute;left:1067;top:6475;width:30;height:10" coordorigin="1067,6475" coordsize="30,10" path="m1067,6480l1097,6480e" filled="false" stroked="true" strokeweight=".6pt" strokecolor="#000000">
                <v:path arrowok="t"/>
              </v:shape>
            </v:group>
            <v:group style="position:absolute;left:1018;top:6475;width:30;height:10" coordorigin="1018,6475" coordsize="30,10">
              <v:shape style="position:absolute;left:1018;top:6475;width:30;height:10" coordorigin="1018,6475" coordsize="30,10" path="m1018,6480l1048,6480e" filled="false" stroked="true" strokeweight=".6pt" strokecolor="#000000">
                <v:path arrowok="t"/>
              </v:shape>
            </v:group>
            <v:group style="position:absolute;left:968;top:6475;width:30;height:10" coordorigin="968,6475" coordsize="30,10">
              <v:shape style="position:absolute;left:968;top:6475;width:30;height:10" coordorigin="968,6475" coordsize="30,10" path="m968,6480l998,6480e" filled="false" stroked="true" strokeweight=".6pt" strokecolor="#000000">
                <v:path arrowok="t"/>
              </v:shape>
            </v:group>
            <v:group style="position:absolute;left:919;top:6475;width:30;height:10" coordorigin="919,6475" coordsize="30,10">
              <v:shape style="position:absolute;left:919;top:6475;width:30;height:10" coordorigin="919,6475" coordsize="30,10" path="m919,6480l948,6480e" filled="false" stroked="true" strokeweight=".6pt" strokecolor="#000000">
                <v:path arrowok="t"/>
              </v:shape>
            </v:group>
            <v:group style="position:absolute;left:869;top:6475;width:30;height:10" coordorigin="869,6475" coordsize="30,10">
              <v:shape style="position:absolute;left:869;top:6475;width:30;height:10" coordorigin="869,6475" coordsize="30,10" path="m869,6480l899,6480e" filled="false" stroked="true" strokeweight=".6pt" strokecolor="#000000">
                <v:path arrowok="t"/>
              </v:shape>
            </v:group>
            <v:group style="position:absolute;left:819;top:6475;width:30;height:10" coordorigin="819,6475" coordsize="30,10">
              <v:shape style="position:absolute;left:819;top:6475;width:30;height:10" coordorigin="819,6475" coordsize="30,10" path="m819,6480l849,6480e" filled="false" stroked="true" strokeweight=".6pt" strokecolor="#000000">
                <v:path arrowok="t"/>
              </v:shape>
            </v:group>
            <v:group style="position:absolute;left:770;top:6475;width:30;height:10" coordorigin="770,6475" coordsize="30,10">
              <v:shape style="position:absolute;left:770;top:6475;width:30;height:10" coordorigin="770,6475" coordsize="30,10" path="m770,6480l799,6480e" filled="false" stroked="true" strokeweight=".6pt" strokecolor="#000000">
                <v:path arrowok="t"/>
              </v:shape>
            </v:group>
            <v:group style="position:absolute;left:720;top:6475;width:30;height:10" coordorigin="720,6475" coordsize="30,10">
              <v:shape style="position:absolute;left:720;top:6475;width:30;height:10" coordorigin="720,6475" coordsize="30,10" path="m720,6480l750,6480e" filled="false" stroked="true" strokeweight=".6pt" strokecolor="#000000">
                <v:path arrowok="t"/>
              </v:shape>
            </v:group>
            <v:group style="position:absolute;left:3301;top:6475;width:15;height:10" coordorigin="3301,6475" coordsize="15,10">
              <v:shape style="position:absolute;left:3301;top:6475;width:15;height:10" coordorigin="3301,6475" coordsize="15,10" path="m3301,6480l3316,6480e" filled="false" stroked="true" strokeweight=".6pt" strokecolor="#000000">
                <v:path arrowok="t"/>
              </v:shape>
            </v:group>
            <v:group style="position:absolute;left:680;top:6480;width:20;height:2" coordorigin="680,6480" coordsize="20,2">
              <v:shape style="position:absolute;left:680;top:6480;width:20;height:2" coordorigin="680,6480" coordsize="20,0" path="m680,6480l700,6480e" filled="false" stroked="true" strokeweight=".6pt" strokecolor="#000000">
                <v:path arrowok="t"/>
              </v:shape>
            </v:group>
            <v:group style="position:absolute;left:680;top:6515;width:10;height:30" coordorigin="680,6515" coordsize="10,30">
              <v:shape style="position:absolute;left:680;top:6515;width:10;height:30" coordorigin="680,6515" coordsize="10,30" path="m680,6530l690,6530e" filled="false" stroked="true" strokeweight="1.599pt" strokecolor="#000000">
                <v:path arrowok="t"/>
              </v:shape>
            </v:group>
            <v:group style="position:absolute;left:680;top:6565;width:10;height:30" coordorigin="680,6565" coordsize="10,30">
              <v:shape style="position:absolute;left:680;top:6565;width:10;height:30" coordorigin="680,6565" coordsize="10,30" path="m680,6580l690,6580e" filled="false" stroked="true" strokeweight="1.599pt" strokecolor="#000000">
                <v:path arrowok="t"/>
              </v:shape>
            </v:group>
            <v:group style="position:absolute;left:680;top:6615;width:10;height:30" coordorigin="680,6615" coordsize="10,30">
              <v:shape style="position:absolute;left:680;top:6615;width:10;height:30" coordorigin="680,6615" coordsize="10,30" path="m680,6630l690,6630e" filled="false" stroked="true" strokeweight="1.599pt" strokecolor="#000000">
                <v:path arrowok="t"/>
              </v:shape>
            </v:group>
            <v:group style="position:absolute;left:680;top:6665;width:10;height:30" coordorigin="680,6665" coordsize="10,30">
              <v:shape style="position:absolute;left:680;top:6665;width:10;height:30" coordorigin="680,6665" coordsize="10,30" path="m680,6680l690,6680e" filled="false" stroked="true" strokeweight="1.598pt" strokecolor="#000000">
                <v:path arrowok="t"/>
              </v:shape>
            </v:group>
            <v:group style="position:absolute;left:680;top:6715;width:10;height:30" coordorigin="680,6715" coordsize="10,30">
              <v:shape style="position:absolute;left:680;top:6715;width:10;height:30" coordorigin="680,6715" coordsize="10,30" path="m680,6730l690,6730e" filled="false" stroked="true" strokeweight="1.598pt" strokecolor="#000000">
                <v:path arrowok="t"/>
              </v:shape>
            </v:group>
            <v:group style="position:absolute;left:680;top:6765;width:10;height:30" coordorigin="680,6765" coordsize="10,30">
              <v:shape style="position:absolute;left:680;top:6765;width:10;height:30" coordorigin="680,6765" coordsize="10,30" path="m680,6780l690,6780e" filled="false" stroked="true" strokeweight="1.599pt" strokecolor="#000000">
                <v:path arrowok="t"/>
              </v:shape>
            </v:group>
            <v:group style="position:absolute;left:680;top:6815;width:10;height:30" coordorigin="680,6815" coordsize="10,30">
              <v:shape style="position:absolute;left:680;top:6815;width:10;height:30" coordorigin="680,6815" coordsize="10,30" path="m680,6830l690,6830e" filled="false" stroked="true" strokeweight="1.599pt" strokecolor="#000000">
                <v:path arrowok="t"/>
              </v:shape>
            </v:group>
            <v:group style="position:absolute;left:680;top:6865;width:10;height:30" coordorigin="680,6865" coordsize="10,30">
              <v:shape style="position:absolute;left:680;top:6865;width:10;height:30" coordorigin="680,6865" coordsize="10,30" path="m680,6880l690,6880e" filled="false" stroked="true" strokeweight="1.599pt" strokecolor="#000000">
                <v:path arrowok="t"/>
              </v:shape>
            </v:group>
            <v:group style="position:absolute;left:680;top:6915;width:10;height:30" coordorigin="680,6915" coordsize="10,30">
              <v:shape style="position:absolute;left:680;top:6915;width:10;height:30" coordorigin="680,6915" coordsize="10,30" path="m680,6930l690,6930e" filled="false" stroked="true" strokeweight="1.599pt" strokecolor="#000000">
                <v:path arrowok="t"/>
              </v:shape>
            </v:group>
            <v:group style="position:absolute;left:680;top:6965;width:10;height:30" coordorigin="680,6965" coordsize="10,30">
              <v:shape style="position:absolute;left:680;top:6965;width:10;height:30" coordorigin="680,6965" coordsize="10,30" path="m680,6980l690,6980e" filled="false" stroked="true" strokeweight="1.599pt" strokecolor="#000000">
                <v:path arrowok="t"/>
              </v:shape>
            </v:group>
            <v:group style="position:absolute;left:680;top:7015;width:10;height:30" coordorigin="680,7015" coordsize="10,30">
              <v:shape style="position:absolute;left:680;top:7015;width:10;height:30" coordorigin="680,7015" coordsize="10,30" path="m680,7030l690,7030e" filled="false" stroked="true" strokeweight="1.599pt" strokecolor="#000000">
                <v:path arrowok="t"/>
              </v:shape>
            </v:group>
            <v:group style="position:absolute;left:680;top:7065;width:10;height:30" coordorigin="680,7065" coordsize="10,30">
              <v:shape style="position:absolute;left:680;top:7065;width:10;height:30" coordorigin="680,7065" coordsize="10,30" path="m680,7080l690,7080e" filled="false" stroked="true" strokeweight="1.599pt" strokecolor="#000000">
                <v:path arrowok="t"/>
              </v:shape>
            </v:group>
            <v:group style="position:absolute;left:680;top:7115;width:10;height:30" coordorigin="680,7115" coordsize="10,30">
              <v:shape style="position:absolute;left:680;top:7115;width:10;height:30" coordorigin="680,7115" coordsize="10,30" path="m680,7130l690,7130e" filled="false" stroked="true" strokeweight="1.599pt" strokecolor="#000000">
                <v:path arrowok="t"/>
              </v:shape>
            </v:group>
            <v:group style="position:absolute;left:680;top:7165;width:10;height:30" coordorigin="680,7165" coordsize="10,30">
              <v:shape style="position:absolute;left:680;top:7165;width:10;height:30" coordorigin="680,7165" coordsize="10,30" path="m680,7180l690,7180e" filled="false" stroked="true" strokeweight="1.599pt" strokecolor="#000000">
                <v:path arrowok="t"/>
              </v:shape>
            </v:group>
            <v:group style="position:absolute;left:680;top:7215;width:10;height:30" coordorigin="680,7215" coordsize="10,30">
              <v:shape style="position:absolute;left:680;top:7215;width:10;height:30" coordorigin="680,7215" coordsize="10,30" path="m680,7230l690,7230e" filled="false" stroked="true" strokeweight="1.599pt" strokecolor="#000000">
                <v:path arrowok="t"/>
              </v:shape>
            </v:group>
            <v:group style="position:absolute;left:680;top:7265;width:10;height:30" coordorigin="680,7265" coordsize="10,30">
              <v:shape style="position:absolute;left:680;top:7265;width:10;height:30" coordorigin="680,7265" coordsize="10,30" path="m680,7280l690,7280e" filled="false" stroked="true" strokeweight="1.599pt" strokecolor="#000000">
                <v:path arrowok="t"/>
              </v:shape>
            </v:group>
            <v:group style="position:absolute;left:680;top:7315;width:10;height:30" coordorigin="680,7315" coordsize="10,30">
              <v:shape style="position:absolute;left:680;top:7315;width:10;height:30" coordorigin="680,7315" coordsize="10,30" path="m680,7330l690,7330e" filled="false" stroked="true" strokeweight="1.599pt" strokecolor="#000000">
                <v:path arrowok="t"/>
              </v:shape>
            </v:group>
            <v:group style="position:absolute;left:680;top:7364;width:10;height:30" coordorigin="680,7364" coordsize="10,30">
              <v:shape style="position:absolute;left:680;top:7364;width:10;height:30" coordorigin="680,7364" coordsize="10,30" path="m680,7379l690,7379e" filled="false" stroked="true" strokeweight="1.599pt" strokecolor="#000000">
                <v:path arrowok="t"/>
              </v:shape>
            </v:group>
            <v:group style="position:absolute;left:680;top:7414;width:10;height:30" coordorigin="680,7414" coordsize="10,30">
              <v:shape style="position:absolute;left:680;top:7414;width:10;height:30" coordorigin="680,7414" coordsize="10,30" path="m680,7429l690,7429e" filled="false" stroked="true" strokeweight="1.599pt" strokecolor="#000000">
                <v:path arrowok="t"/>
              </v:shape>
            </v:group>
            <v:group style="position:absolute;left:680;top:7464;width:10;height:30" coordorigin="680,7464" coordsize="10,30">
              <v:shape style="position:absolute;left:680;top:7464;width:10;height:30" coordorigin="680,7464" coordsize="10,30" path="m680,7479l690,7479e" filled="false" stroked="true" strokeweight="1.599pt" strokecolor="#000000">
                <v:path arrowok="t"/>
              </v:shape>
            </v:group>
            <v:group style="position:absolute;left:680;top:7514;width:10;height:30" coordorigin="680,7514" coordsize="10,30">
              <v:shape style="position:absolute;left:680;top:7514;width:10;height:30" coordorigin="680,7514" coordsize="10,30" path="m680,7529l690,7529e" filled="false" stroked="true" strokeweight="1.599pt" strokecolor="#000000">
                <v:path arrowok="t"/>
              </v:shape>
            </v:group>
            <v:group style="position:absolute;left:680;top:7564;width:10;height:30" coordorigin="680,7564" coordsize="10,30">
              <v:shape style="position:absolute;left:680;top:7564;width:10;height:30" coordorigin="680,7564" coordsize="10,30" path="m680,7579l690,7579e" filled="false" stroked="true" strokeweight="1.599pt" strokecolor="#000000">
                <v:path arrowok="t"/>
              </v:shape>
            </v:group>
            <v:group style="position:absolute;left:680;top:7614;width:10;height:30" coordorigin="680,7614" coordsize="10,30">
              <v:shape style="position:absolute;left:680;top:7614;width:10;height:30" coordorigin="680,7614" coordsize="10,30" path="m680,7629l690,7629e" filled="false" stroked="true" strokeweight="1.598pt" strokecolor="#000000">
                <v:path arrowok="t"/>
              </v:shape>
            </v:group>
            <v:group style="position:absolute;left:680;top:7664;width:10;height:30" coordorigin="680,7664" coordsize="10,30">
              <v:shape style="position:absolute;left:680;top:7664;width:10;height:30" coordorigin="680,7664" coordsize="10,30" path="m680,7679l690,7679e" filled="false" stroked="true" strokeweight="1.598pt" strokecolor="#000000">
                <v:path arrowok="t"/>
              </v:shape>
            </v:group>
            <v:group style="position:absolute;left:680;top:7714;width:10;height:30" coordorigin="680,7714" coordsize="10,30">
              <v:shape style="position:absolute;left:680;top:7714;width:10;height:30" coordorigin="680,7714" coordsize="10,30" path="m680,7729l690,7729e" filled="false" stroked="true" strokeweight="1.599pt" strokecolor="#000000">
                <v:path arrowok="t"/>
              </v:shape>
            </v:group>
            <v:group style="position:absolute;left:680;top:7764;width:10;height:30" coordorigin="680,7764" coordsize="10,30">
              <v:shape style="position:absolute;left:680;top:7764;width:10;height:30" coordorigin="680,7764" coordsize="10,30" path="m680,7779l690,7779e" filled="false" stroked="true" strokeweight="1.599pt" strokecolor="#000000">
                <v:path arrowok="t"/>
              </v:shape>
            </v:group>
            <v:group style="position:absolute;left:680;top:7814;width:10;height:30" coordorigin="680,7814" coordsize="10,30">
              <v:shape style="position:absolute;left:680;top:7814;width:10;height:30" coordorigin="680,7814" coordsize="10,30" path="m680,7829l690,7829e" filled="false" stroked="true" strokeweight="1.599pt" strokecolor="#000000">
                <v:path arrowok="t"/>
              </v:shape>
            </v:group>
            <v:group style="position:absolute;left:680;top:7864;width:10;height:30" coordorigin="680,7864" coordsize="10,30">
              <v:shape style="position:absolute;left:680;top:7864;width:10;height:30" coordorigin="680,7864" coordsize="10,30" path="m680,7879l690,7879e" filled="false" stroked="true" strokeweight="1.599pt" strokecolor="#000000">
                <v:path arrowok="t"/>
              </v:shape>
            </v:group>
            <v:group style="position:absolute;left:680;top:7914;width:10;height:30" coordorigin="680,7914" coordsize="10,30">
              <v:shape style="position:absolute;left:680;top:7914;width:10;height:30" coordorigin="680,7914" coordsize="10,30" path="m680,7929l690,7929e" filled="false" stroked="true" strokeweight="1.599pt" strokecolor="#000000">
                <v:path arrowok="t"/>
              </v:shape>
            </v:group>
            <v:group style="position:absolute;left:680;top:7964;width:10;height:30" coordorigin="680,7964" coordsize="10,30">
              <v:shape style="position:absolute;left:680;top:7964;width:10;height:30" coordorigin="680,7964" coordsize="10,30" path="m680,7979l690,7979e" filled="false" stroked="true" strokeweight="1.599pt" strokecolor="#000000">
                <v:path arrowok="t"/>
              </v:shape>
            </v:group>
            <v:group style="position:absolute;left:680;top:8014;width:10;height:30" coordorigin="680,8014" coordsize="10,30">
              <v:shape style="position:absolute;left:680;top:8014;width:10;height:30" coordorigin="680,8014" coordsize="10,30" path="m680,8029l690,8029e" filled="false" stroked="true" strokeweight="1.599pt" strokecolor="#000000">
                <v:path arrowok="t"/>
              </v:shape>
            </v:group>
            <v:group style="position:absolute;left:680;top:8064;width:10;height:30" coordorigin="680,8064" coordsize="10,30">
              <v:shape style="position:absolute;left:680;top:8064;width:10;height:30" coordorigin="680,8064" coordsize="10,30" path="m680,8079l690,8079e" filled="false" stroked="true" strokeweight="1.599pt" strokecolor="#000000">
                <v:path arrowok="t"/>
              </v:shape>
            </v:group>
            <v:group style="position:absolute;left:680;top:8114;width:10;height:30" coordorigin="680,8114" coordsize="10,30">
              <v:shape style="position:absolute;left:680;top:8114;width:10;height:30" coordorigin="680,8114" coordsize="10,30" path="m680,8129l690,8129e" filled="false" stroked="true" strokeweight="1.599pt" strokecolor="#000000">
                <v:path arrowok="t"/>
              </v:shape>
            </v:group>
            <v:group style="position:absolute;left:680;top:8164;width:10;height:30" coordorigin="680,8164" coordsize="10,30">
              <v:shape style="position:absolute;left:680;top:8164;width:10;height:30" coordorigin="680,8164" coordsize="10,30" path="m680,8179l690,8179e" filled="false" stroked="true" strokeweight="1.599pt" strokecolor="#000000">
                <v:path arrowok="t"/>
              </v:shape>
            </v:group>
            <v:group style="position:absolute;left:680;top:8214;width:10;height:30" coordorigin="680,8214" coordsize="10,30">
              <v:shape style="position:absolute;left:680;top:8214;width:10;height:30" coordorigin="680,8214" coordsize="10,30" path="m680,8229l690,8229e" filled="false" stroked="true" strokeweight="1.599pt" strokecolor="#000000">
                <v:path arrowok="t"/>
              </v:shape>
            </v:group>
            <v:group style="position:absolute;left:680;top:8264;width:10;height:30" coordorigin="680,8264" coordsize="10,30">
              <v:shape style="position:absolute;left:680;top:8264;width:10;height:30" coordorigin="680,8264" coordsize="10,30" path="m680,8279l690,8279e" filled="false" stroked="true" strokeweight="1.599pt" strokecolor="#000000">
                <v:path arrowok="t"/>
              </v:shape>
            </v:group>
            <v:group style="position:absolute;left:5882;top:6475;width:30;height:10" coordorigin="5882,6475" coordsize="30,10">
              <v:shape style="position:absolute;left:5882;top:6475;width:30;height:10" coordorigin="5882,6475" coordsize="30,10" path="m5882,6480l5912,6480e" filled="false" stroked="true" strokeweight=".6pt" strokecolor="#000000">
                <v:path arrowok="t"/>
              </v:shape>
            </v:group>
            <v:group style="position:absolute;left:5832;top:6475;width:30;height:10" coordorigin="5832,6475" coordsize="30,10">
              <v:shape style="position:absolute;left:5832;top:6475;width:30;height:10" coordorigin="5832,6475" coordsize="30,10" path="m5832,6480l5862,6480e" filled="false" stroked="true" strokeweight=".6pt" strokecolor="#000000">
                <v:path arrowok="t"/>
              </v:shape>
            </v:group>
            <v:group style="position:absolute;left:5783;top:6475;width:30;height:10" coordorigin="5783,6475" coordsize="30,10">
              <v:shape style="position:absolute;left:5783;top:6475;width:30;height:10" coordorigin="5783,6475" coordsize="30,10" path="m5783,6480l5812,6480e" filled="false" stroked="true" strokeweight=".6pt" strokecolor="#000000">
                <v:path arrowok="t"/>
              </v:shape>
            </v:group>
            <v:group style="position:absolute;left:5733;top:6475;width:30;height:10" coordorigin="5733,6475" coordsize="30,10">
              <v:shape style="position:absolute;left:5733;top:6475;width:30;height:10" coordorigin="5733,6475" coordsize="30,10" path="m5733,6480l5763,6480e" filled="false" stroked="true" strokeweight=".6pt" strokecolor="#000000">
                <v:path arrowok="t"/>
              </v:shape>
            </v:group>
            <v:group style="position:absolute;left:5683;top:6475;width:30;height:10" coordorigin="5683,6475" coordsize="30,10">
              <v:shape style="position:absolute;left:5683;top:6475;width:30;height:10" coordorigin="5683,6475" coordsize="30,10" path="m5683,6480l5713,6480e" filled="false" stroked="true" strokeweight=".6pt" strokecolor="#000000">
                <v:path arrowok="t"/>
              </v:shape>
            </v:group>
            <v:group style="position:absolute;left:5634;top:6475;width:30;height:10" coordorigin="5634,6475" coordsize="30,10">
              <v:shape style="position:absolute;left:5634;top:6475;width:30;height:10" coordorigin="5634,6475" coordsize="30,10" path="m5634,6480l5664,6480e" filled="false" stroked="true" strokeweight=".6pt" strokecolor="#000000">
                <v:path arrowok="t"/>
              </v:shape>
            </v:group>
            <v:group style="position:absolute;left:5584;top:6475;width:30;height:10" coordorigin="5584,6475" coordsize="30,10">
              <v:shape style="position:absolute;left:5584;top:6475;width:30;height:10" coordorigin="5584,6475" coordsize="30,10" path="m5584,6480l5614,6480e" filled="false" stroked="true" strokeweight=".6pt" strokecolor="#000000">
                <v:path arrowok="t"/>
              </v:shape>
            </v:group>
            <v:group style="position:absolute;left:5534;top:6475;width:30;height:10" coordorigin="5534,6475" coordsize="30,10">
              <v:shape style="position:absolute;left:5534;top:6475;width:30;height:10" coordorigin="5534,6475" coordsize="30,10" path="m5534,6480l5564,6480e" filled="false" stroked="true" strokeweight=".6pt" strokecolor="#000000">
                <v:path arrowok="t"/>
              </v:shape>
            </v:group>
            <v:group style="position:absolute;left:5485;top:6475;width:30;height:10" coordorigin="5485,6475" coordsize="30,10">
              <v:shape style="position:absolute;left:5485;top:6475;width:30;height:10" coordorigin="5485,6475" coordsize="30,10" path="m5485,6480l5515,6480e" filled="false" stroked="true" strokeweight=".6pt" strokecolor="#000000">
                <v:path arrowok="t"/>
              </v:shape>
            </v:group>
            <v:group style="position:absolute;left:5435;top:6475;width:30;height:10" coordorigin="5435,6475" coordsize="30,10">
              <v:shape style="position:absolute;left:5435;top:6475;width:30;height:10" coordorigin="5435,6475" coordsize="30,10" path="m5435,6480l5465,6480e" filled="false" stroked="true" strokeweight=".6pt" strokecolor="#000000">
                <v:path arrowok="t"/>
              </v:shape>
            </v:group>
            <v:group style="position:absolute;left:5386;top:6475;width:30;height:10" coordorigin="5386,6475" coordsize="30,10">
              <v:shape style="position:absolute;left:5386;top:6475;width:30;height:10" coordorigin="5386,6475" coordsize="30,10" path="m5386,6480l5415,6480e" filled="false" stroked="true" strokeweight=".6pt" strokecolor="#000000">
                <v:path arrowok="t"/>
              </v:shape>
            </v:group>
            <v:group style="position:absolute;left:5336;top:6475;width:30;height:10" coordorigin="5336,6475" coordsize="30,10">
              <v:shape style="position:absolute;left:5336;top:6475;width:30;height:10" coordorigin="5336,6475" coordsize="30,10" path="m5336,6480l5366,6480e" filled="false" stroked="true" strokeweight=".6pt" strokecolor="#000000">
                <v:path arrowok="t"/>
              </v:shape>
            </v:group>
            <v:group style="position:absolute;left:5286;top:6475;width:30;height:10" coordorigin="5286,6475" coordsize="30,10">
              <v:shape style="position:absolute;left:5286;top:6475;width:30;height:10" coordorigin="5286,6475" coordsize="30,10" path="m5286,6480l5316,6480e" filled="false" stroked="true" strokeweight=".6pt" strokecolor="#000000">
                <v:path arrowok="t"/>
              </v:shape>
            </v:group>
            <v:group style="position:absolute;left:5237;top:6475;width:30;height:10" coordorigin="5237,6475" coordsize="30,10">
              <v:shape style="position:absolute;left:5237;top:6475;width:30;height:10" coordorigin="5237,6475" coordsize="30,10" path="m5237,6480l5266,6480e" filled="false" stroked="true" strokeweight=".6pt" strokecolor="#000000">
                <v:path arrowok="t"/>
              </v:shape>
            </v:group>
            <v:group style="position:absolute;left:5187;top:6475;width:30;height:10" coordorigin="5187,6475" coordsize="30,10">
              <v:shape style="position:absolute;left:5187;top:6475;width:30;height:10" coordorigin="5187,6475" coordsize="30,10" path="m5187,6480l5217,6480e" filled="false" stroked="true" strokeweight=".6pt" strokecolor="#000000">
                <v:path arrowok="t"/>
              </v:shape>
            </v:group>
            <v:group style="position:absolute;left:5137;top:6475;width:30;height:10" coordorigin="5137,6475" coordsize="30,10">
              <v:shape style="position:absolute;left:5137;top:6475;width:30;height:10" coordorigin="5137,6475" coordsize="30,10" path="m5137,6480l5167,6480e" filled="false" stroked="true" strokeweight=".6pt" strokecolor="#000000">
                <v:path arrowok="t"/>
              </v:shape>
            </v:group>
            <v:group style="position:absolute;left:5088;top:6475;width:30;height:10" coordorigin="5088,6475" coordsize="30,10">
              <v:shape style="position:absolute;left:5088;top:6475;width:30;height:10" coordorigin="5088,6475" coordsize="30,10" path="m5088,6480l5118,6480e" filled="false" stroked="true" strokeweight=".6pt" strokecolor="#000000">
                <v:path arrowok="t"/>
              </v:shape>
            </v:group>
            <v:group style="position:absolute;left:5038;top:6475;width:30;height:10" coordorigin="5038,6475" coordsize="30,10">
              <v:shape style="position:absolute;left:5038;top:6475;width:30;height:10" coordorigin="5038,6475" coordsize="30,10" path="m5038,6480l5068,6480e" filled="false" stroked="true" strokeweight=".6pt" strokecolor="#000000">
                <v:path arrowok="t"/>
              </v:shape>
            </v:group>
            <v:group style="position:absolute;left:4988;top:6475;width:30;height:10" coordorigin="4988,6475" coordsize="30,10">
              <v:shape style="position:absolute;left:4988;top:6475;width:30;height:10" coordorigin="4988,6475" coordsize="30,10" path="m4988,6480l5018,6480e" filled="false" stroked="true" strokeweight=".6pt" strokecolor="#000000">
                <v:path arrowok="t"/>
              </v:shape>
            </v:group>
            <v:group style="position:absolute;left:4939;top:6475;width:30;height:10" coordorigin="4939,6475" coordsize="30,10">
              <v:shape style="position:absolute;left:4939;top:6475;width:30;height:10" coordorigin="4939,6475" coordsize="30,10" path="m4939,6480l4969,6480e" filled="false" stroked="true" strokeweight=".6pt" strokecolor="#000000">
                <v:path arrowok="t"/>
              </v:shape>
            </v:group>
            <v:group style="position:absolute;left:4889;top:6475;width:30;height:10" coordorigin="4889,6475" coordsize="30,10">
              <v:shape style="position:absolute;left:4889;top:6475;width:30;height:10" coordorigin="4889,6475" coordsize="30,10" path="m4889,6480l4919,6480e" filled="false" stroked="true" strokeweight=".6pt" strokecolor="#000000">
                <v:path arrowok="t"/>
              </v:shape>
            </v:group>
            <v:group style="position:absolute;left:4840;top:6475;width:30;height:10" coordorigin="4840,6475" coordsize="30,10">
              <v:shape style="position:absolute;left:4840;top:6475;width:30;height:10" coordorigin="4840,6475" coordsize="30,10" path="m4840,6480l4869,6480e" filled="false" stroked="true" strokeweight=".6pt" strokecolor="#000000">
                <v:path arrowok="t"/>
              </v:shape>
            </v:group>
            <v:group style="position:absolute;left:4790;top:6475;width:30;height:10" coordorigin="4790,6475" coordsize="30,10">
              <v:shape style="position:absolute;left:4790;top:6475;width:30;height:10" coordorigin="4790,6475" coordsize="30,10" path="m4790,6480l4820,6480e" filled="false" stroked="true" strokeweight=".6pt" strokecolor="#000000">
                <v:path arrowok="t"/>
              </v:shape>
            </v:group>
            <v:group style="position:absolute;left:4740;top:6475;width:30;height:10" coordorigin="4740,6475" coordsize="30,10">
              <v:shape style="position:absolute;left:4740;top:6475;width:30;height:10" coordorigin="4740,6475" coordsize="30,10" path="m4740,6480l4770,6480e" filled="false" stroked="true" strokeweight=".6pt" strokecolor="#000000">
                <v:path arrowok="t"/>
              </v:shape>
            </v:group>
            <v:group style="position:absolute;left:4691;top:6475;width:30;height:10" coordorigin="4691,6475" coordsize="30,10">
              <v:shape style="position:absolute;left:4691;top:6475;width:30;height:10" coordorigin="4691,6475" coordsize="30,10" path="m4691,6480l4720,6480e" filled="false" stroked="true" strokeweight=".6pt" strokecolor="#000000">
                <v:path arrowok="t"/>
              </v:shape>
            </v:group>
            <v:group style="position:absolute;left:4641;top:6475;width:30;height:10" coordorigin="4641,6475" coordsize="30,10">
              <v:shape style="position:absolute;left:4641;top:6475;width:30;height:10" coordorigin="4641,6475" coordsize="30,10" path="m4641,6480l4671,6480e" filled="false" stroked="true" strokeweight=".6pt" strokecolor="#000000">
                <v:path arrowok="t"/>
              </v:shape>
            </v:group>
            <v:group style="position:absolute;left:4591;top:6475;width:30;height:10" coordorigin="4591,6475" coordsize="30,10">
              <v:shape style="position:absolute;left:4591;top:6475;width:30;height:10" coordorigin="4591,6475" coordsize="30,10" path="m4591,6480l4621,6480e" filled="false" stroked="true" strokeweight=".6pt" strokecolor="#000000">
                <v:path arrowok="t"/>
              </v:shape>
            </v:group>
            <v:group style="position:absolute;left:4542;top:6475;width:30;height:10" coordorigin="4542,6475" coordsize="30,10">
              <v:shape style="position:absolute;left:4542;top:6475;width:30;height:10" coordorigin="4542,6475" coordsize="30,10" path="m4542,6480l4572,6480e" filled="false" stroked="true" strokeweight=".6pt" strokecolor="#000000">
                <v:path arrowok="t"/>
              </v:shape>
            </v:group>
            <v:group style="position:absolute;left:4492;top:6475;width:30;height:10" coordorigin="4492,6475" coordsize="30,10">
              <v:shape style="position:absolute;left:4492;top:6475;width:30;height:10" coordorigin="4492,6475" coordsize="30,10" path="m4492,6480l4522,6480e" filled="false" stroked="true" strokeweight=".6pt" strokecolor="#000000">
                <v:path arrowok="t"/>
              </v:shape>
            </v:group>
            <v:group style="position:absolute;left:4443;top:6475;width:30;height:10" coordorigin="4443,6475" coordsize="30,10">
              <v:shape style="position:absolute;left:4443;top:6475;width:30;height:10" coordorigin="4443,6475" coordsize="30,10" path="m4443,6480l4472,6480e" filled="false" stroked="true" strokeweight=".6pt" strokecolor="#000000">
                <v:path arrowok="t"/>
              </v:shape>
            </v:group>
            <v:group style="position:absolute;left:4393;top:6475;width:30;height:10" coordorigin="4393,6475" coordsize="30,10">
              <v:shape style="position:absolute;left:4393;top:6475;width:30;height:10" coordorigin="4393,6475" coordsize="30,10" path="m4393,6480l4423,6480e" filled="false" stroked="true" strokeweight=".6pt" strokecolor="#000000">
                <v:path arrowok="t"/>
              </v:shape>
            </v:group>
            <v:group style="position:absolute;left:4343;top:6475;width:30;height:10" coordorigin="4343,6475" coordsize="30,10">
              <v:shape style="position:absolute;left:4343;top:6475;width:30;height:10" coordorigin="4343,6475" coordsize="30,10" path="m4343,6480l4373,6480e" filled="false" stroked="true" strokeweight=".6pt" strokecolor="#000000">
                <v:path arrowok="t"/>
              </v:shape>
            </v:group>
            <v:group style="position:absolute;left:4294;top:6475;width:30;height:10" coordorigin="4294,6475" coordsize="30,10">
              <v:shape style="position:absolute;left:4294;top:6475;width:30;height:10" coordorigin="4294,6475" coordsize="30,10" path="m4294,6480l4323,6480e" filled="false" stroked="true" strokeweight=".6pt" strokecolor="#000000">
                <v:path arrowok="t"/>
              </v:shape>
            </v:group>
            <v:group style="position:absolute;left:4244;top:6475;width:30;height:10" coordorigin="4244,6475" coordsize="30,10">
              <v:shape style="position:absolute;left:4244;top:6475;width:30;height:10" coordorigin="4244,6475" coordsize="30,10" path="m4244,6480l4274,6480e" filled="false" stroked="true" strokeweight=".6pt" strokecolor="#000000">
                <v:path arrowok="t"/>
              </v:shape>
            </v:group>
            <v:group style="position:absolute;left:4194;top:6475;width:30;height:10" coordorigin="4194,6475" coordsize="30,10">
              <v:shape style="position:absolute;left:4194;top:6475;width:30;height:10" coordorigin="4194,6475" coordsize="30,10" path="m4194,6480l4224,6480e" filled="false" stroked="true" strokeweight=".6pt" strokecolor="#000000">
                <v:path arrowok="t"/>
              </v:shape>
            </v:group>
            <v:group style="position:absolute;left:4145;top:6475;width:30;height:10" coordorigin="4145,6475" coordsize="30,10">
              <v:shape style="position:absolute;left:4145;top:6475;width:30;height:10" coordorigin="4145,6475" coordsize="30,10" path="m4145,6480l4175,6480e" filled="false" stroked="true" strokeweight=".6pt" strokecolor="#000000">
                <v:path arrowok="t"/>
              </v:shape>
            </v:group>
            <v:group style="position:absolute;left:4095;top:6475;width:30;height:10" coordorigin="4095,6475" coordsize="30,10">
              <v:shape style="position:absolute;left:4095;top:6475;width:30;height:10" coordorigin="4095,6475" coordsize="30,10" path="m4095,6480l4125,6480e" filled="false" stroked="true" strokeweight=".6pt" strokecolor="#000000">
                <v:path arrowok="t"/>
              </v:shape>
            </v:group>
            <v:group style="position:absolute;left:4045;top:6475;width:30;height:10" coordorigin="4045,6475" coordsize="30,10">
              <v:shape style="position:absolute;left:4045;top:6475;width:30;height:10" coordorigin="4045,6475" coordsize="30,10" path="m4045,6480l4075,6480e" filled="false" stroked="true" strokeweight=".6pt" strokecolor="#000000">
                <v:path arrowok="t"/>
              </v:shape>
            </v:group>
            <v:group style="position:absolute;left:3996;top:6475;width:30;height:10" coordorigin="3996,6475" coordsize="30,10">
              <v:shape style="position:absolute;left:3996;top:6475;width:30;height:10" coordorigin="3996,6475" coordsize="30,10" path="m3996,6480l4026,6480e" filled="false" stroked="true" strokeweight=".6pt" strokecolor="#000000">
                <v:path arrowok="t"/>
              </v:shape>
            </v:group>
            <v:group style="position:absolute;left:3946;top:6475;width:30;height:10" coordorigin="3946,6475" coordsize="30,10">
              <v:shape style="position:absolute;left:3946;top:6475;width:30;height:10" coordorigin="3946,6475" coordsize="30,10" path="m3946,6480l3976,6480e" filled="false" stroked="true" strokeweight=".6pt" strokecolor="#000000">
                <v:path arrowok="t"/>
              </v:shape>
            </v:group>
            <v:group style="position:absolute;left:3897;top:6475;width:30;height:10" coordorigin="3897,6475" coordsize="30,10">
              <v:shape style="position:absolute;left:3897;top:6475;width:30;height:10" coordorigin="3897,6475" coordsize="30,10" path="m3897,6480l3926,6480e" filled="false" stroked="true" strokeweight=".6pt" strokecolor="#000000">
                <v:path arrowok="t"/>
              </v:shape>
            </v:group>
            <v:group style="position:absolute;left:3847;top:6475;width:30;height:10" coordorigin="3847,6475" coordsize="30,10">
              <v:shape style="position:absolute;left:3847;top:6475;width:30;height:10" coordorigin="3847,6475" coordsize="30,10" path="m3847,6480l3877,6480e" filled="false" stroked="true" strokeweight=".6pt" strokecolor="#000000">
                <v:path arrowok="t"/>
              </v:shape>
            </v:group>
            <v:group style="position:absolute;left:3797;top:6475;width:30;height:10" coordorigin="3797,6475" coordsize="30,10">
              <v:shape style="position:absolute;left:3797;top:6475;width:30;height:10" coordorigin="3797,6475" coordsize="30,10" path="m3797,6480l3827,6480e" filled="false" stroked="true" strokeweight=".6pt" strokecolor="#000000">
                <v:path arrowok="t"/>
              </v:shape>
            </v:group>
            <v:group style="position:absolute;left:3748;top:6475;width:30;height:10" coordorigin="3748,6475" coordsize="30,10">
              <v:shape style="position:absolute;left:3748;top:6475;width:30;height:10" coordorigin="3748,6475" coordsize="30,10" path="m3748,6480l3777,6480e" filled="false" stroked="true" strokeweight=".6pt" strokecolor="#000000">
                <v:path arrowok="t"/>
              </v:shape>
            </v:group>
            <v:group style="position:absolute;left:3698;top:6475;width:30;height:10" coordorigin="3698,6475" coordsize="30,10">
              <v:shape style="position:absolute;left:3698;top:6475;width:30;height:10" coordorigin="3698,6475" coordsize="30,10" path="m3698,6480l3728,6480e" filled="false" stroked="true" strokeweight=".6pt" strokecolor="#000000">
                <v:path arrowok="t"/>
              </v:shape>
            </v:group>
            <v:group style="position:absolute;left:3648;top:6475;width:30;height:10" coordorigin="3648,6475" coordsize="30,10">
              <v:shape style="position:absolute;left:3648;top:6475;width:30;height:10" coordorigin="3648,6475" coordsize="30,10" path="m3648,6480l3678,6480e" filled="false" stroked="true" strokeweight=".6pt" strokecolor="#000000">
                <v:path arrowok="t"/>
              </v:shape>
            </v:group>
            <v:group style="position:absolute;left:3599;top:6475;width:30;height:10" coordorigin="3599,6475" coordsize="30,10">
              <v:shape style="position:absolute;left:3599;top:6475;width:30;height:10" coordorigin="3599,6475" coordsize="30,10" path="m3599,6480l3629,6480e" filled="false" stroked="true" strokeweight=".6pt" strokecolor="#000000">
                <v:path arrowok="t"/>
              </v:shape>
            </v:group>
            <v:group style="position:absolute;left:3549;top:6475;width:30;height:10" coordorigin="3549,6475" coordsize="30,10">
              <v:shape style="position:absolute;left:3549;top:6475;width:30;height:10" coordorigin="3549,6475" coordsize="30,10" path="m3549,6480l3579,6480e" filled="false" stroked="true" strokeweight=".6pt" strokecolor="#000000">
                <v:path arrowok="t"/>
              </v:shape>
            </v:group>
            <v:group style="position:absolute;left:3499;top:6475;width:30;height:10" coordorigin="3499,6475" coordsize="30,10">
              <v:shape style="position:absolute;left:3499;top:6475;width:30;height:10" coordorigin="3499,6475" coordsize="30,10" path="m3499,6480l3529,6480e" filled="false" stroked="true" strokeweight=".6pt" strokecolor="#000000">
                <v:path arrowok="t"/>
              </v:shape>
            </v:group>
            <v:group style="position:absolute;left:3450;top:6475;width:30;height:10" coordorigin="3450,6475" coordsize="30,10">
              <v:shape style="position:absolute;left:3450;top:6475;width:30;height:10" coordorigin="3450,6475" coordsize="30,10" path="m3450,6480l3480,6480e" filled="false" stroked="true" strokeweight=".6pt" strokecolor="#000000">
                <v:path arrowok="t"/>
              </v:shape>
            </v:group>
            <v:group style="position:absolute;left:3400;top:6475;width:30;height:10" coordorigin="3400,6475" coordsize="30,10">
              <v:shape style="position:absolute;left:3400;top:6475;width:30;height:10" coordorigin="3400,6475" coordsize="30,10" path="m3400,6480l3430,6480e" filled="false" stroked="true" strokeweight=".6pt" strokecolor="#000000">
                <v:path arrowok="t"/>
              </v:shape>
            </v:group>
            <v:group style="position:absolute;left:3351;top:6475;width:30;height:10" coordorigin="3351,6475" coordsize="30,10">
              <v:shape style="position:absolute;left:3351;top:6475;width:30;height:10" coordorigin="3351,6475" coordsize="30,10" path="m3351,6480l3380,6480e" filled="false" stroked="true" strokeweight=".6pt" strokecolor="#000000">
                <v:path arrowok="t"/>
              </v:shape>
            </v:group>
            <v:group style="position:absolute;left:5931;top:6475;width:15;height:10" coordorigin="5931,6475" coordsize="15,10">
              <v:shape style="position:absolute;left:5931;top:6475;width:15;height:10" coordorigin="5931,6475" coordsize="15,10" path="m5931,6480l5946,6480e" filled="false" stroked="true" strokeweight=".6pt" strokecolor="#000000">
                <v:path arrowok="t"/>
              </v:shape>
            </v:group>
            <v:group style="position:absolute;left:3311;top:6480;width:20;height:2" coordorigin="3311,6480" coordsize="20,2">
              <v:shape style="position:absolute;left:3311;top:6480;width:20;height:2" coordorigin="3311,6480" coordsize="20,0" path="m3311,6480l3331,6480e" filled="false" stroked="true" strokeweight=".6pt" strokecolor="#000000">
                <v:path arrowok="t"/>
              </v:shape>
            </v:group>
            <v:group style="position:absolute;left:3311;top:6515;width:10;height:30" coordorigin="3311,6515" coordsize="10,30">
              <v:shape style="position:absolute;left:3311;top:6515;width:10;height:30" coordorigin="3311,6515" coordsize="10,30" path="m3311,6530l3321,6530e" filled="false" stroked="true" strokeweight="1.599pt" strokecolor="#000000">
                <v:path arrowok="t"/>
              </v:shape>
            </v:group>
            <v:group style="position:absolute;left:3311;top:6565;width:10;height:30" coordorigin="3311,6565" coordsize="10,30">
              <v:shape style="position:absolute;left:3311;top:6565;width:10;height:30" coordorigin="3311,6565" coordsize="10,30" path="m3311,6580l3321,6580e" filled="false" stroked="true" strokeweight="1.599pt" strokecolor="#000000">
                <v:path arrowok="t"/>
              </v:shape>
            </v:group>
            <v:group style="position:absolute;left:3311;top:6615;width:10;height:30" coordorigin="3311,6615" coordsize="10,30">
              <v:shape style="position:absolute;left:3311;top:6615;width:10;height:30" coordorigin="3311,6615" coordsize="10,30" path="m3311,6630l3321,6630e" filled="false" stroked="true" strokeweight="1.599pt" strokecolor="#000000">
                <v:path arrowok="t"/>
              </v:shape>
            </v:group>
            <v:group style="position:absolute;left:3311;top:6665;width:10;height:30" coordorigin="3311,6665" coordsize="10,30">
              <v:shape style="position:absolute;left:3311;top:6665;width:10;height:30" coordorigin="3311,6665" coordsize="10,30" path="m3311,6680l3321,6680e" filled="false" stroked="true" strokeweight="1.598pt" strokecolor="#000000">
                <v:path arrowok="t"/>
              </v:shape>
            </v:group>
            <v:group style="position:absolute;left:3311;top:6715;width:10;height:30" coordorigin="3311,6715" coordsize="10,30">
              <v:shape style="position:absolute;left:3311;top:6715;width:10;height:30" coordorigin="3311,6715" coordsize="10,30" path="m3311,6730l3321,6730e" filled="false" stroked="true" strokeweight="1.598pt" strokecolor="#000000">
                <v:path arrowok="t"/>
              </v:shape>
            </v:group>
            <v:group style="position:absolute;left:3311;top:6765;width:10;height:30" coordorigin="3311,6765" coordsize="10,30">
              <v:shape style="position:absolute;left:3311;top:6765;width:10;height:30" coordorigin="3311,6765" coordsize="10,30" path="m3311,6780l3321,6780e" filled="false" stroked="true" strokeweight="1.599pt" strokecolor="#000000">
                <v:path arrowok="t"/>
              </v:shape>
            </v:group>
            <v:group style="position:absolute;left:3311;top:6815;width:10;height:30" coordorigin="3311,6815" coordsize="10,30">
              <v:shape style="position:absolute;left:3311;top:6815;width:10;height:30" coordorigin="3311,6815" coordsize="10,30" path="m3311,6830l3321,6830e" filled="false" stroked="true" strokeweight="1.599pt" strokecolor="#000000">
                <v:path arrowok="t"/>
              </v:shape>
            </v:group>
            <v:group style="position:absolute;left:3311;top:6865;width:10;height:30" coordorigin="3311,6865" coordsize="10,30">
              <v:shape style="position:absolute;left:3311;top:6865;width:10;height:30" coordorigin="3311,6865" coordsize="10,30" path="m3311,6880l3321,6880e" filled="false" stroked="true" strokeweight="1.599pt" strokecolor="#000000">
                <v:path arrowok="t"/>
              </v:shape>
            </v:group>
            <v:group style="position:absolute;left:3311;top:6915;width:10;height:30" coordorigin="3311,6915" coordsize="10,30">
              <v:shape style="position:absolute;left:3311;top:6915;width:10;height:30" coordorigin="3311,6915" coordsize="10,30" path="m3311,6930l3321,6930e" filled="false" stroked="true" strokeweight="1.599pt" strokecolor="#000000">
                <v:path arrowok="t"/>
              </v:shape>
            </v:group>
            <v:group style="position:absolute;left:3311;top:6965;width:10;height:30" coordorigin="3311,6965" coordsize="10,30">
              <v:shape style="position:absolute;left:3311;top:6965;width:10;height:30" coordorigin="3311,6965" coordsize="10,30" path="m3311,6980l3321,6980e" filled="false" stroked="true" strokeweight="1.599pt" strokecolor="#000000">
                <v:path arrowok="t"/>
              </v:shape>
            </v:group>
            <v:group style="position:absolute;left:3311;top:7015;width:10;height:30" coordorigin="3311,7015" coordsize="10,30">
              <v:shape style="position:absolute;left:3311;top:7015;width:10;height:30" coordorigin="3311,7015" coordsize="10,30" path="m3311,7030l3321,7030e" filled="false" stroked="true" strokeweight="1.599pt" strokecolor="#000000">
                <v:path arrowok="t"/>
              </v:shape>
            </v:group>
            <v:group style="position:absolute;left:3311;top:7065;width:10;height:30" coordorigin="3311,7065" coordsize="10,30">
              <v:shape style="position:absolute;left:3311;top:7065;width:10;height:30" coordorigin="3311,7065" coordsize="10,30" path="m3311,7080l3321,7080e" filled="false" stroked="true" strokeweight="1.599pt" strokecolor="#000000">
                <v:path arrowok="t"/>
              </v:shape>
            </v:group>
            <v:group style="position:absolute;left:3311;top:7115;width:10;height:30" coordorigin="3311,7115" coordsize="10,30">
              <v:shape style="position:absolute;left:3311;top:7115;width:10;height:30" coordorigin="3311,7115" coordsize="10,30" path="m3311,7130l3321,7130e" filled="false" stroked="true" strokeweight="1.599pt" strokecolor="#000000">
                <v:path arrowok="t"/>
              </v:shape>
            </v:group>
            <v:group style="position:absolute;left:3311;top:7165;width:10;height:30" coordorigin="3311,7165" coordsize="10,30">
              <v:shape style="position:absolute;left:3311;top:7165;width:10;height:30" coordorigin="3311,7165" coordsize="10,30" path="m3311,7180l3321,7180e" filled="false" stroked="true" strokeweight="1.599pt" strokecolor="#000000">
                <v:path arrowok="t"/>
              </v:shape>
            </v:group>
            <v:group style="position:absolute;left:3311;top:7215;width:10;height:30" coordorigin="3311,7215" coordsize="10,30">
              <v:shape style="position:absolute;left:3311;top:7215;width:10;height:30" coordorigin="3311,7215" coordsize="10,30" path="m3311,7230l3321,7230e" filled="false" stroked="true" strokeweight="1.599pt" strokecolor="#000000">
                <v:path arrowok="t"/>
              </v:shape>
            </v:group>
            <v:group style="position:absolute;left:3311;top:7265;width:10;height:30" coordorigin="3311,7265" coordsize="10,30">
              <v:shape style="position:absolute;left:3311;top:7265;width:10;height:30" coordorigin="3311,7265" coordsize="10,30" path="m3311,7280l3321,7280e" filled="false" stroked="true" strokeweight="1.599pt" strokecolor="#000000">
                <v:path arrowok="t"/>
              </v:shape>
            </v:group>
            <v:group style="position:absolute;left:3311;top:7315;width:10;height:30" coordorigin="3311,7315" coordsize="10,30">
              <v:shape style="position:absolute;left:3311;top:7315;width:10;height:30" coordorigin="3311,7315" coordsize="10,30" path="m3311,7330l3321,7330e" filled="false" stroked="true" strokeweight="1.599pt" strokecolor="#000000">
                <v:path arrowok="t"/>
              </v:shape>
            </v:group>
            <v:group style="position:absolute;left:3311;top:7364;width:10;height:30" coordorigin="3311,7364" coordsize="10,30">
              <v:shape style="position:absolute;left:3311;top:7364;width:10;height:30" coordorigin="3311,7364" coordsize="10,30" path="m3311,7379l3321,7379e" filled="false" stroked="true" strokeweight="1.599pt" strokecolor="#000000">
                <v:path arrowok="t"/>
              </v:shape>
            </v:group>
            <v:group style="position:absolute;left:3311;top:7414;width:10;height:30" coordorigin="3311,7414" coordsize="10,30">
              <v:shape style="position:absolute;left:3311;top:7414;width:10;height:30" coordorigin="3311,7414" coordsize="10,30" path="m3311,7429l3321,7429e" filled="false" stroked="true" strokeweight="1.599pt" strokecolor="#000000">
                <v:path arrowok="t"/>
              </v:shape>
            </v:group>
            <v:group style="position:absolute;left:3311;top:7464;width:10;height:30" coordorigin="3311,7464" coordsize="10,30">
              <v:shape style="position:absolute;left:3311;top:7464;width:10;height:30" coordorigin="3311,7464" coordsize="10,30" path="m3311,7479l3321,7479e" filled="false" stroked="true" strokeweight="1.599pt" strokecolor="#000000">
                <v:path arrowok="t"/>
              </v:shape>
            </v:group>
            <v:group style="position:absolute;left:3311;top:7514;width:10;height:30" coordorigin="3311,7514" coordsize="10,30">
              <v:shape style="position:absolute;left:3311;top:7514;width:10;height:30" coordorigin="3311,7514" coordsize="10,30" path="m3311,7529l3321,7529e" filled="false" stroked="true" strokeweight="1.599pt" strokecolor="#000000">
                <v:path arrowok="t"/>
              </v:shape>
            </v:group>
            <v:group style="position:absolute;left:3311;top:7564;width:10;height:30" coordorigin="3311,7564" coordsize="10,30">
              <v:shape style="position:absolute;left:3311;top:7564;width:10;height:30" coordorigin="3311,7564" coordsize="10,30" path="m3311,7579l3321,7579e" filled="false" stroked="true" strokeweight="1.599pt" strokecolor="#000000">
                <v:path arrowok="t"/>
              </v:shape>
            </v:group>
            <v:group style="position:absolute;left:3311;top:7614;width:10;height:30" coordorigin="3311,7614" coordsize="10,30">
              <v:shape style="position:absolute;left:3311;top:7614;width:10;height:30" coordorigin="3311,7614" coordsize="10,30" path="m3311,7629l3321,7629e" filled="false" stroked="true" strokeweight="1.598pt" strokecolor="#000000">
                <v:path arrowok="t"/>
              </v:shape>
            </v:group>
            <v:group style="position:absolute;left:3311;top:7664;width:10;height:30" coordorigin="3311,7664" coordsize="10,30">
              <v:shape style="position:absolute;left:3311;top:7664;width:10;height:30" coordorigin="3311,7664" coordsize="10,30" path="m3311,7679l3321,7679e" filled="false" stroked="true" strokeweight="1.598pt" strokecolor="#000000">
                <v:path arrowok="t"/>
              </v:shape>
            </v:group>
            <v:group style="position:absolute;left:3311;top:7714;width:10;height:30" coordorigin="3311,7714" coordsize="10,30">
              <v:shape style="position:absolute;left:3311;top:7714;width:10;height:30" coordorigin="3311,7714" coordsize="10,30" path="m3311,7729l3321,7729e" filled="false" stroked="true" strokeweight="1.599pt" strokecolor="#000000">
                <v:path arrowok="t"/>
              </v:shape>
            </v:group>
            <v:group style="position:absolute;left:3311;top:7764;width:10;height:30" coordorigin="3311,7764" coordsize="10,30">
              <v:shape style="position:absolute;left:3311;top:7764;width:10;height:30" coordorigin="3311,7764" coordsize="10,30" path="m3311,7779l3321,7779e" filled="false" stroked="true" strokeweight="1.599pt" strokecolor="#000000">
                <v:path arrowok="t"/>
              </v:shape>
            </v:group>
            <v:group style="position:absolute;left:3311;top:7814;width:10;height:30" coordorigin="3311,7814" coordsize="10,30">
              <v:shape style="position:absolute;left:3311;top:7814;width:10;height:30" coordorigin="3311,7814" coordsize="10,30" path="m3311,7829l3321,7829e" filled="false" stroked="true" strokeweight="1.599pt" strokecolor="#000000">
                <v:path arrowok="t"/>
              </v:shape>
            </v:group>
            <v:group style="position:absolute;left:3311;top:7864;width:10;height:30" coordorigin="3311,7864" coordsize="10,30">
              <v:shape style="position:absolute;left:3311;top:7864;width:10;height:30" coordorigin="3311,7864" coordsize="10,30" path="m3311,7879l3321,7879e" filled="false" stroked="true" strokeweight="1.599pt" strokecolor="#000000">
                <v:path arrowok="t"/>
              </v:shape>
            </v:group>
            <v:group style="position:absolute;left:3311;top:7914;width:10;height:30" coordorigin="3311,7914" coordsize="10,30">
              <v:shape style="position:absolute;left:3311;top:7914;width:10;height:30" coordorigin="3311,7914" coordsize="10,30" path="m3311,7929l3321,7929e" filled="false" stroked="true" strokeweight="1.599pt" strokecolor="#000000">
                <v:path arrowok="t"/>
              </v:shape>
            </v:group>
            <v:group style="position:absolute;left:3311;top:7964;width:10;height:30" coordorigin="3311,7964" coordsize="10,30">
              <v:shape style="position:absolute;left:3311;top:7964;width:10;height:30" coordorigin="3311,7964" coordsize="10,30" path="m3311,7979l3321,7979e" filled="false" stroked="true" strokeweight="1.599pt" strokecolor="#000000">
                <v:path arrowok="t"/>
              </v:shape>
            </v:group>
            <v:group style="position:absolute;left:3311;top:8014;width:10;height:30" coordorigin="3311,8014" coordsize="10,30">
              <v:shape style="position:absolute;left:3311;top:8014;width:10;height:30" coordorigin="3311,8014" coordsize="10,30" path="m3311,8029l3321,8029e" filled="false" stroked="true" strokeweight="1.599pt" strokecolor="#000000">
                <v:path arrowok="t"/>
              </v:shape>
            </v:group>
            <v:group style="position:absolute;left:3311;top:8064;width:10;height:30" coordorigin="3311,8064" coordsize="10,30">
              <v:shape style="position:absolute;left:3311;top:8064;width:10;height:30" coordorigin="3311,8064" coordsize="10,30" path="m3311,8079l3321,8079e" filled="false" stroked="true" strokeweight="1.599pt" strokecolor="#000000">
                <v:path arrowok="t"/>
              </v:shape>
            </v:group>
            <v:group style="position:absolute;left:3311;top:8114;width:10;height:30" coordorigin="3311,8114" coordsize="10,30">
              <v:shape style="position:absolute;left:3311;top:8114;width:10;height:30" coordorigin="3311,8114" coordsize="10,30" path="m3311,8129l3321,8129e" filled="false" stroked="true" strokeweight="1.599pt" strokecolor="#000000">
                <v:path arrowok="t"/>
              </v:shape>
            </v:group>
            <v:group style="position:absolute;left:3311;top:8164;width:10;height:30" coordorigin="3311,8164" coordsize="10,30">
              <v:shape style="position:absolute;left:3311;top:8164;width:10;height:30" coordorigin="3311,8164" coordsize="10,30" path="m3311,8179l3321,8179e" filled="false" stroked="true" strokeweight="1.599pt" strokecolor="#000000">
                <v:path arrowok="t"/>
              </v:shape>
            </v:group>
            <v:group style="position:absolute;left:3311;top:8214;width:10;height:30" coordorigin="3311,8214" coordsize="10,30">
              <v:shape style="position:absolute;left:3311;top:8214;width:10;height:30" coordorigin="3311,8214" coordsize="10,30" path="m3311,8229l3321,8229e" filled="false" stroked="true" strokeweight="1.599pt" strokecolor="#000000">
                <v:path arrowok="t"/>
              </v:shape>
            </v:group>
            <v:group style="position:absolute;left:3311;top:8264;width:10;height:30" coordorigin="3311,8264" coordsize="10,30">
              <v:shape style="position:absolute;left:3311;top:8264;width:10;height:30" coordorigin="3311,8264" coordsize="10,30" path="m3311,8279l3321,8279e" filled="false" stroked="true" strokeweight="1.599pt" strokecolor="#000000">
                <v:path arrowok="t"/>
              </v:shape>
            </v:group>
            <v:group style="position:absolute;left:8512;top:6475;width:30;height:10" coordorigin="8512,6475" coordsize="30,10">
              <v:shape style="position:absolute;left:8512;top:6475;width:30;height:10" coordorigin="8512,6475" coordsize="30,10" path="m8512,6480l8542,6480e" filled="false" stroked="true" strokeweight=".6pt" strokecolor="#000000">
                <v:path arrowok="t"/>
              </v:shape>
            </v:group>
            <v:group style="position:absolute;left:8463;top:6475;width:30;height:10" coordorigin="8463,6475" coordsize="30,10">
              <v:shape style="position:absolute;left:8463;top:6475;width:30;height:10" coordorigin="8463,6475" coordsize="30,10" path="m8463,6480l8493,6480e" filled="false" stroked="true" strokeweight=".6pt" strokecolor="#000000">
                <v:path arrowok="t"/>
              </v:shape>
            </v:group>
            <v:group style="position:absolute;left:8413;top:6475;width:30;height:10" coordorigin="8413,6475" coordsize="30,10">
              <v:shape style="position:absolute;left:8413;top:6475;width:30;height:10" coordorigin="8413,6475" coordsize="30,10" path="m8413,6480l8443,6480e" filled="false" stroked="true" strokeweight=".6pt" strokecolor="#000000">
                <v:path arrowok="t"/>
              </v:shape>
            </v:group>
            <v:group style="position:absolute;left:8364;top:6475;width:30;height:10" coordorigin="8364,6475" coordsize="30,10">
              <v:shape style="position:absolute;left:8364;top:6475;width:30;height:10" coordorigin="8364,6475" coordsize="30,10" path="m8364,6480l8393,6480e" filled="false" stroked="true" strokeweight=".6pt" strokecolor="#000000">
                <v:path arrowok="t"/>
              </v:shape>
            </v:group>
            <v:group style="position:absolute;left:8314;top:6475;width:30;height:10" coordorigin="8314,6475" coordsize="30,10">
              <v:shape style="position:absolute;left:8314;top:6475;width:30;height:10" coordorigin="8314,6475" coordsize="30,10" path="m8314,6480l8344,6480e" filled="false" stroked="true" strokeweight=".6pt" strokecolor="#000000">
                <v:path arrowok="t"/>
              </v:shape>
            </v:group>
            <v:group style="position:absolute;left:8264;top:6475;width:30;height:10" coordorigin="8264,6475" coordsize="30,10">
              <v:shape style="position:absolute;left:8264;top:6475;width:30;height:10" coordorigin="8264,6475" coordsize="30,10" path="m8264,6480l8294,6480e" filled="false" stroked="true" strokeweight=".6pt" strokecolor="#000000">
                <v:path arrowok="t"/>
              </v:shape>
            </v:group>
            <v:group style="position:absolute;left:8215;top:6475;width:30;height:10" coordorigin="8215,6475" coordsize="30,10">
              <v:shape style="position:absolute;left:8215;top:6475;width:30;height:10" coordorigin="8215,6475" coordsize="30,10" path="m8215,6480l8244,6480e" filled="false" stroked="true" strokeweight=".6pt" strokecolor="#000000">
                <v:path arrowok="t"/>
              </v:shape>
            </v:group>
            <v:group style="position:absolute;left:8165;top:6475;width:30;height:10" coordorigin="8165,6475" coordsize="30,10">
              <v:shape style="position:absolute;left:8165;top:6475;width:30;height:10" coordorigin="8165,6475" coordsize="30,10" path="m8165,6480l8195,6480e" filled="false" stroked="true" strokeweight=".6pt" strokecolor="#000000">
                <v:path arrowok="t"/>
              </v:shape>
            </v:group>
            <v:group style="position:absolute;left:8115;top:6475;width:30;height:10" coordorigin="8115,6475" coordsize="30,10">
              <v:shape style="position:absolute;left:8115;top:6475;width:30;height:10" coordorigin="8115,6475" coordsize="30,10" path="m8115,6480l8145,6480e" filled="false" stroked="true" strokeweight=".6pt" strokecolor="#000000">
                <v:path arrowok="t"/>
              </v:shape>
            </v:group>
            <v:group style="position:absolute;left:8066;top:6475;width:30;height:10" coordorigin="8066,6475" coordsize="30,10">
              <v:shape style="position:absolute;left:8066;top:6475;width:30;height:10" coordorigin="8066,6475" coordsize="30,10" path="m8066,6480l8096,6480e" filled="false" stroked="true" strokeweight=".6pt" strokecolor="#000000">
                <v:path arrowok="t"/>
              </v:shape>
            </v:group>
            <v:group style="position:absolute;left:8016;top:6475;width:30;height:10" coordorigin="8016,6475" coordsize="30,10">
              <v:shape style="position:absolute;left:8016;top:6475;width:30;height:10" coordorigin="8016,6475" coordsize="30,10" path="m8016,6480l8046,6480e" filled="false" stroked="true" strokeweight=".6pt" strokecolor="#000000">
                <v:path arrowok="t"/>
              </v:shape>
            </v:group>
            <v:group style="position:absolute;left:7966;top:6475;width:30;height:10" coordorigin="7966,6475" coordsize="30,10">
              <v:shape style="position:absolute;left:7966;top:6475;width:30;height:10" coordorigin="7966,6475" coordsize="30,10" path="m7966,6480l7996,6480e" filled="false" stroked="true" strokeweight=".6pt" strokecolor="#000000">
                <v:path arrowok="t"/>
              </v:shape>
            </v:group>
            <v:group style="position:absolute;left:7917;top:6475;width:30;height:10" coordorigin="7917,6475" coordsize="30,10">
              <v:shape style="position:absolute;left:7917;top:6475;width:30;height:10" coordorigin="7917,6475" coordsize="30,10" path="m7917,6480l7947,6480e" filled="false" stroked="true" strokeweight=".6pt" strokecolor="#000000">
                <v:path arrowok="t"/>
              </v:shape>
            </v:group>
            <v:group style="position:absolute;left:7867;top:6475;width:30;height:10" coordorigin="7867,6475" coordsize="30,10">
              <v:shape style="position:absolute;left:7867;top:6475;width:30;height:10" coordorigin="7867,6475" coordsize="30,10" path="m7867,6480l7897,6480e" filled="false" stroked="true" strokeweight=".6pt" strokecolor="#000000">
                <v:path arrowok="t"/>
              </v:shape>
            </v:group>
            <v:group style="position:absolute;left:7818;top:6475;width:30;height:10" coordorigin="7818,6475" coordsize="30,10">
              <v:shape style="position:absolute;left:7818;top:6475;width:30;height:10" coordorigin="7818,6475" coordsize="30,10" path="m7818,6480l7847,6480e" filled="false" stroked="true" strokeweight=".6pt" strokecolor="#000000">
                <v:path arrowok="t"/>
              </v:shape>
            </v:group>
            <v:group style="position:absolute;left:7768;top:6475;width:30;height:10" coordorigin="7768,6475" coordsize="30,10">
              <v:shape style="position:absolute;left:7768;top:6475;width:30;height:10" coordorigin="7768,6475" coordsize="30,10" path="m7768,6480l7798,6480e" filled="false" stroked="true" strokeweight=".6pt" strokecolor="#000000">
                <v:path arrowok="t"/>
              </v:shape>
            </v:group>
            <v:group style="position:absolute;left:7718;top:6475;width:30;height:10" coordorigin="7718,6475" coordsize="30,10">
              <v:shape style="position:absolute;left:7718;top:6475;width:30;height:10" coordorigin="7718,6475" coordsize="30,10" path="m7718,6480l7748,6480e" filled="false" stroked="true" strokeweight=".6pt" strokecolor="#000000">
                <v:path arrowok="t"/>
              </v:shape>
            </v:group>
            <v:group style="position:absolute;left:7669;top:6475;width:30;height:10" coordorigin="7669,6475" coordsize="30,10">
              <v:shape style="position:absolute;left:7669;top:6475;width:30;height:10" coordorigin="7669,6475" coordsize="30,10" path="m7669,6480l7698,6480e" filled="false" stroked="true" strokeweight=".6pt" strokecolor="#000000">
                <v:path arrowok="t"/>
              </v:shape>
            </v:group>
            <v:group style="position:absolute;left:7619;top:6475;width:30;height:10" coordorigin="7619,6475" coordsize="30,10">
              <v:shape style="position:absolute;left:7619;top:6475;width:30;height:10" coordorigin="7619,6475" coordsize="30,10" path="m7619,6480l7649,6480e" filled="false" stroked="true" strokeweight=".6pt" strokecolor="#000000">
                <v:path arrowok="t"/>
              </v:shape>
            </v:group>
            <v:group style="position:absolute;left:7569;top:6475;width:30;height:10" coordorigin="7569,6475" coordsize="30,10">
              <v:shape style="position:absolute;left:7569;top:6475;width:30;height:10" coordorigin="7569,6475" coordsize="30,10" path="m7569,6480l7599,6480e" filled="false" stroked="true" strokeweight=".6pt" strokecolor="#000000">
                <v:path arrowok="t"/>
              </v:shape>
            </v:group>
            <v:group style="position:absolute;left:7520;top:6475;width:30;height:10" coordorigin="7520,6475" coordsize="30,10">
              <v:shape style="position:absolute;left:7520;top:6475;width:30;height:10" coordorigin="7520,6475" coordsize="30,10" path="m7520,6480l7550,6480e" filled="false" stroked="true" strokeweight=".6pt" strokecolor="#000000">
                <v:path arrowok="t"/>
              </v:shape>
            </v:group>
            <v:group style="position:absolute;left:7470;top:6475;width:30;height:10" coordorigin="7470,6475" coordsize="30,10">
              <v:shape style="position:absolute;left:7470;top:6475;width:30;height:10" coordorigin="7470,6475" coordsize="30,10" path="m7470,6480l7500,6480e" filled="false" stroked="true" strokeweight=".6pt" strokecolor="#000000">
                <v:path arrowok="t"/>
              </v:shape>
            </v:group>
            <v:group style="position:absolute;left:7421;top:6475;width:30;height:10" coordorigin="7421,6475" coordsize="30,10">
              <v:shape style="position:absolute;left:7421;top:6475;width:30;height:10" coordorigin="7421,6475" coordsize="30,10" path="m7421,6480l7450,6480e" filled="false" stroked="true" strokeweight=".6pt" strokecolor="#000000">
                <v:path arrowok="t"/>
              </v:shape>
            </v:group>
            <v:group style="position:absolute;left:7371;top:6475;width:30;height:10" coordorigin="7371,6475" coordsize="30,10">
              <v:shape style="position:absolute;left:7371;top:6475;width:30;height:10" coordorigin="7371,6475" coordsize="30,10" path="m7371,6480l7401,6480e" filled="false" stroked="true" strokeweight=".6pt" strokecolor="#000000">
                <v:path arrowok="t"/>
              </v:shape>
            </v:group>
            <v:group style="position:absolute;left:7321;top:6475;width:30;height:10" coordorigin="7321,6475" coordsize="30,10">
              <v:shape style="position:absolute;left:7321;top:6475;width:30;height:10" coordorigin="7321,6475" coordsize="30,10" path="m7321,6480l7351,6480e" filled="false" stroked="true" strokeweight=".6pt" strokecolor="#000000">
                <v:path arrowok="t"/>
              </v:shape>
            </v:group>
            <v:group style="position:absolute;left:7272;top:6475;width:30;height:10" coordorigin="7272,6475" coordsize="30,10">
              <v:shape style="position:absolute;left:7272;top:6475;width:30;height:10" coordorigin="7272,6475" coordsize="30,10" path="m7272,6480l7301,6480e" filled="false" stroked="true" strokeweight=".6pt" strokecolor="#000000">
                <v:path arrowok="t"/>
              </v:shape>
            </v:group>
            <v:group style="position:absolute;left:7222;top:6475;width:30;height:10" coordorigin="7222,6475" coordsize="30,10">
              <v:shape style="position:absolute;left:7222;top:6475;width:30;height:10" coordorigin="7222,6475" coordsize="30,10" path="m7222,6480l7252,6480e" filled="false" stroked="true" strokeweight=".6pt" strokecolor="#000000">
                <v:path arrowok="t"/>
              </v:shape>
            </v:group>
            <v:group style="position:absolute;left:7172;top:6475;width:30;height:10" coordorigin="7172,6475" coordsize="30,10">
              <v:shape style="position:absolute;left:7172;top:6475;width:30;height:10" coordorigin="7172,6475" coordsize="30,10" path="m7172,6480l7202,6480e" filled="false" stroked="true" strokeweight=".6pt" strokecolor="#000000">
                <v:path arrowok="t"/>
              </v:shape>
            </v:group>
            <v:group style="position:absolute;left:7123;top:6475;width:30;height:10" coordorigin="7123,6475" coordsize="30,10">
              <v:shape style="position:absolute;left:7123;top:6475;width:30;height:10" coordorigin="7123,6475" coordsize="30,10" path="m7123,6480l7152,6480e" filled="false" stroked="true" strokeweight=".6pt" strokecolor="#000000">
                <v:path arrowok="t"/>
              </v:shape>
            </v:group>
            <v:group style="position:absolute;left:7073;top:6475;width:30;height:10" coordorigin="7073,6475" coordsize="30,10">
              <v:shape style="position:absolute;left:7073;top:6475;width:30;height:10" coordorigin="7073,6475" coordsize="30,10" path="m7073,6480l7103,6480e" filled="false" stroked="true" strokeweight=".6pt" strokecolor="#000000">
                <v:path arrowok="t"/>
              </v:shape>
            </v:group>
            <v:group style="position:absolute;left:7023;top:6475;width:30;height:10" coordorigin="7023,6475" coordsize="30,10">
              <v:shape style="position:absolute;left:7023;top:6475;width:30;height:10" coordorigin="7023,6475" coordsize="30,10" path="m7023,6480l7053,6480e" filled="false" stroked="true" strokeweight=".6pt" strokecolor="#000000">
                <v:path arrowok="t"/>
              </v:shape>
            </v:group>
            <v:group style="position:absolute;left:6974;top:6475;width:30;height:10" coordorigin="6974,6475" coordsize="30,10">
              <v:shape style="position:absolute;left:6974;top:6475;width:30;height:10" coordorigin="6974,6475" coordsize="30,10" path="m6974,6480l7004,6480e" filled="false" stroked="true" strokeweight=".6pt" strokecolor="#000000">
                <v:path arrowok="t"/>
              </v:shape>
            </v:group>
            <v:group style="position:absolute;left:6924;top:6475;width:30;height:10" coordorigin="6924,6475" coordsize="30,10">
              <v:shape style="position:absolute;left:6924;top:6475;width:30;height:10" coordorigin="6924,6475" coordsize="30,10" path="m6924,6480l6954,6480e" filled="false" stroked="true" strokeweight=".6pt" strokecolor="#000000">
                <v:path arrowok="t"/>
              </v:shape>
            </v:group>
            <v:group style="position:absolute;left:6875;top:6475;width:30;height:10" coordorigin="6875,6475" coordsize="30,10">
              <v:shape style="position:absolute;left:6875;top:6475;width:30;height:10" coordorigin="6875,6475" coordsize="30,10" path="m6875,6480l6904,6480e" filled="false" stroked="true" strokeweight=".6pt" strokecolor="#000000">
                <v:path arrowok="t"/>
              </v:shape>
            </v:group>
            <v:group style="position:absolute;left:6825;top:6475;width:30;height:10" coordorigin="6825,6475" coordsize="30,10">
              <v:shape style="position:absolute;left:6825;top:6475;width:30;height:10" coordorigin="6825,6475" coordsize="30,10" path="m6825,6480l6855,6480e" filled="false" stroked="true" strokeweight=".6pt" strokecolor="#000000">
                <v:path arrowok="t"/>
              </v:shape>
            </v:group>
            <v:group style="position:absolute;left:6775;top:6475;width:30;height:10" coordorigin="6775,6475" coordsize="30,10">
              <v:shape style="position:absolute;left:6775;top:6475;width:30;height:10" coordorigin="6775,6475" coordsize="30,10" path="m6775,6480l6805,6480e" filled="false" stroked="true" strokeweight=".6pt" strokecolor="#000000">
                <v:path arrowok="t"/>
              </v:shape>
            </v:group>
            <v:group style="position:absolute;left:6726;top:6475;width:30;height:10" coordorigin="6726,6475" coordsize="30,10">
              <v:shape style="position:absolute;left:6726;top:6475;width:30;height:10" coordorigin="6726,6475" coordsize="30,10" path="m6726,6480l6755,6480e" filled="false" stroked="true" strokeweight=".6pt" strokecolor="#000000">
                <v:path arrowok="t"/>
              </v:shape>
            </v:group>
            <v:group style="position:absolute;left:6676;top:6475;width:30;height:10" coordorigin="6676,6475" coordsize="30,10">
              <v:shape style="position:absolute;left:6676;top:6475;width:30;height:10" coordorigin="6676,6475" coordsize="30,10" path="m6676,6480l6706,6480e" filled="false" stroked="true" strokeweight=".6pt" strokecolor="#000000">
                <v:path arrowok="t"/>
              </v:shape>
            </v:group>
            <v:group style="position:absolute;left:6626;top:6475;width:30;height:10" coordorigin="6626,6475" coordsize="30,10">
              <v:shape style="position:absolute;left:6626;top:6475;width:30;height:10" coordorigin="6626,6475" coordsize="30,10" path="m6626,6480l6656,6480e" filled="false" stroked="true" strokeweight=".6pt" strokecolor="#000000">
                <v:path arrowok="t"/>
              </v:shape>
            </v:group>
            <v:group style="position:absolute;left:6577;top:6475;width:30;height:10" coordorigin="6577,6475" coordsize="30,10">
              <v:shape style="position:absolute;left:6577;top:6475;width:30;height:10" coordorigin="6577,6475" coordsize="30,10" path="m6577,6480l6607,6480e" filled="false" stroked="true" strokeweight=".6pt" strokecolor="#000000">
                <v:path arrowok="t"/>
              </v:shape>
            </v:group>
            <v:group style="position:absolute;left:6527;top:6475;width:30;height:10" coordorigin="6527,6475" coordsize="30,10">
              <v:shape style="position:absolute;left:6527;top:6475;width:30;height:10" coordorigin="6527,6475" coordsize="30,10" path="m6527,6480l6557,6480e" filled="false" stroked="true" strokeweight=".6pt" strokecolor="#000000">
                <v:path arrowok="t"/>
              </v:shape>
            </v:group>
            <v:group style="position:absolute;left:6477;top:6475;width:30;height:10" coordorigin="6477,6475" coordsize="30,10">
              <v:shape style="position:absolute;left:6477;top:6475;width:30;height:10" coordorigin="6477,6475" coordsize="30,10" path="m6477,6480l6507,6480e" filled="false" stroked="true" strokeweight=".6pt" strokecolor="#000000">
                <v:path arrowok="t"/>
              </v:shape>
            </v:group>
            <v:group style="position:absolute;left:6428;top:6475;width:30;height:10" coordorigin="6428,6475" coordsize="30,10">
              <v:shape style="position:absolute;left:6428;top:6475;width:30;height:10" coordorigin="6428,6475" coordsize="30,10" path="m6428,6480l6458,6480e" filled="false" stroked="true" strokeweight=".6pt" strokecolor="#000000">
                <v:path arrowok="t"/>
              </v:shape>
            </v:group>
            <v:group style="position:absolute;left:6378;top:6475;width:30;height:10" coordorigin="6378,6475" coordsize="30,10">
              <v:shape style="position:absolute;left:6378;top:6475;width:30;height:10" coordorigin="6378,6475" coordsize="30,10" path="m6378,6480l6408,6480e" filled="false" stroked="true" strokeweight=".6pt" strokecolor="#000000">
                <v:path arrowok="t"/>
              </v:shape>
            </v:group>
            <v:group style="position:absolute;left:6329;top:6475;width:30;height:10" coordorigin="6329,6475" coordsize="30,10">
              <v:shape style="position:absolute;left:6329;top:6475;width:30;height:10" coordorigin="6329,6475" coordsize="30,10" path="m6329,6480l6358,6480e" filled="false" stroked="true" strokeweight=".6pt" strokecolor="#000000">
                <v:path arrowok="t"/>
              </v:shape>
            </v:group>
            <v:group style="position:absolute;left:6279;top:6475;width:30;height:10" coordorigin="6279,6475" coordsize="30,10">
              <v:shape style="position:absolute;left:6279;top:6475;width:30;height:10" coordorigin="6279,6475" coordsize="30,10" path="m6279,6480l6309,6480e" filled="false" stroked="true" strokeweight=".6pt" strokecolor="#000000">
                <v:path arrowok="t"/>
              </v:shape>
            </v:group>
            <v:group style="position:absolute;left:6229;top:6475;width:30;height:10" coordorigin="6229,6475" coordsize="30,10">
              <v:shape style="position:absolute;left:6229;top:6475;width:30;height:10" coordorigin="6229,6475" coordsize="30,10" path="m6229,6480l6259,6480e" filled="false" stroked="true" strokeweight=".6pt" strokecolor="#000000">
                <v:path arrowok="t"/>
              </v:shape>
            </v:group>
            <v:group style="position:absolute;left:6180;top:6475;width:30;height:10" coordorigin="6180,6475" coordsize="30,10">
              <v:shape style="position:absolute;left:6180;top:6475;width:30;height:10" coordorigin="6180,6475" coordsize="30,10" path="m6180,6480l6209,6480e" filled="false" stroked="true" strokeweight=".6pt" strokecolor="#000000">
                <v:path arrowok="t"/>
              </v:shape>
            </v:group>
            <v:group style="position:absolute;left:6130;top:6475;width:30;height:10" coordorigin="6130,6475" coordsize="30,10">
              <v:shape style="position:absolute;left:6130;top:6475;width:30;height:10" coordorigin="6130,6475" coordsize="30,10" path="m6130,6480l6160,6480e" filled="false" stroked="true" strokeweight=".6pt" strokecolor="#000000">
                <v:path arrowok="t"/>
              </v:shape>
            </v:group>
            <v:group style="position:absolute;left:6080;top:6475;width:30;height:10" coordorigin="6080,6475" coordsize="30,10">
              <v:shape style="position:absolute;left:6080;top:6475;width:30;height:10" coordorigin="6080,6475" coordsize="30,10" path="m6080,6480l6110,6480e" filled="false" stroked="true" strokeweight=".6pt" strokecolor="#000000">
                <v:path arrowok="t"/>
              </v:shape>
            </v:group>
            <v:group style="position:absolute;left:6031;top:6475;width:30;height:10" coordorigin="6031,6475" coordsize="30,10">
              <v:shape style="position:absolute;left:6031;top:6475;width:30;height:10" coordorigin="6031,6475" coordsize="30,10" path="m6031,6480l6061,6480e" filled="false" stroked="true" strokeweight=".6pt" strokecolor="#000000">
                <v:path arrowok="t"/>
              </v:shape>
            </v:group>
            <v:group style="position:absolute;left:5981;top:6475;width:30;height:10" coordorigin="5981,6475" coordsize="30,10">
              <v:shape style="position:absolute;left:5981;top:6475;width:30;height:10" coordorigin="5981,6475" coordsize="30,10" path="m5981,6480l6011,6480e" filled="false" stroked="true" strokeweight=".6pt" strokecolor="#000000">
                <v:path arrowok="t"/>
              </v:shape>
            </v:group>
            <v:group style="position:absolute;left:8562;top:6480;width:30;height:2" coordorigin="8562,6480" coordsize="30,2">
              <v:shape style="position:absolute;left:8562;top:6480;width:30;height:2" coordorigin="8562,6480" coordsize="30,0" path="m8562,6480l8592,6480e" filled="false" stroked="true" strokeweight=".6pt" strokecolor="#000000">
                <v:path arrowok="t"/>
              </v:shape>
            </v:group>
            <v:group style="position:absolute;left:5941;top:6480;width:20;height:2" coordorigin="5941,6480" coordsize="20,2">
              <v:shape style="position:absolute;left:5941;top:6480;width:20;height:2" coordorigin="5941,6480" coordsize="20,0" path="m5941,6480l5961,6480e" filled="false" stroked="true" strokeweight=".6pt" strokecolor="#000000">
                <v:path arrowok="t"/>
              </v:shape>
            </v:group>
            <v:group style="position:absolute;left:5941;top:6515;width:10;height:30" coordorigin="5941,6515" coordsize="10,30">
              <v:shape style="position:absolute;left:5941;top:6515;width:10;height:30" coordorigin="5941,6515" coordsize="10,30" path="m5941,6530l5951,6530e" filled="false" stroked="true" strokeweight="1.599pt" strokecolor="#000000">
                <v:path arrowok="t"/>
              </v:shape>
            </v:group>
            <v:group style="position:absolute;left:5941;top:6565;width:10;height:30" coordorigin="5941,6565" coordsize="10,30">
              <v:shape style="position:absolute;left:5941;top:6565;width:10;height:30" coordorigin="5941,6565" coordsize="10,30" path="m5941,6580l5951,6580e" filled="false" stroked="true" strokeweight="1.599pt" strokecolor="#000000">
                <v:path arrowok="t"/>
              </v:shape>
            </v:group>
            <v:group style="position:absolute;left:5941;top:6615;width:10;height:30" coordorigin="5941,6615" coordsize="10,30">
              <v:shape style="position:absolute;left:5941;top:6615;width:10;height:30" coordorigin="5941,6615" coordsize="10,30" path="m5941,6630l5951,6630e" filled="false" stroked="true" strokeweight="1.599pt" strokecolor="#000000">
                <v:path arrowok="t"/>
              </v:shape>
            </v:group>
            <v:group style="position:absolute;left:5941;top:6665;width:10;height:30" coordorigin="5941,6665" coordsize="10,30">
              <v:shape style="position:absolute;left:5941;top:6665;width:10;height:30" coordorigin="5941,6665" coordsize="10,30" path="m5941,6680l5951,6680e" filled="false" stroked="true" strokeweight="1.598pt" strokecolor="#000000">
                <v:path arrowok="t"/>
              </v:shape>
            </v:group>
            <v:group style="position:absolute;left:5941;top:6715;width:10;height:30" coordorigin="5941,6715" coordsize="10,30">
              <v:shape style="position:absolute;left:5941;top:6715;width:10;height:30" coordorigin="5941,6715" coordsize="10,30" path="m5941,6730l5951,6730e" filled="false" stroked="true" strokeweight="1.598pt" strokecolor="#000000">
                <v:path arrowok="t"/>
              </v:shape>
            </v:group>
            <v:group style="position:absolute;left:5941;top:6765;width:10;height:30" coordorigin="5941,6765" coordsize="10,30">
              <v:shape style="position:absolute;left:5941;top:6765;width:10;height:30" coordorigin="5941,6765" coordsize="10,30" path="m5941,6780l5951,6780e" filled="false" stroked="true" strokeweight="1.599pt" strokecolor="#000000">
                <v:path arrowok="t"/>
              </v:shape>
            </v:group>
            <v:group style="position:absolute;left:5941;top:6815;width:10;height:30" coordorigin="5941,6815" coordsize="10,30">
              <v:shape style="position:absolute;left:5941;top:6815;width:10;height:30" coordorigin="5941,6815" coordsize="10,30" path="m5941,6830l5951,6830e" filled="false" stroked="true" strokeweight="1.599pt" strokecolor="#000000">
                <v:path arrowok="t"/>
              </v:shape>
            </v:group>
            <v:group style="position:absolute;left:5941;top:6865;width:10;height:30" coordorigin="5941,6865" coordsize="10,30">
              <v:shape style="position:absolute;left:5941;top:6865;width:10;height:30" coordorigin="5941,6865" coordsize="10,30" path="m5941,6880l5951,6880e" filled="false" stroked="true" strokeweight="1.599pt" strokecolor="#000000">
                <v:path arrowok="t"/>
              </v:shape>
            </v:group>
            <v:group style="position:absolute;left:5941;top:6915;width:10;height:30" coordorigin="5941,6915" coordsize="10,30">
              <v:shape style="position:absolute;left:5941;top:6915;width:10;height:30" coordorigin="5941,6915" coordsize="10,30" path="m5941,6930l5951,6930e" filled="false" stroked="true" strokeweight="1.599pt" strokecolor="#000000">
                <v:path arrowok="t"/>
              </v:shape>
            </v:group>
            <v:group style="position:absolute;left:5941;top:6965;width:10;height:30" coordorigin="5941,6965" coordsize="10,30">
              <v:shape style="position:absolute;left:5941;top:6965;width:10;height:30" coordorigin="5941,6965" coordsize="10,30" path="m5941,6980l5951,6980e" filled="false" stroked="true" strokeweight="1.599pt" strokecolor="#000000">
                <v:path arrowok="t"/>
              </v:shape>
            </v:group>
            <v:group style="position:absolute;left:5941;top:7015;width:10;height:30" coordorigin="5941,7015" coordsize="10,30">
              <v:shape style="position:absolute;left:5941;top:7015;width:10;height:30" coordorigin="5941,7015" coordsize="10,30" path="m5941,7030l5951,7030e" filled="false" stroked="true" strokeweight="1.599pt" strokecolor="#000000">
                <v:path arrowok="t"/>
              </v:shape>
            </v:group>
            <v:group style="position:absolute;left:5941;top:7065;width:10;height:30" coordorigin="5941,7065" coordsize="10,30">
              <v:shape style="position:absolute;left:5941;top:7065;width:10;height:30" coordorigin="5941,7065" coordsize="10,30" path="m5941,7080l5951,7080e" filled="false" stroked="true" strokeweight="1.599pt" strokecolor="#000000">
                <v:path arrowok="t"/>
              </v:shape>
            </v:group>
            <v:group style="position:absolute;left:5941;top:7115;width:10;height:30" coordorigin="5941,7115" coordsize="10,30">
              <v:shape style="position:absolute;left:5941;top:7115;width:10;height:30" coordorigin="5941,7115" coordsize="10,30" path="m5941,7130l5951,7130e" filled="false" stroked="true" strokeweight="1.599pt" strokecolor="#000000">
                <v:path arrowok="t"/>
              </v:shape>
            </v:group>
            <v:group style="position:absolute;left:5941;top:7165;width:10;height:30" coordorigin="5941,7165" coordsize="10,30">
              <v:shape style="position:absolute;left:5941;top:7165;width:10;height:30" coordorigin="5941,7165" coordsize="10,30" path="m5941,7180l5951,7180e" filled="false" stroked="true" strokeweight="1.599pt" strokecolor="#000000">
                <v:path arrowok="t"/>
              </v:shape>
            </v:group>
            <v:group style="position:absolute;left:5941;top:7215;width:10;height:30" coordorigin="5941,7215" coordsize="10,30">
              <v:shape style="position:absolute;left:5941;top:7215;width:10;height:30" coordorigin="5941,7215" coordsize="10,30" path="m5941,7230l5951,7230e" filled="false" stroked="true" strokeweight="1.599pt" strokecolor="#000000">
                <v:path arrowok="t"/>
              </v:shape>
            </v:group>
            <v:group style="position:absolute;left:5941;top:7265;width:10;height:30" coordorigin="5941,7265" coordsize="10,30">
              <v:shape style="position:absolute;left:5941;top:7265;width:10;height:30" coordorigin="5941,7265" coordsize="10,30" path="m5941,7280l5951,7280e" filled="false" stroked="true" strokeweight="1.599pt" strokecolor="#000000">
                <v:path arrowok="t"/>
              </v:shape>
            </v:group>
            <v:group style="position:absolute;left:5941;top:7315;width:10;height:30" coordorigin="5941,7315" coordsize="10,30">
              <v:shape style="position:absolute;left:5941;top:7315;width:10;height:30" coordorigin="5941,7315" coordsize="10,30" path="m5941,7330l5951,7330e" filled="false" stroked="true" strokeweight="1.599pt" strokecolor="#000000">
                <v:path arrowok="t"/>
              </v:shape>
            </v:group>
            <v:group style="position:absolute;left:5941;top:7364;width:10;height:30" coordorigin="5941,7364" coordsize="10,30">
              <v:shape style="position:absolute;left:5941;top:7364;width:10;height:30" coordorigin="5941,7364" coordsize="10,30" path="m5941,7379l5951,7379e" filled="false" stroked="true" strokeweight="1.599pt" strokecolor="#000000">
                <v:path arrowok="t"/>
              </v:shape>
            </v:group>
            <v:group style="position:absolute;left:5941;top:7414;width:10;height:30" coordorigin="5941,7414" coordsize="10,30">
              <v:shape style="position:absolute;left:5941;top:7414;width:10;height:30" coordorigin="5941,7414" coordsize="10,30" path="m5941,7429l5951,7429e" filled="false" stroked="true" strokeweight="1.599pt" strokecolor="#000000">
                <v:path arrowok="t"/>
              </v:shape>
            </v:group>
            <v:group style="position:absolute;left:5941;top:7464;width:10;height:30" coordorigin="5941,7464" coordsize="10,30">
              <v:shape style="position:absolute;left:5941;top:7464;width:10;height:30" coordorigin="5941,7464" coordsize="10,30" path="m5941,7479l5951,7479e" filled="false" stroked="true" strokeweight="1.599pt" strokecolor="#000000">
                <v:path arrowok="t"/>
              </v:shape>
            </v:group>
            <v:group style="position:absolute;left:5941;top:7514;width:10;height:30" coordorigin="5941,7514" coordsize="10,30">
              <v:shape style="position:absolute;left:5941;top:7514;width:10;height:30" coordorigin="5941,7514" coordsize="10,30" path="m5941,7529l5951,7529e" filled="false" stroked="true" strokeweight="1.599pt" strokecolor="#000000">
                <v:path arrowok="t"/>
              </v:shape>
            </v:group>
            <v:group style="position:absolute;left:5941;top:7564;width:10;height:30" coordorigin="5941,7564" coordsize="10,30">
              <v:shape style="position:absolute;left:5941;top:7564;width:10;height:30" coordorigin="5941,7564" coordsize="10,30" path="m5941,7579l5951,7579e" filled="false" stroked="true" strokeweight="1.599pt" strokecolor="#000000">
                <v:path arrowok="t"/>
              </v:shape>
            </v:group>
            <v:group style="position:absolute;left:5941;top:7614;width:10;height:30" coordorigin="5941,7614" coordsize="10,30">
              <v:shape style="position:absolute;left:5941;top:7614;width:10;height:30" coordorigin="5941,7614" coordsize="10,30" path="m5941,7629l5951,7629e" filled="false" stroked="true" strokeweight="1.598pt" strokecolor="#000000">
                <v:path arrowok="t"/>
              </v:shape>
            </v:group>
            <v:group style="position:absolute;left:5941;top:7664;width:10;height:30" coordorigin="5941,7664" coordsize="10,30">
              <v:shape style="position:absolute;left:5941;top:7664;width:10;height:30" coordorigin="5941,7664" coordsize="10,30" path="m5941,7679l5951,7679e" filled="false" stroked="true" strokeweight="1.598pt" strokecolor="#000000">
                <v:path arrowok="t"/>
              </v:shape>
            </v:group>
            <v:group style="position:absolute;left:5941;top:7714;width:10;height:30" coordorigin="5941,7714" coordsize="10,30">
              <v:shape style="position:absolute;left:5941;top:7714;width:10;height:30" coordorigin="5941,7714" coordsize="10,30" path="m5941,7729l5951,7729e" filled="false" stroked="true" strokeweight="1.599pt" strokecolor="#000000">
                <v:path arrowok="t"/>
              </v:shape>
            </v:group>
            <v:group style="position:absolute;left:5941;top:7764;width:10;height:30" coordorigin="5941,7764" coordsize="10,30">
              <v:shape style="position:absolute;left:5941;top:7764;width:10;height:30" coordorigin="5941,7764" coordsize="10,30" path="m5941,7779l5951,7779e" filled="false" stroked="true" strokeweight="1.599pt" strokecolor="#000000">
                <v:path arrowok="t"/>
              </v:shape>
            </v:group>
            <v:group style="position:absolute;left:5941;top:7814;width:10;height:30" coordorigin="5941,7814" coordsize="10,30">
              <v:shape style="position:absolute;left:5941;top:7814;width:10;height:30" coordorigin="5941,7814" coordsize="10,30" path="m5941,7829l5951,7829e" filled="false" stroked="true" strokeweight="1.599pt" strokecolor="#000000">
                <v:path arrowok="t"/>
              </v:shape>
            </v:group>
            <v:group style="position:absolute;left:5941;top:7864;width:10;height:30" coordorigin="5941,7864" coordsize="10,30">
              <v:shape style="position:absolute;left:5941;top:7864;width:10;height:30" coordorigin="5941,7864" coordsize="10,30" path="m5941,7879l5951,7879e" filled="false" stroked="true" strokeweight="1.599pt" strokecolor="#000000">
                <v:path arrowok="t"/>
              </v:shape>
            </v:group>
            <v:group style="position:absolute;left:5941;top:7914;width:10;height:30" coordorigin="5941,7914" coordsize="10,30">
              <v:shape style="position:absolute;left:5941;top:7914;width:10;height:30" coordorigin="5941,7914" coordsize="10,30" path="m5941,7929l5951,7929e" filled="false" stroked="true" strokeweight="1.599pt" strokecolor="#000000">
                <v:path arrowok="t"/>
              </v:shape>
            </v:group>
            <v:group style="position:absolute;left:5941;top:7964;width:10;height:30" coordorigin="5941,7964" coordsize="10,30">
              <v:shape style="position:absolute;left:5941;top:7964;width:10;height:30" coordorigin="5941,7964" coordsize="10,30" path="m5941,7979l5951,7979e" filled="false" stroked="true" strokeweight="1.599pt" strokecolor="#000000">
                <v:path arrowok="t"/>
              </v:shape>
            </v:group>
            <v:group style="position:absolute;left:5941;top:8014;width:10;height:30" coordorigin="5941,8014" coordsize="10,30">
              <v:shape style="position:absolute;left:5941;top:8014;width:10;height:30" coordorigin="5941,8014" coordsize="10,30" path="m5941,8029l5951,8029e" filled="false" stroked="true" strokeweight="1.599pt" strokecolor="#000000">
                <v:path arrowok="t"/>
              </v:shape>
            </v:group>
            <v:group style="position:absolute;left:5941;top:8064;width:10;height:30" coordorigin="5941,8064" coordsize="10,30">
              <v:shape style="position:absolute;left:5941;top:8064;width:10;height:30" coordorigin="5941,8064" coordsize="10,30" path="m5941,8079l5951,8079e" filled="false" stroked="true" strokeweight="1.599pt" strokecolor="#000000">
                <v:path arrowok="t"/>
              </v:shape>
            </v:group>
            <v:group style="position:absolute;left:5941;top:8114;width:10;height:30" coordorigin="5941,8114" coordsize="10,30">
              <v:shape style="position:absolute;left:5941;top:8114;width:10;height:30" coordorigin="5941,8114" coordsize="10,30" path="m5941,8129l5951,8129e" filled="false" stroked="true" strokeweight="1.599pt" strokecolor="#000000">
                <v:path arrowok="t"/>
              </v:shape>
            </v:group>
            <v:group style="position:absolute;left:5941;top:8164;width:10;height:30" coordorigin="5941,8164" coordsize="10,30">
              <v:shape style="position:absolute;left:5941;top:8164;width:10;height:30" coordorigin="5941,8164" coordsize="10,30" path="m5941,8179l5951,8179e" filled="false" stroked="true" strokeweight="1.599pt" strokecolor="#000000">
                <v:path arrowok="t"/>
              </v:shape>
            </v:group>
            <v:group style="position:absolute;left:5941;top:8214;width:10;height:30" coordorigin="5941,8214" coordsize="10,30">
              <v:shape style="position:absolute;left:5941;top:8214;width:10;height:30" coordorigin="5941,8214" coordsize="10,30" path="m5941,8229l5951,8229e" filled="false" stroked="true" strokeweight="1.599pt" strokecolor="#000000">
                <v:path arrowok="t"/>
              </v:shape>
            </v:group>
            <v:group style="position:absolute;left:5941;top:8264;width:10;height:30" coordorigin="5941,8264" coordsize="10,30">
              <v:shape style="position:absolute;left:5941;top:8264;width:10;height:30" coordorigin="5941,8264" coordsize="10,30" path="m5941,8279l5951,8279e" filled="false" stroked="true" strokeweight="1.599pt" strokecolor="#000000">
                <v:path arrowok="t"/>
              </v:shape>
            </v:group>
            <v:group style="position:absolute;left:11143;top:6475;width:30;height:10" coordorigin="11143,6475" coordsize="30,10">
              <v:shape style="position:absolute;left:11143;top:6475;width:30;height:10" coordorigin="11143,6475" coordsize="30,10" path="m11143,6480l11173,6480e" filled="false" stroked="true" strokeweight=".6pt" strokecolor="#000000">
                <v:path arrowok="t"/>
              </v:shape>
            </v:group>
            <v:group style="position:absolute;left:11093;top:6475;width:30;height:10" coordorigin="11093,6475" coordsize="30,10">
              <v:shape style="position:absolute;left:11093;top:6475;width:30;height:10" coordorigin="11093,6475" coordsize="30,10" path="m11093,6480l11123,6480e" filled="false" stroked="true" strokeweight=".6pt" strokecolor="#000000">
                <v:path arrowok="t"/>
              </v:shape>
            </v:group>
            <v:group style="position:absolute;left:11044;top:6475;width:30;height:10" coordorigin="11044,6475" coordsize="30,10">
              <v:shape style="position:absolute;left:11044;top:6475;width:30;height:10" coordorigin="11044,6475" coordsize="30,10" path="m11044,6480l11074,6480e" filled="false" stroked="true" strokeweight=".6pt" strokecolor="#000000">
                <v:path arrowok="t"/>
              </v:shape>
            </v:group>
            <v:group style="position:absolute;left:10994;top:6475;width:30;height:10" coordorigin="10994,6475" coordsize="30,10">
              <v:shape style="position:absolute;left:10994;top:6475;width:30;height:10" coordorigin="10994,6475" coordsize="30,10" path="m10994,6480l11024,6480e" filled="false" stroked="true" strokeweight=".6pt" strokecolor="#000000">
                <v:path arrowok="t"/>
              </v:shape>
            </v:group>
            <v:group style="position:absolute;left:10944;top:6475;width:30;height:10" coordorigin="10944,6475" coordsize="30,10">
              <v:shape style="position:absolute;left:10944;top:6475;width:30;height:10" coordorigin="10944,6475" coordsize="30,10" path="m10944,6480l10974,6480e" filled="false" stroked="true" strokeweight=".6pt" strokecolor="#000000">
                <v:path arrowok="t"/>
              </v:shape>
            </v:group>
            <v:group style="position:absolute;left:10895;top:6475;width:30;height:10" coordorigin="10895,6475" coordsize="30,10">
              <v:shape style="position:absolute;left:10895;top:6475;width:30;height:10" coordorigin="10895,6475" coordsize="30,10" path="m10895,6480l10925,6480e" filled="false" stroked="true" strokeweight=".6pt" strokecolor="#000000">
                <v:path arrowok="t"/>
              </v:shape>
            </v:group>
            <v:group style="position:absolute;left:10845;top:6475;width:30;height:10" coordorigin="10845,6475" coordsize="30,10">
              <v:shape style="position:absolute;left:10845;top:6475;width:30;height:10" coordorigin="10845,6475" coordsize="30,10" path="m10845,6480l10875,6480e" filled="false" stroked="true" strokeweight=".6pt" strokecolor="#000000">
                <v:path arrowok="t"/>
              </v:shape>
            </v:group>
            <v:group style="position:absolute;left:10796;top:6475;width:30;height:10" coordorigin="10796,6475" coordsize="30,10">
              <v:shape style="position:absolute;left:10796;top:6475;width:30;height:10" coordorigin="10796,6475" coordsize="30,10" path="m10796,6480l10825,6480e" filled="false" stroked="true" strokeweight=".6pt" strokecolor="#000000">
                <v:path arrowok="t"/>
              </v:shape>
            </v:group>
            <v:group style="position:absolute;left:10746;top:6475;width:30;height:10" coordorigin="10746,6475" coordsize="30,10">
              <v:shape style="position:absolute;left:10746;top:6475;width:30;height:10" coordorigin="10746,6475" coordsize="30,10" path="m10746,6480l10776,6480e" filled="false" stroked="true" strokeweight=".6pt" strokecolor="#000000">
                <v:path arrowok="t"/>
              </v:shape>
            </v:group>
            <v:group style="position:absolute;left:10696;top:6475;width:30;height:10" coordorigin="10696,6475" coordsize="30,10">
              <v:shape style="position:absolute;left:10696;top:6475;width:30;height:10" coordorigin="10696,6475" coordsize="30,10" path="m10696,6480l10726,6480e" filled="false" stroked="true" strokeweight=".6pt" strokecolor="#000000">
                <v:path arrowok="t"/>
              </v:shape>
            </v:group>
            <v:group style="position:absolute;left:10647;top:6475;width:30;height:10" coordorigin="10647,6475" coordsize="30,10">
              <v:shape style="position:absolute;left:10647;top:6475;width:30;height:10" coordorigin="10647,6475" coordsize="30,10" path="m10647,6480l10676,6480e" filled="false" stroked="true" strokeweight=".6pt" strokecolor="#000000">
                <v:path arrowok="t"/>
              </v:shape>
            </v:group>
            <v:group style="position:absolute;left:10597;top:6475;width:30;height:10" coordorigin="10597,6475" coordsize="30,10">
              <v:shape style="position:absolute;left:10597;top:6475;width:30;height:10" coordorigin="10597,6475" coordsize="30,10" path="m10597,6480l10627,6480e" filled="false" stroked="true" strokeweight=".6pt" strokecolor="#000000">
                <v:path arrowok="t"/>
              </v:shape>
            </v:group>
            <v:group style="position:absolute;left:10547;top:6475;width:30;height:10" coordorigin="10547,6475" coordsize="30,10">
              <v:shape style="position:absolute;left:10547;top:6475;width:30;height:10" coordorigin="10547,6475" coordsize="30,10" path="m10547,6480l10577,6480e" filled="false" stroked="true" strokeweight=".6pt" strokecolor="#000000">
                <v:path arrowok="t"/>
              </v:shape>
            </v:group>
            <v:group style="position:absolute;left:10498;top:6475;width:30;height:10" coordorigin="10498,6475" coordsize="30,10">
              <v:shape style="position:absolute;left:10498;top:6475;width:30;height:10" coordorigin="10498,6475" coordsize="30,10" path="m10498,6480l10528,6480e" filled="false" stroked="true" strokeweight=".6pt" strokecolor="#000000">
                <v:path arrowok="t"/>
              </v:shape>
            </v:group>
            <v:group style="position:absolute;left:10448;top:6475;width:30;height:10" coordorigin="10448,6475" coordsize="30,10">
              <v:shape style="position:absolute;left:10448;top:6475;width:30;height:10" coordorigin="10448,6475" coordsize="30,10" path="m10448,6480l10478,6480e" filled="false" stroked="true" strokeweight=".6pt" strokecolor="#000000">
                <v:path arrowok="t"/>
              </v:shape>
            </v:group>
            <v:group style="position:absolute;left:10398;top:6475;width:30;height:10" coordorigin="10398,6475" coordsize="30,10">
              <v:shape style="position:absolute;left:10398;top:6475;width:30;height:10" coordorigin="10398,6475" coordsize="30,10" path="m10398,6480l10428,6480e" filled="false" stroked="true" strokeweight=".6pt" strokecolor="#000000">
                <v:path arrowok="t"/>
              </v:shape>
            </v:group>
            <v:group style="position:absolute;left:10349;top:6475;width:30;height:10" coordorigin="10349,6475" coordsize="30,10">
              <v:shape style="position:absolute;left:10349;top:6475;width:30;height:10" coordorigin="10349,6475" coordsize="30,10" path="m10349,6480l10379,6480e" filled="false" stroked="true" strokeweight=".6pt" strokecolor="#000000">
                <v:path arrowok="t"/>
              </v:shape>
            </v:group>
            <v:group style="position:absolute;left:10299;top:6475;width:30;height:10" coordorigin="10299,6475" coordsize="30,10">
              <v:shape style="position:absolute;left:10299;top:6475;width:30;height:10" coordorigin="10299,6475" coordsize="30,10" path="m10299,6480l10329,6480e" filled="false" stroked="true" strokeweight=".6pt" strokecolor="#000000">
                <v:path arrowok="t"/>
              </v:shape>
            </v:group>
            <v:group style="position:absolute;left:10250;top:6475;width:30;height:10" coordorigin="10250,6475" coordsize="30,10">
              <v:shape style="position:absolute;left:10250;top:6475;width:30;height:10" coordorigin="10250,6475" coordsize="30,10" path="m10250,6480l10279,6480e" filled="false" stroked="true" strokeweight=".6pt" strokecolor="#000000">
                <v:path arrowok="t"/>
              </v:shape>
            </v:group>
            <v:group style="position:absolute;left:10200;top:6475;width:30;height:10" coordorigin="10200,6475" coordsize="30,10">
              <v:shape style="position:absolute;left:10200;top:6475;width:30;height:10" coordorigin="10200,6475" coordsize="30,10" path="m10200,6480l10230,6480e" filled="false" stroked="true" strokeweight=".6pt" strokecolor="#000000">
                <v:path arrowok="t"/>
              </v:shape>
            </v:group>
            <v:group style="position:absolute;left:10150;top:6475;width:30;height:10" coordorigin="10150,6475" coordsize="30,10">
              <v:shape style="position:absolute;left:10150;top:6475;width:30;height:10" coordorigin="10150,6475" coordsize="30,10" path="m10150,6480l10180,6480e" filled="false" stroked="true" strokeweight=".6pt" strokecolor="#000000">
                <v:path arrowok="t"/>
              </v:shape>
            </v:group>
            <v:group style="position:absolute;left:10101;top:6475;width:30;height:10" coordorigin="10101,6475" coordsize="30,10">
              <v:shape style="position:absolute;left:10101;top:6475;width:30;height:10" coordorigin="10101,6475" coordsize="30,10" path="m10101,6480l10130,6480e" filled="false" stroked="true" strokeweight=".6pt" strokecolor="#000000">
                <v:path arrowok="t"/>
              </v:shape>
            </v:group>
            <v:group style="position:absolute;left:10051;top:6475;width:30;height:10" coordorigin="10051,6475" coordsize="30,10">
              <v:shape style="position:absolute;left:10051;top:6475;width:30;height:10" coordorigin="10051,6475" coordsize="30,10" path="m10051,6480l10081,6480e" filled="false" stroked="true" strokeweight=".6pt" strokecolor="#000000">
                <v:path arrowok="t"/>
              </v:shape>
            </v:group>
            <v:group style="position:absolute;left:10001;top:6475;width:30;height:10" coordorigin="10001,6475" coordsize="30,10">
              <v:shape style="position:absolute;left:10001;top:6475;width:30;height:10" coordorigin="10001,6475" coordsize="30,10" path="m10001,6480l10031,6480e" filled="false" stroked="true" strokeweight=".6pt" strokecolor="#000000">
                <v:path arrowok="t"/>
              </v:shape>
            </v:group>
            <v:group style="position:absolute;left:9952;top:6475;width:30;height:10" coordorigin="9952,6475" coordsize="30,10">
              <v:shape style="position:absolute;left:9952;top:6475;width:30;height:10" coordorigin="9952,6475" coordsize="30,10" path="m9952,6480l9982,6480e" filled="false" stroked="true" strokeweight=".6pt" strokecolor="#000000">
                <v:path arrowok="t"/>
              </v:shape>
            </v:group>
            <v:group style="position:absolute;left:9902;top:6475;width:30;height:10" coordorigin="9902,6475" coordsize="30,10">
              <v:shape style="position:absolute;left:9902;top:6475;width:30;height:10" coordorigin="9902,6475" coordsize="30,10" path="m9902,6480l9932,6480e" filled="false" stroked="true" strokeweight=".6pt" strokecolor="#000000">
                <v:path arrowok="t"/>
              </v:shape>
            </v:group>
            <v:group style="position:absolute;left:9853;top:6475;width:30;height:10" coordorigin="9853,6475" coordsize="30,10">
              <v:shape style="position:absolute;left:9853;top:6475;width:30;height:10" coordorigin="9853,6475" coordsize="30,10" path="m9853,6480l9882,6480e" filled="false" stroked="true" strokeweight=".6pt" strokecolor="#000000">
                <v:path arrowok="t"/>
              </v:shape>
            </v:group>
            <v:group style="position:absolute;left:9803;top:6475;width:30;height:10" coordorigin="9803,6475" coordsize="30,10">
              <v:shape style="position:absolute;left:9803;top:6475;width:30;height:10" coordorigin="9803,6475" coordsize="30,10" path="m9803,6480l9833,6480e" filled="false" stroked="true" strokeweight=".6pt" strokecolor="#000000">
                <v:path arrowok="t"/>
              </v:shape>
            </v:group>
            <v:group style="position:absolute;left:9753;top:6475;width:30;height:10" coordorigin="9753,6475" coordsize="30,10">
              <v:shape style="position:absolute;left:9753;top:6475;width:30;height:10" coordorigin="9753,6475" coordsize="30,10" path="m9753,6480l9783,6480e" filled="false" stroked="true" strokeweight=".6pt" strokecolor="#000000">
                <v:path arrowok="t"/>
              </v:shape>
            </v:group>
            <v:group style="position:absolute;left:9704;top:6475;width:30;height:10" coordorigin="9704,6475" coordsize="30,10">
              <v:shape style="position:absolute;left:9704;top:6475;width:30;height:10" coordorigin="9704,6475" coordsize="30,10" path="m9704,6480l9733,6480e" filled="false" stroked="true" strokeweight=".6pt" strokecolor="#000000">
                <v:path arrowok="t"/>
              </v:shape>
            </v:group>
            <v:group style="position:absolute;left:9654;top:6475;width:30;height:10" coordorigin="9654,6475" coordsize="30,10">
              <v:shape style="position:absolute;left:9654;top:6475;width:30;height:10" coordorigin="9654,6475" coordsize="30,10" path="m9654,6480l9684,6480e" filled="false" stroked="true" strokeweight=".6pt" strokecolor="#000000">
                <v:path arrowok="t"/>
              </v:shape>
            </v:group>
            <v:group style="position:absolute;left:9604;top:6475;width:30;height:10" coordorigin="9604,6475" coordsize="30,10">
              <v:shape style="position:absolute;left:9604;top:6475;width:30;height:10" coordorigin="9604,6475" coordsize="30,10" path="m9604,6480l9634,6480e" filled="false" stroked="true" strokeweight=".6pt" strokecolor="#000000">
                <v:path arrowok="t"/>
              </v:shape>
            </v:group>
            <v:group style="position:absolute;left:9555;top:6475;width:30;height:10" coordorigin="9555,6475" coordsize="30,10">
              <v:shape style="position:absolute;left:9555;top:6475;width:30;height:10" coordorigin="9555,6475" coordsize="30,10" path="m9555,6480l9585,6480e" filled="false" stroked="true" strokeweight=".6pt" strokecolor="#000000">
                <v:path arrowok="t"/>
              </v:shape>
            </v:group>
            <v:group style="position:absolute;left:9505;top:6475;width:30;height:10" coordorigin="9505,6475" coordsize="30,10">
              <v:shape style="position:absolute;left:9505;top:6475;width:30;height:10" coordorigin="9505,6475" coordsize="30,10" path="m9505,6480l9535,6480e" filled="false" stroked="true" strokeweight=".6pt" strokecolor="#000000">
                <v:path arrowok="t"/>
              </v:shape>
            </v:group>
            <v:group style="position:absolute;left:9455;top:6475;width:30;height:10" coordorigin="9455,6475" coordsize="30,10">
              <v:shape style="position:absolute;left:9455;top:6475;width:30;height:10" coordorigin="9455,6475" coordsize="30,10" path="m9455,6480l9485,6480e" filled="false" stroked="true" strokeweight=".6pt" strokecolor="#000000">
                <v:path arrowok="t"/>
              </v:shape>
            </v:group>
            <v:group style="position:absolute;left:9406;top:6475;width:30;height:10" coordorigin="9406,6475" coordsize="30,10">
              <v:shape style="position:absolute;left:9406;top:6475;width:30;height:10" coordorigin="9406,6475" coordsize="30,10" path="m9406,6480l9436,6480e" filled="false" stroked="true" strokeweight=".6pt" strokecolor="#000000">
                <v:path arrowok="t"/>
              </v:shape>
            </v:group>
            <v:group style="position:absolute;left:9356;top:6475;width:30;height:10" coordorigin="9356,6475" coordsize="30,10">
              <v:shape style="position:absolute;left:9356;top:6475;width:30;height:10" coordorigin="9356,6475" coordsize="30,10" path="m9356,6480l9386,6480e" filled="false" stroked="true" strokeweight=".6pt" strokecolor="#000000">
                <v:path arrowok="t"/>
              </v:shape>
            </v:group>
            <v:group style="position:absolute;left:9307;top:6475;width:30;height:10" coordorigin="9307,6475" coordsize="30,10">
              <v:shape style="position:absolute;left:9307;top:6475;width:30;height:10" coordorigin="9307,6475" coordsize="30,10" path="m9307,6480l9336,6480e" filled="false" stroked="true" strokeweight=".6pt" strokecolor="#000000">
                <v:path arrowok="t"/>
              </v:shape>
            </v:group>
            <v:group style="position:absolute;left:9257;top:6475;width:30;height:10" coordorigin="9257,6475" coordsize="30,10">
              <v:shape style="position:absolute;left:9257;top:6475;width:30;height:10" coordorigin="9257,6475" coordsize="30,10" path="m9257,6480l9287,6480e" filled="false" stroked="true" strokeweight=".6pt" strokecolor="#000000">
                <v:path arrowok="t"/>
              </v:shape>
            </v:group>
            <v:group style="position:absolute;left:9207;top:6475;width:30;height:10" coordorigin="9207,6475" coordsize="30,10">
              <v:shape style="position:absolute;left:9207;top:6475;width:30;height:10" coordorigin="9207,6475" coordsize="30,10" path="m9207,6480l9237,6480e" filled="false" stroked="true" strokeweight=".6pt" strokecolor="#000000">
                <v:path arrowok="t"/>
              </v:shape>
            </v:group>
            <v:group style="position:absolute;left:9158;top:6475;width:30;height:10" coordorigin="9158,6475" coordsize="30,10">
              <v:shape style="position:absolute;left:9158;top:6475;width:30;height:10" coordorigin="9158,6475" coordsize="30,10" path="m9158,6480l9187,6480e" filled="false" stroked="true" strokeweight=".6pt" strokecolor="#000000">
                <v:path arrowok="t"/>
              </v:shape>
            </v:group>
            <v:group style="position:absolute;left:9108;top:6475;width:30;height:10" coordorigin="9108,6475" coordsize="30,10">
              <v:shape style="position:absolute;left:9108;top:6475;width:30;height:10" coordorigin="9108,6475" coordsize="30,10" path="m9108,6480l9138,6480e" filled="false" stroked="true" strokeweight=".6pt" strokecolor="#000000">
                <v:path arrowok="t"/>
              </v:shape>
            </v:group>
            <v:group style="position:absolute;left:9058;top:6475;width:30;height:10" coordorigin="9058,6475" coordsize="30,10">
              <v:shape style="position:absolute;left:9058;top:6475;width:30;height:10" coordorigin="9058,6475" coordsize="30,10" path="m9058,6480l9088,6480e" filled="false" stroked="true" strokeweight=".6pt" strokecolor="#000000">
                <v:path arrowok="t"/>
              </v:shape>
            </v:group>
            <v:group style="position:absolute;left:9009;top:6475;width:30;height:10" coordorigin="9009,6475" coordsize="30,10">
              <v:shape style="position:absolute;left:9009;top:6475;width:30;height:10" coordorigin="9009,6475" coordsize="30,10" path="m9009,6480l9039,6480e" filled="false" stroked="true" strokeweight=".6pt" strokecolor="#000000">
                <v:path arrowok="t"/>
              </v:shape>
            </v:group>
            <v:group style="position:absolute;left:8959;top:6475;width:30;height:10" coordorigin="8959,6475" coordsize="30,10">
              <v:shape style="position:absolute;left:8959;top:6475;width:30;height:10" coordorigin="8959,6475" coordsize="30,10" path="m8959,6480l8989,6480e" filled="false" stroked="true" strokeweight=".6pt" strokecolor="#000000">
                <v:path arrowok="t"/>
              </v:shape>
            </v:group>
            <v:group style="position:absolute;left:8909;top:6475;width:30;height:10" coordorigin="8909,6475" coordsize="30,10">
              <v:shape style="position:absolute;left:8909;top:6475;width:30;height:10" coordorigin="8909,6475" coordsize="30,10" path="m8909,6480l8939,6480e" filled="false" stroked="true" strokeweight=".6pt" strokecolor="#000000">
                <v:path arrowok="t"/>
              </v:shape>
            </v:group>
            <v:group style="position:absolute;left:8860;top:6475;width:30;height:10" coordorigin="8860,6475" coordsize="30,10">
              <v:shape style="position:absolute;left:8860;top:6475;width:30;height:10" coordorigin="8860,6475" coordsize="30,10" path="m8860,6480l8890,6480e" filled="false" stroked="true" strokeweight=".6pt" strokecolor="#000000">
                <v:path arrowok="t"/>
              </v:shape>
            </v:group>
            <v:group style="position:absolute;left:8810;top:6475;width:30;height:10" coordorigin="8810,6475" coordsize="30,10">
              <v:shape style="position:absolute;left:8810;top:6475;width:30;height:10" coordorigin="8810,6475" coordsize="30,10" path="m8810,6480l8840,6480e" filled="false" stroked="true" strokeweight=".6pt" strokecolor="#000000">
                <v:path arrowok="t"/>
              </v:shape>
            </v:group>
            <v:group style="position:absolute;left:8761;top:6475;width:30;height:10" coordorigin="8761,6475" coordsize="30,10">
              <v:shape style="position:absolute;left:8761;top:6475;width:30;height:10" coordorigin="8761,6475" coordsize="30,10" path="m8761,6480l8790,6480e" filled="false" stroked="true" strokeweight=".6pt" strokecolor="#000000">
                <v:path arrowok="t"/>
              </v:shape>
            </v:group>
            <v:group style="position:absolute;left:8711;top:6475;width:30;height:10" coordorigin="8711,6475" coordsize="30,10">
              <v:shape style="position:absolute;left:8711;top:6475;width:30;height:10" coordorigin="8711,6475" coordsize="30,10" path="m8711,6480l8741,6480e" filled="false" stroked="true" strokeweight=".6pt" strokecolor="#000000">
                <v:path arrowok="t"/>
              </v:shape>
            </v:group>
            <v:group style="position:absolute;left:8661;top:6475;width:30;height:10" coordorigin="8661,6475" coordsize="30,10">
              <v:shape style="position:absolute;left:8661;top:6475;width:30;height:10" coordorigin="8661,6475" coordsize="30,10" path="m8661,6480l8691,6480e" filled="false" stroked="true" strokeweight=".6pt" strokecolor="#000000">
                <v:path arrowok="t"/>
              </v:shape>
            </v:group>
            <v:group style="position:absolute;left:8612;top:6475;width:30;height:10" coordorigin="8612,6475" coordsize="30,10">
              <v:shape style="position:absolute;left:8612;top:6475;width:30;height:10" coordorigin="8612,6475" coordsize="30,10" path="m8612,6480l8641,6480e" filled="false" stroked="true" strokeweight=".6pt" strokecolor="#000000">
                <v:path arrowok="t"/>
              </v:shape>
            </v:group>
            <v:group style="position:absolute;left:11193;top:6475;width:15;height:10" coordorigin="11193,6475" coordsize="15,10">
              <v:shape style="position:absolute;left:11193;top:6475;width:15;height:10" coordorigin="11193,6475" coordsize="15,10" path="m11193,6480l11208,6480e" filled="false" stroked="true" strokeweight=".6pt" strokecolor="#000000">
                <v:path arrowok="t"/>
              </v:shape>
            </v:group>
            <v:group style="position:absolute;left:8572;top:6515;width:10;height:30" coordorigin="8572,6515" coordsize="10,30">
              <v:shape style="position:absolute;left:8572;top:6515;width:10;height:30" coordorigin="8572,6515" coordsize="10,30" path="m8572,6530l8582,6530e" filled="false" stroked="true" strokeweight="1.599pt" strokecolor="#000000">
                <v:path arrowok="t"/>
              </v:shape>
            </v:group>
            <v:group style="position:absolute;left:8572;top:6565;width:10;height:30" coordorigin="8572,6565" coordsize="10,30">
              <v:shape style="position:absolute;left:8572;top:6565;width:10;height:30" coordorigin="8572,6565" coordsize="10,30" path="m8572,6580l8582,6580e" filled="false" stroked="true" strokeweight="1.599pt" strokecolor="#000000">
                <v:path arrowok="t"/>
              </v:shape>
            </v:group>
            <v:group style="position:absolute;left:8572;top:6615;width:10;height:30" coordorigin="8572,6615" coordsize="10,30">
              <v:shape style="position:absolute;left:8572;top:6615;width:10;height:30" coordorigin="8572,6615" coordsize="10,30" path="m8572,6630l8582,6630e" filled="false" stroked="true" strokeweight="1.599pt" strokecolor="#000000">
                <v:path arrowok="t"/>
              </v:shape>
            </v:group>
            <v:group style="position:absolute;left:8572;top:6665;width:10;height:30" coordorigin="8572,6665" coordsize="10,30">
              <v:shape style="position:absolute;left:8572;top:6665;width:10;height:30" coordorigin="8572,6665" coordsize="10,30" path="m8572,6680l8582,6680e" filled="false" stroked="true" strokeweight="1.598pt" strokecolor="#000000">
                <v:path arrowok="t"/>
              </v:shape>
            </v:group>
            <v:group style="position:absolute;left:8572;top:6715;width:10;height:30" coordorigin="8572,6715" coordsize="10,30">
              <v:shape style="position:absolute;left:8572;top:6715;width:10;height:30" coordorigin="8572,6715" coordsize="10,30" path="m8572,6730l8582,6730e" filled="false" stroked="true" strokeweight="1.598pt" strokecolor="#000000">
                <v:path arrowok="t"/>
              </v:shape>
            </v:group>
            <v:group style="position:absolute;left:8572;top:6765;width:10;height:30" coordorigin="8572,6765" coordsize="10,30">
              <v:shape style="position:absolute;left:8572;top:6765;width:10;height:30" coordorigin="8572,6765" coordsize="10,30" path="m8572,6780l8582,6780e" filled="false" stroked="true" strokeweight="1.599pt" strokecolor="#000000">
                <v:path arrowok="t"/>
              </v:shape>
            </v:group>
            <v:group style="position:absolute;left:8572;top:6815;width:10;height:30" coordorigin="8572,6815" coordsize="10,30">
              <v:shape style="position:absolute;left:8572;top:6815;width:10;height:30" coordorigin="8572,6815" coordsize="10,30" path="m8572,6830l8582,6830e" filled="false" stroked="true" strokeweight="1.599pt" strokecolor="#000000">
                <v:path arrowok="t"/>
              </v:shape>
            </v:group>
            <v:group style="position:absolute;left:8572;top:6865;width:10;height:30" coordorigin="8572,6865" coordsize="10,30">
              <v:shape style="position:absolute;left:8572;top:6865;width:10;height:30" coordorigin="8572,6865" coordsize="10,30" path="m8572,6880l8582,6880e" filled="false" stroked="true" strokeweight="1.599pt" strokecolor="#000000">
                <v:path arrowok="t"/>
              </v:shape>
            </v:group>
            <v:group style="position:absolute;left:8572;top:6915;width:10;height:30" coordorigin="8572,6915" coordsize="10,30">
              <v:shape style="position:absolute;left:8572;top:6915;width:10;height:30" coordorigin="8572,6915" coordsize="10,30" path="m8572,6930l8582,6930e" filled="false" stroked="true" strokeweight="1.599pt" strokecolor="#000000">
                <v:path arrowok="t"/>
              </v:shape>
            </v:group>
            <v:group style="position:absolute;left:8572;top:6965;width:10;height:30" coordorigin="8572,6965" coordsize="10,30">
              <v:shape style="position:absolute;left:8572;top:6965;width:10;height:30" coordorigin="8572,6965" coordsize="10,30" path="m8572,6980l8582,6980e" filled="false" stroked="true" strokeweight="1.599pt" strokecolor="#000000">
                <v:path arrowok="t"/>
              </v:shape>
            </v:group>
            <v:group style="position:absolute;left:8572;top:7015;width:10;height:30" coordorigin="8572,7015" coordsize="10,30">
              <v:shape style="position:absolute;left:8572;top:7015;width:10;height:30" coordorigin="8572,7015" coordsize="10,30" path="m8572,7030l8582,7030e" filled="false" stroked="true" strokeweight="1.599pt" strokecolor="#000000">
                <v:path arrowok="t"/>
              </v:shape>
            </v:group>
            <v:group style="position:absolute;left:8572;top:7065;width:10;height:30" coordorigin="8572,7065" coordsize="10,30">
              <v:shape style="position:absolute;left:8572;top:7065;width:10;height:30" coordorigin="8572,7065" coordsize="10,30" path="m8572,7080l8582,7080e" filled="false" stroked="true" strokeweight="1.599pt" strokecolor="#000000">
                <v:path arrowok="t"/>
              </v:shape>
            </v:group>
            <v:group style="position:absolute;left:8572;top:7115;width:10;height:30" coordorigin="8572,7115" coordsize="10,30">
              <v:shape style="position:absolute;left:8572;top:7115;width:10;height:30" coordorigin="8572,7115" coordsize="10,30" path="m8572,7130l8582,7130e" filled="false" stroked="true" strokeweight="1.599pt" strokecolor="#000000">
                <v:path arrowok="t"/>
              </v:shape>
            </v:group>
            <v:group style="position:absolute;left:8572;top:7165;width:10;height:30" coordorigin="8572,7165" coordsize="10,30">
              <v:shape style="position:absolute;left:8572;top:7165;width:10;height:30" coordorigin="8572,7165" coordsize="10,30" path="m8572,7180l8582,7180e" filled="false" stroked="true" strokeweight="1.599pt" strokecolor="#000000">
                <v:path arrowok="t"/>
              </v:shape>
            </v:group>
            <v:group style="position:absolute;left:8572;top:7215;width:10;height:30" coordorigin="8572,7215" coordsize="10,30">
              <v:shape style="position:absolute;left:8572;top:7215;width:10;height:30" coordorigin="8572,7215" coordsize="10,30" path="m8572,7230l8582,7230e" filled="false" stroked="true" strokeweight="1.599pt" strokecolor="#000000">
                <v:path arrowok="t"/>
              </v:shape>
            </v:group>
            <v:group style="position:absolute;left:8572;top:7265;width:10;height:30" coordorigin="8572,7265" coordsize="10,30">
              <v:shape style="position:absolute;left:8572;top:7265;width:10;height:30" coordorigin="8572,7265" coordsize="10,30" path="m8572,7280l8582,7280e" filled="false" stroked="true" strokeweight="1.599pt" strokecolor="#000000">
                <v:path arrowok="t"/>
              </v:shape>
            </v:group>
            <v:group style="position:absolute;left:8572;top:7315;width:10;height:30" coordorigin="8572,7315" coordsize="10,30">
              <v:shape style="position:absolute;left:8572;top:7315;width:10;height:30" coordorigin="8572,7315" coordsize="10,30" path="m8572,7330l8582,7330e" filled="false" stroked="true" strokeweight="1.599pt" strokecolor="#000000">
                <v:path arrowok="t"/>
              </v:shape>
            </v:group>
            <v:group style="position:absolute;left:8572;top:7364;width:10;height:30" coordorigin="8572,7364" coordsize="10,30">
              <v:shape style="position:absolute;left:8572;top:7364;width:10;height:30" coordorigin="8572,7364" coordsize="10,30" path="m8572,7379l8582,7379e" filled="false" stroked="true" strokeweight="1.599pt" strokecolor="#000000">
                <v:path arrowok="t"/>
              </v:shape>
            </v:group>
            <v:group style="position:absolute;left:8572;top:7414;width:10;height:30" coordorigin="8572,7414" coordsize="10,30">
              <v:shape style="position:absolute;left:8572;top:7414;width:10;height:30" coordorigin="8572,7414" coordsize="10,30" path="m8572,7429l8582,7429e" filled="false" stroked="true" strokeweight="1.599pt" strokecolor="#000000">
                <v:path arrowok="t"/>
              </v:shape>
            </v:group>
            <v:group style="position:absolute;left:8572;top:7464;width:10;height:30" coordorigin="8572,7464" coordsize="10,30">
              <v:shape style="position:absolute;left:8572;top:7464;width:10;height:30" coordorigin="8572,7464" coordsize="10,30" path="m8572,7479l8582,7479e" filled="false" stroked="true" strokeweight="1.599pt" strokecolor="#000000">
                <v:path arrowok="t"/>
              </v:shape>
            </v:group>
            <v:group style="position:absolute;left:8572;top:7514;width:10;height:30" coordorigin="8572,7514" coordsize="10,30">
              <v:shape style="position:absolute;left:8572;top:7514;width:10;height:30" coordorigin="8572,7514" coordsize="10,30" path="m8572,7529l8582,7529e" filled="false" stroked="true" strokeweight="1.599pt" strokecolor="#000000">
                <v:path arrowok="t"/>
              </v:shape>
            </v:group>
            <v:group style="position:absolute;left:8572;top:7564;width:10;height:30" coordorigin="8572,7564" coordsize="10,30">
              <v:shape style="position:absolute;left:8572;top:7564;width:10;height:30" coordorigin="8572,7564" coordsize="10,30" path="m8572,7579l8582,7579e" filled="false" stroked="true" strokeweight="1.599pt" strokecolor="#000000">
                <v:path arrowok="t"/>
              </v:shape>
            </v:group>
            <v:group style="position:absolute;left:8572;top:7614;width:10;height:30" coordorigin="8572,7614" coordsize="10,30">
              <v:shape style="position:absolute;left:8572;top:7614;width:10;height:30" coordorigin="8572,7614" coordsize="10,30" path="m8572,7629l8582,7629e" filled="false" stroked="true" strokeweight="1.598pt" strokecolor="#000000">
                <v:path arrowok="t"/>
              </v:shape>
            </v:group>
            <v:group style="position:absolute;left:8572;top:7664;width:10;height:30" coordorigin="8572,7664" coordsize="10,30">
              <v:shape style="position:absolute;left:8572;top:7664;width:10;height:30" coordorigin="8572,7664" coordsize="10,30" path="m8572,7679l8582,7679e" filled="false" stroked="true" strokeweight="1.598pt" strokecolor="#000000">
                <v:path arrowok="t"/>
              </v:shape>
            </v:group>
            <v:group style="position:absolute;left:8572;top:7714;width:10;height:30" coordorigin="8572,7714" coordsize="10,30">
              <v:shape style="position:absolute;left:8572;top:7714;width:10;height:30" coordorigin="8572,7714" coordsize="10,30" path="m8572,7729l8582,7729e" filled="false" stroked="true" strokeweight="1.599pt" strokecolor="#000000">
                <v:path arrowok="t"/>
              </v:shape>
            </v:group>
            <v:group style="position:absolute;left:8572;top:7764;width:10;height:30" coordorigin="8572,7764" coordsize="10,30">
              <v:shape style="position:absolute;left:8572;top:7764;width:10;height:30" coordorigin="8572,7764" coordsize="10,30" path="m8572,7779l8582,7779e" filled="false" stroked="true" strokeweight="1.599pt" strokecolor="#000000">
                <v:path arrowok="t"/>
              </v:shape>
            </v:group>
            <v:group style="position:absolute;left:8572;top:7814;width:10;height:30" coordorigin="8572,7814" coordsize="10,30">
              <v:shape style="position:absolute;left:8572;top:7814;width:10;height:30" coordorigin="8572,7814" coordsize="10,30" path="m8572,7829l8582,7829e" filled="false" stroked="true" strokeweight="1.599pt" strokecolor="#000000">
                <v:path arrowok="t"/>
              </v:shape>
            </v:group>
            <v:group style="position:absolute;left:8572;top:7864;width:10;height:30" coordorigin="8572,7864" coordsize="10,30">
              <v:shape style="position:absolute;left:8572;top:7864;width:10;height:30" coordorigin="8572,7864" coordsize="10,30" path="m8572,7879l8582,7879e" filled="false" stroked="true" strokeweight="1.599pt" strokecolor="#000000">
                <v:path arrowok="t"/>
              </v:shape>
            </v:group>
            <v:group style="position:absolute;left:8572;top:7914;width:10;height:30" coordorigin="8572,7914" coordsize="10,30">
              <v:shape style="position:absolute;left:8572;top:7914;width:10;height:30" coordorigin="8572,7914" coordsize="10,30" path="m8572,7929l8582,7929e" filled="false" stroked="true" strokeweight="1.599pt" strokecolor="#000000">
                <v:path arrowok="t"/>
              </v:shape>
            </v:group>
            <v:group style="position:absolute;left:8572;top:7964;width:10;height:30" coordorigin="8572,7964" coordsize="10,30">
              <v:shape style="position:absolute;left:8572;top:7964;width:10;height:30" coordorigin="8572,7964" coordsize="10,30" path="m8572,7979l8582,7979e" filled="false" stroked="true" strokeweight="1.599pt" strokecolor="#000000">
                <v:path arrowok="t"/>
              </v:shape>
            </v:group>
            <v:group style="position:absolute;left:8572;top:8014;width:10;height:30" coordorigin="8572,8014" coordsize="10,30">
              <v:shape style="position:absolute;left:8572;top:8014;width:10;height:30" coordorigin="8572,8014" coordsize="10,30" path="m8572,8029l8582,8029e" filled="false" stroked="true" strokeweight="1.599pt" strokecolor="#000000">
                <v:path arrowok="t"/>
              </v:shape>
            </v:group>
            <v:group style="position:absolute;left:8572;top:8064;width:10;height:30" coordorigin="8572,8064" coordsize="10,30">
              <v:shape style="position:absolute;left:8572;top:8064;width:10;height:30" coordorigin="8572,8064" coordsize="10,30" path="m8572,8079l8582,8079e" filled="false" stroked="true" strokeweight="1.599pt" strokecolor="#000000">
                <v:path arrowok="t"/>
              </v:shape>
            </v:group>
            <v:group style="position:absolute;left:8572;top:8114;width:10;height:30" coordorigin="8572,8114" coordsize="10,30">
              <v:shape style="position:absolute;left:8572;top:8114;width:10;height:30" coordorigin="8572,8114" coordsize="10,30" path="m8572,8129l8582,8129e" filled="false" stroked="true" strokeweight="1.599pt" strokecolor="#000000">
                <v:path arrowok="t"/>
              </v:shape>
            </v:group>
            <v:group style="position:absolute;left:8572;top:8164;width:10;height:30" coordorigin="8572,8164" coordsize="10,30">
              <v:shape style="position:absolute;left:8572;top:8164;width:10;height:30" coordorigin="8572,8164" coordsize="10,30" path="m8572,8179l8582,8179e" filled="false" stroked="true" strokeweight="1.599pt" strokecolor="#000000">
                <v:path arrowok="t"/>
              </v:shape>
            </v:group>
            <v:group style="position:absolute;left:8572;top:8214;width:10;height:30" coordorigin="8572,8214" coordsize="10,30">
              <v:shape style="position:absolute;left:8572;top:8214;width:10;height:30" coordorigin="8572,8214" coordsize="10,30" path="m8572,8229l8582,8229e" filled="false" stroked="true" strokeweight="1.599pt" strokecolor="#000000">
                <v:path arrowok="t"/>
              </v:shape>
            </v:group>
            <v:group style="position:absolute;left:8572;top:8264;width:10;height:30" coordorigin="8572,8264" coordsize="10,30">
              <v:shape style="position:absolute;left:8572;top:8264;width:10;height:30" coordorigin="8572,8264" coordsize="10,30" path="m8572,8279l8582,8279e" filled="false" stroked="true" strokeweight="1.599pt" strokecolor="#000000">
                <v:path arrowok="t"/>
              </v:shape>
            </v:group>
            <v:group style="position:absolute;left:8572;top:8329;width:10;height:2" coordorigin="8572,8329" coordsize="10,2">
              <v:shape style="position:absolute;left:8572;top:8329;width:10;height:2" coordorigin="8572,8329" coordsize="10,0" path="m8572,8329l8582,8329e" filled="false" stroked="true" strokeweight="1.598pt" strokecolor="#000000">
                <v:path arrowok="t"/>
              </v:shape>
            </v:group>
            <v:group style="position:absolute;left:11203;top:6515;width:10;height:30" coordorigin="11203,6515" coordsize="10,30">
              <v:shape style="position:absolute;left:11203;top:6515;width:10;height:30" coordorigin="11203,6515" coordsize="10,30" path="m11203,6530l11213,6530e" filled="false" stroked="true" strokeweight="1.599pt" strokecolor="#000000">
                <v:path arrowok="t"/>
              </v:shape>
            </v:group>
            <v:group style="position:absolute;left:11203;top:6565;width:10;height:30" coordorigin="11203,6565" coordsize="10,30">
              <v:shape style="position:absolute;left:11203;top:6565;width:10;height:30" coordorigin="11203,6565" coordsize="10,30" path="m11203,6580l11213,6580e" filled="false" stroked="true" strokeweight="1.599pt" strokecolor="#000000">
                <v:path arrowok="t"/>
              </v:shape>
            </v:group>
            <v:group style="position:absolute;left:11203;top:6615;width:10;height:30" coordorigin="11203,6615" coordsize="10,30">
              <v:shape style="position:absolute;left:11203;top:6615;width:10;height:30" coordorigin="11203,6615" coordsize="10,30" path="m11203,6630l11213,6630e" filled="false" stroked="true" strokeweight="1.599pt" strokecolor="#000000">
                <v:path arrowok="t"/>
              </v:shape>
            </v:group>
            <v:group style="position:absolute;left:11203;top:6665;width:10;height:30" coordorigin="11203,6665" coordsize="10,30">
              <v:shape style="position:absolute;left:11203;top:6665;width:10;height:30" coordorigin="11203,6665" coordsize="10,30" path="m11203,6680l11213,6680e" filled="false" stroked="true" strokeweight="1.598pt" strokecolor="#000000">
                <v:path arrowok="t"/>
              </v:shape>
            </v:group>
            <v:group style="position:absolute;left:11203;top:6715;width:10;height:30" coordorigin="11203,6715" coordsize="10,30">
              <v:shape style="position:absolute;left:11203;top:6715;width:10;height:30" coordorigin="11203,6715" coordsize="10,30" path="m11203,6730l11213,6730e" filled="false" stroked="true" strokeweight="1.598pt" strokecolor="#000000">
                <v:path arrowok="t"/>
              </v:shape>
            </v:group>
            <v:group style="position:absolute;left:11203;top:6765;width:10;height:30" coordorigin="11203,6765" coordsize="10,30">
              <v:shape style="position:absolute;left:11203;top:6765;width:10;height:30" coordorigin="11203,6765" coordsize="10,30" path="m11203,6780l11213,6780e" filled="false" stroked="true" strokeweight="1.599pt" strokecolor="#000000">
                <v:path arrowok="t"/>
              </v:shape>
            </v:group>
            <v:group style="position:absolute;left:11203;top:6815;width:10;height:30" coordorigin="11203,6815" coordsize="10,30">
              <v:shape style="position:absolute;left:11203;top:6815;width:10;height:30" coordorigin="11203,6815" coordsize="10,30" path="m11203,6830l11213,6830e" filled="false" stroked="true" strokeweight="1.599pt" strokecolor="#000000">
                <v:path arrowok="t"/>
              </v:shape>
            </v:group>
            <v:group style="position:absolute;left:11203;top:6865;width:10;height:30" coordorigin="11203,6865" coordsize="10,30">
              <v:shape style="position:absolute;left:11203;top:6865;width:10;height:30" coordorigin="11203,6865" coordsize="10,30" path="m11203,6880l11213,6880e" filled="false" stroked="true" strokeweight="1.599pt" strokecolor="#000000">
                <v:path arrowok="t"/>
              </v:shape>
            </v:group>
            <v:group style="position:absolute;left:11203;top:6915;width:10;height:30" coordorigin="11203,6915" coordsize="10,30">
              <v:shape style="position:absolute;left:11203;top:6915;width:10;height:30" coordorigin="11203,6915" coordsize="10,30" path="m11203,6930l11213,6930e" filled="false" stroked="true" strokeweight="1.599pt" strokecolor="#000000">
                <v:path arrowok="t"/>
              </v:shape>
            </v:group>
            <v:group style="position:absolute;left:11203;top:6965;width:10;height:30" coordorigin="11203,6965" coordsize="10,30">
              <v:shape style="position:absolute;left:11203;top:6965;width:10;height:30" coordorigin="11203,6965" coordsize="10,30" path="m11203,6980l11213,6980e" filled="false" stroked="true" strokeweight="1.599pt" strokecolor="#000000">
                <v:path arrowok="t"/>
              </v:shape>
            </v:group>
            <v:group style="position:absolute;left:11203;top:7015;width:10;height:30" coordorigin="11203,7015" coordsize="10,30">
              <v:shape style="position:absolute;left:11203;top:7015;width:10;height:30" coordorigin="11203,7015" coordsize="10,30" path="m11203,7030l11213,7030e" filled="false" stroked="true" strokeweight="1.599pt" strokecolor="#000000">
                <v:path arrowok="t"/>
              </v:shape>
            </v:group>
            <v:group style="position:absolute;left:11203;top:7065;width:10;height:30" coordorigin="11203,7065" coordsize="10,30">
              <v:shape style="position:absolute;left:11203;top:7065;width:10;height:30" coordorigin="11203,7065" coordsize="10,30" path="m11203,7080l11213,7080e" filled="false" stroked="true" strokeweight="1.599pt" strokecolor="#000000">
                <v:path arrowok="t"/>
              </v:shape>
            </v:group>
            <v:group style="position:absolute;left:11203;top:7115;width:10;height:30" coordorigin="11203,7115" coordsize="10,30">
              <v:shape style="position:absolute;left:11203;top:7115;width:10;height:30" coordorigin="11203,7115" coordsize="10,30" path="m11203,7130l11213,7130e" filled="false" stroked="true" strokeweight="1.599pt" strokecolor="#000000">
                <v:path arrowok="t"/>
              </v:shape>
            </v:group>
            <v:group style="position:absolute;left:11203;top:7165;width:10;height:30" coordorigin="11203,7165" coordsize="10,30">
              <v:shape style="position:absolute;left:11203;top:7165;width:10;height:30" coordorigin="11203,7165" coordsize="10,30" path="m11203,7180l11213,7180e" filled="false" stroked="true" strokeweight="1.599pt" strokecolor="#000000">
                <v:path arrowok="t"/>
              </v:shape>
            </v:group>
            <v:group style="position:absolute;left:11203;top:7215;width:10;height:30" coordorigin="11203,7215" coordsize="10,30">
              <v:shape style="position:absolute;left:11203;top:7215;width:10;height:30" coordorigin="11203,7215" coordsize="10,30" path="m11203,7230l11213,7230e" filled="false" stroked="true" strokeweight="1.599pt" strokecolor="#000000">
                <v:path arrowok="t"/>
              </v:shape>
            </v:group>
            <v:group style="position:absolute;left:11203;top:7265;width:10;height:30" coordorigin="11203,7265" coordsize="10,30">
              <v:shape style="position:absolute;left:11203;top:7265;width:10;height:30" coordorigin="11203,7265" coordsize="10,30" path="m11203,7280l11213,7280e" filled="false" stroked="true" strokeweight="1.599pt" strokecolor="#000000">
                <v:path arrowok="t"/>
              </v:shape>
            </v:group>
            <v:group style="position:absolute;left:11203;top:7315;width:10;height:30" coordorigin="11203,7315" coordsize="10,30">
              <v:shape style="position:absolute;left:11203;top:7315;width:10;height:30" coordorigin="11203,7315" coordsize="10,30" path="m11203,7330l11213,7330e" filled="false" stroked="true" strokeweight="1.599pt" strokecolor="#000000">
                <v:path arrowok="t"/>
              </v:shape>
            </v:group>
            <v:group style="position:absolute;left:11203;top:7364;width:10;height:30" coordorigin="11203,7364" coordsize="10,30">
              <v:shape style="position:absolute;left:11203;top:7364;width:10;height:30" coordorigin="11203,7364" coordsize="10,30" path="m11203,7379l11213,7379e" filled="false" stroked="true" strokeweight="1.599pt" strokecolor="#000000">
                <v:path arrowok="t"/>
              </v:shape>
            </v:group>
            <v:group style="position:absolute;left:11203;top:7414;width:10;height:30" coordorigin="11203,7414" coordsize="10,30">
              <v:shape style="position:absolute;left:11203;top:7414;width:10;height:30" coordorigin="11203,7414" coordsize="10,30" path="m11203,7429l11213,7429e" filled="false" stroked="true" strokeweight="1.599pt" strokecolor="#000000">
                <v:path arrowok="t"/>
              </v:shape>
            </v:group>
            <v:group style="position:absolute;left:11203;top:7464;width:10;height:30" coordorigin="11203,7464" coordsize="10,30">
              <v:shape style="position:absolute;left:11203;top:7464;width:10;height:30" coordorigin="11203,7464" coordsize="10,30" path="m11203,7479l11213,7479e" filled="false" stroked="true" strokeweight="1.599pt" strokecolor="#000000">
                <v:path arrowok="t"/>
              </v:shape>
            </v:group>
            <v:group style="position:absolute;left:11203;top:7514;width:10;height:30" coordorigin="11203,7514" coordsize="10,30">
              <v:shape style="position:absolute;left:11203;top:7514;width:10;height:30" coordorigin="11203,7514" coordsize="10,30" path="m11203,7529l11213,7529e" filled="false" stroked="true" strokeweight="1.599pt" strokecolor="#000000">
                <v:path arrowok="t"/>
              </v:shape>
            </v:group>
            <v:group style="position:absolute;left:11203;top:7564;width:10;height:30" coordorigin="11203,7564" coordsize="10,30">
              <v:shape style="position:absolute;left:11203;top:7564;width:10;height:30" coordorigin="11203,7564" coordsize="10,30" path="m11203,7579l11213,7579e" filled="false" stroked="true" strokeweight="1.599pt" strokecolor="#000000">
                <v:path arrowok="t"/>
              </v:shape>
            </v:group>
            <v:group style="position:absolute;left:11203;top:7614;width:10;height:30" coordorigin="11203,7614" coordsize="10,30">
              <v:shape style="position:absolute;left:11203;top:7614;width:10;height:30" coordorigin="11203,7614" coordsize="10,30" path="m11203,7629l11213,7629e" filled="false" stroked="true" strokeweight="1.598pt" strokecolor="#000000">
                <v:path arrowok="t"/>
              </v:shape>
            </v:group>
            <v:group style="position:absolute;left:11203;top:7664;width:10;height:30" coordorigin="11203,7664" coordsize="10,30">
              <v:shape style="position:absolute;left:11203;top:7664;width:10;height:30" coordorigin="11203,7664" coordsize="10,30" path="m11203,7679l11213,7679e" filled="false" stroked="true" strokeweight="1.598pt" strokecolor="#000000">
                <v:path arrowok="t"/>
              </v:shape>
            </v:group>
            <v:group style="position:absolute;left:11203;top:7714;width:10;height:30" coordorigin="11203,7714" coordsize="10,30">
              <v:shape style="position:absolute;left:11203;top:7714;width:10;height:30" coordorigin="11203,7714" coordsize="10,30" path="m11203,7729l11213,7729e" filled="false" stroked="true" strokeweight="1.599pt" strokecolor="#000000">
                <v:path arrowok="t"/>
              </v:shape>
            </v:group>
            <v:group style="position:absolute;left:11203;top:7764;width:10;height:30" coordorigin="11203,7764" coordsize="10,30">
              <v:shape style="position:absolute;left:11203;top:7764;width:10;height:30" coordorigin="11203,7764" coordsize="10,30" path="m11203,7779l11213,7779e" filled="false" stroked="true" strokeweight="1.599pt" strokecolor="#000000">
                <v:path arrowok="t"/>
              </v:shape>
            </v:group>
            <v:group style="position:absolute;left:11203;top:7814;width:10;height:30" coordorigin="11203,7814" coordsize="10,30">
              <v:shape style="position:absolute;left:11203;top:7814;width:10;height:30" coordorigin="11203,7814" coordsize="10,30" path="m11203,7829l11213,7829e" filled="false" stroked="true" strokeweight="1.599pt" strokecolor="#000000">
                <v:path arrowok="t"/>
              </v:shape>
            </v:group>
            <v:group style="position:absolute;left:11203;top:7864;width:10;height:30" coordorigin="11203,7864" coordsize="10,30">
              <v:shape style="position:absolute;left:11203;top:7864;width:10;height:30" coordorigin="11203,7864" coordsize="10,30" path="m11203,7879l11213,7879e" filled="false" stroked="true" strokeweight="1.599pt" strokecolor="#000000">
                <v:path arrowok="t"/>
              </v:shape>
            </v:group>
            <v:group style="position:absolute;left:11203;top:7914;width:10;height:30" coordorigin="11203,7914" coordsize="10,30">
              <v:shape style="position:absolute;left:11203;top:7914;width:10;height:30" coordorigin="11203,7914" coordsize="10,30" path="m11203,7929l11213,7929e" filled="false" stroked="true" strokeweight="1.599pt" strokecolor="#000000">
                <v:path arrowok="t"/>
              </v:shape>
            </v:group>
            <v:group style="position:absolute;left:11203;top:7964;width:10;height:30" coordorigin="11203,7964" coordsize="10,30">
              <v:shape style="position:absolute;left:11203;top:7964;width:10;height:30" coordorigin="11203,7964" coordsize="10,30" path="m11203,7979l11213,7979e" filled="false" stroked="true" strokeweight="1.599pt" strokecolor="#000000">
                <v:path arrowok="t"/>
              </v:shape>
            </v:group>
            <v:group style="position:absolute;left:11203;top:8014;width:10;height:30" coordorigin="11203,8014" coordsize="10,30">
              <v:shape style="position:absolute;left:11203;top:8014;width:10;height:30" coordorigin="11203,8014" coordsize="10,30" path="m11203,8029l11213,8029e" filled="false" stroked="true" strokeweight="1.599pt" strokecolor="#000000">
                <v:path arrowok="t"/>
              </v:shape>
            </v:group>
            <v:group style="position:absolute;left:11203;top:8064;width:10;height:30" coordorigin="11203,8064" coordsize="10,30">
              <v:shape style="position:absolute;left:11203;top:8064;width:10;height:30" coordorigin="11203,8064" coordsize="10,30" path="m11203,8079l11213,8079e" filled="false" stroked="true" strokeweight="1.599pt" strokecolor="#000000">
                <v:path arrowok="t"/>
              </v:shape>
            </v:group>
            <v:group style="position:absolute;left:11203;top:8114;width:10;height:30" coordorigin="11203,8114" coordsize="10,30">
              <v:shape style="position:absolute;left:11203;top:8114;width:10;height:30" coordorigin="11203,8114" coordsize="10,30" path="m11203,8129l11213,8129e" filled="false" stroked="true" strokeweight="1.599pt" strokecolor="#000000">
                <v:path arrowok="t"/>
              </v:shape>
            </v:group>
            <v:group style="position:absolute;left:11203;top:8164;width:10;height:30" coordorigin="11203,8164" coordsize="10,30">
              <v:shape style="position:absolute;left:11203;top:8164;width:10;height:30" coordorigin="11203,8164" coordsize="10,30" path="m11203,8179l11213,8179e" filled="false" stroked="true" strokeweight="1.599pt" strokecolor="#000000">
                <v:path arrowok="t"/>
              </v:shape>
            </v:group>
            <v:group style="position:absolute;left:11203;top:8214;width:10;height:30" coordorigin="11203,8214" coordsize="10,30">
              <v:shape style="position:absolute;left:11203;top:8214;width:10;height:30" coordorigin="11203,8214" coordsize="10,30" path="m11203,8229l11213,8229e" filled="false" stroked="true" strokeweight="1.599pt" strokecolor="#000000">
                <v:path arrowok="t"/>
              </v:shape>
            </v:group>
            <v:group style="position:absolute;left:11203;top:8264;width:10;height:30" coordorigin="11203,8264" coordsize="10,30">
              <v:shape style="position:absolute;left:11203;top:8264;width:10;height:30" coordorigin="11203,8264" coordsize="10,30" path="m11203,8279l11213,8279e" filled="false" stroked="true" strokeweight="1.599pt" strokecolor="#000000">
                <v:path arrowok="t"/>
              </v:shape>
            </v:group>
            <v:group style="position:absolute;left:11203;top:8329;width:10;height:2" coordorigin="11203,8329" coordsize="10,2">
              <v:shape style="position:absolute;left:11203;top:8329;width:10;height:2" coordorigin="11203,8329" coordsize="10,0" path="m11203,8329l11213,8329e" filled="false" stroked="true" strokeweight="1.598pt" strokecolor="#000000">
                <v:path arrowok="t"/>
              </v:shape>
            </v:group>
            <v:group style="position:absolute;left:3251;top:8324;width:30;height:10" coordorigin="3251,8324" coordsize="30,10">
              <v:shape style="position:absolute;left:3251;top:8324;width:30;height:10" coordorigin="3251,8324" coordsize="30,10" path="m3251,8329l3281,8329e" filled="false" stroked="true" strokeweight=".599pt" strokecolor="#000000">
                <v:path arrowok="t"/>
              </v:shape>
            </v:group>
            <v:group style="position:absolute;left:3202;top:8324;width:30;height:10" coordorigin="3202,8324" coordsize="30,10">
              <v:shape style="position:absolute;left:3202;top:8324;width:30;height:10" coordorigin="3202,8324" coordsize="30,10" path="m3202,8329l3231,8329e" filled="false" stroked="true" strokeweight=".599pt" strokecolor="#000000">
                <v:path arrowok="t"/>
              </v:shape>
            </v:group>
            <v:group style="position:absolute;left:3152;top:8324;width:30;height:10" coordorigin="3152,8324" coordsize="30,10">
              <v:shape style="position:absolute;left:3152;top:8324;width:30;height:10" coordorigin="3152,8324" coordsize="30,10" path="m3152,8329l3182,8329e" filled="false" stroked="true" strokeweight=".599pt" strokecolor="#000000">
                <v:path arrowok="t"/>
              </v:shape>
            </v:group>
            <v:group style="position:absolute;left:3102;top:8324;width:30;height:10" coordorigin="3102,8324" coordsize="30,10">
              <v:shape style="position:absolute;left:3102;top:8324;width:30;height:10" coordorigin="3102,8324" coordsize="30,10" path="m3102,8329l3132,8329e" filled="false" stroked="true" strokeweight=".599pt" strokecolor="#000000">
                <v:path arrowok="t"/>
              </v:shape>
            </v:group>
            <v:group style="position:absolute;left:3053;top:8324;width:30;height:10" coordorigin="3053,8324" coordsize="30,10">
              <v:shape style="position:absolute;left:3053;top:8324;width:30;height:10" coordorigin="3053,8324" coordsize="30,10" path="m3053,8329l3083,8329e" filled="false" stroked="true" strokeweight=".599pt" strokecolor="#000000">
                <v:path arrowok="t"/>
              </v:shape>
            </v:group>
            <v:group style="position:absolute;left:3003;top:8324;width:30;height:10" coordorigin="3003,8324" coordsize="30,10">
              <v:shape style="position:absolute;left:3003;top:8324;width:30;height:10" coordorigin="3003,8324" coordsize="30,10" path="m3003,8329l3033,8329e" filled="false" stroked="true" strokeweight=".599pt" strokecolor="#000000">
                <v:path arrowok="t"/>
              </v:shape>
            </v:group>
            <v:group style="position:absolute;left:2954;top:8324;width:30;height:10" coordorigin="2954,8324" coordsize="30,10">
              <v:shape style="position:absolute;left:2954;top:8324;width:30;height:10" coordorigin="2954,8324" coordsize="30,10" path="m2954,8329l2983,8329e" filled="false" stroked="true" strokeweight=".599pt" strokecolor="#000000">
                <v:path arrowok="t"/>
              </v:shape>
            </v:group>
            <v:group style="position:absolute;left:2904;top:8324;width:30;height:10" coordorigin="2904,8324" coordsize="30,10">
              <v:shape style="position:absolute;left:2904;top:8324;width:30;height:10" coordorigin="2904,8324" coordsize="30,10" path="m2904,8329l2934,8329e" filled="false" stroked="true" strokeweight=".599pt" strokecolor="#000000">
                <v:path arrowok="t"/>
              </v:shape>
            </v:group>
            <v:group style="position:absolute;left:2854;top:8324;width:30;height:10" coordorigin="2854,8324" coordsize="30,10">
              <v:shape style="position:absolute;left:2854;top:8324;width:30;height:10" coordorigin="2854,8324" coordsize="30,10" path="m2854,8329l2884,8329e" filled="false" stroked="true" strokeweight=".599pt" strokecolor="#000000">
                <v:path arrowok="t"/>
              </v:shape>
            </v:group>
            <v:group style="position:absolute;left:2805;top:8324;width:30;height:10" coordorigin="2805,8324" coordsize="30,10">
              <v:shape style="position:absolute;left:2805;top:8324;width:30;height:10" coordorigin="2805,8324" coordsize="30,10" path="m2805,8329l2834,8329e" filled="false" stroked="true" strokeweight=".599pt" strokecolor="#000000">
                <v:path arrowok="t"/>
              </v:shape>
            </v:group>
            <v:group style="position:absolute;left:2755;top:8324;width:30;height:10" coordorigin="2755,8324" coordsize="30,10">
              <v:shape style="position:absolute;left:2755;top:8324;width:30;height:10" coordorigin="2755,8324" coordsize="30,10" path="m2755,8329l2785,8329e" filled="false" stroked="true" strokeweight=".599pt" strokecolor="#000000">
                <v:path arrowok="t"/>
              </v:shape>
            </v:group>
            <v:group style="position:absolute;left:2705;top:8324;width:30;height:10" coordorigin="2705,8324" coordsize="30,10">
              <v:shape style="position:absolute;left:2705;top:8324;width:30;height:10" coordorigin="2705,8324" coordsize="30,10" path="m2705,8329l2735,8329e" filled="false" stroked="true" strokeweight=".599pt" strokecolor="#000000">
                <v:path arrowok="t"/>
              </v:shape>
            </v:group>
            <v:group style="position:absolute;left:2656;top:8324;width:30;height:10" coordorigin="2656,8324" coordsize="30,10">
              <v:shape style="position:absolute;left:2656;top:8324;width:30;height:10" coordorigin="2656,8324" coordsize="30,10" path="m2656,8329l2686,8329e" filled="false" stroked="true" strokeweight=".599pt" strokecolor="#000000">
                <v:path arrowok="t"/>
              </v:shape>
            </v:group>
            <v:group style="position:absolute;left:2606;top:8324;width:30;height:10" coordorigin="2606,8324" coordsize="30,10">
              <v:shape style="position:absolute;left:2606;top:8324;width:30;height:10" coordorigin="2606,8324" coordsize="30,10" path="m2606,8329l2636,8329e" filled="false" stroked="true" strokeweight=".599pt" strokecolor="#000000">
                <v:path arrowok="t"/>
              </v:shape>
            </v:group>
            <v:group style="position:absolute;left:2556;top:8324;width:30;height:10" coordorigin="2556,8324" coordsize="30,10">
              <v:shape style="position:absolute;left:2556;top:8324;width:30;height:10" coordorigin="2556,8324" coordsize="30,10" path="m2556,8329l2586,8329e" filled="false" stroked="true" strokeweight=".599pt" strokecolor="#000000">
                <v:path arrowok="t"/>
              </v:shape>
            </v:group>
            <v:group style="position:absolute;left:2507;top:8324;width:30;height:10" coordorigin="2507,8324" coordsize="30,10">
              <v:shape style="position:absolute;left:2507;top:8324;width:30;height:10" coordorigin="2507,8324" coordsize="30,10" path="m2507,8329l2537,8329e" filled="false" stroked="true" strokeweight=".599pt" strokecolor="#000000">
                <v:path arrowok="t"/>
              </v:shape>
            </v:group>
            <v:group style="position:absolute;left:2457;top:8324;width:30;height:10" coordorigin="2457,8324" coordsize="30,10">
              <v:shape style="position:absolute;left:2457;top:8324;width:30;height:10" coordorigin="2457,8324" coordsize="30,10" path="m2457,8329l2487,8329e" filled="false" stroked="true" strokeweight=".599pt" strokecolor="#000000">
                <v:path arrowok="t"/>
              </v:shape>
            </v:group>
            <v:group style="position:absolute;left:2408;top:8324;width:30;height:10" coordorigin="2408,8324" coordsize="30,10">
              <v:shape style="position:absolute;left:2408;top:8324;width:30;height:10" coordorigin="2408,8324" coordsize="30,10" path="m2408,8329l2437,8329e" filled="false" stroked="true" strokeweight=".599pt" strokecolor="#000000">
                <v:path arrowok="t"/>
              </v:shape>
            </v:group>
            <v:group style="position:absolute;left:2358;top:8324;width:30;height:10" coordorigin="2358,8324" coordsize="30,10">
              <v:shape style="position:absolute;left:2358;top:8324;width:30;height:10" coordorigin="2358,8324" coordsize="30,10" path="m2358,8329l2388,8329e" filled="false" stroked="true" strokeweight=".599pt" strokecolor="#000000">
                <v:path arrowok="t"/>
              </v:shape>
            </v:group>
            <v:group style="position:absolute;left:2308;top:8324;width:30;height:10" coordorigin="2308,8324" coordsize="30,10">
              <v:shape style="position:absolute;left:2308;top:8324;width:30;height:10" coordorigin="2308,8324" coordsize="30,10" path="m2308,8329l2338,8329e" filled="false" stroked="true" strokeweight=".599pt" strokecolor="#000000">
                <v:path arrowok="t"/>
              </v:shape>
            </v:group>
            <v:group style="position:absolute;left:2259;top:8324;width:30;height:10" coordorigin="2259,8324" coordsize="30,10">
              <v:shape style="position:absolute;left:2259;top:8324;width:30;height:10" coordorigin="2259,8324" coordsize="30,10" path="m2259,8329l2288,8329e" filled="false" stroked="true" strokeweight=".599pt" strokecolor="#000000">
                <v:path arrowok="t"/>
              </v:shape>
            </v:group>
            <v:group style="position:absolute;left:2209;top:8324;width:30;height:10" coordorigin="2209,8324" coordsize="30,10">
              <v:shape style="position:absolute;left:2209;top:8324;width:30;height:10" coordorigin="2209,8324" coordsize="30,10" path="m2209,8329l2239,8329e" filled="false" stroked="true" strokeweight=".599pt" strokecolor="#000000">
                <v:path arrowok="t"/>
              </v:shape>
            </v:group>
            <v:group style="position:absolute;left:2159;top:8324;width:30;height:10" coordorigin="2159,8324" coordsize="30,10">
              <v:shape style="position:absolute;left:2159;top:8324;width:30;height:10" coordorigin="2159,8324" coordsize="30,10" path="m2159,8329l2189,8329e" filled="false" stroked="true" strokeweight=".599pt" strokecolor="#000000">
                <v:path arrowok="t"/>
              </v:shape>
            </v:group>
            <v:group style="position:absolute;left:2110;top:8324;width:30;height:10" coordorigin="2110,8324" coordsize="30,10">
              <v:shape style="position:absolute;left:2110;top:8324;width:30;height:10" coordorigin="2110,8324" coordsize="30,10" path="m2110,8329l2140,8329e" filled="false" stroked="true" strokeweight=".599pt" strokecolor="#000000">
                <v:path arrowok="t"/>
              </v:shape>
            </v:group>
            <v:group style="position:absolute;left:2060;top:8324;width:30;height:10" coordorigin="2060,8324" coordsize="30,10">
              <v:shape style="position:absolute;left:2060;top:8324;width:30;height:10" coordorigin="2060,8324" coordsize="30,10" path="m2060,8329l2090,8329e" filled="false" stroked="true" strokeweight=".599pt" strokecolor="#000000">
                <v:path arrowok="t"/>
              </v:shape>
            </v:group>
            <v:group style="position:absolute;left:2011;top:8324;width:30;height:10" coordorigin="2011,8324" coordsize="30,10">
              <v:shape style="position:absolute;left:2011;top:8324;width:30;height:10" coordorigin="2011,8324" coordsize="30,10" path="m2011,8329l2040,8329e" filled="false" stroked="true" strokeweight=".599pt" strokecolor="#000000">
                <v:path arrowok="t"/>
              </v:shape>
            </v:group>
            <v:group style="position:absolute;left:1961;top:8324;width:30;height:10" coordorigin="1961,8324" coordsize="30,10">
              <v:shape style="position:absolute;left:1961;top:8324;width:30;height:10" coordorigin="1961,8324" coordsize="30,10" path="m1961,8329l1991,8329e" filled="false" stroked="true" strokeweight=".599pt" strokecolor="#000000">
                <v:path arrowok="t"/>
              </v:shape>
            </v:group>
            <v:group style="position:absolute;left:1911;top:8324;width:30;height:10" coordorigin="1911,8324" coordsize="30,10">
              <v:shape style="position:absolute;left:1911;top:8324;width:30;height:10" coordorigin="1911,8324" coordsize="30,10" path="m1911,8329l1941,8329e" filled="false" stroked="true" strokeweight=".599pt" strokecolor="#000000">
                <v:path arrowok="t"/>
              </v:shape>
            </v:group>
            <v:group style="position:absolute;left:1862;top:8324;width:30;height:10" coordorigin="1862,8324" coordsize="30,10">
              <v:shape style="position:absolute;left:1862;top:8324;width:30;height:10" coordorigin="1862,8324" coordsize="30,10" path="m1862,8329l1891,8329e" filled="false" stroked="true" strokeweight=".599pt" strokecolor="#000000">
                <v:path arrowok="t"/>
              </v:shape>
            </v:group>
            <v:group style="position:absolute;left:1812;top:8324;width:30;height:10" coordorigin="1812,8324" coordsize="30,10">
              <v:shape style="position:absolute;left:1812;top:8324;width:30;height:10" coordorigin="1812,8324" coordsize="30,10" path="m1812,8329l1842,8329e" filled="false" stroked="true" strokeweight=".599pt" strokecolor="#000000">
                <v:path arrowok="t"/>
              </v:shape>
            </v:group>
            <v:group style="position:absolute;left:1762;top:8324;width:30;height:10" coordorigin="1762,8324" coordsize="30,10">
              <v:shape style="position:absolute;left:1762;top:8324;width:30;height:10" coordorigin="1762,8324" coordsize="30,10" path="m1762,8329l1792,8329e" filled="false" stroked="true" strokeweight=".599pt" strokecolor="#000000">
                <v:path arrowok="t"/>
              </v:shape>
            </v:group>
            <v:group style="position:absolute;left:1713;top:8324;width:30;height:10" coordorigin="1713,8324" coordsize="30,10">
              <v:shape style="position:absolute;left:1713;top:8324;width:30;height:10" coordorigin="1713,8324" coordsize="30,10" path="m1713,8329l1743,8329e" filled="false" stroked="true" strokeweight=".599pt" strokecolor="#000000">
                <v:path arrowok="t"/>
              </v:shape>
            </v:group>
            <v:group style="position:absolute;left:1663;top:8324;width:30;height:10" coordorigin="1663,8324" coordsize="30,10">
              <v:shape style="position:absolute;left:1663;top:8324;width:30;height:10" coordorigin="1663,8324" coordsize="30,10" path="m1663,8329l1693,8329e" filled="false" stroked="true" strokeweight=".599pt" strokecolor="#000000">
                <v:path arrowok="t"/>
              </v:shape>
            </v:group>
            <v:group style="position:absolute;left:1613;top:8324;width:30;height:10" coordorigin="1613,8324" coordsize="30,10">
              <v:shape style="position:absolute;left:1613;top:8324;width:30;height:10" coordorigin="1613,8324" coordsize="30,10" path="m1613,8329l1643,8329e" filled="false" stroked="true" strokeweight=".599pt" strokecolor="#000000">
                <v:path arrowok="t"/>
              </v:shape>
            </v:group>
            <v:group style="position:absolute;left:1564;top:8324;width:30;height:10" coordorigin="1564,8324" coordsize="30,10">
              <v:shape style="position:absolute;left:1564;top:8324;width:30;height:10" coordorigin="1564,8324" coordsize="30,10" path="m1564,8329l1594,8329e" filled="false" stroked="true" strokeweight=".599pt" strokecolor="#000000">
                <v:path arrowok="t"/>
              </v:shape>
            </v:group>
            <v:group style="position:absolute;left:1514;top:8324;width:30;height:10" coordorigin="1514,8324" coordsize="30,10">
              <v:shape style="position:absolute;left:1514;top:8324;width:30;height:10" coordorigin="1514,8324" coordsize="30,10" path="m1514,8329l1544,8329e" filled="false" stroked="true" strokeweight=".599pt" strokecolor="#000000">
                <v:path arrowok="t"/>
              </v:shape>
            </v:group>
            <v:group style="position:absolute;left:1465;top:8324;width:30;height:10" coordorigin="1465,8324" coordsize="30,10">
              <v:shape style="position:absolute;left:1465;top:8324;width:30;height:10" coordorigin="1465,8324" coordsize="30,10" path="m1465,8329l1494,8329e" filled="false" stroked="true" strokeweight=".599pt" strokecolor="#000000">
                <v:path arrowok="t"/>
              </v:shape>
            </v:group>
            <v:group style="position:absolute;left:1415;top:8324;width:30;height:10" coordorigin="1415,8324" coordsize="30,10">
              <v:shape style="position:absolute;left:1415;top:8324;width:30;height:10" coordorigin="1415,8324" coordsize="30,10" path="m1415,8329l1445,8329e" filled="false" stroked="true" strokeweight=".599pt" strokecolor="#000000">
                <v:path arrowok="t"/>
              </v:shape>
            </v:group>
            <v:group style="position:absolute;left:1365;top:8324;width:30;height:10" coordorigin="1365,8324" coordsize="30,10">
              <v:shape style="position:absolute;left:1365;top:8324;width:30;height:10" coordorigin="1365,8324" coordsize="30,10" path="m1365,8329l1395,8329e" filled="false" stroked="true" strokeweight=".599pt" strokecolor="#000000">
                <v:path arrowok="t"/>
              </v:shape>
            </v:group>
            <v:group style="position:absolute;left:1316;top:8324;width:30;height:10" coordorigin="1316,8324" coordsize="30,10">
              <v:shape style="position:absolute;left:1316;top:8324;width:30;height:10" coordorigin="1316,8324" coordsize="30,10" path="m1316,8329l1345,8329e" filled="false" stroked="true" strokeweight=".599pt" strokecolor="#000000">
                <v:path arrowok="t"/>
              </v:shape>
            </v:group>
            <v:group style="position:absolute;left:1266;top:8324;width:30;height:10" coordorigin="1266,8324" coordsize="30,10">
              <v:shape style="position:absolute;left:1266;top:8324;width:30;height:10" coordorigin="1266,8324" coordsize="30,10" path="m1266,8329l1296,8329e" filled="false" stroked="true" strokeweight=".599pt" strokecolor="#000000">
                <v:path arrowok="t"/>
              </v:shape>
            </v:group>
            <v:group style="position:absolute;left:1216;top:8324;width:30;height:10" coordorigin="1216,8324" coordsize="30,10">
              <v:shape style="position:absolute;left:1216;top:8324;width:30;height:10" coordorigin="1216,8324" coordsize="30,10" path="m1216,8329l1246,8329e" filled="false" stroked="true" strokeweight=".599pt" strokecolor="#000000">
                <v:path arrowok="t"/>
              </v:shape>
            </v:group>
            <v:group style="position:absolute;left:1167;top:8324;width:30;height:10" coordorigin="1167,8324" coordsize="30,10">
              <v:shape style="position:absolute;left:1167;top:8324;width:30;height:10" coordorigin="1167,8324" coordsize="30,10" path="m1167,8329l1197,8329e" filled="false" stroked="true" strokeweight=".599pt" strokecolor="#000000">
                <v:path arrowok="t"/>
              </v:shape>
            </v:group>
            <v:group style="position:absolute;left:1117;top:8324;width:30;height:10" coordorigin="1117,8324" coordsize="30,10">
              <v:shape style="position:absolute;left:1117;top:8324;width:30;height:10" coordorigin="1117,8324" coordsize="30,10" path="m1117,8329l1147,8329e" filled="false" stroked="true" strokeweight=".599pt" strokecolor="#000000">
                <v:path arrowok="t"/>
              </v:shape>
            </v:group>
            <v:group style="position:absolute;left:1067;top:8324;width:30;height:10" coordorigin="1067,8324" coordsize="30,10">
              <v:shape style="position:absolute;left:1067;top:8324;width:30;height:10" coordorigin="1067,8324" coordsize="30,10" path="m1067,8329l1097,8329e" filled="false" stroked="true" strokeweight=".599pt" strokecolor="#000000">
                <v:path arrowok="t"/>
              </v:shape>
            </v:group>
            <v:group style="position:absolute;left:1018;top:8324;width:30;height:10" coordorigin="1018,8324" coordsize="30,10">
              <v:shape style="position:absolute;left:1018;top:8324;width:30;height:10" coordorigin="1018,8324" coordsize="30,10" path="m1018,8329l1048,8329e" filled="false" stroked="true" strokeweight=".599pt" strokecolor="#000000">
                <v:path arrowok="t"/>
              </v:shape>
            </v:group>
            <v:group style="position:absolute;left:968;top:8324;width:30;height:10" coordorigin="968,8324" coordsize="30,10">
              <v:shape style="position:absolute;left:968;top:8324;width:30;height:10" coordorigin="968,8324" coordsize="30,10" path="m968,8329l998,8329e" filled="false" stroked="true" strokeweight=".599pt" strokecolor="#000000">
                <v:path arrowok="t"/>
              </v:shape>
            </v:group>
            <v:group style="position:absolute;left:919;top:8324;width:30;height:10" coordorigin="919,8324" coordsize="30,10">
              <v:shape style="position:absolute;left:919;top:8324;width:30;height:10" coordorigin="919,8324" coordsize="30,10" path="m919,8329l948,8329e" filled="false" stroked="true" strokeweight=".599pt" strokecolor="#000000">
                <v:path arrowok="t"/>
              </v:shape>
            </v:group>
            <v:group style="position:absolute;left:869;top:8324;width:30;height:10" coordorigin="869,8324" coordsize="30,10">
              <v:shape style="position:absolute;left:869;top:8324;width:30;height:10" coordorigin="869,8324" coordsize="30,10" path="m869,8329l899,8329e" filled="false" stroked="true" strokeweight=".599pt" strokecolor="#000000">
                <v:path arrowok="t"/>
              </v:shape>
            </v:group>
            <v:group style="position:absolute;left:819;top:8324;width:30;height:10" coordorigin="819,8324" coordsize="30,10">
              <v:shape style="position:absolute;left:819;top:8324;width:30;height:10" coordorigin="819,8324" coordsize="30,10" path="m819,8329l849,8329e" filled="false" stroked="true" strokeweight=".599pt" strokecolor="#000000">
                <v:path arrowok="t"/>
              </v:shape>
            </v:group>
            <v:group style="position:absolute;left:770;top:8324;width:30;height:10" coordorigin="770,8324" coordsize="30,10">
              <v:shape style="position:absolute;left:770;top:8324;width:30;height:10" coordorigin="770,8324" coordsize="30,10" path="m770,8329l799,8329e" filled="false" stroked="true" strokeweight=".599pt" strokecolor="#000000">
                <v:path arrowok="t"/>
              </v:shape>
            </v:group>
            <v:group style="position:absolute;left:720;top:8324;width:30;height:10" coordorigin="720,8324" coordsize="30,10">
              <v:shape style="position:absolute;left:720;top:8324;width:30;height:10" coordorigin="720,8324" coordsize="30,10" path="m720,8329l750,8329e" filled="false" stroked="true" strokeweight=".599pt" strokecolor="#000000">
                <v:path arrowok="t"/>
              </v:shape>
            </v:group>
            <v:group style="position:absolute;left:3301;top:8324;width:15;height:10" coordorigin="3301,8324" coordsize="15,10">
              <v:shape style="position:absolute;left:3301;top:8324;width:15;height:10" coordorigin="3301,8324" coordsize="15,10" path="m3301,8329l3316,8329e" filled="false" stroked="true" strokeweight=".599pt" strokecolor="#000000">
                <v:path arrowok="t"/>
              </v:shape>
            </v:group>
            <v:group style="position:absolute;left:680;top:8329;width:20;height:2" coordorigin="680,8329" coordsize="20,2">
              <v:shape style="position:absolute;left:680;top:8329;width:20;height:2" coordorigin="680,8329" coordsize="20,0" path="m680,8329l700,8329e" filled="false" stroked="true" strokeweight=".599pt" strokecolor="#000000">
                <v:path arrowok="t"/>
              </v:shape>
            </v:group>
            <v:group style="position:absolute;left:680;top:8364;width:10;height:30" coordorigin="680,8364" coordsize="10,30">
              <v:shape style="position:absolute;left:680;top:8364;width:10;height:30" coordorigin="680,8364" coordsize="10,30" path="m680,8378l690,8378e" filled="false" stroked="true" strokeweight="1.599pt" strokecolor="#000000">
                <v:path arrowok="t"/>
              </v:shape>
            </v:group>
            <v:group style="position:absolute;left:680;top:8413;width:10;height:30" coordorigin="680,8413" coordsize="10,30">
              <v:shape style="position:absolute;left:680;top:8413;width:10;height:30" coordorigin="680,8413" coordsize="10,30" path="m680,8428l690,8428e" filled="false" stroked="true" strokeweight="1.599pt" strokecolor="#000000">
                <v:path arrowok="t"/>
              </v:shape>
            </v:group>
            <v:group style="position:absolute;left:680;top:8463;width:10;height:30" coordorigin="680,8463" coordsize="10,30">
              <v:shape style="position:absolute;left:680;top:8463;width:10;height:30" coordorigin="680,8463" coordsize="10,30" path="m680,8478l690,8478e" filled="false" stroked="true" strokeweight="1.599pt" strokecolor="#000000">
                <v:path arrowok="t"/>
              </v:shape>
            </v:group>
            <v:group style="position:absolute;left:680;top:8513;width:10;height:30" coordorigin="680,8513" coordsize="10,30">
              <v:shape style="position:absolute;left:680;top:8513;width:10;height:30" coordorigin="680,8513" coordsize="10,30" path="m680,8528l690,8528e" filled="false" stroked="true" strokeweight="1.598pt" strokecolor="#000000">
                <v:path arrowok="t"/>
              </v:shape>
            </v:group>
            <v:group style="position:absolute;left:680;top:8563;width:10;height:30" coordorigin="680,8563" coordsize="10,30">
              <v:shape style="position:absolute;left:680;top:8563;width:10;height:30" coordorigin="680,8563" coordsize="10,30" path="m680,8578l690,8578e" filled="false" stroked="true" strokeweight="1.598pt" strokecolor="#000000">
                <v:path arrowok="t"/>
              </v:shape>
            </v:group>
            <v:group style="position:absolute;left:680;top:8613;width:10;height:30" coordorigin="680,8613" coordsize="10,30">
              <v:shape style="position:absolute;left:680;top:8613;width:10;height:30" coordorigin="680,8613" coordsize="10,30" path="m680,8628l690,8628e" filled="false" stroked="true" strokeweight="1.599pt" strokecolor="#000000">
                <v:path arrowok="t"/>
              </v:shape>
            </v:group>
            <v:group style="position:absolute;left:680;top:8663;width:10;height:30" coordorigin="680,8663" coordsize="10,30">
              <v:shape style="position:absolute;left:680;top:8663;width:10;height:30" coordorigin="680,8663" coordsize="10,30" path="m680,8678l690,8678e" filled="false" stroked="true" strokeweight="1.599pt" strokecolor="#000000">
                <v:path arrowok="t"/>
              </v:shape>
            </v:group>
            <v:group style="position:absolute;left:680;top:8713;width:10;height:30" coordorigin="680,8713" coordsize="10,30">
              <v:shape style="position:absolute;left:680;top:8713;width:10;height:30" coordorigin="680,8713" coordsize="10,30" path="m680,8728l690,8728e" filled="false" stroked="true" strokeweight="1.599pt" strokecolor="#000000">
                <v:path arrowok="t"/>
              </v:shape>
            </v:group>
            <v:group style="position:absolute;left:680;top:8763;width:10;height:30" coordorigin="680,8763" coordsize="10,30">
              <v:shape style="position:absolute;left:680;top:8763;width:10;height:30" coordorigin="680,8763" coordsize="10,30" path="m680,8778l690,8778e" filled="false" stroked="true" strokeweight="1.599pt" strokecolor="#000000">
                <v:path arrowok="t"/>
              </v:shape>
            </v:group>
            <v:group style="position:absolute;left:680;top:8813;width:10;height:30" coordorigin="680,8813" coordsize="10,30">
              <v:shape style="position:absolute;left:680;top:8813;width:10;height:30" coordorigin="680,8813" coordsize="10,30" path="m680,8828l690,8828e" filled="false" stroked="true" strokeweight="1.599pt" strokecolor="#000000">
                <v:path arrowok="t"/>
              </v:shape>
            </v:group>
            <v:group style="position:absolute;left:680;top:8863;width:10;height:30" coordorigin="680,8863" coordsize="10,30">
              <v:shape style="position:absolute;left:680;top:8863;width:10;height:30" coordorigin="680,8863" coordsize="10,30" path="m680,8878l690,8878e" filled="false" stroked="true" strokeweight="1.599pt" strokecolor="#000000">
                <v:path arrowok="t"/>
              </v:shape>
            </v:group>
            <v:group style="position:absolute;left:680;top:8913;width:10;height:30" coordorigin="680,8913" coordsize="10,30">
              <v:shape style="position:absolute;left:680;top:8913;width:10;height:30" coordorigin="680,8913" coordsize="10,30" path="m680,8928l690,8928e" filled="false" stroked="true" strokeweight="1.599pt" strokecolor="#000000">
                <v:path arrowok="t"/>
              </v:shape>
            </v:group>
            <v:group style="position:absolute;left:680;top:8963;width:10;height:30" coordorigin="680,8963" coordsize="10,30">
              <v:shape style="position:absolute;left:680;top:8963;width:10;height:30" coordorigin="680,8963" coordsize="10,30" path="m680,8978l690,8978e" filled="false" stroked="true" strokeweight="1.599pt" strokecolor="#000000">
                <v:path arrowok="t"/>
              </v:shape>
            </v:group>
            <v:group style="position:absolute;left:680;top:9013;width:10;height:30" coordorigin="680,9013" coordsize="10,30">
              <v:shape style="position:absolute;left:680;top:9013;width:10;height:30" coordorigin="680,9013" coordsize="10,30" path="m680,9028l690,9028e" filled="false" stroked="true" strokeweight="1.599pt" strokecolor="#000000">
                <v:path arrowok="t"/>
              </v:shape>
            </v:group>
            <v:group style="position:absolute;left:680;top:9063;width:10;height:30" coordorigin="680,9063" coordsize="10,30">
              <v:shape style="position:absolute;left:680;top:9063;width:10;height:30" coordorigin="680,9063" coordsize="10,30" path="m680,9078l690,9078e" filled="false" stroked="true" strokeweight="1.599pt" strokecolor="#000000">
                <v:path arrowok="t"/>
              </v:shape>
            </v:group>
            <v:group style="position:absolute;left:680;top:9113;width:10;height:30" coordorigin="680,9113" coordsize="10,30">
              <v:shape style="position:absolute;left:680;top:9113;width:10;height:30" coordorigin="680,9113" coordsize="10,30" path="m680,9128l690,9128e" filled="false" stroked="true" strokeweight="1.599pt" strokecolor="#000000">
                <v:path arrowok="t"/>
              </v:shape>
            </v:group>
            <v:group style="position:absolute;left:680;top:9163;width:10;height:30" coordorigin="680,9163" coordsize="10,30">
              <v:shape style="position:absolute;left:680;top:9163;width:10;height:30" coordorigin="680,9163" coordsize="10,30" path="m680,9178l690,9178e" filled="false" stroked="true" strokeweight="1.599pt" strokecolor="#000000">
                <v:path arrowok="t"/>
              </v:shape>
            </v:group>
            <v:group style="position:absolute;left:680;top:9213;width:10;height:30" coordorigin="680,9213" coordsize="10,30">
              <v:shape style="position:absolute;left:680;top:9213;width:10;height:30" coordorigin="680,9213" coordsize="10,30" path="m680,9228l690,9228e" filled="false" stroked="true" strokeweight="1.599pt" strokecolor="#000000">
                <v:path arrowok="t"/>
              </v:shape>
            </v:group>
            <v:group style="position:absolute;left:680;top:9263;width:10;height:30" coordorigin="680,9263" coordsize="10,30">
              <v:shape style="position:absolute;left:680;top:9263;width:10;height:30" coordorigin="680,9263" coordsize="10,30" path="m680,9278l690,9278e" filled="false" stroked="true" strokeweight="1.599pt" strokecolor="#000000">
                <v:path arrowok="t"/>
              </v:shape>
            </v:group>
            <v:group style="position:absolute;left:680;top:9313;width:10;height:30" coordorigin="680,9313" coordsize="10,30">
              <v:shape style="position:absolute;left:680;top:9313;width:10;height:30" coordorigin="680,9313" coordsize="10,30" path="m680,9328l690,9328e" filled="false" stroked="true" strokeweight="1.599pt" strokecolor="#000000">
                <v:path arrowok="t"/>
              </v:shape>
            </v:group>
            <v:group style="position:absolute;left:680;top:9363;width:10;height:30" coordorigin="680,9363" coordsize="10,30">
              <v:shape style="position:absolute;left:680;top:9363;width:10;height:30" coordorigin="680,9363" coordsize="10,30" path="m680,9378l690,9378e" filled="false" stroked="true" strokeweight="1.599pt" strokecolor="#000000">
                <v:path arrowok="t"/>
              </v:shape>
            </v:group>
            <v:group style="position:absolute;left:680;top:9412;width:10;height:30" coordorigin="680,9412" coordsize="10,30">
              <v:shape style="position:absolute;left:680;top:9412;width:10;height:30" coordorigin="680,9412" coordsize="10,30" path="m680,9427l690,9427e" filled="false" stroked="true" strokeweight="1.599pt" strokecolor="#000000">
                <v:path arrowok="t"/>
              </v:shape>
            </v:group>
            <v:group style="position:absolute;left:680;top:9462;width:10;height:30" coordorigin="680,9462" coordsize="10,30">
              <v:shape style="position:absolute;left:680;top:9462;width:10;height:30" coordorigin="680,9462" coordsize="10,30" path="m680,9477l690,9477e" filled="false" stroked="true" strokeweight="1.598pt" strokecolor="#000000">
                <v:path arrowok="t"/>
              </v:shape>
            </v:group>
            <v:group style="position:absolute;left:680;top:9512;width:10;height:30" coordorigin="680,9512" coordsize="10,30">
              <v:shape style="position:absolute;left:680;top:9512;width:10;height:30" coordorigin="680,9512" coordsize="10,30" path="m680,9527l690,9527e" filled="false" stroked="true" strokeweight="1.599pt" strokecolor="#000000">
                <v:path arrowok="t"/>
              </v:shape>
            </v:group>
            <v:group style="position:absolute;left:680;top:9562;width:10;height:30" coordorigin="680,9562" coordsize="10,30">
              <v:shape style="position:absolute;left:680;top:9562;width:10;height:30" coordorigin="680,9562" coordsize="10,30" path="m680,9577l690,9577e" filled="false" stroked="true" strokeweight="1.599pt" strokecolor="#000000">
                <v:path arrowok="t"/>
              </v:shape>
            </v:group>
            <v:group style="position:absolute;left:680;top:9612;width:10;height:30" coordorigin="680,9612" coordsize="10,30">
              <v:shape style="position:absolute;left:680;top:9612;width:10;height:30" coordorigin="680,9612" coordsize="10,30" path="m680,9627l690,9627e" filled="false" stroked="true" strokeweight="1.599pt" strokecolor="#000000">
                <v:path arrowok="t"/>
              </v:shape>
            </v:group>
            <v:group style="position:absolute;left:680;top:9662;width:10;height:30" coordorigin="680,9662" coordsize="10,30">
              <v:shape style="position:absolute;left:680;top:9662;width:10;height:30" coordorigin="680,9662" coordsize="10,30" path="m680,9677l690,9677e" filled="false" stroked="true" strokeweight="1.599pt" strokecolor="#000000">
                <v:path arrowok="t"/>
              </v:shape>
            </v:group>
            <v:group style="position:absolute;left:680;top:9712;width:10;height:30" coordorigin="680,9712" coordsize="10,30">
              <v:shape style="position:absolute;left:680;top:9712;width:10;height:30" coordorigin="680,9712" coordsize="10,30" path="m680,9727l690,9727e" filled="false" stroked="true" strokeweight="1.599pt" strokecolor="#000000">
                <v:path arrowok="t"/>
              </v:shape>
            </v:group>
            <v:group style="position:absolute;left:680;top:9762;width:10;height:30" coordorigin="680,9762" coordsize="10,30">
              <v:shape style="position:absolute;left:680;top:9762;width:10;height:30" coordorigin="680,9762" coordsize="10,30" path="m680,9777l690,9777e" filled="false" stroked="true" strokeweight="1.599pt" strokecolor="#000000">
                <v:path arrowok="t"/>
              </v:shape>
            </v:group>
            <v:group style="position:absolute;left:680;top:9812;width:10;height:30" coordorigin="680,9812" coordsize="10,30">
              <v:shape style="position:absolute;left:680;top:9812;width:10;height:30" coordorigin="680,9812" coordsize="10,30" path="m680,9827l690,9827e" filled="false" stroked="true" strokeweight="1.599pt" strokecolor="#000000">
                <v:path arrowok="t"/>
              </v:shape>
            </v:group>
            <v:group style="position:absolute;left:680;top:9862;width:10;height:30" coordorigin="680,9862" coordsize="10,30">
              <v:shape style="position:absolute;left:680;top:9862;width:10;height:30" coordorigin="680,9862" coordsize="10,30" path="m680,9877l690,9877e" filled="false" stroked="true" strokeweight="1.599pt" strokecolor="#000000">
                <v:path arrowok="t"/>
              </v:shape>
            </v:group>
            <v:group style="position:absolute;left:680;top:9912;width:10;height:30" coordorigin="680,9912" coordsize="10,30">
              <v:shape style="position:absolute;left:680;top:9912;width:10;height:30" coordorigin="680,9912" coordsize="10,30" path="m680,9927l690,9927e" filled="false" stroked="true" strokeweight="1.599pt" strokecolor="#000000">
                <v:path arrowok="t"/>
              </v:shape>
            </v:group>
            <v:group style="position:absolute;left:680;top:9962;width:10;height:30" coordorigin="680,9962" coordsize="10,30">
              <v:shape style="position:absolute;left:680;top:9962;width:10;height:30" coordorigin="680,9962" coordsize="10,30" path="m680,9977l690,9977e" filled="false" stroked="true" strokeweight="1.599pt" strokecolor="#000000">
                <v:path arrowok="t"/>
              </v:shape>
            </v:group>
            <v:group style="position:absolute;left:680;top:10012;width:10;height:30" coordorigin="680,10012" coordsize="10,30">
              <v:shape style="position:absolute;left:680;top:10012;width:10;height:30" coordorigin="680,10012" coordsize="10,30" path="m680,10027l690,10027e" filled="false" stroked="true" strokeweight="1.599pt" strokecolor="#000000">
                <v:path arrowok="t"/>
              </v:shape>
            </v:group>
            <v:group style="position:absolute;left:680;top:10062;width:10;height:30" coordorigin="680,10062" coordsize="10,30">
              <v:shape style="position:absolute;left:680;top:10062;width:10;height:30" coordorigin="680,10062" coordsize="10,30" path="m680,10077l690,10077e" filled="false" stroked="true" strokeweight="1.598pt" strokecolor="#000000">
                <v:path arrowok="t"/>
              </v:shape>
            </v:group>
            <v:group style="position:absolute;left:680;top:10112;width:10;height:30" coordorigin="680,10112" coordsize="10,30">
              <v:shape style="position:absolute;left:680;top:10112;width:10;height:30" coordorigin="680,10112" coordsize="10,30" path="m680,10127l690,10127e" filled="false" stroked="true" strokeweight="1.598pt" strokecolor="#000000">
                <v:path arrowok="t"/>
              </v:shape>
            </v:group>
            <v:group style="position:absolute;left:5882;top:8324;width:30;height:10" coordorigin="5882,8324" coordsize="30,10">
              <v:shape style="position:absolute;left:5882;top:8324;width:30;height:10" coordorigin="5882,8324" coordsize="30,10" path="m5882,8329l5912,8329e" filled="false" stroked="true" strokeweight=".599pt" strokecolor="#000000">
                <v:path arrowok="t"/>
              </v:shape>
            </v:group>
            <v:group style="position:absolute;left:5832;top:8324;width:30;height:10" coordorigin="5832,8324" coordsize="30,10">
              <v:shape style="position:absolute;left:5832;top:8324;width:30;height:10" coordorigin="5832,8324" coordsize="30,10" path="m5832,8329l5862,8329e" filled="false" stroked="true" strokeweight=".599pt" strokecolor="#000000">
                <v:path arrowok="t"/>
              </v:shape>
            </v:group>
            <v:group style="position:absolute;left:5783;top:8324;width:30;height:10" coordorigin="5783,8324" coordsize="30,10">
              <v:shape style="position:absolute;left:5783;top:8324;width:30;height:10" coordorigin="5783,8324" coordsize="30,10" path="m5783,8329l5812,8329e" filled="false" stroked="true" strokeweight=".599pt" strokecolor="#000000">
                <v:path arrowok="t"/>
              </v:shape>
            </v:group>
            <v:group style="position:absolute;left:5733;top:8324;width:30;height:10" coordorigin="5733,8324" coordsize="30,10">
              <v:shape style="position:absolute;left:5733;top:8324;width:30;height:10" coordorigin="5733,8324" coordsize="30,10" path="m5733,8329l5763,8329e" filled="false" stroked="true" strokeweight=".599pt" strokecolor="#000000">
                <v:path arrowok="t"/>
              </v:shape>
            </v:group>
            <v:group style="position:absolute;left:5683;top:8324;width:30;height:10" coordorigin="5683,8324" coordsize="30,10">
              <v:shape style="position:absolute;left:5683;top:8324;width:30;height:10" coordorigin="5683,8324" coordsize="30,10" path="m5683,8329l5713,8329e" filled="false" stroked="true" strokeweight=".599pt" strokecolor="#000000">
                <v:path arrowok="t"/>
              </v:shape>
            </v:group>
            <v:group style="position:absolute;left:5634;top:8324;width:30;height:10" coordorigin="5634,8324" coordsize="30,10">
              <v:shape style="position:absolute;left:5634;top:8324;width:30;height:10" coordorigin="5634,8324" coordsize="30,10" path="m5634,8329l5664,8329e" filled="false" stroked="true" strokeweight=".599pt" strokecolor="#000000">
                <v:path arrowok="t"/>
              </v:shape>
            </v:group>
            <v:group style="position:absolute;left:5584;top:8324;width:30;height:10" coordorigin="5584,8324" coordsize="30,10">
              <v:shape style="position:absolute;left:5584;top:8324;width:30;height:10" coordorigin="5584,8324" coordsize="30,10" path="m5584,8329l5614,8329e" filled="false" stroked="true" strokeweight=".599pt" strokecolor="#000000">
                <v:path arrowok="t"/>
              </v:shape>
            </v:group>
            <v:group style="position:absolute;left:5534;top:8324;width:30;height:10" coordorigin="5534,8324" coordsize="30,10">
              <v:shape style="position:absolute;left:5534;top:8324;width:30;height:10" coordorigin="5534,8324" coordsize="30,10" path="m5534,8329l5564,8329e" filled="false" stroked="true" strokeweight=".599pt" strokecolor="#000000">
                <v:path arrowok="t"/>
              </v:shape>
            </v:group>
            <v:group style="position:absolute;left:5485;top:8324;width:30;height:10" coordorigin="5485,8324" coordsize="30,10">
              <v:shape style="position:absolute;left:5485;top:8324;width:30;height:10" coordorigin="5485,8324" coordsize="30,10" path="m5485,8329l5515,8329e" filled="false" stroked="true" strokeweight=".599pt" strokecolor="#000000">
                <v:path arrowok="t"/>
              </v:shape>
            </v:group>
            <v:group style="position:absolute;left:5435;top:8324;width:30;height:10" coordorigin="5435,8324" coordsize="30,10">
              <v:shape style="position:absolute;left:5435;top:8324;width:30;height:10" coordorigin="5435,8324" coordsize="30,10" path="m5435,8329l5465,8329e" filled="false" stroked="true" strokeweight=".599pt" strokecolor="#000000">
                <v:path arrowok="t"/>
              </v:shape>
            </v:group>
            <v:group style="position:absolute;left:5386;top:8324;width:30;height:10" coordorigin="5386,8324" coordsize="30,10">
              <v:shape style="position:absolute;left:5386;top:8324;width:30;height:10" coordorigin="5386,8324" coordsize="30,10" path="m5386,8329l5415,8329e" filled="false" stroked="true" strokeweight=".599pt" strokecolor="#000000">
                <v:path arrowok="t"/>
              </v:shape>
            </v:group>
            <v:group style="position:absolute;left:5336;top:8324;width:30;height:10" coordorigin="5336,8324" coordsize="30,10">
              <v:shape style="position:absolute;left:5336;top:8324;width:30;height:10" coordorigin="5336,8324" coordsize="30,10" path="m5336,8329l5366,8329e" filled="false" stroked="true" strokeweight=".599pt" strokecolor="#000000">
                <v:path arrowok="t"/>
              </v:shape>
            </v:group>
            <v:group style="position:absolute;left:5286;top:8324;width:30;height:10" coordorigin="5286,8324" coordsize="30,10">
              <v:shape style="position:absolute;left:5286;top:8324;width:30;height:10" coordorigin="5286,8324" coordsize="30,10" path="m5286,8329l5316,8329e" filled="false" stroked="true" strokeweight=".599pt" strokecolor="#000000">
                <v:path arrowok="t"/>
              </v:shape>
            </v:group>
            <v:group style="position:absolute;left:5237;top:8324;width:30;height:10" coordorigin="5237,8324" coordsize="30,10">
              <v:shape style="position:absolute;left:5237;top:8324;width:30;height:10" coordorigin="5237,8324" coordsize="30,10" path="m5237,8329l5266,8329e" filled="false" stroked="true" strokeweight=".599pt" strokecolor="#000000">
                <v:path arrowok="t"/>
              </v:shape>
            </v:group>
            <v:group style="position:absolute;left:5187;top:8324;width:30;height:10" coordorigin="5187,8324" coordsize="30,10">
              <v:shape style="position:absolute;left:5187;top:8324;width:30;height:10" coordorigin="5187,8324" coordsize="30,10" path="m5187,8329l5217,8329e" filled="false" stroked="true" strokeweight=".599pt" strokecolor="#000000">
                <v:path arrowok="t"/>
              </v:shape>
            </v:group>
            <v:group style="position:absolute;left:5137;top:8324;width:30;height:10" coordorigin="5137,8324" coordsize="30,10">
              <v:shape style="position:absolute;left:5137;top:8324;width:30;height:10" coordorigin="5137,8324" coordsize="30,10" path="m5137,8329l5167,8329e" filled="false" stroked="true" strokeweight=".599pt" strokecolor="#000000">
                <v:path arrowok="t"/>
              </v:shape>
            </v:group>
            <v:group style="position:absolute;left:5088;top:8324;width:30;height:10" coordorigin="5088,8324" coordsize="30,10">
              <v:shape style="position:absolute;left:5088;top:8324;width:30;height:10" coordorigin="5088,8324" coordsize="30,10" path="m5088,8329l5118,8329e" filled="false" stroked="true" strokeweight=".599pt" strokecolor="#000000">
                <v:path arrowok="t"/>
              </v:shape>
            </v:group>
            <v:group style="position:absolute;left:5038;top:8324;width:30;height:10" coordorigin="5038,8324" coordsize="30,10">
              <v:shape style="position:absolute;left:5038;top:8324;width:30;height:10" coordorigin="5038,8324" coordsize="30,10" path="m5038,8329l5068,8329e" filled="false" stroked="true" strokeweight=".599pt" strokecolor="#000000">
                <v:path arrowok="t"/>
              </v:shape>
            </v:group>
            <v:group style="position:absolute;left:4988;top:8324;width:30;height:10" coordorigin="4988,8324" coordsize="30,10">
              <v:shape style="position:absolute;left:4988;top:8324;width:30;height:10" coordorigin="4988,8324" coordsize="30,10" path="m4988,8329l5018,8329e" filled="false" stroked="true" strokeweight=".599pt" strokecolor="#000000">
                <v:path arrowok="t"/>
              </v:shape>
            </v:group>
            <v:group style="position:absolute;left:4939;top:8324;width:30;height:10" coordorigin="4939,8324" coordsize="30,10">
              <v:shape style="position:absolute;left:4939;top:8324;width:30;height:10" coordorigin="4939,8324" coordsize="30,10" path="m4939,8329l4969,8329e" filled="false" stroked="true" strokeweight=".599pt" strokecolor="#000000">
                <v:path arrowok="t"/>
              </v:shape>
            </v:group>
            <v:group style="position:absolute;left:4889;top:8324;width:30;height:10" coordorigin="4889,8324" coordsize="30,10">
              <v:shape style="position:absolute;left:4889;top:8324;width:30;height:10" coordorigin="4889,8324" coordsize="30,10" path="m4889,8329l4919,8329e" filled="false" stroked="true" strokeweight=".599pt" strokecolor="#000000">
                <v:path arrowok="t"/>
              </v:shape>
            </v:group>
            <v:group style="position:absolute;left:4840;top:8324;width:30;height:10" coordorigin="4840,8324" coordsize="30,10">
              <v:shape style="position:absolute;left:4840;top:8324;width:30;height:10" coordorigin="4840,8324" coordsize="30,10" path="m4840,8329l4869,8329e" filled="false" stroked="true" strokeweight=".599pt" strokecolor="#000000">
                <v:path arrowok="t"/>
              </v:shape>
            </v:group>
            <v:group style="position:absolute;left:4790;top:8324;width:30;height:10" coordorigin="4790,8324" coordsize="30,10">
              <v:shape style="position:absolute;left:4790;top:8324;width:30;height:10" coordorigin="4790,8324" coordsize="30,10" path="m4790,8329l4820,8329e" filled="false" stroked="true" strokeweight=".599pt" strokecolor="#000000">
                <v:path arrowok="t"/>
              </v:shape>
            </v:group>
            <v:group style="position:absolute;left:4740;top:8324;width:30;height:10" coordorigin="4740,8324" coordsize="30,10">
              <v:shape style="position:absolute;left:4740;top:8324;width:30;height:10" coordorigin="4740,8324" coordsize="30,10" path="m4740,8329l4770,8329e" filled="false" stroked="true" strokeweight=".599pt" strokecolor="#000000">
                <v:path arrowok="t"/>
              </v:shape>
            </v:group>
            <v:group style="position:absolute;left:4691;top:8324;width:30;height:10" coordorigin="4691,8324" coordsize="30,10">
              <v:shape style="position:absolute;left:4691;top:8324;width:30;height:10" coordorigin="4691,8324" coordsize="30,10" path="m4691,8329l4720,8329e" filled="false" stroked="true" strokeweight=".599pt" strokecolor="#000000">
                <v:path arrowok="t"/>
              </v:shape>
            </v:group>
            <v:group style="position:absolute;left:4641;top:8324;width:30;height:10" coordorigin="4641,8324" coordsize="30,10">
              <v:shape style="position:absolute;left:4641;top:8324;width:30;height:10" coordorigin="4641,8324" coordsize="30,10" path="m4641,8329l4671,8329e" filled="false" stroked="true" strokeweight=".599pt" strokecolor="#000000">
                <v:path arrowok="t"/>
              </v:shape>
            </v:group>
            <v:group style="position:absolute;left:4591;top:8324;width:30;height:10" coordorigin="4591,8324" coordsize="30,10">
              <v:shape style="position:absolute;left:4591;top:8324;width:30;height:10" coordorigin="4591,8324" coordsize="30,10" path="m4591,8329l4621,8329e" filled="false" stroked="true" strokeweight=".599pt" strokecolor="#000000">
                <v:path arrowok="t"/>
              </v:shape>
            </v:group>
            <v:group style="position:absolute;left:4542;top:8324;width:30;height:10" coordorigin="4542,8324" coordsize="30,10">
              <v:shape style="position:absolute;left:4542;top:8324;width:30;height:10" coordorigin="4542,8324" coordsize="30,10" path="m4542,8329l4572,8329e" filled="false" stroked="true" strokeweight=".599pt" strokecolor="#000000">
                <v:path arrowok="t"/>
              </v:shape>
            </v:group>
            <v:group style="position:absolute;left:4492;top:8324;width:30;height:10" coordorigin="4492,8324" coordsize="30,10">
              <v:shape style="position:absolute;left:4492;top:8324;width:30;height:10" coordorigin="4492,8324" coordsize="30,10" path="m4492,8329l4522,8329e" filled="false" stroked="true" strokeweight=".599pt" strokecolor="#000000">
                <v:path arrowok="t"/>
              </v:shape>
            </v:group>
            <v:group style="position:absolute;left:4443;top:8324;width:30;height:10" coordorigin="4443,8324" coordsize="30,10">
              <v:shape style="position:absolute;left:4443;top:8324;width:30;height:10" coordorigin="4443,8324" coordsize="30,10" path="m4443,8329l4472,8329e" filled="false" stroked="true" strokeweight=".599pt" strokecolor="#000000">
                <v:path arrowok="t"/>
              </v:shape>
            </v:group>
            <v:group style="position:absolute;left:4393;top:8324;width:30;height:10" coordorigin="4393,8324" coordsize="30,10">
              <v:shape style="position:absolute;left:4393;top:8324;width:30;height:10" coordorigin="4393,8324" coordsize="30,10" path="m4393,8329l4423,8329e" filled="false" stroked="true" strokeweight=".599pt" strokecolor="#000000">
                <v:path arrowok="t"/>
              </v:shape>
            </v:group>
            <v:group style="position:absolute;left:4343;top:8324;width:30;height:10" coordorigin="4343,8324" coordsize="30,10">
              <v:shape style="position:absolute;left:4343;top:8324;width:30;height:10" coordorigin="4343,8324" coordsize="30,10" path="m4343,8329l4373,8329e" filled="false" stroked="true" strokeweight=".599pt" strokecolor="#000000">
                <v:path arrowok="t"/>
              </v:shape>
            </v:group>
            <v:group style="position:absolute;left:4294;top:8324;width:30;height:10" coordorigin="4294,8324" coordsize="30,10">
              <v:shape style="position:absolute;left:4294;top:8324;width:30;height:10" coordorigin="4294,8324" coordsize="30,10" path="m4294,8329l4323,8329e" filled="false" stroked="true" strokeweight=".599pt" strokecolor="#000000">
                <v:path arrowok="t"/>
              </v:shape>
            </v:group>
            <v:group style="position:absolute;left:4244;top:8324;width:30;height:10" coordorigin="4244,8324" coordsize="30,10">
              <v:shape style="position:absolute;left:4244;top:8324;width:30;height:10" coordorigin="4244,8324" coordsize="30,10" path="m4244,8329l4274,8329e" filled="false" stroked="true" strokeweight=".599pt" strokecolor="#000000">
                <v:path arrowok="t"/>
              </v:shape>
            </v:group>
            <v:group style="position:absolute;left:4194;top:8324;width:30;height:10" coordorigin="4194,8324" coordsize="30,10">
              <v:shape style="position:absolute;left:4194;top:8324;width:30;height:10" coordorigin="4194,8324" coordsize="30,10" path="m4194,8329l4224,8329e" filled="false" stroked="true" strokeweight=".599pt" strokecolor="#000000">
                <v:path arrowok="t"/>
              </v:shape>
            </v:group>
            <v:group style="position:absolute;left:4145;top:8324;width:30;height:10" coordorigin="4145,8324" coordsize="30,10">
              <v:shape style="position:absolute;left:4145;top:8324;width:30;height:10" coordorigin="4145,8324" coordsize="30,10" path="m4145,8329l4175,8329e" filled="false" stroked="true" strokeweight=".599pt" strokecolor="#000000">
                <v:path arrowok="t"/>
              </v:shape>
            </v:group>
            <v:group style="position:absolute;left:4095;top:8324;width:30;height:10" coordorigin="4095,8324" coordsize="30,10">
              <v:shape style="position:absolute;left:4095;top:8324;width:30;height:10" coordorigin="4095,8324" coordsize="30,10" path="m4095,8329l4125,8329e" filled="false" stroked="true" strokeweight=".599pt" strokecolor="#000000">
                <v:path arrowok="t"/>
              </v:shape>
            </v:group>
            <v:group style="position:absolute;left:4045;top:8324;width:30;height:10" coordorigin="4045,8324" coordsize="30,10">
              <v:shape style="position:absolute;left:4045;top:8324;width:30;height:10" coordorigin="4045,8324" coordsize="30,10" path="m4045,8329l4075,8329e" filled="false" stroked="true" strokeweight=".599pt" strokecolor="#000000">
                <v:path arrowok="t"/>
              </v:shape>
            </v:group>
            <v:group style="position:absolute;left:3996;top:8324;width:30;height:10" coordorigin="3996,8324" coordsize="30,10">
              <v:shape style="position:absolute;left:3996;top:8324;width:30;height:10" coordorigin="3996,8324" coordsize="30,10" path="m3996,8329l4026,8329e" filled="false" stroked="true" strokeweight=".599pt" strokecolor="#000000">
                <v:path arrowok="t"/>
              </v:shape>
            </v:group>
            <v:group style="position:absolute;left:3946;top:8324;width:30;height:10" coordorigin="3946,8324" coordsize="30,10">
              <v:shape style="position:absolute;left:3946;top:8324;width:30;height:10" coordorigin="3946,8324" coordsize="30,10" path="m3946,8329l3976,8329e" filled="false" stroked="true" strokeweight=".599pt" strokecolor="#000000">
                <v:path arrowok="t"/>
              </v:shape>
            </v:group>
            <v:group style="position:absolute;left:3897;top:8324;width:30;height:10" coordorigin="3897,8324" coordsize="30,10">
              <v:shape style="position:absolute;left:3897;top:8324;width:30;height:10" coordorigin="3897,8324" coordsize="30,10" path="m3897,8329l3926,8329e" filled="false" stroked="true" strokeweight=".599pt" strokecolor="#000000">
                <v:path arrowok="t"/>
              </v:shape>
            </v:group>
            <v:group style="position:absolute;left:3847;top:8324;width:30;height:10" coordorigin="3847,8324" coordsize="30,10">
              <v:shape style="position:absolute;left:3847;top:8324;width:30;height:10" coordorigin="3847,8324" coordsize="30,10" path="m3847,8329l3877,8329e" filled="false" stroked="true" strokeweight=".599pt" strokecolor="#000000">
                <v:path arrowok="t"/>
              </v:shape>
            </v:group>
            <v:group style="position:absolute;left:3797;top:8324;width:30;height:10" coordorigin="3797,8324" coordsize="30,10">
              <v:shape style="position:absolute;left:3797;top:8324;width:30;height:10" coordorigin="3797,8324" coordsize="30,10" path="m3797,8329l3827,8329e" filled="false" stroked="true" strokeweight=".599pt" strokecolor="#000000">
                <v:path arrowok="t"/>
              </v:shape>
            </v:group>
            <v:group style="position:absolute;left:3748;top:8324;width:30;height:10" coordorigin="3748,8324" coordsize="30,10">
              <v:shape style="position:absolute;left:3748;top:8324;width:30;height:10" coordorigin="3748,8324" coordsize="30,10" path="m3748,8329l3777,8329e" filled="false" stroked="true" strokeweight=".599pt" strokecolor="#000000">
                <v:path arrowok="t"/>
              </v:shape>
            </v:group>
            <v:group style="position:absolute;left:3698;top:8324;width:30;height:10" coordorigin="3698,8324" coordsize="30,10">
              <v:shape style="position:absolute;left:3698;top:8324;width:30;height:10" coordorigin="3698,8324" coordsize="30,10" path="m3698,8329l3728,8329e" filled="false" stroked="true" strokeweight=".599pt" strokecolor="#000000">
                <v:path arrowok="t"/>
              </v:shape>
            </v:group>
            <v:group style="position:absolute;left:3648;top:8324;width:30;height:10" coordorigin="3648,8324" coordsize="30,10">
              <v:shape style="position:absolute;left:3648;top:8324;width:30;height:10" coordorigin="3648,8324" coordsize="30,10" path="m3648,8329l3678,8329e" filled="false" stroked="true" strokeweight=".599pt" strokecolor="#000000">
                <v:path arrowok="t"/>
              </v:shape>
            </v:group>
            <v:group style="position:absolute;left:3599;top:8324;width:30;height:10" coordorigin="3599,8324" coordsize="30,10">
              <v:shape style="position:absolute;left:3599;top:8324;width:30;height:10" coordorigin="3599,8324" coordsize="30,10" path="m3599,8329l3629,8329e" filled="false" stroked="true" strokeweight=".599pt" strokecolor="#000000">
                <v:path arrowok="t"/>
              </v:shape>
            </v:group>
            <v:group style="position:absolute;left:3549;top:8324;width:30;height:10" coordorigin="3549,8324" coordsize="30,10">
              <v:shape style="position:absolute;left:3549;top:8324;width:30;height:10" coordorigin="3549,8324" coordsize="30,10" path="m3549,8329l3579,8329e" filled="false" stroked="true" strokeweight=".599pt" strokecolor="#000000">
                <v:path arrowok="t"/>
              </v:shape>
            </v:group>
            <v:group style="position:absolute;left:3499;top:8324;width:30;height:10" coordorigin="3499,8324" coordsize="30,10">
              <v:shape style="position:absolute;left:3499;top:8324;width:30;height:10" coordorigin="3499,8324" coordsize="30,10" path="m3499,8329l3529,8329e" filled="false" stroked="true" strokeweight=".599pt" strokecolor="#000000">
                <v:path arrowok="t"/>
              </v:shape>
            </v:group>
            <v:group style="position:absolute;left:3450;top:8324;width:30;height:10" coordorigin="3450,8324" coordsize="30,10">
              <v:shape style="position:absolute;left:3450;top:8324;width:30;height:10" coordorigin="3450,8324" coordsize="30,10" path="m3450,8329l3480,8329e" filled="false" stroked="true" strokeweight=".599pt" strokecolor="#000000">
                <v:path arrowok="t"/>
              </v:shape>
            </v:group>
            <v:group style="position:absolute;left:3400;top:8324;width:30;height:10" coordorigin="3400,8324" coordsize="30,10">
              <v:shape style="position:absolute;left:3400;top:8324;width:30;height:10" coordorigin="3400,8324" coordsize="30,10" path="m3400,8329l3430,8329e" filled="false" stroked="true" strokeweight=".599pt" strokecolor="#000000">
                <v:path arrowok="t"/>
              </v:shape>
            </v:group>
            <v:group style="position:absolute;left:3351;top:8324;width:30;height:10" coordorigin="3351,8324" coordsize="30,10">
              <v:shape style="position:absolute;left:3351;top:8324;width:30;height:10" coordorigin="3351,8324" coordsize="30,10" path="m3351,8329l3380,8329e" filled="false" stroked="true" strokeweight=".599pt" strokecolor="#000000">
                <v:path arrowok="t"/>
              </v:shape>
            </v:group>
            <v:group style="position:absolute;left:5931;top:8324;width:15;height:10" coordorigin="5931,8324" coordsize="15,10">
              <v:shape style="position:absolute;left:5931;top:8324;width:15;height:10" coordorigin="5931,8324" coordsize="15,10" path="m5931,8329l5946,8329e" filled="false" stroked="true" strokeweight=".599pt" strokecolor="#000000">
                <v:path arrowok="t"/>
              </v:shape>
            </v:group>
            <v:group style="position:absolute;left:3311;top:8329;width:20;height:2" coordorigin="3311,8329" coordsize="20,2">
              <v:shape style="position:absolute;left:3311;top:8329;width:20;height:2" coordorigin="3311,8329" coordsize="20,0" path="m3311,8329l3331,8329e" filled="false" stroked="true" strokeweight=".599pt" strokecolor="#000000">
                <v:path arrowok="t"/>
              </v:shape>
            </v:group>
            <v:group style="position:absolute;left:3311;top:8364;width:10;height:30" coordorigin="3311,8364" coordsize="10,30">
              <v:shape style="position:absolute;left:3311;top:8364;width:10;height:30" coordorigin="3311,8364" coordsize="10,30" path="m3311,8378l3321,8378e" filled="false" stroked="true" strokeweight="1.599pt" strokecolor="#000000">
                <v:path arrowok="t"/>
              </v:shape>
            </v:group>
            <v:group style="position:absolute;left:3311;top:8413;width:10;height:30" coordorigin="3311,8413" coordsize="10,30">
              <v:shape style="position:absolute;left:3311;top:8413;width:10;height:30" coordorigin="3311,8413" coordsize="10,30" path="m3311,8428l3321,8428e" filled="false" stroked="true" strokeweight="1.599pt" strokecolor="#000000">
                <v:path arrowok="t"/>
              </v:shape>
            </v:group>
            <v:group style="position:absolute;left:3311;top:8463;width:10;height:30" coordorigin="3311,8463" coordsize="10,30">
              <v:shape style="position:absolute;left:3311;top:8463;width:10;height:30" coordorigin="3311,8463" coordsize="10,30" path="m3311,8478l3321,8478e" filled="false" stroked="true" strokeweight="1.599pt" strokecolor="#000000">
                <v:path arrowok="t"/>
              </v:shape>
            </v:group>
            <v:group style="position:absolute;left:3311;top:8513;width:10;height:30" coordorigin="3311,8513" coordsize="10,30">
              <v:shape style="position:absolute;left:3311;top:8513;width:10;height:30" coordorigin="3311,8513" coordsize="10,30" path="m3311,8528l3321,8528e" filled="false" stroked="true" strokeweight="1.598pt" strokecolor="#000000">
                <v:path arrowok="t"/>
              </v:shape>
            </v:group>
            <v:group style="position:absolute;left:3311;top:8563;width:10;height:30" coordorigin="3311,8563" coordsize="10,30">
              <v:shape style="position:absolute;left:3311;top:8563;width:10;height:30" coordorigin="3311,8563" coordsize="10,30" path="m3311,8578l3321,8578e" filled="false" stroked="true" strokeweight="1.598pt" strokecolor="#000000">
                <v:path arrowok="t"/>
              </v:shape>
            </v:group>
            <v:group style="position:absolute;left:3311;top:8613;width:10;height:30" coordorigin="3311,8613" coordsize="10,30">
              <v:shape style="position:absolute;left:3311;top:8613;width:10;height:30" coordorigin="3311,8613" coordsize="10,30" path="m3311,8628l3321,8628e" filled="false" stroked="true" strokeweight="1.599pt" strokecolor="#000000">
                <v:path arrowok="t"/>
              </v:shape>
            </v:group>
            <v:group style="position:absolute;left:3311;top:8663;width:10;height:30" coordorigin="3311,8663" coordsize="10,30">
              <v:shape style="position:absolute;left:3311;top:8663;width:10;height:30" coordorigin="3311,8663" coordsize="10,30" path="m3311,8678l3321,8678e" filled="false" stroked="true" strokeweight="1.599pt" strokecolor="#000000">
                <v:path arrowok="t"/>
              </v:shape>
            </v:group>
            <v:group style="position:absolute;left:3311;top:8713;width:10;height:30" coordorigin="3311,8713" coordsize="10,30">
              <v:shape style="position:absolute;left:3311;top:8713;width:10;height:30" coordorigin="3311,8713" coordsize="10,30" path="m3311,8728l3321,8728e" filled="false" stroked="true" strokeweight="1.599pt" strokecolor="#000000">
                <v:path arrowok="t"/>
              </v:shape>
            </v:group>
            <v:group style="position:absolute;left:3311;top:8763;width:10;height:30" coordorigin="3311,8763" coordsize="10,30">
              <v:shape style="position:absolute;left:3311;top:8763;width:10;height:30" coordorigin="3311,8763" coordsize="10,30" path="m3311,8778l3321,8778e" filled="false" stroked="true" strokeweight="1.599pt" strokecolor="#000000">
                <v:path arrowok="t"/>
              </v:shape>
            </v:group>
            <v:group style="position:absolute;left:3311;top:8813;width:10;height:30" coordorigin="3311,8813" coordsize="10,30">
              <v:shape style="position:absolute;left:3311;top:8813;width:10;height:30" coordorigin="3311,8813" coordsize="10,30" path="m3311,8828l3321,8828e" filled="false" stroked="true" strokeweight="1.599pt" strokecolor="#000000">
                <v:path arrowok="t"/>
              </v:shape>
            </v:group>
            <v:group style="position:absolute;left:3311;top:8863;width:10;height:30" coordorigin="3311,8863" coordsize="10,30">
              <v:shape style="position:absolute;left:3311;top:8863;width:10;height:30" coordorigin="3311,8863" coordsize="10,30" path="m3311,8878l3321,8878e" filled="false" stroked="true" strokeweight="1.599pt" strokecolor="#000000">
                <v:path arrowok="t"/>
              </v:shape>
            </v:group>
            <v:group style="position:absolute;left:3311;top:8913;width:10;height:30" coordorigin="3311,8913" coordsize="10,30">
              <v:shape style="position:absolute;left:3311;top:8913;width:10;height:30" coordorigin="3311,8913" coordsize="10,30" path="m3311,8928l3321,8928e" filled="false" stroked="true" strokeweight="1.599pt" strokecolor="#000000">
                <v:path arrowok="t"/>
              </v:shape>
            </v:group>
            <v:group style="position:absolute;left:3311;top:8963;width:10;height:30" coordorigin="3311,8963" coordsize="10,30">
              <v:shape style="position:absolute;left:3311;top:8963;width:10;height:30" coordorigin="3311,8963" coordsize="10,30" path="m3311,8978l3321,8978e" filled="false" stroked="true" strokeweight="1.599pt" strokecolor="#000000">
                <v:path arrowok="t"/>
              </v:shape>
            </v:group>
            <v:group style="position:absolute;left:3311;top:9013;width:10;height:30" coordorigin="3311,9013" coordsize="10,30">
              <v:shape style="position:absolute;left:3311;top:9013;width:10;height:30" coordorigin="3311,9013" coordsize="10,30" path="m3311,9028l3321,9028e" filled="false" stroked="true" strokeweight="1.599pt" strokecolor="#000000">
                <v:path arrowok="t"/>
              </v:shape>
            </v:group>
            <v:group style="position:absolute;left:3311;top:9063;width:10;height:30" coordorigin="3311,9063" coordsize="10,30">
              <v:shape style="position:absolute;left:3311;top:9063;width:10;height:30" coordorigin="3311,9063" coordsize="10,30" path="m3311,9078l3321,9078e" filled="false" stroked="true" strokeweight="1.599pt" strokecolor="#000000">
                <v:path arrowok="t"/>
              </v:shape>
            </v:group>
            <v:group style="position:absolute;left:3311;top:9113;width:10;height:30" coordorigin="3311,9113" coordsize="10,30">
              <v:shape style="position:absolute;left:3311;top:9113;width:10;height:30" coordorigin="3311,9113" coordsize="10,30" path="m3311,9128l3321,9128e" filled="false" stroked="true" strokeweight="1.599pt" strokecolor="#000000">
                <v:path arrowok="t"/>
              </v:shape>
            </v:group>
            <v:group style="position:absolute;left:3311;top:9163;width:10;height:30" coordorigin="3311,9163" coordsize="10,30">
              <v:shape style="position:absolute;left:3311;top:9163;width:10;height:30" coordorigin="3311,9163" coordsize="10,30" path="m3311,9178l3321,9178e" filled="false" stroked="true" strokeweight="1.599pt" strokecolor="#000000">
                <v:path arrowok="t"/>
              </v:shape>
            </v:group>
            <v:group style="position:absolute;left:3311;top:9213;width:10;height:30" coordorigin="3311,9213" coordsize="10,30">
              <v:shape style="position:absolute;left:3311;top:9213;width:10;height:30" coordorigin="3311,9213" coordsize="10,30" path="m3311,9228l3321,9228e" filled="false" stroked="true" strokeweight="1.599pt" strokecolor="#000000">
                <v:path arrowok="t"/>
              </v:shape>
            </v:group>
            <v:group style="position:absolute;left:3311;top:9263;width:10;height:30" coordorigin="3311,9263" coordsize="10,30">
              <v:shape style="position:absolute;left:3311;top:9263;width:10;height:30" coordorigin="3311,9263" coordsize="10,30" path="m3311,9278l3321,9278e" filled="false" stroked="true" strokeweight="1.599pt" strokecolor="#000000">
                <v:path arrowok="t"/>
              </v:shape>
            </v:group>
            <v:group style="position:absolute;left:3311;top:9313;width:10;height:30" coordorigin="3311,9313" coordsize="10,30">
              <v:shape style="position:absolute;left:3311;top:9313;width:10;height:30" coordorigin="3311,9313" coordsize="10,30" path="m3311,9328l3321,9328e" filled="false" stroked="true" strokeweight="1.599pt" strokecolor="#000000">
                <v:path arrowok="t"/>
              </v:shape>
            </v:group>
            <v:group style="position:absolute;left:3311;top:9363;width:10;height:30" coordorigin="3311,9363" coordsize="10,30">
              <v:shape style="position:absolute;left:3311;top:9363;width:10;height:30" coordorigin="3311,9363" coordsize="10,30" path="m3311,9378l3321,9378e" filled="false" stroked="true" strokeweight="1.599pt" strokecolor="#000000">
                <v:path arrowok="t"/>
              </v:shape>
            </v:group>
            <v:group style="position:absolute;left:3311;top:9412;width:10;height:30" coordorigin="3311,9412" coordsize="10,30">
              <v:shape style="position:absolute;left:3311;top:9412;width:10;height:30" coordorigin="3311,9412" coordsize="10,30" path="m3311,9427l3321,9427e" filled="false" stroked="true" strokeweight="1.599pt" strokecolor="#000000">
                <v:path arrowok="t"/>
              </v:shape>
            </v:group>
            <v:group style="position:absolute;left:3311;top:9462;width:10;height:30" coordorigin="3311,9462" coordsize="10,30">
              <v:shape style="position:absolute;left:3311;top:9462;width:10;height:30" coordorigin="3311,9462" coordsize="10,30" path="m3311,9477l3321,9477e" filled="false" stroked="true" strokeweight="1.598pt" strokecolor="#000000">
                <v:path arrowok="t"/>
              </v:shape>
            </v:group>
            <v:group style="position:absolute;left:3311;top:9512;width:10;height:30" coordorigin="3311,9512" coordsize="10,30">
              <v:shape style="position:absolute;left:3311;top:9512;width:10;height:30" coordorigin="3311,9512" coordsize="10,30" path="m3311,9527l3321,9527e" filled="false" stroked="true" strokeweight="1.599pt" strokecolor="#000000">
                <v:path arrowok="t"/>
              </v:shape>
            </v:group>
            <v:group style="position:absolute;left:3311;top:9562;width:10;height:30" coordorigin="3311,9562" coordsize="10,30">
              <v:shape style="position:absolute;left:3311;top:9562;width:10;height:30" coordorigin="3311,9562" coordsize="10,30" path="m3311,9577l3321,9577e" filled="false" stroked="true" strokeweight="1.599pt" strokecolor="#000000">
                <v:path arrowok="t"/>
              </v:shape>
            </v:group>
            <v:group style="position:absolute;left:3311;top:9612;width:10;height:30" coordorigin="3311,9612" coordsize="10,30">
              <v:shape style="position:absolute;left:3311;top:9612;width:10;height:30" coordorigin="3311,9612" coordsize="10,30" path="m3311,9627l3321,9627e" filled="false" stroked="true" strokeweight="1.599pt" strokecolor="#000000">
                <v:path arrowok="t"/>
              </v:shape>
            </v:group>
            <v:group style="position:absolute;left:3311;top:9662;width:10;height:30" coordorigin="3311,9662" coordsize="10,30">
              <v:shape style="position:absolute;left:3311;top:9662;width:10;height:30" coordorigin="3311,9662" coordsize="10,30" path="m3311,9677l3321,9677e" filled="false" stroked="true" strokeweight="1.599pt" strokecolor="#000000">
                <v:path arrowok="t"/>
              </v:shape>
            </v:group>
            <v:group style="position:absolute;left:3311;top:9712;width:10;height:30" coordorigin="3311,9712" coordsize="10,30">
              <v:shape style="position:absolute;left:3311;top:9712;width:10;height:30" coordorigin="3311,9712" coordsize="10,30" path="m3311,9727l3321,9727e" filled="false" stroked="true" strokeweight="1.599pt" strokecolor="#000000">
                <v:path arrowok="t"/>
              </v:shape>
            </v:group>
            <v:group style="position:absolute;left:3311;top:9762;width:10;height:30" coordorigin="3311,9762" coordsize="10,30">
              <v:shape style="position:absolute;left:3311;top:9762;width:10;height:30" coordorigin="3311,9762" coordsize="10,30" path="m3311,9777l3321,9777e" filled="false" stroked="true" strokeweight="1.599pt" strokecolor="#000000">
                <v:path arrowok="t"/>
              </v:shape>
            </v:group>
            <v:group style="position:absolute;left:3311;top:9812;width:10;height:30" coordorigin="3311,9812" coordsize="10,30">
              <v:shape style="position:absolute;left:3311;top:9812;width:10;height:30" coordorigin="3311,9812" coordsize="10,30" path="m3311,9827l3321,9827e" filled="false" stroked="true" strokeweight="1.599pt" strokecolor="#000000">
                <v:path arrowok="t"/>
              </v:shape>
            </v:group>
            <v:group style="position:absolute;left:3311;top:9862;width:10;height:30" coordorigin="3311,9862" coordsize="10,30">
              <v:shape style="position:absolute;left:3311;top:9862;width:10;height:30" coordorigin="3311,9862" coordsize="10,30" path="m3311,9877l3321,9877e" filled="false" stroked="true" strokeweight="1.599pt" strokecolor="#000000">
                <v:path arrowok="t"/>
              </v:shape>
            </v:group>
            <v:group style="position:absolute;left:3311;top:9912;width:10;height:30" coordorigin="3311,9912" coordsize="10,30">
              <v:shape style="position:absolute;left:3311;top:9912;width:10;height:30" coordorigin="3311,9912" coordsize="10,30" path="m3311,9927l3321,9927e" filled="false" stroked="true" strokeweight="1.599pt" strokecolor="#000000">
                <v:path arrowok="t"/>
              </v:shape>
            </v:group>
            <v:group style="position:absolute;left:3311;top:9962;width:10;height:30" coordorigin="3311,9962" coordsize="10,30">
              <v:shape style="position:absolute;left:3311;top:9962;width:10;height:30" coordorigin="3311,9962" coordsize="10,30" path="m3311,9977l3321,9977e" filled="false" stroked="true" strokeweight="1.599pt" strokecolor="#000000">
                <v:path arrowok="t"/>
              </v:shape>
            </v:group>
            <v:group style="position:absolute;left:3311;top:10012;width:10;height:30" coordorigin="3311,10012" coordsize="10,30">
              <v:shape style="position:absolute;left:3311;top:10012;width:10;height:30" coordorigin="3311,10012" coordsize="10,30" path="m3311,10027l3321,10027e" filled="false" stroked="true" strokeweight="1.599pt" strokecolor="#000000">
                <v:path arrowok="t"/>
              </v:shape>
            </v:group>
            <v:group style="position:absolute;left:3311;top:10062;width:10;height:30" coordorigin="3311,10062" coordsize="10,30">
              <v:shape style="position:absolute;left:3311;top:10062;width:10;height:30" coordorigin="3311,10062" coordsize="10,30" path="m3311,10077l3321,10077e" filled="false" stroked="true" strokeweight="1.598pt" strokecolor="#000000">
                <v:path arrowok="t"/>
              </v:shape>
            </v:group>
            <v:group style="position:absolute;left:3311;top:10112;width:10;height:30" coordorigin="3311,10112" coordsize="10,30">
              <v:shape style="position:absolute;left:3311;top:10112;width:10;height:30" coordorigin="3311,10112" coordsize="10,30" path="m3311,10127l3321,10127e" filled="false" stroked="true" strokeweight="1.598pt" strokecolor="#000000">
                <v:path arrowok="t"/>
              </v:shape>
            </v:group>
            <v:group style="position:absolute;left:8512;top:8324;width:30;height:10" coordorigin="8512,8324" coordsize="30,10">
              <v:shape style="position:absolute;left:8512;top:8324;width:30;height:10" coordorigin="8512,8324" coordsize="30,10" path="m8512,8329l8542,8329e" filled="false" stroked="true" strokeweight=".599pt" strokecolor="#000000">
                <v:path arrowok="t"/>
              </v:shape>
            </v:group>
            <v:group style="position:absolute;left:8463;top:8324;width:30;height:10" coordorigin="8463,8324" coordsize="30,10">
              <v:shape style="position:absolute;left:8463;top:8324;width:30;height:10" coordorigin="8463,8324" coordsize="30,10" path="m8463,8329l8493,8329e" filled="false" stroked="true" strokeweight=".599pt" strokecolor="#000000">
                <v:path arrowok="t"/>
              </v:shape>
            </v:group>
            <v:group style="position:absolute;left:8413;top:8324;width:30;height:10" coordorigin="8413,8324" coordsize="30,10">
              <v:shape style="position:absolute;left:8413;top:8324;width:30;height:10" coordorigin="8413,8324" coordsize="30,10" path="m8413,8329l8443,8329e" filled="false" stroked="true" strokeweight=".599pt" strokecolor="#000000">
                <v:path arrowok="t"/>
              </v:shape>
            </v:group>
            <v:group style="position:absolute;left:8364;top:8324;width:30;height:10" coordorigin="8364,8324" coordsize="30,10">
              <v:shape style="position:absolute;left:8364;top:8324;width:30;height:10" coordorigin="8364,8324" coordsize="30,10" path="m8364,8329l8393,8329e" filled="false" stroked="true" strokeweight=".599pt" strokecolor="#000000">
                <v:path arrowok="t"/>
              </v:shape>
            </v:group>
            <v:group style="position:absolute;left:8314;top:8324;width:30;height:10" coordorigin="8314,8324" coordsize="30,10">
              <v:shape style="position:absolute;left:8314;top:8324;width:30;height:10" coordorigin="8314,8324" coordsize="30,10" path="m8314,8329l8344,8329e" filled="false" stroked="true" strokeweight=".599pt" strokecolor="#000000">
                <v:path arrowok="t"/>
              </v:shape>
            </v:group>
            <v:group style="position:absolute;left:8264;top:8324;width:30;height:10" coordorigin="8264,8324" coordsize="30,10">
              <v:shape style="position:absolute;left:8264;top:8324;width:30;height:10" coordorigin="8264,8324" coordsize="30,10" path="m8264,8329l8294,8329e" filled="false" stroked="true" strokeweight=".599pt" strokecolor="#000000">
                <v:path arrowok="t"/>
              </v:shape>
            </v:group>
            <v:group style="position:absolute;left:8215;top:8324;width:30;height:10" coordorigin="8215,8324" coordsize="30,10">
              <v:shape style="position:absolute;left:8215;top:8324;width:30;height:10" coordorigin="8215,8324" coordsize="30,10" path="m8215,8329l8244,8329e" filled="false" stroked="true" strokeweight=".599pt" strokecolor="#000000">
                <v:path arrowok="t"/>
              </v:shape>
            </v:group>
            <v:group style="position:absolute;left:8165;top:8324;width:30;height:10" coordorigin="8165,8324" coordsize="30,10">
              <v:shape style="position:absolute;left:8165;top:8324;width:30;height:10" coordorigin="8165,8324" coordsize="30,10" path="m8165,8329l8195,8329e" filled="false" stroked="true" strokeweight=".599pt" strokecolor="#000000">
                <v:path arrowok="t"/>
              </v:shape>
            </v:group>
            <v:group style="position:absolute;left:8115;top:8324;width:30;height:10" coordorigin="8115,8324" coordsize="30,10">
              <v:shape style="position:absolute;left:8115;top:8324;width:30;height:10" coordorigin="8115,8324" coordsize="30,10" path="m8115,8329l8145,8329e" filled="false" stroked="true" strokeweight=".599pt" strokecolor="#000000">
                <v:path arrowok="t"/>
              </v:shape>
            </v:group>
            <v:group style="position:absolute;left:8066;top:8324;width:30;height:10" coordorigin="8066,8324" coordsize="30,10">
              <v:shape style="position:absolute;left:8066;top:8324;width:30;height:10" coordorigin="8066,8324" coordsize="30,10" path="m8066,8329l8096,8329e" filled="false" stroked="true" strokeweight=".599pt" strokecolor="#000000">
                <v:path arrowok="t"/>
              </v:shape>
            </v:group>
            <v:group style="position:absolute;left:8016;top:8324;width:30;height:10" coordorigin="8016,8324" coordsize="30,10">
              <v:shape style="position:absolute;left:8016;top:8324;width:30;height:10" coordorigin="8016,8324" coordsize="30,10" path="m8016,8329l8046,8329e" filled="false" stroked="true" strokeweight=".599pt" strokecolor="#000000">
                <v:path arrowok="t"/>
              </v:shape>
            </v:group>
            <v:group style="position:absolute;left:7966;top:8324;width:30;height:10" coordorigin="7966,8324" coordsize="30,10">
              <v:shape style="position:absolute;left:7966;top:8324;width:30;height:10" coordorigin="7966,8324" coordsize="30,10" path="m7966,8329l7996,8329e" filled="false" stroked="true" strokeweight=".599pt" strokecolor="#000000">
                <v:path arrowok="t"/>
              </v:shape>
            </v:group>
            <v:group style="position:absolute;left:7917;top:8324;width:30;height:10" coordorigin="7917,8324" coordsize="30,10">
              <v:shape style="position:absolute;left:7917;top:8324;width:30;height:10" coordorigin="7917,8324" coordsize="30,10" path="m7917,8329l7947,8329e" filled="false" stroked="true" strokeweight=".599pt" strokecolor="#000000">
                <v:path arrowok="t"/>
              </v:shape>
            </v:group>
            <v:group style="position:absolute;left:7867;top:8324;width:30;height:10" coordorigin="7867,8324" coordsize="30,10">
              <v:shape style="position:absolute;left:7867;top:8324;width:30;height:10" coordorigin="7867,8324" coordsize="30,10" path="m7867,8329l7897,8329e" filled="false" stroked="true" strokeweight=".599pt" strokecolor="#000000">
                <v:path arrowok="t"/>
              </v:shape>
            </v:group>
            <v:group style="position:absolute;left:7818;top:8324;width:30;height:10" coordorigin="7818,8324" coordsize="30,10">
              <v:shape style="position:absolute;left:7818;top:8324;width:30;height:10" coordorigin="7818,8324" coordsize="30,10" path="m7818,8329l7847,8329e" filled="false" stroked="true" strokeweight=".599pt" strokecolor="#000000">
                <v:path arrowok="t"/>
              </v:shape>
            </v:group>
            <v:group style="position:absolute;left:7768;top:8324;width:30;height:10" coordorigin="7768,8324" coordsize="30,10">
              <v:shape style="position:absolute;left:7768;top:8324;width:30;height:10" coordorigin="7768,8324" coordsize="30,10" path="m7768,8329l7798,8329e" filled="false" stroked="true" strokeweight=".599pt" strokecolor="#000000">
                <v:path arrowok="t"/>
              </v:shape>
            </v:group>
            <v:group style="position:absolute;left:7718;top:8324;width:30;height:10" coordorigin="7718,8324" coordsize="30,10">
              <v:shape style="position:absolute;left:7718;top:8324;width:30;height:10" coordorigin="7718,8324" coordsize="30,10" path="m7718,8329l7748,8329e" filled="false" stroked="true" strokeweight=".599pt" strokecolor="#000000">
                <v:path arrowok="t"/>
              </v:shape>
            </v:group>
            <v:group style="position:absolute;left:7669;top:8324;width:30;height:10" coordorigin="7669,8324" coordsize="30,10">
              <v:shape style="position:absolute;left:7669;top:8324;width:30;height:10" coordorigin="7669,8324" coordsize="30,10" path="m7669,8329l7698,8329e" filled="false" stroked="true" strokeweight=".599pt" strokecolor="#000000">
                <v:path arrowok="t"/>
              </v:shape>
            </v:group>
            <v:group style="position:absolute;left:7619;top:8324;width:30;height:10" coordorigin="7619,8324" coordsize="30,10">
              <v:shape style="position:absolute;left:7619;top:8324;width:30;height:10" coordorigin="7619,8324" coordsize="30,10" path="m7619,8329l7649,8329e" filled="false" stroked="true" strokeweight=".599pt" strokecolor="#000000">
                <v:path arrowok="t"/>
              </v:shape>
            </v:group>
            <v:group style="position:absolute;left:7569;top:8324;width:30;height:10" coordorigin="7569,8324" coordsize="30,10">
              <v:shape style="position:absolute;left:7569;top:8324;width:30;height:10" coordorigin="7569,8324" coordsize="30,10" path="m7569,8329l7599,8329e" filled="false" stroked="true" strokeweight=".599pt" strokecolor="#000000">
                <v:path arrowok="t"/>
              </v:shape>
            </v:group>
            <v:group style="position:absolute;left:7520;top:8324;width:30;height:10" coordorigin="7520,8324" coordsize="30,10">
              <v:shape style="position:absolute;left:7520;top:8324;width:30;height:10" coordorigin="7520,8324" coordsize="30,10" path="m7520,8329l7550,8329e" filled="false" stroked="true" strokeweight=".599pt" strokecolor="#000000">
                <v:path arrowok="t"/>
              </v:shape>
            </v:group>
            <v:group style="position:absolute;left:7470;top:8324;width:30;height:10" coordorigin="7470,8324" coordsize="30,10">
              <v:shape style="position:absolute;left:7470;top:8324;width:30;height:10" coordorigin="7470,8324" coordsize="30,10" path="m7470,8329l7500,8329e" filled="false" stroked="true" strokeweight=".599pt" strokecolor="#000000">
                <v:path arrowok="t"/>
              </v:shape>
            </v:group>
            <v:group style="position:absolute;left:7421;top:8324;width:30;height:10" coordorigin="7421,8324" coordsize="30,10">
              <v:shape style="position:absolute;left:7421;top:8324;width:30;height:10" coordorigin="7421,8324" coordsize="30,10" path="m7421,8329l7450,8329e" filled="false" stroked="true" strokeweight=".599pt" strokecolor="#000000">
                <v:path arrowok="t"/>
              </v:shape>
            </v:group>
            <v:group style="position:absolute;left:7371;top:8324;width:30;height:10" coordorigin="7371,8324" coordsize="30,10">
              <v:shape style="position:absolute;left:7371;top:8324;width:30;height:10" coordorigin="7371,8324" coordsize="30,10" path="m7371,8329l7401,8329e" filled="false" stroked="true" strokeweight=".599pt" strokecolor="#000000">
                <v:path arrowok="t"/>
              </v:shape>
            </v:group>
            <v:group style="position:absolute;left:7321;top:8324;width:30;height:10" coordorigin="7321,8324" coordsize="30,10">
              <v:shape style="position:absolute;left:7321;top:8324;width:30;height:10" coordorigin="7321,8324" coordsize="30,10" path="m7321,8329l7351,8329e" filled="false" stroked="true" strokeweight=".599pt" strokecolor="#000000">
                <v:path arrowok="t"/>
              </v:shape>
            </v:group>
            <v:group style="position:absolute;left:7272;top:8324;width:30;height:10" coordorigin="7272,8324" coordsize="30,10">
              <v:shape style="position:absolute;left:7272;top:8324;width:30;height:10" coordorigin="7272,8324" coordsize="30,10" path="m7272,8329l7301,8329e" filled="false" stroked="true" strokeweight=".599pt" strokecolor="#000000">
                <v:path arrowok="t"/>
              </v:shape>
            </v:group>
            <v:group style="position:absolute;left:7222;top:8324;width:30;height:10" coordorigin="7222,8324" coordsize="30,10">
              <v:shape style="position:absolute;left:7222;top:8324;width:30;height:10" coordorigin="7222,8324" coordsize="30,10" path="m7222,8329l7252,8329e" filled="false" stroked="true" strokeweight=".599pt" strokecolor="#000000">
                <v:path arrowok="t"/>
              </v:shape>
            </v:group>
            <v:group style="position:absolute;left:7172;top:8324;width:30;height:10" coordorigin="7172,8324" coordsize="30,10">
              <v:shape style="position:absolute;left:7172;top:8324;width:30;height:10" coordorigin="7172,8324" coordsize="30,10" path="m7172,8329l7202,8329e" filled="false" stroked="true" strokeweight=".599pt" strokecolor="#000000">
                <v:path arrowok="t"/>
              </v:shape>
            </v:group>
            <v:group style="position:absolute;left:7123;top:8324;width:30;height:10" coordorigin="7123,8324" coordsize="30,10">
              <v:shape style="position:absolute;left:7123;top:8324;width:30;height:10" coordorigin="7123,8324" coordsize="30,10" path="m7123,8329l7152,8329e" filled="false" stroked="true" strokeweight=".599pt" strokecolor="#000000">
                <v:path arrowok="t"/>
              </v:shape>
            </v:group>
            <v:group style="position:absolute;left:7073;top:8324;width:30;height:10" coordorigin="7073,8324" coordsize="30,10">
              <v:shape style="position:absolute;left:7073;top:8324;width:30;height:10" coordorigin="7073,8324" coordsize="30,10" path="m7073,8329l7103,8329e" filled="false" stroked="true" strokeweight=".599pt" strokecolor="#000000">
                <v:path arrowok="t"/>
              </v:shape>
            </v:group>
            <v:group style="position:absolute;left:7023;top:8324;width:30;height:10" coordorigin="7023,8324" coordsize="30,10">
              <v:shape style="position:absolute;left:7023;top:8324;width:30;height:10" coordorigin="7023,8324" coordsize="30,10" path="m7023,8329l7053,8329e" filled="false" stroked="true" strokeweight=".599pt" strokecolor="#000000">
                <v:path arrowok="t"/>
              </v:shape>
            </v:group>
            <v:group style="position:absolute;left:6974;top:8324;width:30;height:10" coordorigin="6974,8324" coordsize="30,10">
              <v:shape style="position:absolute;left:6974;top:8324;width:30;height:10" coordorigin="6974,8324" coordsize="30,10" path="m6974,8329l7004,8329e" filled="false" stroked="true" strokeweight=".599pt" strokecolor="#000000">
                <v:path arrowok="t"/>
              </v:shape>
            </v:group>
            <v:group style="position:absolute;left:6924;top:8324;width:30;height:10" coordorigin="6924,8324" coordsize="30,10">
              <v:shape style="position:absolute;left:6924;top:8324;width:30;height:10" coordorigin="6924,8324" coordsize="30,10" path="m6924,8329l6954,8329e" filled="false" stroked="true" strokeweight=".599pt" strokecolor="#000000">
                <v:path arrowok="t"/>
              </v:shape>
            </v:group>
            <v:group style="position:absolute;left:6875;top:8324;width:30;height:10" coordorigin="6875,8324" coordsize="30,10">
              <v:shape style="position:absolute;left:6875;top:8324;width:30;height:10" coordorigin="6875,8324" coordsize="30,10" path="m6875,8329l6904,8329e" filled="false" stroked="true" strokeweight=".599pt" strokecolor="#000000">
                <v:path arrowok="t"/>
              </v:shape>
            </v:group>
            <v:group style="position:absolute;left:6825;top:8324;width:30;height:10" coordorigin="6825,8324" coordsize="30,10">
              <v:shape style="position:absolute;left:6825;top:8324;width:30;height:10" coordorigin="6825,8324" coordsize="30,10" path="m6825,8329l6855,8329e" filled="false" stroked="true" strokeweight=".599pt" strokecolor="#000000">
                <v:path arrowok="t"/>
              </v:shape>
            </v:group>
            <v:group style="position:absolute;left:6775;top:8324;width:30;height:10" coordorigin="6775,8324" coordsize="30,10">
              <v:shape style="position:absolute;left:6775;top:8324;width:30;height:10" coordorigin="6775,8324" coordsize="30,10" path="m6775,8329l6805,8329e" filled="false" stroked="true" strokeweight=".599pt" strokecolor="#000000">
                <v:path arrowok="t"/>
              </v:shape>
            </v:group>
            <v:group style="position:absolute;left:6726;top:8324;width:30;height:10" coordorigin="6726,8324" coordsize="30,10">
              <v:shape style="position:absolute;left:6726;top:8324;width:30;height:10" coordorigin="6726,8324" coordsize="30,10" path="m6726,8329l6755,8329e" filled="false" stroked="true" strokeweight=".599pt" strokecolor="#000000">
                <v:path arrowok="t"/>
              </v:shape>
            </v:group>
            <v:group style="position:absolute;left:6676;top:8324;width:30;height:10" coordorigin="6676,8324" coordsize="30,10">
              <v:shape style="position:absolute;left:6676;top:8324;width:30;height:10" coordorigin="6676,8324" coordsize="30,10" path="m6676,8329l6706,8329e" filled="false" stroked="true" strokeweight=".599pt" strokecolor="#000000">
                <v:path arrowok="t"/>
              </v:shape>
            </v:group>
            <v:group style="position:absolute;left:6626;top:8324;width:30;height:10" coordorigin="6626,8324" coordsize="30,10">
              <v:shape style="position:absolute;left:6626;top:8324;width:30;height:10" coordorigin="6626,8324" coordsize="30,10" path="m6626,8329l6656,8329e" filled="false" stroked="true" strokeweight=".599pt" strokecolor="#000000">
                <v:path arrowok="t"/>
              </v:shape>
            </v:group>
            <v:group style="position:absolute;left:6577;top:8324;width:30;height:10" coordorigin="6577,8324" coordsize="30,10">
              <v:shape style="position:absolute;left:6577;top:8324;width:30;height:10" coordorigin="6577,8324" coordsize="30,10" path="m6577,8329l6607,8329e" filled="false" stroked="true" strokeweight=".599pt" strokecolor="#000000">
                <v:path arrowok="t"/>
              </v:shape>
            </v:group>
            <v:group style="position:absolute;left:6527;top:8324;width:30;height:10" coordorigin="6527,8324" coordsize="30,10">
              <v:shape style="position:absolute;left:6527;top:8324;width:30;height:10" coordorigin="6527,8324" coordsize="30,10" path="m6527,8329l6557,8329e" filled="false" stroked="true" strokeweight=".599pt" strokecolor="#000000">
                <v:path arrowok="t"/>
              </v:shape>
            </v:group>
            <v:group style="position:absolute;left:6477;top:8324;width:30;height:10" coordorigin="6477,8324" coordsize="30,10">
              <v:shape style="position:absolute;left:6477;top:8324;width:30;height:10" coordorigin="6477,8324" coordsize="30,10" path="m6477,8329l6507,8329e" filled="false" stroked="true" strokeweight=".599pt" strokecolor="#000000">
                <v:path arrowok="t"/>
              </v:shape>
            </v:group>
            <v:group style="position:absolute;left:6428;top:8324;width:30;height:10" coordorigin="6428,8324" coordsize="30,10">
              <v:shape style="position:absolute;left:6428;top:8324;width:30;height:10" coordorigin="6428,8324" coordsize="30,10" path="m6428,8329l6458,8329e" filled="false" stroked="true" strokeweight=".599pt" strokecolor="#000000">
                <v:path arrowok="t"/>
              </v:shape>
            </v:group>
            <v:group style="position:absolute;left:6378;top:8324;width:30;height:10" coordorigin="6378,8324" coordsize="30,10">
              <v:shape style="position:absolute;left:6378;top:8324;width:30;height:10" coordorigin="6378,8324" coordsize="30,10" path="m6378,8329l6408,8329e" filled="false" stroked="true" strokeweight=".599pt" strokecolor="#000000">
                <v:path arrowok="t"/>
              </v:shape>
            </v:group>
            <v:group style="position:absolute;left:6329;top:8324;width:30;height:10" coordorigin="6329,8324" coordsize="30,10">
              <v:shape style="position:absolute;left:6329;top:8324;width:30;height:10" coordorigin="6329,8324" coordsize="30,10" path="m6329,8329l6358,8329e" filled="false" stroked="true" strokeweight=".599pt" strokecolor="#000000">
                <v:path arrowok="t"/>
              </v:shape>
            </v:group>
            <v:group style="position:absolute;left:6279;top:8324;width:30;height:10" coordorigin="6279,8324" coordsize="30,10">
              <v:shape style="position:absolute;left:6279;top:8324;width:30;height:10" coordorigin="6279,8324" coordsize="30,10" path="m6279,8329l6309,8329e" filled="false" stroked="true" strokeweight=".599pt" strokecolor="#000000">
                <v:path arrowok="t"/>
              </v:shape>
            </v:group>
            <v:group style="position:absolute;left:6229;top:8324;width:30;height:10" coordorigin="6229,8324" coordsize="30,10">
              <v:shape style="position:absolute;left:6229;top:8324;width:30;height:10" coordorigin="6229,8324" coordsize="30,10" path="m6229,8329l6259,8329e" filled="false" stroked="true" strokeweight=".599pt" strokecolor="#000000">
                <v:path arrowok="t"/>
              </v:shape>
            </v:group>
            <v:group style="position:absolute;left:6180;top:8324;width:30;height:10" coordorigin="6180,8324" coordsize="30,10">
              <v:shape style="position:absolute;left:6180;top:8324;width:30;height:10" coordorigin="6180,8324" coordsize="30,10" path="m6180,8329l6209,8329e" filled="false" stroked="true" strokeweight=".599pt" strokecolor="#000000">
                <v:path arrowok="t"/>
              </v:shape>
            </v:group>
            <v:group style="position:absolute;left:6130;top:8324;width:30;height:10" coordorigin="6130,8324" coordsize="30,10">
              <v:shape style="position:absolute;left:6130;top:8324;width:30;height:10" coordorigin="6130,8324" coordsize="30,10" path="m6130,8329l6160,8329e" filled="false" stroked="true" strokeweight=".599pt" strokecolor="#000000">
                <v:path arrowok="t"/>
              </v:shape>
            </v:group>
            <v:group style="position:absolute;left:6080;top:8324;width:30;height:10" coordorigin="6080,8324" coordsize="30,10">
              <v:shape style="position:absolute;left:6080;top:8324;width:30;height:10" coordorigin="6080,8324" coordsize="30,10" path="m6080,8329l6110,8329e" filled="false" stroked="true" strokeweight=".599pt" strokecolor="#000000">
                <v:path arrowok="t"/>
              </v:shape>
            </v:group>
            <v:group style="position:absolute;left:6031;top:8324;width:30;height:10" coordorigin="6031,8324" coordsize="30,10">
              <v:shape style="position:absolute;left:6031;top:8324;width:30;height:10" coordorigin="6031,8324" coordsize="30,10" path="m6031,8329l6061,8329e" filled="false" stroked="true" strokeweight=".599pt" strokecolor="#000000">
                <v:path arrowok="t"/>
              </v:shape>
            </v:group>
            <v:group style="position:absolute;left:5981;top:8324;width:30;height:10" coordorigin="5981,8324" coordsize="30,10">
              <v:shape style="position:absolute;left:5981;top:8324;width:30;height:10" coordorigin="5981,8324" coordsize="30,10" path="m5981,8329l6011,8329e" filled="false" stroked="true" strokeweight=".599pt" strokecolor="#000000">
                <v:path arrowok="t"/>
              </v:shape>
            </v:group>
            <v:group style="position:absolute;left:8562;top:8329;width:30;height:2" coordorigin="8562,8329" coordsize="30,2">
              <v:shape style="position:absolute;left:8562;top:8329;width:30;height:2" coordorigin="8562,8329" coordsize="30,0" path="m8562,8329l8592,8329e" filled="false" stroked="true" strokeweight=".599pt" strokecolor="#000000">
                <v:path arrowok="t"/>
              </v:shape>
            </v:group>
            <v:group style="position:absolute;left:5941;top:8329;width:20;height:2" coordorigin="5941,8329" coordsize="20,2">
              <v:shape style="position:absolute;left:5941;top:8329;width:20;height:2" coordorigin="5941,8329" coordsize="20,0" path="m5941,8329l5961,8329e" filled="false" stroked="true" strokeweight=".599pt" strokecolor="#000000">
                <v:path arrowok="t"/>
              </v:shape>
            </v:group>
            <v:group style="position:absolute;left:5941;top:8364;width:10;height:30" coordorigin="5941,8364" coordsize="10,30">
              <v:shape style="position:absolute;left:5941;top:8364;width:10;height:30" coordorigin="5941,8364" coordsize="10,30" path="m5941,8378l5951,8378e" filled="false" stroked="true" strokeweight="1.599pt" strokecolor="#000000">
                <v:path arrowok="t"/>
              </v:shape>
            </v:group>
            <v:group style="position:absolute;left:5941;top:8413;width:10;height:30" coordorigin="5941,8413" coordsize="10,30">
              <v:shape style="position:absolute;left:5941;top:8413;width:10;height:30" coordorigin="5941,8413" coordsize="10,30" path="m5941,8428l5951,8428e" filled="false" stroked="true" strokeweight="1.599pt" strokecolor="#000000">
                <v:path arrowok="t"/>
              </v:shape>
            </v:group>
            <v:group style="position:absolute;left:5941;top:8463;width:10;height:30" coordorigin="5941,8463" coordsize="10,30">
              <v:shape style="position:absolute;left:5941;top:8463;width:10;height:30" coordorigin="5941,8463" coordsize="10,30" path="m5941,8478l5951,8478e" filled="false" stroked="true" strokeweight="1.599pt" strokecolor="#000000">
                <v:path arrowok="t"/>
              </v:shape>
            </v:group>
            <v:group style="position:absolute;left:5941;top:8513;width:10;height:30" coordorigin="5941,8513" coordsize="10,30">
              <v:shape style="position:absolute;left:5941;top:8513;width:10;height:30" coordorigin="5941,8513" coordsize="10,30" path="m5941,8528l5951,8528e" filled="false" stroked="true" strokeweight="1.598pt" strokecolor="#000000">
                <v:path arrowok="t"/>
              </v:shape>
            </v:group>
            <v:group style="position:absolute;left:5941;top:8563;width:10;height:30" coordorigin="5941,8563" coordsize="10,30">
              <v:shape style="position:absolute;left:5941;top:8563;width:10;height:30" coordorigin="5941,8563" coordsize="10,30" path="m5941,8578l5951,8578e" filled="false" stroked="true" strokeweight="1.598pt" strokecolor="#000000">
                <v:path arrowok="t"/>
              </v:shape>
            </v:group>
            <v:group style="position:absolute;left:5941;top:8613;width:10;height:30" coordorigin="5941,8613" coordsize="10,30">
              <v:shape style="position:absolute;left:5941;top:8613;width:10;height:30" coordorigin="5941,8613" coordsize="10,30" path="m5941,8628l5951,8628e" filled="false" stroked="true" strokeweight="1.599pt" strokecolor="#000000">
                <v:path arrowok="t"/>
              </v:shape>
            </v:group>
            <v:group style="position:absolute;left:5941;top:8663;width:10;height:30" coordorigin="5941,8663" coordsize="10,30">
              <v:shape style="position:absolute;left:5941;top:8663;width:10;height:30" coordorigin="5941,8663" coordsize="10,30" path="m5941,8678l5951,8678e" filled="false" stroked="true" strokeweight="1.599pt" strokecolor="#000000">
                <v:path arrowok="t"/>
              </v:shape>
            </v:group>
            <v:group style="position:absolute;left:5941;top:8713;width:10;height:30" coordorigin="5941,8713" coordsize="10,30">
              <v:shape style="position:absolute;left:5941;top:8713;width:10;height:30" coordorigin="5941,8713" coordsize="10,30" path="m5941,8728l5951,8728e" filled="false" stroked="true" strokeweight="1.599pt" strokecolor="#000000">
                <v:path arrowok="t"/>
              </v:shape>
            </v:group>
            <v:group style="position:absolute;left:5941;top:8763;width:10;height:30" coordorigin="5941,8763" coordsize="10,30">
              <v:shape style="position:absolute;left:5941;top:8763;width:10;height:30" coordorigin="5941,8763" coordsize="10,30" path="m5941,8778l5951,8778e" filled="false" stroked="true" strokeweight="1.599pt" strokecolor="#000000">
                <v:path arrowok="t"/>
              </v:shape>
            </v:group>
            <v:group style="position:absolute;left:5941;top:8813;width:10;height:30" coordorigin="5941,8813" coordsize="10,30">
              <v:shape style="position:absolute;left:5941;top:8813;width:10;height:30" coordorigin="5941,8813" coordsize="10,30" path="m5941,8828l5951,8828e" filled="false" stroked="true" strokeweight="1.599pt" strokecolor="#000000">
                <v:path arrowok="t"/>
              </v:shape>
            </v:group>
            <v:group style="position:absolute;left:5941;top:8863;width:10;height:30" coordorigin="5941,8863" coordsize="10,30">
              <v:shape style="position:absolute;left:5941;top:8863;width:10;height:30" coordorigin="5941,8863" coordsize="10,30" path="m5941,8878l5951,8878e" filled="false" stroked="true" strokeweight="1.599pt" strokecolor="#000000">
                <v:path arrowok="t"/>
              </v:shape>
            </v:group>
            <v:group style="position:absolute;left:5941;top:8913;width:10;height:30" coordorigin="5941,8913" coordsize="10,30">
              <v:shape style="position:absolute;left:5941;top:8913;width:10;height:30" coordorigin="5941,8913" coordsize="10,30" path="m5941,8928l5951,8928e" filled="false" stroked="true" strokeweight="1.599pt" strokecolor="#000000">
                <v:path arrowok="t"/>
              </v:shape>
            </v:group>
            <v:group style="position:absolute;left:5941;top:8963;width:10;height:30" coordorigin="5941,8963" coordsize="10,30">
              <v:shape style="position:absolute;left:5941;top:8963;width:10;height:30" coordorigin="5941,8963" coordsize="10,30" path="m5941,8978l5951,8978e" filled="false" stroked="true" strokeweight="1.599pt" strokecolor="#000000">
                <v:path arrowok="t"/>
              </v:shape>
            </v:group>
            <v:group style="position:absolute;left:5941;top:9013;width:10;height:30" coordorigin="5941,9013" coordsize="10,30">
              <v:shape style="position:absolute;left:5941;top:9013;width:10;height:30" coordorigin="5941,9013" coordsize="10,30" path="m5941,9028l5951,9028e" filled="false" stroked="true" strokeweight="1.599pt" strokecolor="#000000">
                <v:path arrowok="t"/>
              </v:shape>
            </v:group>
            <v:group style="position:absolute;left:5941;top:9063;width:10;height:30" coordorigin="5941,9063" coordsize="10,30">
              <v:shape style="position:absolute;left:5941;top:9063;width:10;height:30" coordorigin="5941,9063" coordsize="10,30" path="m5941,9078l5951,9078e" filled="false" stroked="true" strokeweight="1.599pt" strokecolor="#000000">
                <v:path arrowok="t"/>
              </v:shape>
            </v:group>
            <v:group style="position:absolute;left:5941;top:9113;width:10;height:30" coordorigin="5941,9113" coordsize="10,30">
              <v:shape style="position:absolute;left:5941;top:9113;width:10;height:30" coordorigin="5941,9113" coordsize="10,30" path="m5941,9128l5951,9128e" filled="false" stroked="true" strokeweight="1.599pt" strokecolor="#000000">
                <v:path arrowok="t"/>
              </v:shape>
            </v:group>
            <v:group style="position:absolute;left:5941;top:9163;width:10;height:30" coordorigin="5941,9163" coordsize="10,30">
              <v:shape style="position:absolute;left:5941;top:9163;width:10;height:30" coordorigin="5941,9163" coordsize="10,30" path="m5941,9178l5951,9178e" filled="false" stroked="true" strokeweight="1.599pt" strokecolor="#000000">
                <v:path arrowok="t"/>
              </v:shape>
            </v:group>
            <v:group style="position:absolute;left:5941;top:9213;width:10;height:30" coordorigin="5941,9213" coordsize="10,30">
              <v:shape style="position:absolute;left:5941;top:9213;width:10;height:30" coordorigin="5941,9213" coordsize="10,30" path="m5941,9228l5951,9228e" filled="false" stroked="true" strokeweight="1.599pt" strokecolor="#000000">
                <v:path arrowok="t"/>
              </v:shape>
            </v:group>
            <v:group style="position:absolute;left:5941;top:9263;width:10;height:30" coordorigin="5941,9263" coordsize="10,30">
              <v:shape style="position:absolute;left:5941;top:9263;width:10;height:30" coordorigin="5941,9263" coordsize="10,30" path="m5941,9278l5951,9278e" filled="false" stroked="true" strokeweight="1.599pt" strokecolor="#000000">
                <v:path arrowok="t"/>
              </v:shape>
            </v:group>
            <v:group style="position:absolute;left:5941;top:9313;width:10;height:30" coordorigin="5941,9313" coordsize="10,30">
              <v:shape style="position:absolute;left:5941;top:9313;width:10;height:30" coordorigin="5941,9313" coordsize="10,30" path="m5941,9328l5951,9328e" filled="false" stroked="true" strokeweight="1.599pt" strokecolor="#000000">
                <v:path arrowok="t"/>
              </v:shape>
            </v:group>
            <v:group style="position:absolute;left:5941;top:9363;width:10;height:30" coordorigin="5941,9363" coordsize="10,30">
              <v:shape style="position:absolute;left:5941;top:9363;width:10;height:30" coordorigin="5941,9363" coordsize="10,30" path="m5941,9378l5951,9378e" filled="false" stroked="true" strokeweight="1.599pt" strokecolor="#000000">
                <v:path arrowok="t"/>
              </v:shape>
            </v:group>
            <v:group style="position:absolute;left:5941;top:9412;width:10;height:30" coordorigin="5941,9412" coordsize="10,30">
              <v:shape style="position:absolute;left:5941;top:9412;width:10;height:30" coordorigin="5941,9412" coordsize="10,30" path="m5941,9427l5951,9427e" filled="false" stroked="true" strokeweight="1.599pt" strokecolor="#000000">
                <v:path arrowok="t"/>
              </v:shape>
            </v:group>
            <v:group style="position:absolute;left:5941;top:9462;width:10;height:30" coordorigin="5941,9462" coordsize="10,30">
              <v:shape style="position:absolute;left:5941;top:9462;width:10;height:30" coordorigin="5941,9462" coordsize="10,30" path="m5941,9477l5951,9477e" filled="false" stroked="true" strokeweight="1.598pt" strokecolor="#000000">
                <v:path arrowok="t"/>
              </v:shape>
            </v:group>
            <v:group style="position:absolute;left:5941;top:9512;width:10;height:30" coordorigin="5941,9512" coordsize="10,30">
              <v:shape style="position:absolute;left:5941;top:9512;width:10;height:30" coordorigin="5941,9512" coordsize="10,30" path="m5941,9527l5951,9527e" filled="false" stroked="true" strokeweight="1.599pt" strokecolor="#000000">
                <v:path arrowok="t"/>
              </v:shape>
            </v:group>
            <v:group style="position:absolute;left:5941;top:9562;width:10;height:30" coordorigin="5941,9562" coordsize="10,30">
              <v:shape style="position:absolute;left:5941;top:9562;width:10;height:30" coordorigin="5941,9562" coordsize="10,30" path="m5941,9577l5951,9577e" filled="false" stroked="true" strokeweight="1.599pt" strokecolor="#000000">
                <v:path arrowok="t"/>
              </v:shape>
            </v:group>
            <v:group style="position:absolute;left:5941;top:9612;width:10;height:30" coordorigin="5941,9612" coordsize="10,30">
              <v:shape style="position:absolute;left:5941;top:9612;width:10;height:30" coordorigin="5941,9612" coordsize="10,30" path="m5941,9627l5951,9627e" filled="false" stroked="true" strokeweight="1.599pt" strokecolor="#000000">
                <v:path arrowok="t"/>
              </v:shape>
            </v:group>
            <v:group style="position:absolute;left:5941;top:9662;width:10;height:30" coordorigin="5941,9662" coordsize="10,30">
              <v:shape style="position:absolute;left:5941;top:9662;width:10;height:30" coordorigin="5941,9662" coordsize="10,30" path="m5941,9677l5951,9677e" filled="false" stroked="true" strokeweight="1.599pt" strokecolor="#000000">
                <v:path arrowok="t"/>
              </v:shape>
            </v:group>
            <v:group style="position:absolute;left:5941;top:9712;width:10;height:30" coordorigin="5941,9712" coordsize="10,30">
              <v:shape style="position:absolute;left:5941;top:9712;width:10;height:30" coordorigin="5941,9712" coordsize="10,30" path="m5941,9727l5951,9727e" filled="false" stroked="true" strokeweight="1.599pt" strokecolor="#000000">
                <v:path arrowok="t"/>
              </v:shape>
            </v:group>
            <v:group style="position:absolute;left:5941;top:9762;width:10;height:30" coordorigin="5941,9762" coordsize="10,30">
              <v:shape style="position:absolute;left:5941;top:9762;width:10;height:30" coordorigin="5941,9762" coordsize="10,30" path="m5941,9777l5951,9777e" filled="false" stroked="true" strokeweight="1.599pt" strokecolor="#000000">
                <v:path arrowok="t"/>
              </v:shape>
            </v:group>
            <v:group style="position:absolute;left:5941;top:9812;width:10;height:30" coordorigin="5941,9812" coordsize="10,30">
              <v:shape style="position:absolute;left:5941;top:9812;width:10;height:30" coordorigin="5941,9812" coordsize="10,30" path="m5941,9827l5951,9827e" filled="false" stroked="true" strokeweight="1.599pt" strokecolor="#000000">
                <v:path arrowok="t"/>
              </v:shape>
            </v:group>
            <v:group style="position:absolute;left:5941;top:9862;width:10;height:30" coordorigin="5941,9862" coordsize="10,30">
              <v:shape style="position:absolute;left:5941;top:9862;width:10;height:30" coordorigin="5941,9862" coordsize="10,30" path="m5941,9877l5951,9877e" filled="false" stroked="true" strokeweight="1.599pt" strokecolor="#000000">
                <v:path arrowok="t"/>
              </v:shape>
            </v:group>
            <v:group style="position:absolute;left:5941;top:9912;width:10;height:30" coordorigin="5941,9912" coordsize="10,30">
              <v:shape style="position:absolute;left:5941;top:9912;width:10;height:30" coordorigin="5941,9912" coordsize="10,30" path="m5941,9927l5951,9927e" filled="false" stroked="true" strokeweight="1.599pt" strokecolor="#000000">
                <v:path arrowok="t"/>
              </v:shape>
            </v:group>
            <v:group style="position:absolute;left:5941;top:9962;width:10;height:30" coordorigin="5941,9962" coordsize="10,30">
              <v:shape style="position:absolute;left:5941;top:9962;width:10;height:30" coordorigin="5941,9962" coordsize="10,30" path="m5941,9977l5951,9977e" filled="false" stroked="true" strokeweight="1.599pt" strokecolor="#000000">
                <v:path arrowok="t"/>
              </v:shape>
            </v:group>
            <v:group style="position:absolute;left:5941;top:10012;width:10;height:30" coordorigin="5941,10012" coordsize="10,30">
              <v:shape style="position:absolute;left:5941;top:10012;width:10;height:30" coordorigin="5941,10012" coordsize="10,30" path="m5941,10027l5951,10027e" filled="false" stroked="true" strokeweight="1.599pt" strokecolor="#000000">
                <v:path arrowok="t"/>
              </v:shape>
            </v:group>
            <v:group style="position:absolute;left:5941;top:10062;width:10;height:30" coordorigin="5941,10062" coordsize="10,30">
              <v:shape style="position:absolute;left:5941;top:10062;width:10;height:30" coordorigin="5941,10062" coordsize="10,30" path="m5941,10077l5951,10077e" filled="false" stroked="true" strokeweight="1.598pt" strokecolor="#000000">
                <v:path arrowok="t"/>
              </v:shape>
            </v:group>
            <v:group style="position:absolute;left:5941;top:10112;width:10;height:30" coordorigin="5941,10112" coordsize="10,30">
              <v:shape style="position:absolute;left:5941;top:10112;width:10;height:30" coordorigin="5941,10112" coordsize="10,30" path="m5941,10127l5951,10127e" filled="false" stroked="true" strokeweight="1.598pt" strokecolor="#000000">
                <v:path arrowok="t"/>
              </v:shape>
            </v:group>
            <v:group style="position:absolute;left:11143;top:8324;width:30;height:10" coordorigin="11143,8324" coordsize="30,10">
              <v:shape style="position:absolute;left:11143;top:8324;width:30;height:10" coordorigin="11143,8324" coordsize="30,10" path="m11143,8329l11173,8329e" filled="false" stroked="true" strokeweight=".599pt" strokecolor="#000000">
                <v:path arrowok="t"/>
              </v:shape>
            </v:group>
            <v:group style="position:absolute;left:11093;top:8324;width:30;height:10" coordorigin="11093,8324" coordsize="30,10">
              <v:shape style="position:absolute;left:11093;top:8324;width:30;height:10" coordorigin="11093,8324" coordsize="30,10" path="m11093,8329l11123,8329e" filled="false" stroked="true" strokeweight=".599pt" strokecolor="#000000">
                <v:path arrowok="t"/>
              </v:shape>
            </v:group>
            <v:group style="position:absolute;left:11044;top:8324;width:30;height:10" coordorigin="11044,8324" coordsize="30,10">
              <v:shape style="position:absolute;left:11044;top:8324;width:30;height:10" coordorigin="11044,8324" coordsize="30,10" path="m11044,8329l11074,8329e" filled="false" stroked="true" strokeweight=".599pt" strokecolor="#000000">
                <v:path arrowok="t"/>
              </v:shape>
            </v:group>
            <v:group style="position:absolute;left:10994;top:8324;width:30;height:10" coordorigin="10994,8324" coordsize="30,10">
              <v:shape style="position:absolute;left:10994;top:8324;width:30;height:10" coordorigin="10994,8324" coordsize="30,10" path="m10994,8329l11024,8329e" filled="false" stroked="true" strokeweight=".599pt" strokecolor="#000000">
                <v:path arrowok="t"/>
              </v:shape>
            </v:group>
            <v:group style="position:absolute;left:10944;top:8324;width:30;height:10" coordorigin="10944,8324" coordsize="30,10">
              <v:shape style="position:absolute;left:10944;top:8324;width:30;height:10" coordorigin="10944,8324" coordsize="30,10" path="m10944,8329l10974,8329e" filled="false" stroked="true" strokeweight=".599pt" strokecolor="#000000">
                <v:path arrowok="t"/>
              </v:shape>
            </v:group>
            <v:group style="position:absolute;left:10895;top:8324;width:30;height:10" coordorigin="10895,8324" coordsize="30,10">
              <v:shape style="position:absolute;left:10895;top:8324;width:30;height:10" coordorigin="10895,8324" coordsize="30,10" path="m10895,8329l10925,8329e" filled="false" stroked="true" strokeweight=".599pt" strokecolor="#000000">
                <v:path arrowok="t"/>
              </v:shape>
            </v:group>
            <v:group style="position:absolute;left:10845;top:8324;width:30;height:10" coordorigin="10845,8324" coordsize="30,10">
              <v:shape style="position:absolute;left:10845;top:8324;width:30;height:10" coordorigin="10845,8324" coordsize="30,10" path="m10845,8329l10875,8329e" filled="false" stroked="true" strokeweight=".599pt" strokecolor="#000000">
                <v:path arrowok="t"/>
              </v:shape>
            </v:group>
            <v:group style="position:absolute;left:10796;top:8324;width:30;height:10" coordorigin="10796,8324" coordsize="30,10">
              <v:shape style="position:absolute;left:10796;top:8324;width:30;height:10" coordorigin="10796,8324" coordsize="30,10" path="m10796,8329l10825,8329e" filled="false" stroked="true" strokeweight=".599pt" strokecolor="#000000">
                <v:path arrowok="t"/>
              </v:shape>
            </v:group>
            <v:group style="position:absolute;left:10746;top:8324;width:30;height:10" coordorigin="10746,8324" coordsize="30,10">
              <v:shape style="position:absolute;left:10746;top:8324;width:30;height:10" coordorigin="10746,8324" coordsize="30,10" path="m10746,8329l10776,8329e" filled="false" stroked="true" strokeweight=".599pt" strokecolor="#000000">
                <v:path arrowok="t"/>
              </v:shape>
            </v:group>
            <v:group style="position:absolute;left:10696;top:8324;width:30;height:10" coordorigin="10696,8324" coordsize="30,10">
              <v:shape style="position:absolute;left:10696;top:8324;width:30;height:10" coordorigin="10696,8324" coordsize="30,10" path="m10696,8329l10726,8329e" filled="false" stroked="true" strokeweight=".599pt" strokecolor="#000000">
                <v:path arrowok="t"/>
              </v:shape>
            </v:group>
            <v:group style="position:absolute;left:10647;top:8324;width:30;height:10" coordorigin="10647,8324" coordsize="30,10">
              <v:shape style="position:absolute;left:10647;top:8324;width:30;height:10" coordorigin="10647,8324" coordsize="30,10" path="m10647,8329l10676,8329e" filled="false" stroked="true" strokeweight=".599pt" strokecolor="#000000">
                <v:path arrowok="t"/>
              </v:shape>
            </v:group>
            <v:group style="position:absolute;left:10597;top:8324;width:30;height:10" coordorigin="10597,8324" coordsize="30,10">
              <v:shape style="position:absolute;left:10597;top:8324;width:30;height:10" coordorigin="10597,8324" coordsize="30,10" path="m10597,8329l10627,8329e" filled="false" stroked="true" strokeweight=".599pt" strokecolor="#000000">
                <v:path arrowok="t"/>
              </v:shape>
            </v:group>
            <v:group style="position:absolute;left:10547;top:8324;width:30;height:10" coordorigin="10547,8324" coordsize="30,10">
              <v:shape style="position:absolute;left:10547;top:8324;width:30;height:10" coordorigin="10547,8324" coordsize="30,10" path="m10547,8329l10577,8329e" filled="false" stroked="true" strokeweight=".599pt" strokecolor="#000000">
                <v:path arrowok="t"/>
              </v:shape>
            </v:group>
            <v:group style="position:absolute;left:10498;top:8324;width:30;height:10" coordorigin="10498,8324" coordsize="30,10">
              <v:shape style="position:absolute;left:10498;top:8324;width:30;height:10" coordorigin="10498,8324" coordsize="30,10" path="m10498,8329l10528,8329e" filled="false" stroked="true" strokeweight=".599pt" strokecolor="#000000">
                <v:path arrowok="t"/>
              </v:shape>
            </v:group>
            <v:group style="position:absolute;left:10448;top:8324;width:30;height:10" coordorigin="10448,8324" coordsize="30,10">
              <v:shape style="position:absolute;left:10448;top:8324;width:30;height:10" coordorigin="10448,8324" coordsize="30,10" path="m10448,8329l10478,8329e" filled="false" stroked="true" strokeweight=".599pt" strokecolor="#000000">
                <v:path arrowok="t"/>
              </v:shape>
            </v:group>
            <v:group style="position:absolute;left:10398;top:8324;width:30;height:10" coordorigin="10398,8324" coordsize="30,10">
              <v:shape style="position:absolute;left:10398;top:8324;width:30;height:10" coordorigin="10398,8324" coordsize="30,10" path="m10398,8329l10428,8329e" filled="false" stroked="true" strokeweight=".599pt" strokecolor="#000000">
                <v:path arrowok="t"/>
              </v:shape>
            </v:group>
            <v:group style="position:absolute;left:10349;top:8324;width:30;height:10" coordorigin="10349,8324" coordsize="30,10">
              <v:shape style="position:absolute;left:10349;top:8324;width:30;height:10" coordorigin="10349,8324" coordsize="30,10" path="m10349,8329l10379,8329e" filled="false" stroked="true" strokeweight=".599pt" strokecolor="#000000">
                <v:path arrowok="t"/>
              </v:shape>
            </v:group>
            <v:group style="position:absolute;left:10299;top:8324;width:30;height:10" coordorigin="10299,8324" coordsize="30,10">
              <v:shape style="position:absolute;left:10299;top:8324;width:30;height:10" coordorigin="10299,8324" coordsize="30,10" path="m10299,8329l10329,8329e" filled="false" stroked="true" strokeweight=".599pt" strokecolor="#000000">
                <v:path arrowok="t"/>
              </v:shape>
            </v:group>
            <v:group style="position:absolute;left:10250;top:8324;width:30;height:10" coordorigin="10250,8324" coordsize="30,10">
              <v:shape style="position:absolute;left:10250;top:8324;width:30;height:10" coordorigin="10250,8324" coordsize="30,10" path="m10250,8329l10279,8329e" filled="false" stroked="true" strokeweight=".599pt" strokecolor="#000000">
                <v:path arrowok="t"/>
              </v:shape>
            </v:group>
            <v:group style="position:absolute;left:10200;top:8324;width:30;height:10" coordorigin="10200,8324" coordsize="30,10">
              <v:shape style="position:absolute;left:10200;top:8324;width:30;height:10" coordorigin="10200,8324" coordsize="30,10" path="m10200,8329l10230,8329e" filled="false" stroked="true" strokeweight=".599pt" strokecolor="#000000">
                <v:path arrowok="t"/>
              </v:shape>
            </v:group>
            <v:group style="position:absolute;left:10150;top:8324;width:30;height:10" coordorigin="10150,8324" coordsize="30,10">
              <v:shape style="position:absolute;left:10150;top:8324;width:30;height:10" coordorigin="10150,8324" coordsize="30,10" path="m10150,8329l10180,8329e" filled="false" stroked="true" strokeweight=".599pt" strokecolor="#000000">
                <v:path arrowok="t"/>
              </v:shape>
            </v:group>
            <v:group style="position:absolute;left:10101;top:8324;width:30;height:10" coordorigin="10101,8324" coordsize="30,10">
              <v:shape style="position:absolute;left:10101;top:8324;width:30;height:10" coordorigin="10101,8324" coordsize="30,10" path="m10101,8329l10130,8329e" filled="false" stroked="true" strokeweight=".599pt" strokecolor="#000000">
                <v:path arrowok="t"/>
              </v:shape>
            </v:group>
            <v:group style="position:absolute;left:10051;top:8324;width:30;height:10" coordorigin="10051,8324" coordsize="30,10">
              <v:shape style="position:absolute;left:10051;top:8324;width:30;height:10" coordorigin="10051,8324" coordsize="30,10" path="m10051,8329l10081,8329e" filled="false" stroked="true" strokeweight=".599pt" strokecolor="#000000">
                <v:path arrowok="t"/>
              </v:shape>
            </v:group>
            <v:group style="position:absolute;left:10001;top:8324;width:30;height:10" coordorigin="10001,8324" coordsize="30,10">
              <v:shape style="position:absolute;left:10001;top:8324;width:30;height:10" coordorigin="10001,8324" coordsize="30,10" path="m10001,8329l10031,8329e" filled="false" stroked="true" strokeweight=".599pt" strokecolor="#000000">
                <v:path arrowok="t"/>
              </v:shape>
            </v:group>
            <v:group style="position:absolute;left:9952;top:8324;width:30;height:10" coordorigin="9952,8324" coordsize="30,10">
              <v:shape style="position:absolute;left:9952;top:8324;width:30;height:10" coordorigin="9952,8324" coordsize="30,10" path="m9952,8329l9982,8329e" filled="false" stroked="true" strokeweight=".599pt" strokecolor="#000000">
                <v:path arrowok="t"/>
              </v:shape>
            </v:group>
            <v:group style="position:absolute;left:9902;top:8324;width:30;height:10" coordorigin="9902,8324" coordsize="30,10">
              <v:shape style="position:absolute;left:9902;top:8324;width:30;height:10" coordorigin="9902,8324" coordsize="30,10" path="m9902,8329l9932,8329e" filled="false" stroked="true" strokeweight=".599pt" strokecolor="#000000">
                <v:path arrowok="t"/>
              </v:shape>
            </v:group>
            <v:group style="position:absolute;left:9853;top:8324;width:30;height:10" coordorigin="9853,8324" coordsize="30,10">
              <v:shape style="position:absolute;left:9853;top:8324;width:30;height:10" coordorigin="9853,8324" coordsize="30,10" path="m9853,8329l9882,8329e" filled="false" stroked="true" strokeweight=".599pt" strokecolor="#000000">
                <v:path arrowok="t"/>
              </v:shape>
            </v:group>
            <v:group style="position:absolute;left:9803;top:8324;width:30;height:10" coordorigin="9803,8324" coordsize="30,10">
              <v:shape style="position:absolute;left:9803;top:8324;width:30;height:10" coordorigin="9803,8324" coordsize="30,10" path="m9803,8329l9833,8329e" filled="false" stroked="true" strokeweight=".599pt" strokecolor="#000000">
                <v:path arrowok="t"/>
              </v:shape>
            </v:group>
            <v:group style="position:absolute;left:9753;top:8324;width:30;height:10" coordorigin="9753,8324" coordsize="30,10">
              <v:shape style="position:absolute;left:9753;top:8324;width:30;height:10" coordorigin="9753,8324" coordsize="30,10" path="m9753,8329l9783,8329e" filled="false" stroked="true" strokeweight=".599pt" strokecolor="#000000">
                <v:path arrowok="t"/>
              </v:shape>
            </v:group>
            <v:group style="position:absolute;left:9704;top:8324;width:30;height:10" coordorigin="9704,8324" coordsize="30,10">
              <v:shape style="position:absolute;left:9704;top:8324;width:30;height:10" coordorigin="9704,8324" coordsize="30,10" path="m9704,8329l9733,8329e" filled="false" stroked="true" strokeweight=".599pt" strokecolor="#000000">
                <v:path arrowok="t"/>
              </v:shape>
            </v:group>
            <v:group style="position:absolute;left:9654;top:8324;width:30;height:10" coordorigin="9654,8324" coordsize="30,10">
              <v:shape style="position:absolute;left:9654;top:8324;width:30;height:10" coordorigin="9654,8324" coordsize="30,10" path="m9654,8329l9684,8329e" filled="false" stroked="true" strokeweight=".599pt" strokecolor="#000000">
                <v:path arrowok="t"/>
              </v:shape>
            </v:group>
            <v:group style="position:absolute;left:9604;top:8324;width:30;height:10" coordorigin="9604,8324" coordsize="30,10">
              <v:shape style="position:absolute;left:9604;top:8324;width:30;height:10" coordorigin="9604,8324" coordsize="30,10" path="m9604,8329l9634,8329e" filled="false" stroked="true" strokeweight=".599pt" strokecolor="#000000">
                <v:path arrowok="t"/>
              </v:shape>
            </v:group>
            <v:group style="position:absolute;left:9555;top:8324;width:30;height:10" coordorigin="9555,8324" coordsize="30,10">
              <v:shape style="position:absolute;left:9555;top:8324;width:30;height:10" coordorigin="9555,8324" coordsize="30,10" path="m9555,8329l9585,8329e" filled="false" stroked="true" strokeweight=".599pt" strokecolor="#000000">
                <v:path arrowok="t"/>
              </v:shape>
            </v:group>
            <v:group style="position:absolute;left:9505;top:8324;width:30;height:10" coordorigin="9505,8324" coordsize="30,10">
              <v:shape style="position:absolute;left:9505;top:8324;width:30;height:10" coordorigin="9505,8324" coordsize="30,10" path="m9505,8329l9535,8329e" filled="false" stroked="true" strokeweight=".599pt" strokecolor="#000000">
                <v:path arrowok="t"/>
              </v:shape>
            </v:group>
            <v:group style="position:absolute;left:9455;top:8324;width:30;height:10" coordorigin="9455,8324" coordsize="30,10">
              <v:shape style="position:absolute;left:9455;top:8324;width:30;height:10" coordorigin="9455,8324" coordsize="30,10" path="m9455,8329l9485,8329e" filled="false" stroked="true" strokeweight=".599pt" strokecolor="#000000">
                <v:path arrowok="t"/>
              </v:shape>
            </v:group>
            <v:group style="position:absolute;left:9406;top:8324;width:30;height:10" coordorigin="9406,8324" coordsize="30,10">
              <v:shape style="position:absolute;left:9406;top:8324;width:30;height:10" coordorigin="9406,8324" coordsize="30,10" path="m9406,8329l9436,8329e" filled="false" stroked="true" strokeweight=".599pt" strokecolor="#000000">
                <v:path arrowok="t"/>
              </v:shape>
            </v:group>
            <v:group style="position:absolute;left:9356;top:8324;width:30;height:10" coordorigin="9356,8324" coordsize="30,10">
              <v:shape style="position:absolute;left:9356;top:8324;width:30;height:10" coordorigin="9356,8324" coordsize="30,10" path="m9356,8329l9386,8329e" filled="false" stroked="true" strokeweight=".599pt" strokecolor="#000000">
                <v:path arrowok="t"/>
              </v:shape>
            </v:group>
            <v:group style="position:absolute;left:9307;top:8324;width:30;height:10" coordorigin="9307,8324" coordsize="30,10">
              <v:shape style="position:absolute;left:9307;top:8324;width:30;height:10" coordorigin="9307,8324" coordsize="30,10" path="m9307,8329l9336,8329e" filled="false" stroked="true" strokeweight=".599pt" strokecolor="#000000">
                <v:path arrowok="t"/>
              </v:shape>
            </v:group>
            <v:group style="position:absolute;left:9257;top:8324;width:30;height:10" coordorigin="9257,8324" coordsize="30,10">
              <v:shape style="position:absolute;left:9257;top:8324;width:30;height:10" coordorigin="9257,8324" coordsize="30,10" path="m9257,8329l9287,8329e" filled="false" stroked="true" strokeweight=".599pt" strokecolor="#000000">
                <v:path arrowok="t"/>
              </v:shape>
            </v:group>
            <v:group style="position:absolute;left:9207;top:8324;width:30;height:10" coordorigin="9207,8324" coordsize="30,10">
              <v:shape style="position:absolute;left:9207;top:8324;width:30;height:10" coordorigin="9207,8324" coordsize="30,10" path="m9207,8329l9237,8329e" filled="false" stroked="true" strokeweight=".599pt" strokecolor="#000000">
                <v:path arrowok="t"/>
              </v:shape>
            </v:group>
            <v:group style="position:absolute;left:9158;top:8324;width:30;height:10" coordorigin="9158,8324" coordsize="30,10">
              <v:shape style="position:absolute;left:9158;top:8324;width:30;height:10" coordorigin="9158,8324" coordsize="30,10" path="m9158,8329l9187,8329e" filled="false" stroked="true" strokeweight=".599pt" strokecolor="#000000">
                <v:path arrowok="t"/>
              </v:shape>
            </v:group>
            <v:group style="position:absolute;left:9108;top:8324;width:30;height:10" coordorigin="9108,8324" coordsize="30,10">
              <v:shape style="position:absolute;left:9108;top:8324;width:30;height:10" coordorigin="9108,8324" coordsize="30,10" path="m9108,8329l9138,8329e" filled="false" stroked="true" strokeweight=".599pt" strokecolor="#000000">
                <v:path arrowok="t"/>
              </v:shape>
            </v:group>
            <v:group style="position:absolute;left:9058;top:8324;width:30;height:10" coordorigin="9058,8324" coordsize="30,10">
              <v:shape style="position:absolute;left:9058;top:8324;width:30;height:10" coordorigin="9058,8324" coordsize="30,10" path="m9058,8329l9088,8329e" filled="false" stroked="true" strokeweight=".599pt" strokecolor="#000000">
                <v:path arrowok="t"/>
              </v:shape>
            </v:group>
            <v:group style="position:absolute;left:9009;top:8324;width:30;height:10" coordorigin="9009,8324" coordsize="30,10">
              <v:shape style="position:absolute;left:9009;top:8324;width:30;height:10" coordorigin="9009,8324" coordsize="30,10" path="m9009,8329l9039,8329e" filled="false" stroked="true" strokeweight=".599pt" strokecolor="#000000">
                <v:path arrowok="t"/>
              </v:shape>
            </v:group>
            <v:group style="position:absolute;left:8959;top:8324;width:30;height:10" coordorigin="8959,8324" coordsize="30,10">
              <v:shape style="position:absolute;left:8959;top:8324;width:30;height:10" coordorigin="8959,8324" coordsize="30,10" path="m8959,8329l8989,8329e" filled="false" stroked="true" strokeweight=".599pt" strokecolor="#000000">
                <v:path arrowok="t"/>
              </v:shape>
            </v:group>
            <v:group style="position:absolute;left:8909;top:8324;width:30;height:10" coordorigin="8909,8324" coordsize="30,10">
              <v:shape style="position:absolute;left:8909;top:8324;width:30;height:10" coordorigin="8909,8324" coordsize="30,10" path="m8909,8329l8939,8329e" filled="false" stroked="true" strokeweight=".599pt" strokecolor="#000000">
                <v:path arrowok="t"/>
              </v:shape>
            </v:group>
            <v:group style="position:absolute;left:8860;top:8324;width:30;height:10" coordorigin="8860,8324" coordsize="30,10">
              <v:shape style="position:absolute;left:8860;top:8324;width:30;height:10" coordorigin="8860,8324" coordsize="30,10" path="m8860,8329l8890,8329e" filled="false" stroked="true" strokeweight=".599pt" strokecolor="#000000">
                <v:path arrowok="t"/>
              </v:shape>
            </v:group>
            <v:group style="position:absolute;left:8810;top:8324;width:30;height:10" coordorigin="8810,8324" coordsize="30,10">
              <v:shape style="position:absolute;left:8810;top:8324;width:30;height:10" coordorigin="8810,8324" coordsize="30,10" path="m8810,8329l8840,8329e" filled="false" stroked="true" strokeweight=".599pt" strokecolor="#000000">
                <v:path arrowok="t"/>
              </v:shape>
            </v:group>
            <v:group style="position:absolute;left:8761;top:8324;width:30;height:10" coordorigin="8761,8324" coordsize="30,10">
              <v:shape style="position:absolute;left:8761;top:8324;width:30;height:10" coordorigin="8761,8324" coordsize="30,10" path="m8761,8329l8790,8329e" filled="false" stroked="true" strokeweight=".599pt" strokecolor="#000000">
                <v:path arrowok="t"/>
              </v:shape>
            </v:group>
            <v:group style="position:absolute;left:8711;top:8324;width:30;height:10" coordorigin="8711,8324" coordsize="30,10">
              <v:shape style="position:absolute;left:8711;top:8324;width:30;height:10" coordorigin="8711,8324" coordsize="30,10" path="m8711,8329l8741,8329e" filled="false" stroked="true" strokeweight=".599pt" strokecolor="#000000">
                <v:path arrowok="t"/>
              </v:shape>
            </v:group>
            <v:group style="position:absolute;left:8661;top:8324;width:30;height:10" coordorigin="8661,8324" coordsize="30,10">
              <v:shape style="position:absolute;left:8661;top:8324;width:30;height:10" coordorigin="8661,8324" coordsize="30,10" path="m8661,8329l8691,8329e" filled="false" stroked="true" strokeweight=".599pt" strokecolor="#000000">
                <v:path arrowok="t"/>
              </v:shape>
            </v:group>
            <v:group style="position:absolute;left:8612;top:8324;width:30;height:10" coordorigin="8612,8324" coordsize="30,10">
              <v:shape style="position:absolute;left:8612;top:8324;width:30;height:10" coordorigin="8612,8324" coordsize="30,10" path="m8612,8329l8641,8329e" filled="false" stroked="true" strokeweight=".599pt" strokecolor="#000000">
                <v:path arrowok="t"/>
              </v:shape>
            </v:group>
            <v:group style="position:absolute;left:11193;top:8324;width:15;height:10" coordorigin="11193,8324" coordsize="15,10">
              <v:shape style="position:absolute;left:11193;top:8324;width:15;height:10" coordorigin="11193,8324" coordsize="15,10" path="m11193,8329l11208,8329e" filled="false" stroked="true" strokeweight=".599pt" strokecolor="#000000">
                <v:path arrowok="t"/>
              </v:shape>
            </v:group>
            <v:group style="position:absolute;left:8572;top:8364;width:10;height:30" coordorigin="8572,8364" coordsize="10,30">
              <v:shape style="position:absolute;left:8572;top:8364;width:10;height:30" coordorigin="8572,8364" coordsize="10,30" path="m8572,8378l8582,8378e" filled="false" stroked="true" strokeweight="1.599pt" strokecolor="#000000">
                <v:path arrowok="t"/>
              </v:shape>
            </v:group>
            <v:group style="position:absolute;left:8572;top:8413;width:10;height:30" coordorigin="8572,8413" coordsize="10,30">
              <v:shape style="position:absolute;left:8572;top:8413;width:10;height:30" coordorigin="8572,8413" coordsize="10,30" path="m8572,8428l8582,8428e" filled="false" stroked="true" strokeweight="1.599pt" strokecolor="#000000">
                <v:path arrowok="t"/>
              </v:shape>
            </v:group>
            <v:group style="position:absolute;left:8572;top:8463;width:10;height:30" coordorigin="8572,8463" coordsize="10,30">
              <v:shape style="position:absolute;left:8572;top:8463;width:10;height:30" coordorigin="8572,8463" coordsize="10,30" path="m8572,8478l8582,8478e" filled="false" stroked="true" strokeweight="1.599pt" strokecolor="#000000">
                <v:path arrowok="t"/>
              </v:shape>
            </v:group>
            <v:group style="position:absolute;left:8572;top:8513;width:10;height:30" coordorigin="8572,8513" coordsize="10,30">
              <v:shape style="position:absolute;left:8572;top:8513;width:10;height:30" coordorigin="8572,8513" coordsize="10,30" path="m8572,8528l8582,8528e" filled="false" stroked="true" strokeweight="1.598pt" strokecolor="#000000">
                <v:path arrowok="t"/>
              </v:shape>
            </v:group>
            <v:group style="position:absolute;left:8572;top:8563;width:10;height:30" coordorigin="8572,8563" coordsize="10,30">
              <v:shape style="position:absolute;left:8572;top:8563;width:10;height:30" coordorigin="8572,8563" coordsize="10,30" path="m8572,8578l8582,8578e" filled="false" stroked="true" strokeweight="1.598pt" strokecolor="#000000">
                <v:path arrowok="t"/>
              </v:shape>
            </v:group>
            <v:group style="position:absolute;left:8572;top:8613;width:10;height:30" coordorigin="8572,8613" coordsize="10,30">
              <v:shape style="position:absolute;left:8572;top:8613;width:10;height:30" coordorigin="8572,8613" coordsize="10,30" path="m8572,8628l8582,8628e" filled="false" stroked="true" strokeweight="1.599pt" strokecolor="#000000">
                <v:path arrowok="t"/>
              </v:shape>
            </v:group>
            <v:group style="position:absolute;left:8572;top:8663;width:10;height:30" coordorigin="8572,8663" coordsize="10,30">
              <v:shape style="position:absolute;left:8572;top:8663;width:10;height:30" coordorigin="8572,8663" coordsize="10,30" path="m8572,8678l8582,8678e" filled="false" stroked="true" strokeweight="1.599pt" strokecolor="#000000">
                <v:path arrowok="t"/>
              </v:shape>
            </v:group>
            <v:group style="position:absolute;left:8572;top:8713;width:10;height:30" coordorigin="8572,8713" coordsize="10,30">
              <v:shape style="position:absolute;left:8572;top:8713;width:10;height:30" coordorigin="8572,8713" coordsize="10,30" path="m8572,8728l8582,8728e" filled="false" stroked="true" strokeweight="1.599pt" strokecolor="#000000">
                <v:path arrowok="t"/>
              </v:shape>
            </v:group>
            <v:group style="position:absolute;left:8572;top:8763;width:10;height:30" coordorigin="8572,8763" coordsize="10,30">
              <v:shape style="position:absolute;left:8572;top:8763;width:10;height:30" coordorigin="8572,8763" coordsize="10,30" path="m8572,8778l8582,8778e" filled="false" stroked="true" strokeweight="1.599pt" strokecolor="#000000">
                <v:path arrowok="t"/>
              </v:shape>
            </v:group>
            <v:group style="position:absolute;left:8572;top:8813;width:10;height:30" coordorigin="8572,8813" coordsize="10,30">
              <v:shape style="position:absolute;left:8572;top:8813;width:10;height:30" coordorigin="8572,8813" coordsize="10,30" path="m8572,8828l8582,8828e" filled="false" stroked="true" strokeweight="1.599pt" strokecolor="#000000">
                <v:path arrowok="t"/>
              </v:shape>
            </v:group>
            <v:group style="position:absolute;left:8572;top:8863;width:10;height:30" coordorigin="8572,8863" coordsize="10,30">
              <v:shape style="position:absolute;left:8572;top:8863;width:10;height:30" coordorigin="8572,8863" coordsize="10,30" path="m8572,8878l8582,8878e" filled="false" stroked="true" strokeweight="1.599pt" strokecolor="#000000">
                <v:path arrowok="t"/>
              </v:shape>
            </v:group>
            <v:group style="position:absolute;left:8572;top:8913;width:10;height:30" coordorigin="8572,8913" coordsize="10,30">
              <v:shape style="position:absolute;left:8572;top:8913;width:10;height:30" coordorigin="8572,8913" coordsize="10,30" path="m8572,8928l8582,8928e" filled="false" stroked="true" strokeweight="1.599pt" strokecolor="#000000">
                <v:path arrowok="t"/>
              </v:shape>
            </v:group>
            <v:group style="position:absolute;left:8572;top:8963;width:10;height:30" coordorigin="8572,8963" coordsize="10,30">
              <v:shape style="position:absolute;left:8572;top:8963;width:10;height:30" coordorigin="8572,8963" coordsize="10,30" path="m8572,8978l8582,8978e" filled="false" stroked="true" strokeweight="1.599pt" strokecolor="#000000">
                <v:path arrowok="t"/>
              </v:shape>
            </v:group>
            <v:group style="position:absolute;left:8572;top:9013;width:10;height:30" coordorigin="8572,9013" coordsize="10,30">
              <v:shape style="position:absolute;left:8572;top:9013;width:10;height:30" coordorigin="8572,9013" coordsize="10,30" path="m8572,9028l8582,9028e" filled="false" stroked="true" strokeweight="1.599pt" strokecolor="#000000">
                <v:path arrowok="t"/>
              </v:shape>
            </v:group>
            <v:group style="position:absolute;left:8572;top:9063;width:10;height:30" coordorigin="8572,9063" coordsize="10,30">
              <v:shape style="position:absolute;left:8572;top:9063;width:10;height:30" coordorigin="8572,9063" coordsize="10,30" path="m8572,9078l8582,9078e" filled="false" stroked="true" strokeweight="1.599pt" strokecolor="#000000">
                <v:path arrowok="t"/>
              </v:shape>
            </v:group>
            <v:group style="position:absolute;left:8572;top:9113;width:10;height:30" coordorigin="8572,9113" coordsize="10,30">
              <v:shape style="position:absolute;left:8572;top:9113;width:10;height:30" coordorigin="8572,9113" coordsize="10,30" path="m8572,9128l8582,9128e" filled="false" stroked="true" strokeweight="1.599pt" strokecolor="#000000">
                <v:path arrowok="t"/>
              </v:shape>
            </v:group>
            <v:group style="position:absolute;left:8572;top:9163;width:10;height:30" coordorigin="8572,9163" coordsize="10,30">
              <v:shape style="position:absolute;left:8572;top:9163;width:10;height:30" coordorigin="8572,9163" coordsize="10,30" path="m8572,9178l8582,9178e" filled="false" stroked="true" strokeweight="1.599pt" strokecolor="#000000">
                <v:path arrowok="t"/>
              </v:shape>
            </v:group>
            <v:group style="position:absolute;left:8572;top:9213;width:10;height:30" coordorigin="8572,9213" coordsize="10,30">
              <v:shape style="position:absolute;left:8572;top:9213;width:10;height:30" coordorigin="8572,9213" coordsize="10,30" path="m8572,9228l8582,9228e" filled="false" stroked="true" strokeweight="1.599pt" strokecolor="#000000">
                <v:path arrowok="t"/>
              </v:shape>
            </v:group>
            <v:group style="position:absolute;left:8572;top:9263;width:10;height:30" coordorigin="8572,9263" coordsize="10,30">
              <v:shape style="position:absolute;left:8572;top:9263;width:10;height:30" coordorigin="8572,9263" coordsize="10,30" path="m8572,9278l8582,9278e" filled="false" stroked="true" strokeweight="1.599pt" strokecolor="#000000">
                <v:path arrowok="t"/>
              </v:shape>
            </v:group>
            <v:group style="position:absolute;left:8572;top:9313;width:10;height:30" coordorigin="8572,9313" coordsize="10,30">
              <v:shape style="position:absolute;left:8572;top:9313;width:10;height:30" coordorigin="8572,9313" coordsize="10,30" path="m8572,9328l8582,9328e" filled="false" stroked="true" strokeweight="1.599pt" strokecolor="#000000">
                <v:path arrowok="t"/>
              </v:shape>
            </v:group>
            <v:group style="position:absolute;left:8572;top:9363;width:10;height:30" coordorigin="8572,9363" coordsize="10,30">
              <v:shape style="position:absolute;left:8572;top:9363;width:10;height:30" coordorigin="8572,9363" coordsize="10,30" path="m8572,9378l8582,9378e" filled="false" stroked="true" strokeweight="1.599pt" strokecolor="#000000">
                <v:path arrowok="t"/>
              </v:shape>
            </v:group>
            <v:group style="position:absolute;left:8572;top:9412;width:10;height:30" coordorigin="8572,9412" coordsize="10,30">
              <v:shape style="position:absolute;left:8572;top:9412;width:10;height:30" coordorigin="8572,9412" coordsize="10,30" path="m8572,9427l8582,9427e" filled="false" stroked="true" strokeweight="1.599pt" strokecolor="#000000">
                <v:path arrowok="t"/>
              </v:shape>
            </v:group>
            <v:group style="position:absolute;left:8572;top:9462;width:10;height:30" coordorigin="8572,9462" coordsize="10,30">
              <v:shape style="position:absolute;left:8572;top:9462;width:10;height:30" coordorigin="8572,9462" coordsize="10,30" path="m8572,9477l8582,9477e" filled="false" stroked="true" strokeweight="1.598pt" strokecolor="#000000">
                <v:path arrowok="t"/>
              </v:shape>
            </v:group>
            <v:group style="position:absolute;left:8572;top:9512;width:10;height:30" coordorigin="8572,9512" coordsize="10,30">
              <v:shape style="position:absolute;left:8572;top:9512;width:10;height:30" coordorigin="8572,9512" coordsize="10,30" path="m8572,9527l8582,9527e" filled="false" stroked="true" strokeweight="1.599pt" strokecolor="#000000">
                <v:path arrowok="t"/>
              </v:shape>
            </v:group>
            <v:group style="position:absolute;left:8572;top:9562;width:10;height:30" coordorigin="8572,9562" coordsize="10,30">
              <v:shape style="position:absolute;left:8572;top:9562;width:10;height:30" coordorigin="8572,9562" coordsize="10,30" path="m8572,9577l8582,9577e" filled="false" stroked="true" strokeweight="1.599pt" strokecolor="#000000">
                <v:path arrowok="t"/>
              </v:shape>
            </v:group>
            <v:group style="position:absolute;left:8572;top:9612;width:10;height:30" coordorigin="8572,9612" coordsize="10,30">
              <v:shape style="position:absolute;left:8572;top:9612;width:10;height:30" coordorigin="8572,9612" coordsize="10,30" path="m8572,9627l8582,9627e" filled="false" stroked="true" strokeweight="1.599pt" strokecolor="#000000">
                <v:path arrowok="t"/>
              </v:shape>
            </v:group>
            <v:group style="position:absolute;left:8572;top:9662;width:10;height:30" coordorigin="8572,9662" coordsize="10,30">
              <v:shape style="position:absolute;left:8572;top:9662;width:10;height:30" coordorigin="8572,9662" coordsize="10,30" path="m8572,9677l8582,9677e" filled="false" stroked="true" strokeweight="1.599pt" strokecolor="#000000">
                <v:path arrowok="t"/>
              </v:shape>
            </v:group>
            <v:group style="position:absolute;left:8572;top:9712;width:10;height:30" coordorigin="8572,9712" coordsize="10,30">
              <v:shape style="position:absolute;left:8572;top:9712;width:10;height:30" coordorigin="8572,9712" coordsize="10,30" path="m8572,9727l8582,9727e" filled="false" stroked="true" strokeweight="1.599pt" strokecolor="#000000">
                <v:path arrowok="t"/>
              </v:shape>
            </v:group>
            <v:group style="position:absolute;left:8572;top:9762;width:10;height:30" coordorigin="8572,9762" coordsize="10,30">
              <v:shape style="position:absolute;left:8572;top:9762;width:10;height:30" coordorigin="8572,9762" coordsize="10,30" path="m8572,9777l8582,9777e" filled="false" stroked="true" strokeweight="1.599pt" strokecolor="#000000">
                <v:path arrowok="t"/>
              </v:shape>
            </v:group>
            <v:group style="position:absolute;left:8572;top:9812;width:10;height:30" coordorigin="8572,9812" coordsize="10,30">
              <v:shape style="position:absolute;left:8572;top:9812;width:10;height:30" coordorigin="8572,9812" coordsize="10,30" path="m8572,9827l8582,9827e" filled="false" stroked="true" strokeweight="1.599pt" strokecolor="#000000">
                <v:path arrowok="t"/>
              </v:shape>
            </v:group>
            <v:group style="position:absolute;left:8572;top:9862;width:10;height:30" coordorigin="8572,9862" coordsize="10,30">
              <v:shape style="position:absolute;left:8572;top:9862;width:10;height:30" coordorigin="8572,9862" coordsize="10,30" path="m8572,9877l8582,9877e" filled="false" stroked="true" strokeweight="1.599pt" strokecolor="#000000">
                <v:path arrowok="t"/>
              </v:shape>
            </v:group>
            <v:group style="position:absolute;left:8572;top:9912;width:10;height:30" coordorigin="8572,9912" coordsize="10,30">
              <v:shape style="position:absolute;left:8572;top:9912;width:10;height:30" coordorigin="8572,9912" coordsize="10,30" path="m8572,9927l8582,9927e" filled="false" stroked="true" strokeweight="1.599pt" strokecolor="#000000">
                <v:path arrowok="t"/>
              </v:shape>
            </v:group>
            <v:group style="position:absolute;left:8572;top:9962;width:10;height:30" coordorigin="8572,9962" coordsize="10,30">
              <v:shape style="position:absolute;left:8572;top:9962;width:10;height:30" coordorigin="8572,9962" coordsize="10,30" path="m8572,9977l8582,9977e" filled="false" stroked="true" strokeweight="1.599pt" strokecolor="#000000">
                <v:path arrowok="t"/>
              </v:shape>
            </v:group>
            <v:group style="position:absolute;left:8572;top:10012;width:10;height:30" coordorigin="8572,10012" coordsize="10,30">
              <v:shape style="position:absolute;left:8572;top:10012;width:10;height:30" coordorigin="8572,10012" coordsize="10,30" path="m8572,10027l8582,10027e" filled="false" stroked="true" strokeweight="1.599pt" strokecolor="#000000">
                <v:path arrowok="t"/>
              </v:shape>
            </v:group>
            <v:group style="position:absolute;left:8572;top:10062;width:10;height:30" coordorigin="8572,10062" coordsize="10,30">
              <v:shape style="position:absolute;left:8572;top:10062;width:10;height:30" coordorigin="8572,10062" coordsize="10,30" path="m8572,10077l8582,10077e" filled="false" stroked="true" strokeweight="1.598pt" strokecolor="#000000">
                <v:path arrowok="t"/>
              </v:shape>
            </v:group>
            <v:group style="position:absolute;left:8572;top:10112;width:10;height:30" coordorigin="8572,10112" coordsize="10,30">
              <v:shape style="position:absolute;left:8572;top:10112;width:10;height:30" coordorigin="8572,10112" coordsize="10,30" path="m8572,10127l8582,10127e" filled="false" stroked="true" strokeweight="1.598pt" strokecolor="#000000">
                <v:path arrowok="t"/>
              </v:shape>
            </v:group>
            <v:group style="position:absolute;left:8572;top:10177;width:10;height:2" coordorigin="8572,10177" coordsize="10,2">
              <v:shape style="position:absolute;left:8572;top:10177;width:10;height:2" coordorigin="8572,10177" coordsize="10,0" path="m8572,10177l8582,10177e" filled="false" stroked="true" strokeweight="1.599pt" strokecolor="#000000">
                <v:path arrowok="t"/>
              </v:shape>
            </v:group>
            <v:group style="position:absolute;left:11203;top:8364;width:10;height:30" coordorigin="11203,8364" coordsize="10,30">
              <v:shape style="position:absolute;left:11203;top:8364;width:10;height:30" coordorigin="11203,8364" coordsize="10,30" path="m11203,8378l11213,8378e" filled="false" stroked="true" strokeweight="1.599pt" strokecolor="#000000">
                <v:path arrowok="t"/>
              </v:shape>
            </v:group>
            <v:group style="position:absolute;left:11203;top:8413;width:10;height:30" coordorigin="11203,8413" coordsize="10,30">
              <v:shape style="position:absolute;left:11203;top:8413;width:10;height:30" coordorigin="11203,8413" coordsize="10,30" path="m11203,8428l11213,8428e" filled="false" stroked="true" strokeweight="1.599pt" strokecolor="#000000">
                <v:path arrowok="t"/>
              </v:shape>
            </v:group>
            <v:group style="position:absolute;left:11203;top:8463;width:10;height:30" coordorigin="11203,8463" coordsize="10,30">
              <v:shape style="position:absolute;left:11203;top:8463;width:10;height:30" coordorigin="11203,8463" coordsize="10,30" path="m11203,8478l11213,8478e" filled="false" stroked="true" strokeweight="1.599pt" strokecolor="#000000">
                <v:path arrowok="t"/>
              </v:shape>
            </v:group>
            <v:group style="position:absolute;left:11203;top:8513;width:10;height:30" coordorigin="11203,8513" coordsize="10,30">
              <v:shape style="position:absolute;left:11203;top:8513;width:10;height:30" coordorigin="11203,8513" coordsize="10,30" path="m11203,8528l11213,8528e" filled="false" stroked="true" strokeweight="1.598pt" strokecolor="#000000">
                <v:path arrowok="t"/>
              </v:shape>
            </v:group>
            <v:group style="position:absolute;left:11203;top:8563;width:10;height:30" coordorigin="11203,8563" coordsize="10,30">
              <v:shape style="position:absolute;left:11203;top:8563;width:10;height:30" coordorigin="11203,8563" coordsize="10,30" path="m11203,8578l11213,8578e" filled="false" stroked="true" strokeweight="1.598pt" strokecolor="#000000">
                <v:path arrowok="t"/>
              </v:shape>
            </v:group>
            <v:group style="position:absolute;left:11203;top:8613;width:10;height:30" coordorigin="11203,8613" coordsize="10,30">
              <v:shape style="position:absolute;left:11203;top:8613;width:10;height:30" coordorigin="11203,8613" coordsize="10,30" path="m11203,8628l11213,8628e" filled="false" stroked="true" strokeweight="1.599pt" strokecolor="#000000">
                <v:path arrowok="t"/>
              </v:shape>
            </v:group>
            <v:group style="position:absolute;left:11203;top:8663;width:10;height:30" coordorigin="11203,8663" coordsize="10,30">
              <v:shape style="position:absolute;left:11203;top:8663;width:10;height:30" coordorigin="11203,8663" coordsize="10,30" path="m11203,8678l11213,8678e" filled="false" stroked="true" strokeweight="1.599pt" strokecolor="#000000">
                <v:path arrowok="t"/>
              </v:shape>
            </v:group>
            <v:group style="position:absolute;left:11203;top:8713;width:10;height:30" coordorigin="11203,8713" coordsize="10,30">
              <v:shape style="position:absolute;left:11203;top:8713;width:10;height:30" coordorigin="11203,8713" coordsize="10,30" path="m11203,8728l11213,8728e" filled="false" stroked="true" strokeweight="1.599pt" strokecolor="#000000">
                <v:path arrowok="t"/>
              </v:shape>
            </v:group>
            <v:group style="position:absolute;left:11203;top:8763;width:10;height:30" coordorigin="11203,8763" coordsize="10,30">
              <v:shape style="position:absolute;left:11203;top:8763;width:10;height:30" coordorigin="11203,8763" coordsize="10,30" path="m11203,8778l11213,8778e" filled="false" stroked="true" strokeweight="1.599pt" strokecolor="#000000">
                <v:path arrowok="t"/>
              </v:shape>
            </v:group>
            <v:group style="position:absolute;left:11203;top:8813;width:10;height:30" coordorigin="11203,8813" coordsize="10,30">
              <v:shape style="position:absolute;left:11203;top:8813;width:10;height:30" coordorigin="11203,8813" coordsize="10,30" path="m11203,8828l11213,8828e" filled="false" stroked="true" strokeweight="1.599pt" strokecolor="#000000">
                <v:path arrowok="t"/>
              </v:shape>
            </v:group>
            <v:group style="position:absolute;left:11203;top:8863;width:10;height:30" coordorigin="11203,8863" coordsize="10,30">
              <v:shape style="position:absolute;left:11203;top:8863;width:10;height:30" coordorigin="11203,8863" coordsize="10,30" path="m11203,8878l11213,8878e" filled="false" stroked="true" strokeweight="1.599pt" strokecolor="#000000">
                <v:path arrowok="t"/>
              </v:shape>
            </v:group>
            <v:group style="position:absolute;left:11203;top:8913;width:10;height:30" coordorigin="11203,8913" coordsize="10,30">
              <v:shape style="position:absolute;left:11203;top:8913;width:10;height:30" coordorigin="11203,8913" coordsize="10,30" path="m11203,8928l11213,8928e" filled="false" stroked="true" strokeweight="1.599pt" strokecolor="#000000">
                <v:path arrowok="t"/>
              </v:shape>
            </v:group>
            <v:group style="position:absolute;left:11203;top:8963;width:10;height:30" coordorigin="11203,8963" coordsize="10,30">
              <v:shape style="position:absolute;left:11203;top:8963;width:10;height:30" coordorigin="11203,8963" coordsize="10,30" path="m11203,8978l11213,8978e" filled="false" stroked="true" strokeweight="1.599pt" strokecolor="#000000">
                <v:path arrowok="t"/>
              </v:shape>
            </v:group>
            <v:group style="position:absolute;left:11203;top:9013;width:10;height:30" coordorigin="11203,9013" coordsize="10,30">
              <v:shape style="position:absolute;left:11203;top:9013;width:10;height:30" coordorigin="11203,9013" coordsize="10,30" path="m11203,9028l11213,9028e" filled="false" stroked="true" strokeweight="1.599pt" strokecolor="#000000">
                <v:path arrowok="t"/>
              </v:shape>
            </v:group>
            <v:group style="position:absolute;left:11203;top:9063;width:10;height:30" coordorigin="11203,9063" coordsize="10,30">
              <v:shape style="position:absolute;left:11203;top:9063;width:10;height:30" coordorigin="11203,9063" coordsize="10,30" path="m11203,9078l11213,9078e" filled="false" stroked="true" strokeweight="1.599pt" strokecolor="#000000">
                <v:path arrowok="t"/>
              </v:shape>
            </v:group>
            <v:group style="position:absolute;left:11203;top:9113;width:10;height:30" coordorigin="11203,9113" coordsize="10,30">
              <v:shape style="position:absolute;left:11203;top:9113;width:10;height:30" coordorigin="11203,9113" coordsize="10,30" path="m11203,9128l11213,9128e" filled="false" stroked="true" strokeweight="1.599pt" strokecolor="#000000">
                <v:path arrowok="t"/>
              </v:shape>
            </v:group>
            <v:group style="position:absolute;left:11203;top:9163;width:10;height:30" coordorigin="11203,9163" coordsize="10,30">
              <v:shape style="position:absolute;left:11203;top:9163;width:10;height:30" coordorigin="11203,9163" coordsize="10,30" path="m11203,9178l11213,9178e" filled="false" stroked="true" strokeweight="1.599pt" strokecolor="#000000">
                <v:path arrowok="t"/>
              </v:shape>
            </v:group>
            <v:group style="position:absolute;left:11203;top:9213;width:10;height:30" coordorigin="11203,9213" coordsize="10,30">
              <v:shape style="position:absolute;left:11203;top:9213;width:10;height:30" coordorigin="11203,9213" coordsize="10,30" path="m11203,9228l11213,9228e" filled="false" stroked="true" strokeweight="1.599pt" strokecolor="#000000">
                <v:path arrowok="t"/>
              </v:shape>
            </v:group>
            <v:group style="position:absolute;left:11203;top:9263;width:10;height:30" coordorigin="11203,9263" coordsize="10,30">
              <v:shape style="position:absolute;left:11203;top:9263;width:10;height:30" coordorigin="11203,9263" coordsize="10,30" path="m11203,9278l11213,9278e" filled="false" stroked="true" strokeweight="1.599pt" strokecolor="#000000">
                <v:path arrowok="t"/>
              </v:shape>
            </v:group>
            <v:group style="position:absolute;left:11203;top:9313;width:10;height:30" coordorigin="11203,9313" coordsize="10,30">
              <v:shape style="position:absolute;left:11203;top:9313;width:10;height:30" coordorigin="11203,9313" coordsize="10,30" path="m11203,9328l11213,9328e" filled="false" stroked="true" strokeweight="1.599pt" strokecolor="#000000">
                <v:path arrowok="t"/>
              </v:shape>
            </v:group>
            <v:group style="position:absolute;left:11203;top:9363;width:10;height:30" coordorigin="11203,9363" coordsize="10,30">
              <v:shape style="position:absolute;left:11203;top:9363;width:10;height:30" coordorigin="11203,9363" coordsize="10,30" path="m11203,9378l11213,9378e" filled="false" stroked="true" strokeweight="1.599pt" strokecolor="#000000">
                <v:path arrowok="t"/>
              </v:shape>
            </v:group>
            <v:group style="position:absolute;left:11203;top:9412;width:10;height:30" coordorigin="11203,9412" coordsize="10,30">
              <v:shape style="position:absolute;left:11203;top:9412;width:10;height:30" coordorigin="11203,9412" coordsize="10,30" path="m11203,9427l11213,9427e" filled="false" stroked="true" strokeweight="1.599pt" strokecolor="#000000">
                <v:path arrowok="t"/>
              </v:shape>
            </v:group>
            <v:group style="position:absolute;left:11203;top:9462;width:10;height:30" coordorigin="11203,9462" coordsize="10,30">
              <v:shape style="position:absolute;left:11203;top:9462;width:10;height:30" coordorigin="11203,9462" coordsize="10,30" path="m11203,9477l11213,9477e" filled="false" stroked="true" strokeweight="1.598pt" strokecolor="#000000">
                <v:path arrowok="t"/>
              </v:shape>
            </v:group>
            <v:group style="position:absolute;left:11203;top:9512;width:10;height:30" coordorigin="11203,9512" coordsize="10,30">
              <v:shape style="position:absolute;left:11203;top:9512;width:10;height:30" coordorigin="11203,9512" coordsize="10,30" path="m11203,9527l11213,9527e" filled="false" stroked="true" strokeweight="1.599pt" strokecolor="#000000">
                <v:path arrowok="t"/>
              </v:shape>
            </v:group>
            <v:group style="position:absolute;left:11203;top:9562;width:10;height:30" coordorigin="11203,9562" coordsize="10,30">
              <v:shape style="position:absolute;left:11203;top:9562;width:10;height:30" coordorigin="11203,9562" coordsize="10,30" path="m11203,9577l11213,9577e" filled="false" stroked="true" strokeweight="1.599pt" strokecolor="#000000">
                <v:path arrowok="t"/>
              </v:shape>
            </v:group>
            <v:group style="position:absolute;left:11203;top:9612;width:10;height:30" coordorigin="11203,9612" coordsize="10,30">
              <v:shape style="position:absolute;left:11203;top:9612;width:10;height:30" coordorigin="11203,9612" coordsize="10,30" path="m11203,9627l11213,9627e" filled="false" stroked="true" strokeweight="1.599pt" strokecolor="#000000">
                <v:path arrowok="t"/>
              </v:shape>
            </v:group>
            <v:group style="position:absolute;left:11203;top:9662;width:10;height:30" coordorigin="11203,9662" coordsize="10,30">
              <v:shape style="position:absolute;left:11203;top:9662;width:10;height:30" coordorigin="11203,9662" coordsize="10,30" path="m11203,9677l11213,9677e" filled="false" stroked="true" strokeweight="1.599pt" strokecolor="#000000">
                <v:path arrowok="t"/>
              </v:shape>
            </v:group>
            <v:group style="position:absolute;left:11203;top:9712;width:10;height:30" coordorigin="11203,9712" coordsize="10,30">
              <v:shape style="position:absolute;left:11203;top:9712;width:10;height:30" coordorigin="11203,9712" coordsize="10,30" path="m11203,9727l11213,9727e" filled="false" stroked="true" strokeweight="1.599pt" strokecolor="#000000">
                <v:path arrowok="t"/>
              </v:shape>
            </v:group>
            <v:group style="position:absolute;left:11203;top:9762;width:10;height:30" coordorigin="11203,9762" coordsize="10,30">
              <v:shape style="position:absolute;left:11203;top:9762;width:10;height:30" coordorigin="11203,9762" coordsize="10,30" path="m11203,9777l11213,9777e" filled="false" stroked="true" strokeweight="1.599pt" strokecolor="#000000">
                <v:path arrowok="t"/>
              </v:shape>
            </v:group>
            <v:group style="position:absolute;left:11203;top:9812;width:10;height:30" coordorigin="11203,9812" coordsize="10,30">
              <v:shape style="position:absolute;left:11203;top:9812;width:10;height:30" coordorigin="11203,9812" coordsize="10,30" path="m11203,9827l11213,9827e" filled="false" stroked="true" strokeweight="1.599pt" strokecolor="#000000">
                <v:path arrowok="t"/>
              </v:shape>
            </v:group>
            <v:group style="position:absolute;left:11203;top:9862;width:10;height:30" coordorigin="11203,9862" coordsize="10,30">
              <v:shape style="position:absolute;left:11203;top:9862;width:10;height:30" coordorigin="11203,9862" coordsize="10,30" path="m11203,9877l11213,9877e" filled="false" stroked="true" strokeweight="1.599pt" strokecolor="#000000">
                <v:path arrowok="t"/>
              </v:shape>
            </v:group>
            <v:group style="position:absolute;left:11203;top:9912;width:10;height:30" coordorigin="11203,9912" coordsize="10,30">
              <v:shape style="position:absolute;left:11203;top:9912;width:10;height:30" coordorigin="11203,9912" coordsize="10,30" path="m11203,9927l11213,9927e" filled="false" stroked="true" strokeweight="1.599pt" strokecolor="#000000">
                <v:path arrowok="t"/>
              </v:shape>
            </v:group>
            <v:group style="position:absolute;left:11203;top:9962;width:10;height:30" coordorigin="11203,9962" coordsize="10,30">
              <v:shape style="position:absolute;left:11203;top:9962;width:10;height:30" coordorigin="11203,9962" coordsize="10,30" path="m11203,9977l11213,9977e" filled="false" stroked="true" strokeweight="1.599pt" strokecolor="#000000">
                <v:path arrowok="t"/>
              </v:shape>
            </v:group>
            <v:group style="position:absolute;left:11203;top:10012;width:10;height:30" coordorigin="11203,10012" coordsize="10,30">
              <v:shape style="position:absolute;left:11203;top:10012;width:10;height:30" coordorigin="11203,10012" coordsize="10,30" path="m11203,10027l11213,10027e" filled="false" stroked="true" strokeweight="1.599pt" strokecolor="#000000">
                <v:path arrowok="t"/>
              </v:shape>
            </v:group>
            <v:group style="position:absolute;left:11203;top:10062;width:10;height:30" coordorigin="11203,10062" coordsize="10,30">
              <v:shape style="position:absolute;left:11203;top:10062;width:10;height:30" coordorigin="11203,10062" coordsize="10,30" path="m11203,10077l11213,10077e" filled="false" stroked="true" strokeweight="1.598pt" strokecolor="#000000">
                <v:path arrowok="t"/>
              </v:shape>
            </v:group>
            <v:group style="position:absolute;left:11203;top:10112;width:10;height:30" coordorigin="11203,10112" coordsize="10,30">
              <v:shape style="position:absolute;left:11203;top:10112;width:10;height:30" coordorigin="11203,10112" coordsize="10,30" path="m11203,10127l11213,10127e" filled="false" stroked="true" strokeweight="1.598pt" strokecolor="#000000">
                <v:path arrowok="t"/>
              </v:shape>
            </v:group>
            <v:group style="position:absolute;left:11203;top:10177;width:10;height:2" coordorigin="11203,10177" coordsize="10,2">
              <v:shape style="position:absolute;left:11203;top:10177;width:10;height:2" coordorigin="11203,10177" coordsize="10,0" path="m11203,10177l11213,10177e" filled="false" stroked="true" strokeweight="1.599pt" strokecolor="#000000">
                <v:path arrowok="t"/>
              </v:shape>
            </v:group>
            <v:group style="position:absolute;left:3251;top:10172;width:30;height:10" coordorigin="3251,10172" coordsize="30,10">
              <v:shape style="position:absolute;left:3251;top:10172;width:30;height:10" coordorigin="3251,10172" coordsize="30,10" path="m3251,10177l3281,10177e" filled="false" stroked="true" strokeweight=".599pt" strokecolor="#000000">
                <v:path arrowok="t"/>
              </v:shape>
            </v:group>
            <v:group style="position:absolute;left:3202;top:10172;width:30;height:10" coordorigin="3202,10172" coordsize="30,10">
              <v:shape style="position:absolute;left:3202;top:10172;width:30;height:10" coordorigin="3202,10172" coordsize="30,10" path="m3202,10177l3231,10177e" filled="false" stroked="true" strokeweight=".599pt" strokecolor="#000000">
                <v:path arrowok="t"/>
              </v:shape>
            </v:group>
            <v:group style="position:absolute;left:3152;top:10172;width:30;height:10" coordorigin="3152,10172" coordsize="30,10">
              <v:shape style="position:absolute;left:3152;top:10172;width:30;height:10" coordorigin="3152,10172" coordsize="30,10" path="m3152,10177l3182,10177e" filled="false" stroked="true" strokeweight=".599pt" strokecolor="#000000">
                <v:path arrowok="t"/>
              </v:shape>
            </v:group>
            <v:group style="position:absolute;left:3102;top:10172;width:30;height:10" coordorigin="3102,10172" coordsize="30,10">
              <v:shape style="position:absolute;left:3102;top:10172;width:30;height:10" coordorigin="3102,10172" coordsize="30,10" path="m3102,10177l3132,10177e" filled="false" stroked="true" strokeweight=".599pt" strokecolor="#000000">
                <v:path arrowok="t"/>
              </v:shape>
            </v:group>
            <v:group style="position:absolute;left:3053;top:10172;width:30;height:10" coordorigin="3053,10172" coordsize="30,10">
              <v:shape style="position:absolute;left:3053;top:10172;width:30;height:10" coordorigin="3053,10172" coordsize="30,10" path="m3053,10177l3083,10177e" filled="false" stroked="true" strokeweight=".599pt" strokecolor="#000000">
                <v:path arrowok="t"/>
              </v:shape>
            </v:group>
            <v:group style="position:absolute;left:3003;top:10172;width:30;height:10" coordorigin="3003,10172" coordsize="30,10">
              <v:shape style="position:absolute;left:3003;top:10172;width:30;height:10" coordorigin="3003,10172" coordsize="30,10" path="m3003,10177l3033,10177e" filled="false" stroked="true" strokeweight=".599pt" strokecolor="#000000">
                <v:path arrowok="t"/>
              </v:shape>
            </v:group>
            <v:group style="position:absolute;left:2954;top:10172;width:30;height:10" coordorigin="2954,10172" coordsize="30,10">
              <v:shape style="position:absolute;left:2954;top:10172;width:30;height:10" coordorigin="2954,10172" coordsize="30,10" path="m2954,10177l2983,10177e" filled="false" stroked="true" strokeweight=".599pt" strokecolor="#000000">
                <v:path arrowok="t"/>
              </v:shape>
            </v:group>
            <v:group style="position:absolute;left:2904;top:10172;width:30;height:10" coordorigin="2904,10172" coordsize="30,10">
              <v:shape style="position:absolute;left:2904;top:10172;width:30;height:10" coordorigin="2904,10172" coordsize="30,10" path="m2904,10177l2934,10177e" filled="false" stroked="true" strokeweight=".599pt" strokecolor="#000000">
                <v:path arrowok="t"/>
              </v:shape>
            </v:group>
            <v:group style="position:absolute;left:2854;top:10172;width:30;height:10" coordorigin="2854,10172" coordsize="30,10">
              <v:shape style="position:absolute;left:2854;top:10172;width:30;height:10" coordorigin="2854,10172" coordsize="30,10" path="m2854,10177l2884,10177e" filled="false" stroked="true" strokeweight=".599pt" strokecolor="#000000">
                <v:path arrowok="t"/>
              </v:shape>
            </v:group>
            <v:group style="position:absolute;left:2805;top:10172;width:30;height:10" coordorigin="2805,10172" coordsize="30,10">
              <v:shape style="position:absolute;left:2805;top:10172;width:30;height:10" coordorigin="2805,10172" coordsize="30,10" path="m2805,10177l2834,10177e" filled="false" stroked="true" strokeweight=".599pt" strokecolor="#000000">
                <v:path arrowok="t"/>
              </v:shape>
            </v:group>
            <v:group style="position:absolute;left:2755;top:10172;width:30;height:10" coordorigin="2755,10172" coordsize="30,10">
              <v:shape style="position:absolute;left:2755;top:10172;width:30;height:10" coordorigin="2755,10172" coordsize="30,10" path="m2755,10177l2785,10177e" filled="false" stroked="true" strokeweight=".599pt" strokecolor="#000000">
                <v:path arrowok="t"/>
              </v:shape>
            </v:group>
            <v:group style="position:absolute;left:2705;top:10172;width:30;height:10" coordorigin="2705,10172" coordsize="30,10">
              <v:shape style="position:absolute;left:2705;top:10172;width:30;height:10" coordorigin="2705,10172" coordsize="30,10" path="m2705,10177l2735,10177e" filled="false" stroked="true" strokeweight=".599pt" strokecolor="#000000">
                <v:path arrowok="t"/>
              </v:shape>
            </v:group>
            <v:group style="position:absolute;left:2656;top:10172;width:30;height:10" coordorigin="2656,10172" coordsize="30,10">
              <v:shape style="position:absolute;left:2656;top:10172;width:30;height:10" coordorigin="2656,10172" coordsize="30,10" path="m2656,10177l2686,10177e" filled="false" stroked="true" strokeweight=".599pt" strokecolor="#000000">
                <v:path arrowok="t"/>
              </v:shape>
            </v:group>
            <v:group style="position:absolute;left:2606;top:10172;width:30;height:10" coordorigin="2606,10172" coordsize="30,10">
              <v:shape style="position:absolute;left:2606;top:10172;width:30;height:10" coordorigin="2606,10172" coordsize="30,10" path="m2606,10177l2636,10177e" filled="false" stroked="true" strokeweight=".599pt" strokecolor="#000000">
                <v:path arrowok="t"/>
              </v:shape>
            </v:group>
            <v:group style="position:absolute;left:2556;top:10172;width:30;height:10" coordorigin="2556,10172" coordsize="30,10">
              <v:shape style="position:absolute;left:2556;top:10172;width:30;height:10" coordorigin="2556,10172" coordsize="30,10" path="m2556,10177l2586,10177e" filled="false" stroked="true" strokeweight=".599pt" strokecolor="#000000">
                <v:path arrowok="t"/>
              </v:shape>
            </v:group>
            <v:group style="position:absolute;left:2507;top:10172;width:30;height:10" coordorigin="2507,10172" coordsize="30,10">
              <v:shape style="position:absolute;left:2507;top:10172;width:30;height:10" coordorigin="2507,10172" coordsize="30,10" path="m2507,10177l2537,10177e" filled="false" stroked="true" strokeweight=".599pt" strokecolor="#000000">
                <v:path arrowok="t"/>
              </v:shape>
            </v:group>
            <v:group style="position:absolute;left:2457;top:10172;width:30;height:10" coordorigin="2457,10172" coordsize="30,10">
              <v:shape style="position:absolute;left:2457;top:10172;width:30;height:10" coordorigin="2457,10172" coordsize="30,10" path="m2457,10177l2487,10177e" filled="false" stroked="true" strokeweight=".599pt" strokecolor="#000000">
                <v:path arrowok="t"/>
              </v:shape>
            </v:group>
            <v:group style="position:absolute;left:2408;top:10172;width:30;height:10" coordorigin="2408,10172" coordsize="30,10">
              <v:shape style="position:absolute;left:2408;top:10172;width:30;height:10" coordorigin="2408,10172" coordsize="30,10" path="m2408,10177l2437,10177e" filled="false" stroked="true" strokeweight=".599pt" strokecolor="#000000">
                <v:path arrowok="t"/>
              </v:shape>
            </v:group>
            <v:group style="position:absolute;left:2358;top:10172;width:30;height:10" coordorigin="2358,10172" coordsize="30,10">
              <v:shape style="position:absolute;left:2358;top:10172;width:30;height:10" coordorigin="2358,10172" coordsize="30,10" path="m2358,10177l2388,10177e" filled="false" stroked="true" strokeweight=".599pt" strokecolor="#000000">
                <v:path arrowok="t"/>
              </v:shape>
            </v:group>
            <v:group style="position:absolute;left:2308;top:10172;width:30;height:10" coordorigin="2308,10172" coordsize="30,10">
              <v:shape style="position:absolute;left:2308;top:10172;width:30;height:10" coordorigin="2308,10172" coordsize="30,10" path="m2308,10177l2338,10177e" filled="false" stroked="true" strokeweight=".599pt" strokecolor="#000000">
                <v:path arrowok="t"/>
              </v:shape>
            </v:group>
            <v:group style="position:absolute;left:2259;top:10172;width:30;height:10" coordorigin="2259,10172" coordsize="30,10">
              <v:shape style="position:absolute;left:2259;top:10172;width:30;height:10" coordorigin="2259,10172" coordsize="30,10" path="m2259,10177l2288,10177e" filled="false" stroked="true" strokeweight=".599pt" strokecolor="#000000">
                <v:path arrowok="t"/>
              </v:shape>
            </v:group>
            <v:group style="position:absolute;left:2209;top:10172;width:30;height:10" coordorigin="2209,10172" coordsize="30,10">
              <v:shape style="position:absolute;left:2209;top:10172;width:30;height:10" coordorigin="2209,10172" coordsize="30,10" path="m2209,10177l2239,10177e" filled="false" stroked="true" strokeweight=".599pt" strokecolor="#000000">
                <v:path arrowok="t"/>
              </v:shape>
            </v:group>
            <v:group style="position:absolute;left:2159;top:10172;width:30;height:10" coordorigin="2159,10172" coordsize="30,10">
              <v:shape style="position:absolute;left:2159;top:10172;width:30;height:10" coordorigin="2159,10172" coordsize="30,10" path="m2159,10177l2189,10177e" filled="false" stroked="true" strokeweight=".599pt" strokecolor="#000000">
                <v:path arrowok="t"/>
              </v:shape>
            </v:group>
            <v:group style="position:absolute;left:2110;top:10172;width:30;height:10" coordorigin="2110,10172" coordsize="30,10">
              <v:shape style="position:absolute;left:2110;top:10172;width:30;height:10" coordorigin="2110,10172" coordsize="30,10" path="m2110,10177l2140,10177e" filled="false" stroked="true" strokeweight=".599pt" strokecolor="#000000">
                <v:path arrowok="t"/>
              </v:shape>
            </v:group>
            <v:group style="position:absolute;left:2060;top:10172;width:30;height:10" coordorigin="2060,10172" coordsize="30,10">
              <v:shape style="position:absolute;left:2060;top:10172;width:30;height:10" coordorigin="2060,10172" coordsize="30,10" path="m2060,10177l2090,10177e" filled="false" stroked="true" strokeweight=".599pt" strokecolor="#000000">
                <v:path arrowok="t"/>
              </v:shape>
            </v:group>
            <v:group style="position:absolute;left:2011;top:10172;width:30;height:10" coordorigin="2011,10172" coordsize="30,10">
              <v:shape style="position:absolute;left:2011;top:10172;width:30;height:10" coordorigin="2011,10172" coordsize="30,10" path="m2011,10177l2040,10177e" filled="false" stroked="true" strokeweight=".599pt" strokecolor="#000000">
                <v:path arrowok="t"/>
              </v:shape>
            </v:group>
            <v:group style="position:absolute;left:1961;top:10172;width:30;height:10" coordorigin="1961,10172" coordsize="30,10">
              <v:shape style="position:absolute;left:1961;top:10172;width:30;height:10" coordorigin="1961,10172" coordsize="30,10" path="m1961,10177l1991,10177e" filled="false" stroked="true" strokeweight=".599pt" strokecolor="#000000">
                <v:path arrowok="t"/>
              </v:shape>
            </v:group>
            <v:group style="position:absolute;left:1911;top:10172;width:30;height:10" coordorigin="1911,10172" coordsize="30,10">
              <v:shape style="position:absolute;left:1911;top:10172;width:30;height:10" coordorigin="1911,10172" coordsize="30,10" path="m1911,10177l1941,10177e" filled="false" stroked="true" strokeweight=".599pt" strokecolor="#000000">
                <v:path arrowok="t"/>
              </v:shape>
            </v:group>
            <v:group style="position:absolute;left:1862;top:10172;width:30;height:10" coordorigin="1862,10172" coordsize="30,10">
              <v:shape style="position:absolute;left:1862;top:10172;width:30;height:10" coordorigin="1862,10172" coordsize="30,10" path="m1862,10177l1891,10177e" filled="false" stroked="true" strokeweight=".599pt" strokecolor="#000000">
                <v:path arrowok="t"/>
              </v:shape>
            </v:group>
            <v:group style="position:absolute;left:1812;top:10172;width:30;height:10" coordorigin="1812,10172" coordsize="30,10">
              <v:shape style="position:absolute;left:1812;top:10172;width:30;height:10" coordorigin="1812,10172" coordsize="30,10" path="m1812,10177l1842,10177e" filled="false" stroked="true" strokeweight=".599pt" strokecolor="#000000">
                <v:path arrowok="t"/>
              </v:shape>
            </v:group>
            <v:group style="position:absolute;left:1762;top:10172;width:30;height:10" coordorigin="1762,10172" coordsize="30,10">
              <v:shape style="position:absolute;left:1762;top:10172;width:30;height:10" coordorigin="1762,10172" coordsize="30,10" path="m1762,10177l1792,10177e" filled="false" stroked="true" strokeweight=".599pt" strokecolor="#000000">
                <v:path arrowok="t"/>
              </v:shape>
            </v:group>
            <v:group style="position:absolute;left:1713;top:10172;width:30;height:10" coordorigin="1713,10172" coordsize="30,10">
              <v:shape style="position:absolute;left:1713;top:10172;width:30;height:10" coordorigin="1713,10172" coordsize="30,10" path="m1713,10177l1743,10177e" filled="false" stroked="true" strokeweight=".599pt" strokecolor="#000000">
                <v:path arrowok="t"/>
              </v:shape>
            </v:group>
            <v:group style="position:absolute;left:1663;top:10172;width:30;height:10" coordorigin="1663,10172" coordsize="30,10">
              <v:shape style="position:absolute;left:1663;top:10172;width:30;height:10" coordorigin="1663,10172" coordsize="30,10" path="m1663,10177l1693,10177e" filled="false" stroked="true" strokeweight=".599pt" strokecolor="#000000">
                <v:path arrowok="t"/>
              </v:shape>
            </v:group>
            <v:group style="position:absolute;left:1613;top:10172;width:30;height:10" coordorigin="1613,10172" coordsize="30,10">
              <v:shape style="position:absolute;left:1613;top:10172;width:30;height:10" coordorigin="1613,10172" coordsize="30,10" path="m1613,10177l1643,10177e" filled="false" stroked="true" strokeweight=".599pt" strokecolor="#000000">
                <v:path arrowok="t"/>
              </v:shape>
            </v:group>
            <v:group style="position:absolute;left:1564;top:10172;width:30;height:10" coordorigin="1564,10172" coordsize="30,10">
              <v:shape style="position:absolute;left:1564;top:10172;width:30;height:10" coordorigin="1564,10172" coordsize="30,10" path="m1564,10177l1594,10177e" filled="false" stroked="true" strokeweight=".599pt" strokecolor="#000000">
                <v:path arrowok="t"/>
              </v:shape>
            </v:group>
            <v:group style="position:absolute;left:1514;top:10172;width:30;height:10" coordorigin="1514,10172" coordsize="30,10">
              <v:shape style="position:absolute;left:1514;top:10172;width:30;height:10" coordorigin="1514,10172" coordsize="30,10" path="m1514,10177l1544,10177e" filled="false" stroked="true" strokeweight=".599pt" strokecolor="#000000">
                <v:path arrowok="t"/>
              </v:shape>
            </v:group>
            <v:group style="position:absolute;left:1465;top:10172;width:30;height:10" coordorigin="1465,10172" coordsize="30,10">
              <v:shape style="position:absolute;left:1465;top:10172;width:30;height:10" coordorigin="1465,10172" coordsize="30,10" path="m1465,10177l1494,10177e" filled="false" stroked="true" strokeweight=".599pt" strokecolor="#000000">
                <v:path arrowok="t"/>
              </v:shape>
            </v:group>
            <v:group style="position:absolute;left:1415;top:10172;width:30;height:10" coordorigin="1415,10172" coordsize="30,10">
              <v:shape style="position:absolute;left:1415;top:10172;width:30;height:10" coordorigin="1415,10172" coordsize="30,10" path="m1415,10177l1445,10177e" filled="false" stroked="true" strokeweight=".599pt" strokecolor="#000000">
                <v:path arrowok="t"/>
              </v:shape>
            </v:group>
            <v:group style="position:absolute;left:1365;top:10172;width:30;height:10" coordorigin="1365,10172" coordsize="30,10">
              <v:shape style="position:absolute;left:1365;top:10172;width:30;height:10" coordorigin="1365,10172" coordsize="30,10" path="m1365,10177l1395,10177e" filled="false" stroked="true" strokeweight=".599pt" strokecolor="#000000">
                <v:path arrowok="t"/>
              </v:shape>
            </v:group>
            <v:group style="position:absolute;left:1316;top:10172;width:30;height:10" coordorigin="1316,10172" coordsize="30,10">
              <v:shape style="position:absolute;left:1316;top:10172;width:30;height:10" coordorigin="1316,10172" coordsize="30,10" path="m1316,10177l1345,10177e" filled="false" stroked="true" strokeweight=".599pt" strokecolor="#000000">
                <v:path arrowok="t"/>
              </v:shape>
            </v:group>
            <v:group style="position:absolute;left:1266;top:10172;width:30;height:10" coordorigin="1266,10172" coordsize="30,10">
              <v:shape style="position:absolute;left:1266;top:10172;width:30;height:10" coordorigin="1266,10172" coordsize="30,10" path="m1266,10177l1296,10177e" filled="false" stroked="true" strokeweight=".599pt" strokecolor="#000000">
                <v:path arrowok="t"/>
              </v:shape>
            </v:group>
            <v:group style="position:absolute;left:1216;top:10172;width:30;height:10" coordorigin="1216,10172" coordsize="30,10">
              <v:shape style="position:absolute;left:1216;top:10172;width:30;height:10" coordorigin="1216,10172" coordsize="30,10" path="m1216,10177l1246,10177e" filled="false" stroked="true" strokeweight=".599pt" strokecolor="#000000">
                <v:path arrowok="t"/>
              </v:shape>
            </v:group>
            <v:group style="position:absolute;left:1167;top:10172;width:30;height:10" coordorigin="1167,10172" coordsize="30,10">
              <v:shape style="position:absolute;left:1167;top:10172;width:30;height:10" coordorigin="1167,10172" coordsize="30,10" path="m1167,10177l1197,10177e" filled="false" stroked="true" strokeweight=".599pt" strokecolor="#000000">
                <v:path arrowok="t"/>
              </v:shape>
            </v:group>
            <v:group style="position:absolute;left:1117;top:10172;width:30;height:10" coordorigin="1117,10172" coordsize="30,10">
              <v:shape style="position:absolute;left:1117;top:10172;width:30;height:10" coordorigin="1117,10172" coordsize="30,10" path="m1117,10177l1147,10177e" filled="false" stroked="true" strokeweight=".599pt" strokecolor="#000000">
                <v:path arrowok="t"/>
              </v:shape>
            </v:group>
            <v:group style="position:absolute;left:1067;top:10172;width:30;height:10" coordorigin="1067,10172" coordsize="30,10">
              <v:shape style="position:absolute;left:1067;top:10172;width:30;height:10" coordorigin="1067,10172" coordsize="30,10" path="m1067,10177l1097,10177e" filled="false" stroked="true" strokeweight=".599pt" strokecolor="#000000">
                <v:path arrowok="t"/>
              </v:shape>
            </v:group>
            <v:group style="position:absolute;left:1018;top:10172;width:30;height:10" coordorigin="1018,10172" coordsize="30,10">
              <v:shape style="position:absolute;left:1018;top:10172;width:30;height:10" coordorigin="1018,10172" coordsize="30,10" path="m1018,10177l1048,10177e" filled="false" stroked="true" strokeweight=".599pt" strokecolor="#000000">
                <v:path arrowok="t"/>
              </v:shape>
            </v:group>
            <v:group style="position:absolute;left:968;top:10172;width:30;height:10" coordorigin="968,10172" coordsize="30,10">
              <v:shape style="position:absolute;left:968;top:10172;width:30;height:10" coordorigin="968,10172" coordsize="30,10" path="m968,10177l998,10177e" filled="false" stroked="true" strokeweight=".599pt" strokecolor="#000000">
                <v:path arrowok="t"/>
              </v:shape>
            </v:group>
            <v:group style="position:absolute;left:919;top:10172;width:30;height:10" coordorigin="919,10172" coordsize="30,10">
              <v:shape style="position:absolute;left:919;top:10172;width:30;height:10" coordorigin="919,10172" coordsize="30,10" path="m919,10177l948,10177e" filled="false" stroked="true" strokeweight=".599pt" strokecolor="#000000">
                <v:path arrowok="t"/>
              </v:shape>
            </v:group>
            <v:group style="position:absolute;left:869;top:10172;width:30;height:10" coordorigin="869,10172" coordsize="30,10">
              <v:shape style="position:absolute;left:869;top:10172;width:30;height:10" coordorigin="869,10172" coordsize="30,10" path="m869,10177l899,10177e" filled="false" stroked="true" strokeweight=".599pt" strokecolor="#000000">
                <v:path arrowok="t"/>
              </v:shape>
            </v:group>
            <v:group style="position:absolute;left:819;top:10172;width:30;height:10" coordorigin="819,10172" coordsize="30,10">
              <v:shape style="position:absolute;left:819;top:10172;width:30;height:10" coordorigin="819,10172" coordsize="30,10" path="m819,10177l849,10177e" filled="false" stroked="true" strokeweight=".599pt" strokecolor="#000000">
                <v:path arrowok="t"/>
              </v:shape>
            </v:group>
            <v:group style="position:absolute;left:770;top:10172;width:30;height:10" coordorigin="770,10172" coordsize="30,10">
              <v:shape style="position:absolute;left:770;top:10172;width:30;height:10" coordorigin="770,10172" coordsize="30,10" path="m770,10177l799,10177e" filled="false" stroked="true" strokeweight=".599pt" strokecolor="#000000">
                <v:path arrowok="t"/>
              </v:shape>
            </v:group>
            <v:group style="position:absolute;left:720;top:10172;width:30;height:10" coordorigin="720,10172" coordsize="30,10">
              <v:shape style="position:absolute;left:720;top:10172;width:30;height:10" coordorigin="720,10172" coordsize="30,10" path="m720,10177l750,10177e" filled="false" stroked="true" strokeweight=".599pt" strokecolor="#000000">
                <v:path arrowok="t"/>
              </v:shape>
            </v:group>
            <v:group style="position:absolute;left:3301;top:10172;width:15;height:10" coordorigin="3301,10172" coordsize="15,10">
              <v:shape style="position:absolute;left:3301;top:10172;width:15;height:10" coordorigin="3301,10172" coordsize="15,10" path="m3301,10177l3316,10177e" filled="false" stroked="true" strokeweight=".599pt" strokecolor="#000000">
                <v:path arrowok="t"/>
              </v:shape>
            </v:group>
            <v:group style="position:absolute;left:680;top:10177;width:20;height:2" coordorigin="680,10177" coordsize="20,2">
              <v:shape style="position:absolute;left:680;top:10177;width:20;height:2" coordorigin="680,10177" coordsize="20,0" path="m680,10177l700,10177e" filled="false" stroked="true" strokeweight=".599pt" strokecolor="#000000">
                <v:path arrowok="t"/>
              </v:shape>
            </v:group>
            <v:group style="position:absolute;left:680;top:10212;width:10;height:30" coordorigin="680,10212" coordsize="10,30">
              <v:shape style="position:absolute;left:680;top:10212;width:10;height:30" coordorigin="680,10212" coordsize="10,30" path="m680,10227l690,10227e" filled="false" stroked="true" strokeweight="1.599pt" strokecolor="#000000">
                <v:path arrowok="t"/>
              </v:shape>
            </v:group>
            <v:group style="position:absolute;left:680;top:10262;width:10;height:30" coordorigin="680,10262" coordsize="10,30">
              <v:shape style="position:absolute;left:680;top:10262;width:10;height:30" coordorigin="680,10262" coordsize="10,30" path="m680,10277l690,10277e" filled="false" stroked="true" strokeweight="1.599pt" strokecolor="#000000">
                <v:path arrowok="t"/>
              </v:shape>
            </v:group>
            <v:group style="position:absolute;left:680;top:10312;width:10;height:30" coordorigin="680,10312" coordsize="10,30">
              <v:shape style="position:absolute;left:680;top:10312;width:10;height:30" coordorigin="680,10312" coordsize="10,30" path="m680,10327l690,10327e" filled="false" stroked="true" strokeweight="1.599pt" strokecolor="#000000">
                <v:path arrowok="t"/>
              </v:shape>
            </v:group>
            <v:group style="position:absolute;left:680;top:10362;width:10;height:30" coordorigin="680,10362" coordsize="10,30">
              <v:shape style="position:absolute;left:680;top:10362;width:10;height:30" coordorigin="680,10362" coordsize="10,30" path="m680,10377l690,10377e" filled="false" stroked="true" strokeweight="1.599pt" strokecolor="#000000">
                <v:path arrowok="t"/>
              </v:shape>
            </v:group>
            <v:group style="position:absolute;left:680;top:10412;width:10;height:30" coordorigin="680,10412" coordsize="10,30">
              <v:shape style="position:absolute;left:680;top:10412;width:10;height:30" coordorigin="680,10412" coordsize="10,30" path="m680,10426l690,10426e" filled="false" stroked="true" strokeweight="1.599pt" strokecolor="#000000">
                <v:path arrowok="t"/>
              </v:shape>
            </v:group>
            <v:group style="position:absolute;left:680;top:10461;width:10;height:30" coordorigin="680,10461" coordsize="10,30">
              <v:shape style="position:absolute;left:680;top:10461;width:10;height:30" coordorigin="680,10461" coordsize="10,30" path="m680,10476l690,10476e" filled="false" stroked="true" strokeweight="1.599pt" strokecolor="#000000">
                <v:path arrowok="t"/>
              </v:shape>
            </v:group>
            <v:group style="position:absolute;left:680;top:10511;width:10;height:30" coordorigin="680,10511" coordsize="10,30">
              <v:shape style="position:absolute;left:680;top:10511;width:10;height:30" coordorigin="680,10511" coordsize="10,30" path="m680,10526l690,10526e" filled="false" stroked="true" strokeweight="1.599pt" strokecolor="#000000">
                <v:path arrowok="t"/>
              </v:shape>
            </v:group>
            <v:group style="position:absolute;left:680;top:10561;width:10;height:30" coordorigin="680,10561" coordsize="10,30">
              <v:shape style="position:absolute;left:680;top:10561;width:10;height:30" coordorigin="680,10561" coordsize="10,30" path="m680,10576l690,10576e" filled="false" stroked="true" strokeweight="1.599pt" strokecolor="#000000">
                <v:path arrowok="t"/>
              </v:shape>
            </v:group>
            <v:group style="position:absolute;left:680;top:10611;width:10;height:30" coordorigin="680,10611" coordsize="10,30">
              <v:shape style="position:absolute;left:680;top:10611;width:10;height:30" coordorigin="680,10611" coordsize="10,30" path="m680,10626l690,10626e" filled="false" stroked="true" strokeweight="1.599pt" strokecolor="#000000">
                <v:path arrowok="t"/>
              </v:shape>
            </v:group>
            <v:group style="position:absolute;left:680;top:10661;width:10;height:30" coordorigin="680,10661" coordsize="10,30">
              <v:shape style="position:absolute;left:680;top:10661;width:10;height:30" coordorigin="680,10661" coordsize="10,30" path="m680,10676l690,10676e" filled="false" stroked="true" strokeweight="1.598pt" strokecolor="#000000">
                <v:path arrowok="t"/>
              </v:shape>
            </v:group>
            <v:group style="position:absolute;left:680;top:10711;width:10;height:30" coordorigin="680,10711" coordsize="10,30">
              <v:shape style="position:absolute;left:680;top:10711;width:10;height:30" coordorigin="680,10711" coordsize="10,30" path="m680,10726l690,10726e" filled="false" stroked="true" strokeweight="1.598pt" strokecolor="#000000">
                <v:path arrowok="t"/>
              </v:shape>
            </v:group>
            <v:group style="position:absolute;left:680;top:10761;width:10;height:30" coordorigin="680,10761" coordsize="10,30">
              <v:shape style="position:absolute;left:680;top:10761;width:10;height:30" coordorigin="680,10761" coordsize="10,30" path="m680,10776l690,10776e" filled="false" stroked="true" strokeweight="1.599pt" strokecolor="#000000">
                <v:path arrowok="t"/>
              </v:shape>
            </v:group>
            <v:group style="position:absolute;left:680;top:10811;width:10;height:30" coordorigin="680,10811" coordsize="10,30">
              <v:shape style="position:absolute;left:680;top:10811;width:10;height:30" coordorigin="680,10811" coordsize="10,30" path="m680,10826l690,10826e" filled="false" stroked="true" strokeweight="1.599pt" strokecolor="#000000">
                <v:path arrowok="t"/>
              </v:shape>
            </v:group>
            <v:group style="position:absolute;left:680;top:10861;width:10;height:30" coordorigin="680,10861" coordsize="10,30">
              <v:shape style="position:absolute;left:680;top:10861;width:10;height:30" coordorigin="680,10861" coordsize="10,30" path="m680,10876l690,10876e" filled="false" stroked="true" strokeweight="1.599pt" strokecolor="#000000">
                <v:path arrowok="t"/>
              </v:shape>
            </v:group>
            <v:group style="position:absolute;left:680;top:10911;width:10;height:30" coordorigin="680,10911" coordsize="10,30">
              <v:shape style="position:absolute;left:680;top:10911;width:10;height:30" coordorigin="680,10911" coordsize="10,30" path="m680,10926l690,10926e" filled="false" stroked="true" strokeweight="1.599pt" strokecolor="#000000">
                <v:path arrowok="t"/>
              </v:shape>
            </v:group>
            <v:group style="position:absolute;left:680;top:10961;width:10;height:30" coordorigin="680,10961" coordsize="10,30">
              <v:shape style="position:absolute;left:680;top:10961;width:10;height:30" coordorigin="680,10961" coordsize="10,30" path="m680,10976l690,10976e" filled="false" stroked="true" strokeweight="1.598pt" strokecolor="#000000">
                <v:path arrowok="t"/>
              </v:shape>
            </v:group>
            <v:group style="position:absolute;left:680;top:11011;width:10;height:30" coordorigin="680,11011" coordsize="10,30">
              <v:shape style="position:absolute;left:680;top:11011;width:10;height:30" coordorigin="680,11011" coordsize="10,30" path="m680,11026l690,11026e" filled="false" stroked="true" strokeweight="1.598pt" strokecolor="#000000">
                <v:path arrowok="t"/>
              </v:shape>
            </v:group>
            <v:group style="position:absolute;left:680;top:11061;width:10;height:30" coordorigin="680,11061" coordsize="10,30">
              <v:shape style="position:absolute;left:680;top:11061;width:10;height:30" coordorigin="680,11061" coordsize="10,30" path="m680,11076l690,11076e" filled="false" stroked="true" strokeweight="1.599pt" strokecolor="#000000">
                <v:path arrowok="t"/>
              </v:shape>
            </v:group>
            <v:group style="position:absolute;left:680;top:11111;width:10;height:30" coordorigin="680,11111" coordsize="10,30">
              <v:shape style="position:absolute;left:680;top:11111;width:10;height:30" coordorigin="680,11111" coordsize="10,30" path="m680,11126l690,11126e" filled="false" stroked="true" strokeweight="1.599pt" strokecolor="#000000">
                <v:path arrowok="t"/>
              </v:shape>
            </v:group>
            <v:group style="position:absolute;left:680;top:11161;width:10;height:30" coordorigin="680,11161" coordsize="10,30">
              <v:shape style="position:absolute;left:680;top:11161;width:10;height:30" coordorigin="680,11161" coordsize="10,30" path="m680,11176l690,11176e" filled="false" stroked="true" strokeweight="1.599pt" strokecolor="#000000">
                <v:path arrowok="t"/>
              </v:shape>
            </v:group>
            <v:group style="position:absolute;left:680;top:11211;width:10;height:30" coordorigin="680,11211" coordsize="10,30">
              <v:shape style="position:absolute;left:680;top:11211;width:10;height:30" coordorigin="680,11211" coordsize="10,30" path="m680,11226l690,11226e" filled="false" stroked="true" strokeweight="1.599pt" strokecolor="#000000">
                <v:path arrowok="t"/>
              </v:shape>
            </v:group>
            <v:group style="position:absolute;left:680;top:11261;width:10;height:30" coordorigin="680,11261" coordsize="10,30">
              <v:shape style="position:absolute;left:680;top:11261;width:10;height:30" coordorigin="680,11261" coordsize="10,30" path="m680,11276l690,11276e" filled="false" stroked="true" strokeweight="1.598pt" strokecolor="#000000">
                <v:path arrowok="t"/>
              </v:shape>
            </v:group>
            <v:group style="position:absolute;left:680;top:11311;width:10;height:30" coordorigin="680,11311" coordsize="10,30">
              <v:shape style="position:absolute;left:680;top:11311;width:10;height:30" coordorigin="680,11311" coordsize="10,30" path="m680,11326l690,11326e" filled="false" stroked="true" strokeweight="1.599pt" strokecolor="#000000">
                <v:path arrowok="t"/>
              </v:shape>
            </v:group>
            <v:group style="position:absolute;left:680;top:11361;width:10;height:30" coordorigin="680,11361" coordsize="10,30">
              <v:shape style="position:absolute;left:680;top:11361;width:10;height:30" coordorigin="680,11361" coordsize="10,30" path="m680,11376l690,11376e" filled="false" stroked="true" strokeweight="1.599pt" strokecolor="#000000">
                <v:path arrowok="t"/>
              </v:shape>
            </v:group>
            <v:group style="position:absolute;left:680;top:11411;width:10;height:30" coordorigin="680,11411" coordsize="10,30">
              <v:shape style="position:absolute;left:680;top:11411;width:10;height:30" coordorigin="680,11411" coordsize="10,30" path="m680,11426l690,11426e" filled="false" stroked="true" strokeweight="1.599pt" strokecolor="#000000">
                <v:path arrowok="t"/>
              </v:shape>
            </v:group>
            <v:group style="position:absolute;left:680;top:11460;width:10;height:30" coordorigin="680,11460" coordsize="10,30">
              <v:shape style="position:absolute;left:680;top:11460;width:10;height:30" coordorigin="680,11460" coordsize="10,30" path="m680,11475l690,11475e" filled="false" stroked="true" strokeweight="1.599pt" strokecolor="#000000">
                <v:path arrowok="t"/>
              </v:shape>
            </v:group>
            <v:group style="position:absolute;left:680;top:11510;width:10;height:30" coordorigin="680,11510" coordsize="10,30">
              <v:shape style="position:absolute;left:680;top:11510;width:10;height:30" coordorigin="680,11510" coordsize="10,30" path="m680,11525l690,11525e" filled="false" stroked="true" strokeweight="1.599pt" strokecolor="#000000">
                <v:path arrowok="t"/>
              </v:shape>
            </v:group>
            <v:group style="position:absolute;left:680;top:11560;width:10;height:30" coordorigin="680,11560" coordsize="10,30">
              <v:shape style="position:absolute;left:680;top:11560;width:10;height:30" coordorigin="680,11560" coordsize="10,30" path="m680,11575l690,11575e" filled="false" stroked="true" strokeweight="1.599pt" strokecolor="#000000">
                <v:path arrowok="t"/>
              </v:shape>
            </v:group>
            <v:group style="position:absolute;left:680;top:11610;width:10;height:30" coordorigin="680,11610" coordsize="10,30">
              <v:shape style="position:absolute;left:680;top:11610;width:10;height:30" coordorigin="680,11610" coordsize="10,30" path="m680,11625l690,11625e" filled="false" stroked="true" strokeweight="1.598pt" strokecolor="#000000">
                <v:path arrowok="t"/>
              </v:shape>
            </v:group>
            <v:group style="position:absolute;left:680;top:11660;width:10;height:30" coordorigin="680,11660" coordsize="10,30">
              <v:shape style="position:absolute;left:680;top:11660;width:10;height:30" coordorigin="680,11660" coordsize="10,30" path="m680,11675l690,11675e" filled="false" stroked="true" strokeweight="1.599pt" strokecolor="#000000">
                <v:path arrowok="t"/>
              </v:shape>
            </v:group>
            <v:group style="position:absolute;left:680;top:11710;width:10;height:30" coordorigin="680,11710" coordsize="10,30">
              <v:shape style="position:absolute;left:680;top:11710;width:10;height:30" coordorigin="680,11710" coordsize="10,30" path="m680,11725l690,11725e" filled="false" stroked="true" strokeweight="1.599pt" strokecolor="#000000">
                <v:path arrowok="t"/>
              </v:shape>
            </v:group>
            <v:group style="position:absolute;left:680;top:11760;width:10;height:30" coordorigin="680,11760" coordsize="10,30">
              <v:shape style="position:absolute;left:680;top:11760;width:10;height:30" coordorigin="680,11760" coordsize="10,30" path="m680,11775l690,11775e" filled="false" stroked="true" strokeweight="1.599pt" strokecolor="#000000">
                <v:path arrowok="t"/>
              </v:shape>
            </v:group>
            <v:group style="position:absolute;left:680;top:11810;width:10;height:30" coordorigin="680,11810" coordsize="10,30">
              <v:shape style="position:absolute;left:680;top:11810;width:10;height:30" coordorigin="680,11810" coordsize="10,30" path="m680,11825l690,11825e" filled="false" stroked="true" strokeweight="1.599pt" strokecolor="#000000">
                <v:path arrowok="t"/>
              </v:shape>
            </v:group>
            <v:group style="position:absolute;left:680;top:11860;width:10;height:30" coordorigin="680,11860" coordsize="10,30">
              <v:shape style="position:absolute;left:680;top:11860;width:10;height:30" coordorigin="680,11860" coordsize="10,30" path="m680,11875l690,11875e" filled="false" stroked="true" strokeweight="1.599pt" strokecolor="#000000">
                <v:path arrowok="t"/>
              </v:shape>
            </v:group>
            <v:group style="position:absolute;left:680;top:11910;width:10;height:30" coordorigin="680,11910" coordsize="10,30">
              <v:shape style="position:absolute;left:680;top:11910;width:10;height:30" coordorigin="680,11910" coordsize="10,30" path="m680,11925l690,11925e" filled="false" stroked="true" strokeweight="1.598pt" strokecolor="#000000">
                <v:path arrowok="t"/>
              </v:shape>
            </v:group>
            <v:group style="position:absolute;left:680;top:11960;width:10;height:30" coordorigin="680,11960" coordsize="10,30">
              <v:shape style="position:absolute;left:680;top:11960;width:10;height:30" coordorigin="680,11960" coordsize="10,30" path="m680,11975l690,11975e" filled="false" stroked="true" strokeweight="1.598pt" strokecolor="#000000">
                <v:path arrowok="t"/>
              </v:shape>
            </v:group>
            <v:group style="position:absolute;left:680;top:12025;width:10;height:2" coordorigin="680,12025" coordsize="10,2">
              <v:shape style="position:absolute;left:680;top:12025;width:10;height:2" coordorigin="680,12025" coordsize="10,0" path="m680,12025l690,12025e" filled="false" stroked="true" strokeweight="1.599pt" strokecolor="#000000">
                <v:path arrowok="t"/>
              </v:shape>
            </v:group>
            <v:group style="position:absolute;left:5882;top:10172;width:30;height:10" coordorigin="5882,10172" coordsize="30,10">
              <v:shape style="position:absolute;left:5882;top:10172;width:30;height:10" coordorigin="5882,10172" coordsize="30,10" path="m5882,10177l5912,10177e" filled="false" stroked="true" strokeweight=".599pt" strokecolor="#000000">
                <v:path arrowok="t"/>
              </v:shape>
            </v:group>
            <v:group style="position:absolute;left:5832;top:10172;width:30;height:10" coordorigin="5832,10172" coordsize="30,10">
              <v:shape style="position:absolute;left:5832;top:10172;width:30;height:10" coordorigin="5832,10172" coordsize="30,10" path="m5832,10177l5862,10177e" filled="false" stroked="true" strokeweight=".599pt" strokecolor="#000000">
                <v:path arrowok="t"/>
              </v:shape>
            </v:group>
            <v:group style="position:absolute;left:5783;top:10172;width:30;height:10" coordorigin="5783,10172" coordsize="30,10">
              <v:shape style="position:absolute;left:5783;top:10172;width:30;height:10" coordorigin="5783,10172" coordsize="30,10" path="m5783,10177l5812,10177e" filled="false" stroked="true" strokeweight=".599pt" strokecolor="#000000">
                <v:path arrowok="t"/>
              </v:shape>
            </v:group>
            <v:group style="position:absolute;left:5733;top:10172;width:30;height:10" coordorigin="5733,10172" coordsize="30,10">
              <v:shape style="position:absolute;left:5733;top:10172;width:30;height:10" coordorigin="5733,10172" coordsize="30,10" path="m5733,10177l5763,10177e" filled="false" stroked="true" strokeweight=".599pt" strokecolor="#000000">
                <v:path arrowok="t"/>
              </v:shape>
            </v:group>
            <v:group style="position:absolute;left:5683;top:10172;width:30;height:10" coordorigin="5683,10172" coordsize="30,10">
              <v:shape style="position:absolute;left:5683;top:10172;width:30;height:10" coordorigin="5683,10172" coordsize="30,10" path="m5683,10177l5713,10177e" filled="false" stroked="true" strokeweight=".599pt" strokecolor="#000000">
                <v:path arrowok="t"/>
              </v:shape>
            </v:group>
            <v:group style="position:absolute;left:5634;top:10172;width:30;height:10" coordorigin="5634,10172" coordsize="30,10">
              <v:shape style="position:absolute;left:5634;top:10172;width:30;height:10" coordorigin="5634,10172" coordsize="30,10" path="m5634,10177l5664,10177e" filled="false" stroked="true" strokeweight=".599pt" strokecolor="#000000">
                <v:path arrowok="t"/>
              </v:shape>
            </v:group>
            <v:group style="position:absolute;left:5584;top:10172;width:30;height:10" coordorigin="5584,10172" coordsize="30,10">
              <v:shape style="position:absolute;left:5584;top:10172;width:30;height:10" coordorigin="5584,10172" coordsize="30,10" path="m5584,10177l5614,10177e" filled="false" stroked="true" strokeweight=".599pt" strokecolor="#000000">
                <v:path arrowok="t"/>
              </v:shape>
            </v:group>
            <v:group style="position:absolute;left:5534;top:10172;width:30;height:10" coordorigin="5534,10172" coordsize="30,10">
              <v:shape style="position:absolute;left:5534;top:10172;width:30;height:10" coordorigin="5534,10172" coordsize="30,10" path="m5534,10177l5564,10177e" filled="false" stroked="true" strokeweight=".599pt" strokecolor="#000000">
                <v:path arrowok="t"/>
              </v:shape>
            </v:group>
            <v:group style="position:absolute;left:5485;top:10172;width:30;height:10" coordorigin="5485,10172" coordsize="30,10">
              <v:shape style="position:absolute;left:5485;top:10172;width:30;height:10" coordorigin="5485,10172" coordsize="30,10" path="m5485,10177l5515,10177e" filled="false" stroked="true" strokeweight=".599pt" strokecolor="#000000">
                <v:path arrowok="t"/>
              </v:shape>
            </v:group>
            <v:group style="position:absolute;left:5435;top:10172;width:30;height:10" coordorigin="5435,10172" coordsize="30,10">
              <v:shape style="position:absolute;left:5435;top:10172;width:30;height:10" coordorigin="5435,10172" coordsize="30,10" path="m5435,10177l5465,10177e" filled="false" stroked="true" strokeweight=".599pt" strokecolor="#000000">
                <v:path arrowok="t"/>
              </v:shape>
            </v:group>
            <v:group style="position:absolute;left:5386;top:10172;width:30;height:10" coordorigin="5386,10172" coordsize="30,10">
              <v:shape style="position:absolute;left:5386;top:10172;width:30;height:10" coordorigin="5386,10172" coordsize="30,10" path="m5386,10177l5415,10177e" filled="false" stroked="true" strokeweight=".599pt" strokecolor="#000000">
                <v:path arrowok="t"/>
              </v:shape>
            </v:group>
            <v:group style="position:absolute;left:5336;top:10172;width:30;height:10" coordorigin="5336,10172" coordsize="30,10">
              <v:shape style="position:absolute;left:5336;top:10172;width:30;height:10" coordorigin="5336,10172" coordsize="30,10" path="m5336,10177l5366,10177e" filled="false" stroked="true" strokeweight=".599pt" strokecolor="#000000">
                <v:path arrowok="t"/>
              </v:shape>
            </v:group>
            <v:group style="position:absolute;left:5286;top:10172;width:30;height:10" coordorigin="5286,10172" coordsize="30,10">
              <v:shape style="position:absolute;left:5286;top:10172;width:30;height:10" coordorigin="5286,10172" coordsize="30,10" path="m5286,10177l5316,10177e" filled="false" stroked="true" strokeweight=".599pt" strokecolor="#000000">
                <v:path arrowok="t"/>
              </v:shape>
            </v:group>
            <v:group style="position:absolute;left:5237;top:10172;width:30;height:10" coordorigin="5237,10172" coordsize="30,10">
              <v:shape style="position:absolute;left:5237;top:10172;width:30;height:10" coordorigin="5237,10172" coordsize="30,10" path="m5237,10177l5266,10177e" filled="false" stroked="true" strokeweight=".599pt" strokecolor="#000000">
                <v:path arrowok="t"/>
              </v:shape>
            </v:group>
            <v:group style="position:absolute;left:5187;top:10172;width:30;height:10" coordorigin="5187,10172" coordsize="30,10">
              <v:shape style="position:absolute;left:5187;top:10172;width:30;height:10" coordorigin="5187,10172" coordsize="30,10" path="m5187,10177l5217,10177e" filled="false" stroked="true" strokeweight=".599pt" strokecolor="#000000">
                <v:path arrowok="t"/>
              </v:shape>
            </v:group>
            <v:group style="position:absolute;left:5137;top:10172;width:30;height:10" coordorigin="5137,10172" coordsize="30,10">
              <v:shape style="position:absolute;left:5137;top:10172;width:30;height:10" coordorigin="5137,10172" coordsize="30,10" path="m5137,10177l5167,10177e" filled="false" stroked="true" strokeweight=".599pt" strokecolor="#000000">
                <v:path arrowok="t"/>
              </v:shape>
            </v:group>
            <v:group style="position:absolute;left:5088;top:10172;width:30;height:10" coordorigin="5088,10172" coordsize="30,10">
              <v:shape style="position:absolute;left:5088;top:10172;width:30;height:10" coordorigin="5088,10172" coordsize="30,10" path="m5088,10177l5118,10177e" filled="false" stroked="true" strokeweight=".599pt" strokecolor="#000000">
                <v:path arrowok="t"/>
              </v:shape>
            </v:group>
            <v:group style="position:absolute;left:5038;top:10172;width:30;height:10" coordorigin="5038,10172" coordsize="30,10">
              <v:shape style="position:absolute;left:5038;top:10172;width:30;height:10" coordorigin="5038,10172" coordsize="30,10" path="m5038,10177l5068,10177e" filled="false" stroked="true" strokeweight=".599pt" strokecolor="#000000">
                <v:path arrowok="t"/>
              </v:shape>
            </v:group>
            <v:group style="position:absolute;left:4988;top:10172;width:30;height:10" coordorigin="4988,10172" coordsize="30,10">
              <v:shape style="position:absolute;left:4988;top:10172;width:30;height:10" coordorigin="4988,10172" coordsize="30,10" path="m4988,10177l5018,10177e" filled="false" stroked="true" strokeweight=".599pt" strokecolor="#000000">
                <v:path arrowok="t"/>
              </v:shape>
            </v:group>
            <v:group style="position:absolute;left:4939;top:10172;width:30;height:10" coordorigin="4939,10172" coordsize="30,10">
              <v:shape style="position:absolute;left:4939;top:10172;width:30;height:10" coordorigin="4939,10172" coordsize="30,10" path="m4939,10177l4969,10177e" filled="false" stroked="true" strokeweight=".599pt" strokecolor="#000000">
                <v:path arrowok="t"/>
              </v:shape>
            </v:group>
            <v:group style="position:absolute;left:4889;top:10172;width:30;height:10" coordorigin="4889,10172" coordsize="30,10">
              <v:shape style="position:absolute;left:4889;top:10172;width:30;height:10" coordorigin="4889,10172" coordsize="30,10" path="m4889,10177l4919,10177e" filled="false" stroked="true" strokeweight=".599pt" strokecolor="#000000">
                <v:path arrowok="t"/>
              </v:shape>
            </v:group>
            <v:group style="position:absolute;left:4840;top:10172;width:30;height:10" coordorigin="4840,10172" coordsize="30,10">
              <v:shape style="position:absolute;left:4840;top:10172;width:30;height:10" coordorigin="4840,10172" coordsize="30,10" path="m4840,10177l4869,10177e" filled="false" stroked="true" strokeweight=".599pt" strokecolor="#000000">
                <v:path arrowok="t"/>
              </v:shape>
            </v:group>
            <v:group style="position:absolute;left:4790;top:10172;width:30;height:10" coordorigin="4790,10172" coordsize="30,10">
              <v:shape style="position:absolute;left:4790;top:10172;width:30;height:10" coordorigin="4790,10172" coordsize="30,10" path="m4790,10177l4820,10177e" filled="false" stroked="true" strokeweight=".599pt" strokecolor="#000000">
                <v:path arrowok="t"/>
              </v:shape>
            </v:group>
            <v:group style="position:absolute;left:4740;top:10172;width:30;height:10" coordorigin="4740,10172" coordsize="30,10">
              <v:shape style="position:absolute;left:4740;top:10172;width:30;height:10" coordorigin="4740,10172" coordsize="30,10" path="m4740,10177l4770,10177e" filled="false" stroked="true" strokeweight=".599pt" strokecolor="#000000">
                <v:path arrowok="t"/>
              </v:shape>
            </v:group>
            <v:group style="position:absolute;left:4691;top:10172;width:30;height:10" coordorigin="4691,10172" coordsize="30,10">
              <v:shape style="position:absolute;left:4691;top:10172;width:30;height:10" coordorigin="4691,10172" coordsize="30,10" path="m4691,10177l4720,10177e" filled="false" stroked="true" strokeweight=".599pt" strokecolor="#000000">
                <v:path arrowok="t"/>
              </v:shape>
            </v:group>
            <v:group style="position:absolute;left:4641;top:10172;width:30;height:10" coordorigin="4641,10172" coordsize="30,10">
              <v:shape style="position:absolute;left:4641;top:10172;width:30;height:10" coordorigin="4641,10172" coordsize="30,10" path="m4641,10177l4671,10177e" filled="false" stroked="true" strokeweight=".599pt" strokecolor="#000000">
                <v:path arrowok="t"/>
              </v:shape>
            </v:group>
            <v:group style="position:absolute;left:4591;top:10172;width:30;height:10" coordorigin="4591,10172" coordsize="30,10">
              <v:shape style="position:absolute;left:4591;top:10172;width:30;height:10" coordorigin="4591,10172" coordsize="30,10" path="m4591,10177l4621,10177e" filled="false" stroked="true" strokeweight=".599pt" strokecolor="#000000">
                <v:path arrowok="t"/>
              </v:shape>
            </v:group>
            <v:group style="position:absolute;left:4542;top:10172;width:30;height:10" coordorigin="4542,10172" coordsize="30,10">
              <v:shape style="position:absolute;left:4542;top:10172;width:30;height:10" coordorigin="4542,10172" coordsize="30,10" path="m4542,10177l4572,10177e" filled="false" stroked="true" strokeweight=".599pt" strokecolor="#000000">
                <v:path arrowok="t"/>
              </v:shape>
            </v:group>
            <v:group style="position:absolute;left:4492;top:10172;width:30;height:10" coordorigin="4492,10172" coordsize="30,10">
              <v:shape style="position:absolute;left:4492;top:10172;width:30;height:10" coordorigin="4492,10172" coordsize="30,10" path="m4492,10177l4522,10177e" filled="false" stroked="true" strokeweight=".599pt" strokecolor="#000000">
                <v:path arrowok="t"/>
              </v:shape>
            </v:group>
            <v:group style="position:absolute;left:4443;top:10172;width:30;height:10" coordorigin="4443,10172" coordsize="30,10">
              <v:shape style="position:absolute;left:4443;top:10172;width:30;height:10" coordorigin="4443,10172" coordsize="30,10" path="m4443,10177l4472,10177e" filled="false" stroked="true" strokeweight=".599pt" strokecolor="#000000">
                <v:path arrowok="t"/>
              </v:shape>
            </v:group>
            <v:group style="position:absolute;left:4393;top:10172;width:30;height:10" coordorigin="4393,10172" coordsize="30,10">
              <v:shape style="position:absolute;left:4393;top:10172;width:30;height:10" coordorigin="4393,10172" coordsize="30,10" path="m4393,10177l4423,10177e" filled="false" stroked="true" strokeweight=".599pt" strokecolor="#000000">
                <v:path arrowok="t"/>
              </v:shape>
            </v:group>
            <v:group style="position:absolute;left:4343;top:10172;width:30;height:10" coordorigin="4343,10172" coordsize="30,10">
              <v:shape style="position:absolute;left:4343;top:10172;width:30;height:10" coordorigin="4343,10172" coordsize="30,10" path="m4343,10177l4373,10177e" filled="false" stroked="true" strokeweight=".599pt" strokecolor="#000000">
                <v:path arrowok="t"/>
              </v:shape>
            </v:group>
            <v:group style="position:absolute;left:4294;top:10172;width:30;height:10" coordorigin="4294,10172" coordsize="30,10">
              <v:shape style="position:absolute;left:4294;top:10172;width:30;height:10" coordorigin="4294,10172" coordsize="30,10" path="m4294,10177l4323,10177e" filled="false" stroked="true" strokeweight=".599pt" strokecolor="#000000">
                <v:path arrowok="t"/>
              </v:shape>
            </v:group>
            <v:group style="position:absolute;left:4244;top:10172;width:30;height:10" coordorigin="4244,10172" coordsize="30,10">
              <v:shape style="position:absolute;left:4244;top:10172;width:30;height:10" coordorigin="4244,10172" coordsize="30,10" path="m4244,10177l4274,10177e" filled="false" stroked="true" strokeweight=".599pt" strokecolor="#000000">
                <v:path arrowok="t"/>
              </v:shape>
            </v:group>
            <v:group style="position:absolute;left:4194;top:10172;width:30;height:10" coordorigin="4194,10172" coordsize="30,10">
              <v:shape style="position:absolute;left:4194;top:10172;width:30;height:10" coordorigin="4194,10172" coordsize="30,10" path="m4194,10177l4224,10177e" filled="false" stroked="true" strokeweight=".599pt" strokecolor="#000000">
                <v:path arrowok="t"/>
              </v:shape>
            </v:group>
            <v:group style="position:absolute;left:4145;top:10172;width:30;height:10" coordorigin="4145,10172" coordsize="30,10">
              <v:shape style="position:absolute;left:4145;top:10172;width:30;height:10" coordorigin="4145,10172" coordsize="30,10" path="m4145,10177l4175,10177e" filled="false" stroked="true" strokeweight=".599pt" strokecolor="#000000">
                <v:path arrowok="t"/>
              </v:shape>
            </v:group>
            <v:group style="position:absolute;left:4095;top:10172;width:30;height:10" coordorigin="4095,10172" coordsize="30,10">
              <v:shape style="position:absolute;left:4095;top:10172;width:30;height:10" coordorigin="4095,10172" coordsize="30,10" path="m4095,10177l4125,10177e" filled="false" stroked="true" strokeweight=".599pt" strokecolor="#000000">
                <v:path arrowok="t"/>
              </v:shape>
            </v:group>
            <v:group style="position:absolute;left:4045;top:10172;width:30;height:10" coordorigin="4045,10172" coordsize="30,10">
              <v:shape style="position:absolute;left:4045;top:10172;width:30;height:10" coordorigin="4045,10172" coordsize="30,10" path="m4045,10177l4075,10177e" filled="false" stroked="true" strokeweight=".599pt" strokecolor="#000000">
                <v:path arrowok="t"/>
              </v:shape>
            </v:group>
            <v:group style="position:absolute;left:3996;top:10172;width:30;height:10" coordorigin="3996,10172" coordsize="30,10">
              <v:shape style="position:absolute;left:3996;top:10172;width:30;height:10" coordorigin="3996,10172" coordsize="30,10" path="m3996,10177l4026,10177e" filled="false" stroked="true" strokeweight=".599pt" strokecolor="#000000">
                <v:path arrowok="t"/>
              </v:shape>
            </v:group>
            <v:group style="position:absolute;left:3946;top:10172;width:30;height:10" coordorigin="3946,10172" coordsize="30,10">
              <v:shape style="position:absolute;left:3946;top:10172;width:30;height:10" coordorigin="3946,10172" coordsize="30,10" path="m3946,10177l3976,10177e" filled="false" stroked="true" strokeweight=".599pt" strokecolor="#000000">
                <v:path arrowok="t"/>
              </v:shape>
            </v:group>
            <v:group style="position:absolute;left:3897;top:10172;width:30;height:10" coordorigin="3897,10172" coordsize="30,10">
              <v:shape style="position:absolute;left:3897;top:10172;width:30;height:10" coordorigin="3897,10172" coordsize="30,10" path="m3897,10177l3926,10177e" filled="false" stroked="true" strokeweight=".599pt" strokecolor="#000000">
                <v:path arrowok="t"/>
              </v:shape>
            </v:group>
            <v:group style="position:absolute;left:3847;top:10172;width:30;height:10" coordorigin="3847,10172" coordsize="30,10">
              <v:shape style="position:absolute;left:3847;top:10172;width:30;height:10" coordorigin="3847,10172" coordsize="30,10" path="m3847,10177l3877,10177e" filled="false" stroked="true" strokeweight=".599pt" strokecolor="#000000">
                <v:path arrowok="t"/>
              </v:shape>
            </v:group>
            <v:group style="position:absolute;left:3797;top:10172;width:30;height:10" coordorigin="3797,10172" coordsize="30,10">
              <v:shape style="position:absolute;left:3797;top:10172;width:30;height:10" coordorigin="3797,10172" coordsize="30,10" path="m3797,10177l3827,10177e" filled="false" stroked="true" strokeweight=".599pt" strokecolor="#000000">
                <v:path arrowok="t"/>
              </v:shape>
            </v:group>
            <v:group style="position:absolute;left:3748;top:10172;width:30;height:10" coordorigin="3748,10172" coordsize="30,10">
              <v:shape style="position:absolute;left:3748;top:10172;width:30;height:10" coordorigin="3748,10172" coordsize="30,10" path="m3748,10177l3777,10177e" filled="false" stroked="true" strokeweight=".599pt" strokecolor="#000000">
                <v:path arrowok="t"/>
              </v:shape>
            </v:group>
            <v:group style="position:absolute;left:3698;top:10172;width:30;height:10" coordorigin="3698,10172" coordsize="30,10">
              <v:shape style="position:absolute;left:3698;top:10172;width:30;height:10" coordorigin="3698,10172" coordsize="30,10" path="m3698,10177l3728,10177e" filled="false" stroked="true" strokeweight=".599pt" strokecolor="#000000">
                <v:path arrowok="t"/>
              </v:shape>
            </v:group>
            <v:group style="position:absolute;left:3648;top:10172;width:30;height:10" coordorigin="3648,10172" coordsize="30,10">
              <v:shape style="position:absolute;left:3648;top:10172;width:30;height:10" coordorigin="3648,10172" coordsize="30,10" path="m3648,10177l3678,10177e" filled="false" stroked="true" strokeweight=".599pt" strokecolor="#000000">
                <v:path arrowok="t"/>
              </v:shape>
            </v:group>
            <v:group style="position:absolute;left:3599;top:10172;width:30;height:10" coordorigin="3599,10172" coordsize="30,10">
              <v:shape style="position:absolute;left:3599;top:10172;width:30;height:10" coordorigin="3599,10172" coordsize="30,10" path="m3599,10177l3629,10177e" filled="false" stroked="true" strokeweight=".599pt" strokecolor="#000000">
                <v:path arrowok="t"/>
              </v:shape>
            </v:group>
            <v:group style="position:absolute;left:3549;top:10172;width:30;height:10" coordorigin="3549,10172" coordsize="30,10">
              <v:shape style="position:absolute;left:3549;top:10172;width:30;height:10" coordorigin="3549,10172" coordsize="30,10" path="m3549,10177l3579,10177e" filled="false" stroked="true" strokeweight=".599pt" strokecolor="#000000">
                <v:path arrowok="t"/>
              </v:shape>
            </v:group>
            <v:group style="position:absolute;left:3499;top:10172;width:30;height:10" coordorigin="3499,10172" coordsize="30,10">
              <v:shape style="position:absolute;left:3499;top:10172;width:30;height:10" coordorigin="3499,10172" coordsize="30,10" path="m3499,10177l3529,10177e" filled="false" stroked="true" strokeweight=".599pt" strokecolor="#000000">
                <v:path arrowok="t"/>
              </v:shape>
            </v:group>
            <v:group style="position:absolute;left:3450;top:10172;width:30;height:10" coordorigin="3450,10172" coordsize="30,10">
              <v:shape style="position:absolute;left:3450;top:10172;width:30;height:10" coordorigin="3450,10172" coordsize="30,10" path="m3450,10177l3480,10177e" filled="false" stroked="true" strokeweight=".599pt" strokecolor="#000000">
                <v:path arrowok="t"/>
              </v:shape>
            </v:group>
            <v:group style="position:absolute;left:3400;top:10172;width:30;height:10" coordorigin="3400,10172" coordsize="30,10">
              <v:shape style="position:absolute;left:3400;top:10172;width:30;height:10" coordorigin="3400,10172" coordsize="30,10" path="m3400,10177l3430,10177e" filled="false" stroked="true" strokeweight=".599pt" strokecolor="#000000">
                <v:path arrowok="t"/>
              </v:shape>
            </v:group>
            <v:group style="position:absolute;left:3351;top:10172;width:30;height:10" coordorigin="3351,10172" coordsize="30,10">
              <v:shape style="position:absolute;left:3351;top:10172;width:30;height:10" coordorigin="3351,10172" coordsize="30,10" path="m3351,10177l3380,10177e" filled="false" stroked="true" strokeweight=".599pt" strokecolor="#000000">
                <v:path arrowok="t"/>
              </v:shape>
            </v:group>
            <v:group style="position:absolute;left:5931;top:10172;width:15;height:10" coordorigin="5931,10172" coordsize="15,10">
              <v:shape style="position:absolute;left:5931;top:10172;width:15;height:10" coordorigin="5931,10172" coordsize="15,10" path="m5931,10177l5946,10177e" filled="false" stroked="true" strokeweight=".599pt" strokecolor="#000000">
                <v:path arrowok="t"/>
              </v:shape>
            </v:group>
            <v:group style="position:absolute;left:3311;top:10177;width:20;height:2" coordorigin="3311,10177" coordsize="20,2">
              <v:shape style="position:absolute;left:3311;top:10177;width:20;height:2" coordorigin="3311,10177" coordsize="20,0" path="m3311,10177l3331,10177e" filled="false" stroked="true" strokeweight=".599pt" strokecolor="#000000">
                <v:path arrowok="t"/>
              </v:shape>
            </v:group>
            <v:group style="position:absolute;left:3311;top:10212;width:10;height:30" coordorigin="3311,10212" coordsize="10,30">
              <v:shape style="position:absolute;left:3311;top:10212;width:10;height:30" coordorigin="3311,10212" coordsize="10,30" path="m3311,10227l3321,10227e" filled="false" stroked="true" strokeweight="1.599pt" strokecolor="#000000">
                <v:path arrowok="t"/>
              </v:shape>
            </v:group>
            <v:group style="position:absolute;left:3311;top:10262;width:10;height:30" coordorigin="3311,10262" coordsize="10,30">
              <v:shape style="position:absolute;left:3311;top:10262;width:10;height:30" coordorigin="3311,10262" coordsize="10,30" path="m3311,10277l3321,10277e" filled="false" stroked="true" strokeweight="1.599pt" strokecolor="#000000">
                <v:path arrowok="t"/>
              </v:shape>
            </v:group>
            <v:group style="position:absolute;left:3311;top:10312;width:10;height:30" coordorigin="3311,10312" coordsize="10,30">
              <v:shape style="position:absolute;left:3311;top:10312;width:10;height:30" coordorigin="3311,10312" coordsize="10,30" path="m3311,10327l3321,10327e" filled="false" stroked="true" strokeweight="1.599pt" strokecolor="#000000">
                <v:path arrowok="t"/>
              </v:shape>
            </v:group>
            <v:group style="position:absolute;left:3311;top:10362;width:10;height:30" coordorigin="3311,10362" coordsize="10,30">
              <v:shape style="position:absolute;left:3311;top:10362;width:10;height:30" coordorigin="3311,10362" coordsize="10,30" path="m3311,10377l3321,10377e" filled="false" stroked="true" strokeweight="1.599pt" strokecolor="#000000">
                <v:path arrowok="t"/>
              </v:shape>
            </v:group>
            <v:group style="position:absolute;left:3311;top:10412;width:10;height:30" coordorigin="3311,10412" coordsize="10,30">
              <v:shape style="position:absolute;left:3311;top:10412;width:10;height:30" coordorigin="3311,10412" coordsize="10,30" path="m3311,10426l3321,10426e" filled="false" stroked="true" strokeweight="1.599pt" strokecolor="#000000">
                <v:path arrowok="t"/>
              </v:shape>
            </v:group>
            <v:group style="position:absolute;left:3311;top:10461;width:10;height:30" coordorigin="3311,10461" coordsize="10,30">
              <v:shape style="position:absolute;left:3311;top:10461;width:10;height:30" coordorigin="3311,10461" coordsize="10,30" path="m3311,10476l3321,10476e" filled="false" stroked="true" strokeweight="1.599pt" strokecolor="#000000">
                <v:path arrowok="t"/>
              </v:shape>
            </v:group>
            <v:group style="position:absolute;left:3311;top:10511;width:10;height:30" coordorigin="3311,10511" coordsize="10,30">
              <v:shape style="position:absolute;left:3311;top:10511;width:10;height:30" coordorigin="3311,10511" coordsize="10,30" path="m3311,10526l3321,10526e" filled="false" stroked="true" strokeweight="1.599pt" strokecolor="#000000">
                <v:path arrowok="t"/>
              </v:shape>
            </v:group>
            <v:group style="position:absolute;left:3311;top:10561;width:10;height:30" coordorigin="3311,10561" coordsize="10,30">
              <v:shape style="position:absolute;left:3311;top:10561;width:10;height:30" coordorigin="3311,10561" coordsize="10,30" path="m3311,10576l3321,10576e" filled="false" stroked="true" strokeweight="1.599pt" strokecolor="#000000">
                <v:path arrowok="t"/>
              </v:shape>
            </v:group>
            <v:group style="position:absolute;left:3311;top:10611;width:10;height:30" coordorigin="3311,10611" coordsize="10,30">
              <v:shape style="position:absolute;left:3311;top:10611;width:10;height:30" coordorigin="3311,10611" coordsize="10,30" path="m3311,10626l3321,10626e" filled="false" stroked="true" strokeweight="1.599pt" strokecolor="#000000">
                <v:path arrowok="t"/>
              </v:shape>
            </v:group>
            <v:group style="position:absolute;left:3311;top:10661;width:10;height:30" coordorigin="3311,10661" coordsize="10,30">
              <v:shape style="position:absolute;left:3311;top:10661;width:10;height:30" coordorigin="3311,10661" coordsize="10,30" path="m3311,10676l3321,10676e" filled="false" stroked="true" strokeweight="1.598pt" strokecolor="#000000">
                <v:path arrowok="t"/>
              </v:shape>
            </v:group>
            <v:group style="position:absolute;left:3311;top:10711;width:10;height:30" coordorigin="3311,10711" coordsize="10,30">
              <v:shape style="position:absolute;left:3311;top:10711;width:10;height:30" coordorigin="3311,10711" coordsize="10,30" path="m3311,10726l3321,10726e" filled="false" stroked="true" strokeweight="1.598pt" strokecolor="#000000">
                <v:path arrowok="t"/>
              </v:shape>
            </v:group>
            <v:group style="position:absolute;left:3311;top:10761;width:10;height:30" coordorigin="3311,10761" coordsize="10,30">
              <v:shape style="position:absolute;left:3311;top:10761;width:10;height:30" coordorigin="3311,10761" coordsize="10,30" path="m3311,10776l3321,10776e" filled="false" stroked="true" strokeweight="1.599pt" strokecolor="#000000">
                <v:path arrowok="t"/>
              </v:shape>
            </v:group>
            <v:group style="position:absolute;left:3311;top:10811;width:10;height:30" coordorigin="3311,10811" coordsize="10,30">
              <v:shape style="position:absolute;left:3311;top:10811;width:10;height:30" coordorigin="3311,10811" coordsize="10,30" path="m3311,10826l3321,10826e" filled="false" stroked="true" strokeweight="1.599pt" strokecolor="#000000">
                <v:path arrowok="t"/>
              </v:shape>
            </v:group>
            <v:group style="position:absolute;left:3311;top:10861;width:10;height:30" coordorigin="3311,10861" coordsize="10,30">
              <v:shape style="position:absolute;left:3311;top:10861;width:10;height:30" coordorigin="3311,10861" coordsize="10,30" path="m3311,10876l3321,10876e" filled="false" stroked="true" strokeweight="1.599pt" strokecolor="#000000">
                <v:path arrowok="t"/>
              </v:shape>
            </v:group>
            <v:group style="position:absolute;left:3311;top:10911;width:10;height:30" coordorigin="3311,10911" coordsize="10,30">
              <v:shape style="position:absolute;left:3311;top:10911;width:10;height:30" coordorigin="3311,10911" coordsize="10,30" path="m3311,10926l3321,10926e" filled="false" stroked="true" strokeweight="1.599pt" strokecolor="#000000">
                <v:path arrowok="t"/>
              </v:shape>
            </v:group>
            <v:group style="position:absolute;left:3311;top:10961;width:10;height:30" coordorigin="3311,10961" coordsize="10,30">
              <v:shape style="position:absolute;left:3311;top:10961;width:10;height:30" coordorigin="3311,10961" coordsize="10,30" path="m3311,10976l3321,10976e" filled="false" stroked="true" strokeweight="1.598pt" strokecolor="#000000">
                <v:path arrowok="t"/>
              </v:shape>
            </v:group>
            <v:group style="position:absolute;left:3311;top:11011;width:10;height:30" coordorigin="3311,11011" coordsize="10,30">
              <v:shape style="position:absolute;left:3311;top:11011;width:10;height:30" coordorigin="3311,11011" coordsize="10,30" path="m3311,11026l3321,11026e" filled="false" stroked="true" strokeweight="1.598pt" strokecolor="#000000">
                <v:path arrowok="t"/>
              </v:shape>
            </v:group>
            <v:group style="position:absolute;left:3311;top:11061;width:10;height:30" coordorigin="3311,11061" coordsize="10,30">
              <v:shape style="position:absolute;left:3311;top:11061;width:10;height:30" coordorigin="3311,11061" coordsize="10,30" path="m3311,11076l3321,11076e" filled="false" stroked="true" strokeweight="1.599pt" strokecolor="#000000">
                <v:path arrowok="t"/>
              </v:shape>
            </v:group>
            <v:group style="position:absolute;left:3311;top:11111;width:10;height:30" coordorigin="3311,11111" coordsize="10,30">
              <v:shape style="position:absolute;left:3311;top:11111;width:10;height:30" coordorigin="3311,11111" coordsize="10,30" path="m3311,11126l3321,11126e" filled="false" stroked="true" strokeweight="1.599pt" strokecolor="#000000">
                <v:path arrowok="t"/>
              </v:shape>
            </v:group>
            <v:group style="position:absolute;left:3311;top:11161;width:10;height:30" coordorigin="3311,11161" coordsize="10,30">
              <v:shape style="position:absolute;left:3311;top:11161;width:10;height:30" coordorigin="3311,11161" coordsize="10,30" path="m3311,11176l3321,11176e" filled="false" stroked="true" strokeweight="1.599pt" strokecolor="#000000">
                <v:path arrowok="t"/>
              </v:shape>
            </v:group>
            <v:group style="position:absolute;left:3311;top:11211;width:10;height:30" coordorigin="3311,11211" coordsize="10,30">
              <v:shape style="position:absolute;left:3311;top:11211;width:10;height:30" coordorigin="3311,11211" coordsize="10,30" path="m3311,11226l3321,11226e" filled="false" stroked="true" strokeweight="1.599pt" strokecolor="#000000">
                <v:path arrowok="t"/>
              </v:shape>
            </v:group>
            <v:group style="position:absolute;left:3311;top:11261;width:10;height:30" coordorigin="3311,11261" coordsize="10,30">
              <v:shape style="position:absolute;left:3311;top:11261;width:10;height:30" coordorigin="3311,11261" coordsize="10,30" path="m3311,11276l3321,11276e" filled="false" stroked="true" strokeweight="1.598pt" strokecolor="#000000">
                <v:path arrowok="t"/>
              </v:shape>
            </v:group>
            <v:group style="position:absolute;left:3311;top:11311;width:10;height:30" coordorigin="3311,11311" coordsize="10,30">
              <v:shape style="position:absolute;left:3311;top:11311;width:10;height:30" coordorigin="3311,11311" coordsize="10,30" path="m3311,11326l3321,11326e" filled="false" stroked="true" strokeweight="1.599pt" strokecolor="#000000">
                <v:path arrowok="t"/>
              </v:shape>
            </v:group>
            <v:group style="position:absolute;left:3311;top:11361;width:10;height:30" coordorigin="3311,11361" coordsize="10,30">
              <v:shape style="position:absolute;left:3311;top:11361;width:10;height:30" coordorigin="3311,11361" coordsize="10,30" path="m3311,11376l3321,11376e" filled="false" stroked="true" strokeweight="1.599pt" strokecolor="#000000">
                <v:path arrowok="t"/>
              </v:shape>
            </v:group>
            <v:group style="position:absolute;left:3311;top:11411;width:10;height:30" coordorigin="3311,11411" coordsize="10,30">
              <v:shape style="position:absolute;left:3311;top:11411;width:10;height:30" coordorigin="3311,11411" coordsize="10,30" path="m3311,11426l3321,11426e" filled="false" stroked="true" strokeweight="1.599pt" strokecolor="#000000">
                <v:path arrowok="t"/>
              </v:shape>
            </v:group>
            <v:group style="position:absolute;left:3311;top:11460;width:10;height:30" coordorigin="3311,11460" coordsize="10,30">
              <v:shape style="position:absolute;left:3311;top:11460;width:10;height:30" coordorigin="3311,11460" coordsize="10,30" path="m3311,11475l3321,11475e" filled="false" stroked="true" strokeweight="1.599pt" strokecolor="#000000">
                <v:path arrowok="t"/>
              </v:shape>
            </v:group>
            <v:group style="position:absolute;left:3311;top:11510;width:10;height:30" coordorigin="3311,11510" coordsize="10,30">
              <v:shape style="position:absolute;left:3311;top:11510;width:10;height:30" coordorigin="3311,11510" coordsize="10,30" path="m3311,11525l3321,11525e" filled="false" stroked="true" strokeweight="1.599pt" strokecolor="#000000">
                <v:path arrowok="t"/>
              </v:shape>
            </v:group>
            <v:group style="position:absolute;left:3311;top:11560;width:10;height:30" coordorigin="3311,11560" coordsize="10,30">
              <v:shape style="position:absolute;left:3311;top:11560;width:10;height:30" coordorigin="3311,11560" coordsize="10,30" path="m3311,11575l3321,11575e" filled="false" stroked="true" strokeweight="1.599pt" strokecolor="#000000">
                <v:path arrowok="t"/>
              </v:shape>
            </v:group>
            <v:group style="position:absolute;left:3311;top:11610;width:10;height:30" coordorigin="3311,11610" coordsize="10,30">
              <v:shape style="position:absolute;left:3311;top:11610;width:10;height:30" coordorigin="3311,11610" coordsize="10,30" path="m3311,11625l3321,11625e" filled="false" stroked="true" strokeweight="1.598pt" strokecolor="#000000">
                <v:path arrowok="t"/>
              </v:shape>
            </v:group>
            <v:group style="position:absolute;left:3311;top:11660;width:10;height:30" coordorigin="3311,11660" coordsize="10,30">
              <v:shape style="position:absolute;left:3311;top:11660;width:10;height:30" coordorigin="3311,11660" coordsize="10,30" path="m3311,11675l3321,11675e" filled="false" stroked="true" strokeweight="1.599pt" strokecolor="#000000">
                <v:path arrowok="t"/>
              </v:shape>
            </v:group>
            <v:group style="position:absolute;left:3311;top:11710;width:10;height:30" coordorigin="3311,11710" coordsize="10,30">
              <v:shape style="position:absolute;left:3311;top:11710;width:10;height:30" coordorigin="3311,11710" coordsize="10,30" path="m3311,11725l3321,11725e" filled="false" stroked="true" strokeweight="1.599pt" strokecolor="#000000">
                <v:path arrowok="t"/>
              </v:shape>
            </v:group>
            <v:group style="position:absolute;left:3311;top:11760;width:10;height:30" coordorigin="3311,11760" coordsize="10,30">
              <v:shape style="position:absolute;left:3311;top:11760;width:10;height:30" coordorigin="3311,11760" coordsize="10,30" path="m3311,11775l3321,11775e" filled="false" stroked="true" strokeweight="1.599pt" strokecolor="#000000">
                <v:path arrowok="t"/>
              </v:shape>
            </v:group>
            <v:group style="position:absolute;left:3311;top:11810;width:10;height:30" coordorigin="3311,11810" coordsize="10,30">
              <v:shape style="position:absolute;left:3311;top:11810;width:10;height:30" coordorigin="3311,11810" coordsize="10,30" path="m3311,11825l3321,11825e" filled="false" stroked="true" strokeweight="1.599pt" strokecolor="#000000">
                <v:path arrowok="t"/>
              </v:shape>
            </v:group>
            <v:group style="position:absolute;left:3311;top:11860;width:10;height:30" coordorigin="3311,11860" coordsize="10,30">
              <v:shape style="position:absolute;left:3311;top:11860;width:10;height:30" coordorigin="3311,11860" coordsize="10,30" path="m3311,11875l3321,11875e" filled="false" stroked="true" strokeweight="1.599pt" strokecolor="#000000">
                <v:path arrowok="t"/>
              </v:shape>
            </v:group>
            <v:group style="position:absolute;left:3311;top:11910;width:10;height:30" coordorigin="3311,11910" coordsize="10,30">
              <v:shape style="position:absolute;left:3311;top:11910;width:10;height:30" coordorigin="3311,11910" coordsize="10,30" path="m3311,11925l3321,11925e" filled="false" stroked="true" strokeweight="1.598pt" strokecolor="#000000">
                <v:path arrowok="t"/>
              </v:shape>
            </v:group>
            <v:group style="position:absolute;left:3311;top:11960;width:10;height:30" coordorigin="3311,11960" coordsize="10,30">
              <v:shape style="position:absolute;left:3311;top:11960;width:10;height:30" coordorigin="3311,11960" coordsize="10,30" path="m3311,11975l3321,11975e" filled="false" stroked="true" strokeweight="1.598pt" strokecolor="#000000">
                <v:path arrowok="t"/>
              </v:shape>
            </v:group>
            <v:group style="position:absolute;left:8512;top:10172;width:30;height:10" coordorigin="8512,10172" coordsize="30,10">
              <v:shape style="position:absolute;left:8512;top:10172;width:30;height:10" coordorigin="8512,10172" coordsize="30,10" path="m8512,10177l8542,10177e" filled="false" stroked="true" strokeweight=".599pt" strokecolor="#000000">
                <v:path arrowok="t"/>
              </v:shape>
            </v:group>
            <v:group style="position:absolute;left:8463;top:10172;width:30;height:10" coordorigin="8463,10172" coordsize="30,10">
              <v:shape style="position:absolute;left:8463;top:10172;width:30;height:10" coordorigin="8463,10172" coordsize="30,10" path="m8463,10177l8493,10177e" filled="false" stroked="true" strokeweight=".599pt" strokecolor="#000000">
                <v:path arrowok="t"/>
              </v:shape>
            </v:group>
            <v:group style="position:absolute;left:8413;top:10172;width:30;height:10" coordorigin="8413,10172" coordsize="30,10">
              <v:shape style="position:absolute;left:8413;top:10172;width:30;height:10" coordorigin="8413,10172" coordsize="30,10" path="m8413,10177l8443,10177e" filled="false" stroked="true" strokeweight=".599pt" strokecolor="#000000">
                <v:path arrowok="t"/>
              </v:shape>
            </v:group>
            <v:group style="position:absolute;left:8364;top:10172;width:30;height:10" coordorigin="8364,10172" coordsize="30,10">
              <v:shape style="position:absolute;left:8364;top:10172;width:30;height:10" coordorigin="8364,10172" coordsize="30,10" path="m8364,10177l8393,10177e" filled="false" stroked="true" strokeweight=".599pt" strokecolor="#000000">
                <v:path arrowok="t"/>
              </v:shape>
            </v:group>
            <v:group style="position:absolute;left:8314;top:10172;width:30;height:10" coordorigin="8314,10172" coordsize="30,10">
              <v:shape style="position:absolute;left:8314;top:10172;width:30;height:10" coordorigin="8314,10172" coordsize="30,10" path="m8314,10177l8344,10177e" filled="false" stroked="true" strokeweight=".599pt" strokecolor="#000000">
                <v:path arrowok="t"/>
              </v:shape>
            </v:group>
            <v:group style="position:absolute;left:8264;top:10172;width:30;height:10" coordorigin="8264,10172" coordsize="30,10">
              <v:shape style="position:absolute;left:8264;top:10172;width:30;height:10" coordorigin="8264,10172" coordsize="30,10" path="m8264,10177l8294,10177e" filled="false" stroked="true" strokeweight=".599pt" strokecolor="#000000">
                <v:path arrowok="t"/>
              </v:shape>
            </v:group>
            <v:group style="position:absolute;left:8215;top:10172;width:30;height:10" coordorigin="8215,10172" coordsize="30,10">
              <v:shape style="position:absolute;left:8215;top:10172;width:30;height:10" coordorigin="8215,10172" coordsize="30,10" path="m8215,10177l8244,10177e" filled="false" stroked="true" strokeweight=".599pt" strokecolor="#000000">
                <v:path arrowok="t"/>
              </v:shape>
            </v:group>
            <v:group style="position:absolute;left:8165;top:10172;width:30;height:10" coordorigin="8165,10172" coordsize="30,10">
              <v:shape style="position:absolute;left:8165;top:10172;width:30;height:10" coordorigin="8165,10172" coordsize="30,10" path="m8165,10177l8195,10177e" filled="false" stroked="true" strokeweight=".599pt" strokecolor="#000000">
                <v:path arrowok="t"/>
              </v:shape>
            </v:group>
            <v:group style="position:absolute;left:8115;top:10172;width:30;height:10" coordorigin="8115,10172" coordsize="30,10">
              <v:shape style="position:absolute;left:8115;top:10172;width:30;height:10" coordorigin="8115,10172" coordsize="30,10" path="m8115,10177l8145,10177e" filled="false" stroked="true" strokeweight=".599pt" strokecolor="#000000">
                <v:path arrowok="t"/>
              </v:shape>
            </v:group>
            <v:group style="position:absolute;left:8066;top:10172;width:30;height:10" coordorigin="8066,10172" coordsize="30,10">
              <v:shape style="position:absolute;left:8066;top:10172;width:30;height:10" coordorigin="8066,10172" coordsize="30,10" path="m8066,10177l8096,10177e" filled="false" stroked="true" strokeweight=".599pt" strokecolor="#000000">
                <v:path arrowok="t"/>
              </v:shape>
            </v:group>
            <v:group style="position:absolute;left:8016;top:10172;width:30;height:10" coordorigin="8016,10172" coordsize="30,10">
              <v:shape style="position:absolute;left:8016;top:10172;width:30;height:10" coordorigin="8016,10172" coordsize="30,10" path="m8016,10177l8046,10177e" filled="false" stroked="true" strokeweight=".599pt" strokecolor="#000000">
                <v:path arrowok="t"/>
              </v:shape>
            </v:group>
            <v:group style="position:absolute;left:7966;top:10172;width:30;height:10" coordorigin="7966,10172" coordsize="30,10">
              <v:shape style="position:absolute;left:7966;top:10172;width:30;height:10" coordorigin="7966,10172" coordsize="30,10" path="m7966,10177l7996,10177e" filled="false" stroked="true" strokeweight=".599pt" strokecolor="#000000">
                <v:path arrowok="t"/>
              </v:shape>
            </v:group>
            <v:group style="position:absolute;left:7917;top:10172;width:30;height:10" coordorigin="7917,10172" coordsize="30,10">
              <v:shape style="position:absolute;left:7917;top:10172;width:30;height:10" coordorigin="7917,10172" coordsize="30,10" path="m7917,10177l7947,10177e" filled="false" stroked="true" strokeweight=".599pt" strokecolor="#000000">
                <v:path arrowok="t"/>
              </v:shape>
            </v:group>
            <v:group style="position:absolute;left:7867;top:10172;width:30;height:10" coordorigin="7867,10172" coordsize="30,10">
              <v:shape style="position:absolute;left:7867;top:10172;width:30;height:10" coordorigin="7867,10172" coordsize="30,10" path="m7867,10177l7897,10177e" filled="false" stroked="true" strokeweight=".599pt" strokecolor="#000000">
                <v:path arrowok="t"/>
              </v:shape>
            </v:group>
            <v:group style="position:absolute;left:7818;top:10172;width:30;height:10" coordorigin="7818,10172" coordsize="30,10">
              <v:shape style="position:absolute;left:7818;top:10172;width:30;height:10" coordorigin="7818,10172" coordsize="30,10" path="m7818,10177l7847,10177e" filled="false" stroked="true" strokeweight=".599pt" strokecolor="#000000">
                <v:path arrowok="t"/>
              </v:shape>
            </v:group>
            <v:group style="position:absolute;left:7768;top:10172;width:30;height:10" coordorigin="7768,10172" coordsize="30,10">
              <v:shape style="position:absolute;left:7768;top:10172;width:30;height:10" coordorigin="7768,10172" coordsize="30,10" path="m7768,10177l7798,10177e" filled="false" stroked="true" strokeweight=".599pt" strokecolor="#000000">
                <v:path arrowok="t"/>
              </v:shape>
            </v:group>
            <v:group style="position:absolute;left:7718;top:10172;width:30;height:10" coordorigin="7718,10172" coordsize="30,10">
              <v:shape style="position:absolute;left:7718;top:10172;width:30;height:10" coordorigin="7718,10172" coordsize="30,10" path="m7718,10177l7748,10177e" filled="false" stroked="true" strokeweight=".599pt" strokecolor="#000000">
                <v:path arrowok="t"/>
              </v:shape>
            </v:group>
            <v:group style="position:absolute;left:7669;top:10172;width:30;height:10" coordorigin="7669,10172" coordsize="30,10">
              <v:shape style="position:absolute;left:7669;top:10172;width:30;height:10" coordorigin="7669,10172" coordsize="30,10" path="m7669,10177l7698,10177e" filled="false" stroked="true" strokeweight=".599pt" strokecolor="#000000">
                <v:path arrowok="t"/>
              </v:shape>
            </v:group>
            <v:group style="position:absolute;left:7619;top:10172;width:30;height:10" coordorigin="7619,10172" coordsize="30,10">
              <v:shape style="position:absolute;left:7619;top:10172;width:30;height:10" coordorigin="7619,10172" coordsize="30,10" path="m7619,10177l7649,10177e" filled="false" stroked="true" strokeweight=".599pt" strokecolor="#000000">
                <v:path arrowok="t"/>
              </v:shape>
            </v:group>
            <v:group style="position:absolute;left:7569;top:10172;width:30;height:10" coordorigin="7569,10172" coordsize="30,10">
              <v:shape style="position:absolute;left:7569;top:10172;width:30;height:10" coordorigin="7569,10172" coordsize="30,10" path="m7569,10177l7599,10177e" filled="false" stroked="true" strokeweight=".599pt" strokecolor="#000000">
                <v:path arrowok="t"/>
              </v:shape>
            </v:group>
            <v:group style="position:absolute;left:7520;top:10172;width:30;height:10" coordorigin="7520,10172" coordsize="30,10">
              <v:shape style="position:absolute;left:7520;top:10172;width:30;height:10" coordorigin="7520,10172" coordsize="30,10" path="m7520,10177l7550,10177e" filled="false" stroked="true" strokeweight=".599pt" strokecolor="#000000">
                <v:path arrowok="t"/>
              </v:shape>
            </v:group>
            <v:group style="position:absolute;left:7470;top:10172;width:30;height:10" coordorigin="7470,10172" coordsize="30,10">
              <v:shape style="position:absolute;left:7470;top:10172;width:30;height:10" coordorigin="7470,10172" coordsize="30,10" path="m7470,10177l7500,10177e" filled="false" stroked="true" strokeweight=".599pt" strokecolor="#000000">
                <v:path arrowok="t"/>
              </v:shape>
            </v:group>
            <v:group style="position:absolute;left:7421;top:10172;width:30;height:10" coordorigin="7421,10172" coordsize="30,10">
              <v:shape style="position:absolute;left:7421;top:10172;width:30;height:10" coordorigin="7421,10172" coordsize="30,10" path="m7421,10177l7450,10177e" filled="false" stroked="true" strokeweight=".599pt" strokecolor="#000000">
                <v:path arrowok="t"/>
              </v:shape>
            </v:group>
            <v:group style="position:absolute;left:7371;top:10172;width:30;height:10" coordorigin="7371,10172" coordsize="30,10">
              <v:shape style="position:absolute;left:7371;top:10172;width:30;height:10" coordorigin="7371,10172" coordsize="30,10" path="m7371,10177l7401,10177e" filled="false" stroked="true" strokeweight=".599pt" strokecolor="#000000">
                <v:path arrowok="t"/>
              </v:shape>
            </v:group>
            <v:group style="position:absolute;left:7321;top:10172;width:30;height:10" coordorigin="7321,10172" coordsize="30,10">
              <v:shape style="position:absolute;left:7321;top:10172;width:30;height:10" coordorigin="7321,10172" coordsize="30,10" path="m7321,10177l7351,10177e" filled="false" stroked="true" strokeweight=".599pt" strokecolor="#000000">
                <v:path arrowok="t"/>
              </v:shape>
            </v:group>
            <v:group style="position:absolute;left:7272;top:10172;width:30;height:10" coordorigin="7272,10172" coordsize="30,10">
              <v:shape style="position:absolute;left:7272;top:10172;width:30;height:10" coordorigin="7272,10172" coordsize="30,10" path="m7272,10177l7301,10177e" filled="false" stroked="true" strokeweight=".599pt" strokecolor="#000000">
                <v:path arrowok="t"/>
              </v:shape>
            </v:group>
            <v:group style="position:absolute;left:7222;top:10172;width:30;height:10" coordorigin="7222,10172" coordsize="30,10">
              <v:shape style="position:absolute;left:7222;top:10172;width:30;height:10" coordorigin="7222,10172" coordsize="30,10" path="m7222,10177l7252,10177e" filled="false" stroked="true" strokeweight=".599pt" strokecolor="#000000">
                <v:path arrowok="t"/>
              </v:shape>
            </v:group>
            <v:group style="position:absolute;left:7172;top:10172;width:30;height:10" coordorigin="7172,10172" coordsize="30,10">
              <v:shape style="position:absolute;left:7172;top:10172;width:30;height:10" coordorigin="7172,10172" coordsize="30,10" path="m7172,10177l7202,10177e" filled="false" stroked="true" strokeweight=".599pt" strokecolor="#000000">
                <v:path arrowok="t"/>
              </v:shape>
            </v:group>
            <v:group style="position:absolute;left:7123;top:10172;width:30;height:10" coordorigin="7123,10172" coordsize="30,10">
              <v:shape style="position:absolute;left:7123;top:10172;width:30;height:10" coordorigin="7123,10172" coordsize="30,10" path="m7123,10177l7152,10177e" filled="false" stroked="true" strokeweight=".599pt" strokecolor="#000000">
                <v:path arrowok="t"/>
              </v:shape>
            </v:group>
            <v:group style="position:absolute;left:7073;top:10172;width:30;height:10" coordorigin="7073,10172" coordsize="30,10">
              <v:shape style="position:absolute;left:7073;top:10172;width:30;height:10" coordorigin="7073,10172" coordsize="30,10" path="m7073,10177l7103,10177e" filled="false" stroked="true" strokeweight=".599pt" strokecolor="#000000">
                <v:path arrowok="t"/>
              </v:shape>
            </v:group>
            <v:group style="position:absolute;left:7023;top:10172;width:30;height:10" coordorigin="7023,10172" coordsize="30,10">
              <v:shape style="position:absolute;left:7023;top:10172;width:30;height:10" coordorigin="7023,10172" coordsize="30,10" path="m7023,10177l7053,10177e" filled="false" stroked="true" strokeweight=".599pt" strokecolor="#000000">
                <v:path arrowok="t"/>
              </v:shape>
            </v:group>
            <v:group style="position:absolute;left:6974;top:10172;width:30;height:10" coordorigin="6974,10172" coordsize="30,10">
              <v:shape style="position:absolute;left:6974;top:10172;width:30;height:10" coordorigin="6974,10172" coordsize="30,10" path="m6974,10177l7004,10177e" filled="false" stroked="true" strokeweight=".599pt" strokecolor="#000000">
                <v:path arrowok="t"/>
              </v:shape>
            </v:group>
            <v:group style="position:absolute;left:6924;top:10172;width:30;height:10" coordorigin="6924,10172" coordsize="30,10">
              <v:shape style="position:absolute;left:6924;top:10172;width:30;height:10" coordorigin="6924,10172" coordsize="30,10" path="m6924,10177l6954,10177e" filled="false" stroked="true" strokeweight=".599pt" strokecolor="#000000">
                <v:path arrowok="t"/>
              </v:shape>
            </v:group>
            <v:group style="position:absolute;left:6875;top:10172;width:30;height:10" coordorigin="6875,10172" coordsize="30,10">
              <v:shape style="position:absolute;left:6875;top:10172;width:30;height:10" coordorigin="6875,10172" coordsize="30,10" path="m6875,10177l6904,10177e" filled="false" stroked="true" strokeweight=".599pt" strokecolor="#000000">
                <v:path arrowok="t"/>
              </v:shape>
            </v:group>
            <v:group style="position:absolute;left:6825;top:10172;width:30;height:10" coordorigin="6825,10172" coordsize="30,10">
              <v:shape style="position:absolute;left:6825;top:10172;width:30;height:10" coordorigin="6825,10172" coordsize="30,10" path="m6825,10177l6855,10177e" filled="false" stroked="true" strokeweight=".599pt" strokecolor="#000000">
                <v:path arrowok="t"/>
              </v:shape>
            </v:group>
            <v:group style="position:absolute;left:6775;top:10172;width:30;height:10" coordorigin="6775,10172" coordsize="30,10">
              <v:shape style="position:absolute;left:6775;top:10172;width:30;height:10" coordorigin="6775,10172" coordsize="30,10" path="m6775,10177l6805,10177e" filled="false" stroked="true" strokeweight=".599pt" strokecolor="#000000">
                <v:path arrowok="t"/>
              </v:shape>
            </v:group>
            <v:group style="position:absolute;left:6726;top:10172;width:30;height:10" coordorigin="6726,10172" coordsize="30,10">
              <v:shape style="position:absolute;left:6726;top:10172;width:30;height:10" coordorigin="6726,10172" coordsize="30,10" path="m6726,10177l6755,10177e" filled="false" stroked="true" strokeweight=".599pt" strokecolor="#000000">
                <v:path arrowok="t"/>
              </v:shape>
            </v:group>
            <v:group style="position:absolute;left:6676;top:10172;width:30;height:10" coordorigin="6676,10172" coordsize="30,10">
              <v:shape style="position:absolute;left:6676;top:10172;width:30;height:10" coordorigin="6676,10172" coordsize="30,10" path="m6676,10177l6706,10177e" filled="false" stroked="true" strokeweight=".599pt" strokecolor="#000000">
                <v:path arrowok="t"/>
              </v:shape>
            </v:group>
            <v:group style="position:absolute;left:6626;top:10172;width:30;height:10" coordorigin="6626,10172" coordsize="30,10">
              <v:shape style="position:absolute;left:6626;top:10172;width:30;height:10" coordorigin="6626,10172" coordsize="30,10" path="m6626,10177l6656,10177e" filled="false" stroked="true" strokeweight=".599pt" strokecolor="#000000">
                <v:path arrowok="t"/>
              </v:shape>
            </v:group>
            <v:group style="position:absolute;left:6577;top:10172;width:30;height:10" coordorigin="6577,10172" coordsize="30,10">
              <v:shape style="position:absolute;left:6577;top:10172;width:30;height:10" coordorigin="6577,10172" coordsize="30,10" path="m6577,10177l6607,10177e" filled="false" stroked="true" strokeweight=".599pt" strokecolor="#000000">
                <v:path arrowok="t"/>
              </v:shape>
            </v:group>
            <v:group style="position:absolute;left:6527;top:10172;width:30;height:10" coordorigin="6527,10172" coordsize="30,10">
              <v:shape style="position:absolute;left:6527;top:10172;width:30;height:10" coordorigin="6527,10172" coordsize="30,10" path="m6527,10177l6557,10177e" filled="false" stroked="true" strokeweight=".599pt" strokecolor="#000000">
                <v:path arrowok="t"/>
              </v:shape>
            </v:group>
            <v:group style="position:absolute;left:6477;top:10172;width:30;height:10" coordorigin="6477,10172" coordsize="30,10">
              <v:shape style="position:absolute;left:6477;top:10172;width:30;height:10" coordorigin="6477,10172" coordsize="30,10" path="m6477,10177l6507,10177e" filled="false" stroked="true" strokeweight=".599pt" strokecolor="#000000">
                <v:path arrowok="t"/>
              </v:shape>
            </v:group>
            <v:group style="position:absolute;left:6428;top:10172;width:30;height:10" coordorigin="6428,10172" coordsize="30,10">
              <v:shape style="position:absolute;left:6428;top:10172;width:30;height:10" coordorigin="6428,10172" coordsize="30,10" path="m6428,10177l6458,10177e" filled="false" stroked="true" strokeweight=".599pt" strokecolor="#000000">
                <v:path arrowok="t"/>
              </v:shape>
            </v:group>
            <v:group style="position:absolute;left:6378;top:10172;width:30;height:10" coordorigin="6378,10172" coordsize="30,10">
              <v:shape style="position:absolute;left:6378;top:10172;width:30;height:10" coordorigin="6378,10172" coordsize="30,10" path="m6378,10177l6408,10177e" filled="false" stroked="true" strokeweight=".599pt" strokecolor="#000000">
                <v:path arrowok="t"/>
              </v:shape>
            </v:group>
            <v:group style="position:absolute;left:6329;top:10172;width:30;height:10" coordorigin="6329,10172" coordsize="30,10">
              <v:shape style="position:absolute;left:6329;top:10172;width:30;height:10" coordorigin="6329,10172" coordsize="30,10" path="m6329,10177l6358,10177e" filled="false" stroked="true" strokeweight=".599pt" strokecolor="#000000">
                <v:path arrowok="t"/>
              </v:shape>
            </v:group>
            <v:group style="position:absolute;left:6279;top:10172;width:30;height:10" coordorigin="6279,10172" coordsize="30,10">
              <v:shape style="position:absolute;left:6279;top:10172;width:30;height:10" coordorigin="6279,10172" coordsize="30,10" path="m6279,10177l6309,10177e" filled="false" stroked="true" strokeweight=".599pt" strokecolor="#000000">
                <v:path arrowok="t"/>
              </v:shape>
            </v:group>
            <v:group style="position:absolute;left:6229;top:10172;width:30;height:10" coordorigin="6229,10172" coordsize="30,10">
              <v:shape style="position:absolute;left:6229;top:10172;width:30;height:10" coordorigin="6229,10172" coordsize="30,10" path="m6229,10177l6259,10177e" filled="false" stroked="true" strokeweight=".599pt" strokecolor="#000000">
                <v:path arrowok="t"/>
              </v:shape>
            </v:group>
            <v:group style="position:absolute;left:6180;top:10172;width:30;height:10" coordorigin="6180,10172" coordsize="30,10">
              <v:shape style="position:absolute;left:6180;top:10172;width:30;height:10" coordorigin="6180,10172" coordsize="30,10" path="m6180,10177l6209,10177e" filled="false" stroked="true" strokeweight=".599pt" strokecolor="#000000">
                <v:path arrowok="t"/>
              </v:shape>
            </v:group>
            <v:group style="position:absolute;left:6130;top:10172;width:30;height:10" coordorigin="6130,10172" coordsize="30,10">
              <v:shape style="position:absolute;left:6130;top:10172;width:30;height:10" coordorigin="6130,10172" coordsize="30,10" path="m6130,10177l6160,10177e" filled="false" stroked="true" strokeweight=".599pt" strokecolor="#000000">
                <v:path arrowok="t"/>
              </v:shape>
            </v:group>
            <v:group style="position:absolute;left:6080;top:10172;width:30;height:10" coordorigin="6080,10172" coordsize="30,10">
              <v:shape style="position:absolute;left:6080;top:10172;width:30;height:10" coordorigin="6080,10172" coordsize="30,10" path="m6080,10177l6110,10177e" filled="false" stroked="true" strokeweight=".599pt" strokecolor="#000000">
                <v:path arrowok="t"/>
              </v:shape>
            </v:group>
            <v:group style="position:absolute;left:6031;top:10172;width:30;height:10" coordorigin="6031,10172" coordsize="30,10">
              <v:shape style="position:absolute;left:6031;top:10172;width:30;height:10" coordorigin="6031,10172" coordsize="30,10" path="m6031,10177l6061,10177e" filled="false" stroked="true" strokeweight=".599pt" strokecolor="#000000">
                <v:path arrowok="t"/>
              </v:shape>
            </v:group>
            <v:group style="position:absolute;left:5981;top:10172;width:30;height:10" coordorigin="5981,10172" coordsize="30,10">
              <v:shape style="position:absolute;left:5981;top:10172;width:30;height:10" coordorigin="5981,10172" coordsize="30,10" path="m5981,10177l6011,10177e" filled="false" stroked="true" strokeweight=".599pt" strokecolor="#000000">
                <v:path arrowok="t"/>
              </v:shape>
            </v:group>
            <v:group style="position:absolute;left:8562;top:10177;width:30;height:2" coordorigin="8562,10177" coordsize="30,2">
              <v:shape style="position:absolute;left:8562;top:10177;width:30;height:2" coordorigin="8562,10177" coordsize="30,0" path="m8562,10177l8592,10177e" filled="false" stroked="true" strokeweight=".599pt" strokecolor="#000000">
                <v:path arrowok="t"/>
              </v:shape>
            </v:group>
            <v:group style="position:absolute;left:5941;top:10177;width:20;height:2" coordorigin="5941,10177" coordsize="20,2">
              <v:shape style="position:absolute;left:5941;top:10177;width:20;height:2" coordorigin="5941,10177" coordsize="20,0" path="m5941,10177l5961,10177e" filled="false" stroked="true" strokeweight=".599pt" strokecolor="#000000">
                <v:path arrowok="t"/>
              </v:shape>
            </v:group>
            <v:group style="position:absolute;left:5941;top:10212;width:10;height:30" coordorigin="5941,10212" coordsize="10,30">
              <v:shape style="position:absolute;left:5941;top:10212;width:10;height:30" coordorigin="5941,10212" coordsize="10,30" path="m5941,10227l5951,10227e" filled="false" stroked="true" strokeweight="1.599pt" strokecolor="#000000">
                <v:path arrowok="t"/>
              </v:shape>
            </v:group>
            <v:group style="position:absolute;left:5941;top:10262;width:10;height:30" coordorigin="5941,10262" coordsize="10,30">
              <v:shape style="position:absolute;left:5941;top:10262;width:10;height:30" coordorigin="5941,10262" coordsize="10,30" path="m5941,10277l5951,10277e" filled="false" stroked="true" strokeweight="1.599pt" strokecolor="#000000">
                <v:path arrowok="t"/>
              </v:shape>
            </v:group>
            <v:group style="position:absolute;left:5941;top:10312;width:10;height:30" coordorigin="5941,10312" coordsize="10,30">
              <v:shape style="position:absolute;left:5941;top:10312;width:10;height:30" coordorigin="5941,10312" coordsize="10,30" path="m5941,10327l5951,10327e" filled="false" stroked="true" strokeweight="1.599pt" strokecolor="#000000">
                <v:path arrowok="t"/>
              </v:shape>
            </v:group>
            <v:group style="position:absolute;left:5941;top:10362;width:10;height:30" coordorigin="5941,10362" coordsize="10,30">
              <v:shape style="position:absolute;left:5941;top:10362;width:10;height:30" coordorigin="5941,10362" coordsize="10,30" path="m5941,10377l5951,10377e" filled="false" stroked="true" strokeweight="1.599pt" strokecolor="#000000">
                <v:path arrowok="t"/>
              </v:shape>
            </v:group>
            <v:group style="position:absolute;left:5941;top:10412;width:10;height:30" coordorigin="5941,10412" coordsize="10,30">
              <v:shape style="position:absolute;left:5941;top:10412;width:10;height:30" coordorigin="5941,10412" coordsize="10,30" path="m5941,10426l5951,10426e" filled="false" stroked="true" strokeweight="1.599pt" strokecolor="#000000">
                <v:path arrowok="t"/>
              </v:shape>
            </v:group>
            <v:group style="position:absolute;left:5941;top:10461;width:10;height:30" coordorigin="5941,10461" coordsize="10,30">
              <v:shape style="position:absolute;left:5941;top:10461;width:10;height:30" coordorigin="5941,10461" coordsize="10,30" path="m5941,10476l5951,10476e" filled="false" stroked="true" strokeweight="1.599pt" strokecolor="#000000">
                <v:path arrowok="t"/>
              </v:shape>
            </v:group>
            <v:group style="position:absolute;left:5941;top:10511;width:10;height:30" coordorigin="5941,10511" coordsize="10,30">
              <v:shape style="position:absolute;left:5941;top:10511;width:10;height:30" coordorigin="5941,10511" coordsize="10,30" path="m5941,10526l5951,10526e" filled="false" stroked="true" strokeweight="1.599pt" strokecolor="#000000">
                <v:path arrowok="t"/>
              </v:shape>
            </v:group>
            <v:group style="position:absolute;left:5941;top:10561;width:10;height:30" coordorigin="5941,10561" coordsize="10,30">
              <v:shape style="position:absolute;left:5941;top:10561;width:10;height:30" coordorigin="5941,10561" coordsize="10,30" path="m5941,10576l5951,10576e" filled="false" stroked="true" strokeweight="1.599pt" strokecolor="#000000">
                <v:path arrowok="t"/>
              </v:shape>
            </v:group>
            <v:group style="position:absolute;left:5941;top:10611;width:10;height:30" coordorigin="5941,10611" coordsize="10,30">
              <v:shape style="position:absolute;left:5941;top:10611;width:10;height:30" coordorigin="5941,10611" coordsize="10,30" path="m5941,10626l5951,10626e" filled="false" stroked="true" strokeweight="1.599pt" strokecolor="#000000">
                <v:path arrowok="t"/>
              </v:shape>
            </v:group>
            <v:group style="position:absolute;left:5941;top:10661;width:10;height:30" coordorigin="5941,10661" coordsize="10,30">
              <v:shape style="position:absolute;left:5941;top:10661;width:10;height:30" coordorigin="5941,10661" coordsize="10,30" path="m5941,10676l5951,10676e" filled="false" stroked="true" strokeweight="1.598pt" strokecolor="#000000">
                <v:path arrowok="t"/>
              </v:shape>
            </v:group>
            <v:group style="position:absolute;left:5941;top:10711;width:10;height:30" coordorigin="5941,10711" coordsize="10,30">
              <v:shape style="position:absolute;left:5941;top:10711;width:10;height:30" coordorigin="5941,10711" coordsize="10,30" path="m5941,10726l5951,10726e" filled="false" stroked="true" strokeweight="1.598pt" strokecolor="#000000">
                <v:path arrowok="t"/>
              </v:shape>
            </v:group>
            <v:group style="position:absolute;left:5941;top:10761;width:10;height:30" coordorigin="5941,10761" coordsize="10,30">
              <v:shape style="position:absolute;left:5941;top:10761;width:10;height:30" coordorigin="5941,10761" coordsize="10,30" path="m5941,10776l5951,10776e" filled="false" stroked="true" strokeweight="1.599pt" strokecolor="#000000">
                <v:path arrowok="t"/>
              </v:shape>
            </v:group>
            <v:group style="position:absolute;left:5941;top:10811;width:10;height:30" coordorigin="5941,10811" coordsize="10,30">
              <v:shape style="position:absolute;left:5941;top:10811;width:10;height:30" coordorigin="5941,10811" coordsize="10,30" path="m5941,10826l5951,10826e" filled="false" stroked="true" strokeweight="1.599pt" strokecolor="#000000">
                <v:path arrowok="t"/>
              </v:shape>
            </v:group>
            <v:group style="position:absolute;left:5941;top:10861;width:10;height:30" coordorigin="5941,10861" coordsize="10,30">
              <v:shape style="position:absolute;left:5941;top:10861;width:10;height:30" coordorigin="5941,10861" coordsize="10,30" path="m5941,10876l5951,10876e" filled="false" stroked="true" strokeweight="1.599pt" strokecolor="#000000">
                <v:path arrowok="t"/>
              </v:shape>
            </v:group>
            <v:group style="position:absolute;left:5941;top:10911;width:10;height:30" coordorigin="5941,10911" coordsize="10,30">
              <v:shape style="position:absolute;left:5941;top:10911;width:10;height:30" coordorigin="5941,10911" coordsize="10,30" path="m5941,10926l5951,10926e" filled="false" stroked="true" strokeweight="1.599pt" strokecolor="#000000">
                <v:path arrowok="t"/>
              </v:shape>
            </v:group>
            <v:group style="position:absolute;left:5941;top:10961;width:10;height:30" coordorigin="5941,10961" coordsize="10,30">
              <v:shape style="position:absolute;left:5941;top:10961;width:10;height:30" coordorigin="5941,10961" coordsize="10,30" path="m5941,10976l5951,10976e" filled="false" stroked="true" strokeweight="1.598pt" strokecolor="#000000">
                <v:path arrowok="t"/>
              </v:shape>
            </v:group>
            <v:group style="position:absolute;left:5941;top:11011;width:10;height:30" coordorigin="5941,11011" coordsize="10,30">
              <v:shape style="position:absolute;left:5941;top:11011;width:10;height:30" coordorigin="5941,11011" coordsize="10,30" path="m5941,11026l5951,11026e" filled="false" stroked="true" strokeweight="1.598pt" strokecolor="#000000">
                <v:path arrowok="t"/>
              </v:shape>
            </v:group>
            <v:group style="position:absolute;left:5941;top:11061;width:10;height:30" coordorigin="5941,11061" coordsize="10,30">
              <v:shape style="position:absolute;left:5941;top:11061;width:10;height:30" coordorigin="5941,11061" coordsize="10,30" path="m5941,11076l5951,11076e" filled="false" stroked="true" strokeweight="1.599pt" strokecolor="#000000">
                <v:path arrowok="t"/>
              </v:shape>
            </v:group>
            <v:group style="position:absolute;left:5941;top:11111;width:10;height:30" coordorigin="5941,11111" coordsize="10,30">
              <v:shape style="position:absolute;left:5941;top:11111;width:10;height:30" coordorigin="5941,11111" coordsize="10,30" path="m5941,11126l5951,11126e" filled="false" stroked="true" strokeweight="1.599pt" strokecolor="#000000">
                <v:path arrowok="t"/>
              </v:shape>
            </v:group>
            <v:group style="position:absolute;left:5941;top:11161;width:10;height:30" coordorigin="5941,11161" coordsize="10,30">
              <v:shape style="position:absolute;left:5941;top:11161;width:10;height:30" coordorigin="5941,11161" coordsize="10,30" path="m5941,11176l5951,11176e" filled="false" stroked="true" strokeweight="1.599pt" strokecolor="#000000">
                <v:path arrowok="t"/>
              </v:shape>
            </v:group>
            <v:group style="position:absolute;left:5941;top:11211;width:10;height:30" coordorigin="5941,11211" coordsize="10,30">
              <v:shape style="position:absolute;left:5941;top:11211;width:10;height:30" coordorigin="5941,11211" coordsize="10,30" path="m5941,11226l5951,11226e" filled="false" stroked="true" strokeweight="1.599pt" strokecolor="#000000">
                <v:path arrowok="t"/>
              </v:shape>
            </v:group>
            <v:group style="position:absolute;left:5941;top:11261;width:10;height:30" coordorigin="5941,11261" coordsize="10,30">
              <v:shape style="position:absolute;left:5941;top:11261;width:10;height:30" coordorigin="5941,11261" coordsize="10,30" path="m5941,11276l5951,11276e" filled="false" stroked="true" strokeweight="1.598pt" strokecolor="#000000">
                <v:path arrowok="t"/>
              </v:shape>
            </v:group>
            <v:group style="position:absolute;left:5941;top:11311;width:10;height:30" coordorigin="5941,11311" coordsize="10,30">
              <v:shape style="position:absolute;left:5941;top:11311;width:10;height:30" coordorigin="5941,11311" coordsize="10,30" path="m5941,11326l5951,11326e" filled="false" stroked="true" strokeweight="1.599pt" strokecolor="#000000">
                <v:path arrowok="t"/>
              </v:shape>
            </v:group>
            <v:group style="position:absolute;left:5941;top:11361;width:10;height:30" coordorigin="5941,11361" coordsize="10,30">
              <v:shape style="position:absolute;left:5941;top:11361;width:10;height:30" coordorigin="5941,11361" coordsize="10,30" path="m5941,11376l5951,11376e" filled="false" stroked="true" strokeweight="1.599pt" strokecolor="#000000">
                <v:path arrowok="t"/>
              </v:shape>
            </v:group>
            <v:group style="position:absolute;left:5941;top:11411;width:10;height:30" coordorigin="5941,11411" coordsize="10,30">
              <v:shape style="position:absolute;left:5941;top:11411;width:10;height:30" coordorigin="5941,11411" coordsize="10,30" path="m5941,11426l5951,11426e" filled="false" stroked="true" strokeweight="1.599pt" strokecolor="#000000">
                <v:path arrowok="t"/>
              </v:shape>
            </v:group>
            <v:group style="position:absolute;left:5941;top:11460;width:10;height:30" coordorigin="5941,11460" coordsize="10,30">
              <v:shape style="position:absolute;left:5941;top:11460;width:10;height:30" coordorigin="5941,11460" coordsize="10,30" path="m5941,11475l5951,11475e" filled="false" stroked="true" strokeweight="1.599pt" strokecolor="#000000">
                <v:path arrowok="t"/>
              </v:shape>
            </v:group>
            <v:group style="position:absolute;left:5941;top:11510;width:10;height:30" coordorigin="5941,11510" coordsize="10,30">
              <v:shape style="position:absolute;left:5941;top:11510;width:10;height:30" coordorigin="5941,11510" coordsize="10,30" path="m5941,11525l5951,11525e" filled="false" stroked="true" strokeweight="1.599pt" strokecolor="#000000">
                <v:path arrowok="t"/>
              </v:shape>
            </v:group>
            <v:group style="position:absolute;left:5941;top:11560;width:10;height:30" coordorigin="5941,11560" coordsize="10,30">
              <v:shape style="position:absolute;left:5941;top:11560;width:10;height:30" coordorigin="5941,11560" coordsize="10,30" path="m5941,11575l5951,11575e" filled="false" stroked="true" strokeweight="1.599pt" strokecolor="#000000">
                <v:path arrowok="t"/>
              </v:shape>
            </v:group>
            <v:group style="position:absolute;left:5941;top:11610;width:10;height:30" coordorigin="5941,11610" coordsize="10,30">
              <v:shape style="position:absolute;left:5941;top:11610;width:10;height:30" coordorigin="5941,11610" coordsize="10,30" path="m5941,11625l5951,11625e" filled="false" stroked="true" strokeweight="1.598pt" strokecolor="#000000">
                <v:path arrowok="t"/>
              </v:shape>
            </v:group>
            <v:group style="position:absolute;left:5941;top:11660;width:10;height:30" coordorigin="5941,11660" coordsize="10,30">
              <v:shape style="position:absolute;left:5941;top:11660;width:10;height:30" coordorigin="5941,11660" coordsize="10,30" path="m5941,11675l5951,11675e" filled="false" stroked="true" strokeweight="1.599pt" strokecolor="#000000">
                <v:path arrowok="t"/>
              </v:shape>
            </v:group>
            <v:group style="position:absolute;left:5941;top:11710;width:10;height:30" coordorigin="5941,11710" coordsize="10,30">
              <v:shape style="position:absolute;left:5941;top:11710;width:10;height:30" coordorigin="5941,11710" coordsize="10,30" path="m5941,11725l5951,11725e" filled="false" stroked="true" strokeweight="1.599pt" strokecolor="#000000">
                <v:path arrowok="t"/>
              </v:shape>
            </v:group>
            <v:group style="position:absolute;left:5941;top:11760;width:10;height:30" coordorigin="5941,11760" coordsize="10,30">
              <v:shape style="position:absolute;left:5941;top:11760;width:10;height:30" coordorigin="5941,11760" coordsize="10,30" path="m5941,11775l5951,11775e" filled="false" stroked="true" strokeweight="1.599pt" strokecolor="#000000">
                <v:path arrowok="t"/>
              </v:shape>
            </v:group>
            <v:group style="position:absolute;left:5941;top:11810;width:10;height:30" coordorigin="5941,11810" coordsize="10,30">
              <v:shape style="position:absolute;left:5941;top:11810;width:10;height:30" coordorigin="5941,11810" coordsize="10,30" path="m5941,11825l5951,11825e" filled="false" stroked="true" strokeweight="1.599pt" strokecolor="#000000">
                <v:path arrowok="t"/>
              </v:shape>
            </v:group>
            <v:group style="position:absolute;left:5941;top:11860;width:10;height:30" coordorigin="5941,11860" coordsize="10,30">
              <v:shape style="position:absolute;left:5941;top:11860;width:10;height:30" coordorigin="5941,11860" coordsize="10,30" path="m5941,11875l5951,11875e" filled="false" stroked="true" strokeweight="1.599pt" strokecolor="#000000">
                <v:path arrowok="t"/>
              </v:shape>
            </v:group>
            <v:group style="position:absolute;left:5941;top:11910;width:10;height:30" coordorigin="5941,11910" coordsize="10,30">
              <v:shape style="position:absolute;left:5941;top:11910;width:10;height:30" coordorigin="5941,11910" coordsize="10,30" path="m5941,11925l5951,11925e" filled="false" stroked="true" strokeweight="1.598pt" strokecolor="#000000">
                <v:path arrowok="t"/>
              </v:shape>
            </v:group>
            <v:group style="position:absolute;left:5941;top:11960;width:10;height:30" coordorigin="5941,11960" coordsize="10,30">
              <v:shape style="position:absolute;left:5941;top:11960;width:10;height:30" coordorigin="5941,11960" coordsize="10,30" path="m5941,11975l5951,11975e" filled="false" stroked="true" strokeweight="1.598pt" strokecolor="#000000">
                <v:path arrowok="t"/>
              </v:shape>
            </v:group>
            <v:group style="position:absolute;left:11143;top:10172;width:30;height:10" coordorigin="11143,10172" coordsize="30,10">
              <v:shape style="position:absolute;left:11143;top:10172;width:30;height:10" coordorigin="11143,10172" coordsize="30,10" path="m11143,10177l11173,10177e" filled="false" stroked="true" strokeweight=".599pt" strokecolor="#000000">
                <v:path arrowok="t"/>
              </v:shape>
            </v:group>
            <v:group style="position:absolute;left:11093;top:10172;width:30;height:10" coordorigin="11093,10172" coordsize="30,10">
              <v:shape style="position:absolute;left:11093;top:10172;width:30;height:10" coordorigin="11093,10172" coordsize="30,10" path="m11093,10177l11123,10177e" filled="false" stroked="true" strokeweight=".599pt" strokecolor="#000000">
                <v:path arrowok="t"/>
              </v:shape>
            </v:group>
            <v:group style="position:absolute;left:11044;top:10172;width:30;height:10" coordorigin="11044,10172" coordsize="30,10">
              <v:shape style="position:absolute;left:11044;top:10172;width:30;height:10" coordorigin="11044,10172" coordsize="30,10" path="m11044,10177l11074,10177e" filled="false" stroked="true" strokeweight=".599pt" strokecolor="#000000">
                <v:path arrowok="t"/>
              </v:shape>
            </v:group>
            <v:group style="position:absolute;left:10994;top:10172;width:30;height:10" coordorigin="10994,10172" coordsize="30,10">
              <v:shape style="position:absolute;left:10994;top:10172;width:30;height:10" coordorigin="10994,10172" coordsize="30,10" path="m10994,10177l11024,10177e" filled="false" stroked="true" strokeweight=".599pt" strokecolor="#000000">
                <v:path arrowok="t"/>
              </v:shape>
            </v:group>
            <v:group style="position:absolute;left:10944;top:10172;width:30;height:10" coordorigin="10944,10172" coordsize="30,10">
              <v:shape style="position:absolute;left:10944;top:10172;width:30;height:10" coordorigin="10944,10172" coordsize="30,10" path="m10944,10177l10974,10177e" filled="false" stroked="true" strokeweight=".599pt" strokecolor="#000000">
                <v:path arrowok="t"/>
              </v:shape>
            </v:group>
            <v:group style="position:absolute;left:10895;top:10172;width:30;height:10" coordorigin="10895,10172" coordsize="30,10">
              <v:shape style="position:absolute;left:10895;top:10172;width:30;height:10" coordorigin="10895,10172" coordsize="30,10" path="m10895,10177l10925,10177e" filled="false" stroked="true" strokeweight=".599pt" strokecolor="#000000">
                <v:path arrowok="t"/>
              </v:shape>
            </v:group>
            <v:group style="position:absolute;left:10845;top:10172;width:30;height:10" coordorigin="10845,10172" coordsize="30,10">
              <v:shape style="position:absolute;left:10845;top:10172;width:30;height:10" coordorigin="10845,10172" coordsize="30,10" path="m10845,10177l10875,10177e" filled="false" stroked="true" strokeweight=".599pt" strokecolor="#000000">
                <v:path arrowok="t"/>
              </v:shape>
            </v:group>
            <v:group style="position:absolute;left:10796;top:10172;width:30;height:10" coordorigin="10796,10172" coordsize="30,10">
              <v:shape style="position:absolute;left:10796;top:10172;width:30;height:10" coordorigin="10796,10172" coordsize="30,10" path="m10796,10177l10825,10177e" filled="false" stroked="true" strokeweight=".599pt" strokecolor="#000000">
                <v:path arrowok="t"/>
              </v:shape>
            </v:group>
            <v:group style="position:absolute;left:10746;top:10172;width:30;height:10" coordorigin="10746,10172" coordsize="30,10">
              <v:shape style="position:absolute;left:10746;top:10172;width:30;height:10" coordorigin="10746,10172" coordsize="30,10" path="m10746,10177l10776,10177e" filled="false" stroked="true" strokeweight=".599pt" strokecolor="#000000">
                <v:path arrowok="t"/>
              </v:shape>
            </v:group>
            <v:group style="position:absolute;left:10696;top:10172;width:30;height:10" coordorigin="10696,10172" coordsize="30,10">
              <v:shape style="position:absolute;left:10696;top:10172;width:30;height:10" coordorigin="10696,10172" coordsize="30,10" path="m10696,10177l10726,10177e" filled="false" stroked="true" strokeweight=".599pt" strokecolor="#000000">
                <v:path arrowok="t"/>
              </v:shape>
            </v:group>
            <v:group style="position:absolute;left:10647;top:10172;width:30;height:10" coordorigin="10647,10172" coordsize="30,10">
              <v:shape style="position:absolute;left:10647;top:10172;width:30;height:10" coordorigin="10647,10172" coordsize="30,10" path="m10647,10177l10676,10177e" filled="false" stroked="true" strokeweight=".599pt" strokecolor="#000000">
                <v:path arrowok="t"/>
              </v:shape>
            </v:group>
            <v:group style="position:absolute;left:10597;top:10172;width:30;height:10" coordorigin="10597,10172" coordsize="30,10">
              <v:shape style="position:absolute;left:10597;top:10172;width:30;height:10" coordorigin="10597,10172" coordsize="30,10" path="m10597,10177l10627,10177e" filled="false" stroked="true" strokeweight=".599pt" strokecolor="#000000">
                <v:path arrowok="t"/>
              </v:shape>
            </v:group>
            <v:group style="position:absolute;left:10547;top:10172;width:30;height:10" coordorigin="10547,10172" coordsize="30,10">
              <v:shape style="position:absolute;left:10547;top:10172;width:30;height:10" coordorigin="10547,10172" coordsize="30,10" path="m10547,10177l10577,10177e" filled="false" stroked="true" strokeweight=".599pt" strokecolor="#000000">
                <v:path arrowok="t"/>
              </v:shape>
            </v:group>
            <v:group style="position:absolute;left:10498;top:10172;width:30;height:10" coordorigin="10498,10172" coordsize="30,10">
              <v:shape style="position:absolute;left:10498;top:10172;width:30;height:10" coordorigin="10498,10172" coordsize="30,10" path="m10498,10177l10528,10177e" filled="false" stroked="true" strokeweight=".599pt" strokecolor="#000000">
                <v:path arrowok="t"/>
              </v:shape>
            </v:group>
            <v:group style="position:absolute;left:10448;top:10172;width:30;height:10" coordorigin="10448,10172" coordsize="30,10">
              <v:shape style="position:absolute;left:10448;top:10172;width:30;height:10" coordorigin="10448,10172" coordsize="30,10" path="m10448,10177l10478,10177e" filled="false" stroked="true" strokeweight=".599pt" strokecolor="#000000">
                <v:path arrowok="t"/>
              </v:shape>
            </v:group>
            <v:group style="position:absolute;left:10398;top:10172;width:30;height:10" coordorigin="10398,10172" coordsize="30,10">
              <v:shape style="position:absolute;left:10398;top:10172;width:30;height:10" coordorigin="10398,10172" coordsize="30,10" path="m10398,10177l10428,10177e" filled="false" stroked="true" strokeweight=".599pt" strokecolor="#000000">
                <v:path arrowok="t"/>
              </v:shape>
            </v:group>
            <v:group style="position:absolute;left:10349;top:10172;width:30;height:10" coordorigin="10349,10172" coordsize="30,10">
              <v:shape style="position:absolute;left:10349;top:10172;width:30;height:10" coordorigin="10349,10172" coordsize="30,10" path="m10349,10177l10379,10177e" filled="false" stroked="true" strokeweight=".599pt" strokecolor="#000000">
                <v:path arrowok="t"/>
              </v:shape>
            </v:group>
            <v:group style="position:absolute;left:10299;top:10172;width:30;height:10" coordorigin="10299,10172" coordsize="30,10">
              <v:shape style="position:absolute;left:10299;top:10172;width:30;height:10" coordorigin="10299,10172" coordsize="30,10" path="m10299,10177l10329,10177e" filled="false" stroked="true" strokeweight=".599pt" strokecolor="#000000">
                <v:path arrowok="t"/>
              </v:shape>
            </v:group>
            <v:group style="position:absolute;left:10250;top:10172;width:30;height:10" coordorigin="10250,10172" coordsize="30,10">
              <v:shape style="position:absolute;left:10250;top:10172;width:30;height:10" coordorigin="10250,10172" coordsize="30,10" path="m10250,10177l10279,10177e" filled="false" stroked="true" strokeweight=".599pt" strokecolor="#000000">
                <v:path arrowok="t"/>
              </v:shape>
            </v:group>
            <v:group style="position:absolute;left:10200;top:10172;width:30;height:10" coordorigin="10200,10172" coordsize="30,10">
              <v:shape style="position:absolute;left:10200;top:10172;width:30;height:10" coordorigin="10200,10172" coordsize="30,10" path="m10200,10177l10230,10177e" filled="false" stroked="true" strokeweight=".599pt" strokecolor="#000000">
                <v:path arrowok="t"/>
              </v:shape>
            </v:group>
            <v:group style="position:absolute;left:10150;top:10172;width:30;height:10" coordorigin="10150,10172" coordsize="30,10">
              <v:shape style="position:absolute;left:10150;top:10172;width:30;height:10" coordorigin="10150,10172" coordsize="30,10" path="m10150,10177l10180,10177e" filled="false" stroked="true" strokeweight=".599pt" strokecolor="#000000">
                <v:path arrowok="t"/>
              </v:shape>
            </v:group>
            <v:group style="position:absolute;left:10101;top:10172;width:30;height:10" coordorigin="10101,10172" coordsize="30,10">
              <v:shape style="position:absolute;left:10101;top:10172;width:30;height:10" coordorigin="10101,10172" coordsize="30,10" path="m10101,10177l10130,10177e" filled="false" stroked="true" strokeweight=".599pt" strokecolor="#000000">
                <v:path arrowok="t"/>
              </v:shape>
            </v:group>
            <v:group style="position:absolute;left:10051;top:10172;width:30;height:10" coordorigin="10051,10172" coordsize="30,10">
              <v:shape style="position:absolute;left:10051;top:10172;width:30;height:10" coordorigin="10051,10172" coordsize="30,10" path="m10051,10177l10081,10177e" filled="false" stroked="true" strokeweight=".599pt" strokecolor="#000000">
                <v:path arrowok="t"/>
              </v:shape>
            </v:group>
            <v:group style="position:absolute;left:10001;top:10172;width:30;height:10" coordorigin="10001,10172" coordsize="30,10">
              <v:shape style="position:absolute;left:10001;top:10172;width:30;height:10" coordorigin="10001,10172" coordsize="30,10" path="m10001,10177l10031,10177e" filled="false" stroked="true" strokeweight=".599pt" strokecolor="#000000">
                <v:path arrowok="t"/>
              </v:shape>
            </v:group>
            <v:group style="position:absolute;left:9952;top:10172;width:30;height:10" coordorigin="9952,10172" coordsize="30,10">
              <v:shape style="position:absolute;left:9952;top:10172;width:30;height:10" coordorigin="9952,10172" coordsize="30,10" path="m9952,10177l9982,10177e" filled="false" stroked="true" strokeweight=".599pt" strokecolor="#000000">
                <v:path arrowok="t"/>
              </v:shape>
            </v:group>
            <v:group style="position:absolute;left:9902;top:10172;width:30;height:10" coordorigin="9902,10172" coordsize="30,10">
              <v:shape style="position:absolute;left:9902;top:10172;width:30;height:10" coordorigin="9902,10172" coordsize="30,10" path="m9902,10177l9932,10177e" filled="false" stroked="true" strokeweight=".599pt" strokecolor="#000000">
                <v:path arrowok="t"/>
              </v:shape>
            </v:group>
            <v:group style="position:absolute;left:9853;top:10172;width:30;height:10" coordorigin="9853,10172" coordsize="30,10">
              <v:shape style="position:absolute;left:9853;top:10172;width:30;height:10" coordorigin="9853,10172" coordsize="30,10" path="m9853,10177l9882,10177e" filled="false" stroked="true" strokeweight=".599pt" strokecolor="#000000">
                <v:path arrowok="t"/>
              </v:shape>
            </v:group>
            <v:group style="position:absolute;left:9803;top:10172;width:30;height:10" coordorigin="9803,10172" coordsize="30,10">
              <v:shape style="position:absolute;left:9803;top:10172;width:30;height:10" coordorigin="9803,10172" coordsize="30,10" path="m9803,10177l9833,10177e" filled="false" stroked="true" strokeweight=".599pt" strokecolor="#000000">
                <v:path arrowok="t"/>
              </v:shape>
            </v:group>
            <v:group style="position:absolute;left:9753;top:10172;width:30;height:10" coordorigin="9753,10172" coordsize="30,10">
              <v:shape style="position:absolute;left:9753;top:10172;width:30;height:10" coordorigin="9753,10172" coordsize="30,10" path="m9753,10177l9783,10177e" filled="false" stroked="true" strokeweight=".599pt" strokecolor="#000000">
                <v:path arrowok="t"/>
              </v:shape>
            </v:group>
            <v:group style="position:absolute;left:9704;top:10172;width:30;height:10" coordorigin="9704,10172" coordsize="30,10">
              <v:shape style="position:absolute;left:9704;top:10172;width:30;height:10" coordorigin="9704,10172" coordsize="30,10" path="m9704,10177l9733,10177e" filled="false" stroked="true" strokeweight=".599pt" strokecolor="#000000">
                <v:path arrowok="t"/>
              </v:shape>
            </v:group>
            <v:group style="position:absolute;left:9654;top:10172;width:30;height:10" coordorigin="9654,10172" coordsize="30,10">
              <v:shape style="position:absolute;left:9654;top:10172;width:30;height:10" coordorigin="9654,10172" coordsize="30,10" path="m9654,10177l9684,10177e" filled="false" stroked="true" strokeweight=".599pt" strokecolor="#000000">
                <v:path arrowok="t"/>
              </v:shape>
            </v:group>
            <v:group style="position:absolute;left:9604;top:10172;width:30;height:10" coordorigin="9604,10172" coordsize="30,10">
              <v:shape style="position:absolute;left:9604;top:10172;width:30;height:10" coordorigin="9604,10172" coordsize="30,10" path="m9604,10177l9634,10177e" filled="false" stroked="true" strokeweight=".599pt" strokecolor="#000000">
                <v:path arrowok="t"/>
              </v:shape>
            </v:group>
            <v:group style="position:absolute;left:9555;top:10172;width:30;height:10" coordorigin="9555,10172" coordsize="30,10">
              <v:shape style="position:absolute;left:9555;top:10172;width:30;height:10" coordorigin="9555,10172" coordsize="30,10" path="m9555,10177l9585,10177e" filled="false" stroked="true" strokeweight=".599pt" strokecolor="#000000">
                <v:path arrowok="t"/>
              </v:shape>
            </v:group>
            <v:group style="position:absolute;left:9505;top:10172;width:30;height:10" coordorigin="9505,10172" coordsize="30,10">
              <v:shape style="position:absolute;left:9505;top:10172;width:30;height:10" coordorigin="9505,10172" coordsize="30,10" path="m9505,10177l9535,10177e" filled="false" stroked="true" strokeweight=".599pt" strokecolor="#000000">
                <v:path arrowok="t"/>
              </v:shape>
            </v:group>
            <v:group style="position:absolute;left:9455;top:10172;width:30;height:10" coordorigin="9455,10172" coordsize="30,10">
              <v:shape style="position:absolute;left:9455;top:10172;width:30;height:10" coordorigin="9455,10172" coordsize="30,10" path="m9455,10177l9485,10177e" filled="false" stroked="true" strokeweight=".599pt" strokecolor="#000000">
                <v:path arrowok="t"/>
              </v:shape>
            </v:group>
            <v:group style="position:absolute;left:9406;top:10172;width:30;height:10" coordorigin="9406,10172" coordsize="30,10">
              <v:shape style="position:absolute;left:9406;top:10172;width:30;height:10" coordorigin="9406,10172" coordsize="30,10" path="m9406,10177l9436,10177e" filled="false" stroked="true" strokeweight=".599pt" strokecolor="#000000">
                <v:path arrowok="t"/>
              </v:shape>
            </v:group>
            <v:group style="position:absolute;left:9356;top:10172;width:30;height:10" coordorigin="9356,10172" coordsize="30,10">
              <v:shape style="position:absolute;left:9356;top:10172;width:30;height:10" coordorigin="9356,10172" coordsize="30,10" path="m9356,10177l9386,10177e" filled="false" stroked="true" strokeweight=".599pt" strokecolor="#000000">
                <v:path arrowok="t"/>
              </v:shape>
            </v:group>
            <v:group style="position:absolute;left:9307;top:10172;width:30;height:10" coordorigin="9307,10172" coordsize="30,10">
              <v:shape style="position:absolute;left:9307;top:10172;width:30;height:10" coordorigin="9307,10172" coordsize="30,10" path="m9307,10177l9336,10177e" filled="false" stroked="true" strokeweight=".599pt" strokecolor="#000000">
                <v:path arrowok="t"/>
              </v:shape>
            </v:group>
            <v:group style="position:absolute;left:9257;top:10172;width:30;height:10" coordorigin="9257,10172" coordsize="30,10">
              <v:shape style="position:absolute;left:9257;top:10172;width:30;height:10" coordorigin="9257,10172" coordsize="30,10" path="m9257,10177l9287,10177e" filled="false" stroked="true" strokeweight=".599pt" strokecolor="#000000">
                <v:path arrowok="t"/>
              </v:shape>
            </v:group>
            <v:group style="position:absolute;left:9207;top:10172;width:30;height:10" coordorigin="9207,10172" coordsize="30,10">
              <v:shape style="position:absolute;left:9207;top:10172;width:30;height:10" coordorigin="9207,10172" coordsize="30,10" path="m9207,10177l9237,10177e" filled="false" stroked="true" strokeweight=".599pt" strokecolor="#000000">
                <v:path arrowok="t"/>
              </v:shape>
            </v:group>
            <v:group style="position:absolute;left:9158;top:10172;width:30;height:10" coordorigin="9158,10172" coordsize="30,10">
              <v:shape style="position:absolute;left:9158;top:10172;width:30;height:10" coordorigin="9158,10172" coordsize="30,10" path="m9158,10177l9187,10177e" filled="false" stroked="true" strokeweight=".599pt" strokecolor="#000000">
                <v:path arrowok="t"/>
              </v:shape>
            </v:group>
            <v:group style="position:absolute;left:9108;top:10172;width:30;height:10" coordorigin="9108,10172" coordsize="30,10">
              <v:shape style="position:absolute;left:9108;top:10172;width:30;height:10" coordorigin="9108,10172" coordsize="30,10" path="m9108,10177l9138,10177e" filled="false" stroked="true" strokeweight=".599pt" strokecolor="#000000">
                <v:path arrowok="t"/>
              </v:shape>
            </v:group>
            <v:group style="position:absolute;left:9058;top:10172;width:30;height:10" coordorigin="9058,10172" coordsize="30,10">
              <v:shape style="position:absolute;left:9058;top:10172;width:30;height:10" coordorigin="9058,10172" coordsize="30,10" path="m9058,10177l9088,10177e" filled="false" stroked="true" strokeweight=".599pt" strokecolor="#000000">
                <v:path arrowok="t"/>
              </v:shape>
            </v:group>
            <v:group style="position:absolute;left:9009;top:10172;width:30;height:10" coordorigin="9009,10172" coordsize="30,10">
              <v:shape style="position:absolute;left:9009;top:10172;width:30;height:10" coordorigin="9009,10172" coordsize="30,10" path="m9009,10177l9039,10177e" filled="false" stroked="true" strokeweight=".599pt" strokecolor="#000000">
                <v:path arrowok="t"/>
              </v:shape>
            </v:group>
            <v:group style="position:absolute;left:8959;top:10172;width:30;height:10" coordorigin="8959,10172" coordsize="30,10">
              <v:shape style="position:absolute;left:8959;top:10172;width:30;height:10" coordorigin="8959,10172" coordsize="30,10" path="m8959,10177l8989,10177e" filled="false" stroked="true" strokeweight=".599pt" strokecolor="#000000">
                <v:path arrowok="t"/>
              </v:shape>
            </v:group>
            <v:group style="position:absolute;left:8909;top:10172;width:30;height:10" coordorigin="8909,10172" coordsize="30,10">
              <v:shape style="position:absolute;left:8909;top:10172;width:30;height:10" coordorigin="8909,10172" coordsize="30,10" path="m8909,10177l8939,10177e" filled="false" stroked="true" strokeweight=".599pt" strokecolor="#000000">
                <v:path arrowok="t"/>
              </v:shape>
            </v:group>
            <v:group style="position:absolute;left:8860;top:10172;width:30;height:10" coordorigin="8860,10172" coordsize="30,10">
              <v:shape style="position:absolute;left:8860;top:10172;width:30;height:10" coordorigin="8860,10172" coordsize="30,10" path="m8860,10177l8890,10177e" filled="false" stroked="true" strokeweight=".599pt" strokecolor="#000000">
                <v:path arrowok="t"/>
              </v:shape>
            </v:group>
            <v:group style="position:absolute;left:8810;top:10172;width:30;height:10" coordorigin="8810,10172" coordsize="30,10">
              <v:shape style="position:absolute;left:8810;top:10172;width:30;height:10" coordorigin="8810,10172" coordsize="30,10" path="m8810,10177l8840,10177e" filled="false" stroked="true" strokeweight=".599pt" strokecolor="#000000">
                <v:path arrowok="t"/>
              </v:shape>
            </v:group>
            <v:group style="position:absolute;left:8761;top:10172;width:30;height:10" coordorigin="8761,10172" coordsize="30,10">
              <v:shape style="position:absolute;left:8761;top:10172;width:30;height:10" coordorigin="8761,10172" coordsize="30,10" path="m8761,10177l8790,10177e" filled="false" stroked="true" strokeweight=".599pt" strokecolor="#000000">
                <v:path arrowok="t"/>
              </v:shape>
            </v:group>
            <v:group style="position:absolute;left:8711;top:10172;width:30;height:10" coordorigin="8711,10172" coordsize="30,10">
              <v:shape style="position:absolute;left:8711;top:10172;width:30;height:10" coordorigin="8711,10172" coordsize="30,10" path="m8711,10177l8741,10177e" filled="false" stroked="true" strokeweight=".599pt" strokecolor="#000000">
                <v:path arrowok="t"/>
              </v:shape>
            </v:group>
            <v:group style="position:absolute;left:8661;top:10172;width:30;height:10" coordorigin="8661,10172" coordsize="30,10">
              <v:shape style="position:absolute;left:8661;top:10172;width:30;height:10" coordorigin="8661,10172" coordsize="30,10" path="m8661,10177l8691,10177e" filled="false" stroked="true" strokeweight=".599pt" strokecolor="#000000">
                <v:path arrowok="t"/>
              </v:shape>
            </v:group>
            <v:group style="position:absolute;left:8612;top:10172;width:30;height:10" coordorigin="8612,10172" coordsize="30,10">
              <v:shape style="position:absolute;left:8612;top:10172;width:30;height:10" coordorigin="8612,10172" coordsize="30,10" path="m8612,10177l8641,10177e" filled="false" stroked="true" strokeweight=".599pt" strokecolor="#000000">
                <v:path arrowok="t"/>
              </v:shape>
            </v:group>
            <v:group style="position:absolute;left:11193;top:10172;width:15;height:10" coordorigin="11193,10172" coordsize="15,10">
              <v:shape style="position:absolute;left:11193;top:10172;width:15;height:10" coordorigin="11193,10172" coordsize="15,10" path="m11193,10177l11208,10177e" filled="false" stroked="true" strokeweight=".599pt" strokecolor="#000000">
                <v:path arrowok="t"/>
              </v:shape>
            </v:group>
            <v:group style="position:absolute;left:8572;top:10212;width:10;height:30" coordorigin="8572,10212" coordsize="10,30">
              <v:shape style="position:absolute;left:8572;top:10212;width:10;height:30" coordorigin="8572,10212" coordsize="10,30" path="m8572,10227l8582,10227e" filled="false" stroked="true" strokeweight="1.599pt" strokecolor="#000000">
                <v:path arrowok="t"/>
              </v:shape>
            </v:group>
            <v:group style="position:absolute;left:8572;top:10262;width:10;height:30" coordorigin="8572,10262" coordsize="10,30">
              <v:shape style="position:absolute;left:8572;top:10262;width:10;height:30" coordorigin="8572,10262" coordsize="10,30" path="m8572,10277l8582,10277e" filled="false" stroked="true" strokeweight="1.599pt" strokecolor="#000000">
                <v:path arrowok="t"/>
              </v:shape>
            </v:group>
            <v:group style="position:absolute;left:8572;top:10312;width:10;height:30" coordorigin="8572,10312" coordsize="10,30">
              <v:shape style="position:absolute;left:8572;top:10312;width:10;height:30" coordorigin="8572,10312" coordsize="10,30" path="m8572,10327l8582,10327e" filled="false" stroked="true" strokeweight="1.599pt" strokecolor="#000000">
                <v:path arrowok="t"/>
              </v:shape>
            </v:group>
            <v:group style="position:absolute;left:8572;top:10362;width:10;height:30" coordorigin="8572,10362" coordsize="10,30">
              <v:shape style="position:absolute;left:8572;top:10362;width:10;height:30" coordorigin="8572,10362" coordsize="10,30" path="m8572,10377l8582,10377e" filled="false" stroked="true" strokeweight="1.599pt" strokecolor="#000000">
                <v:path arrowok="t"/>
              </v:shape>
            </v:group>
            <v:group style="position:absolute;left:8572;top:10412;width:10;height:30" coordorigin="8572,10412" coordsize="10,30">
              <v:shape style="position:absolute;left:8572;top:10412;width:10;height:30" coordorigin="8572,10412" coordsize="10,30" path="m8572,10426l8582,10426e" filled="false" stroked="true" strokeweight="1.599pt" strokecolor="#000000">
                <v:path arrowok="t"/>
              </v:shape>
            </v:group>
            <v:group style="position:absolute;left:8572;top:10461;width:10;height:30" coordorigin="8572,10461" coordsize="10,30">
              <v:shape style="position:absolute;left:8572;top:10461;width:10;height:30" coordorigin="8572,10461" coordsize="10,30" path="m8572,10476l8582,10476e" filled="false" stroked="true" strokeweight="1.599pt" strokecolor="#000000">
                <v:path arrowok="t"/>
              </v:shape>
            </v:group>
            <v:group style="position:absolute;left:8572;top:10511;width:10;height:30" coordorigin="8572,10511" coordsize="10,30">
              <v:shape style="position:absolute;left:8572;top:10511;width:10;height:30" coordorigin="8572,10511" coordsize="10,30" path="m8572,10526l8582,10526e" filled="false" stroked="true" strokeweight="1.599pt" strokecolor="#000000">
                <v:path arrowok="t"/>
              </v:shape>
            </v:group>
            <v:group style="position:absolute;left:8572;top:10561;width:10;height:30" coordorigin="8572,10561" coordsize="10,30">
              <v:shape style="position:absolute;left:8572;top:10561;width:10;height:30" coordorigin="8572,10561" coordsize="10,30" path="m8572,10576l8582,10576e" filled="false" stroked="true" strokeweight="1.599pt" strokecolor="#000000">
                <v:path arrowok="t"/>
              </v:shape>
            </v:group>
            <v:group style="position:absolute;left:8572;top:10611;width:10;height:30" coordorigin="8572,10611" coordsize="10,30">
              <v:shape style="position:absolute;left:8572;top:10611;width:10;height:30" coordorigin="8572,10611" coordsize="10,30" path="m8572,10626l8582,10626e" filled="false" stroked="true" strokeweight="1.599pt" strokecolor="#000000">
                <v:path arrowok="t"/>
              </v:shape>
            </v:group>
            <v:group style="position:absolute;left:8572;top:10661;width:10;height:30" coordorigin="8572,10661" coordsize="10,30">
              <v:shape style="position:absolute;left:8572;top:10661;width:10;height:30" coordorigin="8572,10661" coordsize="10,30" path="m8572,10676l8582,10676e" filled="false" stroked="true" strokeweight="1.598pt" strokecolor="#000000">
                <v:path arrowok="t"/>
              </v:shape>
            </v:group>
            <v:group style="position:absolute;left:8572;top:10711;width:10;height:30" coordorigin="8572,10711" coordsize="10,30">
              <v:shape style="position:absolute;left:8572;top:10711;width:10;height:30" coordorigin="8572,10711" coordsize="10,30" path="m8572,10726l8582,10726e" filled="false" stroked="true" strokeweight="1.598pt" strokecolor="#000000">
                <v:path arrowok="t"/>
              </v:shape>
            </v:group>
            <v:group style="position:absolute;left:8572;top:10761;width:10;height:30" coordorigin="8572,10761" coordsize="10,30">
              <v:shape style="position:absolute;left:8572;top:10761;width:10;height:30" coordorigin="8572,10761" coordsize="10,30" path="m8572,10776l8582,10776e" filled="false" stroked="true" strokeweight="1.599pt" strokecolor="#000000">
                <v:path arrowok="t"/>
              </v:shape>
            </v:group>
            <v:group style="position:absolute;left:8572;top:10811;width:10;height:30" coordorigin="8572,10811" coordsize="10,30">
              <v:shape style="position:absolute;left:8572;top:10811;width:10;height:30" coordorigin="8572,10811" coordsize="10,30" path="m8572,10826l8582,10826e" filled="false" stroked="true" strokeweight="1.599pt" strokecolor="#000000">
                <v:path arrowok="t"/>
              </v:shape>
            </v:group>
            <v:group style="position:absolute;left:8572;top:10861;width:10;height:30" coordorigin="8572,10861" coordsize="10,30">
              <v:shape style="position:absolute;left:8572;top:10861;width:10;height:30" coordorigin="8572,10861" coordsize="10,30" path="m8572,10876l8582,10876e" filled="false" stroked="true" strokeweight="1.599pt" strokecolor="#000000">
                <v:path arrowok="t"/>
              </v:shape>
            </v:group>
            <v:group style="position:absolute;left:8572;top:10911;width:10;height:30" coordorigin="8572,10911" coordsize="10,30">
              <v:shape style="position:absolute;left:8572;top:10911;width:10;height:30" coordorigin="8572,10911" coordsize="10,30" path="m8572,10926l8582,10926e" filled="false" stroked="true" strokeweight="1.599pt" strokecolor="#000000">
                <v:path arrowok="t"/>
              </v:shape>
            </v:group>
            <v:group style="position:absolute;left:8572;top:10961;width:10;height:30" coordorigin="8572,10961" coordsize="10,30">
              <v:shape style="position:absolute;left:8572;top:10961;width:10;height:30" coordorigin="8572,10961" coordsize="10,30" path="m8572,10976l8582,10976e" filled="false" stroked="true" strokeweight="1.598pt" strokecolor="#000000">
                <v:path arrowok="t"/>
              </v:shape>
            </v:group>
            <v:group style="position:absolute;left:8572;top:11011;width:10;height:30" coordorigin="8572,11011" coordsize="10,30">
              <v:shape style="position:absolute;left:8572;top:11011;width:10;height:30" coordorigin="8572,11011" coordsize="10,30" path="m8572,11026l8582,11026e" filled="false" stroked="true" strokeweight="1.598pt" strokecolor="#000000">
                <v:path arrowok="t"/>
              </v:shape>
            </v:group>
            <v:group style="position:absolute;left:8572;top:11061;width:10;height:30" coordorigin="8572,11061" coordsize="10,30">
              <v:shape style="position:absolute;left:8572;top:11061;width:10;height:30" coordorigin="8572,11061" coordsize="10,30" path="m8572,11076l8582,11076e" filled="false" stroked="true" strokeweight="1.599pt" strokecolor="#000000">
                <v:path arrowok="t"/>
              </v:shape>
            </v:group>
            <v:group style="position:absolute;left:8572;top:11111;width:10;height:30" coordorigin="8572,11111" coordsize="10,30">
              <v:shape style="position:absolute;left:8572;top:11111;width:10;height:30" coordorigin="8572,11111" coordsize="10,30" path="m8572,11126l8582,11126e" filled="false" stroked="true" strokeweight="1.599pt" strokecolor="#000000">
                <v:path arrowok="t"/>
              </v:shape>
            </v:group>
            <v:group style="position:absolute;left:8572;top:11161;width:10;height:30" coordorigin="8572,11161" coordsize="10,30">
              <v:shape style="position:absolute;left:8572;top:11161;width:10;height:30" coordorigin="8572,11161" coordsize="10,30" path="m8572,11176l8582,11176e" filled="false" stroked="true" strokeweight="1.599pt" strokecolor="#000000">
                <v:path arrowok="t"/>
              </v:shape>
            </v:group>
            <v:group style="position:absolute;left:8572;top:11211;width:10;height:30" coordorigin="8572,11211" coordsize="10,30">
              <v:shape style="position:absolute;left:8572;top:11211;width:10;height:30" coordorigin="8572,11211" coordsize="10,30" path="m8572,11226l8582,11226e" filled="false" stroked="true" strokeweight="1.599pt" strokecolor="#000000">
                <v:path arrowok="t"/>
              </v:shape>
            </v:group>
            <v:group style="position:absolute;left:8572;top:11261;width:10;height:30" coordorigin="8572,11261" coordsize="10,30">
              <v:shape style="position:absolute;left:8572;top:11261;width:10;height:30" coordorigin="8572,11261" coordsize="10,30" path="m8572,11276l8582,11276e" filled="false" stroked="true" strokeweight="1.598pt" strokecolor="#000000">
                <v:path arrowok="t"/>
              </v:shape>
            </v:group>
            <v:group style="position:absolute;left:8572;top:11311;width:10;height:30" coordorigin="8572,11311" coordsize="10,30">
              <v:shape style="position:absolute;left:8572;top:11311;width:10;height:30" coordorigin="8572,11311" coordsize="10,30" path="m8572,11326l8582,11326e" filled="false" stroked="true" strokeweight="1.599pt" strokecolor="#000000">
                <v:path arrowok="t"/>
              </v:shape>
            </v:group>
            <v:group style="position:absolute;left:8572;top:11361;width:10;height:30" coordorigin="8572,11361" coordsize="10,30">
              <v:shape style="position:absolute;left:8572;top:11361;width:10;height:30" coordorigin="8572,11361" coordsize="10,30" path="m8572,11376l8582,11376e" filled="false" stroked="true" strokeweight="1.599pt" strokecolor="#000000">
                <v:path arrowok="t"/>
              </v:shape>
            </v:group>
            <v:group style="position:absolute;left:8572;top:11411;width:10;height:30" coordorigin="8572,11411" coordsize="10,30">
              <v:shape style="position:absolute;left:8572;top:11411;width:10;height:30" coordorigin="8572,11411" coordsize="10,30" path="m8572,11426l8582,11426e" filled="false" stroked="true" strokeweight="1.599pt" strokecolor="#000000">
                <v:path arrowok="t"/>
              </v:shape>
            </v:group>
            <v:group style="position:absolute;left:8572;top:11460;width:10;height:30" coordorigin="8572,11460" coordsize="10,30">
              <v:shape style="position:absolute;left:8572;top:11460;width:10;height:30" coordorigin="8572,11460" coordsize="10,30" path="m8572,11475l8582,11475e" filled="false" stroked="true" strokeweight="1.599pt" strokecolor="#000000">
                <v:path arrowok="t"/>
              </v:shape>
            </v:group>
            <v:group style="position:absolute;left:8572;top:11510;width:10;height:30" coordorigin="8572,11510" coordsize="10,30">
              <v:shape style="position:absolute;left:8572;top:11510;width:10;height:30" coordorigin="8572,11510" coordsize="10,30" path="m8572,11525l8582,11525e" filled="false" stroked="true" strokeweight="1.599pt" strokecolor="#000000">
                <v:path arrowok="t"/>
              </v:shape>
            </v:group>
            <v:group style="position:absolute;left:8572;top:11560;width:10;height:30" coordorigin="8572,11560" coordsize="10,30">
              <v:shape style="position:absolute;left:8572;top:11560;width:10;height:30" coordorigin="8572,11560" coordsize="10,30" path="m8572,11575l8582,11575e" filled="false" stroked="true" strokeweight="1.599pt" strokecolor="#000000">
                <v:path arrowok="t"/>
              </v:shape>
            </v:group>
            <v:group style="position:absolute;left:8572;top:11610;width:10;height:30" coordorigin="8572,11610" coordsize="10,30">
              <v:shape style="position:absolute;left:8572;top:11610;width:10;height:30" coordorigin="8572,11610" coordsize="10,30" path="m8572,11625l8582,11625e" filled="false" stroked="true" strokeweight="1.598pt" strokecolor="#000000">
                <v:path arrowok="t"/>
              </v:shape>
            </v:group>
            <v:group style="position:absolute;left:8572;top:11660;width:10;height:30" coordorigin="8572,11660" coordsize="10,30">
              <v:shape style="position:absolute;left:8572;top:11660;width:10;height:30" coordorigin="8572,11660" coordsize="10,30" path="m8572,11675l8582,11675e" filled="false" stroked="true" strokeweight="1.599pt" strokecolor="#000000">
                <v:path arrowok="t"/>
              </v:shape>
            </v:group>
            <v:group style="position:absolute;left:8572;top:11710;width:10;height:30" coordorigin="8572,11710" coordsize="10,30">
              <v:shape style="position:absolute;left:8572;top:11710;width:10;height:30" coordorigin="8572,11710" coordsize="10,30" path="m8572,11725l8582,11725e" filled="false" stroked="true" strokeweight="1.599pt" strokecolor="#000000">
                <v:path arrowok="t"/>
              </v:shape>
            </v:group>
            <v:group style="position:absolute;left:8572;top:11760;width:10;height:30" coordorigin="8572,11760" coordsize="10,30">
              <v:shape style="position:absolute;left:8572;top:11760;width:10;height:30" coordorigin="8572,11760" coordsize="10,30" path="m8572,11775l8582,11775e" filled="false" stroked="true" strokeweight="1.599pt" strokecolor="#000000">
                <v:path arrowok="t"/>
              </v:shape>
            </v:group>
            <v:group style="position:absolute;left:8572;top:11810;width:10;height:30" coordorigin="8572,11810" coordsize="10,30">
              <v:shape style="position:absolute;left:8572;top:11810;width:10;height:30" coordorigin="8572,11810" coordsize="10,30" path="m8572,11825l8582,11825e" filled="false" stroked="true" strokeweight="1.599pt" strokecolor="#000000">
                <v:path arrowok="t"/>
              </v:shape>
            </v:group>
            <v:group style="position:absolute;left:8572;top:11860;width:10;height:30" coordorigin="8572,11860" coordsize="10,30">
              <v:shape style="position:absolute;left:8572;top:11860;width:10;height:30" coordorigin="8572,11860" coordsize="10,30" path="m8572,11875l8582,11875e" filled="false" stroked="true" strokeweight="1.599pt" strokecolor="#000000">
                <v:path arrowok="t"/>
              </v:shape>
            </v:group>
            <v:group style="position:absolute;left:8572;top:11910;width:10;height:30" coordorigin="8572,11910" coordsize="10,30">
              <v:shape style="position:absolute;left:8572;top:11910;width:10;height:30" coordorigin="8572,11910" coordsize="10,30" path="m8572,11925l8582,11925e" filled="false" stroked="true" strokeweight="1.598pt" strokecolor="#000000">
                <v:path arrowok="t"/>
              </v:shape>
            </v:group>
            <v:group style="position:absolute;left:8572;top:11960;width:10;height:30" coordorigin="8572,11960" coordsize="10,30">
              <v:shape style="position:absolute;left:8572;top:11960;width:10;height:30" coordorigin="8572,11960" coordsize="10,30" path="m8572,11975l8582,11975e" filled="false" stroked="true" strokeweight="1.598pt" strokecolor="#000000">
                <v:path arrowok="t"/>
              </v:shape>
            </v:group>
            <v:group style="position:absolute;left:8572;top:12025;width:10;height:2" coordorigin="8572,12025" coordsize="10,2">
              <v:shape style="position:absolute;left:8572;top:12025;width:10;height:2" coordorigin="8572,12025" coordsize="10,0" path="m8572,12025l8582,12025e" filled="false" stroked="true" strokeweight="1.599pt" strokecolor="#000000">
                <v:path arrowok="t"/>
              </v:shape>
            </v:group>
            <v:group style="position:absolute;left:11203;top:10212;width:10;height:30" coordorigin="11203,10212" coordsize="10,30">
              <v:shape style="position:absolute;left:11203;top:10212;width:10;height:30" coordorigin="11203,10212" coordsize="10,30" path="m11203,10227l11213,10227e" filled="false" stroked="true" strokeweight="1.599pt" strokecolor="#000000">
                <v:path arrowok="t"/>
              </v:shape>
            </v:group>
            <v:group style="position:absolute;left:11203;top:10262;width:10;height:30" coordorigin="11203,10262" coordsize="10,30">
              <v:shape style="position:absolute;left:11203;top:10262;width:10;height:30" coordorigin="11203,10262" coordsize="10,30" path="m11203,10277l11213,10277e" filled="false" stroked="true" strokeweight="1.599pt" strokecolor="#000000">
                <v:path arrowok="t"/>
              </v:shape>
            </v:group>
            <v:group style="position:absolute;left:11203;top:10312;width:10;height:30" coordorigin="11203,10312" coordsize="10,30">
              <v:shape style="position:absolute;left:11203;top:10312;width:10;height:30" coordorigin="11203,10312" coordsize="10,30" path="m11203,10327l11213,10327e" filled="false" stroked="true" strokeweight="1.599pt" strokecolor="#000000">
                <v:path arrowok="t"/>
              </v:shape>
            </v:group>
            <v:group style="position:absolute;left:11203;top:10362;width:10;height:30" coordorigin="11203,10362" coordsize="10,30">
              <v:shape style="position:absolute;left:11203;top:10362;width:10;height:30" coordorigin="11203,10362" coordsize="10,30" path="m11203,10377l11213,10377e" filled="false" stroked="true" strokeweight="1.599pt" strokecolor="#000000">
                <v:path arrowok="t"/>
              </v:shape>
            </v:group>
            <v:group style="position:absolute;left:11203;top:10412;width:10;height:30" coordorigin="11203,10412" coordsize="10,30">
              <v:shape style="position:absolute;left:11203;top:10412;width:10;height:30" coordorigin="11203,10412" coordsize="10,30" path="m11203,10426l11213,10426e" filled="false" stroked="true" strokeweight="1.599pt" strokecolor="#000000">
                <v:path arrowok="t"/>
              </v:shape>
            </v:group>
            <v:group style="position:absolute;left:11203;top:10461;width:10;height:30" coordorigin="11203,10461" coordsize="10,30">
              <v:shape style="position:absolute;left:11203;top:10461;width:10;height:30" coordorigin="11203,10461" coordsize="10,30" path="m11203,10476l11213,10476e" filled="false" stroked="true" strokeweight="1.599pt" strokecolor="#000000">
                <v:path arrowok="t"/>
              </v:shape>
            </v:group>
            <v:group style="position:absolute;left:11203;top:10511;width:10;height:30" coordorigin="11203,10511" coordsize="10,30">
              <v:shape style="position:absolute;left:11203;top:10511;width:10;height:30" coordorigin="11203,10511" coordsize="10,30" path="m11203,10526l11213,10526e" filled="false" stroked="true" strokeweight="1.599pt" strokecolor="#000000">
                <v:path arrowok="t"/>
              </v:shape>
            </v:group>
            <v:group style="position:absolute;left:11203;top:10561;width:10;height:30" coordorigin="11203,10561" coordsize="10,30">
              <v:shape style="position:absolute;left:11203;top:10561;width:10;height:30" coordorigin="11203,10561" coordsize="10,30" path="m11203,10576l11213,10576e" filled="false" stroked="true" strokeweight="1.599pt" strokecolor="#000000">
                <v:path arrowok="t"/>
              </v:shape>
            </v:group>
            <v:group style="position:absolute;left:11203;top:10611;width:10;height:30" coordorigin="11203,10611" coordsize="10,30">
              <v:shape style="position:absolute;left:11203;top:10611;width:10;height:30" coordorigin="11203,10611" coordsize="10,30" path="m11203,10626l11213,10626e" filled="false" stroked="true" strokeweight="1.599pt" strokecolor="#000000">
                <v:path arrowok="t"/>
              </v:shape>
            </v:group>
            <v:group style="position:absolute;left:11203;top:10661;width:10;height:30" coordorigin="11203,10661" coordsize="10,30">
              <v:shape style="position:absolute;left:11203;top:10661;width:10;height:30" coordorigin="11203,10661" coordsize="10,30" path="m11203,10676l11213,10676e" filled="false" stroked="true" strokeweight="1.598pt" strokecolor="#000000">
                <v:path arrowok="t"/>
              </v:shape>
            </v:group>
            <v:group style="position:absolute;left:11203;top:10711;width:10;height:30" coordorigin="11203,10711" coordsize="10,30">
              <v:shape style="position:absolute;left:11203;top:10711;width:10;height:30" coordorigin="11203,10711" coordsize="10,30" path="m11203,10726l11213,10726e" filled="false" stroked="true" strokeweight="1.598pt" strokecolor="#000000">
                <v:path arrowok="t"/>
              </v:shape>
            </v:group>
            <v:group style="position:absolute;left:11203;top:10761;width:10;height:30" coordorigin="11203,10761" coordsize="10,30">
              <v:shape style="position:absolute;left:11203;top:10761;width:10;height:30" coordorigin="11203,10761" coordsize="10,30" path="m11203,10776l11213,10776e" filled="false" stroked="true" strokeweight="1.599pt" strokecolor="#000000">
                <v:path arrowok="t"/>
              </v:shape>
            </v:group>
            <v:group style="position:absolute;left:11203;top:10811;width:10;height:30" coordorigin="11203,10811" coordsize="10,30">
              <v:shape style="position:absolute;left:11203;top:10811;width:10;height:30" coordorigin="11203,10811" coordsize="10,30" path="m11203,10826l11213,10826e" filled="false" stroked="true" strokeweight="1.599pt" strokecolor="#000000">
                <v:path arrowok="t"/>
              </v:shape>
            </v:group>
            <v:group style="position:absolute;left:11203;top:10861;width:10;height:30" coordorigin="11203,10861" coordsize="10,30">
              <v:shape style="position:absolute;left:11203;top:10861;width:10;height:30" coordorigin="11203,10861" coordsize="10,30" path="m11203,10876l11213,10876e" filled="false" stroked="true" strokeweight="1.599pt" strokecolor="#000000">
                <v:path arrowok="t"/>
              </v:shape>
            </v:group>
            <v:group style="position:absolute;left:11203;top:10911;width:10;height:30" coordorigin="11203,10911" coordsize="10,30">
              <v:shape style="position:absolute;left:11203;top:10911;width:10;height:30" coordorigin="11203,10911" coordsize="10,30" path="m11203,10926l11213,10926e" filled="false" stroked="true" strokeweight="1.599pt" strokecolor="#000000">
                <v:path arrowok="t"/>
              </v:shape>
            </v:group>
            <v:group style="position:absolute;left:11203;top:10961;width:10;height:30" coordorigin="11203,10961" coordsize="10,30">
              <v:shape style="position:absolute;left:11203;top:10961;width:10;height:30" coordorigin="11203,10961" coordsize="10,30" path="m11203,10976l11213,10976e" filled="false" stroked="true" strokeweight="1.598pt" strokecolor="#000000">
                <v:path arrowok="t"/>
              </v:shape>
            </v:group>
            <v:group style="position:absolute;left:11203;top:11011;width:10;height:30" coordorigin="11203,11011" coordsize="10,30">
              <v:shape style="position:absolute;left:11203;top:11011;width:10;height:30" coordorigin="11203,11011" coordsize="10,30" path="m11203,11026l11213,11026e" filled="false" stroked="true" strokeweight="1.598pt" strokecolor="#000000">
                <v:path arrowok="t"/>
              </v:shape>
            </v:group>
            <v:group style="position:absolute;left:11203;top:11061;width:10;height:30" coordorigin="11203,11061" coordsize="10,30">
              <v:shape style="position:absolute;left:11203;top:11061;width:10;height:30" coordorigin="11203,11061" coordsize="10,30" path="m11203,11076l11213,11076e" filled="false" stroked="true" strokeweight="1.599pt" strokecolor="#000000">
                <v:path arrowok="t"/>
              </v:shape>
            </v:group>
            <v:group style="position:absolute;left:11203;top:11111;width:10;height:30" coordorigin="11203,11111" coordsize="10,30">
              <v:shape style="position:absolute;left:11203;top:11111;width:10;height:30" coordorigin="11203,11111" coordsize="10,30" path="m11203,11126l11213,11126e" filled="false" stroked="true" strokeweight="1.599pt" strokecolor="#000000">
                <v:path arrowok="t"/>
              </v:shape>
            </v:group>
            <v:group style="position:absolute;left:11203;top:11161;width:10;height:30" coordorigin="11203,11161" coordsize="10,30">
              <v:shape style="position:absolute;left:11203;top:11161;width:10;height:30" coordorigin="11203,11161" coordsize="10,30" path="m11203,11176l11213,11176e" filled="false" stroked="true" strokeweight="1.599pt" strokecolor="#000000">
                <v:path arrowok="t"/>
              </v:shape>
            </v:group>
            <v:group style="position:absolute;left:11203;top:11211;width:10;height:30" coordorigin="11203,11211" coordsize="10,30">
              <v:shape style="position:absolute;left:11203;top:11211;width:10;height:30" coordorigin="11203,11211" coordsize="10,30" path="m11203,11226l11213,11226e" filled="false" stroked="true" strokeweight="1.599pt" strokecolor="#000000">
                <v:path arrowok="t"/>
              </v:shape>
            </v:group>
            <v:group style="position:absolute;left:11203;top:11261;width:10;height:30" coordorigin="11203,11261" coordsize="10,30">
              <v:shape style="position:absolute;left:11203;top:11261;width:10;height:30" coordorigin="11203,11261" coordsize="10,30" path="m11203,11276l11213,11276e" filled="false" stroked="true" strokeweight="1.598pt" strokecolor="#000000">
                <v:path arrowok="t"/>
              </v:shape>
            </v:group>
            <v:group style="position:absolute;left:11203;top:11311;width:10;height:30" coordorigin="11203,11311" coordsize="10,30">
              <v:shape style="position:absolute;left:11203;top:11311;width:10;height:30" coordorigin="11203,11311" coordsize="10,30" path="m11203,11326l11213,11326e" filled="false" stroked="true" strokeweight="1.599pt" strokecolor="#000000">
                <v:path arrowok="t"/>
              </v:shape>
            </v:group>
            <v:group style="position:absolute;left:11203;top:11361;width:10;height:30" coordorigin="11203,11361" coordsize="10,30">
              <v:shape style="position:absolute;left:11203;top:11361;width:10;height:30" coordorigin="11203,11361" coordsize="10,30" path="m11203,11376l11213,11376e" filled="false" stroked="true" strokeweight="1.599pt" strokecolor="#000000">
                <v:path arrowok="t"/>
              </v:shape>
            </v:group>
            <v:group style="position:absolute;left:11203;top:11411;width:10;height:30" coordorigin="11203,11411" coordsize="10,30">
              <v:shape style="position:absolute;left:11203;top:11411;width:10;height:30" coordorigin="11203,11411" coordsize="10,30" path="m11203,11426l11213,11426e" filled="false" stroked="true" strokeweight="1.599pt" strokecolor="#000000">
                <v:path arrowok="t"/>
              </v:shape>
            </v:group>
            <v:group style="position:absolute;left:11203;top:11460;width:10;height:30" coordorigin="11203,11460" coordsize="10,30">
              <v:shape style="position:absolute;left:11203;top:11460;width:10;height:30" coordorigin="11203,11460" coordsize="10,30" path="m11203,11475l11213,11475e" filled="false" stroked="true" strokeweight="1.599pt" strokecolor="#000000">
                <v:path arrowok="t"/>
              </v:shape>
            </v:group>
            <v:group style="position:absolute;left:11203;top:11510;width:10;height:30" coordorigin="11203,11510" coordsize="10,30">
              <v:shape style="position:absolute;left:11203;top:11510;width:10;height:30" coordorigin="11203,11510" coordsize="10,30" path="m11203,11525l11213,11525e" filled="false" stroked="true" strokeweight="1.599pt" strokecolor="#000000">
                <v:path arrowok="t"/>
              </v:shape>
            </v:group>
            <v:group style="position:absolute;left:11203;top:11560;width:10;height:30" coordorigin="11203,11560" coordsize="10,30">
              <v:shape style="position:absolute;left:11203;top:11560;width:10;height:30" coordorigin="11203,11560" coordsize="10,30" path="m11203,11575l11213,11575e" filled="false" stroked="true" strokeweight="1.599pt" strokecolor="#000000">
                <v:path arrowok="t"/>
              </v:shape>
            </v:group>
            <v:group style="position:absolute;left:11203;top:11610;width:10;height:30" coordorigin="11203,11610" coordsize="10,30">
              <v:shape style="position:absolute;left:11203;top:11610;width:10;height:30" coordorigin="11203,11610" coordsize="10,30" path="m11203,11625l11213,11625e" filled="false" stroked="true" strokeweight="1.598pt" strokecolor="#000000">
                <v:path arrowok="t"/>
              </v:shape>
            </v:group>
            <v:group style="position:absolute;left:11203;top:11660;width:10;height:30" coordorigin="11203,11660" coordsize="10,30">
              <v:shape style="position:absolute;left:11203;top:11660;width:10;height:30" coordorigin="11203,11660" coordsize="10,30" path="m11203,11675l11213,11675e" filled="false" stroked="true" strokeweight="1.599pt" strokecolor="#000000">
                <v:path arrowok="t"/>
              </v:shape>
            </v:group>
            <v:group style="position:absolute;left:11203;top:11710;width:10;height:30" coordorigin="11203,11710" coordsize="10,30">
              <v:shape style="position:absolute;left:11203;top:11710;width:10;height:30" coordorigin="11203,11710" coordsize="10,30" path="m11203,11725l11213,11725e" filled="false" stroked="true" strokeweight="1.599pt" strokecolor="#000000">
                <v:path arrowok="t"/>
              </v:shape>
            </v:group>
            <v:group style="position:absolute;left:11203;top:11760;width:10;height:30" coordorigin="11203,11760" coordsize="10,30">
              <v:shape style="position:absolute;left:11203;top:11760;width:10;height:30" coordorigin="11203,11760" coordsize="10,30" path="m11203,11775l11213,11775e" filled="false" stroked="true" strokeweight="1.599pt" strokecolor="#000000">
                <v:path arrowok="t"/>
              </v:shape>
            </v:group>
            <v:group style="position:absolute;left:11203;top:11810;width:10;height:30" coordorigin="11203,11810" coordsize="10,30">
              <v:shape style="position:absolute;left:11203;top:11810;width:10;height:30" coordorigin="11203,11810" coordsize="10,30" path="m11203,11825l11213,11825e" filled="false" stroked="true" strokeweight="1.599pt" strokecolor="#000000">
                <v:path arrowok="t"/>
              </v:shape>
            </v:group>
            <v:group style="position:absolute;left:11203;top:11860;width:10;height:30" coordorigin="11203,11860" coordsize="10,30">
              <v:shape style="position:absolute;left:11203;top:11860;width:10;height:30" coordorigin="11203,11860" coordsize="10,30" path="m11203,11875l11213,11875e" filled="false" stroked="true" strokeweight="1.599pt" strokecolor="#000000">
                <v:path arrowok="t"/>
              </v:shape>
            </v:group>
            <v:group style="position:absolute;left:11203;top:11910;width:10;height:30" coordorigin="11203,11910" coordsize="10,30">
              <v:shape style="position:absolute;left:11203;top:11910;width:10;height:30" coordorigin="11203,11910" coordsize="10,30" path="m11203,11925l11213,11925e" filled="false" stroked="true" strokeweight="1.598pt" strokecolor="#000000">
                <v:path arrowok="t"/>
              </v:shape>
            </v:group>
            <v:group style="position:absolute;left:11203;top:11960;width:10;height:30" coordorigin="11203,11960" coordsize="10,30">
              <v:shape style="position:absolute;left:11203;top:11960;width:10;height:30" coordorigin="11203,11960" coordsize="10,30" path="m11203,11975l11213,11975e" filled="false" stroked="true" strokeweight="1.598pt" strokecolor="#000000">
                <v:path arrowok="t"/>
              </v:shape>
            </v:group>
            <v:group style="position:absolute;left:11203;top:12025;width:10;height:2" coordorigin="11203,12025" coordsize="10,2">
              <v:shape style="position:absolute;left:11203;top:12025;width:10;height:2" coordorigin="11203,12025" coordsize="10,0" path="m11203,12025l11213,12025e" filled="false" stroked="true" strokeweight="1.599pt" strokecolor="#000000">
                <v:path arrowok="t"/>
              </v:shape>
            </v:group>
            <v:group style="position:absolute;left:680;top:12060;width:10;height:30" coordorigin="680,12060" coordsize="10,30">
              <v:shape style="position:absolute;left:680;top:12060;width:10;height:30" coordorigin="680,12060" coordsize="10,30" path="m680,12075l690,12075e" filled="false" stroked="true" strokeweight="1.599pt" strokecolor="#000000">
                <v:path arrowok="t"/>
              </v:shape>
            </v:group>
            <v:group style="position:absolute;left:680;top:12110;width:10;height:30" coordorigin="680,12110" coordsize="10,30">
              <v:shape style="position:absolute;left:680;top:12110;width:10;height:30" coordorigin="680,12110" coordsize="10,30" path="m680,12125l690,12125e" filled="false" stroked="true" strokeweight="1.599pt" strokecolor="#000000">
                <v:path arrowok="t"/>
              </v:shape>
            </v:group>
            <v:group style="position:absolute;left:680;top:12160;width:10;height:30" coordorigin="680,12160" coordsize="10,30">
              <v:shape style="position:absolute;left:680;top:12160;width:10;height:30" coordorigin="680,12160" coordsize="10,30" path="m680,12175l690,12175e" filled="false" stroked="true" strokeweight="1.599pt" strokecolor="#000000">
                <v:path arrowok="t"/>
              </v:shape>
            </v:group>
            <v:group style="position:absolute;left:680;top:12210;width:10;height:30" coordorigin="680,12210" coordsize="10,30">
              <v:shape style="position:absolute;left:680;top:12210;width:10;height:30" coordorigin="680,12210" coordsize="10,30" path="m680,12225l690,12225e" filled="false" stroked="true" strokeweight="1.599pt" strokecolor="#000000">
                <v:path arrowok="t"/>
              </v:shape>
            </v:group>
            <v:group style="position:absolute;left:680;top:12260;width:10;height:30" coordorigin="680,12260" coordsize="10,30">
              <v:shape style="position:absolute;left:680;top:12260;width:10;height:30" coordorigin="680,12260" coordsize="10,30" path="m680,12275l690,12275e" filled="false" stroked="true" strokeweight="1.599pt" strokecolor="#000000">
                <v:path arrowok="t"/>
              </v:shape>
            </v:group>
            <v:group style="position:absolute;left:680;top:12310;width:10;height:30" coordorigin="680,12310" coordsize="10,30">
              <v:shape style="position:absolute;left:680;top:12310;width:10;height:30" coordorigin="680,12310" coordsize="10,30" path="m680,12325l690,12325e" filled="false" stroked="true" strokeweight="1.599pt" strokecolor="#000000">
                <v:path arrowok="t"/>
              </v:shape>
            </v:group>
            <v:group style="position:absolute;left:680;top:12360;width:10;height:30" coordorigin="680,12360" coordsize="10,30">
              <v:shape style="position:absolute;left:680;top:12360;width:10;height:30" coordorigin="680,12360" coordsize="10,30" path="m680,12375l690,12375e" filled="false" stroked="true" strokeweight="1.599pt" strokecolor="#000000">
                <v:path arrowok="t"/>
              </v:shape>
            </v:group>
            <v:group style="position:absolute;left:680;top:12410;width:10;height:30" coordorigin="680,12410" coordsize="10,30">
              <v:shape style="position:absolute;left:680;top:12410;width:10;height:30" coordorigin="680,12410" coordsize="10,30" path="m680,12425l690,12425e" filled="false" stroked="true" strokeweight="1.599pt" strokecolor="#000000">
                <v:path arrowok="t"/>
              </v:shape>
            </v:group>
            <v:group style="position:absolute;left:680;top:12459;width:10;height:30" coordorigin="680,12459" coordsize="10,30">
              <v:shape style="position:absolute;left:680;top:12459;width:10;height:30" coordorigin="680,12459" coordsize="10,30" path="m680,12474l690,12474e" filled="false" stroked="true" strokeweight="1.599pt" strokecolor="#000000">
                <v:path arrowok="t"/>
              </v:shape>
            </v:group>
            <v:group style="position:absolute;left:680;top:12509;width:10;height:30" coordorigin="680,12509" coordsize="10,30">
              <v:shape style="position:absolute;left:680;top:12509;width:10;height:30" coordorigin="680,12509" coordsize="10,30" path="m680,12524l690,12524e" filled="false" stroked="true" strokeweight="1.599pt" strokecolor="#000000">
                <v:path arrowok="t"/>
              </v:shape>
            </v:group>
            <v:group style="position:absolute;left:680;top:12559;width:10;height:30" coordorigin="680,12559" coordsize="10,30">
              <v:shape style="position:absolute;left:680;top:12559;width:10;height:30" coordorigin="680,12559" coordsize="10,30" path="m680,12574l690,12574e" filled="false" stroked="true" strokeweight="1.599pt" strokecolor="#000000">
                <v:path arrowok="t"/>
              </v:shape>
            </v:group>
            <v:group style="position:absolute;left:680;top:12609;width:10;height:30" coordorigin="680,12609" coordsize="10,30">
              <v:shape style="position:absolute;left:680;top:12609;width:10;height:30" coordorigin="680,12609" coordsize="10,30" path="m680,12624l690,12624e" filled="false" stroked="true" strokeweight="1.599pt" strokecolor="#000000">
                <v:path arrowok="t"/>
              </v:shape>
            </v:group>
            <v:group style="position:absolute;left:680;top:12659;width:10;height:30" coordorigin="680,12659" coordsize="10,30">
              <v:shape style="position:absolute;left:680;top:12659;width:10;height:30" coordorigin="680,12659" coordsize="10,30" path="m680,12674l690,12674e" filled="false" stroked="true" strokeweight="1.599pt" strokecolor="#000000">
                <v:path arrowok="t"/>
              </v:shape>
            </v:group>
            <v:group style="position:absolute;left:680;top:12709;width:10;height:30" coordorigin="680,12709" coordsize="10,30">
              <v:shape style="position:absolute;left:680;top:12709;width:10;height:30" coordorigin="680,12709" coordsize="10,30" path="m680,12724l690,12724e" filled="false" stroked="true" strokeweight="1.599pt" strokecolor="#000000">
                <v:path arrowok="t"/>
              </v:shape>
            </v:group>
            <v:group style="position:absolute;left:680;top:12759;width:10;height:30" coordorigin="680,12759" coordsize="10,30">
              <v:shape style="position:absolute;left:680;top:12759;width:10;height:30" coordorigin="680,12759" coordsize="10,30" path="m680,12774l690,12774e" filled="false" stroked="true" strokeweight="1.599pt" strokecolor="#000000">
                <v:path arrowok="t"/>
              </v:shape>
            </v:group>
            <v:group style="position:absolute;left:680;top:12809;width:10;height:30" coordorigin="680,12809" coordsize="10,30">
              <v:shape style="position:absolute;left:680;top:12809;width:10;height:30" coordorigin="680,12809" coordsize="10,30" path="m680,12824l690,12824e" filled="false" stroked="true" strokeweight="1.599pt" strokecolor="#000000">
                <v:path arrowok="t"/>
              </v:shape>
            </v:group>
            <v:group style="position:absolute;left:680;top:12859;width:10;height:30" coordorigin="680,12859" coordsize="10,30">
              <v:shape style="position:absolute;left:680;top:12859;width:10;height:30" coordorigin="680,12859" coordsize="10,30" path="m680,12874l690,12874e" filled="false" stroked="true" strokeweight="1.599pt" strokecolor="#000000">
                <v:path arrowok="t"/>
              </v:shape>
            </v:group>
            <v:group style="position:absolute;left:680;top:12909;width:10;height:30" coordorigin="680,12909" coordsize="10,30">
              <v:shape style="position:absolute;left:680;top:12909;width:10;height:30" coordorigin="680,12909" coordsize="10,30" path="m680,12924l690,12924e" filled="false" stroked="true" strokeweight="1.599pt" strokecolor="#000000">
                <v:path arrowok="t"/>
              </v:shape>
            </v:group>
            <v:group style="position:absolute;left:680;top:12959;width:10;height:30" coordorigin="680,12959" coordsize="10,30">
              <v:shape style="position:absolute;left:680;top:12959;width:10;height:30" coordorigin="680,12959" coordsize="10,30" path="m680,12974l690,12974e" filled="false" stroked="true" strokeweight="1.599pt" strokecolor="#000000">
                <v:path arrowok="t"/>
              </v:shape>
            </v:group>
            <v:group style="position:absolute;left:680;top:13009;width:10;height:30" coordorigin="680,13009" coordsize="10,30">
              <v:shape style="position:absolute;left:680;top:13009;width:10;height:30" coordorigin="680,13009" coordsize="10,30" path="m680,13024l690,13024e" filled="false" stroked="true" strokeweight="1.599pt" strokecolor="#000000">
                <v:path arrowok="t"/>
              </v:shape>
            </v:group>
            <v:group style="position:absolute;left:680;top:13059;width:10;height:30" coordorigin="680,13059" coordsize="10,30">
              <v:shape style="position:absolute;left:680;top:13059;width:10;height:30" coordorigin="680,13059" coordsize="10,30" path="m680,13074l690,13074e" filled="false" stroked="true" strokeweight="1.599pt" strokecolor="#000000">
                <v:path arrowok="t"/>
              </v:shape>
            </v:group>
            <v:group style="position:absolute;left:680;top:13109;width:10;height:30" coordorigin="680,13109" coordsize="10,30">
              <v:shape style="position:absolute;left:680;top:13109;width:10;height:30" coordorigin="680,13109" coordsize="10,30" path="m680,13124l690,13124e" filled="false" stroked="true" strokeweight="1.599pt" strokecolor="#000000">
                <v:path arrowok="t"/>
              </v:shape>
            </v:group>
            <v:group style="position:absolute;left:680;top:13159;width:10;height:30" coordorigin="680,13159" coordsize="10,30">
              <v:shape style="position:absolute;left:680;top:13159;width:10;height:30" coordorigin="680,13159" coordsize="10,30" path="m680,13174l690,13174e" filled="false" stroked="true" strokeweight="1.599pt" strokecolor="#000000">
                <v:path arrowok="t"/>
              </v:shape>
            </v:group>
            <v:group style="position:absolute;left:680;top:13209;width:10;height:30" coordorigin="680,13209" coordsize="10,30">
              <v:shape style="position:absolute;left:680;top:13209;width:10;height:30" coordorigin="680,13209" coordsize="10,30" path="m680,13224l690,13224e" filled="false" stroked="true" strokeweight="1.599pt" strokecolor="#000000">
                <v:path arrowok="t"/>
              </v:shape>
            </v:group>
            <v:group style="position:absolute;left:680;top:13259;width:10;height:30" coordorigin="680,13259" coordsize="10,30">
              <v:shape style="position:absolute;left:680;top:13259;width:10;height:30" coordorigin="680,13259" coordsize="10,30" path="m680,13274l690,13274e" filled="false" stroked="true" strokeweight="1.599pt" strokecolor="#000000">
                <v:path arrowok="t"/>
              </v:shape>
            </v:group>
            <v:group style="position:absolute;left:680;top:13309;width:10;height:30" coordorigin="680,13309" coordsize="10,30">
              <v:shape style="position:absolute;left:680;top:13309;width:10;height:30" coordorigin="680,13309" coordsize="10,30" path="m680,13324l690,13324e" filled="false" stroked="true" strokeweight="1.599pt" strokecolor="#000000">
                <v:path arrowok="t"/>
              </v:shape>
            </v:group>
            <v:group style="position:absolute;left:680;top:13359;width:10;height:30" coordorigin="680,13359" coordsize="10,30">
              <v:shape style="position:absolute;left:680;top:13359;width:10;height:30" coordorigin="680,13359" coordsize="10,30" path="m680,13374l690,13374e" filled="false" stroked="true" strokeweight="1.599pt" strokecolor="#000000">
                <v:path arrowok="t"/>
              </v:shape>
            </v:group>
            <v:group style="position:absolute;left:680;top:13409;width:10;height:30" coordorigin="680,13409" coordsize="10,30">
              <v:shape style="position:absolute;left:680;top:13409;width:10;height:30" coordorigin="680,13409" coordsize="10,30" path="m680,13424l690,13424e" filled="false" stroked="true" strokeweight="1.599pt" strokecolor="#000000">
                <v:path arrowok="t"/>
              </v:shape>
            </v:group>
            <v:group style="position:absolute;left:680;top:13459;width:10;height:30" coordorigin="680,13459" coordsize="10,30">
              <v:shape style="position:absolute;left:680;top:13459;width:10;height:30" coordorigin="680,13459" coordsize="10,30" path="m680,13473l690,13473e" filled="false" stroked="true" strokeweight="1.599pt" strokecolor="#000000">
                <v:path arrowok="t"/>
              </v:shape>
            </v:group>
            <v:group style="position:absolute;left:680;top:13508;width:10;height:30" coordorigin="680,13508" coordsize="10,30">
              <v:shape style="position:absolute;left:680;top:13508;width:10;height:30" coordorigin="680,13508" coordsize="10,30" path="m680,13523l690,13523e" filled="false" stroked="true" strokeweight="1.599pt" strokecolor="#000000">
                <v:path arrowok="t"/>
              </v:shape>
            </v:group>
            <v:group style="position:absolute;left:680;top:13558;width:10;height:30" coordorigin="680,13558" coordsize="10,30">
              <v:shape style="position:absolute;left:680;top:13558;width:10;height:30" coordorigin="680,13558" coordsize="10,30" path="m680,13573l690,13573e" filled="false" stroked="true" strokeweight="1.599pt" strokecolor="#000000">
                <v:path arrowok="t"/>
              </v:shape>
            </v:group>
            <v:group style="position:absolute;left:680;top:13608;width:10;height:30" coordorigin="680,13608" coordsize="10,30">
              <v:shape style="position:absolute;left:680;top:13608;width:10;height:30" coordorigin="680,13608" coordsize="10,30" path="m680,13623l690,13623e" filled="false" stroked="true" strokeweight="1.599pt" strokecolor="#000000">
                <v:path arrowok="t"/>
              </v:shape>
            </v:group>
            <v:group style="position:absolute;left:680;top:13658;width:10;height:30" coordorigin="680,13658" coordsize="10,30">
              <v:shape style="position:absolute;left:680;top:13658;width:10;height:30" coordorigin="680,13658" coordsize="10,30" path="m680,13673l690,13673e" filled="false" stroked="true" strokeweight="1.599pt" strokecolor="#000000">
                <v:path arrowok="t"/>
              </v:shape>
            </v:group>
            <v:group style="position:absolute;left:680;top:13708;width:10;height:30" coordorigin="680,13708" coordsize="10,30">
              <v:shape style="position:absolute;left:680;top:13708;width:10;height:30" coordorigin="680,13708" coordsize="10,30" path="m680,13723l690,13723e" filled="false" stroked="true" strokeweight="1.599pt" strokecolor="#000000">
                <v:path arrowok="t"/>
              </v:shape>
            </v:group>
            <v:group style="position:absolute;left:680;top:13758;width:10;height:30" coordorigin="680,13758" coordsize="10,30">
              <v:shape style="position:absolute;left:680;top:13758;width:10;height:30" coordorigin="680,13758" coordsize="10,30" path="m680,13773l690,13773e" filled="false" stroked="true" strokeweight="1.599pt" strokecolor="#000000">
                <v:path arrowok="t"/>
              </v:shape>
            </v:group>
            <v:group style="position:absolute;left:680;top:13808;width:10;height:30" coordorigin="680,13808" coordsize="10,30">
              <v:shape style="position:absolute;left:680;top:13808;width:10;height:30" coordorigin="680,13808" coordsize="10,30" path="m680,13823l690,13823e" filled="false" stroked="true" strokeweight="1.599pt" strokecolor="#000000">
                <v:path arrowok="t"/>
              </v:shape>
            </v:group>
            <v:group style="position:absolute;left:680;top:13858;width:10;height:20" coordorigin="680,13858" coordsize="10,20">
              <v:shape style="position:absolute;left:680;top:13858;width:10;height:20" coordorigin="680,13858" coordsize="10,20" path="m680,13868l690,13868e" filled="false" stroked="true" strokeweight="1.1pt" strokecolor="#000000">
                <v:path arrowok="t"/>
              </v:shape>
            </v:group>
            <v:group style="position:absolute;left:3251;top:12020;width:30;height:10" coordorigin="3251,12020" coordsize="30,10">
              <v:shape style="position:absolute;left:3251;top:12020;width:30;height:10" coordorigin="3251,12020" coordsize="30,10" path="m3251,12025l3281,12025e" filled="false" stroked="true" strokeweight=".599pt" strokecolor="#000000">
                <v:path arrowok="t"/>
              </v:shape>
            </v:group>
            <v:group style="position:absolute;left:3202;top:12020;width:30;height:10" coordorigin="3202,12020" coordsize="30,10">
              <v:shape style="position:absolute;left:3202;top:12020;width:30;height:10" coordorigin="3202,12020" coordsize="30,10" path="m3202,12025l3231,12025e" filled="false" stroked="true" strokeweight=".599pt" strokecolor="#000000">
                <v:path arrowok="t"/>
              </v:shape>
            </v:group>
            <v:group style="position:absolute;left:3152;top:12020;width:30;height:10" coordorigin="3152,12020" coordsize="30,10">
              <v:shape style="position:absolute;left:3152;top:12020;width:30;height:10" coordorigin="3152,12020" coordsize="30,10" path="m3152,12025l3182,12025e" filled="false" stroked="true" strokeweight=".599pt" strokecolor="#000000">
                <v:path arrowok="t"/>
              </v:shape>
            </v:group>
            <v:group style="position:absolute;left:3102;top:12020;width:30;height:10" coordorigin="3102,12020" coordsize="30,10">
              <v:shape style="position:absolute;left:3102;top:12020;width:30;height:10" coordorigin="3102,12020" coordsize="30,10" path="m3102,12025l3132,12025e" filled="false" stroked="true" strokeweight=".599pt" strokecolor="#000000">
                <v:path arrowok="t"/>
              </v:shape>
            </v:group>
            <v:group style="position:absolute;left:3053;top:12020;width:30;height:10" coordorigin="3053,12020" coordsize="30,10">
              <v:shape style="position:absolute;left:3053;top:12020;width:30;height:10" coordorigin="3053,12020" coordsize="30,10" path="m3053,12025l3083,12025e" filled="false" stroked="true" strokeweight=".599pt" strokecolor="#000000">
                <v:path arrowok="t"/>
              </v:shape>
            </v:group>
            <v:group style="position:absolute;left:3003;top:12020;width:30;height:10" coordorigin="3003,12020" coordsize="30,10">
              <v:shape style="position:absolute;left:3003;top:12020;width:30;height:10" coordorigin="3003,12020" coordsize="30,10" path="m3003,12025l3033,12025e" filled="false" stroked="true" strokeweight=".599pt" strokecolor="#000000">
                <v:path arrowok="t"/>
              </v:shape>
            </v:group>
            <v:group style="position:absolute;left:2954;top:12020;width:30;height:10" coordorigin="2954,12020" coordsize="30,10">
              <v:shape style="position:absolute;left:2954;top:12020;width:30;height:10" coordorigin="2954,12020" coordsize="30,10" path="m2954,12025l2983,12025e" filled="false" stroked="true" strokeweight=".599pt" strokecolor="#000000">
                <v:path arrowok="t"/>
              </v:shape>
            </v:group>
            <v:group style="position:absolute;left:2904;top:12020;width:30;height:10" coordorigin="2904,12020" coordsize="30,10">
              <v:shape style="position:absolute;left:2904;top:12020;width:30;height:10" coordorigin="2904,12020" coordsize="30,10" path="m2904,12025l2934,12025e" filled="false" stroked="true" strokeweight=".599pt" strokecolor="#000000">
                <v:path arrowok="t"/>
              </v:shape>
            </v:group>
            <v:group style="position:absolute;left:2854;top:12020;width:30;height:10" coordorigin="2854,12020" coordsize="30,10">
              <v:shape style="position:absolute;left:2854;top:12020;width:30;height:10" coordorigin="2854,12020" coordsize="30,10" path="m2854,12025l2884,12025e" filled="false" stroked="true" strokeweight=".599pt" strokecolor="#000000">
                <v:path arrowok="t"/>
              </v:shape>
            </v:group>
            <v:group style="position:absolute;left:2805;top:12020;width:30;height:10" coordorigin="2805,12020" coordsize="30,10">
              <v:shape style="position:absolute;left:2805;top:12020;width:30;height:10" coordorigin="2805,12020" coordsize="30,10" path="m2805,12025l2834,12025e" filled="false" stroked="true" strokeweight=".599pt" strokecolor="#000000">
                <v:path arrowok="t"/>
              </v:shape>
            </v:group>
            <v:group style="position:absolute;left:2755;top:12020;width:30;height:10" coordorigin="2755,12020" coordsize="30,10">
              <v:shape style="position:absolute;left:2755;top:12020;width:30;height:10" coordorigin="2755,12020" coordsize="30,10" path="m2755,12025l2785,12025e" filled="false" stroked="true" strokeweight=".599pt" strokecolor="#000000">
                <v:path arrowok="t"/>
              </v:shape>
            </v:group>
            <v:group style="position:absolute;left:2705;top:12020;width:30;height:10" coordorigin="2705,12020" coordsize="30,10">
              <v:shape style="position:absolute;left:2705;top:12020;width:30;height:10" coordorigin="2705,12020" coordsize="30,10" path="m2705,12025l2735,12025e" filled="false" stroked="true" strokeweight=".599pt" strokecolor="#000000">
                <v:path arrowok="t"/>
              </v:shape>
            </v:group>
            <v:group style="position:absolute;left:2656;top:12020;width:30;height:10" coordorigin="2656,12020" coordsize="30,10">
              <v:shape style="position:absolute;left:2656;top:12020;width:30;height:10" coordorigin="2656,12020" coordsize="30,10" path="m2656,12025l2686,12025e" filled="false" stroked="true" strokeweight=".599pt" strokecolor="#000000">
                <v:path arrowok="t"/>
              </v:shape>
            </v:group>
            <v:group style="position:absolute;left:2606;top:12020;width:30;height:10" coordorigin="2606,12020" coordsize="30,10">
              <v:shape style="position:absolute;left:2606;top:12020;width:30;height:10" coordorigin="2606,12020" coordsize="30,10" path="m2606,12025l2636,12025e" filled="false" stroked="true" strokeweight=".599pt" strokecolor="#000000">
                <v:path arrowok="t"/>
              </v:shape>
            </v:group>
            <v:group style="position:absolute;left:2556;top:12020;width:30;height:10" coordorigin="2556,12020" coordsize="30,10">
              <v:shape style="position:absolute;left:2556;top:12020;width:30;height:10" coordorigin="2556,12020" coordsize="30,10" path="m2556,12025l2586,12025e" filled="false" stroked="true" strokeweight=".599pt" strokecolor="#000000">
                <v:path arrowok="t"/>
              </v:shape>
            </v:group>
            <v:group style="position:absolute;left:2507;top:12020;width:30;height:10" coordorigin="2507,12020" coordsize="30,10">
              <v:shape style="position:absolute;left:2507;top:12020;width:30;height:10" coordorigin="2507,12020" coordsize="30,10" path="m2507,12025l2537,12025e" filled="false" stroked="true" strokeweight=".599pt" strokecolor="#000000">
                <v:path arrowok="t"/>
              </v:shape>
            </v:group>
            <v:group style="position:absolute;left:2457;top:12020;width:30;height:10" coordorigin="2457,12020" coordsize="30,10">
              <v:shape style="position:absolute;left:2457;top:12020;width:30;height:10" coordorigin="2457,12020" coordsize="30,10" path="m2457,12025l2487,12025e" filled="false" stroked="true" strokeweight=".599pt" strokecolor="#000000">
                <v:path arrowok="t"/>
              </v:shape>
            </v:group>
            <v:group style="position:absolute;left:2408;top:12020;width:30;height:10" coordorigin="2408,12020" coordsize="30,10">
              <v:shape style="position:absolute;left:2408;top:12020;width:30;height:10" coordorigin="2408,12020" coordsize="30,10" path="m2408,12025l2437,12025e" filled="false" stroked="true" strokeweight=".599pt" strokecolor="#000000">
                <v:path arrowok="t"/>
              </v:shape>
            </v:group>
            <v:group style="position:absolute;left:2358;top:12020;width:30;height:10" coordorigin="2358,12020" coordsize="30,10">
              <v:shape style="position:absolute;left:2358;top:12020;width:30;height:10" coordorigin="2358,12020" coordsize="30,10" path="m2358,12025l2388,12025e" filled="false" stroked="true" strokeweight=".599pt" strokecolor="#000000">
                <v:path arrowok="t"/>
              </v:shape>
            </v:group>
            <v:group style="position:absolute;left:2308;top:12020;width:30;height:10" coordorigin="2308,12020" coordsize="30,10">
              <v:shape style="position:absolute;left:2308;top:12020;width:30;height:10" coordorigin="2308,12020" coordsize="30,10" path="m2308,12025l2338,12025e" filled="false" stroked="true" strokeweight=".599pt" strokecolor="#000000">
                <v:path arrowok="t"/>
              </v:shape>
            </v:group>
            <v:group style="position:absolute;left:2259;top:12020;width:30;height:10" coordorigin="2259,12020" coordsize="30,10">
              <v:shape style="position:absolute;left:2259;top:12020;width:30;height:10" coordorigin="2259,12020" coordsize="30,10" path="m2259,12025l2288,12025e" filled="false" stroked="true" strokeweight=".599pt" strokecolor="#000000">
                <v:path arrowok="t"/>
              </v:shape>
            </v:group>
            <v:group style="position:absolute;left:2209;top:12020;width:30;height:10" coordorigin="2209,12020" coordsize="30,10">
              <v:shape style="position:absolute;left:2209;top:12020;width:30;height:10" coordorigin="2209,12020" coordsize="30,10" path="m2209,12025l2239,12025e" filled="false" stroked="true" strokeweight=".599pt" strokecolor="#000000">
                <v:path arrowok="t"/>
              </v:shape>
            </v:group>
            <v:group style="position:absolute;left:2159;top:12020;width:30;height:10" coordorigin="2159,12020" coordsize="30,10">
              <v:shape style="position:absolute;left:2159;top:12020;width:30;height:10" coordorigin="2159,12020" coordsize="30,10" path="m2159,12025l2189,12025e" filled="false" stroked="true" strokeweight=".599pt" strokecolor="#000000">
                <v:path arrowok="t"/>
              </v:shape>
            </v:group>
            <v:group style="position:absolute;left:2110;top:12020;width:30;height:10" coordorigin="2110,12020" coordsize="30,10">
              <v:shape style="position:absolute;left:2110;top:12020;width:30;height:10" coordorigin="2110,12020" coordsize="30,10" path="m2110,12025l2140,12025e" filled="false" stroked="true" strokeweight=".599pt" strokecolor="#000000">
                <v:path arrowok="t"/>
              </v:shape>
            </v:group>
            <v:group style="position:absolute;left:2060;top:12020;width:30;height:10" coordorigin="2060,12020" coordsize="30,10">
              <v:shape style="position:absolute;left:2060;top:12020;width:30;height:10" coordorigin="2060,12020" coordsize="30,10" path="m2060,12025l2090,12025e" filled="false" stroked="true" strokeweight=".599pt" strokecolor="#000000">
                <v:path arrowok="t"/>
              </v:shape>
            </v:group>
            <v:group style="position:absolute;left:2011;top:12020;width:30;height:10" coordorigin="2011,12020" coordsize="30,10">
              <v:shape style="position:absolute;left:2011;top:12020;width:30;height:10" coordorigin="2011,12020" coordsize="30,10" path="m2011,12025l2040,12025e" filled="false" stroked="true" strokeweight=".599pt" strokecolor="#000000">
                <v:path arrowok="t"/>
              </v:shape>
            </v:group>
            <v:group style="position:absolute;left:1961;top:12020;width:30;height:10" coordorigin="1961,12020" coordsize="30,10">
              <v:shape style="position:absolute;left:1961;top:12020;width:30;height:10" coordorigin="1961,12020" coordsize="30,10" path="m1961,12025l1991,12025e" filled="false" stroked="true" strokeweight=".599pt" strokecolor="#000000">
                <v:path arrowok="t"/>
              </v:shape>
            </v:group>
            <v:group style="position:absolute;left:1911;top:12020;width:30;height:10" coordorigin="1911,12020" coordsize="30,10">
              <v:shape style="position:absolute;left:1911;top:12020;width:30;height:10" coordorigin="1911,12020" coordsize="30,10" path="m1911,12025l1941,12025e" filled="false" stroked="true" strokeweight=".599pt" strokecolor="#000000">
                <v:path arrowok="t"/>
              </v:shape>
            </v:group>
            <v:group style="position:absolute;left:1862;top:12020;width:30;height:10" coordorigin="1862,12020" coordsize="30,10">
              <v:shape style="position:absolute;left:1862;top:12020;width:30;height:10" coordorigin="1862,12020" coordsize="30,10" path="m1862,12025l1891,12025e" filled="false" stroked="true" strokeweight=".599pt" strokecolor="#000000">
                <v:path arrowok="t"/>
              </v:shape>
            </v:group>
            <v:group style="position:absolute;left:1812;top:12020;width:30;height:10" coordorigin="1812,12020" coordsize="30,10">
              <v:shape style="position:absolute;left:1812;top:12020;width:30;height:10" coordorigin="1812,12020" coordsize="30,10" path="m1812,12025l1842,12025e" filled="false" stroked="true" strokeweight=".599pt" strokecolor="#000000">
                <v:path arrowok="t"/>
              </v:shape>
            </v:group>
            <v:group style="position:absolute;left:1762;top:12020;width:30;height:10" coordorigin="1762,12020" coordsize="30,10">
              <v:shape style="position:absolute;left:1762;top:12020;width:30;height:10" coordorigin="1762,12020" coordsize="30,10" path="m1762,12025l1792,12025e" filled="false" stroked="true" strokeweight=".599pt" strokecolor="#000000">
                <v:path arrowok="t"/>
              </v:shape>
            </v:group>
            <v:group style="position:absolute;left:1713;top:12020;width:30;height:10" coordorigin="1713,12020" coordsize="30,10">
              <v:shape style="position:absolute;left:1713;top:12020;width:30;height:10" coordorigin="1713,12020" coordsize="30,10" path="m1713,12025l1743,12025e" filled="false" stroked="true" strokeweight=".599pt" strokecolor="#000000">
                <v:path arrowok="t"/>
              </v:shape>
            </v:group>
            <v:group style="position:absolute;left:1663;top:12020;width:30;height:10" coordorigin="1663,12020" coordsize="30,10">
              <v:shape style="position:absolute;left:1663;top:12020;width:30;height:10" coordorigin="1663,12020" coordsize="30,10" path="m1663,12025l1693,12025e" filled="false" stroked="true" strokeweight=".599pt" strokecolor="#000000">
                <v:path arrowok="t"/>
              </v:shape>
            </v:group>
            <v:group style="position:absolute;left:1613;top:12020;width:30;height:10" coordorigin="1613,12020" coordsize="30,10">
              <v:shape style="position:absolute;left:1613;top:12020;width:30;height:10" coordorigin="1613,12020" coordsize="30,10" path="m1613,12025l1643,12025e" filled="false" stroked="true" strokeweight=".599pt" strokecolor="#000000">
                <v:path arrowok="t"/>
              </v:shape>
            </v:group>
            <v:group style="position:absolute;left:1564;top:12020;width:30;height:10" coordorigin="1564,12020" coordsize="30,10">
              <v:shape style="position:absolute;left:1564;top:12020;width:30;height:10" coordorigin="1564,12020" coordsize="30,10" path="m1564,12025l1594,12025e" filled="false" stroked="true" strokeweight=".599pt" strokecolor="#000000">
                <v:path arrowok="t"/>
              </v:shape>
            </v:group>
            <v:group style="position:absolute;left:1514;top:12020;width:30;height:10" coordorigin="1514,12020" coordsize="30,10">
              <v:shape style="position:absolute;left:1514;top:12020;width:30;height:10" coordorigin="1514,12020" coordsize="30,10" path="m1514,12025l1544,12025e" filled="false" stroked="true" strokeweight=".599pt" strokecolor="#000000">
                <v:path arrowok="t"/>
              </v:shape>
            </v:group>
            <v:group style="position:absolute;left:1465;top:12020;width:30;height:10" coordorigin="1465,12020" coordsize="30,10">
              <v:shape style="position:absolute;left:1465;top:12020;width:30;height:10" coordorigin="1465,12020" coordsize="30,10" path="m1465,12025l1494,12025e" filled="false" stroked="true" strokeweight=".599pt" strokecolor="#000000">
                <v:path arrowok="t"/>
              </v:shape>
            </v:group>
            <v:group style="position:absolute;left:1415;top:12020;width:30;height:10" coordorigin="1415,12020" coordsize="30,10">
              <v:shape style="position:absolute;left:1415;top:12020;width:30;height:10" coordorigin="1415,12020" coordsize="30,10" path="m1415,12025l1445,12025e" filled="false" stroked="true" strokeweight=".599pt" strokecolor="#000000">
                <v:path arrowok="t"/>
              </v:shape>
            </v:group>
            <v:group style="position:absolute;left:1365;top:12020;width:30;height:10" coordorigin="1365,12020" coordsize="30,10">
              <v:shape style="position:absolute;left:1365;top:12020;width:30;height:10" coordorigin="1365,12020" coordsize="30,10" path="m1365,12025l1395,12025e" filled="false" stroked="true" strokeweight=".599pt" strokecolor="#000000">
                <v:path arrowok="t"/>
              </v:shape>
            </v:group>
            <v:group style="position:absolute;left:1316;top:12020;width:30;height:10" coordorigin="1316,12020" coordsize="30,10">
              <v:shape style="position:absolute;left:1316;top:12020;width:30;height:10" coordorigin="1316,12020" coordsize="30,10" path="m1316,12025l1345,12025e" filled="false" stroked="true" strokeweight=".599pt" strokecolor="#000000">
                <v:path arrowok="t"/>
              </v:shape>
            </v:group>
            <v:group style="position:absolute;left:1266;top:12020;width:30;height:10" coordorigin="1266,12020" coordsize="30,10">
              <v:shape style="position:absolute;left:1266;top:12020;width:30;height:10" coordorigin="1266,12020" coordsize="30,10" path="m1266,12025l1296,12025e" filled="false" stroked="true" strokeweight=".599pt" strokecolor="#000000">
                <v:path arrowok="t"/>
              </v:shape>
            </v:group>
            <v:group style="position:absolute;left:1216;top:12020;width:30;height:10" coordorigin="1216,12020" coordsize="30,10">
              <v:shape style="position:absolute;left:1216;top:12020;width:30;height:10" coordorigin="1216,12020" coordsize="30,10" path="m1216,12025l1246,12025e" filled="false" stroked="true" strokeweight=".599pt" strokecolor="#000000">
                <v:path arrowok="t"/>
              </v:shape>
            </v:group>
            <v:group style="position:absolute;left:1167;top:12020;width:30;height:10" coordorigin="1167,12020" coordsize="30,10">
              <v:shape style="position:absolute;left:1167;top:12020;width:30;height:10" coordorigin="1167,12020" coordsize="30,10" path="m1167,12025l1197,12025e" filled="false" stroked="true" strokeweight=".599pt" strokecolor="#000000">
                <v:path arrowok="t"/>
              </v:shape>
            </v:group>
            <v:group style="position:absolute;left:1117;top:12020;width:30;height:10" coordorigin="1117,12020" coordsize="30,10">
              <v:shape style="position:absolute;left:1117;top:12020;width:30;height:10" coordorigin="1117,12020" coordsize="30,10" path="m1117,12025l1147,12025e" filled="false" stroked="true" strokeweight=".599pt" strokecolor="#000000">
                <v:path arrowok="t"/>
              </v:shape>
            </v:group>
            <v:group style="position:absolute;left:1067;top:12020;width:30;height:10" coordorigin="1067,12020" coordsize="30,10">
              <v:shape style="position:absolute;left:1067;top:12020;width:30;height:10" coordorigin="1067,12020" coordsize="30,10" path="m1067,12025l1097,12025e" filled="false" stroked="true" strokeweight=".599pt" strokecolor="#000000">
                <v:path arrowok="t"/>
              </v:shape>
            </v:group>
            <v:group style="position:absolute;left:1018;top:12020;width:30;height:10" coordorigin="1018,12020" coordsize="30,10">
              <v:shape style="position:absolute;left:1018;top:12020;width:30;height:10" coordorigin="1018,12020" coordsize="30,10" path="m1018,12025l1048,12025e" filled="false" stroked="true" strokeweight=".599pt" strokecolor="#000000">
                <v:path arrowok="t"/>
              </v:shape>
            </v:group>
            <v:group style="position:absolute;left:968;top:12020;width:30;height:10" coordorigin="968,12020" coordsize="30,10">
              <v:shape style="position:absolute;left:968;top:12020;width:30;height:10" coordorigin="968,12020" coordsize="30,10" path="m968,12025l998,12025e" filled="false" stroked="true" strokeweight=".599pt" strokecolor="#000000">
                <v:path arrowok="t"/>
              </v:shape>
            </v:group>
            <v:group style="position:absolute;left:919;top:12020;width:30;height:10" coordorigin="919,12020" coordsize="30,10">
              <v:shape style="position:absolute;left:919;top:12020;width:30;height:10" coordorigin="919,12020" coordsize="30,10" path="m919,12025l948,12025e" filled="false" stroked="true" strokeweight=".599pt" strokecolor="#000000">
                <v:path arrowok="t"/>
              </v:shape>
            </v:group>
            <v:group style="position:absolute;left:869;top:12020;width:30;height:10" coordorigin="869,12020" coordsize="30,10">
              <v:shape style="position:absolute;left:869;top:12020;width:30;height:10" coordorigin="869,12020" coordsize="30,10" path="m869,12025l899,12025e" filled="false" stroked="true" strokeweight=".599pt" strokecolor="#000000">
                <v:path arrowok="t"/>
              </v:shape>
            </v:group>
            <v:group style="position:absolute;left:819;top:12020;width:30;height:10" coordorigin="819,12020" coordsize="30,10">
              <v:shape style="position:absolute;left:819;top:12020;width:30;height:10" coordorigin="819,12020" coordsize="30,10" path="m819,12025l849,12025e" filled="false" stroked="true" strokeweight=".599pt" strokecolor="#000000">
                <v:path arrowok="t"/>
              </v:shape>
            </v:group>
            <v:group style="position:absolute;left:770;top:12020;width:30;height:10" coordorigin="770,12020" coordsize="30,10">
              <v:shape style="position:absolute;left:770;top:12020;width:30;height:10" coordorigin="770,12020" coordsize="30,10" path="m770,12025l799,12025e" filled="false" stroked="true" strokeweight=".599pt" strokecolor="#000000">
                <v:path arrowok="t"/>
              </v:shape>
            </v:group>
            <v:group style="position:absolute;left:720;top:12020;width:30;height:10" coordorigin="720,12020" coordsize="30,10">
              <v:shape style="position:absolute;left:720;top:12020;width:30;height:10" coordorigin="720,12020" coordsize="30,10" path="m720,12025l750,12025e" filled="false" stroked="true" strokeweight=".599pt" strokecolor="#000000">
                <v:path arrowok="t"/>
              </v:shape>
            </v:group>
            <v:group style="position:absolute;left:3301;top:12020;width:15;height:10" coordorigin="3301,12020" coordsize="15,10">
              <v:shape style="position:absolute;left:3301;top:12020;width:15;height:10" coordorigin="3301,12020" coordsize="15,10" path="m3301,12025l3316,12025e" filled="false" stroked="true" strokeweight=".599pt" strokecolor="#000000">
                <v:path arrowok="t"/>
              </v:shape>
            </v:group>
            <v:group style="position:absolute;left:685;top:12020;width:15;height:10" coordorigin="685,12020" coordsize="15,10">
              <v:shape style="position:absolute;left:685;top:12020;width:15;height:10" coordorigin="685,12020" coordsize="15,10" path="m685,12025l700,12025e" filled="false" stroked="true" strokeweight=".599pt" strokecolor="#000000">
                <v:path arrowok="t"/>
              </v:shape>
            </v:group>
            <v:group style="position:absolute;left:5882;top:12020;width:30;height:10" coordorigin="5882,12020" coordsize="30,10">
              <v:shape style="position:absolute;left:5882;top:12020;width:30;height:10" coordorigin="5882,12020" coordsize="30,10" path="m5882,12025l5912,12025e" filled="false" stroked="true" strokeweight=".599pt" strokecolor="#000000">
                <v:path arrowok="t"/>
              </v:shape>
            </v:group>
            <v:group style="position:absolute;left:5832;top:12020;width:30;height:10" coordorigin="5832,12020" coordsize="30,10">
              <v:shape style="position:absolute;left:5832;top:12020;width:30;height:10" coordorigin="5832,12020" coordsize="30,10" path="m5832,12025l5862,12025e" filled="false" stroked="true" strokeweight=".599pt" strokecolor="#000000">
                <v:path arrowok="t"/>
              </v:shape>
            </v:group>
            <v:group style="position:absolute;left:5783;top:12020;width:30;height:10" coordorigin="5783,12020" coordsize="30,10">
              <v:shape style="position:absolute;left:5783;top:12020;width:30;height:10" coordorigin="5783,12020" coordsize="30,10" path="m5783,12025l5812,12025e" filled="false" stroked="true" strokeweight=".599pt" strokecolor="#000000">
                <v:path arrowok="t"/>
              </v:shape>
            </v:group>
            <v:group style="position:absolute;left:5733;top:12020;width:30;height:10" coordorigin="5733,12020" coordsize="30,10">
              <v:shape style="position:absolute;left:5733;top:12020;width:30;height:10" coordorigin="5733,12020" coordsize="30,10" path="m5733,12025l5763,12025e" filled="false" stroked="true" strokeweight=".599pt" strokecolor="#000000">
                <v:path arrowok="t"/>
              </v:shape>
            </v:group>
            <v:group style="position:absolute;left:5683;top:12020;width:30;height:10" coordorigin="5683,12020" coordsize="30,10">
              <v:shape style="position:absolute;left:5683;top:12020;width:30;height:10" coordorigin="5683,12020" coordsize="30,10" path="m5683,12025l5713,12025e" filled="false" stroked="true" strokeweight=".599pt" strokecolor="#000000">
                <v:path arrowok="t"/>
              </v:shape>
            </v:group>
            <v:group style="position:absolute;left:5634;top:12020;width:30;height:10" coordorigin="5634,12020" coordsize="30,10">
              <v:shape style="position:absolute;left:5634;top:12020;width:30;height:10" coordorigin="5634,12020" coordsize="30,10" path="m5634,12025l5664,12025e" filled="false" stroked="true" strokeweight=".599pt" strokecolor="#000000">
                <v:path arrowok="t"/>
              </v:shape>
            </v:group>
            <v:group style="position:absolute;left:5584;top:12020;width:30;height:10" coordorigin="5584,12020" coordsize="30,10">
              <v:shape style="position:absolute;left:5584;top:12020;width:30;height:10" coordorigin="5584,12020" coordsize="30,10" path="m5584,12025l5614,12025e" filled="false" stroked="true" strokeweight=".599pt" strokecolor="#000000">
                <v:path arrowok="t"/>
              </v:shape>
            </v:group>
            <v:group style="position:absolute;left:5534;top:12020;width:30;height:10" coordorigin="5534,12020" coordsize="30,10">
              <v:shape style="position:absolute;left:5534;top:12020;width:30;height:10" coordorigin="5534,12020" coordsize="30,10" path="m5534,12025l5564,12025e" filled="false" stroked="true" strokeweight=".599pt" strokecolor="#000000">
                <v:path arrowok="t"/>
              </v:shape>
            </v:group>
            <v:group style="position:absolute;left:5485;top:12020;width:30;height:10" coordorigin="5485,12020" coordsize="30,10">
              <v:shape style="position:absolute;left:5485;top:12020;width:30;height:10" coordorigin="5485,12020" coordsize="30,10" path="m5485,12025l5515,12025e" filled="false" stroked="true" strokeweight=".599pt" strokecolor="#000000">
                <v:path arrowok="t"/>
              </v:shape>
            </v:group>
            <v:group style="position:absolute;left:5435;top:12020;width:30;height:10" coordorigin="5435,12020" coordsize="30,10">
              <v:shape style="position:absolute;left:5435;top:12020;width:30;height:10" coordorigin="5435,12020" coordsize="30,10" path="m5435,12025l5465,12025e" filled="false" stroked="true" strokeweight=".599pt" strokecolor="#000000">
                <v:path arrowok="t"/>
              </v:shape>
            </v:group>
            <v:group style="position:absolute;left:5386;top:12020;width:30;height:10" coordorigin="5386,12020" coordsize="30,10">
              <v:shape style="position:absolute;left:5386;top:12020;width:30;height:10" coordorigin="5386,12020" coordsize="30,10" path="m5386,12025l5415,12025e" filled="false" stroked="true" strokeweight=".599pt" strokecolor="#000000">
                <v:path arrowok="t"/>
              </v:shape>
            </v:group>
            <v:group style="position:absolute;left:5336;top:12020;width:30;height:10" coordorigin="5336,12020" coordsize="30,10">
              <v:shape style="position:absolute;left:5336;top:12020;width:30;height:10" coordorigin="5336,12020" coordsize="30,10" path="m5336,12025l5366,12025e" filled="false" stroked="true" strokeweight=".599pt" strokecolor="#000000">
                <v:path arrowok="t"/>
              </v:shape>
            </v:group>
            <v:group style="position:absolute;left:5286;top:12020;width:30;height:10" coordorigin="5286,12020" coordsize="30,10">
              <v:shape style="position:absolute;left:5286;top:12020;width:30;height:10" coordorigin="5286,12020" coordsize="30,10" path="m5286,12025l5316,12025e" filled="false" stroked="true" strokeweight=".599pt" strokecolor="#000000">
                <v:path arrowok="t"/>
              </v:shape>
            </v:group>
            <v:group style="position:absolute;left:5237;top:12020;width:30;height:10" coordorigin="5237,12020" coordsize="30,10">
              <v:shape style="position:absolute;left:5237;top:12020;width:30;height:10" coordorigin="5237,12020" coordsize="30,10" path="m5237,12025l5266,12025e" filled="false" stroked="true" strokeweight=".599pt" strokecolor="#000000">
                <v:path arrowok="t"/>
              </v:shape>
            </v:group>
            <v:group style="position:absolute;left:5187;top:12020;width:30;height:10" coordorigin="5187,12020" coordsize="30,10">
              <v:shape style="position:absolute;left:5187;top:12020;width:30;height:10" coordorigin="5187,12020" coordsize="30,10" path="m5187,12025l5217,12025e" filled="false" stroked="true" strokeweight=".599pt" strokecolor="#000000">
                <v:path arrowok="t"/>
              </v:shape>
            </v:group>
            <v:group style="position:absolute;left:5137;top:12020;width:30;height:10" coordorigin="5137,12020" coordsize="30,10">
              <v:shape style="position:absolute;left:5137;top:12020;width:30;height:10" coordorigin="5137,12020" coordsize="30,10" path="m5137,12025l5167,12025e" filled="false" stroked="true" strokeweight=".599pt" strokecolor="#000000">
                <v:path arrowok="t"/>
              </v:shape>
            </v:group>
            <v:group style="position:absolute;left:5088;top:12020;width:30;height:10" coordorigin="5088,12020" coordsize="30,10">
              <v:shape style="position:absolute;left:5088;top:12020;width:30;height:10" coordorigin="5088,12020" coordsize="30,10" path="m5088,12025l5118,12025e" filled="false" stroked="true" strokeweight=".599pt" strokecolor="#000000">
                <v:path arrowok="t"/>
              </v:shape>
            </v:group>
            <v:group style="position:absolute;left:5038;top:12020;width:30;height:10" coordorigin="5038,12020" coordsize="30,10">
              <v:shape style="position:absolute;left:5038;top:12020;width:30;height:10" coordorigin="5038,12020" coordsize="30,10" path="m5038,12025l5068,12025e" filled="false" stroked="true" strokeweight=".599pt" strokecolor="#000000">
                <v:path arrowok="t"/>
              </v:shape>
            </v:group>
            <v:group style="position:absolute;left:4988;top:12020;width:30;height:10" coordorigin="4988,12020" coordsize="30,10">
              <v:shape style="position:absolute;left:4988;top:12020;width:30;height:10" coordorigin="4988,12020" coordsize="30,10" path="m4988,12025l5018,12025e" filled="false" stroked="true" strokeweight=".599pt" strokecolor="#000000">
                <v:path arrowok="t"/>
              </v:shape>
            </v:group>
            <v:group style="position:absolute;left:4939;top:12020;width:30;height:10" coordorigin="4939,12020" coordsize="30,10">
              <v:shape style="position:absolute;left:4939;top:12020;width:30;height:10" coordorigin="4939,12020" coordsize="30,10" path="m4939,12025l4969,12025e" filled="false" stroked="true" strokeweight=".599pt" strokecolor="#000000">
                <v:path arrowok="t"/>
              </v:shape>
            </v:group>
            <v:group style="position:absolute;left:4889;top:12020;width:30;height:10" coordorigin="4889,12020" coordsize="30,10">
              <v:shape style="position:absolute;left:4889;top:12020;width:30;height:10" coordorigin="4889,12020" coordsize="30,10" path="m4889,12025l4919,12025e" filled="false" stroked="true" strokeweight=".599pt" strokecolor="#000000">
                <v:path arrowok="t"/>
              </v:shape>
            </v:group>
            <v:group style="position:absolute;left:4840;top:12020;width:30;height:10" coordorigin="4840,12020" coordsize="30,10">
              <v:shape style="position:absolute;left:4840;top:12020;width:30;height:10" coordorigin="4840,12020" coordsize="30,10" path="m4840,12025l4869,12025e" filled="false" stroked="true" strokeweight=".599pt" strokecolor="#000000">
                <v:path arrowok="t"/>
              </v:shape>
            </v:group>
            <v:group style="position:absolute;left:4790;top:12020;width:30;height:10" coordorigin="4790,12020" coordsize="30,10">
              <v:shape style="position:absolute;left:4790;top:12020;width:30;height:10" coordorigin="4790,12020" coordsize="30,10" path="m4790,12025l4820,12025e" filled="false" stroked="true" strokeweight=".599pt" strokecolor="#000000">
                <v:path arrowok="t"/>
              </v:shape>
            </v:group>
            <v:group style="position:absolute;left:4740;top:12020;width:30;height:10" coordorigin="4740,12020" coordsize="30,10">
              <v:shape style="position:absolute;left:4740;top:12020;width:30;height:10" coordorigin="4740,12020" coordsize="30,10" path="m4740,12025l4770,12025e" filled="false" stroked="true" strokeweight=".599pt" strokecolor="#000000">
                <v:path arrowok="t"/>
              </v:shape>
            </v:group>
            <v:group style="position:absolute;left:4691;top:12020;width:30;height:10" coordorigin="4691,12020" coordsize="30,10">
              <v:shape style="position:absolute;left:4691;top:12020;width:30;height:10" coordorigin="4691,12020" coordsize="30,10" path="m4691,12025l4720,12025e" filled="false" stroked="true" strokeweight=".599pt" strokecolor="#000000">
                <v:path arrowok="t"/>
              </v:shape>
            </v:group>
            <v:group style="position:absolute;left:4641;top:12020;width:30;height:10" coordorigin="4641,12020" coordsize="30,10">
              <v:shape style="position:absolute;left:4641;top:12020;width:30;height:10" coordorigin="4641,12020" coordsize="30,10" path="m4641,12025l4671,12025e" filled="false" stroked="true" strokeweight=".599pt" strokecolor="#000000">
                <v:path arrowok="t"/>
              </v:shape>
            </v:group>
            <v:group style="position:absolute;left:4591;top:12020;width:30;height:10" coordorigin="4591,12020" coordsize="30,10">
              <v:shape style="position:absolute;left:4591;top:12020;width:30;height:10" coordorigin="4591,12020" coordsize="30,10" path="m4591,12025l4621,12025e" filled="false" stroked="true" strokeweight=".599pt" strokecolor="#000000">
                <v:path arrowok="t"/>
              </v:shape>
            </v:group>
            <v:group style="position:absolute;left:4542;top:12020;width:30;height:10" coordorigin="4542,12020" coordsize="30,10">
              <v:shape style="position:absolute;left:4542;top:12020;width:30;height:10" coordorigin="4542,12020" coordsize="30,10" path="m4542,12025l4572,12025e" filled="false" stroked="true" strokeweight=".599pt" strokecolor="#000000">
                <v:path arrowok="t"/>
              </v:shape>
            </v:group>
            <v:group style="position:absolute;left:4492;top:12020;width:30;height:10" coordorigin="4492,12020" coordsize="30,10">
              <v:shape style="position:absolute;left:4492;top:12020;width:30;height:10" coordorigin="4492,12020" coordsize="30,10" path="m4492,12025l4522,12025e" filled="false" stroked="true" strokeweight=".599pt" strokecolor="#000000">
                <v:path arrowok="t"/>
              </v:shape>
            </v:group>
            <v:group style="position:absolute;left:4443;top:12020;width:30;height:10" coordorigin="4443,12020" coordsize="30,10">
              <v:shape style="position:absolute;left:4443;top:12020;width:30;height:10" coordorigin="4443,12020" coordsize="30,10" path="m4443,12025l4472,12025e" filled="false" stroked="true" strokeweight=".599pt" strokecolor="#000000">
                <v:path arrowok="t"/>
              </v:shape>
            </v:group>
            <v:group style="position:absolute;left:4393;top:12020;width:30;height:10" coordorigin="4393,12020" coordsize="30,10">
              <v:shape style="position:absolute;left:4393;top:12020;width:30;height:10" coordorigin="4393,12020" coordsize="30,10" path="m4393,12025l4423,12025e" filled="false" stroked="true" strokeweight=".599pt" strokecolor="#000000">
                <v:path arrowok="t"/>
              </v:shape>
            </v:group>
            <v:group style="position:absolute;left:4343;top:12020;width:30;height:10" coordorigin="4343,12020" coordsize="30,10">
              <v:shape style="position:absolute;left:4343;top:12020;width:30;height:10" coordorigin="4343,12020" coordsize="30,10" path="m4343,12025l4373,12025e" filled="false" stroked="true" strokeweight=".599pt" strokecolor="#000000">
                <v:path arrowok="t"/>
              </v:shape>
            </v:group>
            <v:group style="position:absolute;left:4294;top:12020;width:30;height:10" coordorigin="4294,12020" coordsize="30,10">
              <v:shape style="position:absolute;left:4294;top:12020;width:30;height:10" coordorigin="4294,12020" coordsize="30,10" path="m4294,12025l4323,12025e" filled="false" stroked="true" strokeweight=".599pt" strokecolor="#000000">
                <v:path arrowok="t"/>
              </v:shape>
            </v:group>
            <v:group style="position:absolute;left:4244;top:12020;width:30;height:10" coordorigin="4244,12020" coordsize="30,10">
              <v:shape style="position:absolute;left:4244;top:12020;width:30;height:10" coordorigin="4244,12020" coordsize="30,10" path="m4244,12025l4274,12025e" filled="false" stroked="true" strokeweight=".599pt" strokecolor="#000000">
                <v:path arrowok="t"/>
              </v:shape>
            </v:group>
            <v:group style="position:absolute;left:4194;top:12020;width:30;height:10" coordorigin="4194,12020" coordsize="30,10">
              <v:shape style="position:absolute;left:4194;top:12020;width:30;height:10" coordorigin="4194,12020" coordsize="30,10" path="m4194,12025l4224,12025e" filled="false" stroked="true" strokeweight=".599pt" strokecolor="#000000">
                <v:path arrowok="t"/>
              </v:shape>
            </v:group>
            <v:group style="position:absolute;left:4145;top:12020;width:30;height:10" coordorigin="4145,12020" coordsize="30,10">
              <v:shape style="position:absolute;left:4145;top:12020;width:30;height:10" coordorigin="4145,12020" coordsize="30,10" path="m4145,12025l4175,12025e" filled="false" stroked="true" strokeweight=".599pt" strokecolor="#000000">
                <v:path arrowok="t"/>
              </v:shape>
            </v:group>
            <v:group style="position:absolute;left:4095;top:12020;width:30;height:10" coordorigin="4095,12020" coordsize="30,10">
              <v:shape style="position:absolute;left:4095;top:12020;width:30;height:10" coordorigin="4095,12020" coordsize="30,10" path="m4095,12025l4125,12025e" filled="false" stroked="true" strokeweight=".599pt" strokecolor="#000000">
                <v:path arrowok="t"/>
              </v:shape>
            </v:group>
            <v:group style="position:absolute;left:4045;top:12020;width:30;height:10" coordorigin="4045,12020" coordsize="30,10">
              <v:shape style="position:absolute;left:4045;top:12020;width:30;height:10" coordorigin="4045,12020" coordsize="30,10" path="m4045,12025l4075,12025e" filled="false" stroked="true" strokeweight=".599pt" strokecolor="#000000">
                <v:path arrowok="t"/>
              </v:shape>
            </v:group>
            <v:group style="position:absolute;left:3996;top:12020;width:30;height:10" coordorigin="3996,12020" coordsize="30,10">
              <v:shape style="position:absolute;left:3996;top:12020;width:30;height:10" coordorigin="3996,12020" coordsize="30,10" path="m3996,12025l4026,12025e" filled="false" stroked="true" strokeweight=".599pt" strokecolor="#000000">
                <v:path arrowok="t"/>
              </v:shape>
            </v:group>
            <v:group style="position:absolute;left:3946;top:12020;width:30;height:10" coordorigin="3946,12020" coordsize="30,10">
              <v:shape style="position:absolute;left:3946;top:12020;width:30;height:10" coordorigin="3946,12020" coordsize="30,10" path="m3946,12025l3976,12025e" filled="false" stroked="true" strokeweight=".599pt" strokecolor="#000000">
                <v:path arrowok="t"/>
              </v:shape>
            </v:group>
            <v:group style="position:absolute;left:3897;top:12020;width:30;height:10" coordorigin="3897,12020" coordsize="30,10">
              <v:shape style="position:absolute;left:3897;top:12020;width:30;height:10" coordorigin="3897,12020" coordsize="30,10" path="m3897,12025l3926,12025e" filled="false" stroked="true" strokeweight=".599pt" strokecolor="#000000">
                <v:path arrowok="t"/>
              </v:shape>
            </v:group>
            <v:group style="position:absolute;left:3847;top:12020;width:30;height:10" coordorigin="3847,12020" coordsize="30,10">
              <v:shape style="position:absolute;left:3847;top:12020;width:30;height:10" coordorigin="3847,12020" coordsize="30,10" path="m3847,12025l3877,12025e" filled="false" stroked="true" strokeweight=".599pt" strokecolor="#000000">
                <v:path arrowok="t"/>
              </v:shape>
            </v:group>
            <v:group style="position:absolute;left:3797;top:12020;width:30;height:10" coordorigin="3797,12020" coordsize="30,10">
              <v:shape style="position:absolute;left:3797;top:12020;width:30;height:10" coordorigin="3797,12020" coordsize="30,10" path="m3797,12025l3827,12025e" filled="false" stroked="true" strokeweight=".599pt" strokecolor="#000000">
                <v:path arrowok="t"/>
              </v:shape>
            </v:group>
            <v:group style="position:absolute;left:3748;top:12020;width:30;height:10" coordorigin="3748,12020" coordsize="30,10">
              <v:shape style="position:absolute;left:3748;top:12020;width:30;height:10" coordorigin="3748,12020" coordsize="30,10" path="m3748,12025l3777,12025e" filled="false" stroked="true" strokeweight=".599pt" strokecolor="#000000">
                <v:path arrowok="t"/>
              </v:shape>
            </v:group>
            <v:group style="position:absolute;left:3698;top:12020;width:30;height:10" coordorigin="3698,12020" coordsize="30,10">
              <v:shape style="position:absolute;left:3698;top:12020;width:30;height:10" coordorigin="3698,12020" coordsize="30,10" path="m3698,12025l3728,12025e" filled="false" stroked="true" strokeweight=".599pt" strokecolor="#000000">
                <v:path arrowok="t"/>
              </v:shape>
            </v:group>
            <v:group style="position:absolute;left:3648;top:12020;width:30;height:10" coordorigin="3648,12020" coordsize="30,10">
              <v:shape style="position:absolute;left:3648;top:12020;width:30;height:10" coordorigin="3648,12020" coordsize="30,10" path="m3648,12025l3678,12025e" filled="false" stroked="true" strokeweight=".599pt" strokecolor="#000000">
                <v:path arrowok="t"/>
              </v:shape>
            </v:group>
            <v:group style="position:absolute;left:3599;top:12020;width:30;height:10" coordorigin="3599,12020" coordsize="30,10">
              <v:shape style="position:absolute;left:3599;top:12020;width:30;height:10" coordorigin="3599,12020" coordsize="30,10" path="m3599,12025l3629,12025e" filled="false" stroked="true" strokeweight=".599pt" strokecolor="#000000">
                <v:path arrowok="t"/>
              </v:shape>
            </v:group>
            <v:group style="position:absolute;left:3549;top:12020;width:30;height:10" coordorigin="3549,12020" coordsize="30,10">
              <v:shape style="position:absolute;left:3549;top:12020;width:30;height:10" coordorigin="3549,12020" coordsize="30,10" path="m3549,12025l3579,12025e" filled="false" stroked="true" strokeweight=".599pt" strokecolor="#000000">
                <v:path arrowok="t"/>
              </v:shape>
            </v:group>
            <v:group style="position:absolute;left:3499;top:12020;width:30;height:10" coordorigin="3499,12020" coordsize="30,10">
              <v:shape style="position:absolute;left:3499;top:12020;width:30;height:10" coordorigin="3499,12020" coordsize="30,10" path="m3499,12025l3529,12025e" filled="false" stroked="true" strokeweight=".599pt" strokecolor="#000000">
                <v:path arrowok="t"/>
              </v:shape>
            </v:group>
            <v:group style="position:absolute;left:3450;top:12020;width:30;height:10" coordorigin="3450,12020" coordsize="30,10">
              <v:shape style="position:absolute;left:3450;top:12020;width:30;height:10" coordorigin="3450,12020" coordsize="30,10" path="m3450,12025l3480,12025e" filled="false" stroked="true" strokeweight=".599pt" strokecolor="#000000">
                <v:path arrowok="t"/>
              </v:shape>
            </v:group>
            <v:group style="position:absolute;left:3400;top:12020;width:30;height:10" coordorigin="3400,12020" coordsize="30,10">
              <v:shape style="position:absolute;left:3400;top:12020;width:30;height:10" coordorigin="3400,12020" coordsize="30,10" path="m3400,12025l3430,12025e" filled="false" stroked="true" strokeweight=".599pt" strokecolor="#000000">
                <v:path arrowok="t"/>
              </v:shape>
            </v:group>
            <v:group style="position:absolute;left:3351;top:12020;width:30;height:10" coordorigin="3351,12020" coordsize="30,10">
              <v:shape style="position:absolute;left:3351;top:12020;width:30;height:10" coordorigin="3351,12020" coordsize="30,10" path="m3351,12025l3380,12025e" filled="false" stroked="true" strokeweight=".599pt" strokecolor="#000000">
                <v:path arrowok="t"/>
              </v:shape>
            </v:group>
            <v:group style="position:absolute;left:5931;top:12020;width:15;height:10" coordorigin="5931,12020" coordsize="15,10">
              <v:shape style="position:absolute;left:5931;top:12020;width:15;height:10" coordorigin="5931,12020" coordsize="15,10" path="m5931,12025l5946,12025e" filled="false" stroked="true" strokeweight=".599pt" strokecolor="#000000">
                <v:path arrowok="t"/>
              </v:shape>
            </v:group>
            <v:group style="position:absolute;left:3311;top:12025;width:20;height:2" coordorigin="3311,12025" coordsize="20,2">
              <v:shape style="position:absolute;left:3311;top:12025;width:20;height:2" coordorigin="3311,12025" coordsize="20,0" path="m3311,12025l3331,12025e" filled="false" stroked="true" strokeweight=".599pt" strokecolor="#000000">
                <v:path arrowok="t"/>
              </v:shape>
            </v:group>
            <v:group style="position:absolute;left:3311;top:12060;width:10;height:30" coordorigin="3311,12060" coordsize="10,30">
              <v:shape style="position:absolute;left:3311;top:12060;width:10;height:30" coordorigin="3311,12060" coordsize="10,30" path="m3311,12075l3321,12075e" filled="false" stroked="true" strokeweight="1.599pt" strokecolor="#000000">
                <v:path arrowok="t"/>
              </v:shape>
            </v:group>
            <v:group style="position:absolute;left:3311;top:12110;width:10;height:30" coordorigin="3311,12110" coordsize="10,30">
              <v:shape style="position:absolute;left:3311;top:12110;width:10;height:30" coordorigin="3311,12110" coordsize="10,30" path="m3311,12125l3321,12125e" filled="false" stroked="true" strokeweight="1.599pt" strokecolor="#000000">
                <v:path arrowok="t"/>
              </v:shape>
            </v:group>
            <v:group style="position:absolute;left:3311;top:12160;width:10;height:30" coordorigin="3311,12160" coordsize="10,30">
              <v:shape style="position:absolute;left:3311;top:12160;width:10;height:30" coordorigin="3311,12160" coordsize="10,30" path="m3311,12175l3321,12175e" filled="false" stroked="true" strokeweight="1.599pt" strokecolor="#000000">
                <v:path arrowok="t"/>
              </v:shape>
            </v:group>
            <v:group style="position:absolute;left:3311;top:12210;width:10;height:30" coordorigin="3311,12210" coordsize="10,30">
              <v:shape style="position:absolute;left:3311;top:12210;width:10;height:30" coordorigin="3311,12210" coordsize="10,30" path="m3311,12225l3321,12225e" filled="false" stroked="true" strokeweight="1.599pt" strokecolor="#000000">
                <v:path arrowok="t"/>
              </v:shape>
            </v:group>
            <v:group style="position:absolute;left:3311;top:12260;width:10;height:30" coordorigin="3311,12260" coordsize="10,30">
              <v:shape style="position:absolute;left:3311;top:12260;width:10;height:30" coordorigin="3311,12260" coordsize="10,30" path="m3311,12275l3321,12275e" filled="false" stroked="true" strokeweight="1.599pt" strokecolor="#000000">
                <v:path arrowok="t"/>
              </v:shape>
            </v:group>
            <v:group style="position:absolute;left:3311;top:12310;width:10;height:30" coordorigin="3311,12310" coordsize="10,30">
              <v:shape style="position:absolute;left:3311;top:12310;width:10;height:30" coordorigin="3311,12310" coordsize="10,30" path="m3311,12325l3321,12325e" filled="false" stroked="true" strokeweight="1.599pt" strokecolor="#000000">
                <v:path arrowok="t"/>
              </v:shape>
            </v:group>
            <v:group style="position:absolute;left:3311;top:12360;width:10;height:30" coordorigin="3311,12360" coordsize="10,30">
              <v:shape style="position:absolute;left:3311;top:12360;width:10;height:30" coordorigin="3311,12360" coordsize="10,30" path="m3311,12375l3321,12375e" filled="false" stroked="true" strokeweight="1.599pt" strokecolor="#000000">
                <v:path arrowok="t"/>
              </v:shape>
            </v:group>
            <v:group style="position:absolute;left:3311;top:12410;width:10;height:30" coordorigin="3311,12410" coordsize="10,30">
              <v:shape style="position:absolute;left:3311;top:12410;width:10;height:30" coordorigin="3311,12410" coordsize="10,30" path="m3311,12425l3321,12425e" filled="false" stroked="true" strokeweight="1.599pt" strokecolor="#000000">
                <v:path arrowok="t"/>
              </v:shape>
            </v:group>
            <v:group style="position:absolute;left:3311;top:12459;width:10;height:30" coordorigin="3311,12459" coordsize="10,30">
              <v:shape style="position:absolute;left:3311;top:12459;width:10;height:30" coordorigin="3311,12459" coordsize="10,30" path="m3311,12474l3321,12474e" filled="false" stroked="true" strokeweight="1.599pt" strokecolor="#000000">
                <v:path arrowok="t"/>
              </v:shape>
            </v:group>
            <v:group style="position:absolute;left:3311;top:12509;width:10;height:30" coordorigin="3311,12509" coordsize="10,30">
              <v:shape style="position:absolute;left:3311;top:12509;width:10;height:30" coordorigin="3311,12509" coordsize="10,30" path="m3311,12524l3321,12524e" filled="false" stroked="true" strokeweight="1.599pt" strokecolor="#000000">
                <v:path arrowok="t"/>
              </v:shape>
            </v:group>
            <v:group style="position:absolute;left:3311;top:12559;width:10;height:30" coordorigin="3311,12559" coordsize="10,30">
              <v:shape style="position:absolute;left:3311;top:12559;width:10;height:30" coordorigin="3311,12559" coordsize="10,30" path="m3311,12574l3321,12574e" filled="false" stroked="true" strokeweight="1.599pt" strokecolor="#000000">
                <v:path arrowok="t"/>
              </v:shape>
            </v:group>
            <v:group style="position:absolute;left:3311;top:12609;width:10;height:30" coordorigin="3311,12609" coordsize="10,30">
              <v:shape style="position:absolute;left:3311;top:12609;width:10;height:30" coordorigin="3311,12609" coordsize="10,30" path="m3311,12624l3321,12624e" filled="false" stroked="true" strokeweight="1.599pt" strokecolor="#000000">
                <v:path arrowok="t"/>
              </v:shape>
            </v:group>
            <v:group style="position:absolute;left:3311;top:12659;width:10;height:30" coordorigin="3311,12659" coordsize="10,30">
              <v:shape style="position:absolute;left:3311;top:12659;width:10;height:30" coordorigin="3311,12659" coordsize="10,30" path="m3311,12674l3321,12674e" filled="false" stroked="true" strokeweight="1.599pt" strokecolor="#000000">
                <v:path arrowok="t"/>
              </v:shape>
            </v:group>
            <v:group style="position:absolute;left:3311;top:12709;width:10;height:30" coordorigin="3311,12709" coordsize="10,30">
              <v:shape style="position:absolute;left:3311;top:12709;width:10;height:30" coordorigin="3311,12709" coordsize="10,30" path="m3311,12724l3321,12724e" filled="false" stroked="true" strokeweight="1.599pt" strokecolor="#000000">
                <v:path arrowok="t"/>
              </v:shape>
            </v:group>
            <v:group style="position:absolute;left:3311;top:12759;width:10;height:30" coordorigin="3311,12759" coordsize="10,30">
              <v:shape style="position:absolute;left:3311;top:12759;width:10;height:30" coordorigin="3311,12759" coordsize="10,30" path="m3311,12774l3321,12774e" filled="false" stroked="true" strokeweight="1.599pt" strokecolor="#000000">
                <v:path arrowok="t"/>
              </v:shape>
            </v:group>
            <v:group style="position:absolute;left:3311;top:12809;width:10;height:30" coordorigin="3311,12809" coordsize="10,30">
              <v:shape style="position:absolute;left:3311;top:12809;width:10;height:30" coordorigin="3311,12809" coordsize="10,30" path="m3311,12824l3321,12824e" filled="false" stroked="true" strokeweight="1.599pt" strokecolor="#000000">
                <v:path arrowok="t"/>
              </v:shape>
            </v:group>
            <v:group style="position:absolute;left:3311;top:12859;width:10;height:30" coordorigin="3311,12859" coordsize="10,30">
              <v:shape style="position:absolute;left:3311;top:12859;width:10;height:30" coordorigin="3311,12859" coordsize="10,30" path="m3311,12874l3321,12874e" filled="false" stroked="true" strokeweight="1.599pt" strokecolor="#000000">
                <v:path arrowok="t"/>
              </v:shape>
            </v:group>
            <v:group style="position:absolute;left:3311;top:12909;width:10;height:30" coordorigin="3311,12909" coordsize="10,30">
              <v:shape style="position:absolute;left:3311;top:12909;width:10;height:30" coordorigin="3311,12909" coordsize="10,30" path="m3311,12924l3321,12924e" filled="false" stroked="true" strokeweight="1.599pt" strokecolor="#000000">
                <v:path arrowok="t"/>
              </v:shape>
            </v:group>
            <v:group style="position:absolute;left:3311;top:12959;width:10;height:30" coordorigin="3311,12959" coordsize="10,30">
              <v:shape style="position:absolute;left:3311;top:12959;width:10;height:30" coordorigin="3311,12959" coordsize="10,30" path="m3311,12974l3321,12974e" filled="false" stroked="true" strokeweight="1.599pt" strokecolor="#000000">
                <v:path arrowok="t"/>
              </v:shape>
            </v:group>
            <v:group style="position:absolute;left:3311;top:13009;width:10;height:30" coordorigin="3311,13009" coordsize="10,30">
              <v:shape style="position:absolute;left:3311;top:13009;width:10;height:30" coordorigin="3311,13009" coordsize="10,30" path="m3311,13024l3321,13024e" filled="false" stroked="true" strokeweight="1.599pt" strokecolor="#000000">
                <v:path arrowok="t"/>
              </v:shape>
            </v:group>
            <v:group style="position:absolute;left:3311;top:13059;width:10;height:30" coordorigin="3311,13059" coordsize="10,30">
              <v:shape style="position:absolute;left:3311;top:13059;width:10;height:30" coordorigin="3311,13059" coordsize="10,30" path="m3311,13074l3321,13074e" filled="false" stroked="true" strokeweight="1.599pt" strokecolor="#000000">
                <v:path arrowok="t"/>
              </v:shape>
            </v:group>
            <v:group style="position:absolute;left:3311;top:13109;width:10;height:30" coordorigin="3311,13109" coordsize="10,30">
              <v:shape style="position:absolute;left:3311;top:13109;width:10;height:30" coordorigin="3311,13109" coordsize="10,30" path="m3311,13124l3321,13124e" filled="false" stroked="true" strokeweight="1.599pt" strokecolor="#000000">
                <v:path arrowok="t"/>
              </v:shape>
            </v:group>
            <v:group style="position:absolute;left:3311;top:13159;width:10;height:30" coordorigin="3311,13159" coordsize="10,30">
              <v:shape style="position:absolute;left:3311;top:13159;width:10;height:30" coordorigin="3311,13159" coordsize="10,30" path="m3311,13174l3321,13174e" filled="false" stroked="true" strokeweight="1.599pt" strokecolor="#000000">
                <v:path arrowok="t"/>
              </v:shape>
            </v:group>
            <v:group style="position:absolute;left:3311;top:13209;width:10;height:30" coordorigin="3311,13209" coordsize="10,30">
              <v:shape style="position:absolute;left:3311;top:13209;width:10;height:30" coordorigin="3311,13209" coordsize="10,30" path="m3311,13224l3321,13224e" filled="false" stroked="true" strokeweight="1.599pt" strokecolor="#000000">
                <v:path arrowok="t"/>
              </v:shape>
            </v:group>
            <v:group style="position:absolute;left:3311;top:13259;width:10;height:30" coordorigin="3311,13259" coordsize="10,30">
              <v:shape style="position:absolute;left:3311;top:13259;width:10;height:30" coordorigin="3311,13259" coordsize="10,30" path="m3311,13274l3321,13274e" filled="false" stroked="true" strokeweight="1.599pt" strokecolor="#000000">
                <v:path arrowok="t"/>
              </v:shape>
            </v:group>
            <v:group style="position:absolute;left:3311;top:13309;width:10;height:30" coordorigin="3311,13309" coordsize="10,30">
              <v:shape style="position:absolute;left:3311;top:13309;width:10;height:30" coordorigin="3311,13309" coordsize="10,30" path="m3311,13324l3321,13324e" filled="false" stroked="true" strokeweight="1.599pt" strokecolor="#000000">
                <v:path arrowok="t"/>
              </v:shape>
            </v:group>
            <v:group style="position:absolute;left:3311;top:13359;width:10;height:30" coordorigin="3311,13359" coordsize="10,30">
              <v:shape style="position:absolute;left:3311;top:13359;width:10;height:30" coordorigin="3311,13359" coordsize="10,30" path="m3311,13374l3321,13374e" filled="false" stroked="true" strokeweight="1.599pt" strokecolor="#000000">
                <v:path arrowok="t"/>
              </v:shape>
            </v:group>
            <v:group style="position:absolute;left:3311;top:13409;width:10;height:30" coordorigin="3311,13409" coordsize="10,30">
              <v:shape style="position:absolute;left:3311;top:13409;width:10;height:30" coordorigin="3311,13409" coordsize="10,30" path="m3311,13424l3321,13424e" filled="false" stroked="true" strokeweight="1.599pt" strokecolor="#000000">
                <v:path arrowok="t"/>
              </v:shape>
            </v:group>
            <v:group style="position:absolute;left:3311;top:13459;width:10;height:30" coordorigin="3311,13459" coordsize="10,30">
              <v:shape style="position:absolute;left:3311;top:13459;width:10;height:30" coordorigin="3311,13459" coordsize="10,30" path="m3311,13473l3321,13473e" filled="false" stroked="true" strokeweight="1.599pt" strokecolor="#000000">
                <v:path arrowok="t"/>
              </v:shape>
            </v:group>
            <v:group style="position:absolute;left:3311;top:13508;width:10;height:30" coordorigin="3311,13508" coordsize="10,30">
              <v:shape style="position:absolute;left:3311;top:13508;width:10;height:30" coordorigin="3311,13508" coordsize="10,30" path="m3311,13523l3321,13523e" filled="false" stroked="true" strokeweight="1.599pt" strokecolor="#000000">
                <v:path arrowok="t"/>
              </v:shape>
            </v:group>
            <v:group style="position:absolute;left:3311;top:13558;width:10;height:30" coordorigin="3311,13558" coordsize="10,30">
              <v:shape style="position:absolute;left:3311;top:13558;width:10;height:30" coordorigin="3311,13558" coordsize="10,30" path="m3311,13573l3321,13573e" filled="false" stroked="true" strokeweight="1.599pt" strokecolor="#000000">
                <v:path arrowok="t"/>
              </v:shape>
            </v:group>
            <v:group style="position:absolute;left:3311;top:13608;width:10;height:30" coordorigin="3311,13608" coordsize="10,30">
              <v:shape style="position:absolute;left:3311;top:13608;width:10;height:30" coordorigin="3311,13608" coordsize="10,30" path="m3311,13623l3321,13623e" filled="false" stroked="true" strokeweight="1.599pt" strokecolor="#000000">
                <v:path arrowok="t"/>
              </v:shape>
            </v:group>
            <v:group style="position:absolute;left:3311;top:13658;width:10;height:30" coordorigin="3311,13658" coordsize="10,30">
              <v:shape style="position:absolute;left:3311;top:13658;width:10;height:30" coordorigin="3311,13658" coordsize="10,30" path="m3311,13673l3321,13673e" filled="false" stroked="true" strokeweight="1.599pt" strokecolor="#000000">
                <v:path arrowok="t"/>
              </v:shape>
            </v:group>
            <v:group style="position:absolute;left:3311;top:13708;width:10;height:30" coordorigin="3311,13708" coordsize="10,30">
              <v:shape style="position:absolute;left:3311;top:13708;width:10;height:30" coordorigin="3311,13708" coordsize="10,30" path="m3311,13723l3321,13723e" filled="false" stroked="true" strokeweight="1.599pt" strokecolor="#000000">
                <v:path arrowok="t"/>
              </v:shape>
            </v:group>
            <v:group style="position:absolute;left:3311;top:13758;width:10;height:30" coordorigin="3311,13758" coordsize="10,30">
              <v:shape style="position:absolute;left:3311;top:13758;width:10;height:30" coordorigin="3311,13758" coordsize="10,30" path="m3311,13773l3321,13773e" filled="false" stroked="true" strokeweight="1.599pt" strokecolor="#000000">
                <v:path arrowok="t"/>
              </v:shape>
            </v:group>
            <v:group style="position:absolute;left:3311;top:13808;width:10;height:30" coordorigin="3311,13808" coordsize="10,30">
              <v:shape style="position:absolute;left:3311;top:13808;width:10;height:30" coordorigin="3311,13808" coordsize="10,30" path="m3311,13823l3321,13823e" filled="false" stroked="true" strokeweight="1.599pt" strokecolor="#000000">
                <v:path arrowok="t"/>
              </v:shape>
            </v:group>
            <v:group style="position:absolute;left:3311;top:13858;width:10;height:15" coordorigin="3311,13858" coordsize="10,15">
              <v:shape style="position:absolute;left:3311;top:13858;width:10;height:15" coordorigin="3311,13858" coordsize="10,15" path="m3311,13866l3321,13866e" filled="false" stroked="true" strokeweight=".85pt" strokecolor="#000000">
                <v:path arrowok="t"/>
              </v:shape>
            </v:group>
            <v:group style="position:absolute;left:8512;top:12020;width:30;height:10" coordorigin="8512,12020" coordsize="30,10">
              <v:shape style="position:absolute;left:8512;top:12020;width:30;height:10" coordorigin="8512,12020" coordsize="30,10" path="m8512,12025l8542,12025e" filled="false" stroked="true" strokeweight=".599pt" strokecolor="#000000">
                <v:path arrowok="t"/>
              </v:shape>
            </v:group>
            <v:group style="position:absolute;left:8463;top:12020;width:30;height:10" coordorigin="8463,12020" coordsize="30,10">
              <v:shape style="position:absolute;left:8463;top:12020;width:30;height:10" coordorigin="8463,12020" coordsize="30,10" path="m8463,12025l8493,12025e" filled="false" stroked="true" strokeweight=".599pt" strokecolor="#000000">
                <v:path arrowok="t"/>
              </v:shape>
            </v:group>
            <v:group style="position:absolute;left:8413;top:12020;width:30;height:10" coordorigin="8413,12020" coordsize="30,10">
              <v:shape style="position:absolute;left:8413;top:12020;width:30;height:10" coordorigin="8413,12020" coordsize="30,10" path="m8413,12025l8443,12025e" filled="false" stroked="true" strokeweight=".599pt" strokecolor="#000000">
                <v:path arrowok="t"/>
              </v:shape>
            </v:group>
            <v:group style="position:absolute;left:8364;top:12020;width:30;height:10" coordorigin="8364,12020" coordsize="30,10">
              <v:shape style="position:absolute;left:8364;top:12020;width:30;height:10" coordorigin="8364,12020" coordsize="30,10" path="m8364,12025l8393,12025e" filled="false" stroked="true" strokeweight=".599pt" strokecolor="#000000">
                <v:path arrowok="t"/>
              </v:shape>
            </v:group>
            <v:group style="position:absolute;left:8314;top:12020;width:30;height:10" coordorigin="8314,12020" coordsize="30,10">
              <v:shape style="position:absolute;left:8314;top:12020;width:30;height:10" coordorigin="8314,12020" coordsize="30,10" path="m8314,12025l8344,12025e" filled="false" stroked="true" strokeweight=".599pt" strokecolor="#000000">
                <v:path arrowok="t"/>
              </v:shape>
            </v:group>
            <v:group style="position:absolute;left:8264;top:12020;width:30;height:10" coordorigin="8264,12020" coordsize="30,10">
              <v:shape style="position:absolute;left:8264;top:12020;width:30;height:10" coordorigin="8264,12020" coordsize="30,10" path="m8264,12025l8294,12025e" filled="false" stroked="true" strokeweight=".599pt" strokecolor="#000000">
                <v:path arrowok="t"/>
              </v:shape>
            </v:group>
            <v:group style="position:absolute;left:8215;top:12020;width:30;height:10" coordorigin="8215,12020" coordsize="30,10">
              <v:shape style="position:absolute;left:8215;top:12020;width:30;height:10" coordorigin="8215,12020" coordsize="30,10" path="m8215,12025l8244,12025e" filled="false" stroked="true" strokeweight=".599pt" strokecolor="#000000">
                <v:path arrowok="t"/>
              </v:shape>
            </v:group>
            <v:group style="position:absolute;left:8165;top:12020;width:30;height:10" coordorigin="8165,12020" coordsize="30,10">
              <v:shape style="position:absolute;left:8165;top:12020;width:30;height:10" coordorigin="8165,12020" coordsize="30,10" path="m8165,12025l8195,12025e" filled="false" stroked="true" strokeweight=".599pt" strokecolor="#000000">
                <v:path arrowok="t"/>
              </v:shape>
            </v:group>
            <v:group style="position:absolute;left:8115;top:12020;width:30;height:10" coordorigin="8115,12020" coordsize="30,10">
              <v:shape style="position:absolute;left:8115;top:12020;width:30;height:10" coordorigin="8115,12020" coordsize="30,10" path="m8115,12025l8145,12025e" filled="false" stroked="true" strokeweight=".599pt" strokecolor="#000000">
                <v:path arrowok="t"/>
              </v:shape>
            </v:group>
            <v:group style="position:absolute;left:8066;top:12020;width:30;height:10" coordorigin="8066,12020" coordsize="30,10">
              <v:shape style="position:absolute;left:8066;top:12020;width:30;height:10" coordorigin="8066,12020" coordsize="30,10" path="m8066,12025l8096,12025e" filled="false" stroked="true" strokeweight=".599pt" strokecolor="#000000">
                <v:path arrowok="t"/>
              </v:shape>
            </v:group>
            <v:group style="position:absolute;left:8016;top:12020;width:30;height:10" coordorigin="8016,12020" coordsize="30,10">
              <v:shape style="position:absolute;left:8016;top:12020;width:30;height:10" coordorigin="8016,12020" coordsize="30,10" path="m8016,12025l8046,12025e" filled="false" stroked="true" strokeweight=".599pt" strokecolor="#000000">
                <v:path arrowok="t"/>
              </v:shape>
            </v:group>
            <v:group style="position:absolute;left:7966;top:12020;width:30;height:10" coordorigin="7966,12020" coordsize="30,10">
              <v:shape style="position:absolute;left:7966;top:12020;width:30;height:10" coordorigin="7966,12020" coordsize="30,10" path="m7966,12025l7996,12025e" filled="false" stroked="true" strokeweight=".599pt" strokecolor="#000000">
                <v:path arrowok="t"/>
              </v:shape>
            </v:group>
            <v:group style="position:absolute;left:7917;top:12020;width:30;height:10" coordorigin="7917,12020" coordsize="30,10">
              <v:shape style="position:absolute;left:7917;top:12020;width:30;height:10" coordorigin="7917,12020" coordsize="30,10" path="m7917,12025l7947,12025e" filled="false" stroked="true" strokeweight=".599pt" strokecolor="#000000">
                <v:path arrowok="t"/>
              </v:shape>
            </v:group>
            <v:group style="position:absolute;left:7867;top:12020;width:30;height:10" coordorigin="7867,12020" coordsize="30,10">
              <v:shape style="position:absolute;left:7867;top:12020;width:30;height:10" coordorigin="7867,12020" coordsize="30,10" path="m7867,12025l7897,12025e" filled="false" stroked="true" strokeweight=".599pt" strokecolor="#000000">
                <v:path arrowok="t"/>
              </v:shape>
            </v:group>
            <v:group style="position:absolute;left:7818;top:12020;width:30;height:10" coordorigin="7818,12020" coordsize="30,10">
              <v:shape style="position:absolute;left:7818;top:12020;width:30;height:10" coordorigin="7818,12020" coordsize="30,10" path="m7818,12025l7847,12025e" filled="false" stroked="true" strokeweight=".599pt" strokecolor="#000000">
                <v:path arrowok="t"/>
              </v:shape>
            </v:group>
            <v:group style="position:absolute;left:7768;top:12020;width:30;height:10" coordorigin="7768,12020" coordsize="30,10">
              <v:shape style="position:absolute;left:7768;top:12020;width:30;height:10" coordorigin="7768,12020" coordsize="30,10" path="m7768,12025l7798,12025e" filled="false" stroked="true" strokeweight=".599pt" strokecolor="#000000">
                <v:path arrowok="t"/>
              </v:shape>
            </v:group>
            <v:group style="position:absolute;left:7718;top:12020;width:30;height:10" coordorigin="7718,12020" coordsize="30,10">
              <v:shape style="position:absolute;left:7718;top:12020;width:30;height:10" coordorigin="7718,12020" coordsize="30,10" path="m7718,12025l7748,12025e" filled="false" stroked="true" strokeweight=".599pt" strokecolor="#000000">
                <v:path arrowok="t"/>
              </v:shape>
            </v:group>
            <v:group style="position:absolute;left:7669;top:12020;width:30;height:10" coordorigin="7669,12020" coordsize="30,10">
              <v:shape style="position:absolute;left:7669;top:12020;width:30;height:10" coordorigin="7669,12020" coordsize="30,10" path="m7669,12025l7698,12025e" filled="false" stroked="true" strokeweight=".599pt" strokecolor="#000000">
                <v:path arrowok="t"/>
              </v:shape>
            </v:group>
            <v:group style="position:absolute;left:7619;top:12020;width:30;height:10" coordorigin="7619,12020" coordsize="30,10">
              <v:shape style="position:absolute;left:7619;top:12020;width:30;height:10" coordorigin="7619,12020" coordsize="30,10" path="m7619,12025l7649,12025e" filled="false" stroked="true" strokeweight=".599pt" strokecolor="#000000">
                <v:path arrowok="t"/>
              </v:shape>
            </v:group>
            <v:group style="position:absolute;left:7569;top:12020;width:30;height:10" coordorigin="7569,12020" coordsize="30,10">
              <v:shape style="position:absolute;left:7569;top:12020;width:30;height:10" coordorigin="7569,12020" coordsize="30,10" path="m7569,12025l7599,12025e" filled="false" stroked="true" strokeweight=".599pt" strokecolor="#000000">
                <v:path arrowok="t"/>
              </v:shape>
            </v:group>
            <v:group style="position:absolute;left:7520;top:12020;width:30;height:10" coordorigin="7520,12020" coordsize="30,10">
              <v:shape style="position:absolute;left:7520;top:12020;width:30;height:10" coordorigin="7520,12020" coordsize="30,10" path="m7520,12025l7550,12025e" filled="false" stroked="true" strokeweight=".599pt" strokecolor="#000000">
                <v:path arrowok="t"/>
              </v:shape>
            </v:group>
            <v:group style="position:absolute;left:7470;top:12020;width:30;height:10" coordorigin="7470,12020" coordsize="30,10">
              <v:shape style="position:absolute;left:7470;top:12020;width:30;height:10" coordorigin="7470,12020" coordsize="30,10" path="m7470,12025l7500,12025e" filled="false" stroked="true" strokeweight=".599pt" strokecolor="#000000">
                <v:path arrowok="t"/>
              </v:shape>
            </v:group>
            <v:group style="position:absolute;left:7421;top:12020;width:30;height:10" coordorigin="7421,12020" coordsize="30,10">
              <v:shape style="position:absolute;left:7421;top:12020;width:30;height:10" coordorigin="7421,12020" coordsize="30,10" path="m7421,12025l7450,12025e" filled="false" stroked="true" strokeweight=".599pt" strokecolor="#000000">
                <v:path arrowok="t"/>
              </v:shape>
            </v:group>
            <v:group style="position:absolute;left:7371;top:12020;width:30;height:10" coordorigin="7371,12020" coordsize="30,10">
              <v:shape style="position:absolute;left:7371;top:12020;width:30;height:10" coordorigin="7371,12020" coordsize="30,10" path="m7371,12025l7401,12025e" filled="false" stroked="true" strokeweight=".599pt" strokecolor="#000000">
                <v:path arrowok="t"/>
              </v:shape>
            </v:group>
            <v:group style="position:absolute;left:7321;top:12020;width:30;height:10" coordorigin="7321,12020" coordsize="30,10">
              <v:shape style="position:absolute;left:7321;top:12020;width:30;height:10" coordorigin="7321,12020" coordsize="30,10" path="m7321,12025l7351,12025e" filled="false" stroked="true" strokeweight=".599pt" strokecolor="#000000">
                <v:path arrowok="t"/>
              </v:shape>
            </v:group>
            <v:group style="position:absolute;left:7272;top:12020;width:30;height:10" coordorigin="7272,12020" coordsize="30,10">
              <v:shape style="position:absolute;left:7272;top:12020;width:30;height:10" coordorigin="7272,12020" coordsize="30,10" path="m7272,12025l7301,12025e" filled="false" stroked="true" strokeweight=".599pt" strokecolor="#000000">
                <v:path arrowok="t"/>
              </v:shape>
            </v:group>
            <v:group style="position:absolute;left:7222;top:12020;width:30;height:10" coordorigin="7222,12020" coordsize="30,10">
              <v:shape style="position:absolute;left:7222;top:12020;width:30;height:10" coordorigin="7222,12020" coordsize="30,10" path="m7222,12025l7252,12025e" filled="false" stroked="true" strokeweight=".599pt" strokecolor="#000000">
                <v:path arrowok="t"/>
              </v:shape>
            </v:group>
            <v:group style="position:absolute;left:7172;top:12020;width:30;height:10" coordorigin="7172,12020" coordsize="30,10">
              <v:shape style="position:absolute;left:7172;top:12020;width:30;height:10" coordorigin="7172,12020" coordsize="30,10" path="m7172,12025l7202,12025e" filled="false" stroked="true" strokeweight=".599pt" strokecolor="#000000">
                <v:path arrowok="t"/>
              </v:shape>
            </v:group>
            <v:group style="position:absolute;left:7123;top:12020;width:30;height:10" coordorigin="7123,12020" coordsize="30,10">
              <v:shape style="position:absolute;left:7123;top:12020;width:30;height:10" coordorigin="7123,12020" coordsize="30,10" path="m7123,12025l7152,12025e" filled="false" stroked="true" strokeweight=".599pt" strokecolor="#000000">
                <v:path arrowok="t"/>
              </v:shape>
            </v:group>
            <v:group style="position:absolute;left:7073;top:12020;width:30;height:10" coordorigin="7073,12020" coordsize="30,10">
              <v:shape style="position:absolute;left:7073;top:12020;width:30;height:10" coordorigin="7073,12020" coordsize="30,10" path="m7073,12025l7103,12025e" filled="false" stroked="true" strokeweight=".599pt" strokecolor="#000000">
                <v:path arrowok="t"/>
              </v:shape>
            </v:group>
            <v:group style="position:absolute;left:7023;top:12020;width:30;height:10" coordorigin="7023,12020" coordsize="30,10">
              <v:shape style="position:absolute;left:7023;top:12020;width:30;height:10" coordorigin="7023,12020" coordsize="30,10" path="m7023,12025l7053,12025e" filled="false" stroked="true" strokeweight=".599pt" strokecolor="#000000">
                <v:path arrowok="t"/>
              </v:shape>
            </v:group>
            <v:group style="position:absolute;left:6974;top:12020;width:30;height:10" coordorigin="6974,12020" coordsize="30,10">
              <v:shape style="position:absolute;left:6974;top:12020;width:30;height:10" coordorigin="6974,12020" coordsize="30,10" path="m6974,12025l7004,12025e" filled="false" stroked="true" strokeweight=".599pt" strokecolor="#000000">
                <v:path arrowok="t"/>
              </v:shape>
            </v:group>
            <v:group style="position:absolute;left:6924;top:12020;width:30;height:10" coordorigin="6924,12020" coordsize="30,10">
              <v:shape style="position:absolute;left:6924;top:12020;width:30;height:10" coordorigin="6924,12020" coordsize="30,10" path="m6924,12025l6954,12025e" filled="false" stroked="true" strokeweight=".599pt" strokecolor="#000000">
                <v:path arrowok="t"/>
              </v:shape>
            </v:group>
            <v:group style="position:absolute;left:6875;top:12020;width:30;height:10" coordorigin="6875,12020" coordsize="30,10">
              <v:shape style="position:absolute;left:6875;top:12020;width:30;height:10" coordorigin="6875,12020" coordsize="30,10" path="m6875,12025l6904,12025e" filled="false" stroked="true" strokeweight=".599pt" strokecolor="#000000">
                <v:path arrowok="t"/>
              </v:shape>
            </v:group>
            <v:group style="position:absolute;left:6825;top:12020;width:30;height:10" coordorigin="6825,12020" coordsize="30,10">
              <v:shape style="position:absolute;left:6825;top:12020;width:30;height:10" coordorigin="6825,12020" coordsize="30,10" path="m6825,12025l6855,12025e" filled="false" stroked="true" strokeweight=".599pt" strokecolor="#000000">
                <v:path arrowok="t"/>
              </v:shape>
            </v:group>
            <v:group style="position:absolute;left:6775;top:12020;width:30;height:10" coordorigin="6775,12020" coordsize="30,10">
              <v:shape style="position:absolute;left:6775;top:12020;width:30;height:10" coordorigin="6775,12020" coordsize="30,10" path="m6775,12025l6805,12025e" filled="false" stroked="true" strokeweight=".599pt" strokecolor="#000000">
                <v:path arrowok="t"/>
              </v:shape>
            </v:group>
            <v:group style="position:absolute;left:6726;top:12020;width:30;height:10" coordorigin="6726,12020" coordsize="30,10">
              <v:shape style="position:absolute;left:6726;top:12020;width:30;height:10" coordorigin="6726,12020" coordsize="30,10" path="m6726,12025l6755,12025e" filled="false" stroked="true" strokeweight=".599pt" strokecolor="#000000">
                <v:path arrowok="t"/>
              </v:shape>
            </v:group>
            <v:group style="position:absolute;left:6676;top:12020;width:30;height:10" coordorigin="6676,12020" coordsize="30,10">
              <v:shape style="position:absolute;left:6676;top:12020;width:30;height:10" coordorigin="6676,12020" coordsize="30,10" path="m6676,12025l6706,12025e" filled="false" stroked="true" strokeweight=".599pt" strokecolor="#000000">
                <v:path arrowok="t"/>
              </v:shape>
            </v:group>
            <v:group style="position:absolute;left:6626;top:12020;width:30;height:10" coordorigin="6626,12020" coordsize="30,10">
              <v:shape style="position:absolute;left:6626;top:12020;width:30;height:10" coordorigin="6626,12020" coordsize="30,10" path="m6626,12025l6656,12025e" filled="false" stroked="true" strokeweight=".599pt" strokecolor="#000000">
                <v:path arrowok="t"/>
              </v:shape>
            </v:group>
            <v:group style="position:absolute;left:6577;top:12020;width:30;height:10" coordorigin="6577,12020" coordsize="30,10">
              <v:shape style="position:absolute;left:6577;top:12020;width:30;height:10" coordorigin="6577,12020" coordsize="30,10" path="m6577,12025l6607,12025e" filled="false" stroked="true" strokeweight=".599pt" strokecolor="#000000">
                <v:path arrowok="t"/>
              </v:shape>
            </v:group>
            <v:group style="position:absolute;left:6527;top:12020;width:30;height:10" coordorigin="6527,12020" coordsize="30,10">
              <v:shape style="position:absolute;left:6527;top:12020;width:30;height:10" coordorigin="6527,12020" coordsize="30,10" path="m6527,12025l6557,12025e" filled="false" stroked="true" strokeweight=".599pt" strokecolor="#000000">
                <v:path arrowok="t"/>
              </v:shape>
            </v:group>
            <v:group style="position:absolute;left:6477;top:12020;width:30;height:10" coordorigin="6477,12020" coordsize="30,10">
              <v:shape style="position:absolute;left:6477;top:12020;width:30;height:10" coordorigin="6477,12020" coordsize="30,10" path="m6477,12025l6507,12025e" filled="false" stroked="true" strokeweight=".599pt" strokecolor="#000000">
                <v:path arrowok="t"/>
              </v:shape>
            </v:group>
            <v:group style="position:absolute;left:6428;top:12020;width:30;height:10" coordorigin="6428,12020" coordsize="30,10">
              <v:shape style="position:absolute;left:6428;top:12020;width:30;height:10" coordorigin="6428,12020" coordsize="30,10" path="m6428,12025l6458,12025e" filled="false" stroked="true" strokeweight=".599pt" strokecolor="#000000">
                <v:path arrowok="t"/>
              </v:shape>
            </v:group>
            <v:group style="position:absolute;left:6378;top:12020;width:30;height:10" coordorigin="6378,12020" coordsize="30,10">
              <v:shape style="position:absolute;left:6378;top:12020;width:30;height:10" coordorigin="6378,12020" coordsize="30,10" path="m6378,12025l6408,12025e" filled="false" stroked="true" strokeweight=".599pt" strokecolor="#000000">
                <v:path arrowok="t"/>
              </v:shape>
            </v:group>
            <v:group style="position:absolute;left:6329;top:12020;width:30;height:10" coordorigin="6329,12020" coordsize="30,10">
              <v:shape style="position:absolute;left:6329;top:12020;width:30;height:10" coordorigin="6329,12020" coordsize="30,10" path="m6329,12025l6358,12025e" filled="false" stroked="true" strokeweight=".599pt" strokecolor="#000000">
                <v:path arrowok="t"/>
              </v:shape>
            </v:group>
            <v:group style="position:absolute;left:6279;top:12020;width:30;height:10" coordorigin="6279,12020" coordsize="30,10">
              <v:shape style="position:absolute;left:6279;top:12020;width:30;height:10" coordorigin="6279,12020" coordsize="30,10" path="m6279,12025l6309,12025e" filled="false" stroked="true" strokeweight=".599pt" strokecolor="#000000">
                <v:path arrowok="t"/>
              </v:shape>
            </v:group>
            <v:group style="position:absolute;left:6229;top:12020;width:30;height:10" coordorigin="6229,12020" coordsize="30,10">
              <v:shape style="position:absolute;left:6229;top:12020;width:30;height:10" coordorigin="6229,12020" coordsize="30,10" path="m6229,12025l6259,12025e" filled="false" stroked="true" strokeweight=".599pt" strokecolor="#000000">
                <v:path arrowok="t"/>
              </v:shape>
            </v:group>
            <v:group style="position:absolute;left:6180;top:12020;width:30;height:10" coordorigin="6180,12020" coordsize="30,10">
              <v:shape style="position:absolute;left:6180;top:12020;width:30;height:10" coordorigin="6180,12020" coordsize="30,10" path="m6180,12025l6209,12025e" filled="false" stroked="true" strokeweight=".599pt" strokecolor="#000000">
                <v:path arrowok="t"/>
              </v:shape>
            </v:group>
            <v:group style="position:absolute;left:6130;top:12020;width:30;height:10" coordorigin="6130,12020" coordsize="30,10">
              <v:shape style="position:absolute;left:6130;top:12020;width:30;height:10" coordorigin="6130,12020" coordsize="30,10" path="m6130,12025l6160,12025e" filled="false" stroked="true" strokeweight=".599pt" strokecolor="#000000">
                <v:path arrowok="t"/>
              </v:shape>
            </v:group>
            <v:group style="position:absolute;left:6080;top:12020;width:30;height:10" coordorigin="6080,12020" coordsize="30,10">
              <v:shape style="position:absolute;left:6080;top:12020;width:30;height:10" coordorigin="6080,12020" coordsize="30,10" path="m6080,12025l6110,12025e" filled="false" stroked="true" strokeweight=".599pt" strokecolor="#000000">
                <v:path arrowok="t"/>
              </v:shape>
            </v:group>
            <v:group style="position:absolute;left:6031;top:12020;width:30;height:10" coordorigin="6031,12020" coordsize="30,10">
              <v:shape style="position:absolute;left:6031;top:12020;width:30;height:10" coordorigin="6031,12020" coordsize="30,10" path="m6031,12025l6061,12025e" filled="false" stroked="true" strokeweight=".599pt" strokecolor="#000000">
                <v:path arrowok="t"/>
              </v:shape>
            </v:group>
            <v:group style="position:absolute;left:5981;top:12020;width:30;height:10" coordorigin="5981,12020" coordsize="30,10">
              <v:shape style="position:absolute;left:5981;top:12020;width:30;height:10" coordorigin="5981,12020" coordsize="30,10" path="m5981,12025l6011,12025e" filled="false" stroked="true" strokeweight=".599pt" strokecolor="#000000">
                <v:path arrowok="t"/>
              </v:shape>
            </v:group>
            <v:group style="position:absolute;left:8562;top:12025;width:30;height:2" coordorigin="8562,12025" coordsize="30,2">
              <v:shape style="position:absolute;left:8562;top:12025;width:30;height:2" coordorigin="8562,12025" coordsize="30,0" path="m8562,12025l8592,12025e" filled="false" stroked="true" strokeweight=".599pt" strokecolor="#000000">
                <v:path arrowok="t"/>
              </v:shape>
            </v:group>
            <v:group style="position:absolute;left:5941;top:12025;width:20;height:2" coordorigin="5941,12025" coordsize="20,2">
              <v:shape style="position:absolute;left:5941;top:12025;width:20;height:2" coordorigin="5941,12025" coordsize="20,0" path="m5941,12025l5961,12025e" filled="false" stroked="true" strokeweight=".599pt" strokecolor="#000000">
                <v:path arrowok="t"/>
              </v:shape>
            </v:group>
            <v:group style="position:absolute;left:5941;top:12060;width:10;height:30" coordorigin="5941,12060" coordsize="10,30">
              <v:shape style="position:absolute;left:5941;top:12060;width:10;height:30" coordorigin="5941,12060" coordsize="10,30" path="m5941,12075l5951,12075e" filled="false" stroked="true" strokeweight="1.599pt" strokecolor="#000000">
                <v:path arrowok="t"/>
              </v:shape>
            </v:group>
            <v:group style="position:absolute;left:5941;top:12110;width:10;height:30" coordorigin="5941,12110" coordsize="10,30">
              <v:shape style="position:absolute;left:5941;top:12110;width:10;height:30" coordorigin="5941,12110" coordsize="10,30" path="m5941,12125l5951,12125e" filled="false" stroked="true" strokeweight="1.599pt" strokecolor="#000000">
                <v:path arrowok="t"/>
              </v:shape>
            </v:group>
            <v:group style="position:absolute;left:5941;top:12160;width:10;height:30" coordorigin="5941,12160" coordsize="10,30">
              <v:shape style="position:absolute;left:5941;top:12160;width:10;height:30" coordorigin="5941,12160" coordsize="10,30" path="m5941,12175l5951,12175e" filled="false" stroked="true" strokeweight="1.599pt" strokecolor="#000000">
                <v:path arrowok="t"/>
              </v:shape>
            </v:group>
            <v:group style="position:absolute;left:5941;top:12210;width:10;height:30" coordorigin="5941,12210" coordsize="10,30">
              <v:shape style="position:absolute;left:5941;top:12210;width:10;height:30" coordorigin="5941,12210" coordsize="10,30" path="m5941,12225l5951,12225e" filled="false" stroked="true" strokeweight="1.599pt" strokecolor="#000000">
                <v:path arrowok="t"/>
              </v:shape>
            </v:group>
            <v:group style="position:absolute;left:5941;top:12260;width:10;height:30" coordorigin="5941,12260" coordsize="10,30">
              <v:shape style="position:absolute;left:5941;top:12260;width:10;height:30" coordorigin="5941,12260" coordsize="10,30" path="m5941,12275l5951,12275e" filled="false" stroked="true" strokeweight="1.599pt" strokecolor="#000000">
                <v:path arrowok="t"/>
              </v:shape>
            </v:group>
            <v:group style="position:absolute;left:5941;top:12310;width:10;height:30" coordorigin="5941,12310" coordsize="10,30">
              <v:shape style="position:absolute;left:5941;top:12310;width:10;height:30" coordorigin="5941,12310" coordsize="10,30" path="m5941,12325l5951,12325e" filled="false" stroked="true" strokeweight="1.599pt" strokecolor="#000000">
                <v:path arrowok="t"/>
              </v:shape>
            </v:group>
            <v:group style="position:absolute;left:5941;top:12360;width:10;height:30" coordorigin="5941,12360" coordsize="10,30">
              <v:shape style="position:absolute;left:5941;top:12360;width:10;height:30" coordorigin="5941,12360" coordsize="10,30" path="m5941,12375l5951,12375e" filled="false" stroked="true" strokeweight="1.599pt" strokecolor="#000000">
                <v:path arrowok="t"/>
              </v:shape>
            </v:group>
            <v:group style="position:absolute;left:5941;top:12410;width:10;height:30" coordorigin="5941,12410" coordsize="10,30">
              <v:shape style="position:absolute;left:5941;top:12410;width:10;height:30" coordorigin="5941,12410" coordsize="10,30" path="m5941,12425l5951,12425e" filled="false" stroked="true" strokeweight="1.599pt" strokecolor="#000000">
                <v:path arrowok="t"/>
              </v:shape>
            </v:group>
            <v:group style="position:absolute;left:5941;top:12459;width:10;height:30" coordorigin="5941,12459" coordsize="10,30">
              <v:shape style="position:absolute;left:5941;top:12459;width:10;height:30" coordorigin="5941,12459" coordsize="10,30" path="m5941,12474l5951,12474e" filled="false" stroked="true" strokeweight="1.599pt" strokecolor="#000000">
                <v:path arrowok="t"/>
              </v:shape>
            </v:group>
            <v:group style="position:absolute;left:5941;top:12509;width:10;height:30" coordorigin="5941,12509" coordsize="10,30">
              <v:shape style="position:absolute;left:5941;top:12509;width:10;height:30" coordorigin="5941,12509" coordsize="10,30" path="m5941,12524l5951,12524e" filled="false" stroked="true" strokeweight="1.599pt" strokecolor="#000000">
                <v:path arrowok="t"/>
              </v:shape>
            </v:group>
            <v:group style="position:absolute;left:5941;top:12559;width:10;height:30" coordorigin="5941,12559" coordsize="10,30">
              <v:shape style="position:absolute;left:5941;top:12559;width:10;height:30" coordorigin="5941,12559" coordsize="10,30" path="m5941,12574l5951,12574e" filled="false" stroked="true" strokeweight="1.599pt" strokecolor="#000000">
                <v:path arrowok="t"/>
              </v:shape>
            </v:group>
            <v:group style="position:absolute;left:5941;top:12609;width:10;height:30" coordorigin="5941,12609" coordsize="10,30">
              <v:shape style="position:absolute;left:5941;top:12609;width:10;height:30" coordorigin="5941,12609" coordsize="10,30" path="m5941,12624l5951,12624e" filled="false" stroked="true" strokeweight="1.599pt" strokecolor="#000000">
                <v:path arrowok="t"/>
              </v:shape>
            </v:group>
            <v:group style="position:absolute;left:5941;top:12659;width:10;height:30" coordorigin="5941,12659" coordsize="10,30">
              <v:shape style="position:absolute;left:5941;top:12659;width:10;height:30" coordorigin="5941,12659" coordsize="10,30" path="m5941,12674l5951,12674e" filled="false" stroked="true" strokeweight="1.599pt" strokecolor="#000000">
                <v:path arrowok="t"/>
              </v:shape>
            </v:group>
            <v:group style="position:absolute;left:5941;top:12709;width:10;height:30" coordorigin="5941,12709" coordsize="10,30">
              <v:shape style="position:absolute;left:5941;top:12709;width:10;height:30" coordorigin="5941,12709" coordsize="10,30" path="m5941,12724l5951,12724e" filled="false" stroked="true" strokeweight="1.599pt" strokecolor="#000000">
                <v:path arrowok="t"/>
              </v:shape>
            </v:group>
            <v:group style="position:absolute;left:5941;top:12759;width:10;height:30" coordorigin="5941,12759" coordsize="10,30">
              <v:shape style="position:absolute;left:5941;top:12759;width:10;height:30" coordorigin="5941,12759" coordsize="10,30" path="m5941,12774l5951,12774e" filled="false" stroked="true" strokeweight="1.599pt" strokecolor="#000000">
                <v:path arrowok="t"/>
              </v:shape>
            </v:group>
            <v:group style="position:absolute;left:5941;top:12809;width:10;height:30" coordorigin="5941,12809" coordsize="10,30">
              <v:shape style="position:absolute;left:5941;top:12809;width:10;height:30" coordorigin="5941,12809" coordsize="10,30" path="m5941,12824l5951,12824e" filled="false" stroked="true" strokeweight="1.599pt" strokecolor="#000000">
                <v:path arrowok="t"/>
              </v:shape>
            </v:group>
            <v:group style="position:absolute;left:5941;top:12859;width:10;height:30" coordorigin="5941,12859" coordsize="10,30">
              <v:shape style="position:absolute;left:5941;top:12859;width:10;height:30" coordorigin="5941,12859" coordsize="10,30" path="m5941,12874l5951,12874e" filled="false" stroked="true" strokeweight="1.599pt" strokecolor="#000000">
                <v:path arrowok="t"/>
              </v:shape>
            </v:group>
            <v:group style="position:absolute;left:5941;top:12909;width:10;height:30" coordorigin="5941,12909" coordsize="10,30">
              <v:shape style="position:absolute;left:5941;top:12909;width:10;height:30" coordorigin="5941,12909" coordsize="10,30" path="m5941,12924l5951,12924e" filled="false" stroked="true" strokeweight="1.599pt" strokecolor="#000000">
                <v:path arrowok="t"/>
              </v:shape>
            </v:group>
            <v:group style="position:absolute;left:5941;top:12959;width:10;height:30" coordorigin="5941,12959" coordsize="10,30">
              <v:shape style="position:absolute;left:5941;top:12959;width:10;height:30" coordorigin="5941,12959" coordsize="10,30" path="m5941,12974l5951,12974e" filled="false" stroked="true" strokeweight="1.599pt" strokecolor="#000000">
                <v:path arrowok="t"/>
              </v:shape>
            </v:group>
            <v:group style="position:absolute;left:5941;top:13009;width:10;height:30" coordorigin="5941,13009" coordsize="10,30">
              <v:shape style="position:absolute;left:5941;top:13009;width:10;height:30" coordorigin="5941,13009" coordsize="10,30" path="m5941,13024l5951,13024e" filled="false" stroked="true" strokeweight="1.599pt" strokecolor="#000000">
                <v:path arrowok="t"/>
              </v:shape>
            </v:group>
            <v:group style="position:absolute;left:5941;top:13059;width:10;height:30" coordorigin="5941,13059" coordsize="10,30">
              <v:shape style="position:absolute;left:5941;top:13059;width:10;height:30" coordorigin="5941,13059" coordsize="10,30" path="m5941,13074l5951,13074e" filled="false" stroked="true" strokeweight="1.599pt" strokecolor="#000000">
                <v:path arrowok="t"/>
              </v:shape>
            </v:group>
            <v:group style="position:absolute;left:5941;top:13109;width:10;height:30" coordorigin="5941,13109" coordsize="10,30">
              <v:shape style="position:absolute;left:5941;top:13109;width:10;height:30" coordorigin="5941,13109" coordsize="10,30" path="m5941,13124l5951,13124e" filled="false" stroked="true" strokeweight="1.599pt" strokecolor="#000000">
                <v:path arrowok="t"/>
              </v:shape>
            </v:group>
            <v:group style="position:absolute;left:5941;top:13159;width:10;height:30" coordorigin="5941,13159" coordsize="10,30">
              <v:shape style="position:absolute;left:5941;top:13159;width:10;height:30" coordorigin="5941,13159" coordsize="10,30" path="m5941,13174l5951,13174e" filled="false" stroked="true" strokeweight="1.599pt" strokecolor="#000000">
                <v:path arrowok="t"/>
              </v:shape>
            </v:group>
            <v:group style="position:absolute;left:5941;top:13209;width:10;height:30" coordorigin="5941,13209" coordsize="10,30">
              <v:shape style="position:absolute;left:5941;top:13209;width:10;height:30" coordorigin="5941,13209" coordsize="10,30" path="m5941,13224l5951,13224e" filled="false" stroked="true" strokeweight="1.599pt" strokecolor="#000000">
                <v:path arrowok="t"/>
              </v:shape>
            </v:group>
            <v:group style="position:absolute;left:5941;top:13259;width:10;height:30" coordorigin="5941,13259" coordsize="10,30">
              <v:shape style="position:absolute;left:5941;top:13259;width:10;height:30" coordorigin="5941,13259" coordsize="10,30" path="m5941,13274l5951,13274e" filled="false" stroked="true" strokeweight="1.599pt" strokecolor="#000000">
                <v:path arrowok="t"/>
              </v:shape>
            </v:group>
            <v:group style="position:absolute;left:5941;top:13309;width:10;height:30" coordorigin="5941,13309" coordsize="10,30">
              <v:shape style="position:absolute;left:5941;top:13309;width:10;height:30" coordorigin="5941,13309" coordsize="10,30" path="m5941,13324l5951,13324e" filled="false" stroked="true" strokeweight="1.599pt" strokecolor="#000000">
                <v:path arrowok="t"/>
              </v:shape>
            </v:group>
            <v:group style="position:absolute;left:5941;top:13359;width:10;height:30" coordorigin="5941,13359" coordsize="10,30">
              <v:shape style="position:absolute;left:5941;top:13359;width:10;height:30" coordorigin="5941,13359" coordsize="10,30" path="m5941,13374l5951,13374e" filled="false" stroked="true" strokeweight="1.599pt" strokecolor="#000000">
                <v:path arrowok="t"/>
              </v:shape>
            </v:group>
            <v:group style="position:absolute;left:5941;top:13409;width:10;height:30" coordorigin="5941,13409" coordsize="10,30">
              <v:shape style="position:absolute;left:5941;top:13409;width:10;height:30" coordorigin="5941,13409" coordsize="10,30" path="m5941,13424l5951,13424e" filled="false" stroked="true" strokeweight="1.599pt" strokecolor="#000000">
                <v:path arrowok="t"/>
              </v:shape>
            </v:group>
            <v:group style="position:absolute;left:5941;top:13459;width:10;height:30" coordorigin="5941,13459" coordsize="10,30">
              <v:shape style="position:absolute;left:5941;top:13459;width:10;height:30" coordorigin="5941,13459" coordsize="10,30" path="m5941,13473l5951,13473e" filled="false" stroked="true" strokeweight="1.599pt" strokecolor="#000000">
                <v:path arrowok="t"/>
              </v:shape>
            </v:group>
            <v:group style="position:absolute;left:5941;top:13508;width:10;height:30" coordorigin="5941,13508" coordsize="10,30">
              <v:shape style="position:absolute;left:5941;top:13508;width:10;height:30" coordorigin="5941,13508" coordsize="10,30" path="m5941,13523l5951,13523e" filled="false" stroked="true" strokeweight="1.599pt" strokecolor="#000000">
                <v:path arrowok="t"/>
              </v:shape>
            </v:group>
            <v:group style="position:absolute;left:5941;top:13558;width:10;height:30" coordorigin="5941,13558" coordsize="10,30">
              <v:shape style="position:absolute;left:5941;top:13558;width:10;height:30" coordorigin="5941,13558" coordsize="10,30" path="m5941,13573l5951,13573e" filled="false" stroked="true" strokeweight="1.599pt" strokecolor="#000000">
                <v:path arrowok="t"/>
              </v:shape>
            </v:group>
            <v:group style="position:absolute;left:5941;top:13608;width:10;height:30" coordorigin="5941,13608" coordsize="10,30">
              <v:shape style="position:absolute;left:5941;top:13608;width:10;height:30" coordorigin="5941,13608" coordsize="10,30" path="m5941,13623l5951,13623e" filled="false" stroked="true" strokeweight="1.599pt" strokecolor="#000000">
                <v:path arrowok="t"/>
              </v:shape>
            </v:group>
            <v:group style="position:absolute;left:5941;top:13658;width:10;height:30" coordorigin="5941,13658" coordsize="10,30">
              <v:shape style="position:absolute;left:5941;top:13658;width:10;height:30" coordorigin="5941,13658" coordsize="10,30" path="m5941,13673l5951,13673e" filled="false" stroked="true" strokeweight="1.599pt" strokecolor="#000000">
                <v:path arrowok="t"/>
              </v:shape>
            </v:group>
            <v:group style="position:absolute;left:5941;top:13708;width:10;height:30" coordorigin="5941,13708" coordsize="10,30">
              <v:shape style="position:absolute;left:5941;top:13708;width:10;height:30" coordorigin="5941,13708" coordsize="10,30" path="m5941,13723l5951,13723e" filled="false" stroked="true" strokeweight="1.599pt" strokecolor="#000000">
                <v:path arrowok="t"/>
              </v:shape>
            </v:group>
            <v:group style="position:absolute;left:5941;top:13758;width:10;height:30" coordorigin="5941,13758" coordsize="10,30">
              <v:shape style="position:absolute;left:5941;top:13758;width:10;height:30" coordorigin="5941,13758" coordsize="10,30" path="m5941,13773l5951,13773e" filled="false" stroked="true" strokeweight="1.599pt" strokecolor="#000000">
                <v:path arrowok="t"/>
              </v:shape>
            </v:group>
            <v:group style="position:absolute;left:5941;top:13808;width:10;height:30" coordorigin="5941,13808" coordsize="10,30">
              <v:shape style="position:absolute;left:5941;top:13808;width:10;height:30" coordorigin="5941,13808" coordsize="10,30" path="m5941,13823l5951,13823e" filled="false" stroked="true" strokeweight="1.599pt" strokecolor="#000000">
                <v:path arrowok="t"/>
              </v:shape>
            </v:group>
            <v:group style="position:absolute;left:5941;top:13858;width:10;height:15" coordorigin="5941,13858" coordsize="10,15">
              <v:shape style="position:absolute;left:5941;top:13858;width:10;height:15" coordorigin="5941,13858" coordsize="10,15" path="m5941,13866l5951,13866e" filled="false" stroked="true" strokeweight=".85pt" strokecolor="#000000">
                <v:path arrowok="t"/>
              </v:shape>
            </v:group>
            <v:group style="position:absolute;left:11143;top:12020;width:30;height:10" coordorigin="11143,12020" coordsize="30,10">
              <v:shape style="position:absolute;left:11143;top:12020;width:30;height:10" coordorigin="11143,12020" coordsize="30,10" path="m11143,12025l11173,12025e" filled="false" stroked="true" strokeweight=".599pt" strokecolor="#000000">
                <v:path arrowok="t"/>
              </v:shape>
            </v:group>
            <v:group style="position:absolute;left:11093;top:12020;width:30;height:10" coordorigin="11093,12020" coordsize="30,10">
              <v:shape style="position:absolute;left:11093;top:12020;width:30;height:10" coordorigin="11093,12020" coordsize="30,10" path="m11093,12025l11123,12025e" filled="false" stroked="true" strokeweight=".599pt" strokecolor="#000000">
                <v:path arrowok="t"/>
              </v:shape>
            </v:group>
            <v:group style="position:absolute;left:11044;top:12020;width:30;height:10" coordorigin="11044,12020" coordsize="30,10">
              <v:shape style="position:absolute;left:11044;top:12020;width:30;height:10" coordorigin="11044,12020" coordsize="30,10" path="m11044,12025l11074,12025e" filled="false" stroked="true" strokeweight=".599pt" strokecolor="#000000">
                <v:path arrowok="t"/>
              </v:shape>
            </v:group>
            <v:group style="position:absolute;left:10994;top:12020;width:30;height:10" coordorigin="10994,12020" coordsize="30,10">
              <v:shape style="position:absolute;left:10994;top:12020;width:30;height:10" coordorigin="10994,12020" coordsize="30,10" path="m10994,12025l11024,12025e" filled="false" stroked="true" strokeweight=".599pt" strokecolor="#000000">
                <v:path arrowok="t"/>
              </v:shape>
            </v:group>
            <v:group style="position:absolute;left:10944;top:12020;width:30;height:10" coordorigin="10944,12020" coordsize="30,10">
              <v:shape style="position:absolute;left:10944;top:12020;width:30;height:10" coordorigin="10944,12020" coordsize="30,10" path="m10944,12025l10974,12025e" filled="false" stroked="true" strokeweight=".599pt" strokecolor="#000000">
                <v:path arrowok="t"/>
              </v:shape>
            </v:group>
            <v:group style="position:absolute;left:10895;top:12020;width:30;height:10" coordorigin="10895,12020" coordsize="30,10">
              <v:shape style="position:absolute;left:10895;top:12020;width:30;height:10" coordorigin="10895,12020" coordsize="30,10" path="m10895,12025l10925,12025e" filled="false" stroked="true" strokeweight=".599pt" strokecolor="#000000">
                <v:path arrowok="t"/>
              </v:shape>
            </v:group>
            <v:group style="position:absolute;left:10845;top:12020;width:30;height:10" coordorigin="10845,12020" coordsize="30,10">
              <v:shape style="position:absolute;left:10845;top:12020;width:30;height:10" coordorigin="10845,12020" coordsize="30,10" path="m10845,12025l10875,12025e" filled="false" stroked="true" strokeweight=".599pt" strokecolor="#000000">
                <v:path arrowok="t"/>
              </v:shape>
            </v:group>
            <v:group style="position:absolute;left:10796;top:12020;width:30;height:10" coordorigin="10796,12020" coordsize="30,10">
              <v:shape style="position:absolute;left:10796;top:12020;width:30;height:10" coordorigin="10796,12020" coordsize="30,10" path="m10796,12025l10825,12025e" filled="false" stroked="true" strokeweight=".599pt" strokecolor="#000000">
                <v:path arrowok="t"/>
              </v:shape>
            </v:group>
            <v:group style="position:absolute;left:10746;top:12020;width:30;height:10" coordorigin="10746,12020" coordsize="30,10">
              <v:shape style="position:absolute;left:10746;top:12020;width:30;height:10" coordorigin="10746,12020" coordsize="30,10" path="m10746,12025l10776,12025e" filled="false" stroked="true" strokeweight=".599pt" strokecolor="#000000">
                <v:path arrowok="t"/>
              </v:shape>
            </v:group>
            <v:group style="position:absolute;left:10696;top:12020;width:30;height:10" coordorigin="10696,12020" coordsize="30,10">
              <v:shape style="position:absolute;left:10696;top:12020;width:30;height:10" coordorigin="10696,12020" coordsize="30,10" path="m10696,12025l10726,12025e" filled="false" stroked="true" strokeweight=".599pt" strokecolor="#000000">
                <v:path arrowok="t"/>
              </v:shape>
            </v:group>
            <v:group style="position:absolute;left:10647;top:12020;width:30;height:10" coordorigin="10647,12020" coordsize="30,10">
              <v:shape style="position:absolute;left:10647;top:12020;width:30;height:10" coordorigin="10647,12020" coordsize="30,10" path="m10647,12025l10676,12025e" filled="false" stroked="true" strokeweight=".599pt" strokecolor="#000000">
                <v:path arrowok="t"/>
              </v:shape>
            </v:group>
            <v:group style="position:absolute;left:10597;top:12020;width:30;height:10" coordorigin="10597,12020" coordsize="30,10">
              <v:shape style="position:absolute;left:10597;top:12020;width:30;height:10" coordorigin="10597,12020" coordsize="30,10" path="m10597,12025l10627,12025e" filled="false" stroked="true" strokeweight=".599pt" strokecolor="#000000">
                <v:path arrowok="t"/>
              </v:shape>
            </v:group>
            <v:group style="position:absolute;left:10547;top:12020;width:30;height:10" coordorigin="10547,12020" coordsize="30,10">
              <v:shape style="position:absolute;left:10547;top:12020;width:30;height:10" coordorigin="10547,12020" coordsize="30,10" path="m10547,12025l10577,12025e" filled="false" stroked="true" strokeweight=".599pt" strokecolor="#000000">
                <v:path arrowok="t"/>
              </v:shape>
            </v:group>
            <v:group style="position:absolute;left:10498;top:12020;width:30;height:10" coordorigin="10498,12020" coordsize="30,10">
              <v:shape style="position:absolute;left:10498;top:12020;width:30;height:10" coordorigin="10498,12020" coordsize="30,10" path="m10498,12025l10528,12025e" filled="false" stroked="true" strokeweight=".599pt" strokecolor="#000000">
                <v:path arrowok="t"/>
              </v:shape>
            </v:group>
            <v:group style="position:absolute;left:10448;top:12020;width:30;height:10" coordorigin="10448,12020" coordsize="30,10">
              <v:shape style="position:absolute;left:10448;top:12020;width:30;height:10" coordorigin="10448,12020" coordsize="30,10" path="m10448,12025l10478,12025e" filled="false" stroked="true" strokeweight=".599pt" strokecolor="#000000">
                <v:path arrowok="t"/>
              </v:shape>
            </v:group>
            <v:group style="position:absolute;left:10398;top:12020;width:30;height:10" coordorigin="10398,12020" coordsize="30,10">
              <v:shape style="position:absolute;left:10398;top:12020;width:30;height:10" coordorigin="10398,12020" coordsize="30,10" path="m10398,12025l10428,12025e" filled="false" stroked="true" strokeweight=".599pt" strokecolor="#000000">
                <v:path arrowok="t"/>
              </v:shape>
            </v:group>
            <v:group style="position:absolute;left:10349;top:12020;width:30;height:10" coordorigin="10349,12020" coordsize="30,10">
              <v:shape style="position:absolute;left:10349;top:12020;width:30;height:10" coordorigin="10349,12020" coordsize="30,10" path="m10349,12025l10379,12025e" filled="false" stroked="true" strokeweight=".599pt" strokecolor="#000000">
                <v:path arrowok="t"/>
              </v:shape>
            </v:group>
            <v:group style="position:absolute;left:10299;top:12020;width:30;height:10" coordorigin="10299,12020" coordsize="30,10">
              <v:shape style="position:absolute;left:10299;top:12020;width:30;height:10" coordorigin="10299,12020" coordsize="30,10" path="m10299,12025l10329,12025e" filled="false" stroked="true" strokeweight=".599pt" strokecolor="#000000">
                <v:path arrowok="t"/>
              </v:shape>
            </v:group>
            <v:group style="position:absolute;left:10250;top:12020;width:30;height:10" coordorigin="10250,12020" coordsize="30,10">
              <v:shape style="position:absolute;left:10250;top:12020;width:30;height:10" coordorigin="10250,12020" coordsize="30,10" path="m10250,12025l10279,12025e" filled="false" stroked="true" strokeweight=".599pt" strokecolor="#000000">
                <v:path arrowok="t"/>
              </v:shape>
            </v:group>
            <v:group style="position:absolute;left:10200;top:12020;width:30;height:10" coordorigin="10200,12020" coordsize="30,10">
              <v:shape style="position:absolute;left:10200;top:12020;width:30;height:10" coordorigin="10200,12020" coordsize="30,10" path="m10200,12025l10230,12025e" filled="false" stroked="true" strokeweight=".599pt" strokecolor="#000000">
                <v:path arrowok="t"/>
              </v:shape>
            </v:group>
            <v:group style="position:absolute;left:10150;top:12020;width:30;height:10" coordorigin="10150,12020" coordsize="30,10">
              <v:shape style="position:absolute;left:10150;top:12020;width:30;height:10" coordorigin="10150,12020" coordsize="30,10" path="m10150,12025l10180,12025e" filled="false" stroked="true" strokeweight=".599pt" strokecolor="#000000">
                <v:path arrowok="t"/>
              </v:shape>
            </v:group>
            <v:group style="position:absolute;left:10101;top:12020;width:30;height:10" coordorigin="10101,12020" coordsize="30,10">
              <v:shape style="position:absolute;left:10101;top:12020;width:30;height:10" coordorigin="10101,12020" coordsize="30,10" path="m10101,12025l10130,12025e" filled="false" stroked="true" strokeweight=".599pt" strokecolor="#000000">
                <v:path arrowok="t"/>
              </v:shape>
            </v:group>
            <v:group style="position:absolute;left:10051;top:12020;width:30;height:10" coordorigin="10051,12020" coordsize="30,10">
              <v:shape style="position:absolute;left:10051;top:12020;width:30;height:10" coordorigin="10051,12020" coordsize="30,10" path="m10051,12025l10081,12025e" filled="false" stroked="true" strokeweight=".599pt" strokecolor="#000000">
                <v:path arrowok="t"/>
              </v:shape>
            </v:group>
            <v:group style="position:absolute;left:10001;top:12020;width:30;height:10" coordorigin="10001,12020" coordsize="30,10">
              <v:shape style="position:absolute;left:10001;top:12020;width:30;height:10" coordorigin="10001,12020" coordsize="30,10" path="m10001,12025l10031,12025e" filled="false" stroked="true" strokeweight=".599pt" strokecolor="#000000">
                <v:path arrowok="t"/>
              </v:shape>
            </v:group>
            <v:group style="position:absolute;left:9952;top:12020;width:30;height:10" coordorigin="9952,12020" coordsize="30,10">
              <v:shape style="position:absolute;left:9952;top:12020;width:30;height:10" coordorigin="9952,12020" coordsize="30,10" path="m9952,12025l9982,12025e" filled="false" stroked="true" strokeweight=".599pt" strokecolor="#000000">
                <v:path arrowok="t"/>
              </v:shape>
            </v:group>
            <v:group style="position:absolute;left:9902;top:12020;width:30;height:10" coordorigin="9902,12020" coordsize="30,10">
              <v:shape style="position:absolute;left:9902;top:12020;width:30;height:10" coordorigin="9902,12020" coordsize="30,10" path="m9902,12025l9932,12025e" filled="false" stroked="true" strokeweight=".599pt" strokecolor="#000000">
                <v:path arrowok="t"/>
              </v:shape>
            </v:group>
            <v:group style="position:absolute;left:9853;top:12020;width:30;height:10" coordorigin="9853,12020" coordsize="30,10">
              <v:shape style="position:absolute;left:9853;top:12020;width:30;height:10" coordorigin="9853,12020" coordsize="30,10" path="m9853,12025l9882,12025e" filled="false" stroked="true" strokeweight=".599pt" strokecolor="#000000">
                <v:path arrowok="t"/>
              </v:shape>
            </v:group>
            <v:group style="position:absolute;left:9803;top:12020;width:30;height:10" coordorigin="9803,12020" coordsize="30,10">
              <v:shape style="position:absolute;left:9803;top:12020;width:30;height:10" coordorigin="9803,12020" coordsize="30,10" path="m9803,12025l9833,12025e" filled="false" stroked="true" strokeweight=".599pt" strokecolor="#000000">
                <v:path arrowok="t"/>
              </v:shape>
            </v:group>
            <v:group style="position:absolute;left:9753;top:12020;width:30;height:10" coordorigin="9753,12020" coordsize="30,10">
              <v:shape style="position:absolute;left:9753;top:12020;width:30;height:10" coordorigin="9753,12020" coordsize="30,10" path="m9753,12025l9783,12025e" filled="false" stroked="true" strokeweight=".599pt" strokecolor="#000000">
                <v:path arrowok="t"/>
              </v:shape>
            </v:group>
            <v:group style="position:absolute;left:9704;top:12020;width:30;height:10" coordorigin="9704,12020" coordsize="30,10">
              <v:shape style="position:absolute;left:9704;top:12020;width:30;height:10" coordorigin="9704,12020" coordsize="30,10" path="m9704,12025l9733,12025e" filled="false" stroked="true" strokeweight=".599pt" strokecolor="#000000">
                <v:path arrowok="t"/>
              </v:shape>
            </v:group>
            <v:group style="position:absolute;left:9654;top:12020;width:30;height:10" coordorigin="9654,12020" coordsize="30,10">
              <v:shape style="position:absolute;left:9654;top:12020;width:30;height:10" coordorigin="9654,12020" coordsize="30,10" path="m9654,12025l9684,12025e" filled="false" stroked="true" strokeweight=".599pt" strokecolor="#000000">
                <v:path arrowok="t"/>
              </v:shape>
            </v:group>
            <v:group style="position:absolute;left:9604;top:12020;width:30;height:10" coordorigin="9604,12020" coordsize="30,10">
              <v:shape style="position:absolute;left:9604;top:12020;width:30;height:10" coordorigin="9604,12020" coordsize="30,10" path="m9604,12025l9634,12025e" filled="false" stroked="true" strokeweight=".599pt" strokecolor="#000000">
                <v:path arrowok="t"/>
              </v:shape>
            </v:group>
            <v:group style="position:absolute;left:9555;top:12020;width:30;height:10" coordorigin="9555,12020" coordsize="30,10">
              <v:shape style="position:absolute;left:9555;top:12020;width:30;height:10" coordorigin="9555,12020" coordsize="30,10" path="m9555,12025l9585,12025e" filled="false" stroked="true" strokeweight=".599pt" strokecolor="#000000">
                <v:path arrowok="t"/>
              </v:shape>
            </v:group>
            <v:group style="position:absolute;left:9505;top:12020;width:30;height:10" coordorigin="9505,12020" coordsize="30,10">
              <v:shape style="position:absolute;left:9505;top:12020;width:30;height:10" coordorigin="9505,12020" coordsize="30,10" path="m9505,12025l9535,12025e" filled="false" stroked="true" strokeweight=".599pt" strokecolor="#000000">
                <v:path arrowok="t"/>
              </v:shape>
            </v:group>
            <v:group style="position:absolute;left:9455;top:12020;width:30;height:10" coordorigin="9455,12020" coordsize="30,10">
              <v:shape style="position:absolute;left:9455;top:12020;width:30;height:10" coordorigin="9455,12020" coordsize="30,10" path="m9455,12025l9485,12025e" filled="false" stroked="true" strokeweight=".599pt" strokecolor="#000000">
                <v:path arrowok="t"/>
              </v:shape>
            </v:group>
            <v:group style="position:absolute;left:9406;top:12020;width:30;height:10" coordorigin="9406,12020" coordsize="30,10">
              <v:shape style="position:absolute;left:9406;top:12020;width:30;height:10" coordorigin="9406,12020" coordsize="30,10" path="m9406,12025l9436,12025e" filled="false" stroked="true" strokeweight=".599pt" strokecolor="#000000">
                <v:path arrowok="t"/>
              </v:shape>
            </v:group>
            <v:group style="position:absolute;left:9356;top:12020;width:30;height:10" coordorigin="9356,12020" coordsize="30,10">
              <v:shape style="position:absolute;left:9356;top:12020;width:30;height:10" coordorigin="9356,12020" coordsize="30,10" path="m9356,12025l9386,12025e" filled="false" stroked="true" strokeweight=".599pt" strokecolor="#000000">
                <v:path arrowok="t"/>
              </v:shape>
            </v:group>
            <v:group style="position:absolute;left:9307;top:12020;width:30;height:10" coordorigin="9307,12020" coordsize="30,10">
              <v:shape style="position:absolute;left:9307;top:12020;width:30;height:10" coordorigin="9307,12020" coordsize="30,10" path="m9307,12025l9336,12025e" filled="false" stroked="true" strokeweight=".599pt" strokecolor="#000000">
                <v:path arrowok="t"/>
              </v:shape>
            </v:group>
            <v:group style="position:absolute;left:9257;top:12020;width:30;height:10" coordorigin="9257,12020" coordsize="30,10">
              <v:shape style="position:absolute;left:9257;top:12020;width:30;height:10" coordorigin="9257,12020" coordsize="30,10" path="m9257,12025l9287,12025e" filled="false" stroked="true" strokeweight=".599pt" strokecolor="#000000">
                <v:path arrowok="t"/>
              </v:shape>
            </v:group>
            <v:group style="position:absolute;left:9207;top:12020;width:30;height:10" coordorigin="9207,12020" coordsize="30,10">
              <v:shape style="position:absolute;left:9207;top:12020;width:30;height:10" coordorigin="9207,12020" coordsize="30,10" path="m9207,12025l9237,12025e" filled="false" stroked="true" strokeweight=".599pt" strokecolor="#000000">
                <v:path arrowok="t"/>
              </v:shape>
            </v:group>
            <v:group style="position:absolute;left:9158;top:12020;width:30;height:10" coordorigin="9158,12020" coordsize="30,10">
              <v:shape style="position:absolute;left:9158;top:12020;width:30;height:10" coordorigin="9158,12020" coordsize="30,10" path="m9158,12025l9187,12025e" filled="false" stroked="true" strokeweight=".599pt" strokecolor="#000000">
                <v:path arrowok="t"/>
              </v:shape>
            </v:group>
            <v:group style="position:absolute;left:9108;top:12020;width:30;height:10" coordorigin="9108,12020" coordsize="30,10">
              <v:shape style="position:absolute;left:9108;top:12020;width:30;height:10" coordorigin="9108,12020" coordsize="30,10" path="m9108,12025l9138,12025e" filled="false" stroked="true" strokeweight=".599pt" strokecolor="#000000">
                <v:path arrowok="t"/>
              </v:shape>
            </v:group>
            <v:group style="position:absolute;left:9058;top:12020;width:30;height:10" coordorigin="9058,12020" coordsize="30,10">
              <v:shape style="position:absolute;left:9058;top:12020;width:30;height:10" coordorigin="9058,12020" coordsize="30,10" path="m9058,12025l9088,12025e" filled="false" stroked="true" strokeweight=".599pt" strokecolor="#000000">
                <v:path arrowok="t"/>
              </v:shape>
            </v:group>
            <v:group style="position:absolute;left:9009;top:12020;width:30;height:10" coordorigin="9009,12020" coordsize="30,10">
              <v:shape style="position:absolute;left:9009;top:12020;width:30;height:10" coordorigin="9009,12020" coordsize="30,10" path="m9009,12025l9039,12025e" filled="false" stroked="true" strokeweight=".599pt" strokecolor="#000000">
                <v:path arrowok="t"/>
              </v:shape>
            </v:group>
            <v:group style="position:absolute;left:8959;top:12020;width:30;height:10" coordorigin="8959,12020" coordsize="30,10">
              <v:shape style="position:absolute;left:8959;top:12020;width:30;height:10" coordorigin="8959,12020" coordsize="30,10" path="m8959,12025l8989,12025e" filled="false" stroked="true" strokeweight=".599pt" strokecolor="#000000">
                <v:path arrowok="t"/>
              </v:shape>
            </v:group>
            <v:group style="position:absolute;left:8909;top:12020;width:30;height:10" coordorigin="8909,12020" coordsize="30,10">
              <v:shape style="position:absolute;left:8909;top:12020;width:30;height:10" coordorigin="8909,12020" coordsize="30,10" path="m8909,12025l8939,12025e" filled="false" stroked="true" strokeweight=".599pt" strokecolor="#000000">
                <v:path arrowok="t"/>
              </v:shape>
            </v:group>
            <v:group style="position:absolute;left:8860;top:12020;width:30;height:10" coordorigin="8860,12020" coordsize="30,10">
              <v:shape style="position:absolute;left:8860;top:12020;width:30;height:10" coordorigin="8860,12020" coordsize="30,10" path="m8860,12025l8890,12025e" filled="false" stroked="true" strokeweight=".599pt" strokecolor="#000000">
                <v:path arrowok="t"/>
              </v:shape>
            </v:group>
            <v:group style="position:absolute;left:8810;top:12020;width:30;height:10" coordorigin="8810,12020" coordsize="30,10">
              <v:shape style="position:absolute;left:8810;top:12020;width:30;height:10" coordorigin="8810,12020" coordsize="30,10" path="m8810,12025l8840,12025e" filled="false" stroked="true" strokeweight=".599pt" strokecolor="#000000">
                <v:path arrowok="t"/>
              </v:shape>
            </v:group>
            <v:group style="position:absolute;left:8761;top:12020;width:30;height:10" coordorigin="8761,12020" coordsize="30,10">
              <v:shape style="position:absolute;left:8761;top:12020;width:30;height:10" coordorigin="8761,12020" coordsize="30,10" path="m8761,12025l8790,12025e" filled="false" stroked="true" strokeweight=".599pt" strokecolor="#000000">
                <v:path arrowok="t"/>
              </v:shape>
            </v:group>
            <v:group style="position:absolute;left:8711;top:12020;width:30;height:10" coordorigin="8711,12020" coordsize="30,10">
              <v:shape style="position:absolute;left:8711;top:12020;width:30;height:10" coordorigin="8711,12020" coordsize="30,10" path="m8711,12025l8741,12025e" filled="false" stroked="true" strokeweight=".599pt" strokecolor="#000000">
                <v:path arrowok="t"/>
              </v:shape>
            </v:group>
            <v:group style="position:absolute;left:8661;top:12020;width:30;height:10" coordorigin="8661,12020" coordsize="30,10">
              <v:shape style="position:absolute;left:8661;top:12020;width:30;height:10" coordorigin="8661,12020" coordsize="30,10" path="m8661,12025l8691,12025e" filled="false" stroked="true" strokeweight=".599pt" strokecolor="#000000">
                <v:path arrowok="t"/>
              </v:shape>
            </v:group>
            <v:group style="position:absolute;left:8612;top:12020;width:30;height:10" coordorigin="8612,12020" coordsize="30,10">
              <v:shape style="position:absolute;left:8612;top:12020;width:30;height:10" coordorigin="8612,12020" coordsize="30,10" path="m8612,12025l8641,12025e" filled="false" stroked="true" strokeweight=".599pt" strokecolor="#000000">
                <v:path arrowok="t"/>
              </v:shape>
            </v:group>
            <v:group style="position:absolute;left:11193;top:12020;width:15;height:10" coordorigin="11193,12020" coordsize="15,10">
              <v:shape style="position:absolute;left:11193;top:12020;width:15;height:10" coordorigin="11193,12020" coordsize="15,10" path="m11193,12025l11208,12025e" filled="false" stroked="true" strokeweight=".599pt" strokecolor="#000000">
                <v:path arrowok="t"/>
              </v:shape>
            </v:group>
            <v:group style="position:absolute;left:8572;top:12060;width:10;height:30" coordorigin="8572,12060" coordsize="10,30">
              <v:shape style="position:absolute;left:8572;top:12060;width:10;height:30" coordorigin="8572,12060" coordsize="10,30" path="m8572,12075l8582,12075e" filled="false" stroked="true" strokeweight="1.599pt" strokecolor="#000000">
                <v:path arrowok="t"/>
              </v:shape>
            </v:group>
            <v:group style="position:absolute;left:8572;top:12110;width:10;height:30" coordorigin="8572,12110" coordsize="10,30">
              <v:shape style="position:absolute;left:8572;top:12110;width:10;height:30" coordorigin="8572,12110" coordsize="10,30" path="m8572,12125l8582,12125e" filled="false" stroked="true" strokeweight="1.599pt" strokecolor="#000000">
                <v:path arrowok="t"/>
              </v:shape>
            </v:group>
            <v:group style="position:absolute;left:8572;top:12160;width:10;height:30" coordorigin="8572,12160" coordsize="10,30">
              <v:shape style="position:absolute;left:8572;top:12160;width:10;height:30" coordorigin="8572,12160" coordsize="10,30" path="m8572,12175l8582,12175e" filled="false" stroked="true" strokeweight="1.599pt" strokecolor="#000000">
                <v:path arrowok="t"/>
              </v:shape>
            </v:group>
            <v:group style="position:absolute;left:8572;top:12210;width:10;height:30" coordorigin="8572,12210" coordsize="10,30">
              <v:shape style="position:absolute;left:8572;top:12210;width:10;height:30" coordorigin="8572,12210" coordsize="10,30" path="m8572,12225l8582,12225e" filled="false" stroked="true" strokeweight="1.599pt" strokecolor="#000000">
                <v:path arrowok="t"/>
              </v:shape>
            </v:group>
            <v:group style="position:absolute;left:8572;top:12260;width:10;height:30" coordorigin="8572,12260" coordsize="10,30">
              <v:shape style="position:absolute;left:8572;top:12260;width:10;height:30" coordorigin="8572,12260" coordsize="10,30" path="m8572,12275l8582,12275e" filled="false" stroked="true" strokeweight="1.599pt" strokecolor="#000000">
                <v:path arrowok="t"/>
              </v:shape>
            </v:group>
            <v:group style="position:absolute;left:8572;top:12310;width:10;height:30" coordorigin="8572,12310" coordsize="10,30">
              <v:shape style="position:absolute;left:8572;top:12310;width:10;height:30" coordorigin="8572,12310" coordsize="10,30" path="m8572,12325l8582,12325e" filled="false" stroked="true" strokeweight="1.599pt" strokecolor="#000000">
                <v:path arrowok="t"/>
              </v:shape>
            </v:group>
            <v:group style="position:absolute;left:8572;top:12360;width:10;height:30" coordorigin="8572,12360" coordsize="10,30">
              <v:shape style="position:absolute;left:8572;top:12360;width:10;height:30" coordorigin="8572,12360" coordsize="10,30" path="m8572,12375l8582,12375e" filled="false" stroked="true" strokeweight="1.599pt" strokecolor="#000000">
                <v:path arrowok="t"/>
              </v:shape>
            </v:group>
            <v:group style="position:absolute;left:8572;top:12410;width:10;height:30" coordorigin="8572,12410" coordsize="10,30">
              <v:shape style="position:absolute;left:8572;top:12410;width:10;height:30" coordorigin="8572,12410" coordsize="10,30" path="m8572,12425l8582,12425e" filled="false" stroked="true" strokeweight="1.599pt" strokecolor="#000000">
                <v:path arrowok="t"/>
              </v:shape>
            </v:group>
            <v:group style="position:absolute;left:8572;top:12459;width:10;height:30" coordorigin="8572,12459" coordsize="10,30">
              <v:shape style="position:absolute;left:8572;top:12459;width:10;height:30" coordorigin="8572,12459" coordsize="10,30" path="m8572,12474l8582,12474e" filled="false" stroked="true" strokeweight="1.599pt" strokecolor="#000000">
                <v:path arrowok="t"/>
              </v:shape>
            </v:group>
            <v:group style="position:absolute;left:8572;top:12509;width:10;height:30" coordorigin="8572,12509" coordsize="10,30">
              <v:shape style="position:absolute;left:8572;top:12509;width:10;height:30" coordorigin="8572,12509" coordsize="10,30" path="m8572,12524l8582,12524e" filled="false" stroked="true" strokeweight="1.599pt" strokecolor="#000000">
                <v:path arrowok="t"/>
              </v:shape>
            </v:group>
            <v:group style="position:absolute;left:8572;top:12559;width:10;height:30" coordorigin="8572,12559" coordsize="10,30">
              <v:shape style="position:absolute;left:8572;top:12559;width:10;height:30" coordorigin="8572,12559" coordsize="10,30" path="m8572,12574l8582,12574e" filled="false" stroked="true" strokeweight="1.599pt" strokecolor="#000000">
                <v:path arrowok="t"/>
              </v:shape>
            </v:group>
            <v:group style="position:absolute;left:8572;top:12609;width:10;height:30" coordorigin="8572,12609" coordsize="10,30">
              <v:shape style="position:absolute;left:8572;top:12609;width:10;height:30" coordorigin="8572,12609" coordsize="10,30" path="m8572,12624l8582,12624e" filled="false" stroked="true" strokeweight="1.599pt" strokecolor="#000000">
                <v:path arrowok="t"/>
              </v:shape>
            </v:group>
            <v:group style="position:absolute;left:8572;top:12659;width:10;height:30" coordorigin="8572,12659" coordsize="10,30">
              <v:shape style="position:absolute;left:8572;top:12659;width:10;height:30" coordorigin="8572,12659" coordsize="10,30" path="m8572,12674l8582,12674e" filled="false" stroked="true" strokeweight="1.599pt" strokecolor="#000000">
                <v:path arrowok="t"/>
              </v:shape>
            </v:group>
            <v:group style="position:absolute;left:8572;top:12709;width:10;height:30" coordorigin="8572,12709" coordsize="10,30">
              <v:shape style="position:absolute;left:8572;top:12709;width:10;height:30" coordorigin="8572,12709" coordsize="10,30" path="m8572,12724l8582,12724e" filled="false" stroked="true" strokeweight="1.599pt" strokecolor="#000000">
                <v:path arrowok="t"/>
              </v:shape>
            </v:group>
            <v:group style="position:absolute;left:8572;top:12759;width:10;height:30" coordorigin="8572,12759" coordsize="10,30">
              <v:shape style="position:absolute;left:8572;top:12759;width:10;height:30" coordorigin="8572,12759" coordsize="10,30" path="m8572,12774l8582,12774e" filled="false" stroked="true" strokeweight="1.599pt" strokecolor="#000000">
                <v:path arrowok="t"/>
              </v:shape>
            </v:group>
            <v:group style="position:absolute;left:8572;top:12809;width:10;height:30" coordorigin="8572,12809" coordsize="10,30">
              <v:shape style="position:absolute;left:8572;top:12809;width:10;height:30" coordorigin="8572,12809" coordsize="10,30" path="m8572,12824l8582,12824e" filled="false" stroked="true" strokeweight="1.599pt" strokecolor="#000000">
                <v:path arrowok="t"/>
              </v:shape>
            </v:group>
            <v:group style="position:absolute;left:8572;top:12859;width:10;height:30" coordorigin="8572,12859" coordsize="10,30">
              <v:shape style="position:absolute;left:8572;top:12859;width:10;height:30" coordorigin="8572,12859" coordsize="10,30" path="m8572,12874l8582,12874e" filled="false" stroked="true" strokeweight="1.599pt" strokecolor="#000000">
                <v:path arrowok="t"/>
              </v:shape>
            </v:group>
            <v:group style="position:absolute;left:8572;top:12909;width:10;height:30" coordorigin="8572,12909" coordsize="10,30">
              <v:shape style="position:absolute;left:8572;top:12909;width:10;height:30" coordorigin="8572,12909" coordsize="10,30" path="m8572,12924l8582,12924e" filled="false" stroked="true" strokeweight="1.599pt" strokecolor="#000000">
                <v:path arrowok="t"/>
              </v:shape>
            </v:group>
            <v:group style="position:absolute;left:8572;top:12959;width:10;height:30" coordorigin="8572,12959" coordsize="10,30">
              <v:shape style="position:absolute;left:8572;top:12959;width:10;height:30" coordorigin="8572,12959" coordsize="10,30" path="m8572,12974l8582,12974e" filled="false" stroked="true" strokeweight="1.599pt" strokecolor="#000000">
                <v:path arrowok="t"/>
              </v:shape>
            </v:group>
            <v:group style="position:absolute;left:8572;top:13009;width:10;height:30" coordorigin="8572,13009" coordsize="10,30">
              <v:shape style="position:absolute;left:8572;top:13009;width:10;height:30" coordorigin="8572,13009" coordsize="10,30" path="m8572,13024l8582,13024e" filled="false" stroked="true" strokeweight="1.599pt" strokecolor="#000000">
                <v:path arrowok="t"/>
              </v:shape>
            </v:group>
            <v:group style="position:absolute;left:8572;top:13059;width:10;height:30" coordorigin="8572,13059" coordsize="10,30">
              <v:shape style="position:absolute;left:8572;top:13059;width:10;height:30" coordorigin="8572,13059" coordsize="10,30" path="m8572,13074l8582,13074e" filled="false" stroked="true" strokeweight="1.599pt" strokecolor="#000000">
                <v:path arrowok="t"/>
              </v:shape>
            </v:group>
            <v:group style="position:absolute;left:8572;top:13109;width:10;height:30" coordorigin="8572,13109" coordsize="10,30">
              <v:shape style="position:absolute;left:8572;top:13109;width:10;height:30" coordorigin="8572,13109" coordsize="10,30" path="m8572,13124l8582,13124e" filled="false" stroked="true" strokeweight="1.599pt" strokecolor="#000000">
                <v:path arrowok="t"/>
              </v:shape>
            </v:group>
            <v:group style="position:absolute;left:8572;top:13159;width:10;height:30" coordorigin="8572,13159" coordsize="10,30">
              <v:shape style="position:absolute;left:8572;top:13159;width:10;height:30" coordorigin="8572,13159" coordsize="10,30" path="m8572,13174l8582,13174e" filled="false" stroked="true" strokeweight="1.599pt" strokecolor="#000000">
                <v:path arrowok="t"/>
              </v:shape>
            </v:group>
            <v:group style="position:absolute;left:8572;top:13209;width:10;height:30" coordorigin="8572,13209" coordsize="10,30">
              <v:shape style="position:absolute;left:8572;top:13209;width:10;height:30" coordorigin="8572,13209" coordsize="10,30" path="m8572,13224l8582,13224e" filled="false" stroked="true" strokeweight="1.599pt" strokecolor="#000000">
                <v:path arrowok="t"/>
              </v:shape>
            </v:group>
            <v:group style="position:absolute;left:8572;top:13259;width:10;height:30" coordorigin="8572,13259" coordsize="10,30">
              <v:shape style="position:absolute;left:8572;top:13259;width:10;height:30" coordorigin="8572,13259" coordsize="10,30" path="m8572,13274l8582,13274e" filled="false" stroked="true" strokeweight="1.599pt" strokecolor="#000000">
                <v:path arrowok="t"/>
              </v:shape>
            </v:group>
            <v:group style="position:absolute;left:8572;top:13309;width:10;height:30" coordorigin="8572,13309" coordsize="10,30">
              <v:shape style="position:absolute;left:8572;top:13309;width:10;height:30" coordorigin="8572,13309" coordsize="10,30" path="m8572,13324l8582,13324e" filled="false" stroked="true" strokeweight="1.599pt" strokecolor="#000000">
                <v:path arrowok="t"/>
              </v:shape>
            </v:group>
            <v:group style="position:absolute;left:8572;top:13359;width:10;height:30" coordorigin="8572,13359" coordsize="10,30">
              <v:shape style="position:absolute;left:8572;top:13359;width:10;height:30" coordorigin="8572,13359" coordsize="10,30" path="m8572,13374l8582,13374e" filled="false" stroked="true" strokeweight="1.599pt" strokecolor="#000000">
                <v:path arrowok="t"/>
              </v:shape>
            </v:group>
            <v:group style="position:absolute;left:8572;top:13409;width:10;height:30" coordorigin="8572,13409" coordsize="10,30">
              <v:shape style="position:absolute;left:8572;top:13409;width:10;height:30" coordorigin="8572,13409" coordsize="10,30" path="m8572,13424l8582,13424e" filled="false" stroked="true" strokeweight="1.599pt" strokecolor="#000000">
                <v:path arrowok="t"/>
              </v:shape>
            </v:group>
            <v:group style="position:absolute;left:8572;top:13459;width:10;height:30" coordorigin="8572,13459" coordsize="10,30">
              <v:shape style="position:absolute;left:8572;top:13459;width:10;height:30" coordorigin="8572,13459" coordsize="10,30" path="m8572,13473l8582,13473e" filled="false" stroked="true" strokeweight="1.599pt" strokecolor="#000000">
                <v:path arrowok="t"/>
              </v:shape>
            </v:group>
            <v:group style="position:absolute;left:8572;top:13508;width:10;height:30" coordorigin="8572,13508" coordsize="10,30">
              <v:shape style="position:absolute;left:8572;top:13508;width:10;height:30" coordorigin="8572,13508" coordsize="10,30" path="m8572,13523l8582,13523e" filled="false" stroked="true" strokeweight="1.599pt" strokecolor="#000000">
                <v:path arrowok="t"/>
              </v:shape>
            </v:group>
            <v:group style="position:absolute;left:8572;top:13558;width:10;height:30" coordorigin="8572,13558" coordsize="10,30">
              <v:shape style="position:absolute;left:8572;top:13558;width:10;height:30" coordorigin="8572,13558" coordsize="10,30" path="m8572,13573l8582,13573e" filled="false" stroked="true" strokeweight="1.599pt" strokecolor="#000000">
                <v:path arrowok="t"/>
              </v:shape>
            </v:group>
            <v:group style="position:absolute;left:8572;top:13608;width:10;height:30" coordorigin="8572,13608" coordsize="10,30">
              <v:shape style="position:absolute;left:8572;top:13608;width:10;height:30" coordorigin="8572,13608" coordsize="10,30" path="m8572,13623l8582,13623e" filled="false" stroked="true" strokeweight="1.599pt" strokecolor="#000000">
                <v:path arrowok="t"/>
              </v:shape>
            </v:group>
            <v:group style="position:absolute;left:8572;top:13658;width:10;height:30" coordorigin="8572,13658" coordsize="10,30">
              <v:shape style="position:absolute;left:8572;top:13658;width:10;height:30" coordorigin="8572,13658" coordsize="10,30" path="m8572,13673l8582,13673e" filled="false" stroked="true" strokeweight="1.599pt" strokecolor="#000000">
                <v:path arrowok="t"/>
              </v:shape>
            </v:group>
            <v:group style="position:absolute;left:8572;top:13708;width:10;height:30" coordorigin="8572,13708" coordsize="10,30">
              <v:shape style="position:absolute;left:8572;top:13708;width:10;height:30" coordorigin="8572,13708" coordsize="10,30" path="m8572,13723l8582,13723e" filled="false" stroked="true" strokeweight="1.599pt" strokecolor="#000000">
                <v:path arrowok="t"/>
              </v:shape>
            </v:group>
            <v:group style="position:absolute;left:8572;top:13758;width:10;height:30" coordorigin="8572,13758" coordsize="10,30">
              <v:shape style="position:absolute;left:8572;top:13758;width:10;height:30" coordorigin="8572,13758" coordsize="10,30" path="m8572,13773l8582,13773e" filled="false" stroked="true" strokeweight="1.599pt" strokecolor="#000000">
                <v:path arrowok="t"/>
              </v:shape>
            </v:group>
            <v:group style="position:absolute;left:8572;top:13808;width:10;height:30" coordorigin="8572,13808" coordsize="10,30">
              <v:shape style="position:absolute;left:8572;top:13808;width:10;height:30" coordorigin="8572,13808" coordsize="10,30" path="m8572,13823l8582,13823e" filled="false" stroked="true" strokeweight="1.599pt" strokecolor="#000000">
                <v:path arrowok="t"/>
              </v:shape>
            </v:group>
            <v:group style="position:absolute;left:8572;top:13858;width:10;height:15" coordorigin="8572,13858" coordsize="10,15">
              <v:shape style="position:absolute;left:8572;top:13858;width:10;height:15" coordorigin="8572,13858" coordsize="10,15" path="m8572,13866l8582,13866e" filled="false" stroked="true" strokeweight=".85pt" strokecolor="#000000">
                <v:path arrowok="t"/>
              </v:shape>
            </v:group>
            <v:group style="position:absolute;left:11203;top:12060;width:10;height:30" coordorigin="11203,12060" coordsize="10,30">
              <v:shape style="position:absolute;left:11203;top:12060;width:10;height:30" coordorigin="11203,12060" coordsize="10,30" path="m11203,12075l11213,12075e" filled="false" stroked="true" strokeweight="1.599pt" strokecolor="#000000">
                <v:path arrowok="t"/>
              </v:shape>
            </v:group>
            <v:group style="position:absolute;left:11203;top:12110;width:10;height:30" coordorigin="11203,12110" coordsize="10,30">
              <v:shape style="position:absolute;left:11203;top:12110;width:10;height:30" coordorigin="11203,12110" coordsize="10,30" path="m11203,12125l11213,12125e" filled="false" stroked="true" strokeweight="1.599pt" strokecolor="#000000">
                <v:path arrowok="t"/>
              </v:shape>
            </v:group>
            <v:group style="position:absolute;left:11203;top:12160;width:10;height:30" coordorigin="11203,12160" coordsize="10,30">
              <v:shape style="position:absolute;left:11203;top:12160;width:10;height:30" coordorigin="11203,12160" coordsize="10,30" path="m11203,12175l11213,12175e" filled="false" stroked="true" strokeweight="1.599pt" strokecolor="#000000">
                <v:path arrowok="t"/>
              </v:shape>
            </v:group>
            <v:group style="position:absolute;left:11203;top:12210;width:10;height:30" coordorigin="11203,12210" coordsize="10,30">
              <v:shape style="position:absolute;left:11203;top:12210;width:10;height:30" coordorigin="11203,12210" coordsize="10,30" path="m11203,12225l11213,12225e" filled="false" stroked="true" strokeweight="1.599pt" strokecolor="#000000">
                <v:path arrowok="t"/>
              </v:shape>
            </v:group>
            <v:group style="position:absolute;left:11203;top:12260;width:10;height:30" coordorigin="11203,12260" coordsize="10,30">
              <v:shape style="position:absolute;left:11203;top:12260;width:10;height:30" coordorigin="11203,12260" coordsize="10,30" path="m11203,12275l11213,12275e" filled="false" stroked="true" strokeweight="1.599pt" strokecolor="#000000">
                <v:path arrowok="t"/>
              </v:shape>
            </v:group>
            <v:group style="position:absolute;left:11203;top:12310;width:10;height:30" coordorigin="11203,12310" coordsize="10,30">
              <v:shape style="position:absolute;left:11203;top:12310;width:10;height:30" coordorigin="11203,12310" coordsize="10,30" path="m11203,12325l11213,12325e" filled="false" stroked="true" strokeweight="1.599pt" strokecolor="#000000">
                <v:path arrowok="t"/>
              </v:shape>
            </v:group>
            <v:group style="position:absolute;left:11203;top:12360;width:10;height:30" coordorigin="11203,12360" coordsize="10,30">
              <v:shape style="position:absolute;left:11203;top:12360;width:10;height:30" coordorigin="11203,12360" coordsize="10,30" path="m11203,12375l11213,12375e" filled="false" stroked="true" strokeweight="1.599pt" strokecolor="#000000">
                <v:path arrowok="t"/>
              </v:shape>
            </v:group>
            <v:group style="position:absolute;left:11203;top:12410;width:10;height:30" coordorigin="11203,12410" coordsize="10,30">
              <v:shape style="position:absolute;left:11203;top:12410;width:10;height:30" coordorigin="11203,12410" coordsize="10,30" path="m11203,12425l11213,12425e" filled="false" stroked="true" strokeweight="1.599pt" strokecolor="#000000">
                <v:path arrowok="t"/>
              </v:shape>
            </v:group>
            <v:group style="position:absolute;left:11203;top:12459;width:10;height:30" coordorigin="11203,12459" coordsize="10,30">
              <v:shape style="position:absolute;left:11203;top:12459;width:10;height:30" coordorigin="11203,12459" coordsize="10,30" path="m11203,12474l11213,12474e" filled="false" stroked="true" strokeweight="1.599pt" strokecolor="#000000">
                <v:path arrowok="t"/>
              </v:shape>
            </v:group>
            <v:group style="position:absolute;left:11203;top:12509;width:10;height:30" coordorigin="11203,12509" coordsize="10,30">
              <v:shape style="position:absolute;left:11203;top:12509;width:10;height:30" coordorigin="11203,12509" coordsize="10,30" path="m11203,12524l11213,12524e" filled="false" stroked="true" strokeweight="1.599pt" strokecolor="#000000">
                <v:path arrowok="t"/>
              </v:shape>
            </v:group>
            <v:group style="position:absolute;left:11203;top:12559;width:10;height:30" coordorigin="11203,12559" coordsize="10,30">
              <v:shape style="position:absolute;left:11203;top:12559;width:10;height:30" coordorigin="11203,12559" coordsize="10,30" path="m11203,12574l11213,12574e" filled="false" stroked="true" strokeweight="1.599pt" strokecolor="#000000">
                <v:path arrowok="t"/>
              </v:shape>
            </v:group>
            <v:group style="position:absolute;left:11203;top:12609;width:10;height:30" coordorigin="11203,12609" coordsize="10,30">
              <v:shape style="position:absolute;left:11203;top:12609;width:10;height:30" coordorigin="11203,12609" coordsize="10,30" path="m11203,12624l11213,12624e" filled="false" stroked="true" strokeweight="1.599pt" strokecolor="#000000">
                <v:path arrowok="t"/>
              </v:shape>
            </v:group>
            <v:group style="position:absolute;left:11203;top:12659;width:10;height:30" coordorigin="11203,12659" coordsize="10,30">
              <v:shape style="position:absolute;left:11203;top:12659;width:10;height:30" coordorigin="11203,12659" coordsize="10,30" path="m11203,12674l11213,12674e" filled="false" stroked="true" strokeweight="1.599pt" strokecolor="#000000">
                <v:path arrowok="t"/>
              </v:shape>
            </v:group>
            <v:group style="position:absolute;left:11203;top:12709;width:10;height:30" coordorigin="11203,12709" coordsize="10,30">
              <v:shape style="position:absolute;left:11203;top:12709;width:10;height:30" coordorigin="11203,12709" coordsize="10,30" path="m11203,12724l11213,12724e" filled="false" stroked="true" strokeweight="1.599pt" strokecolor="#000000">
                <v:path arrowok="t"/>
              </v:shape>
            </v:group>
            <v:group style="position:absolute;left:11203;top:12759;width:10;height:30" coordorigin="11203,12759" coordsize="10,30">
              <v:shape style="position:absolute;left:11203;top:12759;width:10;height:30" coordorigin="11203,12759" coordsize="10,30" path="m11203,12774l11213,12774e" filled="false" stroked="true" strokeweight="1.599pt" strokecolor="#000000">
                <v:path arrowok="t"/>
              </v:shape>
            </v:group>
            <v:group style="position:absolute;left:11203;top:12809;width:10;height:30" coordorigin="11203,12809" coordsize="10,30">
              <v:shape style="position:absolute;left:11203;top:12809;width:10;height:30" coordorigin="11203,12809" coordsize="10,30" path="m11203,12824l11213,12824e" filled="false" stroked="true" strokeweight="1.599pt" strokecolor="#000000">
                <v:path arrowok="t"/>
              </v:shape>
            </v:group>
            <v:group style="position:absolute;left:11203;top:12859;width:10;height:30" coordorigin="11203,12859" coordsize="10,30">
              <v:shape style="position:absolute;left:11203;top:12859;width:10;height:30" coordorigin="11203,12859" coordsize="10,30" path="m11203,12874l11213,12874e" filled="false" stroked="true" strokeweight="1.599pt" strokecolor="#000000">
                <v:path arrowok="t"/>
              </v:shape>
            </v:group>
            <v:group style="position:absolute;left:11203;top:12909;width:10;height:30" coordorigin="11203,12909" coordsize="10,30">
              <v:shape style="position:absolute;left:11203;top:12909;width:10;height:30" coordorigin="11203,12909" coordsize="10,30" path="m11203,12924l11213,12924e" filled="false" stroked="true" strokeweight="1.599pt" strokecolor="#000000">
                <v:path arrowok="t"/>
              </v:shape>
            </v:group>
            <v:group style="position:absolute;left:11203;top:12959;width:10;height:30" coordorigin="11203,12959" coordsize="10,30">
              <v:shape style="position:absolute;left:11203;top:12959;width:10;height:30" coordorigin="11203,12959" coordsize="10,30" path="m11203,12974l11213,12974e" filled="false" stroked="true" strokeweight="1.599pt" strokecolor="#000000">
                <v:path arrowok="t"/>
              </v:shape>
            </v:group>
            <v:group style="position:absolute;left:11203;top:13009;width:10;height:30" coordorigin="11203,13009" coordsize="10,30">
              <v:shape style="position:absolute;left:11203;top:13009;width:10;height:30" coordorigin="11203,13009" coordsize="10,30" path="m11203,13024l11213,13024e" filled="false" stroked="true" strokeweight="1.599pt" strokecolor="#000000">
                <v:path arrowok="t"/>
              </v:shape>
            </v:group>
            <v:group style="position:absolute;left:11203;top:13059;width:10;height:30" coordorigin="11203,13059" coordsize="10,30">
              <v:shape style="position:absolute;left:11203;top:13059;width:10;height:30" coordorigin="11203,13059" coordsize="10,30" path="m11203,13074l11213,13074e" filled="false" stroked="true" strokeweight="1.599pt" strokecolor="#000000">
                <v:path arrowok="t"/>
              </v:shape>
            </v:group>
            <v:group style="position:absolute;left:11203;top:13109;width:10;height:30" coordorigin="11203,13109" coordsize="10,30">
              <v:shape style="position:absolute;left:11203;top:13109;width:10;height:30" coordorigin="11203,13109" coordsize="10,30" path="m11203,13124l11213,13124e" filled="false" stroked="true" strokeweight="1.599pt" strokecolor="#000000">
                <v:path arrowok="t"/>
              </v:shape>
            </v:group>
            <v:group style="position:absolute;left:11203;top:13159;width:10;height:30" coordorigin="11203,13159" coordsize="10,30">
              <v:shape style="position:absolute;left:11203;top:13159;width:10;height:30" coordorigin="11203,13159" coordsize="10,30" path="m11203,13174l11213,13174e" filled="false" stroked="true" strokeweight="1.599pt" strokecolor="#000000">
                <v:path arrowok="t"/>
              </v:shape>
            </v:group>
            <v:group style="position:absolute;left:11203;top:13209;width:10;height:30" coordorigin="11203,13209" coordsize="10,30">
              <v:shape style="position:absolute;left:11203;top:13209;width:10;height:30" coordorigin="11203,13209" coordsize="10,30" path="m11203,13224l11213,13224e" filled="false" stroked="true" strokeweight="1.599pt" strokecolor="#000000">
                <v:path arrowok="t"/>
              </v:shape>
            </v:group>
            <v:group style="position:absolute;left:11203;top:13259;width:10;height:30" coordorigin="11203,13259" coordsize="10,30">
              <v:shape style="position:absolute;left:11203;top:13259;width:10;height:30" coordorigin="11203,13259" coordsize="10,30" path="m11203,13274l11213,13274e" filled="false" stroked="true" strokeweight="1.599pt" strokecolor="#000000">
                <v:path arrowok="t"/>
              </v:shape>
            </v:group>
            <v:group style="position:absolute;left:11203;top:13309;width:10;height:30" coordorigin="11203,13309" coordsize="10,30">
              <v:shape style="position:absolute;left:11203;top:13309;width:10;height:30" coordorigin="11203,13309" coordsize="10,30" path="m11203,13324l11213,13324e" filled="false" stroked="true" strokeweight="1.599pt" strokecolor="#000000">
                <v:path arrowok="t"/>
              </v:shape>
            </v:group>
            <v:group style="position:absolute;left:11203;top:13359;width:10;height:30" coordorigin="11203,13359" coordsize="10,30">
              <v:shape style="position:absolute;left:11203;top:13359;width:10;height:30" coordorigin="11203,13359" coordsize="10,30" path="m11203,13374l11213,13374e" filled="false" stroked="true" strokeweight="1.599pt" strokecolor="#000000">
                <v:path arrowok="t"/>
              </v:shape>
            </v:group>
            <v:group style="position:absolute;left:11203;top:13409;width:10;height:30" coordorigin="11203,13409" coordsize="10,30">
              <v:shape style="position:absolute;left:11203;top:13409;width:10;height:30" coordorigin="11203,13409" coordsize="10,30" path="m11203,13424l11213,13424e" filled="false" stroked="true" strokeweight="1.599pt" strokecolor="#000000">
                <v:path arrowok="t"/>
              </v:shape>
            </v:group>
            <v:group style="position:absolute;left:11203;top:13459;width:10;height:30" coordorigin="11203,13459" coordsize="10,30">
              <v:shape style="position:absolute;left:11203;top:13459;width:10;height:30" coordorigin="11203,13459" coordsize="10,30" path="m11203,13473l11213,13473e" filled="false" stroked="true" strokeweight="1.599pt" strokecolor="#000000">
                <v:path arrowok="t"/>
              </v:shape>
            </v:group>
            <v:group style="position:absolute;left:11203;top:13508;width:10;height:30" coordorigin="11203,13508" coordsize="10,30">
              <v:shape style="position:absolute;left:11203;top:13508;width:10;height:30" coordorigin="11203,13508" coordsize="10,30" path="m11203,13523l11213,13523e" filled="false" stroked="true" strokeweight="1.599pt" strokecolor="#000000">
                <v:path arrowok="t"/>
              </v:shape>
            </v:group>
            <v:group style="position:absolute;left:11203;top:13558;width:10;height:30" coordorigin="11203,13558" coordsize="10,30">
              <v:shape style="position:absolute;left:11203;top:13558;width:10;height:30" coordorigin="11203,13558" coordsize="10,30" path="m11203,13573l11213,13573e" filled="false" stroked="true" strokeweight="1.599pt" strokecolor="#000000">
                <v:path arrowok="t"/>
              </v:shape>
            </v:group>
            <v:group style="position:absolute;left:11203;top:13608;width:10;height:30" coordorigin="11203,13608" coordsize="10,30">
              <v:shape style="position:absolute;left:11203;top:13608;width:10;height:30" coordorigin="11203,13608" coordsize="10,30" path="m11203,13623l11213,13623e" filled="false" stroked="true" strokeweight="1.599pt" strokecolor="#000000">
                <v:path arrowok="t"/>
              </v:shape>
            </v:group>
            <v:group style="position:absolute;left:11203;top:13658;width:10;height:30" coordorigin="11203,13658" coordsize="10,30">
              <v:shape style="position:absolute;left:11203;top:13658;width:10;height:30" coordorigin="11203,13658" coordsize="10,30" path="m11203,13673l11213,13673e" filled="false" stroked="true" strokeweight="1.599pt" strokecolor="#000000">
                <v:path arrowok="t"/>
              </v:shape>
            </v:group>
            <v:group style="position:absolute;left:11203;top:13708;width:10;height:30" coordorigin="11203,13708" coordsize="10,30">
              <v:shape style="position:absolute;left:11203;top:13708;width:10;height:30" coordorigin="11203,13708" coordsize="10,30" path="m11203,13723l11213,13723e" filled="false" stroked="true" strokeweight="1.599pt" strokecolor="#000000">
                <v:path arrowok="t"/>
              </v:shape>
            </v:group>
            <v:group style="position:absolute;left:11203;top:13758;width:10;height:30" coordorigin="11203,13758" coordsize="10,30">
              <v:shape style="position:absolute;left:11203;top:13758;width:10;height:30" coordorigin="11203,13758" coordsize="10,30" path="m11203,13773l11213,13773e" filled="false" stroked="true" strokeweight="1.599pt" strokecolor="#000000">
                <v:path arrowok="t"/>
              </v:shape>
            </v:group>
            <v:group style="position:absolute;left:11203;top:13808;width:10;height:30" coordorigin="11203,13808" coordsize="10,30">
              <v:shape style="position:absolute;left:11203;top:13808;width:10;height:30" coordorigin="11203,13808" coordsize="10,30" path="m11203,13823l11213,13823e" filled="false" stroked="true" strokeweight="1.599pt" strokecolor="#000000">
                <v:path arrowok="t"/>
              </v:shape>
            </v:group>
            <v:group style="position:absolute;left:11203;top:13858;width:10;height:15" coordorigin="11203,13858" coordsize="10,15">
              <v:shape style="position:absolute;left:11203;top:13858;width:10;height:15" coordorigin="11203,13858" coordsize="10,15" path="m11203,13866l11213,13866e" filled="false" stroked="true" strokeweight=".85pt" strokecolor="#000000">
                <v:path arrowok="t"/>
              </v:shape>
            </v:group>
            <v:group style="position:absolute;left:3251;top:13868;width:30;height:10" coordorigin="3251,13868" coordsize="30,10">
              <v:shape style="position:absolute;left:3251;top:13868;width:30;height:10" coordorigin="3251,13868" coordsize="30,10" path="m3251,13873l3281,13873e" filled="false" stroked="true" strokeweight=".6pt" strokecolor="#000000">
                <v:path arrowok="t"/>
              </v:shape>
            </v:group>
            <v:group style="position:absolute;left:3202;top:13868;width:30;height:10" coordorigin="3202,13868" coordsize="30,10">
              <v:shape style="position:absolute;left:3202;top:13868;width:30;height:10" coordorigin="3202,13868" coordsize="30,10" path="m3202,13873l3231,13873e" filled="false" stroked="true" strokeweight=".6pt" strokecolor="#000000">
                <v:path arrowok="t"/>
              </v:shape>
            </v:group>
            <v:group style="position:absolute;left:3152;top:13868;width:30;height:10" coordorigin="3152,13868" coordsize="30,10">
              <v:shape style="position:absolute;left:3152;top:13868;width:30;height:10" coordorigin="3152,13868" coordsize="30,10" path="m3152,13873l3182,13873e" filled="false" stroked="true" strokeweight=".6pt" strokecolor="#000000">
                <v:path arrowok="t"/>
              </v:shape>
            </v:group>
            <v:group style="position:absolute;left:3102;top:13868;width:30;height:10" coordorigin="3102,13868" coordsize="30,10">
              <v:shape style="position:absolute;left:3102;top:13868;width:30;height:10" coordorigin="3102,13868" coordsize="30,10" path="m3102,13873l3132,13873e" filled="false" stroked="true" strokeweight=".6pt" strokecolor="#000000">
                <v:path arrowok="t"/>
              </v:shape>
            </v:group>
            <v:group style="position:absolute;left:3053;top:13868;width:30;height:10" coordorigin="3053,13868" coordsize="30,10">
              <v:shape style="position:absolute;left:3053;top:13868;width:30;height:10" coordorigin="3053,13868" coordsize="30,10" path="m3053,13873l3083,13873e" filled="false" stroked="true" strokeweight=".6pt" strokecolor="#000000">
                <v:path arrowok="t"/>
              </v:shape>
            </v:group>
            <v:group style="position:absolute;left:3003;top:13868;width:30;height:10" coordorigin="3003,13868" coordsize="30,10">
              <v:shape style="position:absolute;left:3003;top:13868;width:30;height:10" coordorigin="3003,13868" coordsize="30,10" path="m3003,13873l3033,13873e" filled="false" stroked="true" strokeweight=".6pt" strokecolor="#000000">
                <v:path arrowok="t"/>
              </v:shape>
            </v:group>
            <v:group style="position:absolute;left:2954;top:13868;width:30;height:10" coordorigin="2954,13868" coordsize="30,10">
              <v:shape style="position:absolute;left:2954;top:13868;width:30;height:10" coordorigin="2954,13868" coordsize="30,10" path="m2954,13873l2983,13873e" filled="false" stroked="true" strokeweight=".6pt" strokecolor="#000000">
                <v:path arrowok="t"/>
              </v:shape>
            </v:group>
            <v:group style="position:absolute;left:2904;top:13868;width:30;height:10" coordorigin="2904,13868" coordsize="30,10">
              <v:shape style="position:absolute;left:2904;top:13868;width:30;height:10" coordorigin="2904,13868" coordsize="30,10" path="m2904,13873l2934,13873e" filled="false" stroked="true" strokeweight=".6pt" strokecolor="#000000">
                <v:path arrowok="t"/>
              </v:shape>
            </v:group>
            <v:group style="position:absolute;left:2854;top:13868;width:30;height:10" coordorigin="2854,13868" coordsize="30,10">
              <v:shape style="position:absolute;left:2854;top:13868;width:30;height:10" coordorigin="2854,13868" coordsize="30,10" path="m2854,13873l2884,13873e" filled="false" stroked="true" strokeweight=".6pt" strokecolor="#000000">
                <v:path arrowok="t"/>
              </v:shape>
            </v:group>
            <v:group style="position:absolute;left:2805;top:13868;width:30;height:10" coordorigin="2805,13868" coordsize="30,10">
              <v:shape style="position:absolute;left:2805;top:13868;width:30;height:10" coordorigin="2805,13868" coordsize="30,10" path="m2805,13873l2834,13873e" filled="false" stroked="true" strokeweight=".6pt" strokecolor="#000000">
                <v:path arrowok="t"/>
              </v:shape>
            </v:group>
            <v:group style="position:absolute;left:2755;top:13868;width:30;height:10" coordorigin="2755,13868" coordsize="30,10">
              <v:shape style="position:absolute;left:2755;top:13868;width:30;height:10" coordorigin="2755,13868" coordsize="30,10" path="m2755,13873l2785,13873e" filled="false" stroked="true" strokeweight=".6pt" strokecolor="#000000">
                <v:path arrowok="t"/>
              </v:shape>
            </v:group>
            <v:group style="position:absolute;left:2705;top:13868;width:30;height:10" coordorigin="2705,13868" coordsize="30,10">
              <v:shape style="position:absolute;left:2705;top:13868;width:30;height:10" coordorigin="2705,13868" coordsize="30,10" path="m2705,13873l2735,13873e" filled="false" stroked="true" strokeweight=".6pt" strokecolor="#000000">
                <v:path arrowok="t"/>
              </v:shape>
            </v:group>
            <v:group style="position:absolute;left:2656;top:13868;width:30;height:10" coordorigin="2656,13868" coordsize="30,10">
              <v:shape style="position:absolute;left:2656;top:13868;width:30;height:10" coordorigin="2656,13868" coordsize="30,10" path="m2656,13873l2686,13873e" filled="false" stroked="true" strokeweight=".6pt" strokecolor="#000000">
                <v:path arrowok="t"/>
              </v:shape>
            </v:group>
            <v:group style="position:absolute;left:2606;top:13868;width:30;height:10" coordorigin="2606,13868" coordsize="30,10">
              <v:shape style="position:absolute;left:2606;top:13868;width:30;height:10" coordorigin="2606,13868" coordsize="30,10" path="m2606,13873l2636,13873e" filled="false" stroked="true" strokeweight=".6pt" strokecolor="#000000">
                <v:path arrowok="t"/>
              </v:shape>
            </v:group>
            <v:group style="position:absolute;left:2556;top:13868;width:30;height:10" coordorigin="2556,13868" coordsize="30,10">
              <v:shape style="position:absolute;left:2556;top:13868;width:30;height:10" coordorigin="2556,13868" coordsize="30,10" path="m2556,13873l2586,13873e" filled="false" stroked="true" strokeweight=".6pt" strokecolor="#000000">
                <v:path arrowok="t"/>
              </v:shape>
            </v:group>
            <v:group style="position:absolute;left:2507;top:13868;width:30;height:10" coordorigin="2507,13868" coordsize="30,10">
              <v:shape style="position:absolute;left:2507;top:13868;width:30;height:10" coordorigin="2507,13868" coordsize="30,10" path="m2507,13873l2537,13873e" filled="false" stroked="true" strokeweight=".6pt" strokecolor="#000000">
                <v:path arrowok="t"/>
              </v:shape>
            </v:group>
            <v:group style="position:absolute;left:2457;top:13868;width:30;height:10" coordorigin="2457,13868" coordsize="30,10">
              <v:shape style="position:absolute;left:2457;top:13868;width:30;height:10" coordorigin="2457,13868" coordsize="30,10" path="m2457,13873l2487,13873e" filled="false" stroked="true" strokeweight=".6pt" strokecolor="#000000">
                <v:path arrowok="t"/>
              </v:shape>
            </v:group>
            <v:group style="position:absolute;left:2408;top:13868;width:30;height:10" coordorigin="2408,13868" coordsize="30,10">
              <v:shape style="position:absolute;left:2408;top:13868;width:30;height:10" coordorigin="2408,13868" coordsize="30,10" path="m2408,13873l2437,13873e" filled="false" stroked="true" strokeweight=".6pt" strokecolor="#000000">
                <v:path arrowok="t"/>
              </v:shape>
            </v:group>
            <v:group style="position:absolute;left:2358;top:13868;width:30;height:10" coordorigin="2358,13868" coordsize="30,10">
              <v:shape style="position:absolute;left:2358;top:13868;width:30;height:10" coordorigin="2358,13868" coordsize="30,10" path="m2358,13873l2388,13873e" filled="false" stroked="true" strokeweight=".6pt" strokecolor="#000000">
                <v:path arrowok="t"/>
              </v:shape>
            </v:group>
            <v:group style="position:absolute;left:2308;top:13868;width:30;height:10" coordorigin="2308,13868" coordsize="30,10">
              <v:shape style="position:absolute;left:2308;top:13868;width:30;height:10" coordorigin="2308,13868" coordsize="30,10" path="m2308,13873l2338,13873e" filled="false" stroked="true" strokeweight=".6pt" strokecolor="#000000">
                <v:path arrowok="t"/>
              </v:shape>
            </v:group>
            <v:group style="position:absolute;left:2259;top:13868;width:30;height:10" coordorigin="2259,13868" coordsize="30,10">
              <v:shape style="position:absolute;left:2259;top:13868;width:30;height:10" coordorigin="2259,13868" coordsize="30,10" path="m2259,13873l2288,13873e" filled="false" stroked="true" strokeweight=".6pt" strokecolor="#000000">
                <v:path arrowok="t"/>
              </v:shape>
            </v:group>
            <v:group style="position:absolute;left:2209;top:13868;width:30;height:10" coordorigin="2209,13868" coordsize="30,10">
              <v:shape style="position:absolute;left:2209;top:13868;width:30;height:10" coordorigin="2209,13868" coordsize="30,10" path="m2209,13873l2239,13873e" filled="false" stroked="true" strokeweight=".6pt" strokecolor="#000000">
                <v:path arrowok="t"/>
              </v:shape>
            </v:group>
            <v:group style="position:absolute;left:2159;top:13868;width:30;height:10" coordorigin="2159,13868" coordsize="30,10">
              <v:shape style="position:absolute;left:2159;top:13868;width:30;height:10" coordorigin="2159,13868" coordsize="30,10" path="m2159,13873l2189,13873e" filled="false" stroked="true" strokeweight=".6pt" strokecolor="#000000">
                <v:path arrowok="t"/>
              </v:shape>
            </v:group>
            <v:group style="position:absolute;left:2110;top:13868;width:30;height:10" coordorigin="2110,13868" coordsize="30,10">
              <v:shape style="position:absolute;left:2110;top:13868;width:30;height:10" coordorigin="2110,13868" coordsize="30,10" path="m2110,13873l2140,13873e" filled="false" stroked="true" strokeweight=".6pt" strokecolor="#000000">
                <v:path arrowok="t"/>
              </v:shape>
            </v:group>
            <v:group style="position:absolute;left:2060;top:13868;width:30;height:10" coordorigin="2060,13868" coordsize="30,10">
              <v:shape style="position:absolute;left:2060;top:13868;width:30;height:10" coordorigin="2060,13868" coordsize="30,10" path="m2060,13873l2090,13873e" filled="false" stroked="true" strokeweight=".6pt" strokecolor="#000000">
                <v:path arrowok="t"/>
              </v:shape>
            </v:group>
            <v:group style="position:absolute;left:2011;top:13868;width:30;height:10" coordorigin="2011,13868" coordsize="30,10">
              <v:shape style="position:absolute;left:2011;top:13868;width:30;height:10" coordorigin="2011,13868" coordsize="30,10" path="m2011,13873l2040,13873e" filled="false" stroked="true" strokeweight=".6pt" strokecolor="#000000">
                <v:path arrowok="t"/>
              </v:shape>
            </v:group>
            <v:group style="position:absolute;left:1961;top:13868;width:30;height:10" coordorigin="1961,13868" coordsize="30,10">
              <v:shape style="position:absolute;left:1961;top:13868;width:30;height:10" coordorigin="1961,13868" coordsize="30,10" path="m1961,13873l1991,13873e" filled="false" stroked="true" strokeweight=".6pt" strokecolor="#000000">
                <v:path arrowok="t"/>
              </v:shape>
            </v:group>
            <v:group style="position:absolute;left:1911;top:13868;width:30;height:10" coordorigin="1911,13868" coordsize="30,10">
              <v:shape style="position:absolute;left:1911;top:13868;width:30;height:10" coordorigin="1911,13868" coordsize="30,10" path="m1911,13873l1941,13873e" filled="false" stroked="true" strokeweight=".6pt" strokecolor="#000000">
                <v:path arrowok="t"/>
              </v:shape>
            </v:group>
            <v:group style="position:absolute;left:1862;top:13868;width:30;height:10" coordorigin="1862,13868" coordsize="30,10">
              <v:shape style="position:absolute;left:1862;top:13868;width:30;height:10" coordorigin="1862,13868" coordsize="30,10" path="m1862,13873l1891,13873e" filled="false" stroked="true" strokeweight=".6pt" strokecolor="#000000">
                <v:path arrowok="t"/>
              </v:shape>
            </v:group>
            <v:group style="position:absolute;left:1812;top:13868;width:30;height:10" coordorigin="1812,13868" coordsize="30,10">
              <v:shape style="position:absolute;left:1812;top:13868;width:30;height:10" coordorigin="1812,13868" coordsize="30,10" path="m1812,13873l1842,13873e" filled="false" stroked="true" strokeweight=".6pt" strokecolor="#000000">
                <v:path arrowok="t"/>
              </v:shape>
            </v:group>
            <v:group style="position:absolute;left:1762;top:13868;width:30;height:10" coordorigin="1762,13868" coordsize="30,10">
              <v:shape style="position:absolute;left:1762;top:13868;width:30;height:10" coordorigin="1762,13868" coordsize="30,10" path="m1762,13873l1792,13873e" filled="false" stroked="true" strokeweight=".6pt" strokecolor="#000000">
                <v:path arrowok="t"/>
              </v:shape>
            </v:group>
            <v:group style="position:absolute;left:1713;top:13868;width:30;height:10" coordorigin="1713,13868" coordsize="30,10">
              <v:shape style="position:absolute;left:1713;top:13868;width:30;height:10" coordorigin="1713,13868" coordsize="30,10" path="m1713,13873l1743,13873e" filled="false" stroked="true" strokeweight=".6pt" strokecolor="#000000">
                <v:path arrowok="t"/>
              </v:shape>
            </v:group>
            <v:group style="position:absolute;left:1663;top:13868;width:30;height:10" coordorigin="1663,13868" coordsize="30,10">
              <v:shape style="position:absolute;left:1663;top:13868;width:30;height:10" coordorigin="1663,13868" coordsize="30,10" path="m1663,13873l1693,13873e" filled="false" stroked="true" strokeweight=".6pt" strokecolor="#000000">
                <v:path arrowok="t"/>
              </v:shape>
            </v:group>
            <v:group style="position:absolute;left:1613;top:13868;width:30;height:10" coordorigin="1613,13868" coordsize="30,10">
              <v:shape style="position:absolute;left:1613;top:13868;width:30;height:10" coordorigin="1613,13868" coordsize="30,10" path="m1613,13873l1643,13873e" filled="false" stroked="true" strokeweight=".6pt" strokecolor="#000000">
                <v:path arrowok="t"/>
              </v:shape>
            </v:group>
            <v:group style="position:absolute;left:1564;top:13868;width:30;height:10" coordorigin="1564,13868" coordsize="30,10">
              <v:shape style="position:absolute;left:1564;top:13868;width:30;height:10" coordorigin="1564,13868" coordsize="30,10" path="m1564,13873l1594,13873e" filled="false" stroked="true" strokeweight=".6pt" strokecolor="#000000">
                <v:path arrowok="t"/>
              </v:shape>
            </v:group>
            <v:group style="position:absolute;left:1514;top:13868;width:30;height:10" coordorigin="1514,13868" coordsize="30,10">
              <v:shape style="position:absolute;left:1514;top:13868;width:30;height:10" coordorigin="1514,13868" coordsize="30,10" path="m1514,13873l1544,13873e" filled="false" stroked="true" strokeweight=".6pt" strokecolor="#000000">
                <v:path arrowok="t"/>
              </v:shape>
            </v:group>
            <v:group style="position:absolute;left:1465;top:13868;width:30;height:10" coordorigin="1465,13868" coordsize="30,10">
              <v:shape style="position:absolute;left:1465;top:13868;width:30;height:10" coordorigin="1465,13868" coordsize="30,10" path="m1465,13873l1494,13873e" filled="false" stroked="true" strokeweight=".6pt" strokecolor="#000000">
                <v:path arrowok="t"/>
              </v:shape>
            </v:group>
            <v:group style="position:absolute;left:1415;top:13868;width:30;height:10" coordorigin="1415,13868" coordsize="30,10">
              <v:shape style="position:absolute;left:1415;top:13868;width:30;height:10" coordorigin="1415,13868" coordsize="30,10" path="m1415,13873l1445,13873e" filled="false" stroked="true" strokeweight=".6pt" strokecolor="#000000">
                <v:path arrowok="t"/>
              </v:shape>
            </v:group>
            <v:group style="position:absolute;left:1365;top:13868;width:30;height:10" coordorigin="1365,13868" coordsize="30,10">
              <v:shape style="position:absolute;left:1365;top:13868;width:30;height:10" coordorigin="1365,13868" coordsize="30,10" path="m1365,13873l1395,13873e" filled="false" stroked="true" strokeweight=".6pt" strokecolor="#000000">
                <v:path arrowok="t"/>
              </v:shape>
            </v:group>
            <v:group style="position:absolute;left:1316;top:13868;width:30;height:10" coordorigin="1316,13868" coordsize="30,10">
              <v:shape style="position:absolute;left:1316;top:13868;width:30;height:10" coordorigin="1316,13868" coordsize="30,10" path="m1316,13873l1345,13873e" filled="false" stroked="true" strokeweight=".6pt" strokecolor="#000000">
                <v:path arrowok="t"/>
              </v:shape>
            </v:group>
            <v:group style="position:absolute;left:1266;top:13868;width:30;height:10" coordorigin="1266,13868" coordsize="30,10">
              <v:shape style="position:absolute;left:1266;top:13868;width:30;height:10" coordorigin="1266,13868" coordsize="30,10" path="m1266,13873l1296,13873e" filled="false" stroked="true" strokeweight=".6pt" strokecolor="#000000">
                <v:path arrowok="t"/>
              </v:shape>
            </v:group>
            <v:group style="position:absolute;left:1216;top:13868;width:30;height:10" coordorigin="1216,13868" coordsize="30,10">
              <v:shape style="position:absolute;left:1216;top:13868;width:30;height:10" coordorigin="1216,13868" coordsize="30,10" path="m1216,13873l1246,13873e" filled="false" stroked="true" strokeweight=".6pt" strokecolor="#000000">
                <v:path arrowok="t"/>
              </v:shape>
            </v:group>
            <v:group style="position:absolute;left:1167;top:13868;width:30;height:10" coordorigin="1167,13868" coordsize="30,10">
              <v:shape style="position:absolute;left:1167;top:13868;width:30;height:10" coordorigin="1167,13868" coordsize="30,10" path="m1167,13873l1197,13873e" filled="false" stroked="true" strokeweight=".6pt" strokecolor="#000000">
                <v:path arrowok="t"/>
              </v:shape>
            </v:group>
            <v:group style="position:absolute;left:1117;top:13868;width:30;height:10" coordorigin="1117,13868" coordsize="30,10">
              <v:shape style="position:absolute;left:1117;top:13868;width:30;height:10" coordorigin="1117,13868" coordsize="30,10" path="m1117,13873l1147,13873e" filled="false" stroked="true" strokeweight=".6pt" strokecolor="#000000">
                <v:path arrowok="t"/>
              </v:shape>
            </v:group>
            <v:group style="position:absolute;left:1067;top:13868;width:30;height:10" coordorigin="1067,13868" coordsize="30,10">
              <v:shape style="position:absolute;left:1067;top:13868;width:30;height:10" coordorigin="1067,13868" coordsize="30,10" path="m1067,13873l1097,13873e" filled="false" stroked="true" strokeweight=".6pt" strokecolor="#000000">
                <v:path arrowok="t"/>
              </v:shape>
            </v:group>
            <v:group style="position:absolute;left:1018;top:13868;width:30;height:10" coordorigin="1018,13868" coordsize="30,10">
              <v:shape style="position:absolute;left:1018;top:13868;width:30;height:10" coordorigin="1018,13868" coordsize="30,10" path="m1018,13873l1048,13873e" filled="false" stroked="true" strokeweight=".6pt" strokecolor="#000000">
                <v:path arrowok="t"/>
              </v:shape>
            </v:group>
            <v:group style="position:absolute;left:968;top:13868;width:30;height:10" coordorigin="968,13868" coordsize="30,10">
              <v:shape style="position:absolute;left:968;top:13868;width:30;height:10" coordorigin="968,13868" coordsize="30,10" path="m968,13873l998,13873e" filled="false" stroked="true" strokeweight=".6pt" strokecolor="#000000">
                <v:path arrowok="t"/>
              </v:shape>
            </v:group>
            <v:group style="position:absolute;left:919;top:13868;width:30;height:10" coordorigin="919,13868" coordsize="30,10">
              <v:shape style="position:absolute;left:919;top:13868;width:30;height:10" coordorigin="919,13868" coordsize="30,10" path="m919,13873l948,13873e" filled="false" stroked="true" strokeweight=".6pt" strokecolor="#000000">
                <v:path arrowok="t"/>
              </v:shape>
            </v:group>
            <v:group style="position:absolute;left:869;top:13868;width:30;height:10" coordorigin="869,13868" coordsize="30,10">
              <v:shape style="position:absolute;left:869;top:13868;width:30;height:10" coordorigin="869,13868" coordsize="30,10" path="m869,13873l899,13873e" filled="false" stroked="true" strokeweight=".6pt" strokecolor="#000000">
                <v:path arrowok="t"/>
              </v:shape>
            </v:group>
            <v:group style="position:absolute;left:819;top:13868;width:30;height:10" coordorigin="819,13868" coordsize="30,10">
              <v:shape style="position:absolute;left:819;top:13868;width:30;height:10" coordorigin="819,13868" coordsize="30,10" path="m819,13873l849,13873e" filled="false" stroked="true" strokeweight=".6pt" strokecolor="#000000">
                <v:path arrowok="t"/>
              </v:shape>
            </v:group>
            <v:group style="position:absolute;left:770;top:13868;width:30;height:10" coordorigin="770,13868" coordsize="30,10">
              <v:shape style="position:absolute;left:770;top:13868;width:30;height:10" coordorigin="770,13868" coordsize="30,10" path="m770,13873l799,13873e" filled="false" stroked="true" strokeweight=".6pt" strokecolor="#000000">
                <v:path arrowok="t"/>
              </v:shape>
            </v:group>
            <v:group style="position:absolute;left:720;top:13868;width:30;height:10" coordorigin="720,13868" coordsize="30,10">
              <v:shape style="position:absolute;left:720;top:13868;width:30;height:10" coordorigin="720,13868" coordsize="30,10" path="m720,13873l750,13873e" filled="false" stroked="true" strokeweight=".6pt" strokecolor="#000000">
                <v:path arrowok="t"/>
              </v:shape>
            </v:group>
            <v:group style="position:absolute;left:3301;top:13868;width:15;height:10" coordorigin="3301,13868" coordsize="15,10">
              <v:shape style="position:absolute;left:3301;top:13868;width:15;height:10" coordorigin="3301,13868" coordsize="15,10" path="m3301,13873l3316,13873e" filled="false" stroked="true" strokeweight=".6pt" strokecolor="#000000">
                <v:path arrowok="t"/>
              </v:shape>
            </v:group>
            <v:group style="position:absolute;left:685;top:13868;width:15;height:10" coordorigin="685,13868" coordsize="15,10">
              <v:shape style="position:absolute;left:685;top:13868;width:15;height:10" coordorigin="685,13868" coordsize="15,10" path="m685,13873l700,13873e" filled="false" stroked="true" strokeweight=".6pt" strokecolor="#000000">
                <v:path arrowok="t"/>
              </v:shape>
            </v:group>
            <v:group style="position:absolute;left:5882;top:13868;width:30;height:10" coordorigin="5882,13868" coordsize="30,10">
              <v:shape style="position:absolute;left:5882;top:13868;width:30;height:10" coordorigin="5882,13868" coordsize="30,10" path="m5882,13873l5912,13873e" filled="false" stroked="true" strokeweight=".6pt" strokecolor="#000000">
                <v:path arrowok="t"/>
              </v:shape>
            </v:group>
            <v:group style="position:absolute;left:5832;top:13868;width:30;height:10" coordorigin="5832,13868" coordsize="30,10">
              <v:shape style="position:absolute;left:5832;top:13868;width:30;height:10" coordorigin="5832,13868" coordsize="30,10" path="m5832,13873l5862,13873e" filled="false" stroked="true" strokeweight=".6pt" strokecolor="#000000">
                <v:path arrowok="t"/>
              </v:shape>
            </v:group>
            <v:group style="position:absolute;left:5783;top:13868;width:30;height:10" coordorigin="5783,13868" coordsize="30,10">
              <v:shape style="position:absolute;left:5783;top:13868;width:30;height:10" coordorigin="5783,13868" coordsize="30,10" path="m5783,13873l5812,13873e" filled="false" stroked="true" strokeweight=".6pt" strokecolor="#000000">
                <v:path arrowok="t"/>
              </v:shape>
            </v:group>
            <v:group style="position:absolute;left:5733;top:13868;width:30;height:10" coordorigin="5733,13868" coordsize="30,10">
              <v:shape style="position:absolute;left:5733;top:13868;width:30;height:10" coordorigin="5733,13868" coordsize="30,10" path="m5733,13873l5763,13873e" filled="false" stroked="true" strokeweight=".6pt" strokecolor="#000000">
                <v:path arrowok="t"/>
              </v:shape>
            </v:group>
            <v:group style="position:absolute;left:5683;top:13868;width:30;height:10" coordorigin="5683,13868" coordsize="30,10">
              <v:shape style="position:absolute;left:5683;top:13868;width:30;height:10" coordorigin="5683,13868" coordsize="30,10" path="m5683,13873l5713,13873e" filled="false" stroked="true" strokeweight=".6pt" strokecolor="#000000">
                <v:path arrowok="t"/>
              </v:shape>
            </v:group>
            <v:group style="position:absolute;left:5634;top:13868;width:30;height:10" coordorigin="5634,13868" coordsize="30,10">
              <v:shape style="position:absolute;left:5634;top:13868;width:30;height:10" coordorigin="5634,13868" coordsize="30,10" path="m5634,13873l5664,13873e" filled="false" stroked="true" strokeweight=".6pt" strokecolor="#000000">
                <v:path arrowok="t"/>
              </v:shape>
            </v:group>
            <v:group style="position:absolute;left:5584;top:13868;width:30;height:10" coordorigin="5584,13868" coordsize="30,10">
              <v:shape style="position:absolute;left:5584;top:13868;width:30;height:10" coordorigin="5584,13868" coordsize="30,10" path="m5584,13873l5614,13873e" filled="false" stroked="true" strokeweight=".6pt" strokecolor="#000000">
                <v:path arrowok="t"/>
              </v:shape>
            </v:group>
            <v:group style="position:absolute;left:5534;top:13868;width:30;height:10" coordorigin="5534,13868" coordsize="30,10">
              <v:shape style="position:absolute;left:5534;top:13868;width:30;height:10" coordorigin="5534,13868" coordsize="30,10" path="m5534,13873l5564,13873e" filled="false" stroked="true" strokeweight=".6pt" strokecolor="#000000">
                <v:path arrowok="t"/>
              </v:shape>
            </v:group>
            <v:group style="position:absolute;left:5485;top:13868;width:30;height:10" coordorigin="5485,13868" coordsize="30,10">
              <v:shape style="position:absolute;left:5485;top:13868;width:30;height:10" coordorigin="5485,13868" coordsize="30,10" path="m5485,13873l5515,13873e" filled="false" stroked="true" strokeweight=".6pt" strokecolor="#000000">
                <v:path arrowok="t"/>
              </v:shape>
            </v:group>
            <v:group style="position:absolute;left:5435;top:13868;width:30;height:10" coordorigin="5435,13868" coordsize="30,10">
              <v:shape style="position:absolute;left:5435;top:13868;width:30;height:10" coordorigin="5435,13868" coordsize="30,10" path="m5435,13873l5465,13873e" filled="false" stroked="true" strokeweight=".6pt" strokecolor="#000000">
                <v:path arrowok="t"/>
              </v:shape>
            </v:group>
            <v:group style="position:absolute;left:5386;top:13868;width:30;height:10" coordorigin="5386,13868" coordsize="30,10">
              <v:shape style="position:absolute;left:5386;top:13868;width:30;height:10" coordorigin="5386,13868" coordsize="30,10" path="m5386,13873l5415,13873e" filled="false" stroked="true" strokeweight=".6pt" strokecolor="#000000">
                <v:path arrowok="t"/>
              </v:shape>
            </v:group>
            <v:group style="position:absolute;left:5336;top:13868;width:30;height:10" coordorigin="5336,13868" coordsize="30,10">
              <v:shape style="position:absolute;left:5336;top:13868;width:30;height:10" coordorigin="5336,13868" coordsize="30,10" path="m5336,13873l5366,13873e" filled="false" stroked="true" strokeweight=".6pt" strokecolor="#000000">
                <v:path arrowok="t"/>
              </v:shape>
            </v:group>
            <v:group style="position:absolute;left:5286;top:13868;width:30;height:10" coordorigin="5286,13868" coordsize="30,10">
              <v:shape style="position:absolute;left:5286;top:13868;width:30;height:10" coordorigin="5286,13868" coordsize="30,10" path="m5286,13873l5316,13873e" filled="false" stroked="true" strokeweight=".6pt" strokecolor="#000000">
                <v:path arrowok="t"/>
              </v:shape>
            </v:group>
            <v:group style="position:absolute;left:5237;top:13868;width:30;height:10" coordorigin="5237,13868" coordsize="30,10">
              <v:shape style="position:absolute;left:5237;top:13868;width:30;height:10" coordorigin="5237,13868" coordsize="30,10" path="m5237,13873l5266,13873e" filled="false" stroked="true" strokeweight=".6pt" strokecolor="#000000">
                <v:path arrowok="t"/>
              </v:shape>
            </v:group>
            <v:group style="position:absolute;left:5187;top:13868;width:30;height:10" coordorigin="5187,13868" coordsize="30,10">
              <v:shape style="position:absolute;left:5187;top:13868;width:30;height:10" coordorigin="5187,13868" coordsize="30,10" path="m5187,13873l5217,13873e" filled="false" stroked="true" strokeweight=".6pt" strokecolor="#000000">
                <v:path arrowok="t"/>
              </v:shape>
            </v:group>
            <v:group style="position:absolute;left:5137;top:13868;width:30;height:10" coordorigin="5137,13868" coordsize="30,10">
              <v:shape style="position:absolute;left:5137;top:13868;width:30;height:10" coordorigin="5137,13868" coordsize="30,10" path="m5137,13873l5167,13873e" filled="false" stroked="true" strokeweight=".6pt" strokecolor="#000000">
                <v:path arrowok="t"/>
              </v:shape>
            </v:group>
            <v:group style="position:absolute;left:5088;top:13868;width:30;height:10" coordorigin="5088,13868" coordsize="30,10">
              <v:shape style="position:absolute;left:5088;top:13868;width:30;height:10" coordorigin="5088,13868" coordsize="30,10" path="m5088,13873l5118,13873e" filled="false" stroked="true" strokeweight=".6pt" strokecolor="#000000">
                <v:path arrowok="t"/>
              </v:shape>
            </v:group>
            <v:group style="position:absolute;left:5038;top:13868;width:30;height:10" coordorigin="5038,13868" coordsize="30,10">
              <v:shape style="position:absolute;left:5038;top:13868;width:30;height:10" coordorigin="5038,13868" coordsize="30,10" path="m5038,13873l5068,13873e" filled="false" stroked="true" strokeweight=".6pt" strokecolor="#000000">
                <v:path arrowok="t"/>
              </v:shape>
            </v:group>
            <v:group style="position:absolute;left:4988;top:13868;width:30;height:10" coordorigin="4988,13868" coordsize="30,10">
              <v:shape style="position:absolute;left:4988;top:13868;width:30;height:10" coordorigin="4988,13868" coordsize="30,10" path="m4988,13873l5018,13873e" filled="false" stroked="true" strokeweight=".6pt" strokecolor="#000000">
                <v:path arrowok="t"/>
              </v:shape>
            </v:group>
            <v:group style="position:absolute;left:4939;top:13868;width:30;height:10" coordorigin="4939,13868" coordsize="30,10">
              <v:shape style="position:absolute;left:4939;top:13868;width:30;height:10" coordorigin="4939,13868" coordsize="30,10" path="m4939,13873l4969,13873e" filled="false" stroked="true" strokeweight=".6pt" strokecolor="#000000">
                <v:path arrowok="t"/>
              </v:shape>
            </v:group>
            <v:group style="position:absolute;left:4889;top:13868;width:30;height:10" coordorigin="4889,13868" coordsize="30,10">
              <v:shape style="position:absolute;left:4889;top:13868;width:30;height:10" coordorigin="4889,13868" coordsize="30,10" path="m4889,13873l4919,13873e" filled="false" stroked="true" strokeweight=".6pt" strokecolor="#000000">
                <v:path arrowok="t"/>
              </v:shape>
            </v:group>
            <v:group style="position:absolute;left:4840;top:13868;width:30;height:10" coordorigin="4840,13868" coordsize="30,10">
              <v:shape style="position:absolute;left:4840;top:13868;width:30;height:10" coordorigin="4840,13868" coordsize="30,10" path="m4840,13873l4869,13873e" filled="false" stroked="true" strokeweight=".6pt" strokecolor="#000000">
                <v:path arrowok="t"/>
              </v:shape>
            </v:group>
            <v:group style="position:absolute;left:4790;top:13868;width:30;height:10" coordorigin="4790,13868" coordsize="30,10">
              <v:shape style="position:absolute;left:4790;top:13868;width:30;height:10" coordorigin="4790,13868" coordsize="30,10" path="m4790,13873l4820,13873e" filled="false" stroked="true" strokeweight=".6pt" strokecolor="#000000">
                <v:path arrowok="t"/>
              </v:shape>
            </v:group>
            <v:group style="position:absolute;left:4740;top:13868;width:30;height:10" coordorigin="4740,13868" coordsize="30,10">
              <v:shape style="position:absolute;left:4740;top:13868;width:30;height:10" coordorigin="4740,13868" coordsize="30,10" path="m4740,13873l4770,13873e" filled="false" stroked="true" strokeweight=".6pt" strokecolor="#000000">
                <v:path arrowok="t"/>
              </v:shape>
            </v:group>
            <v:group style="position:absolute;left:4691;top:13868;width:30;height:10" coordorigin="4691,13868" coordsize="30,10">
              <v:shape style="position:absolute;left:4691;top:13868;width:30;height:10" coordorigin="4691,13868" coordsize="30,10" path="m4691,13873l4720,13873e" filled="false" stroked="true" strokeweight=".6pt" strokecolor="#000000">
                <v:path arrowok="t"/>
              </v:shape>
            </v:group>
            <v:group style="position:absolute;left:4641;top:13868;width:30;height:10" coordorigin="4641,13868" coordsize="30,10">
              <v:shape style="position:absolute;left:4641;top:13868;width:30;height:10" coordorigin="4641,13868" coordsize="30,10" path="m4641,13873l4671,13873e" filled="false" stroked="true" strokeweight=".6pt" strokecolor="#000000">
                <v:path arrowok="t"/>
              </v:shape>
            </v:group>
            <v:group style="position:absolute;left:4591;top:13868;width:30;height:10" coordorigin="4591,13868" coordsize="30,10">
              <v:shape style="position:absolute;left:4591;top:13868;width:30;height:10" coordorigin="4591,13868" coordsize="30,10" path="m4591,13873l4621,13873e" filled="false" stroked="true" strokeweight=".6pt" strokecolor="#000000">
                <v:path arrowok="t"/>
              </v:shape>
            </v:group>
            <v:group style="position:absolute;left:4542;top:13868;width:30;height:10" coordorigin="4542,13868" coordsize="30,10">
              <v:shape style="position:absolute;left:4542;top:13868;width:30;height:10" coordorigin="4542,13868" coordsize="30,10" path="m4542,13873l4572,13873e" filled="false" stroked="true" strokeweight=".6pt" strokecolor="#000000">
                <v:path arrowok="t"/>
              </v:shape>
            </v:group>
            <v:group style="position:absolute;left:4492;top:13868;width:30;height:10" coordorigin="4492,13868" coordsize="30,10">
              <v:shape style="position:absolute;left:4492;top:13868;width:30;height:10" coordorigin="4492,13868" coordsize="30,10" path="m4492,13873l4522,13873e" filled="false" stroked="true" strokeweight=".6pt" strokecolor="#000000">
                <v:path arrowok="t"/>
              </v:shape>
            </v:group>
            <v:group style="position:absolute;left:4443;top:13868;width:30;height:10" coordorigin="4443,13868" coordsize="30,10">
              <v:shape style="position:absolute;left:4443;top:13868;width:30;height:10" coordorigin="4443,13868" coordsize="30,10" path="m4443,13873l4472,13873e" filled="false" stroked="true" strokeweight=".6pt" strokecolor="#000000">
                <v:path arrowok="t"/>
              </v:shape>
            </v:group>
            <v:group style="position:absolute;left:4393;top:13868;width:30;height:10" coordorigin="4393,13868" coordsize="30,10">
              <v:shape style="position:absolute;left:4393;top:13868;width:30;height:10" coordorigin="4393,13868" coordsize="30,10" path="m4393,13873l4423,13873e" filled="false" stroked="true" strokeweight=".6pt" strokecolor="#000000">
                <v:path arrowok="t"/>
              </v:shape>
            </v:group>
            <v:group style="position:absolute;left:4343;top:13868;width:30;height:10" coordorigin="4343,13868" coordsize="30,10">
              <v:shape style="position:absolute;left:4343;top:13868;width:30;height:10" coordorigin="4343,13868" coordsize="30,10" path="m4343,13873l4373,13873e" filled="false" stroked="true" strokeweight=".6pt" strokecolor="#000000">
                <v:path arrowok="t"/>
              </v:shape>
            </v:group>
            <v:group style="position:absolute;left:4294;top:13868;width:30;height:10" coordorigin="4294,13868" coordsize="30,10">
              <v:shape style="position:absolute;left:4294;top:13868;width:30;height:10" coordorigin="4294,13868" coordsize="30,10" path="m4294,13873l4323,13873e" filled="false" stroked="true" strokeweight=".6pt" strokecolor="#000000">
                <v:path arrowok="t"/>
              </v:shape>
            </v:group>
            <v:group style="position:absolute;left:4244;top:13868;width:30;height:10" coordorigin="4244,13868" coordsize="30,10">
              <v:shape style="position:absolute;left:4244;top:13868;width:30;height:10" coordorigin="4244,13868" coordsize="30,10" path="m4244,13873l4274,13873e" filled="false" stroked="true" strokeweight=".6pt" strokecolor="#000000">
                <v:path arrowok="t"/>
              </v:shape>
            </v:group>
            <v:group style="position:absolute;left:4194;top:13868;width:30;height:10" coordorigin="4194,13868" coordsize="30,10">
              <v:shape style="position:absolute;left:4194;top:13868;width:30;height:10" coordorigin="4194,13868" coordsize="30,10" path="m4194,13873l4224,13873e" filled="false" stroked="true" strokeweight=".6pt" strokecolor="#000000">
                <v:path arrowok="t"/>
              </v:shape>
            </v:group>
            <v:group style="position:absolute;left:4145;top:13868;width:30;height:10" coordorigin="4145,13868" coordsize="30,10">
              <v:shape style="position:absolute;left:4145;top:13868;width:30;height:10" coordorigin="4145,13868" coordsize="30,10" path="m4145,13873l4175,13873e" filled="false" stroked="true" strokeweight=".6pt" strokecolor="#000000">
                <v:path arrowok="t"/>
              </v:shape>
            </v:group>
            <v:group style="position:absolute;left:4095;top:13868;width:30;height:10" coordorigin="4095,13868" coordsize="30,10">
              <v:shape style="position:absolute;left:4095;top:13868;width:30;height:10" coordorigin="4095,13868" coordsize="30,10" path="m4095,13873l4125,13873e" filled="false" stroked="true" strokeweight=".6pt" strokecolor="#000000">
                <v:path arrowok="t"/>
              </v:shape>
            </v:group>
            <v:group style="position:absolute;left:4045;top:13868;width:30;height:10" coordorigin="4045,13868" coordsize="30,10">
              <v:shape style="position:absolute;left:4045;top:13868;width:30;height:10" coordorigin="4045,13868" coordsize="30,10" path="m4045,13873l4075,13873e" filled="false" stroked="true" strokeweight=".6pt" strokecolor="#000000">
                <v:path arrowok="t"/>
              </v:shape>
            </v:group>
            <v:group style="position:absolute;left:3996;top:13868;width:30;height:10" coordorigin="3996,13868" coordsize="30,10">
              <v:shape style="position:absolute;left:3996;top:13868;width:30;height:10" coordorigin="3996,13868" coordsize="30,10" path="m3996,13873l4026,13873e" filled="false" stroked="true" strokeweight=".6pt" strokecolor="#000000">
                <v:path arrowok="t"/>
              </v:shape>
            </v:group>
            <v:group style="position:absolute;left:3946;top:13868;width:30;height:10" coordorigin="3946,13868" coordsize="30,10">
              <v:shape style="position:absolute;left:3946;top:13868;width:30;height:10" coordorigin="3946,13868" coordsize="30,10" path="m3946,13873l3976,13873e" filled="false" stroked="true" strokeweight=".6pt" strokecolor="#000000">
                <v:path arrowok="t"/>
              </v:shape>
            </v:group>
            <v:group style="position:absolute;left:3897;top:13868;width:30;height:10" coordorigin="3897,13868" coordsize="30,10">
              <v:shape style="position:absolute;left:3897;top:13868;width:30;height:10" coordorigin="3897,13868" coordsize="30,10" path="m3897,13873l3926,13873e" filled="false" stroked="true" strokeweight=".6pt" strokecolor="#000000">
                <v:path arrowok="t"/>
              </v:shape>
            </v:group>
            <v:group style="position:absolute;left:3847;top:13868;width:30;height:10" coordorigin="3847,13868" coordsize="30,10">
              <v:shape style="position:absolute;left:3847;top:13868;width:30;height:10" coordorigin="3847,13868" coordsize="30,10" path="m3847,13873l3877,13873e" filled="false" stroked="true" strokeweight=".6pt" strokecolor="#000000">
                <v:path arrowok="t"/>
              </v:shape>
            </v:group>
            <v:group style="position:absolute;left:3797;top:13868;width:30;height:10" coordorigin="3797,13868" coordsize="30,10">
              <v:shape style="position:absolute;left:3797;top:13868;width:30;height:10" coordorigin="3797,13868" coordsize="30,10" path="m3797,13873l3827,13873e" filled="false" stroked="true" strokeweight=".6pt" strokecolor="#000000">
                <v:path arrowok="t"/>
              </v:shape>
            </v:group>
            <v:group style="position:absolute;left:3748;top:13868;width:30;height:10" coordorigin="3748,13868" coordsize="30,10">
              <v:shape style="position:absolute;left:3748;top:13868;width:30;height:10" coordorigin="3748,13868" coordsize="30,10" path="m3748,13873l3777,13873e" filled="false" stroked="true" strokeweight=".6pt" strokecolor="#000000">
                <v:path arrowok="t"/>
              </v:shape>
            </v:group>
            <v:group style="position:absolute;left:3698;top:13868;width:30;height:10" coordorigin="3698,13868" coordsize="30,10">
              <v:shape style="position:absolute;left:3698;top:13868;width:30;height:10" coordorigin="3698,13868" coordsize="30,10" path="m3698,13873l3728,13873e" filled="false" stroked="true" strokeweight=".6pt" strokecolor="#000000">
                <v:path arrowok="t"/>
              </v:shape>
            </v:group>
            <v:group style="position:absolute;left:3648;top:13868;width:30;height:10" coordorigin="3648,13868" coordsize="30,10">
              <v:shape style="position:absolute;left:3648;top:13868;width:30;height:10" coordorigin="3648,13868" coordsize="30,10" path="m3648,13873l3678,13873e" filled="false" stroked="true" strokeweight=".6pt" strokecolor="#000000">
                <v:path arrowok="t"/>
              </v:shape>
            </v:group>
            <v:group style="position:absolute;left:3599;top:13868;width:30;height:10" coordorigin="3599,13868" coordsize="30,10">
              <v:shape style="position:absolute;left:3599;top:13868;width:30;height:10" coordorigin="3599,13868" coordsize="30,10" path="m3599,13873l3629,13873e" filled="false" stroked="true" strokeweight=".6pt" strokecolor="#000000">
                <v:path arrowok="t"/>
              </v:shape>
            </v:group>
            <v:group style="position:absolute;left:3549;top:13868;width:30;height:10" coordorigin="3549,13868" coordsize="30,10">
              <v:shape style="position:absolute;left:3549;top:13868;width:30;height:10" coordorigin="3549,13868" coordsize="30,10" path="m3549,13873l3579,13873e" filled="false" stroked="true" strokeweight=".6pt" strokecolor="#000000">
                <v:path arrowok="t"/>
              </v:shape>
            </v:group>
            <v:group style="position:absolute;left:3499;top:13868;width:30;height:10" coordorigin="3499,13868" coordsize="30,10">
              <v:shape style="position:absolute;left:3499;top:13868;width:30;height:10" coordorigin="3499,13868" coordsize="30,10" path="m3499,13873l3529,13873e" filled="false" stroked="true" strokeweight=".6pt" strokecolor="#000000">
                <v:path arrowok="t"/>
              </v:shape>
            </v:group>
            <v:group style="position:absolute;left:3450;top:13868;width:30;height:10" coordorigin="3450,13868" coordsize="30,10">
              <v:shape style="position:absolute;left:3450;top:13868;width:30;height:10" coordorigin="3450,13868" coordsize="30,10" path="m3450,13873l3480,13873e" filled="false" stroked="true" strokeweight=".6pt" strokecolor="#000000">
                <v:path arrowok="t"/>
              </v:shape>
            </v:group>
            <v:group style="position:absolute;left:3400;top:13868;width:30;height:10" coordorigin="3400,13868" coordsize="30,10">
              <v:shape style="position:absolute;left:3400;top:13868;width:30;height:10" coordorigin="3400,13868" coordsize="30,10" path="m3400,13873l3430,13873e" filled="false" stroked="true" strokeweight=".6pt" strokecolor="#000000">
                <v:path arrowok="t"/>
              </v:shape>
            </v:group>
            <v:group style="position:absolute;left:3351;top:13868;width:30;height:10" coordorigin="3351,13868" coordsize="30,10">
              <v:shape style="position:absolute;left:3351;top:13868;width:30;height:10" coordorigin="3351,13868" coordsize="30,10" path="m3351,13873l3380,13873e" filled="false" stroked="true" strokeweight=".6pt" strokecolor="#000000">
                <v:path arrowok="t"/>
              </v:shape>
            </v:group>
            <v:group style="position:absolute;left:5931;top:13868;width:15;height:10" coordorigin="5931,13868" coordsize="15,10">
              <v:shape style="position:absolute;left:5931;top:13868;width:15;height:10" coordorigin="5931,13868" coordsize="15,10" path="m5931,13873l5946,13873e" filled="false" stroked="true" strokeweight=".6pt" strokecolor="#000000">
                <v:path arrowok="t"/>
              </v:shape>
            </v:group>
            <v:group style="position:absolute;left:3316;top:13868;width:15;height:10" coordorigin="3316,13868" coordsize="15,10">
              <v:shape style="position:absolute;left:3316;top:13868;width:15;height:10" coordorigin="3316,13868" coordsize="15,10" path="m3316,13873l3331,13873e" filled="false" stroked="true" strokeweight=".6pt" strokecolor="#000000">
                <v:path arrowok="t"/>
              </v:shape>
            </v:group>
            <v:group style="position:absolute;left:8512;top:13868;width:30;height:10" coordorigin="8512,13868" coordsize="30,10">
              <v:shape style="position:absolute;left:8512;top:13868;width:30;height:10" coordorigin="8512,13868" coordsize="30,10" path="m8512,13873l8542,13873e" filled="false" stroked="true" strokeweight=".6pt" strokecolor="#000000">
                <v:path arrowok="t"/>
              </v:shape>
            </v:group>
            <v:group style="position:absolute;left:8463;top:13868;width:30;height:10" coordorigin="8463,13868" coordsize="30,10">
              <v:shape style="position:absolute;left:8463;top:13868;width:30;height:10" coordorigin="8463,13868" coordsize="30,10" path="m8463,13873l8493,13873e" filled="false" stroked="true" strokeweight=".6pt" strokecolor="#000000">
                <v:path arrowok="t"/>
              </v:shape>
            </v:group>
            <v:group style="position:absolute;left:8413;top:13868;width:30;height:10" coordorigin="8413,13868" coordsize="30,10">
              <v:shape style="position:absolute;left:8413;top:13868;width:30;height:10" coordorigin="8413,13868" coordsize="30,10" path="m8413,13873l8443,13873e" filled="false" stroked="true" strokeweight=".6pt" strokecolor="#000000">
                <v:path arrowok="t"/>
              </v:shape>
            </v:group>
            <v:group style="position:absolute;left:8364;top:13868;width:30;height:10" coordorigin="8364,13868" coordsize="30,10">
              <v:shape style="position:absolute;left:8364;top:13868;width:30;height:10" coordorigin="8364,13868" coordsize="30,10" path="m8364,13873l8393,13873e" filled="false" stroked="true" strokeweight=".6pt" strokecolor="#000000">
                <v:path arrowok="t"/>
              </v:shape>
            </v:group>
            <v:group style="position:absolute;left:8314;top:13868;width:30;height:10" coordorigin="8314,13868" coordsize="30,10">
              <v:shape style="position:absolute;left:8314;top:13868;width:30;height:10" coordorigin="8314,13868" coordsize="30,10" path="m8314,13873l8344,13873e" filled="false" stroked="true" strokeweight=".6pt" strokecolor="#000000">
                <v:path arrowok="t"/>
              </v:shape>
            </v:group>
            <v:group style="position:absolute;left:8264;top:13868;width:30;height:10" coordorigin="8264,13868" coordsize="30,10">
              <v:shape style="position:absolute;left:8264;top:13868;width:30;height:10" coordorigin="8264,13868" coordsize="30,10" path="m8264,13873l8294,13873e" filled="false" stroked="true" strokeweight=".6pt" strokecolor="#000000">
                <v:path arrowok="t"/>
              </v:shape>
            </v:group>
            <v:group style="position:absolute;left:8215;top:13868;width:30;height:10" coordorigin="8215,13868" coordsize="30,10">
              <v:shape style="position:absolute;left:8215;top:13868;width:30;height:10" coordorigin="8215,13868" coordsize="30,10" path="m8215,13873l8244,13873e" filled="false" stroked="true" strokeweight=".6pt" strokecolor="#000000">
                <v:path arrowok="t"/>
              </v:shape>
            </v:group>
            <v:group style="position:absolute;left:8165;top:13868;width:30;height:10" coordorigin="8165,13868" coordsize="30,10">
              <v:shape style="position:absolute;left:8165;top:13868;width:30;height:10" coordorigin="8165,13868" coordsize="30,10" path="m8165,13873l8195,13873e" filled="false" stroked="true" strokeweight=".6pt" strokecolor="#000000">
                <v:path arrowok="t"/>
              </v:shape>
            </v:group>
            <v:group style="position:absolute;left:8115;top:13868;width:30;height:10" coordorigin="8115,13868" coordsize="30,10">
              <v:shape style="position:absolute;left:8115;top:13868;width:30;height:10" coordorigin="8115,13868" coordsize="30,10" path="m8115,13873l8145,13873e" filled="false" stroked="true" strokeweight=".6pt" strokecolor="#000000">
                <v:path arrowok="t"/>
              </v:shape>
            </v:group>
            <v:group style="position:absolute;left:8066;top:13868;width:30;height:10" coordorigin="8066,13868" coordsize="30,10">
              <v:shape style="position:absolute;left:8066;top:13868;width:30;height:10" coordorigin="8066,13868" coordsize="30,10" path="m8066,13873l8096,13873e" filled="false" stroked="true" strokeweight=".6pt" strokecolor="#000000">
                <v:path arrowok="t"/>
              </v:shape>
            </v:group>
            <v:group style="position:absolute;left:8016;top:13868;width:30;height:10" coordorigin="8016,13868" coordsize="30,10">
              <v:shape style="position:absolute;left:8016;top:13868;width:30;height:10" coordorigin="8016,13868" coordsize="30,10" path="m8016,13873l8046,13873e" filled="false" stroked="true" strokeweight=".6pt" strokecolor="#000000">
                <v:path arrowok="t"/>
              </v:shape>
            </v:group>
            <v:group style="position:absolute;left:7966;top:13868;width:30;height:10" coordorigin="7966,13868" coordsize="30,10">
              <v:shape style="position:absolute;left:7966;top:13868;width:30;height:10" coordorigin="7966,13868" coordsize="30,10" path="m7966,13873l7996,13873e" filled="false" stroked="true" strokeweight=".6pt" strokecolor="#000000">
                <v:path arrowok="t"/>
              </v:shape>
            </v:group>
            <v:group style="position:absolute;left:7917;top:13868;width:30;height:10" coordorigin="7917,13868" coordsize="30,10">
              <v:shape style="position:absolute;left:7917;top:13868;width:30;height:10" coordorigin="7917,13868" coordsize="30,10" path="m7917,13873l7947,13873e" filled="false" stroked="true" strokeweight=".6pt" strokecolor="#000000">
                <v:path arrowok="t"/>
              </v:shape>
            </v:group>
            <v:group style="position:absolute;left:7867;top:13868;width:30;height:10" coordorigin="7867,13868" coordsize="30,10">
              <v:shape style="position:absolute;left:7867;top:13868;width:30;height:10" coordorigin="7867,13868" coordsize="30,10" path="m7867,13873l7897,13873e" filled="false" stroked="true" strokeweight=".6pt" strokecolor="#000000">
                <v:path arrowok="t"/>
              </v:shape>
            </v:group>
            <v:group style="position:absolute;left:7818;top:13868;width:30;height:10" coordorigin="7818,13868" coordsize="30,10">
              <v:shape style="position:absolute;left:7818;top:13868;width:30;height:10" coordorigin="7818,13868" coordsize="30,10" path="m7818,13873l7847,13873e" filled="false" stroked="true" strokeweight=".6pt" strokecolor="#000000">
                <v:path arrowok="t"/>
              </v:shape>
            </v:group>
            <v:group style="position:absolute;left:7768;top:13868;width:30;height:10" coordorigin="7768,13868" coordsize="30,10">
              <v:shape style="position:absolute;left:7768;top:13868;width:30;height:10" coordorigin="7768,13868" coordsize="30,10" path="m7768,13873l7798,13873e" filled="false" stroked="true" strokeweight=".6pt" strokecolor="#000000">
                <v:path arrowok="t"/>
              </v:shape>
            </v:group>
            <v:group style="position:absolute;left:7718;top:13868;width:30;height:10" coordorigin="7718,13868" coordsize="30,10">
              <v:shape style="position:absolute;left:7718;top:13868;width:30;height:10" coordorigin="7718,13868" coordsize="30,10" path="m7718,13873l7748,13873e" filled="false" stroked="true" strokeweight=".6pt" strokecolor="#000000">
                <v:path arrowok="t"/>
              </v:shape>
            </v:group>
            <v:group style="position:absolute;left:7669;top:13868;width:30;height:10" coordorigin="7669,13868" coordsize="30,10">
              <v:shape style="position:absolute;left:7669;top:13868;width:30;height:10" coordorigin="7669,13868" coordsize="30,10" path="m7669,13873l7698,13873e" filled="false" stroked="true" strokeweight=".6pt" strokecolor="#000000">
                <v:path arrowok="t"/>
              </v:shape>
            </v:group>
            <v:group style="position:absolute;left:7619;top:13868;width:30;height:10" coordorigin="7619,13868" coordsize="30,10">
              <v:shape style="position:absolute;left:7619;top:13868;width:30;height:10" coordorigin="7619,13868" coordsize="30,10" path="m7619,13873l7649,13873e" filled="false" stroked="true" strokeweight=".6pt" strokecolor="#000000">
                <v:path arrowok="t"/>
              </v:shape>
            </v:group>
            <v:group style="position:absolute;left:7569;top:13868;width:30;height:10" coordorigin="7569,13868" coordsize="30,10">
              <v:shape style="position:absolute;left:7569;top:13868;width:30;height:10" coordorigin="7569,13868" coordsize="30,10" path="m7569,13873l7599,13873e" filled="false" stroked="true" strokeweight=".6pt" strokecolor="#000000">
                <v:path arrowok="t"/>
              </v:shape>
            </v:group>
            <v:group style="position:absolute;left:7520;top:13868;width:30;height:10" coordorigin="7520,13868" coordsize="30,10">
              <v:shape style="position:absolute;left:7520;top:13868;width:30;height:10" coordorigin="7520,13868" coordsize="30,10" path="m7520,13873l7550,13873e" filled="false" stroked="true" strokeweight=".6pt" strokecolor="#000000">
                <v:path arrowok="t"/>
              </v:shape>
            </v:group>
            <v:group style="position:absolute;left:7470;top:13868;width:30;height:10" coordorigin="7470,13868" coordsize="30,10">
              <v:shape style="position:absolute;left:7470;top:13868;width:30;height:10" coordorigin="7470,13868" coordsize="30,10" path="m7470,13873l7500,13873e" filled="false" stroked="true" strokeweight=".6pt" strokecolor="#000000">
                <v:path arrowok="t"/>
              </v:shape>
            </v:group>
            <v:group style="position:absolute;left:7421;top:13868;width:30;height:10" coordorigin="7421,13868" coordsize="30,10">
              <v:shape style="position:absolute;left:7421;top:13868;width:30;height:10" coordorigin="7421,13868" coordsize="30,10" path="m7421,13873l7450,13873e" filled="false" stroked="true" strokeweight=".6pt" strokecolor="#000000">
                <v:path arrowok="t"/>
              </v:shape>
            </v:group>
            <v:group style="position:absolute;left:7371;top:13868;width:30;height:10" coordorigin="7371,13868" coordsize="30,10">
              <v:shape style="position:absolute;left:7371;top:13868;width:30;height:10" coordorigin="7371,13868" coordsize="30,10" path="m7371,13873l7401,13873e" filled="false" stroked="true" strokeweight=".6pt" strokecolor="#000000">
                <v:path arrowok="t"/>
              </v:shape>
            </v:group>
            <v:group style="position:absolute;left:7321;top:13868;width:30;height:10" coordorigin="7321,13868" coordsize="30,10">
              <v:shape style="position:absolute;left:7321;top:13868;width:30;height:10" coordorigin="7321,13868" coordsize="30,10" path="m7321,13873l7351,13873e" filled="false" stroked="true" strokeweight=".6pt" strokecolor="#000000">
                <v:path arrowok="t"/>
              </v:shape>
            </v:group>
            <v:group style="position:absolute;left:7272;top:13868;width:30;height:10" coordorigin="7272,13868" coordsize="30,10">
              <v:shape style="position:absolute;left:7272;top:13868;width:30;height:10" coordorigin="7272,13868" coordsize="30,10" path="m7272,13873l7301,13873e" filled="false" stroked="true" strokeweight=".6pt" strokecolor="#000000">
                <v:path arrowok="t"/>
              </v:shape>
            </v:group>
            <v:group style="position:absolute;left:7222;top:13868;width:30;height:10" coordorigin="7222,13868" coordsize="30,10">
              <v:shape style="position:absolute;left:7222;top:13868;width:30;height:10" coordorigin="7222,13868" coordsize="30,10" path="m7222,13873l7252,13873e" filled="false" stroked="true" strokeweight=".6pt" strokecolor="#000000">
                <v:path arrowok="t"/>
              </v:shape>
            </v:group>
            <v:group style="position:absolute;left:7172;top:13868;width:30;height:10" coordorigin="7172,13868" coordsize="30,10">
              <v:shape style="position:absolute;left:7172;top:13868;width:30;height:10" coordorigin="7172,13868" coordsize="30,10" path="m7172,13873l7202,13873e" filled="false" stroked="true" strokeweight=".6pt" strokecolor="#000000">
                <v:path arrowok="t"/>
              </v:shape>
            </v:group>
            <v:group style="position:absolute;left:7123;top:13868;width:30;height:10" coordorigin="7123,13868" coordsize="30,10">
              <v:shape style="position:absolute;left:7123;top:13868;width:30;height:10" coordorigin="7123,13868" coordsize="30,10" path="m7123,13873l7152,13873e" filled="false" stroked="true" strokeweight=".6pt" strokecolor="#000000">
                <v:path arrowok="t"/>
              </v:shape>
            </v:group>
            <v:group style="position:absolute;left:7073;top:13868;width:30;height:10" coordorigin="7073,13868" coordsize="30,10">
              <v:shape style="position:absolute;left:7073;top:13868;width:30;height:10" coordorigin="7073,13868" coordsize="30,10" path="m7073,13873l7103,13873e" filled="false" stroked="true" strokeweight=".6pt" strokecolor="#000000">
                <v:path arrowok="t"/>
              </v:shape>
            </v:group>
            <v:group style="position:absolute;left:7023;top:13868;width:30;height:10" coordorigin="7023,13868" coordsize="30,10">
              <v:shape style="position:absolute;left:7023;top:13868;width:30;height:10" coordorigin="7023,13868" coordsize="30,10" path="m7023,13873l7053,13873e" filled="false" stroked="true" strokeweight=".6pt" strokecolor="#000000">
                <v:path arrowok="t"/>
              </v:shape>
            </v:group>
            <v:group style="position:absolute;left:6974;top:13868;width:30;height:10" coordorigin="6974,13868" coordsize="30,10">
              <v:shape style="position:absolute;left:6974;top:13868;width:30;height:10" coordorigin="6974,13868" coordsize="30,10" path="m6974,13873l7004,13873e" filled="false" stroked="true" strokeweight=".6pt" strokecolor="#000000">
                <v:path arrowok="t"/>
              </v:shape>
            </v:group>
            <v:group style="position:absolute;left:6924;top:13868;width:30;height:10" coordorigin="6924,13868" coordsize="30,10">
              <v:shape style="position:absolute;left:6924;top:13868;width:30;height:10" coordorigin="6924,13868" coordsize="30,10" path="m6924,13873l6954,13873e" filled="false" stroked="true" strokeweight=".6pt" strokecolor="#000000">
                <v:path arrowok="t"/>
              </v:shape>
            </v:group>
            <v:group style="position:absolute;left:6875;top:13868;width:30;height:10" coordorigin="6875,13868" coordsize="30,10">
              <v:shape style="position:absolute;left:6875;top:13868;width:30;height:10" coordorigin="6875,13868" coordsize="30,10" path="m6875,13873l6904,13873e" filled="false" stroked="true" strokeweight=".6pt" strokecolor="#000000">
                <v:path arrowok="t"/>
              </v:shape>
            </v:group>
            <v:group style="position:absolute;left:6825;top:13868;width:30;height:10" coordorigin="6825,13868" coordsize="30,10">
              <v:shape style="position:absolute;left:6825;top:13868;width:30;height:10" coordorigin="6825,13868" coordsize="30,10" path="m6825,13873l6855,13873e" filled="false" stroked="true" strokeweight=".6pt" strokecolor="#000000">
                <v:path arrowok="t"/>
              </v:shape>
            </v:group>
            <v:group style="position:absolute;left:6775;top:13868;width:30;height:10" coordorigin="6775,13868" coordsize="30,10">
              <v:shape style="position:absolute;left:6775;top:13868;width:30;height:10" coordorigin="6775,13868" coordsize="30,10" path="m6775,13873l6805,13873e" filled="false" stroked="true" strokeweight=".6pt" strokecolor="#000000">
                <v:path arrowok="t"/>
              </v:shape>
            </v:group>
            <v:group style="position:absolute;left:6726;top:13868;width:30;height:10" coordorigin="6726,13868" coordsize="30,10">
              <v:shape style="position:absolute;left:6726;top:13868;width:30;height:10" coordorigin="6726,13868" coordsize="30,10" path="m6726,13873l6755,13873e" filled="false" stroked="true" strokeweight=".6pt" strokecolor="#000000">
                <v:path arrowok="t"/>
              </v:shape>
            </v:group>
            <v:group style="position:absolute;left:6676;top:13868;width:30;height:10" coordorigin="6676,13868" coordsize="30,10">
              <v:shape style="position:absolute;left:6676;top:13868;width:30;height:10" coordorigin="6676,13868" coordsize="30,10" path="m6676,13873l6706,13873e" filled="false" stroked="true" strokeweight=".6pt" strokecolor="#000000">
                <v:path arrowok="t"/>
              </v:shape>
            </v:group>
            <v:group style="position:absolute;left:6626;top:13868;width:30;height:10" coordorigin="6626,13868" coordsize="30,10">
              <v:shape style="position:absolute;left:6626;top:13868;width:30;height:10" coordorigin="6626,13868" coordsize="30,10" path="m6626,13873l6656,13873e" filled="false" stroked="true" strokeweight=".6pt" strokecolor="#000000">
                <v:path arrowok="t"/>
              </v:shape>
            </v:group>
            <v:group style="position:absolute;left:6577;top:13868;width:30;height:10" coordorigin="6577,13868" coordsize="30,10">
              <v:shape style="position:absolute;left:6577;top:13868;width:30;height:10" coordorigin="6577,13868" coordsize="30,10" path="m6577,13873l6607,13873e" filled="false" stroked="true" strokeweight=".6pt" strokecolor="#000000">
                <v:path arrowok="t"/>
              </v:shape>
            </v:group>
            <v:group style="position:absolute;left:6527;top:13868;width:30;height:10" coordorigin="6527,13868" coordsize="30,10">
              <v:shape style="position:absolute;left:6527;top:13868;width:30;height:10" coordorigin="6527,13868" coordsize="30,10" path="m6527,13873l6557,13873e" filled="false" stroked="true" strokeweight=".6pt" strokecolor="#000000">
                <v:path arrowok="t"/>
              </v:shape>
            </v:group>
            <v:group style="position:absolute;left:6477;top:13868;width:30;height:10" coordorigin="6477,13868" coordsize="30,10">
              <v:shape style="position:absolute;left:6477;top:13868;width:30;height:10" coordorigin="6477,13868" coordsize="30,10" path="m6477,13873l6507,13873e" filled="false" stroked="true" strokeweight=".6pt" strokecolor="#000000">
                <v:path arrowok="t"/>
              </v:shape>
            </v:group>
            <v:group style="position:absolute;left:6428;top:13868;width:30;height:10" coordorigin="6428,13868" coordsize="30,10">
              <v:shape style="position:absolute;left:6428;top:13868;width:30;height:10" coordorigin="6428,13868" coordsize="30,10" path="m6428,13873l6458,13873e" filled="false" stroked="true" strokeweight=".6pt" strokecolor="#000000">
                <v:path arrowok="t"/>
              </v:shape>
            </v:group>
            <v:group style="position:absolute;left:6378;top:13868;width:30;height:10" coordorigin="6378,13868" coordsize="30,10">
              <v:shape style="position:absolute;left:6378;top:13868;width:30;height:10" coordorigin="6378,13868" coordsize="30,10" path="m6378,13873l6408,13873e" filled="false" stroked="true" strokeweight=".6pt" strokecolor="#000000">
                <v:path arrowok="t"/>
              </v:shape>
            </v:group>
            <v:group style="position:absolute;left:6329;top:13868;width:30;height:10" coordorigin="6329,13868" coordsize="30,10">
              <v:shape style="position:absolute;left:6329;top:13868;width:30;height:10" coordorigin="6329,13868" coordsize="30,10" path="m6329,13873l6358,13873e" filled="false" stroked="true" strokeweight=".6pt" strokecolor="#000000">
                <v:path arrowok="t"/>
              </v:shape>
            </v:group>
            <v:group style="position:absolute;left:6279;top:13868;width:30;height:10" coordorigin="6279,13868" coordsize="30,10">
              <v:shape style="position:absolute;left:6279;top:13868;width:30;height:10" coordorigin="6279,13868" coordsize="30,10" path="m6279,13873l6309,13873e" filled="false" stroked="true" strokeweight=".6pt" strokecolor="#000000">
                <v:path arrowok="t"/>
              </v:shape>
            </v:group>
            <v:group style="position:absolute;left:6229;top:13868;width:30;height:10" coordorigin="6229,13868" coordsize="30,10">
              <v:shape style="position:absolute;left:6229;top:13868;width:30;height:10" coordorigin="6229,13868" coordsize="30,10" path="m6229,13873l6259,13873e" filled="false" stroked="true" strokeweight=".6pt" strokecolor="#000000">
                <v:path arrowok="t"/>
              </v:shape>
            </v:group>
            <v:group style="position:absolute;left:6180;top:13868;width:30;height:10" coordorigin="6180,13868" coordsize="30,10">
              <v:shape style="position:absolute;left:6180;top:13868;width:30;height:10" coordorigin="6180,13868" coordsize="30,10" path="m6180,13873l6209,13873e" filled="false" stroked="true" strokeweight=".6pt" strokecolor="#000000">
                <v:path arrowok="t"/>
              </v:shape>
            </v:group>
            <v:group style="position:absolute;left:6130;top:13868;width:30;height:10" coordorigin="6130,13868" coordsize="30,10">
              <v:shape style="position:absolute;left:6130;top:13868;width:30;height:10" coordorigin="6130,13868" coordsize="30,10" path="m6130,13873l6160,13873e" filled="false" stroked="true" strokeweight=".6pt" strokecolor="#000000">
                <v:path arrowok="t"/>
              </v:shape>
            </v:group>
            <v:group style="position:absolute;left:6080;top:13868;width:30;height:10" coordorigin="6080,13868" coordsize="30,10">
              <v:shape style="position:absolute;left:6080;top:13868;width:30;height:10" coordorigin="6080,13868" coordsize="30,10" path="m6080,13873l6110,13873e" filled="false" stroked="true" strokeweight=".6pt" strokecolor="#000000">
                <v:path arrowok="t"/>
              </v:shape>
            </v:group>
            <v:group style="position:absolute;left:6031;top:13868;width:30;height:10" coordorigin="6031,13868" coordsize="30,10">
              <v:shape style="position:absolute;left:6031;top:13868;width:30;height:10" coordorigin="6031,13868" coordsize="30,10" path="m6031,13873l6061,13873e" filled="false" stroked="true" strokeweight=".6pt" strokecolor="#000000">
                <v:path arrowok="t"/>
              </v:shape>
            </v:group>
            <v:group style="position:absolute;left:5981;top:13868;width:30;height:10" coordorigin="5981,13868" coordsize="30,10">
              <v:shape style="position:absolute;left:5981;top:13868;width:30;height:10" coordorigin="5981,13868" coordsize="30,10" path="m5981,13873l6011,13873e" filled="false" stroked="true" strokeweight=".6pt" strokecolor="#000000">
                <v:path arrowok="t"/>
              </v:shape>
            </v:group>
            <v:group style="position:absolute;left:8562;top:13873;width:30;height:2" coordorigin="8562,13873" coordsize="30,2">
              <v:shape style="position:absolute;left:8562;top:13873;width:30;height:2" coordorigin="8562,13873" coordsize="30,0" path="m8562,13873l8592,13873e" filled="false" stroked="true" strokeweight=".6007pt" strokecolor="#000000">
                <v:path arrowok="t"/>
              </v:shape>
            </v:group>
            <v:group style="position:absolute;left:5946;top:13868;width:15;height:10" coordorigin="5946,13868" coordsize="15,10">
              <v:shape style="position:absolute;left:5946;top:13868;width:15;height:10" coordorigin="5946,13868" coordsize="15,10" path="m5946,13873l5961,13873e" filled="false" stroked="true" strokeweight=".6pt" strokecolor="#000000">
                <v:path arrowok="t"/>
              </v:shape>
            </v:group>
            <v:group style="position:absolute;left:11143;top:13868;width:30;height:10" coordorigin="11143,13868" coordsize="30,10">
              <v:shape style="position:absolute;left:11143;top:13868;width:30;height:10" coordorigin="11143,13868" coordsize="30,10" path="m11143,13873l11173,13873e" filled="false" stroked="true" strokeweight=".6pt" strokecolor="#000000">
                <v:path arrowok="t"/>
              </v:shape>
            </v:group>
            <v:group style="position:absolute;left:11093;top:13868;width:30;height:10" coordorigin="11093,13868" coordsize="30,10">
              <v:shape style="position:absolute;left:11093;top:13868;width:30;height:10" coordorigin="11093,13868" coordsize="30,10" path="m11093,13873l11123,13873e" filled="false" stroked="true" strokeweight=".6pt" strokecolor="#000000">
                <v:path arrowok="t"/>
              </v:shape>
            </v:group>
            <v:group style="position:absolute;left:11044;top:13868;width:30;height:10" coordorigin="11044,13868" coordsize="30,10">
              <v:shape style="position:absolute;left:11044;top:13868;width:30;height:10" coordorigin="11044,13868" coordsize="30,10" path="m11044,13873l11074,13873e" filled="false" stroked="true" strokeweight=".6pt" strokecolor="#000000">
                <v:path arrowok="t"/>
              </v:shape>
            </v:group>
            <v:group style="position:absolute;left:10994;top:13868;width:30;height:10" coordorigin="10994,13868" coordsize="30,10">
              <v:shape style="position:absolute;left:10994;top:13868;width:30;height:10" coordorigin="10994,13868" coordsize="30,10" path="m10994,13873l11024,13873e" filled="false" stroked="true" strokeweight=".6pt" strokecolor="#000000">
                <v:path arrowok="t"/>
              </v:shape>
            </v:group>
            <v:group style="position:absolute;left:10944;top:13868;width:30;height:10" coordorigin="10944,13868" coordsize="30,10">
              <v:shape style="position:absolute;left:10944;top:13868;width:30;height:10" coordorigin="10944,13868" coordsize="30,10" path="m10944,13873l10974,13873e" filled="false" stroked="true" strokeweight=".6pt" strokecolor="#000000">
                <v:path arrowok="t"/>
              </v:shape>
            </v:group>
            <v:group style="position:absolute;left:10895;top:13868;width:30;height:10" coordorigin="10895,13868" coordsize="30,10">
              <v:shape style="position:absolute;left:10895;top:13868;width:30;height:10" coordorigin="10895,13868" coordsize="30,10" path="m10895,13873l10925,13873e" filled="false" stroked="true" strokeweight=".6pt" strokecolor="#000000">
                <v:path arrowok="t"/>
              </v:shape>
            </v:group>
            <v:group style="position:absolute;left:10845;top:13868;width:30;height:10" coordorigin="10845,13868" coordsize="30,10">
              <v:shape style="position:absolute;left:10845;top:13868;width:30;height:10" coordorigin="10845,13868" coordsize="30,10" path="m10845,13873l10875,13873e" filled="false" stroked="true" strokeweight=".6pt" strokecolor="#000000">
                <v:path arrowok="t"/>
              </v:shape>
            </v:group>
            <v:group style="position:absolute;left:10796;top:13868;width:30;height:10" coordorigin="10796,13868" coordsize="30,10">
              <v:shape style="position:absolute;left:10796;top:13868;width:30;height:10" coordorigin="10796,13868" coordsize="30,10" path="m10796,13873l10825,13873e" filled="false" stroked="true" strokeweight=".6pt" strokecolor="#000000">
                <v:path arrowok="t"/>
              </v:shape>
            </v:group>
            <v:group style="position:absolute;left:10746;top:13868;width:30;height:10" coordorigin="10746,13868" coordsize="30,10">
              <v:shape style="position:absolute;left:10746;top:13868;width:30;height:10" coordorigin="10746,13868" coordsize="30,10" path="m10746,13873l10776,13873e" filled="false" stroked="true" strokeweight=".6pt" strokecolor="#000000">
                <v:path arrowok="t"/>
              </v:shape>
            </v:group>
            <v:group style="position:absolute;left:10696;top:13868;width:30;height:10" coordorigin="10696,13868" coordsize="30,10">
              <v:shape style="position:absolute;left:10696;top:13868;width:30;height:10" coordorigin="10696,13868" coordsize="30,10" path="m10696,13873l10726,13873e" filled="false" stroked="true" strokeweight=".6pt" strokecolor="#000000">
                <v:path arrowok="t"/>
              </v:shape>
            </v:group>
            <v:group style="position:absolute;left:10647;top:13868;width:30;height:10" coordorigin="10647,13868" coordsize="30,10">
              <v:shape style="position:absolute;left:10647;top:13868;width:30;height:10" coordorigin="10647,13868" coordsize="30,10" path="m10647,13873l10676,13873e" filled="false" stroked="true" strokeweight=".6pt" strokecolor="#000000">
                <v:path arrowok="t"/>
              </v:shape>
            </v:group>
            <v:group style="position:absolute;left:10597;top:13868;width:30;height:10" coordorigin="10597,13868" coordsize="30,10">
              <v:shape style="position:absolute;left:10597;top:13868;width:30;height:10" coordorigin="10597,13868" coordsize="30,10" path="m10597,13873l10627,13873e" filled="false" stroked="true" strokeweight=".6pt" strokecolor="#000000">
                <v:path arrowok="t"/>
              </v:shape>
            </v:group>
            <v:group style="position:absolute;left:10547;top:13868;width:30;height:10" coordorigin="10547,13868" coordsize="30,10">
              <v:shape style="position:absolute;left:10547;top:13868;width:30;height:10" coordorigin="10547,13868" coordsize="30,10" path="m10547,13873l10577,13873e" filled="false" stroked="true" strokeweight=".6pt" strokecolor="#000000">
                <v:path arrowok="t"/>
              </v:shape>
            </v:group>
            <v:group style="position:absolute;left:10498;top:13868;width:30;height:10" coordorigin="10498,13868" coordsize="30,10">
              <v:shape style="position:absolute;left:10498;top:13868;width:30;height:10" coordorigin="10498,13868" coordsize="30,10" path="m10498,13873l10528,13873e" filled="false" stroked="true" strokeweight=".6pt" strokecolor="#000000">
                <v:path arrowok="t"/>
              </v:shape>
            </v:group>
            <v:group style="position:absolute;left:10448;top:13868;width:30;height:10" coordorigin="10448,13868" coordsize="30,10">
              <v:shape style="position:absolute;left:10448;top:13868;width:30;height:10" coordorigin="10448,13868" coordsize="30,10" path="m10448,13873l10478,13873e" filled="false" stroked="true" strokeweight=".6pt" strokecolor="#000000">
                <v:path arrowok="t"/>
              </v:shape>
            </v:group>
            <v:group style="position:absolute;left:10398;top:13868;width:30;height:10" coordorigin="10398,13868" coordsize="30,10">
              <v:shape style="position:absolute;left:10398;top:13868;width:30;height:10" coordorigin="10398,13868" coordsize="30,10" path="m10398,13873l10428,13873e" filled="false" stroked="true" strokeweight=".6pt" strokecolor="#000000">
                <v:path arrowok="t"/>
              </v:shape>
            </v:group>
            <v:group style="position:absolute;left:10349;top:13868;width:30;height:10" coordorigin="10349,13868" coordsize="30,10">
              <v:shape style="position:absolute;left:10349;top:13868;width:30;height:10" coordorigin="10349,13868" coordsize="30,10" path="m10349,13873l10379,13873e" filled="false" stroked="true" strokeweight=".6pt" strokecolor="#000000">
                <v:path arrowok="t"/>
              </v:shape>
            </v:group>
            <v:group style="position:absolute;left:10299;top:13868;width:30;height:10" coordorigin="10299,13868" coordsize="30,10">
              <v:shape style="position:absolute;left:10299;top:13868;width:30;height:10" coordorigin="10299,13868" coordsize="30,10" path="m10299,13873l10329,13873e" filled="false" stroked="true" strokeweight=".6pt" strokecolor="#000000">
                <v:path arrowok="t"/>
              </v:shape>
            </v:group>
            <v:group style="position:absolute;left:10250;top:13868;width:30;height:10" coordorigin="10250,13868" coordsize="30,10">
              <v:shape style="position:absolute;left:10250;top:13868;width:30;height:10" coordorigin="10250,13868" coordsize="30,10" path="m10250,13873l10279,13873e" filled="false" stroked="true" strokeweight=".6pt" strokecolor="#000000">
                <v:path arrowok="t"/>
              </v:shape>
            </v:group>
            <v:group style="position:absolute;left:10200;top:13868;width:30;height:10" coordorigin="10200,13868" coordsize="30,10">
              <v:shape style="position:absolute;left:10200;top:13868;width:30;height:10" coordorigin="10200,13868" coordsize="30,10" path="m10200,13873l10230,13873e" filled="false" stroked="true" strokeweight=".6pt" strokecolor="#000000">
                <v:path arrowok="t"/>
              </v:shape>
            </v:group>
            <v:group style="position:absolute;left:10150;top:13868;width:30;height:10" coordorigin="10150,13868" coordsize="30,10">
              <v:shape style="position:absolute;left:10150;top:13868;width:30;height:10" coordorigin="10150,13868" coordsize="30,10" path="m10150,13873l10180,13873e" filled="false" stroked="true" strokeweight=".6pt" strokecolor="#000000">
                <v:path arrowok="t"/>
              </v:shape>
            </v:group>
            <v:group style="position:absolute;left:10101;top:13868;width:30;height:10" coordorigin="10101,13868" coordsize="30,10">
              <v:shape style="position:absolute;left:10101;top:13868;width:30;height:10" coordorigin="10101,13868" coordsize="30,10" path="m10101,13873l10130,13873e" filled="false" stroked="true" strokeweight=".6pt" strokecolor="#000000">
                <v:path arrowok="t"/>
              </v:shape>
            </v:group>
            <v:group style="position:absolute;left:10051;top:13868;width:30;height:10" coordorigin="10051,13868" coordsize="30,10">
              <v:shape style="position:absolute;left:10051;top:13868;width:30;height:10" coordorigin="10051,13868" coordsize="30,10" path="m10051,13873l10081,13873e" filled="false" stroked="true" strokeweight=".6pt" strokecolor="#000000">
                <v:path arrowok="t"/>
              </v:shape>
            </v:group>
            <v:group style="position:absolute;left:10001;top:13868;width:30;height:10" coordorigin="10001,13868" coordsize="30,10">
              <v:shape style="position:absolute;left:10001;top:13868;width:30;height:10" coordorigin="10001,13868" coordsize="30,10" path="m10001,13873l10031,13873e" filled="false" stroked="true" strokeweight=".6pt" strokecolor="#000000">
                <v:path arrowok="t"/>
              </v:shape>
            </v:group>
            <v:group style="position:absolute;left:9952;top:13868;width:30;height:10" coordorigin="9952,13868" coordsize="30,10">
              <v:shape style="position:absolute;left:9952;top:13868;width:30;height:10" coordorigin="9952,13868" coordsize="30,10" path="m9952,13873l9982,13873e" filled="false" stroked="true" strokeweight=".6pt" strokecolor="#000000">
                <v:path arrowok="t"/>
              </v:shape>
            </v:group>
            <v:group style="position:absolute;left:9902;top:13868;width:30;height:10" coordorigin="9902,13868" coordsize="30,10">
              <v:shape style="position:absolute;left:9902;top:13868;width:30;height:10" coordorigin="9902,13868" coordsize="30,10" path="m9902,13873l9932,13873e" filled="false" stroked="true" strokeweight=".6pt" strokecolor="#000000">
                <v:path arrowok="t"/>
              </v:shape>
            </v:group>
            <v:group style="position:absolute;left:9853;top:13868;width:30;height:10" coordorigin="9853,13868" coordsize="30,10">
              <v:shape style="position:absolute;left:9853;top:13868;width:30;height:10" coordorigin="9853,13868" coordsize="30,10" path="m9853,13873l9882,13873e" filled="false" stroked="true" strokeweight=".6pt" strokecolor="#000000">
                <v:path arrowok="t"/>
              </v:shape>
            </v:group>
            <v:group style="position:absolute;left:9803;top:13868;width:30;height:10" coordorigin="9803,13868" coordsize="30,10">
              <v:shape style="position:absolute;left:9803;top:13868;width:30;height:10" coordorigin="9803,13868" coordsize="30,10" path="m9803,13873l9833,13873e" filled="false" stroked="true" strokeweight=".6pt" strokecolor="#000000">
                <v:path arrowok="t"/>
              </v:shape>
            </v:group>
            <v:group style="position:absolute;left:9753;top:13868;width:30;height:10" coordorigin="9753,13868" coordsize="30,10">
              <v:shape style="position:absolute;left:9753;top:13868;width:30;height:10" coordorigin="9753,13868" coordsize="30,10" path="m9753,13873l9783,13873e" filled="false" stroked="true" strokeweight=".6pt" strokecolor="#000000">
                <v:path arrowok="t"/>
              </v:shape>
            </v:group>
            <v:group style="position:absolute;left:9704;top:13868;width:30;height:10" coordorigin="9704,13868" coordsize="30,10">
              <v:shape style="position:absolute;left:9704;top:13868;width:30;height:10" coordorigin="9704,13868" coordsize="30,10" path="m9704,13873l9733,13873e" filled="false" stroked="true" strokeweight=".6pt" strokecolor="#000000">
                <v:path arrowok="t"/>
              </v:shape>
            </v:group>
            <v:group style="position:absolute;left:9654;top:13868;width:30;height:10" coordorigin="9654,13868" coordsize="30,10">
              <v:shape style="position:absolute;left:9654;top:13868;width:30;height:10" coordorigin="9654,13868" coordsize="30,10" path="m9654,13873l9684,13873e" filled="false" stroked="true" strokeweight=".6pt" strokecolor="#000000">
                <v:path arrowok="t"/>
              </v:shape>
            </v:group>
            <v:group style="position:absolute;left:9604;top:13868;width:30;height:10" coordorigin="9604,13868" coordsize="30,10">
              <v:shape style="position:absolute;left:9604;top:13868;width:30;height:10" coordorigin="9604,13868" coordsize="30,10" path="m9604,13873l9634,13873e" filled="false" stroked="true" strokeweight=".6pt" strokecolor="#000000">
                <v:path arrowok="t"/>
              </v:shape>
            </v:group>
            <v:group style="position:absolute;left:9555;top:13868;width:30;height:10" coordorigin="9555,13868" coordsize="30,10">
              <v:shape style="position:absolute;left:9555;top:13868;width:30;height:10" coordorigin="9555,13868" coordsize="30,10" path="m9555,13873l9585,13873e" filled="false" stroked="true" strokeweight=".6pt" strokecolor="#000000">
                <v:path arrowok="t"/>
              </v:shape>
            </v:group>
            <v:group style="position:absolute;left:9505;top:13868;width:30;height:10" coordorigin="9505,13868" coordsize="30,10">
              <v:shape style="position:absolute;left:9505;top:13868;width:30;height:10" coordorigin="9505,13868" coordsize="30,10" path="m9505,13873l9535,13873e" filled="false" stroked="true" strokeweight=".6pt" strokecolor="#000000">
                <v:path arrowok="t"/>
              </v:shape>
            </v:group>
            <v:group style="position:absolute;left:9455;top:13868;width:30;height:10" coordorigin="9455,13868" coordsize="30,10">
              <v:shape style="position:absolute;left:9455;top:13868;width:30;height:10" coordorigin="9455,13868" coordsize="30,10" path="m9455,13873l9485,13873e" filled="false" stroked="true" strokeweight=".6pt" strokecolor="#000000">
                <v:path arrowok="t"/>
              </v:shape>
            </v:group>
            <v:group style="position:absolute;left:9406;top:13868;width:30;height:10" coordorigin="9406,13868" coordsize="30,10">
              <v:shape style="position:absolute;left:9406;top:13868;width:30;height:10" coordorigin="9406,13868" coordsize="30,10" path="m9406,13873l9436,13873e" filled="false" stroked="true" strokeweight=".6pt" strokecolor="#000000">
                <v:path arrowok="t"/>
              </v:shape>
            </v:group>
            <v:group style="position:absolute;left:9356;top:13868;width:30;height:10" coordorigin="9356,13868" coordsize="30,10">
              <v:shape style="position:absolute;left:9356;top:13868;width:30;height:10" coordorigin="9356,13868" coordsize="30,10" path="m9356,13873l9386,13873e" filled="false" stroked="true" strokeweight=".6pt" strokecolor="#000000">
                <v:path arrowok="t"/>
              </v:shape>
            </v:group>
            <v:group style="position:absolute;left:9307;top:13868;width:30;height:10" coordorigin="9307,13868" coordsize="30,10">
              <v:shape style="position:absolute;left:9307;top:13868;width:30;height:10" coordorigin="9307,13868" coordsize="30,10" path="m9307,13873l9336,13873e" filled="false" stroked="true" strokeweight=".6pt" strokecolor="#000000">
                <v:path arrowok="t"/>
              </v:shape>
            </v:group>
            <v:group style="position:absolute;left:9257;top:13868;width:30;height:10" coordorigin="9257,13868" coordsize="30,10">
              <v:shape style="position:absolute;left:9257;top:13868;width:30;height:10" coordorigin="9257,13868" coordsize="30,10" path="m9257,13873l9287,13873e" filled="false" stroked="true" strokeweight=".6pt" strokecolor="#000000">
                <v:path arrowok="t"/>
              </v:shape>
            </v:group>
            <v:group style="position:absolute;left:9207;top:13868;width:30;height:10" coordorigin="9207,13868" coordsize="30,10">
              <v:shape style="position:absolute;left:9207;top:13868;width:30;height:10" coordorigin="9207,13868" coordsize="30,10" path="m9207,13873l9237,13873e" filled="false" stroked="true" strokeweight=".6pt" strokecolor="#000000">
                <v:path arrowok="t"/>
              </v:shape>
            </v:group>
            <v:group style="position:absolute;left:9158;top:13868;width:30;height:10" coordorigin="9158,13868" coordsize="30,10">
              <v:shape style="position:absolute;left:9158;top:13868;width:30;height:10" coordorigin="9158,13868" coordsize="30,10" path="m9158,13873l9187,13873e" filled="false" stroked="true" strokeweight=".6pt" strokecolor="#000000">
                <v:path arrowok="t"/>
              </v:shape>
            </v:group>
            <v:group style="position:absolute;left:9108;top:13868;width:30;height:10" coordorigin="9108,13868" coordsize="30,10">
              <v:shape style="position:absolute;left:9108;top:13868;width:30;height:10" coordorigin="9108,13868" coordsize="30,10" path="m9108,13873l9138,13873e" filled="false" stroked="true" strokeweight=".6pt" strokecolor="#000000">
                <v:path arrowok="t"/>
              </v:shape>
            </v:group>
            <v:group style="position:absolute;left:9058;top:13868;width:30;height:10" coordorigin="9058,13868" coordsize="30,10">
              <v:shape style="position:absolute;left:9058;top:13868;width:30;height:10" coordorigin="9058,13868" coordsize="30,10" path="m9058,13873l9088,13873e" filled="false" stroked="true" strokeweight=".6pt" strokecolor="#000000">
                <v:path arrowok="t"/>
              </v:shape>
            </v:group>
            <v:group style="position:absolute;left:9009;top:13868;width:30;height:10" coordorigin="9009,13868" coordsize="30,10">
              <v:shape style="position:absolute;left:9009;top:13868;width:30;height:10" coordorigin="9009,13868" coordsize="30,10" path="m9009,13873l9039,13873e" filled="false" stroked="true" strokeweight=".6pt" strokecolor="#000000">
                <v:path arrowok="t"/>
              </v:shape>
            </v:group>
            <v:group style="position:absolute;left:8959;top:13868;width:30;height:10" coordorigin="8959,13868" coordsize="30,10">
              <v:shape style="position:absolute;left:8959;top:13868;width:30;height:10" coordorigin="8959,13868" coordsize="30,10" path="m8959,13873l8989,13873e" filled="false" stroked="true" strokeweight=".6pt" strokecolor="#000000">
                <v:path arrowok="t"/>
              </v:shape>
            </v:group>
            <v:group style="position:absolute;left:8909;top:13868;width:30;height:10" coordorigin="8909,13868" coordsize="30,10">
              <v:shape style="position:absolute;left:8909;top:13868;width:30;height:10" coordorigin="8909,13868" coordsize="30,10" path="m8909,13873l8939,13873e" filled="false" stroked="true" strokeweight=".6pt" strokecolor="#000000">
                <v:path arrowok="t"/>
              </v:shape>
            </v:group>
            <v:group style="position:absolute;left:8860;top:13868;width:30;height:10" coordorigin="8860,13868" coordsize="30,10">
              <v:shape style="position:absolute;left:8860;top:13868;width:30;height:10" coordorigin="8860,13868" coordsize="30,10" path="m8860,13873l8890,13873e" filled="false" stroked="true" strokeweight=".6pt" strokecolor="#000000">
                <v:path arrowok="t"/>
              </v:shape>
            </v:group>
            <v:group style="position:absolute;left:8810;top:13868;width:30;height:10" coordorigin="8810,13868" coordsize="30,10">
              <v:shape style="position:absolute;left:8810;top:13868;width:30;height:10" coordorigin="8810,13868" coordsize="30,10" path="m8810,13873l8840,13873e" filled="false" stroked="true" strokeweight=".6pt" strokecolor="#000000">
                <v:path arrowok="t"/>
              </v:shape>
            </v:group>
            <v:group style="position:absolute;left:8761;top:13868;width:30;height:10" coordorigin="8761,13868" coordsize="30,10">
              <v:shape style="position:absolute;left:8761;top:13868;width:30;height:10" coordorigin="8761,13868" coordsize="30,10" path="m8761,13873l8790,13873e" filled="false" stroked="true" strokeweight=".6pt" strokecolor="#000000">
                <v:path arrowok="t"/>
              </v:shape>
            </v:group>
            <v:group style="position:absolute;left:8711;top:13868;width:30;height:10" coordorigin="8711,13868" coordsize="30,10">
              <v:shape style="position:absolute;left:8711;top:13868;width:30;height:10" coordorigin="8711,13868" coordsize="30,10" path="m8711,13873l8741,13873e" filled="false" stroked="true" strokeweight=".6pt" strokecolor="#000000">
                <v:path arrowok="t"/>
              </v:shape>
            </v:group>
            <v:group style="position:absolute;left:8661;top:13868;width:30;height:10" coordorigin="8661,13868" coordsize="30,10">
              <v:shape style="position:absolute;left:8661;top:13868;width:30;height:10" coordorigin="8661,13868" coordsize="30,10" path="m8661,13873l8691,13873e" filled="false" stroked="true" strokeweight=".6pt" strokecolor="#000000">
                <v:path arrowok="t"/>
              </v:shape>
            </v:group>
            <v:group style="position:absolute;left:8612;top:13868;width:30;height:10" coordorigin="8612,13868" coordsize="30,10">
              <v:shape style="position:absolute;left:8612;top:13868;width:30;height:10" coordorigin="8612,13868" coordsize="30,10" path="m8612,13873l8641,13873e" filled="false" stroked="true" strokeweight=".6pt" strokecolor="#000000">
                <v:path arrowok="t"/>
              </v:shape>
            </v:group>
            <v:group style="position:absolute;left:11193;top:13868;width:20;height:10" coordorigin="11193,13868" coordsize="20,10">
              <v:shape style="position:absolute;left:11193;top:13868;width:20;height:10" coordorigin="11193,13868" coordsize="20,10" path="m11193,13873l11213,13873e" filled="false" stroked="true" strokeweight=".6pt" strokecolor="#000000">
                <v:path arrowok="t"/>
              </v:shape>
            </v:group>
            <v:group style="position:absolute;left:610;top:13762;width:152;height:188" coordorigin="610,13762" coordsize="152,188">
              <v:shape style="position:absolute;left:610;top:13762;width:152;height:188" coordorigin="610,13762" coordsize="152,188" path="m706,13891l686,13891,690,13898,700,13902,707,13910,710,13922,711,13925,715,13942,724,13950,743,13950,749,13948,757,13939,733,13939,729,13938,724,13933,723,13929,723,13921,724,13918,724,13918,729,13913,733,13912,758,13912,749,13903,746,13901,720,13901,716,13900,710,13896,706,13891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639,13900l629,13900,623,13903,613,13912,610,13918,610,13932,612,13938,622,13947,628,13950,647,13950,655,13943,656,13939,631,13939,628,13938,622,13933,621,13929,621,13921,622,13918,628,13913,631,13912,664,13912,671,13903,674,13901,647,13901,643,13901,639,13900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664,13912l639,13912,642,13913,647,13918,649,13921,649,13929,647,13933,642,13938,639,13939,656,13939,664,13912,664,13912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758,13912l741,13912,744,13913,749,13918,750,13921,751,13929,749,13933,744,13938,740,13939,757,13939,759,13938,761,13932,761,13918,759,13913,758,13912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744,13900l731,13901,726,13901,720,13901,746,13901,744,13900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675,13874l668,13886,662,13896,655,13901,674,13901,681,13897,686,13891,706,13891,706,13890,702,13884,680,13884,676,13881,675,13874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696,13874l695,13881,692,13884,702,13884,701,13882,696,13874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632,13762l629,13764,623,13768,620,13773,620,13783,625,13793,634,13807,675,13874,676,13867,679,13863,703,13863,708,13856,686,13856,632,13762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703,13863l692,13863,695,13867,696,13874,703,13863xe" filled="true" fillcolor="#000000" stroked="false">
                <v:path arrowok="t"/>
                <v:fill type="solid"/>
              </v:shape>
              <v:shape style="position:absolute;left:610;top:13762;width:152;height:188" coordorigin="610,13762" coordsize="152,188" path="m740,13763l686,13856,708,13856,738,13807,748,13793,753,13783,753,13774,749,13769,743,13765,740,13763xe" filled="true" fillcolor="#000000" stroked="false">
                <v:path arrowok="t"/>
                <v:fill type="solid"/>
              </v:shape>
            </v:group>
            <v:group style="position:absolute;left:607;top:861;width:188;height:152" coordorigin="607,861" coordsize="188,152">
              <v:shape style="position:absolute;left:607;top:861;width:188;height:152" coordorigin="607,861" coordsize="188,152" path="m640,861l625,861,619,863,610,873,608,878,608,898,614,906,633,911,645,914,654,921,660,932,666,936,666,936,659,941,655,951,647,957,636,960,632,961,615,966,607,974,607,994,610,999,619,1009,625,1012,639,1012,645,1009,653,1001,628,1001,625,1000,619,994,618,991,618,983,619,980,625,975,628,973,656,973,656,971,657,967,661,960,667,956,675,952,683,947,676,946,673,942,673,930,676,927,683,926,661,913,656,906,656,899,628,899,625,898,619,892,618,889,618,881,619,878,625,873,628,871,653,871,645,863,640,861xe" filled="true" fillcolor="#000000" stroked="false">
                <v:path arrowok="t"/>
                <v:fill type="solid"/>
              </v:shape>
              <v:shape style="position:absolute;left:607;top:861;width:188;height:152" coordorigin="607,861" coordsize="188,152" path="m784,871l774,871,765,875,743,889,683,926,691,926,694,930,694,942,691,946,683,947,753,991,765,998,774,1003,783,1003,788,1000,792,993,794,990,701,936,795,883,792,878,789,874,784,871xe" filled="true" fillcolor="#000000" stroked="false">
                <v:path arrowok="t"/>
                <v:fill type="solid"/>
              </v:shape>
              <v:shape style="position:absolute;left:607;top:861;width:188;height:152" coordorigin="607,861" coordsize="188,152" path="m656,973l636,973,639,975,644,980,646,983,646,991,644,994,639,1000,636,1001,653,1001,654,1000,657,994,657,983,656,980,656,973xe" filled="true" fillcolor="#000000" stroked="false">
                <v:path arrowok="t"/>
                <v:fill type="solid"/>
              </v:shape>
              <v:shape style="position:absolute;left:607;top:861;width:188;height:152" coordorigin="607,861" coordsize="188,152" path="m653,871l636,871,639,873,644,878,646,881,646,889,644,892,639,898,636,899,656,899,656,897,657,894,657,889,657,879,655,873,653,871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b w:val="0"/>
          <w:position w:val="-14"/>
        </w:rPr>
        <w:drawing>
          <wp:inline distT="0" distB="0" distL="0" distR="0">
            <wp:extent cx="293217" cy="285800"/>
            <wp:effectExtent l="0" t="0" r="0" b="0"/>
            <wp:docPr id="19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4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spacing w:val="-1"/>
          <w:w w:val="110"/>
        </w:rPr>
        <w:t>Schneidet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Kärtchen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au</w:t>
      </w:r>
      <w:r>
        <w:rPr>
          <w:spacing w:val="-2"/>
          <w:w w:val="110"/>
        </w:rPr>
        <w:t>s.</w:t>
      </w:r>
      <w:r>
        <w:rPr>
          <w:spacing w:val="19"/>
          <w:w w:val="110"/>
        </w:rPr>
        <w:t> </w:t>
      </w: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lch</w:t>
      </w:r>
      <w:r>
        <w:rPr>
          <w:spacing w:val="-3"/>
          <w:w w:val="110"/>
        </w:rPr>
        <w:t>e</w:t>
      </w:r>
      <w:r>
        <w:rPr>
          <w:spacing w:val="18"/>
          <w:w w:val="110"/>
        </w:rPr>
        <w:t> </w:t>
      </w:r>
      <w:r>
        <w:rPr>
          <w:w w:val="110"/>
        </w:rPr>
        <w:t>Aktivität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pa</w:t>
      </w:r>
      <w:r>
        <w:rPr>
          <w:spacing w:val="-2"/>
          <w:w w:val="110"/>
        </w:rPr>
        <w:t>ss</w:t>
      </w:r>
      <w:r>
        <w:rPr>
          <w:spacing w:val="-1"/>
          <w:w w:val="110"/>
        </w:rPr>
        <w:t>t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welchem</w:t>
      </w:r>
      <w:r>
        <w:rPr>
          <w:spacing w:val="19"/>
          <w:w w:val="110"/>
        </w:rPr>
        <w:t> </w:t>
      </w:r>
      <w:r>
        <w:rPr>
          <w:spacing w:val="1"/>
          <w:w w:val="110"/>
        </w:rPr>
        <w:t>Be</w:t>
      </w:r>
      <w:r>
        <w:rPr>
          <w:w w:val="110"/>
        </w:rPr>
        <w:t>r</w:t>
      </w:r>
      <w:r>
        <w:rPr>
          <w:spacing w:val="1"/>
          <w:w w:val="110"/>
        </w:rPr>
        <w:t>uf?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Spielt</w:t>
      </w:r>
      <w:r>
        <w:rPr>
          <w:spacing w:val="19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7"/>
        <w:rPr>
          <w:rFonts w:ascii="Calibri" w:hAnsi="Calibri" w:cs="Calibri" w:eastAsia="Calibri"/>
          <w:b/>
          <w:bCs/>
          <w:sz w:val="35"/>
          <w:szCs w:val="35"/>
        </w:rPr>
      </w:pPr>
    </w:p>
    <w:p>
      <w:pPr>
        <w:tabs>
          <w:tab w:pos="2257" w:val="left" w:leader="none"/>
          <w:tab w:pos="5050" w:val="left" w:leader="none"/>
          <w:tab w:pos="7694" w:val="left" w:leader="none"/>
        </w:tabs>
        <w:spacing w:line="357" w:lineRule="exact" w:before="0"/>
        <w:ind w:left="0" w:right="743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sz w:val="24"/>
        </w:rPr>
        <w:t>Der</w:t>
      </w:r>
      <w:r>
        <w:rPr>
          <w:rFonts w:ascii="Calibri" w:hAnsi="Calibri"/>
          <w:spacing w:val="10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Frisör</w:t>
        <w:tab/>
        <w:t>schneidet</w:t>
      </w:r>
      <w:r>
        <w:rPr>
          <w:rFonts w:ascii="Calibri" w:hAnsi="Calibri"/>
          <w:spacing w:val="37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Haare.</w:t>
        <w:tab/>
        <w:t>Der</w:t>
      </w:r>
      <w:r>
        <w:rPr>
          <w:rFonts w:ascii="Calibri" w:hAnsi="Calibri"/>
          <w:spacing w:val="31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Hauswart</w:t>
        <w:tab/>
      </w:r>
      <w:r>
        <w:rPr>
          <w:rFonts w:ascii="Calibri" w:hAnsi="Calibri"/>
          <w:w w:val="105"/>
          <w:position w:val="14"/>
          <w:sz w:val="24"/>
        </w:rPr>
        <w:t>repariert</w:t>
      </w:r>
      <w:r>
        <w:rPr>
          <w:rFonts w:ascii="Calibri" w:hAnsi="Calibri"/>
          <w:spacing w:val="-19"/>
          <w:w w:val="105"/>
          <w:position w:val="14"/>
          <w:sz w:val="24"/>
        </w:rPr>
        <w:t> </w:t>
      </w:r>
      <w:r>
        <w:rPr>
          <w:rFonts w:ascii="Calibri" w:hAnsi="Calibri"/>
          <w:w w:val="105"/>
          <w:position w:val="14"/>
          <w:sz w:val="24"/>
        </w:rPr>
        <w:t>alles</w:t>
      </w:r>
      <w:r>
        <w:rPr>
          <w:rFonts w:ascii="Calibri" w:hAnsi="Calibri"/>
          <w:sz w:val="24"/>
        </w:rPr>
      </w:r>
    </w:p>
    <w:p>
      <w:pPr>
        <w:spacing w:line="217" w:lineRule="exact" w:before="0"/>
        <w:ind w:left="0" w:right="726" w:firstLine="0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in</w:t>
      </w:r>
      <w:r>
        <w:rPr>
          <w:rFonts w:ascii="Calibri"/>
          <w:spacing w:val="-5"/>
          <w:w w:val="110"/>
          <w:sz w:val="24"/>
        </w:rPr>
        <w:t> </w:t>
      </w:r>
      <w:r>
        <w:rPr>
          <w:rFonts w:ascii="Calibri"/>
          <w:w w:val="110"/>
          <w:sz w:val="24"/>
        </w:rPr>
        <w:t>der</w:t>
      </w:r>
      <w:r>
        <w:rPr>
          <w:rFonts w:ascii="Calibri"/>
          <w:spacing w:val="-4"/>
          <w:w w:val="110"/>
          <w:sz w:val="24"/>
        </w:rPr>
        <w:t> </w:t>
      </w:r>
      <w:r>
        <w:rPr>
          <w:rFonts w:ascii="Calibri"/>
          <w:w w:val="110"/>
          <w:sz w:val="24"/>
        </w:rPr>
        <w:t>Schule.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sz w:val="19"/>
          <w:szCs w:val="19"/>
        </w:rPr>
      </w:pPr>
    </w:p>
    <w:p>
      <w:pPr>
        <w:spacing w:line="217" w:lineRule="exact" w:before="61"/>
        <w:ind w:left="3634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73.959999pt;margin-top:11.986432pt;width:52.2pt;height:12pt;mso-position-horizontal-relative:page;mso-position-vertical-relative:paragraph;z-index:2488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 w:hAnsi="Calibri"/>
                      <w:w w:val="110"/>
                      <w:sz w:val="24"/>
                    </w:rPr>
                    <w:t>Die</w:t>
                  </w:r>
                  <w:r>
                    <w:rPr>
                      <w:rFonts w:ascii="Calibri" w:hAnsi="Calibri"/>
                      <w:spacing w:val="-15"/>
                      <w:w w:val="110"/>
                      <w:sz w:val="24"/>
                    </w:rPr>
                    <w:t> </w:t>
                  </w:r>
                  <w:r>
                    <w:rPr>
                      <w:rFonts w:ascii="Calibri" w:hAnsi="Calibri"/>
                      <w:w w:val="110"/>
                      <w:sz w:val="24"/>
                    </w:rPr>
                    <w:t>Ärztin</w:t>
                  </w:r>
                  <w:r>
                    <w:rPr>
                      <w:rFonts w:ascii="Calibri" w:hAns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24"/>
        </w:rPr>
        <w:t>arbeitet</w:t>
      </w:r>
      <w:r>
        <w:rPr>
          <w:rFonts w:ascii="Calibri"/>
          <w:spacing w:val="15"/>
          <w:w w:val="105"/>
          <w:sz w:val="24"/>
        </w:rPr>
        <w:t> </w:t>
      </w:r>
      <w:r>
        <w:rPr>
          <w:rFonts w:ascii="Calibri"/>
          <w:w w:val="105"/>
          <w:sz w:val="24"/>
        </w:rPr>
        <w:t>im</w:t>
      </w:r>
      <w:r>
        <w:rPr>
          <w:rFonts w:ascii="Calibri"/>
          <w:sz w:val="24"/>
        </w:rPr>
      </w:r>
    </w:p>
    <w:p>
      <w:pPr>
        <w:tabs>
          <w:tab w:pos="6164" w:val="left" w:leader="none"/>
          <w:tab w:pos="8582" w:val="left" w:leader="none"/>
        </w:tabs>
        <w:spacing w:line="357" w:lineRule="exact" w:before="0"/>
        <w:ind w:left="350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position w:val="-13"/>
          <w:sz w:val="24"/>
        </w:rPr>
        <w:t>Krankenhaus.</w:t>
        <w:tab/>
      </w:r>
      <w:r>
        <w:rPr>
          <w:rFonts w:ascii="Calibri" w:hAnsi="Calibri"/>
          <w:w w:val="110"/>
          <w:sz w:val="24"/>
        </w:rPr>
        <w:t>Die Sängerin</w:t>
        <w:tab/>
        <w:t>kann</w:t>
      </w:r>
      <w:r>
        <w:rPr>
          <w:rFonts w:ascii="Calibri" w:hAnsi="Calibri"/>
          <w:spacing w:val="8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gut</w:t>
      </w:r>
      <w:r>
        <w:rPr>
          <w:rFonts w:ascii="Calibri" w:hAnsi="Calibri"/>
          <w:spacing w:val="9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singen.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pgSz w:w="11910" w:h="16840"/>
          <w:pgMar w:header="0" w:footer="551" w:top="580" w:bottom="740" w:left="420" w:right="560"/>
        </w:sectPr>
      </w:pPr>
    </w:p>
    <w:p>
      <w:pPr>
        <w:spacing w:line="217" w:lineRule="exact" w:before="61"/>
        <w:ind w:left="857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72.112pt;margin-top:11.986451pt;width:55.85pt;height:12pt;mso-position-horizontal-relative:page;mso-position-vertical-relative:paragraph;z-index:2512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w w:val="105"/>
                      <w:sz w:val="24"/>
                    </w:rPr>
                    <w:t>Der</w:t>
                  </w:r>
                  <w:r>
                    <w:rPr>
                      <w:rFonts w:ascii="Calibri"/>
                      <w:spacing w:val="21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Lehrer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24"/>
        </w:rPr>
        <w:t>unterrichtet</w:t>
      </w:r>
      <w:r>
        <w:rPr>
          <w:rFonts w:ascii="Calibri"/>
          <w:sz w:val="24"/>
        </w:rPr>
      </w:r>
    </w:p>
    <w:p>
      <w:pPr>
        <w:tabs>
          <w:tab w:pos="6118" w:val="left" w:leader="none"/>
        </w:tabs>
        <w:spacing w:line="357" w:lineRule="exact" w:before="0"/>
        <w:ind w:left="3737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position w:val="-13"/>
          <w:sz w:val="24"/>
        </w:rPr>
        <w:t>ein</w:t>
      </w:r>
      <w:r>
        <w:rPr>
          <w:rFonts w:ascii="Calibri" w:hAnsi="Calibri"/>
          <w:spacing w:val="34"/>
          <w:w w:val="105"/>
          <w:position w:val="-13"/>
          <w:sz w:val="24"/>
        </w:rPr>
        <w:t> </w:t>
      </w:r>
      <w:r>
        <w:rPr>
          <w:rFonts w:ascii="Calibri" w:hAnsi="Calibri"/>
          <w:w w:val="105"/>
          <w:position w:val="-13"/>
          <w:sz w:val="24"/>
        </w:rPr>
        <w:t>Fach.</w:t>
        <w:tab/>
      </w:r>
      <w:r>
        <w:rPr>
          <w:rFonts w:ascii="Calibri" w:hAnsi="Calibri"/>
          <w:w w:val="105"/>
          <w:sz w:val="24"/>
        </w:rPr>
        <w:t>Der</w:t>
      </w:r>
      <w:r>
        <w:rPr>
          <w:rFonts w:ascii="Calibri" w:hAnsi="Calibri"/>
          <w:spacing w:val="3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Verkäufer</w:t>
      </w:r>
      <w:r>
        <w:rPr>
          <w:rFonts w:ascii="Calibri" w:hAnsi="Calibri"/>
          <w:sz w:val="24"/>
        </w:rPr>
      </w:r>
    </w:p>
    <w:p>
      <w:pPr>
        <w:spacing w:line="280" w:lineRule="exact" w:before="66"/>
        <w:ind w:left="1022" w:right="803" w:firstLine="7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arbeitet</w:t>
      </w:r>
      <w:r>
        <w:rPr>
          <w:rFonts w:ascii="Calibri"/>
          <w:spacing w:val="15"/>
          <w:w w:val="105"/>
          <w:sz w:val="24"/>
        </w:rPr>
        <w:t> </w:t>
      </w:r>
      <w:r>
        <w:rPr>
          <w:rFonts w:ascii="Calibri"/>
          <w:w w:val="105"/>
          <w:sz w:val="24"/>
        </w:rPr>
        <w:t>im</w:t>
      </w:r>
      <w:r>
        <w:rPr>
          <w:rFonts w:ascii="Calibri"/>
          <w:w w:val="110"/>
          <w:sz w:val="24"/>
        </w:rPr>
        <w:t> </w:t>
      </w:r>
      <w:r>
        <w:rPr>
          <w:rFonts w:ascii="Calibri"/>
          <w:w w:val="105"/>
          <w:sz w:val="24"/>
        </w:rPr>
        <w:t>Supermarkt.</w:t>
      </w:r>
      <w:r>
        <w:rPr>
          <w:rFonts w:asci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60"/>
          <w:cols w:num="2" w:equalWidth="0">
            <w:col w:w="7565" w:space="237"/>
            <w:col w:w="3128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type w:val="continuous"/>
          <w:pgSz w:w="11910" w:h="16840"/>
          <w:pgMar w:top="960" w:bottom="740" w:left="420" w:right="560"/>
        </w:sectPr>
      </w:pPr>
    </w:p>
    <w:p>
      <w:pPr>
        <w:spacing w:line="217" w:lineRule="exact" w:before="61"/>
        <w:ind w:left="624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63.183998pt;margin-top:11.98644pt;width:73.75pt;height:12pt;mso-position-horizontal-relative:page;mso-position-vertical-relative:paragraph;z-index:2536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 w:hAnsi="Calibri"/>
                      <w:w w:val="105"/>
                      <w:sz w:val="24"/>
                    </w:rPr>
                    <w:t>Die</w:t>
                  </w:r>
                  <w:r>
                    <w:rPr>
                      <w:rFonts w:ascii="Calibri" w:hAnsi="Calibri"/>
                      <w:spacing w:val="17"/>
                      <w:w w:val="105"/>
                      <w:sz w:val="24"/>
                    </w:rPr>
                    <w:t> </w:t>
                  </w:r>
                  <w:r>
                    <w:rPr>
                      <w:rFonts w:ascii="Calibri" w:hAnsi="Calibri"/>
                      <w:w w:val="105"/>
                      <w:sz w:val="24"/>
                    </w:rPr>
                    <w:t>Sekretärin</w:t>
                  </w:r>
                  <w:r>
                    <w:rPr>
                      <w:rFonts w:ascii="Calibri" w:hAns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24"/>
        </w:rPr>
        <w:t>schreibt</w:t>
      </w:r>
      <w:r>
        <w:rPr>
          <w:rFonts w:ascii="Calibri"/>
          <w:spacing w:val="10"/>
          <w:w w:val="105"/>
          <w:sz w:val="24"/>
        </w:rPr>
        <w:t> </w:t>
      </w:r>
      <w:r>
        <w:rPr>
          <w:rFonts w:ascii="Calibri"/>
          <w:w w:val="105"/>
          <w:sz w:val="24"/>
        </w:rPr>
        <w:t>viele</w:t>
      </w:r>
      <w:r>
        <w:rPr>
          <w:rFonts w:ascii="Calibri"/>
          <w:sz w:val="24"/>
        </w:rPr>
      </w:r>
    </w:p>
    <w:p>
      <w:pPr>
        <w:tabs>
          <w:tab w:pos="5885" w:val="left" w:leader="none"/>
        </w:tabs>
        <w:spacing w:line="357" w:lineRule="exact" w:before="0"/>
        <w:ind w:left="388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position w:val="-13"/>
          <w:sz w:val="24"/>
        </w:rPr>
        <w:t>Briefe.</w:t>
        <w:tab/>
      </w:r>
      <w:r>
        <w:rPr>
          <w:rFonts w:ascii="Calibri"/>
          <w:w w:val="105"/>
          <w:sz w:val="24"/>
        </w:rPr>
        <w:t>Die</w:t>
      </w:r>
      <w:r>
        <w:rPr>
          <w:rFonts w:ascii="Calibri"/>
          <w:spacing w:val="27"/>
          <w:w w:val="105"/>
          <w:sz w:val="24"/>
        </w:rPr>
        <w:t> </w:t>
      </w:r>
      <w:r>
        <w:rPr>
          <w:rFonts w:ascii="Calibri"/>
          <w:w w:val="105"/>
          <w:sz w:val="24"/>
        </w:rPr>
        <w:t>Informatikerin</w:t>
      </w:r>
      <w:r>
        <w:rPr>
          <w:rFonts w:ascii="Calibri"/>
          <w:sz w:val="24"/>
        </w:rPr>
      </w:r>
    </w:p>
    <w:p>
      <w:pPr>
        <w:spacing w:line="280" w:lineRule="exact" w:before="66"/>
        <w:ind w:left="1009" w:right="708" w:hanging="166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/>
          <w:w w:val="105"/>
          <w:sz w:val="24"/>
        </w:rPr>
        <w:t>programmiert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10"/>
          <w:sz w:val="24"/>
        </w:rPr>
        <w:t>Computer.</w:t>
      </w:r>
      <w:r>
        <w:rPr>
          <w:rFonts w:asci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60"/>
          <w:cols w:num="2" w:equalWidth="0">
            <w:col w:w="7799" w:space="88"/>
            <w:col w:w="304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type w:val="continuous"/>
          <w:pgSz w:w="11910" w:h="16840"/>
          <w:pgMar w:top="960" w:bottom="740" w:left="420" w:right="560"/>
        </w:sectPr>
      </w:pPr>
    </w:p>
    <w:p>
      <w:pPr>
        <w:spacing w:line="217" w:lineRule="exact" w:before="61"/>
        <w:ind w:left="736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70.732002pt;margin-top:11.98646pt;width:58.65pt;height:12pt;mso-position-horizontal-relative:page;mso-position-vertical-relative:paragraph;z-index:2560" type="#_x0000_t202" filled="false" stroked="false">
            <v:textbox inset="0,0,0,0">
              <w:txbxContent>
                <w:p>
                  <w:pPr>
                    <w:spacing w:line="24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w w:val="105"/>
                      <w:sz w:val="24"/>
                    </w:rPr>
                    <w:t>Der</w:t>
                  </w:r>
                  <w:r>
                    <w:rPr>
                      <w:rFonts w:ascii="Calibri"/>
                      <w:spacing w:val="21"/>
                      <w:w w:val="105"/>
                      <w:sz w:val="24"/>
                    </w:rPr>
                    <w:t> </w:t>
                  </w:r>
                  <w:r>
                    <w:rPr>
                      <w:rFonts w:ascii="Calibri"/>
                      <w:w w:val="105"/>
                      <w:sz w:val="24"/>
                    </w:rPr>
                    <w:t>Polizist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24"/>
        </w:rPr>
        <w:t>kontrolliert</w:t>
      </w:r>
      <w:r>
        <w:rPr>
          <w:rFonts w:ascii="Calibri"/>
          <w:spacing w:val="6"/>
          <w:w w:val="105"/>
          <w:sz w:val="24"/>
        </w:rPr>
        <w:t> </w:t>
      </w:r>
      <w:r>
        <w:rPr>
          <w:rFonts w:ascii="Calibri"/>
          <w:w w:val="105"/>
          <w:sz w:val="24"/>
        </w:rPr>
        <w:t>die</w:t>
      </w:r>
      <w:r>
        <w:rPr>
          <w:rFonts w:ascii="Calibri"/>
          <w:sz w:val="24"/>
        </w:rPr>
      </w:r>
    </w:p>
    <w:p>
      <w:pPr>
        <w:tabs>
          <w:tab w:pos="5998" w:val="left" w:leader="none"/>
        </w:tabs>
        <w:spacing w:line="357" w:lineRule="exact" w:before="0"/>
        <w:ind w:left="3614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position w:val="-13"/>
          <w:sz w:val="24"/>
        </w:rPr>
        <w:t>Autofahrer.</w:t>
        <w:tab/>
      </w:r>
      <w:r>
        <w:rPr>
          <w:rFonts w:ascii="Calibri"/>
          <w:w w:val="105"/>
          <w:sz w:val="24"/>
        </w:rPr>
        <w:t>Der</w:t>
      </w:r>
      <w:r>
        <w:rPr>
          <w:rFonts w:ascii="Calibri"/>
          <w:spacing w:val="33"/>
          <w:w w:val="105"/>
          <w:sz w:val="24"/>
        </w:rPr>
        <w:t> </w:t>
      </w:r>
      <w:r>
        <w:rPr>
          <w:rFonts w:ascii="Calibri"/>
          <w:w w:val="105"/>
          <w:sz w:val="24"/>
        </w:rPr>
        <w:t>Mechaniker</w:t>
      </w:r>
      <w:r>
        <w:rPr>
          <w:rFonts w:ascii="Calibri"/>
          <w:sz w:val="24"/>
        </w:rPr>
      </w:r>
    </w:p>
    <w:p>
      <w:pPr>
        <w:spacing w:line="280" w:lineRule="exact" w:before="66"/>
        <w:ind w:left="1104" w:right="424" w:hanging="384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 w:hAnsi="Calibri"/>
          <w:w w:val="105"/>
          <w:sz w:val="24"/>
        </w:rPr>
        <w:t>repariert</w:t>
      </w:r>
      <w:r>
        <w:rPr>
          <w:rFonts w:ascii="Calibri" w:hAnsi="Calibri"/>
          <w:spacing w:val="13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Autos</w:t>
      </w:r>
      <w:r>
        <w:rPr>
          <w:rFonts w:ascii="Calibri" w:hAnsi="Calibri"/>
          <w:spacing w:val="14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und</w:t>
      </w:r>
      <w:r>
        <w:rPr>
          <w:rFonts w:ascii="Calibri" w:hAnsi="Calibri"/>
          <w:w w:val="111"/>
          <w:sz w:val="24"/>
        </w:rPr>
        <w:t> </w:t>
      </w:r>
      <w:r>
        <w:rPr>
          <w:rFonts w:ascii="Calibri" w:hAnsi="Calibri"/>
          <w:w w:val="105"/>
          <w:sz w:val="24"/>
        </w:rPr>
        <w:t>Motorräder.</w:t>
      </w:r>
      <w:r>
        <w:rPr>
          <w:rFonts w:ascii="Calibri" w:hAns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60"/>
          <w:cols w:num="2" w:equalWidth="0">
            <w:col w:w="7687" w:space="40"/>
            <w:col w:w="320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tabs>
          <w:tab w:pos="3166" w:val="left" w:leader="none"/>
          <w:tab w:pos="6184" w:val="left" w:leader="none"/>
          <w:tab w:pos="8895" w:val="left" w:leader="none"/>
        </w:tabs>
        <w:spacing w:before="194"/>
        <w:ind w:left="612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sz w:val="24"/>
        </w:rPr>
        <w:t>Die</w:t>
      </w:r>
      <w:r>
        <w:rPr>
          <w:rFonts w:ascii="Calibri" w:hAnsi="Calibri"/>
          <w:spacing w:val="55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Schauspielerin</w:t>
        <w:tab/>
        <w:t>spielt</w:t>
      </w:r>
      <w:r>
        <w:rPr>
          <w:rFonts w:ascii="Calibri" w:hAnsi="Calibri"/>
          <w:spacing w:val="2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in</w:t>
      </w:r>
      <w:r>
        <w:rPr>
          <w:rFonts w:ascii="Calibri" w:hAnsi="Calibri"/>
          <w:spacing w:val="21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Filmen</w:t>
      </w:r>
      <w:r>
        <w:rPr>
          <w:rFonts w:ascii="Calibri" w:hAnsi="Calibri"/>
          <w:spacing w:val="2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mit.</w:t>
        <w:tab/>
        <w:t>Die</w:t>
      </w:r>
      <w:r>
        <w:rPr>
          <w:rFonts w:ascii="Calibri" w:hAnsi="Calibri"/>
          <w:spacing w:val="27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Bäckerin</w:t>
        <w:tab/>
        <w:t>backt</w:t>
      </w:r>
      <w:r>
        <w:rPr>
          <w:rFonts w:ascii="Calibri" w:hAnsi="Calibri"/>
          <w:spacing w:val="27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Brot.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type w:val="continuous"/>
          <w:pgSz w:w="11910" w:h="16840"/>
          <w:pgMar w:top="960" w:bottom="740" w:left="420" w:right="560"/>
        </w:sectPr>
      </w:pPr>
    </w:p>
    <w:p>
      <w:pPr>
        <w:spacing w:line="240" w:lineRule="auto" w:before="12"/>
        <w:rPr>
          <w:rFonts w:ascii="Calibri" w:hAnsi="Calibri" w:cs="Calibri" w:eastAsia="Calibri"/>
          <w:sz w:val="27"/>
          <w:szCs w:val="27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2584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before="0"/>
        <w:ind w:left="788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Der</w:t>
      </w:r>
      <w:r>
        <w:rPr>
          <w:rFonts w:ascii="Calibri"/>
          <w:spacing w:val="-20"/>
          <w:w w:val="110"/>
          <w:sz w:val="24"/>
        </w:rPr>
        <w:t> </w:t>
      </w:r>
      <w:r>
        <w:rPr>
          <w:rFonts w:ascii="Calibri"/>
          <w:w w:val="110"/>
          <w:sz w:val="24"/>
        </w:rPr>
        <w:t>Hausmann</w:t>
      </w:r>
      <w:r>
        <w:rPr>
          <w:rFonts w:ascii="Calibri"/>
          <w:sz w:val="24"/>
        </w:rPr>
      </w:r>
    </w:p>
    <w:p>
      <w:pPr>
        <w:spacing w:line="280" w:lineRule="exact" w:before="65"/>
        <w:ind w:left="788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kocht,</w:t>
      </w:r>
      <w:r>
        <w:rPr>
          <w:rFonts w:ascii="Calibri"/>
          <w:spacing w:val="-16"/>
          <w:w w:val="110"/>
          <w:sz w:val="24"/>
        </w:rPr>
        <w:t> </w:t>
      </w:r>
      <w:r>
        <w:rPr>
          <w:rFonts w:ascii="Calibri"/>
          <w:w w:val="110"/>
          <w:sz w:val="24"/>
        </w:rPr>
        <w:t>kauft</w:t>
      </w:r>
      <w:r>
        <w:rPr>
          <w:rFonts w:ascii="Calibri"/>
          <w:spacing w:val="-16"/>
          <w:w w:val="110"/>
          <w:sz w:val="24"/>
        </w:rPr>
        <w:t> </w:t>
      </w:r>
      <w:r>
        <w:rPr>
          <w:rFonts w:ascii="Calibri"/>
          <w:w w:val="110"/>
          <w:sz w:val="24"/>
        </w:rPr>
        <w:t>ein</w:t>
      </w:r>
      <w:r>
        <w:rPr>
          <w:rFonts w:ascii="Calibri"/>
          <w:w w:val="106"/>
          <w:sz w:val="24"/>
        </w:rPr>
        <w:t> </w:t>
      </w:r>
      <w:r>
        <w:rPr>
          <w:rFonts w:ascii="Calibri"/>
          <w:w w:val="110"/>
          <w:sz w:val="24"/>
        </w:rPr>
        <w:t>und</w:t>
      </w:r>
      <w:r>
        <w:rPr>
          <w:rFonts w:ascii="Calibri"/>
          <w:spacing w:val="2"/>
          <w:w w:val="110"/>
          <w:sz w:val="24"/>
        </w:rPr>
        <w:t> </w:t>
      </w:r>
      <w:r>
        <w:rPr>
          <w:rFonts w:ascii="Calibri"/>
          <w:w w:val="110"/>
          <w:sz w:val="24"/>
        </w:rPr>
        <w:t>macht</w:t>
      </w:r>
      <w:r>
        <w:rPr>
          <w:rFonts w:ascii="Calibri"/>
          <w:spacing w:val="3"/>
          <w:w w:val="110"/>
          <w:sz w:val="24"/>
        </w:rPr>
        <w:t> </w:t>
      </w:r>
      <w:r>
        <w:rPr>
          <w:rFonts w:ascii="Calibri"/>
          <w:w w:val="110"/>
          <w:sz w:val="24"/>
        </w:rPr>
        <w:t>die</w:t>
      </w:r>
      <w:r>
        <w:rPr>
          <w:rFonts w:ascii="Calibri"/>
          <w:w w:val="107"/>
          <w:sz w:val="24"/>
        </w:rPr>
        <w:t> </w:t>
      </w:r>
      <w:r>
        <w:rPr>
          <w:rFonts w:ascii="Calibri"/>
          <w:w w:val="110"/>
          <w:sz w:val="24"/>
        </w:rPr>
        <w:t>Wohnung</w:t>
      </w:r>
      <w:r>
        <w:rPr>
          <w:rFonts w:ascii="Calibri"/>
          <w:spacing w:val="-28"/>
          <w:w w:val="110"/>
          <w:sz w:val="24"/>
        </w:rPr>
        <w:t> </w:t>
      </w:r>
      <w:r>
        <w:rPr>
          <w:rFonts w:ascii="Calibri"/>
          <w:w w:val="110"/>
          <w:sz w:val="24"/>
        </w:rPr>
        <w:t>sauber.</w:t>
      </w:r>
      <w:r>
        <w:rPr>
          <w:rFonts w:ascii="Calibri"/>
          <w:sz w:val="24"/>
        </w:rPr>
      </w:r>
    </w:p>
    <w:p>
      <w:pPr>
        <w:spacing w:line="240" w:lineRule="auto" w:before="1"/>
        <w:rPr>
          <w:rFonts w:ascii="Calibri" w:hAnsi="Calibri" w:cs="Calibri" w:eastAsia="Calibri"/>
          <w:sz w:val="23"/>
          <w:szCs w:val="23"/>
        </w:rPr>
      </w:pPr>
      <w:r>
        <w:rPr/>
        <w:br w:type="column"/>
      </w:r>
      <w:r>
        <w:rPr>
          <w:rFonts w:ascii="Calibri"/>
          <w:sz w:val="23"/>
        </w:rPr>
      </w:r>
    </w:p>
    <w:p>
      <w:pPr>
        <w:tabs>
          <w:tab w:pos="3206" w:val="left" w:leader="none"/>
        </w:tabs>
        <w:spacing w:line="155" w:lineRule="auto" w:before="0"/>
        <w:ind w:left="3405" w:right="660" w:hanging="2618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position w:val="-13"/>
          <w:sz w:val="24"/>
        </w:rPr>
        <w:t>Die </w:t>
      </w:r>
      <w:r>
        <w:rPr>
          <w:rFonts w:ascii="Calibri" w:hAnsi="Calibri"/>
          <w:spacing w:val="10"/>
          <w:w w:val="105"/>
          <w:position w:val="-13"/>
          <w:sz w:val="24"/>
        </w:rPr>
        <w:t> </w:t>
      </w:r>
      <w:r>
        <w:rPr>
          <w:rFonts w:ascii="Calibri" w:hAnsi="Calibri"/>
          <w:w w:val="105"/>
          <w:position w:val="-13"/>
          <w:sz w:val="24"/>
        </w:rPr>
        <w:t>Köchin</w:t>
        <w:tab/>
      </w:r>
      <w:r>
        <w:rPr>
          <w:rFonts w:ascii="Calibri" w:hAnsi="Calibri"/>
          <w:w w:val="105"/>
          <w:sz w:val="24"/>
        </w:rPr>
        <w:t>kocht</w:t>
      </w:r>
      <w:r>
        <w:rPr>
          <w:rFonts w:ascii="Calibri" w:hAnsi="Calibri"/>
          <w:spacing w:val="29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in</w:t>
      </w:r>
      <w:r>
        <w:rPr>
          <w:rFonts w:ascii="Calibri" w:hAnsi="Calibri"/>
          <w:spacing w:val="29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einem</w:t>
      </w:r>
      <w:r>
        <w:rPr>
          <w:rFonts w:ascii="Calibri" w:hAnsi="Calibri"/>
          <w:w w:val="107"/>
          <w:sz w:val="24"/>
        </w:rPr>
        <w:t> </w:t>
      </w:r>
      <w:r>
        <w:rPr>
          <w:rFonts w:ascii="Calibri" w:hAnsi="Calibri"/>
          <w:w w:val="105"/>
          <w:sz w:val="24"/>
        </w:rPr>
        <w:t>Restaurant.</w:t>
      </w:r>
      <w:r>
        <w:rPr>
          <w:rFonts w:ascii="Calibri" w:hAnsi="Calibri"/>
          <w:sz w:val="24"/>
        </w:rPr>
      </w:r>
    </w:p>
    <w:p>
      <w:pPr>
        <w:spacing w:after="0" w:line="155" w:lineRule="auto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420" w:right="560"/>
          <w:cols w:num="3" w:equalWidth="0">
            <w:col w:w="2374" w:space="100"/>
            <w:col w:w="2686" w:space="315"/>
            <w:col w:w="5455"/>
          </w:cols>
        </w:sectPr>
      </w:pPr>
    </w:p>
    <w:p>
      <w:pPr>
        <w:pStyle w:val="Heading5"/>
        <w:tabs>
          <w:tab w:pos="7633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265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0"/>
          <w:w w:val="115"/>
        </w:rPr>
        <w:t> </w:t>
      </w:r>
      <w:r>
        <w:rPr>
          <w:w w:val="115"/>
        </w:rPr>
        <w:t>8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w w:val="115"/>
        </w:rPr>
        <w:t>4,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 </w:t>
      </w:r>
      <w:r>
        <w:rPr>
          <w:w w:val="115"/>
        </w:rPr>
        <w:t>9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line="575" w:lineRule="exact"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2"/>
          <w:w w:val="120"/>
          <w:sz w:val="50"/>
        </w:rPr>
        <w:t>W</w:t>
      </w:r>
      <w:r>
        <w:rPr>
          <w:rFonts w:ascii="Calibri"/>
          <w:b/>
          <w:color w:val="0061B3"/>
          <w:spacing w:val="-3"/>
          <w:w w:val="120"/>
          <w:sz w:val="50"/>
        </w:rPr>
        <w:t>ec</w:t>
      </w:r>
      <w:r>
        <w:rPr>
          <w:rFonts w:ascii="Calibri"/>
          <w:b/>
          <w:color w:val="0061B3"/>
          <w:spacing w:val="-2"/>
          <w:w w:val="120"/>
          <w:sz w:val="50"/>
        </w:rPr>
        <w:t>h</w:t>
      </w:r>
      <w:r>
        <w:rPr>
          <w:rFonts w:ascii="Calibri"/>
          <w:b/>
          <w:color w:val="0061B3"/>
          <w:spacing w:val="-3"/>
          <w:w w:val="120"/>
          <w:sz w:val="50"/>
        </w:rPr>
        <w:t>se</w:t>
      </w:r>
      <w:r>
        <w:rPr>
          <w:rFonts w:ascii="Calibri"/>
          <w:b/>
          <w:color w:val="0061B3"/>
          <w:spacing w:val="-2"/>
          <w:w w:val="120"/>
          <w:sz w:val="50"/>
        </w:rPr>
        <w:t>l</w:t>
      </w:r>
      <w:r>
        <w:rPr>
          <w:rFonts w:ascii="Calibri"/>
          <w:b/>
          <w:color w:val="0061B3"/>
          <w:spacing w:val="-3"/>
          <w:w w:val="120"/>
          <w:sz w:val="50"/>
        </w:rPr>
        <w:t>s</w:t>
      </w:r>
      <w:r>
        <w:rPr>
          <w:rFonts w:ascii="Calibri"/>
          <w:b/>
          <w:color w:val="0061B3"/>
          <w:spacing w:val="-2"/>
          <w:w w:val="120"/>
          <w:sz w:val="50"/>
        </w:rPr>
        <w:t>pi</w:t>
      </w:r>
      <w:r>
        <w:rPr>
          <w:rFonts w:ascii="Calibri"/>
          <w:b/>
          <w:color w:val="0061B3"/>
          <w:spacing w:val="-3"/>
          <w:w w:val="120"/>
          <w:sz w:val="50"/>
        </w:rPr>
        <w:t>e</w:t>
      </w:r>
      <w:r>
        <w:rPr>
          <w:rFonts w:ascii="Calibri"/>
          <w:b/>
          <w:color w:val="0061B3"/>
          <w:spacing w:val="-2"/>
          <w:w w:val="120"/>
          <w:sz w:val="50"/>
        </w:rPr>
        <w:t>l</w:t>
      </w:r>
      <w:r>
        <w:rPr>
          <w:rFonts w:ascii="Calibri"/>
          <w:b/>
          <w:color w:val="0061B3"/>
          <w:spacing w:val="-3"/>
          <w:w w:val="120"/>
          <w:sz w:val="50"/>
        </w:rPr>
        <w:t>:</w:t>
      </w:r>
      <w:r>
        <w:rPr>
          <w:rFonts w:ascii="Calibri"/>
          <w:sz w:val="50"/>
        </w:rPr>
      </w:r>
    </w:p>
    <w:p>
      <w:pPr>
        <w:spacing w:line="575" w:lineRule="exact" w:before="0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W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o</w:t>
      </w:r>
      <w:r>
        <w:rPr>
          <w:rFonts w:ascii="Calibri" w:hAnsi="Calibri" w:cs="Calibri" w:eastAsia="Calibri"/>
          <w:b/>
          <w:bCs/>
          <w:color w:val="0061B3"/>
          <w:spacing w:val="20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wa</w:t>
      </w:r>
      <w:r>
        <w:rPr>
          <w:rFonts w:ascii="Calibri" w:hAnsi="Calibri" w:cs="Calibri" w:eastAsia="Calibri"/>
          <w:b/>
          <w:bCs/>
          <w:color w:val="0061B3"/>
          <w:spacing w:val="-9"/>
          <w:w w:val="120"/>
          <w:sz w:val="50"/>
          <w:szCs w:val="50"/>
        </w:rPr>
        <w:t>r</w:t>
      </w:r>
      <w:r>
        <w:rPr>
          <w:rFonts w:ascii="Calibri" w:hAnsi="Calibri" w:cs="Calibri" w:eastAsia="Calibri"/>
          <w:b/>
          <w:bCs/>
          <w:color w:val="0061B3"/>
          <w:spacing w:val="20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w w:val="120"/>
          <w:sz w:val="50"/>
          <w:szCs w:val="50"/>
        </w:rPr>
        <w:t>…</w:t>
      </w:r>
      <w:r>
        <w:rPr>
          <w:rFonts w:ascii="Calibri" w:hAnsi="Calibri" w:cs="Calibri" w:eastAsia="Calibri"/>
          <w:b/>
          <w:bCs/>
          <w:color w:val="0061B3"/>
          <w:spacing w:val="20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am</w:t>
      </w:r>
      <w:r>
        <w:rPr>
          <w:rFonts w:ascii="Calibri" w:hAnsi="Calibri" w:cs="Calibri" w:eastAsia="Calibri"/>
          <w:b/>
          <w:bCs/>
          <w:color w:val="0061B3"/>
          <w:spacing w:val="20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9"/>
          <w:w w:val="120"/>
          <w:sz w:val="50"/>
          <w:szCs w:val="50"/>
        </w:rPr>
        <w:t>W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o</w:t>
      </w:r>
      <w:r>
        <w:rPr>
          <w:rFonts w:ascii="Calibri" w:hAnsi="Calibri" w:cs="Calibri" w:eastAsia="Calibri"/>
          <w:b/>
          <w:bCs/>
          <w:color w:val="0061B3"/>
          <w:spacing w:val="-9"/>
          <w:w w:val="120"/>
          <w:sz w:val="50"/>
          <w:szCs w:val="50"/>
        </w:rPr>
        <w:t>ch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9"/>
          <w:w w:val="120"/>
          <w:sz w:val="50"/>
          <w:szCs w:val="50"/>
        </w:rPr>
        <w:t>n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9"/>
          <w:w w:val="120"/>
          <w:sz w:val="50"/>
          <w:szCs w:val="50"/>
        </w:rPr>
        <w:t>nd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9"/>
          <w:w w:val="120"/>
          <w:sz w:val="50"/>
          <w:szCs w:val="50"/>
        </w:rPr>
        <w:t>?</w:t>
      </w:r>
      <w:r>
        <w:rPr>
          <w:rFonts w:ascii="Calibri" w:hAnsi="Calibri" w:cs="Calibri" w:eastAsia="Calibri"/>
          <w:b/>
          <w:bCs/>
          <w:color w:val="0061B3"/>
          <w:spacing w:val="20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W</w:t>
      </w:r>
      <w:r>
        <w:rPr>
          <w:rFonts w:ascii="Calibri" w:hAnsi="Calibri" w:cs="Calibri" w:eastAsia="Calibri"/>
          <w:b/>
          <w:bCs/>
          <w:color w:val="0061B3"/>
          <w:spacing w:val="-12"/>
          <w:w w:val="120"/>
          <w:sz w:val="50"/>
          <w:szCs w:val="50"/>
        </w:rPr>
        <w:t>as</w:t>
      </w:r>
      <w:r>
        <w:rPr>
          <w:rFonts w:ascii="Calibri" w:hAnsi="Calibri" w:cs="Calibri" w:eastAsia="Calibri"/>
          <w:b/>
          <w:bCs/>
          <w:color w:val="0061B3"/>
          <w:spacing w:val="20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wa</w:t>
      </w:r>
      <w:r>
        <w:rPr>
          <w:rFonts w:ascii="Calibri" w:hAnsi="Calibri" w:cs="Calibri" w:eastAsia="Calibri"/>
          <w:b/>
          <w:bCs/>
          <w:color w:val="0061B3"/>
          <w:spacing w:val="-9"/>
          <w:w w:val="120"/>
          <w:sz w:val="50"/>
          <w:szCs w:val="50"/>
        </w:rPr>
        <w:t>r</w:t>
      </w:r>
      <w:r>
        <w:rPr>
          <w:rFonts w:ascii="Calibri" w:hAnsi="Calibri" w:cs="Calibri" w:eastAsia="Calibri"/>
          <w:b/>
          <w:bCs/>
          <w:color w:val="0061B3"/>
          <w:spacing w:val="20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l</w:t>
      </w:r>
      <w:r>
        <w:rPr>
          <w:rFonts w:ascii="Calibri" w:hAnsi="Calibri" w:cs="Calibri" w:eastAsia="Calibri"/>
          <w:b/>
          <w:bCs/>
          <w:color w:val="0061B3"/>
          <w:spacing w:val="-11"/>
          <w:w w:val="120"/>
          <w:sz w:val="50"/>
          <w:szCs w:val="50"/>
        </w:rPr>
        <w:t>os</w:t>
      </w:r>
      <w:r>
        <w:rPr>
          <w:rFonts w:ascii="Calibri" w:hAnsi="Calibri" w:cs="Calibri" w:eastAsia="Calibri"/>
          <w:b/>
          <w:bCs/>
          <w:color w:val="0061B3"/>
          <w:spacing w:val="-10"/>
          <w:w w:val="120"/>
          <w:sz w:val="50"/>
          <w:szCs w:val="50"/>
        </w:rPr>
        <w:t>?</w:t>
      </w:r>
      <w:r>
        <w:rPr>
          <w:rFonts w:ascii="Calibri" w:hAnsi="Calibri" w:cs="Calibri" w:eastAsia="Calibri"/>
          <w:sz w:val="50"/>
          <w:szCs w:val="50"/>
        </w:rPr>
      </w:r>
    </w:p>
    <w:p>
      <w:pPr>
        <w:spacing w:before="190"/>
        <w:ind w:left="26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>
          <w:rFonts w:ascii="Calibri"/>
          <w:b/>
          <w:spacing w:val="-1"/>
          <w:w w:val="110"/>
          <w:sz w:val="28"/>
        </w:rPr>
        <w:t>Spieler</w:t>
      </w:r>
      <w:r>
        <w:rPr>
          <w:rFonts w:ascii="Calibri"/>
          <w:b/>
          <w:spacing w:val="23"/>
          <w:w w:val="110"/>
          <w:sz w:val="28"/>
        </w:rPr>
        <w:t> </w:t>
      </w:r>
      <w:r>
        <w:rPr>
          <w:rFonts w:ascii="Calibri"/>
          <w:b/>
          <w:w w:val="110"/>
          <w:sz w:val="28"/>
        </w:rPr>
        <w:t>A</w:t>
      </w:r>
      <w:r>
        <w:rPr>
          <w:rFonts w:ascii="Calibri"/>
          <w:sz w:val="28"/>
        </w:rPr>
      </w:r>
    </w:p>
    <w:p>
      <w:pPr>
        <w:pStyle w:val="BodyText"/>
        <w:spacing w:line="397" w:lineRule="exact" w:before="54"/>
        <w:ind w:left="114" w:right="0"/>
        <w:jc w:val="left"/>
        <w:rPr>
          <w:b w:val="0"/>
          <w:bCs w:val="0"/>
        </w:rPr>
      </w:pPr>
      <w:r>
        <w:rPr>
          <w:b w:val="0"/>
          <w:position w:val="-15"/>
        </w:rPr>
        <w:drawing>
          <wp:inline distT="0" distB="0" distL="0" distR="0">
            <wp:extent cx="293217" cy="285788"/>
            <wp:effectExtent l="0" t="0" r="0" b="0"/>
            <wp:docPr id="21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/>
          <w:b w:val="0"/>
          <w:sz w:val="20"/>
        </w:rPr>
        <w:t>   </w:t>
      </w:r>
      <w:r>
        <w:rPr>
          <w:spacing w:val="-2"/>
          <w:w w:val="110"/>
        </w:rPr>
        <w:t>Frag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deinen</w:t>
      </w:r>
      <w:r>
        <w:rPr>
          <w:spacing w:val="17"/>
          <w:w w:val="110"/>
        </w:rPr>
        <w:t> </w:t>
      </w:r>
      <w:r>
        <w:rPr>
          <w:w w:val="110"/>
        </w:rPr>
        <w:t>Partner</w:t>
      </w:r>
      <w:r>
        <w:rPr>
          <w:spacing w:val="18"/>
          <w:w w:val="110"/>
        </w:rPr>
        <w:t> </w:t>
      </w:r>
      <w:r>
        <w:rPr>
          <w:w w:val="110"/>
        </w:rPr>
        <w:t>/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deine</w:t>
      </w:r>
      <w:r>
        <w:rPr>
          <w:spacing w:val="17"/>
          <w:w w:val="110"/>
        </w:rPr>
        <w:t> </w:t>
      </w:r>
      <w:r>
        <w:rPr>
          <w:w w:val="110"/>
        </w:rPr>
        <w:t>Partnerin</w:t>
      </w:r>
      <w:r>
        <w:rPr>
          <w:spacing w:val="18"/>
          <w:w w:val="110"/>
        </w:rPr>
        <w:t> </w:t>
      </w:r>
      <w:r>
        <w:rPr>
          <w:w w:val="110"/>
        </w:rPr>
        <w:t>wie</w:t>
      </w:r>
      <w:r>
        <w:rPr>
          <w:spacing w:val="17"/>
          <w:w w:val="110"/>
        </w:rPr>
        <w:t> </w:t>
      </w:r>
      <w:r>
        <w:rPr>
          <w:w w:val="110"/>
        </w:rPr>
        <w:t>im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Beispiel</w:t>
      </w:r>
      <w:r>
        <w:rPr>
          <w:spacing w:val="17"/>
          <w:w w:val="110"/>
        </w:rPr>
        <w:t> </w:t>
      </w:r>
      <w:r>
        <w:rPr>
          <w:w w:val="110"/>
        </w:rPr>
        <w:t>und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noti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-3"/>
          <w:w w:val="110"/>
        </w:rPr>
        <w:t>e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7"/>
          <w:w w:val="110"/>
        </w:rPr>
        <w:t> </w:t>
      </w:r>
      <w:r>
        <w:rPr>
          <w:spacing w:val="1"/>
          <w:w w:val="110"/>
        </w:rPr>
        <w:t>A</w:t>
      </w:r>
      <w:r>
        <w:rPr>
          <w:w w:val="110"/>
        </w:rPr>
        <w:t>nt</w:t>
      </w:r>
      <w:r>
        <w:rPr>
          <w:spacing w:val="1"/>
          <w:w w:val="110"/>
        </w:rPr>
        <w:t>w</w:t>
      </w:r>
      <w:r>
        <w:rPr>
          <w:w w:val="110"/>
        </w:rPr>
        <w:t>ort</w:t>
      </w:r>
      <w:r>
        <w:rPr>
          <w:spacing w:val="1"/>
          <w:w w:val="110"/>
        </w:rPr>
        <w:t>.</w:t>
      </w:r>
      <w:r>
        <w:rPr>
          <w:b w:val="0"/>
        </w:rPr>
      </w:r>
    </w:p>
    <w:p>
      <w:pPr>
        <w:pStyle w:val="BodyText"/>
        <w:spacing w:line="240" w:lineRule="exact"/>
        <w:ind w:right="0"/>
        <w:jc w:val="left"/>
        <w:rPr>
          <w:b w:val="0"/>
          <w:bCs w:val="0"/>
        </w:rPr>
      </w:pP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lt</w:t>
      </w:r>
      <w:r>
        <w:rPr>
          <w:spacing w:val="16"/>
          <w:w w:val="110"/>
        </w:rPr>
        <w:t> 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b</w:t>
      </w:r>
      <w:r>
        <w:rPr>
          <w:spacing w:val="-3"/>
          <w:w w:val="110"/>
        </w:rPr>
        <w:t>.</w:t>
      </w:r>
      <w:r>
        <w:rPr>
          <w:b w:val="0"/>
        </w:rPr>
      </w:r>
    </w:p>
    <w:p>
      <w:pPr>
        <w:numPr>
          <w:ilvl w:val="0"/>
          <w:numId w:val="2"/>
        </w:numPr>
        <w:tabs>
          <w:tab w:pos="1041" w:val="left" w:leader="none"/>
        </w:tabs>
        <w:spacing w:before="128"/>
        <w:ind w:left="1040" w:right="0" w:hanging="327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spacing w:val="-5"/>
          <w:w w:val="110"/>
          <w:sz w:val="24"/>
          <w:szCs w:val="24"/>
        </w:rPr>
        <w:t>Wo</w:t>
      </w:r>
      <w:r>
        <w:rPr>
          <w:rFonts w:ascii="Calibri" w:hAnsi="Calibri" w:cs="Calibri" w:eastAsia="Calibri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war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Britta</w:t>
      </w:r>
      <w:r>
        <w:rPr>
          <w:rFonts w:ascii="Calibri" w:hAnsi="Calibri" w:cs="Calibri" w:eastAsia="Calibri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a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m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W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och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e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n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e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nd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e?</w:t>
      </w:r>
      <w:r>
        <w:rPr>
          <w:rFonts w:ascii="Calibri" w:hAnsi="Calibri" w:cs="Calibri" w:eastAsia="Calibri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45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– </w:t>
      </w:r>
      <w:r>
        <w:rPr>
          <w:rFonts w:ascii="Calibri" w:hAnsi="Calibri" w:cs="Calibri" w:eastAsia="Calibri"/>
          <w:spacing w:val="44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B </w:t>
      </w:r>
      <w:r>
        <w:rPr>
          <w:rFonts w:ascii="Calibri" w:hAnsi="Calibri" w:cs="Calibri" w:eastAsia="Calibri"/>
          <w:spacing w:val="45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S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ie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war</w:t>
      </w:r>
      <w:r>
        <w:rPr>
          <w:rFonts w:ascii="Calibri" w:hAnsi="Calibri" w:cs="Calibri" w:eastAsia="Calibri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…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S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ie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h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atte</w:t>
      </w:r>
      <w:r>
        <w:rPr>
          <w:rFonts w:ascii="Calibri" w:hAnsi="Calibri" w:cs="Calibri" w:eastAsia="Calibri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…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2"/>
        <w:rPr>
          <w:rFonts w:ascii="Calibri" w:hAnsi="Calibri" w:cs="Calibri" w:eastAsia="Calibri"/>
          <w:sz w:val="15"/>
          <w:szCs w:val="15"/>
        </w:rPr>
      </w:pPr>
    </w:p>
    <w:tbl>
      <w:tblPr>
        <w:tblW w:w="0" w:type="auto"/>
        <w:jc w:val="left"/>
        <w:tblInd w:w="7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8"/>
        <w:gridCol w:w="4535"/>
        <w:gridCol w:w="4535"/>
      </w:tblGrid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i/>
                <w:spacing w:val="-3"/>
                <w:sz w:val="24"/>
              </w:rPr>
              <w:t>wa</w:t>
            </w:r>
            <w:r>
              <w:rPr>
                <w:rFonts w:ascii="Calibri"/>
                <w:i/>
                <w:spacing w:val="-4"/>
                <w:sz w:val="24"/>
              </w:rPr>
              <w:t>r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i/>
                <w:spacing w:val="-5"/>
                <w:sz w:val="24"/>
              </w:rPr>
              <w:t>ha</w:t>
            </w:r>
            <w:r>
              <w:rPr>
                <w:rFonts w:ascii="Calibri"/>
                <w:i/>
                <w:spacing w:val="-6"/>
                <w:sz w:val="24"/>
              </w:rPr>
              <w:t>tte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Britta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Finn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bei</w:t>
            </w:r>
            <w:r>
              <w:rPr>
                <w:rFonts w:ascii="Calibri" w:hAnsi="Calibri"/>
                <w:spacing w:val="12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Frau</w:t>
            </w:r>
            <w:r>
              <w:rPr>
                <w:rFonts w:ascii="Calibri" w:hAnsi="Calibri"/>
                <w:spacing w:val="12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Müller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Klavierunterricht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Sonja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sz w:val="24"/>
              </w:rPr>
              <w:t>Jan</w:t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mit</w:t>
            </w:r>
            <w:r>
              <w:rPr>
                <w:rFonts w:ascii="Calibri"/>
                <w:spacing w:val="-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dem</w:t>
            </w:r>
            <w:r>
              <w:rPr>
                <w:rFonts w:ascii="Calibri"/>
                <w:spacing w:val="-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Fahrrad</w:t>
            </w:r>
            <w:r>
              <w:rPr>
                <w:rFonts w:ascii="Calibri"/>
                <w:spacing w:val="-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in</w:t>
            </w:r>
            <w:r>
              <w:rPr>
                <w:rFonts w:ascii="Calibri"/>
                <w:spacing w:val="-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der</w:t>
            </w:r>
            <w:r>
              <w:rPr>
                <w:rFonts w:ascii="Calibri"/>
                <w:spacing w:val="-5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Stadt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einen</w:t>
            </w:r>
            <w:r>
              <w:rPr>
                <w:rFonts w:ascii="Calibri"/>
                <w:spacing w:val="1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Unfall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Lisa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Jonas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im</w:t>
            </w:r>
            <w:r>
              <w:rPr>
                <w:rFonts w:ascii="Calibri"/>
                <w:spacing w:val="3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Rockkonzert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danach</w:t>
            </w:r>
            <w:r>
              <w:rPr>
                <w:rFonts w:ascii="Calibri"/>
                <w:spacing w:val="-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Kopfweh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sz w:val="24"/>
              </w:rPr>
              <w:t>Elke</w:t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Theo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auf</w:t>
            </w:r>
            <w:r>
              <w:rPr>
                <w:rFonts w:ascii="Calibri"/>
                <w:spacing w:val="3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dem</w:t>
            </w:r>
            <w:r>
              <w:rPr>
                <w:rFonts w:ascii="Calibri"/>
                <w:spacing w:val="3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Sportplatz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Training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line="240" w:lineRule="auto" w:before="3"/>
        <w:rPr>
          <w:rFonts w:ascii="Calibri" w:hAnsi="Calibri" w:cs="Calibri" w:eastAsia="Calibri"/>
          <w:sz w:val="26"/>
          <w:szCs w:val="26"/>
        </w:rPr>
      </w:pPr>
    </w:p>
    <w:p>
      <w:pPr>
        <w:spacing w:line="150" w:lineRule="atLeast"/>
        <w:ind w:left="631" w:right="0" w:firstLine="0"/>
        <w:rPr>
          <w:rFonts w:ascii="Calibri" w:hAnsi="Calibri" w:cs="Calibri" w:eastAsia="Calibri"/>
          <w:sz w:val="15"/>
          <w:szCs w:val="15"/>
        </w:rPr>
      </w:pPr>
      <w:r>
        <w:rPr>
          <w:rFonts w:ascii="Calibri" w:hAnsi="Calibri" w:cs="Calibri" w:eastAsia="Calibri"/>
          <w:sz w:val="15"/>
          <w:szCs w:val="15"/>
        </w:rPr>
        <w:pict>
          <v:group style="width:509.25pt;height:7.6pt;mso-position-horizontal-relative:char;mso-position-vertical-relative:line" coordorigin="0,0" coordsize="10185,152">
            <v:group style="position:absolute;left:10093;top:78;width:81;height:2" coordorigin="10093,78" coordsize="81,2">
              <v:shape style="position:absolute;left:10093;top:78;width:81;height:2" coordorigin="10093,78" coordsize="81,0" path="m10093,78l10174,78e" filled="false" stroked="true" strokeweight="1.1pt" strokecolor="#000000">
                <v:path arrowok="t"/>
              </v:shape>
            </v:group>
            <v:group style="position:absolute;left:9932;top:78;width:81;height:2" coordorigin="9932,78" coordsize="81,2">
              <v:shape style="position:absolute;left:9932;top:78;width:81;height:2" coordorigin="9932,78" coordsize="81,0" path="m9932,78l10013,78e" filled="false" stroked="true" strokeweight="1.1pt" strokecolor="#000000">
                <v:path arrowok="t"/>
              </v:shape>
            </v:group>
            <v:group style="position:absolute;left:9771;top:78;width:81;height:2" coordorigin="9771,78" coordsize="81,2">
              <v:shape style="position:absolute;left:9771;top:78;width:81;height:2" coordorigin="9771,78" coordsize="81,0" path="m9771,78l9852,78e" filled="false" stroked="true" strokeweight="1.1pt" strokecolor="#000000">
                <v:path arrowok="t"/>
              </v:shape>
            </v:group>
            <v:group style="position:absolute;left:9610;top:78;width:81;height:2" coordorigin="9610,78" coordsize="81,2">
              <v:shape style="position:absolute;left:9610;top:78;width:81;height:2" coordorigin="9610,78" coordsize="81,0" path="m9610,78l9690,78e" filled="false" stroked="true" strokeweight="1.1pt" strokecolor="#000000">
                <v:path arrowok="t"/>
              </v:shape>
            </v:group>
            <v:group style="position:absolute;left:9449;top:78;width:81;height:2" coordorigin="9449,78" coordsize="81,2">
              <v:shape style="position:absolute;left:9449;top:78;width:81;height:2" coordorigin="9449,78" coordsize="81,0" path="m9449,78l9529,78e" filled="false" stroked="true" strokeweight="1.1pt" strokecolor="#000000">
                <v:path arrowok="t"/>
              </v:shape>
            </v:group>
            <v:group style="position:absolute;left:9287;top:78;width:81;height:2" coordorigin="9287,78" coordsize="81,2">
              <v:shape style="position:absolute;left:9287;top:78;width:81;height:2" coordorigin="9287,78" coordsize="81,0" path="m9287,78l9368,78e" filled="false" stroked="true" strokeweight="1.1pt" strokecolor="#000000">
                <v:path arrowok="t"/>
              </v:shape>
            </v:group>
            <v:group style="position:absolute;left:9126;top:78;width:81;height:2" coordorigin="9126,78" coordsize="81,2">
              <v:shape style="position:absolute;left:9126;top:78;width:81;height:2" coordorigin="9126,78" coordsize="81,0" path="m9126,78l9207,78e" filled="false" stroked="true" strokeweight="1.1pt" strokecolor="#000000">
                <v:path arrowok="t"/>
              </v:shape>
            </v:group>
            <v:group style="position:absolute;left:8965;top:78;width:81;height:2" coordorigin="8965,78" coordsize="81,2">
              <v:shape style="position:absolute;left:8965;top:78;width:81;height:2" coordorigin="8965,78" coordsize="81,0" path="m8965,78l9046,78e" filled="false" stroked="true" strokeweight="1.1pt" strokecolor="#000000">
                <v:path arrowok="t"/>
              </v:shape>
            </v:group>
            <v:group style="position:absolute;left:8804;top:78;width:81;height:2" coordorigin="8804,78" coordsize="81,2">
              <v:shape style="position:absolute;left:8804;top:78;width:81;height:2" coordorigin="8804,78" coordsize="81,0" path="m8804,78l8884,78e" filled="false" stroked="true" strokeweight="1.1pt" strokecolor="#000000">
                <v:path arrowok="t"/>
              </v:shape>
            </v:group>
            <v:group style="position:absolute;left:8643;top:78;width:81;height:2" coordorigin="8643,78" coordsize="81,2">
              <v:shape style="position:absolute;left:8643;top:78;width:81;height:2" coordorigin="8643,78" coordsize="81,0" path="m8643,78l8723,78e" filled="false" stroked="true" strokeweight="1.1pt" strokecolor="#000000">
                <v:path arrowok="t"/>
              </v:shape>
            </v:group>
            <v:group style="position:absolute;left:8481;top:78;width:81;height:2" coordorigin="8481,78" coordsize="81,2">
              <v:shape style="position:absolute;left:8481;top:78;width:81;height:2" coordorigin="8481,78" coordsize="81,0" path="m8481,78l8562,78e" filled="false" stroked="true" strokeweight="1.1pt" strokecolor="#000000">
                <v:path arrowok="t"/>
              </v:shape>
            </v:group>
            <v:group style="position:absolute;left:8320;top:78;width:81;height:2" coordorigin="8320,78" coordsize="81,2">
              <v:shape style="position:absolute;left:8320;top:78;width:81;height:2" coordorigin="8320,78" coordsize="81,0" path="m8320,78l8401,78e" filled="false" stroked="true" strokeweight="1.1pt" strokecolor="#000000">
                <v:path arrowok="t"/>
              </v:shape>
            </v:group>
            <v:group style="position:absolute;left:8159;top:78;width:81;height:2" coordorigin="8159,78" coordsize="81,2">
              <v:shape style="position:absolute;left:8159;top:78;width:81;height:2" coordorigin="8159,78" coordsize="81,0" path="m8159,78l8240,78e" filled="false" stroked="true" strokeweight="1.1pt" strokecolor="#000000">
                <v:path arrowok="t"/>
              </v:shape>
            </v:group>
            <v:group style="position:absolute;left:7998;top:78;width:81;height:2" coordorigin="7998,78" coordsize="81,2">
              <v:shape style="position:absolute;left:7998;top:78;width:81;height:2" coordorigin="7998,78" coordsize="81,0" path="m7998,78l8078,78e" filled="false" stroked="true" strokeweight="1.1pt" strokecolor="#000000">
                <v:path arrowok="t"/>
              </v:shape>
            </v:group>
            <v:group style="position:absolute;left:7837;top:78;width:81;height:2" coordorigin="7837,78" coordsize="81,2">
              <v:shape style="position:absolute;left:7837;top:78;width:81;height:2" coordorigin="7837,78" coordsize="81,0" path="m7837,78l7917,78e" filled="false" stroked="true" strokeweight="1.1pt" strokecolor="#000000">
                <v:path arrowok="t"/>
              </v:shape>
            </v:group>
            <v:group style="position:absolute;left:7675;top:78;width:81;height:2" coordorigin="7675,78" coordsize="81,2">
              <v:shape style="position:absolute;left:7675;top:78;width:81;height:2" coordorigin="7675,78" coordsize="81,0" path="m7675,78l7756,78e" filled="false" stroked="true" strokeweight="1.1pt" strokecolor="#000000">
                <v:path arrowok="t"/>
              </v:shape>
            </v:group>
            <v:group style="position:absolute;left:7514;top:78;width:81;height:2" coordorigin="7514,78" coordsize="81,2">
              <v:shape style="position:absolute;left:7514;top:78;width:81;height:2" coordorigin="7514,78" coordsize="81,0" path="m7514,78l7595,78e" filled="false" stroked="true" strokeweight="1.1pt" strokecolor="#000000">
                <v:path arrowok="t"/>
              </v:shape>
            </v:group>
            <v:group style="position:absolute;left:7353;top:78;width:81;height:2" coordorigin="7353,78" coordsize="81,2">
              <v:shape style="position:absolute;left:7353;top:78;width:81;height:2" coordorigin="7353,78" coordsize="81,0" path="m7353,78l7434,78e" filled="false" stroked="true" strokeweight="1.1pt" strokecolor="#000000">
                <v:path arrowok="t"/>
              </v:shape>
            </v:group>
            <v:group style="position:absolute;left:7192;top:78;width:81;height:2" coordorigin="7192,78" coordsize="81,2">
              <v:shape style="position:absolute;left:7192;top:78;width:81;height:2" coordorigin="7192,78" coordsize="81,0" path="m7192,78l7272,78e" filled="false" stroked="true" strokeweight="1.1pt" strokecolor="#000000">
                <v:path arrowok="t"/>
              </v:shape>
            </v:group>
            <v:group style="position:absolute;left:7031;top:78;width:81;height:2" coordorigin="7031,78" coordsize="81,2">
              <v:shape style="position:absolute;left:7031;top:78;width:81;height:2" coordorigin="7031,78" coordsize="81,0" path="m7031,78l7111,78e" filled="false" stroked="true" strokeweight="1.1pt" strokecolor="#000000">
                <v:path arrowok="t"/>
              </v:shape>
            </v:group>
            <v:group style="position:absolute;left:6869;top:78;width:81;height:2" coordorigin="6869,78" coordsize="81,2">
              <v:shape style="position:absolute;left:6869;top:78;width:81;height:2" coordorigin="6869,78" coordsize="81,0" path="m6869,78l6950,78e" filled="false" stroked="true" strokeweight="1.1pt" strokecolor="#000000">
                <v:path arrowok="t"/>
              </v:shape>
            </v:group>
            <v:group style="position:absolute;left:6708;top:78;width:81;height:2" coordorigin="6708,78" coordsize="81,2">
              <v:shape style="position:absolute;left:6708;top:78;width:81;height:2" coordorigin="6708,78" coordsize="81,0" path="m6708,78l6789,78e" filled="false" stroked="true" strokeweight="1.1pt" strokecolor="#000000">
                <v:path arrowok="t"/>
              </v:shape>
            </v:group>
            <v:group style="position:absolute;left:6547;top:78;width:81;height:2" coordorigin="6547,78" coordsize="81,2">
              <v:shape style="position:absolute;left:6547;top:78;width:81;height:2" coordorigin="6547,78" coordsize="81,0" path="m6547,78l6628,78e" filled="false" stroked="true" strokeweight="1.1pt" strokecolor="#000000">
                <v:path arrowok="t"/>
              </v:shape>
            </v:group>
            <v:group style="position:absolute;left:6386;top:78;width:81;height:2" coordorigin="6386,78" coordsize="81,2">
              <v:shape style="position:absolute;left:6386;top:78;width:81;height:2" coordorigin="6386,78" coordsize="81,0" path="m6386,78l6466,78e" filled="false" stroked="true" strokeweight="1.1pt" strokecolor="#000000">
                <v:path arrowok="t"/>
              </v:shape>
            </v:group>
            <v:group style="position:absolute;left:6225;top:78;width:81;height:2" coordorigin="6225,78" coordsize="81,2">
              <v:shape style="position:absolute;left:6225;top:78;width:81;height:2" coordorigin="6225,78" coordsize="81,0" path="m6225,78l6305,78e" filled="false" stroked="true" strokeweight="1.1pt" strokecolor="#000000">
                <v:path arrowok="t"/>
              </v:shape>
            </v:group>
            <v:group style="position:absolute;left:6063;top:78;width:81;height:2" coordorigin="6063,78" coordsize="81,2">
              <v:shape style="position:absolute;left:6063;top:78;width:81;height:2" coordorigin="6063,78" coordsize="81,0" path="m6063,78l6144,78e" filled="false" stroked="true" strokeweight="1.1pt" strokecolor="#000000">
                <v:path arrowok="t"/>
              </v:shape>
            </v:group>
            <v:group style="position:absolute;left:5902;top:78;width:81;height:2" coordorigin="5902,78" coordsize="81,2">
              <v:shape style="position:absolute;left:5902;top:78;width:81;height:2" coordorigin="5902,78" coordsize="81,0" path="m5902,78l5983,78e" filled="false" stroked="true" strokeweight="1.1pt" strokecolor="#000000">
                <v:path arrowok="t"/>
              </v:shape>
            </v:group>
            <v:group style="position:absolute;left:5741;top:78;width:81;height:2" coordorigin="5741,78" coordsize="81,2">
              <v:shape style="position:absolute;left:5741;top:78;width:81;height:2" coordorigin="5741,78" coordsize="81,0" path="m5741,78l5822,78e" filled="false" stroked="true" strokeweight="1.1pt" strokecolor="#000000">
                <v:path arrowok="t"/>
              </v:shape>
            </v:group>
            <v:group style="position:absolute;left:5580;top:78;width:81;height:2" coordorigin="5580,78" coordsize="81,2">
              <v:shape style="position:absolute;left:5580;top:78;width:81;height:2" coordorigin="5580,78" coordsize="81,0" path="m5580,78l5660,78e" filled="false" stroked="true" strokeweight="1.1pt" strokecolor="#000000">
                <v:path arrowok="t"/>
              </v:shape>
            </v:group>
            <v:group style="position:absolute;left:5419;top:78;width:81;height:2" coordorigin="5419,78" coordsize="81,2">
              <v:shape style="position:absolute;left:5419;top:78;width:81;height:2" coordorigin="5419,78" coordsize="81,0" path="m5419,78l5499,78e" filled="false" stroked="true" strokeweight="1.1pt" strokecolor="#000000">
                <v:path arrowok="t"/>
              </v:shape>
            </v:group>
            <v:group style="position:absolute;left:5257;top:78;width:81;height:2" coordorigin="5257,78" coordsize="81,2">
              <v:shape style="position:absolute;left:5257;top:78;width:81;height:2" coordorigin="5257,78" coordsize="81,0" path="m5257,78l5338,78e" filled="false" stroked="true" strokeweight="1.1pt" strokecolor="#000000">
                <v:path arrowok="t"/>
              </v:shape>
            </v:group>
            <v:group style="position:absolute;left:5096;top:78;width:81;height:2" coordorigin="5096,78" coordsize="81,2">
              <v:shape style="position:absolute;left:5096;top:78;width:81;height:2" coordorigin="5096,78" coordsize="81,0" path="m5096,78l5177,78e" filled="false" stroked="true" strokeweight="1.1pt" strokecolor="#000000">
                <v:path arrowok="t"/>
              </v:shape>
            </v:group>
            <v:group style="position:absolute;left:4935;top:78;width:81;height:2" coordorigin="4935,78" coordsize="81,2">
              <v:shape style="position:absolute;left:4935;top:78;width:81;height:2" coordorigin="4935,78" coordsize="81,0" path="m4935,78l5016,78e" filled="false" stroked="true" strokeweight="1.1pt" strokecolor="#000000">
                <v:path arrowok="t"/>
              </v:shape>
            </v:group>
            <v:group style="position:absolute;left:4774;top:78;width:81;height:2" coordorigin="4774,78" coordsize="81,2">
              <v:shape style="position:absolute;left:4774;top:78;width:81;height:2" coordorigin="4774,78" coordsize="81,0" path="m4774,78l4854,78e" filled="false" stroked="true" strokeweight="1.1pt" strokecolor="#000000">
                <v:path arrowok="t"/>
              </v:shape>
            </v:group>
            <v:group style="position:absolute;left:4613;top:78;width:81;height:2" coordorigin="4613,78" coordsize="81,2">
              <v:shape style="position:absolute;left:4613;top:78;width:81;height:2" coordorigin="4613,78" coordsize="81,0" path="m4613,78l4693,78e" filled="false" stroked="true" strokeweight="1.1pt" strokecolor="#000000">
                <v:path arrowok="t"/>
              </v:shape>
            </v:group>
            <v:group style="position:absolute;left:4451;top:78;width:81;height:2" coordorigin="4451,78" coordsize="81,2">
              <v:shape style="position:absolute;left:4451;top:78;width:81;height:2" coordorigin="4451,78" coordsize="81,0" path="m4451,78l4532,78e" filled="false" stroked="true" strokeweight="1.1pt" strokecolor="#000000">
                <v:path arrowok="t"/>
              </v:shape>
            </v:group>
            <v:group style="position:absolute;left:4290;top:78;width:81;height:2" coordorigin="4290,78" coordsize="81,2">
              <v:shape style="position:absolute;left:4290;top:78;width:81;height:2" coordorigin="4290,78" coordsize="81,0" path="m4290,78l4371,78e" filled="false" stroked="true" strokeweight="1.1pt" strokecolor="#000000">
                <v:path arrowok="t"/>
              </v:shape>
            </v:group>
            <v:group style="position:absolute;left:4129;top:78;width:81;height:2" coordorigin="4129,78" coordsize="81,2">
              <v:shape style="position:absolute;left:4129;top:78;width:81;height:2" coordorigin="4129,78" coordsize="81,0" path="m4129,78l4210,78e" filled="false" stroked="true" strokeweight="1.1pt" strokecolor="#000000">
                <v:path arrowok="t"/>
              </v:shape>
            </v:group>
            <v:group style="position:absolute;left:3968;top:78;width:81;height:2" coordorigin="3968,78" coordsize="81,2">
              <v:shape style="position:absolute;left:3968;top:78;width:81;height:2" coordorigin="3968,78" coordsize="81,0" path="m3968,78l4049,78e" filled="false" stroked="true" strokeweight="1.1pt" strokecolor="#000000">
                <v:path arrowok="t"/>
              </v:shape>
            </v:group>
            <v:group style="position:absolute;left:3807;top:78;width:81;height:2" coordorigin="3807,78" coordsize="81,2">
              <v:shape style="position:absolute;left:3807;top:78;width:81;height:2" coordorigin="3807,78" coordsize="81,0" path="m3807,78l3887,78e" filled="false" stroked="true" strokeweight="1.1pt" strokecolor="#000000">
                <v:path arrowok="t"/>
              </v:shape>
            </v:group>
            <v:group style="position:absolute;left:3646;top:78;width:81;height:2" coordorigin="3646,78" coordsize="81,2">
              <v:shape style="position:absolute;left:3646;top:78;width:81;height:2" coordorigin="3646,78" coordsize="81,0" path="m3646,78l3726,78e" filled="false" stroked="true" strokeweight="1.1pt" strokecolor="#000000">
                <v:path arrowok="t"/>
              </v:shape>
            </v:group>
            <v:group style="position:absolute;left:3484;top:78;width:81;height:2" coordorigin="3484,78" coordsize="81,2">
              <v:shape style="position:absolute;left:3484;top:78;width:81;height:2" coordorigin="3484,78" coordsize="81,0" path="m3484,78l3565,78e" filled="false" stroked="true" strokeweight="1.1pt" strokecolor="#000000">
                <v:path arrowok="t"/>
              </v:shape>
            </v:group>
            <v:group style="position:absolute;left:3323;top:78;width:81;height:2" coordorigin="3323,78" coordsize="81,2">
              <v:shape style="position:absolute;left:3323;top:78;width:81;height:2" coordorigin="3323,78" coordsize="81,0" path="m3323,78l3404,78e" filled="false" stroked="true" strokeweight="1.1pt" strokecolor="#000000">
                <v:path arrowok="t"/>
              </v:shape>
            </v:group>
            <v:group style="position:absolute;left:3162;top:78;width:81;height:2" coordorigin="3162,78" coordsize="81,2">
              <v:shape style="position:absolute;left:3162;top:78;width:81;height:2" coordorigin="3162,78" coordsize="81,0" path="m3162,78l3243,78e" filled="false" stroked="true" strokeweight="1.1pt" strokecolor="#000000">
                <v:path arrowok="t"/>
              </v:shape>
            </v:group>
            <v:group style="position:absolute;left:3001;top:78;width:81;height:2" coordorigin="3001,78" coordsize="81,2">
              <v:shape style="position:absolute;left:3001;top:78;width:81;height:2" coordorigin="3001,78" coordsize="81,0" path="m3001,78l3081,78e" filled="false" stroked="true" strokeweight="1.1pt" strokecolor="#000000">
                <v:path arrowok="t"/>
              </v:shape>
            </v:group>
            <v:group style="position:absolute;left:2840;top:78;width:81;height:2" coordorigin="2840,78" coordsize="81,2">
              <v:shape style="position:absolute;left:2840;top:78;width:81;height:2" coordorigin="2840,78" coordsize="81,0" path="m2840,78l2920,78e" filled="false" stroked="true" strokeweight="1.1pt" strokecolor="#000000">
                <v:path arrowok="t"/>
              </v:shape>
            </v:group>
            <v:group style="position:absolute;left:2678;top:78;width:81;height:2" coordorigin="2678,78" coordsize="81,2">
              <v:shape style="position:absolute;left:2678;top:78;width:81;height:2" coordorigin="2678,78" coordsize="81,0" path="m2678,78l2759,78e" filled="false" stroked="true" strokeweight="1.1pt" strokecolor="#000000">
                <v:path arrowok="t"/>
              </v:shape>
            </v:group>
            <v:group style="position:absolute;left:2517;top:78;width:81;height:2" coordorigin="2517,78" coordsize="81,2">
              <v:shape style="position:absolute;left:2517;top:78;width:81;height:2" coordorigin="2517,78" coordsize="81,0" path="m2517,78l2598,78e" filled="false" stroked="true" strokeweight="1.1pt" strokecolor="#000000">
                <v:path arrowok="t"/>
              </v:shape>
            </v:group>
            <v:group style="position:absolute;left:2356;top:78;width:81;height:2" coordorigin="2356,78" coordsize="81,2">
              <v:shape style="position:absolute;left:2356;top:78;width:81;height:2" coordorigin="2356,78" coordsize="81,0" path="m2356,78l2437,78e" filled="false" stroked="true" strokeweight="1.1pt" strokecolor="#000000">
                <v:path arrowok="t"/>
              </v:shape>
            </v:group>
            <v:group style="position:absolute;left:2195;top:78;width:81;height:2" coordorigin="2195,78" coordsize="81,2">
              <v:shape style="position:absolute;left:2195;top:78;width:81;height:2" coordorigin="2195,78" coordsize="81,0" path="m2195,78l2275,78e" filled="false" stroked="true" strokeweight="1.1pt" strokecolor="#000000">
                <v:path arrowok="t"/>
              </v:shape>
            </v:group>
            <v:group style="position:absolute;left:2034;top:78;width:81;height:2" coordorigin="2034,78" coordsize="81,2">
              <v:shape style="position:absolute;left:2034;top:78;width:81;height:2" coordorigin="2034,78" coordsize="81,0" path="m2034,78l2114,78e" filled="false" stroked="true" strokeweight="1.1pt" strokecolor="#000000">
                <v:path arrowok="t"/>
              </v:shape>
            </v:group>
            <v:group style="position:absolute;left:1872;top:78;width:81;height:2" coordorigin="1872,78" coordsize="81,2">
              <v:shape style="position:absolute;left:1872;top:78;width:81;height:2" coordorigin="1872,78" coordsize="81,0" path="m1872,78l1953,78e" filled="false" stroked="true" strokeweight="1.1pt" strokecolor="#000000">
                <v:path arrowok="t"/>
              </v:shape>
            </v:group>
            <v:group style="position:absolute;left:1711;top:78;width:81;height:2" coordorigin="1711,78" coordsize="81,2">
              <v:shape style="position:absolute;left:1711;top:78;width:81;height:2" coordorigin="1711,78" coordsize="81,0" path="m1711,78l1792,78e" filled="false" stroked="true" strokeweight="1.1pt" strokecolor="#000000">
                <v:path arrowok="t"/>
              </v:shape>
            </v:group>
            <v:group style="position:absolute;left:1550;top:78;width:81;height:2" coordorigin="1550,78" coordsize="81,2">
              <v:shape style="position:absolute;left:1550;top:78;width:81;height:2" coordorigin="1550,78" coordsize="81,0" path="m1550,78l1631,78e" filled="false" stroked="true" strokeweight="1.1pt" strokecolor="#000000">
                <v:path arrowok="t"/>
              </v:shape>
            </v:group>
            <v:group style="position:absolute;left:1389;top:78;width:81;height:2" coordorigin="1389,78" coordsize="81,2">
              <v:shape style="position:absolute;left:1389;top:78;width:81;height:2" coordorigin="1389,78" coordsize="81,0" path="m1389,78l1469,78e" filled="false" stroked="true" strokeweight="1.1pt" strokecolor="#000000">
                <v:path arrowok="t"/>
              </v:shape>
            </v:group>
            <v:group style="position:absolute;left:1228;top:78;width:81;height:2" coordorigin="1228,78" coordsize="81,2">
              <v:shape style="position:absolute;left:1228;top:78;width:81;height:2" coordorigin="1228,78" coordsize="81,0" path="m1228,78l1308,78e" filled="false" stroked="true" strokeweight="1.1pt" strokecolor="#000000">
                <v:path arrowok="t"/>
              </v:shape>
            </v:group>
            <v:group style="position:absolute;left:1066;top:78;width:81;height:2" coordorigin="1066,78" coordsize="81,2">
              <v:shape style="position:absolute;left:1066;top:78;width:81;height:2" coordorigin="1066,78" coordsize="81,0" path="m1066,78l1147,78e" filled="false" stroked="true" strokeweight="1.1pt" strokecolor="#000000">
                <v:path arrowok="t"/>
              </v:shape>
            </v:group>
            <v:group style="position:absolute;left:905;top:78;width:81;height:2" coordorigin="905,78" coordsize="81,2">
              <v:shape style="position:absolute;left:905;top:78;width:81;height:2" coordorigin="905,78" coordsize="81,0" path="m905,78l986,78e" filled="false" stroked="true" strokeweight="1.1pt" strokecolor="#000000">
                <v:path arrowok="t"/>
              </v:shape>
            </v:group>
            <v:group style="position:absolute;left:744;top:78;width:81;height:2" coordorigin="744,78" coordsize="81,2">
              <v:shape style="position:absolute;left:744;top:78;width:81;height:2" coordorigin="744,78" coordsize="81,0" path="m744,78l825,78e" filled="false" stroked="true" strokeweight="1.1pt" strokecolor="#000000">
                <v:path arrowok="t"/>
              </v:shape>
            </v:group>
            <v:group style="position:absolute;left:583;top:78;width:81;height:2" coordorigin="583,78" coordsize="81,2">
              <v:shape style="position:absolute;left:583;top:78;width:81;height:2" coordorigin="583,78" coordsize="81,0" path="m583,78l663,78e" filled="false" stroked="true" strokeweight="1.1pt" strokecolor="#000000">
                <v:path arrowok="t"/>
              </v:shape>
            </v:group>
            <v:group style="position:absolute;left:422;top:78;width:81;height:2" coordorigin="422,78" coordsize="81,2">
              <v:shape style="position:absolute;left:422;top:78;width:81;height:2" coordorigin="422,78" coordsize="81,0" path="m422,78l502,78e" filled="false" stroked="true" strokeweight="1.1pt" strokecolor="#000000">
                <v:path arrowok="t"/>
              </v:shape>
            </v:group>
            <v:group style="position:absolute;left:260;top:78;width:81;height:2" coordorigin="260,78" coordsize="81,2">
              <v:shape style="position:absolute;left:260;top:78;width:81;height:2" coordorigin="260,78" coordsize="81,0" path="m260,78l341,78e" filled="false" stroked="true" strokeweight="1.1pt" strokecolor="#000000">
                <v:path arrowok="t"/>
              </v:shape>
            </v:group>
            <v:group style="position:absolute;left:99;top:78;width:81;height:2" coordorigin="99,78" coordsize="81,2">
              <v:shape style="position:absolute;left:99;top:78;width:81;height:2" coordorigin="99,78" coordsize="81,0" path="m99,78l180,78e" filled="false" stroked="true" strokeweight="1.1pt" strokecolor="#000000">
                <v:path arrowok="t"/>
              </v:shape>
            </v:group>
            <v:group style="position:absolute;left:0;top:0;width:188;height:152" coordorigin="0,0" coordsize="188,152">
              <v:shape style="position:absolute;left:0;top:0;width:188;height:152" coordorigin="0,0" coordsize="188,152" path="m32,0l18,0,12,2,3,12,0,17,1,37,7,45,25,50,38,54,47,61,53,71,59,75,59,76,52,80,48,90,40,97,29,100,25,101,8,105,0,114,0,133,2,139,12,149,18,151,32,151,37,149,46,140,21,140,17,139,12,134,11,130,11,123,12,119,17,114,21,113,49,113,49,110,50,106,54,100,60,96,68,91,76,86,69,85,66,82,66,70,69,66,76,65,54,52,49,45,49,38,21,38,17,37,12,32,11,29,11,21,12,17,17,12,21,11,46,11,38,3,32,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177,10l167,10,157,15,135,28,76,65,83,66,87,69,87,82,83,85,76,86,146,130,157,138,167,142,176,142,181,139,185,133,187,130,94,76,188,22,185,17,182,13,177,1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9,113l28,113,32,114,37,119,38,123,38,130,37,134,32,139,28,140,46,140,47,139,50,134,49,123,49,119,49,113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6,11l28,11,32,12,37,17,38,21,38,29,37,32,32,37,28,38,49,38,49,37,49,33,50,29,50,19,47,13,46,11xe" filled="true" fillcolor="#000000" stroked="false">
                <v:path arrowok="t"/>
                <v:fill type="solid"/>
              </v:shape>
            </v:group>
          </v:group>
        </w:pict>
      </w:r>
      <w:r>
        <w:rPr>
          <w:rFonts w:ascii="Calibri" w:hAnsi="Calibri" w:cs="Calibri" w:eastAsia="Calibri"/>
          <w:sz w:val="15"/>
          <w:szCs w:val="15"/>
        </w:rPr>
      </w:r>
    </w:p>
    <w:p>
      <w:pPr>
        <w:pStyle w:val="Heading5"/>
        <w:spacing w:line="240" w:lineRule="auto" w:before="171"/>
        <w:ind w:right="0"/>
        <w:jc w:val="left"/>
        <w:rPr>
          <w:b w:val="0"/>
          <w:bCs w:val="0"/>
        </w:rPr>
      </w:pPr>
      <w:r>
        <w:rPr>
          <w:spacing w:val="-1"/>
          <w:w w:val="110"/>
        </w:rPr>
        <w:t>Spieler</w:t>
      </w:r>
      <w:r>
        <w:rPr>
          <w:spacing w:val="25"/>
          <w:w w:val="110"/>
        </w:rPr>
        <w:t> </w:t>
      </w:r>
      <w:r>
        <w:rPr>
          <w:w w:val="110"/>
        </w:rPr>
        <w:t>B</w:t>
      </w:r>
      <w:r>
        <w:rPr>
          <w:b w:val="0"/>
        </w:rPr>
      </w:r>
    </w:p>
    <w:p>
      <w:pPr>
        <w:pStyle w:val="BodyText"/>
        <w:spacing w:line="396" w:lineRule="exact" w:before="56"/>
        <w:ind w:left="114" w:right="0"/>
        <w:jc w:val="left"/>
        <w:rPr>
          <w:b w:val="0"/>
          <w:bCs w:val="0"/>
        </w:rPr>
      </w:pPr>
      <w:r>
        <w:rPr>
          <w:b w:val="0"/>
          <w:position w:val="-15"/>
        </w:rPr>
        <w:drawing>
          <wp:inline distT="0" distB="0" distL="0" distR="0">
            <wp:extent cx="293217" cy="285788"/>
            <wp:effectExtent l="0" t="0" r="0" b="0"/>
            <wp:docPr id="23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/>
          <w:b w:val="0"/>
          <w:sz w:val="20"/>
        </w:rPr>
        <w:t>   </w:t>
      </w:r>
      <w:r>
        <w:rPr>
          <w:spacing w:val="-2"/>
          <w:w w:val="110"/>
        </w:rPr>
        <w:t>Frag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deinen</w:t>
      </w:r>
      <w:r>
        <w:rPr>
          <w:spacing w:val="17"/>
          <w:w w:val="110"/>
        </w:rPr>
        <w:t> </w:t>
      </w:r>
      <w:r>
        <w:rPr>
          <w:w w:val="110"/>
        </w:rPr>
        <w:t>Partner</w:t>
      </w:r>
      <w:r>
        <w:rPr>
          <w:spacing w:val="18"/>
          <w:w w:val="110"/>
        </w:rPr>
        <w:t> </w:t>
      </w:r>
      <w:r>
        <w:rPr>
          <w:w w:val="110"/>
        </w:rPr>
        <w:t>/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deine</w:t>
      </w:r>
      <w:r>
        <w:rPr>
          <w:spacing w:val="17"/>
          <w:w w:val="110"/>
        </w:rPr>
        <w:t> </w:t>
      </w:r>
      <w:r>
        <w:rPr>
          <w:w w:val="110"/>
        </w:rPr>
        <w:t>Partnerin</w:t>
      </w:r>
      <w:r>
        <w:rPr>
          <w:spacing w:val="18"/>
          <w:w w:val="110"/>
        </w:rPr>
        <w:t> </w:t>
      </w:r>
      <w:r>
        <w:rPr>
          <w:w w:val="110"/>
        </w:rPr>
        <w:t>wie</w:t>
      </w:r>
      <w:r>
        <w:rPr>
          <w:spacing w:val="17"/>
          <w:w w:val="110"/>
        </w:rPr>
        <w:t> </w:t>
      </w:r>
      <w:r>
        <w:rPr>
          <w:w w:val="110"/>
        </w:rPr>
        <w:t>im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Beispiel</w:t>
      </w:r>
      <w:r>
        <w:rPr>
          <w:spacing w:val="17"/>
          <w:w w:val="110"/>
        </w:rPr>
        <w:t> </w:t>
      </w:r>
      <w:r>
        <w:rPr>
          <w:w w:val="110"/>
        </w:rPr>
        <w:t>und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noti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-3"/>
          <w:w w:val="110"/>
        </w:rPr>
        <w:t>e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7"/>
          <w:w w:val="110"/>
        </w:rPr>
        <w:t> </w:t>
      </w:r>
      <w:r>
        <w:rPr>
          <w:spacing w:val="1"/>
          <w:w w:val="110"/>
        </w:rPr>
        <w:t>A</w:t>
      </w:r>
      <w:r>
        <w:rPr>
          <w:w w:val="110"/>
        </w:rPr>
        <w:t>nt</w:t>
      </w:r>
      <w:r>
        <w:rPr>
          <w:spacing w:val="1"/>
          <w:w w:val="110"/>
        </w:rPr>
        <w:t>w</w:t>
      </w:r>
      <w:r>
        <w:rPr>
          <w:w w:val="110"/>
        </w:rPr>
        <w:t>ort</w:t>
      </w:r>
      <w:r>
        <w:rPr>
          <w:spacing w:val="1"/>
          <w:w w:val="110"/>
        </w:rPr>
        <w:t>.</w:t>
      </w:r>
      <w:r>
        <w:rPr>
          <w:b w:val="0"/>
        </w:rPr>
      </w:r>
    </w:p>
    <w:p>
      <w:pPr>
        <w:pStyle w:val="BodyText"/>
        <w:spacing w:line="239" w:lineRule="exact"/>
        <w:ind w:right="0"/>
        <w:jc w:val="left"/>
        <w:rPr>
          <w:b w:val="0"/>
          <w:bCs w:val="0"/>
        </w:rPr>
      </w:pP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lt</w:t>
      </w:r>
      <w:r>
        <w:rPr>
          <w:spacing w:val="16"/>
          <w:w w:val="110"/>
        </w:rPr>
        <w:t> 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b</w:t>
      </w:r>
      <w:r>
        <w:rPr>
          <w:spacing w:val="-3"/>
          <w:w w:val="110"/>
        </w:rPr>
        <w:t>.</w:t>
      </w:r>
      <w:r>
        <w:rPr>
          <w:b w:val="0"/>
        </w:rPr>
      </w:r>
    </w:p>
    <w:p>
      <w:pPr>
        <w:numPr>
          <w:ilvl w:val="0"/>
          <w:numId w:val="2"/>
        </w:numPr>
        <w:tabs>
          <w:tab w:pos="1032" w:val="left" w:leader="none"/>
        </w:tabs>
        <w:spacing w:before="128"/>
        <w:ind w:left="1031" w:right="0" w:hanging="318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spacing w:val="-5"/>
          <w:w w:val="110"/>
          <w:sz w:val="24"/>
          <w:szCs w:val="24"/>
        </w:rPr>
        <w:t>Wo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war</w:t>
      </w:r>
      <w:r>
        <w:rPr>
          <w:rFonts w:ascii="Calibri" w:hAnsi="Calibri" w:cs="Calibri" w:eastAsia="Calibri"/>
          <w:spacing w:val="4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Fi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nn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a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m</w:t>
      </w:r>
      <w:r>
        <w:rPr>
          <w:rFonts w:ascii="Calibri" w:hAnsi="Calibri" w:cs="Calibri" w:eastAsia="Calibri"/>
          <w:spacing w:val="4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W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och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e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n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e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nd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e?</w:t>
      </w:r>
      <w:r>
        <w:rPr>
          <w:rFonts w:ascii="Calibri" w:hAnsi="Calibri" w:cs="Calibri" w:eastAsia="Calibri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47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– </w:t>
      </w:r>
      <w:r>
        <w:rPr>
          <w:rFonts w:ascii="Calibri" w:hAnsi="Calibri" w:cs="Calibri" w:eastAsia="Calibri"/>
          <w:spacing w:val="47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A </w:t>
      </w:r>
      <w:r>
        <w:rPr>
          <w:rFonts w:ascii="Calibri" w:hAnsi="Calibri" w:cs="Calibri" w:eastAsia="Calibri"/>
          <w:spacing w:val="47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Er</w:t>
      </w:r>
      <w:r>
        <w:rPr>
          <w:rFonts w:ascii="Calibri" w:hAnsi="Calibri" w:cs="Calibri" w:eastAsia="Calibri"/>
          <w:spacing w:val="4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war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…</w:t>
      </w:r>
      <w:r>
        <w:rPr>
          <w:rFonts w:ascii="Calibri" w:hAnsi="Calibri" w:cs="Calibri" w:eastAsia="Calibri"/>
          <w:spacing w:val="1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Er</w:t>
      </w:r>
      <w:r>
        <w:rPr>
          <w:rFonts w:ascii="Calibri" w:hAnsi="Calibri" w:cs="Calibri" w:eastAsia="Calibri"/>
          <w:spacing w:val="4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h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atte</w:t>
      </w:r>
      <w:r>
        <w:rPr>
          <w:rFonts w:ascii="Calibri" w:hAnsi="Calibri" w:cs="Calibri" w:eastAsia="Calibri"/>
          <w:spacing w:val="3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…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3"/>
        <w:rPr>
          <w:rFonts w:ascii="Calibri" w:hAnsi="Calibri" w:cs="Calibri" w:eastAsia="Calibri"/>
          <w:sz w:val="12"/>
          <w:szCs w:val="12"/>
        </w:rPr>
      </w:pPr>
    </w:p>
    <w:tbl>
      <w:tblPr>
        <w:tblW w:w="0" w:type="auto"/>
        <w:jc w:val="left"/>
        <w:tblInd w:w="7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8"/>
        <w:gridCol w:w="4535"/>
        <w:gridCol w:w="4535"/>
      </w:tblGrid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i/>
                <w:spacing w:val="-3"/>
                <w:sz w:val="24"/>
              </w:rPr>
              <w:t>wa</w:t>
            </w:r>
            <w:r>
              <w:rPr>
                <w:rFonts w:ascii="Calibri"/>
                <w:i/>
                <w:spacing w:val="-4"/>
                <w:sz w:val="24"/>
              </w:rPr>
              <w:t>r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6C8CA"/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i/>
                <w:spacing w:val="-5"/>
                <w:sz w:val="24"/>
              </w:rPr>
              <w:t>ha</w:t>
            </w:r>
            <w:r>
              <w:rPr>
                <w:rFonts w:ascii="Calibri"/>
                <w:i/>
                <w:spacing w:val="-6"/>
                <w:sz w:val="24"/>
              </w:rPr>
              <w:t>tte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Britta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mit Felix im Zirkus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viel</w:t>
            </w:r>
            <w:r>
              <w:rPr>
                <w:rFonts w:ascii="Calibri"/>
                <w:spacing w:val="13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Spass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Finn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Sonja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im</w:t>
            </w:r>
            <w:r>
              <w:rPr>
                <w:rFonts w:ascii="Calibri"/>
                <w:spacing w:val="-30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Theater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billige</w:t>
            </w:r>
            <w:r>
              <w:rPr>
                <w:rFonts w:ascii="Calibri"/>
                <w:spacing w:val="3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Theaterkarten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sz w:val="24"/>
              </w:rPr>
              <w:t>Jan</w:t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Lisa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auf</w:t>
            </w:r>
            <w:r>
              <w:rPr>
                <w:rFonts w:ascii="Calibri"/>
                <w:spacing w:val="1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der</w:t>
            </w:r>
            <w:r>
              <w:rPr>
                <w:rFonts w:ascii="Calibri"/>
                <w:spacing w:val="1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Party</w:t>
            </w:r>
            <w:r>
              <w:rPr>
                <w:rFonts w:ascii="Calibri"/>
                <w:spacing w:val="1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von</w:t>
            </w:r>
            <w:r>
              <w:rPr>
                <w:rFonts w:ascii="Calibri"/>
                <w:spacing w:val="1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Mirko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ein</w:t>
            </w:r>
            <w:r>
              <w:rPr>
                <w:rFonts w:ascii="Calibri" w:hAnsi="Calibri"/>
                <w:spacing w:val="1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super</w:t>
            </w:r>
            <w:r>
              <w:rPr>
                <w:rFonts w:ascii="Calibri" w:hAnsi="Calibri"/>
                <w:spacing w:val="1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Geschenk</w:t>
            </w:r>
            <w:r>
              <w:rPr>
                <w:rFonts w:ascii="Calibri" w:hAnsi="Calibri"/>
                <w:spacing w:val="1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für</w:t>
            </w:r>
            <w:r>
              <w:rPr>
                <w:rFonts w:ascii="Calibri" w:hAnsi="Calibri"/>
                <w:spacing w:val="19"/>
                <w:w w:val="105"/>
                <w:sz w:val="24"/>
              </w:rPr>
              <w:t> </w:t>
            </w:r>
            <w:r>
              <w:rPr>
                <w:rFonts w:ascii="Calibri" w:hAnsi="Calibri"/>
                <w:w w:val="105"/>
                <w:sz w:val="24"/>
              </w:rPr>
              <w:t>Mirko</w:t>
            </w:r>
            <w:r>
              <w:rPr>
                <w:rFonts w:ascii="Calibri" w:hAns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Jonas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sz w:val="24"/>
              </w:rPr>
              <w:t>Elke</w:t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zu</w:t>
            </w:r>
            <w:r>
              <w:rPr>
                <w:rFonts w:ascii="Calibri"/>
                <w:spacing w:val="-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Hause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Bauchweh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510" w:hRule="exact"/>
        </w:trPr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0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Theo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4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sz w:val="21"/>
                <w:szCs w:val="21"/>
              </w:rPr>
            </w:pPr>
          </w:p>
          <w:p>
            <w:pPr>
              <w:pStyle w:val="TableParagraph"/>
              <w:spacing w:line="241" w:lineRule="exact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0"/>
                <w:w w:val="80"/>
                <w:sz w:val="20"/>
              </w:rPr>
              <w:t>.................................................................................</w:t>
            </w:r>
            <w:r>
              <w:rPr>
                <w:rFonts w:ascii="Calibri"/>
                <w:sz w:val="20"/>
              </w:rPr>
            </w:r>
          </w:p>
        </w:tc>
      </w:tr>
    </w:tbl>
    <w:p>
      <w:pPr>
        <w:spacing w:after="0" w:line="241" w:lineRule="exact"/>
        <w:jc w:val="lef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7362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group style="position:absolute;margin-left:112.052498pt;margin-top:245.403015pt;width:2.1pt;height:20.3pt;mso-position-horizontal-relative:page;mso-position-vertical-relative:page;z-index:-633832" coordorigin="2241,4908" coordsize="42,406">
            <v:group style="position:absolute;left:2257;top:4924;width:10;height:30" coordorigin="2257,4924" coordsize="10,30">
              <v:shape style="position:absolute;left:2257;top:4924;width:10;height:30" coordorigin="2257,4924" coordsize="10,30" path="m2257,4939l2267,4939e" filled="false" stroked="true" strokeweight="1.578pt" strokecolor="#000000">
                <v:path arrowok="t"/>
              </v:shape>
            </v:group>
            <v:group style="position:absolute;left:2257;top:4973;width:10;height:30" coordorigin="2257,4973" coordsize="10,30">
              <v:shape style="position:absolute;left:2257;top:4973;width:10;height:30" coordorigin="2257,4973" coordsize="10,30" path="m2257,4988l2267,4988e" filled="false" stroked="true" strokeweight="1.579pt" strokecolor="#000000">
                <v:path arrowok="t"/>
              </v:shape>
            </v:group>
            <v:group style="position:absolute;left:2257;top:5022;width:10;height:30" coordorigin="2257,5022" coordsize="10,30">
              <v:shape style="position:absolute;left:2257;top:5022;width:10;height:30" coordorigin="2257,5022" coordsize="10,30" path="m2257,5037l2267,5037e" filled="false" stroked="true" strokeweight="1.578pt" strokecolor="#000000">
                <v:path arrowok="t"/>
              </v:shape>
            </v:group>
            <v:group style="position:absolute;left:2257;top:5071;width:10;height:30" coordorigin="2257,5071" coordsize="10,30">
              <v:shape style="position:absolute;left:2257;top:5071;width:10;height:30" coordorigin="2257,5071" coordsize="10,30" path="m2257,5086l2267,5086e" filled="false" stroked="true" strokeweight="1.578pt" strokecolor="#000000">
                <v:path arrowok="t"/>
              </v:shape>
            </v:group>
            <v:group style="position:absolute;left:2257;top:5120;width:10;height:30" coordorigin="2257,5120" coordsize="10,30">
              <v:shape style="position:absolute;left:2257;top:5120;width:10;height:30" coordorigin="2257,5120" coordsize="10,30" path="m2257,5135l2267,5135e" filled="false" stroked="true" strokeweight="1.579pt" strokecolor="#000000">
                <v:path arrowok="t"/>
              </v:shape>
            </v:group>
            <v:group style="position:absolute;left:2257;top:5170;width:10;height:30" coordorigin="2257,5170" coordsize="10,30">
              <v:shape style="position:absolute;left:2257;top:5170;width:10;height:30" coordorigin="2257,5170" coordsize="10,30" path="m2257,5184l2267,5184e" filled="false" stroked="true" strokeweight="1.578pt" strokecolor="#000000">
                <v:path arrowok="t"/>
              </v:shape>
            </v:group>
            <v:group style="position:absolute;left:2257;top:5219;width:10;height:30" coordorigin="2257,5219" coordsize="10,30">
              <v:shape style="position:absolute;left:2257;top:5219;width:10;height:30" coordorigin="2257,5219" coordsize="10,30" path="m2257,5233l2267,5233e" filled="false" stroked="true" strokeweight="1.578pt" strokecolor="#000000">
                <v:path arrowok="t"/>
              </v:shape>
            </v:group>
            <v:group style="position:absolute;left:2257;top:5268;width:10;height:30" coordorigin="2257,5268" coordsize="10,30">
              <v:shape style="position:absolute;left:2257;top:5268;width:10;height:30" coordorigin="2257,5268" coordsize="10,30" path="m2257,5283l2267,528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245.403015pt;width:2.1pt;height:20.3pt;mso-position-horizontal-relative:page;mso-position-vertical-relative:page;z-index:-633784" coordorigin="3148,4908" coordsize="42,406">
            <v:group style="position:absolute;left:3164;top:4924;width:10;height:30" coordorigin="3164,4924" coordsize="10,30">
              <v:shape style="position:absolute;left:3164;top:4924;width:10;height:30" coordorigin="3164,4924" coordsize="10,30" path="m3164,4939l3174,4939e" filled="false" stroked="true" strokeweight="1.578pt" strokecolor="#000000">
                <v:path arrowok="t"/>
              </v:shape>
            </v:group>
            <v:group style="position:absolute;left:3164;top:4973;width:10;height:30" coordorigin="3164,4973" coordsize="10,30">
              <v:shape style="position:absolute;left:3164;top:4973;width:10;height:30" coordorigin="3164,4973" coordsize="10,30" path="m3164,4988l3174,4988e" filled="false" stroked="true" strokeweight="1.579pt" strokecolor="#000000">
                <v:path arrowok="t"/>
              </v:shape>
            </v:group>
            <v:group style="position:absolute;left:3164;top:5022;width:10;height:30" coordorigin="3164,5022" coordsize="10,30">
              <v:shape style="position:absolute;left:3164;top:5022;width:10;height:30" coordorigin="3164,5022" coordsize="10,30" path="m3164,5037l3174,5037e" filled="false" stroked="true" strokeweight="1.578pt" strokecolor="#000000">
                <v:path arrowok="t"/>
              </v:shape>
            </v:group>
            <v:group style="position:absolute;left:3164;top:5071;width:10;height:30" coordorigin="3164,5071" coordsize="10,30">
              <v:shape style="position:absolute;left:3164;top:5071;width:10;height:30" coordorigin="3164,5071" coordsize="10,30" path="m3164,5086l3174,5086e" filled="false" stroked="true" strokeweight="1.578pt" strokecolor="#000000">
                <v:path arrowok="t"/>
              </v:shape>
            </v:group>
            <v:group style="position:absolute;left:3164;top:5120;width:10;height:30" coordorigin="3164,5120" coordsize="10,30">
              <v:shape style="position:absolute;left:3164;top:5120;width:10;height:30" coordorigin="3164,5120" coordsize="10,30" path="m3164,5135l3174,5135e" filled="false" stroked="true" strokeweight="1.579pt" strokecolor="#000000">
                <v:path arrowok="t"/>
              </v:shape>
            </v:group>
            <v:group style="position:absolute;left:3164;top:5170;width:10;height:30" coordorigin="3164,5170" coordsize="10,30">
              <v:shape style="position:absolute;left:3164;top:5170;width:10;height:30" coordorigin="3164,5170" coordsize="10,30" path="m3164,5184l3174,5184e" filled="false" stroked="true" strokeweight="1.578pt" strokecolor="#000000">
                <v:path arrowok="t"/>
              </v:shape>
            </v:group>
            <v:group style="position:absolute;left:3164;top:5219;width:10;height:30" coordorigin="3164,5219" coordsize="10,30">
              <v:shape style="position:absolute;left:3164;top:5219;width:10;height:30" coordorigin="3164,5219" coordsize="10,30" path="m3164,5233l3174,5233e" filled="false" stroked="true" strokeweight="1.578pt" strokecolor="#000000">
                <v:path arrowok="t"/>
              </v:shape>
            </v:group>
            <v:group style="position:absolute;left:3164;top:5268;width:10;height:30" coordorigin="3164,5268" coordsize="10,30">
              <v:shape style="position:absolute;left:3164;top:5268;width:10;height:30" coordorigin="3164,5268" coordsize="10,30" path="m3164,5283l3174,528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245.403015pt;width:2.1pt;height:20.3pt;mso-position-horizontal-relative:page;mso-position-vertical-relative:page;z-index:-633736" coordorigin="4679,4908" coordsize="42,406">
            <v:group style="position:absolute;left:4695;top:4924;width:10;height:30" coordorigin="4695,4924" coordsize="10,30">
              <v:shape style="position:absolute;left:4695;top:4924;width:10;height:30" coordorigin="4695,4924" coordsize="10,30" path="m4695,4939l4705,4939e" filled="false" stroked="true" strokeweight="1.578pt" strokecolor="#000000">
                <v:path arrowok="t"/>
              </v:shape>
            </v:group>
            <v:group style="position:absolute;left:4695;top:4973;width:10;height:30" coordorigin="4695,4973" coordsize="10,30">
              <v:shape style="position:absolute;left:4695;top:4973;width:10;height:30" coordorigin="4695,4973" coordsize="10,30" path="m4695,4988l4705,4988e" filled="false" stroked="true" strokeweight="1.579pt" strokecolor="#000000">
                <v:path arrowok="t"/>
              </v:shape>
            </v:group>
            <v:group style="position:absolute;left:4695;top:5022;width:10;height:30" coordorigin="4695,5022" coordsize="10,30">
              <v:shape style="position:absolute;left:4695;top:5022;width:10;height:30" coordorigin="4695,5022" coordsize="10,30" path="m4695,5037l4705,5037e" filled="false" stroked="true" strokeweight="1.578pt" strokecolor="#000000">
                <v:path arrowok="t"/>
              </v:shape>
            </v:group>
            <v:group style="position:absolute;left:4695;top:5071;width:10;height:30" coordorigin="4695,5071" coordsize="10,30">
              <v:shape style="position:absolute;left:4695;top:5071;width:10;height:30" coordorigin="4695,5071" coordsize="10,30" path="m4695,5086l4705,5086e" filled="false" stroked="true" strokeweight="1.578pt" strokecolor="#000000">
                <v:path arrowok="t"/>
              </v:shape>
            </v:group>
            <v:group style="position:absolute;left:4695;top:5120;width:10;height:30" coordorigin="4695,5120" coordsize="10,30">
              <v:shape style="position:absolute;left:4695;top:5120;width:10;height:30" coordorigin="4695,5120" coordsize="10,30" path="m4695,5135l4705,5135e" filled="false" stroked="true" strokeweight="1.579pt" strokecolor="#000000">
                <v:path arrowok="t"/>
              </v:shape>
            </v:group>
            <v:group style="position:absolute;left:4695;top:5170;width:10;height:30" coordorigin="4695,5170" coordsize="10,30">
              <v:shape style="position:absolute;left:4695;top:5170;width:10;height:30" coordorigin="4695,5170" coordsize="10,30" path="m4695,5184l4705,5184e" filled="false" stroked="true" strokeweight="1.578pt" strokecolor="#000000">
                <v:path arrowok="t"/>
              </v:shape>
            </v:group>
            <v:group style="position:absolute;left:4695;top:5219;width:10;height:30" coordorigin="4695,5219" coordsize="10,30">
              <v:shape style="position:absolute;left:4695;top:5219;width:10;height:30" coordorigin="4695,5219" coordsize="10,30" path="m4695,5233l4705,5233e" filled="false" stroked="true" strokeweight="1.578pt" strokecolor="#000000">
                <v:path arrowok="t"/>
              </v:shape>
            </v:group>
            <v:group style="position:absolute;left:4695;top:5268;width:10;height:30" coordorigin="4695,5268" coordsize="10,30">
              <v:shape style="position:absolute;left:4695;top:5268;width:10;height:30" coordorigin="4695,5268" coordsize="10,30" path="m4695,5283l4705,528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245.403015pt;width:2.1pt;height:20.3pt;mso-position-horizontal-relative:page;mso-position-vertical-relative:page;z-index:-633688" coordorigin="8647,4908" coordsize="42,406">
            <v:group style="position:absolute;left:8663;top:4924;width:10;height:30" coordorigin="8663,4924" coordsize="10,30">
              <v:shape style="position:absolute;left:8663;top:4924;width:10;height:30" coordorigin="8663,4924" coordsize="10,30" path="m8663,4939l8673,4939e" filled="false" stroked="true" strokeweight="1.578pt" strokecolor="#000000">
                <v:path arrowok="t"/>
              </v:shape>
            </v:group>
            <v:group style="position:absolute;left:8663;top:4973;width:10;height:30" coordorigin="8663,4973" coordsize="10,30">
              <v:shape style="position:absolute;left:8663;top:4973;width:10;height:30" coordorigin="8663,4973" coordsize="10,30" path="m8663,4988l8673,4988e" filled="false" stroked="true" strokeweight="1.579pt" strokecolor="#000000">
                <v:path arrowok="t"/>
              </v:shape>
            </v:group>
            <v:group style="position:absolute;left:8663;top:5022;width:10;height:30" coordorigin="8663,5022" coordsize="10,30">
              <v:shape style="position:absolute;left:8663;top:5022;width:10;height:30" coordorigin="8663,5022" coordsize="10,30" path="m8663,5037l8673,5037e" filled="false" stroked="true" strokeweight="1.578pt" strokecolor="#000000">
                <v:path arrowok="t"/>
              </v:shape>
            </v:group>
            <v:group style="position:absolute;left:8663;top:5071;width:10;height:30" coordorigin="8663,5071" coordsize="10,30">
              <v:shape style="position:absolute;left:8663;top:5071;width:10;height:30" coordorigin="8663,5071" coordsize="10,30" path="m8663,5086l8673,5086e" filled="false" stroked="true" strokeweight="1.578pt" strokecolor="#000000">
                <v:path arrowok="t"/>
              </v:shape>
            </v:group>
            <v:group style="position:absolute;left:8663;top:5120;width:10;height:30" coordorigin="8663,5120" coordsize="10,30">
              <v:shape style="position:absolute;left:8663;top:5120;width:10;height:30" coordorigin="8663,5120" coordsize="10,30" path="m8663,5135l8673,5135e" filled="false" stroked="true" strokeweight="1.579pt" strokecolor="#000000">
                <v:path arrowok="t"/>
              </v:shape>
            </v:group>
            <v:group style="position:absolute;left:8663;top:5170;width:10;height:30" coordorigin="8663,5170" coordsize="10,30">
              <v:shape style="position:absolute;left:8663;top:5170;width:10;height:30" coordorigin="8663,5170" coordsize="10,30" path="m8663,5184l8673,5184e" filled="false" stroked="true" strokeweight="1.578pt" strokecolor="#000000">
                <v:path arrowok="t"/>
              </v:shape>
            </v:group>
            <v:group style="position:absolute;left:8663;top:5219;width:10;height:30" coordorigin="8663,5219" coordsize="10,30">
              <v:shape style="position:absolute;left:8663;top:5219;width:10;height:30" coordorigin="8663,5219" coordsize="10,30" path="m8663,5233l8673,5233e" filled="false" stroked="true" strokeweight="1.578pt" strokecolor="#000000">
                <v:path arrowok="t"/>
              </v:shape>
            </v:group>
            <v:group style="position:absolute;left:8663;top:5268;width:10;height:30" coordorigin="8663,5268" coordsize="10,30">
              <v:shape style="position:absolute;left:8663;top:5268;width:10;height:30" coordorigin="8663,5268" coordsize="10,30" path="m8663,5283l8673,528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245.403015pt;width:2.1pt;height:20.3pt;mso-position-horizontal-relative:page;mso-position-vertical-relative:page;z-index:-633640" coordorigin="10858,4908" coordsize="42,406">
            <v:group style="position:absolute;left:10874;top:4924;width:10;height:30" coordorigin="10874,4924" coordsize="10,30">
              <v:shape style="position:absolute;left:10874;top:4924;width:10;height:30" coordorigin="10874,4924" coordsize="10,30" path="m10874,4939l10884,4939e" filled="false" stroked="true" strokeweight="1.578pt" strokecolor="#000000">
                <v:path arrowok="t"/>
              </v:shape>
            </v:group>
            <v:group style="position:absolute;left:10874;top:4973;width:10;height:30" coordorigin="10874,4973" coordsize="10,30">
              <v:shape style="position:absolute;left:10874;top:4973;width:10;height:30" coordorigin="10874,4973" coordsize="10,30" path="m10874,4988l10884,4988e" filled="false" stroked="true" strokeweight="1.579pt" strokecolor="#000000">
                <v:path arrowok="t"/>
              </v:shape>
            </v:group>
            <v:group style="position:absolute;left:10874;top:5022;width:10;height:30" coordorigin="10874,5022" coordsize="10,30">
              <v:shape style="position:absolute;left:10874;top:5022;width:10;height:30" coordorigin="10874,5022" coordsize="10,30" path="m10874,5037l10884,5037e" filled="false" stroked="true" strokeweight="1.578pt" strokecolor="#000000">
                <v:path arrowok="t"/>
              </v:shape>
            </v:group>
            <v:group style="position:absolute;left:10874;top:5071;width:10;height:30" coordorigin="10874,5071" coordsize="10,30">
              <v:shape style="position:absolute;left:10874;top:5071;width:10;height:30" coordorigin="10874,5071" coordsize="10,30" path="m10874,5086l10884,5086e" filled="false" stroked="true" strokeweight="1.578pt" strokecolor="#000000">
                <v:path arrowok="t"/>
              </v:shape>
            </v:group>
            <v:group style="position:absolute;left:10874;top:5120;width:10;height:30" coordorigin="10874,5120" coordsize="10,30">
              <v:shape style="position:absolute;left:10874;top:5120;width:10;height:30" coordorigin="10874,5120" coordsize="10,30" path="m10874,5135l10884,5135e" filled="false" stroked="true" strokeweight="1.579pt" strokecolor="#000000">
                <v:path arrowok="t"/>
              </v:shape>
            </v:group>
            <v:group style="position:absolute;left:10874;top:5170;width:10;height:30" coordorigin="10874,5170" coordsize="10,30">
              <v:shape style="position:absolute;left:10874;top:5170;width:10;height:30" coordorigin="10874,5170" coordsize="10,30" path="m10874,5184l10884,5184e" filled="false" stroked="true" strokeweight="1.578pt" strokecolor="#000000">
                <v:path arrowok="t"/>
              </v:shape>
            </v:group>
            <v:group style="position:absolute;left:10874;top:5219;width:10;height:30" coordorigin="10874,5219" coordsize="10,30">
              <v:shape style="position:absolute;left:10874;top:5219;width:10;height:30" coordorigin="10874,5219" coordsize="10,30" path="m10874,5233l10884,5233e" filled="false" stroked="true" strokeweight="1.578pt" strokecolor="#000000">
                <v:path arrowok="t"/>
              </v:shape>
            </v:group>
            <v:group style="position:absolute;left:10874;top:5268;width:10;height:30" coordorigin="10874,5268" coordsize="10,30">
              <v:shape style="position:absolute;left:10874;top:5268;width:10;height:30" coordorigin="10874,5268" coordsize="10,30" path="m10874,5283l10884,528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6.470501pt;margin-top:272.427002pt;width:2.1pt;height:30.1pt;mso-position-horizontal-relative:page;mso-position-vertical-relative:page;z-index:-633592" coordorigin="1129,5449" coordsize="42,602">
            <v:group style="position:absolute;left:1145;top:5464;width:10;height:30" coordorigin="1145,5464" coordsize="10,30">
              <v:shape style="position:absolute;left:1145;top:5464;width:10;height:30" coordorigin="1145,5464" coordsize="10,30" path="m1145,5479l1155,5479e" filled="false" stroked="true" strokeweight="1.578pt" strokecolor="#000000">
                <v:path arrowok="t"/>
              </v:shape>
            </v:group>
            <v:group style="position:absolute;left:1145;top:5513;width:10;height:30" coordorigin="1145,5513" coordsize="10,30">
              <v:shape style="position:absolute;left:1145;top:5513;width:10;height:30" coordorigin="1145,5513" coordsize="10,30" path="m1145,5528l1155,5528e" filled="false" stroked="true" strokeweight="1.579pt" strokecolor="#000000">
                <v:path arrowok="t"/>
              </v:shape>
            </v:group>
            <v:group style="position:absolute;left:1145;top:5563;width:10;height:30" coordorigin="1145,5563" coordsize="10,30">
              <v:shape style="position:absolute;left:1145;top:5563;width:10;height:30" coordorigin="1145,5563" coordsize="10,30" path="m1145,5577l1155,5577e" filled="false" stroked="true" strokeweight="1.579pt" strokecolor="#000000">
                <v:path arrowok="t"/>
              </v:shape>
            </v:group>
            <v:group style="position:absolute;left:1145;top:5612;width:10;height:30" coordorigin="1145,5612" coordsize="10,30">
              <v:shape style="position:absolute;left:1145;top:5612;width:10;height:30" coordorigin="1145,5612" coordsize="10,30" path="m1145,5627l1155,5627e" filled="false" stroked="true" strokeweight="1.578pt" strokecolor="#000000">
                <v:path arrowok="t"/>
              </v:shape>
            </v:group>
            <v:group style="position:absolute;left:1145;top:5661;width:10;height:30" coordorigin="1145,5661" coordsize="10,30">
              <v:shape style="position:absolute;left:1145;top:5661;width:10;height:30" coordorigin="1145,5661" coordsize="10,30" path="m1145,5676l1155,5676e" filled="false" stroked="true" strokeweight="1.579pt" strokecolor="#000000">
                <v:path arrowok="t"/>
              </v:shape>
            </v:group>
            <v:group style="position:absolute;left:1145;top:5710;width:10;height:30" coordorigin="1145,5710" coordsize="10,30">
              <v:shape style="position:absolute;left:1145;top:5710;width:10;height:30" coordorigin="1145,5710" coordsize="10,30" path="m1145,5725l1155,5725e" filled="false" stroked="true" strokeweight="1.579pt" strokecolor="#000000">
                <v:path arrowok="t"/>
              </v:shape>
            </v:group>
            <v:group style="position:absolute;left:1145;top:5759;width:10;height:30" coordorigin="1145,5759" coordsize="10,30">
              <v:shape style="position:absolute;left:1145;top:5759;width:10;height:30" coordorigin="1145,5759" coordsize="10,30" path="m1145,5774l1155,5774e" filled="false" stroked="true" strokeweight="1.578pt" strokecolor="#000000">
                <v:path arrowok="t"/>
              </v:shape>
            </v:group>
            <v:group style="position:absolute;left:1145;top:5808;width:10;height:30" coordorigin="1145,5808" coordsize="10,30">
              <v:shape style="position:absolute;left:1145;top:5808;width:10;height:30" coordorigin="1145,5808" coordsize="10,30" path="m1145,5823l1155,5823e" filled="false" stroked="true" strokeweight="1.579pt" strokecolor="#000000">
                <v:path arrowok="t"/>
              </v:shape>
            </v:group>
            <v:group style="position:absolute;left:1145;top:5857;width:10;height:30" coordorigin="1145,5857" coordsize="10,30">
              <v:shape style="position:absolute;left:1145;top:5857;width:10;height:30" coordorigin="1145,5857" coordsize="10,30" path="m1145,5872l1155,5872e" filled="false" stroked="true" strokeweight="1.579pt" strokecolor="#000000">
                <v:path arrowok="t"/>
              </v:shape>
            </v:group>
            <v:group style="position:absolute;left:1145;top:5907;width:10;height:30" coordorigin="1145,5907" coordsize="10,30">
              <v:shape style="position:absolute;left:1145;top:5907;width:10;height:30" coordorigin="1145,5907" coordsize="10,30" path="m1145,5921l1155,5921e" filled="false" stroked="true" strokeweight="1.578pt" strokecolor="#000000">
                <v:path arrowok="t"/>
              </v:shape>
            </v:group>
            <v:group style="position:absolute;left:1145;top:5956;width:10;height:30" coordorigin="1145,5956" coordsize="10,30">
              <v:shape style="position:absolute;left:1145;top:5956;width:10;height:30" coordorigin="1145,5956" coordsize="10,30" path="m1145,5970l1155,5970e" filled="false" stroked="true" strokeweight="1.579pt" strokecolor="#000000">
                <v:path arrowok="t"/>
              </v:shape>
            </v:group>
            <v:group style="position:absolute;left:1145;top:6005;width:10;height:30" coordorigin="1145,6005" coordsize="10,30">
              <v:shape style="position:absolute;left:1145;top:6005;width:10;height:30" coordorigin="1145,6005" coordsize="10,30" path="m1145,6020l1155,602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272.427002pt;width:2.1pt;height:5.55pt;mso-position-horizontal-relative:page;mso-position-vertical-relative:page;z-index:-633568" coordorigin="2241,5449" coordsize="42,111">
            <v:group style="position:absolute;left:2257;top:5464;width:10;height:30" coordorigin="2257,5464" coordsize="10,30">
              <v:shape style="position:absolute;left:2257;top:5464;width:10;height:30" coordorigin="2257,5464" coordsize="10,30" path="m2257,5479l2267,5479e" filled="false" stroked="true" strokeweight="1.578pt" strokecolor="#000000">
                <v:path arrowok="t"/>
              </v:shape>
            </v:group>
            <v:group style="position:absolute;left:2257;top:5513;width:10;height:30" coordorigin="2257,5513" coordsize="10,30">
              <v:shape style="position:absolute;left:2257;top:5513;width:10;height:30" coordorigin="2257,5513" coordsize="10,30" path="m2257,5528l2267,5528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282.252502pt;width:2.1pt;height:20.3pt;mso-position-horizontal-relative:page;mso-position-vertical-relative:page;z-index:-633544" coordorigin="2241,5645" coordsize="42,406">
            <v:group style="position:absolute;left:2257;top:5661;width:10;height:30" coordorigin="2257,5661" coordsize="10,30">
              <v:shape style="position:absolute;left:2257;top:5661;width:10;height:30" coordorigin="2257,5661" coordsize="10,30" path="m2257,5676l2267,5676e" filled="false" stroked="true" strokeweight="1.579pt" strokecolor="#000000">
                <v:path arrowok="t"/>
              </v:shape>
            </v:group>
            <v:group style="position:absolute;left:2257;top:5710;width:10;height:30" coordorigin="2257,5710" coordsize="10,30">
              <v:shape style="position:absolute;left:2257;top:5710;width:10;height:30" coordorigin="2257,5710" coordsize="10,30" path="m2257,5725l2267,5725e" filled="false" stroked="true" strokeweight="1.579pt" strokecolor="#000000">
                <v:path arrowok="t"/>
              </v:shape>
            </v:group>
            <v:group style="position:absolute;left:2257;top:5759;width:10;height:30" coordorigin="2257,5759" coordsize="10,30">
              <v:shape style="position:absolute;left:2257;top:5759;width:10;height:30" coordorigin="2257,5759" coordsize="10,30" path="m2257,5774l2267,5774e" filled="false" stroked="true" strokeweight="1.578pt" strokecolor="#000000">
                <v:path arrowok="t"/>
              </v:shape>
            </v:group>
            <v:group style="position:absolute;left:2257;top:5808;width:10;height:30" coordorigin="2257,5808" coordsize="10,30">
              <v:shape style="position:absolute;left:2257;top:5808;width:10;height:30" coordorigin="2257,5808" coordsize="10,30" path="m2257,5823l2267,5823e" filled="false" stroked="true" strokeweight="1.579pt" strokecolor="#000000">
                <v:path arrowok="t"/>
              </v:shape>
            </v:group>
            <v:group style="position:absolute;left:2257;top:5857;width:10;height:30" coordorigin="2257,5857" coordsize="10,30">
              <v:shape style="position:absolute;left:2257;top:5857;width:10;height:30" coordorigin="2257,5857" coordsize="10,30" path="m2257,5872l2267,5872e" filled="false" stroked="true" strokeweight="1.579pt" strokecolor="#000000">
                <v:path arrowok="t"/>
              </v:shape>
            </v:group>
            <v:group style="position:absolute;left:2257;top:5907;width:10;height:30" coordorigin="2257,5907" coordsize="10,30">
              <v:shape style="position:absolute;left:2257;top:5907;width:10;height:30" coordorigin="2257,5907" coordsize="10,30" path="m2257,5921l2267,5921e" filled="false" stroked="true" strokeweight="1.578pt" strokecolor="#000000">
                <v:path arrowok="t"/>
              </v:shape>
            </v:group>
            <v:group style="position:absolute;left:2257;top:5956;width:10;height:30" coordorigin="2257,5956" coordsize="10,30">
              <v:shape style="position:absolute;left:2257;top:5956;width:10;height:30" coordorigin="2257,5956" coordsize="10,30" path="m2257,5970l2267,5970e" filled="false" stroked="true" strokeweight="1.579pt" strokecolor="#000000">
                <v:path arrowok="t"/>
              </v:shape>
            </v:group>
            <v:group style="position:absolute;left:2257;top:6005;width:10;height:30" coordorigin="2257,6005" coordsize="10,30">
              <v:shape style="position:absolute;left:2257;top:6005;width:10;height:30" coordorigin="2257,6005" coordsize="10,30" path="m2257,6020l2267,602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272.427002pt;width:2.1pt;height:5.55pt;mso-position-horizontal-relative:page;mso-position-vertical-relative:page;z-index:-633520" coordorigin="3148,5449" coordsize="42,111">
            <v:group style="position:absolute;left:3164;top:5464;width:10;height:30" coordorigin="3164,5464" coordsize="10,30">
              <v:shape style="position:absolute;left:3164;top:5464;width:10;height:30" coordorigin="3164,5464" coordsize="10,30" path="m3164,5479l3174,5479e" filled="false" stroked="true" strokeweight="1.578pt" strokecolor="#000000">
                <v:path arrowok="t"/>
              </v:shape>
            </v:group>
            <v:group style="position:absolute;left:3164;top:5513;width:10;height:30" coordorigin="3164,5513" coordsize="10,30">
              <v:shape style="position:absolute;left:3164;top:5513;width:10;height:30" coordorigin="3164,5513" coordsize="10,30" path="m3164,5528l3174,5528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282.252502pt;width:2.1pt;height:20.3pt;mso-position-horizontal-relative:page;mso-position-vertical-relative:page;z-index:-633496" coordorigin="3148,5645" coordsize="42,406">
            <v:group style="position:absolute;left:3164;top:5661;width:10;height:30" coordorigin="3164,5661" coordsize="10,30">
              <v:shape style="position:absolute;left:3164;top:5661;width:10;height:30" coordorigin="3164,5661" coordsize="10,30" path="m3164,5676l3174,5676e" filled="false" stroked="true" strokeweight="1.579pt" strokecolor="#000000">
                <v:path arrowok="t"/>
              </v:shape>
            </v:group>
            <v:group style="position:absolute;left:3164;top:5710;width:10;height:30" coordorigin="3164,5710" coordsize="10,30">
              <v:shape style="position:absolute;left:3164;top:5710;width:10;height:30" coordorigin="3164,5710" coordsize="10,30" path="m3164,5725l3174,5725e" filled="false" stroked="true" strokeweight="1.579pt" strokecolor="#000000">
                <v:path arrowok="t"/>
              </v:shape>
            </v:group>
            <v:group style="position:absolute;left:3164;top:5759;width:10;height:30" coordorigin="3164,5759" coordsize="10,30">
              <v:shape style="position:absolute;left:3164;top:5759;width:10;height:30" coordorigin="3164,5759" coordsize="10,30" path="m3164,5774l3174,5774e" filled="false" stroked="true" strokeweight="1.578pt" strokecolor="#000000">
                <v:path arrowok="t"/>
              </v:shape>
            </v:group>
            <v:group style="position:absolute;left:3164;top:5808;width:10;height:30" coordorigin="3164,5808" coordsize="10,30">
              <v:shape style="position:absolute;left:3164;top:5808;width:10;height:30" coordorigin="3164,5808" coordsize="10,30" path="m3164,5823l3174,5823e" filled="false" stroked="true" strokeweight="1.579pt" strokecolor="#000000">
                <v:path arrowok="t"/>
              </v:shape>
            </v:group>
            <v:group style="position:absolute;left:3164;top:5857;width:10;height:30" coordorigin="3164,5857" coordsize="10,30">
              <v:shape style="position:absolute;left:3164;top:5857;width:10;height:30" coordorigin="3164,5857" coordsize="10,30" path="m3164,5872l3174,5872e" filled="false" stroked="true" strokeweight="1.579pt" strokecolor="#000000">
                <v:path arrowok="t"/>
              </v:shape>
            </v:group>
            <v:group style="position:absolute;left:3164;top:5907;width:10;height:30" coordorigin="3164,5907" coordsize="10,30">
              <v:shape style="position:absolute;left:3164;top:5907;width:10;height:30" coordorigin="3164,5907" coordsize="10,30" path="m3164,5921l3174,5921e" filled="false" stroked="true" strokeweight="1.578pt" strokecolor="#000000">
                <v:path arrowok="t"/>
              </v:shape>
            </v:group>
            <v:group style="position:absolute;left:3164;top:5956;width:10;height:30" coordorigin="3164,5956" coordsize="10,30">
              <v:shape style="position:absolute;left:3164;top:5956;width:10;height:30" coordorigin="3164,5956" coordsize="10,30" path="m3164,5970l3174,5970e" filled="false" stroked="true" strokeweight="1.579pt" strokecolor="#000000">
                <v:path arrowok="t"/>
              </v:shape>
            </v:group>
            <v:group style="position:absolute;left:3164;top:6005;width:10;height:30" coordorigin="3164,6005" coordsize="10,30">
              <v:shape style="position:absolute;left:3164;top:6005;width:10;height:30" coordorigin="3164,6005" coordsize="10,30" path="m3164,6020l3174,602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272.427002pt;width:2.1pt;height:5.55pt;mso-position-horizontal-relative:page;mso-position-vertical-relative:page;z-index:-633472" coordorigin="4679,5449" coordsize="42,111">
            <v:group style="position:absolute;left:4695;top:5464;width:10;height:30" coordorigin="4695,5464" coordsize="10,30">
              <v:shape style="position:absolute;left:4695;top:5464;width:10;height:30" coordorigin="4695,5464" coordsize="10,30" path="m4695,5479l4705,5479e" filled="false" stroked="true" strokeweight="1.578pt" strokecolor="#000000">
                <v:path arrowok="t"/>
              </v:shape>
            </v:group>
            <v:group style="position:absolute;left:4695;top:5513;width:10;height:30" coordorigin="4695,5513" coordsize="10,30">
              <v:shape style="position:absolute;left:4695;top:5513;width:10;height:30" coordorigin="4695,5513" coordsize="10,30" path="m4695,5528l4705,5528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282.252502pt;width:2.1pt;height:20.3pt;mso-position-horizontal-relative:page;mso-position-vertical-relative:page;z-index:-633448" coordorigin="4679,5645" coordsize="42,406">
            <v:group style="position:absolute;left:4695;top:5661;width:10;height:30" coordorigin="4695,5661" coordsize="10,30">
              <v:shape style="position:absolute;left:4695;top:5661;width:10;height:30" coordorigin="4695,5661" coordsize="10,30" path="m4695,5676l4705,5676e" filled="false" stroked="true" strokeweight="1.579pt" strokecolor="#000000">
                <v:path arrowok="t"/>
              </v:shape>
            </v:group>
            <v:group style="position:absolute;left:4695;top:5710;width:10;height:30" coordorigin="4695,5710" coordsize="10,30">
              <v:shape style="position:absolute;left:4695;top:5710;width:10;height:30" coordorigin="4695,5710" coordsize="10,30" path="m4695,5725l4705,5725e" filled="false" stroked="true" strokeweight="1.579pt" strokecolor="#000000">
                <v:path arrowok="t"/>
              </v:shape>
            </v:group>
            <v:group style="position:absolute;left:4695;top:5759;width:10;height:30" coordorigin="4695,5759" coordsize="10,30">
              <v:shape style="position:absolute;left:4695;top:5759;width:10;height:30" coordorigin="4695,5759" coordsize="10,30" path="m4695,5774l4705,5774e" filled="false" stroked="true" strokeweight="1.578pt" strokecolor="#000000">
                <v:path arrowok="t"/>
              </v:shape>
            </v:group>
            <v:group style="position:absolute;left:4695;top:5808;width:10;height:30" coordorigin="4695,5808" coordsize="10,30">
              <v:shape style="position:absolute;left:4695;top:5808;width:10;height:30" coordorigin="4695,5808" coordsize="10,30" path="m4695,5823l4705,5823e" filled="false" stroked="true" strokeweight="1.579pt" strokecolor="#000000">
                <v:path arrowok="t"/>
              </v:shape>
            </v:group>
            <v:group style="position:absolute;left:4695;top:5857;width:10;height:30" coordorigin="4695,5857" coordsize="10,30">
              <v:shape style="position:absolute;left:4695;top:5857;width:10;height:30" coordorigin="4695,5857" coordsize="10,30" path="m4695,5872l4705,5872e" filled="false" stroked="true" strokeweight="1.579pt" strokecolor="#000000">
                <v:path arrowok="t"/>
              </v:shape>
            </v:group>
            <v:group style="position:absolute;left:4695;top:5907;width:10;height:30" coordorigin="4695,5907" coordsize="10,30">
              <v:shape style="position:absolute;left:4695;top:5907;width:10;height:30" coordorigin="4695,5907" coordsize="10,30" path="m4695,5921l4705,5921e" filled="false" stroked="true" strokeweight="1.578pt" strokecolor="#000000">
                <v:path arrowok="t"/>
              </v:shape>
            </v:group>
            <v:group style="position:absolute;left:4695;top:5956;width:10;height:30" coordorigin="4695,5956" coordsize="10,30">
              <v:shape style="position:absolute;left:4695;top:5956;width:10;height:30" coordorigin="4695,5956" coordsize="10,30" path="m4695,5970l4705,5970e" filled="false" stroked="true" strokeweight="1.579pt" strokecolor="#000000">
                <v:path arrowok="t"/>
              </v:shape>
            </v:group>
            <v:group style="position:absolute;left:4695;top:6005;width:10;height:30" coordorigin="4695,6005" coordsize="10,30">
              <v:shape style="position:absolute;left:4695;top:6005;width:10;height:30" coordorigin="4695,6005" coordsize="10,30" path="m4695,6020l4705,602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272.427002pt;width:2.1pt;height:5.55pt;mso-position-horizontal-relative:page;mso-position-vertical-relative:page;z-index:-633424" coordorigin="8647,5449" coordsize="42,111">
            <v:group style="position:absolute;left:8663;top:5464;width:10;height:30" coordorigin="8663,5464" coordsize="10,30">
              <v:shape style="position:absolute;left:8663;top:5464;width:10;height:30" coordorigin="8663,5464" coordsize="10,30" path="m8663,5479l8673,5479e" filled="false" stroked="true" strokeweight="1.578pt" strokecolor="#000000">
                <v:path arrowok="t"/>
              </v:shape>
            </v:group>
            <v:group style="position:absolute;left:8663;top:5513;width:10;height:30" coordorigin="8663,5513" coordsize="10,30">
              <v:shape style="position:absolute;left:8663;top:5513;width:10;height:30" coordorigin="8663,5513" coordsize="10,30" path="m8663,5528l8673,5528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282.252502pt;width:2.1pt;height:20.3pt;mso-position-horizontal-relative:page;mso-position-vertical-relative:page;z-index:-633400" coordorigin="8647,5645" coordsize="42,406">
            <v:group style="position:absolute;left:8663;top:5661;width:10;height:30" coordorigin="8663,5661" coordsize="10,30">
              <v:shape style="position:absolute;left:8663;top:5661;width:10;height:30" coordorigin="8663,5661" coordsize="10,30" path="m8663,5676l8673,5676e" filled="false" stroked="true" strokeweight="1.579pt" strokecolor="#000000">
                <v:path arrowok="t"/>
              </v:shape>
            </v:group>
            <v:group style="position:absolute;left:8663;top:5710;width:10;height:30" coordorigin="8663,5710" coordsize="10,30">
              <v:shape style="position:absolute;left:8663;top:5710;width:10;height:30" coordorigin="8663,5710" coordsize="10,30" path="m8663,5725l8673,5725e" filled="false" stroked="true" strokeweight="1.579pt" strokecolor="#000000">
                <v:path arrowok="t"/>
              </v:shape>
            </v:group>
            <v:group style="position:absolute;left:8663;top:5759;width:10;height:30" coordorigin="8663,5759" coordsize="10,30">
              <v:shape style="position:absolute;left:8663;top:5759;width:10;height:30" coordorigin="8663,5759" coordsize="10,30" path="m8663,5774l8673,5774e" filled="false" stroked="true" strokeweight="1.578pt" strokecolor="#000000">
                <v:path arrowok="t"/>
              </v:shape>
            </v:group>
            <v:group style="position:absolute;left:8663;top:5808;width:10;height:30" coordorigin="8663,5808" coordsize="10,30">
              <v:shape style="position:absolute;left:8663;top:5808;width:10;height:30" coordorigin="8663,5808" coordsize="10,30" path="m8663,5823l8673,5823e" filled="false" stroked="true" strokeweight="1.579pt" strokecolor="#000000">
                <v:path arrowok="t"/>
              </v:shape>
            </v:group>
            <v:group style="position:absolute;left:8663;top:5857;width:10;height:30" coordorigin="8663,5857" coordsize="10,30">
              <v:shape style="position:absolute;left:8663;top:5857;width:10;height:30" coordorigin="8663,5857" coordsize="10,30" path="m8663,5872l8673,5872e" filled="false" stroked="true" strokeweight="1.579pt" strokecolor="#000000">
                <v:path arrowok="t"/>
              </v:shape>
            </v:group>
            <v:group style="position:absolute;left:8663;top:5907;width:10;height:30" coordorigin="8663,5907" coordsize="10,30">
              <v:shape style="position:absolute;left:8663;top:5907;width:10;height:30" coordorigin="8663,5907" coordsize="10,30" path="m8663,5921l8673,5921e" filled="false" stroked="true" strokeweight="1.578pt" strokecolor="#000000">
                <v:path arrowok="t"/>
              </v:shape>
            </v:group>
            <v:group style="position:absolute;left:8663;top:5956;width:10;height:30" coordorigin="8663,5956" coordsize="10,30">
              <v:shape style="position:absolute;left:8663;top:5956;width:10;height:30" coordorigin="8663,5956" coordsize="10,30" path="m8663,5970l8673,5970e" filled="false" stroked="true" strokeweight="1.579pt" strokecolor="#000000">
                <v:path arrowok="t"/>
              </v:shape>
            </v:group>
            <v:group style="position:absolute;left:8663;top:6005;width:10;height:30" coordorigin="8663,6005" coordsize="10,30">
              <v:shape style="position:absolute;left:8663;top:6005;width:10;height:30" coordorigin="8663,6005" coordsize="10,30" path="m8663,6020l8673,602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272.427002pt;width:2.1pt;height:5.55pt;mso-position-horizontal-relative:page;mso-position-vertical-relative:page;z-index:-633376" coordorigin="10858,5449" coordsize="42,111">
            <v:group style="position:absolute;left:10874;top:5464;width:10;height:30" coordorigin="10874,5464" coordsize="10,30">
              <v:shape style="position:absolute;left:10874;top:5464;width:10;height:30" coordorigin="10874,5464" coordsize="10,30" path="m10874,5479l10884,5479e" filled="false" stroked="true" strokeweight="1.578pt" strokecolor="#000000">
                <v:path arrowok="t"/>
              </v:shape>
            </v:group>
            <v:group style="position:absolute;left:10874;top:5513;width:10;height:30" coordorigin="10874,5513" coordsize="10,30">
              <v:shape style="position:absolute;left:10874;top:5513;width:10;height:30" coordorigin="10874,5513" coordsize="10,30" path="m10874,5528l10884,5528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282.252502pt;width:2.1pt;height:20.3pt;mso-position-horizontal-relative:page;mso-position-vertical-relative:page;z-index:-633352" coordorigin="10858,5645" coordsize="42,406">
            <v:group style="position:absolute;left:10874;top:5661;width:10;height:30" coordorigin="10874,5661" coordsize="10,30">
              <v:shape style="position:absolute;left:10874;top:5661;width:10;height:30" coordorigin="10874,5661" coordsize="10,30" path="m10874,5676l10884,5676e" filled="false" stroked="true" strokeweight="1.579pt" strokecolor="#000000">
                <v:path arrowok="t"/>
              </v:shape>
            </v:group>
            <v:group style="position:absolute;left:10874;top:5710;width:10;height:30" coordorigin="10874,5710" coordsize="10,30">
              <v:shape style="position:absolute;left:10874;top:5710;width:10;height:30" coordorigin="10874,5710" coordsize="10,30" path="m10874,5725l10884,5725e" filled="false" stroked="true" strokeweight="1.579pt" strokecolor="#000000">
                <v:path arrowok="t"/>
              </v:shape>
            </v:group>
            <v:group style="position:absolute;left:10874;top:5759;width:10;height:30" coordorigin="10874,5759" coordsize="10,30">
              <v:shape style="position:absolute;left:10874;top:5759;width:10;height:30" coordorigin="10874,5759" coordsize="10,30" path="m10874,5774l10884,5774e" filled="false" stroked="true" strokeweight="1.578pt" strokecolor="#000000">
                <v:path arrowok="t"/>
              </v:shape>
            </v:group>
            <v:group style="position:absolute;left:10874;top:5808;width:10;height:30" coordorigin="10874,5808" coordsize="10,30">
              <v:shape style="position:absolute;left:10874;top:5808;width:10;height:30" coordorigin="10874,5808" coordsize="10,30" path="m10874,5823l10884,5823e" filled="false" stroked="true" strokeweight="1.579pt" strokecolor="#000000">
                <v:path arrowok="t"/>
              </v:shape>
            </v:group>
            <v:group style="position:absolute;left:10874;top:5857;width:10;height:30" coordorigin="10874,5857" coordsize="10,30">
              <v:shape style="position:absolute;left:10874;top:5857;width:10;height:30" coordorigin="10874,5857" coordsize="10,30" path="m10874,5872l10884,5872e" filled="false" stroked="true" strokeweight="1.579pt" strokecolor="#000000">
                <v:path arrowok="t"/>
              </v:shape>
            </v:group>
            <v:group style="position:absolute;left:10874;top:5907;width:10;height:30" coordorigin="10874,5907" coordsize="10,30">
              <v:shape style="position:absolute;left:10874;top:5907;width:10;height:30" coordorigin="10874,5907" coordsize="10,30" path="m10874,5921l10884,5921e" filled="false" stroked="true" strokeweight="1.578pt" strokecolor="#000000">
                <v:path arrowok="t"/>
              </v:shape>
            </v:group>
            <v:group style="position:absolute;left:10874;top:5956;width:10;height:30" coordorigin="10874,5956" coordsize="10,30">
              <v:shape style="position:absolute;left:10874;top:5956;width:10;height:30" coordorigin="10874,5956" coordsize="10,30" path="m10874,5970l10884,5970e" filled="false" stroked="true" strokeweight="1.579pt" strokecolor="#000000">
                <v:path arrowok="t"/>
              </v:shape>
            </v:group>
            <v:group style="position:absolute;left:10874;top:6005;width:10;height:30" coordorigin="10874,6005" coordsize="10,30">
              <v:shape style="position:absolute;left:10874;top:6005;width:10;height:30" coordorigin="10874,6005" coordsize="10,30" path="m10874,6020l10884,602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59.925476pt;margin-top:272.427002pt;width:2.1pt;height:30.1pt;mso-position-horizontal-relative:page;mso-position-vertical-relative:page;z-index:-633328" coordorigin="11199,5449" coordsize="42,602">
            <v:group style="position:absolute;left:11214;top:5464;width:10;height:30" coordorigin="11214,5464" coordsize="10,30">
              <v:shape style="position:absolute;left:11214;top:5464;width:10;height:30" coordorigin="11214,5464" coordsize="10,30" path="m11214,5479l11224,5479e" filled="false" stroked="true" strokeweight="1.578pt" strokecolor="#000000">
                <v:path arrowok="t"/>
              </v:shape>
            </v:group>
            <v:group style="position:absolute;left:11214;top:5513;width:10;height:30" coordorigin="11214,5513" coordsize="10,30">
              <v:shape style="position:absolute;left:11214;top:5513;width:10;height:30" coordorigin="11214,5513" coordsize="10,30" path="m11214,5528l11224,5528e" filled="false" stroked="true" strokeweight="1.579pt" strokecolor="#000000">
                <v:path arrowok="t"/>
              </v:shape>
            </v:group>
            <v:group style="position:absolute;left:11214;top:5563;width:10;height:30" coordorigin="11214,5563" coordsize="10,30">
              <v:shape style="position:absolute;left:11214;top:5563;width:10;height:30" coordorigin="11214,5563" coordsize="10,30" path="m11214,5577l11224,5577e" filled="false" stroked="true" strokeweight="1.579pt" strokecolor="#000000">
                <v:path arrowok="t"/>
              </v:shape>
            </v:group>
            <v:group style="position:absolute;left:11214;top:5612;width:10;height:30" coordorigin="11214,5612" coordsize="10,30">
              <v:shape style="position:absolute;left:11214;top:5612;width:10;height:30" coordorigin="11214,5612" coordsize="10,30" path="m11214,5627l11224,5627e" filled="false" stroked="true" strokeweight="1.578pt" strokecolor="#000000">
                <v:path arrowok="t"/>
              </v:shape>
            </v:group>
            <v:group style="position:absolute;left:11214;top:5661;width:10;height:30" coordorigin="11214,5661" coordsize="10,30">
              <v:shape style="position:absolute;left:11214;top:5661;width:10;height:30" coordorigin="11214,5661" coordsize="10,30" path="m11214,5676l11224,5676e" filled="false" stroked="true" strokeweight="1.579pt" strokecolor="#000000">
                <v:path arrowok="t"/>
              </v:shape>
            </v:group>
            <v:group style="position:absolute;left:11214;top:5710;width:10;height:30" coordorigin="11214,5710" coordsize="10,30">
              <v:shape style="position:absolute;left:11214;top:5710;width:10;height:30" coordorigin="11214,5710" coordsize="10,30" path="m11214,5725l11224,5725e" filled="false" stroked="true" strokeweight="1.579pt" strokecolor="#000000">
                <v:path arrowok="t"/>
              </v:shape>
            </v:group>
            <v:group style="position:absolute;left:11214;top:5759;width:10;height:30" coordorigin="11214,5759" coordsize="10,30">
              <v:shape style="position:absolute;left:11214;top:5759;width:10;height:30" coordorigin="11214,5759" coordsize="10,30" path="m11214,5774l11224,5774e" filled="false" stroked="true" strokeweight="1.578pt" strokecolor="#000000">
                <v:path arrowok="t"/>
              </v:shape>
            </v:group>
            <v:group style="position:absolute;left:11214;top:5808;width:10;height:30" coordorigin="11214,5808" coordsize="10,30">
              <v:shape style="position:absolute;left:11214;top:5808;width:10;height:30" coordorigin="11214,5808" coordsize="10,30" path="m11214,5823l11224,5823e" filled="false" stroked="true" strokeweight="1.579pt" strokecolor="#000000">
                <v:path arrowok="t"/>
              </v:shape>
            </v:group>
            <v:group style="position:absolute;left:11214;top:5857;width:10;height:30" coordorigin="11214,5857" coordsize="10,30">
              <v:shape style="position:absolute;left:11214;top:5857;width:10;height:30" coordorigin="11214,5857" coordsize="10,30" path="m11214,5872l11224,5872e" filled="false" stroked="true" strokeweight="1.579pt" strokecolor="#000000">
                <v:path arrowok="t"/>
              </v:shape>
            </v:group>
            <v:group style="position:absolute;left:11214;top:5907;width:10;height:30" coordorigin="11214,5907" coordsize="10,30">
              <v:shape style="position:absolute;left:11214;top:5907;width:10;height:30" coordorigin="11214,5907" coordsize="10,30" path="m11214,5921l11224,5921e" filled="false" stroked="true" strokeweight="1.578pt" strokecolor="#000000">
                <v:path arrowok="t"/>
              </v:shape>
            </v:group>
            <v:group style="position:absolute;left:11214;top:5956;width:10;height:30" coordorigin="11214,5956" coordsize="10,30">
              <v:shape style="position:absolute;left:11214;top:5956;width:10;height:30" coordorigin="11214,5956" coordsize="10,30" path="m11214,5970l11224,5970e" filled="false" stroked="true" strokeweight="1.579pt" strokecolor="#000000">
                <v:path arrowok="t"/>
              </v:shape>
            </v:group>
            <v:group style="position:absolute;left:11214;top:6005;width:10;height:30" coordorigin="11214,6005" coordsize="10,30">
              <v:shape style="position:absolute;left:11214;top:6005;width:10;height:30" coordorigin="11214,6005" coordsize="10,30" path="m11214,6020l11224,602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6.470501pt;margin-top:309.277008pt;width:2.1pt;height:30.1pt;mso-position-horizontal-relative:page;mso-position-vertical-relative:page;z-index:-633304" coordorigin="1129,6186" coordsize="42,602">
            <v:group style="position:absolute;left:1145;top:6201;width:10;height:30" coordorigin="1145,6201" coordsize="10,30">
              <v:shape style="position:absolute;left:1145;top:6201;width:10;height:30" coordorigin="1145,6201" coordsize="10,30" path="m1145,6216l1155,6216e" filled="false" stroked="true" strokeweight="1.578pt" strokecolor="#000000">
                <v:path arrowok="t"/>
              </v:shape>
            </v:group>
            <v:group style="position:absolute;left:1145;top:6250;width:10;height:30" coordorigin="1145,6250" coordsize="10,30">
              <v:shape style="position:absolute;left:1145;top:6250;width:10;height:30" coordorigin="1145,6250" coordsize="10,30" path="m1145,6265l1155,6265e" filled="false" stroked="true" strokeweight="1.579pt" strokecolor="#000000">
                <v:path arrowok="t"/>
              </v:shape>
            </v:group>
            <v:group style="position:absolute;left:1145;top:6300;width:10;height:30" coordorigin="1145,6300" coordsize="10,30">
              <v:shape style="position:absolute;left:1145;top:6300;width:10;height:30" coordorigin="1145,6300" coordsize="10,30" path="m1145,6314l1155,6314e" filled="false" stroked="true" strokeweight="1.579pt" strokecolor="#000000">
                <v:path arrowok="t"/>
              </v:shape>
            </v:group>
            <v:group style="position:absolute;left:1145;top:6349;width:10;height:30" coordorigin="1145,6349" coordsize="10,30">
              <v:shape style="position:absolute;left:1145;top:6349;width:10;height:30" coordorigin="1145,6349" coordsize="10,30" path="m1145,6364l1155,6364e" filled="false" stroked="true" strokeweight="1.578pt" strokecolor="#000000">
                <v:path arrowok="t"/>
              </v:shape>
            </v:group>
            <v:group style="position:absolute;left:1145;top:6398;width:10;height:30" coordorigin="1145,6398" coordsize="10,30">
              <v:shape style="position:absolute;left:1145;top:6398;width:10;height:30" coordorigin="1145,6398" coordsize="10,30" path="m1145,6413l1155,6413e" filled="false" stroked="true" strokeweight="1.579pt" strokecolor="#000000">
                <v:path arrowok="t"/>
              </v:shape>
            </v:group>
            <v:group style="position:absolute;left:1145;top:6447;width:10;height:30" coordorigin="1145,6447" coordsize="10,30">
              <v:shape style="position:absolute;left:1145;top:6447;width:10;height:30" coordorigin="1145,6447" coordsize="10,30" path="m1145,6462l1155,6462e" filled="false" stroked="true" strokeweight="1.579pt" strokecolor="#000000">
                <v:path arrowok="t"/>
              </v:shape>
            </v:group>
            <v:group style="position:absolute;left:1145;top:6496;width:10;height:30" coordorigin="1145,6496" coordsize="10,30">
              <v:shape style="position:absolute;left:1145;top:6496;width:10;height:30" coordorigin="1145,6496" coordsize="10,30" path="m1145,6511l1155,6511e" filled="false" stroked="true" strokeweight="1.578pt" strokecolor="#000000">
                <v:path arrowok="t"/>
              </v:shape>
            </v:group>
            <v:group style="position:absolute;left:1145;top:6545;width:10;height:30" coordorigin="1145,6545" coordsize="10,30">
              <v:shape style="position:absolute;left:1145;top:6545;width:10;height:30" coordorigin="1145,6545" coordsize="10,30" path="m1145,6560l1155,6560e" filled="false" stroked="true" strokeweight="1.579pt" strokecolor="#000000">
                <v:path arrowok="t"/>
              </v:shape>
            </v:group>
            <v:group style="position:absolute;left:1145;top:6594;width:10;height:30" coordorigin="1145,6594" coordsize="10,30">
              <v:shape style="position:absolute;left:1145;top:6594;width:10;height:30" coordorigin="1145,6594" coordsize="10,30" path="m1145,6609l1155,6609e" filled="false" stroked="true" strokeweight="1.579pt" strokecolor="#000000">
                <v:path arrowok="t"/>
              </v:shape>
            </v:group>
            <v:group style="position:absolute;left:1145;top:6644;width:10;height:30" coordorigin="1145,6644" coordsize="10,30">
              <v:shape style="position:absolute;left:1145;top:6644;width:10;height:30" coordorigin="1145,6644" coordsize="10,30" path="m1145,6658l1155,6658e" filled="false" stroked="true" strokeweight="1.578pt" strokecolor="#000000">
                <v:path arrowok="t"/>
              </v:shape>
            </v:group>
            <v:group style="position:absolute;left:1145;top:6693;width:10;height:30" coordorigin="1145,6693" coordsize="10,30">
              <v:shape style="position:absolute;left:1145;top:6693;width:10;height:30" coordorigin="1145,6693" coordsize="10,30" path="m1145,6707l1155,6707e" filled="false" stroked="true" strokeweight="1.579pt" strokecolor="#000000">
                <v:path arrowok="t"/>
              </v:shape>
            </v:group>
            <v:group style="position:absolute;left:1145;top:6742;width:10;height:30" coordorigin="1145,6742" coordsize="10,30">
              <v:shape style="position:absolute;left:1145;top:6742;width:10;height:30" coordorigin="1145,6742" coordsize="10,30" path="m1145,6757l1155,6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309.277008pt;width:2.1pt;height:5.55pt;mso-position-horizontal-relative:page;mso-position-vertical-relative:page;z-index:-633280" coordorigin="2241,6186" coordsize="42,111">
            <v:group style="position:absolute;left:2257;top:6201;width:10;height:30" coordorigin="2257,6201" coordsize="10,30">
              <v:shape style="position:absolute;left:2257;top:6201;width:10;height:30" coordorigin="2257,6201" coordsize="10,30" path="m2257,6216l2267,6216e" filled="false" stroked="true" strokeweight="1.578pt" strokecolor="#000000">
                <v:path arrowok="t"/>
              </v:shape>
            </v:group>
            <v:group style="position:absolute;left:2257;top:6250;width:10;height:30" coordorigin="2257,6250" coordsize="10,30">
              <v:shape style="position:absolute;left:2257;top:6250;width:10;height:30" coordorigin="2257,6250" coordsize="10,30" path="m2257,6265l2267,62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319.102509pt;width:2.1pt;height:20.3pt;mso-position-horizontal-relative:page;mso-position-vertical-relative:page;z-index:-633256" coordorigin="2241,6382" coordsize="42,406">
            <v:group style="position:absolute;left:2257;top:6398;width:10;height:30" coordorigin="2257,6398" coordsize="10,30">
              <v:shape style="position:absolute;left:2257;top:6398;width:10;height:30" coordorigin="2257,6398" coordsize="10,30" path="m2257,6413l2267,6413e" filled="false" stroked="true" strokeweight="1.579pt" strokecolor="#000000">
                <v:path arrowok="t"/>
              </v:shape>
            </v:group>
            <v:group style="position:absolute;left:2257;top:6447;width:10;height:30" coordorigin="2257,6447" coordsize="10,30">
              <v:shape style="position:absolute;left:2257;top:6447;width:10;height:30" coordorigin="2257,6447" coordsize="10,30" path="m2257,6462l2267,6462e" filled="false" stroked="true" strokeweight="1.579pt" strokecolor="#000000">
                <v:path arrowok="t"/>
              </v:shape>
            </v:group>
            <v:group style="position:absolute;left:2257;top:6496;width:10;height:30" coordorigin="2257,6496" coordsize="10,30">
              <v:shape style="position:absolute;left:2257;top:6496;width:10;height:30" coordorigin="2257,6496" coordsize="10,30" path="m2257,6511l2267,6511e" filled="false" stroked="true" strokeweight="1.578pt" strokecolor="#000000">
                <v:path arrowok="t"/>
              </v:shape>
            </v:group>
            <v:group style="position:absolute;left:2257;top:6545;width:10;height:30" coordorigin="2257,6545" coordsize="10,30">
              <v:shape style="position:absolute;left:2257;top:6545;width:10;height:30" coordorigin="2257,6545" coordsize="10,30" path="m2257,6560l2267,6560e" filled="false" stroked="true" strokeweight="1.579pt" strokecolor="#000000">
                <v:path arrowok="t"/>
              </v:shape>
            </v:group>
            <v:group style="position:absolute;left:2257;top:6594;width:10;height:30" coordorigin="2257,6594" coordsize="10,30">
              <v:shape style="position:absolute;left:2257;top:6594;width:10;height:30" coordorigin="2257,6594" coordsize="10,30" path="m2257,6609l2267,6609e" filled="false" stroked="true" strokeweight="1.579pt" strokecolor="#000000">
                <v:path arrowok="t"/>
              </v:shape>
            </v:group>
            <v:group style="position:absolute;left:2257;top:6644;width:10;height:30" coordorigin="2257,6644" coordsize="10,30">
              <v:shape style="position:absolute;left:2257;top:6644;width:10;height:30" coordorigin="2257,6644" coordsize="10,30" path="m2257,6658l2267,6658e" filled="false" stroked="true" strokeweight="1.578pt" strokecolor="#000000">
                <v:path arrowok="t"/>
              </v:shape>
            </v:group>
            <v:group style="position:absolute;left:2257;top:6693;width:10;height:30" coordorigin="2257,6693" coordsize="10,30">
              <v:shape style="position:absolute;left:2257;top:6693;width:10;height:30" coordorigin="2257,6693" coordsize="10,30" path="m2257,6707l2267,6707e" filled="false" stroked="true" strokeweight="1.579pt" strokecolor="#000000">
                <v:path arrowok="t"/>
              </v:shape>
            </v:group>
            <v:group style="position:absolute;left:2257;top:6742;width:10;height:30" coordorigin="2257,6742" coordsize="10,30">
              <v:shape style="position:absolute;left:2257;top:6742;width:10;height:30" coordorigin="2257,6742" coordsize="10,30" path="m2257,6757l2267,6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309.277008pt;width:2.1pt;height:5.55pt;mso-position-horizontal-relative:page;mso-position-vertical-relative:page;z-index:-633232" coordorigin="3148,6186" coordsize="42,111">
            <v:group style="position:absolute;left:3164;top:6201;width:10;height:30" coordorigin="3164,6201" coordsize="10,30">
              <v:shape style="position:absolute;left:3164;top:6201;width:10;height:30" coordorigin="3164,6201" coordsize="10,30" path="m3164,6216l3174,6216e" filled="false" stroked="true" strokeweight="1.578pt" strokecolor="#000000">
                <v:path arrowok="t"/>
              </v:shape>
            </v:group>
            <v:group style="position:absolute;left:3164;top:6250;width:10;height:30" coordorigin="3164,6250" coordsize="10,30">
              <v:shape style="position:absolute;left:3164;top:6250;width:10;height:30" coordorigin="3164,6250" coordsize="10,30" path="m3164,6265l3174,62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319.102509pt;width:2.1pt;height:20.3pt;mso-position-horizontal-relative:page;mso-position-vertical-relative:page;z-index:-633208" coordorigin="3148,6382" coordsize="42,406">
            <v:group style="position:absolute;left:3164;top:6398;width:10;height:30" coordorigin="3164,6398" coordsize="10,30">
              <v:shape style="position:absolute;left:3164;top:6398;width:10;height:30" coordorigin="3164,6398" coordsize="10,30" path="m3164,6413l3174,6413e" filled="false" stroked="true" strokeweight="1.579pt" strokecolor="#000000">
                <v:path arrowok="t"/>
              </v:shape>
            </v:group>
            <v:group style="position:absolute;left:3164;top:6447;width:10;height:30" coordorigin="3164,6447" coordsize="10,30">
              <v:shape style="position:absolute;left:3164;top:6447;width:10;height:30" coordorigin="3164,6447" coordsize="10,30" path="m3164,6462l3174,6462e" filled="false" stroked="true" strokeweight="1.579pt" strokecolor="#000000">
                <v:path arrowok="t"/>
              </v:shape>
            </v:group>
            <v:group style="position:absolute;left:3164;top:6496;width:10;height:30" coordorigin="3164,6496" coordsize="10,30">
              <v:shape style="position:absolute;left:3164;top:6496;width:10;height:30" coordorigin="3164,6496" coordsize="10,30" path="m3164,6511l3174,6511e" filled="false" stroked="true" strokeweight="1.578pt" strokecolor="#000000">
                <v:path arrowok="t"/>
              </v:shape>
            </v:group>
            <v:group style="position:absolute;left:3164;top:6545;width:10;height:30" coordorigin="3164,6545" coordsize="10,30">
              <v:shape style="position:absolute;left:3164;top:6545;width:10;height:30" coordorigin="3164,6545" coordsize="10,30" path="m3164,6560l3174,6560e" filled="false" stroked="true" strokeweight="1.579pt" strokecolor="#000000">
                <v:path arrowok="t"/>
              </v:shape>
            </v:group>
            <v:group style="position:absolute;left:3164;top:6594;width:10;height:30" coordorigin="3164,6594" coordsize="10,30">
              <v:shape style="position:absolute;left:3164;top:6594;width:10;height:30" coordorigin="3164,6594" coordsize="10,30" path="m3164,6609l3174,6609e" filled="false" stroked="true" strokeweight="1.579pt" strokecolor="#000000">
                <v:path arrowok="t"/>
              </v:shape>
            </v:group>
            <v:group style="position:absolute;left:3164;top:6644;width:10;height:30" coordorigin="3164,6644" coordsize="10,30">
              <v:shape style="position:absolute;left:3164;top:6644;width:10;height:30" coordorigin="3164,6644" coordsize="10,30" path="m3164,6658l3174,6658e" filled="false" stroked="true" strokeweight="1.578pt" strokecolor="#000000">
                <v:path arrowok="t"/>
              </v:shape>
            </v:group>
            <v:group style="position:absolute;left:3164;top:6693;width:10;height:30" coordorigin="3164,6693" coordsize="10,30">
              <v:shape style="position:absolute;left:3164;top:6693;width:10;height:30" coordorigin="3164,6693" coordsize="10,30" path="m3164,6707l3174,6707e" filled="false" stroked="true" strokeweight="1.579pt" strokecolor="#000000">
                <v:path arrowok="t"/>
              </v:shape>
            </v:group>
            <v:group style="position:absolute;left:3164;top:6742;width:10;height:30" coordorigin="3164,6742" coordsize="10,30">
              <v:shape style="position:absolute;left:3164;top:6742;width:10;height:30" coordorigin="3164,6742" coordsize="10,30" path="m3164,6757l3174,6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309.277008pt;width:2.1pt;height:5.55pt;mso-position-horizontal-relative:page;mso-position-vertical-relative:page;z-index:-633184" coordorigin="4679,6186" coordsize="42,111">
            <v:group style="position:absolute;left:4695;top:6201;width:10;height:30" coordorigin="4695,6201" coordsize="10,30">
              <v:shape style="position:absolute;left:4695;top:6201;width:10;height:30" coordorigin="4695,6201" coordsize="10,30" path="m4695,6216l4705,6216e" filled="false" stroked="true" strokeweight="1.578pt" strokecolor="#000000">
                <v:path arrowok="t"/>
              </v:shape>
            </v:group>
            <v:group style="position:absolute;left:4695;top:6250;width:10;height:30" coordorigin="4695,6250" coordsize="10,30">
              <v:shape style="position:absolute;left:4695;top:6250;width:10;height:30" coordorigin="4695,6250" coordsize="10,30" path="m4695,6265l4705,62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319.102509pt;width:2.1pt;height:20.3pt;mso-position-horizontal-relative:page;mso-position-vertical-relative:page;z-index:-633160" coordorigin="4679,6382" coordsize="42,406">
            <v:group style="position:absolute;left:4695;top:6398;width:10;height:30" coordorigin="4695,6398" coordsize="10,30">
              <v:shape style="position:absolute;left:4695;top:6398;width:10;height:30" coordorigin="4695,6398" coordsize="10,30" path="m4695,6413l4705,6413e" filled="false" stroked="true" strokeweight="1.579pt" strokecolor="#000000">
                <v:path arrowok="t"/>
              </v:shape>
            </v:group>
            <v:group style="position:absolute;left:4695;top:6447;width:10;height:30" coordorigin="4695,6447" coordsize="10,30">
              <v:shape style="position:absolute;left:4695;top:6447;width:10;height:30" coordorigin="4695,6447" coordsize="10,30" path="m4695,6462l4705,6462e" filled="false" stroked="true" strokeweight="1.579pt" strokecolor="#000000">
                <v:path arrowok="t"/>
              </v:shape>
            </v:group>
            <v:group style="position:absolute;left:4695;top:6496;width:10;height:30" coordorigin="4695,6496" coordsize="10,30">
              <v:shape style="position:absolute;left:4695;top:6496;width:10;height:30" coordorigin="4695,6496" coordsize="10,30" path="m4695,6511l4705,6511e" filled="false" stroked="true" strokeweight="1.578pt" strokecolor="#000000">
                <v:path arrowok="t"/>
              </v:shape>
            </v:group>
            <v:group style="position:absolute;left:4695;top:6545;width:10;height:30" coordorigin="4695,6545" coordsize="10,30">
              <v:shape style="position:absolute;left:4695;top:6545;width:10;height:30" coordorigin="4695,6545" coordsize="10,30" path="m4695,6560l4705,6560e" filled="false" stroked="true" strokeweight="1.579pt" strokecolor="#000000">
                <v:path arrowok="t"/>
              </v:shape>
            </v:group>
            <v:group style="position:absolute;left:4695;top:6594;width:10;height:30" coordorigin="4695,6594" coordsize="10,30">
              <v:shape style="position:absolute;left:4695;top:6594;width:10;height:30" coordorigin="4695,6594" coordsize="10,30" path="m4695,6609l4705,6609e" filled="false" stroked="true" strokeweight="1.579pt" strokecolor="#000000">
                <v:path arrowok="t"/>
              </v:shape>
            </v:group>
            <v:group style="position:absolute;left:4695;top:6644;width:10;height:30" coordorigin="4695,6644" coordsize="10,30">
              <v:shape style="position:absolute;left:4695;top:6644;width:10;height:30" coordorigin="4695,6644" coordsize="10,30" path="m4695,6658l4705,6658e" filled="false" stroked="true" strokeweight="1.578pt" strokecolor="#000000">
                <v:path arrowok="t"/>
              </v:shape>
            </v:group>
            <v:group style="position:absolute;left:4695;top:6693;width:10;height:30" coordorigin="4695,6693" coordsize="10,30">
              <v:shape style="position:absolute;left:4695;top:6693;width:10;height:30" coordorigin="4695,6693" coordsize="10,30" path="m4695,6707l4705,6707e" filled="false" stroked="true" strokeweight="1.579pt" strokecolor="#000000">
                <v:path arrowok="t"/>
              </v:shape>
            </v:group>
            <v:group style="position:absolute;left:4695;top:6742;width:10;height:30" coordorigin="4695,6742" coordsize="10,30">
              <v:shape style="position:absolute;left:4695;top:6742;width:10;height:30" coordorigin="4695,6742" coordsize="10,30" path="m4695,6757l4705,6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309.277008pt;width:2.1pt;height:5.55pt;mso-position-horizontal-relative:page;mso-position-vertical-relative:page;z-index:-633136" coordorigin="8647,6186" coordsize="42,111">
            <v:group style="position:absolute;left:8663;top:6201;width:10;height:30" coordorigin="8663,6201" coordsize="10,30">
              <v:shape style="position:absolute;left:8663;top:6201;width:10;height:30" coordorigin="8663,6201" coordsize="10,30" path="m8663,6216l8673,6216e" filled="false" stroked="true" strokeweight="1.578pt" strokecolor="#000000">
                <v:path arrowok="t"/>
              </v:shape>
            </v:group>
            <v:group style="position:absolute;left:8663;top:6250;width:10;height:30" coordorigin="8663,6250" coordsize="10,30">
              <v:shape style="position:absolute;left:8663;top:6250;width:10;height:30" coordorigin="8663,6250" coordsize="10,30" path="m8663,6265l8673,62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319.102509pt;width:2.1pt;height:20.3pt;mso-position-horizontal-relative:page;mso-position-vertical-relative:page;z-index:-633112" coordorigin="8647,6382" coordsize="42,406">
            <v:group style="position:absolute;left:8663;top:6398;width:10;height:30" coordorigin="8663,6398" coordsize="10,30">
              <v:shape style="position:absolute;left:8663;top:6398;width:10;height:30" coordorigin="8663,6398" coordsize="10,30" path="m8663,6413l8673,6413e" filled="false" stroked="true" strokeweight="1.579pt" strokecolor="#000000">
                <v:path arrowok="t"/>
              </v:shape>
            </v:group>
            <v:group style="position:absolute;left:8663;top:6447;width:10;height:30" coordorigin="8663,6447" coordsize="10,30">
              <v:shape style="position:absolute;left:8663;top:6447;width:10;height:30" coordorigin="8663,6447" coordsize="10,30" path="m8663,6462l8673,6462e" filled="false" stroked="true" strokeweight="1.579pt" strokecolor="#000000">
                <v:path arrowok="t"/>
              </v:shape>
            </v:group>
            <v:group style="position:absolute;left:8663;top:6496;width:10;height:30" coordorigin="8663,6496" coordsize="10,30">
              <v:shape style="position:absolute;left:8663;top:6496;width:10;height:30" coordorigin="8663,6496" coordsize="10,30" path="m8663,6511l8673,6511e" filled="false" stroked="true" strokeweight="1.578pt" strokecolor="#000000">
                <v:path arrowok="t"/>
              </v:shape>
            </v:group>
            <v:group style="position:absolute;left:8663;top:6545;width:10;height:30" coordorigin="8663,6545" coordsize="10,30">
              <v:shape style="position:absolute;left:8663;top:6545;width:10;height:30" coordorigin="8663,6545" coordsize="10,30" path="m8663,6560l8673,6560e" filled="false" stroked="true" strokeweight="1.579pt" strokecolor="#000000">
                <v:path arrowok="t"/>
              </v:shape>
            </v:group>
            <v:group style="position:absolute;left:8663;top:6594;width:10;height:30" coordorigin="8663,6594" coordsize="10,30">
              <v:shape style="position:absolute;left:8663;top:6594;width:10;height:30" coordorigin="8663,6594" coordsize="10,30" path="m8663,6609l8673,6609e" filled="false" stroked="true" strokeweight="1.579pt" strokecolor="#000000">
                <v:path arrowok="t"/>
              </v:shape>
            </v:group>
            <v:group style="position:absolute;left:8663;top:6644;width:10;height:30" coordorigin="8663,6644" coordsize="10,30">
              <v:shape style="position:absolute;left:8663;top:6644;width:10;height:30" coordorigin="8663,6644" coordsize="10,30" path="m8663,6658l8673,6658e" filled="false" stroked="true" strokeweight="1.578pt" strokecolor="#000000">
                <v:path arrowok="t"/>
              </v:shape>
            </v:group>
            <v:group style="position:absolute;left:8663;top:6693;width:10;height:30" coordorigin="8663,6693" coordsize="10,30">
              <v:shape style="position:absolute;left:8663;top:6693;width:10;height:30" coordorigin="8663,6693" coordsize="10,30" path="m8663,6707l8673,6707e" filled="false" stroked="true" strokeweight="1.579pt" strokecolor="#000000">
                <v:path arrowok="t"/>
              </v:shape>
            </v:group>
            <v:group style="position:absolute;left:8663;top:6742;width:10;height:30" coordorigin="8663,6742" coordsize="10,30">
              <v:shape style="position:absolute;left:8663;top:6742;width:10;height:30" coordorigin="8663,6742" coordsize="10,30" path="m8663,6757l8673,6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309.277008pt;width:2.1pt;height:5.55pt;mso-position-horizontal-relative:page;mso-position-vertical-relative:page;z-index:-633088" coordorigin="10858,6186" coordsize="42,111">
            <v:group style="position:absolute;left:10874;top:6201;width:10;height:30" coordorigin="10874,6201" coordsize="10,30">
              <v:shape style="position:absolute;left:10874;top:6201;width:10;height:30" coordorigin="10874,6201" coordsize="10,30" path="m10874,6216l10884,6216e" filled="false" stroked="true" strokeweight="1.578pt" strokecolor="#000000">
                <v:path arrowok="t"/>
              </v:shape>
            </v:group>
            <v:group style="position:absolute;left:10874;top:6250;width:10;height:30" coordorigin="10874,6250" coordsize="10,30">
              <v:shape style="position:absolute;left:10874;top:6250;width:10;height:30" coordorigin="10874,6250" coordsize="10,30" path="m10874,6265l10884,62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319.102509pt;width:2.1pt;height:20.3pt;mso-position-horizontal-relative:page;mso-position-vertical-relative:page;z-index:-633064" coordorigin="10858,6382" coordsize="42,406">
            <v:group style="position:absolute;left:10874;top:6398;width:10;height:30" coordorigin="10874,6398" coordsize="10,30">
              <v:shape style="position:absolute;left:10874;top:6398;width:10;height:30" coordorigin="10874,6398" coordsize="10,30" path="m10874,6413l10884,6413e" filled="false" stroked="true" strokeweight="1.579pt" strokecolor="#000000">
                <v:path arrowok="t"/>
              </v:shape>
            </v:group>
            <v:group style="position:absolute;left:10874;top:6447;width:10;height:30" coordorigin="10874,6447" coordsize="10,30">
              <v:shape style="position:absolute;left:10874;top:6447;width:10;height:30" coordorigin="10874,6447" coordsize="10,30" path="m10874,6462l10884,6462e" filled="false" stroked="true" strokeweight="1.579pt" strokecolor="#000000">
                <v:path arrowok="t"/>
              </v:shape>
            </v:group>
            <v:group style="position:absolute;left:10874;top:6496;width:10;height:30" coordorigin="10874,6496" coordsize="10,30">
              <v:shape style="position:absolute;left:10874;top:6496;width:10;height:30" coordorigin="10874,6496" coordsize="10,30" path="m10874,6511l10884,6511e" filled="false" stroked="true" strokeweight="1.578pt" strokecolor="#000000">
                <v:path arrowok="t"/>
              </v:shape>
            </v:group>
            <v:group style="position:absolute;left:10874;top:6545;width:10;height:30" coordorigin="10874,6545" coordsize="10,30">
              <v:shape style="position:absolute;left:10874;top:6545;width:10;height:30" coordorigin="10874,6545" coordsize="10,30" path="m10874,6560l10884,6560e" filled="false" stroked="true" strokeweight="1.579pt" strokecolor="#000000">
                <v:path arrowok="t"/>
              </v:shape>
            </v:group>
            <v:group style="position:absolute;left:10874;top:6594;width:10;height:30" coordorigin="10874,6594" coordsize="10,30">
              <v:shape style="position:absolute;left:10874;top:6594;width:10;height:30" coordorigin="10874,6594" coordsize="10,30" path="m10874,6609l10884,6609e" filled="false" stroked="true" strokeweight="1.579pt" strokecolor="#000000">
                <v:path arrowok="t"/>
              </v:shape>
            </v:group>
            <v:group style="position:absolute;left:10874;top:6644;width:10;height:30" coordorigin="10874,6644" coordsize="10,30">
              <v:shape style="position:absolute;left:10874;top:6644;width:10;height:30" coordorigin="10874,6644" coordsize="10,30" path="m10874,6658l10884,6658e" filled="false" stroked="true" strokeweight="1.578pt" strokecolor="#000000">
                <v:path arrowok="t"/>
              </v:shape>
            </v:group>
            <v:group style="position:absolute;left:10874;top:6693;width:10;height:30" coordorigin="10874,6693" coordsize="10,30">
              <v:shape style="position:absolute;left:10874;top:6693;width:10;height:30" coordorigin="10874,6693" coordsize="10,30" path="m10874,6707l10884,6707e" filled="false" stroked="true" strokeweight="1.579pt" strokecolor="#000000">
                <v:path arrowok="t"/>
              </v:shape>
            </v:group>
            <v:group style="position:absolute;left:10874;top:6742;width:10;height:30" coordorigin="10874,6742" coordsize="10,30">
              <v:shape style="position:absolute;left:10874;top:6742;width:10;height:30" coordorigin="10874,6742" coordsize="10,30" path="m10874,6757l10884,6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59.925476pt;margin-top:309.277008pt;width:2.1pt;height:30.1pt;mso-position-horizontal-relative:page;mso-position-vertical-relative:page;z-index:-633040" coordorigin="11199,6186" coordsize="42,602">
            <v:group style="position:absolute;left:11214;top:6201;width:10;height:30" coordorigin="11214,6201" coordsize="10,30">
              <v:shape style="position:absolute;left:11214;top:6201;width:10;height:30" coordorigin="11214,6201" coordsize="10,30" path="m11214,6216l11224,6216e" filled="false" stroked="true" strokeweight="1.578pt" strokecolor="#000000">
                <v:path arrowok="t"/>
              </v:shape>
            </v:group>
            <v:group style="position:absolute;left:11214;top:6250;width:10;height:30" coordorigin="11214,6250" coordsize="10,30">
              <v:shape style="position:absolute;left:11214;top:6250;width:10;height:30" coordorigin="11214,6250" coordsize="10,30" path="m11214,6265l11224,6265e" filled="false" stroked="true" strokeweight="1.579pt" strokecolor="#000000">
                <v:path arrowok="t"/>
              </v:shape>
            </v:group>
            <v:group style="position:absolute;left:11214;top:6300;width:10;height:30" coordorigin="11214,6300" coordsize="10,30">
              <v:shape style="position:absolute;left:11214;top:6300;width:10;height:30" coordorigin="11214,6300" coordsize="10,30" path="m11214,6314l11224,6314e" filled="false" stroked="true" strokeweight="1.579pt" strokecolor="#000000">
                <v:path arrowok="t"/>
              </v:shape>
            </v:group>
            <v:group style="position:absolute;left:11214;top:6349;width:10;height:30" coordorigin="11214,6349" coordsize="10,30">
              <v:shape style="position:absolute;left:11214;top:6349;width:10;height:30" coordorigin="11214,6349" coordsize="10,30" path="m11214,6364l11224,6364e" filled="false" stroked="true" strokeweight="1.578pt" strokecolor="#000000">
                <v:path arrowok="t"/>
              </v:shape>
            </v:group>
            <v:group style="position:absolute;left:11214;top:6398;width:10;height:30" coordorigin="11214,6398" coordsize="10,30">
              <v:shape style="position:absolute;left:11214;top:6398;width:10;height:30" coordorigin="11214,6398" coordsize="10,30" path="m11214,6413l11224,6413e" filled="false" stroked="true" strokeweight="1.579pt" strokecolor="#000000">
                <v:path arrowok="t"/>
              </v:shape>
            </v:group>
            <v:group style="position:absolute;left:11214;top:6447;width:10;height:30" coordorigin="11214,6447" coordsize="10,30">
              <v:shape style="position:absolute;left:11214;top:6447;width:10;height:30" coordorigin="11214,6447" coordsize="10,30" path="m11214,6462l11224,6462e" filled="false" stroked="true" strokeweight="1.579pt" strokecolor="#000000">
                <v:path arrowok="t"/>
              </v:shape>
            </v:group>
            <v:group style="position:absolute;left:11214;top:6496;width:10;height:30" coordorigin="11214,6496" coordsize="10,30">
              <v:shape style="position:absolute;left:11214;top:6496;width:10;height:30" coordorigin="11214,6496" coordsize="10,30" path="m11214,6511l11224,6511e" filled="false" stroked="true" strokeweight="1.578pt" strokecolor="#000000">
                <v:path arrowok="t"/>
              </v:shape>
            </v:group>
            <v:group style="position:absolute;left:11214;top:6545;width:10;height:30" coordorigin="11214,6545" coordsize="10,30">
              <v:shape style="position:absolute;left:11214;top:6545;width:10;height:30" coordorigin="11214,6545" coordsize="10,30" path="m11214,6560l11224,6560e" filled="false" stroked="true" strokeweight="1.579pt" strokecolor="#000000">
                <v:path arrowok="t"/>
              </v:shape>
            </v:group>
            <v:group style="position:absolute;left:11214;top:6594;width:10;height:30" coordorigin="11214,6594" coordsize="10,30">
              <v:shape style="position:absolute;left:11214;top:6594;width:10;height:30" coordorigin="11214,6594" coordsize="10,30" path="m11214,6609l11224,6609e" filled="false" stroked="true" strokeweight="1.579pt" strokecolor="#000000">
                <v:path arrowok="t"/>
              </v:shape>
            </v:group>
            <v:group style="position:absolute;left:11214;top:6644;width:10;height:30" coordorigin="11214,6644" coordsize="10,30">
              <v:shape style="position:absolute;left:11214;top:6644;width:10;height:30" coordorigin="11214,6644" coordsize="10,30" path="m11214,6658l11224,6658e" filled="false" stroked="true" strokeweight="1.578pt" strokecolor="#000000">
                <v:path arrowok="t"/>
              </v:shape>
            </v:group>
            <v:group style="position:absolute;left:11214;top:6693;width:10;height:30" coordorigin="11214,6693" coordsize="10,30">
              <v:shape style="position:absolute;left:11214;top:6693;width:10;height:30" coordorigin="11214,6693" coordsize="10,30" path="m11214,6707l11224,6707e" filled="false" stroked="true" strokeweight="1.579pt" strokecolor="#000000">
                <v:path arrowok="t"/>
              </v:shape>
            </v:group>
            <v:group style="position:absolute;left:11214;top:6742;width:10;height:30" coordorigin="11214,6742" coordsize="10,30">
              <v:shape style="position:absolute;left:11214;top:6742;width:10;height:30" coordorigin="11214,6742" coordsize="10,30" path="m11214,6757l11224,6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656.425537pt;width:2.1pt;height:20.3pt;mso-position-horizontal-relative:page;mso-position-vertical-relative:page;z-index:-632392" coordorigin="2241,13129" coordsize="42,406">
            <v:group style="position:absolute;left:2257;top:13144;width:10;height:30" coordorigin="2257,13144" coordsize="10,30">
              <v:shape style="position:absolute;left:2257;top:13144;width:10;height:30" coordorigin="2257,13144" coordsize="10,30" path="m2257,13159l2267,13159e" filled="false" stroked="true" strokeweight="1.579pt" strokecolor="#000000">
                <v:path arrowok="t"/>
              </v:shape>
            </v:group>
            <v:group style="position:absolute;left:2257;top:13193;width:10;height:30" coordorigin="2257,13193" coordsize="10,30">
              <v:shape style="position:absolute;left:2257;top:13193;width:10;height:30" coordorigin="2257,13193" coordsize="10,30" path="m2257,13208l2267,13208e" filled="false" stroked="true" strokeweight="1.579pt" strokecolor="#000000">
                <v:path arrowok="t"/>
              </v:shape>
            </v:group>
            <v:group style="position:absolute;left:2257;top:13243;width:10;height:30" coordorigin="2257,13243" coordsize="10,30">
              <v:shape style="position:absolute;left:2257;top:13243;width:10;height:30" coordorigin="2257,13243" coordsize="10,30" path="m2257,13257l2267,13257e" filled="false" stroked="true" strokeweight="1.578pt" strokecolor="#000000">
                <v:path arrowok="t"/>
              </v:shape>
            </v:group>
            <v:group style="position:absolute;left:2257;top:13292;width:10;height:30" coordorigin="2257,13292" coordsize="10,30">
              <v:shape style="position:absolute;left:2257;top:13292;width:10;height:30" coordorigin="2257,13292" coordsize="10,30" path="m2257,13306l2267,13306e" filled="false" stroked="true" strokeweight="1.579pt" strokecolor="#000000">
                <v:path arrowok="t"/>
              </v:shape>
            </v:group>
            <v:group style="position:absolute;left:2257;top:13341;width:10;height:30" coordorigin="2257,13341" coordsize="10,30">
              <v:shape style="position:absolute;left:2257;top:13341;width:10;height:30" coordorigin="2257,13341" coordsize="10,30" path="m2257,13356l2267,13356e" filled="false" stroked="true" strokeweight="1.579pt" strokecolor="#000000">
                <v:path arrowok="t"/>
              </v:shape>
            </v:group>
            <v:group style="position:absolute;left:2257;top:13390;width:10;height:30" coordorigin="2257,13390" coordsize="10,30">
              <v:shape style="position:absolute;left:2257;top:13390;width:10;height:30" coordorigin="2257,13390" coordsize="10,30" path="m2257,13405l2267,13405e" filled="false" stroked="true" strokeweight="1.578pt" strokecolor="#000000">
                <v:path arrowok="t"/>
              </v:shape>
            </v:group>
            <v:group style="position:absolute;left:2257;top:13439;width:10;height:30" coordorigin="2257,13439" coordsize="10,30">
              <v:shape style="position:absolute;left:2257;top:13439;width:10;height:30" coordorigin="2257,13439" coordsize="10,30" path="m2257,13454l2267,13454e" filled="false" stroked="true" strokeweight="1.579pt" strokecolor="#000000">
                <v:path arrowok="t"/>
              </v:shape>
            </v:group>
            <v:group style="position:absolute;left:2257;top:13488;width:10;height:30" coordorigin="2257,13488" coordsize="10,30">
              <v:shape style="position:absolute;left:2257;top:13488;width:10;height:30" coordorigin="2257,13488" coordsize="10,30" path="m2257,13503l2267,1350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656.425537pt;width:2.1pt;height:20.3pt;mso-position-horizontal-relative:page;mso-position-vertical-relative:page;z-index:-632344" coordorigin="3148,13129" coordsize="42,406">
            <v:group style="position:absolute;left:3164;top:13144;width:10;height:30" coordorigin="3164,13144" coordsize="10,30">
              <v:shape style="position:absolute;left:3164;top:13144;width:10;height:30" coordorigin="3164,13144" coordsize="10,30" path="m3164,13159l3174,13159e" filled="false" stroked="true" strokeweight="1.579pt" strokecolor="#000000">
                <v:path arrowok="t"/>
              </v:shape>
            </v:group>
            <v:group style="position:absolute;left:3164;top:13193;width:10;height:30" coordorigin="3164,13193" coordsize="10,30">
              <v:shape style="position:absolute;left:3164;top:13193;width:10;height:30" coordorigin="3164,13193" coordsize="10,30" path="m3164,13208l3174,13208e" filled="false" stroked="true" strokeweight="1.579pt" strokecolor="#000000">
                <v:path arrowok="t"/>
              </v:shape>
            </v:group>
            <v:group style="position:absolute;left:3164;top:13243;width:10;height:30" coordorigin="3164,13243" coordsize="10,30">
              <v:shape style="position:absolute;left:3164;top:13243;width:10;height:30" coordorigin="3164,13243" coordsize="10,30" path="m3164,13257l3174,13257e" filled="false" stroked="true" strokeweight="1.578pt" strokecolor="#000000">
                <v:path arrowok="t"/>
              </v:shape>
            </v:group>
            <v:group style="position:absolute;left:3164;top:13292;width:10;height:30" coordorigin="3164,13292" coordsize="10,30">
              <v:shape style="position:absolute;left:3164;top:13292;width:10;height:30" coordorigin="3164,13292" coordsize="10,30" path="m3164,13306l3174,13306e" filled="false" stroked="true" strokeweight="1.579pt" strokecolor="#000000">
                <v:path arrowok="t"/>
              </v:shape>
            </v:group>
            <v:group style="position:absolute;left:3164;top:13341;width:10;height:30" coordorigin="3164,13341" coordsize="10,30">
              <v:shape style="position:absolute;left:3164;top:13341;width:10;height:30" coordorigin="3164,13341" coordsize="10,30" path="m3164,13356l3174,13356e" filled="false" stroked="true" strokeweight="1.579pt" strokecolor="#000000">
                <v:path arrowok="t"/>
              </v:shape>
            </v:group>
            <v:group style="position:absolute;left:3164;top:13390;width:10;height:30" coordorigin="3164,13390" coordsize="10,30">
              <v:shape style="position:absolute;left:3164;top:13390;width:10;height:30" coordorigin="3164,13390" coordsize="10,30" path="m3164,13405l3174,13405e" filled="false" stroked="true" strokeweight="1.578pt" strokecolor="#000000">
                <v:path arrowok="t"/>
              </v:shape>
            </v:group>
            <v:group style="position:absolute;left:3164;top:13439;width:10;height:30" coordorigin="3164,13439" coordsize="10,30">
              <v:shape style="position:absolute;left:3164;top:13439;width:10;height:30" coordorigin="3164,13439" coordsize="10,30" path="m3164,13454l3174,13454e" filled="false" stroked="true" strokeweight="1.579pt" strokecolor="#000000">
                <v:path arrowok="t"/>
              </v:shape>
            </v:group>
            <v:group style="position:absolute;left:3164;top:13488;width:10;height:30" coordorigin="3164,13488" coordsize="10,30">
              <v:shape style="position:absolute;left:3164;top:13488;width:10;height:30" coordorigin="3164,13488" coordsize="10,30" path="m3164,13503l3174,1350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656.425537pt;width:2.1pt;height:20.3pt;mso-position-horizontal-relative:page;mso-position-vertical-relative:page;z-index:-632296" coordorigin="4679,13129" coordsize="42,406">
            <v:group style="position:absolute;left:4695;top:13144;width:10;height:30" coordorigin="4695,13144" coordsize="10,30">
              <v:shape style="position:absolute;left:4695;top:13144;width:10;height:30" coordorigin="4695,13144" coordsize="10,30" path="m4695,13159l4705,13159e" filled="false" stroked="true" strokeweight="1.579pt" strokecolor="#000000">
                <v:path arrowok="t"/>
              </v:shape>
            </v:group>
            <v:group style="position:absolute;left:4695;top:13193;width:10;height:30" coordorigin="4695,13193" coordsize="10,30">
              <v:shape style="position:absolute;left:4695;top:13193;width:10;height:30" coordorigin="4695,13193" coordsize="10,30" path="m4695,13208l4705,13208e" filled="false" stroked="true" strokeweight="1.579pt" strokecolor="#000000">
                <v:path arrowok="t"/>
              </v:shape>
            </v:group>
            <v:group style="position:absolute;left:4695;top:13243;width:10;height:30" coordorigin="4695,13243" coordsize="10,30">
              <v:shape style="position:absolute;left:4695;top:13243;width:10;height:30" coordorigin="4695,13243" coordsize="10,30" path="m4695,13257l4705,13257e" filled="false" stroked="true" strokeweight="1.578pt" strokecolor="#000000">
                <v:path arrowok="t"/>
              </v:shape>
            </v:group>
            <v:group style="position:absolute;left:4695;top:13292;width:10;height:30" coordorigin="4695,13292" coordsize="10,30">
              <v:shape style="position:absolute;left:4695;top:13292;width:10;height:30" coordorigin="4695,13292" coordsize="10,30" path="m4695,13306l4705,13306e" filled="false" stroked="true" strokeweight="1.579pt" strokecolor="#000000">
                <v:path arrowok="t"/>
              </v:shape>
            </v:group>
            <v:group style="position:absolute;left:4695;top:13341;width:10;height:30" coordorigin="4695,13341" coordsize="10,30">
              <v:shape style="position:absolute;left:4695;top:13341;width:10;height:30" coordorigin="4695,13341" coordsize="10,30" path="m4695,13356l4705,13356e" filled="false" stroked="true" strokeweight="1.579pt" strokecolor="#000000">
                <v:path arrowok="t"/>
              </v:shape>
            </v:group>
            <v:group style="position:absolute;left:4695;top:13390;width:10;height:30" coordorigin="4695,13390" coordsize="10,30">
              <v:shape style="position:absolute;left:4695;top:13390;width:10;height:30" coordorigin="4695,13390" coordsize="10,30" path="m4695,13405l4705,13405e" filled="false" stroked="true" strokeweight="1.578pt" strokecolor="#000000">
                <v:path arrowok="t"/>
              </v:shape>
            </v:group>
            <v:group style="position:absolute;left:4695;top:13439;width:10;height:30" coordorigin="4695,13439" coordsize="10,30">
              <v:shape style="position:absolute;left:4695;top:13439;width:10;height:30" coordorigin="4695,13439" coordsize="10,30" path="m4695,13454l4705,13454e" filled="false" stroked="true" strokeweight="1.579pt" strokecolor="#000000">
                <v:path arrowok="t"/>
              </v:shape>
            </v:group>
            <v:group style="position:absolute;left:4695;top:13488;width:10;height:30" coordorigin="4695,13488" coordsize="10,30">
              <v:shape style="position:absolute;left:4695;top:13488;width:10;height:30" coordorigin="4695,13488" coordsize="10,30" path="m4695,13503l4705,1350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656.425537pt;width:2.1pt;height:20.3pt;mso-position-horizontal-relative:page;mso-position-vertical-relative:page;z-index:-632248" coordorigin="8647,13129" coordsize="42,406">
            <v:group style="position:absolute;left:8663;top:13144;width:10;height:30" coordorigin="8663,13144" coordsize="10,30">
              <v:shape style="position:absolute;left:8663;top:13144;width:10;height:30" coordorigin="8663,13144" coordsize="10,30" path="m8663,13159l8673,13159e" filled="false" stroked="true" strokeweight="1.579pt" strokecolor="#000000">
                <v:path arrowok="t"/>
              </v:shape>
            </v:group>
            <v:group style="position:absolute;left:8663;top:13193;width:10;height:30" coordorigin="8663,13193" coordsize="10,30">
              <v:shape style="position:absolute;left:8663;top:13193;width:10;height:30" coordorigin="8663,13193" coordsize="10,30" path="m8663,13208l8673,13208e" filled="false" stroked="true" strokeweight="1.579pt" strokecolor="#000000">
                <v:path arrowok="t"/>
              </v:shape>
            </v:group>
            <v:group style="position:absolute;left:8663;top:13243;width:10;height:30" coordorigin="8663,13243" coordsize="10,30">
              <v:shape style="position:absolute;left:8663;top:13243;width:10;height:30" coordorigin="8663,13243" coordsize="10,30" path="m8663,13257l8673,13257e" filled="false" stroked="true" strokeweight="1.578pt" strokecolor="#000000">
                <v:path arrowok="t"/>
              </v:shape>
            </v:group>
            <v:group style="position:absolute;left:8663;top:13292;width:10;height:30" coordorigin="8663,13292" coordsize="10,30">
              <v:shape style="position:absolute;left:8663;top:13292;width:10;height:30" coordorigin="8663,13292" coordsize="10,30" path="m8663,13306l8673,13306e" filled="false" stroked="true" strokeweight="1.579pt" strokecolor="#000000">
                <v:path arrowok="t"/>
              </v:shape>
            </v:group>
            <v:group style="position:absolute;left:8663;top:13341;width:10;height:30" coordorigin="8663,13341" coordsize="10,30">
              <v:shape style="position:absolute;left:8663;top:13341;width:10;height:30" coordorigin="8663,13341" coordsize="10,30" path="m8663,13356l8673,13356e" filled="false" stroked="true" strokeweight="1.579pt" strokecolor="#000000">
                <v:path arrowok="t"/>
              </v:shape>
            </v:group>
            <v:group style="position:absolute;left:8663;top:13390;width:10;height:30" coordorigin="8663,13390" coordsize="10,30">
              <v:shape style="position:absolute;left:8663;top:13390;width:10;height:30" coordorigin="8663,13390" coordsize="10,30" path="m8663,13405l8673,13405e" filled="false" stroked="true" strokeweight="1.578pt" strokecolor="#000000">
                <v:path arrowok="t"/>
              </v:shape>
            </v:group>
            <v:group style="position:absolute;left:8663;top:13439;width:10;height:30" coordorigin="8663,13439" coordsize="10,30">
              <v:shape style="position:absolute;left:8663;top:13439;width:10;height:30" coordorigin="8663,13439" coordsize="10,30" path="m8663,13454l8673,13454e" filled="false" stroked="true" strokeweight="1.579pt" strokecolor="#000000">
                <v:path arrowok="t"/>
              </v:shape>
            </v:group>
            <v:group style="position:absolute;left:8663;top:13488;width:10;height:30" coordorigin="8663,13488" coordsize="10,30">
              <v:shape style="position:absolute;left:8663;top:13488;width:10;height:30" coordorigin="8663,13488" coordsize="10,30" path="m8663,13503l8673,1350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656.425537pt;width:2.1pt;height:20.3pt;mso-position-horizontal-relative:page;mso-position-vertical-relative:page;z-index:-632200" coordorigin="10858,13129" coordsize="42,406">
            <v:group style="position:absolute;left:10874;top:13144;width:10;height:30" coordorigin="10874,13144" coordsize="10,30">
              <v:shape style="position:absolute;left:10874;top:13144;width:10;height:30" coordorigin="10874,13144" coordsize="10,30" path="m10874,13159l10884,13159e" filled="false" stroked="true" strokeweight="1.579pt" strokecolor="#000000">
                <v:path arrowok="t"/>
              </v:shape>
            </v:group>
            <v:group style="position:absolute;left:10874;top:13193;width:10;height:30" coordorigin="10874,13193" coordsize="10,30">
              <v:shape style="position:absolute;left:10874;top:13193;width:10;height:30" coordorigin="10874,13193" coordsize="10,30" path="m10874,13208l10884,13208e" filled="false" stroked="true" strokeweight="1.579pt" strokecolor="#000000">
                <v:path arrowok="t"/>
              </v:shape>
            </v:group>
            <v:group style="position:absolute;left:10874;top:13243;width:10;height:30" coordorigin="10874,13243" coordsize="10,30">
              <v:shape style="position:absolute;left:10874;top:13243;width:10;height:30" coordorigin="10874,13243" coordsize="10,30" path="m10874,13257l10884,13257e" filled="false" stroked="true" strokeweight="1.578pt" strokecolor="#000000">
                <v:path arrowok="t"/>
              </v:shape>
            </v:group>
            <v:group style="position:absolute;left:10874;top:13292;width:10;height:30" coordorigin="10874,13292" coordsize="10,30">
              <v:shape style="position:absolute;left:10874;top:13292;width:10;height:30" coordorigin="10874,13292" coordsize="10,30" path="m10874,13306l10884,13306e" filled="false" stroked="true" strokeweight="1.579pt" strokecolor="#000000">
                <v:path arrowok="t"/>
              </v:shape>
            </v:group>
            <v:group style="position:absolute;left:10874;top:13341;width:10;height:30" coordorigin="10874,13341" coordsize="10,30">
              <v:shape style="position:absolute;left:10874;top:13341;width:10;height:30" coordorigin="10874,13341" coordsize="10,30" path="m10874,13356l10884,13356e" filled="false" stroked="true" strokeweight="1.579pt" strokecolor="#000000">
                <v:path arrowok="t"/>
              </v:shape>
            </v:group>
            <v:group style="position:absolute;left:10874;top:13390;width:10;height:30" coordorigin="10874,13390" coordsize="10,30">
              <v:shape style="position:absolute;left:10874;top:13390;width:10;height:30" coordorigin="10874,13390" coordsize="10,30" path="m10874,13405l10884,13405e" filled="false" stroked="true" strokeweight="1.578pt" strokecolor="#000000">
                <v:path arrowok="t"/>
              </v:shape>
            </v:group>
            <v:group style="position:absolute;left:10874;top:13439;width:10;height:30" coordorigin="10874,13439" coordsize="10,30">
              <v:shape style="position:absolute;left:10874;top:13439;width:10;height:30" coordorigin="10874,13439" coordsize="10,30" path="m10874,13454l10884,13454e" filled="false" stroked="true" strokeweight="1.579pt" strokecolor="#000000">
                <v:path arrowok="t"/>
              </v:shape>
            </v:group>
            <v:group style="position:absolute;left:10874;top:13488;width:10;height:30" coordorigin="10874,13488" coordsize="10,30">
              <v:shape style="position:absolute;left:10874;top:13488;width:10;height:30" coordorigin="10874,13488" coordsize="10,30" path="m10874,13503l10884,1350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6.470501pt;margin-top:683.450012pt;width:2.1pt;height:30.1pt;mso-position-horizontal-relative:page;mso-position-vertical-relative:page;z-index:-632152" coordorigin="1129,13669" coordsize="42,602">
            <v:group style="position:absolute;left:1145;top:13685;width:10;height:30" coordorigin="1145,13685" coordsize="10,30">
              <v:shape style="position:absolute;left:1145;top:13685;width:10;height:30" coordorigin="1145,13685" coordsize="10,30" path="m1145,13700l1155,13700e" filled="false" stroked="true" strokeweight="1.578pt" strokecolor="#000000">
                <v:path arrowok="t"/>
              </v:shape>
            </v:group>
            <v:group style="position:absolute;left:1145;top:13734;width:10;height:30" coordorigin="1145,13734" coordsize="10,30">
              <v:shape style="position:absolute;left:1145;top:13734;width:10;height:30" coordorigin="1145,13734" coordsize="10,30" path="m1145,13749l1155,13749e" filled="false" stroked="true" strokeweight="1.579pt" strokecolor="#000000">
                <v:path arrowok="t"/>
              </v:shape>
            </v:group>
            <v:group style="position:absolute;left:1145;top:13783;width:10;height:30" coordorigin="1145,13783" coordsize="10,30">
              <v:shape style="position:absolute;left:1145;top:13783;width:10;height:30" coordorigin="1145,13783" coordsize="10,30" path="m1145,13798l1155,13798e" filled="false" stroked="true" strokeweight="1.579pt" strokecolor="#000000">
                <v:path arrowok="t"/>
              </v:shape>
            </v:group>
            <v:group style="position:absolute;left:1145;top:13832;width:10;height:30" coordorigin="1145,13832" coordsize="10,30">
              <v:shape style="position:absolute;left:1145;top:13832;width:10;height:30" coordorigin="1145,13832" coordsize="10,30" path="m1145,13847l1155,13847e" filled="false" stroked="true" strokeweight="1.578pt" strokecolor="#000000">
                <v:path arrowok="t"/>
              </v:shape>
            </v:group>
            <v:group style="position:absolute;left:1145;top:13881;width:10;height:30" coordorigin="1145,13881" coordsize="10,30">
              <v:shape style="position:absolute;left:1145;top:13881;width:10;height:30" coordorigin="1145,13881" coordsize="10,30" path="m1145,13896l1155,13896e" filled="false" stroked="true" strokeweight="1.579pt" strokecolor="#000000">
                <v:path arrowok="t"/>
              </v:shape>
            </v:group>
            <v:group style="position:absolute;left:1145;top:13930;width:10;height:30" coordorigin="1145,13930" coordsize="10,30">
              <v:shape style="position:absolute;left:1145;top:13930;width:10;height:30" coordorigin="1145,13930" coordsize="10,30" path="m1145,13945l1155,13945e" filled="false" stroked="true" strokeweight="1.579pt" strokecolor="#000000">
                <v:path arrowok="t"/>
              </v:shape>
            </v:group>
            <v:group style="position:absolute;left:1145;top:13980;width:10;height:30" coordorigin="1145,13980" coordsize="10,30">
              <v:shape style="position:absolute;left:1145;top:13980;width:10;height:30" coordorigin="1145,13980" coordsize="10,30" path="m1145,13994l1155,13994e" filled="false" stroked="true" strokeweight="1.578pt" strokecolor="#000000">
                <v:path arrowok="t"/>
              </v:shape>
            </v:group>
            <v:group style="position:absolute;left:1145;top:14029;width:10;height:30" coordorigin="1145,14029" coordsize="10,30">
              <v:shape style="position:absolute;left:1145;top:14029;width:10;height:30" coordorigin="1145,14029" coordsize="10,30" path="m1145,14044l1155,14044e" filled="false" stroked="true" strokeweight="1.579pt" strokecolor="#000000">
                <v:path arrowok="t"/>
              </v:shape>
            </v:group>
            <v:group style="position:absolute;left:1145;top:14078;width:10;height:30" coordorigin="1145,14078" coordsize="10,30">
              <v:shape style="position:absolute;left:1145;top:14078;width:10;height:30" coordorigin="1145,14078" coordsize="10,30" path="m1145,14093l1155,14093e" filled="false" stroked="true" strokeweight="1.579pt" strokecolor="#000000">
                <v:path arrowok="t"/>
              </v:shape>
            </v:group>
            <v:group style="position:absolute;left:1145;top:14127;width:10;height:30" coordorigin="1145,14127" coordsize="10,30">
              <v:shape style="position:absolute;left:1145;top:14127;width:10;height:30" coordorigin="1145,14127" coordsize="10,30" path="m1145,14142l1155,14142e" filled="false" stroked="true" strokeweight="1.578pt" strokecolor="#000000">
                <v:path arrowok="t"/>
              </v:shape>
            </v:group>
            <v:group style="position:absolute;left:1145;top:14176;width:10;height:30" coordorigin="1145,14176" coordsize="10,30">
              <v:shape style="position:absolute;left:1145;top:14176;width:10;height:30" coordorigin="1145,14176" coordsize="10,30" path="m1145,14191l1155,14191e" filled="false" stroked="true" strokeweight="1.579pt" strokecolor="#000000">
                <v:path arrowok="t"/>
              </v:shape>
            </v:group>
            <v:group style="position:absolute;left:1145;top:14225;width:10;height:30" coordorigin="1145,14225" coordsize="10,30">
              <v:shape style="position:absolute;left:1145;top:14225;width:10;height:30" coordorigin="1145,14225" coordsize="10,30" path="m1145,14240l1155,1424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683.450012pt;width:2.1pt;height:5.55pt;mso-position-horizontal-relative:page;mso-position-vertical-relative:page;z-index:-632128" coordorigin="2241,13669" coordsize="42,111">
            <v:group style="position:absolute;left:2257;top:13685;width:10;height:30" coordorigin="2257,13685" coordsize="10,30">
              <v:shape style="position:absolute;left:2257;top:13685;width:10;height:30" coordorigin="2257,13685" coordsize="10,30" path="m2257,13700l2267,13700e" filled="false" stroked="true" strokeweight="1.578pt" strokecolor="#000000">
                <v:path arrowok="t"/>
              </v:shape>
            </v:group>
            <v:group style="position:absolute;left:2257;top:13734;width:10;height:30" coordorigin="2257,13734" coordsize="10,30">
              <v:shape style="position:absolute;left:2257;top:13734;width:10;height:30" coordorigin="2257,13734" coordsize="10,30" path="m2257,13749l2267,13749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693.276489pt;width:2.1pt;height:20.3pt;mso-position-horizontal-relative:page;mso-position-vertical-relative:page;z-index:-632104" coordorigin="2241,13866" coordsize="42,406">
            <v:group style="position:absolute;left:2257;top:13881;width:10;height:30" coordorigin="2257,13881" coordsize="10,30">
              <v:shape style="position:absolute;left:2257;top:13881;width:10;height:30" coordorigin="2257,13881" coordsize="10,30" path="m2257,13896l2267,13896e" filled="false" stroked="true" strokeweight="1.579pt" strokecolor="#000000">
                <v:path arrowok="t"/>
              </v:shape>
            </v:group>
            <v:group style="position:absolute;left:2257;top:13930;width:10;height:30" coordorigin="2257,13930" coordsize="10,30">
              <v:shape style="position:absolute;left:2257;top:13930;width:10;height:30" coordorigin="2257,13930" coordsize="10,30" path="m2257,13945l2267,13945e" filled="false" stroked="true" strokeweight="1.579pt" strokecolor="#000000">
                <v:path arrowok="t"/>
              </v:shape>
            </v:group>
            <v:group style="position:absolute;left:2257;top:13980;width:10;height:30" coordorigin="2257,13980" coordsize="10,30">
              <v:shape style="position:absolute;left:2257;top:13980;width:10;height:30" coordorigin="2257,13980" coordsize="10,30" path="m2257,13994l2267,13994e" filled="false" stroked="true" strokeweight="1.578pt" strokecolor="#000000">
                <v:path arrowok="t"/>
              </v:shape>
            </v:group>
            <v:group style="position:absolute;left:2257;top:14029;width:10;height:30" coordorigin="2257,14029" coordsize="10,30">
              <v:shape style="position:absolute;left:2257;top:14029;width:10;height:30" coordorigin="2257,14029" coordsize="10,30" path="m2257,14044l2267,14044e" filled="false" stroked="true" strokeweight="1.579pt" strokecolor="#000000">
                <v:path arrowok="t"/>
              </v:shape>
            </v:group>
            <v:group style="position:absolute;left:2257;top:14078;width:10;height:30" coordorigin="2257,14078" coordsize="10,30">
              <v:shape style="position:absolute;left:2257;top:14078;width:10;height:30" coordorigin="2257,14078" coordsize="10,30" path="m2257,14093l2267,14093e" filled="false" stroked="true" strokeweight="1.579pt" strokecolor="#000000">
                <v:path arrowok="t"/>
              </v:shape>
            </v:group>
            <v:group style="position:absolute;left:2257;top:14127;width:10;height:30" coordorigin="2257,14127" coordsize="10,30">
              <v:shape style="position:absolute;left:2257;top:14127;width:10;height:30" coordorigin="2257,14127" coordsize="10,30" path="m2257,14142l2267,14142e" filled="false" stroked="true" strokeweight="1.578pt" strokecolor="#000000">
                <v:path arrowok="t"/>
              </v:shape>
            </v:group>
            <v:group style="position:absolute;left:2257;top:14176;width:10;height:30" coordorigin="2257,14176" coordsize="10,30">
              <v:shape style="position:absolute;left:2257;top:14176;width:10;height:30" coordorigin="2257,14176" coordsize="10,30" path="m2257,14191l2267,14191e" filled="false" stroked="true" strokeweight="1.579pt" strokecolor="#000000">
                <v:path arrowok="t"/>
              </v:shape>
            </v:group>
            <v:group style="position:absolute;left:2257;top:14225;width:10;height:30" coordorigin="2257,14225" coordsize="10,30">
              <v:shape style="position:absolute;left:2257;top:14225;width:10;height:30" coordorigin="2257,14225" coordsize="10,30" path="m2257,14240l2267,1424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683.450012pt;width:2.1pt;height:5.55pt;mso-position-horizontal-relative:page;mso-position-vertical-relative:page;z-index:-632080" coordorigin="3148,13669" coordsize="42,111">
            <v:group style="position:absolute;left:3164;top:13685;width:10;height:30" coordorigin="3164,13685" coordsize="10,30">
              <v:shape style="position:absolute;left:3164;top:13685;width:10;height:30" coordorigin="3164,13685" coordsize="10,30" path="m3164,13700l3174,13700e" filled="false" stroked="true" strokeweight="1.578pt" strokecolor="#000000">
                <v:path arrowok="t"/>
              </v:shape>
            </v:group>
            <v:group style="position:absolute;left:3164;top:13734;width:10;height:30" coordorigin="3164,13734" coordsize="10,30">
              <v:shape style="position:absolute;left:3164;top:13734;width:10;height:30" coordorigin="3164,13734" coordsize="10,30" path="m3164,13749l3174,13749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693.276489pt;width:2.1pt;height:20.3pt;mso-position-horizontal-relative:page;mso-position-vertical-relative:page;z-index:-632056" coordorigin="3148,13866" coordsize="42,406">
            <v:group style="position:absolute;left:3164;top:13881;width:10;height:30" coordorigin="3164,13881" coordsize="10,30">
              <v:shape style="position:absolute;left:3164;top:13881;width:10;height:30" coordorigin="3164,13881" coordsize="10,30" path="m3164,13896l3174,13896e" filled="false" stroked="true" strokeweight="1.579pt" strokecolor="#000000">
                <v:path arrowok="t"/>
              </v:shape>
            </v:group>
            <v:group style="position:absolute;left:3164;top:13930;width:10;height:30" coordorigin="3164,13930" coordsize="10,30">
              <v:shape style="position:absolute;left:3164;top:13930;width:10;height:30" coordorigin="3164,13930" coordsize="10,30" path="m3164,13945l3174,13945e" filled="false" stroked="true" strokeweight="1.579pt" strokecolor="#000000">
                <v:path arrowok="t"/>
              </v:shape>
            </v:group>
            <v:group style="position:absolute;left:3164;top:13980;width:10;height:30" coordorigin="3164,13980" coordsize="10,30">
              <v:shape style="position:absolute;left:3164;top:13980;width:10;height:30" coordorigin="3164,13980" coordsize="10,30" path="m3164,13994l3174,13994e" filled="false" stroked="true" strokeweight="1.578pt" strokecolor="#000000">
                <v:path arrowok="t"/>
              </v:shape>
            </v:group>
            <v:group style="position:absolute;left:3164;top:14029;width:10;height:30" coordorigin="3164,14029" coordsize="10,30">
              <v:shape style="position:absolute;left:3164;top:14029;width:10;height:30" coordorigin="3164,14029" coordsize="10,30" path="m3164,14044l3174,14044e" filled="false" stroked="true" strokeweight="1.579pt" strokecolor="#000000">
                <v:path arrowok="t"/>
              </v:shape>
            </v:group>
            <v:group style="position:absolute;left:3164;top:14078;width:10;height:30" coordorigin="3164,14078" coordsize="10,30">
              <v:shape style="position:absolute;left:3164;top:14078;width:10;height:30" coordorigin="3164,14078" coordsize="10,30" path="m3164,14093l3174,14093e" filled="false" stroked="true" strokeweight="1.579pt" strokecolor="#000000">
                <v:path arrowok="t"/>
              </v:shape>
            </v:group>
            <v:group style="position:absolute;left:3164;top:14127;width:10;height:30" coordorigin="3164,14127" coordsize="10,30">
              <v:shape style="position:absolute;left:3164;top:14127;width:10;height:30" coordorigin="3164,14127" coordsize="10,30" path="m3164,14142l3174,14142e" filled="false" stroked="true" strokeweight="1.578pt" strokecolor="#000000">
                <v:path arrowok="t"/>
              </v:shape>
            </v:group>
            <v:group style="position:absolute;left:3164;top:14176;width:10;height:30" coordorigin="3164,14176" coordsize="10,30">
              <v:shape style="position:absolute;left:3164;top:14176;width:10;height:30" coordorigin="3164,14176" coordsize="10,30" path="m3164,14191l3174,14191e" filled="false" stroked="true" strokeweight="1.579pt" strokecolor="#000000">
                <v:path arrowok="t"/>
              </v:shape>
            </v:group>
            <v:group style="position:absolute;left:3164;top:14225;width:10;height:30" coordorigin="3164,14225" coordsize="10,30">
              <v:shape style="position:absolute;left:3164;top:14225;width:10;height:30" coordorigin="3164,14225" coordsize="10,30" path="m3164,14240l3174,1424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683.450012pt;width:2.1pt;height:5.55pt;mso-position-horizontal-relative:page;mso-position-vertical-relative:page;z-index:-632032" coordorigin="4679,13669" coordsize="42,111">
            <v:group style="position:absolute;left:4695;top:13685;width:10;height:30" coordorigin="4695,13685" coordsize="10,30">
              <v:shape style="position:absolute;left:4695;top:13685;width:10;height:30" coordorigin="4695,13685" coordsize="10,30" path="m4695,13700l4705,13700e" filled="false" stroked="true" strokeweight="1.578pt" strokecolor="#000000">
                <v:path arrowok="t"/>
              </v:shape>
            </v:group>
            <v:group style="position:absolute;left:4695;top:13734;width:10;height:30" coordorigin="4695,13734" coordsize="10,30">
              <v:shape style="position:absolute;left:4695;top:13734;width:10;height:30" coordorigin="4695,13734" coordsize="10,30" path="m4695,13749l4705,13749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693.276489pt;width:2.1pt;height:20.3pt;mso-position-horizontal-relative:page;mso-position-vertical-relative:page;z-index:-632008" coordorigin="4679,13866" coordsize="42,406">
            <v:group style="position:absolute;left:4695;top:13881;width:10;height:30" coordorigin="4695,13881" coordsize="10,30">
              <v:shape style="position:absolute;left:4695;top:13881;width:10;height:30" coordorigin="4695,13881" coordsize="10,30" path="m4695,13896l4705,13896e" filled="false" stroked="true" strokeweight="1.579pt" strokecolor="#000000">
                <v:path arrowok="t"/>
              </v:shape>
            </v:group>
            <v:group style="position:absolute;left:4695;top:13930;width:10;height:30" coordorigin="4695,13930" coordsize="10,30">
              <v:shape style="position:absolute;left:4695;top:13930;width:10;height:30" coordorigin="4695,13930" coordsize="10,30" path="m4695,13945l4705,13945e" filled="false" stroked="true" strokeweight="1.579pt" strokecolor="#000000">
                <v:path arrowok="t"/>
              </v:shape>
            </v:group>
            <v:group style="position:absolute;left:4695;top:13980;width:10;height:30" coordorigin="4695,13980" coordsize="10,30">
              <v:shape style="position:absolute;left:4695;top:13980;width:10;height:30" coordorigin="4695,13980" coordsize="10,30" path="m4695,13994l4705,13994e" filled="false" stroked="true" strokeweight="1.578pt" strokecolor="#000000">
                <v:path arrowok="t"/>
              </v:shape>
            </v:group>
            <v:group style="position:absolute;left:4695;top:14029;width:10;height:30" coordorigin="4695,14029" coordsize="10,30">
              <v:shape style="position:absolute;left:4695;top:14029;width:10;height:30" coordorigin="4695,14029" coordsize="10,30" path="m4695,14044l4705,14044e" filled="false" stroked="true" strokeweight="1.579pt" strokecolor="#000000">
                <v:path arrowok="t"/>
              </v:shape>
            </v:group>
            <v:group style="position:absolute;left:4695;top:14078;width:10;height:30" coordorigin="4695,14078" coordsize="10,30">
              <v:shape style="position:absolute;left:4695;top:14078;width:10;height:30" coordorigin="4695,14078" coordsize="10,30" path="m4695,14093l4705,14093e" filled="false" stroked="true" strokeweight="1.579pt" strokecolor="#000000">
                <v:path arrowok="t"/>
              </v:shape>
            </v:group>
            <v:group style="position:absolute;left:4695;top:14127;width:10;height:30" coordorigin="4695,14127" coordsize="10,30">
              <v:shape style="position:absolute;left:4695;top:14127;width:10;height:30" coordorigin="4695,14127" coordsize="10,30" path="m4695,14142l4705,14142e" filled="false" stroked="true" strokeweight="1.578pt" strokecolor="#000000">
                <v:path arrowok="t"/>
              </v:shape>
            </v:group>
            <v:group style="position:absolute;left:4695;top:14176;width:10;height:30" coordorigin="4695,14176" coordsize="10,30">
              <v:shape style="position:absolute;left:4695;top:14176;width:10;height:30" coordorigin="4695,14176" coordsize="10,30" path="m4695,14191l4705,14191e" filled="false" stroked="true" strokeweight="1.579pt" strokecolor="#000000">
                <v:path arrowok="t"/>
              </v:shape>
            </v:group>
            <v:group style="position:absolute;left:4695;top:14225;width:10;height:30" coordorigin="4695,14225" coordsize="10,30">
              <v:shape style="position:absolute;left:4695;top:14225;width:10;height:30" coordorigin="4695,14225" coordsize="10,30" path="m4695,14240l4705,1424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683.450012pt;width:2.1pt;height:5.55pt;mso-position-horizontal-relative:page;mso-position-vertical-relative:page;z-index:-631984" coordorigin="8647,13669" coordsize="42,111">
            <v:group style="position:absolute;left:8663;top:13685;width:10;height:30" coordorigin="8663,13685" coordsize="10,30">
              <v:shape style="position:absolute;left:8663;top:13685;width:10;height:30" coordorigin="8663,13685" coordsize="10,30" path="m8663,13700l8673,13700e" filled="false" stroked="true" strokeweight="1.578pt" strokecolor="#000000">
                <v:path arrowok="t"/>
              </v:shape>
            </v:group>
            <v:group style="position:absolute;left:8663;top:13734;width:10;height:30" coordorigin="8663,13734" coordsize="10,30">
              <v:shape style="position:absolute;left:8663;top:13734;width:10;height:30" coordorigin="8663,13734" coordsize="10,30" path="m8663,13749l8673,13749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693.276489pt;width:2.1pt;height:20.3pt;mso-position-horizontal-relative:page;mso-position-vertical-relative:page;z-index:-631960" coordorigin="8647,13866" coordsize="42,406">
            <v:group style="position:absolute;left:8663;top:13881;width:10;height:30" coordorigin="8663,13881" coordsize="10,30">
              <v:shape style="position:absolute;left:8663;top:13881;width:10;height:30" coordorigin="8663,13881" coordsize="10,30" path="m8663,13896l8673,13896e" filled="false" stroked="true" strokeweight="1.579pt" strokecolor="#000000">
                <v:path arrowok="t"/>
              </v:shape>
            </v:group>
            <v:group style="position:absolute;left:8663;top:13930;width:10;height:30" coordorigin="8663,13930" coordsize="10,30">
              <v:shape style="position:absolute;left:8663;top:13930;width:10;height:30" coordorigin="8663,13930" coordsize="10,30" path="m8663,13945l8673,13945e" filled="false" stroked="true" strokeweight="1.579pt" strokecolor="#000000">
                <v:path arrowok="t"/>
              </v:shape>
            </v:group>
            <v:group style="position:absolute;left:8663;top:13980;width:10;height:30" coordorigin="8663,13980" coordsize="10,30">
              <v:shape style="position:absolute;left:8663;top:13980;width:10;height:30" coordorigin="8663,13980" coordsize="10,30" path="m8663,13994l8673,13994e" filled="false" stroked="true" strokeweight="1.578pt" strokecolor="#000000">
                <v:path arrowok="t"/>
              </v:shape>
            </v:group>
            <v:group style="position:absolute;left:8663;top:14029;width:10;height:30" coordorigin="8663,14029" coordsize="10,30">
              <v:shape style="position:absolute;left:8663;top:14029;width:10;height:30" coordorigin="8663,14029" coordsize="10,30" path="m8663,14044l8673,14044e" filled="false" stroked="true" strokeweight="1.579pt" strokecolor="#000000">
                <v:path arrowok="t"/>
              </v:shape>
            </v:group>
            <v:group style="position:absolute;left:8663;top:14078;width:10;height:30" coordorigin="8663,14078" coordsize="10,30">
              <v:shape style="position:absolute;left:8663;top:14078;width:10;height:30" coordorigin="8663,14078" coordsize="10,30" path="m8663,14093l8673,14093e" filled="false" stroked="true" strokeweight="1.579pt" strokecolor="#000000">
                <v:path arrowok="t"/>
              </v:shape>
            </v:group>
            <v:group style="position:absolute;left:8663;top:14127;width:10;height:30" coordorigin="8663,14127" coordsize="10,30">
              <v:shape style="position:absolute;left:8663;top:14127;width:10;height:30" coordorigin="8663,14127" coordsize="10,30" path="m8663,14142l8673,14142e" filled="false" stroked="true" strokeweight="1.578pt" strokecolor="#000000">
                <v:path arrowok="t"/>
              </v:shape>
            </v:group>
            <v:group style="position:absolute;left:8663;top:14176;width:10;height:30" coordorigin="8663,14176" coordsize="10,30">
              <v:shape style="position:absolute;left:8663;top:14176;width:10;height:30" coordorigin="8663,14176" coordsize="10,30" path="m8663,14191l8673,14191e" filled="false" stroked="true" strokeweight="1.579pt" strokecolor="#000000">
                <v:path arrowok="t"/>
              </v:shape>
            </v:group>
            <v:group style="position:absolute;left:8663;top:14225;width:10;height:30" coordorigin="8663,14225" coordsize="10,30">
              <v:shape style="position:absolute;left:8663;top:14225;width:10;height:30" coordorigin="8663,14225" coordsize="10,30" path="m8663,14240l8673,1424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683.450012pt;width:2.1pt;height:5.55pt;mso-position-horizontal-relative:page;mso-position-vertical-relative:page;z-index:-631936" coordorigin="10858,13669" coordsize="42,111">
            <v:group style="position:absolute;left:10874;top:13685;width:10;height:30" coordorigin="10874,13685" coordsize="10,30">
              <v:shape style="position:absolute;left:10874;top:13685;width:10;height:30" coordorigin="10874,13685" coordsize="10,30" path="m10874,13700l10884,13700e" filled="false" stroked="true" strokeweight="1.578pt" strokecolor="#000000">
                <v:path arrowok="t"/>
              </v:shape>
            </v:group>
            <v:group style="position:absolute;left:10874;top:13734;width:10;height:30" coordorigin="10874,13734" coordsize="10,30">
              <v:shape style="position:absolute;left:10874;top:13734;width:10;height:30" coordorigin="10874,13734" coordsize="10,30" path="m10874,13749l10884,13749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693.276489pt;width:2.1pt;height:20.3pt;mso-position-horizontal-relative:page;mso-position-vertical-relative:page;z-index:-631912" coordorigin="10858,13866" coordsize="42,406">
            <v:group style="position:absolute;left:10874;top:13881;width:10;height:30" coordorigin="10874,13881" coordsize="10,30">
              <v:shape style="position:absolute;left:10874;top:13881;width:10;height:30" coordorigin="10874,13881" coordsize="10,30" path="m10874,13896l10884,13896e" filled="false" stroked="true" strokeweight="1.579pt" strokecolor="#000000">
                <v:path arrowok="t"/>
              </v:shape>
            </v:group>
            <v:group style="position:absolute;left:10874;top:13930;width:10;height:30" coordorigin="10874,13930" coordsize="10,30">
              <v:shape style="position:absolute;left:10874;top:13930;width:10;height:30" coordorigin="10874,13930" coordsize="10,30" path="m10874,13945l10884,13945e" filled="false" stroked="true" strokeweight="1.579pt" strokecolor="#000000">
                <v:path arrowok="t"/>
              </v:shape>
            </v:group>
            <v:group style="position:absolute;left:10874;top:13980;width:10;height:30" coordorigin="10874,13980" coordsize="10,30">
              <v:shape style="position:absolute;left:10874;top:13980;width:10;height:30" coordorigin="10874,13980" coordsize="10,30" path="m10874,13994l10884,13994e" filled="false" stroked="true" strokeweight="1.578pt" strokecolor="#000000">
                <v:path arrowok="t"/>
              </v:shape>
            </v:group>
            <v:group style="position:absolute;left:10874;top:14029;width:10;height:30" coordorigin="10874,14029" coordsize="10,30">
              <v:shape style="position:absolute;left:10874;top:14029;width:10;height:30" coordorigin="10874,14029" coordsize="10,30" path="m10874,14044l10884,14044e" filled="false" stroked="true" strokeweight="1.579pt" strokecolor="#000000">
                <v:path arrowok="t"/>
              </v:shape>
            </v:group>
            <v:group style="position:absolute;left:10874;top:14078;width:10;height:30" coordorigin="10874,14078" coordsize="10,30">
              <v:shape style="position:absolute;left:10874;top:14078;width:10;height:30" coordorigin="10874,14078" coordsize="10,30" path="m10874,14093l10884,14093e" filled="false" stroked="true" strokeweight="1.579pt" strokecolor="#000000">
                <v:path arrowok="t"/>
              </v:shape>
            </v:group>
            <v:group style="position:absolute;left:10874;top:14127;width:10;height:30" coordorigin="10874,14127" coordsize="10,30">
              <v:shape style="position:absolute;left:10874;top:14127;width:10;height:30" coordorigin="10874,14127" coordsize="10,30" path="m10874,14142l10884,14142e" filled="false" stroked="true" strokeweight="1.578pt" strokecolor="#000000">
                <v:path arrowok="t"/>
              </v:shape>
            </v:group>
            <v:group style="position:absolute;left:10874;top:14176;width:10;height:30" coordorigin="10874,14176" coordsize="10,30">
              <v:shape style="position:absolute;left:10874;top:14176;width:10;height:30" coordorigin="10874,14176" coordsize="10,30" path="m10874,14191l10884,14191e" filled="false" stroked="true" strokeweight="1.579pt" strokecolor="#000000">
                <v:path arrowok="t"/>
              </v:shape>
            </v:group>
            <v:group style="position:absolute;left:10874;top:14225;width:10;height:30" coordorigin="10874,14225" coordsize="10,30">
              <v:shape style="position:absolute;left:10874;top:14225;width:10;height:30" coordorigin="10874,14225" coordsize="10,30" path="m10874,14240l10884,1424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59.925476pt;margin-top:683.450012pt;width:2.1pt;height:30.1pt;mso-position-horizontal-relative:page;mso-position-vertical-relative:page;z-index:-631888" coordorigin="11199,13669" coordsize="42,602">
            <v:group style="position:absolute;left:11214;top:13685;width:10;height:30" coordorigin="11214,13685" coordsize="10,30">
              <v:shape style="position:absolute;left:11214;top:13685;width:10;height:30" coordorigin="11214,13685" coordsize="10,30" path="m11214,13700l11224,13700e" filled="false" stroked="true" strokeweight="1.578pt" strokecolor="#000000">
                <v:path arrowok="t"/>
              </v:shape>
            </v:group>
            <v:group style="position:absolute;left:11214;top:13734;width:10;height:30" coordorigin="11214,13734" coordsize="10,30">
              <v:shape style="position:absolute;left:11214;top:13734;width:10;height:30" coordorigin="11214,13734" coordsize="10,30" path="m11214,13749l11224,13749e" filled="false" stroked="true" strokeweight="1.579pt" strokecolor="#000000">
                <v:path arrowok="t"/>
              </v:shape>
            </v:group>
            <v:group style="position:absolute;left:11214;top:13783;width:10;height:30" coordorigin="11214,13783" coordsize="10,30">
              <v:shape style="position:absolute;left:11214;top:13783;width:10;height:30" coordorigin="11214,13783" coordsize="10,30" path="m11214,13798l11224,13798e" filled="false" stroked="true" strokeweight="1.579pt" strokecolor="#000000">
                <v:path arrowok="t"/>
              </v:shape>
            </v:group>
            <v:group style="position:absolute;left:11214;top:13832;width:10;height:30" coordorigin="11214,13832" coordsize="10,30">
              <v:shape style="position:absolute;left:11214;top:13832;width:10;height:30" coordorigin="11214,13832" coordsize="10,30" path="m11214,13847l11224,13847e" filled="false" stroked="true" strokeweight="1.578pt" strokecolor="#000000">
                <v:path arrowok="t"/>
              </v:shape>
            </v:group>
            <v:group style="position:absolute;left:11214;top:13881;width:10;height:30" coordorigin="11214,13881" coordsize="10,30">
              <v:shape style="position:absolute;left:11214;top:13881;width:10;height:30" coordorigin="11214,13881" coordsize="10,30" path="m11214,13896l11224,13896e" filled="false" stroked="true" strokeweight="1.579pt" strokecolor="#000000">
                <v:path arrowok="t"/>
              </v:shape>
            </v:group>
            <v:group style="position:absolute;left:11214;top:13930;width:10;height:30" coordorigin="11214,13930" coordsize="10,30">
              <v:shape style="position:absolute;left:11214;top:13930;width:10;height:30" coordorigin="11214,13930" coordsize="10,30" path="m11214,13945l11224,13945e" filled="false" stroked="true" strokeweight="1.579pt" strokecolor="#000000">
                <v:path arrowok="t"/>
              </v:shape>
            </v:group>
            <v:group style="position:absolute;left:11214;top:13980;width:10;height:30" coordorigin="11214,13980" coordsize="10,30">
              <v:shape style="position:absolute;left:11214;top:13980;width:10;height:30" coordorigin="11214,13980" coordsize="10,30" path="m11214,13994l11224,13994e" filled="false" stroked="true" strokeweight="1.578pt" strokecolor="#000000">
                <v:path arrowok="t"/>
              </v:shape>
            </v:group>
            <v:group style="position:absolute;left:11214;top:14029;width:10;height:30" coordorigin="11214,14029" coordsize="10,30">
              <v:shape style="position:absolute;left:11214;top:14029;width:10;height:30" coordorigin="11214,14029" coordsize="10,30" path="m11214,14044l11224,14044e" filled="false" stroked="true" strokeweight="1.579pt" strokecolor="#000000">
                <v:path arrowok="t"/>
              </v:shape>
            </v:group>
            <v:group style="position:absolute;left:11214;top:14078;width:10;height:30" coordorigin="11214,14078" coordsize="10,30">
              <v:shape style="position:absolute;left:11214;top:14078;width:10;height:30" coordorigin="11214,14078" coordsize="10,30" path="m11214,14093l11224,14093e" filled="false" stroked="true" strokeweight="1.579pt" strokecolor="#000000">
                <v:path arrowok="t"/>
              </v:shape>
            </v:group>
            <v:group style="position:absolute;left:11214;top:14127;width:10;height:30" coordorigin="11214,14127" coordsize="10,30">
              <v:shape style="position:absolute;left:11214;top:14127;width:10;height:30" coordorigin="11214,14127" coordsize="10,30" path="m11214,14142l11224,14142e" filled="false" stroked="true" strokeweight="1.578pt" strokecolor="#000000">
                <v:path arrowok="t"/>
              </v:shape>
            </v:group>
            <v:group style="position:absolute;left:11214;top:14176;width:10;height:30" coordorigin="11214,14176" coordsize="10,30">
              <v:shape style="position:absolute;left:11214;top:14176;width:10;height:30" coordorigin="11214,14176" coordsize="10,30" path="m11214,14191l11224,14191e" filled="false" stroked="true" strokeweight="1.579pt" strokecolor="#000000">
                <v:path arrowok="t"/>
              </v:shape>
            </v:group>
            <v:group style="position:absolute;left:11214;top:14225;width:10;height:30" coordorigin="11214,14225" coordsize="10,30">
              <v:shape style="position:absolute;left:11214;top:14225;width:10;height:30" coordorigin="11214,14225" coordsize="10,30" path="m11214,14240l11224,14240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6.470501pt;margin-top:720.301025pt;width:2.1pt;height:30.1pt;mso-position-horizontal-relative:page;mso-position-vertical-relative:page;z-index:-631864" coordorigin="1129,14406" coordsize="42,602">
            <v:group style="position:absolute;left:1145;top:14422;width:10;height:30" coordorigin="1145,14422" coordsize="10,30">
              <v:shape style="position:absolute;left:1145;top:14422;width:10;height:30" coordorigin="1145,14422" coordsize="10,30" path="m1145,14437l1155,14437e" filled="false" stroked="true" strokeweight="1.578pt" strokecolor="#000000">
                <v:path arrowok="t"/>
              </v:shape>
            </v:group>
            <v:group style="position:absolute;left:1145;top:14471;width:10;height:30" coordorigin="1145,14471" coordsize="10,30">
              <v:shape style="position:absolute;left:1145;top:14471;width:10;height:30" coordorigin="1145,14471" coordsize="10,30" path="m1145,14486l1155,14486e" filled="false" stroked="true" strokeweight="1.579pt" strokecolor="#000000">
                <v:path arrowok="t"/>
              </v:shape>
            </v:group>
            <v:group style="position:absolute;left:1145;top:14520;width:10;height:30" coordorigin="1145,14520" coordsize="10,30">
              <v:shape style="position:absolute;left:1145;top:14520;width:10;height:30" coordorigin="1145,14520" coordsize="10,30" path="m1145,14535l1155,14535e" filled="false" stroked="true" strokeweight="1.579pt" strokecolor="#000000">
                <v:path arrowok="t"/>
              </v:shape>
            </v:group>
            <v:group style="position:absolute;left:1145;top:14569;width:10;height:30" coordorigin="1145,14569" coordsize="10,30">
              <v:shape style="position:absolute;left:1145;top:14569;width:10;height:30" coordorigin="1145,14569" coordsize="10,30" path="m1145,14584l1155,14584e" filled="false" stroked="true" strokeweight="1.578pt" strokecolor="#000000">
                <v:path arrowok="t"/>
              </v:shape>
            </v:group>
            <v:group style="position:absolute;left:1145;top:14618;width:10;height:30" coordorigin="1145,14618" coordsize="10,30">
              <v:shape style="position:absolute;left:1145;top:14618;width:10;height:30" coordorigin="1145,14618" coordsize="10,30" path="m1145,14633l1155,14633e" filled="false" stroked="true" strokeweight="1.579pt" strokecolor="#000000">
                <v:path arrowok="t"/>
              </v:shape>
            </v:group>
            <v:group style="position:absolute;left:1145;top:14667;width:10;height:30" coordorigin="1145,14667" coordsize="10,30">
              <v:shape style="position:absolute;left:1145;top:14667;width:10;height:30" coordorigin="1145,14667" coordsize="10,30" path="m1145,14682l1155,14682e" filled="false" stroked="true" strokeweight="1.578pt" strokecolor="#000000">
                <v:path arrowok="t"/>
              </v:shape>
            </v:group>
            <v:group style="position:absolute;left:1145;top:14717;width:10;height:30" coordorigin="1145,14717" coordsize="10,30">
              <v:shape style="position:absolute;left:1145;top:14717;width:10;height:30" coordorigin="1145,14717" coordsize="10,30" path="m1145,14731l1155,14731e" filled="false" stroked="true" strokeweight="1.578pt" strokecolor="#000000">
                <v:path arrowok="t"/>
              </v:shape>
            </v:group>
            <v:group style="position:absolute;left:1145;top:14766;width:10;height:30" coordorigin="1145,14766" coordsize="10,30">
              <v:shape style="position:absolute;left:1145;top:14766;width:10;height:30" coordorigin="1145,14766" coordsize="10,30" path="m1145,14781l1155,14781e" filled="false" stroked="true" strokeweight="1.579pt" strokecolor="#000000">
                <v:path arrowok="t"/>
              </v:shape>
            </v:group>
            <v:group style="position:absolute;left:1145;top:14815;width:10;height:30" coordorigin="1145,14815" coordsize="10,30">
              <v:shape style="position:absolute;left:1145;top:14815;width:10;height:30" coordorigin="1145,14815" coordsize="10,30" path="m1145,14830l1155,14830e" filled="false" stroked="true" strokeweight="1.578pt" strokecolor="#000000">
                <v:path arrowok="t"/>
              </v:shape>
            </v:group>
            <v:group style="position:absolute;left:1145;top:14864;width:10;height:30" coordorigin="1145,14864" coordsize="10,30">
              <v:shape style="position:absolute;left:1145;top:14864;width:10;height:30" coordorigin="1145,14864" coordsize="10,30" path="m1145,14879l1155,14879e" filled="false" stroked="true" strokeweight="1.579pt" strokecolor="#000000">
                <v:path arrowok="t"/>
              </v:shape>
            </v:group>
            <v:group style="position:absolute;left:1145;top:14913;width:10;height:30" coordorigin="1145,14913" coordsize="10,30">
              <v:shape style="position:absolute;left:1145;top:14913;width:10;height:30" coordorigin="1145,14913" coordsize="10,30" path="m1145,14928l1155,14928e" filled="false" stroked="true" strokeweight="1.579pt" strokecolor="#000000">
                <v:path arrowok="t"/>
              </v:shape>
            </v:group>
            <v:group style="position:absolute;left:1145;top:14962;width:10;height:30" coordorigin="1145,14962" coordsize="10,30">
              <v:shape style="position:absolute;left:1145;top:14962;width:10;height:30" coordorigin="1145,14962" coordsize="10,30" path="m1145,14977l1155,14977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720.301025pt;width:2.1pt;height:5.55pt;mso-position-horizontal-relative:page;mso-position-vertical-relative:page;z-index:-631840" coordorigin="2241,14406" coordsize="42,111">
            <v:group style="position:absolute;left:2257;top:14422;width:10;height:30" coordorigin="2257,14422" coordsize="10,30">
              <v:shape style="position:absolute;left:2257;top:14422;width:10;height:30" coordorigin="2257,14422" coordsize="10,30" path="m2257,14437l2267,14437e" filled="false" stroked="true" strokeweight="1.578pt" strokecolor="#000000">
                <v:path arrowok="t"/>
              </v:shape>
            </v:group>
            <v:group style="position:absolute;left:2257;top:14471;width:10;height:30" coordorigin="2257,14471" coordsize="10,30">
              <v:shape style="position:absolute;left:2257;top:14471;width:10;height:30" coordorigin="2257,14471" coordsize="10,30" path="m2257,14486l2267,1448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730.126526pt;width:2.1pt;height:20.3pt;mso-position-horizontal-relative:page;mso-position-vertical-relative:page;z-index:-631816" coordorigin="2241,14603" coordsize="42,406">
            <v:group style="position:absolute;left:2257;top:14618;width:10;height:30" coordorigin="2257,14618" coordsize="10,30">
              <v:shape style="position:absolute;left:2257;top:14618;width:10;height:30" coordorigin="2257,14618" coordsize="10,30" path="m2257,14633l2267,14633e" filled="false" stroked="true" strokeweight="1.579pt" strokecolor="#000000">
                <v:path arrowok="t"/>
              </v:shape>
            </v:group>
            <v:group style="position:absolute;left:2257;top:14667;width:10;height:30" coordorigin="2257,14667" coordsize="10,30">
              <v:shape style="position:absolute;left:2257;top:14667;width:10;height:30" coordorigin="2257,14667" coordsize="10,30" path="m2257,14682l2267,14682e" filled="false" stroked="true" strokeweight="1.578pt" strokecolor="#000000">
                <v:path arrowok="t"/>
              </v:shape>
            </v:group>
            <v:group style="position:absolute;left:2257;top:14717;width:10;height:30" coordorigin="2257,14717" coordsize="10,30">
              <v:shape style="position:absolute;left:2257;top:14717;width:10;height:30" coordorigin="2257,14717" coordsize="10,30" path="m2257,14731l2267,14731e" filled="false" stroked="true" strokeweight="1.578pt" strokecolor="#000000">
                <v:path arrowok="t"/>
              </v:shape>
            </v:group>
            <v:group style="position:absolute;left:2257;top:14766;width:10;height:30" coordorigin="2257,14766" coordsize="10,30">
              <v:shape style="position:absolute;left:2257;top:14766;width:10;height:30" coordorigin="2257,14766" coordsize="10,30" path="m2257,14781l2267,14781e" filled="false" stroked="true" strokeweight="1.579pt" strokecolor="#000000">
                <v:path arrowok="t"/>
              </v:shape>
            </v:group>
            <v:group style="position:absolute;left:2257;top:14815;width:10;height:30" coordorigin="2257,14815" coordsize="10,30">
              <v:shape style="position:absolute;left:2257;top:14815;width:10;height:30" coordorigin="2257,14815" coordsize="10,30" path="m2257,14830l2267,14830e" filled="false" stroked="true" strokeweight="1.578pt" strokecolor="#000000">
                <v:path arrowok="t"/>
              </v:shape>
            </v:group>
            <v:group style="position:absolute;left:2257;top:14864;width:10;height:30" coordorigin="2257,14864" coordsize="10,30">
              <v:shape style="position:absolute;left:2257;top:14864;width:10;height:30" coordorigin="2257,14864" coordsize="10,30" path="m2257,14879l2267,14879e" filled="false" stroked="true" strokeweight="1.579pt" strokecolor="#000000">
                <v:path arrowok="t"/>
              </v:shape>
            </v:group>
            <v:group style="position:absolute;left:2257;top:14913;width:10;height:30" coordorigin="2257,14913" coordsize="10,30">
              <v:shape style="position:absolute;left:2257;top:14913;width:10;height:30" coordorigin="2257,14913" coordsize="10,30" path="m2257,14928l2267,14928e" filled="false" stroked="true" strokeweight="1.579pt" strokecolor="#000000">
                <v:path arrowok="t"/>
              </v:shape>
            </v:group>
            <v:group style="position:absolute;left:2257;top:14962;width:10;height:30" coordorigin="2257,14962" coordsize="10,30">
              <v:shape style="position:absolute;left:2257;top:14962;width:10;height:30" coordorigin="2257,14962" coordsize="10,30" path="m2257,14977l2267,14977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720.301025pt;width:2.1pt;height:5.55pt;mso-position-horizontal-relative:page;mso-position-vertical-relative:page;z-index:-631792" coordorigin="3148,14406" coordsize="42,111">
            <v:group style="position:absolute;left:3164;top:14422;width:10;height:30" coordorigin="3164,14422" coordsize="10,30">
              <v:shape style="position:absolute;left:3164;top:14422;width:10;height:30" coordorigin="3164,14422" coordsize="10,30" path="m3164,14437l3174,14437e" filled="false" stroked="true" strokeweight="1.578pt" strokecolor="#000000">
                <v:path arrowok="t"/>
              </v:shape>
            </v:group>
            <v:group style="position:absolute;left:3164;top:14471;width:10;height:30" coordorigin="3164,14471" coordsize="10,30">
              <v:shape style="position:absolute;left:3164;top:14471;width:10;height:30" coordorigin="3164,14471" coordsize="10,30" path="m3164,14486l3174,1448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730.126526pt;width:2.1pt;height:20.3pt;mso-position-horizontal-relative:page;mso-position-vertical-relative:page;z-index:-631768" coordorigin="3148,14603" coordsize="42,406">
            <v:group style="position:absolute;left:3164;top:14618;width:10;height:30" coordorigin="3164,14618" coordsize="10,30">
              <v:shape style="position:absolute;left:3164;top:14618;width:10;height:30" coordorigin="3164,14618" coordsize="10,30" path="m3164,14633l3174,14633e" filled="false" stroked="true" strokeweight="1.579pt" strokecolor="#000000">
                <v:path arrowok="t"/>
              </v:shape>
            </v:group>
            <v:group style="position:absolute;left:3164;top:14667;width:10;height:30" coordorigin="3164,14667" coordsize="10,30">
              <v:shape style="position:absolute;left:3164;top:14667;width:10;height:30" coordorigin="3164,14667" coordsize="10,30" path="m3164,14682l3174,14682e" filled="false" stroked="true" strokeweight="1.578pt" strokecolor="#000000">
                <v:path arrowok="t"/>
              </v:shape>
            </v:group>
            <v:group style="position:absolute;left:3164;top:14717;width:10;height:30" coordorigin="3164,14717" coordsize="10,30">
              <v:shape style="position:absolute;left:3164;top:14717;width:10;height:30" coordorigin="3164,14717" coordsize="10,30" path="m3164,14731l3174,14731e" filled="false" stroked="true" strokeweight="1.578pt" strokecolor="#000000">
                <v:path arrowok="t"/>
              </v:shape>
            </v:group>
            <v:group style="position:absolute;left:3164;top:14766;width:10;height:30" coordorigin="3164,14766" coordsize="10,30">
              <v:shape style="position:absolute;left:3164;top:14766;width:10;height:30" coordorigin="3164,14766" coordsize="10,30" path="m3164,14781l3174,14781e" filled="false" stroked="true" strokeweight="1.579pt" strokecolor="#000000">
                <v:path arrowok="t"/>
              </v:shape>
            </v:group>
            <v:group style="position:absolute;left:3164;top:14815;width:10;height:30" coordorigin="3164,14815" coordsize="10,30">
              <v:shape style="position:absolute;left:3164;top:14815;width:10;height:30" coordorigin="3164,14815" coordsize="10,30" path="m3164,14830l3174,14830e" filled="false" stroked="true" strokeweight="1.578pt" strokecolor="#000000">
                <v:path arrowok="t"/>
              </v:shape>
            </v:group>
            <v:group style="position:absolute;left:3164;top:14864;width:10;height:30" coordorigin="3164,14864" coordsize="10,30">
              <v:shape style="position:absolute;left:3164;top:14864;width:10;height:30" coordorigin="3164,14864" coordsize="10,30" path="m3164,14879l3174,14879e" filled="false" stroked="true" strokeweight="1.579pt" strokecolor="#000000">
                <v:path arrowok="t"/>
              </v:shape>
            </v:group>
            <v:group style="position:absolute;left:3164;top:14913;width:10;height:30" coordorigin="3164,14913" coordsize="10,30">
              <v:shape style="position:absolute;left:3164;top:14913;width:10;height:30" coordorigin="3164,14913" coordsize="10,30" path="m3164,14928l3174,14928e" filled="false" stroked="true" strokeweight="1.579pt" strokecolor="#000000">
                <v:path arrowok="t"/>
              </v:shape>
            </v:group>
            <v:group style="position:absolute;left:3164;top:14962;width:10;height:30" coordorigin="3164,14962" coordsize="10,30">
              <v:shape style="position:absolute;left:3164;top:14962;width:10;height:30" coordorigin="3164,14962" coordsize="10,30" path="m3164,14977l3174,14977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720.301025pt;width:2.1pt;height:5.55pt;mso-position-horizontal-relative:page;mso-position-vertical-relative:page;z-index:-631744" coordorigin="4679,14406" coordsize="42,111">
            <v:group style="position:absolute;left:4695;top:14422;width:10;height:30" coordorigin="4695,14422" coordsize="10,30">
              <v:shape style="position:absolute;left:4695;top:14422;width:10;height:30" coordorigin="4695,14422" coordsize="10,30" path="m4695,14437l4705,14437e" filled="false" stroked="true" strokeweight="1.578pt" strokecolor="#000000">
                <v:path arrowok="t"/>
              </v:shape>
            </v:group>
            <v:group style="position:absolute;left:4695;top:14471;width:10;height:30" coordorigin="4695,14471" coordsize="10,30">
              <v:shape style="position:absolute;left:4695;top:14471;width:10;height:30" coordorigin="4695,14471" coordsize="10,30" path="m4695,14486l4705,1448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730.126526pt;width:2.1pt;height:20.3pt;mso-position-horizontal-relative:page;mso-position-vertical-relative:page;z-index:-631720" coordorigin="4679,14603" coordsize="42,406">
            <v:group style="position:absolute;left:4695;top:14618;width:10;height:30" coordorigin="4695,14618" coordsize="10,30">
              <v:shape style="position:absolute;left:4695;top:14618;width:10;height:30" coordorigin="4695,14618" coordsize="10,30" path="m4695,14633l4705,14633e" filled="false" stroked="true" strokeweight="1.579pt" strokecolor="#000000">
                <v:path arrowok="t"/>
              </v:shape>
            </v:group>
            <v:group style="position:absolute;left:4695;top:14667;width:10;height:30" coordorigin="4695,14667" coordsize="10,30">
              <v:shape style="position:absolute;left:4695;top:14667;width:10;height:30" coordorigin="4695,14667" coordsize="10,30" path="m4695,14682l4705,14682e" filled="false" stroked="true" strokeweight="1.578pt" strokecolor="#000000">
                <v:path arrowok="t"/>
              </v:shape>
            </v:group>
            <v:group style="position:absolute;left:4695;top:14717;width:10;height:30" coordorigin="4695,14717" coordsize="10,30">
              <v:shape style="position:absolute;left:4695;top:14717;width:10;height:30" coordorigin="4695,14717" coordsize="10,30" path="m4695,14731l4705,14731e" filled="false" stroked="true" strokeweight="1.578pt" strokecolor="#000000">
                <v:path arrowok="t"/>
              </v:shape>
            </v:group>
            <v:group style="position:absolute;left:4695;top:14766;width:10;height:30" coordorigin="4695,14766" coordsize="10,30">
              <v:shape style="position:absolute;left:4695;top:14766;width:10;height:30" coordorigin="4695,14766" coordsize="10,30" path="m4695,14781l4705,14781e" filled="false" stroked="true" strokeweight="1.579pt" strokecolor="#000000">
                <v:path arrowok="t"/>
              </v:shape>
            </v:group>
            <v:group style="position:absolute;left:4695;top:14815;width:10;height:30" coordorigin="4695,14815" coordsize="10,30">
              <v:shape style="position:absolute;left:4695;top:14815;width:10;height:30" coordorigin="4695,14815" coordsize="10,30" path="m4695,14830l4705,14830e" filled="false" stroked="true" strokeweight="1.578pt" strokecolor="#000000">
                <v:path arrowok="t"/>
              </v:shape>
            </v:group>
            <v:group style="position:absolute;left:4695;top:14864;width:10;height:30" coordorigin="4695,14864" coordsize="10,30">
              <v:shape style="position:absolute;left:4695;top:14864;width:10;height:30" coordorigin="4695,14864" coordsize="10,30" path="m4695,14879l4705,14879e" filled="false" stroked="true" strokeweight="1.579pt" strokecolor="#000000">
                <v:path arrowok="t"/>
              </v:shape>
            </v:group>
            <v:group style="position:absolute;left:4695;top:14913;width:10;height:30" coordorigin="4695,14913" coordsize="10,30">
              <v:shape style="position:absolute;left:4695;top:14913;width:10;height:30" coordorigin="4695,14913" coordsize="10,30" path="m4695,14928l4705,14928e" filled="false" stroked="true" strokeweight="1.579pt" strokecolor="#000000">
                <v:path arrowok="t"/>
              </v:shape>
            </v:group>
            <v:group style="position:absolute;left:4695;top:14962;width:10;height:30" coordorigin="4695,14962" coordsize="10,30">
              <v:shape style="position:absolute;left:4695;top:14962;width:10;height:30" coordorigin="4695,14962" coordsize="10,30" path="m4695,14977l4705,14977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720.301025pt;width:2.1pt;height:5.55pt;mso-position-horizontal-relative:page;mso-position-vertical-relative:page;z-index:-631696" coordorigin="8647,14406" coordsize="42,111">
            <v:group style="position:absolute;left:8663;top:14422;width:10;height:30" coordorigin="8663,14422" coordsize="10,30">
              <v:shape style="position:absolute;left:8663;top:14422;width:10;height:30" coordorigin="8663,14422" coordsize="10,30" path="m8663,14437l8673,14437e" filled="false" stroked="true" strokeweight="1.578pt" strokecolor="#000000">
                <v:path arrowok="t"/>
              </v:shape>
            </v:group>
            <v:group style="position:absolute;left:8663;top:14471;width:10;height:30" coordorigin="8663,14471" coordsize="10,30">
              <v:shape style="position:absolute;left:8663;top:14471;width:10;height:30" coordorigin="8663,14471" coordsize="10,30" path="m8663,14486l8673,1448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730.126526pt;width:2.1pt;height:20.3pt;mso-position-horizontal-relative:page;mso-position-vertical-relative:page;z-index:-631672" coordorigin="8647,14603" coordsize="42,406">
            <v:group style="position:absolute;left:8663;top:14618;width:10;height:30" coordorigin="8663,14618" coordsize="10,30">
              <v:shape style="position:absolute;left:8663;top:14618;width:10;height:30" coordorigin="8663,14618" coordsize="10,30" path="m8663,14633l8673,14633e" filled="false" stroked="true" strokeweight="1.579pt" strokecolor="#000000">
                <v:path arrowok="t"/>
              </v:shape>
            </v:group>
            <v:group style="position:absolute;left:8663;top:14667;width:10;height:30" coordorigin="8663,14667" coordsize="10,30">
              <v:shape style="position:absolute;left:8663;top:14667;width:10;height:30" coordorigin="8663,14667" coordsize="10,30" path="m8663,14682l8673,14682e" filled="false" stroked="true" strokeweight="1.578pt" strokecolor="#000000">
                <v:path arrowok="t"/>
              </v:shape>
            </v:group>
            <v:group style="position:absolute;left:8663;top:14717;width:10;height:30" coordorigin="8663,14717" coordsize="10,30">
              <v:shape style="position:absolute;left:8663;top:14717;width:10;height:30" coordorigin="8663,14717" coordsize="10,30" path="m8663,14731l8673,14731e" filled="false" stroked="true" strokeweight="1.578pt" strokecolor="#000000">
                <v:path arrowok="t"/>
              </v:shape>
            </v:group>
            <v:group style="position:absolute;left:8663;top:14766;width:10;height:30" coordorigin="8663,14766" coordsize="10,30">
              <v:shape style="position:absolute;left:8663;top:14766;width:10;height:30" coordorigin="8663,14766" coordsize="10,30" path="m8663,14781l8673,14781e" filled="false" stroked="true" strokeweight="1.579pt" strokecolor="#000000">
                <v:path arrowok="t"/>
              </v:shape>
            </v:group>
            <v:group style="position:absolute;left:8663;top:14815;width:10;height:30" coordorigin="8663,14815" coordsize="10,30">
              <v:shape style="position:absolute;left:8663;top:14815;width:10;height:30" coordorigin="8663,14815" coordsize="10,30" path="m8663,14830l8673,14830e" filled="false" stroked="true" strokeweight="1.578pt" strokecolor="#000000">
                <v:path arrowok="t"/>
              </v:shape>
            </v:group>
            <v:group style="position:absolute;left:8663;top:14864;width:10;height:30" coordorigin="8663,14864" coordsize="10,30">
              <v:shape style="position:absolute;left:8663;top:14864;width:10;height:30" coordorigin="8663,14864" coordsize="10,30" path="m8663,14879l8673,14879e" filled="false" stroked="true" strokeweight="1.579pt" strokecolor="#000000">
                <v:path arrowok="t"/>
              </v:shape>
            </v:group>
            <v:group style="position:absolute;left:8663;top:14913;width:10;height:30" coordorigin="8663,14913" coordsize="10,30">
              <v:shape style="position:absolute;left:8663;top:14913;width:10;height:30" coordorigin="8663,14913" coordsize="10,30" path="m8663,14928l8673,14928e" filled="false" stroked="true" strokeweight="1.579pt" strokecolor="#000000">
                <v:path arrowok="t"/>
              </v:shape>
            </v:group>
            <v:group style="position:absolute;left:8663;top:14962;width:10;height:30" coordorigin="8663,14962" coordsize="10,30">
              <v:shape style="position:absolute;left:8663;top:14962;width:10;height:30" coordorigin="8663,14962" coordsize="10,30" path="m8663,14977l8673,14977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720.301025pt;width:2.1pt;height:5.55pt;mso-position-horizontal-relative:page;mso-position-vertical-relative:page;z-index:-631648" coordorigin="10858,14406" coordsize="42,111">
            <v:group style="position:absolute;left:10874;top:14422;width:10;height:30" coordorigin="10874,14422" coordsize="10,30">
              <v:shape style="position:absolute;left:10874;top:14422;width:10;height:30" coordorigin="10874,14422" coordsize="10,30" path="m10874,14437l10884,14437e" filled="false" stroked="true" strokeweight="1.578pt" strokecolor="#000000">
                <v:path arrowok="t"/>
              </v:shape>
            </v:group>
            <v:group style="position:absolute;left:10874;top:14471;width:10;height:30" coordorigin="10874,14471" coordsize="10,30">
              <v:shape style="position:absolute;left:10874;top:14471;width:10;height:30" coordorigin="10874,14471" coordsize="10,30" path="m10874,14486l10884,1448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730.126526pt;width:2.1pt;height:20.3pt;mso-position-horizontal-relative:page;mso-position-vertical-relative:page;z-index:-631624" coordorigin="10858,14603" coordsize="42,406">
            <v:group style="position:absolute;left:10874;top:14618;width:10;height:30" coordorigin="10874,14618" coordsize="10,30">
              <v:shape style="position:absolute;left:10874;top:14618;width:10;height:30" coordorigin="10874,14618" coordsize="10,30" path="m10874,14633l10884,14633e" filled="false" stroked="true" strokeweight="1.579pt" strokecolor="#000000">
                <v:path arrowok="t"/>
              </v:shape>
            </v:group>
            <v:group style="position:absolute;left:10874;top:14667;width:10;height:30" coordorigin="10874,14667" coordsize="10,30">
              <v:shape style="position:absolute;left:10874;top:14667;width:10;height:30" coordorigin="10874,14667" coordsize="10,30" path="m10874,14682l10884,14682e" filled="false" stroked="true" strokeweight="1.578pt" strokecolor="#000000">
                <v:path arrowok="t"/>
              </v:shape>
            </v:group>
            <v:group style="position:absolute;left:10874;top:14717;width:10;height:30" coordorigin="10874,14717" coordsize="10,30">
              <v:shape style="position:absolute;left:10874;top:14717;width:10;height:30" coordorigin="10874,14717" coordsize="10,30" path="m10874,14731l10884,14731e" filled="false" stroked="true" strokeweight="1.578pt" strokecolor="#000000">
                <v:path arrowok="t"/>
              </v:shape>
            </v:group>
            <v:group style="position:absolute;left:10874;top:14766;width:10;height:30" coordorigin="10874,14766" coordsize="10,30">
              <v:shape style="position:absolute;left:10874;top:14766;width:10;height:30" coordorigin="10874,14766" coordsize="10,30" path="m10874,14781l10884,14781e" filled="false" stroked="true" strokeweight="1.579pt" strokecolor="#000000">
                <v:path arrowok="t"/>
              </v:shape>
            </v:group>
            <v:group style="position:absolute;left:10874;top:14815;width:10;height:30" coordorigin="10874,14815" coordsize="10,30">
              <v:shape style="position:absolute;left:10874;top:14815;width:10;height:30" coordorigin="10874,14815" coordsize="10,30" path="m10874,14830l10884,14830e" filled="false" stroked="true" strokeweight="1.578pt" strokecolor="#000000">
                <v:path arrowok="t"/>
              </v:shape>
            </v:group>
            <v:group style="position:absolute;left:10874;top:14864;width:10;height:30" coordorigin="10874,14864" coordsize="10,30">
              <v:shape style="position:absolute;left:10874;top:14864;width:10;height:30" coordorigin="10874,14864" coordsize="10,30" path="m10874,14879l10884,14879e" filled="false" stroked="true" strokeweight="1.579pt" strokecolor="#000000">
                <v:path arrowok="t"/>
              </v:shape>
            </v:group>
            <v:group style="position:absolute;left:10874;top:14913;width:10;height:30" coordorigin="10874,14913" coordsize="10,30">
              <v:shape style="position:absolute;left:10874;top:14913;width:10;height:30" coordorigin="10874,14913" coordsize="10,30" path="m10874,14928l10884,14928e" filled="false" stroked="true" strokeweight="1.579pt" strokecolor="#000000">
                <v:path arrowok="t"/>
              </v:shape>
            </v:group>
            <v:group style="position:absolute;left:10874;top:14962;width:10;height:30" coordorigin="10874,14962" coordsize="10,30">
              <v:shape style="position:absolute;left:10874;top:14962;width:10;height:30" coordorigin="10874,14962" coordsize="10,30" path="m10874,14977l10884,14977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59.925476pt;margin-top:720.301025pt;width:2.1pt;height:30.1pt;mso-position-horizontal-relative:page;mso-position-vertical-relative:page;z-index:-631600" coordorigin="11199,14406" coordsize="42,602">
            <v:group style="position:absolute;left:11214;top:14422;width:10;height:30" coordorigin="11214,14422" coordsize="10,30">
              <v:shape style="position:absolute;left:11214;top:14422;width:10;height:30" coordorigin="11214,14422" coordsize="10,30" path="m11214,14437l11224,14437e" filled="false" stroked="true" strokeweight="1.578pt" strokecolor="#000000">
                <v:path arrowok="t"/>
              </v:shape>
            </v:group>
            <v:group style="position:absolute;left:11214;top:14471;width:10;height:30" coordorigin="11214,14471" coordsize="10,30">
              <v:shape style="position:absolute;left:11214;top:14471;width:10;height:30" coordorigin="11214,14471" coordsize="10,30" path="m11214,14486l11224,14486e" filled="false" stroked="true" strokeweight="1.579pt" strokecolor="#000000">
                <v:path arrowok="t"/>
              </v:shape>
            </v:group>
            <v:group style="position:absolute;left:11214;top:14520;width:10;height:30" coordorigin="11214,14520" coordsize="10,30">
              <v:shape style="position:absolute;left:11214;top:14520;width:10;height:30" coordorigin="11214,14520" coordsize="10,30" path="m11214,14535l11224,14535e" filled="false" stroked="true" strokeweight="1.579pt" strokecolor="#000000">
                <v:path arrowok="t"/>
              </v:shape>
            </v:group>
            <v:group style="position:absolute;left:11214;top:14569;width:10;height:30" coordorigin="11214,14569" coordsize="10,30">
              <v:shape style="position:absolute;left:11214;top:14569;width:10;height:30" coordorigin="11214,14569" coordsize="10,30" path="m11214,14584l11224,14584e" filled="false" stroked="true" strokeweight="1.578pt" strokecolor="#000000">
                <v:path arrowok="t"/>
              </v:shape>
            </v:group>
            <v:group style="position:absolute;left:11214;top:14618;width:10;height:30" coordorigin="11214,14618" coordsize="10,30">
              <v:shape style="position:absolute;left:11214;top:14618;width:10;height:30" coordorigin="11214,14618" coordsize="10,30" path="m11214,14633l11224,14633e" filled="false" stroked="true" strokeweight="1.579pt" strokecolor="#000000">
                <v:path arrowok="t"/>
              </v:shape>
            </v:group>
            <v:group style="position:absolute;left:11214;top:14667;width:10;height:30" coordorigin="11214,14667" coordsize="10,30">
              <v:shape style="position:absolute;left:11214;top:14667;width:10;height:30" coordorigin="11214,14667" coordsize="10,30" path="m11214,14682l11224,14682e" filled="false" stroked="true" strokeweight="1.578pt" strokecolor="#000000">
                <v:path arrowok="t"/>
              </v:shape>
            </v:group>
            <v:group style="position:absolute;left:11214;top:14717;width:10;height:30" coordorigin="11214,14717" coordsize="10,30">
              <v:shape style="position:absolute;left:11214;top:14717;width:10;height:30" coordorigin="11214,14717" coordsize="10,30" path="m11214,14731l11224,14731e" filled="false" stroked="true" strokeweight="1.578pt" strokecolor="#000000">
                <v:path arrowok="t"/>
              </v:shape>
            </v:group>
            <v:group style="position:absolute;left:11214;top:14766;width:10;height:30" coordorigin="11214,14766" coordsize="10,30">
              <v:shape style="position:absolute;left:11214;top:14766;width:10;height:30" coordorigin="11214,14766" coordsize="10,30" path="m11214,14781l11224,14781e" filled="false" stroked="true" strokeweight="1.579pt" strokecolor="#000000">
                <v:path arrowok="t"/>
              </v:shape>
            </v:group>
            <v:group style="position:absolute;left:11214;top:14815;width:10;height:30" coordorigin="11214,14815" coordsize="10,30">
              <v:shape style="position:absolute;left:11214;top:14815;width:10;height:30" coordorigin="11214,14815" coordsize="10,30" path="m11214,14830l11224,14830e" filled="false" stroked="true" strokeweight="1.578pt" strokecolor="#000000">
                <v:path arrowok="t"/>
              </v:shape>
            </v:group>
            <v:group style="position:absolute;left:11214;top:14864;width:10;height:30" coordorigin="11214,14864" coordsize="10,30">
              <v:shape style="position:absolute;left:11214;top:14864;width:10;height:30" coordorigin="11214,14864" coordsize="10,30" path="m11214,14879l11224,14879e" filled="false" stroked="true" strokeweight="1.579pt" strokecolor="#000000">
                <v:path arrowok="t"/>
              </v:shape>
            </v:group>
            <v:group style="position:absolute;left:11214;top:14913;width:10;height:30" coordorigin="11214,14913" coordsize="10,30">
              <v:shape style="position:absolute;left:11214;top:14913;width:10;height:30" coordorigin="11214,14913" coordsize="10,30" path="m11214,14928l11224,14928e" filled="false" stroked="true" strokeweight="1.579pt" strokecolor="#000000">
                <v:path arrowok="t"/>
              </v:shape>
            </v:group>
            <v:group style="position:absolute;left:11214;top:14962;width:10;height:30" coordorigin="11214,14962" coordsize="10,30">
              <v:shape style="position:absolute;left:11214;top:14962;width:10;height:30" coordorigin="11214,14962" coordsize="10,30" path="m11214,14977l11224,14977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3.749599pt;margin-top:754.695007pt;width:508.3pt;height:40.050pt;mso-position-horizontal-relative:page;mso-position-vertical-relative:page;z-index:-631576" coordorigin="1075,15094" coordsize="10166,801">
            <v:group style="position:absolute;left:1145;top:15110;width:10;height:30" coordorigin="1145,15110" coordsize="10,30">
              <v:shape style="position:absolute;left:1145;top:15110;width:10;height:30" coordorigin="1145,15110" coordsize="10,30" path="m1145,15124l1155,15124e" filled="false" stroked="true" strokeweight="1.578pt" strokecolor="#000000">
                <v:path arrowok="t"/>
              </v:shape>
            </v:group>
            <v:group style="position:absolute;left:1145;top:15159;width:10;height:30" coordorigin="1145,15159" coordsize="10,30">
              <v:shape style="position:absolute;left:1145;top:15159;width:10;height:30" coordorigin="1145,15159" coordsize="10,30" path="m1145,15174l1155,15174e" filled="false" stroked="true" strokeweight="1.579pt" strokecolor="#000000">
                <v:path arrowok="t"/>
              </v:shape>
            </v:group>
            <v:group style="position:absolute;left:1145;top:15208;width:10;height:30" coordorigin="1145,15208" coordsize="10,30">
              <v:shape style="position:absolute;left:1145;top:15208;width:10;height:30" coordorigin="1145,15208" coordsize="10,30" path="m1145,15223l1155,15223e" filled="false" stroked="true" strokeweight="1.579pt" strokecolor="#000000">
                <v:path arrowok="t"/>
              </v:shape>
            </v:group>
            <v:group style="position:absolute;left:1145;top:15257;width:10;height:30" coordorigin="1145,15257" coordsize="10,30">
              <v:shape style="position:absolute;left:1145;top:15257;width:10;height:30" coordorigin="1145,15257" coordsize="10,30" path="m1145,15272l1155,15272e" filled="false" stroked="true" strokeweight="1.578pt" strokecolor="#000000">
                <v:path arrowok="t"/>
              </v:shape>
            </v:group>
            <v:group style="position:absolute;left:1145;top:15306;width:10;height:30" coordorigin="1145,15306" coordsize="10,30">
              <v:shape style="position:absolute;left:1145;top:15306;width:10;height:30" coordorigin="1145,15306" coordsize="10,30" path="m1145,15321l1155,15321e" filled="false" stroked="true" strokeweight="1.579pt" strokecolor="#000000">
                <v:path arrowok="t"/>
              </v:shape>
            </v:group>
            <v:group style="position:absolute;left:1145;top:15355;width:10;height:30" coordorigin="1145,15355" coordsize="10,30">
              <v:shape style="position:absolute;left:1145;top:15355;width:10;height:30" coordorigin="1145,15355" coordsize="10,30" path="m1145,15370l1155,15370e" filled="false" stroked="true" strokeweight="1.579pt" strokecolor="#000000">
                <v:path arrowok="t"/>
              </v:shape>
            </v:group>
            <v:group style="position:absolute;left:1145;top:15404;width:10;height:30" coordorigin="1145,15404" coordsize="10,30">
              <v:shape style="position:absolute;left:1145;top:15404;width:10;height:30" coordorigin="1145,15404" coordsize="10,30" path="m1145,15419l1155,15419e" filled="false" stroked="true" strokeweight="1.578pt" strokecolor="#000000">
                <v:path arrowok="t"/>
              </v:shape>
            </v:group>
            <v:group style="position:absolute;left:1145;top:15454;width:10;height:30" coordorigin="1145,15454" coordsize="10,30">
              <v:shape style="position:absolute;left:1145;top:15454;width:10;height:30" coordorigin="1145,15454" coordsize="10,30" path="m1145,15468l1155,15468e" filled="false" stroked="true" strokeweight="1.579pt" strokecolor="#000000">
                <v:path arrowok="t"/>
              </v:shape>
            </v:group>
            <v:group style="position:absolute;left:1145;top:15503;width:10;height:30" coordorigin="1145,15503" coordsize="10,30">
              <v:shape style="position:absolute;left:1145;top:15503;width:10;height:30" coordorigin="1145,15503" coordsize="10,30" path="m1145,15518l1155,15518e" filled="false" stroked="true" strokeweight="1.579pt" strokecolor="#000000">
                <v:path arrowok="t"/>
              </v:shape>
            </v:group>
            <v:group style="position:absolute;left:1145;top:15552;width:10;height:30" coordorigin="1145,15552" coordsize="10,30">
              <v:shape style="position:absolute;left:1145;top:15552;width:10;height:30" coordorigin="1145,15552" coordsize="10,30" path="m1145,15567l1155,15567e" filled="false" stroked="true" strokeweight="1.578pt" strokecolor="#000000">
                <v:path arrowok="t"/>
              </v:shape>
            </v:group>
            <v:group style="position:absolute;left:1145;top:15601;width:10;height:30" coordorigin="1145,15601" coordsize="10,30">
              <v:shape style="position:absolute;left:1145;top:15601;width:10;height:30" coordorigin="1145,15601" coordsize="10,30" path="m1145,15616l1155,15616e" filled="false" stroked="true" strokeweight="1.579pt" strokecolor="#000000">
                <v:path arrowok="t"/>
              </v:shape>
            </v:group>
            <v:group style="position:absolute;left:1145;top:15650;width:10;height:30" coordorigin="1145,15650" coordsize="10,30">
              <v:shape style="position:absolute;left:1145;top:15650;width:10;height:30" coordorigin="1145,15650" coordsize="10,30" path="m1145,15665l1155,15665e" filled="false" stroked="true" strokeweight="1.579pt" strokecolor="#000000">
                <v:path arrowok="t"/>
              </v:shape>
            </v:group>
            <v:group style="position:absolute;left:1145;top:15699;width:10;height:30" coordorigin="1145,15699" coordsize="10,30">
              <v:shape style="position:absolute;left:1145;top:15699;width:10;height:30" coordorigin="1145,15699" coordsize="10,30" path="m1145,15714l1155,15714e" filled="false" stroked="true" strokeweight="1.578pt" strokecolor="#000000">
                <v:path arrowok="t"/>
              </v:shape>
            </v:group>
            <v:group style="position:absolute;left:1145;top:15748;width:10;height:30" coordorigin="1145,15748" coordsize="10,30">
              <v:shape style="position:absolute;left:1145;top:15748;width:10;height:30" coordorigin="1145,15748" coordsize="10,30" path="m1145,15763l1155,15763e" filled="false" stroked="true" strokeweight="1.579pt" strokecolor="#000000">
                <v:path arrowok="t"/>
              </v:shape>
            </v:group>
            <v:group style="position:absolute;left:1145;top:15798;width:10;height:20" coordorigin="1145,15798" coordsize="10,20">
              <v:shape style="position:absolute;left:1145;top:15798;width:10;height:20" coordorigin="1145,15798" coordsize="10,20" path="m1145,15807l1155,15807e" filled="false" stroked="true" strokeweight="1.089pt" strokecolor="#000000">
                <v:path arrowok="t"/>
              </v:shape>
            </v:group>
            <v:group style="position:absolute;left:2257;top:15798;width:10;height:15" coordorigin="2257,15798" coordsize="10,15">
              <v:shape style="position:absolute;left:2257;top:15798;width:10;height:15" coordorigin="2257,15798" coordsize="10,15" path="m2257,15805l2267,15805e" filled="false" stroked="true" strokeweight=".839pt" strokecolor="#000000">
                <v:path arrowok="t"/>
              </v:shape>
            </v:group>
            <v:group style="position:absolute;left:2196;top:15807;width:31;height:10" coordorigin="2196,15807" coordsize="31,10">
              <v:shape style="position:absolute;left:2196;top:15807;width:31;height:10" coordorigin="2196,15807" coordsize="31,10" path="m2196,15812l2226,15812e" filled="false" stroked="true" strokeweight=".599pt" strokecolor="#000000">
                <v:path arrowok="t"/>
              </v:shape>
            </v:group>
            <v:group style="position:absolute;left:2146;top:15807;width:31;height:10" coordorigin="2146,15807" coordsize="31,10">
              <v:shape style="position:absolute;left:2146;top:15807;width:31;height:10" coordorigin="2146,15807" coordsize="31,10" path="m2146,15812l2176,15812e" filled="false" stroked="true" strokeweight=".599pt" strokecolor="#000000">
                <v:path arrowok="t"/>
              </v:shape>
            </v:group>
            <v:group style="position:absolute;left:2095;top:15807;width:31;height:10" coordorigin="2095,15807" coordsize="31,10">
              <v:shape style="position:absolute;left:2095;top:15807;width:31;height:10" coordorigin="2095,15807" coordsize="31,10" path="m2095,15812l2125,15812e" filled="false" stroked="true" strokeweight=".599pt" strokecolor="#000000">
                <v:path arrowok="t"/>
              </v:shape>
            </v:group>
            <v:group style="position:absolute;left:2045;top:15807;width:31;height:10" coordorigin="2045,15807" coordsize="31,10">
              <v:shape style="position:absolute;left:2045;top:15807;width:31;height:10" coordorigin="2045,15807" coordsize="31,10" path="m2045,15812l2075,15812e" filled="false" stroked="true" strokeweight=".599pt" strokecolor="#000000">
                <v:path arrowok="t"/>
              </v:shape>
            </v:group>
            <v:group style="position:absolute;left:1994;top:15807;width:31;height:10" coordorigin="1994,15807" coordsize="31,10">
              <v:shape style="position:absolute;left:1994;top:15807;width:31;height:10" coordorigin="1994,15807" coordsize="31,10" path="m1994,15812l2024,15812e" filled="false" stroked="true" strokeweight=".599pt" strokecolor="#000000">
                <v:path arrowok="t"/>
              </v:shape>
            </v:group>
            <v:group style="position:absolute;left:1944;top:15807;width:31;height:10" coordorigin="1944,15807" coordsize="31,10">
              <v:shape style="position:absolute;left:1944;top:15807;width:31;height:10" coordorigin="1944,15807" coordsize="31,10" path="m1944,15812l1974,15812e" filled="false" stroked="true" strokeweight=".599pt" strokecolor="#000000">
                <v:path arrowok="t"/>
              </v:shape>
            </v:group>
            <v:group style="position:absolute;left:1893;top:15807;width:31;height:10" coordorigin="1893,15807" coordsize="31,10">
              <v:shape style="position:absolute;left:1893;top:15807;width:31;height:10" coordorigin="1893,15807" coordsize="31,10" path="m1893,15812l1923,15812e" filled="false" stroked="true" strokeweight=".599pt" strokecolor="#000000">
                <v:path arrowok="t"/>
              </v:shape>
            </v:group>
            <v:group style="position:absolute;left:1842;top:15807;width:31;height:10" coordorigin="1842,15807" coordsize="31,10">
              <v:shape style="position:absolute;left:1842;top:15807;width:31;height:10" coordorigin="1842,15807" coordsize="31,10" path="m1842,15812l1873,15812e" filled="false" stroked="true" strokeweight=".599pt" strokecolor="#000000">
                <v:path arrowok="t"/>
              </v:shape>
            </v:group>
            <v:group style="position:absolute;left:1792;top:15807;width:31;height:10" coordorigin="1792,15807" coordsize="31,10">
              <v:shape style="position:absolute;left:1792;top:15807;width:31;height:10" coordorigin="1792,15807" coordsize="31,10" path="m1792,15812l1822,15812e" filled="false" stroked="true" strokeweight=".599pt" strokecolor="#000000">
                <v:path arrowok="t"/>
              </v:shape>
            </v:group>
            <v:group style="position:absolute;left:1741;top:15807;width:31;height:10" coordorigin="1741,15807" coordsize="31,10">
              <v:shape style="position:absolute;left:1741;top:15807;width:31;height:10" coordorigin="1741,15807" coordsize="31,10" path="m1741,15812l1772,15812e" filled="false" stroked="true" strokeweight=".599pt" strokecolor="#000000">
                <v:path arrowok="t"/>
              </v:shape>
            </v:group>
            <v:group style="position:absolute;left:1691;top:15807;width:31;height:10" coordorigin="1691,15807" coordsize="31,10">
              <v:shape style="position:absolute;left:1691;top:15807;width:31;height:10" coordorigin="1691,15807" coordsize="31,10" path="m1691,15812l1721,15812e" filled="false" stroked="true" strokeweight=".599pt" strokecolor="#000000">
                <v:path arrowok="t"/>
              </v:shape>
            </v:group>
            <v:group style="position:absolute;left:1640;top:15807;width:31;height:10" coordorigin="1640,15807" coordsize="31,10">
              <v:shape style="position:absolute;left:1640;top:15807;width:31;height:10" coordorigin="1640,15807" coordsize="31,10" path="m1640,15812l1671,15812e" filled="false" stroked="true" strokeweight=".599pt" strokecolor="#000000">
                <v:path arrowok="t"/>
              </v:shape>
            </v:group>
            <v:group style="position:absolute;left:1590;top:15807;width:31;height:10" coordorigin="1590,15807" coordsize="31,10">
              <v:shape style="position:absolute;left:1590;top:15807;width:31;height:10" coordorigin="1590,15807" coordsize="31,10" path="m1590,15812l1620,15812e" filled="false" stroked="true" strokeweight=".599pt" strokecolor="#000000">
                <v:path arrowok="t"/>
              </v:shape>
            </v:group>
            <v:group style="position:absolute;left:1539;top:15807;width:31;height:10" coordorigin="1539,15807" coordsize="31,10">
              <v:shape style="position:absolute;left:1539;top:15807;width:31;height:10" coordorigin="1539,15807" coordsize="31,10" path="m1539,15812l1570,15812e" filled="false" stroked="true" strokeweight=".599pt" strokecolor="#000000">
                <v:path arrowok="t"/>
              </v:shape>
            </v:group>
            <v:group style="position:absolute;left:1489;top:15807;width:31;height:10" coordorigin="1489,15807" coordsize="31,10">
              <v:shape style="position:absolute;left:1489;top:15807;width:31;height:10" coordorigin="1489,15807" coordsize="31,10" path="m1489,15812l1519,15812e" filled="false" stroked="true" strokeweight=".599pt" strokecolor="#000000">
                <v:path arrowok="t"/>
              </v:shape>
            </v:group>
            <v:group style="position:absolute;left:1438;top:15807;width:31;height:10" coordorigin="1438,15807" coordsize="31,10">
              <v:shape style="position:absolute;left:1438;top:15807;width:31;height:10" coordorigin="1438,15807" coordsize="31,10" path="m1438,15812l1468,15812e" filled="false" stroked="true" strokeweight=".599pt" strokecolor="#000000">
                <v:path arrowok="t"/>
              </v:shape>
            </v:group>
            <v:group style="position:absolute;left:1388;top:15807;width:31;height:10" coordorigin="1388,15807" coordsize="31,10">
              <v:shape style="position:absolute;left:1388;top:15807;width:31;height:10" coordorigin="1388,15807" coordsize="31,10" path="m1388,15812l1418,15812e" filled="false" stroked="true" strokeweight=".599pt" strokecolor="#000000">
                <v:path arrowok="t"/>
              </v:shape>
            </v:group>
            <v:group style="position:absolute;left:1337;top:15807;width:31;height:10" coordorigin="1337,15807" coordsize="31,10">
              <v:shape style="position:absolute;left:1337;top:15807;width:31;height:10" coordorigin="1337,15807" coordsize="31,10" path="m1337,15812l1367,15812e" filled="false" stroked="true" strokeweight=".599pt" strokecolor="#000000">
                <v:path arrowok="t"/>
              </v:shape>
            </v:group>
            <v:group style="position:absolute;left:1287;top:15807;width:31;height:10" coordorigin="1287,15807" coordsize="31,10">
              <v:shape style="position:absolute;left:1287;top:15807;width:31;height:10" coordorigin="1287,15807" coordsize="31,10" path="m1287,15812l1317,15812e" filled="false" stroked="true" strokeweight=".599pt" strokecolor="#000000">
                <v:path arrowok="t"/>
              </v:shape>
            </v:group>
            <v:group style="position:absolute;left:1236;top:15807;width:31;height:10" coordorigin="1236,15807" coordsize="31,10">
              <v:shape style="position:absolute;left:1236;top:15807;width:31;height:10" coordorigin="1236,15807" coordsize="31,10" path="m1236,15812l1266,15812e" filled="false" stroked="true" strokeweight=".599pt" strokecolor="#000000">
                <v:path arrowok="t"/>
              </v:shape>
            </v:group>
            <v:group style="position:absolute;left:1186;top:15807;width:31;height:10" coordorigin="1186,15807" coordsize="31,10">
              <v:shape style="position:absolute;left:1186;top:15807;width:31;height:10" coordorigin="1186,15807" coordsize="31,10" path="m1186,15812l1216,15812e" filled="false" stroked="true" strokeweight=".599pt" strokecolor="#000000">
                <v:path arrowok="t"/>
              </v:shape>
            </v:group>
            <v:group style="position:absolute;left:2247;top:15812;width:31;height:2" coordorigin="2247,15812" coordsize="31,2">
              <v:shape style="position:absolute;left:2247;top:15812;width:31;height:2" coordorigin="2247,15812" coordsize="31,0" path="m2247,15812l2277,15812e" filled="false" stroked="true" strokeweight=".599pt" strokecolor="#000000">
                <v:path arrowok="t"/>
              </v:shape>
            </v:group>
            <v:group style="position:absolute;left:1150;top:15807;width:16;height:10" coordorigin="1150,15807" coordsize="16,10">
              <v:shape style="position:absolute;left:1150;top:15807;width:16;height:10" coordorigin="1150,15807" coordsize="16,10" path="m1150,15812l1165,15812e" filled="false" stroked="true" strokeweight=".599pt" strokecolor="#000000">
                <v:path arrowok="t"/>
              </v:shape>
            </v:group>
            <v:group style="position:absolute;left:3164;top:15798;width:10;height:15" coordorigin="3164,15798" coordsize="10,15">
              <v:shape style="position:absolute;left:3164;top:15798;width:10;height:15" coordorigin="3164,15798" coordsize="10,15" path="m3164,15805l3174,15805e" filled="false" stroked="true" strokeweight=".839pt" strokecolor="#000000">
                <v:path arrowok="t"/>
              </v:shape>
            </v:group>
            <v:group style="position:absolute;left:3103;top:15807;width:31;height:10" coordorigin="3103,15807" coordsize="31,10">
              <v:shape style="position:absolute;left:3103;top:15807;width:31;height:10" coordorigin="3103,15807" coordsize="31,10" path="m3103,15812l3134,15812e" filled="false" stroked="true" strokeweight=".599pt" strokecolor="#000000">
                <v:path arrowok="t"/>
              </v:shape>
            </v:group>
            <v:group style="position:absolute;left:3053;top:15807;width:31;height:10" coordorigin="3053,15807" coordsize="31,10">
              <v:shape style="position:absolute;left:3053;top:15807;width:31;height:10" coordorigin="3053,15807" coordsize="31,10" path="m3053,15812l3083,15812e" filled="false" stroked="true" strokeweight=".599pt" strokecolor="#000000">
                <v:path arrowok="t"/>
              </v:shape>
            </v:group>
            <v:group style="position:absolute;left:3003;top:15807;width:31;height:10" coordorigin="3003,15807" coordsize="31,10">
              <v:shape style="position:absolute;left:3003;top:15807;width:31;height:10" coordorigin="3003,15807" coordsize="31,10" path="m3003,15812l3033,15812e" filled="false" stroked="true" strokeweight=".599pt" strokecolor="#000000">
                <v:path arrowok="t"/>
              </v:shape>
            </v:group>
            <v:group style="position:absolute;left:2952;top:15807;width:31;height:10" coordorigin="2952,15807" coordsize="31,10">
              <v:shape style="position:absolute;left:2952;top:15807;width:31;height:10" coordorigin="2952,15807" coordsize="31,10" path="m2952,15812l2982,15812e" filled="false" stroked="true" strokeweight=".599pt" strokecolor="#000000">
                <v:path arrowok="t"/>
              </v:shape>
            </v:group>
            <v:group style="position:absolute;left:2902;top:15807;width:31;height:10" coordorigin="2902,15807" coordsize="31,10">
              <v:shape style="position:absolute;left:2902;top:15807;width:31;height:10" coordorigin="2902,15807" coordsize="31,10" path="m2902,15812l2932,15812e" filled="false" stroked="true" strokeweight=".599pt" strokecolor="#000000">
                <v:path arrowok="t"/>
              </v:shape>
            </v:group>
            <v:group style="position:absolute;left:2851;top:15807;width:31;height:10" coordorigin="2851,15807" coordsize="31,10">
              <v:shape style="position:absolute;left:2851;top:15807;width:31;height:10" coordorigin="2851,15807" coordsize="31,10" path="m2851,15812l2882,15812e" filled="false" stroked="true" strokeweight=".599pt" strokecolor="#000000">
                <v:path arrowok="t"/>
              </v:shape>
            </v:group>
            <v:group style="position:absolute;left:2801;top:15807;width:31;height:10" coordorigin="2801,15807" coordsize="31,10">
              <v:shape style="position:absolute;left:2801;top:15807;width:31;height:10" coordorigin="2801,15807" coordsize="31,10" path="m2801,15812l2831,15812e" filled="false" stroked="true" strokeweight=".599pt" strokecolor="#000000">
                <v:path arrowok="t"/>
              </v:shape>
            </v:group>
            <v:group style="position:absolute;left:2751;top:15807;width:31;height:10" coordorigin="2751,15807" coordsize="31,10">
              <v:shape style="position:absolute;left:2751;top:15807;width:31;height:10" coordorigin="2751,15807" coordsize="31,10" path="m2751,15812l2781,15812e" filled="false" stroked="true" strokeweight=".599pt" strokecolor="#000000">
                <v:path arrowok="t"/>
              </v:shape>
            </v:group>
            <v:group style="position:absolute;left:2700;top:15807;width:31;height:10" coordorigin="2700,15807" coordsize="31,10">
              <v:shape style="position:absolute;left:2700;top:15807;width:31;height:10" coordorigin="2700,15807" coordsize="31,10" path="m2700,15812l2730,15812e" filled="false" stroked="true" strokeweight=".599pt" strokecolor="#000000">
                <v:path arrowok="t"/>
              </v:shape>
            </v:group>
            <v:group style="position:absolute;left:2650;top:15807;width:31;height:10" coordorigin="2650,15807" coordsize="31,10">
              <v:shape style="position:absolute;left:2650;top:15807;width:31;height:10" coordorigin="2650,15807" coordsize="31,10" path="m2650,15812l2680,15812e" filled="false" stroked="true" strokeweight=".599pt" strokecolor="#000000">
                <v:path arrowok="t"/>
              </v:shape>
            </v:group>
            <v:group style="position:absolute;left:2599;top:15807;width:31;height:10" coordorigin="2599,15807" coordsize="31,10">
              <v:shape style="position:absolute;left:2599;top:15807;width:31;height:10" coordorigin="2599,15807" coordsize="31,10" path="m2599,15812l2630,15812e" filled="false" stroked="true" strokeweight=".599pt" strokecolor="#000000">
                <v:path arrowok="t"/>
              </v:shape>
            </v:group>
            <v:group style="position:absolute;left:2549;top:15807;width:31;height:10" coordorigin="2549,15807" coordsize="31,10">
              <v:shape style="position:absolute;left:2549;top:15807;width:31;height:10" coordorigin="2549,15807" coordsize="31,10" path="m2549,15812l2579,15812e" filled="false" stroked="true" strokeweight=".599pt" strokecolor="#000000">
                <v:path arrowok="t"/>
              </v:shape>
            </v:group>
            <v:group style="position:absolute;left:2499;top:15807;width:31;height:10" coordorigin="2499,15807" coordsize="31,10">
              <v:shape style="position:absolute;left:2499;top:15807;width:31;height:10" coordorigin="2499,15807" coordsize="31,10" path="m2499,15812l2529,15812e" filled="false" stroked="true" strokeweight=".599pt" strokecolor="#000000">
                <v:path arrowok="t"/>
              </v:shape>
            </v:group>
            <v:group style="position:absolute;left:2448;top:15807;width:31;height:10" coordorigin="2448,15807" coordsize="31,10">
              <v:shape style="position:absolute;left:2448;top:15807;width:31;height:10" coordorigin="2448,15807" coordsize="31,10" path="m2448,15812l2478,15812e" filled="false" stroked="true" strokeweight=".599pt" strokecolor="#000000">
                <v:path arrowok="t"/>
              </v:shape>
            </v:group>
            <v:group style="position:absolute;left:2398;top:15807;width:31;height:10" coordorigin="2398,15807" coordsize="31,10">
              <v:shape style="position:absolute;left:2398;top:15807;width:31;height:10" coordorigin="2398,15807" coordsize="31,10" path="m2398,15812l2428,15812e" filled="false" stroked="true" strokeweight=".599pt" strokecolor="#000000">
                <v:path arrowok="t"/>
              </v:shape>
            </v:group>
            <v:group style="position:absolute;left:2348;top:15807;width:31;height:10" coordorigin="2348,15807" coordsize="31,10">
              <v:shape style="position:absolute;left:2348;top:15807;width:31;height:10" coordorigin="2348,15807" coordsize="31,10" path="m2348,15812l2378,15812e" filled="false" stroked="true" strokeweight=".599pt" strokecolor="#000000">
                <v:path arrowok="t"/>
              </v:shape>
            </v:group>
            <v:group style="position:absolute;left:2297;top:15807;width:31;height:10" coordorigin="2297,15807" coordsize="31,10">
              <v:shape style="position:absolute;left:2297;top:15807;width:31;height:10" coordorigin="2297,15807" coordsize="31,10" path="m2297,15812l2327,15812e" filled="false" stroked="true" strokeweight=".599pt" strokecolor="#000000">
                <v:path arrowok="t"/>
              </v:shape>
            </v:group>
            <v:group style="position:absolute;left:3154;top:15812;width:30;height:2" coordorigin="3154,15812" coordsize="30,2">
              <v:shape style="position:absolute;left:3154;top:15812;width:30;height:2" coordorigin="3154,15812" coordsize="30,0" path="m3154,15812l3184,15812e" filled="false" stroked="true" strokeweight=".599pt" strokecolor="#000000">
                <v:path arrowok="t"/>
              </v:shape>
            </v:group>
            <v:group style="position:absolute;left:4695;top:15798;width:10;height:15" coordorigin="4695,15798" coordsize="10,15">
              <v:shape style="position:absolute;left:4695;top:15798;width:10;height:15" coordorigin="4695,15798" coordsize="10,15" path="m4695,15805l4705,15805e" filled="false" stroked="true" strokeweight=".839pt" strokecolor="#000000">
                <v:path arrowok="t"/>
              </v:shape>
            </v:group>
            <v:group style="position:absolute;left:4635;top:15807;width:30;height:10" coordorigin="4635,15807" coordsize="30,10">
              <v:shape style="position:absolute;left:4635;top:15807;width:30;height:10" coordorigin="4635,15807" coordsize="30,10" path="m4635,15812l4665,15812e" filled="false" stroked="true" strokeweight=".599pt" strokecolor="#000000">
                <v:path arrowok="t"/>
              </v:shape>
            </v:group>
            <v:group style="position:absolute;left:4586;top:15807;width:30;height:10" coordorigin="4586,15807" coordsize="30,10">
              <v:shape style="position:absolute;left:4586;top:15807;width:30;height:10" coordorigin="4586,15807" coordsize="30,10" path="m4586,15812l4616,15812e" filled="false" stroked="true" strokeweight=".599pt" strokecolor="#000000">
                <v:path arrowok="t"/>
              </v:shape>
            </v:group>
            <v:group style="position:absolute;left:4537;top:15807;width:30;height:10" coordorigin="4537,15807" coordsize="30,10">
              <v:shape style="position:absolute;left:4537;top:15807;width:30;height:10" coordorigin="4537,15807" coordsize="30,10" path="m4537,15812l4566,15812e" filled="false" stroked="true" strokeweight=".599pt" strokecolor="#000000">
                <v:path arrowok="t"/>
              </v:shape>
            </v:group>
            <v:group style="position:absolute;left:4487;top:15807;width:30;height:10" coordorigin="4487,15807" coordsize="30,10">
              <v:shape style="position:absolute;left:4487;top:15807;width:30;height:10" coordorigin="4487,15807" coordsize="30,10" path="m4487,15812l4517,15812e" filled="false" stroked="true" strokeweight=".599pt" strokecolor="#000000">
                <v:path arrowok="t"/>
              </v:shape>
            </v:group>
            <v:group style="position:absolute;left:4438;top:15807;width:30;height:10" coordorigin="4438,15807" coordsize="30,10">
              <v:shape style="position:absolute;left:4438;top:15807;width:30;height:10" coordorigin="4438,15807" coordsize="30,10" path="m4438,15812l4468,15812e" filled="false" stroked="true" strokeweight=".599pt" strokecolor="#000000">
                <v:path arrowok="t"/>
              </v:shape>
            </v:group>
            <v:group style="position:absolute;left:4388;top:15807;width:30;height:10" coordorigin="4388,15807" coordsize="30,10">
              <v:shape style="position:absolute;left:4388;top:15807;width:30;height:10" coordorigin="4388,15807" coordsize="30,10" path="m4388,15812l4418,15812e" filled="false" stroked="true" strokeweight=".599pt" strokecolor="#000000">
                <v:path arrowok="t"/>
              </v:shape>
            </v:group>
            <v:group style="position:absolute;left:4339;top:15807;width:30;height:10" coordorigin="4339,15807" coordsize="30,10">
              <v:shape style="position:absolute;left:4339;top:15807;width:30;height:10" coordorigin="4339,15807" coordsize="30,10" path="m4339,15812l4369,15812e" filled="false" stroked="true" strokeweight=".599pt" strokecolor="#000000">
                <v:path arrowok="t"/>
              </v:shape>
            </v:group>
            <v:group style="position:absolute;left:4290;top:15807;width:30;height:10" coordorigin="4290,15807" coordsize="30,10">
              <v:shape style="position:absolute;left:4290;top:15807;width:30;height:10" coordorigin="4290,15807" coordsize="30,10" path="m4290,15812l4319,15812e" filled="false" stroked="true" strokeweight=".599pt" strokecolor="#000000">
                <v:path arrowok="t"/>
              </v:shape>
            </v:group>
            <v:group style="position:absolute;left:4240;top:15807;width:30;height:10" coordorigin="4240,15807" coordsize="30,10">
              <v:shape style="position:absolute;left:4240;top:15807;width:30;height:10" coordorigin="4240,15807" coordsize="30,10" path="m4240,15812l4270,15812e" filled="false" stroked="true" strokeweight=".599pt" strokecolor="#000000">
                <v:path arrowok="t"/>
              </v:shape>
            </v:group>
            <v:group style="position:absolute;left:4191;top:15807;width:30;height:10" coordorigin="4191,15807" coordsize="30,10">
              <v:shape style="position:absolute;left:4191;top:15807;width:30;height:10" coordorigin="4191,15807" coordsize="30,10" path="m4191,15812l4221,15812e" filled="false" stroked="true" strokeweight=".599pt" strokecolor="#000000">
                <v:path arrowok="t"/>
              </v:shape>
            </v:group>
            <v:group style="position:absolute;left:4142;top:15807;width:30;height:10" coordorigin="4142,15807" coordsize="30,10">
              <v:shape style="position:absolute;left:4142;top:15807;width:30;height:10" coordorigin="4142,15807" coordsize="30,10" path="m4142,15812l4171,15812e" filled="false" stroked="true" strokeweight=".599pt" strokecolor="#000000">
                <v:path arrowok="t"/>
              </v:shape>
            </v:group>
            <v:group style="position:absolute;left:4092;top:15807;width:30;height:10" coordorigin="4092,15807" coordsize="30,10">
              <v:shape style="position:absolute;left:4092;top:15807;width:30;height:10" coordorigin="4092,15807" coordsize="30,10" path="m4092,15812l4122,15812e" filled="false" stroked="true" strokeweight=".599pt" strokecolor="#000000">
                <v:path arrowok="t"/>
              </v:shape>
            </v:group>
            <v:group style="position:absolute;left:4043;top:15807;width:30;height:10" coordorigin="4043,15807" coordsize="30,10">
              <v:shape style="position:absolute;left:4043;top:15807;width:30;height:10" coordorigin="4043,15807" coordsize="30,10" path="m4043,15812l4073,15812e" filled="false" stroked="true" strokeweight=".599pt" strokecolor="#000000">
                <v:path arrowok="t"/>
              </v:shape>
            </v:group>
            <v:group style="position:absolute;left:3993;top:15807;width:30;height:10" coordorigin="3993,15807" coordsize="30,10">
              <v:shape style="position:absolute;left:3993;top:15807;width:30;height:10" coordorigin="3993,15807" coordsize="30,10" path="m3993,15812l4023,15812e" filled="false" stroked="true" strokeweight=".599pt" strokecolor="#000000">
                <v:path arrowok="t"/>
              </v:shape>
            </v:group>
            <v:group style="position:absolute;left:3944;top:15807;width:30;height:10" coordorigin="3944,15807" coordsize="30,10">
              <v:shape style="position:absolute;left:3944;top:15807;width:30;height:10" coordorigin="3944,15807" coordsize="30,10" path="m3944,15812l3974,15812e" filled="false" stroked="true" strokeweight=".599pt" strokecolor="#000000">
                <v:path arrowok="t"/>
              </v:shape>
            </v:group>
            <v:group style="position:absolute;left:3895;top:15807;width:30;height:10" coordorigin="3895,15807" coordsize="30,10">
              <v:shape style="position:absolute;left:3895;top:15807;width:30;height:10" coordorigin="3895,15807" coordsize="30,10" path="m3895,15812l3924,15812e" filled="false" stroked="true" strokeweight=".599pt" strokecolor="#000000">
                <v:path arrowok="t"/>
              </v:shape>
            </v:group>
            <v:group style="position:absolute;left:3845;top:15807;width:30;height:10" coordorigin="3845,15807" coordsize="30,10">
              <v:shape style="position:absolute;left:3845;top:15807;width:30;height:10" coordorigin="3845,15807" coordsize="30,10" path="m3845,15812l3875,15812e" filled="false" stroked="true" strokeweight=".599pt" strokecolor="#000000">
                <v:path arrowok="t"/>
              </v:shape>
            </v:group>
            <v:group style="position:absolute;left:3796;top:15807;width:30;height:10" coordorigin="3796,15807" coordsize="30,10">
              <v:shape style="position:absolute;left:3796;top:15807;width:30;height:10" coordorigin="3796,15807" coordsize="30,10" path="m3796,15812l3826,15812e" filled="false" stroked="true" strokeweight=".599pt" strokecolor="#000000">
                <v:path arrowok="t"/>
              </v:shape>
            </v:group>
            <v:group style="position:absolute;left:3747;top:15807;width:30;height:10" coordorigin="3747,15807" coordsize="30,10">
              <v:shape style="position:absolute;left:3747;top:15807;width:30;height:10" coordorigin="3747,15807" coordsize="30,10" path="m3747,15812l3776,15812e" filled="false" stroked="true" strokeweight=".599pt" strokecolor="#000000">
                <v:path arrowok="t"/>
              </v:shape>
            </v:group>
            <v:group style="position:absolute;left:3697;top:15807;width:30;height:10" coordorigin="3697,15807" coordsize="30,10">
              <v:shape style="position:absolute;left:3697;top:15807;width:30;height:10" coordorigin="3697,15807" coordsize="30,10" path="m3697,15812l3727,15812e" filled="false" stroked="true" strokeweight=".599pt" strokecolor="#000000">
                <v:path arrowok="t"/>
              </v:shape>
            </v:group>
            <v:group style="position:absolute;left:3648;top:15807;width:30;height:10" coordorigin="3648,15807" coordsize="30,10">
              <v:shape style="position:absolute;left:3648;top:15807;width:30;height:10" coordorigin="3648,15807" coordsize="30,10" path="m3648,15812l3678,15812e" filled="false" stroked="true" strokeweight=".599pt" strokecolor="#000000">
                <v:path arrowok="t"/>
              </v:shape>
            </v:group>
            <v:group style="position:absolute;left:3598;top:15807;width:30;height:10" coordorigin="3598,15807" coordsize="30,10">
              <v:shape style="position:absolute;left:3598;top:15807;width:30;height:10" coordorigin="3598,15807" coordsize="30,10" path="m3598,15812l3628,15812e" filled="false" stroked="true" strokeweight=".599pt" strokecolor="#000000">
                <v:path arrowok="t"/>
              </v:shape>
            </v:group>
            <v:group style="position:absolute;left:3549;top:15807;width:30;height:10" coordorigin="3549,15807" coordsize="30,10">
              <v:shape style="position:absolute;left:3549;top:15807;width:30;height:10" coordorigin="3549,15807" coordsize="30,10" path="m3549,15812l3579,15812e" filled="false" stroked="true" strokeweight=".599pt" strokecolor="#000000">
                <v:path arrowok="t"/>
              </v:shape>
            </v:group>
            <v:group style="position:absolute;left:3500;top:15807;width:30;height:10" coordorigin="3500,15807" coordsize="30,10">
              <v:shape style="position:absolute;left:3500;top:15807;width:30;height:10" coordorigin="3500,15807" coordsize="30,10" path="m3500,15812l3529,15812e" filled="false" stroked="true" strokeweight=".599pt" strokecolor="#000000">
                <v:path arrowok="t"/>
              </v:shape>
            </v:group>
            <v:group style="position:absolute;left:3450;top:15807;width:30;height:10" coordorigin="3450,15807" coordsize="30,10">
              <v:shape style="position:absolute;left:3450;top:15807;width:30;height:10" coordorigin="3450,15807" coordsize="30,10" path="m3450,15812l3480,15812e" filled="false" stroked="true" strokeweight=".599pt" strokecolor="#000000">
                <v:path arrowok="t"/>
              </v:shape>
            </v:group>
            <v:group style="position:absolute;left:3401;top:15807;width:30;height:10" coordorigin="3401,15807" coordsize="30,10">
              <v:shape style="position:absolute;left:3401;top:15807;width:30;height:10" coordorigin="3401,15807" coordsize="30,10" path="m3401,15812l3431,15812e" filled="false" stroked="true" strokeweight=".599pt" strokecolor="#000000">
                <v:path arrowok="t"/>
              </v:shape>
            </v:group>
            <v:group style="position:absolute;left:3352;top:15807;width:30;height:10" coordorigin="3352,15807" coordsize="30,10">
              <v:shape style="position:absolute;left:3352;top:15807;width:30;height:10" coordorigin="3352,15807" coordsize="30,10" path="m3352,15812l3381,15812e" filled="false" stroked="true" strokeweight=".599pt" strokecolor="#000000">
                <v:path arrowok="t"/>
              </v:shape>
            </v:group>
            <v:group style="position:absolute;left:3302;top:15807;width:30;height:10" coordorigin="3302,15807" coordsize="30,10">
              <v:shape style="position:absolute;left:3302;top:15807;width:30;height:10" coordorigin="3302,15807" coordsize="30,10" path="m3302,15812l3332,15812e" filled="false" stroked="true" strokeweight=".599pt" strokecolor="#000000">
                <v:path arrowok="t"/>
              </v:shape>
            </v:group>
            <v:group style="position:absolute;left:3253;top:15807;width:30;height:10" coordorigin="3253,15807" coordsize="30,10">
              <v:shape style="position:absolute;left:3253;top:15807;width:30;height:10" coordorigin="3253,15807" coordsize="30,10" path="m3253,15812l3283,15812e" filled="false" stroked="true" strokeweight=".599pt" strokecolor="#000000">
                <v:path arrowok="t"/>
              </v:shape>
            </v:group>
            <v:group style="position:absolute;left:3203;top:15807;width:30;height:10" coordorigin="3203,15807" coordsize="30,10">
              <v:shape style="position:absolute;left:3203;top:15807;width:30;height:10" coordorigin="3203,15807" coordsize="30,10" path="m3203,15812l3233,15812e" filled="false" stroked="true" strokeweight=".599pt" strokecolor="#000000">
                <v:path arrowok="t"/>
              </v:shape>
            </v:group>
            <v:group style="position:absolute;left:4685;top:15812;width:30;height:2" coordorigin="4685,15812" coordsize="30,2">
              <v:shape style="position:absolute;left:4685;top:15812;width:30;height:2" coordorigin="4685,15812" coordsize="30,0" path="m4685,15812l4715,15812e" filled="false" stroked="true" strokeweight=".599pt" strokecolor="#000000">
                <v:path arrowok="t"/>
              </v:shape>
            </v:group>
            <v:group style="position:absolute;left:8663;top:15798;width:10;height:15" coordorigin="8663,15798" coordsize="10,15">
              <v:shape style="position:absolute;left:8663;top:15798;width:10;height:15" coordorigin="8663,15798" coordsize="10,15" path="m8663,15805l8673,15805e" filled="false" stroked="true" strokeweight=".839pt" strokecolor="#000000">
                <v:path arrowok="t"/>
              </v:shape>
            </v:group>
            <v:group style="position:absolute;left:8603;top:15807;width:31;height:10" coordorigin="8603,15807" coordsize="31,10">
              <v:shape style="position:absolute;left:8603;top:15807;width:31;height:10" coordorigin="8603,15807" coordsize="31,10" path="m8603,15812l8633,15812e" filled="false" stroked="true" strokeweight=".599pt" strokecolor="#000000">
                <v:path arrowok="t"/>
              </v:shape>
            </v:group>
            <v:group style="position:absolute;left:8553;top:15807;width:31;height:10" coordorigin="8553,15807" coordsize="31,10">
              <v:shape style="position:absolute;left:8553;top:15807;width:31;height:10" coordorigin="8553,15807" coordsize="31,10" path="m8553,15812l8583,15812e" filled="false" stroked="true" strokeweight=".599pt" strokecolor="#000000">
                <v:path arrowok="t"/>
              </v:shape>
            </v:group>
            <v:group style="position:absolute;left:8502;top:15807;width:31;height:10" coordorigin="8502,15807" coordsize="31,10">
              <v:shape style="position:absolute;left:8502;top:15807;width:31;height:10" coordorigin="8502,15807" coordsize="31,10" path="m8502,15812l8532,15812e" filled="false" stroked="true" strokeweight=".599pt" strokecolor="#000000">
                <v:path arrowok="t"/>
              </v:shape>
            </v:group>
            <v:group style="position:absolute;left:8452;top:15807;width:31;height:10" coordorigin="8452,15807" coordsize="31,10">
              <v:shape style="position:absolute;left:8452;top:15807;width:31;height:10" coordorigin="8452,15807" coordsize="31,10" path="m8452,15812l8482,15812e" filled="false" stroked="true" strokeweight=".599pt" strokecolor="#000000">
                <v:path arrowok="t"/>
              </v:shape>
            </v:group>
            <v:group style="position:absolute;left:8402;top:15807;width:31;height:10" coordorigin="8402,15807" coordsize="31,10">
              <v:shape style="position:absolute;left:8402;top:15807;width:31;height:10" coordorigin="8402,15807" coordsize="31,10" path="m8402,15812l8432,15812e" filled="false" stroked="true" strokeweight=".599pt" strokecolor="#000000">
                <v:path arrowok="t"/>
              </v:shape>
            </v:group>
            <v:group style="position:absolute;left:8352;top:15807;width:31;height:10" coordorigin="8352,15807" coordsize="31,10">
              <v:shape style="position:absolute;left:8352;top:15807;width:31;height:10" coordorigin="8352,15807" coordsize="31,10" path="m8352,15812l8382,15812e" filled="false" stroked="true" strokeweight=".599pt" strokecolor="#000000">
                <v:path arrowok="t"/>
              </v:shape>
            </v:group>
            <v:group style="position:absolute;left:8301;top:15807;width:31;height:10" coordorigin="8301,15807" coordsize="31,10">
              <v:shape style="position:absolute;left:8301;top:15807;width:31;height:10" coordorigin="8301,15807" coordsize="31,10" path="m8301,15812l8332,15812e" filled="false" stroked="true" strokeweight=".599pt" strokecolor="#000000">
                <v:path arrowok="t"/>
              </v:shape>
            </v:group>
            <v:group style="position:absolute;left:8251;top:15807;width:31;height:10" coordorigin="8251,15807" coordsize="31,10">
              <v:shape style="position:absolute;left:8251;top:15807;width:31;height:10" coordorigin="8251,15807" coordsize="31,10" path="m8251,15812l8281,15812e" filled="false" stroked="true" strokeweight=".599pt" strokecolor="#000000">
                <v:path arrowok="t"/>
              </v:shape>
            </v:group>
            <v:group style="position:absolute;left:8201;top:15807;width:31;height:10" coordorigin="8201,15807" coordsize="31,10">
              <v:shape style="position:absolute;left:8201;top:15807;width:31;height:10" coordorigin="8201,15807" coordsize="31,10" path="m8201,15812l8231,15812e" filled="false" stroked="true" strokeweight=".599pt" strokecolor="#000000">
                <v:path arrowok="t"/>
              </v:shape>
            </v:group>
            <v:group style="position:absolute;left:8151;top:15807;width:31;height:10" coordorigin="8151,15807" coordsize="31,10">
              <v:shape style="position:absolute;left:8151;top:15807;width:31;height:10" coordorigin="8151,15807" coordsize="31,10" path="m8151,15812l8181,15812e" filled="false" stroked="true" strokeweight=".599pt" strokecolor="#000000">
                <v:path arrowok="t"/>
              </v:shape>
            </v:group>
            <v:group style="position:absolute;left:8100;top:15807;width:31;height:10" coordorigin="8100,15807" coordsize="31,10">
              <v:shape style="position:absolute;left:8100;top:15807;width:31;height:10" coordorigin="8100,15807" coordsize="31,10" path="m8100,15812l8131,15812e" filled="false" stroked="true" strokeweight=".599pt" strokecolor="#000000">
                <v:path arrowok="t"/>
              </v:shape>
            </v:group>
            <v:group style="position:absolute;left:8050;top:15807;width:31;height:10" coordorigin="8050,15807" coordsize="31,10">
              <v:shape style="position:absolute;left:8050;top:15807;width:31;height:10" coordorigin="8050,15807" coordsize="31,10" path="m8050,15812l8080,15812e" filled="false" stroked="true" strokeweight=".599pt" strokecolor="#000000">
                <v:path arrowok="t"/>
              </v:shape>
            </v:group>
            <v:group style="position:absolute;left:8000;top:15807;width:31;height:10" coordorigin="8000,15807" coordsize="31,10">
              <v:shape style="position:absolute;left:8000;top:15807;width:31;height:10" coordorigin="8000,15807" coordsize="31,10" path="m8000,15812l8030,15812e" filled="false" stroked="true" strokeweight=".599pt" strokecolor="#000000">
                <v:path arrowok="t"/>
              </v:shape>
            </v:group>
            <v:group style="position:absolute;left:7950;top:15807;width:31;height:10" coordorigin="7950,15807" coordsize="31,10">
              <v:shape style="position:absolute;left:7950;top:15807;width:31;height:10" coordorigin="7950,15807" coordsize="31,10" path="m7950,15812l7980,15812e" filled="false" stroked="true" strokeweight=".599pt" strokecolor="#000000">
                <v:path arrowok="t"/>
              </v:shape>
            </v:group>
            <v:group style="position:absolute;left:7900;top:15807;width:31;height:10" coordorigin="7900,15807" coordsize="31,10">
              <v:shape style="position:absolute;left:7900;top:15807;width:31;height:10" coordorigin="7900,15807" coordsize="31,10" path="m7900,15812l7930,15812e" filled="false" stroked="true" strokeweight=".599pt" strokecolor="#000000">
                <v:path arrowok="t"/>
              </v:shape>
            </v:group>
            <v:group style="position:absolute;left:7849;top:15807;width:31;height:10" coordorigin="7849,15807" coordsize="31,10">
              <v:shape style="position:absolute;left:7849;top:15807;width:31;height:10" coordorigin="7849,15807" coordsize="31,10" path="m7849,15812l7879,15812e" filled="false" stroked="true" strokeweight=".599pt" strokecolor="#000000">
                <v:path arrowok="t"/>
              </v:shape>
            </v:group>
            <v:group style="position:absolute;left:7799;top:15807;width:31;height:10" coordorigin="7799,15807" coordsize="31,10">
              <v:shape style="position:absolute;left:7799;top:15807;width:31;height:10" coordorigin="7799,15807" coordsize="31,10" path="m7799,15812l7829,15812e" filled="false" stroked="true" strokeweight=".599pt" strokecolor="#000000">
                <v:path arrowok="t"/>
              </v:shape>
            </v:group>
            <v:group style="position:absolute;left:7749;top:15807;width:31;height:10" coordorigin="7749,15807" coordsize="31,10">
              <v:shape style="position:absolute;left:7749;top:15807;width:31;height:10" coordorigin="7749,15807" coordsize="31,10" path="m7749,15812l7779,15812e" filled="false" stroked="true" strokeweight=".599pt" strokecolor="#000000">
                <v:path arrowok="t"/>
              </v:shape>
            </v:group>
            <v:group style="position:absolute;left:7699;top:15807;width:31;height:10" coordorigin="7699,15807" coordsize="31,10">
              <v:shape style="position:absolute;left:7699;top:15807;width:31;height:10" coordorigin="7699,15807" coordsize="31,10" path="m7699,15812l7729,15812e" filled="false" stroked="true" strokeweight=".599pt" strokecolor="#000000">
                <v:path arrowok="t"/>
              </v:shape>
            </v:group>
            <v:group style="position:absolute;left:7648;top:15807;width:31;height:10" coordorigin="7648,15807" coordsize="31,10">
              <v:shape style="position:absolute;left:7648;top:15807;width:31;height:10" coordorigin="7648,15807" coordsize="31,10" path="m7648,15812l7679,15812e" filled="false" stroked="true" strokeweight=".599pt" strokecolor="#000000">
                <v:path arrowok="t"/>
              </v:shape>
            </v:group>
            <v:group style="position:absolute;left:7598;top:15807;width:31;height:10" coordorigin="7598,15807" coordsize="31,10">
              <v:shape style="position:absolute;left:7598;top:15807;width:31;height:10" coordorigin="7598,15807" coordsize="31,10" path="m7598,15812l7628,15812e" filled="false" stroked="true" strokeweight=".599pt" strokecolor="#000000">
                <v:path arrowok="t"/>
              </v:shape>
            </v:group>
            <v:group style="position:absolute;left:7548;top:15807;width:31;height:10" coordorigin="7548,15807" coordsize="31,10">
              <v:shape style="position:absolute;left:7548;top:15807;width:31;height:10" coordorigin="7548,15807" coordsize="31,10" path="m7548,15812l7578,15812e" filled="false" stroked="true" strokeweight=".599pt" strokecolor="#000000">
                <v:path arrowok="t"/>
              </v:shape>
            </v:group>
            <v:group style="position:absolute;left:7498;top:15807;width:31;height:10" coordorigin="7498,15807" coordsize="31,10">
              <v:shape style="position:absolute;left:7498;top:15807;width:31;height:10" coordorigin="7498,15807" coordsize="31,10" path="m7498,15812l7528,15812e" filled="false" stroked="true" strokeweight=".599pt" strokecolor="#000000">
                <v:path arrowok="t"/>
              </v:shape>
            </v:group>
            <v:group style="position:absolute;left:7447;top:15807;width:31;height:10" coordorigin="7447,15807" coordsize="31,10">
              <v:shape style="position:absolute;left:7447;top:15807;width:31;height:10" coordorigin="7447,15807" coordsize="31,10" path="m7447,15812l7478,15812e" filled="false" stroked="true" strokeweight=".599pt" strokecolor="#000000">
                <v:path arrowok="t"/>
              </v:shape>
            </v:group>
            <v:group style="position:absolute;left:7397;top:15807;width:31;height:10" coordorigin="7397,15807" coordsize="31,10">
              <v:shape style="position:absolute;left:7397;top:15807;width:31;height:10" coordorigin="7397,15807" coordsize="31,10" path="m7397,15812l7427,15812e" filled="false" stroked="true" strokeweight=".599pt" strokecolor="#000000">
                <v:path arrowok="t"/>
              </v:shape>
            </v:group>
            <v:group style="position:absolute;left:7347;top:15807;width:31;height:10" coordorigin="7347,15807" coordsize="31,10">
              <v:shape style="position:absolute;left:7347;top:15807;width:31;height:10" coordorigin="7347,15807" coordsize="31,10" path="m7347,15812l7377,15812e" filled="false" stroked="true" strokeweight=".599pt" strokecolor="#000000">
                <v:path arrowok="t"/>
              </v:shape>
            </v:group>
            <v:group style="position:absolute;left:7297;top:15807;width:31;height:10" coordorigin="7297,15807" coordsize="31,10">
              <v:shape style="position:absolute;left:7297;top:15807;width:31;height:10" coordorigin="7297,15807" coordsize="31,10" path="m7297,15812l7327,15812e" filled="false" stroked="true" strokeweight=".599pt" strokecolor="#000000">
                <v:path arrowok="t"/>
              </v:shape>
            </v:group>
            <v:group style="position:absolute;left:7247;top:15807;width:31;height:10" coordorigin="7247,15807" coordsize="31,10">
              <v:shape style="position:absolute;left:7247;top:15807;width:31;height:10" coordorigin="7247,15807" coordsize="31,10" path="m7247,15812l7277,15812e" filled="false" stroked="true" strokeweight=".599pt" strokecolor="#000000">
                <v:path arrowok="t"/>
              </v:shape>
            </v:group>
            <v:group style="position:absolute;left:7196;top:15807;width:31;height:10" coordorigin="7196,15807" coordsize="31,10">
              <v:shape style="position:absolute;left:7196;top:15807;width:31;height:10" coordorigin="7196,15807" coordsize="31,10" path="m7196,15812l7226,15812e" filled="false" stroked="true" strokeweight=".599pt" strokecolor="#000000">
                <v:path arrowok="t"/>
              </v:shape>
            </v:group>
            <v:group style="position:absolute;left:7146;top:15807;width:31;height:10" coordorigin="7146,15807" coordsize="31,10">
              <v:shape style="position:absolute;left:7146;top:15807;width:31;height:10" coordorigin="7146,15807" coordsize="31,10" path="m7146,15812l7176,15812e" filled="false" stroked="true" strokeweight=".599pt" strokecolor="#000000">
                <v:path arrowok="t"/>
              </v:shape>
            </v:group>
            <v:group style="position:absolute;left:7096;top:15807;width:31;height:10" coordorigin="7096,15807" coordsize="31,10">
              <v:shape style="position:absolute;left:7096;top:15807;width:31;height:10" coordorigin="7096,15807" coordsize="31,10" path="m7096,15812l7126,15812e" filled="false" stroked="true" strokeweight=".599pt" strokecolor="#000000">
                <v:path arrowok="t"/>
              </v:shape>
            </v:group>
            <v:group style="position:absolute;left:7046;top:15807;width:31;height:10" coordorigin="7046,15807" coordsize="31,10">
              <v:shape style="position:absolute;left:7046;top:15807;width:31;height:10" coordorigin="7046,15807" coordsize="31,10" path="m7046,15812l7076,15812e" filled="false" stroked="true" strokeweight=".599pt" strokecolor="#000000">
                <v:path arrowok="t"/>
              </v:shape>
            </v:group>
            <v:group style="position:absolute;left:6995;top:15807;width:31;height:10" coordorigin="6995,15807" coordsize="31,10">
              <v:shape style="position:absolute;left:6995;top:15807;width:31;height:10" coordorigin="6995,15807" coordsize="31,10" path="m6995,15812l7025,15812e" filled="false" stroked="true" strokeweight=".599pt" strokecolor="#000000">
                <v:path arrowok="t"/>
              </v:shape>
            </v:group>
            <v:group style="position:absolute;left:6945;top:15807;width:31;height:10" coordorigin="6945,15807" coordsize="31,10">
              <v:shape style="position:absolute;left:6945;top:15807;width:31;height:10" coordorigin="6945,15807" coordsize="31,10" path="m6945,15812l6975,15812e" filled="false" stroked="true" strokeweight=".599pt" strokecolor="#000000">
                <v:path arrowok="t"/>
              </v:shape>
            </v:group>
            <v:group style="position:absolute;left:6895;top:15807;width:31;height:10" coordorigin="6895,15807" coordsize="31,10">
              <v:shape style="position:absolute;left:6895;top:15807;width:31;height:10" coordorigin="6895,15807" coordsize="31,10" path="m6895,15812l6925,15812e" filled="false" stroked="true" strokeweight=".599pt" strokecolor="#000000">
                <v:path arrowok="t"/>
              </v:shape>
            </v:group>
            <v:group style="position:absolute;left:6845;top:15807;width:31;height:10" coordorigin="6845,15807" coordsize="31,10">
              <v:shape style="position:absolute;left:6845;top:15807;width:31;height:10" coordorigin="6845,15807" coordsize="31,10" path="m6845,15812l6875,15812e" filled="false" stroked="true" strokeweight=".599pt" strokecolor="#000000">
                <v:path arrowok="t"/>
              </v:shape>
            </v:group>
            <v:group style="position:absolute;left:6794;top:15807;width:31;height:10" coordorigin="6794,15807" coordsize="31,10">
              <v:shape style="position:absolute;left:6794;top:15807;width:31;height:10" coordorigin="6794,15807" coordsize="31,10" path="m6794,15812l6825,15812e" filled="false" stroked="true" strokeweight=".599pt" strokecolor="#000000">
                <v:path arrowok="t"/>
              </v:shape>
            </v:group>
            <v:group style="position:absolute;left:6744;top:15807;width:31;height:10" coordorigin="6744,15807" coordsize="31,10">
              <v:shape style="position:absolute;left:6744;top:15807;width:31;height:10" coordorigin="6744,15807" coordsize="31,10" path="m6744,15812l6774,15812e" filled="false" stroked="true" strokeweight=".599pt" strokecolor="#000000">
                <v:path arrowok="t"/>
              </v:shape>
            </v:group>
            <v:group style="position:absolute;left:6694;top:15807;width:31;height:10" coordorigin="6694,15807" coordsize="31,10">
              <v:shape style="position:absolute;left:6694;top:15807;width:31;height:10" coordorigin="6694,15807" coordsize="31,10" path="m6694,15812l6724,15812e" filled="false" stroked="true" strokeweight=".599pt" strokecolor="#000000">
                <v:path arrowok="t"/>
              </v:shape>
            </v:group>
            <v:group style="position:absolute;left:6644;top:15807;width:31;height:10" coordorigin="6644,15807" coordsize="31,10">
              <v:shape style="position:absolute;left:6644;top:15807;width:31;height:10" coordorigin="6644,15807" coordsize="31,10" path="m6644,15812l6674,15812e" filled="false" stroked="true" strokeweight=".599pt" strokecolor="#000000">
                <v:path arrowok="t"/>
              </v:shape>
            </v:group>
            <v:group style="position:absolute;left:6593;top:15807;width:31;height:10" coordorigin="6593,15807" coordsize="31,10">
              <v:shape style="position:absolute;left:6593;top:15807;width:31;height:10" coordorigin="6593,15807" coordsize="31,10" path="m6593,15812l6624,15812e" filled="false" stroked="true" strokeweight=".599pt" strokecolor="#000000">
                <v:path arrowok="t"/>
              </v:shape>
            </v:group>
            <v:group style="position:absolute;left:6543;top:15807;width:31;height:10" coordorigin="6543,15807" coordsize="31,10">
              <v:shape style="position:absolute;left:6543;top:15807;width:31;height:10" coordorigin="6543,15807" coordsize="31,10" path="m6543,15812l6573,15812e" filled="false" stroked="true" strokeweight=".599pt" strokecolor="#000000">
                <v:path arrowok="t"/>
              </v:shape>
            </v:group>
            <v:group style="position:absolute;left:6493;top:15807;width:31;height:10" coordorigin="6493,15807" coordsize="31,10">
              <v:shape style="position:absolute;left:6493;top:15807;width:31;height:10" coordorigin="6493,15807" coordsize="31,10" path="m6493,15812l6523,15812e" filled="false" stroked="true" strokeweight=".599pt" strokecolor="#000000">
                <v:path arrowok="t"/>
              </v:shape>
            </v:group>
            <v:group style="position:absolute;left:6443;top:15807;width:31;height:10" coordorigin="6443,15807" coordsize="31,10">
              <v:shape style="position:absolute;left:6443;top:15807;width:31;height:10" coordorigin="6443,15807" coordsize="31,10" path="m6443,15812l6473,15812e" filled="false" stroked="true" strokeweight=".599pt" strokecolor="#000000">
                <v:path arrowok="t"/>
              </v:shape>
            </v:group>
            <v:group style="position:absolute;left:6393;top:15807;width:31;height:10" coordorigin="6393,15807" coordsize="31,10">
              <v:shape style="position:absolute;left:6393;top:15807;width:31;height:10" coordorigin="6393,15807" coordsize="31,10" path="m6393,15812l6423,15812e" filled="false" stroked="true" strokeweight=".599pt" strokecolor="#000000">
                <v:path arrowok="t"/>
              </v:shape>
            </v:group>
            <v:group style="position:absolute;left:6342;top:15807;width:31;height:10" coordorigin="6342,15807" coordsize="31,10">
              <v:shape style="position:absolute;left:6342;top:15807;width:31;height:10" coordorigin="6342,15807" coordsize="31,10" path="m6342,15812l6372,15812e" filled="false" stroked="true" strokeweight=".599pt" strokecolor="#000000">
                <v:path arrowok="t"/>
              </v:shape>
            </v:group>
            <v:group style="position:absolute;left:6292;top:15807;width:31;height:10" coordorigin="6292,15807" coordsize="31,10">
              <v:shape style="position:absolute;left:6292;top:15807;width:31;height:10" coordorigin="6292,15807" coordsize="31,10" path="m6292,15812l6322,15812e" filled="false" stroked="true" strokeweight=".599pt" strokecolor="#000000">
                <v:path arrowok="t"/>
              </v:shape>
            </v:group>
            <v:group style="position:absolute;left:6242;top:15807;width:31;height:10" coordorigin="6242,15807" coordsize="31,10">
              <v:shape style="position:absolute;left:6242;top:15807;width:31;height:10" coordorigin="6242,15807" coordsize="31,10" path="m6242,15812l6272,15812e" filled="false" stroked="true" strokeweight=".599pt" strokecolor="#000000">
                <v:path arrowok="t"/>
              </v:shape>
            </v:group>
            <v:group style="position:absolute;left:6192;top:15807;width:31;height:10" coordorigin="6192,15807" coordsize="31,10">
              <v:shape style="position:absolute;left:6192;top:15807;width:31;height:10" coordorigin="6192,15807" coordsize="31,10" path="m6192,15812l6222,15812e" filled="false" stroked="true" strokeweight=".599pt" strokecolor="#000000">
                <v:path arrowok="t"/>
              </v:shape>
            </v:group>
            <v:group style="position:absolute;left:6141;top:15807;width:31;height:10" coordorigin="6141,15807" coordsize="31,10">
              <v:shape style="position:absolute;left:6141;top:15807;width:31;height:10" coordorigin="6141,15807" coordsize="31,10" path="m6141,15812l6171,15812e" filled="false" stroked="true" strokeweight=".599pt" strokecolor="#000000">
                <v:path arrowok="t"/>
              </v:shape>
            </v:group>
            <v:group style="position:absolute;left:6091;top:15807;width:31;height:10" coordorigin="6091,15807" coordsize="31,10">
              <v:shape style="position:absolute;left:6091;top:15807;width:31;height:10" coordorigin="6091,15807" coordsize="31,10" path="m6091,15812l6121,15812e" filled="false" stroked="true" strokeweight=".599pt" strokecolor="#000000">
                <v:path arrowok="t"/>
              </v:shape>
            </v:group>
            <v:group style="position:absolute;left:6041;top:15807;width:31;height:10" coordorigin="6041,15807" coordsize="31,10">
              <v:shape style="position:absolute;left:6041;top:15807;width:31;height:10" coordorigin="6041,15807" coordsize="31,10" path="m6041,15812l6071,15812e" filled="false" stroked="true" strokeweight=".599pt" strokecolor="#000000">
                <v:path arrowok="t"/>
              </v:shape>
            </v:group>
            <v:group style="position:absolute;left:5991;top:15807;width:31;height:10" coordorigin="5991,15807" coordsize="31,10">
              <v:shape style="position:absolute;left:5991;top:15807;width:31;height:10" coordorigin="5991,15807" coordsize="31,10" path="m5991,15812l6021,15812e" filled="false" stroked="true" strokeweight=".599pt" strokecolor="#000000">
                <v:path arrowok="t"/>
              </v:shape>
            </v:group>
            <v:group style="position:absolute;left:5940;top:15807;width:31;height:10" coordorigin="5940,15807" coordsize="31,10">
              <v:shape style="position:absolute;left:5940;top:15807;width:31;height:10" coordorigin="5940,15807" coordsize="31,10" path="m5940,15812l5971,15812e" filled="false" stroked="true" strokeweight=".599pt" strokecolor="#000000">
                <v:path arrowok="t"/>
              </v:shape>
            </v:group>
            <v:group style="position:absolute;left:5890;top:15807;width:31;height:10" coordorigin="5890,15807" coordsize="31,10">
              <v:shape style="position:absolute;left:5890;top:15807;width:31;height:10" coordorigin="5890,15807" coordsize="31,10" path="m5890,15812l5920,15812e" filled="false" stroked="true" strokeweight=".599pt" strokecolor="#000000">
                <v:path arrowok="t"/>
              </v:shape>
            </v:group>
            <v:group style="position:absolute;left:5840;top:15807;width:31;height:10" coordorigin="5840,15807" coordsize="31,10">
              <v:shape style="position:absolute;left:5840;top:15807;width:31;height:10" coordorigin="5840,15807" coordsize="31,10" path="m5840,15812l5870,15812e" filled="false" stroked="true" strokeweight=".599pt" strokecolor="#000000">
                <v:path arrowok="t"/>
              </v:shape>
            </v:group>
            <v:group style="position:absolute;left:5790;top:15807;width:31;height:10" coordorigin="5790,15807" coordsize="31,10">
              <v:shape style="position:absolute;left:5790;top:15807;width:31;height:10" coordorigin="5790,15807" coordsize="31,10" path="m5790,15812l5820,15812e" filled="false" stroked="true" strokeweight=".599pt" strokecolor="#000000">
                <v:path arrowok="t"/>
              </v:shape>
            </v:group>
            <v:group style="position:absolute;left:5739;top:15807;width:31;height:10" coordorigin="5739,15807" coordsize="31,10">
              <v:shape style="position:absolute;left:5739;top:15807;width:31;height:10" coordorigin="5739,15807" coordsize="31,10" path="m5739,15812l5770,15812e" filled="false" stroked="true" strokeweight=".599pt" strokecolor="#000000">
                <v:path arrowok="t"/>
              </v:shape>
            </v:group>
            <v:group style="position:absolute;left:5689;top:15807;width:31;height:10" coordorigin="5689,15807" coordsize="31,10">
              <v:shape style="position:absolute;left:5689;top:15807;width:31;height:10" coordorigin="5689,15807" coordsize="31,10" path="m5689,15812l5719,15812e" filled="false" stroked="true" strokeweight=".599pt" strokecolor="#000000">
                <v:path arrowok="t"/>
              </v:shape>
            </v:group>
            <v:group style="position:absolute;left:5639;top:15807;width:31;height:10" coordorigin="5639,15807" coordsize="31,10">
              <v:shape style="position:absolute;left:5639;top:15807;width:31;height:10" coordorigin="5639,15807" coordsize="31,10" path="m5639,15812l5669,15812e" filled="false" stroked="true" strokeweight=".599pt" strokecolor="#000000">
                <v:path arrowok="t"/>
              </v:shape>
            </v:group>
            <v:group style="position:absolute;left:5589;top:15807;width:31;height:10" coordorigin="5589,15807" coordsize="31,10">
              <v:shape style="position:absolute;left:5589;top:15807;width:31;height:10" coordorigin="5589,15807" coordsize="31,10" path="m5589,15812l5619,15812e" filled="false" stroked="true" strokeweight=".599pt" strokecolor="#000000">
                <v:path arrowok="t"/>
              </v:shape>
            </v:group>
            <v:group style="position:absolute;left:5539;top:15807;width:31;height:10" coordorigin="5539,15807" coordsize="31,10">
              <v:shape style="position:absolute;left:5539;top:15807;width:31;height:10" coordorigin="5539,15807" coordsize="31,10" path="m5539,15812l5569,15812e" filled="false" stroked="true" strokeweight=".599pt" strokecolor="#000000">
                <v:path arrowok="t"/>
              </v:shape>
            </v:group>
            <v:group style="position:absolute;left:5488;top:15807;width:31;height:10" coordorigin="5488,15807" coordsize="31,10">
              <v:shape style="position:absolute;left:5488;top:15807;width:31;height:10" coordorigin="5488,15807" coordsize="31,10" path="m5488,15812l5518,15812e" filled="false" stroked="true" strokeweight=".599pt" strokecolor="#000000">
                <v:path arrowok="t"/>
              </v:shape>
            </v:group>
            <v:group style="position:absolute;left:5438;top:15807;width:31;height:10" coordorigin="5438,15807" coordsize="31,10">
              <v:shape style="position:absolute;left:5438;top:15807;width:31;height:10" coordorigin="5438,15807" coordsize="31,10" path="m5438,15812l5468,15812e" filled="false" stroked="true" strokeweight=".599pt" strokecolor="#000000">
                <v:path arrowok="t"/>
              </v:shape>
            </v:group>
            <v:group style="position:absolute;left:5388;top:15807;width:31;height:10" coordorigin="5388,15807" coordsize="31,10">
              <v:shape style="position:absolute;left:5388;top:15807;width:31;height:10" coordorigin="5388,15807" coordsize="31,10" path="m5388,15812l5418,15812e" filled="false" stroked="true" strokeweight=".599pt" strokecolor="#000000">
                <v:path arrowok="t"/>
              </v:shape>
            </v:group>
            <v:group style="position:absolute;left:5338;top:15807;width:31;height:10" coordorigin="5338,15807" coordsize="31,10">
              <v:shape style="position:absolute;left:5338;top:15807;width:31;height:10" coordorigin="5338,15807" coordsize="31,10" path="m5338,15812l5368,15812e" filled="false" stroked="true" strokeweight=".599pt" strokecolor="#000000">
                <v:path arrowok="t"/>
              </v:shape>
            </v:group>
            <v:group style="position:absolute;left:5287;top:15807;width:31;height:10" coordorigin="5287,15807" coordsize="31,10">
              <v:shape style="position:absolute;left:5287;top:15807;width:31;height:10" coordorigin="5287,15807" coordsize="31,10" path="m5287,15812l5317,15812e" filled="false" stroked="true" strokeweight=".599pt" strokecolor="#000000">
                <v:path arrowok="t"/>
              </v:shape>
            </v:group>
            <v:group style="position:absolute;left:5237;top:15807;width:31;height:10" coordorigin="5237,15807" coordsize="31,10">
              <v:shape style="position:absolute;left:5237;top:15807;width:31;height:10" coordorigin="5237,15807" coordsize="31,10" path="m5237,15812l5267,15812e" filled="false" stroked="true" strokeweight=".599pt" strokecolor="#000000">
                <v:path arrowok="t"/>
              </v:shape>
            </v:group>
            <v:group style="position:absolute;left:5187;top:15807;width:31;height:10" coordorigin="5187,15807" coordsize="31,10">
              <v:shape style="position:absolute;left:5187;top:15807;width:31;height:10" coordorigin="5187,15807" coordsize="31,10" path="m5187,15812l5217,15812e" filled="false" stroked="true" strokeweight=".599pt" strokecolor="#000000">
                <v:path arrowok="t"/>
              </v:shape>
            </v:group>
            <v:group style="position:absolute;left:5137;top:15807;width:31;height:10" coordorigin="5137,15807" coordsize="31,10">
              <v:shape style="position:absolute;left:5137;top:15807;width:31;height:10" coordorigin="5137,15807" coordsize="31,10" path="m5137,15812l5167,15812e" filled="false" stroked="true" strokeweight=".599pt" strokecolor="#000000">
                <v:path arrowok="t"/>
              </v:shape>
            </v:group>
            <v:group style="position:absolute;left:5086;top:15807;width:31;height:10" coordorigin="5086,15807" coordsize="31,10">
              <v:shape style="position:absolute;left:5086;top:15807;width:31;height:10" coordorigin="5086,15807" coordsize="31,10" path="m5086,15812l5117,15812e" filled="false" stroked="true" strokeweight=".599pt" strokecolor="#000000">
                <v:path arrowok="t"/>
              </v:shape>
            </v:group>
            <v:group style="position:absolute;left:5036;top:15807;width:31;height:10" coordorigin="5036,15807" coordsize="31,10">
              <v:shape style="position:absolute;left:5036;top:15807;width:31;height:10" coordorigin="5036,15807" coordsize="31,10" path="m5036,15812l5066,15812e" filled="false" stroked="true" strokeweight=".599pt" strokecolor="#000000">
                <v:path arrowok="t"/>
              </v:shape>
            </v:group>
            <v:group style="position:absolute;left:4986;top:15807;width:31;height:10" coordorigin="4986,15807" coordsize="31,10">
              <v:shape style="position:absolute;left:4986;top:15807;width:31;height:10" coordorigin="4986,15807" coordsize="31,10" path="m4986,15812l5016,15812e" filled="false" stroked="true" strokeweight=".599pt" strokecolor="#000000">
                <v:path arrowok="t"/>
              </v:shape>
            </v:group>
            <v:group style="position:absolute;left:4936;top:15807;width:31;height:10" coordorigin="4936,15807" coordsize="31,10">
              <v:shape style="position:absolute;left:4936;top:15807;width:31;height:10" coordorigin="4936,15807" coordsize="31,10" path="m4936,15812l4966,15812e" filled="false" stroked="true" strokeweight=".599pt" strokecolor="#000000">
                <v:path arrowok="t"/>
              </v:shape>
            </v:group>
            <v:group style="position:absolute;left:4886;top:15807;width:31;height:10" coordorigin="4886,15807" coordsize="31,10">
              <v:shape style="position:absolute;left:4886;top:15807;width:31;height:10" coordorigin="4886,15807" coordsize="31,10" path="m4886,15812l4916,15812e" filled="false" stroked="true" strokeweight=".599pt" strokecolor="#000000">
                <v:path arrowok="t"/>
              </v:shape>
            </v:group>
            <v:group style="position:absolute;left:4835;top:15807;width:31;height:10" coordorigin="4835,15807" coordsize="31,10">
              <v:shape style="position:absolute;left:4835;top:15807;width:31;height:10" coordorigin="4835,15807" coordsize="31,10" path="m4835,15812l4865,15812e" filled="false" stroked="true" strokeweight=".599pt" strokecolor="#000000">
                <v:path arrowok="t"/>
              </v:shape>
            </v:group>
            <v:group style="position:absolute;left:4785;top:15807;width:31;height:10" coordorigin="4785,15807" coordsize="31,10">
              <v:shape style="position:absolute;left:4785;top:15807;width:31;height:10" coordorigin="4785,15807" coordsize="31,10" path="m4785,15812l4815,15812e" filled="false" stroked="true" strokeweight=".599pt" strokecolor="#000000">
                <v:path arrowok="t"/>
              </v:shape>
            </v:group>
            <v:group style="position:absolute;left:4735;top:15807;width:31;height:10" coordorigin="4735,15807" coordsize="31,10">
              <v:shape style="position:absolute;left:4735;top:15807;width:31;height:10" coordorigin="4735,15807" coordsize="31,10" path="m4735,15812l4765,15812e" filled="false" stroked="true" strokeweight=".599pt" strokecolor="#000000">
                <v:path arrowok="t"/>
              </v:shape>
            </v:group>
            <v:group style="position:absolute;left:8653;top:15807;width:16;height:10" coordorigin="8653,15807" coordsize="16,10">
              <v:shape style="position:absolute;left:8653;top:15807;width:16;height:10" coordorigin="8653,15807" coordsize="16,10" path="m8653,15812l8668,15812e" filled="false" stroked="true" strokeweight=".599pt" strokecolor="#000000">
                <v:path arrowok="t"/>
              </v:shape>
            </v:group>
            <v:group style="position:absolute;left:10874;top:15798;width:10;height:15" coordorigin="10874,15798" coordsize="10,15">
              <v:shape style="position:absolute;left:10874;top:15798;width:10;height:15" coordorigin="10874,15798" coordsize="10,15" path="m10874,15805l10884,15805e" filled="false" stroked="true" strokeweight=".839pt" strokecolor="#000000">
                <v:path arrowok="t"/>
              </v:shape>
            </v:group>
            <v:group style="position:absolute;left:10814;top:15807;width:31;height:10" coordorigin="10814,15807" coordsize="31,10">
              <v:shape style="position:absolute;left:10814;top:15807;width:31;height:10" coordorigin="10814,15807" coordsize="31,10" path="m10814,15812l10844,15812e" filled="false" stroked="true" strokeweight=".599pt" strokecolor="#000000">
                <v:path arrowok="t"/>
              </v:shape>
            </v:group>
            <v:group style="position:absolute;left:10764;top:15807;width:31;height:10" coordorigin="10764,15807" coordsize="31,10">
              <v:shape style="position:absolute;left:10764;top:15807;width:31;height:10" coordorigin="10764,15807" coordsize="31,10" path="m10764,15812l10794,15812e" filled="false" stroked="true" strokeweight=".599pt" strokecolor="#000000">
                <v:path arrowok="t"/>
              </v:shape>
            </v:group>
            <v:group style="position:absolute;left:10713;top:15807;width:31;height:10" coordorigin="10713,15807" coordsize="31,10">
              <v:shape style="position:absolute;left:10713;top:15807;width:31;height:10" coordorigin="10713,15807" coordsize="31,10" path="m10713,15812l10743,15812e" filled="false" stroked="true" strokeweight=".599pt" strokecolor="#000000">
                <v:path arrowok="t"/>
              </v:shape>
            </v:group>
            <v:group style="position:absolute;left:10663;top:15807;width:31;height:10" coordorigin="10663,15807" coordsize="31,10">
              <v:shape style="position:absolute;left:10663;top:15807;width:31;height:10" coordorigin="10663,15807" coordsize="31,10" path="m10663,15812l10693,15812e" filled="false" stroked="true" strokeweight=".599pt" strokecolor="#000000">
                <v:path arrowok="t"/>
              </v:shape>
            </v:group>
            <v:group style="position:absolute;left:10613;top:15807;width:31;height:10" coordorigin="10613,15807" coordsize="31,10">
              <v:shape style="position:absolute;left:10613;top:15807;width:31;height:10" coordorigin="10613,15807" coordsize="31,10" path="m10613,15812l10643,15812e" filled="false" stroked="true" strokeweight=".599pt" strokecolor="#000000">
                <v:path arrowok="t"/>
              </v:shape>
            </v:group>
            <v:group style="position:absolute;left:10563;top:15807;width:31;height:10" coordorigin="10563,15807" coordsize="31,10">
              <v:shape style="position:absolute;left:10563;top:15807;width:31;height:10" coordorigin="10563,15807" coordsize="31,10" path="m10563,15812l10593,15812e" filled="false" stroked="true" strokeweight=".599pt" strokecolor="#000000">
                <v:path arrowok="t"/>
              </v:shape>
            </v:group>
            <v:group style="position:absolute;left:10512;top:15807;width:31;height:10" coordorigin="10512,15807" coordsize="31,10">
              <v:shape style="position:absolute;left:10512;top:15807;width:31;height:10" coordorigin="10512,15807" coordsize="31,10" path="m10512,15812l10542,15812e" filled="false" stroked="true" strokeweight=".599pt" strokecolor="#000000">
                <v:path arrowok="t"/>
              </v:shape>
            </v:group>
            <v:group style="position:absolute;left:10462;top:15807;width:31;height:10" coordorigin="10462,15807" coordsize="31,10">
              <v:shape style="position:absolute;left:10462;top:15807;width:31;height:10" coordorigin="10462,15807" coordsize="31,10" path="m10462,15812l10492,15812e" filled="false" stroked="true" strokeweight=".599pt" strokecolor="#000000">
                <v:path arrowok="t"/>
              </v:shape>
            </v:group>
            <v:group style="position:absolute;left:10412;top:15807;width:31;height:10" coordorigin="10412,15807" coordsize="31,10">
              <v:shape style="position:absolute;left:10412;top:15807;width:31;height:10" coordorigin="10412,15807" coordsize="31,10" path="m10412,15812l10442,15812e" filled="false" stroked="true" strokeweight=".599pt" strokecolor="#000000">
                <v:path arrowok="t"/>
              </v:shape>
            </v:group>
            <v:group style="position:absolute;left:10362;top:15807;width:31;height:10" coordorigin="10362,15807" coordsize="31,10">
              <v:shape style="position:absolute;left:10362;top:15807;width:31;height:10" coordorigin="10362,15807" coordsize="31,10" path="m10362,15812l10392,15812e" filled="false" stroked="true" strokeweight=".599pt" strokecolor="#000000">
                <v:path arrowok="t"/>
              </v:shape>
            </v:group>
            <v:group style="position:absolute;left:10311;top:15807;width:31;height:10" coordorigin="10311,15807" coordsize="31,10">
              <v:shape style="position:absolute;left:10311;top:15807;width:31;height:10" coordorigin="10311,15807" coordsize="31,10" path="m10311,15812l10341,15812e" filled="false" stroked="true" strokeweight=".599pt" strokecolor="#000000">
                <v:path arrowok="t"/>
              </v:shape>
            </v:group>
            <v:group style="position:absolute;left:10261;top:15807;width:31;height:10" coordorigin="10261,15807" coordsize="31,10">
              <v:shape style="position:absolute;left:10261;top:15807;width:31;height:10" coordorigin="10261,15807" coordsize="31,10" path="m10261,15812l10291,15812e" filled="false" stroked="true" strokeweight=".599pt" strokecolor="#000000">
                <v:path arrowok="t"/>
              </v:shape>
            </v:group>
            <v:group style="position:absolute;left:10211;top:15807;width:31;height:10" coordorigin="10211,15807" coordsize="31,10">
              <v:shape style="position:absolute;left:10211;top:15807;width:31;height:10" coordorigin="10211,15807" coordsize="31,10" path="m10211,15812l10241,15812e" filled="false" stroked="true" strokeweight=".599pt" strokecolor="#000000">
                <v:path arrowok="t"/>
              </v:shape>
            </v:group>
            <v:group style="position:absolute;left:10161;top:15807;width:31;height:10" coordorigin="10161,15807" coordsize="31,10">
              <v:shape style="position:absolute;left:10161;top:15807;width:31;height:10" coordorigin="10161,15807" coordsize="31,10" path="m10161,15812l10191,15812e" filled="false" stroked="true" strokeweight=".599pt" strokecolor="#000000">
                <v:path arrowok="t"/>
              </v:shape>
            </v:group>
            <v:group style="position:absolute;left:10110;top:15807;width:31;height:10" coordorigin="10110,15807" coordsize="31,10">
              <v:shape style="position:absolute;left:10110;top:15807;width:31;height:10" coordorigin="10110,15807" coordsize="31,10" path="m10110,15812l10140,15812e" filled="false" stroked="true" strokeweight=".599pt" strokecolor="#000000">
                <v:path arrowok="t"/>
              </v:shape>
            </v:group>
            <v:group style="position:absolute;left:10060;top:15807;width:31;height:10" coordorigin="10060,15807" coordsize="31,10">
              <v:shape style="position:absolute;left:10060;top:15807;width:31;height:10" coordorigin="10060,15807" coordsize="31,10" path="m10060,15812l10090,15812e" filled="false" stroked="true" strokeweight=".599pt" strokecolor="#000000">
                <v:path arrowok="t"/>
              </v:shape>
            </v:group>
            <v:group style="position:absolute;left:10010;top:15807;width:31;height:10" coordorigin="10010,15807" coordsize="31,10">
              <v:shape style="position:absolute;left:10010;top:15807;width:31;height:10" coordorigin="10010,15807" coordsize="31,10" path="m10010,15812l10040,15812e" filled="false" stroked="true" strokeweight=".599pt" strokecolor="#000000">
                <v:path arrowok="t"/>
              </v:shape>
            </v:group>
            <v:group style="position:absolute;left:9960;top:15807;width:31;height:10" coordorigin="9960,15807" coordsize="31,10">
              <v:shape style="position:absolute;left:9960;top:15807;width:31;height:10" coordorigin="9960,15807" coordsize="31,10" path="m9960,15812l9990,15812e" filled="false" stroked="true" strokeweight=".599pt" strokecolor="#000000">
                <v:path arrowok="t"/>
              </v:shape>
            </v:group>
            <v:group style="position:absolute;left:9909;top:15807;width:31;height:10" coordorigin="9909,15807" coordsize="31,10">
              <v:shape style="position:absolute;left:9909;top:15807;width:31;height:10" coordorigin="9909,15807" coordsize="31,10" path="m9909,15812l9939,15812e" filled="false" stroked="true" strokeweight=".599pt" strokecolor="#000000">
                <v:path arrowok="t"/>
              </v:shape>
            </v:group>
            <v:group style="position:absolute;left:9859;top:15807;width:31;height:10" coordorigin="9859,15807" coordsize="31,10">
              <v:shape style="position:absolute;left:9859;top:15807;width:31;height:10" coordorigin="9859,15807" coordsize="31,10" path="m9859,15812l9889,15812e" filled="false" stroked="true" strokeweight=".599pt" strokecolor="#000000">
                <v:path arrowok="t"/>
              </v:shape>
            </v:group>
            <v:group style="position:absolute;left:9809;top:15807;width:31;height:10" coordorigin="9809,15807" coordsize="31,10">
              <v:shape style="position:absolute;left:9809;top:15807;width:31;height:10" coordorigin="9809,15807" coordsize="31,10" path="m9809,15812l9839,15812e" filled="false" stroked="true" strokeweight=".599pt" strokecolor="#000000">
                <v:path arrowok="t"/>
              </v:shape>
            </v:group>
            <v:group style="position:absolute;left:9759;top:15807;width:31;height:10" coordorigin="9759,15807" coordsize="31,10">
              <v:shape style="position:absolute;left:9759;top:15807;width:31;height:10" coordorigin="9759,15807" coordsize="31,10" path="m9759,15812l9789,15812e" filled="false" stroked="true" strokeweight=".599pt" strokecolor="#000000">
                <v:path arrowok="t"/>
              </v:shape>
            </v:group>
            <v:group style="position:absolute;left:9708;top:15807;width:31;height:10" coordorigin="9708,15807" coordsize="31,10">
              <v:shape style="position:absolute;left:9708;top:15807;width:31;height:10" coordorigin="9708,15807" coordsize="31,10" path="m9708,15812l9738,15812e" filled="false" stroked="true" strokeweight=".599pt" strokecolor="#000000">
                <v:path arrowok="t"/>
              </v:shape>
            </v:group>
            <v:group style="position:absolute;left:9658;top:15807;width:31;height:10" coordorigin="9658,15807" coordsize="31,10">
              <v:shape style="position:absolute;left:9658;top:15807;width:31;height:10" coordorigin="9658,15807" coordsize="31,10" path="m9658,15812l9688,15812e" filled="false" stroked="true" strokeweight=".599pt" strokecolor="#000000">
                <v:path arrowok="t"/>
              </v:shape>
            </v:group>
            <v:group style="position:absolute;left:9608;top:15807;width:31;height:10" coordorigin="9608,15807" coordsize="31,10">
              <v:shape style="position:absolute;left:9608;top:15807;width:31;height:10" coordorigin="9608,15807" coordsize="31,10" path="m9608,15812l9638,15812e" filled="false" stroked="true" strokeweight=".599pt" strokecolor="#000000">
                <v:path arrowok="t"/>
              </v:shape>
            </v:group>
            <v:group style="position:absolute;left:9558;top:15807;width:31;height:10" coordorigin="9558,15807" coordsize="31,10">
              <v:shape style="position:absolute;left:9558;top:15807;width:31;height:10" coordorigin="9558,15807" coordsize="31,10" path="m9558,15812l9588,15812e" filled="false" stroked="true" strokeweight=".599pt" strokecolor="#000000">
                <v:path arrowok="t"/>
              </v:shape>
            </v:group>
            <v:group style="position:absolute;left:9507;top:15807;width:31;height:10" coordorigin="9507,15807" coordsize="31,10">
              <v:shape style="position:absolute;left:9507;top:15807;width:31;height:10" coordorigin="9507,15807" coordsize="31,10" path="m9507,15812l9537,15812e" filled="false" stroked="true" strokeweight=".599pt" strokecolor="#000000">
                <v:path arrowok="t"/>
              </v:shape>
            </v:group>
            <v:group style="position:absolute;left:9457;top:15807;width:31;height:10" coordorigin="9457,15807" coordsize="31,10">
              <v:shape style="position:absolute;left:9457;top:15807;width:31;height:10" coordorigin="9457,15807" coordsize="31,10" path="m9457,15812l9487,15812e" filled="false" stroked="true" strokeweight=".599pt" strokecolor="#000000">
                <v:path arrowok="t"/>
              </v:shape>
            </v:group>
            <v:group style="position:absolute;left:9407;top:15807;width:31;height:10" coordorigin="9407,15807" coordsize="31,10">
              <v:shape style="position:absolute;left:9407;top:15807;width:31;height:10" coordorigin="9407,15807" coordsize="31,10" path="m9407,15812l9437,15812e" filled="false" stroked="true" strokeweight=".599pt" strokecolor="#000000">
                <v:path arrowok="t"/>
              </v:shape>
            </v:group>
            <v:group style="position:absolute;left:9357;top:15807;width:31;height:10" coordorigin="9357,15807" coordsize="31,10">
              <v:shape style="position:absolute;left:9357;top:15807;width:31;height:10" coordorigin="9357,15807" coordsize="31,10" path="m9357,15812l9387,15812e" filled="false" stroked="true" strokeweight=".599pt" strokecolor="#000000">
                <v:path arrowok="t"/>
              </v:shape>
            </v:group>
            <v:group style="position:absolute;left:9306;top:15807;width:31;height:10" coordorigin="9306,15807" coordsize="31,10">
              <v:shape style="position:absolute;left:9306;top:15807;width:31;height:10" coordorigin="9306,15807" coordsize="31,10" path="m9306,15812l9336,15812e" filled="false" stroked="true" strokeweight=".599pt" strokecolor="#000000">
                <v:path arrowok="t"/>
              </v:shape>
            </v:group>
            <v:group style="position:absolute;left:9256;top:15807;width:31;height:10" coordorigin="9256,15807" coordsize="31,10">
              <v:shape style="position:absolute;left:9256;top:15807;width:31;height:10" coordorigin="9256,15807" coordsize="31,10" path="m9256,15812l9286,15812e" filled="false" stroked="true" strokeweight=".599pt" strokecolor="#000000">
                <v:path arrowok="t"/>
              </v:shape>
            </v:group>
            <v:group style="position:absolute;left:9206;top:15807;width:31;height:10" coordorigin="9206,15807" coordsize="31,10">
              <v:shape style="position:absolute;left:9206;top:15807;width:31;height:10" coordorigin="9206,15807" coordsize="31,10" path="m9206,15812l9236,15812e" filled="false" stroked="true" strokeweight=".599pt" strokecolor="#000000">
                <v:path arrowok="t"/>
              </v:shape>
            </v:group>
            <v:group style="position:absolute;left:9156;top:15807;width:31;height:10" coordorigin="9156,15807" coordsize="31,10">
              <v:shape style="position:absolute;left:9156;top:15807;width:31;height:10" coordorigin="9156,15807" coordsize="31,10" path="m9156,15812l9186,15812e" filled="false" stroked="true" strokeweight=".599pt" strokecolor="#000000">
                <v:path arrowok="t"/>
              </v:shape>
            </v:group>
            <v:group style="position:absolute;left:9105;top:15807;width:31;height:10" coordorigin="9105,15807" coordsize="31,10">
              <v:shape style="position:absolute;left:9105;top:15807;width:31;height:10" coordorigin="9105,15807" coordsize="31,10" path="m9105,15812l9135,15812e" filled="false" stroked="true" strokeweight=".599pt" strokecolor="#000000">
                <v:path arrowok="t"/>
              </v:shape>
            </v:group>
            <v:group style="position:absolute;left:9055;top:15807;width:31;height:10" coordorigin="9055,15807" coordsize="31,10">
              <v:shape style="position:absolute;left:9055;top:15807;width:31;height:10" coordorigin="9055,15807" coordsize="31,10" path="m9055,15812l9085,15812e" filled="false" stroked="true" strokeweight=".599pt" strokecolor="#000000">
                <v:path arrowok="t"/>
              </v:shape>
            </v:group>
            <v:group style="position:absolute;left:9005;top:15807;width:31;height:10" coordorigin="9005,15807" coordsize="31,10">
              <v:shape style="position:absolute;left:9005;top:15807;width:31;height:10" coordorigin="9005,15807" coordsize="31,10" path="m9005,15812l9035,15812e" filled="false" stroked="true" strokeweight=".599pt" strokecolor="#000000">
                <v:path arrowok="t"/>
              </v:shape>
            </v:group>
            <v:group style="position:absolute;left:8955;top:15807;width:31;height:10" coordorigin="8955,15807" coordsize="31,10">
              <v:shape style="position:absolute;left:8955;top:15807;width:31;height:10" coordorigin="8955,15807" coordsize="31,10" path="m8955,15812l8985,15812e" filled="false" stroked="true" strokeweight=".599pt" strokecolor="#000000">
                <v:path arrowok="t"/>
              </v:shape>
            </v:group>
            <v:group style="position:absolute;left:8904;top:15807;width:31;height:10" coordorigin="8904,15807" coordsize="31,10">
              <v:shape style="position:absolute;left:8904;top:15807;width:31;height:10" coordorigin="8904,15807" coordsize="31,10" path="m8904,15812l8934,15812e" filled="false" stroked="true" strokeweight=".599pt" strokecolor="#000000">
                <v:path arrowok="t"/>
              </v:shape>
            </v:group>
            <v:group style="position:absolute;left:8854;top:15807;width:31;height:10" coordorigin="8854,15807" coordsize="31,10">
              <v:shape style="position:absolute;left:8854;top:15807;width:31;height:10" coordorigin="8854,15807" coordsize="31,10" path="m8854,15812l8884,15812e" filled="false" stroked="true" strokeweight=".599pt" strokecolor="#000000">
                <v:path arrowok="t"/>
              </v:shape>
            </v:group>
            <v:group style="position:absolute;left:8804;top:15807;width:31;height:10" coordorigin="8804,15807" coordsize="31,10">
              <v:shape style="position:absolute;left:8804;top:15807;width:31;height:10" coordorigin="8804,15807" coordsize="31,10" path="m8804,15812l8834,15812e" filled="false" stroked="true" strokeweight=".599pt" strokecolor="#000000">
                <v:path arrowok="t"/>
              </v:shape>
            </v:group>
            <v:group style="position:absolute;left:8754;top:15807;width:31;height:10" coordorigin="8754,15807" coordsize="31,10">
              <v:shape style="position:absolute;left:8754;top:15807;width:31;height:10" coordorigin="8754,15807" coordsize="31,10" path="m8754,15812l8784,15812e" filled="false" stroked="true" strokeweight=".599pt" strokecolor="#000000">
                <v:path arrowok="t"/>
              </v:shape>
            </v:group>
            <v:group style="position:absolute;left:8703;top:15807;width:31;height:10" coordorigin="8703,15807" coordsize="31,10">
              <v:shape style="position:absolute;left:8703;top:15807;width:31;height:10" coordorigin="8703,15807" coordsize="31,10" path="m8703,15812l8733,15812e" filled="false" stroked="true" strokeweight=".599pt" strokecolor="#000000">
                <v:path arrowok="t"/>
              </v:shape>
            </v:group>
            <v:group style="position:absolute;left:10864;top:15807;width:16;height:10" coordorigin="10864,15807" coordsize="16,10">
              <v:shape style="position:absolute;left:10864;top:15807;width:16;height:10" coordorigin="10864,15807" coordsize="16,10" path="m10864,15812l10879,15812e" filled="false" stroked="true" strokeweight=".599pt" strokecolor="#000000">
                <v:path arrowok="t"/>
              </v:shape>
            </v:group>
            <v:group style="position:absolute;left:8668;top:15807;width:16;height:10" coordorigin="8668,15807" coordsize="16,10">
              <v:shape style="position:absolute;left:8668;top:15807;width:16;height:10" coordorigin="8668,15807" coordsize="16,10" path="m8668,15812l8683,15812e" filled="false" stroked="true" strokeweight=".599pt" strokecolor="#000000">
                <v:path arrowok="t"/>
              </v:shape>
            </v:group>
            <v:group style="position:absolute;left:11214;top:15110;width:10;height:30" coordorigin="11214,15110" coordsize="10,30">
              <v:shape style="position:absolute;left:11214;top:15110;width:10;height:30" coordorigin="11214,15110" coordsize="10,30" path="m11214,15124l11224,15124e" filled="false" stroked="true" strokeweight="1.578pt" strokecolor="#000000">
                <v:path arrowok="t"/>
              </v:shape>
            </v:group>
            <v:group style="position:absolute;left:11214;top:15159;width:10;height:30" coordorigin="11214,15159" coordsize="10,30">
              <v:shape style="position:absolute;left:11214;top:15159;width:10;height:30" coordorigin="11214,15159" coordsize="10,30" path="m11214,15174l11224,15174e" filled="false" stroked="true" strokeweight="1.579pt" strokecolor="#000000">
                <v:path arrowok="t"/>
              </v:shape>
            </v:group>
            <v:group style="position:absolute;left:11214;top:15208;width:10;height:30" coordorigin="11214,15208" coordsize="10,30">
              <v:shape style="position:absolute;left:11214;top:15208;width:10;height:30" coordorigin="11214,15208" coordsize="10,30" path="m11214,15223l11224,15223e" filled="false" stroked="true" strokeweight="1.579pt" strokecolor="#000000">
                <v:path arrowok="t"/>
              </v:shape>
            </v:group>
            <v:group style="position:absolute;left:11214;top:15257;width:10;height:30" coordorigin="11214,15257" coordsize="10,30">
              <v:shape style="position:absolute;left:11214;top:15257;width:10;height:30" coordorigin="11214,15257" coordsize="10,30" path="m11214,15272l11224,15272e" filled="false" stroked="true" strokeweight="1.578pt" strokecolor="#000000">
                <v:path arrowok="t"/>
              </v:shape>
            </v:group>
            <v:group style="position:absolute;left:11214;top:15306;width:10;height:30" coordorigin="11214,15306" coordsize="10,30">
              <v:shape style="position:absolute;left:11214;top:15306;width:10;height:30" coordorigin="11214,15306" coordsize="10,30" path="m11214,15321l11224,15321e" filled="false" stroked="true" strokeweight="1.579pt" strokecolor="#000000">
                <v:path arrowok="t"/>
              </v:shape>
            </v:group>
            <v:group style="position:absolute;left:11214;top:15355;width:10;height:30" coordorigin="11214,15355" coordsize="10,30">
              <v:shape style="position:absolute;left:11214;top:15355;width:10;height:30" coordorigin="11214,15355" coordsize="10,30" path="m11214,15370l11224,15370e" filled="false" stroked="true" strokeweight="1.579pt" strokecolor="#000000">
                <v:path arrowok="t"/>
              </v:shape>
            </v:group>
            <v:group style="position:absolute;left:11214;top:15404;width:10;height:30" coordorigin="11214,15404" coordsize="10,30">
              <v:shape style="position:absolute;left:11214;top:15404;width:10;height:30" coordorigin="11214,15404" coordsize="10,30" path="m11214,15419l11224,15419e" filled="false" stroked="true" strokeweight="1.578pt" strokecolor="#000000">
                <v:path arrowok="t"/>
              </v:shape>
            </v:group>
            <v:group style="position:absolute;left:11214;top:15454;width:10;height:30" coordorigin="11214,15454" coordsize="10,30">
              <v:shape style="position:absolute;left:11214;top:15454;width:10;height:30" coordorigin="11214,15454" coordsize="10,30" path="m11214,15468l11224,15468e" filled="false" stroked="true" strokeweight="1.579pt" strokecolor="#000000">
                <v:path arrowok="t"/>
              </v:shape>
            </v:group>
            <v:group style="position:absolute;left:11214;top:15503;width:10;height:30" coordorigin="11214,15503" coordsize="10,30">
              <v:shape style="position:absolute;left:11214;top:15503;width:10;height:30" coordorigin="11214,15503" coordsize="10,30" path="m11214,15518l11224,15518e" filled="false" stroked="true" strokeweight="1.579pt" strokecolor="#000000">
                <v:path arrowok="t"/>
              </v:shape>
            </v:group>
            <v:group style="position:absolute;left:11214;top:15552;width:10;height:30" coordorigin="11214,15552" coordsize="10,30">
              <v:shape style="position:absolute;left:11214;top:15552;width:10;height:30" coordorigin="11214,15552" coordsize="10,30" path="m11214,15567l11224,15567e" filled="false" stroked="true" strokeweight="1.578pt" strokecolor="#000000">
                <v:path arrowok="t"/>
              </v:shape>
            </v:group>
            <v:group style="position:absolute;left:11214;top:15601;width:10;height:30" coordorigin="11214,15601" coordsize="10,30">
              <v:shape style="position:absolute;left:11214;top:15601;width:10;height:30" coordorigin="11214,15601" coordsize="10,30" path="m11214,15616l11224,15616e" filled="false" stroked="true" strokeweight="1.579pt" strokecolor="#000000">
                <v:path arrowok="t"/>
              </v:shape>
            </v:group>
            <v:group style="position:absolute;left:11214;top:15650;width:10;height:30" coordorigin="11214,15650" coordsize="10,30">
              <v:shape style="position:absolute;left:11214;top:15650;width:10;height:30" coordorigin="11214,15650" coordsize="10,30" path="m11214,15665l11224,15665e" filled="false" stroked="true" strokeweight="1.579pt" strokecolor="#000000">
                <v:path arrowok="t"/>
              </v:shape>
            </v:group>
            <v:group style="position:absolute;left:11214;top:15699;width:10;height:30" coordorigin="11214,15699" coordsize="10,30">
              <v:shape style="position:absolute;left:11214;top:15699;width:10;height:30" coordorigin="11214,15699" coordsize="10,30" path="m11214,15714l11224,15714e" filled="false" stroked="true" strokeweight="1.578pt" strokecolor="#000000">
                <v:path arrowok="t"/>
              </v:shape>
            </v:group>
            <v:group style="position:absolute;left:11214;top:15748;width:10;height:30" coordorigin="11214,15748" coordsize="10,30">
              <v:shape style="position:absolute;left:11214;top:15748;width:10;height:30" coordorigin="11214,15748" coordsize="10,30" path="m11214,15763l11224,15763e" filled="false" stroked="true" strokeweight="1.579pt" strokecolor="#000000">
                <v:path arrowok="t"/>
              </v:shape>
            </v:group>
            <v:group style="position:absolute;left:11214;top:15798;width:10;height:15" coordorigin="11214,15798" coordsize="10,15">
              <v:shape style="position:absolute;left:11214;top:15798;width:10;height:15" coordorigin="11214,15798" coordsize="10,15" path="m11214,15805l11224,15805e" filled="false" stroked="true" strokeweight=".839pt" strokecolor="#000000">
                <v:path arrowok="t"/>
              </v:shape>
            </v:group>
            <v:group style="position:absolute;left:11156;top:15807;width:30;height:10" coordorigin="11156,15807" coordsize="30,10">
              <v:shape style="position:absolute;left:11156;top:15807;width:30;height:10" coordorigin="11156,15807" coordsize="30,10" path="m11156,15812l11185,15812e" filled="false" stroked="true" strokeweight=".599pt" strokecolor="#000000">
                <v:path arrowok="t"/>
              </v:shape>
            </v:group>
            <v:group style="position:absolute;left:11107;top:15807;width:30;height:10" coordorigin="11107,15807" coordsize="30,10">
              <v:shape style="position:absolute;left:11107;top:15807;width:30;height:10" coordorigin="11107,15807" coordsize="30,10" path="m11107,15812l11137,15812e" filled="false" stroked="true" strokeweight=".599pt" strokecolor="#000000">
                <v:path arrowok="t"/>
              </v:shape>
            </v:group>
            <v:group style="position:absolute;left:11059;top:15807;width:30;height:10" coordorigin="11059,15807" coordsize="30,10">
              <v:shape style="position:absolute;left:11059;top:15807;width:30;height:10" coordorigin="11059,15807" coordsize="30,10" path="m11059,15812l11088,15812e" filled="false" stroked="true" strokeweight=".599pt" strokecolor="#000000">
                <v:path arrowok="t"/>
              </v:shape>
            </v:group>
            <v:group style="position:absolute;left:11010;top:15807;width:30;height:10" coordorigin="11010,15807" coordsize="30,10">
              <v:shape style="position:absolute;left:11010;top:15807;width:30;height:10" coordorigin="11010,15807" coordsize="30,10" path="m11010,15812l11040,15812e" filled="false" stroked="true" strokeweight=".599pt" strokecolor="#000000">
                <v:path arrowok="t"/>
              </v:shape>
            </v:group>
            <v:group style="position:absolute;left:10962;top:15807;width:30;height:10" coordorigin="10962,15807" coordsize="30,10">
              <v:shape style="position:absolute;left:10962;top:15807;width:30;height:10" coordorigin="10962,15807" coordsize="30,10" path="m10962,15812l10991,15812e" filled="false" stroked="true" strokeweight=".599pt" strokecolor="#000000">
                <v:path arrowok="t"/>
              </v:shape>
            </v:group>
            <v:group style="position:absolute;left:10913;top:15807;width:30;height:10" coordorigin="10913,15807" coordsize="30,10">
              <v:shape style="position:absolute;left:10913;top:15807;width:30;height:10" coordorigin="10913,15807" coordsize="30,10" path="m10913,15812l10942,15812e" filled="false" stroked="true" strokeweight=".599pt" strokecolor="#000000">
                <v:path arrowok="t"/>
              </v:shape>
            </v:group>
            <v:group style="position:absolute;left:11205;top:15807;width:20;height:10" coordorigin="11205,15807" coordsize="20,10">
              <v:shape style="position:absolute;left:11205;top:15807;width:20;height:10" coordorigin="11205,15807" coordsize="20,10" path="m11205,15812l11224,15812e" filled="false" stroked="true" strokeweight=".6pt" strokecolor="#000000">
                <v:path arrowok="t"/>
              </v:shape>
            </v:group>
            <v:group style="position:absolute;left:10879;top:15807;width:15;height:10" coordorigin="10879,15807" coordsize="15,10">
              <v:shape style="position:absolute;left:10879;top:15807;width:15;height:10" coordorigin="10879,15807" coordsize="15,10" path="m10879,15812l10894,15812e" filled="false" stroked="true" strokeweight=".599pt" strokecolor="#000000">
                <v:path arrowok="t"/>
              </v:shape>
            </v:group>
            <v:group style="position:absolute;left:1075;top:15706;width:152;height:188" coordorigin="1075,15706" coordsize="152,188">
              <v:shape style="position:absolute;left:1075;top:15706;width:152;height:188" coordorigin="1075,15706" coordsize="152,188" path="m1171,15835l1151,15835,1155,15842,1165,15846,1172,15854,1175,15866,1176,15869,1180,15886,1189,15894,1208,15894,1214,15892,1222,15883,1198,15883,1194,15882,1189,15877,1188,15873,1188,15865,1189,15863,1189,15862,1194,15857,1198,15856,1223,15856,1214,15847,1211,15845,1185,15845,1181,15844,1175,15840,1171,15835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104,15844l1094,15844,1088,15847,1078,15856,1075,15862,1075,15876,1077,15882,1087,15891,1093,15894,1112,15894,1120,15887,1121,15883,1096,15883,1092,15882,1087,15877,1086,15873,1086,15865,1087,15862,1092,15857,1096,15856,1129,15856,1136,15847,1139,15845,1112,15845,1108,15845,1104,15844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129,15856l1103,15856,1107,15857,1112,15862,1113,15865,1113,15873,1112,15877,1107,15882,1103,15883,1121,15883,1129,15856,1129,15856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223,15856l1205,15856,1209,15857,1214,15862,1215,15865,1215,15873,1214,15877,1209,15882,1205,15883,1222,15883,1224,15882,1226,15876,1226,15862,1224,15857,1223,15856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208,15844l1195,15845,1191,15845,1185,15845,1211,15845,1208,15844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140,15818l1133,15830,1127,15840,1120,15845,1139,15845,1146,15841,1151,15835,1171,15835,1171,15834,1167,15828,1145,15828,1141,15825,1140,15818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161,15818l1160,15825,1157,15828,1167,15828,1166,15826,1161,15818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097,15706l1094,15708,1088,15712,1085,15717,1085,15727,1090,15737,1099,15751,1140,15818,1141,15811,1144,15807,1168,15807,1172,15800,1151,15800,1097,15706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168,15807l1157,15807,1160,15811,1161,15818,1168,15807xe" filled="true" fillcolor="#000000" stroked="false">
                <v:path arrowok="t"/>
                <v:fill type="solid"/>
              </v:shape>
              <v:shape style="position:absolute;left:1075;top:15706;width:152;height:188" coordorigin="1075,15706" coordsize="152,188" path="m1205,15707l1151,15800,1172,15800,1203,15751,1213,15737,1217,15727,1217,15718,1214,15713,1208,15709,1205,15707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12.052498pt;margin-top:754.695007pt;width:2.1pt;height:10.45pt;mso-position-horizontal-relative:page;mso-position-vertical-relative:page;z-index:-631552" coordorigin="2241,15094" coordsize="42,209">
            <v:group style="position:absolute;left:2257;top:15110;width:10;height:30" coordorigin="2257,15110" coordsize="10,30">
              <v:shape style="position:absolute;left:2257;top:15110;width:10;height:30" coordorigin="2257,15110" coordsize="10,30" path="m2257,15124l2267,15124e" filled="false" stroked="true" strokeweight="1.578pt" strokecolor="#000000">
                <v:path arrowok="t"/>
              </v:shape>
            </v:group>
            <v:group style="position:absolute;left:2257;top:15159;width:10;height:30" coordorigin="2257,15159" coordsize="10,30">
              <v:shape style="position:absolute;left:2257;top:15159;width:10;height:30" coordorigin="2257,15159" coordsize="10,30" path="m2257,15174l2267,15174e" filled="false" stroked="true" strokeweight="1.579pt" strokecolor="#000000">
                <v:path arrowok="t"/>
              </v:shape>
            </v:group>
            <v:group style="position:absolute;left:2257;top:15208;width:10;height:30" coordorigin="2257,15208" coordsize="10,30">
              <v:shape style="position:absolute;left:2257;top:15208;width:10;height:30" coordorigin="2257,15208" coordsize="10,30" path="m2257,15223l2267,15223e" filled="false" stroked="true" strokeweight="1.579pt" strokecolor="#000000">
                <v:path arrowok="t"/>
              </v:shape>
            </v:group>
            <v:group style="position:absolute;left:2257;top:15257;width:10;height:30" coordorigin="2257,15257" coordsize="10,30">
              <v:shape style="position:absolute;left:2257;top:15257;width:10;height:30" coordorigin="2257,15257" coordsize="10,30" path="m2257,15272l2267,15272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769.434998pt;width:2.1pt;height:15.35pt;mso-position-horizontal-relative:page;mso-position-vertical-relative:page;z-index:-631528" coordorigin="2241,15389" coordsize="42,307">
            <v:group style="position:absolute;left:2257;top:15404;width:10;height:30" coordorigin="2257,15404" coordsize="10,30">
              <v:shape style="position:absolute;left:2257;top:15404;width:10;height:30" coordorigin="2257,15404" coordsize="10,30" path="m2257,15419l2267,15419e" filled="false" stroked="true" strokeweight="1.578pt" strokecolor="#000000">
                <v:path arrowok="t"/>
              </v:shape>
            </v:group>
            <v:group style="position:absolute;left:2257;top:15454;width:10;height:30" coordorigin="2257,15454" coordsize="10,30">
              <v:shape style="position:absolute;left:2257;top:15454;width:10;height:30" coordorigin="2257,15454" coordsize="10,30" path="m2257,15468l2267,15468e" filled="false" stroked="true" strokeweight="1.579pt" strokecolor="#000000">
                <v:path arrowok="t"/>
              </v:shape>
            </v:group>
            <v:group style="position:absolute;left:2257;top:15503;width:10;height:30" coordorigin="2257,15503" coordsize="10,30">
              <v:shape style="position:absolute;left:2257;top:15503;width:10;height:30" coordorigin="2257,15503" coordsize="10,30" path="m2257,15518l2267,15518e" filled="false" stroked="true" strokeweight="1.579pt" strokecolor="#000000">
                <v:path arrowok="t"/>
              </v:shape>
            </v:group>
            <v:group style="position:absolute;left:2257;top:15552;width:10;height:30" coordorigin="2257,15552" coordsize="10,30">
              <v:shape style="position:absolute;left:2257;top:15552;width:10;height:30" coordorigin="2257,15552" coordsize="10,30" path="m2257,15567l2267,15567e" filled="false" stroked="true" strokeweight="1.578pt" strokecolor="#000000">
                <v:path arrowok="t"/>
              </v:shape>
            </v:group>
            <v:group style="position:absolute;left:2257;top:15601;width:10;height:30" coordorigin="2257,15601" coordsize="10,30">
              <v:shape style="position:absolute;left:2257;top:15601;width:10;height:30" coordorigin="2257,15601" coordsize="10,30" path="m2257,15616l2267,15616e" filled="false" stroked="true" strokeweight="1.579pt" strokecolor="#000000">
                <v:path arrowok="t"/>
              </v:shape>
            </v:group>
            <v:group style="position:absolute;left:2257;top:15650;width:10;height:30" coordorigin="2257,15650" coordsize="10,30">
              <v:shape style="position:absolute;left:2257;top:15650;width:10;height:30" coordorigin="2257,15650" coordsize="10,30" path="m2257,15665l2267,156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754.695007pt;width:2.1pt;height:10.45pt;mso-position-horizontal-relative:page;mso-position-vertical-relative:page;z-index:-631504" coordorigin="3148,15094" coordsize="42,209">
            <v:group style="position:absolute;left:3164;top:15110;width:10;height:30" coordorigin="3164,15110" coordsize="10,30">
              <v:shape style="position:absolute;left:3164;top:15110;width:10;height:30" coordorigin="3164,15110" coordsize="10,30" path="m3164,15124l3174,15124e" filled="false" stroked="true" strokeweight="1.578pt" strokecolor="#000000">
                <v:path arrowok="t"/>
              </v:shape>
            </v:group>
            <v:group style="position:absolute;left:3164;top:15159;width:10;height:30" coordorigin="3164,15159" coordsize="10,30">
              <v:shape style="position:absolute;left:3164;top:15159;width:10;height:30" coordorigin="3164,15159" coordsize="10,30" path="m3164,15174l3174,15174e" filled="false" stroked="true" strokeweight="1.579pt" strokecolor="#000000">
                <v:path arrowok="t"/>
              </v:shape>
            </v:group>
            <v:group style="position:absolute;left:3164;top:15208;width:10;height:30" coordorigin="3164,15208" coordsize="10,30">
              <v:shape style="position:absolute;left:3164;top:15208;width:10;height:30" coordorigin="3164,15208" coordsize="10,30" path="m3164,15223l3174,15223e" filled="false" stroked="true" strokeweight="1.579pt" strokecolor="#000000">
                <v:path arrowok="t"/>
              </v:shape>
            </v:group>
            <v:group style="position:absolute;left:3164;top:15257;width:10;height:30" coordorigin="3164,15257" coordsize="10,30">
              <v:shape style="position:absolute;left:3164;top:15257;width:10;height:30" coordorigin="3164,15257" coordsize="10,30" path="m3164,15272l3174,15272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769.434998pt;width:2.1pt;height:15.35pt;mso-position-horizontal-relative:page;mso-position-vertical-relative:page;z-index:-631480" coordorigin="3148,15389" coordsize="42,307">
            <v:group style="position:absolute;left:3164;top:15404;width:10;height:30" coordorigin="3164,15404" coordsize="10,30">
              <v:shape style="position:absolute;left:3164;top:15404;width:10;height:30" coordorigin="3164,15404" coordsize="10,30" path="m3164,15419l3174,15419e" filled="false" stroked="true" strokeweight="1.578pt" strokecolor="#000000">
                <v:path arrowok="t"/>
              </v:shape>
            </v:group>
            <v:group style="position:absolute;left:3164;top:15454;width:10;height:30" coordorigin="3164,15454" coordsize="10,30">
              <v:shape style="position:absolute;left:3164;top:15454;width:10;height:30" coordorigin="3164,15454" coordsize="10,30" path="m3164,15468l3174,15468e" filled="false" stroked="true" strokeweight="1.579pt" strokecolor="#000000">
                <v:path arrowok="t"/>
              </v:shape>
            </v:group>
            <v:group style="position:absolute;left:3164;top:15503;width:10;height:30" coordorigin="3164,15503" coordsize="10,30">
              <v:shape style="position:absolute;left:3164;top:15503;width:10;height:30" coordorigin="3164,15503" coordsize="10,30" path="m3164,15518l3174,15518e" filled="false" stroked="true" strokeweight="1.579pt" strokecolor="#000000">
                <v:path arrowok="t"/>
              </v:shape>
            </v:group>
            <v:group style="position:absolute;left:3164;top:15552;width:10;height:30" coordorigin="3164,15552" coordsize="10,30">
              <v:shape style="position:absolute;left:3164;top:15552;width:10;height:30" coordorigin="3164,15552" coordsize="10,30" path="m3164,15567l3174,15567e" filled="false" stroked="true" strokeweight="1.578pt" strokecolor="#000000">
                <v:path arrowok="t"/>
              </v:shape>
            </v:group>
            <v:group style="position:absolute;left:3164;top:15601;width:10;height:30" coordorigin="3164,15601" coordsize="10,30">
              <v:shape style="position:absolute;left:3164;top:15601;width:10;height:30" coordorigin="3164,15601" coordsize="10,30" path="m3164,15616l3174,15616e" filled="false" stroked="true" strokeweight="1.579pt" strokecolor="#000000">
                <v:path arrowok="t"/>
              </v:shape>
            </v:group>
            <v:group style="position:absolute;left:3164;top:15650;width:10;height:30" coordorigin="3164,15650" coordsize="10,30">
              <v:shape style="position:absolute;left:3164;top:15650;width:10;height:30" coordorigin="3164,15650" coordsize="10,30" path="m3164,15665l3174,156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754.695007pt;width:2.1pt;height:10.45pt;mso-position-horizontal-relative:page;mso-position-vertical-relative:page;z-index:-631456" coordorigin="4679,15094" coordsize="42,209">
            <v:group style="position:absolute;left:4695;top:15110;width:10;height:30" coordorigin="4695,15110" coordsize="10,30">
              <v:shape style="position:absolute;left:4695;top:15110;width:10;height:30" coordorigin="4695,15110" coordsize="10,30" path="m4695,15124l4705,15124e" filled="false" stroked="true" strokeweight="1.578pt" strokecolor="#000000">
                <v:path arrowok="t"/>
              </v:shape>
            </v:group>
            <v:group style="position:absolute;left:4695;top:15159;width:10;height:30" coordorigin="4695,15159" coordsize="10,30">
              <v:shape style="position:absolute;left:4695;top:15159;width:10;height:30" coordorigin="4695,15159" coordsize="10,30" path="m4695,15174l4705,15174e" filled="false" stroked="true" strokeweight="1.579pt" strokecolor="#000000">
                <v:path arrowok="t"/>
              </v:shape>
            </v:group>
            <v:group style="position:absolute;left:4695;top:15208;width:10;height:30" coordorigin="4695,15208" coordsize="10,30">
              <v:shape style="position:absolute;left:4695;top:15208;width:10;height:30" coordorigin="4695,15208" coordsize="10,30" path="m4695,15223l4705,15223e" filled="false" stroked="true" strokeweight="1.579pt" strokecolor="#000000">
                <v:path arrowok="t"/>
              </v:shape>
            </v:group>
            <v:group style="position:absolute;left:4695;top:15257;width:10;height:30" coordorigin="4695,15257" coordsize="10,30">
              <v:shape style="position:absolute;left:4695;top:15257;width:10;height:30" coordorigin="4695,15257" coordsize="10,30" path="m4695,15272l4705,15272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769.434998pt;width:2.1pt;height:15.35pt;mso-position-horizontal-relative:page;mso-position-vertical-relative:page;z-index:-631432" coordorigin="4679,15389" coordsize="42,307">
            <v:group style="position:absolute;left:4695;top:15404;width:10;height:30" coordorigin="4695,15404" coordsize="10,30">
              <v:shape style="position:absolute;left:4695;top:15404;width:10;height:30" coordorigin="4695,15404" coordsize="10,30" path="m4695,15419l4705,15419e" filled="false" stroked="true" strokeweight="1.578pt" strokecolor="#000000">
                <v:path arrowok="t"/>
              </v:shape>
            </v:group>
            <v:group style="position:absolute;left:4695;top:15454;width:10;height:30" coordorigin="4695,15454" coordsize="10,30">
              <v:shape style="position:absolute;left:4695;top:15454;width:10;height:30" coordorigin="4695,15454" coordsize="10,30" path="m4695,15468l4705,15468e" filled="false" stroked="true" strokeweight="1.579pt" strokecolor="#000000">
                <v:path arrowok="t"/>
              </v:shape>
            </v:group>
            <v:group style="position:absolute;left:4695;top:15503;width:10;height:30" coordorigin="4695,15503" coordsize="10,30">
              <v:shape style="position:absolute;left:4695;top:15503;width:10;height:30" coordorigin="4695,15503" coordsize="10,30" path="m4695,15518l4705,15518e" filled="false" stroked="true" strokeweight="1.579pt" strokecolor="#000000">
                <v:path arrowok="t"/>
              </v:shape>
            </v:group>
            <v:group style="position:absolute;left:4695;top:15552;width:10;height:30" coordorigin="4695,15552" coordsize="10,30">
              <v:shape style="position:absolute;left:4695;top:15552;width:10;height:30" coordorigin="4695,15552" coordsize="10,30" path="m4695,15567l4705,15567e" filled="false" stroked="true" strokeweight="1.578pt" strokecolor="#000000">
                <v:path arrowok="t"/>
              </v:shape>
            </v:group>
            <v:group style="position:absolute;left:4695;top:15601;width:10;height:30" coordorigin="4695,15601" coordsize="10,30">
              <v:shape style="position:absolute;left:4695;top:15601;width:10;height:30" coordorigin="4695,15601" coordsize="10,30" path="m4695,15616l4705,15616e" filled="false" stroked="true" strokeweight="1.579pt" strokecolor="#000000">
                <v:path arrowok="t"/>
              </v:shape>
            </v:group>
            <v:group style="position:absolute;left:4695;top:15650;width:10;height:30" coordorigin="4695,15650" coordsize="10,30">
              <v:shape style="position:absolute;left:4695;top:15650;width:10;height:30" coordorigin="4695,15650" coordsize="10,30" path="m4695,15665l4705,156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754.695007pt;width:2.1pt;height:10.45pt;mso-position-horizontal-relative:page;mso-position-vertical-relative:page;z-index:-631408" coordorigin="8647,15094" coordsize="42,209">
            <v:group style="position:absolute;left:8663;top:15110;width:10;height:30" coordorigin="8663,15110" coordsize="10,30">
              <v:shape style="position:absolute;left:8663;top:15110;width:10;height:30" coordorigin="8663,15110" coordsize="10,30" path="m8663,15124l8673,15124e" filled="false" stroked="true" strokeweight="1.578pt" strokecolor="#000000">
                <v:path arrowok="t"/>
              </v:shape>
            </v:group>
            <v:group style="position:absolute;left:8663;top:15159;width:10;height:30" coordorigin="8663,15159" coordsize="10,30">
              <v:shape style="position:absolute;left:8663;top:15159;width:10;height:30" coordorigin="8663,15159" coordsize="10,30" path="m8663,15174l8673,15174e" filled="false" stroked="true" strokeweight="1.579pt" strokecolor="#000000">
                <v:path arrowok="t"/>
              </v:shape>
            </v:group>
            <v:group style="position:absolute;left:8663;top:15208;width:10;height:30" coordorigin="8663,15208" coordsize="10,30">
              <v:shape style="position:absolute;left:8663;top:15208;width:10;height:30" coordorigin="8663,15208" coordsize="10,30" path="m8663,15223l8673,15223e" filled="false" stroked="true" strokeweight="1.579pt" strokecolor="#000000">
                <v:path arrowok="t"/>
              </v:shape>
            </v:group>
            <v:group style="position:absolute;left:8663;top:15257;width:10;height:30" coordorigin="8663,15257" coordsize="10,30">
              <v:shape style="position:absolute;left:8663;top:15257;width:10;height:30" coordorigin="8663,15257" coordsize="10,30" path="m8663,15272l8673,15272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769.434998pt;width:2.1pt;height:15.35pt;mso-position-horizontal-relative:page;mso-position-vertical-relative:page;z-index:-631384" coordorigin="8647,15389" coordsize="42,307">
            <v:group style="position:absolute;left:8663;top:15404;width:10;height:30" coordorigin="8663,15404" coordsize="10,30">
              <v:shape style="position:absolute;left:8663;top:15404;width:10;height:30" coordorigin="8663,15404" coordsize="10,30" path="m8663,15419l8673,15419e" filled="false" stroked="true" strokeweight="1.578pt" strokecolor="#000000">
                <v:path arrowok="t"/>
              </v:shape>
            </v:group>
            <v:group style="position:absolute;left:8663;top:15454;width:10;height:30" coordorigin="8663,15454" coordsize="10,30">
              <v:shape style="position:absolute;left:8663;top:15454;width:10;height:30" coordorigin="8663,15454" coordsize="10,30" path="m8663,15468l8673,15468e" filled="false" stroked="true" strokeweight="1.579pt" strokecolor="#000000">
                <v:path arrowok="t"/>
              </v:shape>
            </v:group>
            <v:group style="position:absolute;left:8663;top:15503;width:10;height:30" coordorigin="8663,15503" coordsize="10,30">
              <v:shape style="position:absolute;left:8663;top:15503;width:10;height:30" coordorigin="8663,15503" coordsize="10,30" path="m8663,15518l8673,15518e" filled="false" stroked="true" strokeweight="1.579pt" strokecolor="#000000">
                <v:path arrowok="t"/>
              </v:shape>
            </v:group>
            <v:group style="position:absolute;left:8663;top:15552;width:10;height:30" coordorigin="8663,15552" coordsize="10,30">
              <v:shape style="position:absolute;left:8663;top:15552;width:10;height:30" coordorigin="8663,15552" coordsize="10,30" path="m8663,15567l8673,15567e" filled="false" stroked="true" strokeweight="1.578pt" strokecolor="#000000">
                <v:path arrowok="t"/>
              </v:shape>
            </v:group>
            <v:group style="position:absolute;left:8663;top:15601;width:10;height:30" coordorigin="8663,15601" coordsize="10,30">
              <v:shape style="position:absolute;left:8663;top:15601;width:10;height:30" coordorigin="8663,15601" coordsize="10,30" path="m8663,15616l8673,15616e" filled="false" stroked="true" strokeweight="1.579pt" strokecolor="#000000">
                <v:path arrowok="t"/>
              </v:shape>
            </v:group>
            <v:group style="position:absolute;left:8663;top:15650;width:10;height:30" coordorigin="8663,15650" coordsize="10,30">
              <v:shape style="position:absolute;left:8663;top:15650;width:10;height:30" coordorigin="8663,15650" coordsize="10,30" path="m8663,15665l8673,156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754.695007pt;width:2.1pt;height:10.45pt;mso-position-horizontal-relative:page;mso-position-vertical-relative:page;z-index:-631360" coordorigin="10858,15094" coordsize="42,209">
            <v:group style="position:absolute;left:10874;top:15110;width:10;height:30" coordorigin="10874,15110" coordsize="10,30">
              <v:shape style="position:absolute;left:10874;top:15110;width:10;height:30" coordorigin="10874,15110" coordsize="10,30" path="m10874,15124l10884,15124e" filled="false" stroked="true" strokeweight="1.578pt" strokecolor="#000000">
                <v:path arrowok="t"/>
              </v:shape>
            </v:group>
            <v:group style="position:absolute;left:10874;top:15159;width:10;height:30" coordorigin="10874,15159" coordsize="10,30">
              <v:shape style="position:absolute;left:10874;top:15159;width:10;height:30" coordorigin="10874,15159" coordsize="10,30" path="m10874,15174l10884,15174e" filled="false" stroked="true" strokeweight="1.579pt" strokecolor="#000000">
                <v:path arrowok="t"/>
              </v:shape>
            </v:group>
            <v:group style="position:absolute;left:10874;top:15208;width:10;height:30" coordorigin="10874,15208" coordsize="10,30">
              <v:shape style="position:absolute;left:10874;top:15208;width:10;height:30" coordorigin="10874,15208" coordsize="10,30" path="m10874,15223l10884,15223e" filled="false" stroked="true" strokeweight="1.579pt" strokecolor="#000000">
                <v:path arrowok="t"/>
              </v:shape>
            </v:group>
            <v:group style="position:absolute;left:10874;top:15257;width:10;height:30" coordorigin="10874,15257" coordsize="10,30">
              <v:shape style="position:absolute;left:10874;top:15257;width:10;height:30" coordorigin="10874,15257" coordsize="10,30" path="m10874,15272l10884,15272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769.434998pt;width:2.1pt;height:15.35pt;mso-position-horizontal-relative:page;mso-position-vertical-relative:page;z-index:-631336" coordorigin="10858,15389" coordsize="42,307">
            <v:group style="position:absolute;left:10874;top:15404;width:10;height:30" coordorigin="10874,15404" coordsize="10,30">
              <v:shape style="position:absolute;left:10874;top:15404;width:10;height:30" coordorigin="10874,15404" coordsize="10,30" path="m10874,15419l10884,15419e" filled="false" stroked="true" strokeweight="1.578pt" strokecolor="#000000">
                <v:path arrowok="t"/>
              </v:shape>
            </v:group>
            <v:group style="position:absolute;left:10874;top:15454;width:10;height:30" coordorigin="10874,15454" coordsize="10,30">
              <v:shape style="position:absolute;left:10874;top:15454;width:10;height:30" coordorigin="10874,15454" coordsize="10,30" path="m10874,15468l10884,15468e" filled="false" stroked="true" strokeweight="1.579pt" strokecolor="#000000">
                <v:path arrowok="t"/>
              </v:shape>
            </v:group>
            <v:group style="position:absolute;left:10874;top:15503;width:10;height:30" coordorigin="10874,15503" coordsize="10,30">
              <v:shape style="position:absolute;left:10874;top:15503;width:10;height:30" coordorigin="10874,15503" coordsize="10,30" path="m10874,15518l10884,15518e" filled="false" stroked="true" strokeweight="1.579pt" strokecolor="#000000">
                <v:path arrowok="t"/>
              </v:shape>
            </v:group>
            <v:group style="position:absolute;left:10874;top:15552;width:10;height:30" coordorigin="10874,15552" coordsize="10,30">
              <v:shape style="position:absolute;left:10874;top:15552;width:10;height:30" coordorigin="10874,15552" coordsize="10,30" path="m10874,15567l10884,15567e" filled="false" stroked="true" strokeweight="1.578pt" strokecolor="#000000">
                <v:path arrowok="t"/>
              </v:shape>
            </v:group>
            <v:group style="position:absolute;left:10874;top:15601;width:10;height:30" coordorigin="10874,15601" coordsize="10,30">
              <v:shape style="position:absolute;left:10874;top:15601;width:10;height:30" coordorigin="10874,15601" coordsize="10,30" path="m10874,15616l10884,15616e" filled="false" stroked="true" strokeweight="1.579pt" strokecolor="#000000">
                <v:path arrowok="t"/>
              </v:shape>
            </v:group>
            <v:group style="position:absolute;left:10874;top:15650;width:10;height:30" coordorigin="10874,15650" coordsize="10,30">
              <v:shape style="position:absolute;left:10874;top:15650;width:10;height:30" coordorigin="10874,15650" coordsize="10,30" path="m10874,15665l10884,15665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shape style="position:absolute;margin-left:569.033447pt;margin-top:446.958893pt;width:9.5pt;height:344.95pt;mso-position-horizontal-relative:page;mso-position-vertical-relative:page;z-index:532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5"/>
          <w:w w:val="115"/>
        </w:rPr>
        <w:t> </w:t>
      </w:r>
      <w:r>
        <w:rPr>
          <w:spacing w:val="-16"/>
          <w:w w:val="115"/>
        </w:rPr>
        <w:t>9</w:t>
      </w:r>
      <w:r>
        <w:rPr>
          <w:spacing w:val="-17"/>
          <w:w w:val="115"/>
        </w:rPr>
        <w:t>.</w:t>
      </w:r>
      <w:r>
        <w:rPr>
          <w:spacing w:val="-16"/>
          <w:w w:val="115"/>
        </w:rPr>
        <w:t>1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5"/>
          <w:w w:val="115"/>
        </w:rPr>
        <w:t> </w:t>
      </w:r>
      <w:r>
        <w:rPr>
          <w:w w:val="115"/>
        </w:rPr>
        <w:t>4,</w:t>
      </w:r>
      <w:r>
        <w:rPr>
          <w:spacing w:val="-6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6"/>
          <w:w w:val="115"/>
        </w:rPr>
        <w:t> </w:t>
      </w:r>
      <w:r>
        <w:rPr>
          <w:spacing w:val="-15"/>
          <w:w w:val="115"/>
        </w:rPr>
        <w:t>11a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10"/>
          <w:w w:val="125"/>
          <w:sz w:val="50"/>
        </w:rPr>
        <w:t>Sa</w:t>
      </w:r>
      <w:r>
        <w:rPr>
          <w:rFonts w:ascii="Calibri"/>
          <w:b/>
          <w:color w:val="0061B3"/>
          <w:spacing w:val="-9"/>
          <w:w w:val="125"/>
          <w:sz w:val="50"/>
        </w:rPr>
        <w:t>tzbil</w:t>
      </w:r>
      <w:r>
        <w:rPr>
          <w:rFonts w:ascii="Calibri"/>
          <w:b/>
          <w:color w:val="0061B3"/>
          <w:spacing w:val="-10"/>
          <w:w w:val="125"/>
          <w:sz w:val="50"/>
        </w:rPr>
        <w:t>dun</w:t>
      </w:r>
      <w:r>
        <w:rPr>
          <w:rFonts w:ascii="Calibri"/>
          <w:b/>
          <w:color w:val="0061B3"/>
          <w:spacing w:val="-9"/>
          <w:w w:val="125"/>
          <w:sz w:val="50"/>
        </w:rPr>
        <w:t>g</w:t>
      </w:r>
      <w:r>
        <w:rPr>
          <w:rFonts w:ascii="Calibri"/>
          <w:b/>
          <w:color w:val="0061B3"/>
          <w:spacing w:val="-10"/>
          <w:w w:val="125"/>
          <w:sz w:val="50"/>
        </w:rPr>
        <w:t>ss</w:t>
      </w:r>
      <w:r>
        <w:rPr>
          <w:rFonts w:ascii="Calibri"/>
          <w:b/>
          <w:color w:val="0061B3"/>
          <w:spacing w:val="-9"/>
          <w:w w:val="125"/>
          <w:sz w:val="50"/>
        </w:rPr>
        <w:t>pi</w:t>
      </w:r>
      <w:r>
        <w:rPr>
          <w:rFonts w:ascii="Calibri"/>
          <w:b/>
          <w:color w:val="0061B3"/>
          <w:spacing w:val="-10"/>
          <w:w w:val="125"/>
          <w:sz w:val="50"/>
        </w:rPr>
        <w:t>e</w:t>
      </w:r>
      <w:r>
        <w:rPr>
          <w:rFonts w:ascii="Calibri"/>
          <w:b/>
          <w:color w:val="0061B3"/>
          <w:spacing w:val="-9"/>
          <w:w w:val="125"/>
          <w:sz w:val="50"/>
        </w:rPr>
        <w:t>l</w:t>
      </w:r>
      <w:r>
        <w:rPr>
          <w:rFonts w:ascii="Calibri"/>
          <w:sz w:val="50"/>
        </w:rPr>
      </w:r>
    </w:p>
    <w:p>
      <w:pPr>
        <w:pStyle w:val="BodyText"/>
        <w:spacing w:line="240" w:lineRule="auto" w:before="160"/>
        <w:ind w:left="114" w:right="0"/>
        <w:jc w:val="left"/>
        <w:rPr>
          <w:b w:val="0"/>
          <w:bCs w:val="0"/>
        </w:rPr>
      </w:pPr>
      <w:r>
        <w:rPr>
          <w:b w:val="0"/>
          <w:position w:val="-14"/>
        </w:rPr>
        <w:drawing>
          <wp:inline distT="0" distB="0" distL="0" distR="0">
            <wp:extent cx="293217" cy="285800"/>
            <wp:effectExtent l="0" t="0" r="0" b="0"/>
            <wp:docPr id="2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4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spacing w:val="-1"/>
          <w:w w:val="115"/>
        </w:rPr>
        <w:t>Schn</w:t>
      </w:r>
      <w:r>
        <w:rPr>
          <w:spacing w:val="-2"/>
          <w:w w:val="115"/>
        </w:rPr>
        <w:t>ei</w:t>
      </w:r>
      <w:r>
        <w:rPr>
          <w:spacing w:val="-1"/>
          <w:w w:val="115"/>
        </w:rPr>
        <w:t>d</w:t>
      </w:r>
      <w:r>
        <w:rPr>
          <w:spacing w:val="-2"/>
          <w:w w:val="115"/>
        </w:rPr>
        <w:t>et</w:t>
      </w:r>
      <w:r>
        <w:rPr>
          <w:spacing w:val="-6"/>
          <w:w w:val="115"/>
        </w:rPr>
        <w:t> </w:t>
      </w:r>
      <w:r>
        <w:rPr>
          <w:spacing w:val="-1"/>
          <w:w w:val="115"/>
        </w:rPr>
        <w:t>d</w:t>
      </w:r>
      <w:r>
        <w:rPr>
          <w:spacing w:val="-2"/>
          <w:w w:val="115"/>
        </w:rPr>
        <w:t>ie</w:t>
      </w:r>
      <w:r>
        <w:rPr>
          <w:spacing w:val="-5"/>
          <w:w w:val="115"/>
        </w:rPr>
        <w:t> </w:t>
      </w:r>
      <w:r>
        <w:rPr>
          <w:spacing w:val="-1"/>
          <w:w w:val="115"/>
        </w:rPr>
        <w:t>K</w:t>
      </w:r>
      <w:r>
        <w:rPr>
          <w:spacing w:val="-2"/>
          <w:w w:val="115"/>
        </w:rPr>
        <w:t>ärt</w:t>
      </w:r>
      <w:r>
        <w:rPr>
          <w:spacing w:val="-1"/>
          <w:w w:val="115"/>
        </w:rPr>
        <w:t>ch</w:t>
      </w:r>
      <w:r>
        <w:rPr>
          <w:spacing w:val="-2"/>
          <w:w w:val="115"/>
        </w:rPr>
        <w:t>e</w:t>
      </w:r>
      <w:r>
        <w:rPr>
          <w:spacing w:val="-1"/>
          <w:w w:val="115"/>
        </w:rPr>
        <w:t>n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aus</w:t>
      </w:r>
      <w:r>
        <w:rPr>
          <w:spacing w:val="-5"/>
          <w:w w:val="115"/>
        </w:rPr>
        <w:t> </w:t>
      </w:r>
      <w:r>
        <w:rPr>
          <w:w w:val="115"/>
        </w:rPr>
        <w:t>und</w:t>
      </w:r>
      <w:r>
        <w:rPr>
          <w:spacing w:val="-6"/>
          <w:w w:val="115"/>
        </w:rPr>
        <w:t> </w:t>
      </w:r>
      <w:r>
        <w:rPr>
          <w:spacing w:val="-2"/>
          <w:w w:val="115"/>
        </w:rPr>
        <w:t>le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t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S</w:t>
      </w:r>
      <w:r>
        <w:rPr>
          <w:spacing w:val="-3"/>
          <w:w w:val="115"/>
        </w:rPr>
        <w:t>ät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e.</w:t>
      </w:r>
      <w:r>
        <w:rPr>
          <w:b w:val="0"/>
        </w:rPr>
      </w:r>
    </w:p>
    <w:p>
      <w:pPr>
        <w:tabs>
          <w:tab w:pos="1740" w:val="left" w:leader="none"/>
        </w:tabs>
        <w:spacing w:before="40"/>
        <w:ind w:left="71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3.5191pt;margin-top:26.700891pt;width:508.5pt;height:76.6pt;mso-position-horizontal-relative:page;mso-position-vertical-relative:paragraph;z-index:-633904" coordorigin="1070,534" coordsize="10170,1532">
            <v:group style="position:absolute;left:1145;top:644;width:10;height:30" coordorigin="1145,644" coordsize="10,30">
              <v:shape style="position:absolute;left:1145;top:644;width:10;height:30" coordorigin="1145,644" coordsize="10,30" path="m1145,659l1155,659e" filled="false" stroked="true" strokeweight="1.579pt" strokecolor="#000000">
                <v:path arrowok="t"/>
              </v:shape>
            </v:group>
            <v:group style="position:absolute;left:1145;top:693;width:10;height:30" coordorigin="1145,693" coordsize="10,30">
              <v:shape style="position:absolute;left:1145;top:693;width:10;height:30" coordorigin="1145,693" coordsize="10,30" path="m1145,708l1155,708e" filled="false" stroked="true" strokeweight="1.579pt" strokecolor="#000000">
                <v:path arrowok="t"/>
              </v:shape>
            </v:group>
            <v:group style="position:absolute;left:1145;top:742;width:10;height:30" coordorigin="1145,742" coordsize="10,30">
              <v:shape style="position:absolute;left:1145;top:742;width:10;height:30" coordorigin="1145,742" coordsize="10,30" path="m1145,757l1155,757e" filled="false" stroked="true" strokeweight="1.578pt" strokecolor="#000000">
                <v:path arrowok="t"/>
              </v:shape>
            </v:group>
            <v:group style="position:absolute;left:1145;top:792;width:10;height:30" coordorigin="1145,792" coordsize="10,30">
              <v:shape style="position:absolute;left:1145;top:792;width:10;height:30" coordorigin="1145,792" coordsize="10,30" path="m1145,806l1155,806e" filled="false" stroked="true" strokeweight="1.579pt" strokecolor="#000000">
                <v:path arrowok="t"/>
              </v:shape>
            </v:group>
            <v:group style="position:absolute;left:1145;top:841;width:10;height:30" coordorigin="1145,841" coordsize="10,30">
              <v:shape style="position:absolute;left:1145;top:841;width:10;height:30" coordorigin="1145,841" coordsize="10,30" path="m1145,855l1155,855e" filled="false" stroked="true" strokeweight="1.579pt" strokecolor="#000000">
                <v:path arrowok="t"/>
              </v:shape>
            </v:group>
            <v:group style="position:absolute;left:1145;top:890;width:10;height:30" coordorigin="1145,890" coordsize="10,30">
              <v:shape style="position:absolute;left:1145;top:890;width:10;height:30" coordorigin="1145,890" coordsize="10,30" path="m1145,905l1155,905e" filled="false" stroked="true" strokeweight="1.578pt" strokecolor="#000000">
                <v:path arrowok="t"/>
              </v:shape>
            </v:group>
            <v:group style="position:absolute;left:1145;top:939;width:10;height:30" coordorigin="1145,939" coordsize="10,30">
              <v:shape style="position:absolute;left:1145;top:939;width:10;height:30" coordorigin="1145,939" coordsize="10,30" path="m1145,954l1155,954e" filled="false" stroked="true" strokeweight="1.579pt" strokecolor="#000000">
                <v:path arrowok="t"/>
              </v:shape>
            </v:group>
            <v:group style="position:absolute;left:1145;top:988;width:10;height:30" coordorigin="1145,988" coordsize="10,30">
              <v:shape style="position:absolute;left:1145;top:988;width:10;height:30" coordorigin="1145,988" coordsize="10,30" path="m1145,1003l1155,1003e" filled="false" stroked="true" strokeweight="1.579pt" strokecolor="#000000">
                <v:path arrowok="t"/>
              </v:shape>
            </v:group>
            <v:group style="position:absolute;left:1145;top:1037;width:10;height:30" coordorigin="1145,1037" coordsize="10,30">
              <v:shape style="position:absolute;left:1145;top:1037;width:10;height:30" coordorigin="1145,1037" coordsize="10,30" path="m1145,1052l1155,1052e" filled="false" stroked="true" strokeweight="1.578pt" strokecolor="#000000">
                <v:path arrowok="t"/>
              </v:shape>
            </v:group>
            <v:group style="position:absolute;left:1145;top:1086;width:10;height:30" coordorigin="1145,1086" coordsize="10,30">
              <v:shape style="position:absolute;left:1145;top:1086;width:10;height:30" coordorigin="1145,1086" coordsize="10,30" path="m1145,1101l1155,1101e" filled="false" stroked="true" strokeweight="1.579pt" strokecolor="#000000">
                <v:path arrowok="t"/>
              </v:shape>
            </v:group>
            <v:group style="position:absolute;left:1145;top:1136;width:10;height:30" coordorigin="1145,1136" coordsize="10,30">
              <v:shape style="position:absolute;left:1145;top:1136;width:10;height:30" coordorigin="1145,1136" coordsize="10,30" path="m1145,1150l1155,1150e" filled="false" stroked="true" strokeweight="1.579pt" strokecolor="#000000">
                <v:path arrowok="t"/>
              </v:shape>
            </v:group>
            <v:group style="position:absolute;left:1145;top:1185;width:10;height:30" coordorigin="1145,1185" coordsize="10,30">
              <v:shape style="position:absolute;left:1145;top:1185;width:10;height:30" coordorigin="1145,1185" coordsize="10,30" path="m1145,1199l1155,1199e" filled="false" stroked="true" strokeweight="1.578pt" strokecolor="#000000">
                <v:path arrowok="t"/>
              </v:shape>
            </v:group>
            <v:group style="position:absolute;left:1145;top:1234;width:10;height:30" coordorigin="1145,1234" coordsize="10,30">
              <v:shape style="position:absolute;left:1145;top:1234;width:10;height:30" coordorigin="1145,1234" coordsize="10,30" path="m1145,1249l1155,1249e" filled="false" stroked="true" strokeweight="1.579pt" strokecolor="#000000">
                <v:path arrowok="t"/>
              </v:shape>
            </v:group>
            <v:group style="position:absolute;left:1145;top:605;width:1117;height:742" coordorigin="1145,605" coordsize="1117,742">
              <v:shape style="position:absolute;left:1145;top:605;width:1117;height:742" coordorigin="1145,605" coordsize="1117,742" path="m1155,1332l1145,1332,1145,1347,1155,1347,1155,1332xe" filled="true" fillcolor="#000000" stroked="false">
                <v:path arrowok="t"/>
                <v:fill type="solid"/>
              </v:shape>
              <v:shape style="position:absolute;left:1145;top:605;width:1117;height:742" coordorigin="1145,605" coordsize="1117,742" path="m1165,605l1145,605,1145,625,1155,625,1155,615,1165,615,1165,605xe" filled="true" fillcolor="#000000" stroked="false">
                <v:path arrowok="t"/>
                <v:fill type="solid"/>
              </v:shape>
              <v:shape style="position:absolute;left:1145;top:605;width:1117;height:742" coordorigin="1145,605" coordsize="1117,742" path="m2262,605l2247,605,2247,615,2262,615,2262,605xe" filled="true" fillcolor="#000000" stroked="false">
                <v:path arrowok="t"/>
                <v:fill type="solid"/>
              </v:shape>
            </v:group>
            <v:group style="position:absolute;left:1186;top:610;width:2048;height:2" coordorigin="1186,610" coordsize="2048,2">
              <v:shape style="position:absolute;left:1186;top:610;width:2048;height:2" coordorigin="1186,610" coordsize="2048,0" path="m1186,610l3233,610e" filled="false" stroked="true" strokeweight=".6pt" strokecolor="#000000">
                <v:path arrowok="t"/>
              </v:shape>
            </v:group>
            <v:group style="position:absolute;left:2257;top:644;width:10;height:30" coordorigin="2257,644" coordsize="10,30">
              <v:shape style="position:absolute;left:2257;top:644;width:10;height:30" coordorigin="2257,644" coordsize="10,30" path="m2257,659l2267,659e" filled="false" stroked="true" strokeweight="1.579pt" strokecolor="#000000">
                <v:path arrowok="t"/>
              </v:shape>
            </v:group>
            <v:group style="position:absolute;left:2257;top:693;width:10;height:30" coordorigin="2257,693" coordsize="10,30">
              <v:shape style="position:absolute;left:2257;top:693;width:10;height:30" coordorigin="2257,693" coordsize="10,30" path="m2257,708l2267,708e" filled="false" stroked="true" strokeweight="1.579pt" strokecolor="#000000">
                <v:path arrowok="t"/>
              </v:shape>
            </v:group>
            <v:group style="position:absolute;left:2257;top:742;width:10;height:30" coordorigin="2257,742" coordsize="10,30">
              <v:shape style="position:absolute;left:2257;top:742;width:10;height:30" coordorigin="2257,742" coordsize="10,30" path="m2257,757l2267,757e" filled="false" stroked="true" strokeweight="1.578pt" strokecolor="#000000">
                <v:path arrowok="t"/>
              </v:shape>
            </v:group>
            <v:group style="position:absolute;left:2257;top:890;width:10;height:30" coordorigin="2257,890" coordsize="10,30">
              <v:shape style="position:absolute;left:2257;top:890;width:10;height:30" coordorigin="2257,890" coordsize="10,30" path="m2257,905l2267,905e" filled="false" stroked="true" strokeweight="1.578pt" strokecolor="#000000">
                <v:path arrowok="t"/>
              </v:shape>
            </v:group>
            <v:group style="position:absolute;left:2257;top:939;width:10;height:30" coordorigin="2257,939" coordsize="10,30">
              <v:shape style="position:absolute;left:2257;top:939;width:10;height:30" coordorigin="2257,939" coordsize="10,30" path="m2257,954l2267,954e" filled="false" stroked="true" strokeweight="1.579pt" strokecolor="#000000">
                <v:path arrowok="t"/>
              </v:shape>
            </v:group>
            <v:group style="position:absolute;left:2257;top:988;width:10;height:30" coordorigin="2257,988" coordsize="10,30">
              <v:shape style="position:absolute;left:2257;top:988;width:10;height:30" coordorigin="2257,988" coordsize="10,30" path="m2257,1003l2267,1003e" filled="false" stroked="true" strokeweight="1.579pt" strokecolor="#000000">
                <v:path arrowok="t"/>
              </v:shape>
            </v:group>
            <v:group style="position:absolute;left:2257;top:1037;width:10;height:30" coordorigin="2257,1037" coordsize="10,30">
              <v:shape style="position:absolute;left:2257;top:1037;width:10;height:30" coordorigin="2257,1037" coordsize="10,30" path="m2257,1052l2267,1052e" filled="false" stroked="true" strokeweight="1.578pt" strokecolor="#000000">
                <v:path arrowok="t"/>
              </v:shape>
            </v:group>
            <v:group style="position:absolute;left:2257;top:1086;width:10;height:30" coordorigin="2257,1086" coordsize="10,30">
              <v:shape style="position:absolute;left:2257;top:1086;width:10;height:30" coordorigin="2257,1086" coordsize="10,30" path="m2257,1101l2267,1101e" filled="false" stroked="true" strokeweight="1.579pt" strokecolor="#000000">
                <v:path arrowok="t"/>
              </v:shape>
            </v:group>
            <v:group style="position:absolute;left:2257;top:1136;width:10;height:30" coordorigin="2257,1136" coordsize="10,30">
              <v:shape style="position:absolute;left:2257;top:1136;width:10;height:30" coordorigin="2257,1136" coordsize="10,30" path="m2257,1150l2267,1150e" filled="false" stroked="true" strokeweight="1.579pt" strokecolor="#000000">
                <v:path arrowok="t"/>
              </v:shape>
            </v:group>
            <v:group style="position:absolute;left:2257;top:1185;width:10;height:30" coordorigin="2257,1185" coordsize="10,30">
              <v:shape style="position:absolute;left:2257;top:1185;width:10;height:30" coordorigin="2257,1185" coordsize="10,30" path="m2257,1199l2267,1199e" filled="false" stroked="true" strokeweight="1.578pt" strokecolor="#000000">
                <v:path arrowok="t"/>
              </v:shape>
            </v:group>
            <v:group style="position:absolute;left:2257;top:1234;width:10;height:30" coordorigin="2257,1234" coordsize="10,30">
              <v:shape style="position:absolute;left:2257;top:1234;width:10;height:30" coordorigin="2257,1234" coordsize="10,30" path="m2257,1249l2267,1249e" filled="false" stroked="true" strokeweight="1.579pt" strokecolor="#000000">
                <v:path arrowok="t"/>
              </v:shape>
            </v:group>
            <v:group style="position:absolute;left:2257;top:610;width:10;height:15" coordorigin="2257,610" coordsize="10,15">
              <v:shape style="position:absolute;left:2257;top:610;width:10;height:15" coordorigin="2257,610" coordsize="10,15" path="m2257,617l2267,617e" filled="false" stroked="true" strokeweight=".839pt" strokecolor="#000000">
                <v:path arrowok="t"/>
              </v:shape>
            </v:group>
            <v:group style="position:absolute;left:4635;top:605;width:30;height:10" coordorigin="4635,605" coordsize="30,10">
              <v:shape style="position:absolute;left:4635;top:605;width:30;height:10" coordorigin="4635,605" coordsize="30,10" path="m4635,610l4665,610e" filled="false" stroked="true" strokeweight=".6pt" strokecolor="#000000">
                <v:path arrowok="t"/>
              </v:shape>
            </v:group>
            <v:group style="position:absolute;left:4586;top:605;width:30;height:10" coordorigin="4586,605" coordsize="30,10">
              <v:shape style="position:absolute;left:4586;top:605;width:30;height:10" coordorigin="4586,605" coordsize="30,10" path="m4586,610l4616,610e" filled="false" stroked="true" strokeweight=".6pt" strokecolor="#000000">
                <v:path arrowok="t"/>
              </v:shape>
            </v:group>
            <v:group style="position:absolute;left:4537;top:605;width:30;height:10" coordorigin="4537,605" coordsize="30,10">
              <v:shape style="position:absolute;left:4537;top:605;width:30;height:10" coordorigin="4537,605" coordsize="30,10" path="m4537,610l4566,610e" filled="false" stroked="true" strokeweight=".6pt" strokecolor="#000000">
                <v:path arrowok="t"/>
              </v:shape>
            </v:group>
            <v:group style="position:absolute;left:4487;top:605;width:30;height:10" coordorigin="4487,605" coordsize="30,10">
              <v:shape style="position:absolute;left:4487;top:605;width:30;height:10" coordorigin="4487,605" coordsize="30,10" path="m4487,610l4517,610e" filled="false" stroked="true" strokeweight=".6pt" strokecolor="#000000">
                <v:path arrowok="t"/>
              </v:shape>
            </v:group>
            <v:group style="position:absolute;left:4438;top:605;width:30;height:10" coordorigin="4438,605" coordsize="30,10">
              <v:shape style="position:absolute;left:4438;top:605;width:30;height:10" coordorigin="4438,605" coordsize="30,10" path="m4438,610l4468,610e" filled="false" stroked="true" strokeweight=".6pt" strokecolor="#000000">
                <v:path arrowok="t"/>
              </v:shape>
            </v:group>
            <v:group style="position:absolute;left:4388;top:605;width:30;height:10" coordorigin="4388,605" coordsize="30,10">
              <v:shape style="position:absolute;left:4388;top:605;width:30;height:10" coordorigin="4388,605" coordsize="30,10" path="m4388,610l4418,610e" filled="false" stroked="true" strokeweight=".6pt" strokecolor="#000000">
                <v:path arrowok="t"/>
              </v:shape>
            </v:group>
            <v:group style="position:absolute;left:4339;top:605;width:30;height:10" coordorigin="4339,605" coordsize="30,10">
              <v:shape style="position:absolute;left:4339;top:605;width:30;height:10" coordorigin="4339,605" coordsize="30,10" path="m4339,610l4369,610e" filled="false" stroked="true" strokeweight=".6pt" strokecolor="#000000">
                <v:path arrowok="t"/>
              </v:shape>
            </v:group>
            <v:group style="position:absolute;left:4290;top:605;width:30;height:10" coordorigin="4290,605" coordsize="30,10">
              <v:shape style="position:absolute;left:4290;top:605;width:30;height:10" coordorigin="4290,605" coordsize="30,10" path="m4290,610l4319,610e" filled="false" stroked="true" strokeweight=".6pt" strokecolor="#000000">
                <v:path arrowok="t"/>
              </v:shape>
            </v:group>
            <v:group style="position:absolute;left:4240;top:605;width:30;height:10" coordorigin="4240,605" coordsize="30,10">
              <v:shape style="position:absolute;left:4240;top:605;width:30;height:10" coordorigin="4240,605" coordsize="30,10" path="m4240,610l4270,610e" filled="false" stroked="true" strokeweight=".6pt" strokecolor="#000000">
                <v:path arrowok="t"/>
              </v:shape>
            </v:group>
            <v:group style="position:absolute;left:4191;top:605;width:30;height:10" coordorigin="4191,605" coordsize="30,10">
              <v:shape style="position:absolute;left:4191;top:605;width:30;height:10" coordorigin="4191,605" coordsize="30,10" path="m4191,610l4221,610e" filled="false" stroked="true" strokeweight=".6pt" strokecolor="#000000">
                <v:path arrowok="t"/>
              </v:shape>
            </v:group>
            <v:group style="position:absolute;left:4142;top:605;width:30;height:10" coordorigin="4142,605" coordsize="30,10">
              <v:shape style="position:absolute;left:4142;top:605;width:30;height:10" coordorigin="4142,605" coordsize="30,10" path="m4142,610l4171,610e" filled="false" stroked="true" strokeweight=".6pt" strokecolor="#000000">
                <v:path arrowok="t"/>
              </v:shape>
            </v:group>
            <v:group style="position:absolute;left:4092;top:605;width:30;height:10" coordorigin="4092,605" coordsize="30,10">
              <v:shape style="position:absolute;left:4092;top:605;width:30;height:10" coordorigin="4092,605" coordsize="30,10" path="m4092,610l4122,610e" filled="false" stroked="true" strokeweight=".6pt" strokecolor="#000000">
                <v:path arrowok="t"/>
              </v:shape>
            </v:group>
            <v:group style="position:absolute;left:4043;top:605;width:30;height:10" coordorigin="4043,605" coordsize="30,10">
              <v:shape style="position:absolute;left:4043;top:605;width:30;height:10" coordorigin="4043,605" coordsize="30,10" path="m4043,610l4073,610e" filled="false" stroked="true" strokeweight=".6pt" strokecolor="#000000">
                <v:path arrowok="t"/>
              </v:shape>
            </v:group>
            <v:group style="position:absolute;left:3993;top:605;width:30;height:10" coordorigin="3993,605" coordsize="30,10">
              <v:shape style="position:absolute;left:3993;top:605;width:30;height:10" coordorigin="3993,605" coordsize="30,10" path="m3993,610l4023,610e" filled="false" stroked="true" strokeweight=".6pt" strokecolor="#000000">
                <v:path arrowok="t"/>
              </v:shape>
            </v:group>
            <v:group style="position:absolute;left:3944;top:605;width:30;height:10" coordorigin="3944,605" coordsize="30,10">
              <v:shape style="position:absolute;left:3944;top:605;width:30;height:10" coordorigin="3944,605" coordsize="30,10" path="m3944,610l3974,610e" filled="false" stroked="true" strokeweight=".6pt" strokecolor="#000000">
                <v:path arrowok="t"/>
              </v:shape>
            </v:group>
            <v:group style="position:absolute;left:3895;top:605;width:30;height:10" coordorigin="3895,605" coordsize="30,10">
              <v:shape style="position:absolute;left:3895;top:605;width:30;height:10" coordorigin="3895,605" coordsize="30,10" path="m3895,610l3924,610e" filled="false" stroked="true" strokeweight=".6pt" strokecolor="#000000">
                <v:path arrowok="t"/>
              </v:shape>
            </v:group>
            <v:group style="position:absolute;left:3845;top:605;width:30;height:10" coordorigin="3845,605" coordsize="30,10">
              <v:shape style="position:absolute;left:3845;top:605;width:30;height:10" coordorigin="3845,605" coordsize="30,10" path="m3845,610l3875,610e" filled="false" stroked="true" strokeweight=".6pt" strokecolor="#000000">
                <v:path arrowok="t"/>
              </v:shape>
            </v:group>
            <v:group style="position:absolute;left:3796;top:605;width:30;height:10" coordorigin="3796,605" coordsize="30,10">
              <v:shape style="position:absolute;left:3796;top:605;width:30;height:10" coordorigin="3796,605" coordsize="30,10" path="m3796,610l3826,610e" filled="false" stroked="true" strokeweight=".6pt" strokecolor="#000000">
                <v:path arrowok="t"/>
              </v:shape>
            </v:group>
            <v:group style="position:absolute;left:3747;top:605;width:30;height:10" coordorigin="3747,605" coordsize="30,10">
              <v:shape style="position:absolute;left:3747;top:605;width:30;height:10" coordorigin="3747,605" coordsize="30,10" path="m3747,610l3776,610e" filled="false" stroked="true" strokeweight=".6pt" strokecolor="#000000">
                <v:path arrowok="t"/>
              </v:shape>
            </v:group>
            <v:group style="position:absolute;left:3697;top:605;width:30;height:10" coordorigin="3697,605" coordsize="30,10">
              <v:shape style="position:absolute;left:3697;top:605;width:30;height:10" coordorigin="3697,605" coordsize="30,10" path="m3697,610l3727,610e" filled="false" stroked="true" strokeweight=".6pt" strokecolor="#000000">
                <v:path arrowok="t"/>
              </v:shape>
            </v:group>
            <v:group style="position:absolute;left:3648;top:605;width:30;height:10" coordorigin="3648,605" coordsize="30,10">
              <v:shape style="position:absolute;left:3648;top:605;width:30;height:10" coordorigin="3648,605" coordsize="30,10" path="m3648,610l3678,610e" filled="false" stroked="true" strokeweight=".6pt" strokecolor="#000000">
                <v:path arrowok="t"/>
              </v:shape>
            </v:group>
            <v:group style="position:absolute;left:3598;top:605;width:30;height:10" coordorigin="3598,605" coordsize="30,10">
              <v:shape style="position:absolute;left:3598;top:605;width:30;height:10" coordorigin="3598,605" coordsize="30,10" path="m3598,610l3628,610e" filled="false" stroked="true" strokeweight=".6pt" strokecolor="#000000">
                <v:path arrowok="t"/>
              </v:shape>
            </v:group>
            <v:group style="position:absolute;left:3549;top:605;width:30;height:10" coordorigin="3549,605" coordsize="30,10">
              <v:shape style="position:absolute;left:3549;top:605;width:30;height:10" coordorigin="3549,605" coordsize="30,10" path="m3549,610l3579,610e" filled="false" stroked="true" strokeweight=".6pt" strokecolor="#000000">
                <v:path arrowok="t"/>
              </v:shape>
            </v:group>
            <v:group style="position:absolute;left:3500;top:605;width:30;height:10" coordorigin="3500,605" coordsize="30,10">
              <v:shape style="position:absolute;left:3500;top:605;width:30;height:10" coordorigin="3500,605" coordsize="30,10" path="m3500,610l3529,610e" filled="false" stroked="true" strokeweight=".6pt" strokecolor="#000000">
                <v:path arrowok="t"/>
              </v:shape>
            </v:group>
            <v:group style="position:absolute;left:3450;top:605;width:30;height:10" coordorigin="3450,605" coordsize="30,10">
              <v:shape style="position:absolute;left:3450;top:605;width:30;height:10" coordorigin="3450,605" coordsize="30,10" path="m3450,610l3480,610e" filled="false" stroked="true" strokeweight=".6pt" strokecolor="#000000">
                <v:path arrowok="t"/>
              </v:shape>
            </v:group>
            <v:group style="position:absolute;left:3401;top:605;width:30;height:10" coordorigin="3401,605" coordsize="30,10">
              <v:shape style="position:absolute;left:3401;top:605;width:30;height:10" coordorigin="3401,605" coordsize="30,10" path="m3401,610l3431,610e" filled="false" stroked="true" strokeweight=".6pt" strokecolor="#000000">
                <v:path arrowok="t"/>
              </v:shape>
            </v:group>
            <v:group style="position:absolute;left:3352;top:605;width:30;height:10" coordorigin="3352,605" coordsize="30,10">
              <v:shape style="position:absolute;left:3352;top:605;width:30;height:10" coordorigin="3352,605" coordsize="30,10" path="m3352,610l3381,610e" filled="false" stroked="true" strokeweight=".6pt" strokecolor="#000000">
                <v:path arrowok="t"/>
              </v:shape>
            </v:group>
            <v:group style="position:absolute;left:3302;top:605;width:30;height:10" coordorigin="3302,605" coordsize="30,10">
              <v:shape style="position:absolute;left:3302;top:605;width:30;height:10" coordorigin="3302,605" coordsize="30,10" path="m3302,610l3332,610e" filled="false" stroked="true" strokeweight=".6pt" strokecolor="#000000">
                <v:path arrowok="t"/>
              </v:shape>
            </v:group>
            <v:group style="position:absolute;left:3253;top:605;width:30;height:10" coordorigin="3253,605" coordsize="30,10">
              <v:shape style="position:absolute;left:3253;top:605;width:30;height:10" coordorigin="3253,605" coordsize="30,10" path="m3253,610l3283,610e" filled="false" stroked="true" strokeweight=".6pt" strokecolor="#000000">
                <v:path arrowok="t"/>
              </v:shape>
            </v:group>
            <v:group style="position:absolute;left:4685;top:610;width:30;height:2" coordorigin="4685,610" coordsize="30,2">
              <v:shape style="position:absolute;left:4685;top:610;width:30;height:2" coordorigin="4685,610" coordsize="30,0" path="m4685,610l4715,610e" filled="false" stroked="true" strokeweight=".6pt" strokecolor="#000000">
                <v:path arrowok="t"/>
              </v:shape>
            </v:group>
            <v:group style="position:absolute;left:3164;top:644;width:10;height:30" coordorigin="3164,644" coordsize="10,30">
              <v:shape style="position:absolute;left:3164;top:644;width:10;height:30" coordorigin="3164,644" coordsize="10,30" path="m3164,659l3174,659e" filled="false" stroked="true" strokeweight="1.579pt" strokecolor="#000000">
                <v:path arrowok="t"/>
              </v:shape>
            </v:group>
            <v:group style="position:absolute;left:3164;top:693;width:10;height:30" coordorigin="3164,693" coordsize="10,30">
              <v:shape style="position:absolute;left:3164;top:693;width:10;height:30" coordorigin="3164,693" coordsize="10,30" path="m3164,708l3174,708e" filled="false" stroked="true" strokeweight="1.579pt" strokecolor="#000000">
                <v:path arrowok="t"/>
              </v:shape>
            </v:group>
            <v:group style="position:absolute;left:3164;top:742;width:10;height:30" coordorigin="3164,742" coordsize="10,30">
              <v:shape style="position:absolute;left:3164;top:742;width:10;height:30" coordorigin="3164,742" coordsize="10,30" path="m3164,757l3174,757e" filled="false" stroked="true" strokeweight="1.578pt" strokecolor="#000000">
                <v:path arrowok="t"/>
              </v:shape>
            </v:group>
            <v:group style="position:absolute;left:3164;top:890;width:10;height:30" coordorigin="3164,890" coordsize="10,30">
              <v:shape style="position:absolute;left:3164;top:890;width:10;height:30" coordorigin="3164,890" coordsize="10,30" path="m3164,905l3174,905e" filled="false" stroked="true" strokeweight="1.578pt" strokecolor="#000000">
                <v:path arrowok="t"/>
              </v:shape>
            </v:group>
            <v:group style="position:absolute;left:3164;top:939;width:10;height:30" coordorigin="3164,939" coordsize="10,30">
              <v:shape style="position:absolute;left:3164;top:939;width:10;height:30" coordorigin="3164,939" coordsize="10,30" path="m3164,954l3174,954e" filled="false" stroked="true" strokeweight="1.579pt" strokecolor="#000000">
                <v:path arrowok="t"/>
              </v:shape>
            </v:group>
            <v:group style="position:absolute;left:3164;top:988;width:10;height:30" coordorigin="3164,988" coordsize="10,30">
              <v:shape style="position:absolute;left:3164;top:988;width:10;height:30" coordorigin="3164,988" coordsize="10,30" path="m3164,1003l3174,1003e" filled="false" stroked="true" strokeweight="1.579pt" strokecolor="#000000">
                <v:path arrowok="t"/>
              </v:shape>
            </v:group>
            <v:group style="position:absolute;left:3164;top:1037;width:10;height:30" coordorigin="3164,1037" coordsize="10,30">
              <v:shape style="position:absolute;left:3164;top:1037;width:10;height:30" coordorigin="3164,1037" coordsize="10,30" path="m3164,1052l3174,1052e" filled="false" stroked="true" strokeweight="1.578pt" strokecolor="#000000">
                <v:path arrowok="t"/>
              </v:shape>
            </v:group>
            <v:group style="position:absolute;left:3164;top:1086;width:10;height:30" coordorigin="3164,1086" coordsize="10,30">
              <v:shape style="position:absolute;left:3164;top:1086;width:10;height:30" coordorigin="3164,1086" coordsize="10,30" path="m3164,1101l3174,1101e" filled="false" stroked="true" strokeweight="1.579pt" strokecolor="#000000">
                <v:path arrowok="t"/>
              </v:shape>
            </v:group>
            <v:group style="position:absolute;left:3164;top:1136;width:10;height:30" coordorigin="3164,1136" coordsize="10,30">
              <v:shape style="position:absolute;left:3164;top:1136;width:10;height:30" coordorigin="3164,1136" coordsize="10,30" path="m3164,1150l3174,1150e" filled="false" stroked="true" strokeweight="1.579pt" strokecolor="#000000">
                <v:path arrowok="t"/>
              </v:shape>
            </v:group>
            <v:group style="position:absolute;left:3164;top:1185;width:10;height:30" coordorigin="3164,1185" coordsize="10,30">
              <v:shape style="position:absolute;left:3164;top:1185;width:10;height:30" coordorigin="3164,1185" coordsize="10,30" path="m3164,1199l3174,1199e" filled="false" stroked="true" strokeweight="1.578pt" strokecolor="#000000">
                <v:path arrowok="t"/>
              </v:shape>
            </v:group>
            <v:group style="position:absolute;left:3164;top:1234;width:10;height:30" coordorigin="3164,1234" coordsize="10,30">
              <v:shape style="position:absolute;left:3164;top:1234;width:10;height:30" coordorigin="3164,1234" coordsize="10,30" path="m3164,1249l3174,1249e" filled="false" stroked="true" strokeweight="1.579pt" strokecolor="#000000">
                <v:path arrowok="t"/>
              </v:shape>
            </v:group>
            <v:group style="position:absolute;left:3164;top:1283;width:10;height:30" coordorigin="3164,1283" coordsize="10,30">
              <v:shape style="position:absolute;left:3164;top:1283;width:10;height:30" coordorigin="3164,1283" coordsize="10,30" path="m3164,1298l3174,1298e" filled="false" stroked="true" strokeweight="1.579pt" strokecolor="#000000">
                <v:path arrowok="t"/>
              </v:shape>
            </v:group>
            <v:group style="position:absolute;left:3164;top:610;width:10;height:15" coordorigin="3164,610" coordsize="10,15">
              <v:shape style="position:absolute;left:3164;top:610;width:10;height:15" coordorigin="3164,610" coordsize="10,15" path="m3164,617l3174,617e" filled="false" stroked="true" strokeweight=".839pt" strokecolor="#000000">
                <v:path arrowok="t"/>
              </v:shape>
            </v:group>
            <v:group style="position:absolute;left:8603;top:605;width:31;height:10" coordorigin="8603,605" coordsize="31,10">
              <v:shape style="position:absolute;left:8603;top:605;width:31;height:10" coordorigin="8603,605" coordsize="31,10" path="m8603,610l8633,610e" filled="false" stroked="true" strokeweight=".6pt" strokecolor="#000000">
                <v:path arrowok="t"/>
              </v:shape>
            </v:group>
            <v:group style="position:absolute;left:8553;top:605;width:31;height:10" coordorigin="8553,605" coordsize="31,10">
              <v:shape style="position:absolute;left:8553;top:605;width:31;height:10" coordorigin="8553,605" coordsize="31,10" path="m8553,610l8583,610e" filled="false" stroked="true" strokeweight=".6pt" strokecolor="#000000">
                <v:path arrowok="t"/>
              </v:shape>
            </v:group>
            <v:group style="position:absolute;left:8502;top:605;width:31;height:10" coordorigin="8502,605" coordsize="31,10">
              <v:shape style="position:absolute;left:8502;top:605;width:31;height:10" coordorigin="8502,605" coordsize="31,10" path="m8502,610l8532,610e" filled="false" stroked="true" strokeweight=".6pt" strokecolor="#000000">
                <v:path arrowok="t"/>
              </v:shape>
            </v:group>
            <v:group style="position:absolute;left:8452;top:605;width:31;height:10" coordorigin="8452,605" coordsize="31,10">
              <v:shape style="position:absolute;left:8452;top:605;width:31;height:10" coordorigin="8452,605" coordsize="31,10" path="m8452,610l8482,610e" filled="false" stroked="true" strokeweight=".6pt" strokecolor="#000000">
                <v:path arrowok="t"/>
              </v:shape>
            </v:group>
            <v:group style="position:absolute;left:8402;top:605;width:31;height:10" coordorigin="8402,605" coordsize="31,10">
              <v:shape style="position:absolute;left:8402;top:605;width:31;height:10" coordorigin="8402,605" coordsize="31,10" path="m8402,610l8432,610e" filled="false" stroked="true" strokeweight=".6pt" strokecolor="#000000">
                <v:path arrowok="t"/>
              </v:shape>
            </v:group>
            <v:group style="position:absolute;left:8352;top:605;width:31;height:10" coordorigin="8352,605" coordsize="31,10">
              <v:shape style="position:absolute;left:8352;top:605;width:31;height:10" coordorigin="8352,605" coordsize="31,10" path="m8352,610l8382,610e" filled="false" stroked="true" strokeweight=".6pt" strokecolor="#000000">
                <v:path arrowok="t"/>
              </v:shape>
            </v:group>
            <v:group style="position:absolute;left:8301;top:605;width:31;height:10" coordorigin="8301,605" coordsize="31,10">
              <v:shape style="position:absolute;left:8301;top:605;width:31;height:10" coordorigin="8301,605" coordsize="31,10" path="m8301,610l8332,610e" filled="false" stroked="true" strokeweight=".6pt" strokecolor="#000000">
                <v:path arrowok="t"/>
              </v:shape>
            </v:group>
            <v:group style="position:absolute;left:8251;top:605;width:31;height:10" coordorigin="8251,605" coordsize="31,10">
              <v:shape style="position:absolute;left:8251;top:605;width:31;height:10" coordorigin="8251,605" coordsize="31,10" path="m8251,610l8281,610e" filled="false" stroked="true" strokeweight=".6pt" strokecolor="#000000">
                <v:path arrowok="t"/>
              </v:shape>
            </v:group>
            <v:group style="position:absolute;left:8201;top:605;width:31;height:10" coordorigin="8201,605" coordsize="31,10">
              <v:shape style="position:absolute;left:8201;top:605;width:31;height:10" coordorigin="8201,605" coordsize="31,10" path="m8201,610l8231,610e" filled="false" stroked="true" strokeweight=".6pt" strokecolor="#000000">
                <v:path arrowok="t"/>
              </v:shape>
            </v:group>
            <v:group style="position:absolute;left:8151;top:605;width:31;height:10" coordorigin="8151,605" coordsize="31,10">
              <v:shape style="position:absolute;left:8151;top:605;width:31;height:10" coordorigin="8151,605" coordsize="31,10" path="m8151,610l8181,610e" filled="false" stroked="true" strokeweight=".6pt" strokecolor="#000000">
                <v:path arrowok="t"/>
              </v:shape>
            </v:group>
            <v:group style="position:absolute;left:8100;top:605;width:31;height:10" coordorigin="8100,605" coordsize="31,10">
              <v:shape style="position:absolute;left:8100;top:605;width:31;height:10" coordorigin="8100,605" coordsize="31,10" path="m8100,610l8131,610e" filled="false" stroked="true" strokeweight=".6pt" strokecolor="#000000">
                <v:path arrowok="t"/>
              </v:shape>
            </v:group>
            <v:group style="position:absolute;left:8050;top:605;width:31;height:10" coordorigin="8050,605" coordsize="31,10">
              <v:shape style="position:absolute;left:8050;top:605;width:31;height:10" coordorigin="8050,605" coordsize="31,10" path="m8050,610l8080,610e" filled="false" stroked="true" strokeweight=".6pt" strokecolor="#000000">
                <v:path arrowok="t"/>
              </v:shape>
            </v:group>
            <v:group style="position:absolute;left:8000;top:605;width:31;height:10" coordorigin="8000,605" coordsize="31,10">
              <v:shape style="position:absolute;left:8000;top:605;width:31;height:10" coordorigin="8000,605" coordsize="31,10" path="m8000,610l8030,610e" filled="false" stroked="true" strokeweight=".6pt" strokecolor="#000000">
                <v:path arrowok="t"/>
              </v:shape>
            </v:group>
            <v:group style="position:absolute;left:7950;top:605;width:31;height:10" coordorigin="7950,605" coordsize="31,10">
              <v:shape style="position:absolute;left:7950;top:605;width:31;height:10" coordorigin="7950,605" coordsize="31,10" path="m7950,610l7980,610e" filled="false" stroked="true" strokeweight=".6pt" strokecolor="#000000">
                <v:path arrowok="t"/>
              </v:shape>
            </v:group>
            <v:group style="position:absolute;left:7900;top:605;width:31;height:10" coordorigin="7900,605" coordsize="31,10">
              <v:shape style="position:absolute;left:7900;top:605;width:31;height:10" coordorigin="7900,605" coordsize="31,10" path="m7900,610l7930,610e" filled="false" stroked="true" strokeweight=".6pt" strokecolor="#000000">
                <v:path arrowok="t"/>
              </v:shape>
            </v:group>
            <v:group style="position:absolute;left:7849;top:605;width:31;height:10" coordorigin="7849,605" coordsize="31,10">
              <v:shape style="position:absolute;left:7849;top:605;width:31;height:10" coordorigin="7849,605" coordsize="31,10" path="m7849,610l7879,610e" filled="false" stroked="true" strokeweight=".6pt" strokecolor="#000000">
                <v:path arrowok="t"/>
              </v:shape>
            </v:group>
            <v:group style="position:absolute;left:7799;top:605;width:31;height:10" coordorigin="7799,605" coordsize="31,10">
              <v:shape style="position:absolute;left:7799;top:605;width:31;height:10" coordorigin="7799,605" coordsize="31,10" path="m7799,610l7829,610e" filled="false" stroked="true" strokeweight=".6pt" strokecolor="#000000">
                <v:path arrowok="t"/>
              </v:shape>
            </v:group>
            <v:group style="position:absolute;left:7749;top:605;width:31;height:10" coordorigin="7749,605" coordsize="31,10">
              <v:shape style="position:absolute;left:7749;top:605;width:31;height:10" coordorigin="7749,605" coordsize="31,10" path="m7749,610l7779,610e" filled="false" stroked="true" strokeweight=".6pt" strokecolor="#000000">
                <v:path arrowok="t"/>
              </v:shape>
            </v:group>
            <v:group style="position:absolute;left:7699;top:605;width:31;height:10" coordorigin="7699,605" coordsize="31,10">
              <v:shape style="position:absolute;left:7699;top:605;width:31;height:10" coordorigin="7699,605" coordsize="31,10" path="m7699,610l7729,610e" filled="false" stroked="true" strokeweight=".6pt" strokecolor="#000000">
                <v:path arrowok="t"/>
              </v:shape>
            </v:group>
            <v:group style="position:absolute;left:7648;top:605;width:31;height:10" coordorigin="7648,605" coordsize="31,10">
              <v:shape style="position:absolute;left:7648;top:605;width:31;height:10" coordorigin="7648,605" coordsize="31,10" path="m7648,610l7679,610e" filled="false" stroked="true" strokeweight=".6pt" strokecolor="#000000">
                <v:path arrowok="t"/>
              </v:shape>
            </v:group>
            <v:group style="position:absolute;left:7598;top:605;width:31;height:10" coordorigin="7598,605" coordsize="31,10">
              <v:shape style="position:absolute;left:7598;top:605;width:31;height:10" coordorigin="7598,605" coordsize="31,10" path="m7598,610l7628,610e" filled="false" stroked="true" strokeweight=".6pt" strokecolor="#000000">
                <v:path arrowok="t"/>
              </v:shape>
            </v:group>
            <v:group style="position:absolute;left:7548;top:605;width:31;height:10" coordorigin="7548,605" coordsize="31,10">
              <v:shape style="position:absolute;left:7548;top:605;width:31;height:10" coordorigin="7548,605" coordsize="31,10" path="m7548,610l7578,610e" filled="false" stroked="true" strokeweight=".6pt" strokecolor="#000000">
                <v:path arrowok="t"/>
              </v:shape>
            </v:group>
            <v:group style="position:absolute;left:7498;top:605;width:31;height:10" coordorigin="7498,605" coordsize="31,10">
              <v:shape style="position:absolute;left:7498;top:605;width:31;height:10" coordorigin="7498,605" coordsize="31,10" path="m7498,610l7528,610e" filled="false" stroked="true" strokeweight=".6pt" strokecolor="#000000">
                <v:path arrowok="t"/>
              </v:shape>
            </v:group>
            <v:group style="position:absolute;left:7447;top:605;width:31;height:10" coordorigin="7447,605" coordsize="31,10">
              <v:shape style="position:absolute;left:7447;top:605;width:31;height:10" coordorigin="7447,605" coordsize="31,10" path="m7447,610l7478,610e" filled="false" stroked="true" strokeweight=".6pt" strokecolor="#000000">
                <v:path arrowok="t"/>
              </v:shape>
            </v:group>
            <v:group style="position:absolute;left:7397;top:605;width:31;height:10" coordorigin="7397,605" coordsize="31,10">
              <v:shape style="position:absolute;left:7397;top:605;width:31;height:10" coordorigin="7397,605" coordsize="31,10" path="m7397,610l7427,610e" filled="false" stroked="true" strokeweight=".6pt" strokecolor="#000000">
                <v:path arrowok="t"/>
              </v:shape>
            </v:group>
            <v:group style="position:absolute;left:7347;top:605;width:31;height:10" coordorigin="7347,605" coordsize="31,10">
              <v:shape style="position:absolute;left:7347;top:605;width:31;height:10" coordorigin="7347,605" coordsize="31,10" path="m7347,610l7377,610e" filled="false" stroked="true" strokeweight=".6pt" strokecolor="#000000">
                <v:path arrowok="t"/>
              </v:shape>
            </v:group>
            <v:group style="position:absolute;left:7297;top:605;width:31;height:10" coordorigin="7297,605" coordsize="31,10">
              <v:shape style="position:absolute;left:7297;top:605;width:31;height:10" coordorigin="7297,605" coordsize="31,10" path="m7297,610l7327,610e" filled="false" stroked="true" strokeweight=".6pt" strokecolor="#000000">
                <v:path arrowok="t"/>
              </v:shape>
            </v:group>
            <v:group style="position:absolute;left:7247;top:605;width:31;height:10" coordorigin="7247,605" coordsize="31,10">
              <v:shape style="position:absolute;left:7247;top:605;width:31;height:10" coordorigin="7247,605" coordsize="31,10" path="m7247,610l7277,610e" filled="false" stroked="true" strokeweight=".6pt" strokecolor="#000000">
                <v:path arrowok="t"/>
              </v:shape>
            </v:group>
            <v:group style="position:absolute;left:7196;top:605;width:31;height:10" coordorigin="7196,605" coordsize="31,10">
              <v:shape style="position:absolute;left:7196;top:605;width:31;height:10" coordorigin="7196,605" coordsize="31,10" path="m7196,610l7226,610e" filled="false" stroked="true" strokeweight=".6pt" strokecolor="#000000">
                <v:path arrowok="t"/>
              </v:shape>
            </v:group>
            <v:group style="position:absolute;left:7146;top:605;width:31;height:10" coordorigin="7146,605" coordsize="31,10">
              <v:shape style="position:absolute;left:7146;top:605;width:31;height:10" coordorigin="7146,605" coordsize="31,10" path="m7146,610l7176,610e" filled="false" stroked="true" strokeweight=".6pt" strokecolor="#000000">
                <v:path arrowok="t"/>
              </v:shape>
            </v:group>
            <v:group style="position:absolute;left:7096;top:605;width:31;height:10" coordorigin="7096,605" coordsize="31,10">
              <v:shape style="position:absolute;left:7096;top:605;width:31;height:10" coordorigin="7096,605" coordsize="31,10" path="m7096,610l7126,610e" filled="false" stroked="true" strokeweight=".6pt" strokecolor="#000000">
                <v:path arrowok="t"/>
              </v:shape>
            </v:group>
            <v:group style="position:absolute;left:7046;top:605;width:31;height:10" coordorigin="7046,605" coordsize="31,10">
              <v:shape style="position:absolute;left:7046;top:605;width:31;height:10" coordorigin="7046,605" coordsize="31,10" path="m7046,610l7076,610e" filled="false" stroked="true" strokeweight=".6pt" strokecolor="#000000">
                <v:path arrowok="t"/>
              </v:shape>
            </v:group>
            <v:group style="position:absolute;left:6995;top:605;width:31;height:10" coordorigin="6995,605" coordsize="31,10">
              <v:shape style="position:absolute;left:6995;top:605;width:31;height:10" coordorigin="6995,605" coordsize="31,10" path="m6995,610l7025,610e" filled="false" stroked="true" strokeweight=".6pt" strokecolor="#000000">
                <v:path arrowok="t"/>
              </v:shape>
            </v:group>
            <v:group style="position:absolute;left:6945;top:605;width:31;height:10" coordorigin="6945,605" coordsize="31,10">
              <v:shape style="position:absolute;left:6945;top:605;width:31;height:10" coordorigin="6945,605" coordsize="31,10" path="m6945,610l6975,610e" filled="false" stroked="true" strokeweight=".6pt" strokecolor="#000000">
                <v:path arrowok="t"/>
              </v:shape>
            </v:group>
            <v:group style="position:absolute;left:6895;top:605;width:31;height:10" coordorigin="6895,605" coordsize="31,10">
              <v:shape style="position:absolute;left:6895;top:605;width:31;height:10" coordorigin="6895,605" coordsize="31,10" path="m6895,610l6925,610e" filled="false" stroked="true" strokeweight=".6pt" strokecolor="#000000">
                <v:path arrowok="t"/>
              </v:shape>
            </v:group>
            <v:group style="position:absolute;left:6845;top:605;width:31;height:10" coordorigin="6845,605" coordsize="31,10">
              <v:shape style="position:absolute;left:6845;top:605;width:31;height:10" coordorigin="6845,605" coordsize="31,10" path="m6845,610l6875,610e" filled="false" stroked="true" strokeweight=".6pt" strokecolor="#000000">
                <v:path arrowok="t"/>
              </v:shape>
            </v:group>
            <v:group style="position:absolute;left:6794;top:605;width:31;height:10" coordorigin="6794,605" coordsize="31,10">
              <v:shape style="position:absolute;left:6794;top:605;width:31;height:10" coordorigin="6794,605" coordsize="31,10" path="m6794,610l6825,610e" filled="false" stroked="true" strokeweight=".6pt" strokecolor="#000000">
                <v:path arrowok="t"/>
              </v:shape>
            </v:group>
            <v:group style="position:absolute;left:6744;top:605;width:31;height:10" coordorigin="6744,605" coordsize="31,10">
              <v:shape style="position:absolute;left:6744;top:605;width:31;height:10" coordorigin="6744,605" coordsize="31,10" path="m6744,610l6774,610e" filled="false" stroked="true" strokeweight=".6pt" strokecolor="#000000">
                <v:path arrowok="t"/>
              </v:shape>
            </v:group>
            <v:group style="position:absolute;left:6694;top:605;width:31;height:10" coordorigin="6694,605" coordsize="31,10">
              <v:shape style="position:absolute;left:6694;top:605;width:31;height:10" coordorigin="6694,605" coordsize="31,10" path="m6694,610l6724,610e" filled="false" stroked="true" strokeweight=".6pt" strokecolor="#000000">
                <v:path arrowok="t"/>
              </v:shape>
            </v:group>
            <v:group style="position:absolute;left:6644;top:605;width:31;height:10" coordorigin="6644,605" coordsize="31,10">
              <v:shape style="position:absolute;left:6644;top:605;width:31;height:10" coordorigin="6644,605" coordsize="31,10" path="m6644,610l6674,610e" filled="false" stroked="true" strokeweight=".6pt" strokecolor="#000000">
                <v:path arrowok="t"/>
              </v:shape>
            </v:group>
            <v:group style="position:absolute;left:6593;top:605;width:31;height:10" coordorigin="6593,605" coordsize="31,10">
              <v:shape style="position:absolute;left:6593;top:605;width:31;height:10" coordorigin="6593,605" coordsize="31,10" path="m6593,610l6624,610e" filled="false" stroked="true" strokeweight=".6pt" strokecolor="#000000">
                <v:path arrowok="t"/>
              </v:shape>
            </v:group>
            <v:group style="position:absolute;left:6543;top:605;width:31;height:10" coordorigin="6543,605" coordsize="31,10">
              <v:shape style="position:absolute;left:6543;top:605;width:31;height:10" coordorigin="6543,605" coordsize="31,10" path="m6543,610l6573,610e" filled="false" stroked="true" strokeweight=".6pt" strokecolor="#000000">
                <v:path arrowok="t"/>
              </v:shape>
            </v:group>
            <v:group style="position:absolute;left:6493;top:605;width:31;height:10" coordorigin="6493,605" coordsize="31,10">
              <v:shape style="position:absolute;left:6493;top:605;width:31;height:10" coordorigin="6493,605" coordsize="31,10" path="m6493,610l6523,610e" filled="false" stroked="true" strokeweight=".6pt" strokecolor="#000000">
                <v:path arrowok="t"/>
              </v:shape>
            </v:group>
            <v:group style="position:absolute;left:6443;top:605;width:31;height:10" coordorigin="6443,605" coordsize="31,10">
              <v:shape style="position:absolute;left:6443;top:605;width:31;height:10" coordorigin="6443,605" coordsize="31,10" path="m6443,610l6473,610e" filled="false" stroked="true" strokeweight=".6pt" strokecolor="#000000">
                <v:path arrowok="t"/>
              </v:shape>
            </v:group>
            <v:group style="position:absolute;left:6393;top:605;width:31;height:10" coordorigin="6393,605" coordsize="31,10">
              <v:shape style="position:absolute;left:6393;top:605;width:31;height:10" coordorigin="6393,605" coordsize="31,10" path="m6393,610l6423,610e" filled="false" stroked="true" strokeweight=".6pt" strokecolor="#000000">
                <v:path arrowok="t"/>
              </v:shape>
            </v:group>
            <v:group style="position:absolute;left:6342;top:605;width:31;height:10" coordorigin="6342,605" coordsize="31,10">
              <v:shape style="position:absolute;left:6342;top:605;width:31;height:10" coordorigin="6342,605" coordsize="31,10" path="m6342,610l6372,610e" filled="false" stroked="true" strokeweight=".6pt" strokecolor="#000000">
                <v:path arrowok="t"/>
              </v:shape>
            </v:group>
            <v:group style="position:absolute;left:6292;top:605;width:31;height:10" coordorigin="6292,605" coordsize="31,10">
              <v:shape style="position:absolute;left:6292;top:605;width:31;height:10" coordorigin="6292,605" coordsize="31,10" path="m6292,610l6322,610e" filled="false" stroked="true" strokeweight=".6pt" strokecolor="#000000">
                <v:path arrowok="t"/>
              </v:shape>
            </v:group>
            <v:group style="position:absolute;left:6242;top:605;width:31;height:10" coordorigin="6242,605" coordsize="31,10">
              <v:shape style="position:absolute;left:6242;top:605;width:31;height:10" coordorigin="6242,605" coordsize="31,10" path="m6242,610l6272,610e" filled="false" stroked="true" strokeweight=".6pt" strokecolor="#000000">
                <v:path arrowok="t"/>
              </v:shape>
            </v:group>
            <v:group style="position:absolute;left:6192;top:605;width:31;height:10" coordorigin="6192,605" coordsize="31,10">
              <v:shape style="position:absolute;left:6192;top:605;width:31;height:10" coordorigin="6192,605" coordsize="31,10" path="m6192,610l6222,610e" filled="false" stroked="true" strokeweight=".6pt" strokecolor="#000000">
                <v:path arrowok="t"/>
              </v:shape>
            </v:group>
            <v:group style="position:absolute;left:6141;top:605;width:31;height:10" coordorigin="6141,605" coordsize="31,10">
              <v:shape style="position:absolute;left:6141;top:605;width:31;height:10" coordorigin="6141,605" coordsize="31,10" path="m6141,610l6171,610e" filled="false" stroked="true" strokeweight=".6pt" strokecolor="#000000">
                <v:path arrowok="t"/>
              </v:shape>
            </v:group>
            <v:group style="position:absolute;left:6091;top:605;width:31;height:10" coordorigin="6091,605" coordsize="31,10">
              <v:shape style="position:absolute;left:6091;top:605;width:31;height:10" coordorigin="6091,605" coordsize="31,10" path="m6091,610l6121,610e" filled="false" stroked="true" strokeweight=".6pt" strokecolor="#000000">
                <v:path arrowok="t"/>
              </v:shape>
            </v:group>
            <v:group style="position:absolute;left:6041;top:605;width:31;height:10" coordorigin="6041,605" coordsize="31,10">
              <v:shape style="position:absolute;left:6041;top:605;width:31;height:10" coordorigin="6041,605" coordsize="31,10" path="m6041,610l6071,610e" filled="false" stroked="true" strokeweight=".6pt" strokecolor="#000000">
                <v:path arrowok="t"/>
              </v:shape>
            </v:group>
            <v:group style="position:absolute;left:5991;top:605;width:31;height:10" coordorigin="5991,605" coordsize="31,10">
              <v:shape style="position:absolute;left:5991;top:605;width:31;height:10" coordorigin="5991,605" coordsize="31,10" path="m5991,610l6021,610e" filled="false" stroked="true" strokeweight=".6pt" strokecolor="#000000">
                <v:path arrowok="t"/>
              </v:shape>
            </v:group>
            <v:group style="position:absolute;left:5940;top:605;width:31;height:10" coordorigin="5940,605" coordsize="31,10">
              <v:shape style="position:absolute;left:5940;top:605;width:31;height:10" coordorigin="5940,605" coordsize="31,10" path="m5940,610l5971,610e" filled="false" stroked="true" strokeweight=".6pt" strokecolor="#000000">
                <v:path arrowok="t"/>
              </v:shape>
            </v:group>
            <v:group style="position:absolute;left:5890;top:605;width:31;height:10" coordorigin="5890,605" coordsize="31,10">
              <v:shape style="position:absolute;left:5890;top:605;width:31;height:10" coordorigin="5890,605" coordsize="31,10" path="m5890,610l5920,610e" filled="false" stroked="true" strokeweight=".6pt" strokecolor="#000000">
                <v:path arrowok="t"/>
              </v:shape>
            </v:group>
            <v:group style="position:absolute;left:5840;top:605;width:31;height:10" coordorigin="5840,605" coordsize="31,10">
              <v:shape style="position:absolute;left:5840;top:605;width:31;height:10" coordorigin="5840,605" coordsize="31,10" path="m5840,610l5870,610e" filled="false" stroked="true" strokeweight=".6pt" strokecolor="#000000">
                <v:path arrowok="t"/>
              </v:shape>
            </v:group>
            <v:group style="position:absolute;left:5790;top:605;width:31;height:10" coordorigin="5790,605" coordsize="31,10">
              <v:shape style="position:absolute;left:5790;top:605;width:31;height:10" coordorigin="5790,605" coordsize="31,10" path="m5790,610l5820,610e" filled="false" stroked="true" strokeweight=".6pt" strokecolor="#000000">
                <v:path arrowok="t"/>
              </v:shape>
            </v:group>
            <v:group style="position:absolute;left:5739;top:605;width:31;height:10" coordorigin="5739,605" coordsize="31,10">
              <v:shape style="position:absolute;left:5739;top:605;width:31;height:10" coordorigin="5739,605" coordsize="31,10" path="m5739,610l5770,610e" filled="false" stroked="true" strokeweight=".6pt" strokecolor="#000000">
                <v:path arrowok="t"/>
              </v:shape>
            </v:group>
            <v:group style="position:absolute;left:5689;top:605;width:31;height:10" coordorigin="5689,605" coordsize="31,10">
              <v:shape style="position:absolute;left:5689;top:605;width:31;height:10" coordorigin="5689,605" coordsize="31,10" path="m5689,610l5719,610e" filled="false" stroked="true" strokeweight=".6pt" strokecolor="#000000">
                <v:path arrowok="t"/>
              </v:shape>
            </v:group>
            <v:group style="position:absolute;left:5639;top:605;width:31;height:10" coordorigin="5639,605" coordsize="31,10">
              <v:shape style="position:absolute;left:5639;top:605;width:31;height:10" coordorigin="5639,605" coordsize="31,10" path="m5639,610l5669,610e" filled="false" stroked="true" strokeweight=".6pt" strokecolor="#000000">
                <v:path arrowok="t"/>
              </v:shape>
            </v:group>
            <v:group style="position:absolute;left:5589;top:605;width:31;height:10" coordorigin="5589,605" coordsize="31,10">
              <v:shape style="position:absolute;left:5589;top:605;width:31;height:10" coordorigin="5589,605" coordsize="31,10" path="m5589,610l5619,610e" filled="false" stroked="true" strokeweight=".6pt" strokecolor="#000000">
                <v:path arrowok="t"/>
              </v:shape>
            </v:group>
            <v:group style="position:absolute;left:5539;top:605;width:31;height:10" coordorigin="5539,605" coordsize="31,10">
              <v:shape style="position:absolute;left:5539;top:605;width:31;height:10" coordorigin="5539,605" coordsize="31,10" path="m5539,610l5569,610e" filled="false" stroked="true" strokeweight=".6pt" strokecolor="#000000">
                <v:path arrowok="t"/>
              </v:shape>
            </v:group>
            <v:group style="position:absolute;left:5488;top:605;width:31;height:10" coordorigin="5488,605" coordsize="31,10">
              <v:shape style="position:absolute;left:5488;top:605;width:31;height:10" coordorigin="5488,605" coordsize="31,10" path="m5488,610l5518,610e" filled="false" stroked="true" strokeweight=".6pt" strokecolor="#000000">
                <v:path arrowok="t"/>
              </v:shape>
            </v:group>
            <v:group style="position:absolute;left:5438;top:605;width:31;height:10" coordorigin="5438,605" coordsize="31,10">
              <v:shape style="position:absolute;left:5438;top:605;width:31;height:10" coordorigin="5438,605" coordsize="31,10" path="m5438,610l5468,610e" filled="false" stroked="true" strokeweight=".6pt" strokecolor="#000000">
                <v:path arrowok="t"/>
              </v:shape>
            </v:group>
            <v:group style="position:absolute;left:5388;top:605;width:31;height:10" coordorigin="5388,605" coordsize="31,10">
              <v:shape style="position:absolute;left:5388;top:605;width:31;height:10" coordorigin="5388,605" coordsize="31,10" path="m5388,610l5418,610e" filled="false" stroked="true" strokeweight=".6pt" strokecolor="#000000">
                <v:path arrowok="t"/>
              </v:shape>
            </v:group>
            <v:group style="position:absolute;left:5338;top:605;width:31;height:10" coordorigin="5338,605" coordsize="31,10">
              <v:shape style="position:absolute;left:5338;top:605;width:31;height:10" coordorigin="5338,605" coordsize="31,10" path="m5338,610l5368,610e" filled="false" stroked="true" strokeweight=".6pt" strokecolor="#000000">
                <v:path arrowok="t"/>
              </v:shape>
            </v:group>
            <v:group style="position:absolute;left:5287;top:605;width:31;height:10" coordorigin="5287,605" coordsize="31,10">
              <v:shape style="position:absolute;left:5287;top:605;width:31;height:10" coordorigin="5287,605" coordsize="31,10" path="m5287,610l5317,610e" filled="false" stroked="true" strokeweight=".6pt" strokecolor="#000000">
                <v:path arrowok="t"/>
              </v:shape>
            </v:group>
            <v:group style="position:absolute;left:5237;top:605;width:31;height:10" coordorigin="5237,605" coordsize="31,10">
              <v:shape style="position:absolute;left:5237;top:605;width:31;height:10" coordorigin="5237,605" coordsize="31,10" path="m5237,610l5267,610e" filled="false" stroked="true" strokeweight=".6pt" strokecolor="#000000">
                <v:path arrowok="t"/>
              </v:shape>
            </v:group>
            <v:group style="position:absolute;left:5187;top:605;width:31;height:10" coordorigin="5187,605" coordsize="31,10">
              <v:shape style="position:absolute;left:5187;top:605;width:31;height:10" coordorigin="5187,605" coordsize="31,10" path="m5187,610l5217,610e" filled="false" stroked="true" strokeweight=".6pt" strokecolor="#000000">
                <v:path arrowok="t"/>
              </v:shape>
            </v:group>
            <v:group style="position:absolute;left:5137;top:605;width:31;height:10" coordorigin="5137,605" coordsize="31,10">
              <v:shape style="position:absolute;left:5137;top:605;width:31;height:10" coordorigin="5137,605" coordsize="31,10" path="m5137,610l5167,610e" filled="false" stroked="true" strokeweight=".6pt" strokecolor="#000000">
                <v:path arrowok="t"/>
              </v:shape>
            </v:group>
            <v:group style="position:absolute;left:5086;top:605;width:31;height:10" coordorigin="5086,605" coordsize="31,10">
              <v:shape style="position:absolute;left:5086;top:605;width:31;height:10" coordorigin="5086,605" coordsize="31,10" path="m5086,610l5117,610e" filled="false" stroked="true" strokeweight=".6pt" strokecolor="#000000">
                <v:path arrowok="t"/>
              </v:shape>
            </v:group>
            <v:group style="position:absolute;left:5036;top:605;width:31;height:10" coordorigin="5036,605" coordsize="31,10">
              <v:shape style="position:absolute;left:5036;top:605;width:31;height:10" coordorigin="5036,605" coordsize="31,10" path="m5036,610l5066,610e" filled="false" stroked="true" strokeweight=".6pt" strokecolor="#000000">
                <v:path arrowok="t"/>
              </v:shape>
            </v:group>
            <v:group style="position:absolute;left:4986;top:605;width:31;height:10" coordorigin="4986,605" coordsize="31,10">
              <v:shape style="position:absolute;left:4986;top:605;width:31;height:10" coordorigin="4986,605" coordsize="31,10" path="m4986,610l5016,610e" filled="false" stroked="true" strokeweight=".6pt" strokecolor="#000000">
                <v:path arrowok="t"/>
              </v:shape>
            </v:group>
            <v:group style="position:absolute;left:4936;top:605;width:31;height:10" coordorigin="4936,605" coordsize="31,10">
              <v:shape style="position:absolute;left:4936;top:605;width:31;height:10" coordorigin="4936,605" coordsize="31,10" path="m4936,610l4966,610e" filled="false" stroked="true" strokeweight=".6pt" strokecolor="#000000">
                <v:path arrowok="t"/>
              </v:shape>
            </v:group>
            <v:group style="position:absolute;left:4886;top:605;width:31;height:10" coordorigin="4886,605" coordsize="31,10">
              <v:shape style="position:absolute;left:4886;top:605;width:31;height:10" coordorigin="4886,605" coordsize="31,10" path="m4886,610l4916,610e" filled="false" stroked="true" strokeweight=".6pt" strokecolor="#000000">
                <v:path arrowok="t"/>
              </v:shape>
            </v:group>
            <v:group style="position:absolute;left:4835;top:605;width:31;height:10" coordorigin="4835,605" coordsize="31,10">
              <v:shape style="position:absolute;left:4835;top:605;width:31;height:10" coordorigin="4835,605" coordsize="31,10" path="m4835,610l4865,610e" filled="false" stroked="true" strokeweight=".6pt" strokecolor="#000000">
                <v:path arrowok="t"/>
              </v:shape>
            </v:group>
            <v:group style="position:absolute;left:4785;top:605;width:31;height:10" coordorigin="4785,605" coordsize="31,10">
              <v:shape style="position:absolute;left:4785;top:605;width:31;height:10" coordorigin="4785,605" coordsize="31,10" path="m4785,610l4815,610e" filled="false" stroked="true" strokeweight=".6pt" strokecolor="#000000">
                <v:path arrowok="t"/>
              </v:shape>
            </v:group>
            <v:group style="position:absolute;left:4735;top:605;width:31;height:10" coordorigin="4735,605" coordsize="31,10">
              <v:shape style="position:absolute;left:4735;top:605;width:31;height:10" coordorigin="4735,605" coordsize="31,10" path="m4735,610l4765,610e" filled="false" stroked="true" strokeweight=".6pt" strokecolor="#000000">
                <v:path arrowok="t"/>
              </v:shape>
            </v:group>
            <v:group style="position:absolute;left:8653;top:605;width:16;height:10" coordorigin="8653,605" coordsize="16,10">
              <v:shape style="position:absolute;left:8653;top:605;width:16;height:10" coordorigin="8653,605" coordsize="16,10" path="m8653,610l8668,610e" filled="false" stroked="true" strokeweight=".6pt" strokecolor="#000000">
                <v:path arrowok="t"/>
              </v:shape>
            </v:group>
            <v:group style="position:absolute;left:4695;top:644;width:10;height:30" coordorigin="4695,644" coordsize="10,30">
              <v:shape style="position:absolute;left:4695;top:644;width:10;height:30" coordorigin="4695,644" coordsize="10,30" path="m4695,659l4705,659e" filled="false" stroked="true" strokeweight="1.579pt" strokecolor="#000000">
                <v:path arrowok="t"/>
              </v:shape>
            </v:group>
            <v:group style="position:absolute;left:4695;top:693;width:10;height:30" coordorigin="4695,693" coordsize="10,30">
              <v:shape style="position:absolute;left:4695;top:693;width:10;height:30" coordorigin="4695,693" coordsize="10,30" path="m4695,708l4705,708e" filled="false" stroked="true" strokeweight="1.579pt" strokecolor="#000000">
                <v:path arrowok="t"/>
              </v:shape>
            </v:group>
            <v:group style="position:absolute;left:4695;top:742;width:10;height:30" coordorigin="4695,742" coordsize="10,30">
              <v:shape style="position:absolute;left:4695;top:742;width:10;height:30" coordorigin="4695,742" coordsize="10,30" path="m4695,757l4705,757e" filled="false" stroked="true" strokeweight="1.578pt" strokecolor="#000000">
                <v:path arrowok="t"/>
              </v:shape>
            </v:group>
            <v:group style="position:absolute;left:4695;top:792;width:10;height:30" coordorigin="4695,792" coordsize="10,30">
              <v:shape style="position:absolute;left:4695;top:792;width:10;height:30" coordorigin="4695,792" coordsize="10,30" path="m4695,806l4705,806e" filled="false" stroked="true" strokeweight="1.579pt" strokecolor="#000000">
                <v:path arrowok="t"/>
              </v:shape>
            </v:group>
            <v:group style="position:absolute;left:4695;top:939;width:10;height:30" coordorigin="4695,939" coordsize="10,30">
              <v:shape style="position:absolute;left:4695;top:939;width:10;height:30" coordorigin="4695,939" coordsize="10,30" path="m4695,954l4705,954e" filled="false" stroked="true" strokeweight="1.579pt" strokecolor="#000000">
                <v:path arrowok="t"/>
              </v:shape>
            </v:group>
            <v:group style="position:absolute;left:4695;top:988;width:10;height:30" coordorigin="4695,988" coordsize="10,30">
              <v:shape style="position:absolute;left:4695;top:988;width:10;height:30" coordorigin="4695,988" coordsize="10,30" path="m4695,1003l4705,1003e" filled="false" stroked="true" strokeweight="1.579pt" strokecolor="#000000">
                <v:path arrowok="t"/>
              </v:shape>
            </v:group>
            <v:group style="position:absolute;left:4695;top:1037;width:10;height:30" coordorigin="4695,1037" coordsize="10,30">
              <v:shape style="position:absolute;left:4695;top:1037;width:10;height:30" coordorigin="4695,1037" coordsize="10,30" path="m4695,1052l4705,1052e" filled="false" stroked="true" strokeweight="1.578pt" strokecolor="#000000">
                <v:path arrowok="t"/>
              </v:shape>
            </v:group>
            <v:group style="position:absolute;left:4695;top:1086;width:10;height:30" coordorigin="4695,1086" coordsize="10,30">
              <v:shape style="position:absolute;left:4695;top:1086;width:10;height:30" coordorigin="4695,1086" coordsize="10,30" path="m4695,1101l4705,1101e" filled="false" stroked="true" strokeweight="1.579pt" strokecolor="#000000">
                <v:path arrowok="t"/>
              </v:shape>
            </v:group>
            <v:group style="position:absolute;left:4695;top:1136;width:10;height:30" coordorigin="4695,1136" coordsize="10,30">
              <v:shape style="position:absolute;left:4695;top:1136;width:10;height:30" coordorigin="4695,1136" coordsize="10,30" path="m4695,1150l4705,1150e" filled="false" stroked="true" strokeweight="1.579pt" strokecolor="#000000">
                <v:path arrowok="t"/>
              </v:shape>
            </v:group>
            <v:group style="position:absolute;left:4695;top:1185;width:10;height:30" coordorigin="4695,1185" coordsize="10,30">
              <v:shape style="position:absolute;left:4695;top:1185;width:10;height:30" coordorigin="4695,1185" coordsize="10,30" path="m4695,1199l4705,1199e" filled="false" stroked="true" strokeweight="1.578pt" strokecolor="#000000">
                <v:path arrowok="t"/>
              </v:shape>
            </v:group>
            <v:group style="position:absolute;left:4695;top:1234;width:10;height:30" coordorigin="4695,1234" coordsize="10,30">
              <v:shape style="position:absolute;left:4695;top:1234;width:10;height:30" coordorigin="4695,1234" coordsize="10,30" path="m4695,1249l4705,1249e" filled="false" stroked="true" strokeweight="1.579pt" strokecolor="#000000">
                <v:path arrowok="t"/>
              </v:shape>
            </v:group>
            <v:group style="position:absolute;left:4695;top:1283;width:10;height:30" coordorigin="4695,1283" coordsize="10,30">
              <v:shape style="position:absolute;left:4695;top:1283;width:10;height:30" coordorigin="4695,1283" coordsize="10,30" path="m4695,1298l4705,1298e" filled="false" stroked="true" strokeweight="1.579pt" strokecolor="#000000">
                <v:path arrowok="t"/>
              </v:shape>
            </v:group>
            <v:group style="position:absolute;left:4695;top:610;width:10;height:15" coordorigin="4695,610" coordsize="10,15">
              <v:shape style="position:absolute;left:4695;top:610;width:10;height:15" coordorigin="4695,610" coordsize="10,15" path="m4695,617l4705,617e" filled="false" stroked="true" strokeweight=".839pt" strokecolor="#000000">
                <v:path arrowok="t"/>
              </v:shape>
            </v:group>
            <v:group style="position:absolute;left:10814;top:605;width:31;height:10" coordorigin="10814,605" coordsize="31,10">
              <v:shape style="position:absolute;left:10814;top:605;width:31;height:10" coordorigin="10814,605" coordsize="31,10" path="m10814,610l10844,610e" filled="false" stroked="true" strokeweight=".6pt" strokecolor="#000000">
                <v:path arrowok="t"/>
              </v:shape>
            </v:group>
            <v:group style="position:absolute;left:10764;top:605;width:31;height:10" coordorigin="10764,605" coordsize="31,10">
              <v:shape style="position:absolute;left:10764;top:605;width:31;height:10" coordorigin="10764,605" coordsize="31,10" path="m10764,610l10794,610e" filled="false" stroked="true" strokeweight=".6pt" strokecolor="#000000">
                <v:path arrowok="t"/>
              </v:shape>
            </v:group>
            <v:group style="position:absolute;left:10713;top:605;width:31;height:10" coordorigin="10713,605" coordsize="31,10">
              <v:shape style="position:absolute;left:10713;top:605;width:31;height:10" coordorigin="10713,605" coordsize="31,10" path="m10713,610l10743,610e" filled="false" stroked="true" strokeweight=".6pt" strokecolor="#000000">
                <v:path arrowok="t"/>
              </v:shape>
            </v:group>
            <v:group style="position:absolute;left:10663;top:605;width:31;height:10" coordorigin="10663,605" coordsize="31,10">
              <v:shape style="position:absolute;left:10663;top:605;width:31;height:10" coordorigin="10663,605" coordsize="31,10" path="m10663,610l10693,610e" filled="false" stroked="true" strokeweight=".6pt" strokecolor="#000000">
                <v:path arrowok="t"/>
              </v:shape>
            </v:group>
            <v:group style="position:absolute;left:10613;top:605;width:31;height:10" coordorigin="10613,605" coordsize="31,10">
              <v:shape style="position:absolute;left:10613;top:605;width:31;height:10" coordorigin="10613,605" coordsize="31,10" path="m10613,610l10643,610e" filled="false" stroked="true" strokeweight=".6pt" strokecolor="#000000">
                <v:path arrowok="t"/>
              </v:shape>
            </v:group>
            <v:group style="position:absolute;left:10563;top:605;width:31;height:10" coordorigin="10563,605" coordsize="31,10">
              <v:shape style="position:absolute;left:10563;top:605;width:31;height:10" coordorigin="10563,605" coordsize="31,10" path="m10563,610l10593,610e" filled="false" stroked="true" strokeweight=".6pt" strokecolor="#000000">
                <v:path arrowok="t"/>
              </v:shape>
            </v:group>
            <v:group style="position:absolute;left:10512;top:605;width:31;height:10" coordorigin="10512,605" coordsize="31,10">
              <v:shape style="position:absolute;left:10512;top:605;width:31;height:10" coordorigin="10512,605" coordsize="31,10" path="m10512,610l10542,610e" filled="false" stroked="true" strokeweight=".6pt" strokecolor="#000000">
                <v:path arrowok="t"/>
              </v:shape>
            </v:group>
            <v:group style="position:absolute;left:10462;top:605;width:31;height:10" coordorigin="10462,605" coordsize="31,10">
              <v:shape style="position:absolute;left:10462;top:605;width:31;height:10" coordorigin="10462,605" coordsize="31,10" path="m10462,610l10492,610e" filled="false" stroked="true" strokeweight=".6pt" strokecolor="#000000">
                <v:path arrowok="t"/>
              </v:shape>
            </v:group>
            <v:group style="position:absolute;left:10412;top:605;width:31;height:10" coordorigin="10412,605" coordsize="31,10">
              <v:shape style="position:absolute;left:10412;top:605;width:31;height:10" coordorigin="10412,605" coordsize="31,10" path="m10412,610l10442,610e" filled="false" stroked="true" strokeweight=".6pt" strokecolor="#000000">
                <v:path arrowok="t"/>
              </v:shape>
            </v:group>
            <v:group style="position:absolute;left:10362;top:605;width:31;height:10" coordorigin="10362,605" coordsize="31,10">
              <v:shape style="position:absolute;left:10362;top:605;width:31;height:10" coordorigin="10362,605" coordsize="31,10" path="m10362,610l10392,610e" filled="false" stroked="true" strokeweight=".6pt" strokecolor="#000000">
                <v:path arrowok="t"/>
              </v:shape>
            </v:group>
            <v:group style="position:absolute;left:10311;top:605;width:31;height:10" coordorigin="10311,605" coordsize="31,10">
              <v:shape style="position:absolute;left:10311;top:605;width:31;height:10" coordorigin="10311,605" coordsize="31,10" path="m10311,610l10341,610e" filled="false" stroked="true" strokeweight=".6pt" strokecolor="#000000">
                <v:path arrowok="t"/>
              </v:shape>
            </v:group>
            <v:group style="position:absolute;left:10261;top:605;width:31;height:10" coordorigin="10261,605" coordsize="31,10">
              <v:shape style="position:absolute;left:10261;top:605;width:31;height:10" coordorigin="10261,605" coordsize="31,10" path="m10261,610l10291,610e" filled="false" stroked="true" strokeweight=".6pt" strokecolor="#000000">
                <v:path arrowok="t"/>
              </v:shape>
            </v:group>
            <v:group style="position:absolute;left:10211;top:605;width:31;height:10" coordorigin="10211,605" coordsize="31,10">
              <v:shape style="position:absolute;left:10211;top:605;width:31;height:10" coordorigin="10211,605" coordsize="31,10" path="m10211,610l10241,610e" filled="false" stroked="true" strokeweight=".6pt" strokecolor="#000000">
                <v:path arrowok="t"/>
              </v:shape>
            </v:group>
            <v:group style="position:absolute;left:10161;top:605;width:31;height:10" coordorigin="10161,605" coordsize="31,10">
              <v:shape style="position:absolute;left:10161;top:605;width:31;height:10" coordorigin="10161,605" coordsize="31,10" path="m10161,610l10191,610e" filled="false" stroked="true" strokeweight=".6pt" strokecolor="#000000">
                <v:path arrowok="t"/>
              </v:shape>
            </v:group>
            <v:group style="position:absolute;left:10110;top:605;width:31;height:10" coordorigin="10110,605" coordsize="31,10">
              <v:shape style="position:absolute;left:10110;top:605;width:31;height:10" coordorigin="10110,605" coordsize="31,10" path="m10110,610l10140,610e" filled="false" stroked="true" strokeweight=".6pt" strokecolor="#000000">
                <v:path arrowok="t"/>
              </v:shape>
            </v:group>
            <v:group style="position:absolute;left:10060;top:605;width:31;height:10" coordorigin="10060,605" coordsize="31,10">
              <v:shape style="position:absolute;left:10060;top:605;width:31;height:10" coordorigin="10060,605" coordsize="31,10" path="m10060,610l10090,610e" filled="false" stroked="true" strokeweight=".6pt" strokecolor="#000000">
                <v:path arrowok="t"/>
              </v:shape>
            </v:group>
            <v:group style="position:absolute;left:10010;top:605;width:31;height:10" coordorigin="10010,605" coordsize="31,10">
              <v:shape style="position:absolute;left:10010;top:605;width:31;height:10" coordorigin="10010,605" coordsize="31,10" path="m10010,610l10040,610e" filled="false" stroked="true" strokeweight=".6pt" strokecolor="#000000">
                <v:path arrowok="t"/>
              </v:shape>
            </v:group>
            <v:group style="position:absolute;left:9960;top:605;width:31;height:10" coordorigin="9960,605" coordsize="31,10">
              <v:shape style="position:absolute;left:9960;top:605;width:31;height:10" coordorigin="9960,605" coordsize="31,10" path="m9960,610l9990,610e" filled="false" stroked="true" strokeweight=".6pt" strokecolor="#000000">
                <v:path arrowok="t"/>
              </v:shape>
            </v:group>
            <v:group style="position:absolute;left:9909;top:605;width:31;height:10" coordorigin="9909,605" coordsize="31,10">
              <v:shape style="position:absolute;left:9909;top:605;width:31;height:10" coordorigin="9909,605" coordsize="31,10" path="m9909,610l9939,610e" filled="false" stroked="true" strokeweight=".6pt" strokecolor="#000000">
                <v:path arrowok="t"/>
              </v:shape>
            </v:group>
            <v:group style="position:absolute;left:9859;top:605;width:31;height:10" coordorigin="9859,605" coordsize="31,10">
              <v:shape style="position:absolute;left:9859;top:605;width:31;height:10" coordorigin="9859,605" coordsize="31,10" path="m9859,610l9889,610e" filled="false" stroked="true" strokeweight=".6pt" strokecolor="#000000">
                <v:path arrowok="t"/>
              </v:shape>
            </v:group>
            <v:group style="position:absolute;left:9809;top:605;width:31;height:10" coordorigin="9809,605" coordsize="31,10">
              <v:shape style="position:absolute;left:9809;top:605;width:31;height:10" coordorigin="9809,605" coordsize="31,10" path="m9809,610l9839,610e" filled="false" stroked="true" strokeweight=".6pt" strokecolor="#000000">
                <v:path arrowok="t"/>
              </v:shape>
            </v:group>
            <v:group style="position:absolute;left:9759;top:605;width:31;height:10" coordorigin="9759,605" coordsize="31,10">
              <v:shape style="position:absolute;left:9759;top:605;width:31;height:10" coordorigin="9759,605" coordsize="31,10" path="m9759,610l9789,610e" filled="false" stroked="true" strokeweight=".6pt" strokecolor="#000000">
                <v:path arrowok="t"/>
              </v:shape>
            </v:group>
            <v:group style="position:absolute;left:9708;top:605;width:31;height:10" coordorigin="9708,605" coordsize="31,10">
              <v:shape style="position:absolute;left:9708;top:605;width:31;height:10" coordorigin="9708,605" coordsize="31,10" path="m9708,610l9738,610e" filled="false" stroked="true" strokeweight=".6pt" strokecolor="#000000">
                <v:path arrowok="t"/>
              </v:shape>
            </v:group>
            <v:group style="position:absolute;left:9658;top:605;width:31;height:10" coordorigin="9658,605" coordsize="31,10">
              <v:shape style="position:absolute;left:9658;top:605;width:31;height:10" coordorigin="9658,605" coordsize="31,10" path="m9658,610l9688,610e" filled="false" stroked="true" strokeweight=".6pt" strokecolor="#000000">
                <v:path arrowok="t"/>
              </v:shape>
            </v:group>
            <v:group style="position:absolute;left:9608;top:605;width:31;height:10" coordorigin="9608,605" coordsize="31,10">
              <v:shape style="position:absolute;left:9608;top:605;width:31;height:10" coordorigin="9608,605" coordsize="31,10" path="m9608,610l9638,610e" filled="false" stroked="true" strokeweight=".6pt" strokecolor="#000000">
                <v:path arrowok="t"/>
              </v:shape>
            </v:group>
            <v:group style="position:absolute;left:9558;top:605;width:31;height:10" coordorigin="9558,605" coordsize="31,10">
              <v:shape style="position:absolute;left:9558;top:605;width:31;height:10" coordorigin="9558,605" coordsize="31,10" path="m9558,610l9588,610e" filled="false" stroked="true" strokeweight=".6pt" strokecolor="#000000">
                <v:path arrowok="t"/>
              </v:shape>
            </v:group>
            <v:group style="position:absolute;left:9507;top:605;width:31;height:10" coordorigin="9507,605" coordsize="31,10">
              <v:shape style="position:absolute;left:9507;top:605;width:31;height:10" coordorigin="9507,605" coordsize="31,10" path="m9507,610l9537,610e" filled="false" stroked="true" strokeweight=".6pt" strokecolor="#000000">
                <v:path arrowok="t"/>
              </v:shape>
            </v:group>
            <v:group style="position:absolute;left:9457;top:605;width:31;height:10" coordorigin="9457,605" coordsize="31,10">
              <v:shape style="position:absolute;left:9457;top:605;width:31;height:10" coordorigin="9457,605" coordsize="31,10" path="m9457,610l9487,610e" filled="false" stroked="true" strokeweight=".6pt" strokecolor="#000000">
                <v:path arrowok="t"/>
              </v:shape>
            </v:group>
            <v:group style="position:absolute;left:9407;top:605;width:31;height:10" coordorigin="9407,605" coordsize="31,10">
              <v:shape style="position:absolute;left:9407;top:605;width:31;height:10" coordorigin="9407,605" coordsize="31,10" path="m9407,610l9437,610e" filled="false" stroked="true" strokeweight=".6pt" strokecolor="#000000">
                <v:path arrowok="t"/>
              </v:shape>
            </v:group>
            <v:group style="position:absolute;left:9357;top:605;width:31;height:10" coordorigin="9357,605" coordsize="31,10">
              <v:shape style="position:absolute;left:9357;top:605;width:31;height:10" coordorigin="9357,605" coordsize="31,10" path="m9357,610l9387,610e" filled="false" stroked="true" strokeweight=".6pt" strokecolor="#000000">
                <v:path arrowok="t"/>
              </v:shape>
            </v:group>
            <v:group style="position:absolute;left:9306;top:605;width:31;height:10" coordorigin="9306,605" coordsize="31,10">
              <v:shape style="position:absolute;left:9306;top:605;width:31;height:10" coordorigin="9306,605" coordsize="31,10" path="m9306,610l9336,610e" filled="false" stroked="true" strokeweight=".6pt" strokecolor="#000000">
                <v:path arrowok="t"/>
              </v:shape>
            </v:group>
            <v:group style="position:absolute;left:9256;top:605;width:31;height:10" coordorigin="9256,605" coordsize="31,10">
              <v:shape style="position:absolute;left:9256;top:605;width:31;height:10" coordorigin="9256,605" coordsize="31,10" path="m9256,610l9286,610e" filled="false" stroked="true" strokeweight=".6pt" strokecolor="#000000">
                <v:path arrowok="t"/>
              </v:shape>
            </v:group>
            <v:group style="position:absolute;left:9206;top:605;width:31;height:10" coordorigin="9206,605" coordsize="31,10">
              <v:shape style="position:absolute;left:9206;top:605;width:31;height:10" coordorigin="9206,605" coordsize="31,10" path="m9206,610l9236,610e" filled="false" stroked="true" strokeweight=".6pt" strokecolor="#000000">
                <v:path arrowok="t"/>
              </v:shape>
            </v:group>
            <v:group style="position:absolute;left:9156;top:605;width:31;height:10" coordorigin="9156,605" coordsize="31,10">
              <v:shape style="position:absolute;left:9156;top:605;width:31;height:10" coordorigin="9156,605" coordsize="31,10" path="m9156,610l9186,610e" filled="false" stroked="true" strokeweight=".6pt" strokecolor="#000000">
                <v:path arrowok="t"/>
              </v:shape>
            </v:group>
            <v:group style="position:absolute;left:9105;top:605;width:31;height:10" coordorigin="9105,605" coordsize="31,10">
              <v:shape style="position:absolute;left:9105;top:605;width:31;height:10" coordorigin="9105,605" coordsize="31,10" path="m9105,610l9135,610e" filled="false" stroked="true" strokeweight=".6pt" strokecolor="#000000">
                <v:path arrowok="t"/>
              </v:shape>
            </v:group>
            <v:group style="position:absolute;left:9055;top:605;width:31;height:10" coordorigin="9055,605" coordsize="31,10">
              <v:shape style="position:absolute;left:9055;top:605;width:31;height:10" coordorigin="9055,605" coordsize="31,10" path="m9055,610l9085,610e" filled="false" stroked="true" strokeweight=".6pt" strokecolor="#000000">
                <v:path arrowok="t"/>
              </v:shape>
            </v:group>
            <v:group style="position:absolute;left:9005;top:605;width:31;height:10" coordorigin="9005,605" coordsize="31,10">
              <v:shape style="position:absolute;left:9005;top:605;width:31;height:10" coordorigin="9005,605" coordsize="31,10" path="m9005,610l9035,610e" filled="false" stroked="true" strokeweight=".6pt" strokecolor="#000000">
                <v:path arrowok="t"/>
              </v:shape>
            </v:group>
            <v:group style="position:absolute;left:8955;top:605;width:31;height:10" coordorigin="8955,605" coordsize="31,10">
              <v:shape style="position:absolute;left:8955;top:605;width:31;height:10" coordorigin="8955,605" coordsize="31,10" path="m8955,610l8985,610e" filled="false" stroked="true" strokeweight=".6pt" strokecolor="#000000">
                <v:path arrowok="t"/>
              </v:shape>
            </v:group>
            <v:group style="position:absolute;left:8904;top:605;width:31;height:10" coordorigin="8904,605" coordsize="31,10">
              <v:shape style="position:absolute;left:8904;top:605;width:31;height:10" coordorigin="8904,605" coordsize="31,10" path="m8904,610l8934,610e" filled="false" stroked="true" strokeweight=".6pt" strokecolor="#000000">
                <v:path arrowok="t"/>
              </v:shape>
            </v:group>
            <v:group style="position:absolute;left:8854;top:605;width:31;height:10" coordorigin="8854,605" coordsize="31,10">
              <v:shape style="position:absolute;left:8854;top:605;width:31;height:10" coordorigin="8854,605" coordsize="31,10" path="m8854,610l8884,610e" filled="false" stroked="true" strokeweight=".6pt" strokecolor="#000000">
                <v:path arrowok="t"/>
              </v:shape>
            </v:group>
            <v:group style="position:absolute;left:8804;top:605;width:31;height:10" coordorigin="8804,605" coordsize="31,10">
              <v:shape style="position:absolute;left:8804;top:605;width:31;height:10" coordorigin="8804,605" coordsize="31,10" path="m8804,610l8834,610e" filled="false" stroked="true" strokeweight=".6pt" strokecolor="#000000">
                <v:path arrowok="t"/>
              </v:shape>
            </v:group>
            <v:group style="position:absolute;left:8754;top:605;width:31;height:10" coordorigin="8754,605" coordsize="31,10">
              <v:shape style="position:absolute;left:8754;top:605;width:31;height:10" coordorigin="8754,605" coordsize="31,10" path="m8754,610l8784,610e" filled="false" stroked="true" strokeweight=".6pt" strokecolor="#000000">
                <v:path arrowok="t"/>
              </v:shape>
            </v:group>
            <v:group style="position:absolute;left:8703;top:605;width:31;height:10" coordorigin="8703,605" coordsize="31,10">
              <v:shape style="position:absolute;left:8703;top:605;width:31;height:10" coordorigin="8703,605" coordsize="31,10" path="m8703,610l8733,610e" filled="false" stroked="true" strokeweight=".6pt" strokecolor="#000000">
                <v:path arrowok="t"/>
              </v:shape>
            </v:group>
            <v:group style="position:absolute;left:10864;top:610;width:30;height:2" coordorigin="10864,610" coordsize="30,2">
              <v:shape style="position:absolute;left:10864;top:610;width:30;height:2" coordorigin="10864,610" coordsize="30,0" path="m10864,610l10894,610e" filled="false" stroked="true" strokeweight=".6009pt" strokecolor="#000000">
                <v:path arrowok="t"/>
              </v:shape>
            </v:group>
            <v:group style="position:absolute;left:8668;top:605;width:16;height:10" coordorigin="8668,605" coordsize="16,10">
              <v:shape style="position:absolute;left:8668;top:605;width:16;height:10" coordorigin="8668,605" coordsize="16,10" path="m8668,610l8683,610e" filled="false" stroked="true" strokeweight=".6pt" strokecolor="#000000">
                <v:path arrowok="t"/>
              </v:shape>
            </v:group>
            <v:group style="position:absolute;left:8663;top:644;width:10;height:30" coordorigin="8663,644" coordsize="10,30">
              <v:shape style="position:absolute;left:8663;top:644;width:10;height:30" coordorigin="8663,644" coordsize="10,30" path="m8663,659l8673,659e" filled="false" stroked="true" strokeweight="1.579pt" strokecolor="#000000">
                <v:path arrowok="t"/>
              </v:shape>
            </v:group>
            <v:group style="position:absolute;left:8663;top:693;width:10;height:30" coordorigin="8663,693" coordsize="10,30">
              <v:shape style="position:absolute;left:8663;top:693;width:10;height:30" coordorigin="8663,693" coordsize="10,30" path="m8663,708l8673,708e" filled="false" stroked="true" strokeweight="1.579pt" strokecolor="#000000">
                <v:path arrowok="t"/>
              </v:shape>
            </v:group>
            <v:group style="position:absolute;left:8663;top:742;width:10;height:30" coordorigin="8663,742" coordsize="10,30">
              <v:shape style="position:absolute;left:8663;top:742;width:10;height:30" coordorigin="8663,742" coordsize="10,30" path="m8663,757l8673,757e" filled="false" stroked="true" strokeweight="1.578pt" strokecolor="#000000">
                <v:path arrowok="t"/>
              </v:shape>
            </v:group>
            <v:group style="position:absolute;left:8663;top:792;width:10;height:30" coordorigin="8663,792" coordsize="10,30">
              <v:shape style="position:absolute;left:8663;top:792;width:10;height:30" coordorigin="8663,792" coordsize="10,30" path="m8663,806l8673,806e" filled="false" stroked="true" strokeweight="1.579pt" strokecolor="#000000">
                <v:path arrowok="t"/>
              </v:shape>
            </v:group>
            <v:group style="position:absolute;left:8663;top:939;width:10;height:30" coordorigin="8663,939" coordsize="10,30">
              <v:shape style="position:absolute;left:8663;top:939;width:10;height:30" coordorigin="8663,939" coordsize="10,30" path="m8663,954l8673,954e" filled="false" stroked="true" strokeweight="1.579pt" strokecolor="#000000">
                <v:path arrowok="t"/>
              </v:shape>
            </v:group>
            <v:group style="position:absolute;left:8663;top:988;width:10;height:30" coordorigin="8663,988" coordsize="10,30">
              <v:shape style="position:absolute;left:8663;top:988;width:10;height:30" coordorigin="8663,988" coordsize="10,30" path="m8663,1003l8673,1003e" filled="false" stroked="true" strokeweight="1.579pt" strokecolor="#000000">
                <v:path arrowok="t"/>
              </v:shape>
            </v:group>
            <v:group style="position:absolute;left:8663;top:1037;width:10;height:30" coordorigin="8663,1037" coordsize="10,30">
              <v:shape style="position:absolute;left:8663;top:1037;width:10;height:30" coordorigin="8663,1037" coordsize="10,30" path="m8663,1052l8673,1052e" filled="false" stroked="true" strokeweight="1.578pt" strokecolor="#000000">
                <v:path arrowok="t"/>
              </v:shape>
            </v:group>
            <v:group style="position:absolute;left:8663;top:1086;width:10;height:30" coordorigin="8663,1086" coordsize="10,30">
              <v:shape style="position:absolute;left:8663;top:1086;width:10;height:30" coordorigin="8663,1086" coordsize="10,30" path="m8663,1101l8673,1101e" filled="false" stroked="true" strokeweight="1.579pt" strokecolor="#000000">
                <v:path arrowok="t"/>
              </v:shape>
            </v:group>
            <v:group style="position:absolute;left:8663;top:1136;width:10;height:30" coordorigin="8663,1136" coordsize="10,30">
              <v:shape style="position:absolute;left:8663;top:1136;width:10;height:30" coordorigin="8663,1136" coordsize="10,30" path="m8663,1150l8673,1150e" filled="false" stroked="true" strokeweight="1.579pt" strokecolor="#000000">
                <v:path arrowok="t"/>
              </v:shape>
            </v:group>
            <v:group style="position:absolute;left:8663;top:1185;width:10;height:30" coordorigin="8663,1185" coordsize="10,30">
              <v:shape style="position:absolute;left:8663;top:1185;width:10;height:30" coordorigin="8663,1185" coordsize="10,30" path="m8663,1199l8673,1199e" filled="false" stroked="true" strokeweight="1.578pt" strokecolor="#000000">
                <v:path arrowok="t"/>
              </v:shape>
            </v:group>
            <v:group style="position:absolute;left:8663;top:1234;width:10;height:30" coordorigin="8663,1234" coordsize="10,30">
              <v:shape style="position:absolute;left:8663;top:1234;width:10;height:30" coordorigin="8663,1234" coordsize="10,30" path="m8663,1249l8673,1249e" filled="false" stroked="true" strokeweight="1.579pt" strokecolor="#000000">
                <v:path arrowok="t"/>
              </v:shape>
            </v:group>
            <v:group style="position:absolute;left:8663;top:1283;width:10;height:30" coordorigin="8663,1283" coordsize="10,30">
              <v:shape style="position:absolute;left:8663;top:1283;width:10;height:30" coordorigin="8663,1283" coordsize="10,30" path="m8663,1298l8673,1298e" filled="false" stroked="true" strokeweight="1.579pt" strokecolor="#000000">
                <v:path arrowok="t"/>
              </v:shape>
            </v:group>
            <v:group style="position:absolute;left:8663;top:610;width:10;height:15" coordorigin="8663,610" coordsize="10,15">
              <v:shape style="position:absolute;left:8663;top:610;width:10;height:15" coordorigin="8663,610" coordsize="10,15" path="m8663,617l8673,617e" filled="false" stroked="true" strokeweight=".839pt" strokecolor="#000000">
                <v:path arrowok="t"/>
              </v:shape>
            </v:group>
            <v:group style="position:absolute;left:11156;top:605;width:30;height:10" coordorigin="11156,605" coordsize="30,10">
              <v:shape style="position:absolute;left:11156;top:605;width:30;height:10" coordorigin="11156,605" coordsize="30,10" path="m11156,610l11185,610e" filled="false" stroked="true" strokeweight=".6pt" strokecolor="#000000">
                <v:path arrowok="t"/>
              </v:shape>
            </v:group>
            <v:group style="position:absolute;left:11107;top:605;width:30;height:10" coordorigin="11107,605" coordsize="30,10">
              <v:shape style="position:absolute;left:11107;top:605;width:30;height:10" coordorigin="11107,605" coordsize="30,10" path="m11107,610l11137,610e" filled="false" stroked="true" strokeweight=".6pt" strokecolor="#000000">
                <v:path arrowok="t"/>
              </v:shape>
            </v:group>
            <v:group style="position:absolute;left:11059;top:605;width:30;height:10" coordorigin="11059,605" coordsize="30,10">
              <v:shape style="position:absolute;left:11059;top:605;width:30;height:10" coordorigin="11059,605" coordsize="30,10" path="m11059,610l11088,610e" filled="false" stroked="true" strokeweight=".6pt" strokecolor="#000000">
                <v:path arrowok="t"/>
              </v:shape>
            </v:group>
            <v:group style="position:absolute;left:11010;top:605;width:30;height:10" coordorigin="11010,605" coordsize="30,10">
              <v:shape style="position:absolute;left:11010;top:605;width:30;height:10" coordorigin="11010,605" coordsize="30,10" path="m11010,610l11040,610e" filled="false" stroked="true" strokeweight=".6pt" strokecolor="#000000">
                <v:path arrowok="t"/>
              </v:shape>
            </v:group>
            <v:group style="position:absolute;left:10962;top:605;width:30;height:10" coordorigin="10962,605" coordsize="30,10">
              <v:shape style="position:absolute;left:10962;top:605;width:30;height:10" coordorigin="10962,605" coordsize="30,10" path="m10962,610l10991,610e" filled="false" stroked="true" strokeweight=".6pt" strokecolor="#000000">
                <v:path arrowok="t"/>
              </v:shape>
            </v:group>
            <v:group style="position:absolute;left:10913;top:605;width:30;height:10" coordorigin="10913,605" coordsize="30,10">
              <v:shape style="position:absolute;left:10913;top:605;width:30;height:10" coordorigin="10913,605" coordsize="30,10" path="m10913,610l10942,610e" filled="false" stroked="true" strokeweight=".6pt" strokecolor="#000000">
                <v:path arrowok="t"/>
              </v:shape>
            </v:group>
            <v:group style="position:absolute;left:11205;top:605;width:20;height:10" coordorigin="11205,605" coordsize="20,10">
              <v:shape style="position:absolute;left:11205;top:605;width:20;height:10" coordorigin="11205,605" coordsize="20,10" path="m11205,610l11224,610e" filled="false" stroked="true" strokeweight=".6pt" strokecolor="#000000">
                <v:path arrowok="t"/>
              </v:shape>
            </v:group>
            <v:group style="position:absolute;left:10874;top:644;width:10;height:30" coordorigin="10874,644" coordsize="10,30">
              <v:shape style="position:absolute;left:10874;top:644;width:10;height:30" coordorigin="10874,644" coordsize="10,30" path="m10874,659l10884,659e" filled="false" stroked="true" strokeweight="1.579pt" strokecolor="#000000">
                <v:path arrowok="t"/>
              </v:shape>
            </v:group>
            <v:group style="position:absolute;left:10874;top:693;width:10;height:30" coordorigin="10874,693" coordsize="10,30">
              <v:shape style="position:absolute;left:10874;top:693;width:10;height:30" coordorigin="10874,693" coordsize="10,30" path="m10874,708l10884,708e" filled="false" stroked="true" strokeweight="1.579pt" strokecolor="#000000">
                <v:path arrowok="t"/>
              </v:shape>
            </v:group>
            <v:group style="position:absolute;left:10874;top:742;width:10;height:30" coordorigin="10874,742" coordsize="10,30">
              <v:shape style="position:absolute;left:10874;top:742;width:10;height:30" coordorigin="10874,742" coordsize="10,30" path="m10874,757l10884,757e" filled="false" stroked="true" strokeweight="1.578pt" strokecolor="#000000">
                <v:path arrowok="t"/>
              </v:shape>
            </v:group>
            <v:group style="position:absolute;left:10874;top:792;width:10;height:30" coordorigin="10874,792" coordsize="10,30">
              <v:shape style="position:absolute;left:10874;top:792;width:10;height:30" coordorigin="10874,792" coordsize="10,30" path="m10874,806l10884,806e" filled="false" stroked="true" strokeweight="1.579pt" strokecolor="#000000">
                <v:path arrowok="t"/>
              </v:shape>
            </v:group>
            <v:group style="position:absolute;left:10874;top:939;width:10;height:30" coordorigin="10874,939" coordsize="10,30">
              <v:shape style="position:absolute;left:10874;top:939;width:10;height:30" coordorigin="10874,939" coordsize="10,30" path="m10874,954l10884,954e" filled="false" stroked="true" strokeweight="1.579pt" strokecolor="#000000">
                <v:path arrowok="t"/>
              </v:shape>
            </v:group>
            <v:group style="position:absolute;left:10874;top:988;width:10;height:30" coordorigin="10874,988" coordsize="10,30">
              <v:shape style="position:absolute;left:10874;top:988;width:10;height:30" coordorigin="10874,988" coordsize="10,30" path="m10874,1003l10884,1003e" filled="false" stroked="true" strokeweight="1.579pt" strokecolor="#000000">
                <v:path arrowok="t"/>
              </v:shape>
            </v:group>
            <v:group style="position:absolute;left:10874;top:1037;width:10;height:30" coordorigin="10874,1037" coordsize="10,30">
              <v:shape style="position:absolute;left:10874;top:1037;width:10;height:30" coordorigin="10874,1037" coordsize="10,30" path="m10874,1052l10884,1052e" filled="false" stroked="true" strokeweight="1.578pt" strokecolor="#000000">
                <v:path arrowok="t"/>
              </v:shape>
            </v:group>
            <v:group style="position:absolute;left:10874;top:1086;width:10;height:30" coordorigin="10874,1086" coordsize="10,30">
              <v:shape style="position:absolute;left:10874;top:1086;width:10;height:30" coordorigin="10874,1086" coordsize="10,30" path="m10874,1101l10884,1101e" filled="false" stroked="true" strokeweight="1.579pt" strokecolor="#000000">
                <v:path arrowok="t"/>
              </v:shape>
            </v:group>
            <v:group style="position:absolute;left:10874;top:1136;width:10;height:30" coordorigin="10874,1136" coordsize="10,30">
              <v:shape style="position:absolute;left:10874;top:1136;width:10;height:30" coordorigin="10874,1136" coordsize="10,30" path="m10874,1150l10884,1150e" filled="false" stroked="true" strokeweight="1.579pt" strokecolor="#000000">
                <v:path arrowok="t"/>
              </v:shape>
            </v:group>
            <v:group style="position:absolute;left:10874;top:1185;width:10;height:30" coordorigin="10874,1185" coordsize="10,30">
              <v:shape style="position:absolute;left:10874;top:1185;width:10;height:30" coordorigin="10874,1185" coordsize="10,30" path="m10874,1199l10884,1199e" filled="false" stroked="true" strokeweight="1.578pt" strokecolor="#000000">
                <v:path arrowok="t"/>
              </v:shape>
            </v:group>
            <v:group style="position:absolute;left:10874;top:1234;width:10;height:30" coordorigin="10874,1234" coordsize="10,30">
              <v:shape style="position:absolute;left:10874;top:1234;width:10;height:30" coordorigin="10874,1234" coordsize="10,30" path="m10874,1249l10884,1249e" filled="false" stroked="true" strokeweight="1.579pt" strokecolor="#000000">
                <v:path arrowok="t"/>
              </v:shape>
            </v:group>
            <v:group style="position:absolute;left:10874;top:1283;width:10;height:30" coordorigin="10874,1283" coordsize="10,30">
              <v:shape style="position:absolute;left:10874;top:1283;width:10;height:30" coordorigin="10874,1283" coordsize="10,30" path="m10874,1298l10884,1298e" filled="false" stroked="true" strokeweight="1.579pt" strokecolor="#000000">
                <v:path arrowok="t"/>
              </v:shape>
            </v:group>
            <v:group style="position:absolute;left:10874;top:610;width:10;height:15" coordorigin="10874,610" coordsize="10,15">
              <v:shape style="position:absolute;left:10874;top:610;width:10;height:15" coordorigin="10874,610" coordsize="10,15" path="m10874,617l10884,617e" filled="false" stroked="true" strokeweight=".839pt" strokecolor="#000000">
                <v:path arrowok="t"/>
              </v:shape>
            </v:group>
            <v:group style="position:absolute;left:11214;top:644;width:10;height:30" coordorigin="11214,644" coordsize="10,30">
              <v:shape style="position:absolute;left:11214;top:644;width:10;height:30" coordorigin="11214,644" coordsize="10,30" path="m11214,659l11224,659e" filled="false" stroked="true" strokeweight="1.579pt" strokecolor="#000000">
                <v:path arrowok="t"/>
              </v:shape>
            </v:group>
            <v:group style="position:absolute;left:11214;top:693;width:10;height:30" coordorigin="11214,693" coordsize="10,30">
              <v:shape style="position:absolute;left:11214;top:693;width:10;height:30" coordorigin="11214,693" coordsize="10,30" path="m11214,708l11224,708e" filled="false" stroked="true" strokeweight="1.579pt" strokecolor="#000000">
                <v:path arrowok="t"/>
              </v:shape>
            </v:group>
            <v:group style="position:absolute;left:11214;top:742;width:10;height:30" coordorigin="11214,742" coordsize="10,30">
              <v:shape style="position:absolute;left:11214;top:742;width:10;height:30" coordorigin="11214,742" coordsize="10,30" path="m11214,757l11224,757e" filled="false" stroked="true" strokeweight="1.578pt" strokecolor="#000000">
                <v:path arrowok="t"/>
              </v:shape>
            </v:group>
            <v:group style="position:absolute;left:11214;top:792;width:10;height:30" coordorigin="11214,792" coordsize="10,30">
              <v:shape style="position:absolute;left:11214;top:792;width:10;height:30" coordorigin="11214,792" coordsize="10,30" path="m11214,806l11224,806e" filled="false" stroked="true" strokeweight="1.579pt" strokecolor="#000000">
                <v:path arrowok="t"/>
              </v:shape>
            </v:group>
            <v:group style="position:absolute;left:11214;top:841;width:10;height:30" coordorigin="11214,841" coordsize="10,30">
              <v:shape style="position:absolute;left:11214;top:841;width:10;height:30" coordorigin="11214,841" coordsize="10,30" path="m11214,855l11224,855e" filled="false" stroked="true" strokeweight="1.579pt" strokecolor="#000000">
                <v:path arrowok="t"/>
              </v:shape>
            </v:group>
            <v:group style="position:absolute;left:11214;top:890;width:10;height:30" coordorigin="11214,890" coordsize="10,30">
              <v:shape style="position:absolute;left:11214;top:890;width:10;height:30" coordorigin="11214,890" coordsize="10,30" path="m11214,905l11224,905e" filled="false" stroked="true" strokeweight="1.578pt" strokecolor="#000000">
                <v:path arrowok="t"/>
              </v:shape>
            </v:group>
            <v:group style="position:absolute;left:11214;top:939;width:10;height:30" coordorigin="11214,939" coordsize="10,30">
              <v:shape style="position:absolute;left:11214;top:939;width:10;height:30" coordorigin="11214,939" coordsize="10,30" path="m11214,954l11224,954e" filled="false" stroked="true" strokeweight="1.579pt" strokecolor="#000000">
                <v:path arrowok="t"/>
              </v:shape>
            </v:group>
            <v:group style="position:absolute;left:11214;top:988;width:10;height:30" coordorigin="11214,988" coordsize="10,30">
              <v:shape style="position:absolute;left:11214;top:988;width:10;height:30" coordorigin="11214,988" coordsize="10,30" path="m11214,1003l11224,1003e" filled="false" stroked="true" strokeweight="1.579pt" strokecolor="#000000">
                <v:path arrowok="t"/>
              </v:shape>
            </v:group>
            <v:group style="position:absolute;left:11214;top:1037;width:10;height:30" coordorigin="11214,1037" coordsize="10,30">
              <v:shape style="position:absolute;left:11214;top:1037;width:10;height:30" coordorigin="11214,1037" coordsize="10,30" path="m11214,1052l11224,1052e" filled="false" stroked="true" strokeweight="1.578pt" strokecolor="#000000">
                <v:path arrowok="t"/>
              </v:shape>
            </v:group>
            <v:group style="position:absolute;left:11214;top:1086;width:10;height:30" coordorigin="11214,1086" coordsize="10,30">
              <v:shape style="position:absolute;left:11214;top:1086;width:10;height:30" coordorigin="11214,1086" coordsize="10,30" path="m11214,1101l11224,1101e" filled="false" stroked="true" strokeweight="1.579pt" strokecolor="#000000">
                <v:path arrowok="t"/>
              </v:shape>
            </v:group>
            <v:group style="position:absolute;left:11214;top:1136;width:10;height:30" coordorigin="11214,1136" coordsize="10,30">
              <v:shape style="position:absolute;left:11214;top:1136;width:10;height:30" coordorigin="11214,1136" coordsize="10,30" path="m11214,1150l11224,1150e" filled="false" stroked="true" strokeweight="1.579pt" strokecolor="#000000">
                <v:path arrowok="t"/>
              </v:shape>
            </v:group>
            <v:group style="position:absolute;left:11214;top:1185;width:10;height:30" coordorigin="11214,1185" coordsize="10,30">
              <v:shape style="position:absolute;left:11214;top:1185;width:10;height:30" coordorigin="11214,1185" coordsize="10,30" path="m11214,1199l11224,1199e" filled="false" stroked="true" strokeweight="1.578pt" strokecolor="#000000">
                <v:path arrowok="t"/>
              </v:shape>
            </v:group>
            <v:group style="position:absolute;left:11214;top:1234;width:10;height:30" coordorigin="11214,1234" coordsize="10,30">
              <v:shape style="position:absolute;left:11214;top:1234;width:10;height:30" coordorigin="11214,1234" coordsize="10,30" path="m11214,1249l11224,1249e" filled="false" stroked="true" strokeweight="1.579pt" strokecolor="#000000">
                <v:path arrowok="t"/>
              </v:shape>
            </v:group>
            <v:group style="position:absolute;left:11214;top:1283;width:10;height:30" coordorigin="11214,1283" coordsize="10,30">
              <v:shape style="position:absolute;left:11214;top:1283;width:10;height:30" coordorigin="11214,1283" coordsize="10,30" path="m11214,1298l11224,1298e" filled="false" stroked="true" strokeweight="1.579pt" strokecolor="#000000">
                <v:path arrowok="t"/>
              </v:shape>
            </v:group>
            <v:group style="position:absolute;left:11214;top:610;width:10;height:15" coordorigin="11214,610" coordsize="10,15">
              <v:shape style="position:absolute;left:11214;top:610;width:10;height:15" coordorigin="11214,610" coordsize="10,15" path="m11214,617l11224,617e" filled="false" stroked="true" strokeweight=".839pt" strokecolor="#000000">
                <v:path arrowok="t"/>
              </v:shape>
            </v:group>
            <v:group style="position:absolute;left:1145;top:1381;width:10;height:30" coordorigin="1145,1381" coordsize="10,30">
              <v:shape style="position:absolute;left:1145;top:1381;width:10;height:30" coordorigin="1145,1381" coordsize="10,30" path="m1145,1396l1155,1396e" filled="false" stroked="true" strokeweight="1.579pt" strokecolor="#000000">
                <v:path arrowok="t"/>
              </v:shape>
            </v:group>
            <v:group style="position:absolute;left:1145;top:1430;width:10;height:30" coordorigin="1145,1430" coordsize="10,30">
              <v:shape style="position:absolute;left:1145;top:1430;width:10;height:30" coordorigin="1145,1430" coordsize="10,30" path="m1145,1445l1155,1445e" filled="false" stroked="true" strokeweight="1.579pt" strokecolor="#000000">
                <v:path arrowok="t"/>
              </v:shape>
            </v:group>
            <v:group style="position:absolute;left:1145;top:1479;width:10;height:30" coordorigin="1145,1479" coordsize="10,30">
              <v:shape style="position:absolute;left:1145;top:1479;width:10;height:30" coordorigin="1145,1479" coordsize="10,30" path="m1145,1494l1155,1494e" filled="false" stroked="true" strokeweight="1.578pt" strokecolor="#000000">
                <v:path arrowok="t"/>
              </v:shape>
            </v:group>
            <v:group style="position:absolute;left:1145;top:1529;width:10;height:30" coordorigin="1145,1529" coordsize="10,30">
              <v:shape style="position:absolute;left:1145;top:1529;width:10;height:30" coordorigin="1145,1529" coordsize="10,30" path="m1145,1543l1155,1543e" filled="false" stroked="true" strokeweight="1.579pt" strokecolor="#000000">
                <v:path arrowok="t"/>
              </v:shape>
            </v:group>
            <v:group style="position:absolute;left:1145;top:1578;width:10;height:30" coordorigin="1145,1578" coordsize="10,30">
              <v:shape style="position:absolute;left:1145;top:1578;width:10;height:30" coordorigin="1145,1578" coordsize="10,30" path="m1145,1593l1155,1593e" filled="false" stroked="true" strokeweight="1.579pt" strokecolor="#000000">
                <v:path arrowok="t"/>
              </v:shape>
            </v:group>
            <v:group style="position:absolute;left:1145;top:1627;width:10;height:30" coordorigin="1145,1627" coordsize="10,30">
              <v:shape style="position:absolute;left:1145;top:1627;width:10;height:30" coordorigin="1145,1627" coordsize="10,30" path="m1145,1642l1155,1642e" filled="false" stroked="true" strokeweight="1.578pt" strokecolor="#000000">
                <v:path arrowok="t"/>
              </v:shape>
            </v:group>
            <v:group style="position:absolute;left:1145;top:1676;width:10;height:30" coordorigin="1145,1676" coordsize="10,30">
              <v:shape style="position:absolute;left:1145;top:1676;width:10;height:30" coordorigin="1145,1676" coordsize="10,30" path="m1145,1691l1155,1691e" filled="false" stroked="true" strokeweight="1.579pt" strokecolor="#000000">
                <v:path arrowok="t"/>
              </v:shape>
            </v:group>
            <v:group style="position:absolute;left:1145;top:1725;width:10;height:30" coordorigin="1145,1725" coordsize="10,30">
              <v:shape style="position:absolute;left:1145;top:1725;width:10;height:30" coordorigin="1145,1725" coordsize="10,30" path="m1145,1740l1155,1740e" filled="false" stroked="true" strokeweight="1.579pt" strokecolor="#000000">
                <v:path arrowok="t"/>
              </v:shape>
            </v:group>
            <v:group style="position:absolute;left:1145;top:1774;width:10;height:30" coordorigin="1145,1774" coordsize="10,30">
              <v:shape style="position:absolute;left:1145;top:1774;width:10;height:30" coordorigin="1145,1774" coordsize="10,30" path="m1145,1789l1155,1789e" filled="false" stroked="true" strokeweight="1.578pt" strokecolor="#000000">
                <v:path arrowok="t"/>
              </v:shape>
            </v:group>
            <v:group style="position:absolute;left:1145;top:1823;width:10;height:30" coordorigin="1145,1823" coordsize="10,30">
              <v:shape style="position:absolute;left:1145;top:1823;width:10;height:30" coordorigin="1145,1823" coordsize="10,30" path="m1145,1838l1155,1838e" filled="false" stroked="true" strokeweight="1.579pt" strokecolor="#000000">
                <v:path arrowok="t"/>
              </v:shape>
            </v:group>
            <v:group style="position:absolute;left:1145;top:1873;width:10;height:30" coordorigin="1145,1873" coordsize="10,30">
              <v:shape style="position:absolute;left:1145;top:1873;width:10;height:30" coordorigin="1145,1873" coordsize="10,30" path="m1145,1887l1155,1887e" filled="false" stroked="true" strokeweight="1.579pt" strokecolor="#000000">
                <v:path arrowok="t"/>
              </v:shape>
            </v:group>
            <v:group style="position:absolute;left:1145;top:1922;width:10;height:30" coordorigin="1145,1922" coordsize="10,30">
              <v:shape style="position:absolute;left:1145;top:1922;width:10;height:30" coordorigin="1145,1922" coordsize="10,30" path="m1145,1936l1155,1936e" filled="false" stroked="true" strokeweight="1.578pt" strokecolor="#000000">
                <v:path arrowok="t"/>
              </v:shape>
            </v:group>
            <v:group style="position:absolute;left:1145;top:1971;width:10;height:30" coordorigin="1145,1971" coordsize="10,30">
              <v:shape style="position:absolute;left:1145;top:1971;width:10;height:30" coordorigin="1145,1971" coordsize="10,30" path="m1145,1986l1155,1986e" filled="false" stroked="true" strokeweight="1.579pt" strokecolor="#000000">
                <v:path arrowok="t"/>
              </v:shape>
            </v:group>
            <v:group style="position:absolute;left:1145;top:2020;width:10;height:30" coordorigin="1145,2020" coordsize="10,30">
              <v:shape style="position:absolute;left:1145;top:2020;width:10;height:30" coordorigin="1145,2020" coordsize="10,30" path="m1145,2035l1155,2035e" filled="false" stroked="true" strokeweight="1.579pt" strokecolor="#000000">
                <v:path arrowok="t"/>
              </v:shape>
            </v:group>
            <v:group style="position:absolute;left:2257;top:1381;width:10;height:30" coordorigin="2257,1381" coordsize="10,30">
              <v:shape style="position:absolute;left:2257;top:1381;width:10;height:30" coordorigin="2257,1381" coordsize="10,30" path="m2257,1396l2267,1396e" filled="false" stroked="true" strokeweight="1.579pt" strokecolor="#000000">
                <v:path arrowok="t"/>
              </v:shape>
            </v:group>
            <v:group style="position:absolute;left:2257;top:1430;width:10;height:30" coordorigin="2257,1430" coordsize="10,30">
              <v:shape style="position:absolute;left:2257;top:1430;width:10;height:30" coordorigin="2257,1430" coordsize="10,30" path="m2257,1445l2267,1445e" filled="false" stroked="true" strokeweight="1.579pt" strokecolor="#000000">
                <v:path arrowok="t"/>
              </v:shape>
            </v:group>
            <v:group style="position:absolute;left:2257;top:1479;width:10;height:30" coordorigin="2257,1479" coordsize="10,30">
              <v:shape style="position:absolute;left:2257;top:1479;width:10;height:30" coordorigin="2257,1479" coordsize="10,30" path="m2257,1494l2267,1494e" filled="false" stroked="true" strokeweight="1.578pt" strokecolor="#000000">
                <v:path arrowok="t"/>
              </v:shape>
            </v:group>
            <v:group style="position:absolute;left:2257;top:1529;width:10;height:30" coordorigin="2257,1529" coordsize="10,30">
              <v:shape style="position:absolute;left:2257;top:1529;width:10;height:30" coordorigin="2257,1529" coordsize="10,30" path="m2257,1543l2267,1543e" filled="false" stroked="true" strokeweight="1.579pt" strokecolor="#000000">
                <v:path arrowok="t"/>
              </v:shape>
            </v:group>
            <v:group style="position:absolute;left:2257;top:1676;width:10;height:30" coordorigin="2257,1676" coordsize="10,30">
              <v:shape style="position:absolute;left:2257;top:1676;width:10;height:30" coordorigin="2257,1676" coordsize="10,30" path="m2257,1691l2267,1691e" filled="false" stroked="true" strokeweight="1.579pt" strokecolor="#000000">
                <v:path arrowok="t"/>
              </v:shape>
            </v:group>
            <v:group style="position:absolute;left:2257;top:1725;width:10;height:30" coordorigin="2257,1725" coordsize="10,30">
              <v:shape style="position:absolute;left:2257;top:1725;width:10;height:30" coordorigin="2257,1725" coordsize="10,30" path="m2257,1740l2267,1740e" filled="false" stroked="true" strokeweight="1.579pt" strokecolor="#000000">
                <v:path arrowok="t"/>
              </v:shape>
            </v:group>
            <v:group style="position:absolute;left:2257;top:1774;width:10;height:30" coordorigin="2257,1774" coordsize="10,30">
              <v:shape style="position:absolute;left:2257;top:1774;width:10;height:30" coordorigin="2257,1774" coordsize="10,30" path="m2257,1789l2267,1789e" filled="false" stroked="true" strokeweight="1.578pt" strokecolor="#000000">
                <v:path arrowok="t"/>
              </v:shape>
            </v:group>
            <v:group style="position:absolute;left:2257;top:1823;width:10;height:30" coordorigin="2257,1823" coordsize="10,30">
              <v:shape style="position:absolute;left:2257;top:1823;width:10;height:30" coordorigin="2257,1823" coordsize="10,30" path="m2257,1838l2267,1838e" filled="false" stroked="true" strokeweight="1.579pt" strokecolor="#000000">
                <v:path arrowok="t"/>
              </v:shape>
            </v:group>
            <v:group style="position:absolute;left:2257;top:1873;width:10;height:30" coordorigin="2257,1873" coordsize="10,30">
              <v:shape style="position:absolute;left:2257;top:1873;width:10;height:30" coordorigin="2257,1873" coordsize="10,30" path="m2257,1887l2267,1887e" filled="false" stroked="true" strokeweight="1.579pt" strokecolor="#000000">
                <v:path arrowok="t"/>
              </v:shape>
            </v:group>
            <v:group style="position:absolute;left:2257;top:1922;width:10;height:30" coordorigin="2257,1922" coordsize="10,30">
              <v:shape style="position:absolute;left:2257;top:1922;width:10;height:30" coordorigin="2257,1922" coordsize="10,30" path="m2257,1936l2267,1936e" filled="false" stroked="true" strokeweight="1.578pt" strokecolor="#000000">
                <v:path arrowok="t"/>
              </v:shape>
            </v:group>
            <v:group style="position:absolute;left:2257;top:1971;width:10;height:30" coordorigin="2257,1971" coordsize="10,30">
              <v:shape style="position:absolute;left:2257;top:1971;width:10;height:30" coordorigin="2257,1971" coordsize="10,30" path="m2257,1986l2267,1986e" filled="false" stroked="true" strokeweight="1.579pt" strokecolor="#000000">
                <v:path arrowok="t"/>
              </v:shape>
            </v:group>
            <v:group style="position:absolute;left:2257;top:2020;width:10;height:30" coordorigin="2257,2020" coordsize="10,30">
              <v:shape style="position:absolute;left:2257;top:2020;width:10;height:30" coordorigin="2257,2020" coordsize="10,30" path="m2257,2035l2267,2035e" filled="false" stroked="true" strokeweight="1.579pt" strokecolor="#000000">
                <v:path arrowok="t"/>
              </v:shape>
            </v:group>
            <v:group style="position:absolute;left:3164;top:1381;width:10;height:30" coordorigin="3164,1381" coordsize="10,30">
              <v:shape style="position:absolute;left:3164;top:1381;width:10;height:30" coordorigin="3164,1381" coordsize="10,30" path="m3164,1396l3174,1396e" filled="false" stroked="true" strokeweight="1.579pt" strokecolor="#000000">
                <v:path arrowok="t"/>
              </v:shape>
            </v:group>
            <v:group style="position:absolute;left:3164;top:1430;width:10;height:30" coordorigin="3164,1430" coordsize="10,30">
              <v:shape style="position:absolute;left:3164;top:1430;width:10;height:30" coordorigin="3164,1430" coordsize="10,30" path="m3164,1445l3174,1445e" filled="false" stroked="true" strokeweight="1.579pt" strokecolor="#000000">
                <v:path arrowok="t"/>
              </v:shape>
            </v:group>
            <v:group style="position:absolute;left:3164;top:1479;width:10;height:30" coordorigin="3164,1479" coordsize="10,30">
              <v:shape style="position:absolute;left:3164;top:1479;width:10;height:30" coordorigin="3164,1479" coordsize="10,30" path="m3164,1494l3174,1494e" filled="false" stroked="true" strokeweight="1.578pt" strokecolor="#000000">
                <v:path arrowok="t"/>
              </v:shape>
            </v:group>
            <v:group style="position:absolute;left:3164;top:1529;width:10;height:30" coordorigin="3164,1529" coordsize="10,30">
              <v:shape style="position:absolute;left:3164;top:1529;width:10;height:30" coordorigin="3164,1529" coordsize="10,30" path="m3164,1543l3174,1543e" filled="false" stroked="true" strokeweight="1.579pt" strokecolor="#000000">
                <v:path arrowok="t"/>
              </v:shape>
            </v:group>
            <v:group style="position:absolute;left:3164;top:1676;width:10;height:30" coordorigin="3164,1676" coordsize="10,30">
              <v:shape style="position:absolute;left:3164;top:1676;width:10;height:30" coordorigin="3164,1676" coordsize="10,30" path="m3164,1691l3174,1691e" filled="false" stroked="true" strokeweight="1.579pt" strokecolor="#000000">
                <v:path arrowok="t"/>
              </v:shape>
            </v:group>
            <v:group style="position:absolute;left:3164;top:1725;width:10;height:30" coordorigin="3164,1725" coordsize="10,30">
              <v:shape style="position:absolute;left:3164;top:1725;width:10;height:30" coordorigin="3164,1725" coordsize="10,30" path="m3164,1740l3174,1740e" filled="false" stroked="true" strokeweight="1.579pt" strokecolor="#000000">
                <v:path arrowok="t"/>
              </v:shape>
            </v:group>
            <v:group style="position:absolute;left:3164;top:1774;width:10;height:30" coordorigin="3164,1774" coordsize="10,30">
              <v:shape style="position:absolute;left:3164;top:1774;width:10;height:30" coordorigin="3164,1774" coordsize="10,30" path="m3164,1789l3174,1789e" filled="false" stroked="true" strokeweight="1.578pt" strokecolor="#000000">
                <v:path arrowok="t"/>
              </v:shape>
            </v:group>
            <v:group style="position:absolute;left:3164;top:1823;width:10;height:30" coordorigin="3164,1823" coordsize="10,30">
              <v:shape style="position:absolute;left:3164;top:1823;width:10;height:30" coordorigin="3164,1823" coordsize="10,30" path="m3164,1838l3174,1838e" filled="false" stroked="true" strokeweight="1.579pt" strokecolor="#000000">
                <v:path arrowok="t"/>
              </v:shape>
            </v:group>
            <v:group style="position:absolute;left:3164;top:1873;width:10;height:30" coordorigin="3164,1873" coordsize="10,30">
              <v:shape style="position:absolute;left:3164;top:1873;width:10;height:30" coordorigin="3164,1873" coordsize="10,30" path="m3164,1887l3174,1887e" filled="false" stroked="true" strokeweight="1.579pt" strokecolor="#000000">
                <v:path arrowok="t"/>
              </v:shape>
            </v:group>
            <v:group style="position:absolute;left:3164;top:1922;width:10;height:30" coordorigin="3164,1922" coordsize="10,30">
              <v:shape style="position:absolute;left:3164;top:1922;width:10;height:30" coordorigin="3164,1922" coordsize="10,30" path="m3164,1936l3174,1936e" filled="false" stroked="true" strokeweight="1.578pt" strokecolor="#000000">
                <v:path arrowok="t"/>
              </v:shape>
            </v:group>
            <v:group style="position:absolute;left:3164;top:1971;width:10;height:30" coordorigin="3164,1971" coordsize="10,30">
              <v:shape style="position:absolute;left:3164;top:1971;width:10;height:30" coordorigin="3164,1971" coordsize="10,30" path="m3164,1986l3174,1986e" filled="false" stroked="true" strokeweight="1.579pt" strokecolor="#000000">
                <v:path arrowok="t"/>
              </v:shape>
            </v:group>
            <v:group style="position:absolute;left:3164;top:2020;width:10;height:30" coordorigin="3164,2020" coordsize="10,30">
              <v:shape style="position:absolute;left:3164;top:2020;width:10;height:30" coordorigin="3164,2020" coordsize="10,30" path="m3164,2035l3174,2035e" filled="false" stroked="true" strokeweight="1.579pt" strokecolor="#000000">
                <v:path arrowok="t"/>
              </v:shape>
            </v:group>
            <v:group style="position:absolute;left:4695;top:1381;width:10;height:30" coordorigin="4695,1381" coordsize="10,30">
              <v:shape style="position:absolute;left:4695;top:1381;width:10;height:30" coordorigin="4695,1381" coordsize="10,30" path="m4695,1396l4705,1396e" filled="false" stroked="true" strokeweight="1.579pt" strokecolor="#000000">
                <v:path arrowok="t"/>
              </v:shape>
            </v:group>
            <v:group style="position:absolute;left:4695;top:1430;width:10;height:30" coordorigin="4695,1430" coordsize="10,30">
              <v:shape style="position:absolute;left:4695;top:1430;width:10;height:30" coordorigin="4695,1430" coordsize="10,30" path="m4695,1445l4705,1445e" filled="false" stroked="true" strokeweight="1.579pt" strokecolor="#000000">
                <v:path arrowok="t"/>
              </v:shape>
            </v:group>
            <v:group style="position:absolute;left:4695;top:1479;width:10;height:30" coordorigin="4695,1479" coordsize="10,30">
              <v:shape style="position:absolute;left:4695;top:1479;width:10;height:30" coordorigin="4695,1479" coordsize="10,30" path="m4695,1494l4705,1494e" filled="false" stroked="true" strokeweight="1.578pt" strokecolor="#000000">
                <v:path arrowok="t"/>
              </v:shape>
            </v:group>
            <v:group style="position:absolute;left:4695;top:1529;width:10;height:30" coordorigin="4695,1529" coordsize="10,30">
              <v:shape style="position:absolute;left:4695;top:1529;width:10;height:30" coordorigin="4695,1529" coordsize="10,30" path="m4695,1543l4705,1543e" filled="false" stroked="true" strokeweight="1.579pt" strokecolor="#000000">
                <v:path arrowok="t"/>
              </v:shape>
            </v:group>
            <v:group style="position:absolute;left:4695;top:1676;width:10;height:30" coordorigin="4695,1676" coordsize="10,30">
              <v:shape style="position:absolute;left:4695;top:1676;width:10;height:30" coordorigin="4695,1676" coordsize="10,30" path="m4695,1691l4705,1691e" filled="false" stroked="true" strokeweight="1.579pt" strokecolor="#000000">
                <v:path arrowok="t"/>
              </v:shape>
            </v:group>
            <v:group style="position:absolute;left:4695;top:1725;width:10;height:30" coordorigin="4695,1725" coordsize="10,30">
              <v:shape style="position:absolute;left:4695;top:1725;width:10;height:30" coordorigin="4695,1725" coordsize="10,30" path="m4695,1740l4705,1740e" filled="false" stroked="true" strokeweight="1.579pt" strokecolor="#000000">
                <v:path arrowok="t"/>
              </v:shape>
            </v:group>
            <v:group style="position:absolute;left:4695;top:1774;width:10;height:30" coordorigin="4695,1774" coordsize="10,30">
              <v:shape style="position:absolute;left:4695;top:1774;width:10;height:30" coordorigin="4695,1774" coordsize="10,30" path="m4695,1789l4705,1789e" filled="false" stroked="true" strokeweight="1.578pt" strokecolor="#000000">
                <v:path arrowok="t"/>
              </v:shape>
            </v:group>
            <v:group style="position:absolute;left:4695;top:1823;width:10;height:30" coordorigin="4695,1823" coordsize="10,30">
              <v:shape style="position:absolute;left:4695;top:1823;width:10;height:30" coordorigin="4695,1823" coordsize="10,30" path="m4695,1838l4705,1838e" filled="false" stroked="true" strokeweight="1.579pt" strokecolor="#000000">
                <v:path arrowok="t"/>
              </v:shape>
            </v:group>
            <v:group style="position:absolute;left:4695;top:1873;width:10;height:30" coordorigin="4695,1873" coordsize="10,30">
              <v:shape style="position:absolute;left:4695;top:1873;width:10;height:30" coordorigin="4695,1873" coordsize="10,30" path="m4695,1887l4705,1887e" filled="false" stroked="true" strokeweight="1.579pt" strokecolor="#000000">
                <v:path arrowok="t"/>
              </v:shape>
            </v:group>
            <v:group style="position:absolute;left:4695;top:1922;width:10;height:30" coordorigin="4695,1922" coordsize="10,30">
              <v:shape style="position:absolute;left:4695;top:1922;width:10;height:30" coordorigin="4695,1922" coordsize="10,30" path="m4695,1936l4705,1936e" filled="false" stroked="true" strokeweight="1.578pt" strokecolor="#000000">
                <v:path arrowok="t"/>
              </v:shape>
            </v:group>
            <v:group style="position:absolute;left:4695;top:1971;width:10;height:30" coordorigin="4695,1971" coordsize="10,30">
              <v:shape style="position:absolute;left:4695;top:1971;width:10;height:30" coordorigin="4695,1971" coordsize="10,30" path="m4695,1986l4705,1986e" filled="false" stroked="true" strokeweight="1.579pt" strokecolor="#000000">
                <v:path arrowok="t"/>
              </v:shape>
            </v:group>
            <v:group style="position:absolute;left:4695;top:2020;width:10;height:30" coordorigin="4695,2020" coordsize="10,30">
              <v:shape style="position:absolute;left:4695;top:2020;width:10;height:30" coordorigin="4695,2020" coordsize="10,30" path="m4695,2035l4705,2035e" filled="false" stroked="true" strokeweight="1.579pt" strokecolor="#000000">
                <v:path arrowok="t"/>
              </v:shape>
            </v:group>
            <v:group style="position:absolute;left:8663;top:1381;width:10;height:30" coordorigin="8663,1381" coordsize="10,30">
              <v:shape style="position:absolute;left:8663;top:1381;width:10;height:30" coordorigin="8663,1381" coordsize="10,30" path="m8663,1396l8673,1396e" filled="false" stroked="true" strokeweight="1.579pt" strokecolor="#000000">
                <v:path arrowok="t"/>
              </v:shape>
            </v:group>
            <v:group style="position:absolute;left:8663;top:1430;width:10;height:30" coordorigin="8663,1430" coordsize="10,30">
              <v:shape style="position:absolute;left:8663;top:1430;width:10;height:30" coordorigin="8663,1430" coordsize="10,30" path="m8663,1445l8673,1445e" filled="false" stroked="true" strokeweight="1.579pt" strokecolor="#000000">
                <v:path arrowok="t"/>
              </v:shape>
            </v:group>
            <v:group style="position:absolute;left:8663;top:1479;width:10;height:30" coordorigin="8663,1479" coordsize="10,30">
              <v:shape style="position:absolute;left:8663;top:1479;width:10;height:30" coordorigin="8663,1479" coordsize="10,30" path="m8663,1494l8673,1494e" filled="false" stroked="true" strokeweight="1.578pt" strokecolor="#000000">
                <v:path arrowok="t"/>
              </v:shape>
            </v:group>
            <v:group style="position:absolute;left:8663;top:1529;width:10;height:30" coordorigin="8663,1529" coordsize="10,30">
              <v:shape style="position:absolute;left:8663;top:1529;width:10;height:30" coordorigin="8663,1529" coordsize="10,30" path="m8663,1543l8673,1543e" filled="false" stroked="true" strokeweight="1.579pt" strokecolor="#000000">
                <v:path arrowok="t"/>
              </v:shape>
            </v:group>
            <v:group style="position:absolute;left:8663;top:1676;width:10;height:30" coordorigin="8663,1676" coordsize="10,30">
              <v:shape style="position:absolute;left:8663;top:1676;width:10;height:30" coordorigin="8663,1676" coordsize="10,30" path="m8663,1691l8673,1691e" filled="false" stroked="true" strokeweight="1.579pt" strokecolor="#000000">
                <v:path arrowok="t"/>
              </v:shape>
            </v:group>
            <v:group style="position:absolute;left:8663;top:1725;width:10;height:30" coordorigin="8663,1725" coordsize="10,30">
              <v:shape style="position:absolute;left:8663;top:1725;width:10;height:30" coordorigin="8663,1725" coordsize="10,30" path="m8663,1740l8673,1740e" filled="false" stroked="true" strokeweight="1.579pt" strokecolor="#000000">
                <v:path arrowok="t"/>
              </v:shape>
            </v:group>
            <v:group style="position:absolute;left:8663;top:1774;width:10;height:30" coordorigin="8663,1774" coordsize="10,30">
              <v:shape style="position:absolute;left:8663;top:1774;width:10;height:30" coordorigin="8663,1774" coordsize="10,30" path="m8663,1789l8673,1789e" filled="false" stroked="true" strokeweight="1.578pt" strokecolor="#000000">
                <v:path arrowok="t"/>
              </v:shape>
            </v:group>
            <v:group style="position:absolute;left:8663;top:1823;width:10;height:30" coordorigin="8663,1823" coordsize="10,30">
              <v:shape style="position:absolute;left:8663;top:1823;width:10;height:30" coordorigin="8663,1823" coordsize="10,30" path="m8663,1838l8673,1838e" filled="false" stroked="true" strokeweight="1.579pt" strokecolor="#000000">
                <v:path arrowok="t"/>
              </v:shape>
            </v:group>
            <v:group style="position:absolute;left:8663;top:1873;width:10;height:30" coordorigin="8663,1873" coordsize="10,30">
              <v:shape style="position:absolute;left:8663;top:1873;width:10;height:30" coordorigin="8663,1873" coordsize="10,30" path="m8663,1887l8673,1887e" filled="false" stroked="true" strokeweight="1.579pt" strokecolor="#000000">
                <v:path arrowok="t"/>
              </v:shape>
            </v:group>
            <v:group style="position:absolute;left:8663;top:1922;width:10;height:30" coordorigin="8663,1922" coordsize="10,30">
              <v:shape style="position:absolute;left:8663;top:1922;width:10;height:30" coordorigin="8663,1922" coordsize="10,30" path="m8663,1936l8673,1936e" filled="false" stroked="true" strokeweight="1.578pt" strokecolor="#000000">
                <v:path arrowok="t"/>
              </v:shape>
            </v:group>
            <v:group style="position:absolute;left:8663;top:1971;width:10;height:30" coordorigin="8663,1971" coordsize="10,30">
              <v:shape style="position:absolute;left:8663;top:1971;width:10;height:30" coordorigin="8663,1971" coordsize="10,30" path="m8663,1986l8673,1986e" filled="false" stroked="true" strokeweight="1.579pt" strokecolor="#000000">
                <v:path arrowok="t"/>
              </v:shape>
            </v:group>
            <v:group style="position:absolute;left:8663;top:2020;width:10;height:30" coordorigin="8663,2020" coordsize="10,30">
              <v:shape style="position:absolute;left:8663;top:2020;width:10;height:30" coordorigin="8663,2020" coordsize="10,30" path="m8663,2035l8673,2035e" filled="false" stroked="true" strokeweight="1.579pt" strokecolor="#000000">
                <v:path arrowok="t"/>
              </v:shape>
            </v:group>
            <v:group style="position:absolute;left:10874;top:1381;width:10;height:30" coordorigin="10874,1381" coordsize="10,30">
              <v:shape style="position:absolute;left:10874;top:1381;width:10;height:30" coordorigin="10874,1381" coordsize="10,30" path="m10874,1396l10884,1396e" filled="false" stroked="true" strokeweight="1.579pt" strokecolor="#000000">
                <v:path arrowok="t"/>
              </v:shape>
            </v:group>
            <v:group style="position:absolute;left:10874;top:1430;width:10;height:30" coordorigin="10874,1430" coordsize="10,30">
              <v:shape style="position:absolute;left:10874;top:1430;width:10;height:30" coordorigin="10874,1430" coordsize="10,30" path="m10874,1445l10884,1445e" filled="false" stroked="true" strokeweight="1.579pt" strokecolor="#000000">
                <v:path arrowok="t"/>
              </v:shape>
            </v:group>
            <v:group style="position:absolute;left:10874;top:1479;width:10;height:30" coordorigin="10874,1479" coordsize="10,30">
              <v:shape style="position:absolute;left:10874;top:1479;width:10;height:30" coordorigin="10874,1479" coordsize="10,30" path="m10874,1494l10884,1494e" filled="false" stroked="true" strokeweight="1.578pt" strokecolor="#000000">
                <v:path arrowok="t"/>
              </v:shape>
            </v:group>
            <v:group style="position:absolute;left:10874;top:1529;width:10;height:30" coordorigin="10874,1529" coordsize="10,30">
              <v:shape style="position:absolute;left:10874;top:1529;width:10;height:30" coordorigin="10874,1529" coordsize="10,30" path="m10874,1543l10884,1543e" filled="false" stroked="true" strokeweight="1.579pt" strokecolor="#000000">
                <v:path arrowok="t"/>
              </v:shape>
            </v:group>
            <v:group style="position:absolute;left:10874;top:1676;width:10;height:30" coordorigin="10874,1676" coordsize="10,30">
              <v:shape style="position:absolute;left:10874;top:1676;width:10;height:30" coordorigin="10874,1676" coordsize="10,30" path="m10874,1691l10884,1691e" filled="false" stroked="true" strokeweight="1.579pt" strokecolor="#000000">
                <v:path arrowok="t"/>
              </v:shape>
            </v:group>
            <v:group style="position:absolute;left:10874;top:1725;width:10;height:30" coordorigin="10874,1725" coordsize="10,30">
              <v:shape style="position:absolute;left:10874;top:1725;width:10;height:30" coordorigin="10874,1725" coordsize="10,30" path="m10874,1740l10884,1740e" filled="false" stroked="true" strokeweight="1.579pt" strokecolor="#000000">
                <v:path arrowok="t"/>
              </v:shape>
            </v:group>
            <v:group style="position:absolute;left:10874;top:1774;width:10;height:30" coordorigin="10874,1774" coordsize="10,30">
              <v:shape style="position:absolute;left:10874;top:1774;width:10;height:30" coordorigin="10874,1774" coordsize="10,30" path="m10874,1789l10884,1789e" filled="false" stroked="true" strokeweight="1.578pt" strokecolor="#000000">
                <v:path arrowok="t"/>
              </v:shape>
            </v:group>
            <v:group style="position:absolute;left:10874;top:1823;width:10;height:30" coordorigin="10874,1823" coordsize="10,30">
              <v:shape style="position:absolute;left:10874;top:1823;width:10;height:30" coordorigin="10874,1823" coordsize="10,30" path="m10874,1838l10884,1838e" filled="false" stroked="true" strokeweight="1.579pt" strokecolor="#000000">
                <v:path arrowok="t"/>
              </v:shape>
            </v:group>
            <v:group style="position:absolute;left:10874;top:1873;width:10;height:30" coordorigin="10874,1873" coordsize="10,30">
              <v:shape style="position:absolute;left:10874;top:1873;width:10;height:30" coordorigin="10874,1873" coordsize="10,30" path="m10874,1887l10884,1887e" filled="false" stroked="true" strokeweight="1.579pt" strokecolor="#000000">
                <v:path arrowok="t"/>
              </v:shape>
            </v:group>
            <v:group style="position:absolute;left:10874;top:1922;width:10;height:30" coordorigin="10874,1922" coordsize="10,30">
              <v:shape style="position:absolute;left:10874;top:1922;width:10;height:30" coordorigin="10874,1922" coordsize="10,30" path="m10874,1936l10884,1936e" filled="false" stroked="true" strokeweight="1.578pt" strokecolor="#000000">
                <v:path arrowok="t"/>
              </v:shape>
            </v:group>
            <v:group style="position:absolute;left:10874;top:1971;width:10;height:30" coordorigin="10874,1971" coordsize="10,30">
              <v:shape style="position:absolute;left:10874;top:1971;width:10;height:30" coordorigin="10874,1971" coordsize="10,30" path="m10874,1986l10884,1986e" filled="false" stroked="true" strokeweight="1.579pt" strokecolor="#000000">
                <v:path arrowok="t"/>
              </v:shape>
            </v:group>
            <v:group style="position:absolute;left:10874;top:2020;width:10;height:30" coordorigin="10874,2020" coordsize="10,30">
              <v:shape style="position:absolute;left:10874;top:2020;width:10;height:30" coordorigin="10874,2020" coordsize="10,30" path="m10874,2035l10884,2035e" filled="false" stroked="true" strokeweight="1.579pt" strokecolor="#000000">
                <v:path arrowok="t"/>
              </v:shape>
            </v:group>
            <v:group style="position:absolute;left:11214;top:1381;width:10;height:30" coordorigin="11214,1381" coordsize="10,30">
              <v:shape style="position:absolute;left:11214;top:1381;width:10;height:30" coordorigin="11214,1381" coordsize="10,30" path="m11214,1396l11224,1396e" filled="false" stroked="true" strokeweight="1.579pt" strokecolor="#000000">
                <v:path arrowok="t"/>
              </v:shape>
            </v:group>
            <v:group style="position:absolute;left:11214;top:1430;width:10;height:30" coordorigin="11214,1430" coordsize="10,30">
              <v:shape style="position:absolute;left:11214;top:1430;width:10;height:30" coordorigin="11214,1430" coordsize="10,30" path="m11214,1445l11224,1445e" filled="false" stroked="true" strokeweight="1.579pt" strokecolor="#000000">
                <v:path arrowok="t"/>
              </v:shape>
            </v:group>
            <v:group style="position:absolute;left:11214;top:1479;width:10;height:30" coordorigin="11214,1479" coordsize="10,30">
              <v:shape style="position:absolute;left:11214;top:1479;width:10;height:30" coordorigin="11214,1479" coordsize="10,30" path="m11214,1494l11224,1494e" filled="false" stroked="true" strokeweight="1.578pt" strokecolor="#000000">
                <v:path arrowok="t"/>
              </v:shape>
            </v:group>
            <v:group style="position:absolute;left:11214;top:1529;width:10;height:30" coordorigin="11214,1529" coordsize="10,30">
              <v:shape style="position:absolute;left:11214;top:1529;width:10;height:30" coordorigin="11214,1529" coordsize="10,30" path="m11214,1543l11224,1543e" filled="false" stroked="true" strokeweight="1.579pt" strokecolor="#000000">
                <v:path arrowok="t"/>
              </v:shape>
            </v:group>
            <v:group style="position:absolute;left:11214;top:1578;width:10;height:30" coordorigin="11214,1578" coordsize="10,30">
              <v:shape style="position:absolute;left:11214;top:1578;width:10;height:30" coordorigin="11214,1578" coordsize="10,30" path="m11214,1593l11224,1593e" filled="false" stroked="true" strokeweight="1.579pt" strokecolor="#000000">
                <v:path arrowok="t"/>
              </v:shape>
            </v:group>
            <v:group style="position:absolute;left:11214;top:1627;width:10;height:30" coordorigin="11214,1627" coordsize="10,30">
              <v:shape style="position:absolute;left:11214;top:1627;width:10;height:30" coordorigin="11214,1627" coordsize="10,30" path="m11214,1642l11224,1642e" filled="false" stroked="true" strokeweight="1.578pt" strokecolor="#000000">
                <v:path arrowok="t"/>
              </v:shape>
            </v:group>
            <v:group style="position:absolute;left:11214;top:1676;width:10;height:30" coordorigin="11214,1676" coordsize="10,30">
              <v:shape style="position:absolute;left:11214;top:1676;width:10;height:30" coordorigin="11214,1676" coordsize="10,30" path="m11214,1691l11224,1691e" filled="false" stroked="true" strokeweight="1.579pt" strokecolor="#000000">
                <v:path arrowok="t"/>
              </v:shape>
            </v:group>
            <v:group style="position:absolute;left:11214;top:1725;width:10;height:30" coordorigin="11214,1725" coordsize="10,30">
              <v:shape style="position:absolute;left:11214;top:1725;width:10;height:30" coordorigin="11214,1725" coordsize="10,30" path="m11214,1740l11224,1740e" filled="false" stroked="true" strokeweight="1.579pt" strokecolor="#000000">
                <v:path arrowok="t"/>
              </v:shape>
            </v:group>
            <v:group style="position:absolute;left:11214;top:1774;width:10;height:30" coordorigin="11214,1774" coordsize="10,30">
              <v:shape style="position:absolute;left:11214;top:1774;width:10;height:30" coordorigin="11214,1774" coordsize="10,30" path="m11214,1789l11224,1789e" filled="false" stroked="true" strokeweight="1.578pt" strokecolor="#000000">
                <v:path arrowok="t"/>
              </v:shape>
            </v:group>
            <v:group style="position:absolute;left:11214;top:1823;width:10;height:30" coordorigin="11214,1823" coordsize="10,30">
              <v:shape style="position:absolute;left:11214;top:1823;width:10;height:30" coordorigin="11214,1823" coordsize="10,30" path="m11214,1838l11224,1838e" filled="false" stroked="true" strokeweight="1.579pt" strokecolor="#000000">
                <v:path arrowok="t"/>
              </v:shape>
            </v:group>
            <v:group style="position:absolute;left:11214;top:1873;width:10;height:30" coordorigin="11214,1873" coordsize="10,30">
              <v:shape style="position:absolute;left:11214;top:1873;width:10;height:30" coordorigin="11214,1873" coordsize="10,30" path="m11214,1887l11224,1887e" filled="false" stroked="true" strokeweight="1.579pt" strokecolor="#000000">
                <v:path arrowok="t"/>
              </v:shape>
            </v:group>
            <v:group style="position:absolute;left:11214;top:1922;width:10;height:30" coordorigin="11214,1922" coordsize="10,30">
              <v:shape style="position:absolute;left:11214;top:1922;width:10;height:30" coordorigin="11214,1922" coordsize="10,30" path="m11214,1936l11224,1936e" filled="false" stroked="true" strokeweight="1.578pt" strokecolor="#000000">
                <v:path arrowok="t"/>
              </v:shape>
            </v:group>
            <v:group style="position:absolute;left:11214;top:1971;width:10;height:30" coordorigin="11214,1971" coordsize="10,30">
              <v:shape style="position:absolute;left:11214;top:1971;width:10;height:30" coordorigin="11214,1971" coordsize="10,30" path="m11214,1986l11224,1986e" filled="false" stroked="true" strokeweight="1.579pt" strokecolor="#000000">
                <v:path arrowok="t"/>
              </v:shape>
            </v:group>
            <v:group style="position:absolute;left:11214;top:2020;width:10;height:30" coordorigin="11214,2020" coordsize="10,30">
              <v:shape style="position:absolute;left:11214;top:2020;width:10;height:30" coordorigin="11214,2020" coordsize="10,30" path="m11214,2035l11224,2035e" filled="false" stroked="true" strokeweight="1.579pt" strokecolor="#000000">
                <v:path arrowok="t"/>
              </v:shape>
            </v:group>
            <v:group style="position:absolute;left:1070;top:534;width:188;height:152" coordorigin="1070,534" coordsize="188,152">
              <v:shape style="position:absolute;left:1070;top:534;width:188;height:152" coordorigin="1070,534" coordsize="188,152" path="m1103,534l1088,534,1083,536,1073,546,1071,551,1071,571,1077,579,1096,584,1109,588,1118,595,1123,605,1129,609,1130,610,1122,614,1118,624,1110,631,1099,634,1095,635,1079,639,1070,648,1071,668,1073,673,1083,683,1088,685,1102,685,1108,683,1116,674,1091,674,1088,673,1082,668,1081,664,1081,657,1082,653,1088,648,1091,647,1119,647,1119,644,1120,640,1125,634,1130,630,1138,625,1147,620,1140,619,1136,616,1136,604,1140,600,1147,599,1124,586,1119,579,1119,572,1091,572,1088,571,1082,566,1081,563,1081,555,1082,551,1088,546,1091,545,1116,545,1109,537,1103,534xe" filled="true" fillcolor="#000000" stroked="false">
                <v:path arrowok="t"/>
                <v:fill type="solid"/>
              </v:shape>
              <v:shape style="position:absolute;left:1070;top:534;width:188;height:152" coordorigin="1070,534" coordsize="188,152" path="m1247,544l1238,544,1228,549,1206,562,1147,599,1154,600,1157,603,1157,616,1154,619,1147,620,1217,664,1228,672,1237,676,1246,676,1251,673,1255,667,1257,664,1164,610,1258,556,1255,551,1252,547,1247,544xe" filled="true" fillcolor="#000000" stroked="false">
                <v:path arrowok="t"/>
                <v:fill type="solid"/>
              </v:shape>
              <v:shape style="position:absolute;left:1070;top:534;width:188;height:152" coordorigin="1070,534" coordsize="188,152" path="m1119,647l1099,647,1102,648,1107,653,1109,657,1109,664,1108,668,1102,673,1099,674,1116,674,1117,673,1120,668,1120,657,1120,653,1119,647xe" filled="true" fillcolor="#000000" stroked="false">
                <v:path arrowok="t"/>
                <v:fill type="solid"/>
              </v:shape>
              <v:shape style="position:absolute;left:1070;top:534;width:188;height:152" coordorigin="1070,534" coordsize="188,152" path="m1116,545l1099,545,1102,546,1108,551,1109,555,1109,563,1108,566,1102,571,1099,572,1119,572,1119,571,1120,567,1120,563,1120,553,1118,547,1116,545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56.470501pt;margin-top:107.576492pt;width:2.1pt;height:30.1pt;mso-position-horizontal-relative:page;mso-position-vertical-relative:paragraph;z-index:-633880" coordorigin="1129,2152" coordsize="42,602">
            <v:group style="position:absolute;left:1145;top:2167;width:10;height:30" coordorigin="1145,2167" coordsize="10,30">
              <v:shape style="position:absolute;left:1145;top:2167;width:10;height:30" coordorigin="1145,2167" coordsize="10,30" path="m1145,2182l1155,2182e" filled="false" stroked="true" strokeweight="1.579pt" strokecolor="#000000">
                <v:path arrowok="t"/>
              </v:shape>
            </v:group>
            <v:group style="position:absolute;left:1145;top:2216;width:10;height:30" coordorigin="1145,2216" coordsize="10,30">
              <v:shape style="position:absolute;left:1145;top:2216;width:10;height:30" coordorigin="1145,2216" coordsize="10,30" path="m1145,2231l1155,2231e" filled="false" stroked="true" strokeweight="1.578pt" strokecolor="#000000">
                <v:path arrowok="t"/>
              </v:shape>
            </v:group>
            <v:group style="position:absolute;left:1145;top:2266;width:10;height:30" coordorigin="1145,2266" coordsize="10,30">
              <v:shape style="position:absolute;left:1145;top:2266;width:10;height:30" coordorigin="1145,2266" coordsize="10,30" path="m1145,2280l1155,2280e" filled="false" stroked="true" strokeweight="1.579pt" strokecolor="#000000">
                <v:path arrowok="t"/>
              </v:shape>
            </v:group>
            <v:group style="position:absolute;left:1145;top:2315;width:10;height:30" coordorigin="1145,2315" coordsize="10,30">
              <v:shape style="position:absolute;left:1145;top:2315;width:10;height:30" coordorigin="1145,2315" coordsize="10,30" path="m1145,2330l1155,2330e" filled="false" stroked="true" strokeweight="1.579pt" strokecolor="#000000">
                <v:path arrowok="t"/>
              </v:shape>
            </v:group>
            <v:group style="position:absolute;left:1145;top:2364;width:10;height:30" coordorigin="1145,2364" coordsize="10,30">
              <v:shape style="position:absolute;left:1145;top:2364;width:10;height:30" coordorigin="1145,2364" coordsize="10,30" path="m1145,2379l1155,2379e" filled="false" stroked="true" strokeweight="1.578pt" strokecolor="#000000">
                <v:path arrowok="t"/>
              </v:shape>
            </v:group>
            <v:group style="position:absolute;left:1145;top:2413;width:10;height:30" coordorigin="1145,2413" coordsize="10,30">
              <v:shape style="position:absolute;left:1145;top:2413;width:10;height:30" coordorigin="1145,2413" coordsize="10,30" path="m1145,2428l1155,2428e" filled="false" stroked="true" strokeweight="1.579pt" strokecolor="#000000">
                <v:path arrowok="t"/>
              </v:shape>
            </v:group>
            <v:group style="position:absolute;left:1145;top:2462;width:10;height:30" coordorigin="1145,2462" coordsize="10,30">
              <v:shape style="position:absolute;left:1145;top:2462;width:10;height:30" coordorigin="1145,2462" coordsize="10,30" path="m1145,2477l1155,2477e" filled="false" stroked="true" strokeweight="1.578pt" strokecolor="#000000">
                <v:path arrowok="t"/>
              </v:shape>
            </v:group>
            <v:group style="position:absolute;left:1145;top:2511;width:10;height:30" coordorigin="1145,2511" coordsize="10,30">
              <v:shape style="position:absolute;left:1145;top:2511;width:10;height:30" coordorigin="1145,2511" coordsize="10,30" path="m1145,2526l1155,2526e" filled="false" stroked="true" strokeweight="1.578pt" strokecolor="#000000">
                <v:path arrowok="t"/>
              </v:shape>
            </v:group>
            <v:group style="position:absolute;left:1145;top:2560;width:10;height:30" coordorigin="1145,2560" coordsize="10,30">
              <v:shape style="position:absolute;left:1145;top:2560;width:10;height:30" coordorigin="1145,2560" coordsize="10,30" path="m1145,2575l1155,2575e" filled="false" stroked="true" strokeweight="1.579pt" strokecolor="#000000">
                <v:path arrowok="t"/>
              </v:shape>
            </v:group>
            <v:group style="position:absolute;left:1145;top:2610;width:10;height:30" coordorigin="1145,2610" coordsize="10,30">
              <v:shape style="position:absolute;left:1145;top:2610;width:10;height:30" coordorigin="1145,2610" coordsize="10,30" path="m1145,2624l1155,2624e" filled="false" stroked="true" strokeweight="1.578pt" strokecolor="#000000">
                <v:path arrowok="t"/>
              </v:shape>
            </v:group>
            <v:group style="position:absolute;left:1145;top:2659;width:10;height:30" coordorigin="1145,2659" coordsize="10,30">
              <v:shape style="position:absolute;left:1145;top:2659;width:10;height:30" coordorigin="1145,2659" coordsize="10,30" path="m1145,2673l1155,2673e" filled="false" stroked="true" strokeweight="1.578pt" strokecolor="#000000">
                <v:path arrowok="t"/>
              </v:shape>
            </v:group>
            <v:group style="position:absolute;left:1145;top:2708;width:10;height:30" coordorigin="1145,2708" coordsize="10,30">
              <v:shape style="position:absolute;left:1145;top:2708;width:10;height:30" coordorigin="1145,2708" coordsize="10,30" path="m1145,2723l1155,272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107.576492pt;width:2.1pt;height:5.55pt;mso-position-horizontal-relative:page;mso-position-vertical-relative:paragraph;z-index:-633856" coordorigin="2241,2152" coordsize="42,111">
            <v:group style="position:absolute;left:2257;top:2167;width:10;height:30" coordorigin="2257,2167" coordsize="10,30">
              <v:shape style="position:absolute;left:2257;top:2167;width:10;height:30" coordorigin="2257,2167" coordsize="10,30" path="m2257,2182l2267,2182e" filled="false" stroked="true" strokeweight="1.579pt" strokecolor="#000000">
                <v:path arrowok="t"/>
              </v:shape>
            </v:group>
            <v:group style="position:absolute;left:2257;top:2216;width:10;height:30" coordorigin="2257,2216" coordsize="10,30">
              <v:shape style="position:absolute;left:2257;top:2216;width:10;height:30" coordorigin="2257,2216" coordsize="10,30" path="m2257,2231l2267,2231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107.576492pt;width:2.1pt;height:5.55pt;mso-position-horizontal-relative:page;mso-position-vertical-relative:paragraph;z-index:-633808" coordorigin="3148,2152" coordsize="42,111">
            <v:group style="position:absolute;left:3164;top:2167;width:10;height:30" coordorigin="3164,2167" coordsize="10,30">
              <v:shape style="position:absolute;left:3164;top:2167;width:10;height:30" coordorigin="3164,2167" coordsize="10,30" path="m3164,2182l3174,2182e" filled="false" stroked="true" strokeweight="1.579pt" strokecolor="#000000">
                <v:path arrowok="t"/>
              </v:shape>
            </v:group>
            <v:group style="position:absolute;left:3164;top:2216;width:10;height:30" coordorigin="3164,2216" coordsize="10,30">
              <v:shape style="position:absolute;left:3164;top:2216;width:10;height:30" coordorigin="3164,2216" coordsize="10,30" path="m3164,2231l3174,2231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107.576492pt;width:2.1pt;height:5.55pt;mso-position-horizontal-relative:page;mso-position-vertical-relative:paragraph;z-index:-633760" coordorigin="4679,2152" coordsize="42,111">
            <v:group style="position:absolute;left:4695;top:2167;width:10;height:30" coordorigin="4695,2167" coordsize="10,30">
              <v:shape style="position:absolute;left:4695;top:2167;width:10;height:30" coordorigin="4695,2167" coordsize="10,30" path="m4695,2182l4705,2182e" filled="false" stroked="true" strokeweight="1.579pt" strokecolor="#000000">
                <v:path arrowok="t"/>
              </v:shape>
            </v:group>
            <v:group style="position:absolute;left:4695;top:2216;width:10;height:30" coordorigin="4695,2216" coordsize="10,30">
              <v:shape style="position:absolute;left:4695;top:2216;width:10;height:30" coordorigin="4695,2216" coordsize="10,30" path="m4695,2231l4705,2231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107.576492pt;width:2.1pt;height:5.55pt;mso-position-horizontal-relative:page;mso-position-vertical-relative:paragraph;z-index:-633712" coordorigin="8647,2152" coordsize="42,111">
            <v:group style="position:absolute;left:8663;top:2167;width:10;height:30" coordorigin="8663,2167" coordsize="10,30">
              <v:shape style="position:absolute;left:8663;top:2167;width:10;height:30" coordorigin="8663,2167" coordsize="10,30" path="m8663,2182l8673,2182e" filled="false" stroked="true" strokeweight="1.579pt" strokecolor="#000000">
                <v:path arrowok="t"/>
              </v:shape>
            </v:group>
            <v:group style="position:absolute;left:8663;top:2216;width:10;height:30" coordorigin="8663,2216" coordsize="10,30">
              <v:shape style="position:absolute;left:8663;top:2216;width:10;height:30" coordorigin="8663,2216" coordsize="10,30" path="m8663,2231l8673,2231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107.576492pt;width:2.1pt;height:5.55pt;mso-position-horizontal-relative:page;mso-position-vertical-relative:paragraph;z-index:-633664" coordorigin="10858,2152" coordsize="42,111">
            <v:group style="position:absolute;left:10874;top:2167;width:10;height:30" coordorigin="10874,2167" coordsize="10,30">
              <v:shape style="position:absolute;left:10874;top:2167;width:10;height:30" coordorigin="10874,2167" coordsize="10,30" path="m10874,2182l10884,2182e" filled="false" stroked="true" strokeweight="1.579pt" strokecolor="#000000">
                <v:path arrowok="t"/>
              </v:shape>
            </v:group>
            <v:group style="position:absolute;left:10874;top:2216;width:10;height:30" coordorigin="10874,2216" coordsize="10,30">
              <v:shape style="position:absolute;left:10874;top:2216;width:10;height:30" coordorigin="10874,2216" coordsize="10,30" path="m10874,2231l10884,2231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59.925476pt;margin-top:107.576492pt;width:2.1pt;height:30.1pt;mso-position-horizontal-relative:page;mso-position-vertical-relative:paragraph;z-index:-633616" coordorigin="11199,2152" coordsize="42,602">
            <v:group style="position:absolute;left:11214;top:2167;width:10;height:30" coordorigin="11214,2167" coordsize="10,30">
              <v:shape style="position:absolute;left:11214;top:2167;width:10;height:30" coordorigin="11214,2167" coordsize="10,30" path="m11214,2182l11224,2182e" filled="false" stroked="true" strokeweight="1.579pt" strokecolor="#000000">
                <v:path arrowok="t"/>
              </v:shape>
            </v:group>
            <v:group style="position:absolute;left:11214;top:2216;width:10;height:30" coordorigin="11214,2216" coordsize="10,30">
              <v:shape style="position:absolute;left:11214;top:2216;width:10;height:30" coordorigin="11214,2216" coordsize="10,30" path="m11214,2231l11224,2231e" filled="false" stroked="true" strokeweight="1.578pt" strokecolor="#000000">
                <v:path arrowok="t"/>
              </v:shape>
            </v:group>
            <v:group style="position:absolute;left:11214;top:2266;width:10;height:30" coordorigin="11214,2266" coordsize="10,30">
              <v:shape style="position:absolute;left:11214;top:2266;width:10;height:30" coordorigin="11214,2266" coordsize="10,30" path="m11214,2280l11224,2280e" filled="false" stroked="true" strokeweight="1.579pt" strokecolor="#000000">
                <v:path arrowok="t"/>
              </v:shape>
            </v:group>
            <v:group style="position:absolute;left:11214;top:2315;width:10;height:30" coordorigin="11214,2315" coordsize="10,30">
              <v:shape style="position:absolute;left:11214;top:2315;width:10;height:30" coordorigin="11214,2315" coordsize="10,30" path="m11214,2330l11224,2330e" filled="false" stroked="true" strokeweight="1.579pt" strokecolor="#000000">
                <v:path arrowok="t"/>
              </v:shape>
            </v:group>
            <v:group style="position:absolute;left:11214;top:2364;width:10;height:30" coordorigin="11214,2364" coordsize="10,30">
              <v:shape style="position:absolute;left:11214;top:2364;width:10;height:30" coordorigin="11214,2364" coordsize="10,30" path="m11214,2379l11224,2379e" filled="false" stroked="true" strokeweight="1.578pt" strokecolor="#000000">
                <v:path arrowok="t"/>
              </v:shape>
            </v:group>
            <v:group style="position:absolute;left:11214;top:2413;width:10;height:30" coordorigin="11214,2413" coordsize="10,30">
              <v:shape style="position:absolute;left:11214;top:2413;width:10;height:30" coordorigin="11214,2413" coordsize="10,30" path="m11214,2428l11224,2428e" filled="false" stroked="true" strokeweight="1.579pt" strokecolor="#000000">
                <v:path arrowok="t"/>
              </v:shape>
            </v:group>
            <v:group style="position:absolute;left:11214;top:2462;width:10;height:30" coordorigin="11214,2462" coordsize="10,30">
              <v:shape style="position:absolute;left:11214;top:2462;width:10;height:30" coordorigin="11214,2462" coordsize="10,30" path="m11214,2477l11224,2477e" filled="false" stroked="true" strokeweight="1.578pt" strokecolor="#000000">
                <v:path arrowok="t"/>
              </v:shape>
            </v:group>
            <v:group style="position:absolute;left:11214;top:2511;width:10;height:30" coordorigin="11214,2511" coordsize="10,30">
              <v:shape style="position:absolute;left:11214;top:2511;width:10;height:30" coordorigin="11214,2511" coordsize="10,30" path="m11214,2526l11224,2526e" filled="false" stroked="true" strokeweight="1.578pt" strokecolor="#000000">
                <v:path arrowok="t"/>
              </v:shape>
            </v:group>
            <v:group style="position:absolute;left:11214;top:2560;width:10;height:30" coordorigin="11214,2560" coordsize="10,30">
              <v:shape style="position:absolute;left:11214;top:2560;width:10;height:30" coordorigin="11214,2560" coordsize="10,30" path="m11214,2575l11224,2575e" filled="false" stroked="true" strokeweight="1.579pt" strokecolor="#000000">
                <v:path arrowok="t"/>
              </v:shape>
            </v:group>
            <v:group style="position:absolute;left:11214;top:2610;width:10;height:30" coordorigin="11214,2610" coordsize="10,30">
              <v:shape style="position:absolute;left:11214;top:2610;width:10;height:30" coordorigin="11214,2610" coordsize="10,30" path="m11214,2624l11224,2624e" filled="false" stroked="true" strokeweight="1.578pt" strokecolor="#000000">
                <v:path arrowok="t"/>
              </v:shape>
            </v:group>
            <v:group style="position:absolute;left:11214;top:2659;width:10;height:30" coordorigin="11214,2659" coordsize="10,30">
              <v:shape style="position:absolute;left:11214;top:2659;width:10;height:30" coordorigin="11214,2659" coordsize="10,30" path="m11214,2673l11224,2673e" filled="false" stroked="true" strokeweight="1.578pt" strokecolor="#000000">
                <v:path arrowok="t"/>
              </v:shape>
            </v:group>
            <v:group style="position:absolute;left:11214;top:2708;width:10;height:30" coordorigin="11214,2708" coordsize="10,30">
              <v:shape style="position:absolute;left:11214;top:2708;width:10;height:30" coordorigin="11214,2708" coordsize="10,30" path="m11214,2723l11224,2723e" filled="false" stroked="true" strokeweight="1.579pt" strokecolor="#000000">
                <v:path arrowok="t"/>
              </v:shape>
            </v:group>
            <w10:wrap type="none"/>
          </v:group>
        </w:pict>
      </w:r>
      <w:r>
        <w:rPr>
          <w:rFonts w:ascii="Calibri"/>
          <w:i/>
          <w:spacing w:val="-2"/>
          <w:w w:val="95"/>
          <w:sz w:val="24"/>
        </w:rPr>
        <w:t>Beispiel:</w:t>
        <w:tab/>
      </w:r>
      <w:r>
        <w:rPr>
          <w:rFonts w:ascii="Calibri"/>
          <w:spacing w:val="-1"/>
          <w:w w:val="105"/>
          <w:sz w:val="24"/>
        </w:rPr>
        <w:t>Ich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w w:val="105"/>
          <w:sz w:val="24"/>
        </w:rPr>
        <w:t>d</w:t>
      </w:r>
      <w:r>
        <w:rPr>
          <w:rFonts w:ascii="Calibri"/>
          <w:spacing w:val="1"/>
          <w:w w:val="105"/>
          <w:sz w:val="24"/>
        </w:rPr>
        <w:t>arf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spacing w:val="-2"/>
          <w:w w:val="105"/>
          <w:sz w:val="24"/>
        </w:rPr>
        <w:t>a</w:t>
      </w:r>
      <w:r>
        <w:rPr>
          <w:rFonts w:ascii="Calibri"/>
          <w:spacing w:val="-3"/>
          <w:w w:val="105"/>
          <w:sz w:val="24"/>
        </w:rPr>
        <w:t>lle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spacing w:val="-2"/>
          <w:w w:val="105"/>
          <w:sz w:val="24"/>
        </w:rPr>
        <w:t>m</w:t>
      </w:r>
      <w:r>
        <w:rPr>
          <w:rFonts w:ascii="Calibri"/>
          <w:spacing w:val="-3"/>
          <w:w w:val="105"/>
          <w:sz w:val="24"/>
        </w:rPr>
        <w:t>ei</w:t>
      </w:r>
      <w:r>
        <w:rPr>
          <w:rFonts w:ascii="Calibri"/>
          <w:spacing w:val="-2"/>
          <w:w w:val="105"/>
          <w:sz w:val="24"/>
        </w:rPr>
        <w:t>n</w:t>
      </w:r>
      <w:r>
        <w:rPr>
          <w:rFonts w:ascii="Calibri"/>
          <w:spacing w:val="-3"/>
          <w:w w:val="105"/>
          <w:sz w:val="24"/>
        </w:rPr>
        <w:t>e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spacing w:val="-3"/>
          <w:w w:val="105"/>
          <w:sz w:val="24"/>
        </w:rPr>
        <w:t>F</w:t>
      </w:r>
      <w:r>
        <w:rPr>
          <w:rFonts w:ascii="Calibri"/>
          <w:spacing w:val="-4"/>
          <w:w w:val="105"/>
          <w:sz w:val="24"/>
        </w:rPr>
        <w:t>re</w:t>
      </w:r>
      <w:r>
        <w:rPr>
          <w:rFonts w:ascii="Calibri"/>
          <w:spacing w:val="-3"/>
          <w:w w:val="105"/>
          <w:sz w:val="24"/>
        </w:rPr>
        <w:t>und</w:t>
      </w:r>
      <w:r>
        <w:rPr>
          <w:rFonts w:ascii="Calibri"/>
          <w:spacing w:val="-4"/>
          <w:w w:val="105"/>
          <w:sz w:val="24"/>
        </w:rPr>
        <w:t>e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spacing w:val="-3"/>
          <w:w w:val="105"/>
          <w:sz w:val="24"/>
        </w:rPr>
        <w:t>ei</w:t>
      </w:r>
      <w:r>
        <w:rPr>
          <w:rFonts w:ascii="Calibri"/>
          <w:spacing w:val="-2"/>
          <w:w w:val="105"/>
          <w:sz w:val="24"/>
        </w:rPr>
        <w:t>n</w:t>
      </w:r>
      <w:r>
        <w:rPr>
          <w:rFonts w:ascii="Calibri"/>
          <w:spacing w:val="-3"/>
          <w:w w:val="105"/>
          <w:sz w:val="24"/>
        </w:rPr>
        <w:t>l</w:t>
      </w:r>
      <w:r>
        <w:rPr>
          <w:rFonts w:ascii="Calibri"/>
          <w:spacing w:val="-2"/>
          <w:w w:val="105"/>
          <w:sz w:val="24"/>
        </w:rPr>
        <w:t>ad</w:t>
      </w:r>
      <w:r>
        <w:rPr>
          <w:rFonts w:ascii="Calibri"/>
          <w:spacing w:val="-3"/>
          <w:w w:val="105"/>
          <w:sz w:val="24"/>
        </w:rPr>
        <w:t>e</w:t>
      </w:r>
      <w:r>
        <w:rPr>
          <w:rFonts w:ascii="Calibri"/>
          <w:spacing w:val="-2"/>
          <w:w w:val="105"/>
          <w:sz w:val="24"/>
        </w:rPr>
        <w:t>n.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sz w:val="16"/>
          <w:szCs w:val="16"/>
        </w:rPr>
      </w:pPr>
    </w:p>
    <w:tbl>
      <w:tblPr>
        <w:tblW w:w="0" w:type="auto"/>
        <w:jc w:val="left"/>
        <w:tblInd w:w="7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2"/>
        <w:gridCol w:w="907"/>
        <w:gridCol w:w="1531"/>
        <w:gridCol w:w="3968"/>
        <w:gridCol w:w="2211"/>
        <w:gridCol w:w="350"/>
      </w:tblGrid>
      <w:tr>
        <w:trPr>
          <w:trHeight w:val="393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7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darf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alle</w:t>
            </w:r>
            <w:r>
              <w:rPr>
                <w:rFonts w:ascii="Calibri"/>
                <w:spacing w:val="18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meine</w:t>
            </w:r>
            <w:r>
              <w:rPr>
                <w:rFonts w:ascii="Calibri"/>
                <w:spacing w:val="18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Freunde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einladen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right="4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6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darf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meinen </w:t>
            </w:r>
            <w:r>
              <w:rPr>
                <w:rFonts w:ascii="Calibri"/>
                <w:spacing w:val="5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Lieblingsfilm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right="4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88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muss</w:t>
            </w:r>
            <w:r>
              <w:rPr>
                <w:rFonts w:ascii="Calibri"/>
                <w:spacing w:val="-1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nicht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10"/>
                <w:sz w:val="24"/>
              </w:rPr>
              <w:t>in</w:t>
            </w:r>
            <w:r>
              <w:rPr>
                <w:rFonts w:ascii="Calibri" w:hAnsi="Calibri"/>
                <w:spacing w:val="-4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der</w:t>
            </w:r>
            <w:r>
              <w:rPr>
                <w:rFonts w:ascii="Calibri" w:hAnsi="Calibri"/>
                <w:spacing w:val="-4"/>
                <w:w w:val="110"/>
                <w:sz w:val="24"/>
              </w:rPr>
              <w:t> </w:t>
            </w:r>
            <w:r>
              <w:rPr>
                <w:rFonts w:ascii="Calibri" w:hAnsi="Calibri"/>
                <w:w w:val="110"/>
                <w:sz w:val="24"/>
              </w:rPr>
              <w:t>Küche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helfen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4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37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darf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ganz</w:t>
            </w:r>
            <w:r>
              <w:rPr>
                <w:rFonts w:ascii="Calibri"/>
                <w:spacing w:val="-2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viel</w:t>
            </w:r>
            <w:r>
              <w:rPr>
                <w:rFonts w:ascii="Calibri"/>
                <w:spacing w:val="-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Pommes</w:t>
            </w:r>
            <w:r>
              <w:rPr>
                <w:rFonts w:ascii="Calibri"/>
                <w:spacing w:val="-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und</w:t>
            </w:r>
            <w:r>
              <w:rPr>
                <w:rFonts w:ascii="Calibri"/>
                <w:spacing w:val="-2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Hamburger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essen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4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37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darf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ganz</w:t>
            </w:r>
            <w:r>
              <w:rPr>
                <w:rFonts w:ascii="Calibri"/>
                <w:spacing w:val="22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lange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Computer</w:t>
            </w:r>
            <w:r>
              <w:rPr>
                <w:rFonts w:ascii="Calibri"/>
                <w:spacing w:val="-2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spielen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4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37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darf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meine</w:t>
            </w:r>
            <w:r>
              <w:rPr>
                <w:rFonts w:ascii="Calibri"/>
                <w:spacing w:val="-9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Lieblingsmusik</w:t>
            </w:r>
            <w:r>
              <w:rPr>
                <w:rFonts w:ascii="Calibri"/>
                <w:spacing w:val="-9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ganz</w:t>
            </w:r>
            <w:r>
              <w:rPr>
                <w:rFonts w:ascii="Calibri"/>
                <w:spacing w:val="-9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laut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hören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39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6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muss</w:t>
            </w:r>
            <w:r>
              <w:rPr>
                <w:rFonts w:ascii="Calibri"/>
                <w:spacing w:val="-1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nicht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früh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9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ins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Bett</w:t>
            </w:r>
            <w:r>
              <w:rPr>
                <w:rFonts w:ascii="Calibri"/>
                <w:spacing w:val="22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right="39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0"/>
          <w:szCs w:val="20"/>
        </w:rPr>
      </w:pPr>
    </w:p>
    <w:p>
      <w:pPr>
        <w:pStyle w:val="Heading5"/>
        <w:tabs>
          <w:tab w:pos="7362" w:val="left" w:leader="none"/>
        </w:tabs>
        <w:spacing w:line="240" w:lineRule="auto" w:before="55"/>
        <w:ind w:right="0"/>
        <w:jc w:val="left"/>
        <w:rPr>
          <w:b w:val="0"/>
          <w:bCs w:val="0"/>
        </w:rPr>
      </w:pPr>
      <w:r>
        <w:rPr/>
        <w:pict>
          <v:group style="position:absolute;margin-left:56.470501pt;margin-top:-100.79612pt;width:2.1pt;height:30.1pt;mso-position-horizontal-relative:page;mso-position-vertical-relative:paragraph;z-index:-633016" coordorigin="1129,-2016" coordsize="42,602">
            <v:group style="position:absolute;left:1145;top:-2000;width:10;height:30" coordorigin="1145,-2000" coordsize="10,30">
              <v:shape style="position:absolute;left:1145;top:-2000;width:10;height:30" coordorigin="1145,-2000" coordsize="10,30" path="m1145,-1985l1155,-1985e" filled="false" stroked="true" strokeweight="1.578pt" strokecolor="#000000">
                <v:path arrowok="t"/>
              </v:shape>
            </v:group>
            <v:group style="position:absolute;left:1145;top:-1951;width:10;height:30" coordorigin="1145,-1951" coordsize="10,30">
              <v:shape style="position:absolute;left:1145;top:-1951;width:10;height:30" coordorigin="1145,-1951" coordsize="10,30" path="m1145,-1936l1155,-1936e" filled="false" stroked="true" strokeweight="1.579pt" strokecolor="#000000">
                <v:path arrowok="t"/>
              </v:shape>
            </v:group>
            <v:group style="position:absolute;left:1145;top:-1902;width:10;height:30" coordorigin="1145,-1902" coordsize="10,30">
              <v:shape style="position:absolute;left:1145;top:-1902;width:10;height:30" coordorigin="1145,-1902" coordsize="10,30" path="m1145,-1887l1155,-1887e" filled="false" stroked="true" strokeweight="1.578pt" strokecolor="#000000">
                <v:path arrowok="t"/>
              </v:shape>
            </v:group>
            <v:group style="position:absolute;left:1145;top:-1853;width:10;height:30" coordorigin="1145,-1853" coordsize="10,30">
              <v:shape style="position:absolute;left:1145;top:-1853;width:10;height:30" coordorigin="1145,-1853" coordsize="10,30" path="m1145,-1838l1155,-1838e" filled="false" stroked="true" strokeweight="1.579pt" strokecolor="#000000">
                <v:path arrowok="t"/>
              </v:shape>
            </v:group>
            <v:group style="position:absolute;left:1145;top:-1804;width:10;height:30" coordorigin="1145,-1804" coordsize="10,30">
              <v:shape style="position:absolute;left:1145;top:-1804;width:10;height:30" coordorigin="1145,-1804" coordsize="10,30" path="m1145,-1789l1155,-1789e" filled="false" stroked="true" strokeweight="1.579pt" strokecolor="#000000">
                <v:path arrowok="t"/>
              </v:shape>
            </v:group>
            <v:group style="position:absolute;left:1145;top:-1754;width:10;height:30" coordorigin="1145,-1754" coordsize="10,30">
              <v:shape style="position:absolute;left:1145;top:-1754;width:10;height:30" coordorigin="1145,-1754" coordsize="10,30" path="m1145,-1740l1155,-1740e" filled="false" stroked="true" strokeweight="1.578pt" strokecolor="#000000">
                <v:path arrowok="t"/>
              </v:shape>
            </v:group>
            <v:group style="position:absolute;left:1145;top:-1705;width:10;height:30" coordorigin="1145,-1705" coordsize="10,30">
              <v:shape style="position:absolute;left:1145;top:-1705;width:10;height:30" coordorigin="1145,-1705" coordsize="10,30" path="m1145,-1691l1155,-1691e" filled="false" stroked="true" strokeweight="1.579pt" strokecolor="#000000">
                <v:path arrowok="t"/>
              </v:shape>
            </v:group>
            <v:group style="position:absolute;left:1145;top:-1656;width:10;height:30" coordorigin="1145,-1656" coordsize="10,30">
              <v:shape style="position:absolute;left:1145;top:-1656;width:10;height:30" coordorigin="1145,-1656" coordsize="10,30" path="m1145,-1641l1155,-1641e" filled="false" stroked="true" strokeweight="1.579pt" strokecolor="#000000">
                <v:path arrowok="t"/>
              </v:shape>
            </v:group>
            <v:group style="position:absolute;left:1145;top:-1607;width:10;height:30" coordorigin="1145,-1607" coordsize="10,30">
              <v:shape style="position:absolute;left:1145;top:-1607;width:10;height:30" coordorigin="1145,-1607" coordsize="10,30" path="m1145,-1592l1155,-1592e" filled="false" stroked="true" strokeweight="1.578pt" strokecolor="#000000">
                <v:path arrowok="t"/>
              </v:shape>
            </v:group>
            <v:group style="position:absolute;left:1145;top:-1558;width:10;height:30" coordorigin="1145,-1558" coordsize="10,30">
              <v:shape style="position:absolute;left:1145;top:-1558;width:10;height:30" coordorigin="1145,-1558" coordsize="10,30" path="m1145,-1543l1155,-1543e" filled="false" stroked="true" strokeweight="1.579pt" strokecolor="#000000">
                <v:path arrowok="t"/>
              </v:shape>
            </v:group>
            <v:group style="position:absolute;left:1145;top:-1509;width:10;height:30" coordorigin="1145,-1509" coordsize="10,30">
              <v:shape style="position:absolute;left:1145;top:-1509;width:10;height:30" coordorigin="1145,-1509" coordsize="10,30" path="m1145,-1494l1155,-1494e" filled="false" stroked="true" strokeweight="1.579pt" strokecolor="#000000">
                <v:path arrowok="t"/>
              </v:shape>
            </v:group>
            <v:group style="position:absolute;left:1145;top:-1460;width:10;height:30" coordorigin="1145,-1460" coordsize="10,30">
              <v:shape style="position:absolute;left:1145;top:-1460;width:10;height:30" coordorigin="1145,-1460" coordsize="10,30" path="m1145,-1445l1155,-1445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-100.79612pt;width:2.1pt;height:5.55pt;mso-position-horizontal-relative:page;mso-position-vertical-relative:paragraph;z-index:-632992" coordorigin="2241,-2016" coordsize="42,111">
            <v:group style="position:absolute;left:2257;top:-2000;width:10;height:30" coordorigin="2257,-2000" coordsize="10,30">
              <v:shape style="position:absolute;left:2257;top:-2000;width:10;height:30" coordorigin="2257,-2000" coordsize="10,30" path="m2257,-1985l2267,-1985e" filled="false" stroked="true" strokeweight="1.578pt" strokecolor="#000000">
                <v:path arrowok="t"/>
              </v:shape>
            </v:group>
            <v:group style="position:absolute;left:2257;top:-1951;width:10;height:30" coordorigin="2257,-1951" coordsize="10,30">
              <v:shape style="position:absolute;left:2257;top:-1951;width:10;height:30" coordorigin="2257,-1951" coordsize="10,30" path="m2257,-1936l2267,-193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-90.970619pt;width:2.1pt;height:20.3pt;mso-position-horizontal-relative:page;mso-position-vertical-relative:paragraph;z-index:-632968" coordorigin="2241,-1819" coordsize="42,406">
            <v:group style="position:absolute;left:2257;top:-1804;width:10;height:30" coordorigin="2257,-1804" coordsize="10,30">
              <v:shape style="position:absolute;left:2257;top:-1804;width:10;height:30" coordorigin="2257,-1804" coordsize="10,30" path="m2257,-1789l2267,-1789e" filled="false" stroked="true" strokeweight="1.579pt" strokecolor="#000000">
                <v:path arrowok="t"/>
              </v:shape>
            </v:group>
            <v:group style="position:absolute;left:2257;top:-1754;width:10;height:30" coordorigin="2257,-1754" coordsize="10,30">
              <v:shape style="position:absolute;left:2257;top:-1754;width:10;height:30" coordorigin="2257,-1754" coordsize="10,30" path="m2257,-1740l2267,-1740e" filled="false" stroked="true" strokeweight="1.578pt" strokecolor="#000000">
                <v:path arrowok="t"/>
              </v:shape>
            </v:group>
            <v:group style="position:absolute;left:2257;top:-1705;width:10;height:30" coordorigin="2257,-1705" coordsize="10,30">
              <v:shape style="position:absolute;left:2257;top:-1705;width:10;height:30" coordorigin="2257,-1705" coordsize="10,30" path="m2257,-1691l2267,-1691e" filled="false" stroked="true" strokeweight="1.579pt" strokecolor="#000000">
                <v:path arrowok="t"/>
              </v:shape>
            </v:group>
            <v:group style="position:absolute;left:2257;top:-1656;width:10;height:30" coordorigin="2257,-1656" coordsize="10,30">
              <v:shape style="position:absolute;left:2257;top:-1656;width:10;height:30" coordorigin="2257,-1656" coordsize="10,30" path="m2257,-1641l2267,-1641e" filled="false" stroked="true" strokeweight="1.579pt" strokecolor="#000000">
                <v:path arrowok="t"/>
              </v:shape>
            </v:group>
            <v:group style="position:absolute;left:2257;top:-1607;width:10;height:30" coordorigin="2257,-1607" coordsize="10,30">
              <v:shape style="position:absolute;left:2257;top:-1607;width:10;height:30" coordorigin="2257,-1607" coordsize="10,30" path="m2257,-1592l2267,-1592e" filled="false" stroked="true" strokeweight="1.578pt" strokecolor="#000000">
                <v:path arrowok="t"/>
              </v:shape>
            </v:group>
            <v:group style="position:absolute;left:2257;top:-1558;width:10;height:30" coordorigin="2257,-1558" coordsize="10,30">
              <v:shape style="position:absolute;left:2257;top:-1558;width:10;height:30" coordorigin="2257,-1558" coordsize="10,30" path="m2257,-1543l2267,-1543e" filled="false" stroked="true" strokeweight="1.579pt" strokecolor="#000000">
                <v:path arrowok="t"/>
              </v:shape>
            </v:group>
            <v:group style="position:absolute;left:2257;top:-1509;width:10;height:30" coordorigin="2257,-1509" coordsize="10,30">
              <v:shape style="position:absolute;left:2257;top:-1509;width:10;height:30" coordorigin="2257,-1509" coordsize="10,30" path="m2257,-1494l2267,-1494e" filled="false" stroked="true" strokeweight="1.579pt" strokecolor="#000000">
                <v:path arrowok="t"/>
              </v:shape>
            </v:group>
            <v:group style="position:absolute;left:2257;top:-1460;width:10;height:30" coordorigin="2257,-1460" coordsize="10,30">
              <v:shape style="position:absolute;left:2257;top:-1460;width:10;height:30" coordorigin="2257,-1460" coordsize="10,30" path="m2257,-1445l2267,-1445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-100.79612pt;width:2.1pt;height:5.55pt;mso-position-horizontal-relative:page;mso-position-vertical-relative:paragraph;z-index:-632944" coordorigin="3148,-2016" coordsize="42,111">
            <v:group style="position:absolute;left:3164;top:-2000;width:10;height:30" coordorigin="3164,-2000" coordsize="10,30">
              <v:shape style="position:absolute;left:3164;top:-2000;width:10;height:30" coordorigin="3164,-2000" coordsize="10,30" path="m3164,-1985l3174,-1985e" filled="false" stroked="true" strokeweight="1.578pt" strokecolor="#000000">
                <v:path arrowok="t"/>
              </v:shape>
            </v:group>
            <v:group style="position:absolute;left:3164;top:-1951;width:10;height:30" coordorigin="3164,-1951" coordsize="10,30">
              <v:shape style="position:absolute;left:3164;top:-1951;width:10;height:30" coordorigin="3164,-1951" coordsize="10,30" path="m3164,-1936l3174,-193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-90.970619pt;width:2.1pt;height:20.3pt;mso-position-horizontal-relative:page;mso-position-vertical-relative:paragraph;z-index:-632920" coordorigin="3148,-1819" coordsize="42,406">
            <v:group style="position:absolute;left:3164;top:-1804;width:10;height:30" coordorigin="3164,-1804" coordsize="10,30">
              <v:shape style="position:absolute;left:3164;top:-1804;width:10;height:30" coordorigin="3164,-1804" coordsize="10,30" path="m3164,-1789l3174,-1789e" filled="false" stroked="true" strokeweight="1.579pt" strokecolor="#000000">
                <v:path arrowok="t"/>
              </v:shape>
            </v:group>
            <v:group style="position:absolute;left:3164;top:-1754;width:10;height:30" coordorigin="3164,-1754" coordsize="10,30">
              <v:shape style="position:absolute;left:3164;top:-1754;width:10;height:30" coordorigin="3164,-1754" coordsize="10,30" path="m3164,-1740l3174,-1740e" filled="false" stroked="true" strokeweight="1.578pt" strokecolor="#000000">
                <v:path arrowok="t"/>
              </v:shape>
            </v:group>
            <v:group style="position:absolute;left:3164;top:-1705;width:10;height:30" coordorigin="3164,-1705" coordsize="10,30">
              <v:shape style="position:absolute;left:3164;top:-1705;width:10;height:30" coordorigin="3164,-1705" coordsize="10,30" path="m3164,-1691l3174,-1691e" filled="false" stroked="true" strokeweight="1.579pt" strokecolor="#000000">
                <v:path arrowok="t"/>
              </v:shape>
            </v:group>
            <v:group style="position:absolute;left:3164;top:-1656;width:10;height:30" coordorigin="3164,-1656" coordsize="10,30">
              <v:shape style="position:absolute;left:3164;top:-1656;width:10;height:30" coordorigin="3164,-1656" coordsize="10,30" path="m3164,-1641l3174,-1641e" filled="false" stroked="true" strokeweight="1.579pt" strokecolor="#000000">
                <v:path arrowok="t"/>
              </v:shape>
            </v:group>
            <v:group style="position:absolute;left:3164;top:-1607;width:10;height:30" coordorigin="3164,-1607" coordsize="10,30">
              <v:shape style="position:absolute;left:3164;top:-1607;width:10;height:30" coordorigin="3164,-1607" coordsize="10,30" path="m3164,-1592l3174,-1592e" filled="false" stroked="true" strokeweight="1.578pt" strokecolor="#000000">
                <v:path arrowok="t"/>
              </v:shape>
            </v:group>
            <v:group style="position:absolute;left:3164;top:-1558;width:10;height:30" coordorigin="3164,-1558" coordsize="10,30">
              <v:shape style="position:absolute;left:3164;top:-1558;width:10;height:30" coordorigin="3164,-1558" coordsize="10,30" path="m3164,-1543l3174,-1543e" filled="false" stroked="true" strokeweight="1.579pt" strokecolor="#000000">
                <v:path arrowok="t"/>
              </v:shape>
            </v:group>
            <v:group style="position:absolute;left:3164;top:-1509;width:10;height:30" coordorigin="3164,-1509" coordsize="10,30">
              <v:shape style="position:absolute;left:3164;top:-1509;width:10;height:30" coordorigin="3164,-1509" coordsize="10,30" path="m3164,-1494l3174,-1494e" filled="false" stroked="true" strokeweight="1.579pt" strokecolor="#000000">
                <v:path arrowok="t"/>
              </v:shape>
            </v:group>
            <v:group style="position:absolute;left:3164;top:-1460;width:10;height:30" coordorigin="3164,-1460" coordsize="10,30">
              <v:shape style="position:absolute;left:3164;top:-1460;width:10;height:30" coordorigin="3164,-1460" coordsize="10,30" path="m3164,-1445l3174,-1445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-100.79612pt;width:2.1pt;height:5.55pt;mso-position-horizontal-relative:page;mso-position-vertical-relative:paragraph;z-index:-632896" coordorigin="4679,-2016" coordsize="42,111">
            <v:group style="position:absolute;left:4695;top:-2000;width:10;height:30" coordorigin="4695,-2000" coordsize="10,30">
              <v:shape style="position:absolute;left:4695;top:-2000;width:10;height:30" coordorigin="4695,-2000" coordsize="10,30" path="m4695,-1985l4705,-1985e" filled="false" stroked="true" strokeweight="1.578pt" strokecolor="#000000">
                <v:path arrowok="t"/>
              </v:shape>
            </v:group>
            <v:group style="position:absolute;left:4695;top:-1951;width:10;height:30" coordorigin="4695,-1951" coordsize="10,30">
              <v:shape style="position:absolute;left:4695;top:-1951;width:10;height:30" coordorigin="4695,-1951" coordsize="10,30" path="m4695,-1936l4705,-193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-90.970619pt;width:2.1pt;height:20.3pt;mso-position-horizontal-relative:page;mso-position-vertical-relative:paragraph;z-index:-632872" coordorigin="4679,-1819" coordsize="42,406">
            <v:group style="position:absolute;left:4695;top:-1804;width:10;height:30" coordorigin="4695,-1804" coordsize="10,30">
              <v:shape style="position:absolute;left:4695;top:-1804;width:10;height:30" coordorigin="4695,-1804" coordsize="10,30" path="m4695,-1789l4705,-1789e" filled="false" stroked="true" strokeweight="1.579pt" strokecolor="#000000">
                <v:path arrowok="t"/>
              </v:shape>
            </v:group>
            <v:group style="position:absolute;left:4695;top:-1754;width:10;height:30" coordorigin="4695,-1754" coordsize="10,30">
              <v:shape style="position:absolute;left:4695;top:-1754;width:10;height:30" coordorigin="4695,-1754" coordsize="10,30" path="m4695,-1740l4705,-1740e" filled="false" stroked="true" strokeweight="1.578pt" strokecolor="#000000">
                <v:path arrowok="t"/>
              </v:shape>
            </v:group>
            <v:group style="position:absolute;left:4695;top:-1705;width:10;height:30" coordorigin="4695,-1705" coordsize="10,30">
              <v:shape style="position:absolute;left:4695;top:-1705;width:10;height:30" coordorigin="4695,-1705" coordsize="10,30" path="m4695,-1691l4705,-1691e" filled="false" stroked="true" strokeweight="1.579pt" strokecolor="#000000">
                <v:path arrowok="t"/>
              </v:shape>
            </v:group>
            <v:group style="position:absolute;left:4695;top:-1656;width:10;height:30" coordorigin="4695,-1656" coordsize="10,30">
              <v:shape style="position:absolute;left:4695;top:-1656;width:10;height:30" coordorigin="4695,-1656" coordsize="10,30" path="m4695,-1641l4705,-1641e" filled="false" stroked="true" strokeweight="1.579pt" strokecolor="#000000">
                <v:path arrowok="t"/>
              </v:shape>
            </v:group>
            <v:group style="position:absolute;left:4695;top:-1607;width:10;height:30" coordorigin="4695,-1607" coordsize="10,30">
              <v:shape style="position:absolute;left:4695;top:-1607;width:10;height:30" coordorigin="4695,-1607" coordsize="10,30" path="m4695,-1592l4705,-1592e" filled="false" stroked="true" strokeweight="1.578pt" strokecolor="#000000">
                <v:path arrowok="t"/>
              </v:shape>
            </v:group>
            <v:group style="position:absolute;left:4695;top:-1558;width:10;height:30" coordorigin="4695,-1558" coordsize="10,30">
              <v:shape style="position:absolute;left:4695;top:-1558;width:10;height:30" coordorigin="4695,-1558" coordsize="10,30" path="m4695,-1543l4705,-1543e" filled="false" stroked="true" strokeweight="1.579pt" strokecolor="#000000">
                <v:path arrowok="t"/>
              </v:shape>
            </v:group>
            <v:group style="position:absolute;left:4695;top:-1509;width:10;height:30" coordorigin="4695,-1509" coordsize="10,30">
              <v:shape style="position:absolute;left:4695;top:-1509;width:10;height:30" coordorigin="4695,-1509" coordsize="10,30" path="m4695,-1494l4705,-1494e" filled="false" stroked="true" strokeweight="1.579pt" strokecolor="#000000">
                <v:path arrowok="t"/>
              </v:shape>
            </v:group>
            <v:group style="position:absolute;left:4695;top:-1460;width:10;height:30" coordorigin="4695,-1460" coordsize="10,30">
              <v:shape style="position:absolute;left:4695;top:-1460;width:10;height:30" coordorigin="4695,-1460" coordsize="10,30" path="m4695,-1445l4705,-1445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-100.79612pt;width:2.1pt;height:5.55pt;mso-position-horizontal-relative:page;mso-position-vertical-relative:paragraph;z-index:-632848" coordorigin="8647,-2016" coordsize="42,111">
            <v:group style="position:absolute;left:8663;top:-2000;width:10;height:30" coordorigin="8663,-2000" coordsize="10,30">
              <v:shape style="position:absolute;left:8663;top:-2000;width:10;height:30" coordorigin="8663,-2000" coordsize="10,30" path="m8663,-1985l8673,-1985e" filled="false" stroked="true" strokeweight="1.578pt" strokecolor="#000000">
                <v:path arrowok="t"/>
              </v:shape>
            </v:group>
            <v:group style="position:absolute;left:8663;top:-1951;width:10;height:30" coordorigin="8663,-1951" coordsize="10,30">
              <v:shape style="position:absolute;left:8663;top:-1951;width:10;height:30" coordorigin="8663,-1951" coordsize="10,30" path="m8663,-1936l8673,-193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-90.970619pt;width:2.1pt;height:20.3pt;mso-position-horizontal-relative:page;mso-position-vertical-relative:paragraph;z-index:-632824" coordorigin="8647,-1819" coordsize="42,406">
            <v:group style="position:absolute;left:8663;top:-1804;width:10;height:30" coordorigin="8663,-1804" coordsize="10,30">
              <v:shape style="position:absolute;left:8663;top:-1804;width:10;height:30" coordorigin="8663,-1804" coordsize="10,30" path="m8663,-1789l8673,-1789e" filled="false" stroked="true" strokeweight="1.579pt" strokecolor="#000000">
                <v:path arrowok="t"/>
              </v:shape>
            </v:group>
            <v:group style="position:absolute;left:8663;top:-1754;width:10;height:30" coordorigin="8663,-1754" coordsize="10,30">
              <v:shape style="position:absolute;left:8663;top:-1754;width:10;height:30" coordorigin="8663,-1754" coordsize="10,30" path="m8663,-1740l8673,-1740e" filled="false" stroked="true" strokeweight="1.578pt" strokecolor="#000000">
                <v:path arrowok="t"/>
              </v:shape>
            </v:group>
            <v:group style="position:absolute;left:8663;top:-1705;width:10;height:30" coordorigin="8663,-1705" coordsize="10,30">
              <v:shape style="position:absolute;left:8663;top:-1705;width:10;height:30" coordorigin="8663,-1705" coordsize="10,30" path="m8663,-1691l8673,-1691e" filled="false" stroked="true" strokeweight="1.579pt" strokecolor="#000000">
                <v:path arrowok="t"/>
              </v:shape>
            </v:group>
            <v:group style="position:absolute;left:8663;top:-1656;width:10;height:30" coordorigin="8663,-1656" coordsize="10,30">
              <v:shape style="position:absolute;left:8663;top:-1656;width:10;height:30" coordorigin="8663,-1656" coordsize="10,30" path="m8663,-1641l8673,-1641e" filled="false" stroked="true" strokeweight="1.579pt" strokecolor="#000000">
                <v:path arrowok="t"/>
              </v:shape>
            </v:group>
            <v:group style="position:absolute;left:8663;top:-1607;width:10;height:30" coordorigin="8663,-1607" coordsize="10,30">
              <v:shape style="position:absolute;left:8663;top:-1607;width:10;height:30" coordorigin="8663,-1607" coordsize="10,30" path="m8663,-1592l8673,-1592e" filled="false" stroked="true" strokeweight="1.578pt" strokecolor="#000000">
                <v:path arrowok="t"/>
              </v:shape>
            </v:group>
            <v:group style="position:absolute;left:8663;top:-1558;width:10;height:30" coordorigin="8663,-1558" coordsize="10,30">
              <v:shape style="position:absolute;left:8663;top:-1558;width:10;height:30" coordorigin="8663,-1558" coordsize="10,30" path="m8663,-1543l8673,-1543e" filled="false" stroked="true" strokeweight="1.579pt" strokecolor="#000000">
                <v:path arrowok="t"/>
              </v:shape>
            </v:group>
            <v:group style="position:absolute;left:8663;top:-1509;width:10;height:30" coordorigin="8663,-1509" coordsize="10,30">
              <v:shape style="position:absolute;left:8663;top:-1509;width:10;height:30" coordorigin="8663,-1509" coordsize="10,30" path="m8663,-1494l8673,-1494e" filled="false" stroked="true" strokeweight="1.579pt" strokecolor="#000000">
                <v:path arrowok="t"/>
              </v:shape>
            </v:group>
            <v:group style="position:absolute;left:8663;top:-1460;width:10;height:30" coordorigin="8663,-1460" coordsize="10,30">
              <v:shape style="position:absolute;left:8663;top:-1460;width:10;height:30" coordorigin="8663,-1460" coordsize="10,30" path="m8663,-1445l8673,-1445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-100.79612pt;width:2.1pt;height:5.55pt;mso-position-horizontal-relative:page;mso-position-vertical-relative:paragraph;z-index:-632800" coordorigin="10858,-2016" coordsize="42,111">
            <v:group style="position:absolute;left:10874;top:-2000;width:10;height:30" coordorigin="10874,-2000" coordsize="10,30">
              <v:shape style="position:absolute;left:10874;top:-2000;width:10;height:30" coordorigin="10874,-2000" coordsize="10,30" path="m10874,-1985l10884,-1985e" filled="false" stroked="true" strokeweight="1.578pt" strokecolor="#000000">
                <v:path arrowok="t"/>
              </v:shape>
            </v:group>
            <v:group style="position:absolute;left:10874;top:-1951;width:10;height:30" coordorigin="10874,-1951" coordsize="10,30">
              <v:shape style="position:absolute;left:10874;top:-1951;width:10;height:30" coordorigin="10874,-1951" coordsize="10,30" path="m10874,-1936l10884,-1936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-90.970619pt;width:2.1pt;height:20.3pt;mso-position-horizontal-relative:page;mso-position-vertical-relative:paragraph;z-index:-632776" coordorigin="10858,-1819" coordsize="42,406">
            <v:group style="position:absolute;left:10874;top:-1804;width:10;height:30" coordorigin="10874,-1804" coordsize="10,30">
              <v:shape style="position:absolute;left:10874;top:-1804;width:10;height:30" coordorigin="10874,-1804" coordsize="10,30" path="m10874,-1789l10884,-1789e" filled="false" stroked="true" strokeweight="1.579pt" strokecolor="#000000">
                <v:path arrowok="t"/>
              </v:shape>
            </v:group>
            <v:group style="position:absolute;left:10874;top:-1754;width:10;height:30" coordorigin="10874,-1754" coordsize="10,30">
              <v:shape style="position:absolute;left:10874;top:-1754;width:10;height:30" coordorigin="10874,-1754" coordsize="10,30" path="m10874,-1740l10884,-1740e" filled="false" stroked="true" strokeweight="1.578pt" strokecolor="#000000">
                <v:path arrowok="t"/>
              </v:shape>
            </v:group>
            <v:group style="position:absolute;left:10874;top:-1705;width:10;height:30" coordorigin="10874,-1705" coordsize="10,30">
              <v:shape style="position:absolute;left:10874;top:-1705;width:10;height:30" coordorigin="10874,-1705" coordsize="10,30" path="m10874,-1691l10884,-1691e" filled="false" stroked="true" strokeweight="1.579pt" strokecolor="#000000">
                <v:path arrowok="t"/>
              </v:shape>
            </v:group>
            <v:group style="position:absolute;left:10874;top:-1656;width:10;height:30" coordorigin="10874,-1656" coordsize="10,30">
              <v:shape style="position:absolute;left:10874;top:-1656;width:10;height:30" coordorigin="10874,-1656" coordsize="10,30" path="m10874,-1641l10884,-1641e" filled="false" stroked="true" strokeweight="1.579pt" strokecolor="#000000">
                <v:path arrowok="t"/>
              </v:shape>
            </v:group>
            <v:group style="position:absolute;left:10874;top:-1607;width:10;height:30" coordorigin="10874,-1607" coordsize="10,30">
              <v:shape style="position:absolute;left:10874;top:-1607;width:10;height:30" coordorigin="10874,-1607" coordsize="10,30" path="m10874,-1592l10884,-1592e" filled="false" stroked="true" strokeweight="1.578pt" strokecolor="#000000">
                <v:path arrowok="t"/>
              </v:shape>
            </v:group>
            <v:group style="position:absolute;left:10874;top:-1558;width:10;height:30" coordorigin="10874,-1558" coordsize="10,30">
              <v:shape style="position:absolute;left:10874;top:-1558;width:10;height:30" coordorigin="10874,-1558" coordsize="10,30" path="m10874,-1543l10884,-1543e" filled="false" stroked="true" strokeweight="1.579pt" strokecolor="#000000">
                <v:path arrowok="t"/>
              </v:shape>
            </v:group>
            <v:group style="position:absolute;left:10874;top:-1509;width:10;height:30" coordorigin="10874,-1509" coordsize="10,30">
              <v:shape style="position:absolute;left:10874;top:-1509;width:10;height:30" coordorigin="10874,-1509" coordsize="10,30" path="m10874,-1494l10884,-1494e" filled="false" stroked="true" strokeweight="1.579pt" strokecolor="#000000">
                <v:path arrowok="t"/>
              </v:shape>
            </v:group>
            <v:group style="position:absolute;left:10874;top:-1460;width:10;height:30" coordorigin="10874,-1460" coordsize="10,30">
              <v:shape style="position:absolute;left:10874;top:-1460;width:10;height:30" coordorigin="10874,-1460" coordsize="10,30" path="m10874,-1445l10884,-1445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59.925476pt;margin-top:-100.79612pt;width:2.1pt;height:30.1pt;mso-position-horizontal-relative:page;mso-position-vertical-relative:paragraph;z-index:-632752" coordorigin="11199,-2016" coordsize="42,602">
            <v:group style="position:absolute;left:11214;top:-2000;width:10;height:30" coordorigin="11214,-2000" coordsize="10,30">
              <v:shape style="position:absolute;left:11214;top:-2000;width:10;height:30" coordorigin="11214,-2000" coordsize="10,30" path="m11214,-1985l11224,-1985e" filled="false" stroked="true" strokeweight="1.578pt" strokecolor="#000000">
                <v:path arrowok="t"/>
              </v:shape>
            </v:group>
            <v:group style="position:absolute;left:11214;top:-1951;width:10;height:30" coordorigin="11214,-1951" coordsize="10,30">
              <v:shape style="position:absolute;left:11214;top:-1951;width:10;height:30" coordorigin="11214,-1951" coordsize="10,30" path="m11214,-1936l11224,-1936e" filled="false" stroked="true" strokeweight="1.579pt" strokecolor="#000000">
                <v:path arrowok="t"/>
              </v:shape>
            </v:group>
            <v:group style="position:absolute;left:11214;top:-1902;width:10;height:30" coordorigin="11214,-1902" coordsize="10,30">
              <v:shape style="position:absolute;left:11214;top:-1902;width:10;height:30" coordorigin="11214,-1902" coordsize="10,30" path="m11214,-1887l11224,-1887e" filled="false" stroked="true" strokeweight="1.578pt" strokecolor="#000000">
                <v:path arrowok="t"/>
              </v:shape>
            </v:group>
            <v:group style="position:absolute;left:11214;top:-1853;width:10;height:30" coordorigin="11214,-1853" coordsize="10,30">
              <v:shape style="position:absolute;left:11214;top:-1853;width:10;height:30" coordorigin="11214,-1853" coordsize="10,30" path="m11214,-1838l11224,-1838e" filled="false" stroked="true" strokeweight="1.579pt" strokecolor="#000000">
                <v:path arrowok="t"/>
              </v:shape>
            </v:group>
            <v:group style="position:absolute;left:11214;top:-1804;width:10;height:30" coordorigin="11214,-1804" coordsize="10,30">
              <v:shape style="position:absolute;left:11214;top:-1804;width:10;height:30" coordorigin="11214,-1804" coordsize="10,30" path="m11214,-1789l11224,-1789e" filled="false" stroked="true" strokeweight="1.579pt" strokecolor="#000000">
                <v:path arrowok="t"/>
              </v:shape>
            </v:group>
            <v:group style="position:absolute;left:11214;top:-1754;width:10;height:30" coordorigin="11214,-1754" coordsize="10,30">
              <v:shape style="position:absolute;left:11214;top:-1754;width:10;height:30" coordorigin="11214,-1754" coordsize="10,30" path="m11214,-1740l11224,-1740e" filled="false" stroked="true" strokeweight="1.578pt" strokecolor="#000000">
                <v:path arrowok="t"/>
              </v:shape>
            </v:group>
            <v:group style="position:absolute;left:11214;top:-1705;width:10;height:30" coordorigin="11214,-1705" coordsize="10,30">
              <v:shape style="position:absolute;left:11214;top:-1705;width:10;height:30" coordorigin="11214,-1705" coordsize="10,30" path="m11214,-1691l11224,-1691e" filled="false" stroked="true" strokeweight="1.579pt" strokecolor="#000000">
                <v:path arrowok="t"/>
              </v:shape>
            </v:group>
            <v:group style="position:absolute;left:11214;top:-1656;width:10;height:30" coordorigin="11214,-1656" coordsize="10,30">
              <v:shape style="position:absolute;left:11214;top:-1656;width:10;height:30" coordorigin="11214,-1656" coordsize="10,30" path="m11214,-1641l11224,-1641e" filled="false" stroked="true" strokeweight="1.579pt" strokecolor="#000000">
                <v:path arrowok="t"/>
              </v:shape>
            </v:group>
            <v:group style="position:absolute;left:11214;top:-1607;width:10;height:30" coordorigin="11214,-1607" coordsize="10,30">
              <v:shape style="position:absolute;left:11214;top:-1607;width:10;height:30" coordorigin="11214,-1607" coordsize="10,30" path="m11214,-1592l11224,-1592e" filled="false" stroked="true" strokeweight="1.578pt" strokecolor="#000000">
                <v:path arrowok="t"/>
              </v:shape>
            </v:group>
            <v:group style="position:absolute;left:11214;top:-1558;width:10;height:30" coordorigin="11214,-1558" coordsize="10,30">
              <v:shape style="position:absolute;left:11214;top:-1558;width:10;height:30" coordorigin="11214,-1558" coordsize="10,30" path="m11214,-1543l11224,-1543e" filled="false" stroked="true" strokeweight="1.579pt" strokecolor="#000000">
                <v:path arrowok="t"/>
              </v:shape>
            </v:group>
            <v:group style="position:absolute;left:11214;top:-1509;width:10;height:30" coordorigin="11214,-1509" coordsize="10,30">
              <v:shape style="position:absolute;left:11214;top:-1509;width:10;height:30" coordorigin="11214,-1509" coordsize="10,30" path="m11214,-1494l11224,-1494e" filled="false" stroked="true" strokeweight="1.579pt" strokecolor="#000000">
                <v:path arrowok="t"/>
              </v:shape>
            </v:group>
            <v:group style="position:absolute;left:11214;top:-1460;width:10;height:30" coordorigin="11214,-1460" coordsize="10,30">
              <v:shape style="position:absolute;left:11214;top:-1460;width:10;height:30" coordorigin="11214,-1460" coordsize="10,30" path="m11214,-1445l11224,-1445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3.749599pt;margin-top:-66.403122pt;width:508.3pt;height:39.65pt;mso-position-horizontal-relative:page;mso-position-vertical-relative:paragraph;z-index:-632728" coordorigin="1075,-1328" coordsize="10166,793">
            <v:group style="position:absolute;left:1145;top:-1312;width:10;height:30" coordorigin="1145,-1312" coordsize="10,30">
              <v:shape style="position:absolute;left:1145;top:-1312;width:10;height:30" coordorigin="1145,-1312" coordsize="10,30" path="m1145,-1298l1155,-1298e" filled="false" stroked="true" strokeweight="1.578pt" strokecolor="#000000">
                <v:path arrowok="t"/>
              </v:shape>
            </v:group>
            <v:group style="position:absolute;left:1145;top:-1263;width:10;height:30" coordorigin="1145,-1263" coordsize="10,30">
              <v:shape style="position:absolute;left:1145;top:-1263;width:10;height:30" coordorigin="1145,-1263" coordsize="10,30" path="m1145,-1248l1155,-1248e" filled="false" stroked="true" strokeweight="1.579pt" strokecolor="#000000">
                <v:path arrowok="t"/>
              </v:shape>
            </v:group>
            <v:group style="position:absolute;left:1145;top:-1214;width:10;height:30" coordorigin="1145,-1214" coordsize="10,30">
              <v:shape style="position:absolute;left:1145;top:-1214;width:10;height:30" coordorigin="1145,-1214" coordsize="10,30" path="m1145,-1199l1155,-1199e" filled="false" stroked="true" strokeweight="1.579pt" strokecolor="#000000">
                <v:path arrowok="t"/>
              </v:shape>
            </v:group>
            <v:group style="position:absolute;left:1145;top:-1165;width:10;height:30" coordorigin="1145,-1165" coordsize="10,30">
              <v:shape style="position:absolute;left:1145;top:-1165;width:10;height:30" coordorigin="1145,-1165" coordsize="10,30" path="m1145,-1150l1155,-1150e" filled="false" stroked="true" strokeweight="1.578pt" strokecolor="#000000">
                <v:path arrowok="t"/>
              </v:shape>
            </v:group>
            <v:group style="position:absolute;left:1145;top:-1116;width:10;height:30" coordorigin="1145,-1116" coordsize="10,30">
              <v:shape style="position:absolute;left:1145;top:-1116;width:10;height:30" coordorigin="1145,-1116" coordsize="10,30" path="m1145,-1101l1155,-1101e" filled="false" stroked="true" strokeweight="1.579pt" strokecolor="#000000">
                <v:path arrowok="t"/>
              </v:shape>
            </v:group>
            <v:group style="position:absolute;left:1145;top:-1067;width:10;height:30" coordorigin="1145,-1067" coordsize="10,30">
              <v:shape style="position:absolute;left:1145;top:-1067;width:10;height:30" coordorigin="1145,-1067" coordsize="10,30" path="m1145,-1052l1155,-1052e" filled="false" stroked="true" strokeweight="1.579pt" strokecolor="#000000">
                <v:path arrowok="t"/>
              </v:shape>
            </v:group>
            <v:group style="position:absolute;left:1145;top:-1017;width:10;height:30" coordorigin="1145,-1017" coordsize="10,30">
              <v:shape style="position:absolute;left:1145;top:-1017;width:10;height:30" coordorigin="1145,-1017" coordsize="10,30" path="m1145,-1003l1155,-1003e" filled="false" stroked="true" strokeweight="1.578pt" strokecolor="#000000">
                <v:path arrowok="t"/>
              </v:shape>
            </v:group>
            <v:group style="position:absolute;left:1145;top:-968;width:10;height:30" coordorigin="1145,-968" coordsize="10,30">
              <v:shape style="position:absolute;left:1145;top:-968;width:10;height:30" coordorigin="1145,-968" coordsize="10,30" path="m1145,-954l1155,-954e" filled="false" stroked="true" strokeweight="1.579pt" strokecolor="#000000">
                <v:path arrowok="t"/>
              </v:shape>
            </v:group>
            <v:group style="position:absolute;left:1145;top:-919;width:10;height:30" coordorigin="1145,-919" coordsize="10,30">
              <v:shape style="position:absolute;left:1145;top:-919;width:10;height:30" coordorigin="1145,-919" coordsize="10,30" path="m1145,-904l1155,-904e" filled="false" stroked="true" strokeweight="1.579pt" strokecolor="#000000">
                <v:path arrowok="t"/>
              </v:shape>
            </v:group>
            <v:group style="position:absolute;left:1145;top:-870;width:10;height:30" coordorigin="1145,-870" coordsize="10,30">
              <v:shape style="position:absolute;left:1145;top:-870;width:10;height:30" coordorigin="1145,-870" coordsize="10,30" path="m1145,-855l1155,-855e" filled="false" stroked="true" strokeweight="1.578pt" strokecolor="#000000">
                <v:path arrowok="t"/>
              </v:shape>
            </v:group>
            <v:group style="position:absolute;left:1145;top:-821;width:10;height:30" coordorigin="1145,-821" coordsize="10,30">
              <v:shape style="position:absolute;left:1145;top:-821;width:10;height:30" coordorigin="1145,-821" coordsize="10,30" path="m1145,-806l1155,-806e" filled="false" stroked="true" strokeweight="1.579pt" strokecolor="#000000">
                <v:path arrowok="t"/>
              </v:shape>
            </v:group>
            <v:group style="position:absolute;left:1145;top:-772;width:10;height:30" coordorigin="1145,-772" coordsize="10,30">
              <v:shape style="position:absolute;left:1145;top:-772;width:10;height:30" coordorigin="1145,-772" coordsize="10,30" path="m1145,-757l1155,-757e" filled="false" stroked="true" strokeweight="1.579pt" strokecolor="#000000">
                <v:path arrowok="t"/>
              </v:shape>
            </v:group>
            <v:group style="position:absolute;left:1145;top:-723;width:10;height:30" coordorigin="1145,-723" coordsize="10,30">
              <v:shape style="position:absolute;left:1145;top:-723;width:10;height:30" coordorigin="1145,-723" coordsize="10,30" path="m1145,-708l1155,-708e" filled="false" stroked="true" strokeweight="1.578pt" strokecolor="#000000">
                <v:path arrowok="t"/>
              </v:shape>
            </v:group>
            <v:group style="position:absolute;left:1145;top:-674;width:10;height:30" coordorigin="1145,-674" coordsize="10,30">
              <v:shape style="position:absolute;left:1145;top:-674;width:10;height:30" coordorigin="1145,-674" coordsize="10,30" path="m1145,-659l1155,-659e" filled="false" stroked="true" strokeweight="1.579pt" strokecolor="#000000">
                <v:path arrowok="t"/>
              </v:shape>
            </v:group>
            <v:group style="position:absolute;left:1145;top:-624;width:10;height:20" coordorigin="1145,-624" coordsize="10,20">
              <v:shape style="position:absolute;left:1145;top:-624;width:10;height:20" coordorigin="1145,-624" coordsize="10,20" path="m1145,-615l1155,-615e" filled="false" stroked="true" strokeweight="1.089pt" strokecolor="#000000">
                <v:path arrowok="t"/>
              </v:shape>
            </v:group>
            <v:group style="position:absolute;left:2257;top:-624;width:10;height:15" coordorigin="2257,-624" coordsize="10,15">
              <v:shape style="position:absolute;left:2257;top:-624;width:10;height:15" coordorigin="2257,-624" coordsize="10,15" path="m2257,-617l2267,-617e" filled="false" stroked="true" strokeweight=".839pt" strokecolor="#000000">
                <v:path arrowok="t"/>
              </v:shape>
            </v:group>
            <v:group style="position:absolute;left:2196;top:-615;width:31;height:10" coordorigin="2196,-615" coordsize="31,10">
              <v:shape style="position:absolute;left:2196;top:-615;width:31;height:10" coordorigin="2196,-615" coordsize="31,10" path="m2196,-610l2226,-610e" filled="false" stroked="true" strokeweight=".599pt" strokecolor="#000000">
                <v:path arrowok="t"/>
              </v:shape>
            </v:group>
            <v:group style="position:absolute;left:2146;top:-615;width:31;height:10" coordorigin="2146,-615" coordsize="31,10">
              <v:shape style="position:absolute;left:2146;top:-615;width:31;height:10" coordorigin="2146,-615" coordsize="31,10" path="m2146,-610l2176,-610e" filled="false" stroked="true" strokeweight=".599pt" strokecolor="#000000">
                <v:path arrowok="t"/>
              </v:shape>
            </v:group>
            <v:group style="position:absolute;left:2095;top:-615;width:31;height:10" coordorigin="2095,-615" coordsize="31,10">
              <v:shape style="position:absolute;left:2095;top:-615;width:31;height:10" coordorigin="2095,-615" coordsize="31,10" path="m2095,-610l2125,-610e" filled="false" stroked="true" strokeweight=".599pt" strokecolor="#000000">
                <v:path arrowok="t"/>
              </v:shape>
            </v:group>
            <v:group style="position:absolute;left:2045;top:-615;width:31;height:10" coordorigin="2045,-615" coordsize="31,10">
              <v:shape style="position:absolute;left:2045;top:-615;width:31;height:10" coordorigin="2045,-615" coordsize="31,10" path="m2045,-610l2075,-610e" filled="false" stroked="true" strokeweight=".599pt" strokecolor="#000000">
                <v:path arrowok="t"/>
              </v:shape>
            </v:group>
            <v:group style="position:absolute;left:1994;top:-615;width:31;height:10" coordorigin="1994,-615" coordsize="31,10">
              <v:shape style="position:absolute;left:1994;top:-615;width:31;height:10" coordorigin="1994,-615" coordsize="31,10" path="m1994,-610l2024,-610e" filled="false" stroked="true" strokeweight=".599pt" strokecolor="#000000">
                <v:path arrowok="t"/>
              </v:shape>
            </v:group>
            <v:group style="position:absolute;left:1944;top:-615;width:31;height:10" coordorigin="1944,-615" coordsize="31,10">
              <v:shape style="position:absolute;left:1944;top:-615;width:31;height:10" coordorigin="1944,-615" coordsize="31,10" path="m1944,-610l1974,-610e" filled="false" stroked="true" strokeweight=".599pt" strokecolor="#000000">
                <v:path arrowok="t"/>
              </v:shape>
            </v:group>
            <v:group style="position:absolute;left:1893;top:-615;width:31;height:10" coordorigin="1893,-615" coordsize="31,10">
              <v:shape style="position:absolute;left:1893;top:-615;width:31;height:10" coordorigin="1893,-615" coordsize="31,10" path="m1893,-610l1923,-610e" filled="false" stroked="true" strokeweight=".599pt" strokecolor="#000000">
                <v:path arrowok="t"/>
              </v:shape>
            </v:group>
            <v:group style="position:absolute;left:1842;top:-615;width:31;height:10" coordorigin="1842,-615" coordsize="31,10">
              <v:shape style="position:absolute;left:1842;top:-615;width:31;height:10" coordorigin="1842,-615" coordsize="31,10" path="m1842,-610l1873,-610e" filled="false" stroked="true" strokeweight=".599pt" strokecolor="#000000">
                <v:path arrowok="t"/>
              </v:shape>
            </v:group>
            <v:group style="position:absolute;left:1792;top:-615;width:31;height:10" coordorigin="1792,-615" coordsize="31,10">
              <v:shape style="position:absolute;left:1792;top:-615;width:31;height:10" coordorigin="1792,-615" coordsize="31,10" path="m1792,-610l1822,-610e" filled="false" stroked="true" strokeweight=".599pt" strokecolor="#000000">
                <v:path arrowok="t"/>
              </v:shape>
            </v:group>
            <v:group style="position:absolute;left:1741;top:-615;width:31;height:10" coordorigin="1741,-615" coordsize="31,10">
              <v:shape style="position:absolute;left:1741;top:-615;width:31;height:10" coordorigin="1741,-615" coordsize="31,10" path="m1741,-610l1772,-610e" filled="false" stroked="true" strokeweight=".599pt" strokecolor="#000000">
                <v:path arrowok="t"/>
              </v:shape>
            </v:group>
            <v:group style="position:absolute;left:1691;top:-615;width:31;height:10" coordorigin="1691,-615" coordsize="31,10">
              <v:shape style="position:absolute;left:1691;top:-615;width:31;height:10" coordorigin="1691,-615" coordsize="31,10" path="m1691,-610l1721,-610e" filled="false" stroked="true" strokeweight=".599pt" strokecolor="#000000">
                <v:path arrowok="t"/>
              </v:shape>
            </v:group>
            <v:group style="position:absolute;left:1640;top:-615;width:31;height:10" coordorigin="1640,-615" coordsize="31,10">
              <v:shape style="position:absolute;left:1640;top:-615;width:31;height:10" coordorigin="1640,-615" coordsize="31,10" path="m1640,-610l1671,-610e" filled="false" stroked="true" strokeweight=".599pt" strokecolor="#000000">
                <v:path arrowok="t"/>
              </v:shape>
            </v:group>
            <v:group style="position:absolute;left:1590;top:-615;width:31;height:10" coordorigin="1590,-615" coordsize="31,10">
              <v:shape style="position:absolute;left:1590;top:-615;width:31;height:10" coordorigin="1590,-615" coordsize="31,10" path="m1590,-610l1620,-610e" filled="false" stroked="true" strokeweight=".599pt" strokecolor="#000000">
                <v:path arrowok="t"/>
              </v:shape>
            </v:group>
            <v:group style="position:absolute;left:1539;top:-615;width:31;height:10" coordorigin="1539,-615" coordsize="31,10">
              <v:shape style="position:absolute;left:1539;top:-615;width:31;height:10" coordorigin="1539,-615" coordsize="31,10" path="m1539,-610l1570,-610e" filled="false" stroked="true" strokeweight=".599pt" strokecolor="#000000">
                <v:path arrowok="t"/>
              </v:shape>
            </v:group>
            <v:group style="position:absolute;left:1489;top:-615;width:31;height:10" coordorigin="1489,-615" coordsize="31,10">
              <v:shape style="position:absolute;left:1489;top:-615;width:31;height:10" coordorigin="1489,-615" coordsize="31,10" path="m1489,-610l1519,-610e" filled="false" stroked="true" strokeweight=".599pt" strokecolor="#000000">
                <v:path arrowok="t"/>
              </v:shape>
            </v:group>
            <v:group style="position:absolute;left:1438;top:-615;width:31;height:10" coordorigin="1438,-615" coordsize="31,10">
              <v:shape style="position:absolute;left:1438;top:-615;width:31;height:10" coordorigin="1438,-615" coordsize="31,10" path="m1438,-610l1468,-610e" filled="false" stroked="true" strokeweight=".599pt" strokecolor="#000000">
                <v:path arrowok="t"/>
              </v:shape>
            </v:group>
            <v:group style="position:absolute;left:1388;top:-615;width:31;height:10" coordorigin="1388,-615" coordsize="31,10">
              <v:shape style="position:absolute;left:1388;top:-615;width:31;height:10" coordorigin="1388,-615" coordsize="31,10" path="m1388,-610l1418,-610e" filled="false" stroked="true" strokeweight=".599pt" strokecolor="#000000">
                <v:path arrowok="t"/>
              </v:shape>
            </v:group>
            <v:group style="position:absolute;left:1337;top:-615;width:31;height:10" coordorigin="1337,-615" coordsize="31,10">
              <v:shape style="position:absolute;left:1337;top:-615;width:31;height:10" coordorigin="1337,-615" coordsize="31,10" path="m1337,-610l1367,-610e" filled="false" stroked="true" strokeweight=".599pt" strokecolor="#000000">
                <v:path arrowok="t"/>
              </v:shape>
            </v:group>
            <v:group style="position:absolute;left:1287;top:-615;width:31;height:10" coordorigin="1287,-615" coordsize="31,10">
              <v:shape style="position:absolute;left:1287;top:-615;width:31;height:10" coordorigin="1287,-615" coordsize="31,10" path="m1287,-610l1317,-610e" filled="false" stroked="true" strokeweight=".599pt" strokecolor="#000000">
                <v:path arrowok="t"/>
              </v:shape>
            </v:group>
            <v:group style="position:absolute;left:1236;top:-615;width:31;height:10" coordorigin="1236,-615" coordsize="31,10">
              <v:shape style="position:absolute;left:1236;top:-615;width:31;height:10" coordorigin="1236,-615" coordsize="31,10" path="m1236,-610l1266,-610e" filled="false" stroked="true" strokeweight=".599pt" strokecolor="#000000">
                <v:path arrowok="t"/>
              </v:shape>
            </v:group>
            <v:group style="position:absolute;left:1186;top:-615;width:31;height:10" coordorigin="1186,-615" coordsize="31,10">
              <v:shape style="position:absolute;left:1186;top:-615;width:31;height:10" coordorigin="1186,-615" coordsize="31,10" path="m1186,-610l1216,-610e" filled="false" stroked="true" strokeweight=".599pt" strokecolor="#000000">
                <v:path arrowok="t"/>
              </v:shape>
            </v:group>
            <v:group style="position:absolute;left:2247;top:-610;width:31;height:2" coordorigin="2247,-610" coordsize="31,2">
              <v:shape style="position:absolute;left:2247;top:-610;width:31;height:2" coordorigin="2247,-610" coordsize="31,0" path="m2247,-610l2277,-610e" filled="false" stroked="true" strokeweight=".599pt" strokecolor="#000000">
                <v:path arrowok="t"/>
              </v:shape>
            </v:group>
            <v:group style="position:absolute;left:1150;top:-615;width:16;height:10" coordorigin="1150,-615" coordsize="16,10">
              <v:shape style="position:absolute;left:1150;top:-615;width:16;height:10" coordorigin="1150,-615" coordsize="16,10" path="m1150,-610l1165,-610e" filled="false" stroked="true" strokeweight=".599pt" strokecolor="#000000">
                <v:path arrowok="t"/>
              </v:shape>
            </v:group>
            <v:group style="position:absolute;left:3164;top:-624;width:10;height:15" coordorigin="3164,-624" coordsize="10,15">
              <v:shape style="position:absolute;left:3164;top:-624;width:10;height:15" coordorigin="3164,-624" coordsize="10,15" path="m3164,-617l3174,-617e" filled="false" stroked="true" strokeweight=".839pt" strokecolor="#000000">
                <v:path arrowok="t"/>
              </v:shape>
            </v:group>
            <v:group style="position:absolute;left:3103;top:-615;width:31;height:10" coordorigin="3103,-615" coordsize="31,10">
              <v:shape style="position:absolute;left:3103;top:-615;width:31;height:10" coordorigin="3103,-615" coordsize="31,10" path="m3103,-610l3134,-610e" filled="false" stroked="true" strokeweight=".599pt" strokecolor="#000000">
                <v:path arrowok="t"/>
              </v:shape>
            </v:group>
            <v:group style="position:absolute;left:3053;top:-615;width:31;height:10" coordorigin="3053,-615" coordsize="31,10">
              <v:shape style="position:absolute;left:3053;top:-615;width:31;height:10" coordorigin="3053,-615" coordsize="31,10" path="m3053,-610l3083,-610e" filled="false" stroked="true" strokeweight=".599pt" strokecolor="#000000">
                <v:path arrowok="t"/>
              </v:shape>
            </v:group>
            <v:group style="position:absolute;left:3003;top:-615;width:31;height:10" coordorigin="3003,-615" coordsize="31,10">
              <v:shape style="position:absolute;left:3003;top:-615;width:31;height:10" coordorigin="3003,-615" coordsize="31,10" path="m3003,-610l3033,-610e" filled="false" stroked="true" strokeweight=".599pt" strokecolor="#000000">
                <v:path arrowok="t"/>
              </v:shape>
            </v:group>
            <v:group style="position:absolute;left:2952;top:-615;width:31;height:10" coordorigin="2952,-615" coordsize="31,10">
              <v:shape style="position:absolute;left:2952;top:-615;width:31;height:10" coordorigin="2952,-615" coordsize="31,10" path="m2952,-610l2982,-610e" filled="false" stroked="true" strokeweight=".599pt" strokecolor="#000000">
                <v:path arrowok="t"/>
              </v:shape>
            </v:group>
            <v:group style="position:absolute;left:2902;top:-615;width:31;height:10" coordorigin="2902,-615" coordsize="31,10">
              <v:shape style="position:absolute;left:2902;top:-615;width:31;height:10" coordorigin="2902,-615" coordsize="31,10" path="m2902,-610l2932,-610e" filled="false" stroked="true" strokeweight=".599pt" strokecolor="#000000">
                <v:path arrowok="t"/>
              </v:shape>
            </v:group>
            <v:group style="position:absolute;left:2851;top:-615;width:31;height:10" coordorigin="2851,-615" coordsize="31,10">
              <v:shape style="position:absolute;left:2851;top:-615;width:31;height:10" coordorigin="2851,-615" coordsize="31,10" path="m2851,-610l2882,-610e" filled="false" stroked="true" strokeweight=".599pt" strokecolor="#000000">
                <v:path arrowok="t"/>
              </v:shape>
            </v:group>
            <v:group style="position:absolute;left:2801;top:-615;width:31;height:10" coordorigin="2801,-615" coordsize="31,10">
              <v:shape style="position:absolute;left:2801;top:-615;width:31;height:10" coordorigin="2801,-615" coordsize="31,10" path="m2801,-610l2831,-610e" filled="false" stroked="true" strokeweight=".599pt" strokecolor="#000000">
                <v:path arrowok="t"/>
              </v:shape>
            </v:group>
            <v:group style="position:absolute;left:2751;top:-615;width:31;height:10" coordorigin="2751,-615" coordsize="31,10">
              <v:shape style="position:absolute;left:2751;top:-615;width:31;height:10" coordorigin="2751,-615" coordsize="31,10" path="m2751,-610l2781,-610e" filled="false" stroked="true" strokeweight=".599pt" strokecolor="#000000">
                <v:path arrowok="t"/>
              </v:shape>
            </v:group>
            <v:group style="position:absolute;left:2700;top:-615;width:31;height:10" coordorigin="2700,-615" coordsize="31,10">
              <v:shape style="position:absolute;left:2700;top:-615;width:31;height:10" coordorigin="2700,-615" coordsize="31,10" path="m2700,-610l2730,-610e" filled="false" stroked="true" strokeweight=".599pt" strokecolor="#000000">
                <v:path arrowok="t"/>
              </v:shape>
            </v:group>
            <v:group style="position:absolute;left:2650;top:-615;width:31;height:10" coordorigin="2650,-615" coordsize="31,10">
              <v:shape style="position:absolute;left:2650;top:-615;width:31;height:10" coordorigin="2650,-615" coordsize="31,10" path="m2650,-610l2680,-610e" filled="false" stroked="true" strokeweight=".599pt" strokecolor="#000000">
                <v:path arrowok="t"/>
              </v:shape>
            </v:group>
            <v:group style="position:absolute;left:2599;top:-615;width:31;height:10" coordorigin="2599,-615" coordsize="31,10">
              <v:shape style="position:absolute;left:2599;top:-615;width:31;height:10" coordorigin="2599,-615" coordsize="31,10" path="m2599,-610l2630,-610e" filled="false" stroked="true" strokeweight=".599pt" strokecolor="#000000">
                <v:path arrowok="t"/>
              </v:shape>
            </v:group>
            <v:group style="position:absolute;left:2549;top:-615;width:31;height:10" coordorigin="2549,-615" coordsize="31,10">
              <v:shape style="position:absolute;left:2549;top:-615;width:31;height:10" coordorigin="2549,-615" coordsize="31,10" path="m2549,-610l2579,-610e" filled="false" stroked="true" strokeweight=".599pt" strokecolor="#000000">
                <v:path arrowok="t"/>
              </v:shape>
            </v:group>
            <v:group style="position:absolute;left:2499;top:-615;width:31;height:10" coordorigin="2499,-615" coordsize="31,10">
              <v:shape style="position:absolute;left:2499;top:-615;width:31;height:10" coordorigin="2499,-615" coordsize="31,10" path="m2499,-610l2529,-610e" filled="false" stroked="true" strokeweight=".599pt" strokecolor="#000000">
                <v:path arrowok="t"/>
              </v:shape>
            </v:group>
            <v:group style="position:absolute;left:2448;top:-615;width:31;height:10" coordorigin="2448,-615" coordsize="31,10">
              <v:shape style="position:absolute;left:2448;top:-615;width:31;height:10" coordorigin="2448,-615" coordsize="31,10" path="m2448,-610l2478,-610e" filled="false" stroked="true" strokeweight=".599pt" strokecolor="#000000">
                <v:path arrowok="t"/>
              </v:shape>
            </v:group>
            <v:group style="position:absolute;left:2398;top:-615;width:31;height:10" coordorigin="2398,-615" coordsize="31,10">
              <v:shape style="position:absolute;left:2398;top:-615;width:31;height:10" coordorigin="2398,-615" coordsize="31,10" path="m2398,-610l2428,-610e" filled="false" stroked="true" strokeweight=".599pt" strokecolor="#000000">
                <v:path arrowok="t"/>
              </v:shape>
            </v:group>
            <v:group style="position:absolute;left:2348;top:-615;width:31;height:10" coordorigin="2348,-615" coordsize="31,10">
              <v:shape style="position:absolute;left:2348;top:-615;width:31;height:10" coordorigin="2348,-615" coordsize="31,10" path="m2348,-610l2378,-610e" filled="false" stroked="true" strokeweight=".599pt" strokecolor="#000000">
                <v:path arrowok="t"/>
              </v:shape>
            </v:group>
            <v:group style="position:absolute;left:2297;top:-615;width:31;height:10" coordorigin="2297,-615" coordsize="31,10">
              <v:shape style="position:absolute;left:2297;top:-615;width:31;height:10" coordorigin="2297,-615" coordsize="31,10" path="m2297,-610l2327,-610e" filled="false" stroked="true" strokeweight=".599pt" strokecolor="#000000">
                <v:path arrowok="t"/>
              </v:shape>
            </v:group>
            <v:group style="position:absolute;left:3154;top:-610;width:30;height:2" coordorigin="3154,-610" coordsize="30,2">
              <v:shape style="position:absolute;left:3154;top:-610;width:30;height:2" coordorigin="3154,-610" coordsize="30,0" path="m3154,-610l3184,-610e" filled="false" stroked="true" strokeweight=".599pt" strokecolor="#000000">
                <v:path arrowok="t"/>
              </v:shape>
            </v:group>
            <v:group style="position:absolute;left:4695;top:-624;width:10;height:15" coordorigin="4695,-624" coordsize="10,15">
              <v:shape style="position:absolute;left:4695;top:-624;width:10;height:15" coordorigin="4695,-624" coordsize="10,15" path="m4695,-617l4705,-617e" filled="false" stroked="true" strokeweight=".839pt" strokecolor="#000000">
                <v:path arrowok="t"/>
              </v:shape>
            </v:group>
            <v:group style="position:absolute;left:4635;top:-615;width:30;height:10" coordorigin="4635,-615" coordsize="30,10">
              <v:shape style="position:absolute;left:4635;top:-615;width:30;height:10" coordorigin="4635,-615" coordsize="30,10" path="m4635,-610l4665,-610e" filled="false" stroked="true" strokeweight=".599pt" strokecolor="#000000">
                <v:path arrowok="t"/>
              </v:shape>
            </v:group>
            <v:group style="position:absolute;left:4586;top:-615;width:30;height:10" coordorigin="4586,-615" coordsize="30,10">
              <v:shape style="position:absolute;left:4586;top:-615;width:30;height:10" coordorigin="4586,-615" coordsize="30,10" path="m4586,-610l4616,-610e" filled="false" stroked="true" strokeweight=".599pt" strokecolor="#000000">
                <v:path arrowok="t"/>
              </v:shape>
            </v:group>
            <v:group style="position:absolute;left:4537;top:-615;width:30;height:10" coordorigin="4537,-615" coordsize="30,10">
              <v:shape style="position:absolute;left:4537;top:-615;width:30;height:10" coordorigin="4537,-615" coordsize="30,10" path="m4537,-610l4566,-610e" filled="false" stroked="true" strokeweight=".599pt" strokecolor="#000000">
                <v:path arrowok="t"/>
              </v:shape>
            </v:group>
            <v:group style="position:absolute;left:4487;top:-615;width:30;height:10" coordorigin="4487,-615" coordsize="30,10">
              <v:shape style="position:absolute;left:4487;top:-615;width:30;height:10" coordorigin="4487,-615" coordsize="30,10" path="m4487,-610l4517,-610e" filled="false" stroked="true" strokeweight=".599pt" strokecolor="#000000">
                <v:path arrowok="t"/>
              </v:shape>
            </v:group>
            <v:group style="position:absolute;left:4438;top:-615;width:30;height:10" coordorigin="4438,-615" coordsize="30,10">
              <v:shape style="position:absolute;left:4438;top:-615;width:30;height:10" coordorigin="4438,-615" coordsize="30,10" path="m4438,-610l4468,-610e" filled="false" stroked="true" strokeweight=".599pt" strokecolor="#000000">
                <v:path arrowok="t"/>
              </v:shape>
            </v:group>
            <v:group style="position:absolute;left:4388;top:-615;width:30;height:10" coordorigin="4388,-615" coordsize="30,10">
              <v:shape style="position:absolute;left:4388;top:-615;width:30;height:10" coordorigin="4388,-615" coordsize="30,10" path="m4388,-610l4418,-610e" filled="false" stroked="true" strokeweight=".599pt" strokecolor="#000000">
                <v:path arrowok="t"/>
              </v:shape>
            </v:group>
            <v:group style="position:absolute;left:4339;top:-615;width:30;height:10" coordorigin="4339,-615" coordsize="30,10">
              <v:shape style="position:absolute;left:4339;top:-615;width:30;height:10" coordorigin="4339,-615" coordsize="30,10" path="m4339,-610l4369,-610e" filled="false" stroked="true" strokeweight=".599pt" strokecolor="#000000">
                <v:path arrowok="t"/>
              </v:shape>
            </v:group>
            <v:group style="position:absolute;left:4290;top:-615;width:30;height:10" coordorigin="4290,-615" coordsize="30,10">
              <v:shape style="position:absolute;left:4290;top:-615;width:30;height:10" coordorigin="4290,-615" coordsize="30,10" path="m4290,-610l4319,-610e" filled="false" stroked="true" strokeweight=".599pt" strokecolor="#000000">
                <v:path arrowok="t"/>
              </v:shape>
            </v:group>
            <v:group style="position:absolute;left:4240;top:-615;width:30;height:10" coordorigin="4240,-615" coordsize="30,10">
              <v:shape style="position:absolute;left:4240;top:-615;width:30;height:10" coordorigin="4240,-615" coordsize="30,10" path="m4240,-610l4270,-610e" filled="false" stroked="true" strokeweight=".599pt" strokecolor="#000000">
                <v:path arrowok="t"/>
              </v:shape>
            </v:group>
            <v:group style="position:absolute;left:4191;top:-615;width:30;height:10" coordorigin="4191,-615" coordsize="30,10">
              <v:shape style="position:absolute;left:4191;top:-615;width:30;height:10" coordorigin="4191,-615" coordsize="30,10" path="m4191,-610l4221,-610e" filled="false" stroked="true" strokeweight=".599pt" strokecolor="#000000">
                <v:path arrowok="t"/>
              </v:shape>
            </v:group>
            <v:group style="position:absolute;left:4142;top:-615;width:30;height:10" coordorigin="4142,-615" coordsize="30,10">
              <v:shape style="position:absolute;left:4142;top:-615;width:30;height:10" coordorigin="4142,-615" coordsize="30,10" path="m4142,-610l4171,-610e" filled="false" stroked="true" strokeweight=".599pt" strokecolor="#000000">
                <v:path arrowok="t"/>
              </v:shape>
            </v:group>
            <v:group style="position:absolute;left:4092;top:-615;width:30;height:10" coordorigin="4092,-615" coordsize="30,10">
              <v:shape style="position:absolute;left:4092;top:-615;width:30;height:10" coordorigin="4092,-615" coordsize="30,10" path="m4092,-610l4122,-610e" filled="false" stroked="true" strokeweight=".599pt" strokecolor="#000000">
                <v:path arrowok="t"/>
              </v:shape>
            </v:group>
            <v:group style="position:absolute;left:4043;top:-615;width:30;height:10" coordorigin="4043,-615" coordsize="30,10">
              <v:shape style="position:absolute;left:4043;top:-615;width:30;height:10" coordorigin="4043,-615" coordsize="30,10" path="m4043,-610l4073,-610e" filled="false" stroked="true" strokeweight=".599pt" strokecolor="#000000">
                <v:path arrowok="t"/>
              </v:shape>
            </v:group>
            <v:group style="position:absolute;left:3993;top:-615;width:30;height:10" coordorigin="3993,-615" coordsize="30,10">
              <v:shape style="position:absolute;left:3993;top:-615;width:30;height:10" coordorigin="3993,-615" coordsize="30,10" path="m3993,-610l4023,-610e" filled="false" stroked="true" strokeweight=".599pt" strokecolor="#000000">
                <v:path arrowok="t"/>
              </v:shape>
            </v:group>
            <v:group style="position:absolute;left:3944;top:-615;width:30;height:10" coordorigin="3944,-615" coordsize="30,10">
              <v:shape style="position:absolute;left:3944;top:-615;width:30;height:10" coordorigin="3944,-615" coordsize="30,10" path="m3944,-610l3974,-610e" filled="false" stroked="true" strokeweight=".599pt" strokecolor="#000000">
                <v:path arrowok="t"/>
              </v:shape>
            </v:group>
            <v:group style="position:absolute;left:3895;top:-615;width:30;height:10" coordorigin="3895,-615" coordsize="30,10">
              <v:shape style="position:absolute;left:3895;top:-615;width:30;height:10" coordorigin="3895,-615" coordsize="30,10" path="m3895,-610l3924,-610e" filled="false" stroked="true" strokeweight=".599pt" strokecolor="#000000">
                <v:path arrowok="t"/>
              </v:shape>
            </v:group>
            <v:group style="position:absolute;left:3845;top:-615;width:30;height:10" coordorigin="3845,-615" coordsize="30,10">
              <v:shape style="position:absolute;left:3845;top:-615;width:30;height:10" coordorigin="3845,-615" coordsize="30,10" path="m3845,-610l3875,-610e" filled="false" stroked="true" strokeweight=".599pt" strokecolor="#000000">
                <v:path arrowok="t"/>
              </v:shape>
            </v:group>
            <v:group style="position:absolute;left:3796;top:-615;width:30;height:10" coordorigin="3796,-615" coordsize="30,10">
              <v:shape style="position:absolute;left:3796;top:-615;width:30;height:10" coordorigin="3796,-615" coordsize="30,10" path="m3796,-610l3826,-610e" filled="false" stroked="true" strokeweight=".599pt" strokecolor="#000000">
                <v:path arrowok="t"/>
              </v:shape>
            </v:group>
            <v:group style="position:absolute;left:3747;top:-615;width:30;height:10" coordorigin="3747,-615" coordsize="30,10">
              <v:shape style="position:absolute;left:3747;top:-615;width:30;height:10" coordorigin="3747,-615" coordsize="30,10" path="m3747,-610l3776,-610e" filled="false" stroked="true" strokeweight=".599pt" strokecolor="#000000">
                <v:path arrowok="t"/>
              </v:shape>
            </v:group>
            <v:group style="position:absolute;left:3697;top:-615;width:30;height:10" coordorigin="3697,-615" coordsize="30,10">
              <v:shape style="position:absolute;left:3697;top:-615;width:30;height:10" coordorigin="3697,-615" coordsize="30,10" path="m3697,-610l3727,-610e" filled="false" stroked="true" strokeweight=".599pt" strokecolor="#000000">
                <v:path arrowok="t"/>
              </v:shape>
            </v:group>
            <v:group style="position:absolute;left:3648;top:-615;width:30;height:10" coordorigin="3648,-615" coordsize="30,10">
              <v:shape style="position:absolute;left:3648;top:-615;width:30;height:10" coordorigin="3648,-615" coordsize="30,10" path="m3648,-610l3678,-610e" filled="false" stroked="true" strokeweight=".599pt" strokecolor="#000000">
                <v:path arrowok="t"/>
              </v:shape>
            </v:group>
            <v:group style="position:absolute;left:3598;top:-615;width:30;height:10" coordorigin="3598,-615" coordsize="30,10">
              <v:shape style="position:absolute;left:3598;top:-615;width:30;height:10" coordorigin="3598,-615" coordsize="30,10" path="m3598,-610l3628,-610e" filled="false" stroked="true" strokeweight=".599pt" strokecolor="#000000">
                <v:path arrowok="t"/>
              </v:shape>
            </v:group>
            <v:group style="position:absolute;left:3549;top:-615;width:30;height:10" coordorigin="3549,-615" coordsize="30,10">
              <v:shape style="position:absolute;left:3549;top:-615;width:30;height:10" coordorigin="3549,-615" coordsize="30,10" path="m3549,-610l3579,-610e" filled="false" stroked="true" strokeweight=".599pt" strokecolor="#000000">
                <v:path arrowok="t"/>
              </v:shape>
            </v:group>
            <v:group style="position:absolute;left:3500;top:-615;width:30;height:10" coordorigin="3500,-615" coordsize="30,10">
              <v:shape style="position:absolute;left:3500;top:-615;width:30;height:10" coordorigin="3500,-615" coordsize="30,10" path="m3500,-610l3529,-610e" filled="false" stroked="true" strokeweight=".599pt" strokecolor="#000000">
                <v:path arrowok="t"/>
              </v:shape>
            </v:group>
            <v:group style="position:absolute;left:3450;top:-615;width:30;height:10" coordorigin="3450,-615" coordsize="30,10">
              <v:shape style="position:absolute;left:3450;top:-615;width:30;height:10" coordorigin="3450,-615" coordsize="30,10" path="m3450,-610l3480,-610e" filled="false" stroked="true" strokeweight=".599pt" strokecolor="#000000">
                <v:path arrowok="t"/>
              </v:shape>
            </v:group>
            <v:group style="position:absolute;left:3401;top:-615;width:30;height:10" coordorigin="3401,-615" coordsize="30,10">
              <v:shape style="position:absolute;left:3401;top:-615;width:30;height:10" coordorigin="3401,-615" coordsize="30,10" path="m3401,-610l3431,-610e" filled="false" stroked="true" strokeweight=".599pt" strokecolor="#000000">
                <v:path arrowok="t"/>
              </v:shape>
            </v:group>
            <v:group style="position:absolute;left:3352;top:-615;width:30;height:10" coordorigin="3352,-615" coordsize="30,10">
              <v:shape style="position:absolute;left:3352;top:-615;width:30;height:10" coordorigin="3352,-615" coordsize="30,10" path="m3352,-610l3381,-610e" filled="false" stroked="true" strokeweight=".599pt" strokecolor="#000000">
                <v:path arrowok="t"/>
              </v:shape>
            </v:group>
            <v:group style="position:absolute;left:3302;top:-615;width:30;height:10" coordorigin="3302,-615" coordsize="30,10">
              <v:shape style="position:absolute;left:3302;top:-615;width:30;height:10" coordorigin="3302,-615" coordsize="30,10" path="m3302,-610l3332,-610e" filled="false" stroked="true" strokeweight=".599pt" strokecolor="#000000">
                <v:path arrowok="t"/>
              </v:shape>
            </v:group>
            <v:group style="position:absolute;left:3253;top:-615;width:30;height:10" coordorigin="3253,-615" coordsize="30,10">
              <v:shape style="position:absolute;left:3253;top:-615;width:30;height:10" coordorigin="3253,-615" coordsize="30,10" path="m3253,-610l3283,-610e" filled="false" stroked="true" strokeweight=".599pt" strokecolor="#000000">
                <v:path arrowok="t"/>
              </v:shape>
            </v:group>
            <v:group style="position:absolute;left:3203;top:-615;width:30;height:10" coordorigin="3203,-615" coordsize="30,10">
              <v:shape style="position:absolute;left:3203;top:-615;width:30;height:10" coordorigin="3203,-615" coordsize="30,10" path="m3203,-610l3233,-610e" filled="false" stroked="true" strokeweight=".599pt" strokecolor="#000000">
                <v:path arrowok="t"/>
              </v:shape>
            </v:group>
            <v:group style="position:absolute;left:4685;top:-610;width:30;height:2" coordorigin="4685,-610" coordsize="30,2">
              <v:shape style="position:absolute;left:4685;top:-610;width:30;height:2" coordorigin="4685,-610" coordsize="30,0" path="m4685,-610l4715,-610e" filled="false" stroked="true" strokeweight=".599pt" strokecolor="#000000">
                <v:path arrowok="t"/>
              </v:shape>
            </v:group>
            <v:group style="position:absolute;left:8663;top:-624;width:10;height:15" coordorigin="8663,-624" coordsize="10,15">
              <v:shape style="position:absolute;left:8663;top:-624;width:10;height:15" coordorigin="8663,-624" coordsize="10,15" path="m8663,-617l8673,-617e" filled="false" stroked="true" strokeweight=".839pt" strokecolor="#000000">
                <v:path arrowok="t"/>
              </v:shape>
            </v:group>
            <v:group style="position:absolute;left:8603;top:-615;width:31;height:10" coordorigin="8603,-615" coordsize="31,10">
              <v:shape style="position:absolute;left:8603;top:-615;width:31;height:10" coordorigin="8603,-615" coordsize="31,10" path="m8603,-610l8633,-610e" filled="false" stroked="true" strokeweight=".599pt" strokecolor="#000000">
                <v:path arrowok="t"/>
              </v:shape>
            </v:group>
            <v:group style="position:absolute;left:8553;top:-615;width:31;height:10" coordorigin="8553,-615" coordsize="31,10">
              <v:shape style="position:absolute;left:8553;top:-615;width:31;height:10" coordorigin="8553,-615" coordsize="31,10" path="m8553,-610l8583,-610e" filled="false" stroked="true" strokeweight=".599pt" strokecolor="#000000">
                <v:path arrowok="t"/>
              </v:shape>
            </v:group>
            <v:group style="position:absolute;left:8502;top:-615;width:31;height:10" coordorigin="8502,-615" coordsize="31,10">
              <v:shape style="position:absolute;left:8502;top:-615;width:31;height:10" coordorigin="8502,-615" coordsize="31,10" path="m8502,-610l8532,-610e" filled="false" stroked="true" strokeweight=".599pt" strokecolor="#000000">
                <v:path arrowok="t"/>
              </v:shape>
            </v:group>
            <v:group style="position:absolute;left:8452;top:-615;width:31;height:10" coordorigin="8452,-615" coordsize="31,10">
              <v:shape style="position:absolute;left:8452;top:-615;width:31;height:10" coordorigin="8452,-615" coordsize="31,10" path="m8452,-610l8482,-610e" filled="false" stroked="true" strokeweight=".599pt" strokecolor="#000000">
                <v:path arrowok="t"/>
              </v:shape>
            </v:group>
            <v:group style="position:absolute;left:8402;top:-615;width:31;height:10" coordorigin="8402,-615" coordsize="31,10">
              <v:shape style="position:absolute;left:8402;top:-615;width:31;height:10" coordorigin="8402,-615" coordsize="31,10" path="m8402,-610l8432,-610e" filled="false" stroked="true" strokeweight=".599pt" strokecolor="#000000">
                <v:path arrowok="t"/>
              </v:shape>
            </v:group>
            <v:group style="position:absolute;left:8352;top:-615;width:31;height:10" coordorigin="8352,-615" coordsize="31,10">
              <v:shape style="position:absolute;left:8352;top:-615;width:31;height:10" coordorigin="8352,-615" coordsize="31,10" path="m8352,-610l8382,-610e" filled="false" stroked="true" strokeweight=".599pt" strokecolor="#000000">
                <v:path arrowok="t"/>
              </v:shape>
            </v:group>
            <v:group style="position:absolute;left:8301;top:-615;width:31;height:10" coordorigin="8301,-615" coordsize="31,10">
              <v:shape style="position:absolute;left:8301;top:-615;width:31;height:10" coordorigin="8301,-615" coordsize="31,10" path="m8301,-610l8332,-610e" filled="false" stroked="true" strokeweight=".599pt" strokecolor="#000000">
                <v:path arrowok="t"/>
              </v:shape>
            </v:group>
            <v:group style="position:absolute;left:8251;top:-615;width:31;height:10" coordorigin="8251,-615" coordsize="31,10">
              <v:shape style="position:absolute;left:8251;top:-615;width:31;height:10" coordorigin="8251,-615" coordsize="31,10" path="m8251,-610l8281,-610e" filled="false" stroked="true" strokeweight=".599pt" strokecolor="#000000">
                <v:path arrowok="t"/>
              </v:shape>
            </v:group>
            <v:group style="position:absolute;left:8201;top:-615;width:31;height:10" coordorigin="8201,-615" coordsize="31,10">
              <v:shape style="position:absolute;left:8201;top:-615;width:31;height:10" coordorigin="8201,-615" coordsize="31,10" path="m8201,-610l8231,-610e" filled="false" stroked="true" strokeweight=".599pt" strokecolor="#000000">
                <v:path arrowok="t"/>
              </v:shape>
            </v:group>
            <v:group style="position:absolute;left:8151;top:-615;width:31;height:10" coordorigin="8151,-615" coordsize="31,10">
              <v:shape style="position:absolute;left:8151;top:-615;width:31;height:10" coordorigin="8151,-615" coordsize="31,10" path="m8151,-610l8181,-610e" filled="false" stroked="true" strokeweight=".599pt" strokecolor="#000000">
                <v:path arrowok="t"/>
              </v:shape>
            </v:group>
            <v:group style="position:absolute;left:8100;top:-615;width:31;height:10" coordorigin="8100,-615" coordsize="31,10">
              <v:shape style="position:absolute;left:8100;top:-615;width:31;height:10" coordorigin="8100,-615" coordsize="31,10" path="m8100,-610l8131,-610e" filled="false" stroked="true" strokeweight=".599pt" strokecolor="#000000">
                <v:path arrowok="t"/>
              </v:shape>
            </v:group>
            <v:group style="position:absolute;left:8050;top:-615;width:31;height:10" coordorigin="8050,-615" coordsize="31,10">
              <v:shape style="position:absolute;left:8050;top:-615;width:31;height:10" coordorigin="8050,-615" coordsize="31,10" path="m8050,-610l8080,-610e" filled="false" stroked="true" strokeweight=".599pt" strokecolor="#000000">
                <v:path arrowok="t"/>
              </v:shape>
            </v:group>
            <v:group style="position:absolute;left:8000;top:-615;width:31;height:10" coordorigin="8000,-615" coordsize="31,10">
              <v:shape style="position:absolute;left:8000;top:-615;width:31;height:10" coordorigin="8000,-615" coordsize="31,10" path="m8000,-610l8030,-610e" filled="false" stroked="true" strokeweight=".599pt" strokecolor="#000000">
                <v:path arrowok="t"/>
              </v:shape>
            </v:group>
            <v:group style="position:absolute;left:7950;top:-615;width:31;height:10" coordorigin="7950,-615" coordsize="31,10">
              <v:shape style="position:absolute;left:7950;top:-615;width:31;height:10" coordorigin="7950,-615" coordsize="31,10" path="m7950,-610l7980,-610e" filled="false" stroked="true" strokeweight=".599pt" strokecolor="#000000">
                <v:path arrowok="t"/>
              </v:shape>
            </v:group>
            <v:group style="position:absolute;left:7900;top:-615;width:31;height:10" coordorigin="7900,-615" coordsize="31,10">
              <v:shape style="position:absolute;left:7900;top:-615;width:31;height:10" coordorigin="7900,-615" coordsize="31,10" path="m7900,-610l7930,-610e" filled="false" stroked="true" strokeweight=".599pt" strokecolor="#000000">
                <v:path arrowok="t"/>
              </v:shape>
            </v:group>
            <v:group style="position:absolute;left:7849;top:-615;width:31;height:10" coordorigin="7849,-615" coordsize="31,10">
              <v:shape style="position:absolute;left:7849;top:-615;width:31;height:10" coordorigin="7849,-615" coordsize="31,10" path="m7849,-610l7879,-610e" filled="false" stroked="true" strokeweight=".599pt" strokecolor="#000000">
                <v:path arrowok="t"/>
              </v:shape>
            </v:group>
            <v:group style="position:absolute;left:7799;top:-615;width:31;height:10" coordorigin="7799,-615" coordsize="31,10">
              <v:shape style="position:absolute;left:7799;top:-615;width:31;height:10" coordorigin="7799,-615" coordsize="31,10" path="m7799,-610l7829,-610e" filled="false" stroked="true" strokeweight=".599pt" strokecolor="#000000">
                <v:path arrowok="t"/>
              </v:shape>
            </v:group>
            <v:group style="position:absolute;left:7749;top:-615;width:31;height:10" coordorigin="7749,-615" coordsize="31,10">
              <v:shape style="position:absolute;left:7749;top:-615;width:31;height:10" coordorigin="7749,-615" coordsize="31,10" path="m7749,-610l7779,-610e" filled="false" stroked="true" strokeweight=".599pt" strokecolor="#000000">
                <v:path arrowok="t"/>
              </v:shape>
            </v:group>
            <v:group style="position:absolute;left:7699;top:-615;width:31;height:10" coordorigin="7699,-615" coordsize="31,10">
              <v:shape style="position:absolute;left:7699;top:-615;width:31;height:10" coordorigin="7699,-615" coordsize="31,10" path="m7699,-610l7729,-610e" filled="false" stroked="true" strokeweight=".599pt" strokecolor="#000000">
                <v:path arrowok="t"/>
              </v:shape>
            </v:group>
            <v:group style="position:absolute;left:7648;top:-615;width:31;height:10" coordorigin="7648,-615" coordsize="31,10">
              <v:shape style="position:absolute;left:7648;top:-615;width:31;height:10" coordorigin="7648,-615" coordsize="31,10" path="m7648,-610l7679,-610e" filled="false" stroked="true" strokeweight=".599pt" strokecolor="#000000">
                <v:path arrowok="t"/>
              </v:shape>
            </v:group>
            <v:group style="position:absolute;left:7598;top:-615;width:31;height:10" coordorigin="7598,-615" coordsize="31,10">
              <v:shape style="position:absolute;left:7598;top:-615;width:31;height:10" coordorigin="7598,-615" coordsize="31,10" path="m7598,-610l7628,-610e" filled="false" stroked="true" strokeweight=".599pt" strokecolor="#000000">
                <v:path arrowok="t"/>
              </v:shape>
            </v:group>
            <v:group style="position:absolute;left:7548;top:-615;width:31;height:10" coordorigin="7548,-615" coordsize="31,10">
              <v:shape style="position:absolute;left:7548;top:-615;width:31;height:10" coordorigin="7548,-615" coordsize="31,10" path="m7548,-610l7578,-610e" filled="false" stroked="true" strokeweight=".599pt" strokecolor="#000000">
                <v:path arrowok="t"/>
              </v:shape>
            </v:group>
            <v:group style="position:absolute;left:7498;top:-615;width:31;height:10" coordorigin="7498,-615" coordsize="31,10">
              <v:shape style="position:absolute;left:7498;top:-615;width:31;height:10" coordorigin="7498,-615" coordsize="31,10" path="m7498,-610l7528,-610e" filled="false" stroked="true" strokeweight=".599pt" strokecolor="#000000">
                <v:path arrowok="t"/>
              </v:shape>
            </v:group>
            <v:group style="position:absolute;left:7447;top:-615;width:31;height:10" coordorigin="7447,-615" coordsize="31,10">
              <v:shape style="position:absolute;left:7447;top:-615;width:31;height:10" coordorigin="7447,-615" coordsize="31,10" path="m7447,-610l7478,-610e" filled="false" stroked="true" strokeweight=".599pt" strokecolor="#000000">
                <v:path arrowok="t"/>
              </v:shape>
            </v:group>
            <v:group style="position:absolute;left:7397;top:-615;width:31;height:10" coordorigin="7397,-615" coordsize="31,10">
              <v:shape style="position:absolute;left:7397;top:-615;width:31;height:10" coordorigin="7397,-615" coordsize="31,10" path="m7397,-610l7427,-610e" filled="false" stroked="true" strokeweight=".599pt" strokecolor="#000000">
                <v:path arrowok="t"/>
              </v:shape>
            </v:group>
            <v:group style="position:absolute;left:7347;top:-615;width:31;height:10" coordorigin="7347,-615" coordsize="31,10">
              <v:shape style="position:absolute;left:7347;top:-615;width:31;height:10" coordorigin="7347,-615" coordsize="31,10" path="m7347,-610l7377,-610e" filled="false" stroked="true" strokeweight=".599pt" strokecolor="#000000">
                <v:path arrowok="t"/>
              </v:shape>
            </v:group>
            <v:group style="position:absolute;left:7297;top:-615;width:31;height:10" coordorigin="7297,-615" coordsize="31,10">
              <v:shape style="position:absolute;left:7297;top:-615;width:31;height:10" coordorigin="7297,-615" coordsize="31,10" path="m7297,-610l7327,-610e" filled="false" stroked="true" strokeweight=".599pt" strokecolor="#000000">
                <v:path arrowok="t"/>
              </v:shape>
            </v:group>
            <v:group style="position:absolute;left:7247;top:-615;width:31;height:10" coordorigin="7247,-615" coordsize="31,10">
              <v:shape style="position:absolute;left:7247;top:-615;width:31;height:10" coordorigin="7247,-615" coordsize="31,10" path="m7247,-610l7277,-610e" filled="false" stroked="true" strokeweight=".599pt" strokecolor="#000000">
                <v:path arrowok="t"/>
              </v:shape>
            </v:group>
            <v:group style="position:absolute;left:7196;top:-615;width:31;height:10" coordorigin="7196,-615" coordsize="31,10">
              <v:shape style="position:absolute;left:7196;top:-615;width:31;height:10" coordorigin="7196,-615" coordsize="31,10" path="m7196,-610l7226,-610e" filled="false" stroked="true" strokeweight=".599pt" strokecolor="#000000">
                <v:path arrowok="t"/>
              </v:shape>
            </v:group>
            <v:group style="position:absolute;left:7146;top:-615;width:31;height:10" coordorigin="7146,-615" coordsize="31,10">
              <v:shape style="position:absolute;left:7146;top:-615;width:31;height:10" coordorigin="7146,-615" coordsize="31,10" path="m7146,-610l7176,-610e" filled="false" stroked="true" strokeweight=".599pt" strokecolor="#000000">
                <v:path arrowok="t"/>
              </v:shape>
            </v:group>
            <v:group style="position:absolute;left:7096;top:-615;width:31;height:10" coordorigin="7096,-615" coordsize="31,10">
              <v:shape style="position:absolute;left:7096;top:-615;width:31;height:10" coordorigin="7096,-615" coordsize="31,10" path="m7096,-610l7126,-610e" filled="false" stroked="true" strokeweight=".599pt" strokecolor="#000000">
                <v:path arrowok="t"/>
              </v:shape>
            </v:group>
            <v:group style="position:absolute;left:7046;top:-615;width:31;height:10" coordorigin="7046,-615" coordsize="31,10">
              <v:shape style="position:absolute;left:7046;top:-615;width:31;height:10" coordorigin="7046,-615" coordsize="31,10" path="m7046,-610l7076,-610e" filled="false" stroked="true" strokeweight=".599pt" strokecolor="#000000">
                <v:path arrowok="t"/>
              </v:shape>
            </v:group>
            <v:group style="position:absolute;left:6995;top:-615;width:31;height:10" coordorigin="6995,-615" coordsize="31,10">
              <v:shape style="position:absolute;left:6995;top:-615;width:31;height:10" coordorigin="6995,-615" coordsize="31,10" path="m6995,-610l7025,-610e" filled="false" stroked="true" strokeweight=".599pt" strokecolor="#000000">
                <v:path arrowok="t"/>
              </v:shape>
            </v:group>
            <v:group style="position:absolute;left:6945;top:-615;width:31;height:10" coordorigin="6945,-615" coordsize="31,10">
              <v:shape style="position:absolute;left:6945;top:-615;width:31;height:10" coordorigin="6945,-615" coordsize="31,10" path="m6945,-610l6975,-610e" filled="false" stroked="true" strokeweight=".599pt" strokecolor="#000000">
                <v:path arrowok="t"/>
              </v:shape>
            </v:group>
            <v:group style="position:absolute;left:6895;top:-615;width:31;height:10" coordorigin="6895,-615" coordsize="31,10">
              <v:shape style="position:absolute;left:6895;top:-615;width:31;height:10" coordorigin="6895,-615" coordsize="31,10" path="m6895,-610l6925,-610e" filled="false" stroked="true" strokeweight=".599pt" strokecolor="#000000">
                <v:path arrowok="t"/>
              </v:shape>
            </v:group>
            <v:group style="position:absolute;left:6845;top:-615;width:31;height:10" coordorigin="6845,-615" coordsize="31,10">
              <v:shape style="position:absolute;left:6845;top:-615;width:31;height:10" coordorigin="6845,-615" coordsize="31,10" path="m6845,-610l6875,-610e" filled="false" stroked="true" strokeweight=".599pt" strokecolor="#000000">
                <v:path arrowok="t"/>
              </v:shape>
            </v:group>
            <v:group style="position:absolute;left:6794;top:-615;width:31;height:10" coordorigin="6794,-615" coordsize="31,10">
              <v:shape style="position:absolute;left:6794;top:-615;width:31;height:10" coordorigin="6794,-615" coordsize="31,10" path="m6794,-610l6825,-610e" filled="false" stroked="true" strokeweight=".599pt" strokecolor="#000000">
                <v:path arrowok="t"/>
              </v:shape>
            </v:group>
            <v:group style="position:absolute;left:6744;top:-615;width:31;height:10" coordorigin="6744,-615" coordsize="31,10">
              <v:shape style="position:absolute;left:6744;top:-615;width:31;height:10" coordorigin="6744,-615" coordsize="31,10" path="m6744,-610l6774,-610e" filled="false" stroked="true" strokeweight=".599pt" strokecolor="#000000">
                <v:path arrowok="t"/>
              </v:shape>
            </v:group>
            <v:group style="position:absolute;left:6694;top:-615;width:31;height:10" coordorigin="6694,-615" coordsize="31,10">
              <v:shape style="position:absolute;left:6694;top:-615;width:31;height:10" coordorigin="6694,-615" coordsize="31,10" path="m6694,-610l6724,-610e" filled="false" stroked="true" strokeweight=".599pt" strokecolor="#000000">
                <v:path arrowok="t"/>
              </v:shape>
            </v:group>
            <v:group style="position:absolute;left:6644;top:-615;width:31;height:10" coordorigin="6644,-615" coordsize="31,10">
              <v:shape style="position:absolute;left:6644;top:-615;width:31;height:10" coordorigin="6644,-615" coordsize="31,10" path="m6644,-610l6674,-610e" filled="false" stroked="true" strokeweight=".599pt" strokecolor="#000000">
                <v:path arrowok="t"/>
              </v:shape>
            </v:group>
            <v:group style="position:absolute;left:6593;top:-615;width:31;height:10" coordorigin="6593,-615" coordsize="31,10">
              <v:shape style="position:absolute;left:6593;top:-615;width:31;height:10" coordorigin="6593,-615" coordsize="31,10" path="m6593,-610l6624,-610e" filled="false" stroked="true" strokeweight=".599pt" strokecolor="#000000">
                <v:path arrowok="t"/>
              </v:shape>
            </v:group>
            <v:group style="position:absolute;left:6543;top:-615;width:31;height:10" coordorigin="6543,-615" coordsize="31,10">
              <v:shape style="position:absolute;left:6543;top:-615;width:31;height:10" coordorigin="6543,-615" coordsize="31,10" path="m6543,-610l6573,-610e" filled="false" stroked="true" strokeweight=".599pt" strokecolor="#000000">
                <v:path arrowok="t"/>
              </v:shape>
            </v:group>
            <v:group style="position:absolute;left:6493;top:-615;width:31;height:10" coordorigin="6493,-615" coordsize="31,10">
              <v:shape style="position:absolute;left:6493;top:-615;width:31;height:10" coordorigin="6493,-615" coordsize="31,10" path="m6493,-610l6523,-610e" filled="false" stroked="true" strokeweight=".599pt" strokecolor="#000000">
                <v:path arrowok="t"/>
              </v:shape>
            </v:group>
            <v:group style="position:absolute;left:6443;top:-615;width:31;height:10" coordorigin="6443,-615" coordsize="31,10">
              <v:shape style="position:absolute;left:6443;top:-615;width:31;height:10" coordorigin="6443,-615" coordsize="31,10" path="m6443,-610l6473,-610e" filled="false" stroked="true" strokeweight=".599pt" strokecolor="#000000">
                <v:path arrowok="t"/>
              </v:shape>
            </v:group>
            <v:group style="position:absolute;left:6393;top:-615;width:31;height:10" coordorigin="6393,-615" coordsize="31,10">
              <v:shape style="position:absolute;left:6393;top:-615;width:31;height:10" coordorigin="6393,-615" coordsize="31,10" path="m6393,-610l6423,-610e" filled="false" stroked="true" strokeweight=".599pt" strokecolor="#000000">
                <v:path arrowok="t"/>
              </v:shape>
            </v:group>
            <v:group style="position:absolute;left:6342;top:-615;width:31;height:10" coordorigin="6342,-615" coordsize="31,10">
              <v:shape style="position:absolute;left:6342;top:-615;width:31;height:10" coordorigin="6342,-615" coordsize="31,10" path="m6342,-610l6372,-610e" filled="false" stroked="true" strokeweight=".599pt" strokecolor="#000000">
                <v:path arrowok="t"/>
              </v:shape>
            </v:group>
            <v:group style="position:absolute;left:6292;top:-615;width:31;height:10" coordorigin="6292,-615" coordsize="31,10">
              <v:shape style="position:absolute;left:6292;top:-615;width:31;height:10" coordorigin="6292,-615" coordsize="31,10" path="m6292,-610l6322,-610e" filled="false" stroked="true" strokeweight=".599pt" strokecolor="#000000">
                <v:path arrowok="t"/>
              </v:shape>
            </v:group>
            <v:group style="position:absolute;left:6242;top:-615;width:31;height:10" coordorigin="6242,-615" coordsize="31,10">
              <v:shape style="position:absolute;left:6242;top:-615;width:31;height:10" coordorigin="6242,-615" coordsize="31,10" path="m6242,-610l6272,-610e" filled="false" stroked="true" strokeweight=".599pt" strokecolor="#000000">
                <v:path arrowok="t"/>
              </v:shape>
            </v:group>
            <v:group style="position:absolute;left:6192;top:-615;width:31;height:10" coordorigin="6192,-615" coordsize="31,10">
              <v:shape style="position:absolute;left:6192;top:-615;width:31;height:10" coordorigin="6192,-615" coordsize="31,10" path="m6192,-610l6222,-610e" filled="false" stroked="true" strokeweight=".599pt" strokecolor="#000000">
                <v:path arrowok="t"/>
              </v:shape>
            </v:group>
            <v:group style="position:absolute;left:6141;top:-615;width:31;height:10" coordorigin="6141,-615" coordsize="31,10">
              <v:shape style="position:absolute;left:6141;top:-615;width:31;height:10" coordorigin="6141,-615" coordsize="31,10" path="m6141,-610l6171,-610e" filled="false" stroked="true" strokeweight=".599pt" strokecolor="#000000">
                <v:path arrowok="t"/>
              </v:shape>
            </v:group>
            <v:group style="position:absolute;left:6091;top:-615;width:31;height:10" coordorigin="6091,-615" coordsize="31,10">
              <v:shape style="position:absolute;left:6091;top:-615;width:31;height:10" coordorigin="6091,-615" coordsize="31,10" path="m6091,-610l6121,-610e" filled="false" stroked="true" strokeweight=".599pt" strokecolor="#000000">
                <v:path arrowok="t"/>
              </v:shape>
            </v:group>
            <v:group style="position:absolute;left:6041;top:-615;width:31;height:10" coordorigin="6041,-615" coordsize="31,10">
              <v:shape style="position:absolute;left:6041;top:-615;width:31;height:10" coordorigin="6041,-615" coordsize="31,10" path="m6041,-610l6071,-610e" filled="false" stroked="true" strokeweight=".599pt" strokecolor="#000000">
                <v:path arrowok="t"/>
              </v:shape>
            </v:group>
            <v:group style="position:absolute;left:5991;top:-615;width:31;height:10" coordorigin="5991,-615" coordsize="31,10">
              <v:shape style="position:absolute;left:5991;top:-615;width:31;height:10" coordorigin="5991,-615" coordsize="31,10" path="m5991,-610l6021,-610e" filled="false" stroked="true" strokeweight=".599pt" strokecolor="#000000">
                <v:path arrowok="t"/>
              </v:shape>
            </v:group>
            <v:group style="position:absolute;left:5940;top:-615;width:31;height:10" coordorigin="5940,-615" coordsize="31,10">
              <v:shape style="position:absolute;left:5940;top:-615;width:31;height:10" coordorigin="5940,-615" coordsize="31,10" path="m5940,-610l5971,-610e" filled="false" stroked="true" strokeweight=".599pt" strokecolor="#000000">
                <v:path arrowok="t"/>
              </v:shape>
            </v:group>
            <v:group style="position:absolute;left:5890;top:-615;width:31;height:10" coordorigin="5890,-615" coordsize="31,10">
              <v:shape style="position:absolute;left:5890;top:-615;width:31;height:10" coordorigin="5890,-615" coordsize="31,10" path="m5890,-610l5920,-610e" filled="false" stroked="true" strokeweight=".599pt" strokecolor="#000000">
                <v:path arrowok="t"/>
              </v:shape>
            </v:group>
            <v:group style="position:absolute;left:5840;top:-615;width:31;height:10" coordorigin="5840,-615" coordsize="31,10">
              <v:shape style="position:absolute;left:5840;top:-615;width:31;height:10" coordorigin="5840,-615" coordsize="31,10" path="m5840,-610l5870,-610e" filled="false" stroked="true" strokeweight=".599pt" strokecolor="#000000">
                <v:path arrowok="t"/>
              </v:shape>
            </v:group>
            <v:group style="position:absolute;left:5790;top:-615;width:31;height:10" coordorigin="5790,-615" coordsize="31,10">
              <v:shape style="position:absolute;left:5790;top:-615;width:31;height:10" coordorigin="5790,-615" coordsize="31,10" path="m5790,-610l5820,-610e" filled="false" stroked="true" strokeweight=".599pt" strokecolor="#000000">
                <v:path arrowok="t"/>
              </v:shape>
            </v:group>
            <v:group style="position:absolute;left:5739;top:-615;width:31;height:10" coordorigin="5739,-615" coordsize="31,10">
              <v:shape style="position:absolute;left:5739;top:-615;width:31;height:10" coordorigin="5739,-615" coordsize="31,10" path="m5739,-610l5770,-610e" filled="false" stroked="true" strokeweight=".599pt" strokecolor="#000000">
                <v:path arrowok="t"/>
              </v:shape>
            </v:group>
            <v:group style="position:absolute;left:5689;top:-615;width:31;height:10" coordorigin="5689,-615" coordsize="31,10">
              <v:shape style="position:absolute;left:5689;top:-615;width:31;height:10" coordorigin="5689,-615" coordsize="31,10" path="m5689,-610l5719,-610e" filled="false" stroked="true" strokeweight=".599pt" strokecolor="#000000">
                <v:path arrowok="t"/>
              </v:shape>
            </v:group>
            <v:group style="position:absolute;left:5639;top:-615;width:31;height:10" coordorigin="5639,-615" coordsize="31,10">
              <v:shape style="position:absolute;left:5639;top:-615;width:31;height:10" coordorigin="5639,-615" coordsize="31,10" path="m5639,-610l5669,-610e" filled="false" stroked="true" strokeweight=".599pt" strokecolor="#000000">
                <v:path arrowok="t"/>
              </v:shape>
            </v:group>
            <v:group style="position:absolute;left:5589;top:-615;width:31;height:10" coordorigin="5589,-615" coordsize="31,10">
              <v:shape style="position:absolute;left:5589;top:-615;width:31;height:10" coordorigin="5589,-615" coordsize="31,10" path="m5589,-610l5619,-610e" filled="false" stroked="true" strokeweight=".599pt" strokecolor="#000000">
                <v:path arrowok="t"/>
              </v:shape>
            </v:group>
            <v:group style="position:absolute;left:5539;top:-615;width:31;height:10" coordorigin="5539,-615" coordsize="31,10">
              <v:shape style="position:absolute;left:5539;top:-615;width:31;height:10" coordorigin="5539,-615" coordsize="31,10" path="m5539,-610l5569,-610e" filled="false" stroked="true" strokeweight=".599pt" strokecolor="#000000">
                <v:path arrowok="t"/>
              </v:shape>
            </v:group>
            <v:group style="position:absolute;left:5488;top:-615;width:31;height:10" coordorigin="5488,-615" coordsize="31,10">
              <v:shape style="position:absolute;left:5488;top:-615;width:31;height:10" coordorigin="5488,-615" coordsize="31,10" path="m5488,-610l5518,-610e" filled="false" stroked="true" strokeweight=".599pt" strokecolor="#000000">
                <v:path arrowok="t"/>
              </v:shape>
            </v:group>
            <v:group style="position:absolute;left:5438;top:-615;width:31;height:10" coordorigin="5438,-615" coordsize="31,10">
              <v:shape style="position:absolute;left:5438;top:-615;width:31;height:10" coordorigin="5438,-615" coordsize="31,10" path="m5438,-610l5468,-610e" filled="false" stroked="true" strokeweight=".599pt" strokecolor="#000000">
                <v:path arrowok="t"/>
              </v:shape>
            </v:group>
            <v:group style="position:absolute;left:5388;top:-615;width:31;height:10" coordorigin="5388,-615" coordsize="31,10">
              <v:shape style="position:absolute;left:5388;top:-615;width:31;height:10" coordorigin="5388,-615" coordsize="31,10" path="m5388,-610l5418,-610e" filled="false" stroked="true" strokeweight=".599pt" strokecolor="#000000">
                <v:path arrowok="t"/>
              </v:shape>
            </v:group>
            <v:group style="position:absolute;left:5338;top:-615;width:31;height:10" coordorigin="5338,-615" coordsize="31,10">
              <v:shape style="position:absolute;left:5338;top:-615;width:31;height:10" coordorigin="5338,-615" coordsize="31,10" path="m5338,-610l5368,-610e" filled="false" stroked="true" strokeweight=".599pt" strokecolor="#000000">
                <v:path arrowok="t"/>
              </v:shape>
            </v:group>
            <v:group style="position:absolute;left:5287;top:-615;width:31;height:10" coordorigin="5287,-615" coordsize="31,10">
              <v:shape style="position:absolute;left:5287;top:-615;width:31;height:10" coordorigin="5287,-615" coordsize="31,10" path="m5287,-610l5317,-610e" filled="false" stroked="true" strokeweight=".599pt" strokecolor="#000000">
                <v:path arrowok="t"/>
              </v:shape>
            </v:group>
            <v:group style="position:absolute;left:5237;top:-615;width:31;height:10" coordorigin="5237,-615" coordsize="31,10">
              <v:shape style="position:absolute;left:5237;top:-615;width:31;height:10" coordorigin="5237,-615" coordsize="31,10" path="m5237,-610l5267,-610e" filled="false" stroked="true" strokeweight=".599pt" strokecolor="#000000">
                <v:path arrowok="t"/>
              </v:shape>
            </v:group>
            <v:group style="position:absolute;left:5187;top:-615;width:31;height:10" coordorigin="5187,-615" coordsize="31,10">
              <v:shape style="position:absolute;left:5187;top:-615;width:31;height:10" coordorigin="5187,-615" coordsize="31,10" path="m5187,-610l5217,-610e" filled="false" stroked="true" strokeweight=".599pt" strokecolor="#000000">
                <v:path arrowok="t"/>
              </v:shape>
            </v:group>
            <v:group style="position:absolute;left:5137;top:-615;width:31;height:10" coordorigin="5137,-615" coordsize="31,10">
              <v:shape style="position:absolute;left:5137;top:-615;width:31;height:10" coordorigin="5137,-615" coordsize="31,10" path="m5137,-610l5167,-610e" filled="false" stroked="true" strokeweight=".599pt" strokecolor="#000000">
                <v:path arrowok="t"/>
              </v:shape>
            </v:group>
            <v:group style="position:absolute;left:5086;top:-615;width:31;height:10" coordorigin="5086,-615" coordsize="31,10">
              <v:shape style="position:absolute;left:5086;top:-615;width:31;height:10" coordorigin="5086,-615" coordsize="31,10" path="m5086,-610l5117,-610e" filled="false" stroked="true" strokeweight=".599pt" strokecolor="#000000">
                <v:path arrowok="t"/>
              </v:shape>
            </v:group>
            <v:group style="position:absolute;left:5036;top:-615;width:31;height:10" coordorigin="5036,-615" coordsize="31,10">
              <v:shape style="position:absolute;left:5036;top:-615;width:31;height:10" coordorigin="5036,-615" coordsize="31,10" path="m5036,-610l5066,-610e" filled="false" stroked="true" strokeweight=".599pt" strokecolor="#000000">
                <v:path arrowok="t"/>
              </v:shape>
            </v:group>
            <v:group style="position:absolute;left:4986;top:-615;width:31;height:10" coordorigin="4986,-615" coordsize="31,10">
              <v:shape style="position:absolute;left:4986;top:-615;width:31;height:10" coordorigin="4986,-615" coordsize="31,10" path="m4986,-610l5016,-610e" filled="false" stroked="true" strokeweight=".599pt" strokecolor="#000000">
                <v:path arrowok="t"/>
              </v:shape>
            </v:group>
            <v:group style="position:absolute;left:4936;top:-615;width:31;height:10" coordorigin="4936,-615" coordsize="31,10">
              <v:shape style="position:absolute;left:4936;top:-615;width:31;height:10" coordorigin="4936,-615" coordsize="31,10" path="m4936,-610l4966,-610e" filled="false" stroked="true" strokeweight=".599pt" strokecolor="#000000">
                <v:path arrowok="t"/>
              </v:shape>
            </v:group>
            <v:group style="position:absolute;left:4886;top:-615;width:31;height:10" coordorigin="4886,-615" coordsize="31,10">
              <v:shape style="position:absolute;left:4886;top:-615;width:31;height:10" coordorigin="4886,-615" coordsize="31,10" path="m4886,-610l4916,-610e" filled="false" stroked="true" strokeweight=".599pt" strokecolor="#000000">
                <v:path arrowok="t"/>
              </v:shape>
            </v:group>
            <v:group style="position:absolute;left:4835;top:-615;width:31;height:10" coordorigin="4835,-615" coordsize="31,10">
              <v:shape style="position:absolute;left:4835;top:-615;width:31;height:10" coordorigin="4835,-615" coordsize="31,10" path="m4835,-610l4865,-610e" filled="false" stroked="true" strokeweight=".599pt" strokecolor="#000000">
                <v:path arrowok="t"/>
              </v:shape>
            </v:group>
            <v:group style="position:absolute;left:4785;top:-615;width:31;height:10" coordorigin="4785,-615" coordsize="31,10">
              <v:shape style="position:absolute;left:4785;top:-615;width:31;height:10" coordorigin="4785,-615" coordsize="31,10" path="m4785,-610l4815,-610e" filled="false" stroked="true" strokeweight=".599pt" strokecolor="#000000">
                <v:path arrowok="t"/>
              </v:shape>
            </v:group>
            <v:group style="position:absolute;left:4735;top:-615;width:31;height:10" coordorigin="4735,-615" coordsize="31,10">
              <v:shape style="position:absolute;left:4735;top:-615;width:31;height:10" coordorigin="4735,-615" coordsize="31,10" path="m4735,-610l4765,-610e" filled="false" stroked="true" strokeweight=".599pt" strokecolor="#000000">
                <v:path arrowok="t"/>
              </v:shape>
            </v:group>
            <v:group style="position:absolute;left:8653;top:-615;width:16;height:10" coordorigin="8653,-615" coordsize="16,10">
              <v:shape style="position:absolute;left:8653;top:-615;width:16;height:10" coordorigin="8653,-615" coordsize="16,10" path="m8653,-610l8668,-610e" filled="false" stroked="true" strokeweight=".599pt" strokecolor="#000000">
                <v:path arrowok="t"/>
              </v:shape>
            </v:group>
            <v:group style="position:absolute;left:10874;top:-624;width:10;height:15" coordorigin="10874,-624" coordsize="10,15">
              <v:shape style="position:absolute;left:10874;top:-624;width:10;height:15" coordorigin="10874,-624" coordsize="10,15" path="m10874,-617l10884,-617e" filled="false" stroked="true" strokeweight=".839pt" strokecolor="#000000">
                <v:path arrowok="t"/>
              </v:shape>
            </v:group>
            <v:group style="position:absolute;left:10814;top:-615;width:31;height:10" coordorigin="10814,-615" coordsize="31,10">
              <v:shape style="position:absolute;left:10814;top:-615;width:31;height:10" coordorigin="10814,-615" coordsize="31,10" path="m10814,-610l10844,-610e" filled="false" stroked="true" strokeweight=".599pt" strokecolor="#000000">
                <v:path arrowok="t"/>
              </v:shape>
            </v:group>
            <v:group style="position:absolute;left:10764;top:-615;width:31;height:10" coordorigin="10764,-615" coordsize="31,10">
              <v:shape style="position:absolute;left:10764;top:-615;width:31;height:10" coordorigin="10764,-615" coordsize="31,10" path="m10764,-610l10794,-610e" filled="false" stroked="true" strokeweight=".599pt" strokecolor="#000000">
                <v:path arrowok="t"/>
              </v:shape>
            </v:group>
            <v:group style="position:absolute;left:10713;top:-615;width:31;height:10" coordorigin="10713,-615" coordsize="31,10">
              <v:shape style="position:absolute;left:10713;top:-615;width:31;height:10" coordorigin="10713,-615" coordsize="31,10" path="m10713,-610l10743,-610e" filled="false" stroked="true" strokeweight=".599pt" strokecolor="#000000">
                <v:path arrowok="t"/>
              </v:shape>
            </v:group>
            <v:group style="position:absolute;left:10663;top:-615;width:31;height:10" coordorigin="10663,-615" coordsize="31,10">
              <v:shape style="position:absolute;left:10663;top:-615;width:31;height:10" coordorigin="10663,-615" coordsize="31,10" path="m10663,-610l10693,-610e" filled="false" stroked="true" strokeweight=".599pt" strokecolor="#000000">
                <v:path arrowok="t"/>
              </v:shape>
            </v:group>
            <v:group style="position:absolute;left:10613;top:-615;width:31;height:10" coordorigin="10613,-615" coordsize="31,10">
              <v:shape style="position:absolute;left:10613;top:-615;width:31;height:10" coordorigin="10613,-615" coordsize="31,10" path="m10613,-610l10643,-610e" filled="false" stroked="true" strokeweight=".599pt" strokecolor="#000000">
                <v:path arrowok="t"/>
              </v:shape>
            </v:group>
            <v:group style="position:absolute;left:10563;top:-615;width:31;height:10" coordorigin="10563,-615" coordsize="31,10">
              <v:shape style="position:absolute;left:10563;top:-615;width:31;height:10" coordorigin="10563,-615" coordsize="31,10" path="m10563,-610l10593,-610e" filled="false" stroked="true" strokeweight=".599pt" strokecolor="#000000">
                <v:path arrowok="t"/>
              </v:shape>
            </v:group>
            <v:group style="position:absolute;left:10512;top:-615;width:31;height:10" coordorigin="10512,-615" coordsize="31,10">
              <v:shape style="position:absolute;left:10512;top:-615;width:31;height:10" coordorigin="10512,-615" coordsize="31,10" path="m10512,-610l10542,-610e" filled="false" stroked="true" strokeweight=".599pt" strokecolor="#000000">
                <v:path arrowok="t"/>
              </v:shape>
            </v:group>
            <v:group style="position:absolute;left:10462;top:-615;width:31;height:10" coordorigin="10462,-615" coordsize="31,10">
              <v:shape style="position:absolute;left:10462;top:-615;width:31;height:10" coordorigin="10462,-615" coordsize="31,10" path="m10462,-610l10492,-610e" filled="false" stroked="true" strokeweight=".599pt" strokecolor="#000000">
                <v:path arrowok="t"/>
              </v:shape>
            </v:group>
            <v:group style="position:absolute;left:10412;top:-615;width:31;height:10" coordorigin="10412,-615" coordsize="31,10">
              <v:shape style="position:absolute;left:10412;top:-615;width:31;height:10" coordorigin="10412,-615" coordsize="31,10" path="m10412,-610l10442,-610e" filled="false" stroked="true" strokeweight=".599pt" strokecolor="#000000">
                <v:path arrowok="t"/>
              </v:shape>
            </v:group>
            <v:group style="position:absolute;left:10362;top:-615;width:31;height:10" coordorigin="10362,-615" coordsize="31,10">
              <v:shape style="position:absolute;left:10362;top:-615;width:31;height:10" coordorigin="10362,-615" coordsize="31,10" path="m10362,-610l10392,-610e" filled="false" stroked="true" strokeweight=".599pt" strokecolor="#000000">
                <v:path arrowok="t"/>
              </v:shape>
            </v:group>
            <v:group style="position:absolute;left:10311;top:-615;width:31;height:10" coordorigin="10311,-615" coordsize="31,10">
              <v:shape style="position:absolute;left:10311;top:-615;width:31;height:10" coordorigin="10311,-615" coordsize="31,10" path="m10311,-610l10341,-610e" filled="false" stroked="true" strokeweight=".599pt" strokecolor="#000000">
                <v:path arrowok="t"/>
              </v:shape>
            </v:group>
            <v:group style="position:absolute;left:10261;top:-615;width:31;height:10" coordorigin="10261,-615" coordsize="31,10">
              <v:shape style="position:absolute;left:10261;top:-615;width:31;height:10" coordorigin="10261,-615" coordsize="31,10" path="m10261,-610l10291,-610e" filled="false" stroked="true" strokeweight=".599pt" strokecolor="#000000">
                <v:path arrowok="t"/>
              </v:shape>
            </v:group>
            <v:group style="position:absolute;left:10211;top:-615;width:31;height:10" coordorigin="10211,-615" coordsize="31,10">
              <v:shape style="position:absolute;left:10211;top:-615;width:31;height:10" coordorigin="10211,-615" coordsize="31,10" path="m10211,-610l10241,-610e" filled="false" stroked="true" strokeweight=".599pt" strokecolor="#000000">
                <v:path arrowok="t"/>
              </v:shape>
            </v:group>
            <v:group style="position:absolute;left:10161;top:-615;width:31;height:10" coordorigin="10161,-615" coordsize="31,10">
              <v:shape style="position:absolute;left:10161;top:-615;width:31;height:10" coordorigin="10161,-615" coordsize="31,10" path="m10161,-610l10191,-610e" filled="false" stroked="true" strokeweight=".599pt" strokecolor="#000000">
                <v:path arrowok="t"/>
              </v:shape>
            </v:group>
            <v:group style="position:absolute;left:10110;top:-615;width:31;height:10" coordorigin="10110,-615" coordsize="31,10">
              <v:shape style="position:absolute;left:10110;top:-615;width:31;height:10" coordorigin="10110,-615" coordsize="31,10" path="m10110,-610l10140,-610e" filled="false" stroked="true" strokeweight=".599pt" strokecolor="#000000">
                <v:path arrowok="t"/>
              </v:shape>
            </v:group>
            <v:group style="position:absolute;left:10060;top:-615;width:31;height:10" coordorigin="10060,-615" coordsize="31,10">
              <v:shape style="position:absolute;left:10060;top:-615;width:31;height:10" coordorigin="10060,-615" coordsize="31,10" path="m10060,-610l10090,-610e" filled="false" stroked="true" strokeweight=".599pt" strokecolor="#000000">
                <v:path arrowok="t"/>
              </v:shape>
            </v:group>
            <v:group style="position:absolute;left:10010;top:-615;width:31;height:10" coordorigin="10010,-615" coordsize="31,10">
              <v:shape style="position:absolute;left:10010;top:-615;width:31;height:10" coordorigin="10010,-615" coordsize="31,10" path="m10010,-610l10040,-610e" filled="false" stroked="true" strokeweight=".599pt" strokecolor="#000000">
                <v:path arrowok="t"/>
              </v:shape>
            </v:group>
            <v:group style="position:absolute;left:9960;top:-615;width:31;height:10" coordorigin="9960,-615" coordsize="31,10">
              <v:shape style="position:absolute;left:9960;top:-615;width:31;height:10" coordorigin="9960,-615" coordsize="31,10" path="m9960,-610l9990,-610e" filled="false" stroked="true" strokeweight=".599pt" strokecolor="#000000">
                <v:path arrowok="t"/>
              </v:shape>
            </v:group>
            <v:group style="position:absolute;left:9909;top:-615;width:31;height:10" coordorigin="9909,-615" coordsize="31,10">
              <v:shape style="position:absolute;left:9909;top:-615;width:31;height:10" coordorigin="9909,-615" coordsize="31,10" path="m9909,-610l9939,-610e" filled="false" stroked="true" strokeweight=".599pt" strokecolor="#000000">
                <v:path arrowok="t"/>
              </v:shape>
            </v:group>
            <v:group style="position:absolute;left:9859;top:-615;width:31;height:10" coordorigin="9859,-615" coordsize="31,10">
              <v:shape style="position:absolute;left:9859;top:-615;width:31;height:10" coordorigin="9859,-615" coordsize="31,10" path="m9859,-610l9889,-610e" filled="false" stroked="true" strokeweight=".599pt" strokecolor="#000000">
                <v:path arrowok="t"/>
              </v:shape>
            </v:group>
            <v:group style="position:absolute;left:9809;top:-615;width:31;height:10" coordorigin="9809,-615" coordsize="31,10">
              <v:shape style="position:absolute;left:9809;top:-615;width:31;height:10" coordorigin="9809,-615" coordsize="31,10" path="m9809,-610l9839,-610e" filled="false" stroked="true" strokeweight=".599pt" strokecolor="#000000">
                <v:path arrowok="t"/>
              </v:shape>
            </v:group>
            <v:group style="position:absolute;left:9759;top:-615;width:31;height:10" coordorigin="9759,-615" coordsize="31,10">
              <v:shape style="position:absolute;left:9759;top:-615;width:31;height:10" coordorigin="9759,-615" coordsize="31,10" path="m9759,-610l9789,-610e" filled="false" stroked="true" strokeweight=".599pt" strokecolor="#000000">
                <v:path arrowok="t"/>
              </v:shape>
            </v:group>
            <v:group style="position:absolute;left:9708;top:-615;width:31;height:10" coordorigin="9708,-615" coordsize="31,10">
              <v:shape style="position:absolute;left:9708;top:-615;width:31;height:10" coordorigin="9708,-615" coordsize="31,10" path="m9708,-610l9738,-610e" filled="false" stroked="true" strokeweight=".599pt" strokecolor="#000000">
                <v:path arrowok="t"/>
              </v:shape>
            </v:group>
            <v:group style="position:absolute;left:9658;top:-615;width:31;height:10" coordorigin="9658,-615" coordsize="31,10">
              <v:shape style="position:absolute;left:9658;top:-615;width:31;height:10" coordorigin="9658,-615" coordsize="31,10" path="m9658,-610l9688,-610e" filled="false" stroked="true" strokeweight=".599pt" strokecolor="#000000">
                <v:path arrowok="t"/>
              </v:shape>
            </v:group>
            <v:group style="position:absolute;left:9608;top:-615;width:31;height:10" coordorigin="9608,-615" coordsize="31,10">
              <v:shape style="position:absolute;left:9608;top:-615;width:31;height:10" coordorigin="9608,-615" coordsize="31,10" path="m9608,-610l9638,-610e" filled="false" stroked="true" strokeweight=".599pt" strokecolor="#000000">
                <v:path arrowok="t"/>
              </v:shape>
            </v:group>
            <v:group style="position:absolute;left:9558;top:-615;width:31;height:10" coordorigin="9558,-615" coordsize="31,10">
              <v:shape style="position:absolute;left:9558;top:-615;width:31;height:10" coordorigin="9558,-615" coordsize="31,10" path="m9558,-610l9588,-610e" filled="false" stroked="true" strokeweight=".599pt" strokecolor="#000000">
                <v:path arrowok="t"/>
              </v:shape>
            </v:group>
            <v:group style="position:absolute;left:9507;top:-615;width:31;height:10" coordorigin="9507,-615" coordsize="31,10">
              <v:shape style="position:absolute;left:9507;top:-615;width:31;height:10" coordorigin="9507,-615" coordsize="31,10" path="m9507,-610l9537,-610e" filled="false" stroked="true" strokeweight=".599pt" strokecolor="#000000">
                <v:path arrowok="t"/>
              </v:shape>
            </v:group>
            <v:group style="position:absolute;left:9457;top:-615;width:31;height:10" coordorigin="9457,-615" coordsize="31,10">
              <v:shape style="position:absolute;left:9457;top:-615;width:31;height:10" coordorigin="9457,-615" coordsize="31,10" path="m9457,-610l9487,-610e" filled="false" stroked="true" strokeweight=".599pt" strokecolor="#000000">
                <v:path arrowok="t"/>
              </v:shape>
            </v:group>
            <v:group style="position:absolute;left:9407;top:-615;width:31;height:10" coordorigin="9407,-615" coordsize="31,10">
              <v:shape style="position:absolute;left:9407;top:-615;width:31;height:10" coordorigin="9407,-615" coordsize="31,10" path="m9407,-610l9437,-610e" filled="false" stroked="true" strokeweight=".599pt" strokecolor="#000000">
                <v:path arrowok="t"/>
              </v:shape>
            </v:group>
            <v:group style="position:absolute;left:9357;top:-615;width:31;height:10" coordorigin="9357,-615" coordsize="31,10">
              <v:shape style="position:absolute;left:9357;top:-615;width:31;height:10" coordorigin="9357,-615" coordsize="31,10" path="m9357,-610l9387,-610e" filled="false" stroked="true" strokeweight=".599pt" strokecolor="#000000">
                <v:path arrowok="t"/>
              </v:shape>
            </v:group>
            <v:group style="position:absolute;left:9306;top:-615;width:31;height:10" coordorigin="9306,-615" coordsize="31,10">
              <v:shape style="position:absolute;left:9306;top:-615;width:31;height:10" coordorigin="9306,-615" coordsize="31,10" path="m9306,-610l9336,-610e" filled="false" stroked="true" strokeweight=".599pt" strokecolor="#000000">
                <v:path arrowok="t"/>
              </v:shape>
            </v:group>
            <v:group style="position:absolute;left:9256;top:-615;width:31;height:10" coordorigin="9256,-615" coordsize="31,10">
              <v:shape style="position:absolute;left:9256;top:-615;width:31;height:10" coordorigin="9256,-615" coordsize="31,10" path="m9256,-610l9286,-610e" filled="false" stroked="true" strokeweight=".599pt" strokecolor="#000000">
                <v:path arrowok="t"/>
              </v:shape>
            </v:group>
            <v:group style="position:absolute;left:9206;top:-615;width:31;height:10" coordorigin="9206,-615" coordsize="31,10">
              <v:shape style="position:absolute;left:9206;top:-615;width:31;height:10" coordorigin="9206,-615" coordsize="31,10" path="m9206,-610l9236,-610e" filled="false" stroked="true" strokeweight=".599pt" strokecolor="#000000">
                <v:path arrowok="t"/>
              </v:shape>
            </v:group>
            <v:group style="position:absolute;left:9156;top:-615;width:31;height:10" coordorigin="9156,-615" coordsize="31,10">
              <v:shape style="position:absolute;left:9156;top:-615;width:31;height:10" coordorigin="9156,-615" coordsize="31,10" path="m9156,-610l9186,-610e" filled="false" stroked="true" strokeweight=".599pt" strokecolor="#000000">
                <v:path arrowok="t"/>
              </v:shape>
            </v:group>
            <v:group style="position:absolute;left:9105;top:-615;width:31;height:10" coordorigin="9105,-615" coordsize="31,10">
              <v:shape style="position:absolute;left:9105;top:-615;width:31;height:10" coordorigin="9105,-615" coordsize="31,10" path="m9105,-610l9135,-610e" filled="false" stroked="true" strokeweight=".599pt" strokecolor="#000000">
                <v:path arrowok="t"/>
              </v:shape>
            </v:group>
            <v:group style="position:absolute;left:9055;top:-615;width:31;height:10" coordorigin="9055,-615" coordsize="31,10">
              <v:shape style="position:absolute;left:9055;top:-615;width:31;height:10" coordorigin="9055,-615" coordsize="31,10" path="m9055,-610l9085,-610e" filled="false" stroked="true" strokeweight=".599pt" strokecolor="#000000">
                <v:path arrowok="t"/>
              </v:shape>
            </v:group>
            <v:group style="position:absolute;left:9005;top:-615;width:31;height:10" coordorigin="9005,-615" coordsize="31,10">
              <v:shape style="position:absolute;left:9005;top:-615;width:31;height:10" coordorigin="9005,-615" coordsize="31,10" path="m9005,-610l9035,-610e" filled="false" stroked="true" strokeweight=".599pt" strokecolor="#000000">
                <v:path arrowok="t"/>
              </v:shape>
            </v:group>
            <v:group style="position:absolute;left:8955;top:-615;width:31;height:10" coordorigin="8955,-615" coordsize="31,10">
              <v:shape style="position:absolute;left:8955;top:-615;width:31;height:10" coordorigin="8955,-615" coordsize="31,10" path="m8955,-610l8985,-610e" filled="false" stroked="true" strokeweight=".599pt" strokecolor="#000000">
                <v:path arrowok="t"/>
              </v:shape>
            </v:group>
            <v:group style="position:absolute;left:8904;top:-615;width:31;height:10" coordorigin="8904,-615" coordsize="31,10">
              <v:shape style="position:absolute;left:8904;top:-615;width:31;height:10" coordorigin="8904,-615" coordsize="31,10" path="m8904,-610l8934,-610e" filled="false" stroked="true" strokeweight=".599pt" strokecolor="#000000">
                <v:path arrowok="t"/>
              </v:shape>
            </v:group>
            <v:group style="position:absolute;left:8854;top:-615;width:31;height:10" coordorigin="8854,-615" coordsize="31,10">
              <v:shape style="position:absolute;left:8854;top:-615;width:31;height:10" coordorigin="8854,-615" coordsize="31,10" path="m8854,-610l8884,-610e" filled="false" stroked="true" strokeweight=".599pt" strokecolor="#000000">
                <v:path arrowok="t"/>
              </v:shape>
            </v:group>
            <v:group style="position:absolute;left:8804;top:-615;width:31;height:10" coordorigin="8804,-615" coordsize="31,10">
              <v:shape style="position:absolute;left:8804;top:-615;width:31;height:10" coordorigin="8804,-615" coordsize="31,10" path="m8804,-610l8834,-610e" filled="false" stroked="true" strokeweight=".599pt" strokecolor="#000000">
                <v:path arrowok="t"/>
              </v:shape>
            </v:group>
            <v:group style="position:absolute;left:8754;top:-615;width:31;height:10" coordorigin="8754,-615" coordsize="31,10">
              <v:shape style="position:absolute;left:8754;top:-615;width:31;height:10" coordorigin="8754,-615" coordsize="31,10" path="m8754,-610l8784,-610e" filled="false" stroked="true" strokeweight=".599pt" strokecolor="#000000">
                <v:path arrowok="t"/>
              </v:shape>
            </v:group>
            <v:group style="position:absolute;left:8703;top:-615;width:31;height:10" coordorigin="8703,-615" coordsize="31,10">
              <v:shape style="position:absolute;left:8703;top:-615;width:31;height:10" coordorigin="8703,-615" coordsize="31,10" path="m8703,-610l8733,-610e" filled="false" stroked="true" strokeweight=".599pt" strokecolor="#000000">
                <v:path arrowok="t"/>
              </v:shape>
            </v:group>
            <v:group style="position:absolute;left:10864;top:-615;width:16;height:10" coordorigin="10864,-615" coordsize="16,10">
              <v:shape style="position:absolute;left:10864;top:-615;width:16;height:10" coordorigin="10864,-615" coordsize="16,10" path="m10864,-610l10879,-610e" filled="false" stroked="true" strokeweight=".599pt" strokecolor="#000000">
                <v:path arrowok="t"/>
              </v:shape>
            </v:group>
            <v:group style="position:absolute;left:8668;top:-615;width:16;height:10" coordorigin="8668,-615" coordsize="16,10">
              <v:shape style="position:absolute;left:8668;top:-615;width:16;height:10" coordorigin="8668,-615" coordsize="16,10" path="m8668,-610l8683,-610e" filled="false" stroked="true" strokeweight=".599pt" strokecolor="#000000">
                <v:path arrowok="t"/>
              </v:shape>
            </v:group>
            <v:group style="position:absolute;left:11214;top:-1312;width:10;height:30" coordorigin="11214,-1312" coordsize="10,30">
              <v:shape style="position:absolute;left:11214;top:-1312;width:10;height:30" coordorigin="11214,-1312" coordsize="10,30" path="m11214,-1298l11224,-1298e" filled="false" stroked="true" strokeweight="1.578pt" strokecolor="#000000">
                <v:path arrowok="t"/>
              </v:shape>
            </v:group>
            <v:group style="position:absolute;left:11214;top:-1263;width:10;height:30" coordorigin="11214,-1263" coordsize="10,30">
              <v:shape style="position:absolute;left:11214;top:-1263;width:10;height:30" coordorigin="11214,-1263" coordsize="10,30" path="m11214,-1248l11224,-1248e" filled="false" stroked="true" strokeweight="1.579pt" strokecolor="#000000">
                <v:path arrowok="t"/>
              </v:shape>
            </v:group>
            <v:group style="position:absolute;left:11214;top:-1214;width:10;height:30" coordorigin="11214,-1214" coordsize="10,30">
              <v:shape style="position:absolute;left:11214;top:-1214;width:10;height:30" coordorigin="11214,-1214" coordsize="10,30" path="m11214,-1199l11224,-1199e" filled="false" stroked="true" strokeweight="1.579pt" strokecolor="#000000">
                <v:path arrowok="t"/>
              </v:shape>
            </v:group>
            <v:group style="position:absolute;left:11214;top:-1165;width:10;height:30" coordorigin="11214,-1165" coordsize="10,30">
              <v:shape style="position:absolute;left:11214;top:-1165;width:10;height:30" coordorigin="11214,-1165" coordsize="10,30" path="m11214,-1150l11224,-1150e" filled="false" stroked="true" strokeweight="1.578pt" strokecolor="#000000">
                <v:path arrowok="t"/>
              </v:shape>
            </v:group>
            <v:group style="position:absolute;left:11214;top:-1116;width:10;height:30" coordorigin="11214,-1116" coordsize="10,30">
              <v:shape style="position:absolute;left:11214;top:-1116;width:10;height:30" coordorigin="11214,-1116" coordsize="10,30" path="m11214,-1101l11224,-1101e" filled="false" stroked="true" strokeweight="1.579pt" strokecolor="#000000">
                <v:path arrowok="t"/>
              </v:shape>
            </v:group>
            <v:group style="position:absolute;left:11214;top:-1067;width:10;height:30" coordorigin="11214,-1067" coordsize="10,30">
              <v:shape style="position:absolute;left:11214;top:-1067;width:10;height:30" coordorigin="11214,-1067" coordsize="10,30" path="m11214,-1052l11224,-1052e" filled="false" stroked="true" strokeweight="1.579pt" strokecolor="#000000">
                <v:path arrowok="t"/>
              </v:shape>
            </v:group>
            <v:group style="position:absolute;left:11214;top:-1017;width:10;height:30" coordorigin="11214,-1017" coordsize="10,30">
              <v:shape style="position:absolute;left:11214;top:-1017;width:10;height:30" coordorigin="11214,-1017" coordsize="10,30" path="m11214,-1003l11224,-1003e" filled="false" stroked="true" strokeweight="1.578pt" strokecolor="#000000">
                <v:path arrowok="t"/>
              </v:shape>
            </v:group>
            <v:group style="position:absolute;left:11214;top:-968;width:10;height:30" coordorigin="11214,-968" coordsize="10,30">
              <v:shape style="position:absolute;left:11214;top:-968;width:10;height:30" coordorigin="11214,-968" coordsize="10,30" path="m11214,-954l11224,-954e" filled="false" stroked="true" strokeweight="1.579pt" strokecolor="#000000">
                <v:path arrowok="t"/>
              </v:shape>
            </v:group>
            <v:group style="position:absolute;left:11214;top:-919;width:10;height:30" coordorigin="11214,-919" coordsize="10,30">
              <v:shape style="position:absolute;left:11214;top:-919;width:10;height:30" coordorigin="11214,-919" coordsize="10,30" path="m11214,-904l11224,-904e" filled="false" stroked="true" strokeweight="1.579pt" strokecolor="#000000">
                <v:path arrowok="t"/>
              </v:shape>
            </v:group>
            <v:group style="position:absolute;left:11214;top:-870;width:10;height:30" coordorigin="11214,-870" coordsize="10,30">
              <v:shape style="position:absolute;left:11214;top:-870;width:10;height:30" coordorigin="11214,-870" coordsize="10,30" path="m11214,-855l11224,-855e" filled="false" stroked="true" strokeweight="1.578pt" strokecolor="#000000">
                <v:path arrowok="t"/>
              </v:shape>
            </v:group>
            <v:group style="position:absolute;left:11214;top:-821;width:10;height:30" coordorigin="11214,-821" coordsize="10,30">
              <v:shape style="position:absolute;left:11214;top:-821;width:10;height:30" coordorigin="11214,-821" coordsize="10,30" path="m11214,-806l11224,-806e" filled="false" stroked="true" strokeweight="1.579pt" strokecolor="#000000">
                <v:path arrowok="t"/>
              </v:shape>
            </v:group>
            <v:group style="position:absolute;left:11214;top:-772;width:10;height:30" coordorigin="11214,-772" coordsize="10,30">
              <v:shape style="position:absolute;left:11214;top:-772;width:10;height:30" coordorigin="11214,-772" coordsize="10,30" path="m11214,-757l11224,-757e" filled="false" stroked="true" strokeweight="1.579pt" strokecolor="#000000">
                <v:path arrowok="t"/>
              </v:shape>
            </v:group>
            <v:group style="position:absolute;left:11214;top:-723;width:10;height:30" coordorigin="11214,-723" coordsize="10,30">
              <v:shape style="position:absolute;left:11214;top:-723;width:10;height:30" coordorigin="11214,-723" coordsize="10,30" path="m11214,-708l11224,-708e" filled="false" stroked="true" strokeweight="1.578pt" strokecolor="#000000">
                <v:path arrowok="t"/>
              </v:shape>
            </v:group>
            <v:group style="position:absolute;left:11214;top:-674;width:10;height:30" coordorigin="11214,-674" coordsize="10,30">
              <v:shape style="position:absolute;left:11214;top:-674;width:10;height:30" coordorigin="11214,-674" coordsize="10,30" path="m11214,-659l11224,-659e" filled="false" stroked="true" strokeweight="1.579pt" strokecolor="#000000">
                <v:path arrowok="t"/>
              </v:shape>
            </v:group>
            <v:group style="position:absolute;left:11214;top:-624;width:10;height:15" coordorigin="11214,-624" coordsize="10,15">
              <v:shape style="position:absolute;left:11214;top:-624;width:10;height:15" coordorigin="11214,-624" coordsize="10,15" path="m11214,-617l11224,-617e" filled="false" stroked="true" strokeweight=".839pt" strokecolor="#000000">
                <v:path arrowok="t"/>
              </v:shape>
            </v:group>
            <v:group style="position:absolute;left:11156;top:-615;width:30;height:10" coordorigin="11156,-615" coordsize="30,10">
              <v:shape style="position:absolute;left:11156;top:-615;width:30;height:10" coordorigin="11156,-615" coordsize="30,10" path="m11156,-610l11185,-610e" filled="false" stroked="true" strokeweight=".599pt" strokecolor="#000000">
                <v:path arrowok="t"/>
              </v:shape>
            </v:group>
            <v:group style="position:absolute;left:11107;top:-615;width:30;height:10" coordorigin="11107,-615" coordsize="30,10">
              <v:shape style="position:absolute;left:11107;top:-615;width:30;height:10" coordorigin="11107,-615" coordsize="30,10" path="m11107,-610l11137,-610e" filled="false" stroked="true" strokeweight=".599pt" strokecolor="#000000">
                <v:path arrowok="t"/>
              </v:shape>
            </v:group>
            <v:group style="position:absolute;left:11059;top:-615;width:30;height:10" coordorigin="11059,-615" coordsize="30,10">
              <v:shape style="position:absolute;left:11059;top:-615;width:30;height:10" coordorigin="11059,-615" coordsize="30,10" path="m11059,-610l11088,-610e" filled="false" stroked="true" strokeweight=".599pt" strokecolor="#000000">
                <v:path arrowok="t"/>
              </v:shape>
            </v:group>
            <v:group style="position:absolute;left:11010;top:-615;width:30;height:10" coordorigin="11010,-615" coordsize="30,10">
              <v:shape style="position:absolute;left:11010;top:-615;width:30;height:10" coordorigin="11010,-615" coordsize="30,10" path="m11010,-610l11040,-610e" filled="false" stroked="true" strokeweight=".599pt" strokecolor="#000000">
                <v:path arrowok="t"/>
              </v:shape>
            </v:group>
            <v:group style="position:absolute;left:10962;top:-615;width:30;height:10" coordorigin="10962,-615" coordsize="30,10">
              <v:shape style="position:absolute;left:10962;top:-615;width:30;height:10" coordorigin="10962,-615" coordsize="30,10" path="m10962,-610l10991,-610e" filled="false" stroked="true" strokeweight=".599pt" strokecolor="#000000">
                <v:path arrowok="t"/>
              </v:shape>
            </v:group>
            <v:group style="position:absolute;left:10913;top:-615;width:30;height:10" coordorigin="10913,-615" coordsize="30,10">
              <v:shape style="position:absolute;left:10913;top:-615;width:30;height:10" coordorigin="10913,-615" coordsize="30,10" path="m10913,-610l10942,-610e" filled="false" stroked="true" strokeweight=".599pt" strokecolor="#000000">
                <v:path arrowok="t"/>
              </v:shape>
            </v:group>
            <v:group style="position:absolute;left:11205;top:-615;width:20;height:10" coordorigin="11205,-615" coordsize="20,10">
              <v:shape style="position:absolute;left:11205;top:-615;width:20;height:10" coordorigin="11205,-615" coordsize="20,10" path="m11205,-610l11224,-610e" filled="false" stroked="true" strokeweight=".599pt" strokecolor="#000000">
                <v:path arrowok="t"/>
              </v:shape>
            </v:group>
            <v:group style="position:absolute;left:10879;top:-615;width:15;height:10" coordorigin="10879,-615" coordsize="15,10">
              <v:shape style="position:absolute;left:10879;top:-615;width:15;height:10" coordorigin="10879,-615" coordsize="15,10" path="m10879,-610l10894,-610e" filled="false" stroked="true" strokeweight=".599pt" strokecolor="#000000">
                <v:path arrowok="t"/>
              </v:shape>
            </v:group>
            <v:group style="position:absolute;left:1075;top:-723;width:152;height:188" coordorigin="1075,-723" coordsize="152,188">
              <v:shape style="position:absolute;left:1075;top:-723;width:152;height:188" coordorigin="1075,-723" coordsize="152,188" path="m1171,-595l1151,-595,1155,-588,1165,-583,1172,-576,1175,-564,1176,-560,1180,-544,1189,-535,1208,-535,1214,-538,1222,-546,1198,-546,1194,-547,1189,-553,1188,-556,1188,-564,1189,-567,1189,-567,1194,-573,1198,-574,1223,-574,1214,-583,1211,-584,1185,-584,1181,-585,1175,-590,1171,-595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104,-585l1094,-585,1088,-583,1078,-574,1075,-568,1075,-553,1077,-548,1087,-538,1093,-536,1112,-536,1120,-542,1121,-546,1096,-546,1092,-547,1087,-553,1086,-556,1086,-564,1087,-567,1092,-573,1096,-574,1129,-574,1136,-583,1139,-585,1112,-585,1108,-585,1104,-585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129,-574l1103,-574,1107,-573,1112,-567,1113,-564,1113,-556,1112,-553,1107,-547,1103,-546,1121,-546,1129,-574,1129,-574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223,-574l1205,-574,1209,-573,1214,-567,1215,-564,1215,-556,1214,-553,1209,-547,1205,-546,1222,-546,1224,-548,1226,-553,1226,-567,1224,-573,1223,-574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208,-585l1195,-585,1191,-585,1185,-584,1211,-584,1208,-585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140,-612l1133,-599,1127,-589,1120,-585,1139,-585,1146,-588,1151,-595,1171,-595,1171,-595,1167,-601,1145,-601,1141,-605,1140,-612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161,-612l1160,-605,1157,-601,1167,-601,1166,-603,1161,-612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097,-723l1094,-721,1088,-717,1085,-713,1085,-702,1090,-693,1099,-678,1140,-612,1141,-619,1144,-622,1168,-622,1172,-630,1151,-630,1097,-723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168,-622l1157,-622,1160,-619,1161,-612,1168,-622xe" filled="true" fillcolor="#000000" stroked="false">
                <v:path arrowok="t"/>
                <v:fill type="solid"/>
              </v:shape>
              <v:shape style="position:absolute;left:1075;top:-723;width:152;height:188" coordorigin="1075,-723" coordsize="152,188" path="m1205,-722l1151,-630,1172,-630,1203,-678,1213,-693,1217,-702,1217,-712,1214,-716,1208,-720,1205,-722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112.052498pt;margin-top:-66.403122pt;width:2.1pt;height:10.45pt;mso-position-horizontal-relative:page;mso-position-vertical-relative:paragraph;z-index:-632704" coordorigin="2241,-1328" coordsize="42,209">
            <v:group style="position:absolute;left:2257;top:-1312;width:10;height:30" coordorigin="2257,-1312" coordsize="10,30">
              <v:shape style="position:absolute;left:2257;top:-1312;width:10;height:30" coordorigin="2257,-1312" coordsize="10,30" path="m2257,-1298l2267,-1298e" filled="false" stroked="true" strokeweight="1.578pt" strokecolor="#000000">
                <v:path arrowok="t"/>
              </v:shape>
            </v:group>
            <v:group style="position:absolute;left:2257;top:-1263;width:10;height:30" coordorigin="2257,-1263" coordsize="10,30">
              <v:shape style="position:absolute;left:2257;top:-1263;width:10;height:30" coordorigin="2257,-1263" coordsize="10,30" path="m2257,-1248l2267,-1248e" filled="false" stroked="true" strokeweight="1.579pt" strokecolor="#000000">
                <v:path arrowok="t"/>
              </v:shape>
            </v:group>
            <v:group style="position:absolute;left:2257;top:-1214;width:10;height:30" coordorigin="2257,-1214" coordsize="10,30">
              <v:shape style="position:absolute;left:2257;top:-1214;width:10;height:30" coordorigin="2257,-1214" coordsize="10,30" path="m2257,-1199l2267,-1199e" filled="false" stroked="true" strokeweight="1.579pt" strokecolor="#000000">
                <v:path arrowok="t"/>
              </v:shape>
            </v:group>
            <v:group style="position:absolute;left:2257;top:-1165;width:10;height:30" coordorigin="2257,-1165" coordsize="10,30">
              <v:shape style="position:absolute;left:2257;top:-1165;width:10;height:30" coordorigin="2257,-1165" coordsize="10,30" path="m2257,-1150l2267,-1150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-51.662117pt;width:2.1pt;height:15.35pt;mso-position-horizontal-relative:page;mso-position-vertical-relative:paragraph;z-index:-632680" coordorigin="2241,-1033" coordsize="42,307">
            <v:group style="position:absolute;left:2257;top:-1017;width:10;height:30" coordorigin="2257,-1017" coordsize="10,30">
              <v:shape style="position:absolute;left:2257;top:-1017;width:10;height:30" coordorigin="2257,-1017" coordsize="10,30" path="m2257,-1003l2267,-1003e" filled="false" stroked="true" strokeweight="1.578pt" strokecolor="#000000">
                <v:path arrowok="t"/>
              </v:shape>
            </v:group>
            <v:group style="position:absolute;left:2257;top:-968;width:10;height:30" coordorigin="2257,-968" coordsize="10,30">
              <v:shape style="position:absolute;left:2257;top:-968;width:10;height:30" coordorigin="2257,-968" coordsize="10,30" path="m2257,-954l2267,-954e" filled="false" stroked="true" strokeweight="1.579pt" strokecolor="#000000">
                <v:path arrowok="t"/>
              </v:shape>
            </v:group>
            <v:group style="position:absolute;left:2257;top:-919;width:10;height:30" coordorigin="2257,-919" coordsize="10,30">
              <v:shape style="position:absolute;left:2257;top:-919;width:10;height:30" coordorigin="2257,-919" coordsize="10,30" path="m2257,-904l2267,-904e" filled="false" stroked="true" strokeweight="1.579pt" strokecolor="#000000">
                <v:path arrowok="t"/>
              </v:shape>
            </v:group>
            <v:group style="position:absolute;left:2257;top:-870;width:10;height:30" coordorigin="2257,-870" coordsize="10,30">
              <v:shape style="position:absolute;left:2257;top:-870;width:10;height:30" coordorigin="2257,-870" coordsize="10,30" path="m2257,-855l2267,-855e" filled="false" stroked="true" strokeweight="1.578pt" strokecolor="#000000">
                <v:path arrowok="t"/>
              </v:shape>
            </v:group>
            <v:group style="position:absolute;left:2257;top:-821;width:10;height:30" coordorigin="2257,-821" coordsize="10,30">
              <v:shape style="position:absolute;left:2257;top:-821;width:10;height:30" coordorigin="2257,-821" coordsize="10,30" path="m2257,-806l2267,-806e" filled="false" stroked="true" strokeweight="1.579pt" strokecolor="#000000">
                <v:path arrowok="t"/>
              </v:shape>
            </v:group>
            <v:group style="position:absolute;left:2257;top:-772;width:10;height:30" coordorigin="2257,-772" coordsize="10,30">
              <v:shape style="position:absolute;left:2257;top:-772;width:10;height:30" coordorigin="2257,-772" coordsize="10,30" path="m2257,-757l2267,-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-66.403122pt;width:2.1pt;height:10.45pt;mso-position-horizontal-relative:page;mso-position-vertical-relative:paragraph;z-index:-632656" coordorigin="3148,-1328" coordsize="42,209">
            <v:group style="position:absolute;left:3164;top:-1312;width:10;height:30" coordorigin="3164,-1312" coordsize="10,30">
              <v:shape style="position:absolute;left:3164;top:-1312;width:10;height:30" coordorigin="3164,-1312" coordsize="10,30" path="m3164,-1298l3174,-1298e" filled="false" stroked="true" strokeweight="1.578pt" strokecolor="#000000">
                <v:path arrowok="t"/>
              </v:shape>
            </v:group>
            <v:group style="position:absolute;left:3164;top:-1263;width:10;height:30" coordorigin="3164,-1263" coordsize="10,30">
              <v:shape style="position:absolute;left:3164;top:-1263;width:10;height:30" coordorigin="3164,-1263" coordsize="10,30" path="m3164,-1248l3174,-1248e" filled="false" stroked="true" strokeweight="1.579pt" strokecolor="#000000">
                <v:path arrowok="t"/>
              </v:shape>
            </v:group>
            <v:group style="position:absolute;left:3164;top:-1214;width:10;height:30" coordorigin="3164,-1214" coordsize="10,30">
              <v:shape style="position:absolute;left:3164;top:-1214;width:10;height:30" coordorigin="3164,-1214" coordsize="10,30" path="m3164,-1199l3174,-1199e" filled="false" stroked="true" strokeweight="1.579pt" strokecolor="#000000">
                <v:path arrowok="t"/>
              </v:shape>
            </v:group>
            <v:group style="position:absolute;left:3164;top:-1165;width:10;height:30" coordorigin="3164,-1165" coordsize="10,30">
              <v:shape style="position:absolute;left:3164;top:-1165;width:10;height:30" coordorigin="3164,-1165" coordsize="10,30" path="m3164,-1150l3174,-1150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-51.662117pt;width:2.1pt;height:15.35pt;mso-position-horizontal-relative:page;mso-position-vertical-relative:paragraph;z-index:-632632" coordorigin="3148,-1033" coordsize="42,307">
            <v:group style="position:absolute;left:3164;top:-1017;width:10;height:30" coordorigin="3164,-1017" coordsize="10,30">
              <v:shape style="position:absolute;left:3164;top:-1017;width:10;height:30" coordorigin="3164,-1017" coordsize="10,30" path="m3164,-1003l3174,-1003e" filled="false" stroked="true" strokeweight="1.578pt" strokecolor="#000000">
                <v:path arrowok="t"/>
              </v:shape>
            </v:group>
            <v:group style="position:absolute;left:3164;top:-968;width:10;height:30" coordorigin="3164,-968" coordsize="10,30">
              <v:shape style="position:absolute;left:3164;top:-968;width:10;height:30" coordorigin="3164,-968" coordsize="10,30" path="m3164,-954l3174,-954e" filled="false" stroked="true" strokeweight="1.579pt" strokecolor="#000000">
                <v:path arrowok="t"/>
              </v:shape>
            </v:group>
            <v:group style="position:absolute;left:3164;top:-919;width:10;height:30" coordorigin="3164,-919" coordsize="10,30">
              <v:shape style="position:absolute;left:3164;top:-919;width:10;height:30" coordorigin="3164,-919" coordsize="10,30" path="m3164,-904l3174,-904e" filled="false" stroked="true" strokeweight="1.579pt" strokecolor="#000000">
                <v:path arrowok="t"/>
              </v:shape>
            </v:group>
            <v:group style="position:absolute;left:3164;top:-870;width:10;height:30" coordorigin="3164,-870" coordsize="10,30">
              <v:shape style="position:absolute;left:3164;top:-870;width:10;height:30" coordorigin="3164,-870" coordsize="10,30" path="m3164,-855l3174,-855e" filled="false" stroked="true" strokeweight="1.578pt" strokecolor="#000000">
                <v:path arrowok="t"/>
              </v:shape>
            </v:group>
            <v:group style="position:absolute;left:3164;top:-821;width:10;height:30" coordorigin="3164,-821" coordsize="10,30">
              <v:shape style="position:absolute;left:3164;top:-821;width:10;height:30" coordorigin="3164,-821" coordsize="10,30" path="m3164,-806l3174,-806e" filled="false" stroked="true" strokeweight="1.579pt" strokecolor="#000000">
                <v:path arrowok="t"/>
              </v:shape>
            </v:group>
            <v:group style="position:absolute;left:3164;top:-772;width:10;height:30" coordorigin="3164,-772" coordsize="10,30">
              <v:shape style="position:absolute;left:3164;top:-772;width:10;height:30" coordorigin="3164,-772" coordsize="10,30" path="m3164,-757l3174,-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-66.403122pt;width:2.1pt;height:10.45pt;mso-position-horizontal-relative:page;mso-position-vertical-relative:paragraph;z-index:-632608" coordorigin="4679,-1328" coordsize="42,209">
            <v:group style="position:absolute;left:4695;top:-1312;width:10;height:30" coordorigin="4695,-1312" coordsize="10,30">
              <v:shape style="position:absolute;left:4695;top:-1312;width:10;height:30" coordorigin="4695,-1312" coordsize="10,30" path="m4695,-1298l4705,-1298e" filled="false" stroked="true" strokeweight="1.578pt" strokecolor="#000000">
                <v:path arrowok="t"/>
              </v:shape>
            </v:group>
            <v:group style="position:absolute;left:4695;top:-1263;width:10;height:30" coordorigin="4695,-1263" coordsize="10,30">
              <v:shape style="position:absolute;left:4695;top:-1263;width:10;height:30" coordorigin="4695,-1263" coordsize="10,30" path="m4695,-1248l4705,-1248e" filled="false" stroked="true" strokeweight="1.579pt" strokecolor="#000000">
                <v:path arrowok="t"/>
              </v:shape>
            </v:group>
            <v:group style="position:absolute;left:4695;top:-1214;width:10;height:30" coordorigin="4695,-1214" coordsize="10,30">
              <v:shape style="position:absolute;left:4695;top:-1214;width:10;height:30" coordorigin="4695,-1214" coordsize="10,30" path="m4695,-1199l4705,-1199e" filled="false" stroked="true" strokeweight="1.579pt" strokecolor="#000000">
                <v:path arrowok="t"/>
              </v:shape>
            </v:group>
            <v:group style="position:absolute;left:4695;top:-1165;width:10;height:30" coordorigin="4695,-1165" coordsize="10,30">
              <v:shape style="position:absolute;left:4695;top:-1165;width:10;height:30" coordorigin="4695,-1165" coordsize="10,30" path="m4695,-1150l4705,-1150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-51.662117pt;width:2.1pt;height:15.35pt;mso-position-horizontal-relative:page;mso-position-vertical-relative:paragraph;z-index:-632584" coordorigin="4679,-1033" coordsize="42,307">
            <v:group style="position:absolute;left:4695;top:-1017;width:10;height:30" coordorigin="4695,-1017" coordsize="10,30">
              <v:shape style="position:absolute;left:4695;top:-1017;width:10;height:30" coordorigin="4695,-1017" coordsize="10,30" path="m4695,-1003l4705,-1003e" filled="false" stroked="true" strokeweight="1.578pt" strokecolor="#000000">
                <v:path arrowok="t"/>
              </v:shape>
            </v:group>
            <v:group style="position:absolute;left:4695;top:-968;width:10;height:30" coordorigin="4695,-968" coordsize="10,30">
              <v:shape style="position:absolute;left:4695;top:-968;width:10;height:30" coordorigin="4695,-968" coordsize="10,30" path="m4695,-954l4705,-954e" filled="false" stroked="true" strokeweight="1.579pt" strokecolor="#000000">
                <v:path arrowok="t"/>
              </v:shape>
            </v:group>
            <v:group style="position:absolute;left:4695;top:-919;width:10;height:30" coordorigin="4695,-919" coordsize="10,30">
              <v:shape style="position:absolute;left:4695;top:-919;width:10;height:30" coordorigin="4695,-919" coordsize="10,30" path="m4695,-904l4705,-904e" filled="false" stroked="true" strokeweight="1.579pt" strokecolor="#000000">
                <v:path arrowok="t"/>
              </v:shape>
            </v:group>
            <v:group style="position:absolute;left:4695;top:-870;width:10;height:30" coordorigin="4695,-870" coordsize="10,30">
              <v:shape style="position:absolute;left:4695;top:-870;width:10;height:30" coordorigin="4695,-870" coordsize="10,30" path="m4695,-855l4705,-855e" filled="false" stroked="true" strokeweight="1.578pt" strokecolor="#000000">
                <v:path arrowok="t"/>
              </v:shape>
            </v:group>
            <v:group style="position:absolute;left:4695;top:-821;width:10;height:30" coordorigin="4695,-821" coordsize="10,30">
              <v:shape style="position:absolute;left:4695;top:-821;width:10;height:30" coordorigin="4695,-821" coordsize="10,30" path="m4695,-806l4705,-806e" filled="false" stroked="true" strokeweight="1.579pt" strokecolor="#000000">
                <v:path arrowok="t"/>
              </v:shape>
            </v:group>
            <v:group style="position:absolute;left:4695;top:-772;width:10;height:30" coordorigin="4695,-772" coordsize="10,30">
              <v:shape style="position:absolute;left:4695;top:-772;width:10;height:30" coordorigin="4695,-772" coordsize="10,30" path="m4695,-757l4705,-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-66.403122pt;width:2.1pt;height:10.45pt;mso-position-horizontal-relative:page;mso-position-vertical-relative:paragraph;z-index:-632560" coordorigin="8647,-1328" coordsize="42,209">
            <v:group style="position:absolute;left:8663;top:-1312;width:10;height:30" coordorigin="8663,-1312" coordsize="10,30">
              <v:shape style="position:absolute;left:8663;top:-1312;width:10;height:30" coordorigin="8663,-1312" coordsize="10,30" path="m8663,-1298l8673,-1298e" filled="false" stroked="true" strokeweight="1.578pt" strokecolor="#000000">
                <v:path arrowok="t"/>
              </v:shape>
            </v:group>
            <v:group style="position:absolute;left:8663;top:-1263;width:10;height:30" coordorigin="8663,-1263" coordsize="10,30">
              <v:shape style="position:absolute;left:8663;top:-1263;width:10;height:30" coordorigin="8663,-1263" coordsize="10,30" path="m8663,-1248l8673,-1248e" filled="false" stroked="true" strokeweight="1.579pt" strokecolor="#000000">
                <v:path arrowok="t"/>
              </v:shape>
            </v:group>
            <v:group style="position:absolute;left:8663;top:-1214;width:10;height:30" coordorigin="8663,-1214" coordsize="10,30">
              <v:shape style="position:absolute;left:8663;top:-1214;width:10;height:30" coordorigin="8663,-1214" coordsize="10,30" path="m8663,-1199l8673,-1199e" filled="false" stroked="true" strokeweight="1.579pt" strokecolor="#000000">
                <v:path arrowok="t"/>
              </v:shape>
            </v:group>
            <v:group style="position:absolute;left:8663;top:-1165;width:10;height:30" coordorigin="8663,-1165" coordsize="10,30">
              <v:shape style="position:absolute;left:8663;top:-1165;width:10;height:30" coordorigin="8663,-1165" coordsize="10,30" path="m8663,-1150l8673,-1150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-51.662117pt;width:2.1pt;height:15.35pt;mso-position-horizontal-relative:page;mso-position-vertical-relative:paragraph;z-index:-632536" coordorigin="8647,-1033" coordsize="42,307">
            <v:group style="position:absolute;left:8663;top:-1017;width:10;height:30" coordorigin="8663,-1017" coordsize="10,30">
              <v:shape style="position:absolute;left:8663;top:-1017;width:10;height:30" coordorigin="8663,-1017" coordsize="10,30" path="m8663,-1003l8673,-1003e" filled="false" stroked="true" strokeweight="1.578pt" strokecolor="#000000">
                <v:path arrowok="t"/>
              </v:shape>
            </v:group>
            <v:group style="position:absolute;left:8663;top:-968;width:10;height:30" coordorigin="8663,-968" coordsize="10,30">
              <v:shape style="position:absolute;left:8663;top:-968;width:10;height:30" coordorigin="8663,-968" coordsize="10,30" path="m8663,-954l8673,-954e" filled="false" stroked="true" strokeweight="1.579pt" strokecolor="#000000">
                <v:path arrowok="t"/>
              </v:shape>
            </v:group>
            <v:group style="position:absolute;left:8663;top:-919;width:10;height:30" coordorigin="8663,-919" coordsize="10,30">
              <v:shape style="position:absolute;left:8663;top:-919;width:10;height:30" coordorigin="8663,-919" coordsize="10,30" path="m8663,-904l8673,-904e" filled="false" stroked="true" strokeweight="1.579pt" strokecolor="#000000">
                <v:path arrowok="t"/>
              </v:shape>
            </v:group>
            <v:group style="position:absolute;left:8663;top:-870;width:10;height:30" coordorigin="8663,-870" coordsize="10,30">
              <v:shape style="position:absolute;left:8663;top:-870;width:10;height:30" coordorigin="8663,-870" coordsize="10,30" path="m8663,-855l8673,-855e" filled="false" stroked="true" strokeweight="1.578pt" strokecolor="#000000">
                <v:path arrowok="t"/>
              </v:shape>
            </v:group>
            <v:group style="position:absolute;left:8663;top:-821;width:10;height:30" coordorigin="8663,-821" coordsize="10,30">
              <v:shape style="position:absolute;left:8663;top:-821;width:10;height:30" coordorigin="8663,-821" coordsize="10,30" path="m8663,-806l8673,-806e" filled="false" stroked="true" strokeweight="1.579pt" strokecolor="#000000">
                <v:path arrowok="t"/>
              </v:shape>
            </v:group>
            <v:group style="position:absolute;left:8663;top:-772;width:10;height:30" coordorigin="8663,-772" coordsize="10,30">
              <v:shape style="position:absolute;left:8663;top:-772;width:10;height:30" coordorigin="8663,-772" coordsize="10,30" path="m8663,-757l8673,-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-66.403122pt;width:2.1pt;height:10.45pt;mso-position-horizontal-relative:page;mso-position-vertical-relative:paragraph;z-index:-632512" coordorigin="10858,-1328" coordsize="42,209">
            <v:group style="position:absolute;left:10874;top:-1312;width:10;height:30" coordorigin="10874,-1312" coordsize="10,30">
              <v:shape style="position:absolute;left:10874;top:-1312;width:10;height:30" coordorigin="10874,-1312" coordsize="10,30" path="m10874,-1298l10884,-1298e" filled="false" stroked="true" strokeweight="1.578pt" strokecolor="#000000">
                <v:path arrowok="t"/>
              </v:shape>
            </v:group>
            <v:group style="position:absolute;left:10874;top:-1263;width:10;height:30" coordorigin="10874,-1263" coordsize="10,30">
              <v:shape style="position:absolute;left:10874;top:-1263;width:10;height:30" coordorigin="10874,-1263" coordsize="10,30" path="m10874,-1248l10884,-1248e" filled="false" stroked="true" strokeweight="1.579pt" strokecolor="#000000">
                <v:path arrowok="t"/>
              </v:shape>
            </v:group>
            <v:group style="position:absolute;left:10874;top:-1214;width:10;height:30" coordorigin="10874,-1214" coordsize="10,30">
              <v:shape style="position:absolute;left:10874;top:-1214;width:10;height:30" coordorigin="10874,-1214" coordsize="10,30" path="m10874,-1199l10884,-1199e" filled="false" stroked="true" strokeweight="1.579pt" strokecolor="#000000">
                <v:path arrowok="t"/>
              </v:shape>
            </v:group>
            <v:group style="position:absolute;left:10874;top:-1165;width:10;height:30" coordorigin="10874,-1165" coordsize="10,30">
              <v:shape style="position:absolute;left:10874;top:-1165;width:10;height:30" coordorigin="10874,-1165" coordsize="10,30" path="m10874,-1150l10884,-1150e" filled="false" stroked="true" strokeweight="1.578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-51.662117pt;width:2.1pt;height:15.35pt;mso-position-horizontal-relative:page;mso-position-vertical-relative:paragraph;z-index:-632488" coordorigin="10858,-1033" coordsize="42,307">
            <v:group style="position:absolute;left:10874;top:-1017;width:10;height:30" coordorigin="10874,-1017" coordsize="10,30">
              <v:shape style="position:absolute;left:10874;top:-1017;width:10;height:30" coordorigin="10874,-1017" coordsize="10,30" path="m10874,-1003l10884,-1003e" filled="false" stroked="true" strokeweight="1.578pt" strokecolor="#000000">
                <v:path arrowok="t"/>
              </v:shape>
            </v:group>
            <v:group style="position:absolute;left:10874;top:-968;width:10;height:30" coordorigin="10874,-968" coordsize="10,30">
              <v:shape style="position:absolute;left:10874;top:-968;width:10;height:30" coordorigin="10874,-968" coordsize="10,30" path="m10874,-954l10884,-954e" filled="false" stroked="true" strokeweight="1.579pt" strokecolor="#000000">
                <v:path arrowok="t"/>
              </v:shape>
            </v:group>
            <v:group style="position:absolute;left:10874;top:-919;width:10;height:30" coordorigin="10874,-919" coordsize="10,30">
              <v:shape style="position:absolute;left:10874;top:-919;width:10;height:30" coordorigin="10874,-919" coordsize="10,30" path="m10874,-904l10884,-904e" filled="false" stroked="true" strokeweight="1.579pt" strokecolor="#000000">
                <v:path arrowok="t"/>
              </v:shape>
            </v:group>
            <v:group style="position:absolute;left:10874;top:-870;width:10;height:30" coordorigin="10874,-870" coordsize="10,30">
              <v:shape style="position:absolute;left:10874;top:-870;width:10;height:30" coordorigin="10874,-870" coordsize="10,30" path="m10874,-855l10884,-855e" filled="false" stroked="true" strokeweight="1.578pt" strokecolor="#000000">
                <v:path arrowok="t"/>
              </v:shape>
            </v:group>
            <v:group style="position:absolute;left:10874;top:-821;width:10;height:30" coordorigin="10874,-821" coordsize="10,30">
              <v:shape style="position:absolute;left:10874;top:-821;width:10;height:30" coordorigin="10874,-821" coordsize="10,30" path="m10874,-806l10884,-806e" filled="false" stroked="true" strokeweight="1.579pt" strokecolor="#000000">
                <v:path arrowok="t"/>
              </v:shape>
            </v:group>
            <v:group style="position:absolute;left:10874;top:-772;width:10;height:30" coordorigin="10874,-772" coordsize="10,30">
              <v:shape style="position:absolute;left:10874;top:-772;width:10;height:30" coordorigin="10874,-772" coordsize="10,30" path="m10874,-757l10884,-757e" filled="false" stroked="true" strokeweight="1.579pt" strokecolor="#000000">
                <v:path arrowok="t"/>
              </v:shape>
            </v:group>
            <w10:wrap type="none"/>
          </v:group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6"/>
          <w:w w:val="115"/>
        </w:rPr>
        <w:t> </w:t>
      </w:r>
      <w:r>
        <w:rPr>
          <w:spacing w:val="-7"/>
          <w:w w:val="115"/>
        </w:rPr>
        <w:t>9.2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5"/>
          <w:w w:val="115"/>
        </w:rPr>
        <w:t> </w:t>
      </w:r>
      <w:r>
        <w:rPr>
          <w:w w:val="115"/>
        </w:rPr>
        <w:t>4,</w:t>
      </w:r>
      <w:r>
        <w:rPr>
          <w:spacing w:val="-6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6"/>
          <w:w w:val="115"/>
        </w:rPr>
        <w:t> </w:t>
      </w:r>
      <w:r>
        <w:rPr>
          <w:spacing w:val="-15"/>
          <w:w w:val="115"/>
        </w:rPr>
        <w:t>11a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10"/>
          <w:w w:val="125"/>
          <w:sz w:val="50"/>
        </w:rPr>
        <w:t>Sa</w:t>
      </w:r>
      <w:r>
        <w:rPr>
          <w:rFonts w:ascii="Calibri"/>
          <w:b/>
          <w:color w:val="0061B3"/>
          <w:spacing w:val="-9"/>
          <w:w w:val="125"/>
          <w:sz w:val="50"/>
        </w:rPr>
        <w:t>tzbil</w:t>
      </w:r>
      <w:r>
        <w:rPr>
          <w:rFonts w:ascii="Calibri"/>
          <w:b/>
          <w:color w:val="0061B3"/>
          <w:spacing w:val="-10"/>
          <w:w w:val="125"/>
          <w:sz w:val="50"/>
        </w:rPr>
        <w:t>dun</w:t>
      </w:r>
      <w:r>
        <w:rPr>
          <w:rFonts w:ascii="Calibri"/>
          <w:b/>
          <w:color w:val="0061B3"/>
          <w:spacing w:val="-9"/>
          <w:w w:val="125"/>
          <w:sz w:val="50"/>
        </w:rPr>
        <w:t>g</w:t>
      </w:r>
      <w:r>
        <w:rPr>
          <w:rFonts w:ascii="Calibri"/>
          <w:b/>
          <w:color w:val="0061B3"/>
          <w:spacing w:val="-10"/>
          <w:w w:val="125"/>
          <w:sz w:val="50"/>
        </w:rPr>
        <w:t>ss</w:t>
      </w:r>
      <w:r>
        <w:rPr>
          <w:rFonts w:ascii="Calibri"/>
          <w:b/>
          <w:color w:val="0061B3"/>
          <w:spacing w:val="-9"/>
          <w:w w:val="125"/>
          <w:sz w:val="50"/>
        </w:rPr>
        <w:t>pi</w:t>
      </w:r>
      <w:r>
        <w:rPr>
          <w:rFonts w:ascii="Calibri"/>
          <w:b/>
          <w:color w:val="0061B3"/>
          <w:spacing w:val="-10"/>
          <w:w w:val="125"/>
          <w:sz w:val="50"/>
        </w:rPr>
        <w:t>e</w:t>
      </w:r>
      <w:r>
        <w:rPr>
          <w:rFonts w:ascii="Calibri"/>
          <w:b/>
          <w:color w:val="0061B3"/>
          <w:spacing w:val="-9"/>
          <w:w w:val="125"/>
          <w:sz w:val="50"/>
        </w:rPr>
        <w:t>l</w:t>
      </w:r>
      <w:r>
        <w:rPr>
          <w:rFonts w:ascii="Calibri"/>
          <w:sz w:val="50"/>
        </w:rPr>
      </w:r>
    </w:p>
    <w:p>
      <w:pPr>
        <w:pStyle w:val="BodyText"/>
        <w:spacing w:line="185" w:lineRule="auto" w:before="229"/>
        <w:ind w:right="1913" w:hanging="600"/>
        <w:jc w:val="left"/>
        <w:rPr>
          <w:b w:val="0"/>
          <w:bCs w:val="0"/>
        </w:rPr>
      </w:pPr>
      <w:r>
        <w:rPr/>
        <w:pict>
          <v:group style="position:absolute;margin-left:53.5191pt;margin-top:49.781422pt;width:508.5pt;height:76.55pt;mso-position-horizontal-relative:page;mso-position-vertical-relative:paragraph;z-index:-632464" coordorigin="1070,996" coordsize="10170,1531">
            <v:group style="position:absolute;left:1145;top:1105;width:10;height:30" coordorigin="1145,1105" coordsize="10,30">
              <v:shape style="position:absolute;left:1145;top:1105;width:10;height:30" coordorigin="1145,1105" coordsize="10,30" path="m1145,1120l1155,1120e" filled="false" stroked="true" strokeweight="1.579pt" strokecolor="#000000">
                <v:path arrowok="t"/>
              </v:shape>
            </v:group>
            <v:group style="position:absolute;left:1145;top:1154;width:10;height:30" coordorigin="1145,1154" coordsize="10,30">
              <v:shape style="position:absolute;left:1145;top:1154;width:10;height:30" coordorigin="1145,1154" coordsize="10,30" path="m1145,1169l1155,1169e" filled="false" stroked="true" strokeweight="1.579pt" strokecolor="#000000">
                <v:path arrowok="t"/>
              </v:shape>
            </v:group>
            <v:group style="position:absolute;left:1145;top:1204;width:10;height:30" coordorigin="1145,1204" coordsize="10,30">
              <v:shape style="position:absolute;left:1145;top:1204;width:10;height:30" coordorigin="1145,1204" coordsize="10,30" path="m1145,1218l1155,1218e" filled="false" stroked="true" strokeweight="1.578pt" strokecolor="#000000">
                <v:path arrowok="t"/>
              </v:shape>
            </v:group>
            <v:group style="position:absolute;left:1145;top:1253;width:10;height:30" coordorigin="1145,1253" coordsize="10,30">
              <v:shape style="position:absolute;left:1145;top:1253;width:10;height:30" coordorigin="1145,1253" coordsize="10,30" path="m1145,1268l1155,1268e" filled="false" stroked="true" strokeweight="1.579pt" strokecolor="#000000">
                <v:path arrowok="t"/>
              </v:shape>
            </v:group>
            <v:group style="position:absolute;left:1145;top:1302;width:10;height:30" coordorigin="1145,1302" coordsize="10,30">
              <v:shape style="position:absolute;left:1145;top:1302;width:10;height:30" coordorigin="1145,1302" coordsize="10,30" path="m1145,1317l1155,1317e" filled="false" stroked="true" strokeweight="1.579pt" strokecolor="#000000">
                <v:path arrowok="t"/>
              </v:shape>
            </v:group>
            <v:group style="position:absolute;left:1145;top:1351;width:10;height:30" coordorigin="1145,1351" coordsize="10,30">
              <v:shape style="position:absolute;left:1145;top:1351;width:10;height:30" coordorigin="1145,1351" coordsize="10,30" path="m1145,1366l1155,1366e" filled="false" stroked="true" strokeweight="1.578pt" strokecolor="#000000">
                <v:path arrowok="t"/>
              </v:shape>
            </v:group>
            <v:group style="position:absolute;left:1145;top:1400;width:10;height:30" coordorigin="1145,1400" coordsize="10,30">
              <v:shape style="position:absolute;left:1145;top:1400;width:10;height:30" coordorigin="1145,1400" coordsize="10,30" path="m1145,1415l1155,1415e" filled="false" stroked="true" strokeweight="1.579pt" strokecolor="#000000">
                <v:path arrowok="t"/>
              </v:shape>
            </v:group>
            <v:group style="position:absolute;left:1145;top:1449;width:10;height:30" coordorigin="1145,1449" coordsize="10,30">
              <v:shape style="position:absolute;left:1145;top:1449;width:10;height:30" coordorigin="1145,1449" coordsize="10,30" path="m1145,1464l1155,1464e" filled="false" stroked="true" strokeweight="1.579pt" strokecolor="#000000">
                <v:path arrowok="t"/>
              </v:shape>
            </v:group>
            <v:group style="position:absolute;left:1145;top:1498;width:10;height:30" coordorigin="1145,1498" coordsize="10,30">
              <v:shape style="position:absolute;left:1145;top:1498;width:10;height:30" coordorigin="1145,1498" coordsize="10,30" path="m1145,1513l1155,1513e" filled="false" stroked="true" strokeweight="1.578pt" strokecolor="#000000">
                <v:path arrowok="t"/>
              </v:shape>
            </v:group>
            <v:group style="position:absolute;left:1145;top:1548;width:10;height:30" coordorigin="1145,1548" coordsize="10,30">
              <v:shape style="position:absolute;left:1145;top:1548;width:10;height:30" coordorigin="1145,1548" coordsize="10,30" path="m1145,1562l1155,1562e" filled="false" stroked="true" strokeweight="1.579pt" strokecolor="#000000">
                <v:path arrowok="t"/>
              </v:shape>
            </v:group>
            <v:group style="position:absolute;left:1145;top:1597;width:10;height:30" coordorigin="1145,1597" coordsize="10,30">
              <v:shape style="position:absolute;left:1145;top:1597;width:10;height:30" coordorigin="1145,1597" coordsize="10,30" path="m1145,1611l1155,1611e" filled="false" stroked="true" strokeweight="1.579pt" strokecolor="#000000">
                <v:path arrowok="t"/>
              </v:shape>
            </v:group>
            <v:group style="position:absolute;left:1145;top:1646;width:10;height:30" coordorigin="1145,1646" coordsize="10,30">
              <v:shape style="position:absolute;left:1145;top:1646;width:10;height:30" coordorigin="1145,1646" coordsize="10,30" path="m1145,1661l1155,1661e" filled="false" stroked="true" strokeweight="1.578pt" strokecolor="#000000">
                <v:path arrowok="t"/>
              </v:shape>
            </v:group>
            <v:group style="position:absolute;left:1145;top:1695;width:10;height:30" coordorigin="1145,1695" coordsize="10,30">
              <v:shape style="position:absolute;left:1145;top:1695;width:10;height:30" coordorigin="1145,1695" coordsize="10,30" path="m1145,1710l1155,1710e" filled="false" stroked="true" strokeweight="1.579pt" strokecolor="#000000">
                <v:path arrowok="t"/>
              </v:shape>
            </v:group>
            <v:group style="position:absolute;left:1145;top:1066;width:1117;height:742" coordorigin="1145,1066" coordsize="1117,742">
              <v:shape style="position:absolute;left:1145;top:1066;width:1117;height:742" coordorigin="1145,1066" coordsize="1117,742" path="m1155,1793l1145,1793,1145,1808,1155,1808,1155,1793xe" filled="true" fillcolor="#000000" stroked="false">
                <v:path arrowok="t"/>
                <v:fill type="solid"/>
              </v:shape>
              <v:shape style="position:absolute;left:1145;top:1066;width:1117;height:742" coordorigin="1145,1066" coordsize="1117,742" path="m1165,1066l1145,1066,1145,1086,1155,1086,1155,1076,1165,1076,1165,1066xe" filled="true" fillcolor="#000000" stroked="false">
                <v:path arrowok="t"/>
                <v:fill type="solid"/>
              </v:shape>
              <v:shape style="position:absolute;left:1145;top:1066;width:1117;height:742" coordorigin="1145,1066" coordsize="1117,742" path="m2262,1066l2247,1066,2247,1076,2262,1076,2262,1066xe" filled="true" fillcolor="#000000" stroked="false">
                <v:path arrowok="t"/>
                <v:fill type="solid"/>
              </v:shape>
            </v:group>
            <v:group style="position:absolute;left:1186;top:1071;width:2048;height:2" coordorigin="1186,1071" coordsize="2048,2">
              <v:shape style="position:absolute;left:1186;top:1071;width:2048;height:2" coordorigin="1186,1071" coordsize="2048,0" path="m1186,1071l3233,1071e" filled="false" stroked="true" strokeweight=".6pt" strokecolor="#000000">
                <v:path arrowok="t"/>
              </v:shape>
            </v:group>
            <v:group style="position:absolute;left:2257;top:1105;width:10;height:30" coordorigin="2257,1105" coordsize="10,30">
              <v:shape style="position:absolute;left:2257;top:1105;width:10;height:30" coordorigin="2257,1105" coordsize="10,30" path="m2257,1120l2267,1120e" filled="false" stroked="true" strokeweight="1.579pt" strokecolor="#000000">
                <v:path arrowok="t"/>
              </v:shape>
            </v:group>
            <v:group style="position:absolute;left:2257;top:1154;width:10;height:30" coordorigin="2257,1154" coordsize="10,30">
              <v:shape style="position:absolute;left:2257;top:1154;width:10;height:30" coordorigin="2257,1154" coordsize="10,30" path="m2257,1169l2267,1169e" filled="false" stroked="true" strokeweight="1.579pt" strokecolor="#000000">
                <v:path arrowok="t"/>
              </v:shape>
            </v:group>
            <v:group style="position:absolute;left:2257;top:1204;width:10;height:30" coordorigin="2257,1204" coordsize="10,30">
              <v:shape style="position:absolute;left:2257;top:1204;width:10;height:30" coordorigin="2257,1204" coordsize="10,30" path="m2257,1218l2267,1218e" filled="false" stroked="true" strokeweight="1.578pt" strokecolor="#000000">
                <v:path arrowok="t"/>
              </v:shape>
            </v:group>
            <v:group style="position:absolute;left:2257;top:1351;width:10;height:30" coordorigin="2257,1351" coordsize="10,30">
              <v:shape style="position:absolute;left:2257;top:1351;width:10;height:30" coordorigin="2257,1351" coordsize="10,30" path="m2257,1366l2267,1366e" filled="false" stroked="true" strokeweight="1.578pt" strokecolor="#000000">
                <v:path arrowok="t"/>
              </v:shape>
            </v:group>
            <v:group style="position:absolute;left:2257;top:1400;width:10;height:30" coordorigin="2257,1400" coordsize="10,30">
              <v:shape style="position:absolute;left:2257;top:1400;width:10;height:30" coordorigin="2257,1400" coordsize="10,30" path="m2257,1415l2267,1415e" filled="false" stroked="true" strokeweight="1.579pt" strokecolor="#000000">
                <v:path arrowok="t"/>
              </v:shape>
            </v:group>
            <v:group style="position:absolute;left:2257;top:1449;width:10;height:30" coordorigin="2257,1449" coordsize="10,30">
              <v:shape style="position:absolute;left:2257;top:1449;width:10;height:30" coordorigin="2257,1449" coordsize="10,30" path="m2257,1464l2267,1464e" filled="false" stroked="true" strokeweight="1.579pt" strokecolor="#000000">
                <v:path arrowok="t"/>
              </v:shape>
            </v:group>
            <v:group style="position:absolute;left:2257;top:1498;width:10;height:30" coordorigin="2257,1498" coordsize="10,30">
              <v:shape style="position:absolute;left:2257;top:1498;width:10;height:30" coordorigin="2257,1498" coordsize="10,30" path="m2257,1513l2267,1513e" filled="false" stroked="true" strokeweight="1.578pt" strokecolor="#000000">
                <v:path arrowok="t"/>
              </v:shape>
            </v:group>
            <v:group style="position:absolute;left:2257;top:1548;width:10;height:30" coordorigin="2257,1548" coordsize="10,30">
              <v:shape style="position:absolute;left:2257;top:1548;width:10;height:30" coordorigin="2257,1548" coordsize="10,30" path="m2257,1562l2267,1562e" filled="false" stroked="true" strokeweight="1.579pt" strokecolor="#000000">
                <v:path arrowok="t"/>
              </v:shape>
            </v:group>
            <v:group style="position:absolute;left:2257;top:1597;width:10;height:30" coordorigin="2257,1597" coordsize="10,30">
              <v:shape style="position:absolute;left:2257;top:1597;width:10;height:30" coordorigin="2257,1597" coordsize="10,30" path="m2257,1611l2267,1611e" filled="false" stroked="true" strokeweight="1.579pt" strokecolor="#000000">
                <v:path arrowok="t"/>
              </v:shape>
            </v:group>
            <v:group style="position:absolute;left:2257;top:1646;width:10;height:30" coordorigin="2257,1646" coordsize="10,30">
              <v:shape style="position:absolute;left:2257;top:1646;width:10;height:30" coordorigin="2257,1646" coordsize="10,30" path="m2257,1661l2267,1661e" filled="false" stroked="true" strokeweight="1.578pt" strokecolor="#000000">
                <v:path arrowok="t"/>
              </v:shape>
            </v:group>
            <v:group style="position:absolute;left:2257;top:1695;width:10;height:30" coordorigin="2257,1695" coordsize="10,30">
              <v:shape style="position:absolute;left:2257;top:1695;width:10;height:30" coordorigin="2257,1695" coordsize="10,30" path="m2257,1710l2267,1710e" filled="false" stroked="true" strokeweight="1.579pt" strokecolor="#000000">
                <v:path arrowok="t"/>
              </v:shape>
            </v:group>
            <v:group style="position:absolute;left:2257;top:1071;width:10;height:15" coordorigin="2257,1071" coordsize="10,15">
              <v:shape style="position:absolute;left:2257;top:1071;width:10;height:15" coordorigin="2257,1071" coordsize="10,15" path="m2257,1078l2267,1078e" filled="false" stroked="true" strokeweight=".839pt" strokecolor="#000000">
                <v:path arrowok="t"/>
              </v:shape>
            </v:group>
            <v:group style="position:absolute;left:4635;top:1066;width:30;height:10" coordorigin="4635,1066" coordsize="30,10">
              <v:shape style="position:absolute;left:4635;top:1066;width:30;height:10" coordorigin="4635,1066" coordsize="30,10" path="m4635,1071l4665,1071e" filled="false" stroked="true" strokeweight=".6pt" strokecolor="#000000">
                <v:path arrowok="t"/>
              </v:shape>
            </v:group>
            <v:group style="position:absolute;left:4586;top:1066;width:30;height:10" coordorigin="4586,1066" coordsize="30,10">
              <v:shape style="position:absolute;left:4586;top:1066;width:30;height:10" coordorigin="4586,1066" coordsize="30,10" path="m4586,1071l4616,1071e" filled="false" stroked="true" strokeweight=".6pt" strokecolor="#000000">
                <v:path arrowok="t"/>
              </v:shape>
            </v:group>
            <v:group style="position:absolute;left:4537;top:1066;width:30;height:10" coordorigin="4537,1066" coordsize="30,10">
              <v:shape style="position:absolute;left:4537;top:1066;width:30;height:10" coordorigin="4537,1066" coordsize="30,10" path="m4537,1071l4566,1071e" filled="false" stroked="true" strokeweight=".6pt" strokecolor="#000000">
                <v:path arrowok="t"/>
              </v:shape>
            </v:group>
            <v:group style="position:absolute;left:4487;top:1066;width:30;height:10" coordorigin="4487,1066" coordsize="30,10">
              <v:shape style="position:absolute;left:4487;top:1066;width:30;height:10" coordorigin="4487,1066" coordsize="30,10" path="m4487,1071l4517,1071e" filled="false" stroked="true" strokeweight=".6pt" strokecolor="#000000">
                <v:path arrowok="t"/>
              </v:shape>
            </v:group>
            <v:group style="position:absolute;left:4438;top:1066;width:30;height:10" coordorigin="4438,1066" coordsize="30,10">
              <v:shape style="position:absolute;left:4438;top:1066;width:30;height:10" coordorigin="4438,1066" coordsize="30,10" path="m4438,1071l4468,1071e" filled="false" stroked="true" strokeweight=".6pt" strokecolor="#000000">
                <v:path arrowok="t"/>
              </v:shape>
            </v:group>
            <v:group style="position:absolute;left:4388;top:1066;width:30;height:10" coordorigin="4388,1066" coordsize="30,10">
              <v:shape style="position:absolute;left:4388;top:1066;width:30;height:10" coordorigin="4388,1066" coordsize="30,10" path="m4388,1071l4418,1071e" filled="false" stroked="true" strokeweight=".6pt" strokecolor="#000000">
                <v:path arrowok="t"/>
              </v:shape>
            </v:group>
            <v:group style="position:absolute;left:4339;top:1066;width:30;height:10" coordorigin="4339,1066" coordsize="30,10">
              <v:shape style="position:absolute;left:4339;top:1066;width:30;height:10" coordorigin="4339,1066" coordsize="30,10" path="m4339,1071l4369,1071e" filled="false" stroked="true" strokeweight=".6pt" strokecolor="#000000">
                <v:path arrowok="t"/>
              </v:shape>
            </v:group>
            <v:group style="position:absolute;left:4290;top:1066;width:30;height:10" coordorigin="4290,1066" coordsize="30,10">
              <v:shape style="position:absolute;left:4290;top:1066;width:30;height:10" coordorigin="4290,1066" coordsize="30,10" path="m4290,1071l4319,1071e" filled="false" stroked="true" strokeweight=".6pt" strokecolor="#000000">
                <v:path arrowok="t"/>
              </v:shape>
            </v:group>
            <v:group style="position:absolute;left:4240;top:1066;width:30;height:10" coordorigin="4240,1066" coordsize="30,10">
              <v:shape style="position:absolute;left:4240;top:1066;width:30;height:10" coordorigin="4240,1066" coordsize="30,10" path="m4240,1071l4270,1071e" filled="false" stroked="true" strokeweight=".6pt" strokecolor="#000000">
                <v:path arrowok="t"/>
              </v:shape>
            </v:group>
            <v:group style="position:absolute;left:4191;top:1066;width:30;height:10" coordorigin="4191,1066" coordsize="30,10">
              <v:shape style="position:absolute;left:4191;top:1066;width:30;height:10" coordorigin="4191,1066" coordsize="30,10" path="m4191,1071l4221,1071e" filled="false" stroked="true" strokeweight=".6pt" strokecolor="#000000">
                <v:path arrowok="t"/>
              </v:shape>
            </v:group>
            <v:group style="position:absolute;left:4142;top:1066;width:30;height:10" coordorigin="4142,1066" coordsize="30,10">
              <v:shape style="position:absolute;left:4142;top:1066;width:30;height:10" coordorigin="4142,1066" coordsize="30,10" path="m4142,1071l4171,1071e" filled="false" stroked="true" strokeweight=".6pt" strokecolor="#000000">
                <v:path arrowok="t"/>
              </v:shape>
            </v:group>
            <v:group style="position:absolute;left:4092;top:1066;width:30;height:10" coordorigin="4092,1066" coordsize="30,10">
              <v:shape style="position:absolute;left:4092;top:1066;width:30;height:10" coordorigin="4092,1066" coordsize="30,10" path="m4092,1071l4122,1071e" filled="false" stroked="true" strokeweight=".6pt" strokecolor="#000000">
                <v:path arrowok="t"/>
              </v:shape>
            </v:group>
            <v:group style="position:absolute;left:4043;top:1066;width:30;height:10" coordorigin="4043,1066" coordsize="30,10">
              <v:shape style="position:absolute;left:4043;top:1066;width:30;height:10" coordorigin="4043,1066" coordsize="30,10" path="m4043,1071l4073,1071e" filled="false" stroked="true" strokeweight=".6pt" strokecolor="#000000">
                <v:path arrowok="t"/>
              </v:shape>
            </v:group>
            <v:group style="position:absolute;left:3993;top:1066;width:30;height:10" coordorigin="3993,1066" coordsize="30,10">
              <v:shape style="position:absolute;left:3993;top:1066;width:30;height:10" coordorigin="3993,1066" coordsize="30,10" path="m3993,1071l4023,1071e" filled="false" stroked="true" strokeweight=".6pt" strokecolor="#000000">
                <v:path arrowok="t"/>
              </v:shape>
            </v:group>
            <v:group style="position:absolute;left:3944;top:1066;width:30;height:10" coordorigin="3944,1066" coordsize="30,10">
              <v:shape style="position:absolute;left:3944;top:1066;width:30;height:10" coordorigin="3944,1066" coordsize="30,10" path="m3944,1071l3974,1071e" filled="false" stroked="true" strokeweight=".6pt" strokecolor="#000000">
                <v:path arrowok="t"/>
              </v:shape>
            </v:group>
            <v:group style="position:absolute;left:3895;top:1066;width:30;height:10" coordorigin="3895,1066" coordsize="30,10">
              <v:shape style="position:absolute;left:3895;top:1066;width:30;height:10" coordorigin="3895,1066" coordsize="30,10" path="m3895,1071l3924,1071e" filled="false" stroked="true" strokeweight=".6pt" strokecolor="#000000">
                <v:path arrowok="t"/>
              </v:shape>
            </v:group>
            <v:group style="position:absolute;left:3845;top:1066;width:30;height:10" coordorigin="3845,1066" coordsize="30,10">
              <v:shape style="position:absolute;left:3845;top:1066;width:30;height:10" coordorigin="3845,1066" coordsize="30,10" path="m3845,1071l3875,1071e" filled="false" stroked="true" strokeweight=".6pt" strokecolor="#000000">
                <v:path arrowok="t"/>
              </v:shape>
            </v:group>
            <v:group style="position:absolute;left:3796;top:1066;width:30;height:10" coordorigin="3796,1066" coordsize="30,10">
              <v:shape style="position:absolute;left:3796;top:1066;width:30;height:10" coordorigin="3796,1066" coordsize="30,10" path="m3796,1071l3826,1071e" filled="false" stroked="true" strokeweight=".6pt" strokecolor="#000000">
                <v:path arrowok="t"/>
              </v:shape>
            </v:group>
            <v:group style="position:absolute;left:3747;top:1066;width:30;height:10" coordorigin="3747,1066" coordsize="30,10">
              <v:shape style="position:absolute;left:3747;top:1066;width:30;height:10" coordorigin="3747,1066" coordsize="30,10" path="m3747,1071l3776,1071e" filled="false" stroked="true" strokeweight=".6pt" strokecolor="#000000">
                <v:path arrowok="t"/>
              </v:shape>
            </v:group>
            <v:group style="position:absolute;left:3697;top:1066;width:30;height:10" coordorigin="3697,1066" coordsize="30,10">
              <v:shape style="position:absolute;left:3697;top:1066;width:30;height:10" coordorigin="3697,1066" coordsize="30,10" path="m3697,1071l3727,1071e" filled="false" stroked="true" strokeweight=".6pt" strokecolor="#000000">
                <v:path arrowok="t"/>
              </v:shape>
            </v:group>
            <v:group style="position:absolute;left:3648;top:1066;width:30;height:10" coordorigin="3648,1066" coordsize="30,10">
              <v:shape style="position:absolute;left:3648;top:1066;width:30;height:10" coordorigin="3648,1066" coordsize="30,10" path="m3648,1071l3678,1071e" filled="false" stroked="true" strokeweight=".6pt" strokecolor="#000000">
                <v:path arrowok="t"/>
              </v:shape>
            </v:group>
            <v:group style="position:absolute;left:3598;top:1066;width:30;height:10" coordorigin="3598,1066" coordsize="30,10">
              <v:shape style="position:absolute;left:3598;top:1066;width:30;height:10" coordorigin="3598,1066" coordsize="30,10" path="m3598,1071l3628,1071e" filled="false" stroked="true" strokeweight=".6pt" strokecolor="#000000">
                <v:path arrowok="t"/>
              </v:shape>
            </v:group>
            <v:group style="position:absolute;left:3549;top:1066;width:30;height:10" coordorigin="3549,1066" coordsize="30,10">
              <v:shape style="position:absolute;left:3549;top:1066;width:30;height:10" coordorigin="3549,1066" coordsize="30,10" path="m3549,1071l3579,1071e" filled="false" stroked="true" strokeweight=".6pt" strokecolor="#000000">
                <v:path arrowok="t"/>
              </v:shape>
            </v:group>
            <v:group style="position:absolute;left:3500;top:1066;width:30;height:10" coordorigin="3500,1066" coordsize="30,10">
              <v:shape style="position:absolute;left:3500;top:1066;width:30;height:10" coordorigin="3500,1066" coordsize="30,10" path="m3500,1071l3529,1071e" filled="false" stroked="true" strokeweight=".6pt" strokecolor="#000000">
                <v:path arrowok="t"/>
              </v:shape>
            </v:group>
            <v:group style="position:absolute;left:3450;top:1066;width:30;height:10" coordorigin="3450,1066" coordsize="30,10">
              <v:shape style="position:absolute;left:3450;top:1066;width:30;height:10" coordorigin="3450,1066" coordsize="30,10" path="m3450,1071l3480,1071e" filled="false" stroked="true" strokeweight=".6pt" strokecolor="#000000">
                <v:path arrowok="t"/>
              </v:shape>
            </v:group>
            <v:group style="position:absolute;left:3401;top:1066;width:30;height:10" coordorigin="3401,1066" coordsize="30,10">
              <v:shape style="position:absolute;left:3401;top:1066;width:30;height:10" coordorigin="3401,1066" coordsize="30,10" path="m3401,1071l3431,1071e" filled="false" stroked="true" strokeweight=".6pt" strokecolor="#000000">
                <v:path arrowok="t"/>
              </v:shape>
            </v:group>
            <v:group style="position:absolute;left:3352;top:1066;width:30;height:10" coordorigin="3352,1066" coordsize="30,10">
              <v:shape style="position:absolute;left:3352;top:1066;width:30;height:10" coordorigin="3352,1066" coordsize="30,10" path="m3352,1071l3381,1071e" filled="false" stroked="true" strokeweight=".6pt" strokecolor="#000000">
                <v:path arrowok="t"/>
              </v:shape>
            </v:group>
            <v:group style="position:absolute;left:3302;top:1066;width:30;height:10" coordorigin="3302,1066" coordsize="30,10">
              <v:shape style="position:absolute;left:3302;top:1066;width:30;height:10" coordorigin="3302,1066" coordsize="30,10" path="m3302,1071l3332,1071e" filled="false" stroked="true" strokeweight=".6pt" strokecolor="#000000">
                <v:path arrowok="t"/>
              </v:shape>
            </v:group>
            <v:group style="position:absolute;left:3253;top:1066;width:30;height:10" coordorigin="3253,1066" coordsize="30,10">
              <v:shape style="position:absolute;left:3253;top:1066;width:30;height:10" coordorigin="3253,1066" coordsize="30,10" path="m3253,1071l3283,1071e" filled="false" stroked="true" strokeweight=".6pt" strokecolor="#000000">
                <v:path arrowok="t"/>
              </v:shape>
            </v:group>
            <v:group style="position:absolute;left:4685;top:1071;width:30;height:2" coordorigin="4685,1071" coordsize="30,2">
              <v:shape style="position:absolute;left:4685;top:1071;width:30;height:2" coordorigin="4685,1071" coordsize="30,0" path="m4685,1071l4715,1071e" filled="false" stroked="true" strokeweight=".6pt" strokecolor="#000000">
                <v:path arrowok="t"/>
              </v:shape>
            </v:group>
            <v:group style="position:absolute;left:3164;top:1105;width:10;height:30" coordorigin="3164,1105" coordsize="10,30">
              <v:shape style="position:absolute;left:3164;top:1105;width:10;height:30" coordorigin="3164,1105" coordsize="10,30" path="m3164,1120l3174,1120e" filled="false" stroked="true" strokeweight="1.579pt" strokecolor="#000000">
                <v:path arrowok="t"/>
              </v:shape>
            </v:group>
            <v:group style="position:absolute;left:3164;top:1154;width:10;height:30" coordorigin="3164,1154" coordsize="10,30">
              <v:shape style="position:absolute;left:3164;top:1154;width:10;height:30" coordorigin="3164,1154" coordsize="10,30" path="m3164,1169l3174,1169e" filled="false" stroked="true" strokeweight="1.579pt" strokecolor="#000000">
                <v:path arrowok="t"/>
              </v:shape>
            </v:group>
            <v:group style="position:absolute;left:3164;top:1204;width:10;height:30" coordorigin="3164,1204" coordsize="10,30">
              <v:shape style="position:absolute;left:3164;top:1204;width:10;height:30" coordorigin="3164,1204" coordsize="10,30" path="m3164,1218l3174,1218e" filled="false" stroked="true" strokeweight="1.578pt" strokecolor="#000000">
                <v:path arrowok="t"/>
              </v:shape>
            </v:group>
            <v:group style="position:absolute;left:3164;top:1351;width:10;height:30" coordorigin="3164,1351" coordsize="10,30">
              <v:shape style="position:absolute;left:3164;top:1351;width:10;height:30" coordorigin="3164,1351" coordsize="10,30" path="m3164,1366l3174,1366e" filled="false" stroked="true" strokeweight="1.578pt" strokecolor="#000000">
                <v:path arrowok="t"/>
              </v:shape>
            </v:group>
            <v:group style="position:absolute;left:3164;top:1400;width:10;height:30" coordorigin="3164,1400" coordsize="10,30">
              <v:shape style="position:absolute;left:3164;top:1400;width:10;height:30" coordorigin="3164,1400" coordsize="10,30" path="m3164,1415l3174,1415e" filled="false" stroked="true" strokeweight="1.579pt" strokecolor="#000000">
                <v:path arrowok="t"/>
              </v:shape>
            </v:group>
            <v:group style="position:absolute;left:3164;top:1449;width:10;height:30" coordorigin="3164,1449" coordsize="10,30">
              <v:shape style="position:absolute;left:3164;top:1449;width:10;height:30" coordorigin="3164,1449" coordsize="10,30" path="m3164,1464l3174,1464e" filled="false" stroked="true" strokeweight="1.579pt" strokecolor="#000000">
                <v:path arrowok="t"/>
              </v:shape>
            </v:group>
            <v:group style="position:absolute;left:3164;top:1498;width:10;height:30" coordorigin="3164,1498" coordsize="10,30">
              <v:shape style="position:absolute;left:3164;top:1498;width:10;height:30" coordorigin="3164,1498" coordsize="10,30" path="m3164,1513l3174,1513e" filled="false" stroked="true" strokeweight="1.578pt" strokecolor="#000000">
                <v:path arrowok="t"/>
              </v:shape>
            </v:group>
            <v:group style="position:absolute;left:3164;top:1548;width:10;height:30" coordorigin="3164,1548" coordsize="10,30">
              <v:shape style="position:absolute;left:3164;top:1548;width:10;height:30" coordorigin="3164,1548" coordsize="10,30" path="m3164,1562l3174,1562e" filled="false" stroked="true" strokeweight="1.579pt" strokecolor="#000000">
                <v:path arrowok="t"/>
              </v:shape>
            </v:group>
            <v:group style="position:absolute;left:3164;top:1597;width:10;height:30" coordorigin="3164,1597" coordsize="10,30">
              <v:shape style="position:absolute;left:3164;top:1597;width:10;height:30" coordorigin="3164,1597" coordsize="10,30" path="m3164,1611l3174,1611e" filled="false" stroked="true" strokeweight="1.579pt" strokecolor="#000000">
                <v:path arrowok="t"/>
              </v:shape>
            </v:group>
            <v:group style="position:absolute;left:3164;top:1646;width:10;height:30" coordorigin="3164,1646" coordsize="10,30">
              <v:shape style="position:absolute;left:3164;top:1646;width:10;height:30" coordorigin="3164,1646" coordsize="10,30" path="m3164,1661l3174,1661e" filled="false" stroked="true" strokeweight="1.578pt" strokecolor="#000000">
                <v:path arrowok="t"/>
              </v:shape>
            </v:group>
            <v:group style="position:absolute;left:3164;top:1695;width:10;height:30" coordorigin="3164,1695" coordsize="10,30">
              <v:shape style="position:absolute;left:3164;top:1695;width:10;height:30" coordorigin="3164,1695" coordsize="10,30" path="m3164,1710l3174,1710e" filled="false" stroked="true" strokeweight="1.579pt" strokecolor="#000000">
                <v:path arrowok="t"/>
              </v:shape>
            </v:group>
            <v:group style="position:absolute;left:3164;top:1744;width:10;height:30" coordorigin="3164,1744" coordsize="10,30">
              <v:shape style="position:absolute;left:3164;top:1744;width:10;height:30" coordorigin="3164,1744" coordsize="10,30" path="m3164,1759l3174,1759e" filled="false" stroked="true" strokeweight="1.579pt" strokecolor="#000000">
                <v:path arrowok="t"/>
              </v:shape>
            </v:group>
            <v:group style="position:absolute;left:3164;top:1071;width:10;height:15" coordorigin="3164,1071" coordsize="10,15">
              <v:shape style="position:absolute;left:3164;top:1071;width:10;height:15" coordorigin="3164,1071" coordsize="10,15" path="m3164,1078l3174,1078e" filled="false" stroked="true" strokeweight=".839pt" strokecolor="#000000">
                <v:path arrowok="t"/>
              </v:shape>
            </v:group>
            <v:group style="position:absolute;left:8603;top:1066;width:31;height:10" coordorigin="8603,1066" coordsize="31,10">
              <v:shape style="position:absolute;left:8603;top:1066;width:31;height:10" coordorigin="8603,1066" coordsize="31,10" path="m8603,1071l8633,1071e" filled="false" stroked="true" strokeweight=".6pt" strokecolor="#000000">
                <v:path arrowok="t"/>
              </v:shape>
            </v:group>
            <v:group style="position:absolute;left:8553;top:1066;width:31;height:10" coordorigin="8553,1066" coordsize="31,10">
              <v:shape style="position:absolute;left:8553;top:1066;width:31;height:10" coordorigin="8553,1066" coordsize="31,10" path="m8553,1071l8583,1071e" filled="false" stroked="true" strokeweight=".6pt" strokecolor="#000000">
                <v:path arrowok="t"/>
              </v:shape>
            </v:group>
            <v:group style="position:absolute;left:8502;top:1066;width:31;height:10" coordorigin="8502,1066" coordsize="31,10">
              <v:shape style="position:absolute;left:8502;top:1066;width:31;height:10" coordorigin="8502,1066" coordsize="31,10" path="m8502,1071l8532,1071e" filled="false" stroked="true" strokeweight=".6pt" strokecolor="#000000">
                <v:path arrowok="t"/>
              </v:shape>
            </v:group>
            <v:group style="position:absolute;left:8452;top:1066;width:31;height:10" coordorigin="8452,1066" coordsize="31,10">
              <v:shape style="position:absolute;left:8452;top:1066;width:31;height:10" coordorigin="8452,1066" coordsize="31,10" path="m8452,1071l8482,1071e" filled="false" stroked="true" strokeweight=".6pt" strokecolor="#000000">
                <v:path arrowok="t"/>
              </v:shape>
            </v:group>
            <v:group style="position:absolute;left:8402;top:1066;width:31;height:10" coordorigin="8402,1066" coordsize="31,10">
              <v:shape style="position:absolute;left:8402;top:1066;width:31;height:10" coordorigin="8402,1066" coordsize="31,10" path="m8402,1071l8432,1071e" filled="false" stroked="true" strokeweight=".6pt" strokecolor="#000000">
                <v:path arrowok="t"/>
              </v:shape>
            </v:group>
            <v:group style="position:absolute;left:8352;top:1066;width:31;height:10" coordorigin="8352,1066" coordsize="31,10">
              <v:shape style="position:absolute;left:8352;top:1066;width:31;height:10" coordorigin="8352,1066" coordsize="31,10" path="m8352,1071l8382,1071e" filled="false" stroked="true" strokeweight=".6pt" strokecolor="#000000">
                <v:path arrowok="t"/>
              </v:shape>
            </v:group>
            <v:group style="position:absolute;left:8301;top:1066;width:31;height:10" coordorigin="8301,1066" coordsize="31,10">
              <v:shape style="position:absolute;left:8301;top:1066;width:31;height:10" coordorigin="8301,1066" coordsize="31,10" path="m8301,1071l8332,1071e" filled="false" stroked="true" strokeweight=".6pt" strokecolor="#000000">
                <v:path arrowok="t"/>
              </v:shape>
            </v:group>
            <v:group style="position:absolute;left:8251;top:1066;width:31;height:10" coordorigin="8251,1066" coordsize="31,10">
              <v:shape style="position:absolute;left:8251;top:1066;width:31;height:10" coordorigin="8251,1066" coordsize="31,10" path="m8251,1071l8281,1071e" filled="false" stroked="true" strokeweight=".6pt" strokecolor="#000000">
                <v:path arrowok="t"/>
              </v:shape>
            </v:group>
            <v:group style="position:absolute;left:8201;top:1066;width:31;height:10" coordorigin="8201,1066" coordsize="31,10">
              <v:shape style="position:absolute;left:8201;top:1066;width:31;height:10" coordorigin="8201,1066" coordsize="31,10" path="m8201,1071l8231,1071e" filled="false" stroked="true" strokeweight=".6pt" strokecolor="#000000">
                <v:path arrowok="t"/>
              </v:shape>
            </v:group>
            <v:group style="position:absolute;left:8151;top:1066;width:31;height:10" coordorigin="8151,1066" coordsize="31,10">
              <v:shape style="position:absolute;left:8151;top:1066;width:31;height:10" coordorigin="8151,1066" coordsize="31,10" path="m8151,1071l8181,1071e" filled="false" stroked="true" strokeweight=".6pt" strokecolor="#000000">
                <v:path arrowok="t"/>
              </v:shape>
            </v:group>
            <v:group style="position:absolute;left:8100;top:1066;width:31;height:10" coordorigin="8100,1066" coordsize="31,10">
              <v:shape style="position:absolute;left:8100;top:1066;width:31;height:10" coordorigin="8100,1066" coordsize="31,10" path="m8100,1071l8131,1071e" filled="false" stroked="true" strokeweight=".6pt" strokecolor="#000000">
                <v:path arrowok="t"/>
              </v:shape>
            </v:group>
            <v:group style="position:absolute;left:8050;top:1066;width:31;height:10" coordorigin="8050,1066" coordsize="31,10">
              <v:shape style="position:absolute;left:8050;top:1066;width:31;height:10" coordorigin="8050,1066" coordsize="31,10" path="m8050,1071l8080,1071e" filled="false" stroked="true" strokeweight=".6pt" strokecolor="#000000">
                <v:path arrowok="t"/>
              </v:shape>
            </v:group>
            <v:group style="position:absolute;left:8000;top:1066;width:31;height:10" coordorigin="8000,1066" coordsize="31,10">
              <v:shape style="position:absolute;left:8000;top:1066;width:31;height:10" coordorigin="8000,1066" coordsize="31,10" path="m8000,1071l8030,1071e" filled="false" stroked="true" strokeweight=".6pt" strokecolor="#000000">
                <v:path arrowok="t"/>
              </v:shape>
            </v:group>
            <v:group style="position:absolute;left:7950;top:1066;width:31;height:10" coordorigin="7950,1066" coordsize="31,10">
              <v:shape style="position:absolute;left:7950;top:1066;width:31;height:10" coordorigin="7950,1066" coordsize="31,10" path="m7950,1071l7980,1071e" filled="false" stroked="true" strokeweight=".6pt" strokecolor="#000000">
                <v:path arrowok="t"/>
              </v:shape>
            </v:group>
            <v:group style="position:absolute;left:7900;top:1066;width:31;height:10" coordorigin="7900,1066" coordsize="31,10">
              <v:shape style="position:absolute;left:7900;top:1066;width:31;height:10" coordorigin="7900,1066" coordsize="31,10" path="m7900,1071l7930,1071e" filled="false" stroked="true" strokeweight=".6pt" strokecolor="#000000">
                <v:path arrowok="t"/>
              </v:shape>
            </v:group>
            <v:group style="position:absolute;left:7849;top:1066;width:31;height:10" coordorigin="7849,1066" coordsize="31,10">
              <v:shape style="position:absolute;left:7849;top:1066;width:31;height:10" coordorigin="7849,1066" coordsize="31,10" path="m7849,1071l7879,1071e" filled="false" stroked="true" strokeweight=".6pt" strokecolor="#000000">
                <v:path arrowok="t"/>
              </v:shape>
            </v:group>
            <v:group style="position:absolute;left:7799;top:1066;width:31;height:10" coordorigin="7799,1066" coordsize="31,10">
              <v:shape style="position:absolute;left:7799;top:1066;width:31;height:10" coordorigin="7799,1066" coordsize="31,10" path="m7799,1071l7829,1071e" filled="false" stroked="true" strokeweight=".6pt" strokecolor="#000000">
                <v:path arrowok="t"/>
              </v:shape>
            </v:group>
            <v:group style="position:absolute;left:7749;top:1066;width:31;height:10" coordorigin="7749,1066" coordsize="31,10">
              <v:shape style="position:absolute;left:7749;top:1066;width:31;height:10" coordorigin="7749,1066" coordsize="31,10" path="m7749,1071l7779,1071e" filled="false" stroked="true" strokeweight=".6pt" strokecolor="#000000">
                <v:path arrowok="t"/>
              </v:shape>
            </v:group>
            <v:group style="position:absolute;left:7699;top:1066;width:31;height:10" coordorigin="7699,1066" coordsize="31,10">
              <v:shape style="position:absolute;left:7699;top:1066;width:31;height:10" coordorigin="7699,1066" coordsize="31,10" path="m7699,1071l7729,1071e" filled="false" stroked="true" strokeweight=".6pt" strokecolor="#000000">
                <v:path arrowok="t"/>
              </v:shape>
            </v:group>
            <v:group style="position:absolute;left:7648;top:1066;width:31;height:10" coordorigin="7648,1066" coordsize="31,10">
              <v:shape style="position:absolute;left:7648;top:1066;width:31;height:10" coordorigin="7648,1066" coordsize="31,10" path="m7648,1071l7679,1071e" filled="false" stroked="true" strokeweight=".6pt" strokecolor="#000000">
                <v:path arrowok="t"/>
              </v:shape>
            </v:group>
            <v:group style="position:absolute;left:7598;top:1066;width:31;height:10" coordorigin="7598,1066" coordsize="31,10">
              <v:shape style="position:absolute;left:7598;top:1066;width:31;height:10" coordorigin="7598,1066" coordsize="31,10" path="m7598,1071l7628,1071e" filled="false" stroked="true" strokeweight=".6pt" strokecolor="#000000">
                <v:path arrowok="t"/>
              </v:shape>
            </v:group>
            <v:group style="position:absolute;left:7548;top:1066;width:31;height:10" coordorigin="7548,1066" coordsize="31,10">
              <v:shape style="position:absolute;left:7548;top:1066;width:31;height:10" coordorigin="7548,1066" coordsize="31,10" path="m7548,1071l7578,1071e" filled="false" stroked="true" strokeweight=".6pt" strokecolor="#000000">
                <v:path arrowok="t"/>
              </v:shape>
            </v:group>
            <v:group style="position:absolute;left:7498;top:1066;width:31;height:10" coordorigin="7498,1066" coordsize="31,10">
              <v:shape style="position:absolute;left:7498;top:1066;width:31;height:10" coordorigin="7498,1066" coordsize="31,10" path="m7498,1071l7528,1071e" filled="false" stroked="true" strokeweight=".6pt" strokecolor="#000000">
                <v:path arrowok="t"/>
              </v:shape>
            </v:group>
            <v:group style="position:absolute;left:7447;top:1066;width:31;height:10" coordorigin="7447,1066" coordsize="31,10">
              <v:shape style="position:absolute;left:7447;top:1066;width:31;height:10" coordorigin="7447,1066" coordsize="31,10" path="m7447,1071l7478,1071e" filled="false" stroked="true" strokeweight=".6pt" strokecolor="#000000">
                <v:path arrowok="t"/>
              </v:shape>
            </v:group>
            <v:group style="position:absolute;left:7397;top:1066;width:31;height:10" coordorigin="7397,1066" coordsize="31,10">
              <v:shape style="position:absolute;left:7397;top:1066;width:31;height:10" coordorigin="7397,1066" coordsize="31,10" path="m7397,1071l7427,1071e" filled="false" stroked="true" strokeweight=".6pt" strokecolor="#000000">
                <v:path arrowok="t"/>
              </v:shape>
            </v:group>
            <v:group style="position:absolute;left:7347;top:1066;width:31;height:10" coordorigin="7347,1066" coordsize="31,10">
              <v:shape style="position:absolute;left:7347;top:1066;width:31;height:10" coordorigin="7347,1066" coordsize="31,10" path="m7347,1071l7377,1071e" filled="false" stroked="true" strokeweight=".6pt" strokecolor="#000000">
                <v:path arrowok="t"/>
              </v:shape>
            </v:group>
            <v:group style="position:absolute;left:7297;top:1066;width:31;height:10" coordorigin="7297,1066" coordsize="31,10">
              <v:shape style="position:absolute;left:7297;top:1066;width:31;height:10" coordorigin="7297,1066" coordsize="31,10" path="m7297,1071l7327,1071e" filled="false" stroked="true" strokeweight=".6pt" strokecolor="#000000">
                <v:path arrowok="t"/>
              </v:shape>
            </v:group>
            <v:group style="position:absolute;left:7247;top:1066;width:31;height:10" coordorigin="7247,1066" coordsize="31,10">
              <v:shape style="position:absolute;left:7247;top:1066;width:31;height:10" coordorigin="7247,1066" coordsize="31,10" path="m7247,1071l7277,1071e" filled="false" stroked="true" strokeweight=".6pt" strokecolor="#000000">
                <v:path arrowok="t"/>
              </v:shape>
            </v:group>
            <v:group style="position:absolute;left:7196;top:1066;width:31;height:10" coordorigin="7196,1066" coordsize="31,10">
              <v:shape style="position:absolute;left:7196;top:1066;width:31;height:10" coordorigin="7196,1066" coordsize="31,10" path="m7196,1071l7226,1071e" filled="false" stroked="true" strokeweight=".6pt" strokecolor="#000000">
                <v:path arrowok="t"/>
              </v:shape>
            </v:group>
            <v:group style="position:absolute;left:7146;top:1066;width:31;height:10" coordorigin="7146,1066" coordsize="31,10">
              <v:shape style="position:absolute;left:7146;top:1066;width:31;height:10" coordorigin="7146,1066" coordsize="31,10" path="m7146,1071l7176,1071e" filled="false" stroked="true" strokeweight=".6pt" strokecolor="#000000">
                <v:path arrowok="t"/>
              </v:shape>
            </v:group>
            <v:group style="position:absolute;left:7096;top:1066;width:31;height:10" coordorigin="7096,1066" coordsize="31,10">
              <v:shape style="position:absolute;left:7096;top:1066;width:31;height:10" coordorigin="7096,1066" coordsize="31,10" path="m7096,1071l7126,1071e" filled="false" stroked="true" strokeweight=".6pt" strokecolor="#000000">
                <v:path arrowok="t"/>
              </v:shape>
            </v:group>
            <v:group style="position:absolute;left:7046;top:1066;width:31;height:10" coordorigin="7046,1066" coordsize="31,10">
              <v:shape style="position:absolute;left:7046;top:1066;width:31;height:10" coordorigin="7046,1066" coordsize="31,10" path="m7046,1071l7076,1071e" filled="false" stroked="true" strokeweight=".6pt" strokecolor="#000000">
                <v:path arrowok="t"/>
              </v:shape>
            </v:group>
            <v:group style="position:absolute;left:6995;top:1066;width:31;height:10" coordorigin="6995,1066" coordsize="31,10">
              <v:shape style="position:absolute;left:6995;top:1066;width:31;height:10" coordorigin="6995,1066" coordsize="31,10" path="m6995,1071l7025,1071e" filled="false" stroked="true" strokeweight=".6pt" strokecolor="#000000">
                <v:path arrowok="t"/>
              </v:shape>
            </v:group>
            <v:group style="position:absolute;left:6945;top:1066;width:31;height:10" coordorigin="6945,1066" coordsize="31,10">
              <v:shape style="position:absolute;left:6945;top:1066;width:31;height:10" coordorigin="6945,1066" coordsize="31,10" path="m6945,1071l6975,1071e" filled="false" stroked="true" strokeweight=".6pt" strokecolor="#000000">
                <v:path arrowok="t"/>
              </v:shape>
            </v:group>
            <v:group style="position:absolute;left:6895;top:1066;width:31;height:10" coordorigin="6895,1066" coordsize="31,10">
              <v:shape style="position:absolute;left:6895;top:1066;width:31;height:10" coordorigin="6895,1066" coordsize="31,10" path="m6895,1071l6925,1071e" filled="false" stroked="true" strokeweight=".6pt" strokecolor="#000000">
                <v:path arrowok="t"/>
              </v:shape>
            </v:group>
            <v:group style="position:absolute;left:6845;top:1066;width:31;height:10" coordorigin="6845,1066" coordsize="31,10">
              <v:shape style="position:absolute;left:6845;top:1066;width:31;height:10" coordorigin="6845,1066" coordsize="31,10" path="m6845,1071l6875,1071e" filled="false" stroked="true" strokeweight=".6pt" strokecolor="#000000">
                <v:path arrowok="t"/>
              </v:shape>
            </v:group>
            <v:group style="position:absolute;left:6794;top:1066;width:31;height:10" coordorigin="6794,1066" coordsize="31,10">
              <v:shape style="position:absolute;left:6794;top:1066;width:31;height:10" coordorigin="6794,1066" coordsize="31,10" path="m6794,1071l6825,1071e" filled="false" stroked="true" strokeweight=".6pt" strokecolor="#000000">
                <v:path arrowok="t"/>
              </v:shape>
            </v:group>
            <v:group style="position:absolute;left:6744;top:1066;width:31;height:10" coordorigin="6744,1066" coordsize="31,10">
              <v:shape style="position:absolute;left:6744;top:1066;width:31;height:10" coordorigin="6744,1066" coordsize="31,10" path="m6744,1071l6774,1071e" filled="false" stroked="true" strokeweight=".6pt" strokecolor="#000000">
                <v:path arrowok="t"/>
              </v:shape>
            </v:group>
            <v:group style="position:absolute;left:6694;top:1066;width:31;height:10" coordorigin="6694,1066" coordsize="31,10">
              <v:shape style="position:absolute;left:6694;top:1066;width:31;height:10" coordorigin="6694,1066" coordsize="31,10" path="m6694,1071l6724,1071e" filled="false" stroked="true" strokeweight=".6pt" strokecolor="#000000">
                <v:path arrowok="t"/>
              </v:shape>
            </v:group>
            <v:group style="position:absolute;left:6644;top:1066;width:31;height:10" coordorigin="6644,1066" coordsize="31,10">
              <v:shape style="position:absolute;left:6644;top:1066;width:31;height:10" coordorigin="6644,1066" coordsize="31,10" path="m6644,1071l6674,1071e" filled="false" stroked="true" strokeweight=".6pt" strokecolor="#000000">
                <v:path arrowok="t"/>
              </v:shape>
            </v:group>
            <v:group style="position:absolute;left:6593;top:1066;width:31;height:10" coordorigin="6593,1066" coordsize="31,10">
              <v:shape style="position:absolute;left:6593;top:1066;width:31;height:10" coordorigin="6593,1066" coordsize="31,10" path="m6593,1071l6624,1071e" filled="false" stroked="true" strokeweight=".6pt" strokecolor="#000000">
                <v:path arrowok="t"/>
              </v:shape>
            </v:group>
            <v:group style="position:absolute;left:6543;top:1066;width:31;height:10" coordorigin="6543,1066" coordsize="31,10">
              <v:shape style="position:absolute;left:6543;top:1066;width:31;height:10" coordorigin="6543,1066" coordsize="31,10" path="m6543,1071l6573,1071e" filled="false" stroked="true" strokeweight=".6pt" strokecolor="#000000">
                <v:path arrowok="t"/>
              </v:shape>
            </v:group>
            <v:group style="position:absolute;left:6493;top:1066;width:31;height:10" coordorigin="6493,1066" coordsize="31,10">
              <v:shape style="position:absolute;left:6493;top:1066;width:31;height:10" coordorigin="6493,1066" coordsize="31,10" path="m6493,1071l6523,1071e" filled="false" stroked="true" strokeweight=".6pt" strokecolor="#000000">
                <v:path arrowok="t"/>
              </v:shape>
            </v:group>
            <v:group style="position:absolute;left:6443;top:1066;width:31;height:10" coordorigin="6443,1066" coordsize="31,10">
              <v:shape style="position:absolute;left:6443;top:1066;width:31;height:10" coordorigin="6443,1066" coordsize="31,10" path="m6443,1071l6473,1071e" filled="false" stroked="true" strokeweight=".6pt" strokecolor="#000000">
                <v:path arrowok="t"/>
              </v:shape>
            </v:group>
            <v:group style="position:absolute;left:6393;top:1066;width:31;height:10" coordorigin="6393,1066" coordsize="31,10">
              <v:shape style="position:absolute;left:6393;top:1066;width:31;height:10" coordorigin="6393,1066" coordsize="31,10" path="m6393,1071l6423,1071e" filled="false" stroked="true" strokeweight=".6pt" strokecolor="#000000">
                <v:path arrowok="t"/>
              </v:shape>
            </v:group>
            <v:group style="position:absolute;left:6342;top:1066;width:31;height:10" coordorigin="6342,1066" coordsize="31,10">
              <v:shape style="position:absolute;left:6342;top:1066;width:31;height:10" coordorigin="6342,1066" coordsize="31,10" path="m6342,1071l6372,1071e" filled="false" stroked="true" strokeweight=".6pt" strokecolor="#000000">
                <v:path arrowok="t"/>
              </v:shape>
            </v:group>
            <v:group style="position:absolute;left:6292;top:1066;width:31;height:10" coordorigin="6292,1066" coordsize="31,10">
              <v:shape style="position:absolute;left:6292;top:1066;width:31;height:10" coordorigin="6292,1066" coordsize="31,10" path="m6292,1071l6322,1071e" filled="false" stroked="true" strokeweight=".6pt" strokecolor="#000000">
                <v:path arrowok="t"/>
              </v:shape>
            </v:group>
            <v:group style="position:absolute;left:6242;top:1066;width:31;height:10" coordorigin="6242,1066" coordsize="31,10">
              <v:shape style="position:absolute;left:6242;top:1066;width:31;height:10" coordorigin="6242,1066" coordsize="31,10" path="m6242,1071l6272,1071e" filled="false" stroked="true" strokeweight=".6pt" strokecolor="#000000">
                <v:path arrowok="t"/>
              </v:shape>
            </v:group>
            <v:group style="position:absolute;left:6192;top:1066;width:31;height:10" coordorigin="6192,1066" coordsize="31,10">
              <v:shape style="position:absolute;left:6192;top:1066;width:31;height:10" coordorigin="6192,1066" coordsize="31,10" path="m6192,1071l6222,1071e" filled="false" stroked="true" strokeweight=".6pt" strokecolor="#000000">
                <v:path arrowok="t"/>
              </v:shape>
            </v:group>
            <v:group style="position:absolute;left:6141;top:1066;width:31;height:10" coordorigin="6141,1066" coordsize="31,10">
              <v:shape style="position:absolute;left:6141;top:1066;width:31;height:10" coordorigin="6141,1066" coordsize="31,10" path="m6141,1071l6171,1071e" filled="false" stroked="true" strokeweight=".6pt" strokecolor="#000000">
                <v:path arrowok="t"/>
              </v:shape>
            </v:group>
            <v:group style="position:absolute;left:6091;top:1066;width:31;height:10" coordorigin="6091,1066" coordsize="31,10">
              <v:shape style="position:absolute;left:6091;top:1066;width:31;height:10" coordorigin="6091,1066" coordsize="31,10" path="m6091,1071l6121,1071e" filled="false" stroked="true" strokeweight=".6pt" strokecolor="#000000">
                <v:path arrowok="t"/>
              </v:shape>
            </v:group>
            <v:group style="position:absolute;left:6041;top:1066;width:31;height:10" coordorigin="6041,1066" coordsize="31,10">
              <v:shape style="position:absolute;left:6041;top:1066;width:31;height:10" coordorigin="6041,1066" coordsize="31,10" path="m6041,1071l6071,1071e" filled="false" stroked="true" strokeweight=".6pt" strokecolor="#000000">
                <v:path arrowok="t"/>
              </v:shape>
            </v:group>
            <v:group style="position:absolute;left:5991;top:1066;width:31;height:10" coordorigin="5991,1066" coordsize="31,10">
              <v:shape style="position:absolute;left:5991;top:1066;width:31;height:10" coordorigin="5991,1066" coordsize="31,10" path="m5991,1071l6021,1071e" filled="false" stroked="true" strokeweight=".6pt" strokecolor="#000000">
                <v:path arrowok="t"/>
              </v:shape>
            </v:group>
            <v:group style="position:absolute;left:5940;top:1066;width:31;height:10" coordorigin="5940,1066" coordsize="31,10">
              <v:shape style="position:absolute;left:5940;top:1066;width:31;height:10" coordorigin="5940,1066" coordsize="31,10" path="m5940,1071l5971,1071e" filled="false" stroked="true" strokeweight=".6pt" strokecolor="#000000">
                <v:path arrowok="t"/>
              </v:shape>
            </v:group>
            <v:group style="position:absolute;left:5890;top:1066;width:31;height:10" coordorigin="5890,1066" coordsize="31,10">
              <v:shape style="position:absolute;left:5890;top:1066;width:31;height:10" coordorigin="5890,1066" coordsize="31,10" path="m5890,1071l5920,1071e" filled="false" stroked="true" strokeweight=".6pt" strokecolor="#000000">
                <v:path arrowok="t"/>
              </v:shape>
            </v:group>
            <v:group style="position:absolute;left:5840;top:1066;width:31;height:10" coordorigin="5840,1066" coordsize="31,10">
              <v:shape style="position:absolute;left:5840;top:1066;width:31;height:10" coordorigin="5840,1066" coordsize="31,10" path="m5840,1071l5870,1071e" filled="false" stroked="true" strokeweight=".6pt" strokecolor="#000000">
                <v:path arrowok="t"/>
              </v:shape>
            </v:group>
            <v:group style="position:absolute;left:5790;top:1066;width:31;height:10" coordorigin="5790,1066" coordsize="31,10">
              <v:shape style="position:absolute;left:5790;top:1066;width:31;height:10" coordorigin="5790,1066" coordsize="31,10" path="m5790,1071l5820,1071e" filled="false" stroked="true" strokeweight=".6pt" strokecolor="#000000">
                <v:path arrowok="t"/>
              </v:shape>
            </v:group>
            <v:group style="position:absolute;left:5739;top:1066;width:31;height:10" coordorigin="5739,1066" coordsize="31,10">
              <v:shape style="position:absolute;left:5739;top:1066;width:31;height:10" coordorigin="5739,1066" coordsize="31,10" path="m5739,1071l5770,1071e" filled="false" stroked="true" strokeweight=".6pt" strokecolor="#000000">
                <v:path arrowok="t"/>
              </v:shape>
            </v:group>
            <v:group style="position:absolute;left:5689;top:1066;width:31;height:10" coordorigin="5689,1066" coordsize="31,10">
              <v:shape style="position:absolute;left:5689;top:1066;width:31;height:10" coordorigin="5689,1066" coordsize="31,10" path="m5689,1071l5719,1071e" filled="false" stroked="true" strokeweight=".6pt" strokecolor="#000000">
                <v:path arrowok="t"/>
              </v:shape>
            </v:group>
            <v:group style="position:absolute;left:5639;top:1066;width:31;height:10" coordorigin="5639,1066" coordsize="31,10">
              <v:shape style="position:absolute;left:5639;top:1066;width:31;height:10" coordorigin="5639,1066" coordsize="31,10" path="m5639,1071l5669,1071e" filled="false" stroked="true" strokeweight=".6pt" strokecolor="#000000">
                <v:path arrowok="t"/>
              </v:shape>
            </v:group>
            <v:group style="position:absolute;left:5589;top:1066;width:31;height:10" coordorigin="5589,1066" coordsize="31,10">
              <v:shape style="position:absolute;left:5589;top:1066;width:31;height:10" coordorigin="5589,1066" coordsize="31,10" path="m5589,1071l5619,1071e" filled="false" stroked="true" strokeweight=".6pt" strokecolor="#000000">
                <v:path arrowok="t"/>
              </v:shape>
            </v:group>
            <v:group style="position:absolute;left:5539;top:1066;width:31;height:10" coordorigin="5539,1066" coordsize="31,10">
              <v:shape style="position:absolute;left:5539;top:1066;width:31;height:10" coordorigin="5539,1066" coordsize="31,10" path="m5539,1071l5569,1071e" filled="false" stroked="true" strokeweight=".6pt" strokecolor="#000000">
                <v:path arrowok="t"/>
              </v:shape>
            </v:group>
            <v:group style="position:absolute;left:5488;top:1066;width:31;height:10" coordorigin="5488,1066" coordsize="31,10">
              <v:shape style="position:absolute;left:5488;top:1066;width:31;height:10" coordorigin="5488,1066" coordsize="31,10" path="m5488,1071l5518,1071e" filled="false" stroked="true" strokeweight=".6pt" strokecolor="#000000">
                <v:path arrowok="t"/>
              </v:shape>
            </v:group>
            <v:group style="position:absolute;left:5438;top:1066;width:31;height:10" coordorigin="5438,1066" coordsize="31,10">
              <v:shape style="position:absolute;left:5438;top:1066;width:31;height:10" coordorigin="5438,1066" coordsize="31,10" path="m5438,1071l5468,1071e" filled="false" stroked="true" strokeweight=".6pt" strokecolor="#000000">
                <v:path arrowok="t"/>
              </v:shape>
            </v:group>
            <v:group style="position:absolute;left:5388;top:1066;width:31;height:10" coordorigin="5388,1066" coordsize="31,10">
              <v:shape style="position:absolute;left:5388;top:1066;width:31;height:10" coordorigin="5388,1066" coordsize="31,10" path="m5388,1071l5418,1071e" filled="false" stroked="true" strokeweight=".6pt" strokecolor="#000000">
                <v:path arrowok="t"/>
              </v:shape>
            </v:group>
            <v:group style="position:absolute;left:5338;top:1066;width:31;height:10" coordorigin="5338,1066" coordsize="31,10">
              <v:shape style="position:absolute;left:5338;top:1066;width:31;height:10" coordorigin="5338,1066" coordsize="31,10" path="m5338,1071l5368,1071e" filled="false" stroked="true" strokeweight=".6pt" strokecolor="#000000">
                <v:path arrowok="t"/>
              </v:shape>
            </v:group>
            <v:group style="position:absolute;left:5287;top:1066;width:31;height:10" coordorigin="5287,1066" coordsize="31,10">
              <v:shape style="position:absolute;left:5287;top:1066;width:31;height:10" coordorigin="5287,1066" coordsize="31,10" path="m5287,1071l5317,1071e" filled="false" stroked="true" strokeweight=".6pt" strokecolor="#000000">
                <v:path arrowok="t"/>
              </v:shape>
            </v:group>
            <v:group style="position:absolute;left:5237;top:1066;width:31;height:10" coordorigin="5237,1066" coordsize="31,10">
              <v:shape style="position:absolute;left:5237;top:1066;width:31;height:10" coordorigin="5237,1066" coordsize="31,10" path="m5237,1071l5267,1071e" filled="false" stroked="true" strokeweight=".6pt" strokecolor="#000000">
                <v:path arrowok="t"/>
              </v:shape>
            </v:group>
            <v:group style="position:absolute;left:5187;top:1066;width:31;height:10" coordorigin="5187,1066" coordsize="31,10">
              <v:shape style="position:absolute;left:5187;top:1066;width:31;height:10" coordorigin="5187,1066" coordsize="31,10" path="m5187,1071l5217,1071e" filled="false" stroked="true" strokeweight=".6pt" strokecolor="#000000">
                <v:path arrowok="t"/>
              </v:shape>
            </v:group>
            <v:group style="position:absolute;left:5137;top:1066;width:31;height:10" coordorigin="5137,1066" coordsize="31,10">
              <v:shape style="position:absolute;left:5137;top:1066;width:31;height:10" coordorigin="5137,1066" coordsize="31,10" path="m5137,1071l5167,1071e" filled="false" stroked="true" strokeweight=".6pt" strokecolor="#000000">
                <v:path arrowok="t"/>
              </v:shape>
            </v:group>
            <v:group style="position:absolute;left:5086;top:1066;width:31;height:10" coordorigin="5086,1066" coordsize="31,10">
              <v:shape style="position:absolute;left:5086;top:1066;width:31;height:10" coordorigin="5086,1066" coordsize="31,10" path="m5086,1071l5117,1071e" filled="false" stroked="true" strokeweight=".6pt" strokecolor="#000000">
                <v:path arrowok="t"/>
              </v:shape>
            </v:group>
            <v:group style="position:absolute;left:5036;top:1066;width:31;height:10" coordorigin="5036,1066" coordsize="31,10">
              <v:shape style="position:absolute;left:5036;top:1066;width:31;height:10" coordorigin="5036,1066" coordsize="31,10" path="m5036,1071l5066,1071e" filled="false" stroked="true" strokeweight=".6pt" strokecolor="#000000">
                <v:path arrowok="t"/>
              </v:shape>
            </v:group>
            <v:group style="position:absolute;left:4986;top:1066;width:31;height:10" coordorigin="4986,1066" coordsize="31,10">
              <v:shape style="position:absolute;left:4986;top:1066;width:31;height:10" coordorigin="4986,1066" coordsize="31,10" path="m4986,1071l5016,1071e" filled="false" stroked="true" strokeweight=".6pt" strokecolor="#000000">
                <v:path arrowok="t"/>
              </v:shape>
            </v:group>
            <v:group style="position:absolute;left:4936;top:1066;width:31;height:10" coordorigin="4936,1066" coordsize="31,10">
              <v:shape style="position:absolute;left:4936;top:1066;width:31;height:10" coordorigin="4936,1066" coordsize="31,10" path="m4936,1071l4966,1071e" filled="false" stroked="true" strokeweight=".6pt" strokecolor="#000000">
                <v:path arrowok="t"/>
              </v:shape>
            </v:group>
            <v:group style="position:absolute;left:4886;top:1066;width:31;height:10" coordorigin="4886,1066" coordsize="31,10">
              <v:shape style="position:absolute;left:4886;top:1066;width:31;height:10" coordorigin="4886,1066" coordsize="31,10" path="m4886,1071l4916,1071e" filled="false" stroked="true" strokeweight=".6pt" strokecolor="#000000">
                <v:path arrowok="t"/>
              </v:shape>
            </v:group>
            <v:group style="position:absolute;left:4835;top:1066;width:31;height:10" coordorigin="4835,1066" coordsize="31,10">
              <v:shape style="position:absolute;left:4835;top:1066;width:31;height:10" coordorigin="4835,1066" coordsize="31,10" path="m4835,1071l4865,1071e" filled="false" stroked="true" strokeweight=".6pt" strokecolor="#000000">
                <v:path arrowok="t"/>
              </v:shape>
            </v:group>
            <v:group style="position:absolute;left:4785;top:1066;width:31;height:10" coordorigin="4785,1066" coordsize="31,10">
              <v:shape style="position:absolute;left:4785;top:1066;width:31;height:10" coordorigin="4785,1066" coordsize="31,10" path="m4785,1071l4815,1071e" filled="false" stroked="true" strokeweight=".6pt" strokecolor="#000000">
                <v:path arrowok="t"/>
              </v:shape>
            </v:group>
            <v:group style="position:absolute;left:4735;top:1066;width:31;height:10" coordorigin="4735,1066" coordsize="31,10">
              <v:shape style="position:absolute;left:4735;top:1066;width:31;height:10" coordorigin="4735,1066" coordsize="31,10" path="m4735,1071l4765,1071e" filled="false" stroked="true" strokeweight=".6pt" strokecolor="#000000">
                <v:path arrowok="t"/>
              </v:shape>
            </v:group>
            <v:group style="position:absolute;left:8653;top:1066;width:16;height:10" coordorigin="8653,1066" coordsize="16,10">
              <v:shape style="position:absolute;left:8653;top:1066;width:16;height:10" coordorigin="8653,1066" coordsize="16,10" path="m8653,1071l8668,1071e" filled="false" stroked="true" strokeweight=".6pt" strokecolor="#000000">
                <v:path arrowok="t"/>
              </v:shape>
            </v:group>
            <v:group style="position:absolute;left:4695;top:1105;width:10;height:30" coordorigin="4695,1105" coordsize="10,30">
              <v:shape style="position:absolute;left:4695;top:1105;width:10;height:30" coordorigin="4695,1105" coordsize="10,30" path="m4695,1120l4705,1120e" filled="false" stroked="true" strokeweight="1.579pt" strokecolor="#000000">
                <v:path arrowok="t"/>
              </v:shape>
            </v:group>
            <v:group style="position:absolute;left:4695;top:1154;width:10;height:30" coordorigin="4695,1154" coordsize="10,30">
              <v:shape style="position:absolute;left:4695;top:1154;width:10;height:30" coordorigin="4695,1154" coordsize="10,30" path="m4695,1169l4705,1169e" filled="false" stroked="true" strokeweight="1.579pt" strokecolor="#000000">
                <v:path arrowok="t"/>
              </v:shape>
            </v:group>
            <v:group style="position:absolute;left:4695;top:1204;width:10;height:30" coordorigin="4695,1204" coordsize="10,30">
              <v:shape style="position:absolute;left:4695;top:1204;width:10;height:30" coordorigin="4695,1204" coordsize="10,30" path="m4695,1218l4705,1218e" filled="false" stroked="true" strokeweight="1.578pt" strokecolor="#000000">
                <v:path arrowok="t"/>
              </v:shape>
            </v:group>
            <v:group style="position:absolute;left:4695;top:1253;width:10;height:30" coordorigin="4695,1253" coordsize="10,30">
              <v:shape style="position:absolute;left:4695;top:1253;width:10;height:30" coordorigin="4695,1253" coordsize="10,30" path="m4695,1268l4705,1268e" filled="false" stroked="true" strokeweight="1.579pt" strokecolor="#000000">
                <v:path arrowok="t"/>
              </v:shape>
            </v:group>
            <v:group style="position:absolute;left:4695;top:1400;width:10;height:30" coordorigin="4695,1400" coordsize="10,30">
              <v:shape style="position:absolute;left:4695;top:1400;width:10;height:30" coordorigin="4695,1400" coordsize="10,30" path="m4695,1415l4705,1415e" filled="false" stroked="true" strokeweight="1.579pt" strokecolor="#000000">
                <v:path arrowok="t"/>
              </v:shape>
            </v:group>
            <v:group style="position:absolute;left:4695;top:1449;width:10;height:30" coordorigin="4695,1449" coordsize="10,30">
              <v:shape style="position:absolute;left:4695;top:1449;width:10;height:30" coordorigin="4695,1449" coordsize="10,30" path="m4695,1464l4705,1464e" filled="false" stroked="true" strokeweight="1.579pt" strokecolor="#000000">
                <v:path arrowok="t"/>
              </v:shape>
            </v:group>
            <v:group style="position:absolute;left:4695;top:1498;width:10;height:30" coordorigin="4695,1498" coordsize="10,30">
              <v:shape style="position:absolute;left:4695;top:1498;width:10;height:30" coordorigin="4695,1498" coordsize="10,30" path="m4695,1513l4705,1513e" filled="false" stroked="true" strokeweight="1.578pt" strokecolor="#000000">
                <v:path arrowok="t"/>
              </v:shape>
            </v:group>
            <v:group style="position:absolute;left:4695;top:1548;width:10;height:30" coordorigin="4695,1548" coordsize="10,30">
              <v:shape style="position:absolute;left:4695;top:1548;width:10;height:30" coordorigin="4695,1548" coordsize="10,30" path="m4695,1562l4705,1562e" filled="false" stroked="true" strokeweight="1.579pt" strokecolor="#000000">
                <v:path arrowok="t"/>
              </v:shape>
            </v:group>
            <v:group style="position:absolute;left:4695;top:1597;width:10;height:30" coordorigin="4695,1597" coordsize="10,30">
              <v:shape style="position:absolute;left:4695;top:1597;width:10;height:30" coordorigin="4695,1597" coordsize="10,30" path="m4695,1611l4705,1611e" filled="false" stroked="true" strokeweight="1.579pt" strokecolor="#000000">
                <v:path arrowok="t"/>
              </v:shape>
            </v:group>
            <v:group style="position:absolute;left:4695;top:1646;width:10;height:30" coordorigin="4695,1646" coordsize="10,30">
              <v:shape style="position:absolute;left:4695;top:1646;width:10;height:30" coordorigin="4695,1646" coordsize="10,30" path="m4695,1661l4705,1661e" filled="false" stroked="true" strokeweight="1.578pt" strokecolor="#000000">
                <v:path arrowok="t"/>
              </v:shape>
            </v:group>
            <v:group style="position:absolute;left:4695;top:1695;width:10;height:30" coordorigin="4695,1695" coordsize="10,30">
              <v:shape style="position:absolute;left:4695;top:1695;width:10;height:30" coordorigin="4695,1695" coordsize="10,30" path="m4695,1710l4705,1710e" filled="false" stroked="true" strokeweight="1.579pt" strokecolor="#000000">
                <v:path arrowok="t"/>
              </v:shape>
            </v:group>
            <v:group style="position:absolute;left:4695;top:1744;width:10;height:30" coordorigin="4695,1744" coordsize="10,30">
              <v:shape style="position:absolute;left:4695;top:1744;width:10;height:30" coordorigin="4695,1744" coordsize="10,30" path="m4695,1759l4705,1759e" filled="false" stroked="true" strokeweight="1.579pt" strokecolor="#000000">
                <v:path arrowok="t"/>
              </v:shape>
            </v:group>
            <v:group style="position:absolute;left:4695;top:1071;width:10;height:15" coordorigin="4695,1071" coordsize="10,15">
              <v:shape style="position:absolute;left:4695;top:1071;width:10;height:15" coordorigin="4695,1071" coordsize="10,15" path="m4695,1078l4705,1078e" filled="false" stroked="true" strokeweight=".839pt" strokecolor="#000000">
                <v:path arrowok="t"/>
              </v:shape>
            </v:group>
            <v:group style="position:absolute;left:10814;top:1066;width:31;height:10" coordorigin="10814,1066" coordsize="31,10">
              <v:shape style="position:absolute;left:10814;top:1066;width:31;height:10" coordorigin="10814,1066" coordsize="31,10" path="m10814,1071l10844,1071e" filled="false" stroked="true" strokeweight=".6pt" strokecolor="#000000">
                <v:path arrowok="t"/>
              </v:shape>
            </v:group>
            <v:group style="position:absolute;left:10764;top:1066;width:31;height:10" coordorigin="10764,1066" coordsize="31,10">
              <v:shape style="position:absolute;left:10764;top:1066;width:31;height:10" coordorigin="10764,1066" coordsize="31,10" path="m10764,1071l10794,1071e" filled="false" stroked="true" strokeweight=".6pt" strokecolor="#000000">
                <v:path arrowok="t"/>
              </v:shape>
            </v:group>
            <v:group style="position:absolute;left:10713;top:1066;width:31;height:10" coordorigin="10713,1066" coordsize="31,10">
              <v:shape style="position:absolute;left:10713;top:1066;width:31;height:10" coordorigin="10713,1066" coordsize="31,10" path="m10713,1071l10743,1071e" filled="false" stroked="true" strokeweight=".6pt" strokecolor="#000000">
                <v:path arrowok="t"/>
              </v:shape>
            </v:group>
            <v:group style="position:absolute;left:10663;top:1066;width:31;height:10" coordorigin="10663,1066" coordsize="31,10">
              <v:shape style="position:absolute;left:10663;top:1066;width:31;height:10" coordorigin="10663,1066" coordsize="31,10" path="m10663,1071l10693,1071e" filled="false" stroked="true" strokeweight=".6pt" strokecolor="#000000">
                <v:path arrowok="t"/>
              </v:shape>
            </v:group>
            <v:group style="position:absolute;left:10613;top:1066;width:31;height:10" coordorigin="10613,1066" coordsize="31,10">
              <v:shape style="position:absolute;left:10613;top:1066;width:31;height:10" coordorigin="10613,1066" coordsize="31,10" path="m10613,1071l10643,1071e" filled="false" stroked="true" strokeweight=".6pt" strokecolor="#000000">
                <v:path arrowok="t"/>
              </v:shape>
            </v:group>
            <v:group style="position:absolute;left:10563;top:1066;width:31;height:10" coordorigin="10563,1066" coordsize="31,10">
              <v:shape style="position:absolute;left:10563;top:1066;width:31;height:10" coordorigin="10563,1066" coordsize="31,10" path="m10563,1071l10593,1071e" filled="false" stroked="true" strokeweight=".6pt" strokecolor="#000000">
                <v:path arrowok="t"/>
              </v:shape>
            </v:group>
            <v:group style="position:absolute;left:10512;top:1066;width:31;height:10" coordorigin="10512,1066" coordsize="31,10">
              <v:shape style="position:absolute;left:10512;top:1066;width:31;height:10" coordorigin="10512,1066" coordsize="31,10" path="m10512,1071l10542,1071e" filled="false" stroked="true" strokeweight=".6pt" strokecolor="#000000">
                <v:path arrowok="t"/>
              </v:shape>
            </v:group>
            <v:group style="position:absolute;left:10462;top:1066;width:31;height:10" coordorigin="10462,1066" coordsize="31,10">
              <v:shape style="position:absolute;left:10462;top:1066;width:31;height:10" coordorigin="10462,1066" coordsize="31,10" path="m10462,1071l10492,1071e" filled="false" stroked="true" strokeweight=".6pt" strokecolor="#000000">
                <v:path arrowok="t"/>
              </v:shape>
            </v:group>
            <v:group style="position:absolute;left:10412;top:1066;width:31;height:10" coordorigin="10412,1066" coordsize="31,10">
              <v:shape style="position:absolute;left:10412;top:1066;width:31;height:10" coordorigin="10412,1066" coordsize="31,10" path="m10412,1071l10442,1071e" filled="false" stroked="true" strokeweight=".6pt" strokecolor="#000000">
                <v:path arrowok="t"/>
              </v:shape>
            </v:group>
            <v:group style="position:absolute;left:10362;top:1066;width:31;height:10" coordorigin="10362,1066" coordsize="31,10">
              <v:shape style="position:absolute;left:10362;top:1066;width:31;height:10" coordorigin="10362,1066" coordsize="31,10" path="m10362,1071l10392,1071e" filled="false" stroked="true" strokeweight=".6pt" strokecolor="#000000">
                <v:path arrowok="t"/>
              </v:shape>
            </v:group>
            <v:group style="position:absolute;left:10311;top:1066;width:31;height:10" coordorigin="10311,1066" coordsize="31,10">
              <v:shape style="position:absolute;left:10311;top:1066;width:31;height:10" coordorigin="10311,1066" coordsize="31,10" path="m10311,1071l10341,1071e" filled="false" stroked="true" strokeweight=".6pt" strokecolor="#000000">
                <v:path arrowok="t"/>
              </v:shape>
            </v:group>
            <v:group style="position:absolute;left:10261;top:1066;width:31;height:10" coordorigin="10261,1066" coordsize="31,10">
              <v:shape style="position:absolute;left:10261;top:1066;width:31;height:10" coordorigin="10261,1066" coordsize="31,10" path="m10261,1071l10291,1071e" filled="false" stroked="true" strokeweight=".6pt" strokecolor="#000000">
                <v:path arrowok="t"/>
              </v:shape>
            </v:group>
            <v:group style="position:absolute;left:10211;top:1066;width:31;height:10" coordorigin="10211,1066" coordsize="31,10">
              <v:shape style="position:absolute;left:10211;top:1066;width:31;height:10" coordorigin="10211,1066" coordsize="31,10" path="m10211,1071l10241,1071e" filled="false" stroked="true" strokeweight=".6pt" strokecolor="#000000">
                <v:path arrowok="t"/>
              </v:shape>
            </v:group>
            <v:group style="position:absolute;left:10161;top:1066;width:31;height:10" coordorigin="10161,1066" coordsize="31,10">
              <v:shape style="position:absolute;left:10161;top:1066;width:31;height:10" coordorigin="10161,1066" coordsize="31,10" path="m10161,1071l10191,1071e" filled="false" stroked="true" strokeweight=".6pt" strokecolor="#000000">
                <v:path arrowok="t"/>
              </v:shape>
            </v:group>
            <v:group style="position:absolute;left:10110;top:1066;width:31;height:10" coordorigin="10110,1066" coordsize="31,10">
              <v:shape style="position:absolute;left:10110;top:1066;width:31;height:10" coordorigin="10110,1066" coordsize="31,10" path="m10110,1071l10140,1071e" filled="false" stroked="true" strokeweight=".6pt" strokecolor="#000000">
                <v:path arrowok="t"/>
              </v:shape>
            </v:group>
            <v:group style="position:absolute;left:10060;top:1066;width:31;height:10" coordorigin="10060,1066" coordsize="31,10">
              <v:shape style="position:absolute;left:10060;top:1066;width:31;height:10" coordorigin="10060,1066" coordsize="31,10" path="m10060,1071l10090,1071e" filled="false" stroked="true" strokeweight=".6pt" strokecolor="#000000">
                <v:path arrowok="t"/>
              </v:shape>
            </v:group>
            <v:group style="position:absolute;left:10010;top:1066;width:31;height:10" coordorigin="10010,1066" coordsize="31,10">
              <v:shape style="position:absolute;left:10010;top:1066;width:31;height:10" coordorigin="10010,1066" coordsize="31,10" path="m10010,1071l10040,1071e" filled="false" stroked="true" strokeweight=".6pt" strokecolor="#000000">
                <v:path arrowok="t"/>
              </v:shape>
            </v:group>
            <v:group style="position:absolute;left:9960;top:1066;width:31;height:10" coordorigin="9960,1066" coordsize="31,10">
              <v:shape style="position:absolute;left:9960;top:1066;width:31;height:10" coordorigin="9960,1066" coordsize="31,10" path="m9960,1071l9990,1071e" filled="false" stroked="true" strokeweight=".6pt" strokecolor="#000000">
                <v:path arrowok="t"/>
              </v:shape>
            </v:group>
            <v:group style="position:absolute;left:9909;top:1066;width:31;height:10" coordorigin="9909,1066" coordsize="31,10">
              <v:shape style="position:absolute;left:9909;top:1066;width:31;height:10" coordorigin="9909,1066" coordsize="31,10" path="m9909,1071l9939,1071e" filled="false" stroked="true" strokeweight=".6pt" strokecolor="#000000">
                <v:path arrowok="t"/>
              </v:shape>
            </v:group>
            <v:group style="position:absolute;left:9859;top:1066;width:31;height:10" coordorigin="9859,1066" coordsize="31,10">
              <v:shape style="position:absolute;left:9859;top:1066;width:31;height:10" coordorigin="9859,1066" coordsize="31,10" path="m9859,1071l9889,1071e" filled="false" stroked="true" strokeweight=".6pt" strokecolor="#000000">
                <v:path arrowok="t"/>
              </v:shape>
            </v:group>
            <v:group style="position:absolute;left:9809;top:1066;width:31;height:10" coordorigin="9809,1066" coordsize="31,10">
              <v:shape style="position:absolute;left:9809;top:1066;width:31;height:10" coordorigin="9809,1066" coordsize="31,10" path="m9809,1071l9839,1071e" filled="false" stroked="true" strokeweight=".6pt" strokecolor="#000000">
                <v:path arrowok="t"/>
              </v:shape>
            </v:group>
            <v:group style="position:absolute;left:9759;top:1066;width:31;height:10" coordorigin="9759,1066" coordsize="31,10">
              <v:shape style="position:absolute;left:9759;top:1066;width:31;height:10" coordorigin="9759,1066" coordsize="31,10" path="m9759,1071l9789,1071e" filled="false" stroked="true" strokeweight=".6pt" strokecolor="#000000">
                <v:path arrowok="t"/>
              </v:shape>
            </v:group>
            <v:group style="position:absolute;left:9708;top:1066;width:31;height:10" coordorigin="9708,1066" coordsize="31,10">
              <v:shape style="position:absolute;left:9708;top:1066;width:31;height:10" coordorigin="9708,1066" coordsize="31,10" path="m9708,1071l9738,1071e" filled="false" stroked="true" strokeweight=".6pt" strokecolor="#000000">
                <v:path arrowok="t"/>
              </v:shape>
            </v:group>
            <v:group style="position:absolute;left:9658;top:1066;width:31;height:10" coordorigin="9658,1066" coordsize="31,10">
              <v:shape style="position:absolute;left:9658;top:1066;width:31;height:10" coordorigin="9658,1066" coordsize="31,10" path="m9658,1071l9688,1071e" filled="false" stroked="true" strokeweight=".6pt" strokecolor="#000000">
                <v:path arrowok="t"/>
              </v:shape>
            </v:group>
            <v:group style="position:absolute;left:9608;top:1066;width:31;height:10" coordorigin="9608,1066" coordsize="31,10">
              <v:shape style="position:absolute;left:9608;top:1066;width:31;height:10" coordorigin="9608,1066" coordsize="31,10" path="m9608,1071l9638,1071e" filled="false" stroked="true" strokeweight=".6pt" strokecolor="#000000">
                <v:path arrowok="t"/>
              </v:shape>
            </v:group>
            <v:group style="position:absolute;left:9558;top:1066;width:31;height:10" coordorigin="9558,1066" coordsize="31,10">
              <v:shape style="position:absolute;left:9558;top:1066;width:31;height:10" coordorigin="9558,1066" coordsize="31,10" path="m9558,1071l9588,1071e" filled="false" stroked="true" strokeweight=".6pt" strokecolor="#000000">
                <v:path arrowok="t"/>
              </v:shape>
            </v:group>
            <v:group style="position:absolute;left:9507;top:1066;width:31;height:10" coordorigin="9507,1066" coordsize="31,10">
              <v:shape style="position:absolute;left:9507;top:1066;width:31;height:10" coordorigin="9507,1066" coordsize="31,10" path="m9507,1071l9537,1071e" filled="false" stroked="true" strokeweight=".6pt" strokecolor="#000000">
                <v:path arrowok="t"/>
              </v:shape>
            </v:group>
            <v:group style="position:absolute;left:9457;top:1066;width:31;height:10" coordorigin="9457,1066" coordsize="31,10">
              <v:shape style="position:absolute;left:9457;top:1066;width:31;height:10" coordorigin="9457,1066" coordsize="31,10" path="m9457,1071l9487,1071e" filled="false" stroked="true" strokeweight=".6pt" strokecolor="#000000">
                <v:path arrowok="t"/>
              </v:shape>
            </v:group>
            <v:group style="position:absolute;left:9407;top:1066;width:31;height:10" coordorigin="9407,1066" coordsize="31,10">
              <v:shape style="position:absolute;left:9407;top:1066;width:31;height:10" coordorigin="9407,1066" coordsize="31,10" path="m9407,1071l9437,1071e" filled="false" stroked="true" strokeweight=".6pt" strokecolor="#000000">
                <v:path arrowok="t"/>
              </v:shape>
            </v:group>
            <v:group style="position:absolute;left:9357;top:1066;width:31;height:10" coordorigin="9357,1066" coordsize="31,10">
              <v:shape style="position:absolute;left:9357;top:1066;width:31;height:10" coordorigin="9357,1066" coordsize="31,10" path="m9357,1071l9387,1071e" filled="false" stroked="true" strokeweight=".6pt" strokecolor="#000000">
                <v:path arrowok="t"/>
              </v:shape>
            </v:group>
            <v:group style="position:absolute;left:9306;top:1066;width:31;height:10" coordorigin="9306,1066" coordsize="31,10">
              <v:shape style="position:absolute;left:9306;top:1066;width:31;height:10" coordorigin="9306,1066" coordsize="31,10" path="m9306,1071l9336,1071e" filled="false" stroked="true" strokeweight=".6pt" strokecolor="#000000">
                <v:path arrowok="t"/>
              </v:shape>
            </v:group>
            <v:group style="position:absolute;left:9256;top:1066;width:31;height:10" coordorigin="9256,1066" coordsize="31,10">
              <v:shape style="position:absolute;left:9256;top:1066;width:31;height:10" coordorigin="9256,1066" coordsize="31,10" path="m9256,1071l9286,1071e" filled="false" stroked="true" strokeweight=".6pt" strokecolor="#000000">
                <v:path arrowok="t"/>
              </v:shape>
            </v:group>
            <v:group style="position:absolute;left:9206;top:1066;width:31;height:10" coordorigin="9206,1066" coordsize="31,10">
              <v:shape style="position:absolute;left:9206;top:1066;width:31;height:10" coordorigin="9206,1066" coordsize="31,10" path="m9206,1071l9236,1071e" filled="false" stroked="true" strokeweight=".6pt" strokecolor="#000000">
                <v:path arrowok="t"/>
              </v:shape>
            </v:group>
            <v:group style="position:absolute;left:9156;top:1066;width:31;height:10" coordorigin="9156,1066" coordsize="31,10">
              <v:shape style="position:absolute;left:9156;top:1066;width:31;height:10" coordorigin="9156,1066" coordsize="31,10" path="m9156,1071l9186,1071e" filled="false" stroked="true" strokeweight=".6pt" strokecolor="#000000">
                <v:path arrowok="t"/>
              </v:shape>
            </v:group>
            <v:group style="position:absolute;left:9105;top:1066;width:31;height:10" coordorigin="9105,1066" coordsize="31,10">
              <v:shape style="position:absolute;left:9105;top:1066;width:31;height:10" coordorigin="9105,1066" coordsize="31,10" path="m9105,1071l9135,1071e" filled="false" stroked="true" strokeweight=".6pt" strokecolor="#000000">
                <v:path arrowok="t"/>
              </v:shape>
            </v:group>
            <v:group style="position:absolute;left:9055;top:1066;width:31;height:10" coordorigin="9055,1066" coordsize="31,10">
              <v:shape style="position:absolute;left:9055;top:1066;width:31;height:10" coordorigin="9055,1066" coordsize="31,10" path="m9055,1071l9085,1071e" filled="false" stroked="true" strokeweight=".6pt" strokecolor="#000000">
                <v:path arrowok="t"/>
              </v:shape>
            </v:group>
            <v:group style="position:absolute;left:9005;top:1066;width:31;height:10" coordorigin="9005,1066" coordsize="31,10">
              <v:shape style="position:absolute;left:9005;top:1066;width:31;height:10" coordorigin="9005,1066" coordsize="31,10" path="m9005,1071l9035,1071e" filled="false" stroked="true" strokeweight=".6pt" strokecolor="#000000">
                <v:path arrowok="t"/>
              </v:shape>
            </v:group>
            <v:group style="position:absolute;left:8955;top:1066;width:31;height:10" coordorigin="8955,1066" coordsize="31,10">
              <v:shape style="position:absolute;left:8955;top:1066;width:31;height:10" coordorigin="8955,1066" coordsize="31,10" path="m8955,1071l8985,1071e" filled="false" stroked="true" strokeweight=".6pt" strokecolor="#000000">
                <v:path arrowok="t"/>
              </v:shape>
            </v:group>
            <v:group style="position:absolute;left:8904;top:1066;width:31;height:10" coordorigin="8904,1066" coordsize="31,10">
              <v:shape style="position:absolute;left:8904;top:1066;width:31;height:10" coordorigin="8904,1066" coordsize="31,10" path="m8904,1071l8934,1071e" filled="false" stroked="true" strokeweight=".6pt" strokecolor="#000000">
                <v:path arrowok="t"/>
              </v:shape>
            </v:group>
            <v:group style="position:absolute;left:8854;top:1066;width:31;height:10" coordorigin="8854,1066" coordsize="31,10">
              <v:shape style="position:absolute;left:8854;top:1066;width:31;height:10" coordorigin="8854,1066" coordsize="31,10" path="m8854,1071l8884,1071e" filled="false" stroked="true" strokeweight=".6pt" strokecolor="#000000">
                <v:path arrowok="t"/>
              </v:shape>
            </v:group>
            <v:group style="position:absolute;left:8804;top:1066;width:31;height:10" coordorigin="8804,1066" coordsize="31,10">
              <v:shape style="position:absolute;left:8804;top:1066;width:31;height:10" coordorigin="8804,1066" coordsize="31,10" path="m8804,1071l8834,1071e" filled="false" stroked="true" strokeweight=".6pt" strokecolor="#000000">
                <v:path arrowok="t"/>
              </v:shape>
            </v:group>
            <v:group style="position:absolute;left:8754;top:1066;width:31;height:10" coordorigin="8754,1066" coordsize="31,10">
              <v:shape style="position:absolute;left:8754;top:1066;width:31;height:10" coordorigin="8754,1066" coordsize="31,10" path="m8754,1071l8784,1071e" filled="false" stroked="true" strokeweight=".6pt" strokecolor="#000000">
                <v:path arrowok="t"/>
              </v:shape>
            </v:group>
            <v:group style="position:absolute;left:8703;top:1066;width:31;height:10" coordorigin="8703,1066" coordsize="31,10">
              <v:shape style="position:absolute;left:8703;top:1066;width:31;height:10" coordorigin="8703,1066" coordsize="31,10" path="m8703,1071l8733,1071e" filled="false" stroked="true" strokeweight=".6pt" strokecolor="#000000">
                <v:path arrowok="t"/>
              </v:shape>
            </v:group>
            <v:group style="position:absolute;left:10864;top:1071;width:30;height:2" coordorigin="10864,1071" coordsize="30,2">
              <v:shape style="position:absolute;left:10864;top:1071;width:30;height:2" coordorigin="10864,1071" coordsize="30,0" path="m10864,1071l10894,1071e" filled="false" stroked="true" strokeweight=".6002pt" strokecolor="#000000">
                <v:path arrowok="t"/>
              </v:shape>
            </v:group>
            <v:group style="position:absolute;left:8668;top:1066;width:16;height:10" coordorigin="8668,1066" coordsize="16,10">
              <v:shape style="position:absolute;left:8668;top:1066;width:16;height:10" coordorigin="8668,1066" coordsize="16,10" path="m8668,1071l8683,1071e" filled="false" stroked="true" strokeweight=".6pt" strokecolor="#000000">
                <v:path arrowok="t"/>
              </v:shape>
            </v:group>
            <v:group style="position:absolute;left:8663;top:1105;width:10;height:30" coordorigin="8663,1105" coordsize="10,30">
              <v:shape style="position:absolute;left:8663;top:1105;width:10;height:30" coordorigin="8663,1105" coordsize="10,30" path="m8663,1120l8673,1120e" filled="false" stroked="true" strokeweight="1.579pt" strokecolor="#000000">
                <v:path arrowok="t"/>
              </v:shape>
            </v:group>
            <v:group style="position:absolute;left:8663;top:1154;width:10;height:30" coordorigin="8663,1154" coordsize="10,30">
              <v:shape style="position:absolute;left:8663;top:1154;width:10;height:30" coordorigin="8663,1154" coordsize="10,30" path="m8663,1169l8673,1169e" filled="false" stroked="true" strokeweight="1.579pt" strokecolor="#000000">
                <v:path arrowok="t"/>
              </v:shape>
            </v:group>
            <v:group style="position:absolute;left:8663;top:1204;width:10;height:30" coordorigin="8663,1204" coordsize="10,30">
              <v:shape style="position:absolute;left:8663;top:1204;width:10;height:30" coordorigin="8663,1204" coordsize="10,30" path="m8663,1218l8673,1218e" filled="false" stroked="true" strokeweight="1.578pt" strokecolor="#000000">
                <v:path arrowok="t"/>
              </v:shape>
            </v:group>
            <v:group style="position:absolute;left:8663;top:1253;width:10;height:30" coordorigin="8663,1253" coordsize="10,30">
              <v:shape style="position:absolute;left:8663;top:1253;width:10;height:30" coordorigin="8663,1253" coordsize="10,30" path="m8663,1268l8673,1268e" filled="false" stroked="true" strokeweight="1.579pt" strokecolor="#000000">
                <v:path arrowok="t"/>
              </v:shape>
            </v:group>
            <v:group style="position:absolute;left:8663;top:1400;width:10;height:30" coordorigin="8663,1400" coordsize="10,30">
              <v:shape style="position:absolute;left:8663;top:1400;width:10;height:30" coordorigin="8663,1400" coordsize="10,30" path="m8663,1415l8673,1415e" filled="false" stroked="true" strokeweight="1.579pt" strokecolor="#000000">
                <v:path arrowok="t"/>
              </v:shape>
            </v:group>
            <v:group style="position:absolute;left:8663;top:1449;width:10;height:30" coordorigin="8663,1449" coordsize="10,30">
              <v:shape style="position:absolute;left:8663;top:1449;width:10;height:30" coordorigin="8663,1449" coordsize="10,30" path="m8663,1464l8673,1464e" filled="false" stroked="true" strokeweight="1.579pt" strokecolor="#000000">
                <v:path arrowok="t"/>
              </v:shape>
            </v:group>
            <v:group style="position:absolute;left:8663;top:1498;width:10;height:30" coordorigin="8663,1498" coordsize="10,30">
              <v:shape style="position:absolute;left:8663;top:1498;width:10;height:30" coordorigin="8663,1498" coordsize="10,30" path="m8663,1513l8673,1513e" filled="false" stroked="true" strokeweight="1.578pt" strokecolor="#000000">
                <v:path arrowok="t"/>
              </v:shape>
            </v:group>
            <v:group style="position:absolute;left:8663;top:1548;width:10;height:30" coordorigin="8663,1548" coordsize="10,30">
              <v:shape style="position:absolute;left:8663;top:1548;width:10;height:30" coordorigin="8663,1548" coordsize="10,30" path="m8663,1562l8673,1562e" filled="false" stroked="true" strokeweight="1.579pt" strokecolor="#000000">
                <v:path arrowok="t"/>
              </v:shape>
            </v:group>
            <v:group style="position:absolute;left:8663;top:1597;width:10;height:30" coordorigin="8663,1597" coordsize="10,30">
              <v:shape style="position:absolute;left:8663;top:1597;width:10;height:30" coordorigin="8663,1597" coordsize="10,30" path="m8663,1611l8673,1611e" filled="false" stroked="true" strokeweight="1.579pt" strokecolor="#000000">
                <v:path arrowok="t"/>
              </v:shape>
            </v:group>
            <v:group style="position:absolute;left:8663;top:1646;width:10;height:30" coordorigin="8663,1646" coordsize="10,30">
              <v:shape style="position:absolute;left:8663;top:1646;width:10;height:30" coordorigin="8663,1646" coordsize="10,30" path="m8663,1661l8673,1661e" filled="false" stroked="true" strokeweight="1.578pt" strokecolor="#000000">
                <v:path arrowok="t"/>
              </v:shape>
            </v:group>
            <v:group style="position:absolute;left:8663;top:1695;width:10;height:30" coordorigin="8663,1695" coordsize="10,30">
              <v:shape style="position:absolute;left:8663;top:1695;width:10;height:30" coordorigin="8663,1695" coordsize="10,30" path="m8663,1710l8673,1710e" filled="false" stroked="true" strokeweight="1.579pt" strokecolor="#000000">
                <v:path arrowok="t"/>
              </v:shape>
            </v:group>
            <v:group style="position:absolute;left:8663;top:1744;width:10;height:30" coordorigin="8663,1744" coordsize="10,30">
              <v:shape style="position:absolute;left:8663;top:1744;width:10;height:30" coordorigin="8663,1744" coordsize="10,30" path="m8663,1759l8673,1759e" filled="false" stroked="true" strokeweight="1.579pt" strokecolor="#000000">
                <v:path arrowok="t"/>
              </v:shape>
            </v:group>
            <v:group style="position:absolute;left:8663;top:1071;width:10;height:15" coordorigin="8663,1071" coordsize="10,15">
              <v:shape style="position:absolute;left:8663;top:1071;width:10;height:15" coordorigin="8663,1071" coordsize="10,15" path="m8663,1078l8673,1078e" filled="false" stroked="true" strokeweight=".839pt" strokecolor="#000000">
                <v:path arrowok="t"/>
              </v:shape>
            </v:group>
            <v:group style="position:absolute;left:11156;top:1066;width:30;height:10" coordorigin="11156,1066" coordsize="30,10">
              <v:shape style="position:absolute;left:11156;top:1066;width:30;height:10" coordorigin="11156,1066" coordsize="30,10" path="m11156,1071l11185,1071e" filled="false" stroked="true" strokeweight=".6pt" strokecolor="#000000">
                <v:path arrowok="t"/>
              </v:shape>
            </v:group>
            <v:group style="position:absolute;left:11107;top:1066;width:30;height:10" coordorigin="11107,1066" coordsize="30,10">
              <v:shape style="position:absolute;left:11107;top:1066;width:30;height:10" coordorigin="11107,1066" coordsize="30,10" path="m11107,1071l11137,1071e" filled="false" stroked="true" strokeweight=".6pt" strokecolor="#000000">
                <v:path arrowok="t"/>
              </v:shape>
            </v:group>
            <v:group style="position:absolute;left:11059;top:1066;width:30;height:10" coordorigin="11059,1066" coordsize="30,10">
              <v:shape style="position:absolute;left:11059;top:1066;width:30;height:10" coordorigin="11059,1066" coordsize="30,10" path="m11059,1071l11088,1071e" filled="false" stroked="true" strokeweight=".6pt" strokecolor="#000000">
                <v:path arrowok="t"/>
              </v:shape>
            </v:group>
            <v:group style="position:absolute;left:11010;top:1066;width:30;height:10" coordorigin="11010,1066" coordsize="30,10">
              <v:shape style="position:absolute;left:11010;top:1066;width:30;height:10" coordorigin="11010,1066" coordsize="30,10" path="m11010,1071l11040,1071e" filled="false" stroked="true" strokeweight=".6pt" strokecolor="#000000">
                <v:path arrowok="t"/>
              </v:shape>
            </v:group>
            <v:group style="position:absolute;left:10962;top:1066;width:30;height:10" coordorigin="10962,1066" coordsize="30,10">
              <v:shape style="position:absolute;left:10962;top:1066;width:30;height:10" coordorigin="10962,1066" coordsize="30,10" path="m10962,1071l10991,1071e" filled="false" stroked="true" strokeweight=".6pt" strokecolor="#000000">
                <v:path arrowok="t"/>
              </v:shape>
            </v:group>
            <v:group style="position:absolute;left:10913;top:1066;width:30;height:10" coordorigin="10913,1066" coordsize="30,10">
              <v:shape style="position:absolute;left:10913;top:1066;width:30;height:10" coordorigin="10913,1066" coordsize="30,10" path="m10913,1071l10942,1071e" filled="false" stroked="true" strokeweight=".6pt" strokecolor="#000000">
                <v:path arrowok="t"/>
              </v:shape>
            </v:group>
            <v:group style="position:absolute;left:11205;top:1066;width:20;height:10" coordorigin="11205,1066" coordsize="20,10">
              <v:shape style="position:absolute;left:11205;top:1066;width:20;height:10" coordorigin="11205,1066" coordsize="20,10" path="m11205,1071l11224,1071e" filled="false" stroked="true" strokeweight=".6pt" strokecolor="#000000">
                <v:path arrowok="t"/>
              </v:shape>
            </v:group>
            <v:group style="position:absolute;left:10874;top:1105;width:10;height:30" coordorigin="10874,1105" coordsize="10,30">
              <v:shape style="position:absolute;left:10874;top:1105;width:10;height:30" coordorigin="10874,1105" coordsize="10,30" path="m10874,1120l10884,1120e" filled="false" stroked="true" strokeweight="1.579pt" strokecolor="#000000">
                <v:path arrowok="t"/>
              </v:shape>
            </v:group>
            <v:group style="position:absolute;left:10874;top:1154;width:10;height:30" coordorigin="10874,1154" coordsize="10,30">
              <v:shape style="position:absolute;left:10874;top:1154;width:10;height:30" coordorigin="10874,1154" coordsize="10,30" path="m10874,1169l10884,1169e" filled="false" stroked="true" strokeweight="1.579pt" strokecolor="#000000">
                <v:path arrowok="t"/>
              </v:shape>
            </v:group>
            <v:group style="position:absolute;left:10874;top:1204;width:10;height:30" coordorigin="10874,1204" coordsize="10,30">
              <v:shape style="position:absolute;left:10874;top:1204;width:10;height:30" coordorigin="10874,1204" coordsize="10,30" path="m10874,1218l10884,1218e" filled="false" stroked="true" strokeweight="1.578pt" strokecolor="#000000">
                <v:path arrowok="t"/>
              </v:shape>
            </v:group>
            <v:group style="position:absolute;left:10874;top:1253;width:10;height:30" coordorigin="10874,1253" coordsize="10,30">
              <v:shape style="position:absolute;left:10874;top:1253;width:10;height:30" coordorigin="10874,1253" coordsize="10,30" path="m10874,1268l10884,1268e" filled="false" stroked="true" strokeweight="1.579pt" strokecolor="#000000">
                <v:path arrowok="t"/>
              </v:shape>
            </v:group>
            <v:group style="position:absolute;left:10874;top:1400;width:10;height:30" coordorigin="10874,1400" coordsize="10,30">
              <v:shape style="position:absolute;left:10874;top:1400;width:10;height:30" coordorigin="10874,1400" coordsize="10,30" path="m10874,1415l10884,1415e" filled="false" stroked="true" strokeweight="1.579pt" strokecolor="#000000">
                <v:path arrowok="t"/>
              </v:shape>
            </v:group>
            <v:group style="position:absolute;left:10874;top:1449;width:10;height:30" coordorigin="10874,1449" coordsize="10,30">
              <v:shape style="position:absolute;left:10874;top:1449;width:10;height:30" coordorigin="10874,1449" coordsize="10,30" path="m10874,1464l10884,1464e" filled="false" stroked="true" strokeweight="1.579pt" strokecolor="#000000">
                <v:path arrowok="t"/>
              </v:shape>
            </v:group>
            <v:group style="position:absolute;left:10874;top:1498;width:10;height:30" coordorigin="10874,1498" coordsize="10,30">
              <v:shape style="position:absolute;left:10874;top:1498;width:10;height:30" coordorigin="10874,1498" coordsize="10,30" path="m10874,1513l10884,1513e" filled="false" stroked="true" strokeweight="1.578pt" strokecolor="#000000">
                <v:path arrowok="t"/>
              </v:shape>
            </v:group>
            <v:group style="position:absolute;left:10874;top:1548;width:10;height:30" coordorigin="10874,1548" coordsize="10,30">
              <v:shape style="position:absolute;left:10874;top:1548;width:10;height:30" coordorigin="10874,1548" coordsize="10,30" path="m10874,1562l10884,1562e" filled="false" stroked="true" strokeweight="1.579pt" strokecolor="#000000">
                <v:path arrowok="t"/>
              </v:shape>
            </v:group>
            <v:group style="position:absolute;left:10874;top:1597;width:10;height:30" coordorigin="10874,1597" coordsize="10,30">
              <v:shape style="position:absolute;left:10874;top:1597;width:10;height:30" coordorigin="10874,1597" coordsize="10,30" path="m10874,1611l10884,1611e" filled="false" stroked="true" strokeweight="1.579pt" strokecolor="#000000">
                <v:path arrowok="t"/>
              </v:shape>
            </v:group>
            <v:group style="position:absolute;left:10874;top:1646;width:10;height:30" coordorigin="10874,1646" coordsize="10,30">
              <v:shape style="position:absolute;left:10874;top:1646;width:10;height:30" coordorigin="10874,1646" coordsize="10,30" path="m10874,1661l10884,1661e" filled="false" stroked="true" strokeweight="1.578pt" strokecolor="#000000">
                <v:path arrowok="t"/>
              </v:shape>
            </v:group>
            <v:group style="position:absolute;left:10874;top:1695;width:10;height:30" coordorigin="10874,1695" coordsize="10,30">
              <v:shape style="position:absolute;left:10874;top:1695;width:10;height:30" coordorigin="10874,1695" coordsize="10,30" path="m10874,1710l10884,1710e" filled="false" stroked="true" strokeweight="1.579pt" strokecolor="#000000">
                <v:path arrowok="t"/>
              </v:shape>
            </v:group>
            <v:group style="position:absolute;left:10874;top:1744;width:10;height:30" coordorigin="10874,1744" coordsize="10,30">
              <v:shape style="position:absolute;left:10874;top:1744;width:10;height:30" coordorigin="10874,1744" coordsize="10,30" path="m10874,1759l10884,1759e" filled="false" stroked="true" strokeweight="1.579pt" strokecolor="#000000">
                <v:path arrowok="t"/>
              </v:shape>
            </v:group>
            <v:group style="position:absolute;left:10874;top:1071;width:10;height:15" coordorigin="10874,1071" coordsize="10,15">
              <v:shape style="position:absolute;left:10874;top:1071;width:10;height:15" coordorigin="10874,1071" coordsize="10,15" path="m10874,1078l10884,1078e" filled="false" stroked="true" strokeweight=".839pt" strokecolor="#000000">
                <v:path arrowok="t"/>
              </v:shape>
            </v:group>
            <v:group style="position:absolute;left:11214;top:1105;width:10;height:30" coordorigin="11214,1105" coordsize="10,30">
              <v:shape style="position:absolute;left:11214;top:1105;width:10;height:30" coordorigin="11214,1105" coordsize="10,30" path="m11214,1120l11224,1120e" filled="false" stroked="true" strokeweight="1.579pt" strokecolor="#000000">
                <v:path arrowok="t"/>
              </v:shape>
            </v:group>
            <v:group style="position:absolute;left:11214;top:1154;width:10;height:30" coordorigin="11214,1154" coordsize="10,30">
              <v:shape style="position:absolute;left:11214;top:1154;width:10;height:30" coordorigin="11214,1154" coordsize="10,30" path="m11214,1169l11224,1169e" filled="false" stroked="true" strokeweight="1.579pt" strokecolor="#000000">
                <v:path arrowok="t"/>
              </v:shape>
            </v:group>
            <v:group style="position:absolute;left:11214;top:1204;width:10;height:30" coordorigin="11214,1204" coordsize="10,30">
              <v:shape style="position:absolute;left:11214;top:1204;width:10;height:30" coordorigin="11214,1204" coordsize="10,30" path="m11214,1218l11224,1218e" filled="false" stroked="true" strokeweight="1.578pt" strokecolor="#000000">
                <v:path arrowok="t"/>
              </v:shape>
            </v:group>
            <v:group style="position:absolute;left:11214;top:1253;width:10;height:30" coordorigin="11214,1253" coordsize="10,30">
              <v:shape style="position:absolute;left:11214;top:1253;width:10;height:30" coordorigin="11214,1253" coordsize="10,30" path="m11214,1268l11224,1268e" filled="false" stroked="true" strokeweight="1.579pt" strokecolor="#000000">
                <v:path arrowok="t"/>
              </v:shape>
            </v:group>
            <v:group style="position:absolute;left:11214;top:1302;width:10;height:30" coordorigin="11214,1302" coordsize="10,30">
              <v:shape style="position:absolute;left:11214;top:1302;width:10;height:30" coordorigin="11214,1302" coordsize="10,30" path="m11214,1317l11224,1317e" filled="false" stroked="true" strokeweight="1.579pt" strokecolor="#000000">
                <v:path arrowok="t"/>
              </v:shape>
            </v:group>
            <v:group style="position:absolute;left:11214;top:1351;width:10;height:30" coordorigin="11214,1351" coordsize="10,30">
              <v:shape style="position:absolute;left:11214;top:1351;width:10;height:30" coordorigin="11214,1351" coordsize="10,30" path="m11214,1366l11224,1366e" filled="false" stroked="true" strokeweight="1.578pt" strokecolor="#000000">
                <v:path arrowok="t"/>
              </v:shape>
            </v:group>
            <v:group style="position:absolute;left:11214;top:1400;width:10;height:30" coordorigin="11214,1400" coordsize="10,30">
              <v:shape style="position:absolute;left:11214;top:1400;width:10;height:30" coordorigin="11214,1400" coordsize="10,30" path="m11214,1415l11224,1415e" filled="false" stroked="true" strokeweight="1.579pt" strokecolor="#000000">
                <v:path arrowok="t"/>
              </v:shape>
            </v:group>
            <v:group style="position:absolute;left:11214;top:1449;width:10;height:30" coordorigin="11214,1449" coordsize="10,30">
              <v:shape style="position:absolute;left:11214;top:1449;width:10;height:30" coordorigin="11214,1449" coordsize="10,30" path="m11214,1464l11224,1464e" filled="false" stroked="true" strokeweight="1.579pt" strokecolor="#000000">
                <v:path arrowok="t"/>
              </v:shape>
            </v:group>
            <v:group style="position:absolute;left:11214;top:1498;width:10;height:30" coordorigin="11214,1498" coordsize="10,30">
              <v:shape style="position:absolute;left:11214;top:1498;width:10;height:30" coordorigin="11214,1498" coordsize="10,30" path="m11214,1513l11224,1513e" filled="false" stroked="true" strokeweight="1.578pt" strokecolor="#000000">
                <v:path arrowok="t"/>
              </v:shape>
            </v:group>
            <v:group style="position:absolute;left:11214;top:1548;width:10;height:30" coordorigin="11214,1548" coordsize="10,30">
              <v:shape style="position:absolute;left:11214;top:1548;width:10;height:30" coordorigin="11214,1548" coordsize="10,30" path="m11214,1562l11224,1562e" filled="false" stroked="true" strokeweight="1.579pt" strokecolor="#000000">
                <v:path arrowok="t"/>
              </v:shape>
            </v:group>
            <v:group style="position:absolute;left:11214;top:1597;width:10;height:30" coordorigin="11214,1597" coordsize="10,30">
              <v:shape style="position:absolute;left:11214;top:1597;width:10;height:30" coordorigin="11214,1597" coordsize="10,30" path="m11214,1611l11224,1611e" filled="false" stroked="true" strokeweight="1.579pt" strokecolor="#000000">
                <v:path arrowok="t"/>
              </v:shape>
            </v:group>
            <v:group style="position:absolute;left:11214;top:1646;width:10;height:30" coordorigin="11214,1646" coordsize="10,30">
              <v:shape style="position:absolute;left:11214;top:1646;width:10;height:30" coordorigin="11214,1646" coordsize="10,30" path="m11214,1661l11224,1661e" filled="false" stroked="true" strokeweight="1.578pt" strokecolor="#000000">
                <v:path arrowok="t"/>
              </v:shape>
            </v:group>
            <v:group style="position:absolute;left:11214;top:1695;width:10;height:30" coordorigin="11214,1695" coordsize="10,30">
              <v:shape style="position:absolute;left:11214;top:1695;width:10;height:30" coordorigin="11214,1695" coordsize="10,30" path="m11214,1710l11224,1710e" filled="false" stroked="true" strokeweight="1.579pt" strokecolor="#000000">
                <v:path arrowok="t"/>
              </v:shape>
            </v:group>
            <v:group style="position:absolute;left:11214;top:1744;width:10;height:30" coordorigin="11214,1744" coordsize="10,30">
              <v:shape style="position:absolute;left:11214;top:1744;width:10;height:30" coordorigin="11214,1744" coordsize="10,30" path="m11214,1759l11224,1759e" filled="false" stroked="true" strokeweight="1.579pt" strokecolor="#000000">
                <v:path arrowok="t"/>
              </v:shape>
            </v:group>
            <v:group style="position:absolute;left:11214;top:1071;width:10;height:15" coordorigin="11214,1071" coordsize="10,15">
              <v:shape style="position:absolute;left:11214;top:1071;width:10;height:15" coordorigin="11214,1071" coordsize="10,15" path="m11214,1078l11224,1078e" filled="false" stroked="true" strokeweight=".839pt" strokecolor="#000000">
                <v:path arrowok="t"/>
              </v:shape>
            </v:group>
            <v:group style="position:absolute;left:1145;top:1842;width:10;height:30" coordorigin="1145,1842" coordsize="10,30">
              <v:shape style="position:absolute;left:1145;top:1842;width:10;height:30" coordorigin="1145,1842" coordsize="10,30" path="m1145,1857l1155,1857e" filled="false" stroked="true" strokeweight="1.579pt" strokecolor="#000000">
                <v:path arrowok="t"/>
              </v:shape>
            </v:group>
            <v:group style="position:absolute;left:1145;top:1891;width:10;height:30" coordorigin="1145,1891" coordsize="10,30">
              <v:shape style="position:absolute;left:1145;top:1891;width:10;height:30" coordorigin="1145,1891" coordsize="10,30" path="m1145,1906l1155,1906e" filled="false" stroked="true" strokeweight="1.579pt" strokecolor="#000000">
                <v:path arrowok="t"/>
              </v:shape>
            </v:group>
            <v:group style="position:absolute;left:1145;top:1941;width:10;height:30" coordorigin="1145,1941" coordsize="10,30">
              <v:shape style="position:absolute;left:1145;top:1941;width:10;height:30" coordorigin="1145,1941" coordsize="10,30" path="m1145,1955l1155,1955e" filled="false" stroked="true" strokeweight="1.578pt" strokecolor="#000000">
                <v:path arrowok="t"/>
              </v:shape>
            </v:group>
            <v:group style="position:absolute;left:1145;top:1990;width:10;height:30" coordorigin="1145,1990" coordsize="10,30">
              <v:shape style="position:absolute;left:1145;top:1990;width:10;height:30" coordorigin="1145,1990" coordsize="10,30" path="m1145,2005l1155,2005e" filled="false" stroked="true" strokeweight="1.579pt" strokecolor="#000000">
                <v:path arrowok="t"/>
              </v:shape>
            </v:group>
            <v:group style="position:absolute;left:1145;top:2039;width:10;height:30" coordorigin="1145,2039" coordsize="10,30">
              <v:shape style="position:absolute;left:1145;top:2039;width:10;height:30" coordorigin="1145,2039" coordsize="10,30" path="m1145,2054l1155,2054e" filled="false" stroked="true" strokeweight="1.579pt" strokecolor="#000000">
                <v:path arrowok="t"/>
              </v:shape>
            </v:group>
            <v:group style="position:absolute;left:1145;top:2088;width:10;height:30" coordorigin="1145,2088" coordsize="10,30">
              <v:shape style="position:absolute;left:1145;top:2088;width:10;height:30" coordorigin="1145,2088" coordsize="10,30" path="m1145,2103l1155,2103e" filled="false" stroked="true" strokeweight="1.578pt" strokecolor="#000000">
                <v:path arrowok="t"/>
              </v:shape>
            </v:group>
            <v:group style="position:absolute;left:1145;top:2137;width:10;height:30" coordorigin="1145,2137" coordsize="10,30">
              <v:shape style="position:absolute;left:1145;top:2137;width:10;height:30" coordorigin="1145,2137" coordsize="10,30" path="m1145,2152l1155,2152e" filled="false" stroked="true" strokeweight="1.579pt" strokecolor="#000000">
                <v:path arrowok="t"/>
              </v:shape>
            </v:group>
            <v:group style="position:absolute;left:1145;top:2186;width:10;height:30" coordorigin="1145,2186" coordsize="10,30">
              <v:shape style="position:absolute;left:1145;top:2186;width:10;height:30" coordorigin="1145,2186" coordsize="10,30" path="m1145,2201l1155,2201e" filled="false" stroked="true" strokeweight="1.578pt" strokecolor="#000000">
                <v:path arrowok="t"/>
              </v:shape>
            </v:group>
            <v:group style="position:absolute;left:1145;top:2235;width:10;height:30" coordorigin="1145,2235" coordsize="10,30">
              <v:shape style="position:absolute;left:1145;top:2235;width:10;height:30" coordorigin="1145,2235" coordsize="10,30" path="m1145,2250l1155,2250e" filled="false" stroked="true" strokeweight="1.578pt" strokecolor="#000000">
                <v:path arrowok="t"/>
              </v:shape>
            </v:group>
            <v:group style="position:absolute;left:1145;top:2285;width:10;height:30" coordorigin="1145,2285" coordsize="10,30">
              <v:shape style="position:absolute;left:1145;top:2285;width:10;height:30" coordorigin="1145,2285" coordsize="10,30" path="m1145,2299l1155,2299e" filled="false" stroked="true" strokeweight="1.579pt" strokecolor="#000000">
                <v:path arrowok="t"/>
              </v:shape>
            </v:group>
            <v:group style="position:absolute;left:1145;top:2334;width:10;height:30" coordorigin="1145,2334" coordsize="10,30">
              <v:shape style="position:absolute;left:1145;top:2334;width:10;height:30" coordorigin="1145,2334" coordsize="10,30" path="m1145,2348l1155,2348e" filled="false" stroked="true" strokeweight="1.578pt" strokecolor="#000000">
                <v:path arrowok="t"/>
              </v:shape>
            </v:group>
            <v:group style="position:absolute;left:1145;top:2383;width:10;height:30" coordorigin="1145,2383" coordsize="10,30">
              <v:shape style="position:absolute;left:1145;top:2383;width:10;height:30" coordorigin="1145,2383" coordsize="10,30" path="m1145,2398l1155,2398e" filled="false" stroked="true" strokeweight="1.578pt" strokecolor="#000000">
                <v:path arrowok="t"/>
              </v:shape>
            </v:group>
            <v:group style="position:absolute;left:1145;top:2432;width:10;height:30" coordorigin="1145,2432" coordsize="10,30">
              <v:shape style="position:absolute;left:1145;top:2432;width:10;height:30" coordorigin="1145,2432" coordsize="10,30" path="m1145,2447l1155,2447e" filled="false" stroked="true" strokeweight="1.579pt" strokecolor="#000000">
                <v:path arrowok="t"/>
              </v:shape>
            </v:group>
            <v:group style="position:absolute;left:1145;top:2481;width:10;height:30" coordorigin="1145,2481" coordsize="10,30">
              <v:shape style="position:absolute;left:1145;top:2481;width:10;height:30" coordorigin="1145,2481" coordsize="10,30" path="m1145,2496l1155,2496e" filled="false" stroked="true" strokeweight="1.578pt" strokecolor="#000000">
                <v:path arrowok="t"/>
              </v:shape>
            </v:group>
            <v:group style="position:absolute;left:2257;top:1842;width:10;height:30" coordorigin="2257,1842" coordsize="10,30">
              <v:shape style="position:absolute;left:2257;top:1842;width:10;height:30" coordorigin="2257,1842" coordsize="10,30" path="m2257,1857l2267,1857e" filled="false" stroked="true" strokeweight="1.579pt" strokecolor="#000000">
                <v:path arrowok="t"/>
              </v:shape>
            </v:group>
            <v:group style="position:absolute;left:2257;top:1891;width:10;height:30" coordorigin="2257,1891" coordsize="10,30">
              <v:shape style="position:absolute;left:2257;top:1891;width:10;height:30" coordorigin="2257,1891" coordsize="10,30" path="m2257,1906l2267,1906e" filled="false" stroked="true" strokeweight="1.579pt" strokecolor="#000000">
                <v:path arrowok="t"/>
              </v:shape>
            </v:group>
            <v:group style="position:absolute;left:2257;top:1941;width:10;height:30" coordorigin="2257,1941" coordsize="10,30">
              <v:shape style="position:absolute;left:2257;top:1941;width:10;height:30" coordorigin="2257,1941" coordsize="10,30" path="m2257,1955l2267,1955e" filled="false" stroked="true" strokeweight="1.578pt" strokecolor="#000000">
                <v:path arrowok="t"/>
              </v:shape>
            </v:group>
            <v:group style="position:absolute;left:2257;top:1990;width:10;height:30" coordorigin="2257,1990" coordsize="10,30">
              <v:shape style="position:absolute;left:2257;top:1990;width:10;height:30" coordorigin="2257,1990" coordsize="10,30" path="m2257,2005l2267,2005e" filled="false" stroked="true" strokeweight="1.579pt" strokecolor="#000000">
                <v:path arrowok="t"/>
              </v:shape>
            </v:group>
            <v:group style="position:absolute;left:2257;top:2137;width:10;height:30" coordorigin="2257,2137" coordsize="10,30">
              <v:shape style="position:absolute;left:2257;top:2137;width:10;height:30" coordorigin="2257,2137" coordsize="10,30" path="m2257,2152l2267,2152e" filled="false" stroked="true" strokeweight="1.579pt" strokecolor="#000000">
                <v:path arrowok="t"/>
              </v:shape>
            </v:group>
            <v:group style="position:absolute;left:2257;top:2186;width:10;height:30" coordorigin="2257,2186" coordsize="10,30">
              <v:shape style="position:absolute;left:2257;top:2186;width:10;height:30" coordorigin="2257,2186" coordsize="10,30" path="m2257,2201l2267,2201e" filled="false" stroked="true" strokeweight="1.578pt" strokecolor="#000000">
                <v:path arrowok="t"/>
              </v:shape>
            </v:group>
            <v:group style="position:absolute;left:2257;top:2235;width:10;height:30" coordorigin="2257,2235" coordsize="10,30">
              <v:shape style="position:absolute;left:2257;top:2235;width:10;height:30" coordorigin="2257,2235" coordsize="10,30" path="m2257,2250l2267,2250e" filled="false" stroked="true" strokeweight="1.578pt" strokecolor="#000000">
                <v:path arrowok="t"/>
              </v:shape>
            </v:group>
            <v:group style="position:absolute;left:2257;top:2285;width:10;height:30" coordorigin="2257,2285" coordsize="10,30">
              <v:shape style="position:absolute;left:2257;top:2285;width:10;height:30" coordorigin="2257,2285" coordsize="10,30" path="m2257,2299l2267,2299e" filled="false" stroked="true" strokeweight="1.579pt" strokecolor="#000000">
                <v:path arrowok="t"/>
              </v:shape>
            </v:group>
            <v:group style="position:absolute;left:2257;top:2334;width:10;height:30" coordorigin="2257,2334" coordsize="10,30">
              <v:shape style="position:absolute;left:2257;top:2334;width:10;height:30" coordorigin="2257,2334" coordsize="10,30" path="m2257,2348l2267,2348e" filled="false" stroked="true" strokeweight="1.578pt" strokecolor="#000000">
                <v:path arrowok="t"/>
              </v:shape>
            </v:group>
            <v:group style="position:absolute;left:2257;top:2383;width:10;height:30" coordorigin="2257,2383" coordsize="10,30">
              <v:shape style="position:absolute;left:2257;top:2383;width:10;height:30" coordorigin="2257,2383" coordsize="10,30" path="m2257,2398l2267,2398e" filled="false" stroked="true" strokeweight="1.578pt" strokecolor="#000000">
                <v:path arrowok="t"/>
              </v:shape>
            </v:group>
            <v:group style="position:absolute;left:2257;top:2432;width:10;height:30" coordorigin="2257,2432" coordsize="10,30">
              <v:shape style="position:absolute;left:2257;top:2432;width:10;height:30" coordorigin="2257,2432" coordsize="10,30" path="m2257,2447l2267,2447e" filled="false" stroked="true" strokeweight="1.579pt" strokecolor="#000000">
                <v:path arrowok="t"/>
              </v:shape>
            </v:group>
            <v:group style="position:absolute;left:2257;top:2481;width:10;height:30" coordorigin="2257,2481" coordsize="10,30">
              <v:shape style="position:absolute;left:2257;top:2481;width:10;height:30" coordorigin="2257,2481" coordsize="10,30" path="m2257,2496l2267,2496e" filled="false" stroked="true" strokeweight="1.578pt" strokecolor="#000000">
                <v:path arrowok="t"/>
              </v:shape>
            </v:group>
            <v:group style="position:absolute;left:3164;top:1842;width:10;height:30" coordorigin="3164,1842" coordsize="10,30">
              <v:shape style="position:absolute;left:3164;top:1842;width:10;height:30" coordorigin="3164,1842" coordsize="10,30" path="m3164,1857l3174,1857e" filled="false" stroked="true" strokeweight="1.579pt" strokecolor="#000000">
                <v:path arrowok="t"/>
              </v:shape>
            </v:group>
            <v:group style="position:absolute;left:3164;top:1891;width:10;height:30" coordorigin="3164,1891" coordsize="10,30">
              <v:shape style="position:absolute;left:3164;top:1891;width:10;height:30" coordorigin="3164,1891" coordsize="10,30" path="m3164,1906l3174,1906e" filled="false" stroked="true" strokeweight="1.579pt" strokecolor="#000000">
                <v:path arrowok="t"/>
              </v:shape>
            </v:group>
            <v:group style="position:absolute;left:3164;top:1941;width:10;height:30" coordorigin="3164,1941" coordsize="10,30">
              <v:shape style="position:absolute;left:3164;top:1941;width:10;height:30" coordorigin="3164,1941" coordsize="10,30" path="m3164,1955l3174,1955e" filled="false" stroked="true" strokeweight="1.578pt" strokecolor="#000000">
                <v:path arrowok="t"/>
              </v:shape>
            </v:group>
            <v:group style="position:absolute;left:3164;top:1990;width:10;height:30" coordorigin="3164,1990" coordsize="10,30">
              <v:shape style="position:absolute;left:3164;top:1990;width:10;height:30" coordorigin="3164,1990" coordsize="10,30" path="m3164,2005l3174,2005e" filled="false" stroked="true" strokeweight="1.579pt" strokecolor="#000000">
                <v:path arrowok="t"/>
              </v:shape>
            </v:group>
            <v:group style="position:absolute;left:3164;top:2137;width:10;height:30" coordorigin="3164,2137" coordsize="10,30">
              <v:shape style="position:absolute;left:3164;top:2137;width:10;height:30" coordorigin="3164,2137" coordsize="10,30" path="m3164,2152l3174,2152e" filled="false" stroked="true" strokeweight="1.579pt" strokecolor="#000000">
                <v:path arrowok="t"/>
              </v:shape>
            </v:group>
            <v:group style="position:absolute;left:3164;top:2186;width:10;height:30" coordorigin="3164,2186" coordsize="10,30">
              <v:shape style="position:absolute;left:3164;top:2186;width:10;height:30" coordorigin="3164,2186" coordsize="10,30" path="m3164,2201l3174,2201e" filled="false" stroked="true" strokeweight="1.578pt" strokecolor="#000000">
                <v:path arrowok="t"/>
              </v:shape>
            </v:group>
            <v:group style="position:absolute;left:3164;top:2235;width:10;height:30" coordorigin="3164,2235" coordsize="10,30">
              <v:shape style="position:absolute;left:3164;top:2235;width:10;height:30" coordorigin="3164,2235" coordsize="10,30" path="m3164,2250l3174,2250e" filled="false" stroked="true" strokeweight="1.578pt" strokecolor="#000000">
                <v:path arrowok="t"/>
              </v:shape>
            </v:group>
            <v:group style="position:absolute;left:3164;top:2285;width:10;height:30" coordorigin="3164,2285" coordsize="10,30">
              <v:shape style="position:absolute;left:3164;top:2285;width:10;height:30" coordorigin="3164,2285" coordsize="10,30" path="m3164,2299l3174,2299e" filled="false" stroked="true" strokeweight="1.579pt" strokecolor="#000000">
                <v:path arrowok="t"/>
              </v:shape>
            </v:group>
            <v:group style="position:absolute;left:3164;top:2334;width:10;height:30" coordorigin="3164,2334" coordsize="10,30">
              <v:shape style="position:absolute;left:3164;top:2334;width:10;height:30" coordorigin="3164,2334" coordsize="10,30" path="m3164,2348l3174,2348e" filled="false" stroked="true" strokeweight="1.578pt" strokecolor="#000000">
                <v:path arrowok="t"/>
              </v:shape>
            </v:group>
            <v:group style="position:absolute;left:3164;top:2383;width:10;height:30" coordorigin="3164,2383" coordsize="10,30">
              <v:shape style="position:absolute;left:3164;top:2383;width:10;height:30" coordorigin="3164,2383" coordsize="10,30" path="m3164,2398l3174,2398e" filled="false" stroked="true" strokeweight="1.578pt" strokecolor="#000000">
                <v:path arrowok="t"/>
              </v:shape>
            </v:group>
            <v:group style="position:absolute;left:3164;top:2432;width:10;height:30" coordorigin="3164,2432" coordsize="10,30">
              <v:shape style="position:absolute;left:3164;top:2432;width:10;height:30" coordorigin="3164,2432" coordsize="10,30" path="m3164,2447l3174,2447e" filled="false" stroked="true" strokeweight="1.579pt" strokecolor="#000000">
                <v:path arrowok="t"/>
              </v:shape>
            </v:group>
            <v:group style="position:absolute;left:3164;top:2481;width:10;height:30" coordorigin="3164,2481" coordsize="10,30">
              <v:shape style="position:absolute;left:3164;top:2481;width:10;height:30" coordorigin="3164,2481" coordsize="10,30" path="m3164,2496l3174,2496e" filled="false" stroked="true" strokeweight="1.578pt" strokecolor="#000000">
                <v:path arrowok="t"/>
              </v:shape>
            </v:group>
            <v:group style="position:absolute;left:4695;top:1842;width:10;height:30" coordorigin="4695,1842" coordsize="10,30">
              <v:shape style="position:absolute;left:4695;top:1842;width:10;height:30" coordorigin="4695,1842" coordsize="10,30" path="m4695,1857l4705,1857e" filled="false" stroked="true" strokeweight="1.579pt" strokecolor="#000000">
                <v:path arrowok="t"/>
              </v:shape>
            </v:group>
            <v:group style="position:absolute;left:4695;top:1891;width:10;height:30" coordorigin="4695,1891" coordsize="10,30">
              <v:shape style="position:absolute;left:4695;top:1891;width:10;height:30" coordorigin="4695,1891" coordsize="10,30" path="m4695,1906l4705,1906e" filled="false" stroked="true" strokeweight="1.579pt" strokecolor="#000000">
                <v:path arrowok="t"/>
              </v:shape>
            </v:group>
            <v:group style="position:absolute;left:4695;top:1941;width:10;height:30" coordorigin="4695,1941" coordsize="10,30">
              <v:shape style="position:absolute;left:4695;top:1941;width:10;height:30" coordorigin="4695,1941" coordsize="10,30" path="m4695,1955l4705,1955e" filled="false" stroked="true" strokeweight="1.578pt" strokecolor="#000000">
                <v:path arrowok="t"/>
              </v:shape>
            </v:group>
            <v:group style="position:absolute;left:4695;top:1990;width:10;height:30" coordorigin="4695,1990" coordsize="10,30">
              <v:shape style="position:absolute;left:4695;top:1990;width:10;height:30" coordorigin="4695,1990" coordsize="10,30" path="m4695,2005l4705,2005e" filled="false" stroked="true" strokeweight="1.579pt" strokecolor="#000000">
                <v:path arrowok="t"/>
              </v:shape>
            </v:group>
            <v:group style="position:absolute;left:4695;top:2137;width:10;height:30" coordorigin="4695,2137" coordsize="10,30">
              <v:shape style="position:absolute;left:4695;top:2137;width:10;height:30" coordorigin="4695,2137" coordsize="10,30" path="m4695,2152l4705,2152e" filled="false" stroked="true" strokeweight="1.579pt" strokecolor="#000000">
                <v:path arrowok="t"/>
              </v:shape>
            </v:group>
            <v:group style="position:absolute;left:4695;top:2186;width:10;height:30" coordorigin="4695,2186" coordsize="10,30">
              <v:shape style="position:absolute;left:4695;top:2186;width:10;height:30" coordorigin="4695,2186" coordsize="10,30" path="m4695,2201l4705,2201e" filled="false" stroked="true" strokeweight="1.578pt" strokecolor="#000000">
                <v:path arrowok="t"/>
              </v:shape>
            </v:group>
            <v:group style="position:absolute;left:4695;top:2235;width:10;height:30" coordorigin="4695,2235" coordsize="10,30">
              <v:shape style="position:absolute;left:4695;top:2235;width:10;height:30" coordorigin="4695,2235" coordsize="10,30" path="m4695,2250l4705,2250e" filled="false" stroked="true" strokeweight="1.578pt" strokecolor="#000000">
                <v:path arrowok="t"/>
              </v:shape>
            </v:group>
            <v:group style="position:absolute;left:4695;top:2285;width:10;height:30" coordorigin="4695,2285" coordsize="10,30">
              <v:shape style="position:absolute;left:4695;top:2285;width:10;height:30" coordorigin="4695,2285" coordsize="10,30" path="m4695,2299l4705,2299e" filled="false" stroked="true" strokeweight="1.579pt" strokecolor="#000000">
                <v:path arrowok="t"/>
              </v:shape>
            </v:group>
            <v:group style="position:absolute;left:4695;top:2334;width:10;height:30" coordorigin="4695,2334" coordsize="10,30">
              <v:shape style="position:absolute;left:4695;top:2334;width:10;height:30" coordorigin="4695,2334" coordsize="10,30" path="m4695,2348l4705,2348e" filled="false" stroked="true" strokeweight="1.578pt" strokecolor="#000000">
                <v:path arrowok="t"/>
              </v:shape>
            </v:group>
            <v:group style="position:absolute;left:4695;top:2383;width:10;height:30" coordorigin="4695,2383" coordsize="10,30">
              <v:shape style="position:absolute;left:4695;top:2383;width:10;height:30" coordorigin="4695,2383" coordsize="10,30" path="m4695,2398l4705,2398e" filled="false" stroked="true" strokeweight="1.578pt" strokecolor="#000000">
                <v:path arrowok="t"/>
              </v:shape>
            </v:group>
            <v:group style="position:absolute;left:4695;top:2432;width:10;height:30" coordorigin="4695,2432" coordsize="10,30">
              <v:shape style="position:absolute;left:4695;top:2432;width:10;height:30" coordorigin="4695,2432" coordsize="10,30" path="m4695,2447l4705,2447e" filled="false" stroked="true" strokeweight="1.579pt" strokecolor="#000000">
                <v:path arrowok="t"/>
              </v:shape>
            </v:group>
            <v:group style="position:absolute;left:4695;top:2481;width:10;height:30" coordorigin="4695,2481" coordsize="10,30">
              <v:shape style="position:absolute;left:4695;top:2481;width:10;height:30" coordorigin="4695,2481" coordsize="10,30" path="m4695,2496l4705,2496e" filled="false" stroked="true" strokeweight="1.578pt" strokecolor="#000000">
                <v:path arrowok="t"/>
              </v:shape>
            </v:group>
            <v:group style="position:absolute;left:8663;top:1842;width:10;height:30" coordorigin="8663,1842" coordsize="10,30">
              <v:shape style="position:absolute;left:8663;top:1842;width:10;height:30" coordorigin="8663,1842" coordsize="10,30" path="m8663,1857l8673,1857e" filled="false" stroked="true" strokeweight="1.579pt" strokecolor="#000000">
                <v:path arrowok="t"/>
              </v:shape>
            </v:group>
            <v:group style="position:absolute;left:8663;top:1891;width:10;height:30" coordorigin="8663,1891" coordsize="10,30">
              <v:shape style="position:absolute;left:8663;top:1891;width:10;height:30" coordorigin="8663,1891" coordsize="10,30" path="m8663,1906l8673,1906e" filled="false" stroked="true" strokeweight="1.579pt" strokecolor="#000000">
                <v:path arrowok="t"/>
              </v:shape>
            </v:group>
            <v:group style="position:absolute;left:8663;top:1941;width:10;height:30" coordorigin="8663,1941" coordsize="10,30">
              <v:shape style="position:absolute;left:8663;top:1941;width:10;height:30" coordorigin="8663,1941" coordsize="10,30" path="m8663,1955l8673,1955e" filled="false" stroked="true" strokeweight="1.578pt" strokecolor="#000000">
                <v:path arrowok="t"/>
              </v:shape>
            </v:group>
            <v:group style="position:absolute;left:8663;top:1990;width:10;height:30" coordorigin="8663,1990" coordsize="10,30">
              <v:shape style="position:absolute;left:8663;top:1990;width:10;height:30" coordorigin="8663,1990" coordsize="10,30" path="m8663,2005l8673,2005e" filled="false" stroked="true" strokeweight="1.579pt" strokecolor="#000000">
                <v:path arrowok="t"/>
              </v:shape>
            </v:group>
            <v:group style="position:absolute;left:8663;top:2137;width:10;height:30" coordorigin="8663,2137" coordsize="10,30">
              <v:shape style="position:absolute;left:8663;top:2137;width:10;height:30" coordorigin="8663,2137" coordsize="10,30" path="m8663,2152l8673,2152e" filled="false" stroked="true" strokeweight="1.579pt" strokecolor="#000000">
                <v:path arrowok="t"/>
              </v:shape>
            </v:group>
            <v:group style="position:absolute;left:8663;top:2186;width:10;height:30" coordorigin="8663,2186" coordsize="10,30">
              <v:shape style="position:absolute;left:8663;top:2186;width:10;height:30" coordorigin="8663,2186" coordsize="10,30" path="m8663,2201l8673,2201e" filled="false" stroked="true" strokeweight="1.578pt" strokecolor="#000000">
                <v:path arrowok="t"/>
              </v:shape>
            </v:group>
            <v:group style="position:absolute;left:8663;top:2235;width:10;height:30" coordorigin="8663,2235" coordsize="10,30">
              <v:shape style="position:absolute;left:8663;top:2235;width:10;height:30" coordorigin="8663,2235" coordsize="10,30" path="m8663,2250l8673,2250e" filled="false" stroked="true" strokeweight="1.578pt" strokecolor="#000000">
                <v:path arrowok="t"/>
              </v:shape>
            </v:group>
            <v:group style="position:absolute;left:8663;top:2285;width:10;height:30" coordorigin="8663,2285" coordsize="10,30">
              <v:shape style="position:absolute;left:8663;top:2285;width:10;height:30" coordorigin="8663,2285" coordsize="10,30" path="m8663,2299l8673,2299e" filled="false" stroked="true" strokeweight="1.579pt" strokecolor="#000000">
                <v:path arrowok="t"/>
              </v:shape>
            </v:group>
            <v:group style="position:absolute;left:8663;top:2334;width:10;height:30" coordorigin="8663,2334" coordsize="10,30">
              <v:shape style="position:absolute;left:8663;top:2334;width:10;height:30" coordorigin="8663,2334" coordsize="10,30" path="m8663,2348l8673,2348e" filled="false" stroked="true" strokeweight="1.578pt" strokecolor="#000000">
                <v:path arrowok="t"/>
              </v:shape>
            </v:group>
            <v:group style="position:absolute;left:8663;top:2383;width:10;height:30" coordorigin="8663,2383" coordsize="10,30">
              <v:shape style="position:absolute;left:8663;top:2383;width:10;height:30" coordorigin="8663,2383" coordsize="10,30" path="m8663,2398l8673,2398e" filled="false" stroked="true" strokeweight="1.578pt" strokecolor="#000000">
                <v:path arrowok="t"/>
              </v:shape>
            </v:group>
            <v:group style="position:absolute;left:8663;top:2432;width:10;height:30" coordorigin="8663,2432" coordsize="10,30">
              <v:shape style="position:absolute;left:8663;top:2432;width:10;height:30" coordorigin="8663,2432" coordsize="10,30" path="m8663,2447l8673,2447e" filled="false" stroked="true" strokeweight="1.579pt" strokecolor="#000000">
                <v:path arrowok="t"/>
              </v:shape>
            </v:group>
            <v:group style="position:absolute;left:8663;top:2481;width:10;height:30" coordorigin="8663,2481" coordsize="10,30">
              <v:shape style="position:absolute;left:8663;top:2481;width:10;height:30" coordorigin="8663,2481" coordsize="10,30" path="m8663,2496l8673,2496e" filled="false" stroked="true" strokeweight="1.578pt" strokecolor="#000000">
                <v:path arrowok="t"/>
              </v:shape>
            </v:group>
            <v:group style="position:absolute;left:10874;top:1842;width:10;height:30" coordorigin="10874,1842" coordsize="10,30">
              <v:shape style="position:absolute;left:10874;top:1842;width:10;height:30" coordorigin="10874,1842" coordsize="10,30" path="m10874,1857l10884,1857e" filled="false" stroked="true" strokeweight="1.579pt" strokecolor="#000000">
                <v:path arrowok="t"/>
              </v:shape>
            </v:group>
            <v:group style="position:absolute;left:10874;top:1891;width:10;height:30" coordorigin="10874,1891" coordsize="10,30">
              <v:shape style="position:absolute;left:10874;top:1891;width:10;height:30" coordorigin="10874,1891" coordsize="10,30" path="m10874,1906l10884,1906e" filled="false" stroked="true" strokeweight="1.579pt" strokecolor="#000000">
                <v:path arrowok="t"/>
              </v:shape>
            </v:group>
            <v:group style="position:absolute;left:10874;top:1941;width:10;height:30" coordorigin="10874,1941" coordsize="10,30">
              <v:shape style="position:absolute;left:10874;top:1941;width:10;height:30" coordorigin="10874,1941" coordsize="10,30" path="m10874,1955l10884,1955e" filled="false" stroked="true" strokeweight="1.578pt" strokecolor="#000000">
                <v:path arrowok="t"/>
              </v:shape>
            </v:group>
            <v:group style="position:absolute;left:10874;top:1990;width:10;height:30" coordorigin="10874,1990" coordsize="10,30">
              <v:shape style="position:absolute;left:10874;top:1990;width:10;height:30" coordorigin="10874,1990" coordsize="10,30" path="m10874,2005l10884,2005e" filled="false" stroked="true" strokeweight="1.579pt" strokecolor="#000000">
                <v:path arrowok="t"/>
              </v:shape>
            </v:group>
            <v:group style="position:absolute;left:10874;top:2137;width:10;height:30" coordorigin="10874,2137" coordsize="10,30">
              <v:shape style="position:absolute;left:10874;top:2137;width:10;height:30" coordorigin="10874,2137" coordsize="10,30" path="m10874,2152l10884,2152e" filled="false" stroked="true" strokeweight="1.579pt" strokecolor="#000000">
                <v:path arrowok="t"/>
              </v:shape>
            </v:group>
            <v:group style="position:absolute;left:10874;top:2186;width:10;height:30" coordorigin="10874,2186" coordsize="10,30">
              <v:shape style="position:absolute;left:10874;top:2186;width:10;height:30" coordorigin="10874,2186" coordsize="10,30" path="m10874,2201l10884,2201e" filled="false" stroked="true" strokeweight="1.578pt" strokecolor="#000000">
                <v:path arrowok="t"/>
              </v:shape>
            </v:group>
            <v:group style="position:absolute;left:10874;top:2235;width:10;height:30" coordorigin="10874,2235" coordsize="10,30">
              <v:shape style="position:absolute;left:10874;top:2235;width:10;height:30" coordorigin="10874,2235" coordsize="10,30" path="m10874,2250l10884,2250e" filled="false" stroked="true" strokeweight="1.578pt" strokecolor="#000000">
                <v:path arrowok="t"/>
              </v:shape>
            </v:group>
            <v:group style="position:absolute;left:10874;top:2285;width:10;height:30" coordorigin="10874,2285" coordsize="10,30">
              <v:shape style="position:absolute;left:10874;top:2285;width:10;height:30" coordorigin="10874,2285" coordsize="10,30" path="m10874,2299l10884,2299e" filled="false" stroked="true" strokeweight="1.579pt" strokecolor="#000000">
                <v:path arrowok="t"/>
              </v:shape>
            </v:group>
            <v:group style="position:absolute;left:10874;top:2334;width:10;height:30" coordorigin="10874,2334" coordsize="10,30">
              <v:shape style="position:absolute;left:10874;top:2334;width:10;height:30" coordorigin="10874,2334" coordsize="10,30" path="m10874,2348l10884,2348e" filled="false" stroked="true" strokeweight="1.578pt" strokecolor="#000000">
                <v:path arrowok="t"/>
              </v:shape>
            </v:group>
            <v:group style="position:absolute;left:10874;top:2383;width:10;height:30" coordorigin="10874,2383" coordsize="10,30">
              <v:shape style="position:absolute;left:10874;top:2383;width:10;height:30" coordorigin="10874,2383" coordsize="10,30" path="m10874,2398l10884,2398e" filled="false" stroked="true" strokeweight="1.578pt" strokecolor="#000000">
                <v:path arrowok="t"/>
              </v:shape>
            </v:group>
            <v:group style="position:absolute;left:10874;top:2432;width:10;height:30" coordorigin="10874,2432" coordsize="10,30">
              <v:shape style="position:absolute;left:10874;top:2432;width:10;height:30" coordorigin="10874,2432" coordsize="10,30" path="m10874,2447l10884,2447e" filled="false" stroked="true" strokeweight="1.579pt" strokecolor="#000000">
                <v:path arrowok="t"/>
              </v:shape>
            </v:group>
            <v:group style="position:absolute;left:10874;top:2481;width:10;height:30" coordorigin="10874,2481" coordsize="10,30">
              <v:shape style="position:absolute;left:10874;top:2481;width:10;height:30" coordorigin="10874,2481" coordsize="10,30" path="m10874,2496l10884,2496e" filled="false" stroked="true" strokeweight="1.578pt" strokecolor="#000000">
                <v:path arrowok="t"/>
              </v:shape>
            </v:group>
            <v:group style="position:absolute;left:11214;top:1842;width:10;height:30" coordorigin="11214,1842" coordsize="10,30">
              <v:shape style="position:absolute;left:11214;top:1842;width:10;height:30" coordorigin="11214,1842" coordsize="10,30" path="m11214,1857l11224,1857e" filled="false" stroked="true" strokeweight="1.579pt" strokecolor="#000000">
                <v:path arrowok="t"/>
              </v:shape>
            </v:group>
            <v:group style="position:absolute;left:11214;top:1891;width:10;height:30" coordorigin="11214,1891" coordsize="10,30">
              <v:shape style="position:absolute;left:11214;top:1891;width:10;height:30" coordorigin="11214,1891" coordsize="10,30" path="m11214,1906l11224,1906e" filled="false" stroked="true" strokeweight="1.579pt" strokecolor="#000000">
                <v:path arrowok="t"/>
              </v:shape>
            </v:group>
            <v:group style="position:absolute;left:11214;top:1941;width:10;height:30" coordorigin="11214,1941" coordsize="10,30">
              <v:shape style="position:absolute;left:11214;top:1941;width:10;height:30" coordorigin="11214,1941" coordsize="10,30" path="m11214,1955l11224,1955e" filled="false" stroked="true" strokeweight="1.578pt" strokecolor="#000000">
                <v:path arrowok="t"/>
              </v:shape>
            </v:group>
            <v:group style="position:absolute;left:11214;top:1990;width:10;height:30" coordorigin="11214,1990" coordsize="10,30">
              <v:shape style="position:absolute;left:11214;top:1990;width:10;height:30" coordorigin="11214,1990" coordsize="10,30" path="m11214,2005l11224,2005e" filled="false" stroked="true" strokeweight="1.579pt" strokecolor="#000000">
                <v:path arrowok="t"/>
              </v:shape>
            </v:group>
            <v:group style="position:absolute;left:11214;top:2039;width:10;height:30" coordorigin="11214,2039" coordsize="10,30">
              <v:shape style="position:absolute;left:11214;top:2039;width:10;height:30" coordorigin="11214,2039" coordsize="10,30" path="m11214,2054l11224,2054e" filled="false" stroked="true" strokeweight="1.579pt" strokecolor="#000000">
                <v:path arrowok="t"/>
              </v:shape>
            </v:group>
            <v:group style="position:absolute;left:11214;top:2088;width:10;height:30" coordorigin="11214,2088" coordsize="10,30">
              <v:shape style="position:absolute;left:11214;top:2088;width:10;height:30" coordorigin="11214,2088" coordsize="10,30" path="m11214,2103l11224,2103e" filled="false" stroked="true" strokeweight="1.578pt" strokecolor="#000000">
                <v:path arrowok="t"/>
              </v:shape>
            </v:group>
            <v:group style="position:absolute;left:11214;top:2137;width:10;height:30" coordorigin="11214,2137" coordsize="10,30">
              <v:shape style="position:absolute;left:11214;top:2137;width:10;height:30" coordorigin="11214,2137" coordsize="10,30" path="m11214,2152l11224,2152e" filled="false" stroked="true" strokeweight="1.579pt" strokecolor="#000000">
                <v:path arrowok="t"/>
              </v:shape>
            </v:group>
            <v:group style="position:absolute;left:11214;top:2186;width:10;height:30" coordorigin="11214,2186" coordsize="10,30">
              <v:shape style="position:absolute;left:11214;top:2186;width:10;height:30" coordorigin="11214,2186" coordsize="10,30" path="m11214,2201l11224,2201e" filled="false" stroked="true" strokeweight="1.578pt" strokecolor="#000000">
                <v:path arrowok="t"/>
              </v:shape>
            </v:group>
            <v:group style="position:absolute;left:11214;top:2235;width:10;height:30" coordorigin="11214,2235" coordsize="10,30">
              <v:shape style="position:absolute;left:11214;top:2235;width:10;height:30" coordorigin="11214,2235" coordsize="10,30" path="m11214,2250l11224,2250e" filled="false" stroked="true" strokeweight="1.578pt" strokecolor="#000000">
                <v:path arrowok="t"/>
              </v:shape>
            </v:group>
            <v:group style="position:absolute;left:11214;top:2285;width:10;height:30" coordorigin="11214,2285" coordsize="10,30">
              <v:shape style="position:absolute;left:11214;top:2285;width:10;height:30" coordorigin="11214,2285" coordsize="10,30" path="m11214,2299l11224,2299e" filled="false" stroked="true" strokeweight="1.579pt" strokecolor="#000000">
                <v:path arrowok="t"/>
              </v:shape>
            </v:group>
            <v:group style="position:absolute;left:11214;top:2334;width:10;height:30" coordorigin="11214,2334" coordsize="10,30">
              <v:shape style="position:absolute;left:11214;top:2334;width:10;height:30" coordorigin="11214,2334" coordsize="10,30" path="m11214,2348l11224,2348e" filled="false" stroked="true" strokeweight="1.578pt" strokecolor="#000000">
                <v:path arrowok="t"/>
              </v:shape>
            </v:group>
            <v:group style="position:absolute;left:11214;top:2383;width:10;height:30" coordorigin="11214,2383" coordsize="10,30">
              <v:shape style="position:absolute;left:11214;top:2383;width:10;height:30" coordorigin="11214,2383" coordsize="10,30" path="m11214,2398l11224,2398e" filled="false" stroked="true" strokeweight="1.578pt" strokecolor="#000000">
                <v:path arrowok="t"/>
              </v:shape>
            </v:group>
            <v:group style="position:absolute;left:11214;top:2432;width:10;height:30" coordorigin="11214,2432" coordsize="10,30">
              <v:shape style="position:absolute;left:11214;top:2432;width:10;height:30" coordorigin="11214,2432" coordsize="10,30" path="m11214,2447l11224,2447e" filled="false" stroked="true" strokeweight="1.579pt" strokecolor="#000000">
                <v:path arrowok="t"/>
              </v:shape>
            </v:group>
            <v:group style="position:absolute;left:11214;top:2481;width:10;height:30" coordorigin="11214,2481" coordsize="10,30">
              <v:shape style="position:absolute;left:11214;top:2481;width:10;height:30" coordorigin="11214,2481" coordsize="10,30" path="m11214,2496l11224,2496e" filled="false" stroked="true" strokeweight="1.578pt" strokecolor="#000000">
                <v:path arrowok="t"/>
              </v:shape>
            </v:group>
            <v:group style="position:absolute;left:1070;top:996;width:188;height:152" coordorigin="1070,996" coordsize="188,152">
              <v:shape style="position:absolute;left:1070;top:996;width:188;height:152" coordorigin="1070,996" coordsize="188,152" path="m1103,996l1088,996,1083,998,1073,1008,1071,1013,1071,1033,1077,1041,1096,1046,1109,1049,1118,1056,1123,1067,1129,1071,1130,1071,1122,1076,1118,1086,1110,1092,1099,1095,1095,1096,1079,1101,1070,1109,1071,1129,1073,1134,1083,1144,1088,1147,1102,1147,1108,1144,1116,1136,1091,1136,1088,1135,1082,1129,1081,1126,1081,1118,1082,1115,1088,1110,1091,1108,1119,1108,1119,1106,1120,1102,1125,1095,1130,1091,1138,1087,1147,1082,1140,1081,1136,1077,1136,1065,1140,1062,1147,1061,1124,1048,1119,1041,1119,1034,1091,1034,1088,1033,1082,1027,1081,1024,1081,1016,1082,1013,1088,1008,1091,1006,1116,1006,1109,998,1103,996xe" filled="true" fillcolor="#000000" stroked="false">
                <v:path arrowok="t"/>
                <v:fill type="solid"/>
              </v:shape>
              <v:shape style="position:absolute;left:1070;top:996;width:188;height:152" coordorigin="1070,996" coordsize="188,152" path="m1247,1006l1238,1006,1228,1010,1206,1024,1147,1061,1154,1061,1157,1065,1157,1077,1154,1081,1147,1082,1217,1126,1228,1133,1237,1138,1246,1138,1251,1135,1255,1128,1257,1125,1164,1071,1258,1018,1255,1013,1252,1009,1247,1006xe" filled="true" fillcolor="#000000" stroked="false">
                <v:path arrowok="t"/>
                <v:fill type="solid"/>
              </v:shape>
              <v:shape style="position:absolute;left:1070;top:996;width:188;height:152" coordorigin="1070,996" coordsize="188,152" path="m1119,1108l1099,1108,1102,1110,1107,1115,1109,1118,1109,1126,1108,1129,1102,1135,1099,1136,1116,1136,1117,1135,1120,1129,1120,1118,1120,1115,1119,1108xe" filled="true" fillcolor="#000000" stroked="false">
                <v:path arrowok="t"/>
                <v:fill type="solid"/>
              </v:shape>
              <v:shape style="position:absolute;left:1070;top:996;width:188;height:152" coordorigin="1070,996" coordsize="188,152" path="m1116,1006l1099,1006,1102,1008,1108,1013,1109,1016,1109,1024,1108,1027,1102,1033,1099,1034,1119,1034,1119,1032,1120,1029,1120,1024,1120,1014,1118,1008,1116,1006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56.470501pt;margin-top:130.635025pt;width:2.1pt;height:30.1pt;mso-position-horizontal-relative:page;mso-position-vertical-relative:paragraph;z-index:-632440" coordorigin="1129,2613" coordsize="42,602">
            <v:group style="position:absolute;left:1145;top:2628;width:10;height:30" coordorigin="1145,2628" coordsize="10,30">
              <v:shape style="position:absolute;left:1145;top:2628;width:10;height:30" coordorigin="1145,2628" coordsize="10,30" path="m1145,2643l1155,2643e" filled="false" stroked="true" strokeweight="1.578pt" strokecolor="#000000">
                <v:path arrowok="t"/>
              </v:shape>
            </v:group>
            <v:group style="position:absolute;left:1145;top:2678;width:10;height:30" coordorigin="1145,2678" coordsize="10,30">
              <v:shape style="position:absolute;left:1145;top:2678;width:10;height:30" coordorigin="1145,2678" coordsize="10,30" path="m1145,2692l1155,2692e" filled="false" stroked="true" strokeweight="1.579pt" strokecolor="#000000">
                <v:path arrowok="t"/>
              </v:shape>
            </v:group>
            <v:group style="position:absolute;left:1145;top:2727;width:10;height:30" coordorigin="1145,2727" coordsize="10,30">
              <v:shape style="position:absolute;left:1145;top:2727;width:10;height:30" coordorigin="1145,2727" coordsize="10,30" path="m1145,2742l1155,2742e" filled="false" stroked="true" strokeweight="1.579pt" strokecolor="#000000">
                <v:path arrowok="t"/>
              </v:shape>
            </v:group>
            <v:group style="position:absolute;left:1145;top:2776;width:10;height:30" coordorigin="1145,2776" coordsize="10,30">
              <v:shape style="position:absolute;left:1145;top:2776;width:10;height:30" coordorigin="1145,2776" coordsize="10,30" path="m1145,2791l1155,2791e" filled="false" stroked="true" strokeweight="1.578pt" strokecolor="#000000">
                <v:path arrowok="t"/>
              </v:shape>
            </v:group>
            <v:group style="position:absolute;left:1145;top:2825;width:10;height:30" coordorigin="1145,2825" coordsize="10,30">
              <v:shape style="position:absolute;left:1145;top:2825;width:10;height:30" coordorigin="1145,2825" coordsize="10,30" path="m1145,2840l1155,2840e" filled="false" stroked="true" strokeweight="1.579pt" strokecolor="#000000">
                <v:path arrowok="t"/>
              </v:shape>
            </v:group>
            <v:group style="position:absolute;left:1145;top:2874;width:10;height:30" coordorigin="1145,2874" coordsize="10,30">
              <v:shape style="position:absolute;left:1145;top:2874;width:10;height:30" coordorigin="1145,2874" coordsize="10,30" path="m1145,2889l1155,2889e" filled="false" stroked="true" strokeweight="1.579pt" strokecolor="#000000">
                <v:path arrowok="t"/>
              </v:shape>
            </v:group>
            <v:group style="position:absolute;left:1145;top:2923;width:10;height:30" coordorigin="1145,2923" coordsize="10,30">
              <v:shape style="position:absolute;left:1145;top:2923;width:10;height:30" coordorigin="1145,2923" coordsize="10,30" path="m1145,2938l1155,2938e" filled="false" stroked="true" strokeweight="1.578pt" strokecolor="#000000">
                <v:path arrowok="t"/>
              </v:shape>
            </v:group>
            <v:group style="position:absolute;left:1145;top:2972;width:10;height:30" coordorigin="1145,2972" coordsize="10,30">
              <v:shape style="position:absolute;left:1145;top:2972;width:10;height:30" coordorigin="1145,2972" coordsize="10,30" path="m1145,2987l1155,2987e" filled="false" stroked="true" strokeweight="1.579pt" strokecolor="#000000">
                <v:path arrowok="t"/>
              </v:shape>
            </v:group>
            <v:group style="position:absolute;left:1145;top:3022;width:10;height:30" coordorigin="1145,3022" coordsize="10,30">
              <v:shape style="position:absolute;left:1145;top:3022;width:10;height:30" coordorigin="1145,3022" coordsize="10,30" path="m1145,3036l1155,3036e" filled="false" stroked="true" strokeweight="1.579pt" strokecolor="#000000">
                <v:path arrowok="t"/>
              </v:shape>
            </v:group>
            <v:group style="position:absolute;left:1145;top:3071;width:10;height:30" coordorigin="1145,3071" coordsize="10,30">
              <v:shape style="position:absolute;left:1145;top:3071;width:10;height:30" coordorigin="1145,3071" coordsize="10,30" path="m1145,3085l1155,3085e" filled="false" stroked="true" strokeweight="1.578pt" strokecolor="#000000">
                <v:path arrowok="t"/>
              </v:shape>
            </v:group>
            <v:group style="position:absolute;left:1145;top:3120;width:10;height:30" coordorigin="1145,3120" coordsize="10,30">
              <v:shape style="position:absolute;left:1145;top:3120;width:10;height:30" coordorigin="1145,3120" coordsize="10,30" path="m1145,3135l1155,3135e" filled="false" stroked="true" strokeweight="1.579pt" strokecolor="#000000">
                <v:path arrowok="t"/>
              </v:shape>
            </v:group>
            <v:group style="position:absolute;left:1145;top:3169;width:10;height:30" coordorigin="1145,3169" coordsize="10,30">
              <v:shape style="position:absolute;left:1145;top:3169;width:10;height:30" coordorigin="1145,3169" coordsize="10,30" path="m1145,3184l1155,3184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12.052498pt;margin-top:130.635025pt;width:2.1pt;height:5.55pt;mso-position-horizontal-relative:page;mso-position-vertical-relative:paragraph;z-index:-632416" coordorigin="2241,2613" coordsize="42,111">
            <v:group style="position:absolute;left:2257;top:2628;width:10;height:30" coordorigin="2257,2628" coordsize="10,30">
              <v:shape style="position:absolute;left:2257;top:2628;width:10;height:30" coordorigin="2257,2628" coordsize="10,30" path="m2257,2643l2267,2643e" filled="false" stroked="true" strokeweight="1.578pt" strokecolor="#000000">
                <v:path arrowok="t"/>
              </v:shape>
            </v:group>
            <v:group style="position:absolute;left:2257;top:2678;width:10;height:30" coordorigin="2257,2678" coordsize="10,30">
              <v:shape style="position:absolute;left:2257;top:2678;width:10;height:30" coordorigin="2257,2678" coordsize="10,30" path="m2257,2692l2267,2692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06494pt;margin-top:130.635025pt;width:2.1pt;height:5.55pt;mso-position-horizontal-relative:page;mso-position-vertical-relative:paragraph;z-index:-632368" coordorigin="3148,2613" coordsize="42,111">
            <v:group style="position:absolute;left:3164;top:2628;width:10;height:30" coordorigin="3164,2628" coordsize="10,30">
              <v:shape style="position:absolute;left:3164;top:2628;width:10;height:30" coordorigin="3164,2628" coordsize="10,30" path="m3164,2643l3174,2643e" filled="false" stroked="true" strokeweight="1.578pt" strokecolor="#000000">
                <v:path arrowok="t"/>
              </v:shape>
            </v:group>
            <v:group style="position:absolute;left:3164;top:2678;width:10;height:30" coordorigin="3164,2678" coordsize="10,30">
              <v:shape style="position:absolute;left:3164;top:2678;width:10;height:30" coordorigin="3164,2678" coordsize="10,30" path="m3164,2692l3174,2692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33.942505pt;margin-top:130.635025pt;width:2.1pt;height:5.55pt;mso-position-horizontal-relative:page;mso-position-vertical-relative:paragraph;z-index:-632320" coordorigin="4679,2613" coordsize="42,111">
            <v:group style="position:absolute;left:4695;top:2628;width:10;height:30" coordorigin="4695,2628" coordsize="10,30">
              <v:shape style="position:absolute;left:4695;top:2628;width:10;height:30" coordorigin="4695,2628" coordsize="10,30" path="m4695,2643l4705,2643e" filled="false" stroked="true" strokeweight="1.578pt" strokecolor="#000000">
                <v:path arrowok="t"/>
              </v:shape>
            </v:group>
            <v:group style="position:absolute;left:4695;top:2678;width:10;height:30" coordorigin="4695,2678" coordsize="10,30">
              <v:shape style="position:absolute;left:4695;top:2678;width:10;height:30" coordorigin="4695,2678" coordsize="10,30" path="m4695,2692l4705,2692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32.366486pt;margin-top:130.635025pt;width:2.1pt;height:5.55pt;mso-position-horizontal-relative:page;mso-position-vertical-relative:paragraph;z-index:-632272" coordorigin="8647,2613" coordsize="42,111">
            <v:group style="position:absolute;left:8663;top:2628;width:10;height:30" coordorigin="8663,2628" coordsize="10,30">
              <v:shape style="position:absolute;left:8663;top:2628;width:10;height:30" coordorigin="8663,2628" coordsize="10,30" path="m8663,2643l8673,2643e" filled="false" stroked="true" strokeweight="1.578pt" strokecolor="#000000">
                <v:path arrowok="t"/>
              </v:shape>
            </v:group>
            <v:group style="position:absolute;left:8663;top:2678;width:10;height:30" coordorigin="8663,2678" coordsize="10,30">
              <v:shape style="position:absolute;left:8663;top:2678;width:10;height:30" coordorigin="8663,2678" coordsize="10,30" path="m8663,2692l8673,2692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42.918518pt;margin-top:130.635025pt;width:2.1pt;height:5.55pt;mso-position-horizontal-relative:page;mso-position-vertical-relative:paragraph;z-index:-632224" coordorigin="10858,2613" coordsize="42,111">
            <v:group style="position:absolute;left:10874;top:2628;width:10;height:30" coordorigin="10874,2628" coordsize="10,30">
              <v:shape style="position:absolute;left:10874;top:2628;width:10;height:30" coordorigin="10874,2628" coordsize="10,30" path="m10874,2643l10884,2643e" filled="false" stroked="true" strokeweight="1.578pt" strokecolor="#000000">
                <v:path arrowok="t"/>
              </v:shape>
            </v:group>
            <v:group style="position:absolute;left:10874;top:2678;width:10;height:30" coordorigin="10874,2678" coordsize="10,30">
              <v:shape style="position:absolute;left:10874;top:2678;width:10;height:30" coordorigin="10874,2678" coordsize="10,30" path="m10874,2692l10884,2692e" filled="false" stroked="true" strokeweight="1.579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559.925476pt;margin-top:130.635025pt;width:2.1pt;height:30.1pt;mso-position-horizontal-relative:page;mso-position-vertical-relative:paragraph;z-index:-632176" coordorigin="11199,2613" coordsize="42,602">
            <v:group style="position:absolute;left:11214;top:2628;width:10;height:30" coordorigin="11214,2628" coordsize="10,30">
              <v:shape style="position:absolute;left:11214;top:2628;width:10;height:30" coordorigin="11214,2628" coordsize="10,30" path="m11214,2643l11224,2643e" filled="false" stroked="true" strokeweight="1.578pt" strokecolor="#000000">
                <v:path arrowok="t"/>
              </v:shape>
            </v:group>
            <v:group style="position:absolute;left:11214;top:2678;width:10;height:30" coordorigin="11214,2678" coordsize="10,30">
              <v:shape style="position:absolute;left:11214;top:2678;width:10;height:30" coordorigin="11214,2678" coordsize="10,30" path="m11214,2692l11224,2692e" filled="false" stroked="true" strokeweight="1.579pt" strokecolor="#000000">
                <v:path arrowok="t"/>
              </v:shape>
            </v:group>
            <v:group style="position:absolute;left:11214;top:2727;width:10;height:30" coordorigin="11214,2727" coordsize="10,30">
              <v:shape style="position:absolute;left:11214;top:2727;width:10;height:30" coordorigin="11214,2727" coordsize="10,30" path="m11214,2742l11224,2742e" filled="false" stroked="true" strokeweight="1.579pt" strokecolor="#000000">
                <v:path arrowok="t"/>
              </v:shape>
            </v:group>
            <v:group style="position:absolute;left:11214;top:2776;width:10;height:30" coordorigin="11214,2776" coordsize="10,30">
              <v:shape style="position:absolute;left:11214;top:2776;width:10;height:30" coordorigin="11214,2776" coordsize="10,30" path="m11214,2791l11224,2791e" filled="false" stroked="true" strokeweight="1.578pt" strokecolor="#000000">
                <v:path arrowok="t"/>
              </v:shape>
            </v:group>
            <v:group style="position:absolute;left:11214;top:2825;width:10;height:30" coordorigin="11214,2825" coordsize="10,30">
              <v:shape style="position:absolute;left:11214;top:2825;width:10;height:30" coordorigin="11214,2825" coordsize="10,30" path="m11214,2840l11224,2840e" filled="false" stroked="true" strokeweight="1.579pt" strokecolor="#000000">
                <v:path arrowok="t"/>
              </v:shape>
            </v:group>
            <v:group style="position:absolute;left:11214;top:2874;width:10;height:30" coordorigin="11214,2874" coordsize="10,30">
              <v:shape style="position:absolute;left:11214;top:2874;width:10;height:30" coordorigin="11214,2874" coordsize="10,30" path="m11214,2889l11224,2889e" filled="false" stroked="true" strokeweight="1.579pt" strokecolor="#000000">
                <v:path arrowok="t"/>
              </v:shape>
            </v:group>
            <v:group style="position:absolute;left:11214;top:2923;width:10;height:30" coordorigin="11214,2923" coordsize="10,30">
              <v:shape style="position:absolute;left:11214;top:2923;width:10;height:30" coordorigin="11214,2923" coordsize="10,30" path="m11214,2938l11224,2938e" filled="false" stroked="true" strokeweight="1.578pt" strokecolor="#000000">
                <v:path arrowok="t"/>
              </v:shape>
            </v:group>
            <v:group style="position:absolute;left:11214;top:2972;width:10;height:30" coordorigin="11214,2972" coordsize="10,30">
              <v:shape style="position:absolute;left:11214;top:2972;width:10;height:30" coordorigin="11214,2972" coordsize="10,30" path="m11214,2987l11224,2987e" filled="false" stroked="true" strokeweight="1.579pt" strokecolor="#000000">
                <v:path arrowok="t"/>
              </v:shape>
            </v:group>
            <v:group style="position:absolute;left:11214;top:3022;width:10;height:30" coordorigin="11214,3022" coordsize="10,30">
              <v:shape style="position:absolute;left:11214;top:3022;width:10;height:30" coordorigin="11214,3022" coordsize="10,30" path="m11214,3036l11224,3036e" filled="false" stroked="true" strokeweight="1.579pt" strokecolor="#000000">
                <v:path arrowok="t"/>
              </v:shape>
            </v:group>
            <v:group style="position:absolute;left:11214;top:3071;width:10;height:30" coordorigin="11214,3071" coordsize="10,30">
              <v:shape style="position:absolute;left:11214;top:3071;width:10;height:30" coordorigin="11214,3071" coordsize="10,30" path="m11214,3085l11224,3085e" filled="false" stroked="true" strokeweight="1.578pt" strokecolor="#000000">
                <v:path arrowok="t"/>
              </v:shape>
            </v:group>
            <v:group style="position:absolute;left:11214;top:3120;width:10;height:30" coordorigin="11214,3120" coordsize="10,30">
              <v:shape style="position:absolute;left:11214;top:3120;width:10;height:30" coordorigin="11214,3120" coordsize="10,30" path="m11214,3135l11224,3135e" filled="false" stroked="true" strokeweight="1.579pt" strokecolor="#000000">
                <v:path arrowok="t"/>
              </v:shape>
            </v:group>
            <v:group style="position:absolute;left:11214;top:3169;width:10;height:30" coordorigin="11214,3169" coordsize="10,30">
              <v:shape style="position:absolute;left:11214;top:3169;width:10;height:30" coordorigin="11214,3169" coordsize="10,30" path="m11214,3184l11224,3184e" filled="false" stroked="true" strokeweight="1.579pt" strokecolor="#000000">
                <v:path arrowok="t"/>
              </v:shape>
            </v:group>
            <w10:wrap type="none"/>
          </v:group>
        </w:pict>
      </w:r>
      <w:r>
        <w:rPr>
          <w:b w:val="0"/>
          <w:position w:val="-14"/>
        </w:rPr>
        <w:drawing>
          <wp:inline distT="0" distB="0" distL="0" distR="0">
            <wp:extent cx="293217" cy="285788"/>
            <wp:effectExtent l="0" t="0" r="0" b="0"/>
            <wp:docPr id="27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4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spacing w:val="-1"/>
          <w:w w:val="110"/>
        </w:rPr>
        <w:t>Schreib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elb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8"/>
          <w:w w:val="110"/>
        </w:rPr>
        <w:t> </w:t>
      </w:r>
      <w:r>
        <w:rPr>
          <w:w w:val="110"/>
        </w:rPr>
        <w:t>5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Sätze</w:t>
      </w:r>
      <w:r>
        <w:rPr>
          <w:spacing w:val="18"/>
          <w:w w:val="110"/>
        </w:rPr>
        <w:t> </w:t>
      </w:r>
      <w:r>
        <w:rPr>
          <w:w w:val="110"/>
        </w:rPr>
        <w:t>wie</w:t>
      </w:r>
      <w:r>
        <w:rPr>
          <w:spacing w:val="18"/>
          <w:w w:val="110"/>
        </w:rPr>
        <w:t> </w:t>
      </w:r>
      <w:r>
        <w:rPr>
          <w:w w:val="110"/>
        </w:rPr>
        <w:t>im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Beispiel,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chneide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Kärtchen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au</w:t>
      </w:r>
      <w:r>
        <w:rPr>
          <w:spacing w:val="-2"/>
          <w:w w:val="110"/>
        </w:rPr>
        <w:t>s</w:t>
      </w:r>
      <w:r>
        <w:rPr>
          <w:spacing w:val="18"/>
          <w:w w:val="110"/>
        </w:rPr>
        <w:t> </w:t>
      </w:r>
      <w:r>
        <w:rPr>
          <w:w w:val="110"/>
        </w:rPr>
        <w:t>und</w:t>
      </w:r>
      <w:r>
        <w:rPr>
          <w:spacing w:val="33"/>
          <w:w w:val="113"/>
        </w:rPr>
        <w:t> </w:t>
      </w:r>
      <w:r>
        <w:rPr>
          <w:spacing w:val="-1"/>
          <w:w w:val="110"/>
        </w:rPr>
        <w:t>spiele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mit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deinem</w:t>
      </w:r>
      <w:r>
        <w:rPr>
          <w:spacing w:val="21"/>
          <w:w w:val="110"/>
        </w:rPr>
        <w:t> </w:t>
      </w:r>
      <w:r>
        <w:rPr>
          <w:w w:val="110"/>
        </w:rPr>
        <w:t>Partner</w:t>
      </w:r>
      <w:r>
        <w:rPr>
          <w:spacing w:val="22"/>
          <w:w w:val="110"/>
        </w:rPr>
        <w:t> </w:t>
      </w:r>
      <w:r>
        <w:rPr>
          <w:w w:val="110"/>
        </w:rPr>
        <w:t>/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deiner</w:t>
      </w:r>
      <w:r>
        <w:rPr>
          <w:spacing w:val="21"/>
          <w:w w:val="110"/>
        </w:rPr>
        <w:t> </w:t>
      </w:r>
      <w:r>
        <w:rPr>
          <w:w w:val="110"/>
        </w:rPr>
        <w:t>Partnerin.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Legt</w:t>
      </w:r>
      <w:r>
        <w:rPr>
          <w:spacing w:val="22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3"/>
          <w:w w:val="110"/>
        </w:rPr>
        <w:t>ä</w:t>
      </w:r>
      <w:r>
        <w:rPr>
          <w:spacing w:val="-2"/>
          <w:w w:val="110"/>
        </w:rPr>
        <w:t>tz</w:t>
      </w:r>
      <w:r>
        <w:rPr>
          <w:spacing w:val="-3"/>
          <w:w w:val="110"/>
        </w:rPr>
        <w:t>e.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b/>
          <w:bCs/>
          <w:sz w:val="16"/>
          <w:szCs w:val="16"/>
        </w:rPr>
      </w:pPr>
    </w:p>
    <w:tbl>
      <w:tblPr>
        <w:tblW w:w="0" w:type="auto"/>
        <w:jc w:val="left"/>
        <w:tblInd w:w="7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2"/>
        <w:gridCol w:w="907"/>
        <w:gridCol w:w="1531"/>
        <w:gridCol w:w="3968"/>
        <w:gridCol w:w="2211"/>
        <w:gridCol w:w="350"/>
      </w:tblGrid>
      <w:tr>
        <w:trPr>
          <w:trHeight w:val="393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7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darf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jede</w:t>
            </w:r>
            <w:r>
              <w:rPr>
                <w:rFonts w:ascii="Calibri"/>
                <w:spacing w:val="20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Woche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ins</w:t>
            </w:r>
            <w:r>
              <w:rPr>
                <w:rFonts w:ascii="Calibri"/>
                <w:spacing w:val="1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Kino</w:t>
            </w:r>
            <w:r>
              <w:rPr>
                <w:rFonts w:ascii="Calibri"/>
                <w:spacing w:val="2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gehen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right="4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6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Ich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muss</w:t>
            </w:r>
            <w:r>
              <w:rPr>
                <w:rFonts w:ascii="Calibri"/>
                <w:spacing w:val="-17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nicht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right="4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688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4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37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4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37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4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6" w:hRule="exact"/>
        </w:trPr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1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Satz</w:t>
            </w:r>
            <w:r>
              <w:rPr>
                <w:rFonts w:ascii="Calibri"/>
                <w:spacing w:val="4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5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9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22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3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3" w:lineRule="exact"/>
              <w:ind w:right="4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.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53" w:lineRule="exact"/>
        <w:jc w:val="center"/>
        <w:rPr>
          <w:rFonts w:ascii="Calibri" w:hAnsi="Calibri" w:cs="Calibri" w:eastAsia="Calibri"/>
          <w:sz w:val="24"/>
          <w:szCs w:val="24"/>
        </w:rPr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7197" w:val="left" w:leader="none"/>
        </w:tabs>
        <w:spacing w:line="240" w:lineRule="auto"/>
        <w:ind w:left="120"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7"/>
          <w:w w:val="115"/>
        </w:rPr>
        <w:t>10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w w:val="115"/>
        </w:rPr>
        <w:t>4,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 </w:t>
      </w:r>
      <w:r>
        <w:rPr>
          <w:spacing w:val="-15"/>
          <w:w w:val="115"/>
        </w:rPr>
        <w:t>11</w:t>
      </w:r>
      <w:r>
        <w:rPr>
          <w:spacing w:val="-14"/>
          <w:w w:val="115"/>
        </w:rPr>
        <w:t>d</w:t>
      </w:r>
      <w:r>
        <w:rPr>
          <w:b w:val="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110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25pt;height:1pt;mso-position-horizontal-relative:char;mso-position-vertical-relative:line" coordorigin="0,0" coordsize="10565,20">
            <v:group style="position:absolute;left:10;top:10;width:10545;height:2" coordorigin="10,10" coordsize="10545,2">
              <v:shape style="position:absolute;left:10;top:10;width:10545;height:2" coordorigin="10,10" coordsize="10545,0" path="m10,10l10555,10e" filled="false" stroked="true" strokeweight="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8"/>
        <w:ind w:left="12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9"/>
          <w:w w:val="120"/>
          <w:sz w:val="50"/>
        </w:rPr>
        <w:t>E</w:t>
      </w:r>
      <w:r>
        <w:rPr>
          <w:rFonts w:ascii="Calibri"/>
          <w:b/>
          <w:color w:val="0061B3"/>
          <w:spacing w:val="-8"/>
          <w:w w:val="120"/>
          <w:sz w:val="50"/>
        </w:rPr>
        <w:t>ndlich</w:t>
      </w:r>
      <w:r>
        <w:rPr>
          <w:rFonts w:ascii="Calibri"/>
          <w:b/>
          <w:color w:val="0061B3"/>
          <w:spacing w:val="30"/>
          <w:w w:val="120"/>
          <w:sz w:val="50"/>
        </w:rPr>
        <w:t> </w:t>
      </w:r>
      <w:r>
        <w:rPr>
          <w:rFonts w:ascii="Calibri"/>
          <w:b/>
          <w:color w:val="0061B3"/>
          <w:spacing w:val="-5"/>
          <w:w w:val="120"/>
          <w:sz w:val="50"/>
        </w:rPr>
        <w:t>Fe</w:t>
      </w:r>
      <w:r>
        <w:rPr>
          <w:rFonts w:ascii="Calibri"/>
          <w:b/>
          <w:color w:val="0061B3"/>
          <w:spacing w:val="-4"/>
          <w:w w:val="120"/>
          <w:sz w:val="50"/>
        </w:rPr>
        <w:t>rien</w:t>
      </w:r>
      <w:r>
        <w:rPr>
          <w:rFonts w:ascii="Calibri"/>
          <w:b/>
          <w:color w:val="0061B3"/>
          <w:spacing w:val="-5"/>
          <w:w w:val="120"/>
          <w:sz w:val="50"/>
        </w:rPr>
        <w:t>!</w:t>
      </w:r>
      <w:r>
        <w:rPr>
          <w:rFonts w:ascii="Calibri"/>
          <w:sz w:val="50"/>
        </w:rPr>
      </w:r>
    </w:p>
    <w:p>
      <w:pPr>
        <w:spacing w:before="229"/>
        <w:ind w:left="12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b/>
          <w:bCs/>
          <w:spacing w:val="-2"/>
          <w:w w:val="115"/>
          <w:sz w:val="24"/>
          <w:szCs w:val="24"/>
        </w:rPr>
        <w:t>Bil</w:t>
      </w:r>
      <w:r>
        <w:rPr>
          <w:rFonts w:ascii="Calibri" w:hAnsi="Calibri" w:cs="Calibri" w:eastAsia="Calibri"/>
          <w:b/>
          <w:bCs/>
          <w:spacing w:val="-1"/>
          <w:w w:val="115"/>
          <w:sz w:val="24"/>
          <w:szCs w:val="24"/>
        </w:rPr>
        <w:t>d</w:t>
      </w:r>
      <w:r>
        <w:rPr>
          <w:rFonts w:ascii="Calibri" w:hAnsi="Calibri" w:cs="Calibri" w:eastAsia="Calibri"/>
          <w:b/>
          <w:bCs/>
          <w:spacing w:val="-2"/>
          <w:w w:val="115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spacing w:val="-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spacing w:val="-1"/>
          <w:w w:val="115"/>
          <w:sz w:val="24"/>
          <w:szCs w:val="24"/>
        </w:rPr>
        <w:t>S</w:t>
      </w:r>
      <w:r>
        <w:rPr>
          <w:rFonts w:ascii="Calibri" w:hAnsi="Calibri" w:cs="Calibri" w:eastAsia="Calibri"/>
          <w:b/>
          <w:bCs/>
          <w:spacing w:val="-2"/>
          <w:w w:val="115"/>
          <w:sz w:val="24"/>
          <w:szCs w:val="24"/>
        </w:rPr>
        <w:t>ät</w:t>
      </w:r>
      <w:r>
        <w:rPr>
          <w:rFonts w:ascii="Calibri" w:hAnsi="Calibri" w:cs="Calibri" w:eastAsia="Calibri"/>
          <w:b/>
          <w:bCs/>
          <w:spacing w:val="-1"/>
          <w:w w:val="115"/>
          <w:sz w:val="24"/>
          <w:szCs w:val="24"/>
        </w:rPr>
        <w:t>z</w:t>
      </w:r>
      <w:r>
        <w:rPr>
          <w:rFonts w:ascii="Calibri" w:hAnsi="Calibri" w:cs="Calibri" w:eastAsia="Calibri"/>
          <w:b/>
          <w:bCs/>
          <w:spacing w:val="-2"/>
          <w:w w:val="115"/>
          <w:sz w:val="24"/>
          <w:szCs w:val="24"/>
        </w:rPr>
        <w:t>e</w:t>
      </w:r>
      <w:r>
        <w:rPr>
          <w:rFonts w:ascii="Calibri" w:hAnsi="Calibri" w:cs="Calibri" w:eastAsia="Calibri"/>
          <w:b/>
          <w:bCs/>
          <w:spacing w:val="-9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mit:</w:t>
      </w:r>
      <w:r>
        <w:rPr>
          <w:rFonts w:ascii="Calibri" w:hAnsi="Calibri" w:cs="Calibri" w:eastAsia="Calibri"/>
          <w:b/>
          <w:bCs/>
          <w:spacing w:val="-9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i/>
          <w:spacing w:val="-2"/>
          <w:w w:val="115"/>
          <w:sz w:val="24"/>
          <w:szCs w:val="24"/>
        </w:rPr>
        <w:t>Ich</w:t>
      </w:r>
      <w:r>
        <w:rPr>
          <w:rFonts w:ascii="Calibri" w:hAnsi="Calibri" w:cs="Calibri" w:eastAsia="Calibri"/>
          <w:b/>
          <w:bCs/>
          <w:i/>
          <w:spacing w:val="-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i/>
          <w:w w:val="115"/>
          <w:sz w:val="24"/>
          <w:szCs w:val="24"/>
        </w:rPr>
        <w:t>darf</w:t>
      </w:r>
      <w:r>
        <w:rPr>
          <w:rFonts w:ascii="Calibri" w:hAnsi="Calibri" w:cs="Calibri" w:eastAsia="Calibri"/>
          <w:b/>
          <w:bCs/>
          <w:i/>
          <w:spacing w:val="-11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i/>
          <w:w w:val="115"/>
          <w:sz w:val="24"/>
          <w:szCs w:val="24"/>
        </w:rPr>
        <w:t>…</w:t>
      </w:r>
      <w:r>
        <w:rPr>
          <w:rFonts w:ascii="Calibri" w:hAnsi="Calibri" w:cs="Calibri" w:eastAsia="Calibri"/>
          <w:b/>
          <w:bCs/>
          <w:i/>
          <w:spacing w:val="-11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w w:val="115"/>
          <w:sz w:val="24"/>
          <w:szCs w:val="24"/>
        </w:rPr>
        <w:t>oder</w:t>
      </w:r>
      <w:r>
        <w:rPr>
          <w:rFonts w:ascii="Calibri" w:hAnsi="Calibri" w:cs="Calibri" w:eastAsia="Calibri"/>
          <w:b/>
          <w:bCs/>
          <w:spacing w:val="-9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i/>
          <w:spacing w:val="-2"/>
          <w:w w:val="115"/>
          <w:sz w:val="24"/>
          <w:szCs w:val="24"/>
        </w:rPr>
        <w:t>Ich</w:t>
      </w:r>
      <w:r>
        <w:rPr>
          <w:rFonts w:ascii="Calibri" w:hAnsi="Calibri" w:cs="Calibri" w:eastAsia="Calibri"/>
          <w:b/>
          <w:bCs/>
          <w:i/>
          <w:spacing w:val="-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i/>
          <w:spacing w:val="-3"/>
          <w:w w:val="115"/>
          <w:sz w:val="24"/>
          <w:szCs w:val="24"/>
        </w:rPr>
        <w:t>muss</w:t>
      </w:r>
      <w:r>
        <w:rPr>
          <w:rFonts w:ascii="Calibri" w:hAnsi="Calibri" w:cs="Calibri" w:eastAsia="Calibri"/>
          <w:b/>
          <w:bCs/>
          <w:i/>
          <w:spacing w:val="-11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i/>
          <w:spacing w:val="-3"/>
          <w:w w:val="115"/>
          <w:sz w:val="24"/>
          <w:szCs w:val="24"/>
        </w:rPr>
        <w:t>(nicht)</w:t>
      </w:r>
      <w:r>
        <w:rPr>
          <w:rFonts w:ascii="Calibri" w:hAnsi="Calibri" w:cs="Calibri" w:eastAsia="Calibri"/>
          <w:b/>
          <w:bCs/>
          <w:i/>
          <w:spacing w:val="-10"/>
          <w:w w:val="115"/>
          <w:sz w:val="24"/>
          <w:szCs w:val="24"/>
        </w:rPr>
        <w:t> </w:t>
      </w:r>
      <w:r>
        <w:rPr>
          <w:rFonts w:ascii="Calibri" w:hAnsi="Calibri" w:cs="Calibri" w:eastAsia="Calibri"/>
          <w:b/>
          <w:bCs/>
          <w:i/>
          <w:w w:val="115"/>
          <w:sz w:val="24"/>
          <w:szCs w:val="24"/>
        </w:rPr>
        <w:t>…</w:t>
      </w:r>
      <w:r>
        <w:rPr>
          <w:rFonts w:ascii="Calibri" w:hAnsi="Calibri" w:cs="Calibri" w:eastAsia="Calibri"/>
          <w:sz w:val="24"/>
          <w:szCs w:val="24"/>
        </w:rPr>
      </w:r>
    </w:p>
    <w:p>
      <w:pPr>
        <w:tabs>
          <w:tab w:pos="1256" w:val="left" w:leader="none"/>
        </w:tabs>
        <w:spacing w:line="286" w:lineRule="exact" w:before="128"/>
        <w:ind w:left="12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i/>
          <w:spacing w:val="-2"/>
          <w:w w:val="95"/>
          <w:sz w:val="24"/>
        </w:rPr>
        <w:t>Beispiele:</w:t>
        <w:tab/>
      </w:r>
      <w:r>
        <w:rPr>
          <w:rFonts w:ascii="Calibri"/>
          <w:spacing w:val="-1"/>
          <w:w w:val="105"/>
          <w:sz w:val="24"/>
        </w:rPr>
        <w:t>Ich</w:t>
      </w:r>
      <w:r>
        <w:rPr>
          <w:rFonts w:ascii="Calibri"/>
          <w:spacing w:val="27"/>
          <w:w w:val="105"/>
          <w:sz w:val="24"/>
        </w:rPr>
        <w:t> </w:t>
      </w:r>
      <w:r>
        <w:rPr>
          <w:rFonts w:ascii="Calibri"/>
          <w:w w:val="105"/>
          <w:sz w:val="24"/>
        </w:rPr>
        <w:t>d</w:t>
      </w:r>
      <w:r>
        <w:rPr>
          <w:rFonts w:ascii="Calibri"/>
          <w:spacing w:val="1"/>
          <w:w w:val="105"/>
          <w:sz w:val="24"/>
        </w:rPr>
        <w:t>arf</w:t>
      </w:r>
      <w:r>
        <w:rPr>
          <w:rFonts w:ascii="Calibri"/>
          <w:spacing w:val="27"/>
          <w:w w:val="105"/>
          <w:sz w:val="24"/>
        </w:rPr>
        <w:t> </w:t>
      </w:r>
      <w:r>
        <w:rPr>
          <w:rFonts w:ascii="Calibri"/>
          <w:spacing w:val="-2"/>
          <w:w w:val="105"/>
          <w:sz w:val="24"/>
        </w:rPr>
        <w:t>je</w:t>
      </w:r>
      <w:r>
        <w:rPr>
          <w:rFonts w:ascii="Calibri"/>
          <w:spacing w:val="-1"/>
          <w:w w:val="105"/>
          <w:sz w:val="24"/>
        </w:rPr>
        <w:t>den</w:t>
      </w:r>
      <w:r>
        <w:rPr>
          <w:rFonts w:ascii="Calibri"/>
          <w:spacing w:val="27"/>
          <w:w w:val="105"/>
          <w:sz w:val="24"/>
        </w:rPr>
        <w:t> </w:t>
      </w:r>
      <w:r>
        <w:rPr>
          <w:rFonts w:ascii="Calibri"/>
          <w:spacing w:val="-8"/>
          <w:w w:val="105"/>
          <w:sz w:val="24"/>
        </w:rPr>
        <w:t>T</w:t>
      </w:r>
      <w:r>
        <w:rPr>
          <w:rFonts w:ascii="Calibri"/>
          <w:spacing w:val="-9"/>
          <w:w w:val="105"/>
          <w:sz w:val="24"/>
        </w:rPr>
        <w:t>a</w:t>
      </w:r>
      <w:r>
        <w:rPr>
          <w:rFonts w:ascii="Calibri"/>
          <w:spacing w:val="-7"/>
          <w:w w:val="105"/>
          <w:sz w:val="24"/>
        </w:rPr>
        <w:t>g</w:t>
      </w:r>
      <w:r>
        <w:rPr>
          <w:rFonts w:ascii="Calibri"/>
          <w:spacing w:val="27"/>
          <w:w w:val="105"/>
          <w:sz w:val="24"/>
        </w:rPr>
        <w:t> </w:t>
      </w:r>
      <w:r>
        <w:rPr>
          <w:rFonts w:ascii="Calibri"/>
          <w:spacing w:val="-3"/>
          <w:w w:val="105"/>
          <w:sz w:val="24"/>
        </w:rPr>
        <w:t>F</w:t>
      </w:r>
      <w:r>
        <w:rPr>
          <w:rFonts w:ascii="Calibri"/>
          <w:spacing w:val="-4"/>
          <w:w w:val="105"/>
          <w:sz w:val="24"/>
        </w:rPr>
        <w:t>re</w:t>
      </w:r>
      <w:r>
        <w:rPr>
          <w:rFonts w:ascii="Calibri"/>
          <w:spacing w:val="-3"/>
          <w:w w:val="105"/>
          <w:sz w:val="24"/>
        </w:rPr>
        <w:t>unde</w:t>
      </w:r>
      <w:r>
        <w:rPr>
          <w:rFonts w:ascii="Calibri"/>
          <w:spacing w:val="27"/>
          <w:w w:val="105"/>
          <w:sz w:val="24"/>
        </w:rPr>
        <w:t> </w:t>
      </w:r>
      <w:r>
        <w:rPr>
          <w:rFonts w:ascii="Calibri"/>
          <w:spacing w:val="-3"/>
          <w:w w:val="105"/>
          <w:sz w:val="24"/>
        </w:rPr>
        <w:t>ei</w:t>
      </w:r>
      <w:r>
        <w:rPr>
          <w:rFonts w:ascii="Calibri"/>
          <w:spacing w:val="-2"/>
          <w:w w:val="105"/>
          <w:sz w:val="24"/>
        </w:rPr>
        <w:t>n</w:t>
      </w:r>
      <w:r>
        <w:rPr>
          <w:rFonts w:ascii="Calibri"/>
          <w:spacing w:val="-3"/>
          <w:w w:val="105"/>
          <w:sz w:val="24"/>
        </w:rPr>
        <w:t>l</w:t>
      </w:r>
      <w:r>
        <w:rPr>
          <w:rFonts w:ascii="Calibri"/>
          <w:spacing w:val="-2"/>
          <w:w w:val="105"/>
          <w:sz w:val="24"/>
        </w:rPr>
        <w:t>aden.</w:t>
      </w:r>
      <w:r>
        <w:rPr>
          <w:rFonts w:ascii="Calibri"/>
          <w:sz w:val="24"/>
        </w:rPr>
      </w:r>
    </w:p>
    <w:p>
      <w:pPr>
        <w:spacing w:line="229" w:lineRule="auto" w:before="3"/>
        <w:ind w:left="1256" w:right="6529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spacing w:val="-1"/>
          <w:w w:val="105"/>
          <w:sz w:val="24"/>
        </w:rPr>
        <w:t>Ich</w:t>
      </w:r>
      <w:r>
        <w:rPr>
          <w:rFonts w:ascii="Calibri" w:hAnsi="Calibri"/>
          <w:spacing w:val="22"/>
          <w:w w:val="105"/>
          <w:sz w:val="24"/>
        </w:rPr>
        <w:t> </w:t>
      </w:r>
      <w:r>
        <w:rPr>
          <w:rFonts w:ascii="Calibri" w:hAnsi="Calibri"/>
          <w:spacing w:val="-2"/>
          <w:w w:val="105"/>
          <w:sz w:val="24"/>
        </w:rPr>
        <w:t>mu</w:t>
      </w:r>
      <w:r>
        <w:rPr>
          <w:rFonts w:ascii="Calibri" w:hAnsi="Calibri"/>
          <w:spacing w:val="-3"/>
          <w:w w:val="105"/>
          <w:sz w:val="24"/>
        </w:rPr>
        <w:t>ss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spacing w:val="-1"/>
          <w:w w:val="105"/>
          <w:sz w:val="24"/>
        </w:rPr>
        <w:t>zu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spacing w:val="-2"/>
          <w:w w:val="105"/>
          <w:sz w:val="24"/>
        </w:rPr>
        <w:t>Hau</w:t>
      </w:r>
      <w:r>
        <w:rPr>
          <w:rFonts w:ascii="Calibri" w:hAnsi="Calibri"/>
          <w:spacing w:val="-3"/>
          <w:w w:val="105"/>
          <w:sz w:val="24"/>
        </w:rPr>
        <w:t>se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spacing w:val="-2"/>
          <w:w w:val="105"/>
          <w:sz w:val="24"/>
        </w:rPr>
        <w:t>h</w:t>
      </w:r>
      <w:r>
        <w:rPr>
          <w:rFonts w:ascii="Calibri" w:hAnsi="Calibri"/>
          <w:spacing w:val="-3"/>
          <w:w w:val="105"/>
          <w:sz w:val="24"/>
        </w:rPr>
        <w:t>elfe</w:t>
      </w:r>
      <w:r>
        <w:rPr>
          <w:rFonts w:ascii="Calibri" w:hAnsi="Calibri"/>
          <w:spacing w:val="-2"/>
          <w:w w:val="105"/>
          <w:sz w:val="24"/>
        </w:rPr>
        <w:t>n.</w:t>
      </w:r>
      <w:r>
        <w:rPr>
          <w:rFonts w:ascii="Calibri" w:hAnsi="Calibri"/>
          <w:spacing w:val="28"/>
          <w:w w:val="113"/>
          <w:sz w:val="24"/>
        </w:rPr>
        <w:t> </w:t>
      </w:r>
      <w:r>
        <w:rPr>
          <w:rFonts w:ascii="Calibri" w:hAnsi="Calibri"/>
          <w:spacing w:val="-1"/>
          <w:w w:val="105"/>
          <w:sz w:val="24"/>
        </w:rPr>
        <w:t>Ich</w:t>
      </w:r>
      <w:r>
        <w:rPr>
          <w:rFonts w:ascii="Calibri" w:hAnsi="Calibri"/>
          <w:spacing w:val="26"/>
          <w:w w:val="105"/>
          <w:sz w:val="24"/>
        </w:rPr>
        <w:t> </w:t>
      </w:r>
      <w:r>
        <w:rPr>
          <w:rFonts w:ascii="Calibri" w:hAnsi="Calibri"/>
          <w:spacing w:val="-2"/>
          <w:w w:val="105"/>
          <w:sz w:val="24"/>
        </w:rPr>
        <w:t>mu</w:t>
      </w:r>
      <w:r>
        <w:rPr>
          <w:rFonts w:ascii="Calibri" w:hAnsi="Calibri"/>
          <w:spacing w:val="-3"/>
          <w:w w:val="105"/>
          <w:sz w:val="24"/>
        </w:rPr>
        <w:t>ss</w:t>
      </w:r>
      <w:r>
        <w:rPr>
          <w:rFonts w:ascii="Calibri" w:hAnsi="Calibri"/>
          <w:spacing w:val="26"/>
          <w:w w:val="105"/>
          <w:sz w:val="24"/>
        </w:rPr>
        <w:t> </w:t>
      </w:r>
      <w:r>
        <w:rPr>
          <w:rFonts w:ascii="Calibri" w:hAnsi="Calibri"/>
          <w:spacing w:val="-3"/>
          <w:w w:val="105"/>
          <w:sz w:val="24"/>
        </w:rPr>
        <w:t>nich</w:t>
      </w:r>
      <w:r>
        <w:rPr>
          <w:rFonts w:ascii="Calibri" w:hAnsi="Calibri"/>
          <w:spacing w:val="-4"/>
          <w:w w:val="105"/>
          <w:sz w:val="24"/>
        </w:rPr>
        <w:t>t</w:t>
      </w:r>
      <w:r>
        <w:rPr>
          <w:rFonts w:ascii="Calibri" w:hAnsi="Calibri"/>
          <w:spacing w:val="27"/>
          <w:w w:val="105"/>
          <w:sz w:val="24"/>
        </w:rPr>
        <w:t> </w:t>
      </w:r>
      <w:r>
        <w:rPr>
          <w:rFonts w:ascii="Calibri" w:hAnsi="Calibri"/>
          <w:spacing w:val="-2"/>
          <w:w w:val="105"/>
          <w:sz w:val="24"/>
        </w:rPr>
        <w:t>fr</w:t>
      </w:r>
      <w:r>
        <w:rPr>
          <w:rFonts w:ascii="Calibri" w:hAnsi="Calibri"/>
          <w:spacing w:val="-1"/>
          <w:w w:val="105"/>
          <w:sz w:val="24"/>
        </w:rPr>
        <w:t>üh</w:t>
      </w:r>
      <w:r>
        <w:rPr>
          <w:rFonts w:ascii="Calibri" w:hAnsi="Calibri"/>
          <w:spacing w:val="26"/>
          <w:w w:val="105"/>
          <w:sz w:val="24"/>
        </w:rPr>
        <w:t> </w:t>
      </w:r>
      <w:r>
        <w:rPr>
          <w:rFonts w:ascii="Calibri" w:hAnsi="Calibri"/>
          <w:spacing w:val="-4"/>
          <w:w w:val="105"/>
          <w:sz w:val="24"/>
        </w:rPr>
        <w:t>s</w:t>
      </w:r>
      <w:r>
        <w:rPr>
          <w:rFonts w:ascii="Calibri" w:hAnsi="Calibri"/>
          <w:spacing w:val="-3"/>
          <w:w w:val="105"/>
          <w:sz w:val="24"/>
        </w:rPr>
        <w:t>chla</w:t>
      </w:r>
      <w:r>
        <w:rPr>
          <w:rFonts w:ascii="Calibri" w:hAnsi="Calibri"/>
          <w:spacing w:val="-4"/>
          <w:w w:val="105"/>
          <w:sz w:val="24"/>
        </w:rPr>
        <w:t>fe</w:t>
      </w:r>
      <w:r>
        <w:rPr>
          <w:rFonts w:ascii="Calibri" w:hAnsi="Calibri"/>
          <w:spacing w:val="-3"/>
          <w:w w:val="105"/>
          <w:sz w:val="24"/>
        </w:rPr>
        <w:t>n.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22"/>
          <w:szCs w:val="22"/>
        </w:rPr>
      </w:pPr>
    </w:p>
    <w:p>
      <w:pPr>
        <w:spacing w:after="0" w:line="240" w:lineRule="auto"/>
        <w:rPr>
          <w:rFonts w:ascii="Calibri" w:hAnsi="Calibri" w:cs="Calibri" w:eastAsia="Calibri"/>
          <w:sz w:val="22"/>
          <w:szCs w:val="22"/>
        </w:rPr>
        <w:sectPr>
          <w:pgSz w:w="11910" w:h="16840"/>
          <w:pgMar w:header="0" w:footer="551" w:top="580" w:bottom="740" w:left="560" w:right="560"/>
        </w:sectPr>
      </w:pPr>
    </w:p>
    <w:p>
      <w:pPr>
        <w:spacing w:line="240" w:lineRule="auto" w:before="7"/>
        <w:rPr>
          <w:rFonts w:ascii="Calibri" w:hAnsi="Calibri" w:cs="Calibri" w:eastAsia="Calibri"/>
          <w:sz w:val="35"/>
          <w:szCs w:val="35"/>
        </w:rPr>
      </w:pPr>
    </w:p>
    <w:p>
      <w:pPr>
        <w:spacing w:line="209" w:lineRule="exact" w:before="0"/>
        <w:ind w:left="0" w:right="0" w:firstLine="0"/>
        <w:jc w:val="right"/>
        <w:rPr>
          <w:rFonts w:ascii="Calibri" w:hAnsi="Calibri" w:cs="Calibri" w:eastAsia="Calibri"/>
          <w:sz w:val="40"/>
          <w:szCs w:val="40"/>
        </w:rPr>
      </w:pPr>
      <w:r>
        <w:rPr>
          <w:rFonts w:ascii="Calibri"/>
          <w:b/>
          <w:color w:val="808285"/>
          <w:w w:val="90"/>
          <w:sz w:val="40"/>
        </w:rPr>
        <w:t>helfen</w:t>
      </w:r>
      <w:r>
        <w:rPr>
          <w:rFonts w:ascii="Calibri"/>
          <w:sz w:val="40"/>
        </w:rPr>
      </w:r>
    </w:p>
    <w:p>
      <w:pPr>
        <w:spacing w:line="417" w:lineRule="exact" w:before="34"/>
        <w:ind w:left="291" w:right="0" w:firstLine="385"/>
        <w:jc w:val="left"/>
        <w:rPr>
          <w:rFonts w:ascii="Calibri" w:hAnsi="Calibri" w:cs="Calibri" w:eastAsia="Calibri"/>
          <w:sz w:val="40"/>
          <w:szCs w:val="40"/>
        </w:rPr>
      </w:pPr>
      <w:r>
        <w:rPr>
          <w:w w:val="90"/>
        </w:rPr>
        <w:br w:type="column"/>
      </w:r>
      <w:r>
        <w:rPr>
          <w:rFonts w:ascii="Calibri"/>
          <w:b/>
          <w:w w:val="90"/>
          <w:sz w:val="40"/>
        </w:rPr>
        <w:t>lesen</w:t>
      </w:r>
      <w:r>
        <w:rPr>
          <w:rFonts w:ascii="Calibri"/>
          <w:sz w:val="40"/>
        </w:rPr>
      </w:r>
    </w:p>
    <w:p>
      <w:pPr>
        <w:spacing w:line="193" w:lineRule="exact" w:before="0"/>
        <w:ind w:left="291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/>
          <w:b/>
          <w:color w:val="313032"/>
          <w:sz w:val="40"/>
        </w:rPr>
        <w:t>malen</w:t>
      </w:r>
      <w:r>
        <w:rPr>
          <w:rFonts w:ascii="Calibri"/>
          <w:sz w:val="40"/>
        </w:rPr>
      </w:r>
    </w:p>
    <w:p>
      <w:pPr>
        <w:spacing w:line="240" w:lineRule="auto" w:before="6"/>
        <w:rPr>
          <w:rFonts w:ascii="Calibri" w:hAnsi="Calibri" w:cs="Calibri" w:eastAsia="Calibri"/>
          <w:b/>
          <w:bCs/>
          <w:sz w:val="31"/>
          <w:szCs w:val="31"/>
        </w:rPr>
      </w:pPr>
      <w:r>
        <w:rPr/>
        <w:br w:type="column"/>
      </w:r>
      <w:r>
        <w:rPr>
          <w:rFonts w:ascii="Calibri"/>
          <w:b/>
          <w:sz w:val="31"/>
        </w:rPr>
      </w:r>
    </w:p>
    <w:p>
      <w:pPr>
        <w:spacing w:line="259" w:lineRule="exact" w:before="0"/>
        <w:ind w:left="192" w:right="0" w:firstLine="0"/>
        <w:jc w:val="left"/>
        <w:rPr>
          <w:rFonts w:ascii="Calibri" w:hAnsi="Calibri" w:cs="Calibri" w:eastAsia="Calibri"/>
          <w:sz w:val="42"/>
          <w:szCs w:val="42"/>
        </w:rPr>
      </w:pPr>
      <w:r>
        <w:rPr>
          <w:rFonts w:ascii="Calibri"/>
          <w:b/>
          <w:color w:val="6C6E71"/>
          <w:w w:val="90"/>
          <w:sz w:val="42"/>
        </w:rPr>
        <w:t>schlafen</w:t>
      </w:r>
      <w:r>
        <w:rPr>
          <w:rFonts w:ascii="Calibri"/>
          <w:sz w:val="42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47"/>
          <w:szCs w:val="47"/>
        </w:rPr>
      </w:pPr>
      <w:r>
        <w:rPr/>
        <w:br w:type="column"/>
      </w:r>
      <w:r>
        <w:rPr>
          <w:rFonts w:ascii="Calibri"/>
          <w:b/>
          <w:sz w:val="47"/>
        </w:rPr>
      </w:r>
    </w:p>
    <w:p>
      <w:pPr>
        <w:spacing w:line="69" w:lineRule="exact" w:before="0"/>
        <w:ind w:left="475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/>
          <w:b/>
          <w:color w:val="6C6E71"/>
          <w:w w:val="90"/>
          <w:sz w:val="40"/>
        </w:rPr>
        <w:t>mein</w:t>
      </w:r>
      <w:r>
        <w:rPr>
          <w:rFonts w:ascii="Calibri"/>
          <w:sz w:val="40"/>
        </w:rPr>
      </w:r>
    </w:p>
    <w:p>
      <w:pPr>
        <w:spacing w:line="401" w:lineRule="exact" w:before="261"/>
        <w:ind w:left="66" w:right="0" w:firstLine="265"/>
        <w:jc w:val="left"/>
        <w:rPr>
          <w:rFonts w:ascii="Calibri" w:hAnsi="Calibri" w:cs="Calibri" w:eastAsia="Calibri"/>
          <w:sz w:val="40"/>
          <w:szCs w:val="40"/>
        </w:rPr>
      </w:pPr>
      <w:r>
        <w:rPr/>
        <w:br w:type="column"/>
      </w:r>
      <w:r>
        <w:rPr>
          <w:rFonts w:ascii="Calibri"/>
          <w:b/>
          <w:color w:val="454648"/>
          <w:sz w:val="40"/>
        </w:rPr>
        <w:t>einladen</w:t>
      </w:r>
      <w:r>
        <w:rPr>
          <w:rFonts w:ascii="Calibri"/>
          <w:sz w:val="40"/>
        </w:rPr>
      </w:r>
    </w:p>
    <w:p>
      <w:pPr>
        <w:spacing w:line="19" w:lineRule="atLeast" w:before="0"/>
        <w:ind w:left="66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/>
          <w:b/>
          <w:color w:val="6C6E71"/>
          <w:sz w:val="40"/>
        </w:rPr>
        <w:t>Zimmer</w:t>
      </w:r>
      <w:r>
        <w:rPr>
          <w:rFonts w:ascii="Calibri"/>
          <w:sz w:val="40"/>
        </w:rPr>
      </w:r>
    </w:p>
    <w:p>
      <w:pPr>
        <w:spacing w:after="0" w:line="19" w:lineRule="atLeast"/>
        <w:jc w:val="left"/>
        <w:rPr>
          <w:rFonts w:ascii="Calibri" w:hAnsi="Calibri" w:cs="Calibri" w:eastAsia="Calibri"/>
          <w:sz w:val="40"/>
          <w:szCs w:val="40"/>
        </w:rPr>
        <w:sectPr>
          <w:type w:val="continuous"/>
          <w:pgSz w:w="11910" w:h="16840"/>
          <w:pgMar w:top="960" w:bottom="740" w:left="560" w:right="560"/>
          <w:cols w:num="5" w:equalWidth="0">
            <w:col w:w="3389" w:space="40"/>
            <w:col w:w="1491" w:space="40"/>
            <w:col w:w="1544" w:space="40"/>
            <w:col w:w="1243" w:space="40"/>
            <w:col w:w="2963"/>
          </w:cols>
        </w:sectPr>
      </w:pPr>
    </w:p>
    <w:p>
      <w:pPr>
        <w:spacing w:line="115" w:lineRule="exact" w:before="0"/>
        <w:ind w:left="1034" w:right="0" w:firstLine="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/>
          <w:b/>
          <w:w w:val="90"/>
          <w:sz w:val="44"/>
        </w:rPr>
        <w:t>Fussball</w:t>
      </w:r>
      <w:r>
        <w:rPr>
          <w:rFonts w:ascii="Calibri"/>
          <w:sz w:val="44"/>
        </w:rPr>
      </w:r>
    </w:p>
    <w:p>
      <w:pPr>
        <w:spacing w:line="121" w:lineRule="exact" w:before="0"/>
        <w:ind w:left="509" w:right="0" w:firstLine="0"/>
        <w:jc w:val="left"/>
        <w:rPr>
          <w:rFonts w:ascii="Calibri" w:hAnsi="Calibri" w:cs="Calibri" w:eastAsia="Calibri"/>
          <w:sz w:val="82"/>
          <w:szCs w:val="82"/>
        </w:rPr>
      </w:pPr>
      <w:r>
        <w:rPr>
          <w:w w:val="95"/>
        </w:rPr>
        <w:br w:type="column"/>
      </w:r>
      <w:r>
        <w:rPr>
          <w:rFonts w:ascii="Calibri"/>
          <w:b/>
          <w:color w:val="454648"/>
          <w:w w:val="95"/>
          <w:sz w:val="42"/>
        </w:rPr>
        <w:t>auf</w:t>
      </w:r>
      <w:r>
        <w:rPr>
          <w:rFonts w:ascii="Calibri"/>
          <w:b/>
          <w:color w:val="454648"/>
          <w:spacing w:val="-15"/>
          <w:w w:val="95"/>
          <w:sz w:val="42"/>
        </w:rPr>
        <w:t> </w:t>
      </w:r>
      <w:r>
        <w:rPr>
          <w:rFonts w:ascii="Calibri"/>
          <w:b/>
          <w:color w:val="454648"/>
          <w:w w:val="95"/>
          <w:sz w:val="42"/>
        </w:rPr>
        <w:t>dem</w:t>
      </w:r>
      <w:r>
        <w:rPr>
          <w:rFonts w:ascii="Calibri"/>
          <w:b/>
          <w:color w:val="454648"/>
          <w:spacing w:val="-14"/>
          <w:w w:val="95"/>
          <w:sz w:val="42"/>
        </w:rPr>
        <w:t> </w:t>
      </w:r>
      <w:r>
        <w:rPr>
          <w:rFonts w:ascii="Calibri"/>
          <w:b/>
          <w:color w:val="454648"/>
          <w:w w:val="95"/>
          <w:sz w:val="42"/>
        </w:rPr>
        <w:t>S</w:t>
      </w:r>
      <w:r>
        <w:rPr>
          <w:rFonts w:ascii="Calibri"/>
          <w:b/>
          <w:color w:val="454648"/>
          <w:spacing w:val="-8"/>
          <w:w w:val="95"/>
          <w:sz w:val="42"/>
        </w:rPr>
        <w:t>o</w:t>
      </w:r>
      <w:r>
        <w:rPr>
          <w:rFonts w:ascii="Calibri"/>
          <w:b/>
          <w:color w:val="454648"/>
          <w:spacing w:val="-7"/>
          <w:w w:val="95"/>
          <w:sz w:val="42"/>
        </w:rPr>
        <w:t>f</w:t>
      </w:r>
      <w:r>
        <w:rPr>
          <w:rFonts w:ascii="Calibri"/>
          <w:b/>
          <w:color w:val="454648"/>
          <w:spacing w:val="-34"/>
          <w:w w:val="95"/>
          <w:sz w:val="42"/>
        </w:rPr>
        <w:t>a</w:t>
      </w:r>
      <w:r>
        <w:rPr>
          <w:rFonts w:ascii="Calibri"/>
          <w:b/>
          <w:color w:val="0061B3"/>
          <w:spacing w:val="-23"/>
          <w:w w:val="95"/>
          <w:position w:val="-118"/>
          <w:sz w:val="212"/>
        </w:rPr>
        <w:t>I</w:t>
      </w:r>
      <w:r>
        <w:rPr>
          <w:rFonts w:ascii="Calibri"/>
          <w:b/>
          <w:color w:val="313032"/>
          <w:spacing w:val="-156"/>
          <w:w w:val="95"/>
          <w:position w:val="-2"/>
          <w:sz w:val="42"/>
        </w:rPr>
        <w:t>F</w:t>
      </w:r>
      <w:r>
        <w:rPr>
          <w:rFonts w:ascii="Calibri"/>
          <w:b/>
          <w:color w:val="0061B3"/>
          <w:spacing w:val="-697"/>
          <w:w w:val="95"/>
          <w:position w:val="-118"/>
          <w:sz w:val="212"/>
        </w:rPr>
        <w:t>c</w:t>
      </w:r>
      <w:r>
        <w:rPr>
          <w:rFonts w:ascii="Calibri"/>
          <w:b/>
          <w:color w:val="313032"/>
          <w:w w:val="95"/>
          <w:position w:val="-2"/>
          <w:sz w:val="42"/>
        </w:rPr>
        <w:t>ilm</w:t>
      </w:r>
      <w:r>
        <w:rPr>
          <w:rFonts w:ascii="Calibri"/>
          <w:b/>
          <w:color w:val="313032"/>
          <w:spacing w:val="-52"/>
          <w:w w:val="95"/>
          <w:position w:val="-2"/>
          <w:sz w:val="42"/>
        </w:rPr>
        <w:t>e</w:t>
      </w:r>
      <w:r>
        <w:rPr>
          <w:rFonts w:ascii="Calibri"/>
          <w:b/>
          <w:color w:val="0061B3"/>
          <w:spacing w:val="-50"/>
          <w:w w:val="95"/>
          <w:position w:val="-118"/>
          <w:sz w:val="212"/>
        </w:rPr>
        <w:t>h</w:t>
      </w:r>
      <w:r>
        <w:rPr>
          <w:rFonts w:ascii="Calibri"/>
          <w:b/>
          <w:color w:val="313032"/>
          <w:w w:val="95"/>
          <w:position w:val="-49"/>
          <w:sz w:val="82"/>
        </w:rPr>
        <w:t>lange</w:t>
      </w:r>
      <w:r>
        <w:rPr>
          <w:rFonts w:ascii="Calibri"/>
          <w:sz w:val="82"/>
        </w:rPr>
      </w:r>
    </w:p>
    <w:p>
      <w:pPr>
        <w:spacing w:after="0" w:line="121" w:lineRule="exact"/>
        <w:jc w:val="left"/>
        <w:rPr>
          <w:rFonts w:ascii="Calibri" w:hAnsi="Calibri" w:cs="Calibri" w:eastAsia="Calibri"/>
          <w:sz w:val="82"/>
          <w:szCs w:val="82"/>
        </w:rPr>
        <w:sectPr>
          <w:type w:val="continuous"/>
          <w:pgSz w:w="11910" w:h="16840"/>
          <w:pgMar w:top="960" w:bottom="740" w:left="560" w:right="560"/>
          <w:cols w:num="2" w:equalWidth="0">
            <w:col w:w="2406" w:space="40"/>
            <w:col w:w="8344"/>
          </w:cols>
        </w:sectPr>
      </w:pPr>
    </w:p>
    <w:p>
      <w:pPr>
        <w:spacing w:line="287" w:lineRule="exact" w:before="0"/>
        <w:ind w:left="1551" w:right="0" w:firstLine="797"/>
        <w:jc w:val="left"/>
        <w:rPr>
          <w:rFonts w:ascii="Calibri" w:hAnsi="Calibri" w:cs="Calibri" w:eastAsia="Calibri"/>
          <w:sz w:val="42"/>
          <w:szCs w:val="42"/>
        </w:rPr>
      </w:pPr>
      <w:r>
        <w:rPr>
          <w:rFonts w:ascii="Calibri"/>
          <w:b/>
          <w:color w:val="6C6E71"/>
          <w:sz w:val="42"/>
        </w:rPr>
        <w:t>ins</w:t>
      </w:r>
      <w:r>
        <w:rPr>
          <w:rFonts w:ascii="Calibri"/>
          <w:b/>
          <w:color w:val="6C6E71"/>
          <w:spacing w:val="-54"/>
          <w:sz w:val="42"/>
        </w:rPr>
        <w:t> </w:t>
      </w:r>
      <w:r>
        <w:rPr>
          <w:rFonts w:ascii="Calibri"/>
          <w:b/>
          <w:color w:val="6C6E71"/>
          <w:sz w:val="42"/>
        </w:rPr>
        <w:t>Kino</w:t>
      </w:r>
      <w:r>
        <w:rPr>
          <w:rFonts w:ascii="Calibri"/>
          <w:sz w:val="42"/>
        </w:rPr>
      </w:r>
    </w:p>
    <w:p>
      <w:pPr>
        <w:spacing w:line="396" w:lineRule="exact" w:before="0"/>
        <w:ind w:left="1551" w:right="0" w:firstLine="0"/>
        <w:jc w:val="left"/>
        <w:rPr>
          <w:rFonts w:ascii="Calibri" w:hAnsi="Calibri" w:cs="Calibri" w:eastAsia="Calibri"/>
          <w:sz w:val="86"/>
          <w:szCs w:val="86"/>
        </w:rPr>
      </w:pPr>
      <w:r>
        <w:rPr>
          <w:rFonts w:ascii="Calibri"/>
          <w:b/>
          <w:color w:val="313032"/>
          <w:spacing w:val="-2"/>
          <w:w w:val="90"/>
          <w:sz w:val="42"/>
        </w:rPr>
        <w:t>shoppen</w:t>
      </w:r>
      <w:r>
        <w:rPr>
          <w:rFonts w:ascii="Calibri"/>
          <w:b/>
          <w:color w:val="313032"/>
          <w:spacing w:val="5"/>
          <w:w w:val="90"/>
          <w:sz w:val="42"/>
        </w:rPr>
        <w:t> </w:t>
      </w:r>
      <w:r>
        <w:rPr>
          <w:rFonts w:ascii="Calibri"/>
          <w:b/>
          <w:color w:val="454648"/>
          <w:w w:val="90"/>
          <w:position w:val="-32"/>
          <w:sz w:val="86"/>
        </w:rPr>
        <w:t>gehen</w:t>
      </w:r>
      <w:r>
        <w:rPr>
          <w:rFonts w:ascii="Calibri"/>
          <w:sz w:val="86"/>
        </w:rPr>
      </w:r>
    </w:p>
    <w:p>
      <w:pPr>
        <w:spacing w:line="264" w:lineRule="exact" w:before="418"/>
        <w:ind w:left="1551" w:right="0" w:firstLine="0"/>
        <w:jc w:val="left"/>
        <w:rPr>
          <w:rFonts w:ascii="Calibri" w:hAnsi="Calibri" w:cs="Calibri" w:eastAsia="Calibri"/>
          <w:sz w:val="82"/>
          <w:szCs w:val="82"/>
        </w:rPr>
      </w:pPr>
      <w:r>
        <w:rPr>
          <w:w w:val="90"/>
        </w:rPr>
        <w:br w:type="column"/>
      </w:r>
      <w:r>
        <w:rPr>
          <w:rFonts w:ascii="Calibri"/>
          <w:b/>
          <w:color w:val="454648"/>
          <w:spacing w:val="-4"/>
          <w:w w:val="90"/>
          <w:sz w:val="82"/>
        </w:rPr>
        <w:t>oft</w:t>
      </w:r>
      <w:r>
        <w:rPr>
          <w:rFonts w:ascii="Calibri"/>
          <w:sz w:val="82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46"/>
          <w:szCs w:val="46"/>
        </w:rPr>
      </w:pPr>
      <w:r>
        <w:rPr/>
        <w:br w:type="column"/>
      </w:r>
      <w:r>
        <w:rPr>
          <w:rFonts w:ascii="Calibri"/>
          <w:b/>
          <w:sz w:val="46"/>
        </w:rPr>
      </w:r>
    </w:p>
    <w:p>
      <w:pPr>
        <w:pStyle w:val="Heading4"/>
        <w:spacing w:line="109" w:lineRule="exact"/>
        <w:ind w:left="110" w:right="0"/>
        <w:jc w:val="left"/>
        <w:rPr>
          <w:b w:val="0"/>
          <w:bCs w:val="0"/>
        </w:rPr>
      </w:pPr>
      <w:r>
        <w:rPr>
          <w:color w:val="595B5D"/>
          <w:spacing w:val="-3"/>
        </w:rPr>
        <w:t>f</w:t>
      </w:r>
      <w:r>
        <w:rPr>
          <w:color w:val="595B5D"/>
          <w:spacing w:val="-4"/>
        </w:rPr>
        <w:t>ahren</w:t>
      </w:r>
      <w:r>
        <w:rPr>
          <w:b w:val="0"/>
        </w:rPr>
      </w:r>
    </w:p>
    <w:p>
      <w:pPr>
        <w:spacing w:after="0" w:line="109" w:lineRule="exact"/>
        <w:jc w:val="left"/>
        <w:sectPr>
          <w:type w:val="continuous"/>
          <w:pgSz w:w="11910" w:h="16840"/>
          <w:pgMar w:top="960" w:bottom="740" w:left="560" w:right="560"/>
          <w:cols w:num="3" w:equalWidth="0">
            <w:col w:w="4987" w:space="1046"/>
            <w:col w:w="2468" w:space="40"/>
            <w:col w:w="2249"/>
          </w:cols>
        </w:sectPr>
      </w:pPr>
    </w:p>
    <w:p>
      <w:pPr>
        <w:spacing w:line="351" w:lineRule="exact" w:before="0"/>
        <w:ind w:left="1030" w:right="0" w:firstLine="0"/>
        <w:jc w:val="left"/>
        <w:rPr>
          <w:rFonts w:ascii="Calibri" w:hAnsi="Calibri" w:cs="Calibri" w:eastAsia="Calibri"/>
          <w:sz w:val="82"/>
          <w:szCs w:val="82"/>
        </w:rPr>
      </w:pPr>
      <w:r>
        <w:rPr>
          <w:rFonts w:ascii="Calibri" w:hAnsi="Calibri"/>
          <w:b/>
          <w:color w:val="6C6E71"/>
          <w:w w:val="90"/>
          <w:sz w:val="82"/>
        </w:rPr>
        <w:t>früh</w:t>
      </w:r>
      <w:r>
        <w:rPr>
          <w:rFonts w:ascii="Calibri" w:hAnsi="Calibri"/>
          <w:sz w:val="82"/>
        </w:rPr>
      </w:r>
    </w:p>
    <w:p>
      <w:pPr>
        <w:spacing w:line="18" w:lineRule="exact" w:before="332"/>
        <w:ind w:left="1030" w:right="0" w:firstLine="0"/>
        <w:jc w:val="left"/>
        <w:rPr>
          <w:rFonts w:ascii="Calibri" w:hAnsi="Calibri" w:cs="Calibri" w:eastAsia="Calibri"/>
          <w:sz w:val="82"/>
          <w:szCs w:val="82"/>
        </w:rPr>
      </w:pPr>
      <w:r>
        <w:rPr>
          <w:w w:val="90"/>
        </w:rPr>
        <w:br w:type="column"/>
      </w:r>
      <w:r>
        <w:rPr>
          <w:rFonts w:ascii="Calibri"/>
          <w:b/>
          <w:color w:val="454648"/>
          <w:w w:val="90"/>
          <w:sz w:val="82"/>
        </w:rPr>
        <w:t>jeden</w:t>
      </w:r>
      <w:r>
        <w:rPr>
          <w:rFonts w:ascii="Calibri"/>
          <w:b/>
          <w:color w:val="454648"/>
          <w:spacing w:val="44"/>
          <w:w w:val="90"/>
          <w:sz w:val="82"/>
        </w:rPr>
        <w:t> </w:t>
      </w:r>
      <w:r>
        <w:rPr>
          <w:rFonts w:ascii="Calibri"/>
          <w:b/>
          <w:color w:val="454648"/>
          <w:spacing w:val="-47"/>
          <w:w w:val="90"/>
          <w:sz w:val="82"/>
        </w:rPr>
        <w:t>T</w:t>
      </w:r>
      <w:r>
        <w:rPr>
          <w:rFonts w:ascii="Calibri"/>
          <w:b/>
          <w:color w:val="454648"/>
          <w:w w:val="90"/>
          <w:sz w:val="82"/>
        </w:rPr>
        <w:t>ag</w:t>
      </w:r>
      <w:r>
        <w:rPr>
          <w:rFonts w:ascii="Calibri"/>
          <w:sz w:val="82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40"/>
          <w:szCs w:val="40"/>
        </w:rPr>
      </w:pPr>
      <w:r>
        <w:rPr/>
        <w:br w:type="column"/>
      </w:r>
      <w:r>
        <w:rPr>
          <w:rFonts w:ascii="Calibri"/>
          <w:b/>
          <w:sz w:val="40"/>
        </w:rPr>
      </w:r>
    </w:p>
    <w:p>
      <w:pPr>
        <w:pStyle w:val="Heading4"/>
        <w:spacing w:line="142" w:lineRule="atLeast"/>
        <w:ind w:right="0"/>
        <w:jc w:val="left"/>
        <w:rPr>
          <w:b w:val="0"/>
          <w:bCs w:val="0"/>
        </w:rPr>
      </w:pPr>
      <w:r>
        <w:rPr/>
        <w:pict>
          <v:shape style="position:absolute;margin-left:294.803192pt;margin-top:27.4683pt;width:153.8pt;height:106pt;mso-position-horizontal-relative:page;mso-position-vertical-relative:paragraph;z-index:-631264" type="#_x0000_t202" filled="false" stroked="false">
            <v:textbox inset="0,0,0,0">
              <w:txbxContent>
                <w:p>
                  <w:pPr>
                    <w:spacing w:line="2120" w:lineRule="exact" w:before="0"/>
                    <w:ind w:left="0" w:right="0" w:firstLine="0"/>
                    <w:jc w:val="left"/>
                    <w:rPr>
                      <w:rFonts w:ascii="Calibri" w:hAnsi="Calibri" w:cs="Calibri" w:eastAsia="Calibri"/>
                      <w:sz w:val="212"/>
                      <w:szCs w:val="212"/>
                    </w:rPr>
                  </w:pPr>
                  <w:r>
                    <w:rPr>
                      <w:rFonts w:ascii="Calibri"/>
                      <w:b/>
                      <w:color w:val="0073BE"/>
                      <w:w w:val="90"/>
                      <w:sz w:val="212"/>
                    </w:rPr>
                    <w:t>dar</w:t>
                  </w:r>
                  <w:r>
                    <w:rPr>
                      <w:rFonts w:ascii="Calibri"/>
                      <w:b/>
                      <w:color w:val="0073BE"/>
                      <w:spacing w:val="-180"/>
                      <w:w w:val="90"/>
                      <w:sz w:val="212"/>
                    </w:rPr>
                    <w:t>f</w:t>
                  </w:r>
                  <w:r>
                    <w:rPr>
                      <w:rFonts w:ascii="Calibri"/>
                      <w:sz w:val="212"/>
                    </w:rPr>
                  </w:r>
                </w:p>
              </w:txbxContent>
            </v:textbox>
            <w10:wrap type="none"/>
          </v:shape>
        </w:pict>
      </w:r>
      <w:r>
        <w:rPr>
          <w:color w:val="6C6E71"/>
        </w:rPr>
        <w:t>ansehen</w:t>
      </w:r>
      <w:r>
        <w:rPr>
          <w:b w:val="0"/>
        </w:rPr>
      </w:r>
    </w:p>
    <w:p>
      <w:pPr>
        <w:spacing w:after="0" w:line="142" w:lineRule="atLeast"/>
        <w:jc w:val="left"/>
        <w:sectPr>
          <w:type w:val="continuous"/>
          <w:pgSz w:w="11910" w:h="16840"/>
          <w:pgMar w:top="960" w:bottom="740" w:left="560" w:right="560"/>
          <w:cols w:num="3" w:equalWidth="0">
            <w:col w:w="2356" w:space="1315"/>
            <w:col w:w="4010" w:space="40"/>
            <w:col w:w="3069"/>
          </w:cols>
        </w:sectPr>
      </w:pPr>
    </w:p>
    <w:p>
      <w:pPr>
        <w:spacing w:line="1599" w:lineRule="exact" w:before="0"/>
        <w:ind w:left="585" w:right="0" w:firstLine="0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/>
          <w:b/>
          <w:color w:val="0073BE"/>
          <w:spacing w:val="-1255"/>
          <w:w w:val="90"/>
          <w:position w:val="-126"/>
          <w:sz w:val="212"/>
        </w:rPr>
        <w:t>m</w:t>
      </w:r>
      <w:r>
        <w:rPr>
          <w:rFonts w:ascii="Calibri"/>
          <w:b/>
          <w:spacing w:val="-25"/>
          <w:w w:val="90"/>
          <w:sz w:val="44"/>
        </w:rPr>
        <w:t>T</w:t>
      </w:r>
      <w:r>
        <w:rPr>
          <w:rFonts w:ascii="Calibri"/>
          <w:b/>
          <w:w w:val="90"/>
          <w:sz w:val="44"/>
        </w:rPr>
        <w:t>ennis</w:t>
      </w:r>
      <w:r>
        <w:rPr>
          <w:rFonts w:ascii="Calibri"/>
          <w:sz w:val="44"/>
        </w:rPr>
      </w:r>
    </w:p>
    <w:p>
      <w:pPr>
        <w:spacing w:line="1599" w:lineRule="exact" w:before="0"/>
        <w:ind w:left="65" w:right="0" w:firstLine="0"/>
        <w:jc w:val="left"/>
        <w:rPr>
          <w:rFonts w:ascii="Calibri" w:hAnsi="Calibri" w:cs="Calibri" w:eastAsia="Calibri"/>
          <w:sz w:val="132"/>
          <w:szCs w:val="132"/>
        </w:rPr>
      </w:pPr>
      <w:r>
        <w:rPr>
          <w:w w:val="95"/>
        </w:rPr>
        <w:br w:type="column"/>
      </w:r>
      <w:r>
        <w:rPr>
          <w:rFonts w:ascii="Calibri"/>
          <w:b/>
          <w:color w:val="488BCC"/>
          <w:spacing w:val="-652"/>
          <w:w w:val="95"/>
          <w:sz w:val="132"/>
        </w:rPr>
        <w:t>n</w:t>
      </w:r>
      <w:r>
        <w:rPr>
          <w:rFonts w:ascii="Calibri"/>
          <w:b/>
          <w:color w:val="0073BE"/>
          <w:spacing w:val="-432"/>
          <w:w w:val="95"/>
          <w:position w:val="-117"/>
          <w:sz w:val="212"/>
        </w:rPr>
        <w:t>u</w:t>
      </w:r>
      <w:r>
        <w:rPr>
          <w:rFonts w:ascii="Calibri"/>
          <w:b/>
          <w:color w:val="488BCC"/>
          <w:w w:val="95"/>
          <w:sz w:val="132"/>
        </w:rPr>
        <w:t>i</w:t>
      </w:r>
      <w:r>
        <w:rPr>
          <w:rFonts w:ascii="Calibri"/>
          <w:b/>
          <w:color w:val="488BCC"/>
          <w:spacing w:val="-493"/>
          <w:w w:val="95"/>
          <w:sz w:val="132"/>
        </w:rPr>
        <w:t>c</w:t>
      </w:r>
      <w:r>
        <w:rPr>
          <w:rFonts w:ascii="Calibri"/>
          <w:b/>
          <w:color w:val="0073BE"/>
          <w:spacing w:val="-338"/>
          <w:w w:val="95"/>
          <w:position w:val="-117"/>
          <w:sz w:val="212"/>
        </w:rPr>
        <w:t>s</w:t>
      </w:r>
      <w:r>
        <w:rPr>
          <w:rFonts w:ascii="Calibri"/>
          <w:b/>
          <w:color w:val="488BCC"/>
          <w:spacing w:val="-315"/>
          <w:w w:val="95"/>
          <w:sz w:val="132"/>
        </w:rPr>
        <w:t>h</w:t>
      </w:r>
      <w:r>
        <w:rPr>
          <w:rFonts w:ascii="Calibri"/>
          <w:b/>
          <w:color w:val="0073BE"/>
          <w:spacing w:val="-511"/>
          <w:w w:val="95"/>
          <w:position w:val="-117"/>
          <w:sz w:val="212"/>
        </w:rPr>
        <w:t>s</w:t>
      </w:r>
      <w:r>
        <w:rPr>
          <w:rFonts w:ascii="Calibri"/>
          <w:b/>
          <w:color w:val="488BCC"/>
          <w:w w:val="95"/>
          <w:sz w:val="132"/>
        </w:rPr>
        <w:t>t</w:t>
      </w:r>
      <w:r>
        <w:rPr>
          <w:rFonts w:ascii="Calibri"/>
          <w:sz w:val="132"/>
        </w:rPr>
      </w:r>
    </w:p>
    <w:p>
      <w:pPr>
        <w:tabs>
          <w:tab w:pos="1752" w:val="left" w:leader="none"/>
        </w:tabs>
        <w:spacing w:before="145"/>
        <w:ind w:left="247" w:right="0" w:firstLine="0"/>
        <w:jc w:val="left"/>
        <w:rPr>
          <w:rFonts w:ascii="Calibri" w:hAnsi="Calibri" w:cs="Calibri" w:eastAsia="Calibri"/>
          <w:sz w:val="42"/>
          <w:szCs w:val="42"/>
        </w:rPr>
      </w:pPr>
      <w:r>
        <w:rPr>
          <w:w w:val="90"/>
        </w:rPr>
        <w:br w:type="column"/>
      </w:r>
      <w:r>
        <w:rPr>
          <w:rFonts w:ascii="Calibri"/>
          <w:b/>
          <w:color w:val="595B5D"/>
          <w:w w:val="90"/>
          <w:position w:val="2"/>
          <w:sz w:val="40"/>
        </w:rPr>
        <w:t>surfen</w:t>
        <w:tab/>
      </w:r>
      <w:r>
        <w:rPr>
          <w:rFonts w:ascii="Calibri"/>
          <w:b/>
          <w:color w:val="595B5D"/>
          <w:w w:val="95"/>
          <w:sz w:val="42"/>
        </w:rPr>
        <w:t>zu</w:t>
      </w:r>
      <w:r>
        <w:rPr>
          <w:rFonts w:ascii="Calibri"/>
          <w:b/>
          <w:color w:val="595B5D"/>
          <w:spacing w:val="-48"/>
          <w:w w:val="95"/>
          <w:sz w:val="42"/>
        </w:rPr>
        <w:t> </w:t>
      </w:r>
      <w:r>
        <w:rPr>
          <w:rFonts w:ascii="Calibri"/>
          <w:b/>
          <w:color w:val="595B5D"/>
          <w:w w:val="95"/>
          <w:sz w:val="42"/>
        </w:rPr>
        <w:t>Hause</w:t>
      </w:r>
      <w:r>
        <w:rPr>
          <w:rFonts w:ascii="Calibri"/>
          <w:sz w:val="42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32"/>
          <w:szCs w:val="32"/>
        </w:rPr>
      </w:pPr>
    </w:p>
    <w:p>
      <w:pPr>
        <w:spacing w:line="481" w:lineRule="exact" w:before="0"/>
        <w:ind w:left="3727" w:right="0" w:firstLine="76"/>
        <w:jc w:val="left"/>
        <w:rPr>
          <w:rFonts w:ascii="Calibri" w:hAnsi="Calibri" w:cs="Calibri" w:eastAsia="Calibri"/>
          <w:sz w:val="44"/>
          <w:szCs w:val="44"/>
        </w:rPr>
      </w:pPr>
      <w:r>
        <w:rPr>
          <w:rFonts w:ascii="Calibri"/>
          <w:b/>
          <w:color w:val="313032"/>
          <w:spacing w:val="-3"/>
          <w:sz w:val="44"/>
        </w:rPr>
        <w:t>Freunde</w:t>
      </w:r>
      <w:r>
        <w:rPr>
          <w:rFonts w:ascii="Calibri"/>
          <w:sz w:val="44"/>
        </w:rPr>
      </w:r>
    </w:p>
    <w:p>
      <w:pPr>
        <w:spacing w:line="61" w:lineRule="exact" w:before="0"/>
        <w:ind w:left="3727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rFonts w:ascii="Calibri"/>
          <w:b/>
          <w:sz w:val="40"/>
        </w:rPr>
        <w:t>lernen</w:t>
      </w:r>
      <w:r>
        <w:rPr>
          <w:rFonts w:ascii="Calibri"/>
          <w:sz w:val="40"/>
        </w:rPr>
      </w:r>
    </w:p>
    <w:p>
      <w:pPr>
        <w:spacing w:after="0" w:line="61" w:lineRule="exact"/>
        <w:jc w:val="left"/>
        <w:rPr>
          <w:rFonts w:ascii="Calibri" w:hAnsi="Calibri" w:cs="Calibri" w:eastAsia="Calibri"/>
          <w:sz w:val="40"/>
          <w:szCs w:val="40"/>
        </w:rPr>
        <w:sectPr>
          <w:type w:val="continuous"/>
          <w:pgSz w:w="11910" w:h="16840"/>
          <w:pgMar w:top="960" w:bottom="740" w:left="560" w:right="560"/>
          <w:cols w:num="3" w:equalWidth="0">
            <w:col w:w="1943" w:space="40"/>
            <w:col w:w="2662" w:space="40"/>
            <w:col w:w="6105"/>
          </w:cols>
        </w:sectPr>
      </w:pPr>
    </w:p>
    <w:p>
      <w:pPr>
        <w:spacing w:line="667" w:lineRule="exact" w:before="0"/>
        <w:ind w:left="1741" w:right="0" w:hanging="210"/>
        <w:jc w:val="left"/>
        <w:rPr>
          <w:rFonts w:ascii="Calibri" w:hAnsi="Calibri" w:cs="Calibri" w:eastAsia="Calibri"/>
          <w:sz w:val="80"/>
          <w:szCs w:val="80"/>
        </w:rPr>
      </w:pPr>
      <w:r>
        <w:rPr>
          <w:rFonts w:ascii="Calibri"/>
          <w:b/>
          <w:color w:val="454648"/>
          <w:w w:val="90"/>
          <w:sz w:val="42"/>
        </w:rPr>
        <w:t>schwimme</w:t>
      </w:r>
      <w:r>
        <w:rPr>
          <w:rFonts w:ascii="Calibri"/>
          <w:b/>
          <w:color w:val="454648"/>
          <w:spacing w:val="28"/>
          <w:w w:val="90"/>
          <w:sz w:val="42"/>
        </w:rPr>
        <w:t>n</w:t>
      </w:r>
      <w:r>
        <w:rPr>
          <w:rFonts w:ascii="Calibri"/>
          <w:b/>
          <w:w w:val="90"/>
          <w:position w:val="-8"/>
          <w:sz w:val="80"/>
        </w:rPr>
        <w:t>spielen</w:t>
      </w:r>
      <w:r>
        <w:rPr>
          <w:rFonts w:ascii="Calibri"/>
          <w:sz w:val="80"/>
        </w:rPr>
      </w:r>
    </w:p>
    <w:p>
      <w:pPr>
        <w:tabs>
          <w:tab w:pos="4508" w:val="left" w:leader="none"/>
        </w:tabs>
        <w:spacing w:line="184" w:lineRule="exact" w:before="0"/>
        <w:ind w:left="1741" w:right="0" w:firstLine="0"/>
        <w:jc w:val="left"/>
        <w:rPr>
          <w:rFonts w:ascii="Calibri" w:hAnsi="Calibri" w:cs="Calibri" w:eastAsia="Calibri"/>
          <w:sz w:val="42"/>
          <w:szCs w:val="42"/>
        </w:rPr>
      </w:pPr>
      <w:r>
        <w:rPr>
          <w:rFonts w:ascii="Calibri"/>
          <w:b/>
          <w:color w:val="595B5D"/>
          <w:spacing w:val="-1"/>
          <w:w w:val="90"/>
          <w:sz w:val="44"/>
        </w:rPr>
        <w:t>aufstehen</w:t>
        <w:tab/>
      </w:r>
      <w:r>
        <w:rPr>
          <w:rFonts w:ascii="Calibri"/>
          <w:b/>
          <w:color w:val="313032"/>
          <w:w w:val="90"/>
          <w:position w:val="-8"/>
          <w:sz w:val="42"/>
        </w:rPr>
        <w:t>basteln</w:t>
      </w:r>
      <w:r>
        <w:rPr>
          <w:rFonts w:ascii="Calibri"/>
          <w:sz w:val="42"/>
        </w:rPr>
      </w:r>
    </w:p>
    <w:p>
      <w:pPr>
        <w:spacing w:line="416" w:lineRule="exact" w:before="96"/>
        <w:ind w:left="-14" w:right="0" w:firstLine="0"/>
        <w:jc w:val="left"/>
        <w:rPr>
          <w:rFonts w:ascii="Calibri" w:hAnsi="Calibri" w:cs="Calibri" w:eastAsia="Calibri"/>
          <w:sz w:val="40"/>
          <w:szCs w:val="40"/>
        </w:rPr>
      </w:pPr>
      <w:r>
        <w:rPr>
          <w:w w:val="90"/>
        </w:rPr>
        <w:br w:type="column"/>
      </w:r>
      <w:r>
        <w:rPr>
          <w:rFonts w:ascii="Calibri"/>
          <w:b/>
          <w:color w:val="808285"/>
          <w:w w:val="90"/>
          <w:sz w:val="40"/>
        </w:rPr>
        <w:t>sauber</w:t>
      </w:r>
      <w:r>
        <w:rPr>
          <w:rFonts w:ascii="Calibri"/>
          <w:b/>
          <w:color w:val="808285"/>
          <w:spacing w:val="-2"/>
          <w:w w:val="90"/>
          <w:sz w:val="40"/>
        </w:rPr>
        <w:t> </w:t>
      </w:r>
      <w:r>
        <w:rPr>
          <w:rFonts w:ascii="Calibri"/>
          <w:b/>
          <w:color w:val="808285"/>
          <w:w w:val="90"/>
          <w:sz w:val="40"/>
        </w:rPr>
        <w:t>machen</w:t>
      </w:r>
      <w:r>
        <w:rPr>
          <w:rFonts w:ascii="Calibri"/>
          <w:sz w:val="40"/>
        </w:rPr>
      </w:r>
    </w:p>
    <w:p>
      <w:pPr>
        <w:spacing w:line="339" w:lineRule="exact" w:before="0"/>
        <w:ind w:left="94" w:right="0" w:firstLine="0"/>
        <w:jc w:val="left"/>
        <w:rPr>
          <w:rFonts w:ascii="Calibri" w:hAnsi="Calibri" w:cs="Calibri" w:eastAsia="Calibri"/>
          <w:sz w:val="42"/>
          <w:szCs w:val="42"/>
        </w:rPr>
      </w:pPr>
      <w:r>
        <w:rPr>
          <w:rFonts w:ascii="Calibri"/>
          <w:b/>
          <w:color w:val="6C6E71"/>
          <w:sz w:val="42"/>
        </w:rPr>
        <w:t>liegen</w:t>
      </w:r>
      <w:r>
        <w:rPr>
          <w:rFonts w:ascii="Calibri"/>
          <w:sz w:val="42"/>
        </w:rPr>
      </w:r>
    </w:p>
    <w:p>
      <w:pPr>
        <w:spacing w:after="0" w:line="339" w:lineRule="exact"/>
        <w:jc w:val="left"/>
        <w:rPr>
          <w:rFonts w:ascii="Calibri" w:hAnsi="Calibri" w:cs="Calibri" w:eastAsia="Calibri"/>
          <w:sz w:val="42"/>
          <w:szCs w:val="42"/>
        </w:rPr>
        <w:sectPr>
          <w:type w:val="continuous"/>
          <w:pgSz w:w="11910" w:h="16840"/>
          <w:pgMar w:top="960" w:bottom="740" w:left="560" w:right="560"/>
          <w:cols w:num="2" w:equalWidth="0">
            <w:col w:w="5698" w:space="40"/>
            <w:col w:w="5052"/>
          </w:cols>
        </w:sectPr>
      </w:pPr>
    </w:p>
    <w:p>
      <w:pPr>
        <w:pStyle w:val="Heading3"/>
        <w:spacing w:line="464" w:lineRule="exact"/>
        <w:ind w:left="1041"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5392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3"/>
        </w:rPr>
        <w:t>reiten</w:t>
      </w:r>
      <w:r>
        <w:rPr>
          <w:b w:val="0"/>
        </w:rPr>
      </w:r>
    </w:p>
    <w:p>
      <w:pPr>
        <w:spacing w:after="0" w:line="464" w:lineRule="exact"/>
        <w:jc w:val="left"/>
        <w:sectPr>
          <w:type w:val="continuous"/>
          <w:pgSz w:w="11910" w:h="16840"/>
          <w:pgMar w:top="960" w:bottom="740" w:left="560" w:right="560"/>
        </w:sectPr>
      </w:pPr>
    </w:p>
    <w:p>
      <w:pPr>
        <w:pStyle w:val="Heading5"/>
        <w:tabs>
          <w:tab w:pos="7809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613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0"/>
        </w:rPr>
        <w:t>Kopiervorlage</w:t>
      </w:r>
      <w:r>
        <w:rPr>
          <w:spacing w:val="67"/>
          <w:w w:val="110"/>
        </w:rPr>
        <w:t> </w:t>
      </w:r>
      <w:r>
        <w:rPr>
          <w:spacing w:val="-14"/>
          <w:w w:val="110"/>
        </w:rPr>
        <w:t>11</w:t>
        <w:tab/>
      </w:r>
      <w:r>
        <w:rPr>
          <w:spacing w:val="-3"/>
          <w:w w:val="110"/>
        </w:rPr>
        <w:t>Pl</w:t>
      </w:r>
      <w:r>
        <w:rPr>
          <w:spacing w:val="-4"/>
          <w:w w:val="110"/>
        </w:rPr>
        <w:t>a</w:t>
      </w:r>
      <w:r>
        <w:rPr>
          <w:spacing w:val="-3"/>
          <w:w w:val="110"/>
        </w:rPr>
        <w:t>t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au</w:t>
      </w:r>
      <w:r>
        <w:rPr>
          <w:spacing w:val="23"/>
          <w:w w:val="110"/>
        </w:rPr>
        <w:t> </w:t>
      </w:r>
      <w:r>
        <w:rPr>
          <w:spacing w:val="-7"/>
          <w:w w:val="110"/>
        </w:rPr>
        <w:t>1,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AB,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Übung</w:t>
      </w:r>
      <w:r>
        <w:rPr>
          <w:spacing w:val="23"/>
          <w:w w:val="110"/>
        </w:rPr>
        <w:t> </w:t>
      </w:r>
      <w:r>
        <w:rPr>
          <w:w w:val="110"/>
        </w:rPr>
        <w:t>1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8"/>
          <w:w w:val="120"/>
          <w:sz w:val="50"/>
        </w:rPr>
        <w:t>D</w:t>
      </w:r>
      <w:r>
        <w:rPr>
          <w:rFonts w:ascii="Calibri"/>
          <w:b/>
          <w:color w:val="0061B3"/>
          <w:spacing w:val="-9"/>
          <w:w w:val="120"/>
          <w:sz w:val="50"/>
        </w:rPr>
        <w:t>o</w:t>
      </w:r>
      <w:r>
        <w:rPr>
          <w:rFonts w:ascii="Calibri"/>
          <w:b/>
          <w:color w:val="0061B3"/>
          <w:spacing w:val="-8"/>
          <w:w w:val="120"/>
          <w:sz w:val="50"/>
        </w:rPr>
        <w:t>min</w:t>
      </w:r>
      <w:r>
        <w:rPr>
          <w:rFonts w:ascii="Calibri"/>
          <w:b/>
          <w:color w:val="0061B3"/>
          <w:spacing w:val="-9"/>
          <w:w w:val="120"/>
          <w:sz w:val="50"/>
        </w:rPr>
        <w:t>o</w:t>
      </w:r>
      <w:r>
        <w:rPr>
          <w:rFonts w:ascii="Calibri"/>
          <w:sz w:val="50"/>
        </w:rPr>
      </w:r>
    </w:p>
    <w:p>
      <w:pPr>
        <w:pStyle w:val="BodyText"/>
        <w:spacing w:line="240" w:lineRule="auto" w:before="229"/>
        <w:ind w:right="0"/>
        <w:jc w:val="left"/>
        <w:rPr>
          <w:b w:val="0"/>
          <w:bCs w:val="0"/>
        </w:rPr>
      </w:pPr>
      <w:r>
        <w:rPr/>
        <w:pict>
          <v:shape style="position:absolute;margin-left:26.725pt;margin-top:7.995975pt;width:23.088pt;height:22.504pt;mso-position-horizontal-relative:page;mso-position-vertical-relative:paragraph;z-index:6112" type="#_x0000_t75" stroked="false">
            <v:imagedata r:id="rId57" o:title=""/>
          </v:shape>
        </w:pict>
      </w:r>
      <w:r>
        <w:rPr>
          <w:spacing w:val="-1"/>
          <w:w w:val="115"/>
        </w:rPr>
        <w:t>Sp</w:t>
      </w:r>
      <w:r>
        <w:rPr>
          <w:spacing w:val="-2"/>
          <w:w w:val="115"/>
        </w:rPr>
        <w:t>ielt z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 </w:t>
      </w:r>
      <w:r>
        <w:rPr>
          <w:spacing w:val="-1"/>
          <w:w w:val="115"/>
        </w:rPr>
        <w:t>z</w:t>
      </w:r>
      <w:r>
        <w:rPr>
          <w:spacing w:val="-2"/>
          <w:w w:val="115"/>
        </w:rPr>
        <w:t>weit.</w:t>
      </w:r>
      <w:r>
        <w:rPr>
          <w:b w:val="0"/>
        </w:rPr>
      </w:r>
    </w:p>
    <w:p>
      <w:pPr>
        <w:spacing w:line="240" w:lineRule="auto" w:before="1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tabs>
          <w:tab w:pos="5676" w:val="left" w:leader="none"/>
        </w:tabs>
        <w:spacing w:line="200" w:lineRule="atLeast"/>
        <w:ind w:left="192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pict>
          <v:group style="width:245.85pt;height:642.7pt;mso-position-horizontal-relative:char;mso-position-vertical-relative:line" coordorigin="0,0" coordsize="4917,12854">
            <v:group style="position:absolute;left:2486;top:78;width:2410;height:1815" coordorigin="2486,78" coordsize="2410,1815">
              <v:shape style="position:absolute;left:2486;top:78;width:2410;height:1815" coordorigin="2486,78" coordsize="2410,1815" path="m4896,78l2486,78,2486,1893,4896,1893,4896,78xe" filled="true" fillcolor="#b8ceeb" stroked="false">
                <v:path arrowok="t"/>
                <v:fill type="solid"/>
              </v:shape>
            </v:group>
            <v:group style="position:absolute;left:2486;top:1893;width:2410;height:10886" coordorigin="2486,1893" coordsize="2410,10886">
              <v:shape style="position:absolute;left:2486;top:1893;width:2410;height:10886" coordorigin="2486,1893" coordsize="2410,10886" path="m4896,1893l2486,1893,2486,12778,4896,12778,4896,1893xe" filled="true" fillcolor="#b8ceeb" stroked="false">
                <v:path arrowok="t"/>
                <v:fill type="solid"/>
              </v:shape>
            </v:group>
            <v:group style="position:absolute;left:2486;top:3707;width:2410;height:2" coordorigin="2486,3707" coordsize="2410,2">
              <v:shape style="position:absolute;left:2486;top:3707;width:2410;height:2" coordorigin="2486,3707" coordsize="2410,0" path="m2486,3707l4896,3707e" filled="false" stroked="true" strokeweight=".599pt" strokecolor="#ffffff">
                <v:path arrowok="t"/>
              </v:shape>
            </v:group>
            <v:group style="position:absolute;left:2486;top:5521;width:2410;height:2" coordorigin="2486,5521" coordsize="2410,2">
              <v:shape style="position:absolute;left:2486;top:5521;width:2410;height:2" coordorigin="2486,5521" coordsize="2410,0" path="m2486,5521l4896,5521e" filled="false" stroked="true" strokeweight=".6pt" strokecolor="#ffffff">
                <v:path arrowok="t"/>
              </v:shape>
            </v:group>
            <v:group style="position:absolute;left:2486;top:7335;width:2410;height:2" coordorigin="2486,7335" coordsize="2410,2">
              <v:shape style="position:absolute;left:2486;top:7335;width:2410;height:2" coordorigin="2486,7335" coordsize="2410,0" path="m2486,7335l4896,7335e" filled="false" stroked="true" strokeweight=".6pt" strokecolor="#ffffff">
                <v:path arrowok="t"/>
              </v:shape>
            </v:group>
            <v:group style="position:absolute;left:2486;top:9149;width:2410;height:2" coordorigin="2486,9149" coordsize="2410,2">
              <v:shape style="position:absolute;left:2486;top:9149;width:2410;height:2" coordorigin="2486,9149" coordsize="2410,0" path="m2486,9149l4896,9149e" filled="false" stroked="true" strokeweight=".6pt" strokecolor="#ffffff">
                <v:path arrowok="t"/>
              </v:shape>
            </v:group>
            <v:group style="position:absolute;left:2486;top:10964;width:2410;height:2" coordorigin="2486,10964" coordsize="2410,2">
              <v:shape style="position:absolute;left:2486;top:10964;width:2410;height:2" coordorigin="2486,10964" coordsize="2410,0" path="m2486,10964l4896,10964e" filled="false" stroked="true" strokeweight=".6pt" strokecolor="#ffffff">
                <v:path arrowok="t"/>
              </v:shape>
            </v:group>
            <v:group style="position:absolute;left:2484;top:83;width:2;height:12707" coordorigin="2484,83" coordsize="2,12707">
              <v:shape style="position:absolute;left:2484;top:83;width:2;height:12707" coordorigin="2484,83" coordsize="0,12707" path="m2484,83l2484,12790e" filled="false" stroked="true" strokeweight="1.303pt" strokecolor="#000000">
                <v:path arrowok="t"/>
              </v:shape>
            </v:group>
            <v:group style="position:absolute;left:72;top:114;width:10;height:31" coordorigin="72,114" coordsize="10,31">
              <v:shape style="position:absolute;left:72;top:114;width:10;height:31" coordorigin="72,114" coordsize="10,31" path="m72,129l82,129e" filled="false" stroked="true" strokeweight="1.609pt" strokecolor="#000000">
                <v:path arrowok="t"/>
              </v:shape>
            </v:group>
            <v:group style="position:absolute;left:72;top:164;width:10;height:31" coordorigin="72,164" coordsize="10,31">
              <v:shape style="position:absolute;left:72;top:164;width:10;height:31" coordorigin="72,164" coordsize="10,31" path="m72,179l82,179e" filled="false" stroked="true" strokeweight="1.61pt" strokecolor="#000000">
                <v:path arrowok="t"/>
              </v:shape>
            </v:group>
            <v:group style="position:absolute;left:72;top:215;width:10;height:31" coordorigin="72,215" coordsize="10,31">
              <v:shape style="position:absolute;left:72;top:215;width:10;height:31" coordorigin="72,215" coordsize="10,31" path="m72,230l82,230e" filled="false" stroked="true" strokeweight="1.61pt" strokecolor="#000000">
                <v:path arrowok="t"/>
              </v:shape>
            </v:group>
            <v:group style="position:absolute;left:72;top:265;width:10;height:31" coordorigin="72,265" coordsize="10,31">
              <v:shape style="position:absolute;left:72;top:265;width:10;height:31" coordorigin="72,265" coordsize="10,31" path="m72,280l82,280e" filled="false" stroked="true" strokeweight="1.609pt" strokecolor="#000000">
                <v:path arrowok="t"/>
              </v:shape>
            </v:group>
            <v:group style="position:absolute;left:72;top:315;width:10;height:31" coordorigin="72,315" coordsize="10,31">
              <v:shape style="position:absolute;left:72;top:315;width:10;height:31" coordorigin="72,315" coordsize="10,31" path="m72,330l82,330e" filled="false" stroked="true" strokeweight="1.61pt" strokecolor="#000000">
                <v:path arrowok="t"/>
              </v:shape>
            </v:group>
            <v:group style="position:absolute;left:72;top:366;width:10;height:31" coordorigin="72,366" coordsize="10,31">
              <v:shape style="position:absolute;left:72;top:366;width:10;height:31" coordorigin="72,366" coordsize="10,31" path="m72,381l82,381e" filled="false" stroked="true" strokeweight="1.61pt" strokecolor="#000000">
                <v:path arrowok="t"/>
              </v:shape>
            </v:group>
            <v:group style="position:absolute;left:72;top:416;width:10;height:31" coordorigin="72,416" coordsize="10,31">
              <v:shape style="position:absolute;left:72;top:416;width:10;height:31" coordorigin="72,416" coordsize="10,31" path="m72,431l82,431e" filled="false" stroked="true" strokeweight="1.609pt" strokecolor="#000000">
                <v:path arrowok="t"/>
              </v:shape>
            </v:group>
            <v:group style="position:absolute;left:72;top:467;width:10;height:31" coordorigin="72,467" coordsize="10,31">
              <v:shape style="position:absolute;left:72;top:467;width:10;height:31" coordorigin="72,467" coordsize="10,31" path="m72,482l82,482e" filled="false" stroked="true" strokeweight="1.61pt" strokecolor="#000000">
                <v:path arrowok="t"/>
              </v:shape>
            </v:group>
            <v:group style="position:absolute;left:72;top:517;width:10;height:31" coordorigin="72,517" coordsize="10,31">
              <v:shape style="position:absolute;left:72;top:517;width:10;height:31" coordorigin="72,517" coordsize="10,31" path="m72,532l82,532e" filled="false" stroked="true" strokeweight="1.609pt" strokecolor="#000000">
                <v:path arrowok="t"/>
              </v:shape>
            </v:group>
            <v:group style="position:absolute;left:72;top:567;width:10;height:31" coordorigin="72,567" coordsize="10,31">
              <v:shape style="position:absolute;left:72;top:567;width:10;height:31" coordorigin="72,567" coordsize="10,31" path="m72,582l82,582e" filled="false" stroked="true" strokeweight="1.61pt" strokecolor="#000000">
                <v:path arrowok="t"/>
              </v:shape>
            </v:group>
            <v:group style="position:absolute;left:72;top:618;width:10;height:31" coordorigin="72,618" coordsize="10,31">
              <v:shape style="position:absolute;left:72;top:618;width:10;height:31" coordorigin="72,618" coordsize="10,31" path="m72,633l82,633e" filled="false" stroked="true" strokeweight="1.61pt" strokecolor="#000000">
                <v:path arrowok="t"/>
              </v:shape>
            </v:group>
            <v:group style="position:absolute;left:72;top:668;width:10;height:31" coordorigin="72,668" coordsize="10,31">
              <v:shape style="position:absolute;left:72;top:668;width:10;height:31" coordorigin="72,668" coordsize="10,31" path="m72,683l82,683e" filled="false" stroked="true" strokeweight="1.609pt" strokecolor="#000000">
                <v:path arrowok="t"/>
              </v:shape>
            </v:group>
            <v:group style="position:absolute;left:72;top:718;width:10;height:31" coordorigin="72,718" coordsize="10,31">
              <v:shape style="position:absolute;left:72;top:718;width:10;height:31" coordorigin="72,718" coordsize="10,31" path="m72,734l82,734e" filled="false" stroked="true" strokeweight="1.61pt" strokecolor="#000000">
                <v:path arrowok="t"/>
              </v:shape>
            </v:group>
            <v:group style="position:absolute;left:72;top:769;width:10;height:31" coordorigin="72,769" coordsize="10,31">
              <v:shape style="position:absolute;left:72;top:769;width:10;height:31" coordorigin="72,769" coordsize="10,31" path="m72,784l82,784e" filled="false" stroked="true" strokeweight="1.61pt" strokecolor="#000000">
                <v:path arrowok="t"/>
              </v:shape>
            </v:group>
            <v:group style="position:absolute;left:72;top:819;width:10;height:31" coordorigin="72,819" coordsize="10,31">
              <v:shape style="position:absolute;left:72;top:819;width:10;height:31" coordorigin="72,819" coordsize="10,31" path="m72,834l82,834e" filled="false" stroked="true" strokeweight="1.609pt" strokecolor="#000000">
                <v:path arrowok="t"/>
              </v:shape>
            </v:group>
            <v:group style="position:absolute;left:72;top:870;width:10;height:31" coordorigin="72,870" coordsize="10,31">
              <v:shape style="position:absolute;left:72;top:870;width:10;height:31" coordorigin="72,870" coordsize="10,31" path="m72,885l82,885e" filled="false" stroked="true" strokeweight="1.61pt" strokecolor="#000000">
                <v:path arrowok="t"/>
              </v:shape>
            </v:group>
            <v:group style="position:absolute;left:72;top:920;width:10;height:31" coordorigin="72,920" coordsize="10,31">
              <v:shape style="position:absolute;left:72;top:920;width:10;height:31" coordorigin="72,920" coordsize="10,31" path="m72,935l82,935e" filled="false" stroked="true" strokeweight="1.61pt" strokecolor="#000000">
                <v:path arrowok="t"/>
              </v:shape>
            </v:group>
            <v:group style="position:absolute;left:72;top:970;width:10;height:31" coordorigin="72,970" coordsize="10,31">
              <v:shape style="position:absolute;left:72;top:970;width:10;height:31" coordorigin="72,970" coordsize="10,31" path="m72,986l82,986e" filled="false" stroked="true" strokeweight="1.609pt" strokecolor="#000000">
                <v:path arrowok="t"/>
              </v:shape>
            </v:group>
            <v:group style="position:absolute;left:72;top:1021;width:10;height:31" coordorigin="72,1021" coordsize="10,31">
              <v:shape style="position:absolute;left:72;top:1021;width:10;height:31" coordorigin="72,1021" coordsize="10,31" path="m72,1036l82,1036e" filled="false" stroked="true" strokeweight="1.61pt" strokecolor="#000000">
                <v:path arrowok="t"/>
              </v:shape>
            </v:group>
            <v:group style="position:absolute;left:72;top:1071;width:10;height:31" coordorigin="72,1071" coordsize="10,31">
              <v:shape style="position:absolute;left:72;top:1071;width:10;height:31" coordorigin="72,1071" coordsize="10,31" path="m72,1086l82,1086e" filled="false" stroked="true" strokeweight="1.61pt" strokecolor="#000000">
                <v:path arrowok="t"/>
              </v:shape>
            </v:group>
            <v:group style="position:absolute;left:72;top:1122;width:10;height:31" coordorigin="72,1122" coordsize="10,31">
              <v:shape style="position:absolute;left:72;top:1122;width:10;height:31" coordorigin="72,1122" coordsize="10,31" path="m72,1137l82,1137e" filled="false" stroked="true" strokeweight="1.609pt" strokecolor="#000000">
                <v:path arrowok="t"/>
              </v:shape>
            </v:group>
            <v:group style="position:absolute;left:72;top:1172;width:10;height:31" coordorigin="72,1172" coordsize="10,31">
              <v:shape style="position:absolute;left:72;top:1172;width:10;height:31" coordorigin="72,1172" coordsize="10,31" path="m72,1187l82,1187e" filled="false" stroked="true" strokeweight="1.61pt" strokecolor="#000000">
                <v:path arrowok="t"/>
              </v:shape>
            </v:group>
            <v:group style="position:absolute;left:72;top:1222;width:10;height:31" coordorigin="72,1222" coordsize="10,31">
              <v:shape style="position:absolute;left:72;top:1222;width:10;height:31" coordorigin="72,1222" coordsize="10,31" path="m72,1238l82,1238e" filled="false" stroked="true" strokeweight="1.609pt" strokecolor="#000000">
                <v:path arrowok="t"/>
              </v:shape>
            </v:group>
            <v:group style="position:absolute;left:72;top:1273;width:10;height:31" coordorigin="72,1273" coordsize="10,31">
              <v:shape style="position:absolute;left:72;top:1273;width:10;height:31" coordorigin="72,1273" coordsize="10,31" path="m72,1288l82,1288e" filled="false" stroked="true" strokeweight="1.61pt" strokecolor="#000000">
                <v:path arrowok="t"/>
              </v:shape>
            </v:group>
            <v:group style="position:absolute;left:72;top:1323;width:10;height:31" coordorigin="72,1323" coordsize="10,31">
              <v:shape style="position:absolute;left:72;top:1323;width:10;height:31" coordorigin="72,1323" coordsize="10,31" path="m72,1338l82,1338e" filled="false" stroked="true" strokeweight="1.61pt" strokecolor="#000000">
                <v:path arrowok="t"/>
              </v:shape>
            </v:group>
            <v:group style="position:absolute;left:72;top:1374;width:10;height:31" coordorigin="72,1374" coordsize="10,31">
              <v:shape style="position:absolute;left:72;top:1374;width:10;height:31" coordorigin="72,1374" coordsize="10,31" path="m72,1389l82,1389e" filled="false" stroked="true" strokeweight="1.609pt" strokecolor="#000000">
                <v:path arrowok="t"/>
              </v:shape>
            </v:group>
            <v:group style="position:absolute;left:72;top:1424;width:10;height:31" coordorigin="72,1424" coordsize="10,31">
              <v:shape style="position:absolute;left:72;top:1424;width:10;height:31" coordorigin="72,1424" coordsize="10,31" path="m72,1439l82,1439e" filled="false" stroked="true" strokeweight="1.61pt" strokecolor="#000000">
                <v:path arrowok="t"/>
              </v:shape>
            </v:group>
            <v:group style="position:absolute;left:72;top:1474;width:10;height:31" coordorigin="72,1474" coordsize="10,31">
              <v:shape style="position:absolute;left:72;top:1474;width:10;height:31" coordorigin="72,1474" coordsize="10,31" path="m72,1489l82,1489e" filled="false" stroked="true" strokeweight="1.61pt" strokecolor="#000000">
                <v:path arrowok="t"/>
              </v:shape>
            </v:group>
            <v:group style="position:absolute;left:72;top:1525;width:10;height:31" coordorigin="72,1525" coordsize="10,31">
              <v:shape style="position:absolute;left:72;top:1525;width:10;height:31" coordorigin="72,1525" coordsize="10,31" path="m72,1540l82,1540e" filled="false" stroked="true" strokeweight="1.609pt" strokecolor="#000000">
                <v:path arrowok="t"/>
              </v:shape>
            </v:group>
            <v:group style="position:absolute;left:72;top:1575;width:10;height:31" coordorigin="72,1575" coordsize="10,31">
              <v:shape style="position:absolute;left:72;top:1575;width:10;height:31" coordorigin="72,1575" coordsize="10,31" path="m72,1590l82,1590e" filled="false" stroked="true" strokeweight="1.61pt" strokecolor="#000000">
                <v:path arrowok="t"/>
              </v:shape>
            </v:group>
            <v:group style="position:absolute;left:72;top:1626;width:10;height:31" coordorigin="72,1626" coordsize="10,31">
              <v:shape style="position:absolute;left:72;top:1626;width:10;height:31" coordorigin="72,1626" coordsize="10,31" path="m72,1641l82,1641e" filled="false" stroked="true" strokeweight="1.61pt" strokecolor="#000000">
                <v:path arrowok="t"/>
              </v:shape>
            </v:group>
            <v:group style="position:absolute;left:72;top:1676;width:10;height:31" coordorigin="72,1676" coordsize="10,31">
              <v:shape style="position:absolute;left:72;top:1676;width:10;height:31" coordorigin="72,1676" coordsize="10,31" path="m72,1691l82,1691e" filled="false" stroked="true" strokeweight="1.609pt" strokecolor="#000000">
                <v:path arrowok="t"/>
              </v:shape>
            </v:group>
            <v:group style="position:absolute;left:72;top:1726;width:10;height:31" coordorigin="72,1726" coordsize="10,31">
              <v:shape style="position:absolute;left:72;top:1726;width:10;height:31" coordorigin="72,1726" coordsize="10,31" path="m72,1741l82,1741e" filled="false" stroked="true" strokeweight="1.61pt" strokecolor="#000000">
                <v:path arrowok="t"/>
              </v:shape>
            </v:group>
            <v:group style="position:absolute;left:72;top:1777;width:10;height:31" coordorigin="72,1777" coordsize="10,31">
              <v:shape style="position:absolute;left:72;top:1777;width:10;height:31" coordorigin="72,1777" coordsize="10,31" path="m72,1792l82,1792e" filled="false" stroked="true" strokeweight="1.61pt" strokecolor="#000000">
                <v:path arrowok="t"/>
              </v:shape>
            </v:group>
            <v:group style="position:absolute;left:72;top:1827;width:10;height:31" coordorigin="72,1827" coordsize="10,31">
              <v:shape style="position:absolute;left:72;top:1827;width:10;height:31" coordorigin="72,1827" coordsize="10,31" path="m72,1842l82,1842e" filled="false" stroked="true" strokeweight="1.609pt" strokecolor="#000000">
                <v:path arrowok="t"/>
              </v:shape>
            </v:group>
            <v:group style="position:absolute;left:72;top:73;width:2415;height:1820" coordorigin="72,73" coordsize="2415,1820">
              <v:shape style="position:absolute;left:72;top:73;width:2415;height:1820" coordorigin="72,73" coordsize="2415,1820" path="m82,1878l72,1878,72,1893,82,1893,82,1878xe" filled="true" fillcolor="#000000" stroked="false">
                <v:path arrowok="t"/>
                <v:fill type="solid"/>
              </v:shape>
              <v:shape style="position:absolute;left:72;top:73;width:2415;height:1820" coordorigin="72,73" coordsize="2415,1820" path="m92,73l72,73,72,94,82,94,82,83,92,83,92,73xe" filled="true" fillcolor="#000000" stroked="false">
                <v:path arrowok="t"/>
                <v:fill type="solid"/>
              </v:shape>
              <v:shape style="position:absolute;left:72;top:73;width:2415;height:1820" coordorigin="72,73" coordsize="2415,1820" path="m2486,73l2471,73,2471,83,2486,83,2486,73xe" filled="true" fillcolor="#000000" stroked="false">
                <v:path arrowok="t"/>
                <v:fill type="solid"/>
              </v:shape>
            </v:group>
            <v:group style="position:absolute;left:112;top:84;width:4789;height:2" coordorigin="112,84" coordsize="4789,2">
              <v:shape style="position:absolute;left:112;top:84;width:4789;height:2" coordorigin="112,84" coordsize="4789,0" path="m112,84l4901,84e" filled="false" stroked="true" strokeweight="1.104pt" strokecolor="#000000">
                <v:path arrowok="t"/>
              </v:shape>
            </v:group>
            <v:group style="position:absolute;left:4891;top:114;width:10;height:31" coordorigin="4891,114" coordsize="10,31">
              <v:shape style="position:absolute;left:4891;top:114;width:10;height:31" coordorigin="4891,114" coordsize="10,31" path="m4891,129l4901,129e" filled="false" stroked="true" strokeweight="1.609pt" strokecolor="#000000">
                <v:path arrowok="t"/>
              </v:shape>
            </v:group>
            <v:group style="position:absolute;left:4891;top:164;width:10;height:31" coordorigin="4891,164" coordsize="10,31">
              <v:shape style="position:absolute;left:4891;top:164;width:10;height:31" coordorigin="4891,164" coordsize="10,31" path="m4891,179l4901,179e" filled="false" stroked="true" strokeweight="1.61pt" strokecolor="#000000">
                <v:path arrowok="t"/>
              </v:shape>
            </v:group>
            <v:group style="position:absolute;left:4891;top:215;width:10;height:31" coordorigin="4891,215" coordsize="10,31">
              <v:shape style="position:absolute;left:4891;top:215;width:10;height:31" coordorigin="4891,215" coordsize="10,31" path="m4891,230l4901,230e" filled="false" stroked="true" strokeweight="1.61pt" strokecolor="#000000">
                <v:path arrowok="t"/>
              </v:shape>
            </v:group>
            <v:group style="position:absolute;left:4891;top:265;width:10;height:31" coordorigin="4891,265" coordsize="10,31">
              <v:shape style="position:absolute;left:4891;top:265;width:10;height:31" coordorigin="4891,265" coordsize="10,31" path="m4891,280l4901,280e" filled="false" stroked="true" strokeweight="1.609pt" strokecolor="#000000">
                <v:path arrowok="t"/>
              </v:shape>
            </v:group>
            <v:group style="position:absolute;left:4891;top:315;width:10;height:31" coordorigin="4891,315" coordsize="10,31">
              <v:shape style="position:absolute;left:4891;top:315;width:10;height:31" coordorigin="4891,315" coordsize="10,31" path="m4891,330l4901,330e" filled="false" stroked="true" strokeweight="1.61pt" strokecolor="#000000">
                <v:path arrowok="t"/>
              </v:shape>
            </v:group>
            <v:group style="position:absolute;left:4891;top:366;width:10;height:31" coordorigin="4891,366" coordsize="10,31">
              <v:shape style="position:absolute;left:4891;top:366;width:10;height:31" coordorigin="4891,366" coordsize="10,31" path="m4891,381l4901,381e" filled="false" stroked="true" strokeweight="1.61pt" strokecolor="#000000">
                <v:path arrowok="t"/>
              </v:shape>
            </v:group>
            <v:group style="position:absolute;left:4891;top:416;width:10;height:31" coordorigin="4891,416" coordsize="10,31">
              <v:shape style="position:absolute;left:4891;top:416;width:10;height:31" coordorigin="4891,416" coordsize="10,31" path="m4891,431l4901,431e" filled="false" stroked="true" strokeweight="1.609pt" strokecolor="#000000">
                <v:path arrowok="t"/>
              </v:shape>
            </v:group>
            <v:group style="position:absolute;left:4891;top:467;width:10;height:31" coordorigin="4891,467" coordsize="10,31">
              <v:shape style="position:absolute;left:4891;top:467;width:10;height:31" coordorigin="4891,467" coordsize="10,31" path="m4891,482l4901,482e" filled="false" stroked="true" strokeweight="1.61pt" strokecolor="#000000">
                <v:path arrowok="t"/>
              </v:shape>
            </v:group>
            <v:group style="position:absolute;left:4891;top:517;width:10;height:31" coordorigin="4891,517" coordsize="10,31">
              <v:shape style="position:absolute;left:4891;top:517;width:10;height:31" coordorigin="4891,517" coordsize="10,31" path="m4891,532l4901,532e" filled="false" stroked="true" strokeweight="1.609pt" strokecolor="#000000">
                <v:path arrowok="t"/>
              </v:shape>
            </v:group>
            <v:group style="position:absolute;left:4891;top:567;width:10;height:31" coordorigin="4891,567" coordsize="10,31">
              <v:shape style="position:absolute;left:4891;top:567;width:10;height:31" coordorigin="4891,567" coordsize="10,31" path="m4891,582l4901,582e" filled="false" stroked="true" strokeweight="1.61pt" strokecolor="#000000">
                <v:path arrowok="t"/>
              </v:shape>
            </v:group>
            <v:group style="position:absolute;left:4891;top:618;width:10;height:31" coordorigin="4891,618" coordsize="10,31">
              <v:shape style="position:absolute;left:4891;top:618;width:10;height:31" coordorigin="4891,618" coordsize="10,31" path="m4891,633l4901,633e" filled="false" stroked="true" strokeweight="1.61pt" strokecolor="#000000">
                <v:path arrowok="t"/>
              </v:shape>
            </v:group>
            <v:group style="position:absolute;left:4891;top:668;width:10;height:31" coordorigin="4891,668" coordsize="10,31">
              <v:shape style="position:absolute;left:4891;top:668;width:10;height:31" coordorigin="4891,668" coordsize="10,31" path="m4891,683l4901,683e" filled="false" stroked="true" strokeweight="1.609pt" strokecolor="#000000">
                <v:path arrowok="t"/>
              </v:shape>
            </v:group>
            <v:group style="position:absolute;left:4891;top:718;width:10;height:31" coordorigin="4891,718" coordsize="10,31">
              <v:shape style="position:absolute;left:4891;top:718;width:10;height:31" coordorigin="4891,718" coordsize="10,31" path="m4891,734l4901,734e" filled="false" stroked="true" strokeweight="1.61pt" strokecolor="#000000">
                <v:path arrowok="t"/>
              </v:shape>
            </v:group>
            <v:group style="position:absolute;left:4891;top:769;width:10;height:31" coordorigin="4891,769" coordsize="10,31">
              <v:shape style="position:absolute;left:4891;top:769;width:10;height:31" coordorigin="4891,769" coordsize="10,31" path="m4891,784l4901,784e" filled="false" stroked="true" strokeweight="1.61pt" strokecolor="#000000">
                <v:path arrowok="t"/>
              </v:shape>
            </v:group>
            <v:group style="position:absolute;left:4891;top:819;width:10;height:31" coordorigin="4891,819" coordsize="10,31">
              <v:shape style="position:absolute;left:4891;top:819;width:10;height:31" coordorigin="4891,819" coordsize="10,31" path="m4891,834l4901,834e" filled="false" stroked="true" strokeweight="1.609pt" strokecolor="#000000">
                <v:path arrowok="t"/>
              </v:shape>
            </v:group>
            <v:group style="position:absolute;left:4891;top:870;width:10;height:31" coordorigin="4891,870" coordsize="10,31">
              <v:shape style="position:absolute;left:4891;top:870;width:10;height:31" coordorigin="4891,870" coordsize="10,31" path="m4891,885l4901,885e" filled="false" stroked="true" strokeweight="1.61pt" strokecolor="#000000">
                <v:path arrowok="t"/>
              </v:shape>
            </v:group>
            <v:group style="position:absolute;left:4891;top:920;width:10;height:31" coordorigin="4891,920" coordsize="10,31">
              <v:shape style="position:absolute;left:4891;top:920;width:10;height:31" coordorigin="4891,920" coordsize="10,31" path="m4891,935l4901,935e" filled="false" stroked="true" strokeweight="1.61pt" strokecolor="#000000">
                <v:path arrowok="t"/>
              </v:shape>
            </v:group>
            <v:group style="position:absolute;left:4891;top:970;width:10;height:31" coordorigin="4891,970" coordsize="10,31">
              <v:shape style="position:absolute;left:4891;top:970;width:10;height:31" coordorigin="4891,970" coordsize="10,31" path="m4891,986l4901,986e" filled="false" stroked="true" strokeweight="1.609pt" strokecolor="#000000">
                <v:path arrowok="t"/>
              </v:shape>
            </v:group>
            <v:group style="position:absolute;left:4891;top:1021;width:10;height:31" coordorigin="4891,1021" coordsize="10,31">
              <v:shape style="position:absolute;left:4891;top:1021;width:10;height:31" coordorigin="4891,1021" coordsize="10,31" path="m4891,1036l4901,1036e" filled="false" stroked="true" strokeweight="1.61pt" strokecolor="#000000">
                <v:path arrowok="t"/>
              </v:shape>
            </v:group>
            <v:group style="position:absolute;left:4891;top:1071;width:10;height:31" coordorigin="4891,1071" coordsize="10,31">
              <v:shape style="position:absolute;left:4891;top:1071;width:10;height:31" coordorigin="4891,1071" coordsize="10,31" path="m4891,1086l4901,1086e" filled="false" stroked="true" strokeweight="1.61pt" strokecolor="#000000">
                <v:path arrowok="t"/>
              </v:shape>
            </v:group>
            <v:group style="position:absolute;left:4891;top:1122;width:10;height:31" coordorigin="4891,1122" coordsize="10,31">
              <v:shape style="position:absolute;left:4891;top:1122;width:10;height:31" coordorigin="4891,1122" coordsize="10,31" path="m4891,1137l4901,1137e" filled="false" stroked="true" strokeweight="1.609pt" strokecolor="#000000">
                <v:path arrowok="t"/>
              </v:shape>
            </v:group>
            <v:group style="position:absolute;left:4891;top:1172;width:10;height:31" coordorigin="4891,1172" coordsize="10,31">
              <v:shape style="position:absolute;left:4891;top:1172;width:10;height:31" coordorigin="4891,1172" coordsize="10,31" path="m4891,1187l4901,1187e" filled="false" stroked="true" strokeweight="1.61pt" strokecolor="#000000">
                <v:path arrowok="t"/>
              </v:shape>
            </v:group>
            <v:group style="position:absolute;left:4891;top:1222;width:10;height:31" coordorigin="4891,1222" coordsize="10,31">
              <v:shape style="position:absolute;left:4891;top:1222;width:10;height:31" coordorigin="4891,1222" coordsize="10,31" path="m4891,1238l4901,1238e" filled="false" stroked="true" strokeweight="1.609pt" strokecolor="#000000">
                <v:path arrowok="t"/>
              </v:shape>
            </v:group>
            <v:group style="position:absolute;left:4891;top:1273;width:10;height:31" coordorigin="4891,1273" coordsize="10,31">
              <v:shape style="position:absolute;left:4891;top:1273;width:10;height:31" coordorigin="4891,1273" coordsize="10,31" path="m4891,1288l4901,1288e" filled="false" stroked="true" strokeweight="1.61pt" strokecolor="#000000">
                <v:path arrowok="t"/>
              </v:shape>
            </v:group>
            <v:group style="position:absolute;left:4891;top:1323;width:10;height:31" coordorigin="4891,1323" coordsize="10,31">
              <v:shape style="position:absolute;left:4891;top:1323;width:10;height:31" coordorigin="4891,1323" coordsize="10,31" path="m4891,1338l4901,1338e" filled="false" stroked="true" strokeweight="1.61pt" strokecolor="#000000">
                <v:path arrowok="t"/>
              </v:shape>
            </v:group>
            <v:group style="position:absolute;left:4891;top:1374;width:10;height:31" coordorigin="4891,1374" coordsize="10,31">
              <v:shape style="position:absolute;left:4891;top:1374;width:10;height:31" coordorigin="4891,1374" coordsize="10,31" path="m4891,1389l4901,1389e" filled="false" stroked="true" strokeweight="1.609pt" strokecolor="#000000">
                <v:path arrowok="t"/>
              </v:shape>
            </v:group>
            <v:group style="position:absolute;left:4891;top:1424;width:10;height:31" coordorigin="4891,1424" coordsize="10,31">
              <v:shape style="position:absolute;left:4891;top:1424;width:10;height:31" coordorigin="4891,1424" coordsize="10,31" path="m4891,1439l4901,1439e" filled="false" stroked="true" strokeweight="1.61pt" strokecolor="#000000">
                <v:path arrowok="t"/>
              </v:shape>
            </v:group>
            <v:group style="position:absolute;left:4891;top:1474;width:10;height:31" coordorigin="4891,1474" coordsize="10,31">
              <v:shape style="position:absolute;left:4891;top:1474;width:10;height:31" coordorigin="4891,1474" coordsize="10,31" path="m4891,1489l4901,1489e" filled="false" stroked="true" strokeweight="1.61pt" strokecolor="#000000">
                <v:path arrowok="t"/>
              </v:shape>
            </v:group>
            <v:group style="position:absolute;left:4891;top:1525;width:10;height:31" coordorigin="4891,1525" coordsize="10,31">
              <v:shape style="position:absolute;left:4891;top:1525;width:10;height:31" coordorigin="4891,1525" coordsize="10,31" path="m4891,1540l4901,1540e" filled="false" stroked="true" strokeweight="1.609pt" strokecolor="#000000">
                <v:path arrowok="t"/>
              </v:shape>
            </v:group>
            <v:group style="position:absolute;left:4891;top:1575;width:10;height:31" coordorigin="4891,1575" coordsize="10,31">
              <v:shape style="position:absolute;left:4891;top:1575;width:10;height:31" coordorigin="4891,1575" coordsize="10,31" path="m4891,1590l4901,1590e" filled="false" stroked="true" strokeweight="1.61pt" strokecolor="#000000">
                <v:path arrowok="t"/>
              </v:shape>
            </v:group>
            <v:group style="position:absolute;left:4891;top:1626;width:10;height:31" coordorigin="4891,1626" coordsize="10,31">
              <v:shape style="position:absolute;left:4891;top:1626;width:10;height:31" coordorigin="4891,1626" coordsize="10,31" path="m4891,1641l4901,1641e" filled="false" stroked="true" strokeweight="1.61pt" strokecolor="#000000">
                <v:path arrowok="t"/>
              </v:shape>
            </v:group>
            <v:group style="position:absolute;left:4891;top:1676;width:10;height:31" coordorigin="4891,1676" coordsize="10,31">
              <v:shape style="position:absolute;left:4891;top:1676;width:10;height:31" coordorigin="4891,1676" coordsize="10,31" path="m4891,1691l4901,1691e" filled="false" stroked="true" strokeweight="1.609pt" strokecolor="#000000">
                <v:path arrowok="t"/>
              </v:shape>
            </v:group>
            <v:group style="position:absolute;left:4891;top:1726;width:10;height:31" coordorigin="4891,1726" coordsize="10,31">
              <v:shape style="position:absolute;left:4891;top:1726;width:10;height:31" coordorigin="4891,1726" coordsize="10,31" path="m4891,1741l4901,1741e" filled="false" stroked="true" strokeweight="1.61pt" strokecolor="#000000">
                <v:path arrowok="t"/>
              </v:shape>
            </v:group>
            <v:group style="position:absolute;left:4891;top:1777;width:10;height:31" coordorigin="4891,1777" coordsize="10,31">
              <v:shape style="position:absolute;left:4891;top:1777;width:10;height:31" coordorigin="4891,1777" coordsize="10,31" path="m4891,1792l4901,1792e" filled="false" stroked="true" strokeweight="1.61pt" strokecolor="#000000">
                <v:path arrowok="t"/>
              </v:shape>
            </v:group>
            <v:group style="position:absolute;left:4891;top:1827;width:10;height:31" coordorigin="4891,1827" coordsize="10,31">
              <v:shape style="position:absolute;left:4891;top:1827;width:10;height:31" coordorigin="4891,1827" coordsize="10,31" path="m4891,1842l4901,1842e" filled="false" stroked="true" strokeweight="1.609pt" strokecolor="#000000">
                <v:path arrowok="t"/>
              </v:shape>
            </v:group>
            <v:group style="position:absolute;left:2521;top:1885;width:2380;height:2" coordorigin="2521,1885" coordsize="2380,2">
              <v:shape style="position:absolute;left:2521;top:1885;width:2380;height:2" coordorigin="2521,1885" coordsize="2380,0" path="m2521,1885l4901,1885e" filled="false" stroked="true" strokeweight=".855pt" strokecolor="#000000">
                <v:path arrowok="t"/>
              </v:shape>
            </v:group>
            <v:group style="position:absolute;left:72;top:1898;width:2415;height:2" coordorigin="72,1898" coordsize="2415,2">
              <v:shape style="position:absolute;left:72;top:1898;width:2415;height:2" coordorigin="72,1898" coordsize="2415,0" path="m72,1898l2486,1898e" filled="false" stroked="true" strokeweight="1.105pt" strokecolor="#000000">
                <v:path arrowok="t"/>
              </v:shape>
            </v:group>
            <v:group style="position:absolute;left:72;top:1928;width:10;height:31" coordorigin="72,1928" coordsize="10,31">
              <v:shape style="position:absolute;left:72;top:1928;width:10;height:31" coordorigin="72,1928" coordsize="10,31" path="m72,1943l82,1943e" filled="false" stroked="true" strokeweight="1.61pt" strokecolor="#000000">
                <v:path arrowok="t"/>
              </v:shape>
            </v:group>
            <v:group style="position:absolute;left:72;top:1978;width:10;height:31" coordorigin="72,1978" coordsize="10,31">
              <v:shape style="position:absolute;left:72;top:1978;width:10;height:31" coordorigin="72,1978" coordsize="10,31" path="m72,1993l82,1993e" filled="false" stroked="true" strokeweight="1.609pt" strokecolor="#000000">
                <v:path arrowok="t"/>
              </v:shape>
            </v:group>
            <v:group style="position:absolute;left:72;top:2029;width:10;height:31" coordorigin="72,2029" coordsize="10,31">
              <v:shape style="position:absolute;left:72;top:2029;width:10;height:31" coordorigin="72,2029" coordsize="10,31" path="m72,2044l82,2044e" filled="false" stroked="true" strokeweight="1.61pt" strokecolor="#000000">
                <v:path arrowok="t"/>
              </v:shape>
            </v:group>
            <v:group style="position:absolute;left:72;top:2079;width:10;height:31" coordorigin="72,2079" coordsize="10,31">
              <v:shape style="position:absolute;left:72;top:2079;width:10;height:31" coordorigin="72,2079" coordsize="10,31" path="m72,2094l82,2094e" filled="false" stroked="true" strokeweight="1.61pt" strokecolor="#000000">
                <v:path arrowok="t"/>
              </v:shape>
            </v:group>
            <v:group style="position:absolute;left:72;top:2130;width:10;height:31" coordorigin="72,2130" coordsize="10,31">
              <v:shape style="position:absolute;left:72;top:2130;width:10;height:31" coordorigin="72,2130" coordsize="10,31" path="m72,2145l82,2145e" filled="false" stroked="true" strokeweight="1.609pt" strokecolor="#000000">
                <v:path arrowok="t"/>
              </v:shape>
            </v:group>
            <v:group style="position:absolute;left:72;top:2180;width:10;height:31" coordorigin="72,2180" coordsize="10,31">
              <v:shape style="position:absolute;left:72;top:2180;width:10;height:31" coordorigin="72,2180" coordsize="10,31" path="m72,2195l82,2195e" filled="false" stroked="true" strokeweight="1.61pt" strokecolor="#000000">
                <v:path arrowok="t"/>
              </v:shape>
            </v:group>
            <v:group style="position:absolute;left:72;top:2230;width:10;height:31" coordorigin="72,2230" coordsize="10,31">
              <v:shape style="position:absolute;left:72;top:2230;width:10;height:31" coordorigin="72,2230" coordsize="10,31" path="m72,2245l82,2245e" filled="false" stroked="true" strokeweight="1.61pt" strokecolor="#000000">
                <v:path arrowok="t"/>
              </v:shape>
            </v:group>
            <v:group style="position:absolute;left:72;top:2281;width:10;height:31" coordorigin="72,2281" coordsize="10,31">
              <v:shape style="position:absolute;left:72;top:2281;width:10;height:31" coordorigin="72,2281" coordsize="10,31" path="m72,2296l82,2296e" filled="false" stroked="true" strokeweight="1.609pt" strokecolor="#000000">
                <v:path arrowok="t"/>
              </v:shape>
            </v:group>
            <v:group style="position:absolute;left:72;top:2331;width:10;height:31" coordorigin="72,2331" coordsize="10,31">
              <v:shape style="position:absolute;left:72;top:2331;width:10;height:31" coordorigin="72,2331" coordsize="10,31" path="m72,2346l82,2346e" filled="false" stroked="true" strokeweight="1.61pt" strokecolor="#000000">
                <v:path arrowok="t"/>
              </v:shape>
            </v:group>
            <v:group style="position:absolute;left:72;top:2381;width:10;height:31" coordorigin="72,2381" coordsize="10,31">
              <v:shape style="position:absolute;left:72;top:2381;width:10;height:31" coordorigin="72,2381" coordsize="10,31" path="m72,2397l82,2397e" filled="false" stroked="true" strokeweight="1.609pt" strokecolor="#000000">
                <v:path arrowok="t"/>
              </v:shape>
            </v:group>
            <v:group style="position:absolute;left:72;top:2432;width:10;height:31" coordorigin="72,2432" coordsize="10,31">
              <v:shape style="position:absolute;left:72;top:2432;width:10;height:31" coordorigin="72,2432" coordsize="10,31" path="m72,2447l82,2447e" filled="false" stroked="true" strokeweight="1.609pt" strokecolor="#000000">
                <v:path arrowok="t"/>
              </v:shape>
            </v:group>
            <v:group style="position:absolute;left:72;top:2482;width:10;height:31" coordorigin="72,2482" coordsize="10,31">
              <v:shape style="position:absolute;left:72;top:2482;width:10;height:31" coordorigin="72,2482" coordsize="10,31" path="m72,2497l82,2497e" filled="false" stroked="true" strokeweight="1.61pt" strokecolor="#000000">
                <v:path arrowok="t"/>
              </v:shape>
            </v:group>
            <v:group style="position:absolute;left:72;top:2533;width:10;height:31" coordorigin="72,2533" coordsize="10,31">
              <v:shape style="position:absolute;left:72;top:2533;width:10;height:31" coordorigin="72,2533" coordsize="10,31" path="m72,2548l82,2548e" filled="false" stroked="true" strokeweight="1.609pt" strokecolor="#000000">
                <v:path arrowok="t"/>
              </v:shape>
            </v:group>
            <v:group style="position:absolute;left:72;top:2583;width:10;height:31" coordorigin="72,2583" coordsize="10,31">
              <v:shape style="position:absolute;left:72;top:2583;width:10;height:31" coordorigin="72,2583" coordsize="10,31" path="m72,2598l82,2598e" filled="false" stroked="true" strokeweight="1.61pt" strokecolor="#000000">
                <v:path arrowok="t"/>
              </v:shape>
            </v:group>
            <v:group style="position:absolute;left:72;top:2633;width:10;height:31" coordorigin="72,2633" coordsize="10,31">
              <v:shape style="position:absolute;left:72;top:2633;width:10;height:31" coordorigin="72,2633" coordsize="10,31" path="m72,2649l82,2649e" filled="false" stroked="true" strokeweight="1.61pt" strokecolor="#000000">
                <v:path arrowok="t"/>
              </v:shape>
            </v:group>
            <v:group style="position:absolute;left:72;top:2684;width:10;height:31" coordorigin="72,2684" coordsize="10,31">
              <v:shape style="position:absolute;left:72;top:2684;width:10;height:31" coordorigin="72,2684" coordsize="10,31" path="m72,2699l82,2699e" filled="false" stroked="true" strokeweight="1.609pt" strokecolor="#000000">
                <v:path arrowok="t"/>
              </v:shape>
            </v:group>
            <v:group style="position:absolute;left:72;top:2734;width:10;height:31" coordorigin="72,2734" coordsize="10,31">
              <v:shape style="position:absolute;left:72;top:2734;width:10;height:31" coordorigin="72,2734" coordsize="10,31" path="m72,2749l82,2749e" filled="false" stroked="true" strokeweight="1.61pt" strokecolor="#000000">
                <v:path arrowok="t"/>
              </v:shape>
            </v:group>
            <v:group style="position:absolute;left:72;top:2785;width:10;height:31" coordorigin="72,2785" coordsize="10,31">
              <v:shape style="position:absolute;left:72;top:2785;width:10;height:31" coordorigin="72,2785" coordsize="10,31" path="m72,2800l82,2800e" filled="false" stroked="true" strokeweight="1.61pt" strokecolor="#000000">
                <v:path arrowok="t"/>
              </v:shape>
            </v:group>
            <v:group style="position:absolute;left:72;top:2835;width:10;height:31" coordorigin="72,2835" coordsize="10,31">
              <v:shape style="position:absolute;left:72;top:2835;width:10;height:31" coordorigin="72,2835" coordsize="10,31" path="m72,2850l82,2850e" filled="false" stroked="true" strokeweight="1.609pt" strokecolor="#000000">
                <v:path arrowok="t"/>
              </v:shape>
            </v:group>
            <v:group style="position:absolute;left:72;top:2885;width:10;height:31" coordorigin="72,2885" coordsize="10,31">
              <v:shape style="position:absolute;left:72;top:2885;width:10;height:31" coordorigin="72,2885" coordsize="10,31" path="m72,2901l82,2901e" filled="false" stroked="true" strokeweight="1.61pt" strokecolor="#000000">
                <v:path arrowok="t"/>
              </v:shape>
            </v:group>
            <v:group style="position:absolute;left:72;top:2936;width:10;height:31" coordorigin="72,2936" coordsize="10,31">
              <v:shape style="position:absolute;left:72;top:2936;width:10;height:31" coordorigin="72,2936" coordsize="10,31" path="m72,2951l82,2951e" filled="false" stroked="true" strokeweight="1.61pt" strokecolor="#000000">
                <v:path arrowok="t"/>
              </v:shape>
            </v:group>
            <v:group style="position:absolute;left:72;top:2986;width:10;height:31" coordorigin="72,2986" coordsize="10,31">
              <v:shape style="position:absolute;left:72;top:2986;width:10;height:31" coordorigin="72,2986" coordsize="10,31" path="m72,3001l82,3001e" filled="false" stroked="true" strokeweight="1.609pt" strokecolor="#000000">
                <v:path arrowok="t"/>
              </v:shape>
            </v:group>
            <v:group style="position:absolute;left:72;top:3037;width:10;height:31" coordorigin="72,3037" coordsize="10,31">
              <v:shape style="position:absolute;left:72;top:3037;width:10;height:31" coordorigin="72,3037" coordsize="10,31" path="m72,3052l82,3052e" filled="false" stroked="true" strokeweight="1.61pt" strokecolor="#000000">
                <v:path arrowok="t"/>
              </v:shape>
            </v:group>
            <v:group style="position:absolute;left:72;top:3087;width:10;height:31" coordorigin="72,3087" coordsize="10,31">
              <v:shape style="position:absolute;left:72;top:3087;width:10;height:31" coordorigin="72,3087" coordsize="10,31" path="m72,3102l82,3102e" filled="false" stroked="true" strokeweight="1.609pt" strokecolor="#000000">
                <v:path arrowok="t"/>
              </v:shape>
            </v:group>
            <v:group style="position:absolute;left:72;top:3137;width:10;height:31" coordorigin="72,3137" coordsize="10,31">
              <v:shape style="position:absolute;left:72;top:3137;width:10;height:31" coordorigin="72,3137" coordsize="10,31" path="m72,3152l82,3152e" filled="false" stroked="true" strokeweight="1.609pt" strokecolor="#000000">
                <v:path arrowok="t"/>
              </v:shape>
            </v:group>
            <v:group style="position:absolute;left:72;top:3188;width:10;height:31" coordorigin="72,3188" coordsize="10,31">
              <v:shape style="position:absolute;left:72;top:3188;width:10;height:31" coordorigin="72,3188" coordsize="10,31" path="m72,3203l82,3203e" filled="false" stroked="true" strokeweight="1.61pt" strokecolor="#000000">
                <v:path arrowok="t"/>
              </v:shape>
            </v:group>
            <v:group style="position:absolute;left:72;top:3238;width:10;height:31" coordorigin="72,3238" coordsize="10,31">
              <v:shape style="position:absolute;left:72;top:3238;width:10;height:31" coordorigin="72,3238" coordsize="10,31" path="m72,3253l82,3253e" filled="false" stroked="true" strokeweight="1.609pt" strokecolor="#000000">
                <v:path arrowok="t"/>
              </v:shape>
            </v:group>
            <v:group style="position:absolute;left:72;top:3289;width:10;height:31" coordorigin="72,3289" coordsize="10,31">
              <v:shape style="position:absolute;left:72;top:3289;width:10;height:31" coordorigin="72,3289" coordsize="10,31" path="m72,3304l82,3304e" filled="false" stroked="true" strokeweight="1.61pt" strokecolor="#000000">
                <v:path arrowok="t"/>
              </v:shape>
            </v:group>
            <v:group style="position:absolute;left:72;top:3339;width:10;height:31" coordorigin="72,3339" coordsize="10,31">
              <v:shape style="position:absolute;left:72;top:3339;width:10;height:31" coordorigin="72,3339" coordsize="10,31" path="m72,3354l82,3354e" filled="false" stroked="true" strokeweight="1.61pt" strokecolor="#000000">
                <v:path arrowok="t"/>
              </v:shape>
            </v:group>
            <v:group style="position:absolute;left:72;top:3389;width:10;height:31" coordorigin="72,3389" coordsize="10,31">
              <v:shape style="position:absolute;left:72;top:3389;width:10;height:31" coordorigin="72,3389" coordsize="10,31" path="m72,3404l82,3404e" filled="false" stroked="true" strokeweight="1.609pt" strokecolor="#000000">
                <v:path arrowok="t"/>
              </v:shape>
            </v:group>
            <v:group style="position:absolute;left:72;top:3440;width:10;height:31" coordorigin="72,3440" coordsize="10,31">
              <v:shape style="position:absolute;left:72;top:3440;width:10;height:31" coordorigin="72,3440" coordsize="10,31" path="m72,3455l82,3455e" filled="false" stroked="true" strokeweight="1.61pt" strokecolor="#000000">
                <v:path arrowok="t"/>
              </v:shape>
            </v:group>
            <v:group style="position:absolute;left:72;top:3490;width:10;height:31" coordorigin="72,3490" coordsize="10,31">
              <v:shape style="position:absolute;left:72;top:3490;width:10;height:31" coordorigin="72,3490" coordsize="10,31" path="m72,3505l82,3505e" filled="false" stroked="true" strokeweight="1.61pt" strokecolor="#000000">
                <v:path arrowok="t"/>
              </v:shape>
            </v:group>
            <v:group style="position:absolute;left:72;top:3541;width:10;height:31" coordorigin="72,3541" coordsize="10,31">
              <v:shape style="position:absolute;left:72;top:3541;width:10;height:31" coordorigin="72,3541" coordsize="10,31" path="m72,3556l82,3556e" filled="false" stroked="true" strokeweight="1.609pt" strokecolor="#000000">
                <v:path arrowok="t"/>
              </v:shape>
            </v:group>
            <v:group style="position:absolute;left:72;top:3591;width:10;height:31" coordorigin="72,3591" coordsize="10,31">
              <v:shape style="position:absolute;left:72;top:3591;width:10;height:31" coordorigin="72,3591" coordsize="10,31" path="m72,3606l82,3606e" filled="false" stroked="true" strokeweight="1.61pt" strokecolor="#000000">
                <v:path arrowok="t"/>
              </v:shape>
            </v:group>
            <v:group style="position:absolute;left:72;top:3641;width:10;height:31" coordorigin="72,3641" coordsize="10,31">
              <v:shape style="position:absolute;left:72;top:3641;width:10;height:31" coordorigin="72,3641" coordsize="10,31" path="m72,3656l82,3656e" filled="false" stroked="true" strokeweight="1.61pt" strokecolor="#000000">
                <v:path arrowok="t"/>
              </v:shape>
            </v:group>
            <v:group style="position:absolute;left:2486;top:1888;width:16;height:10" coordorigin="2486,1888" coordsize="16,10">
              <v:shape style="position:absolute;left:2486;top:1888;width:16;height:10" coordorigin="2486,1888" coordsize="16,10" path="m2486,1893l2501,1893e" filled="false" stroked="true" strokeweight=".6pt" strokecolor="#000000">
                <v:path arrowok="t"/>
              </v:shape>
            </v:group>
            <v:group style="position:absolute;left:4891;top:1928;width:10;height:31" coordorigin="4891,1928" coordsize="10,31">
              <v:shape style="position:absolute;left:4891;top:1928;width:10;height:31" coordorigin="4891,1928" coordsize="10,31" path="m4891,1943l4901,1943e" filled="false" stroked="true" strokeweight="1.61pt" strokecolor="#000000">
                <v:path arrowok="t"/>
              </v:shape>
            </v:group>
            <v:group style="position:absolute;left:4891;top:1978;width:10;height:31" coordorigin="4891,1978" coordsize="10,31">
              <v:shape style="position:absolute;left:4891;top:1978;width:10;height:31" coordorigin="4891,1978" coordsize="10,31" path="m4891,1993l4901,1993e" filled="false" stroked="true" strokeweight="1.609pt" strokecolor="#000000">
                <v:path arrowok="t"/>
              </v:shape>
            </v:group>
            <v:group style="position:absolute;left:4891;top:2029;width:10;height:31" coordorigin="4891,2029" coordsize="10,31">
              <v:shape style="position:absolute;left:4891;top:2029;width:10;height:31" coordorigin="4891,2029" coordsize="10,31" path="m4891,2044l4901,2044e" filled="false" stroked="true" strokeweight="1.61pt" strokecolor="#000000">
                <v:path arrowok="t"/>
              </v:shape>
            </v:group>
            <v:group style="position:absolute;left:4891;top:2079;width:10;height:31" coordorigin="4891,2079" coordsize="10,31">
              <v:shape style="position:absolute;left:4891;top:2079;width:10;height:31" coordorigin="4891,2079" coordsize="10,31" path="m4891,2094l4901,2094e" filled="false" stroked="true" strokeweight="1.61pt" strokecolor="#000000">
                <v:path arrowok="t"/>
              </v:shape>
            </v:group>
            <v:group style="position:absolute;left:4891;top:2130;width:10;height:31" coordorigin="4891,2130" coordsize="10,31">
              <v:shape style="position:absolute;left:4891;top:2130;width:10;height:31" coordorigin="4891,2130" coordsize="10,31" path="m4891,2145l4901,2145e" filled="false" stroked="true" strokeweight="1.609pt" strokecolor="#000000">
                <v:path arrowok="t"/>
              </v:shape>
            </v:group>
            <v:group style="position:absolute;left:4891;top:2180;width:10;height:31" coordorigin="4891,2180" coordsize="10,31">
              <v:shape style="position:absolute;left:4891;top:2180;width:10;height:31" coordorigin="4891,2180" coordsize="10,31" path="m4891,2195l4901,2195e" filled="false" stroked="true" strokeweight="1.61pt" strokecolor="#000000">
                <v:path arrowok="t"/>
              </v:shape>
            </v:group>
            <v:group style="position:absolute;left:4891;top:2230;width:10;height:31" coordorigin="4891,2230" coordsize="10,31">
              <v:shape style="position:absolute;left:4891;top:2230;width:10;height:31" coordorigin="4891,2230" coordsize="10,31" path="m4891,2245l4901,2245e" filled="false" stroked="true" strokeweight="1.61pt" strokecolor="#000000">
                <v:path arrowok="t"/>
              </v:shape>
            </v:group>
            <v:group style="position:absolute;left:4891;top:2281;width:10;height:31" coordorigin="4891,2281" coordsize="10,31">
              <v:shape style="position:absolute;left:4891;top:2281;width:10;height:31" coordorigin="4891,2281" coordsize="10,31" path="m4891,2296l4901,2296e" filled="false" stroked="true" strokeweight="1.609pt" strokecolor="#000000">
                <v:path arrowok="t"/>
              </v:shape>
            </v:group>
            <v:group style="position:absolute;left:4891;top:2331;width:10;height:31" coordorigin="4891,2331" coordsize="10,31">
              <v:shape style="position:absolute;left:4891;top:2331;width:10;height:31" coordorigin="4891,2331" coordsize="10,31" path="m4891,2346l4901,2346e" filled="false" stroked="true" strokeweight="1.61pt" strokecolor="#000000">
                <v:path arrowok="t"/>
              </v:shape>
            </v:group>
            <v:group style="position:absolute;left:4891;top:2381;width:10;height:31" coordorigin="4891,2381" coordsize="10,31">
              <v:shape style="position:absolute;left:4891;top:2381;width:10;height:31" coordorigin="4891,2381" coordsize="10,31" path="m4891,2397l4901,2397e" filled="false" stroked="true" strokeweight="1.609pt" strokecolor="#000000">
                <v:path arrowok="t"/>
              </v:shape>
            </v:group>
            <v:group style="position:absolute;left:4891;top:2432;width:10;height:31" coordorigin="4891,2432" coordsize="10,31">
              <v:shape style="position:absolute;left:4891;top:2432;width:10;height:31" coordorigin="4891,2432" coordsize="10,31" path="m4891,2447l4901,2447e" filled="false" stroked="true" strokeweight="1.609pt" strokecolor="#000000">
                <v:path arrowok="t"/>
              </v:shape>
            </v:group>
            <v:group style="position:absolute;left:4891;top:2482;width:10;height:31" coordorigin="4891,2482" coordsize="10,31">
              <v:shape style="position:absolute;left:4891;top:2482;width:10;height:31" coordorigin="4891,2482" coordsize="10,31" path="m4891,2497l4901,2497e" filled="false" stroked="true" strokeweight="1.61pt" strokecolor="#000000">
                <v:path arrowok="t"/>
              </v:shape>
            </v:group>
            <v:group style="position:absolute;left:4891;top:2533;width:10;height:31" coordorigin="4891,2533" coordsize="10,31">
              <v:shape style="position:absolute;left:4891;top:2533;width:10;height:31" coordorigin="4891,2533" coordsize="10,31" path="m4891,2548l4901,2548e" filled="false" stroked="true" strokeweight="1.609pt" strokecolor="#000000">
                <v:path arrowok="t"/>
              </v:shape>
            </v:group>
            <v:group style="position:absolute;left:4891;top:2583;width:10;height:31" coordorigin="4891,2583" coordsize="10,31">
              <v:shape style="position:absolute;left:4891;top:2583;width:10;height:31" coordorigin="4891,2583" coordsize="10,31" path="m4891,2598l4901,2598e" filled="false" stroked="true" strokeweight="1.61pt" strokecolor="#000000">
                <v:path arrowok="t"/>
              </v:shape>
            </v:group>
            <v:group style="position:absolute;left:4891;top:2633;width:10;height:31" coordorigin="4891,2633" coordsize="10,31">
              <v:shape style="position:absolute;left:4891;top:2633;width:10;height:31" coordorigin="4891,2633" coordsize="10,31" path="m4891,2649l4901,2649e" filled="false" stroked="true" strokeweight="1.61pt" strokecolor="#000000">
                <v:path arrowok="t"/>
              </v:shape>
            </v:group>
            <v:group style="position:absolute;left:4891;top:2684;width:10;height:31" coordorigin="4891,2684" coordsize="10,31">
              <v:shape style="position:absolute;left:4891;top:2684;width:10;height:31" coordorigin="4891,2684" coordsize="10,31" path="m4891,2699l4901,2699e" filled="false" stroked="true" strokeweight="1.609pt" strokecolor="#000000">
                <v:path arrowok="t"/>
              </v:shape>
            </v:group>
            <v:group style="position:absolute;left:4891;top:2734;width:10;height:31" coordorigin="4891,2734" coordsize="10,31">
              <v:shape style="position:absolute;left:4891;top:2734;width:10;height:31" coordorigin="4891,2734" coordsize="10,31" path="m4891,2749l4901,2749e" filled="false" stroked="true" strokeweight="1.61pt" strokecolor="#000000">
                <v:path arrowok="t"/>
              </v:shape>
            </v:group>
            <v:group style="position:absolute;left:4891;top:2785;width:10;height:31" coordorigin="4891,2785" coordsize="10,31">
              <v:shape style="position:absolute;left:4891;top:2785;width:10;height:31" coordorigin="4891,2785" coordsize="10,31" path="m4891,2800l4901,2800e" filled="false" stroked="true" strokeweight="1.61pt" strokecolor="#000000">
                <v:path arrowok="t"/>
              </v:shape>
            </v:group>
            <v:group style="position:absolute;left:4891;top:2835;width:10;height:31" coordorigin="4891,2835" coordsize="10,31">
              <v:shape style="position:absolute;left:4891;top:2835;width:10;height:31" coordorigin="4891,2835" coordsize="10,31" path="m4891,2850l4901,2850e" filled="false" stroked="true" strokeweight="1.609pt" strokecolor="#000000">
                <v:path arrowok="t"/>
              </v:shape>
            </v:group>
            <v:group style="position:absolute;left:4891;top:2885;width:10;height:31" coordorigin="4891,2885" coordsize="10,31">
              <v:shape style="position:absolute;left:4891;top:2885;width:10;height:31" coordorigin="4891,2885" coordsize="10,31" path="m4891,2901l4901,2901e" filled="false" stroked="true" strokeweight="1.61pt" strokecolor="#000000">
                <v:path arrowok="t"/>
              </v:shape>
            </v:group>
            <v:group style="position:absolute;left:4891;top:2936;width:10;height:31" coordorigin="4891,2936" coordsize="10,31">
              <v:shape style="position:absolute;left:4891;top:2936;width:10;height:31" coordorigin="4891,2936" coordsize="10,31" path="m4891,2951l4901,2951e" filled="false" stroked="true" strokeweight="1.61pt" strokecolor="#000000">
                <v:path arrowok="t"/>
              </v:shape>
            </v:group>
            <v:group style="position:absolute;left:4891;top:2986;width:10;height:31" coordorigin="4891,2986" coordsize="10,31">
              <v:shape style="position:absolute;left:4891;top:2986;width:10;height:31" coordorigin="4891,2986" coordsize="10,31" path="m4891,3001l4901,3001e" filled="false" stroked="true" strokeweight="1.609pt" strokecolor="#000000">
                <v:path arrowok="t"/>
              </v:shape>
            </v:group>
            <v:group style="position:absolute;left:4891;top:3037;width:10;height:31" coordorigin="4891,3037" coordsize="10,31">
              <v:shape style="position:absolute;left:4891;top:3037;width:10;height:31" coordorigin="4891,3037" coordsize="10,31" path="m4891,3052l4901,3052e" filled="false" stroked="true" strokeweight="1.61pt" strokecolor="#000000">
                <v:path arrowok="t"/>
              </v:shape>
            </v:group>
            <v:group style="position:absolute;left:4891;top:3087;width:10;height:31" coordorigin="4891,3087" coordsize="10,31">
              <v:shape style="position:absolute;left:4891;top:3087;width:10;height:31" coordorigin="4891,3087" coordsize="10,31" path="m4891,3102l4901,3102e" filled="false" stroked="true" strokeweight="1.609pt" strokecolor="#000000">
                <v:path arrowok="t"/>
              </v:shape>
            </v:group>
            <v:group style="position:absolute;left:4891;top:3137;width:10;height:31" coordorigin="4891,3137" coordsize="10,31">
              <v:shape style="position:absolute;left:4891;top:3137;width:10;height:31" coordorigin="4891,3137" coordsize="10,31" path="m4891,3152l4901,3152e" filled="false" stroked="true" strokeweight="1.609pt" strokecolor="#000000">
                <v:path arrowok="t"/>
              </v:shape>
            </v:group>
            <v:group style="position:absolute;left:4891;top:3188;width:10;height:31" coordorigin="4891,3188" coordsize="10,31">
              <v:shape style="position:absolute;left:4891;top:3188;width:10;height:31" coordorigin="4891,3188" coordsize="10,31" path="m4891,3203l4901,3203e" filled="false" stroked="true" strokeweight="1.61pt" strokecolor="#000000">
                <v:path arrowok="t"/>
              </v:shape>
            </v:group>
            <v:group style="position:absolute;left:4891;top:3238;width:10;height:31" coordorigin="4891,3238" coordsize="10,31">
              <v:shape style="position:absolute;left:4891;top:3238;width:10;height:31" coordorigin="4891,3238" coordsize="10,31" path="m4891,3253l4901,3253e" filled="false" stroked="true" strokeweight="1.609pt" strokecolor="#000000">
                <v:path arrowok="t"/>
              </v:shape>
            </v:group>
            <v:group style="position:absolute;left:4891;top:3289;width:10;height:31" coordorigin="4891,3289" coordsize="10,31">
              <v:shape style="position:absolute;left:4891;top:3289;width:10;height:31" coordorigin="4891,3289" coordsize="10,31" path="m4891,3304l4901,3304e" filled="false" stroked="true" strokeweight="1.61pt" strokecolor="#000000">
                <v:path arrowok="t"/>
              </v:shape>
            </v:group>
            <v:group style="position:absolute;left:4891;top:3339;width:10;height:31" coordorigin="4891,3339" coordsize="10,31">
              <v:shape style="position:absolute;left:4891;top:3339;width:10;height:31" coordorigin="4891,3339" coordsize="10,31" path="m4891,3354l4901,3354e" filled="false" stroked="true" strokeweight="1.61pt" strokecolor="#000000">
                <v:path arrowok="t"/>
              </v:shape>
            </v:group>
            <v:group style="position:absolute;left:4891;top:3389;width:10;height:31" coordorigin="4891,3389" coordsize="10,31">
              <v:shape style="position:absolute;left:4891;top:3389;width:10;height:31" coordorigin="4891,3389" coordsize="10,31" path="m4891,3404l4901,3404e" filled="false" stroked="true" strokeweight="1.609pt" strokecolor="#000000">
                <v:path arrowok="t"/>
              </v:shape>
            </v:group>
            <v:group style="position:absolute;left:4891;top:3440;width:10;height:31" coordorigin="4891,3440" coordsize="10,31">
              <v:shape style="position:absolute;left:4891;top:3440;width:10;height:31" coordorigin="4891,3440" coordsize="10,31" path="m4891,3455l4901,3455e" filled="false" stroked="true" strokeweight="1.61pt" strokecolor="#000000">
                <v:path arrowok="t"/>
              </v:shape>
            </v:group>
            <v:group style="position:absolute;left:4891;top:3490;width:10;height:31" coordorigin="4891,3490" coordsize="10,31">
              <v:shape style="position:absolute;left:4891;top:3490;width:10;height:31" coordorigin="4891,3490" coordsize="10,31" path="m4891,3505l4901,3505e" filled="false" stroked="true" strokeweight="1.61pt" strokecolor="#000000">
                <v:path arrowok="t"/>
              </v:shape>
            </v:group>
            <v:group style="position:absolute;left:4891;top:3541;width:10;height:31" coordorigin="4891,3541" coordsize="10,31">
              <v:shape style="position:absolute;left:4891;top:3541;width:10;height:31" coordorigin="4891,3541" coordsize="10,31" path="m4891,3556l4901,3556e" filled="false" stroked="true" strokeweight="1.609pt" strokecolor="#000000">
                <v:path arrowok="t"/>
              </v:shape>
            </v:group>
            <v:group style="position:absolute;left:4891;top:3591;width:10;height:31" coordorigin="4891,3591" coordsize="10,31">
              <v:shape style="position:absolute;left:4891;top:3591;width:10;height:31" coordorigin="4891,3591" coordsize="10,31" path="m4891,3606l4901,3606e" filled="false" stroked="true" strokeweight="1.61pt" strokecolor="#000000">
                <v:path arrowok="t"/>
              </v:shape>
            </v:group>
            <v:group style="position:absolute;left:4891;top:3641;width:10;height:31" coordorigin="4891,3641" coordsize="10,31">
              <v:shape style="position:absolute;left:4891;top:3641;width:10;height:31" coordorigin="4891,3641" coordsize="10,31" path="m4891,3656l4901,3656e" filled="false" stroked="true" strokeweight="1.61pt" strokecolor="#000000">
                <v:path arrowok="t"/>
              </v:shape>
            </v:group>
            <v:group style="position:absolute;left:4891;top:1893;width:10;height:16" coordorigin="4891,1893" coordsize="10,16">
              <v:shape style="position:absolute;left:4891;top:1893;width:10;height:16" coordorigin="4891,1893" coordsize="10,16" path="m4891,1900l4901,1900e" filled="false" stroked="true" strokeweight=".855pt" strokecolor="#000000">
                <v:path arrowok="t"/>
              </v:shape>
            </v:group>
            <v:group style="position:absolute;left:4891;top:3707;width:10;height:2" coordorigin="4891,3707" coordsize="10,2">
              <v:shape style="position:absolute;left:4891;top:3707;width:10;height:2" coordorigin="4891,3707" coordsize="10,0" path="m4891,3707l4901,3707e" filled="false" stroked="true" strokeweight="1.609pt" strokecolor="#000000">
                <v:path arrowok="t"/>
              </v:shape>
            </v:group>
            <v:group style="position:absolute;left:2421;top:3702;width:31;height:10" coordorigin="2421,3702" coordsize="31,10">
              <v:shape style="position:absolute;left:2421;top:3702;width:31;height:10" coordorigin="2421,3702" coordsize="31,10" path="m2421,3707l2451,3707e" filled="false" stroked="true" strokeweight=".599pt" strokecolor="#000000">
                <v:path arrowok="t"/>
              </v:shape>
            </v:group>
            <v:group style="position:absolute;left:2371;top:3702;width:31;height:10" coordorigin="2371,3702" coordsize="31,10">
              <v:shape style="position:absolute;left:2371;top:3702;width:31;height:10" coordorigin="2371,3702" coordsize="31,10" path="m2371,3707l2401,3707e" filled="false" stroked="true" strokeweight=".599pt" strokecolor="#000000">
                <v:path arrowok="t"/>
              </v:shape>
            </v:group>
            <v:group style="position:absolute;left:2321;top:3702;width:31;height:10" coordorigin="2321,3702" coordsize="31,10">
              <v:shape style="position:absolute;left:2321;top:3702;width:31;height:10" coordorigin="2321,3702" coordsize="31,10" path="m2321,3707l2351,3707e" filled="false" stroked="true" strokeweight=".599pt" strokecolor="#000000">
                <v:path arrowok="t"/>
              </v:shape>
            </v:group>
            <v:group style="position:absolute;left:2271;top:3702;width:31;height:10" coordorigin="2271,3702" coordsize="31,10">
              <v:shape style="position:absolute;left:2271;top:3702;width:31;height:10" coordorigin="2271,3702" coordsize="31,10" path="m2271,3707l2301,3707e" filled="false" stroked="true" strokeweight=".599pt" strokecolor="#000000">
                <v:path arrowok="t"/>
              </v:shape>
            </v:group>
            <v:group style="position:absolute;left:2220;top:3702;width:31;height:10" coordorigin="2220,3702" coordsize="31,10">
              <v:shape style="position:absolute;left:2220;top:3702;width:31;height:10" coordorigin="2220,3702" coordsize="31,10" path="m2220,3707l2250,3707e" filled="false" stroked="true" strokeweight=".599pt" strokecolor="#000000">
                <v:path arrowok="t"/>
              </v:shape>
            </v:group>
            <v:group style="position:absolute;left:2170;top:3702;width:31;height:10" coordorigin="2170,3702" coordsize="31,10">
              <v:shape style="position:absolute;left:2170;top:3702;width:31;height:10" coordorigin="2170,3702" coordsize="31,10" path="m2170,3707l2200,3707e" filled="false" stroked="true" strokeweight=".599pt" strokecolor="#000000">
                <v:path arrowok="t"/>
              </v:shape>
            </v:group>
            <v:group style="position:absolute;left:2120;top:3702;width:31;height:10" coordorigin="2120,3702" coordsize="31,10">
              <v:shape style="position:absolute;left:2120;top:3702;width:31;height:10" coordorigin="2120,3702" coordsize="31,10" path="m2120,3707l2150,3707e" filled="false" stroked="true" strokeweight=".599pt" strokecolor="#000000">
                <v:path arrowok="t"/>
              </v:shape>
            </v:group>
            <v:group style="position:absolute;left:2070;top:3702;width:31;height:10" coordorigin="2070,3702" coordsize="31,10">
              <v:shape style="position:absolute;left:2070;top:3702;width:31;height:10" coordorigin="2070,3702" coordsize="31,10" path="m2070,3707l2100,3707e" filled="false" stroked="true" strokeweight=".599pt" strokecolor="#000000">
                <v:path arrowok="t"/>
              </v:shape>
            </v:group>
            <v:group style="position:absolute;left:2020;top:3702;width:31;height:10" coordorigin="2020,3702" coordsize="31,10">
              <v:shape style="position:absolute;left:2020;top:3702;width:31;height:10" coordorigin="2020,3702" coordsize="31,10" path="m2020,3707l2050,3707e" filled="false" stroked="true" strokeweight=".599pt" strokecolor="#000000">
                <v:path arrowok="t"/>
              </v:shape>
            </v:group>
            <v:group style="position:absolute;left:1969;top:3702;width:31;height:10" coordorigin="1969,3702" coordsize="31,10">
              <v:shape style="position:absolute;left:1969;top:3702;width:31;height:10" coordorigin="1969,3702" coordsize="31,10" path="m1969,3707l1999,3707e" filled="false" stroked="true" strokeweight=".599pt" strokecolor="#000000">
                <v:path arrowok="t"/>
              </v:shape>
            </v:group>
            <v:group style="position:absolute;left:1919;top:3702;width:31;height:10" coordorigin="1919,3702" coordsize="31,10">
              <v:shape style="position:absolute;left:1919;top:3702;width:31;height:10" coordorigin="1919,3702" coordsize="31,10" path="m1919,3707l1949,3707e" filled="false" stroked="true" strokeweight=".599pt" strokecolor="#000000">
                <v:path arrowok="t"/>
              </v:shape>
            </v:group>
            <v:group style="position:absolute;left:1869;top:3702;width:31;height:10" coordorigin="1869,3702" coordsize="31,10">
              <v:shape style="position:absolute;left:1869;top:3702;width:31;height:10" coordorigin="1869,3702" coordsize="31,10" path="m1869,3707l1899,3707e" filled="false" stroked="true" strokeweight=".599pt" strokecolor="#000000">
                <v:path arrowok="t"/>
              </v:shape>
            </v:group>
            <v:group style="position:absolute;left:1819;top:3702;width:31;height:10" coordorigin="1819,3702" coordsize="31,10">
              <v:shape style="position:absolute;left:1819;top:3702;width:31;height:10" coordorigin="1819,3702" coordsize="31,10" path="m1819,3707l1849,3707e" filled="false" stroked="true" strokeweight=".599pt" strokecolor="#000000">
                <v:path arrowok="t"/>
              </v:shape>
            </v:group>
            <v:group style="position:absolute;left:1769;top:3702;width:31;height:10" coordorigin="1769,3702" coordsize="31,10">
              <v:shape style="position:absolute;left:1769;top:3702;width:31;height:10" coordorigin="1769,3702" coordsize="31,10" path="m1769,3707l1799,3707e" filled="false" stroked="true" strokeweight=".599pt" strokecolor="#000000">
                <v:path arrowok="t"/>
              </v:shape>
            </v:group>
            <v:group style="position:absolute;left:1718;top:3702;width:31;height:10" coordorigin="1718,3702" coordsize="31,10">
              <v:shape style="position:absolute;left:1718;top:3702;width:31;height:10" coordorigin="1718,3702" coordsize="31,10" path="m1718,3707l1748,3707e" filled="false" stroked="true" strokeweight=".599pt" strokecolor="#000000">
                <v:path arrowok="t"/>
              </v:shape>
            </v:group>
            <v:group style="position:absolute;left:1668;top:3702;width:31;height:10" coordorigin="1668,3702" coordsize="31,10">
              <v:shape style="position:absolute;left:1668;top:3702;width:31;height:10" coordorigin="1668,3702" coordsize="31,10" path="m1668,3707l1698,3707e" filled="false" stroked="true" strokeweight=".599pt" strokecolor="#000000">
                <v:path arrowok="t"/>
              </v:shape>
            </v:group>
            <v:group style="position:absolute;left:1618;top:3702;width:31;height:10" coordorigin="1618,3702" coordsize="31,10">
              <v:shape style="position:absolute;left:1618;top:3702;width:31;height:10" coordorigin="1618,3702" coordsize="31,10" path="m1618,3707l1648,3707e" filled="false" stroked="true" strokeweight=".599pt" strokecolor="#000000">
                <v:path arrowok="t"/>
              </v:shape>
            </v:group>
            <v:group style="position:absolute;left:1568;top:3702;width:31;height:10" coordorigin="1568,3702" coordsize="31,10">
              <v:shape style="position:absolute;left:1568;top:3702;width:31;height:10" coordorigin="1568,3702" coordsize="31,10" path="m1568,3707l1598,3707e" filled="false" stroked="true" strokeweight=".599pt" strokecolor="#000000">
                <v:path arrowok="t"/>
              </v:shape>
            </v:group>
            <v:group style="position:absolute;left:1518;top:3702;width:31;height:10" coordorigin="1518,3702" coordsize="31,10">
              <v:shape style="position:absolute;left:1518;top:3702;width:31;height:10" coordorigin="1518,3702" coordsize="31,10" path="m1518,3707l1548,3707e" filled="false" stroked="true" strokeweight=".599pt" strokecolor="#000000">
                <v:path arrowok="t"/>
              </v:shape>
            </v:group>
            <v:group style="position:absolute;left:1467;top:3702;width:31;height:10" coordorigin="1467,3702" coordsize="31,10">
              <v:shape style="position:absolute;left:1467;top:3702;width:31;height:10" coordorigin="1467,3702" coordsize="31,10" path="m1467,3707l1497,3707e" filled="false" stroked="true" strokeweight=".599pt" strokecolor="#000000">
                <v:path arrowok="t"/>
              </v:shape>
            </v:group>
            <v:group style="position:absolute;left:1417;top:3702;width:31;height:10" coordorigin="1417,3702" coordsize="31,10">
              <v:shape style="position:absolute;left:1417;top:3702;width:31;height:10" coordorigin="1417,3702" coordsize="31,10" path="m1417,3707l1447,3707e" filled="false" stroked="true" strokeweight=".599pt" strokecolor="#000000">
                <v:path arrowok="t"/>
              </v:shape>
            </v:group>
            <v:group style="position:absolute;left:1367;top:3702;width:31;height:10" coordorigin="1367,3702" coordsize="31,10">
              <v:shape style="position:absolute;left:1367;top:3702;width:31;height:10" coordorigin="1367,3702" coordsize="31,10" path="m1367,3707l1397,3707e" filled="false" stroked="true" strokeweight=".599pt" strokecolor="#000000">
                <v:path arrowok="t"/>
              </v:shape>
            </v:group>
            <v:group style="position:absolute;left:1317;top:3702;width:31;height:10" coordorigin="1317,3702" coordsize="31,10">
              <v:shape style="position:absolute;left:1317;top:3702;width:31;height:10" coordorigin="1317,3702" coordsize="31,10" path="m1317,3707l1347,3707e" filled="false" stroked="true" strokeweight=".599pt" strokecolor="#000000">
                <v:path arrowok="t"/>
              </v:shape>
            </v:group>
            <v:group style="position:absolute;left:1267;top:3702;width:31;height:10" coordorigin="1267,3702" coordsize="31,10">
              <v:shape style="position:absolute;left:1267;top:3702;width:31;height:10" coordorigin="1267,3702" coordsize="31,10" path="m1267,3707l1297,3707e" filled="false" stroked="true" strokeweight=".599pt" strokecolor="#000000">
                <v:path arrowok="t"/>
              </v:shape>
            </v:group>
            <v:group style="position:absolute;left:1216;top:3702;width:31;height:10" coordorigin="1216,3702" coordsize="31,10">
              <v:shape style="position:absolute;left:1216;top:3702;width:31;height:10" coordorigin="1216,3702" coordsize="31,10" path="m1216,3707l1246,3707e" filled="false" stroked="true" strokeweight=".599pt" strokecolor="#000000">
                <v:path arrowok="t"/>
              </v:shape>
            </v:group>
            <v:group style="position:absolute;left:1166;top:3702;width:31;height:10" coordorigin="1166,3702" coordsize="31,10">
              <v:shape style="position:absolute;left:1166;top:3702;width:31;height:10" coordorigin="1166,3702" coordsize="31,10" path="m1166,3707l1196,3707e" filled="false" stroked="true" strokeweight=".599pt" strokecolor="#000000">
                <v:path arrowok="t"/>
              </v:shape>
            </v:group>
            <v:group style="position:absolute;left:1116;top:3702;width:31;height:10" coordorigin="1116,3702" coordsize="31,10">
              <v:shape style="position:absolute;left:1116;top:3702;width:31;height:10" coordorigin="1116,3702" coordsize="31,10" path="m1116,3707l1146,3707e" filled="false" stroked="true" strokeweight=".599pt" strokecolor="#000000">
                <v:path arrowok="t"/>
              </v:shape>
            </v:group>
            <v:group style="position:absolute;left:1066;top:3702;width:31;height:10" coordorigin="1066,3702" coordsize="31,10">
              <v:shape style="position:absolute;left:1066;top:3702;width:31;height:10" coordorigin="1066,3702" coordsize="31,10" path="m1066,3707l1096,3707e" filled="false" stroked="true" strokeweight=".599pt" strokecolor="#000000">
                <v:path arrowok="t"/>
              </v:shape>
            </v:group>
            <v:group style="position:absolute;left:1016;top:3702;width:31;height:10" coordorigin="1016,3702" coordsize="31,10">
              <v:shape style="position:absolute;left:1016;top:3702;width:31;height:10" coordorigin="1016,3702" coordsize="31,10" path="m1016,3707l1046,3707e" filled="false" stroked="true" strokeweight=".599pt" strokecolor="#000000">
                <v:path arrowok="t"/>
              </v:shape>
            </v:group>
            <v:group style="position:absolute;left:965;top:3702;width:31;height:10" coordorigin="965,3702" coordsize="31,10">
              <v:shape style="position:absolute;left:965;top:3702;width:31;height:10" coordorigin="965,3702" coordsize="31,10" path="m965,3707l995,3707e" filled="false" stroked="true" strokeweight=".599pt" strokecolor="#000000">
                <v:path arrowok="t"/>
              </v:shape>
            </v:group>
            <v:group style="position:absolute;left:915;top:3702;width:31;height:10" coordorigin="915,3702" coordsize="31,10">
              <v:shape style="position:absolute;left:915;top:3702;width:31;height:10" coordorigin="915,3702" coordsize="31,10" path="m915,3707l945,3707e" filled="false" stroked="true" strokeweight=".599pt" strokecolor="#000000">
                <v:path arrowok="t"/>
              </v:shape>
            </v:group>
            <v:group style="position:absolute;left:865;top:3702;width:31;height:10" coordorigin="865,3702" coordsize="31,10">
              <v:shape style="position:absolute;left:865;top:3702;width:31;height:10" coordorigin="865,3702" coordsize="31,10" path="m865,3707l895,3707e" filled="false" stroked="true" strokeweight=".599pt" strokecolor="#000000">
                <v:path arrowok="t"/>
              </v:shape>
            </v:group>
            <v:group style="position:absolute;left:815;top:3702;width:31;height:10" coordorigin="815,3702" coordsize="31,10">
              <v:shape style="position:absolute;left:815;top:3702;width:31;height:10" coordorigin="815,3702" coordsize="31,10" path="m815,3707l845,3707e" filled="false" stroked="true" strokeweight=".599pt" strokecolor="#000000">
                <v:path arrowok="t"/>
              </v:shape>
            </v:group>
            <v:group style="position:absolute;left:765;top:3702;width:31;height:10" coordorigin="765,3702" coordsize="31,10">
              <v:shape style="position:absolute;left:765;top:3702;width:31;height:10" coordorigin="765,3702" coordsize="31,10" path="m765,3707l795,3707e" filled="false" stroked="true" strokeweight=".599pt" strokecolor="#000000">
                <v:path arrowok="t"/>
              </v:shape>
            </v:group>
            <v:group style="position:absolute;left:714;top:3702;width:31;height:10" coordorigin="714,3702" coordsize="31,10">
              <v:shape style="position:absolute;left:714;top:3702;width:31;height:10" coordorigin="714,3702" coordsize="31,10" path="m714,3707l745,3707e" filled="false" stroked="true" strokeweight=".599pt" strokecolor="#000000">
                <v:path arrowok="t"/>
              </v:shape>
            </v:group>
            <v:group style="position:absolute;left:664;top:3702;width:31;height:10" coordorigin="664,3702" coordsize="31,10">
              <v:shape style="position:absolute;left:664;top:3702;width:31;height:10" coordorigin="664,3702" coordsize="31,10" path="m664,3707l694,3707e" filled="false" stroked="true" strokeweight=".599pt" strokecolor="#000000">
                <v:path arrowok="t"/>
              </v:shape>
            </v:group>
            <v:group style="position:absolute;left:614;top:3702;width:31;height:10" coordorigin="614,3702" coordsize="31,10">
              <v:shape style="position:absolute;left:614;top:3702;width:31;height:10" coordorigin="614,3702" coordsize="31,10" path="m614,3707l644,3707e" filled="false" stroked="true" strokeweight=".599pt" strokecolor="#000000">
                <v:path arrowok="t"/>
              </v:shape>
            </v:group>
            <v:group style="position:absolute;left:564;top:3702;width:31;height:10" coordorigin="564,3702" coordsize="31,10">
              <v:shape style="position:absolute;left:564;top:3702;width:31;height:10" coordorigin="564,3702" coordsize="31,10" path="m564,3707l594,3707e" filled="false" stroked="true" strokeweight=".599pt" strokecolor="#000000">
                <v:path arrowok="t"/>
              </v:shape>
            </v:group>
            <v:group style="position:absolute;left:514;top:3702;width:31;height:10" coordorigin="514,3702" coordsize="31,10">
              <v:shape style="position:absolute;left:514;top:3702;width:31;height:10" coordorigin="514,3702" coordsize="31,10" path="m514,3707l544,3707e" filled="false" stroked="true" strokeweight=".599pt" strokecolor="#000000">
                <v:path arrowok="t"/>
              </v:shape>
            </v:group>
            <v:group style="position:absolute;left:463;top:3702;width:31;height:10" coordorigin="463,3702" coordsize="31,10">
              <v:shape style="position:absolute;left:463;top:3702;width:31;height:10" coordorigin="463,3702" coordsize="31,10" path="m463,3707l494,3707e" filled="false" stroked="true" strokeweight=".599pt" strokecolor="#000000">
                <v:path arrowok="t"/>
              </v:shape>
            </v:group>
            <v:group style="position:absolute;left:413;top:3702;width:31;height:10" coordorigin="413,3702" coordsize="31,10">
              <v:shape style="position:absolute;left:413;top:3702;width:31;height:10" coordorigin="413,3702" coordsize="31,10" path="m413,3707l443,3707e" filled="false" stroked="true" strokeweight=".599pt" strokecolor="#000000">
                <v:path arrowok="t"/>
              </v:shape>
            </v:group>
            <v:group style="position:absolute;left:363;top:3702;width:31;height:10" coordorigin="363,3702" coordsize="31,10">
              <v:shape style="position:absolute;left:363;top:3702;width:31;height:10" coordorigin="363,3702" coordsize="31,10" path="m363,3707l393,3707e" filled="false" stroked="true" strokeweight=".599pt" strokecolor="#000000">
                <v:path arrowok="t"/>
              </v:shape>
            </v:group>
            <v:group style="position:absolute;left:313;top:3702;width:31;height:10" coordorigin="313,3702" coordsize="31,10">
              <v:shape style="position:absolute;left:313;top:3702;width:31;height:10" coordorigin="313,3702" coordsize="31,10" path="m313,3707l343,3707e" filled="false" stroked="true" strokeweight=".599pt" strokecolor="#000000">
                <v:path arrowok="t"/>
              </v:shape>
            </v:group>
            <v:group style="position:absolute;left:263;top:3702;width:31;height:10" coordorigin="263,3702" coordsize="31,10">
              <v:shape style="position:absolute;left:263;top:3702;width:31;height:10" coordorigin="263,3702" coordsize="31,10" path="m263,3707l293,3707e" filled="false" stroked="true" strokeweight=".599pt" strokecolor="#000000">
                <v:path arrowok="t"/>
              </v:shape>
            </v:group>
            <v:group style="position:absolute;left:212;top:3702;width:31;height:10" coordorigin="212,3702" coordsize="31,10">
              <v:shape style="position:absolute;left:212;top:3702;width:31;height:10" coordorigin="212,3702" coordsize="31,10" path="m212,3707l243,3707e" filled="false" stroked="true" strokeweight=".599pt" strokecolor="#000000">
                <v:path arrowok="t"/>
              </v:shape>
            </v:group>
            <v:group style="position:absolute;left:162;top:3702;width:31;height:10" coordorigin="162,3702" coordsize="31,10">
              <v:shape style="position:absolute;left:162;top:3702;width:31;height:10" coordorigin="162,3702" coordsize="31,10" path="m162,3707l192,3707e" filled="false" stroked="true" strokeweight=".599pt" strokecolor="#000000">
                <v:path arrowok="t"/>
              </v:shape>
            </v:group>
            <v:group style="position:absolute;left:72;top:3707;width:71;height:2" coordorigin="72,3707" coordsize="71,2">
              <v:shape style="position:absolute;left:72;top:3707;width:71;height:2" coordorigin="72,3707" coordsize="71,0" path="m72,3707l142,3707e" filled="false" stroked="true" strokeweight=".599pt" strokecolor="#000000">
                <v:path arrowok="t"/>
              </v:shape>
            </v:group>
            <v:group style="position:absolute;left:2471;top:3702;width:16;height:10" coordorigin="2471,3702" coordsize="16,10">
              <v:shape style="position:absolute;left:2471;top:3702;width:16;height:10" coordorigin="2471,3702" coordsize="16,10" path="m2471,3707l2486,3707e" filled="false" stroked="true" strokeweight=".599pt" strokecolor="#000000">
                <v:path arrowok="t"/>
              </v:shape>
            </v:group>
            <v:group style="position:absolute;left:72;top:3742;width:10;height:31" coordorigin="72,3742" coordsize="10,31">
              <v:shape style="position:absolute;left:72;top:3742;width:10;height:31" coordorigin="72,3742" coordsize="10,31" path="m72,3757l82,3757e" filled="false" stroked="true" strokeweight="1.61pt" strokecolor="#000000">
                <v:path arrowok="t"/>
              </v:shape>
            </v:group>
            <v:group style="position:absolute;left:72;top:3793;width:10;height:31" coordorigin="72,3793" coordsize="10,31">
              <v:shape style="position:absolute;left:72;top:3793;width:10;height:31" coordorigin="72,3793" coordsize="10,31" path="m72,3808l82,3808e" filled="false" stroked="true" strokeweight="1.61pt" strokecolor="#000000">
                <v:path arrowok="t"/>
              </v:shape>
            </v:group>
            <v:group style="position:absolute;left:72;top:3843;width:10;height:31" coordorigin="72,3843" coordsize="10,31">
              <v:shape style="position:absolute;left:72;top:3843;width:10;height:31" coordorigin="72,3843" coordsize="10,31" path="m72,3858l82,3858e" filled="false" stroked="true" strokeweight="1.609pt" strokecolor="#000000">
                <v:path arrowok="t"/>
              </v:shape>
            </v:group>
            <v:group style="position:absolute;left:72;top:3893;width:10;height:31" coordorigin="72,3893" coordsize="10,31">
              <v:shape style="position:absolute;left:72;top:3893;width:10;height:31" coordorigin="72,3893" coordsize="10,31" path="m72,3908l82,3908e" filled="false" stroked="true" strokeweight="1.61pt" strokecolor="#000000">
                <v:path arrowok="t"/>
              </v:shape>
            </v:group>
            <v:group style="position:absolute;left:72;top:3944;width:10;height:31" coordorigin="72,3944" coordsize="10,31">
              <v:shape style="position:absolute;left:72;top:3944;width:10;height:31" coordorigin="72,3944" coordsize="10,31" path="m72,3959l82,3959e" filled="false" stroked="true" strokeweight="1.61pt" strokecolor="#000000">
                <v:path arrowok="t"/>
              </v:shape>
            </v:group>
            <v:group style="position:absolute;left:72;top:3994;width:10;height:31" coordorigin="72,3994" coordsize="10,31">
              <v:shape style="position:absolute;left:72;top:3994;width:10;height:31" coordorigin="72,3994" coordsize="10,31" path="m72,4009l82,4009e" filled="false" stroked="true" strokeweight="1.609pt" strokecolor="#000000">
                <v:path arrowok="t"/>
              </v:shape>
            </v:group>
            <v:group style="position:absolute;left:72;top:4044;width:10;height:31" coordorigin="72,4044" coordsize="10,31">
              <v:shape style="position:absolute;left:72;top:4044;width:10;height:31" coordorigin="72,4044" coordsize="10,31" path="m72,4060l82,4060e" filled="false" stroked="true" strokeweight="1.61pt" strokecolor="#000000">
                <v:path arrowok="t"/>
              </v:shape>
            </v:group>
            <v:group style="position:absolute;left:72;top:4095;width:10;height:31" coordorigin="72,4095" coordsize="10,31">
              <v:shape style="position:absolute;left:72;top:4095;width:10;height:31" coordorigin="72,4095" coordsize="10,31" path="m72,4110l82,4110e" filled="false" stroked="true" strokeweight="1.61pt" strokecolor="#000000">
                <v:path arrowok="t"/>
              </v:shape>
            </v:group>
            <v:group style="position:absolute;left:72;top:4145;width:10;height:31" coordorigin="72,4145" coordsize="10,31">
              <v:shape style="position:absolute;left:72;top:4145;width:10;height:31" coordorigin="72,4145" coordsize="10,31" path="m72,4160l82,4160e" filled="false" stroked="true" strokeweight="1.609pt" strokecolor="#000000">
                <v:path arrowok="t"/>
              </v:shape>
            </v:group>
            <v:group style="position:absolute;left:72;top:4196;width:10;height:31" coordorigin="72,4196" coordsize="10,31">
              <v:shape style="position:absolute;left:72;top:4196;width:10;height:31" coordorigin="72,4196" coordsize="10,31" path="m72,4211l82,4211e" filled="false" stroked="true" strokeweight="1.61pt" strokecolor="#000000">
                <v:path arrowok="t"/>
              </v:shape>
            </v:group>
            <v:group style="position:absolute;left:72;top:4246;width:10;height:31" coordorigin="72,4246" coordsize="10,31">
              <v:shape style="position:absolute;left:72;top:4246;width:10;height:31" coordorigin="72,4246" coordsize="10,31" path="m72,4261l82,4261e" filled="false" stroked="true" strokeweight="1.609pt" strokecolor="#000000">
                <v:path arrowok="t"/>
              </v:shape>
            </v:group>
            <v:group style="position:absolute;left:72;top:4296;width:10;height:31" coordorigin="72,4296" coordsize="10,31">
              <v:shape style="position:absolute;left:72;top:4296;width:10;height:31" coordorigin="72,4296" coordsize="10,31" path="m72,4312l82,4312e" filled="false" stroked="true" strokeweight="1.61pt" strokecolor="#000000">
                <v:path arrowok="t"/>
              </v:shape>
            </v:group>
            <v:group style="position:absolute;left:72;top:4347;width:10;height:31" coordorigin="72,4347" coordsize="10,31">
              <v:shape style="position:absolute;left:72;top:4347;width:10;height:31" coordorigin="72,4347" coordsize="10,31" path="m72,4362l82,4362e" filled="false" stroked="true" strokeweight="1.61pt" strokecolor="#000000">
                <v:path arrowok="t"/>
              </v:shape>
            </v:group>
            <v:group style="position:absolute;left:72;top:4397;width:10;height:31" coordorigin="72,4397" coordsize="10,31">
              <v:shape style="position:absolute;left:72;top:4397;width:10;height:31" coordorigin="72,4397" coordsize="10,31" path="m72,4412l82,4412e" filled="false" stroked="true" strokeweight="1.609pt" strokecolor="#000000">
                <v:path arrowok="t"/>
              </v:shape>
            </v:group>
            <v:group style="position:absolute;left:72;top:4448;width:10;height:31" coordorigin="72,4448" coordsize="10,31">
              <v:shape style="position:absolute;left:72;top:4448;width:10;height:31" coordorigin="72,4448" coordsize="10,31" path="m72,4463l82,4463e" filled="false" stroked="true" strokeweight="1.61pt" strokecolor="#000000">
                <v:path arrowok="t"/>
              </v:shape>
            </v:group>
            <v:group style="position:absolute;left:72;top:4498;width:10;height:31" coordorigin="72,4498" coordsize="10,31">
              <v:shape style="position:absolute;left:72;top:4498;width:10;height:31" coordorigin="72,4498" coordsize="10,31" path="m72,4513l82,4513e" filled="false" stroked="true" strokeweight="1.61pt" strokecolor="#000000">
                <v:path arrowok="t"/>
              </v:shape>
            </v:group>
            <v:group style="position:absolute;left:72;top:4548;width:10;height:31" coordorigin="72,4548" coordsize="10,31">
              <v:shape style="position:absolute;left:72;top:4548;width:10;height:31" coordorigin="72,4548" coordsize="10,31" path="m72,4564l82,4564e" filled="false" stroked="true" strokeweight="1.609pt" strokecolor="#000000">
                <v:path arrowok="t"/>
              </v:shape>
            </v:group>
            <v:group style="position:absolute;left:72;top:4599;width:10;height:31" coordorigin="72,4599" coordsize="10,31">
              <v:shape style="position:absolute;left:72;top:4599;width:10;height:31" coordorigin="72,4599" coordsize="10,31" path="m72,4614l82,4614e" filled="false" stroked="true" strokeweight="1.61pt" strokecolor="#000000">
                <v:path arrowok="t"/>
              </v:shape>
            </v:group>
            <v:group style="position:absolute;left:72;top:4649;width:10;height:31" coordorigin="72,4649" coordsize="10,31">
              <v:shape style="position:absolute;left:72;top:4649;width:10;height:31" coordorigin="72,4649" coordsize="10,31" path="m72,4664l82,4664e" filled="false" stroked="true" strokeweight="1.61pt" strokecolor="#000000">
                <v:path arrowok="t"/>
              </v:shape>
            </v:group>
            <v:group style="position:absolute;left:72;top:4700;width:10;height:31" coordorigin="72,4700" coordsize="10,31">
              <v:shape style="position:absolute;left:72;top:4700;width:10;height:31" coordorigin="72,4700" coordsize="10,31" path="m72,4715l82,4715e" filled="false" stroked="true" strokeweight="1.609pt" strokecolor="#000000">
                <v:path arrowok="t"/>
              </v:shape>
            </v:group>
            <v:group style="position:absolute;left:72;top:4750;width:10;height:31" coordorigin="72,4750" coordsize="10,31">
              <v:shape style="position:absolute;left:72;top:4750;width:10;height:31" coordorigin="72,4750" coordsize="10,31" path="m72,4765l82,4765e" filled="false" stroked="true" strokeweight="1.61pt" strokecolor="#000000">
                <v:path arrowok="t"/>
              </v:shape>
            </v:group>
            <v:group style="position:absolute;left:72;top:4800;width:10;height:31" coordorigin="72,4800" coordsize="10,31">
              <v:shape style="position:absolute;left:72;top:4800;width:10;height:31" coordorigin="72,4800" coordsize="10,31" path="m72,4815l82,4815e" filled="false" stroked="true" strokeweight="1.61pt" strokecolor="#000000">
                <v:path arrowok="t"/>
              </v:shape>
            </v:group>
            <v:group style="position:absolute;left:72;top:4851;width:10;height:31" coordorigin="72,4851" coordsize="10,31">
              <v:shape style="position:absolute;left:72;top:4851;width:10;height:31" coordorigin="72,4851" coordsize="10,31" path="m72,4866l82,4866e" filled="false" stroked="true" strokeweight="1.609pt" strokecolor="#000000">
                <v:path arrowok="t"/>
              </v:shape>
            </v:group>
            <v:group style="position:absolute;left:72;top:4901;width:10;height:31" coordorigin="72,4901" coordsize="10,31">
              <v:shape style="position:absolute;left:72;top:4901;width:10;height:31" coordorigin="72,4901" coordsize="10,31" path="m72,4916l82,4916e" filled="false" stroked="true" strokeweight="1.61pt" strokecolor="#000000">
                <v:path arrowok="t"/>
              </v:shape>
            </v:group>
            <v:group style="position:absolute;left:72;top:4952;width:10;height:31" coordorigin="72,4952" coordsize="10,31">
              <v:shape style="position:absolute;left:72;top:4952;width:10;height:31" coordorigin="72,4952" coordsize="10,31" path="m72,4967l82,4967e" filled="false" stroked="true" strokeweight="1.61pt" strokecolor="#000000">
                <v:path arrowok="t"/>
              </v:shape>
            </v:group>
            <v:group style="position:absolute;left:72;top:5002;width:10;height:31" coordorigin="72,5002" coordsize="10,31">
              <v:shape style="position:absolute;left:72;top:5002;width:10;height:31" coordorigin="72,5002" coordsize="10,31" path="m72,5017l82,5017e" filled="false" stroked="true" strokeweight="1.609pt" strokecolor="#000000">
                <v:path arrowok="t"/>
              </v:shape>
            </v:group>
            <v:group style="position:absolute;left:72;top:5052;width:10;height:31" coordorigin="72,5052" coordsize="10,31">
              <v:shape style="position:absolute;left:72;top:5052;width:10;height:31" coordorigin="72,5052" coordsize="10,31" path="m72,5067l82,5067e" filled="false" stroked="true" strokeweight="1.61pt" strokecolor="#000000">
                <v:path arrowok="t"/>
              </v:shape>
            </v:group>
            <v:group style="position:absolute;left:72;top:5103;width:10;height:31" coordorigin="72,5103" coordsize="10,31">
              <v:shape style="position:absolute;left:72;top:5103;width:10;height:31" coordorigin="72,5103" coordsize="10,31" path="m72,5118l82,5118e" filled="false" stroked="true" strokeweight="1.609pt" strokecolor="#000000">
                <v:path arrowok="t"/>
              </v:shape>
            </v:group>
            <v:group style="position:absolute;left:72;top:5153;width:10;height:31" coordorigin="72,5153" coordsize="10,31">
              <v:shape style="position:absolute;left:72;top:5153;width:10;height:31" coordorigin="72,5153" coordsize="10,31" path="m72,5168l82,5168e" filled="false" stroked="true" strokeweight="1.61pt" strokecolor="#000000">
                <v:path arrowok="t"/>
              </v:shape>
            </v:group>
            <v:group style="position:absolute;left:72;top:5204;width:10;height:31" coordorigin="72,5204" coordsize="10,31">
              <v:shape style="position:absolute;left:72;top:5204;width:10;height:31" coordorigin="72,5204" coordsize="10,31" path="m72,5219l82,5219e" filled="false" stroked="true" strokeweight="1.61pt" strokecolor="#000000">
                <v:path arrowok="t"/>
              </v:shape>
            </v:group>
            <v:group style="position:absolute;left:72;top:5254;width:10;height:31" coordorigin="72,5254" coordsize="10,31">
              <v:shape style="position:absolute;left:72;top:5254;width:10;height:31" coordorigin="72,5254" coordsize="10,31" path="m72,5269l82,5269e" filled="false" stroked="true" strokeweight="1.609pt" strokecolor="#000000">
                <v:path arrowok="t"/>
              </v:shape>
            </v:group>
            <v:group style="position:absolute;left:72;top:5304;width:10;height:31" coordorigin="72,5304" coordsize="10,31">
              <v:shape style="position:absolute;left:72;top:5304;width:10;height:31" coordorigin="72,5304" coordsize="10,31" path="m72,5319l82,5319e" filled="false" stroked="true" strokeweight="1.61pt" strokecolor="#000000">
                <v:path arrowok="t"/>
              </v:shape>
            </v:group>
            <v:group style="position:absolute;left:72;top:5355;width:10;height:31" coordorigin="72,5355" coordsize="10,31">
              <v:shape style="position:absolute;left:72;top:5355;width:10;height:31" coordorigin="72,5355" coordsize="10,31" path="m72,5370l82,5370e" filled="false" stroked="true" strokeweight="1.61pt" strokecolor="#000000">
                <v:path arrowok="t"/>
              </v:shape>
            </v:group>
            <v:group style="position:absolute;left:72;top:5405;width:10;height:31" coordorigin="72,5405" coordsize="10,31">
              <v:shape style="position:absolute;left:72;top:5405;width:10;height:31" coordorigin="72,5405" coordsize="10,31" path="m72,5420l82,5420e" filled="false" stroked="true" strokeweight="1.609pt" strokecolor="#000000">
                <v:path arrowok="t"/>
              </v:shape>
            </v:group>
            <v:group style="position:absolute;left:72;top:5455;width:10;height:31" coordorigin="72,5455" coordsize="10,31">
              <v:shape style="position:absolute;left:72;top:5455;width:10;height:31" coordorigin="72,5455" coordsize="10,31" path="m72,5471l82,5471e" filled="false" stroked="true" strokeweight="1.61pt" strokecolor="#000000">
                <v:path arrowok="t"/>
              </v:shape>
            </v:group>
            <v:group style="position:absolute;left:4831;top:3702;width:31;height:10" coordorigin="4831,3702" coordsize="31,10">
              <v:shape style="position:absolute;left:4831;top:3702;width:31;height:10" coordorigin="4831,3702" coordsize="31,10" path="m4831,3707l4861,3707e" filled="false" stroked="true" strokeweight=".599pt" strokecolor="#000000">
                <v:path arrowok="t"/>
              </v:shape>
            </v:group>
            <v:group style="position:absolute;left:4780;top:3702;width:31;height:10" coordorigin="4780,3702" coordsize="31,10">
              <v:shape style="position:absolute;left:4780;top:3702;width:31;height:10" coordorigin="4780,3702" coordsize="31,10" path="m4780,3707l4810,3707e" filled="false" stroked="true" strokeweight=".599pt" strokecolor="#000000">
                <v:path arrowok="t"/>
              </v:shape>
            </v:group>
            <v:group style="position:absolute;left:4730;top:3702;width:31;height:10" coordorigin="4730,3702" coordsize="31,10">
              <v:shape style="position:absolute;left:4730;top:3702;width:31;height:10" coordorigin="4730,3702" coordsize="31,10" path="m4730,3707l4760,3707e" filled="false" stroked="true" strokeweight=".599pt" strokecolor="#000000">
                <v:path arrowok="t"/>
              </v:shape>
            </v:group>
            <v:group style="position:absolute;left:4680;top:3702;width:31;height:10" coordorigin="4680,3702" coordsize="31,10">
              <v:shape style="position:absolute;left:4680;top:3702;width:31;height:10" coordorigin="4680,3702" coordsize="31,10" path="m4680,3707l4710,3707e" filled="false" stroked="true" strokeweight=".599pt" strokecolor="#000000">
                <v:path arrowok="t"/>
              </v:shape>
            </v:group>
            <v:group style="position:absolute;left:4630;top:3702;width:31;height:10" coordorigin="4630,3702" coordsize="31,10">
              <v:shape style="position:absolute;left:4630;top:3702;width:31;height:10" coordorigin="4630,3702" coordsize="31,10" path="m4630,3707l4660,3707e" filled="false" stroked="true" strokeweight=".599pt" strokecolor="#000000">
                <v:path arrowok="t"/>
              </v:shape>
            </v:group>
            <v:group style="position:absolute;left:4580;top:3702;width:31;height:10" coordorigin="4580,3702" coordsize="31,10">
              <v:shape style="position:absolute;left:4580;top:3702;width:31;height:10" coordorigin="4580,3702" coordsize="31,10" path="m4580,3707l4610,3707e" filled="false" stroked="true" strokeweight=".599pt" strokecolor="#000000">
                <v:path arrowok="t"/>
              </v:shape>
            </v:group>
            <v:group style="position:absolute;left:4529;top:3702;width:31;height:10" coordorigin="4529,3702" coordsize="31,10">
              <v:shape style="position:absolute;left:4529;top:3702;width:31;height:10" coordorigin="4529,3702" coordsize="31,10" path="m4529,3707l4559,3707e" filled="false" stroked="true" strokeweight=".599pt" strokecolor="#000000">
                <v:path arrowok="t"/>
              </v:shape>
            </v:group>
            <v:group style="position:absolute;left:4479;top:3702;width:31;height:10" coordorigin="4479,3702" coordsize="31,10">
              <v:shape style="position:absolute;left:4479;top:3702;width:31;height:10" coordorigin="4479,3702" coordsize="31,10" path="m4479,3707l4509,3707e" filled="false" stroked="true" strokeweight=".599pt" strokecolor="#000000">
                <v:path arrowok="t"/>
              </v:shape>
            </v:group>
            <v:group style="position:absolute;left:4429;top:3702;width:31;height:10" coordorigin="4429,3702" coordsize="31,10">
              <v:shape style="position:absolute;left:4429;top:3702;width:31;height:10" coordorigin="4429,3702" coordsize="31,10" path="m4429,3707l4459,3707e" filled="false" stroked="true" strokeweight=".599pt" strokecolor="#000000">
                <v:path arrowok="t"/>
              </v:shape>
            </v:group>
            <v:group style="position:absolute;left:4379;top:3702;width:31;height:10" coordorigin="4379,3702" coordsize="31,10">
              <v:shape style="position:absolute;left:4379;top:3702;width:31;height:10" coordorigin="4379,3702" coordsize="31,10" path="m4379,3707l4409,3707e" filled="false" stroked="true" strokeweight=".599pt" strokecolor="#000000">
                <v:path arrowok="t"/>
              </v:shape>
            </v:group>
            <v:group style="position:absolute;left:4329;top:3702;width:31;height:10" coordorigin="4329,3702" coordsize="31,10">
              <v:shape style="position:absolute;left:4329;top:3702;width:31;height:10" coordorigin="4329,3702" coordsize="31,10" path="m4329,3707l4359,3707e" filled="false" stroked="true" strokeweight=".599pt" strokecolor="#000000">
                <v:path arrowok="t"/>
              </v:shape>
            </v:group>
            <v:group style="position:absolute;left:4278;top:3702;width:31;height:10" coordorigin="4278,3702" coordsize="31,10">
              <v:shape style="position:absolute;left:4278;top:3702;width:31;height:10" coordorigin="4278,3702" coordsize="31,10" path="m4278,3707l4308,3707e" filled="false" stroked="true" strokeweight=".599pt" strokecolor="#000000">
                <v:path arrowok="t"/>
              </v:shape>
            </v:group>
            <v:group style="position:absolute;left:4228;top:3702;width:31;height:10" coordorigin="4228,3702" coordsize="31,10">
              <v:shape style="position:absolute;left:4228;top:3702;width:31;height:10" coordorigin="4228,3702" coordsize="31,10" path="m4228,3707l4258,3707e" filled="false" stroked="true" strokeweight=".599pt" strokecolor="#000000">
                <v:path arrowok="t"/>
              </v:shape>
            </v:group>
            <v:group style="position:absolute;left:4178;top:3702;width:31;height:10" coordorigin="4178,3702" coordsize="31,10">
              <v:shape style="position:absolute;left:4178;top:3702;width:31;height:10" coordorigin="4178,3702" coordsize="31,10" path="m4178,3707l4208,3707e" filled="false" stroked="true" strokeweight=".599pt" strokecolor="#000000">
                <v:path arrowok="t"/>
              </v:shape>
            </v:group>
            <v:group style="position:absolute;left:4128;top:3702;width:31;height:10" coordorigin="4128,3702" coordsize="31,10">
              <v:shape style="position:absolute;left:4128;top:3702;width:31;height:10" coordorigin="4128,3702" coordsize="31,10" path="m4128,3707l4158,3707e" filled="false" stroked="true" strokeweight=".599pt" strokecolor="#000000">
                <v:path arrowok="t"/>
              </v:shape>
            </v:group>
            <v:group style="position:absolute;left:4078;top:3702;width:31;height:10" coordorigin="4078,3702" coordsize="31,10">
              <v:shape style="position:absolute;left:4078;top:3702;width:31;height:10" coordorigin="4078,3702" coordsize="31,10" path="m4078,3707l4108,3707e" filled="false" stroked="true" strokeweight=".599pt" strokecolor="#000000">
                <v:path arrowok="t"/>
              </v:shape>
            </v:group>
            <v:group style="position:absolute;left:4027;top:3702;width:31;height:10" coordorigin="4027,3702" coordsize="31,10">
              <v:shape style="position:absolute;left:4027;top:3702;width:31;height:10" coordorigin="4027,3702" coordsize="31,10" path="m4027,3707l4057,3707e" filled="false" stroked="true" strokeweight=".599pt" strokecolor="#000000">
                <v:path arrowok="t"/>
              </v:shape>
            </v:group>
            <v:group style="position:absolute;left:3977;top:3702;width:31;height:10" coordorigin="3977,3702" coordsize="31,10">
              <v:shape style="position:absolute;left:3977;top:3702;width:31;height:10" coordorigin="3977,3702" coordsize="31,10" path="m3977,3707l4007,3707e" filled="false" stroked="true" strokeweight=".599pt" strokecolor="#000000">
                <v:path arrowok="t"/>
              </v:shape>
            </v:group>
            <v:group style="position:absolute;left:3927;top:3702;width:31;height:10" coordorigin="3927,3702" coordsize="31,10">
              <v:shape style="position:absolute;left:3927;top:3702;width:31;height:10" coordorigin="3927,3702" coordsize="31,10" path="m3927,3707l3957,3707e" filled="false" stroked="true" strokeweight=".599pt" strokecolor="#000000">
                <v:path arrowok="t"/>
              </v:shape>
            </v:group>
            <v:group style="position:absolute;left:3877;top:3702;width:31;height:10" coordorigin="3877,3702" coordsize="31,10">
              <v:shape style="position:absolute;left:3877;top:3702;width:31;height:10" coordorigin="3877,3702" coordsize="31,10" path="m3877,3707l3907,3707e" filled="false" stroked="true" strokeweight=".599pt" strokecolor="#000000">
                <v:path arrowok="t"/>
              </v:shape>
            </v:group>
            <v:group style="position:absolute;left:3827;top:3702;width:31;height:10" coordorigin="3827,3702" coordsize="31,10">
              <v:shape style="position:absolute;left:3827;top:3702;width:31;height:10" coordorigin="3827,3702" coordsize="31,10" path="m3827,3707l3857,3707e" filled="false" stroked="true" strokeweight=".599pt" strokecolor="#000000">
                <v:path arrowok="t"/>
              </v:shape>
            </v:group>
            <v:group style="position:absolute;left:3776;top:3702;width:31;height:10" coordorigin="3776,3702" coordsize="31,10">
              <v:shape style="position:absolute;left:3776;top:3702;width:31;height:10" coordorigin="3776,3702" coordsize="31,10" path="m3776,3707l3807,3707e" filled="false" stroked="true" strokeweight=".599pt" strokecolor="#000000">
                <v:path arrowok="t"/>
              </v:shape>
            </v:group>
            <v:group style="position:absolute;left:3726;top:3702;width:31;height:10" coordorigin="3726,3702" coordsize="31,10">
              <v:shape style="position:absolute;left:3726;top:3702;width:31;height:10" coordorigin="3726,3702" coordsize="31,10" path="m3726,3707l3756,3707e" filled="false" stroked="true" strokeweight=".599pt" strokecolor="#000000">
                <v:path arrowok="t"/>
              </v:shape>
            </v:group>
            <v:group style="position:absolute;left:3676;top:3702;width:31;height:10" coordorigin="3676,3702" coordsize="31,10">
              <v:shape style="position:absolute;left:3676;top:3702;width:31;height:10" coordorigin="3676,3702" coordsize="31,10" path="m3676,3707l3706,3707e" filled="false" stroked="true" strokeweight=".599pt" strokecolor="#000000">
                <v:path arrowok="t"/>
              </v:shape>
            </v:group>
            <v:group style="position:absolute;left:3626;top:3702;width:31;height:10" coordorigin="3626,3702" coordsize="31,10">
              <v:shape style="position:absolute;left:3626;top:3702;width:31;height:10" coordorigin="3626,3702" coordsize="31,10" path="m3626,3707l3656,3707e" filled="false" stroked="true" strokeweight=".599pt" strokecolor="#000000">
                <v:path arrowok="t"/>
              </v:shape>
            </v:group>
            <v:group style="position:absolute;left:3576;top:3702;width:31;height:10" coordorigin="3576,3702" coordsize="31,10">
              <v:shape style="position:absolute;left:3576;top:3702;width:31;height:10" coordorigin="3576,3702" coordsize="31,10" path="m3576,3707l3606,3707e" filled="false" stroked="true" strokeweight=".599pt" strokecolor="#000000">
                <v:path arrowok="t"/>
              </v:shape>
            </v:group>
            <v:group style="position:absolute;left:3525;top:3702;width:31;height:10" coordorigin="3525,3702" coordsize="31,10">
              <v:shape style="position:absolute;left:3525;top:3702;width:31;height:10" coordorigin="3525,3702" coordsize="31,10" path="m3525,3707l3556,3707e" filled="false" stroked="true" strokeweight=".599pt" strokecolor="#000000">
                <v:path arrowok="t"/>
              </v:shape>
            </v:group>
            <v:group style="position:absolute;left:3475;top:3702;width:31;height:10" coordorigin="3475,3702" coordsize="31,10">
              <v:shape style="position:absolute;left:3475;top:3702;width:31;height:10" coordorigin="3475,3702" coordsize="31,10" path="m3475,3707l3505,3707e" filled="false" stroked="true" strokeweight=".599pt" strokecolor="#000000">
                <v:path arrowok="t"/>
              </v:shape>
            </v:group>
            <v:group style="position:absolute;left:3425;top:3702;width:31;height:10" coordorigin="3425,3702" coordsize="31,10">
              <v:shape style="position:absolute;left:3425;top:3702;width:31;height:10" coordorigin="3425,3702" coordsize="31,10" path="m3425,3707l3455,3707e" filled="false" stroked="true" strokeweight=".599pt" strokecolor="#000000">
                <v:path arrowok="t"/>
              </v:shape>
            </v:group>
            <v:group style="position:absolute;left:3375;top:3702;width:31;height:10" coordorigin="3375,3702" coordsize="31,10">
              <v:shape style="position:absolute;left:3375;top:3702;width:31;height:10" coordorigin="3375,3702" coordsize="31,10" path="m3375,3707l3405,3707e" filled="false" stroked="true" strokeweight=".599pt" strokecolor="#000000">
                <v:path arrowok="t"/>
              </v:shape>
            </v:group>
            <v:group style="position:absolute;left:3325;top:3702;width:31;height:10" coordorigin="3325,3702" coordsize="31,10">
              <v:shape style="position:absolute;left:3325;top:3702;width:31;height:10" coordorigin="3325,3702" coordsize="31,10" path="m3325,3707l3355,3707e" filled="false" stroked="true" strokeweight=".599pt" strokecolor="#000000">
                <v:path arrowok="t"/>
              </v:shape>
            </v:group>
            <v:group style="position:absolute;left:3274;top:3702;width:31;height:10" coordorigin="3274,3702" coordsize="31,10">
              <v:shape style="position:absolute;left:3274;top:3702;width:31;height:10" coordorigin="3274,3702" coordsize="31,10" path="m3274,3707l3305,3707e" filled="false" stroked="true" strokeweight=".599pt" strokecolor="#000000">
                <v:path arrowok="t"/>
              </v:shape>
            </v:group>
            <v:group style="position:absolute;left:3224;top:3702;width:31;height:10" coordorigin="3224,3702" coordsize="31,10">
              <v:shape style="position:absolute;left:3224;top:3702;width:31;height:10" coordorigin="3224,3702" coordsize="31,10" path="m3224,3707l3254,3707e" filled="false" stroked="true" strokeweight=".599pt" strokecolor="#000000">
                <v:path arrowok="t"/>
              </v:shape>
            </v:group>
            <v:group style="position:absolute;left:3174;top:3702;width:31;height:10" coordorigin="3174,3702" coordsize="31,10">
              <v:shape style="position:absolute;left:3174;top:3702;width:31;height:10" coordorigin="3174,3702" coordsize="31,10" path="m3174,3707l3204,3707e" filled="false" stroked="true" strokeweight=".599pt" strokecolor="#000000">
                <v:path arrowok="t"/>
              </v:shape>
            </v:group>
            <v:group style="position:absolute;left:3124;top:3702;width:31;height:10" coordorigin="3124,3702" coordsize="31,10">
              <v:shape style="position:absolute;left:3124;top:3702;width:31;height:10" coordorigin="3124,3702" coordsize="31,10" path="m3124,3707l3154,3707e" filled="false" stroked="true" strokeweight=".599pt" strokecolor="#000000">
                <v:path arrowok="t"/>
              </v:shape>
            </v:group>
            <v:group style="position:absolute;left:3074;top:3702;width:31;height:10" coordorigin="3074,3702" coordsize="31,10">
              <v:shape style="position:absolute;left:3074;top:3702;width:31;height:10" coordorigin="3074,3702" coordsize="31,10" path="m3074,3707l3104,3707e" filled="false" stroked="true" strokeweight=".599pt" strokecolor="#000000">
                <v:path arrowok="t"/>
              </v:shape>
            </v:group>
            <v:group style="position:absolute;left:3023;top:3702;width:31;height:10" coordorigin="3023,3702" coordsize="31,10">
              <v:shape style="position:absolute;left:3023;top:3702;width:31;height:10" coordorigin="3023,3702" coordsize="31,10" path="m3023,3707l3054,3707e" filled="false" stroked="true" strokeweight=".599pt" strokecolor="#000000">
                <v:path arrowok="t"/>
              </v:shape>
            </v:group>
            <v:group style="position:absolute;left:2973;top:3702;width:31;height:10" coordorigin="2973,3702" coordsize="31,10">
              <v:shape style="position:absolute;left:2973;top:3702;width:31;height:10" coordorigin="2973,3702" coordsize="31,10" path="m2973,3707l3003,3707e" filled="false" stroked="true" strokeweight=".599pt" strokecolor="#000000">
                <v:path arrowok="t"/>
              </v:shape>
            </v:group>
            <v:group style="position:absolute;left:2923;top:3702;width:31;height:10" coordorigin="2923,3702" coordsize="31,10">
              <v:shape style="position:absolute;left:2923;top:3702;width:31;height:10" coordorigin="2923,3702" coordsize="31,10" path="m2923,3707l2953,3707e" filled="false" stroked="true" strokeweight=".599pt" strokecolor="#000000">
                <v:path arrowok="t"/>
              </v:shape>
            </v:group>
            <v:group style="position:absolute;left:2873;top:3702;width:31;height:10" coordorigin="2873,3702" coordsize="31,10">
              <v:shape style="position:absolute;left:2873;top:3702;width:31;height:10" coordorigin="2873,3702" coordsize="31,10" path="m2873,3707l2903,3707e" filled="false" stroked="true" strokeweight=".599pt" strokecolor="#000000">
                <v:path arrowok="t"/>
              </v:shape>
            </v:group>
            <v:group style="position:absolute;left:2823;top:3702;width:31;height:10" coordorigin="2823,3702" coordsize="31,10">
              <v:shape style="position:absolute;left:2823;top:3702;width:31;height:10" coordorigin="2823,3702" coordsize="31,10" path="m2823,3707l2853,3707e" filled="false" stroked="true" strokeweight=".599pt" strokecolor="#000000">
                <v:path arrowok="t"/>
              </v:shape>
            </v:group>
            <v:group style="position:absolute;left:2772;top:3702;width:31;height:10" coordorigin="2772,3702" coordsize="31,10">
              <v:shape style="position:absolute;left:2772;top:3702;width:31;height:10" coordorigin="2772,3702" coordsize="31,10" path="m2772,3707l2803,3707e" filled="false" stroked="true" strokeweight=".599pt" strokecolor="#000000">
                <v:path arrowok="t"/>
              </v:shape>
            </v:group>
            <v:group style="position:absolute;left:2722;top:3702;width:31;height:10" coordorigin="2722,3702" coordsize="31,10">
              <v:shape style="position:absolute;left:2722;top:3702;width:31;height:10" coordorigin="2722,3702" coordsize="31,10" path="m2722,3707l2752,3707e" filled="false" stroked="true" strokeweight=".599pt" strokecolor="#000000">
                <v:path arrowok="t"/>
              </v:shape>
            </v:group>
            <v:group style="position:absolute;left:2672;top:3702;width:31;height:10" coordorigin="2672,3702" coordsize="31,10">
              <v:shape style="position:absolute;left:2672;top:3702;width:31;height:10" coordorigin="2672,3702" coordsize="31,10" path="m2672,3707l2702,3707e" filled="false" stroked="true" strokeweight=".599pt" strokecolor="#000000">
                <v:path arrowok="t"/>
              </v:shape>
            </v:group>
            <v:group style="position:absolute;left:2622;top:3702;width:31;height:10" coordorigin="2622,3702" coordsize="31,10">
              <v:shape style="position:absolute;left:2622;top:3702;width:31;height:10" coordorigin="2622,3702" coordsize="31,10" path="m2622,3707l2652,3707e" filled="false" stroked="true" strokeweight=".599pt" strokecolor="#000000">
                <v:path arrowok="t"/>
              </v:shape>
            </v:group>
            <v:group style="position:absolute;left:2572;top:3702;width:31;height:10" coordorigin="2572,3702" coordsize="31,10">
              <v:shape style="position:absolute;left:2572;top:3702;width:31;height:10" coordorigin="2572,3702" coordsize="31,10" path="m2572,3707l2602,3707e" filled="false" stroked="true" strokeweight=".599pt" strokecolor="#000000">
                <v:path arrowok="t"/>
              </v:shape>
            </v:group>
            <v:group style="position:absolute;left:2521;top:3702;width:31;height:10" coordorigin="2521,3702" coordsize="31,10">
              <v:shape style="position:absolute;left:2521;top:3702;width:31;height:10" coordorigin="2521,3702" coordsize="31,10" path="m2521,3707l2552,3707e" filled="false" stroked="true" strokeweight=".599pt" strokecolor="#000000">
                <v:path arrowok="t"/>
              </v:shape>
            </v:group>
            <v:group style="position:absolute;left:4881;top:3702;width:16;height:10" coordorigin="4881,3702" coordsize="16,10">
              <v:shape style="position:absolute;left:4881;top:3702;width:16;height:10" coordorigin="4881,3702" coordsize="16,10" path="m4881,3707l4896,3707e" filled="false" stroked="true" strokeweight=".599pt" strokecolor="#000000">
                <v:path arrowok="t"/>
              </v:shape>
            </v:group>
            <v:group style="position:absolute;left:2486;top:3702;width:16;height:10" coordorigin="2486,3702" coordsize="16,10">
              <v:shape style="position:absolute;left:2486;top:3702;width:16;height:10" coordorigin="2486,3702" coordsize="16,10" path="m2486,3707l2501,3707e" filled="false" stroked="true" strokeweight=".599pt" strokecolor="#000000">
                <v:path arrowok="t"/>
              </v:shape>
            </v:group>
            <v:group style="position:absolute;left:4891;top:3742;width:10;height:31" coordorigin="4891,3742" coordsize="10,31">
              <v:shape style="position:absolute;left:4891;top:3742;width:10;height:31" coordorigin="4891,3742" coordsize="10,31" path="m4891,3757l4901,3757e" filled="false" stroked="true" strokeweight="1.61pt" strokecolor="#000000">
                <v:path arrowok="t"/>
              </v:shape>
            </v:group>
            <v:group style="position:absolute;left:4891;top:3793;width:10;height:31" coordorigin="4891,3793" coordsize="10,31">
              <v:shape style="position:absolute;left:4891;top:3793;width:10;height:31" coordorigin="4891,3793" coordsize="10,31" path="m4891,3808l4901,3808e" filled="false" stroked="true" strokeweight="1.61pt" strokecolor="#000000">
                <v:path arrowok="t"/>
              </v:shape>
            </v:group>
            <v:group style="position:absolute;left:4891;top:3843;width:10;height:31" coordorigin="4891,3843" coordsize="10,31">
              <v:shape style="position:absolute;left:4891;top:3843;width:10;height:31" coordorigin="4891,3843" coordsize="10,31" path="m4891,3858l4901,3858e" filled="false" stroked="true" strokeweight="1.609pt" strokecolor="#000000">
                <v:path arrowok="t"/>
              </v:shape>
            </v:group>
            <v:group style="position:absolute;left:4891;top:3893;width:10;height:31" coordorigin="4891,3893" coordsize="10,31">
              <v:shape style="position:absolute;left:4891;top:3893;width:10;height:31" coordorigin="4891,3893" coordsize="10,31" path="m4891,3908l4901,3908e" filled="false" stroked="true" strokeweight="1.61pt" strokecolor="#000000">
                <v:path arrowok="t"/>
              </v:shape>
            </v:group>
            <v:group style="position:absolute;left:4891;top:3944;width:10;height:31" coordorigin="4891,3944" coordsize="10,31">
              <v:shape style="position:absolute;left:4891;top:3944;width:10;height:31" coordorigin="4891,3944" coordsize="10,31" path="m4891,3959l4901,3959e" filled="false" stroked="true" strokeweight="1.61pt" strokecolor="#000000">
                <v:path arrowok="t"/>
              </v:shape>
            </v:group>
            <v:group style="position:absolute;left:4891;top:3994;width:10;height:31" coordorigin="4891,3994" coordsize="10,31">
              <v:shape style="position:absolute;left:4891;top:3994;width:10;height:31" coordorigin="4891,3994" coordsize="10,31" path="m4891,4009l4901,4009e" filled="false" stroked="true" strokeweight="1.609pt" strokecolor="#000000">
                <v:path arrowok="t"/>
              </v:shape>
            </v:group>
            <v:group style="position:absolute;left:4891;top:4044;width:10;height:31" coordorigin="4891,4044" coordsize="10,31">
              <v:shape style="position:absolute;left:4891;top:4044;width:10;height:31" coordorigin="4891,4044" coordsize="10,31" path="m4891,4060l4901,4060e" filled="false" stroked="true" strokeweight="1.61pt" strokecolor="#000000">
                <v:path arrowok="t"/>
              </v:shape>
            </v:group>
            <v:group style="position:absolute;left:4891;top:4095;width:10;height:31" coordorigin="4891,4095" coordsize="10,31">
              <v:shape style="position:absolute;left:4891;top:4095;width:10;height:31" coordorigin="4891,4095" coordsize="10,31" path="m4891,4110l4901,4110e" filled="false" stroked="true" strokeweight="1.61pt" strokecolor="#000000">
                <v:path arrowok="t"/>
              </v:shape>
            </v:group>
            <v:group style="position:absolute;left:4891;top:4145;width:10;height:31" coordorigin="4891,4145" coordsize="10,31">
              <v:shape style="position:absolute;left:4891;top:4145;width:10;height:31" coordorigin="4891,4145" coordsize="10,31" path="m4891,4160l4901,4160e" filled="false" stroked="true" strokeweight="1.609pt" strokecolor="#000000">
                <v:path arrowok="t"/>
              </v:shape>
            </v:group>
            <v:group style="position:absolute;left:4891;top:4196;width:10;height:31" coordorigin="4891,4196" coordsize="10,31">
              <v:shape style="position:absolute;left:4891;top:4196;width:10;height:31" coordorigin="4891,4196" coordsize="10,31" path="m4891,4211l4901,4211e" filled="false" stroked="true" strokeweight="1.61pt" strokecolor="#000000">
                <v:path arrowok="t"/>
              </v:shape>
            </v:group>
            <v:group style="position:absolute;left:4891;top:4246;width:10;height:31" coordorigin="4891,4246" coordsize="10,31">
              <v:shape style="position:absolute;left:4891;top:4246;width:10;height:31" coordorigin="4891,4246" coordsize="10,31" path="m4891,4261l4901,4261e" filled="false" stroked="true" strokeweight="1.609pt" strokecolor="#000000">
                <v:path arrowok="t"/>
              </v:shape>
            </v:group>
            <v:group style="position:absolute;left:4891;top:4296;width:10;height:31" coordorigin="4891,4296" coordsize="10,31">
              <v:shape style="position:absolute;left:4891;top:4296;width:10;height:31" coordorigin="4891,4296" coordsize="10,31" path="m4891,4312l4901,4312e" filled="false" stroked="true" strokeweight="1.61pt" strokecolor="#000000">
                <v:path arrowok="t"/>
              </v:shape>
            </v:group>
            <v:group style="position:absolute;left:4891;top:4347;width:10;height:31" coordorigin="4891,4347" coordsize="10,31">
              <v:shape style="position:absolute;left:4891;top:4347;width:10;height:31" coordorigin="4891,4347" coordsize="10,31" path="m4891,4362l4901,4362e" filled="false" stroked="true" strokeweight="1.61pt" strokecolor="#000000">
                <v:path arrowok="t"/>
              </v:shape>
            </v:group>
            <v:group style="position:absolute;left:4891;top:4397;width:10;height:31" coordorigin="4891,4397" coordsize="10,31">
              <v:shape style="position:absolute;left:4891;top:4397;width:10;height:31" coordorigin="4891,4397" coordsize="10,31" path="m4891,4412l4901,4412e" filled="false" stroked="true" strokeweight="1.609pt" strokecolor="#000000">
                <v:path arrowok="t"/>
              </v:shape>
            </v:group>
            <v:group style="position:absolute;left:4891;top:4448;width:10;height:31" coordorigin="4891,4448" coordsize="10,31">
              <v:shape style="position:absolute;left:4891;top:4448;width:10;height:31" coordorigin="4891,4448" coordsize="10,31" path="m4891,4463l4901,4463e" filled="false" stroked="true" strokeweight="1.61pt" strokecolor="#000000">
                <v:path arrowok="t"/>
              </v:shape>
            </v:group>
            <v:group style="position:absolute;left:4891;top:4498;width:10;height:31" coordorigin="4891,4498" coordsize="10,31">
              <v:shape style="position:absolute;left:4891;top:4498;width:10;height:31" coordorigin="4891,4498" coordsize="10,31" path="m4891,4513l4901,4513e" filled="false" stroked="true" strokeweight="1.61pt" strokecolor="#000000">
                <v:path arrowok="t"/>
              </v:shape>
            </v:group>
            <v:group style="position:absolute;left:4891;top:4548;width:10;height:31" coordorigin="4891,4548" coordsize="10,31">
              <v:shape style="position:absolute;left:4891;top:4548;width:10;height:31" coordorigin="4891,4548" coordsize="10,31" path="m4891,4564l4901,4564e" filled="false" stroked="true" strokeweight="1.609pt" strokecolor="#000000">
                <v:path arrowok="t"/>
              </v:shape>
            </v:group>
            <v:group style="position:absolute;left:4891;top:4599;width:10;height:31" coordorigin="4891,4599" coordsize="10,31">
              <v:shape style="position:absolute;left:4891;top:4599;width:10;height:31" coordorigin="4891,4599" coordsize="10,31" path="m4891,4614l4901,4614e" filled="false" stroked="true" strokeweight="1.61pt" strokecolor="#000000">
                <v:path arrowok="t"/>
              </v:shape>
            </v:group>
            <v:group style="position:absolute;left:4891;top:4649;width:10;height:31" coordorigin="4891,4649" coordsize="10,31">
              <v:shape style="position:absolute;left:4891;top:4649;width:10;height:31" coordorigin="4891,4649" coordsize="10,31" path="m4891,4664l4901,4664e" filled="false" stroked="true" strokeweight="1.61pt" strokecolor="#000000">
                <v:path arrowok="t"/>
              </v:shape>
            </v:group>
            <v:group style="position:absolute;left:4891;top:4700;width:10;height:31" coordorigin="4891,4700" coordsize="10,31">
              <v:shape style="position:absolute;left:4891;top:4700;width:10;height:31" coordorigin="4891,4700" coordsize="10,31" path="m4891,4715l4901,4715e" filled="false" stroked="true" strokeweight="1.609pt" strokecolor="#000000">
                <v:path arrowok="t"/>
              </v:shape>
            </v:group>
            <v:group style="position:absolute;left:4891;top:4750;width:10;height:31" coordorigin="4891,4750" coordsize="10,31">
              <v:shape style="position:absolute;left:4891;top:4750;width:10;height:31" coordorigin="4891,4750" coordsize="10,31" path="m4891,4765l4901,4765e" filled="false" stroked="true" strokeweight="1.61pt" strokecolor="#000000">
                <v:path arrowok="t"/>
              </v:shape>
            </v:group>
            <v:group style="position:absolute;left:4891;top:4800;width:10;height:31" coordorigin="4891,4800" coordsize="10,31">
              <v:shape style="position:absolute;left:4891;top:4800;width:10;height:31" coordorigin="4891,4800" coordsize="10,31" path="m4891,4815l4901,4815e" filled="false" stroked="true" strokeweight="1.61pt" strokecolor="#000000">
                <v:path arrowok="t"/>
              </v:shape>
            </v:group>
            <v:group style="position:absolute;left:4891;top:4851;width:10;height:31" coordorigin="4891,4851" coordsize="10,31">
              <v:shape style="position:absolute;left:4891;top:4851;width:10;height:31" coordorigin="4891,4851" coordsize="10,31" path="m4891,4866l4901,4866e" filled="false" stroked="true" strokeweight="1.609pt" strokecolor="#000000">
                <v:path arrowok="t"/>
              </v:shape>
            </v:group>
            <v:group style="position:absolute;left:4891;top:4901;width:10;height:31" coordorigin="4891,4901" coordsize="10,31">
              <v:shape style="position:absolute;left:4891;top:4901;width:10;height:31" coordorigin="4891,4901" coordsize="10,31" path="m4891,4916l4901,4916e" filled="false" stroked="true" strokeweight="1.61pt" strokecolor="#000000">
                <v:path arrowok="t"/>
              </v:shape>
            </v:group>
            <v:group style="position:absolute;left:4891;top:4952;width:10;height:31" coordorigin="4891,4952" coordsize="10,31">
              <v:shape style="position:absolute;left:4891;top:4952;width:10;height:31" coordorigin="4891,4952" coordsize="10,31" path="m4891,4967l4901,4967e" filled="false" stroked="true" strokeweight="1.61pt" strokecolor="#000000">
                <v:path arrowok="t"/>
              </v:shape>
            </v:group>
            <v:group style="position:absolute;left:4891;top:5002;width:10;height:31" coordorigin="4891,5002" coordsize="10,31">
              <v:shape style="position:absolute;left:4891;top:5002;width:10;height:31" coordorigin="4891,5002" coordsize="10,31" path="m4891,5017l4901,5017e" filled="false" stroked="true" strokeweight="1.609pt" strokecolor="#000000">
                <v:path arrowok="t"/>
              </v:shape>
            </v:group>
            <v:group style="position:absolute;left:4891;top:5052;width:10;height:31" coordorigin="4891,5052" coordsize="10,31">
              <v:shape style="position:absolute;left:4891;top:5052;width:10;height:31" coordorigin="4891,5052" coordsize="10,31" path="m4891,5067l4901,5067e" filled="false" stroked="true" strokeweight="1.61pt" strokecolor="#000000">
                <v:path arrowok="t"/>
              </v:shape>
            </v:group>
            <v:group style="position:absolute;left:4891;top:5103;width:10;height:31" coordorigin="4891,5103" coordsize="10,31">
              <v:shape style="position:absolute;left:4891;top:5103;width:10;height:31" coordorigin="4891,5103" coordsize="10,31" path="m4891,5118l4901,5118e" filled="false" stroked="true" strokeweight="1.609pt" strokecolor="#000000">
                <v:path arrowok="t"/>
              </v:shape>
            </v:group>
            <v:group style="position:absolute;left:4891;top:5153;width:10;height:31" coordorigin="4891,5153" coordsize="10,31">
              <v:shape style="position:absolute;left:4891;top:5153;width:10;height:31" coordorigin="4891,5153" coordsize="10,31" path="m4891,5168l4901,5168e" filled="false" stroked="true" strokeweight="1.61pt" strokecolor="#000000">
                <v:path arrowok="t"/>
              </v:shape>
            </v:group>
            <v:group style="position:absolute;left:4891;top:5204;width:10;height:31" coordorigin="4891,5204" coordsize="10,31">
              <v:shape style="position:absolute;left:4891;top:5204;width:10;height:31" coordorigin="4891,5204" coordsize="10,31" path="m4891,5219l4901,5219e" filled="false" stroked="true" strokeweight="1.61pt" strokecolor="#000000">
                <v:path arrowok="t"/>
              </v:shape>
            </v:group>
            <v:group style="position:absolute;left:4891;top:5254;width:10;height:31" coordorigin="4891,5254" coordsize="10,31">
              <v:shape style="position:absolute;left:4891;top:5254;width:10;height:31" coordorigin="4891,5254" coordsize="10,31" path="m4891,5269l4901,5269e" filled="false" stroked="true" strokeweight="1.609pt" strokecolor="#000000">
                <v:path arrowok="t"/>
              </v:shape>
            </v:group>
            <v:group style="position:absolute;left:4891;top:5304;width:10;height:31" coordorigin="4891,5304" coordsize="10,31">
              <v:shape style="position:absolute;left:4891;top:5304;width:10;height:31" coordorigin="4891,5304" coordsize="10,31" path="m4891,5319l4901,5319e" filled="false" stroked="true" strokeweight="1.61pt" strokecolor="#000000">
                <v:path arrowok="t"/>
              </v:shape>
            </v:group>
            <v:group style="position:absolute;left:4891;top:5355;width:10;height:31" coordorigin="4891,5355" coordsize="10,31">
              <v:shape style="position:absolute;left:4891;top:5355;width:10;height:31" coordorigin="4891,5355" coordsize="10,31" path="m4891,5370l4901,5370e" filled="false" stroked="true" strokeweight="1.61pt" strokecolor="#000000">
                <v:path arrowok="t"/>
              </v:shape>
            </v:group>
            <v:group style="position:absolute;left:4891;top:5405;width:10;height:31" coordorigin="4891,5405" coordsize="10,31">
              <v:shape style="position:absolute;left:4891;top:5405;width:10;height:31" coordorigin="4891,5405" coordsize="10,31" path="m4891,5420l4901,5420e" filled="false" stroked="true" strokeweight="1.609pt" strokecolor="#000000">
                <v:path arrowok="t"/>
              </v:shape>
            </v:group>
            <v:group style="position:absolute;left:4891;top:5455;width:10;height:31" coordorigin="4891,5455" coordsize="10,31">
              <v:shape style="position:absolute;left:4891;top:5455;width:10;height:31" coordorigin="4891,5455" coordsize="10,31" path="m4891,5471l4901,5471e" filled="false" stroked="true" strokeweight="1.61pt" strokecolor="#000000">
                <v:path arrowok="t"/>
              </v:shape>
            </v:group>
            <v:group style="position:absolute;left:4891;top:5521;width:10;height:2" coordorigin="4891,5521" coordsize="10,2">
              <v:shape style="position:absolute;left:4891;top:5521;width:10;height:2" coordorigin="4891,5521" coordsize="10,0" path="m4891,5521l4901,5521e" filled="false" stroked="true" strokeweight="1.61pt" strokecolor="#000000">
                <v:path arrowok="t"/>
              </v:shape>
            </v:group>
            <v:group style="position:absolute;left:2421;top:5516;width:31;height:10" coordorigin="2421,5516" coordsize="31,10">
              <v:shape style="position:absolute;left:2421;top:5516;width:31;height:10" coordorigin="2421,5516" coordsize="31,10" path="m2421,5521l2451,5521e" filled="false" stroked="true" strokeweight=".6pt" strokecolor="#000000">
                <v:path arrowok="t"/>
              </v:shape>
            </v:group>
            <v:group style="position:absolute;left:2371;top:5516;width:31;height:10" coordorigin="2371,5516" coordsize="31,10">
              <v:shape style="position:absolute;left:2371;top:5516;width:31;height:10" coordorigin="2371,5516" coordsize="31,10" path="m2371,5521l2401,5521e" filled="false" stroked="true" strokeweight=".6pt" strokecolor="#000000">
                <v:path arrowok="t"/>
              </v:shape>
            </v:group>
            <v:group style="position:absolute;left:2321;top:5516;width:31;height:10" coordorigin="2321,5516" coordsize="31,10">
              <v:shape style="position:absolute;left:2321;top:5516;width:31;height:10" coordorigin="2321,5516" coordsize="31,10" path="m2321,5521l2351,5521e" filled="false" stroked="true" strokeweight=".6pt" strokecolor="#000000">
                <v:path arrowok="t"/>
              </v:shape>
            </v:group>
            <v:group style="position:absolute;left:2271;top:5516;width:31;height:10" coordorigin="2271,5516" coordsize="31,10">
              <v:shape style="position:absolute;left:2271;top:5516;width:31;height:10" coordorigin="2271,5516" coordsize="31,10" path="m2271,5521l2301,5521e" filled="false" stroked="true" strokeweight=".6pt" strokecolor="#000000">
                <v:path arrowok="t"/>
              </v:shape>
            </v:group>
            <v:group style="position:absolute;left:2220;top:5516;width:31;height:10" coordorigin="2220,5516" coordsize="31,10">
              <v:shape style="position:absolute;left:2220;top:5516;width:31;height:10" coordorigin="2220,5516" coordsize="31,10" path="m2220,5521l2250,5521e" filled="false" stroked="true" strokeweight=".6pt" strokecolor="#000000">
                <v:path arrowok="t"/>
              </v:shape>
            </v:group>
            <v:group style="position:absolute;left:2170;top:5516;width:31;height:10" coordorigin="2170,5516" coordsize="31,10">
              <v:shape style="position:absolute;left:2170;top:5516;width:31;height:10" coordorigin="2170,5516" coordsize="31,10" path="m2170,5521l2200,5521e" filled="false" stroked="true" strokeweight=".6pt" strokecolor="#000000">
                <v:path arrowok="t"/>
              </v:shape>
            </v:group>
            <v:group style="position:absolute;left:2120;top:5516;width:31;height:10" coordorigin="2120,5516" coordsize="31,10">
              <v:shape style="position:absolute;left:2120;top:5516;width:31;height:10" coordorigin="2120,5516" coordsize="31,10" path="m2120,5521l2150,5521e" filled="false" stroked="true" strokeweight=".6pt" strokecolor="#000000">
                <v:path arrowok="t"/>
              </v:shape>
            </v:group>
            <v:group style="position:absolute;left:2070;top:5516;width:31;height:10" coordorigin="2070,5516" coordsize="31,10">
              <v:shape style="position:absolute;left:2070;top:5516;width:31;height:10" coordorigin="2070,5516" coordsize="31,10" path="m2070,5521l2100,5521e" filled="false" stroked="true" strokeweight=".6pt" strokecolor="#000000">
                <v:path arrowok="t"/>
              </v:shape>
            </v:group>
            <v:group style="position:absolute;left:2020;top:5516;width:31;height:10" coordorigin="2020,5516" coordsize="31,10">
              <v:shape style="position:absolute;left:2020;top:5516;width:31;height:10" coordorigin="2020,5516" coordsize="31,10" path="m2020,5521l2050,5521e" filled="false" stroked="true" strokeweight=".6pt" strokecolor="#000000">
                <v:path arrowok="t"/>
              </v:shape>
            </v:group>
            <v:group style="position:absolute;left:1969;top:5516;width:31;height:10" coordorigin="1969,5516" coordsize="31,10">
              <v:shape style="position:absolute;left:1969;top:5516;width:31;height:10" coordorigin="1969,5516" coordsize="31,10" path="m1969,5521l1999,5521e" filled="false" stroked="true" strokeweight=".6pt" strokecolor="#000000">
                <v:path arrowok="t"/>
              </v:shape>
            </v:group>
            <v:group style="position:absolute;left:1919;top:5516;width:31;height:10" coordorigin="1919,5516" coordsize="31,10">
              <v:shape style="position:absolute;left:1919;top:5516;width:31;height:10" coordorigin="1919,5516" coordsize="31,10" path="m1919,5521l1949,5521e" filled="false" stroked="true" strokeweight=".6pt" strokecolor="#000000">
                <v:path arrowok="t"/>
              </v:shape>
            </v:group>
            <v:group style="position:absolute;left:1869;top:5516;width:31;height:10" coordorigin="1869,5516" coordsize="31,10">
              <v:shape style="position:absolute;left:1869;top:5516;width:31;height:10" coordorigin="1869,5516" coordsize="31,10" path="m1869,5521l1899,5521e" filled="false" stroked="true" strokeweight=".6pt" strokecolor="#000000">
                <v:path arrowok="t"/>
              </v:shape>
            </v:group>
            <v:group style="position:absolute;left:1819;top:5516;width:31;height:10" coordorigin="1819,5516" coordsize="31,10">
              <v:shape style="position:absolute;left:1819;top:5516;width:31;height:10" coordorigin="1819,5516" coordsize="31,10" path="m1819,5521l1849,5521e" filled="false" stroked="true" strokeweight=".6pt" strokecolor="#000000">
                <v:path arrowok="t"/>
              </v:shape>
            </v:group>
            <v:group style="position:absolute;left:1769;top:5516;width:31;height:10" coordorigin="1769,5516" coordsize="31,10">
              <v:shape style="position:absolute;left:1769;top:5516;width:31;height:10" coordorigin="1769,5516" coordsize="31,10" path="m1769,5521l1799,5521e" filled="false" stroked="true" strokeweight=".6pt" strokecolor="#000000">
                <v:path arrowok="t"/>
              </v:shape>
            </v:group>
            <v:group style="position:absolute;left:1718;top:5516;width:31;height:10" coordorigin="1718,5516" coordsize="31,10">
              <v:shape style="position:absolute;left:1718;top:5516;width:31;height:10" coordorigin="1718,5516" coordsize="31,10" path="m1718,5521l1748,5521e" filled="false" stroked="true" strokeweight=".6pt" strokecolor="#000000">
                <v:path arrowok="t"/>
              </v:shape>
            </v:group>
            <v:group style="position:absolute;left:1668;top:5516;width:31;height:10" coordorigin="1668,5516" coordsize="31,10">
              <v:shape style="position:absolute;left:1668;top:5516;width:31;height:10" coordorigin="1668,5516" coordsize="31,10" path="m1668,5521l1698,5521e" filled="false" stroked="true" strokeweight=".6pt" strokecolor="#000000">
                <v:path arrowok="t"/>
              </v:shape>
            </v:group>
            <v:group style="position:absolute;left:1618;top:5516;width:31;height:10" coordorigin="1618,5516" coordsize="31,10">
              <v:shape style="position:absolute;left:1618;top:5516;width:31;height:10" coordorigin="1618,5516" coordsize="31,10" path="m1618,5521l1648,5521e" filled="false" stroked="true" strokeweight=".6pt" strokecolor="#000000">
                <v:path arrowok="t"/>
              </v:shape>
            </v:group>
            <v:group style="position:absolute;left:1568;top:5516;width:31;height:10" coordorigin="1568,5516" coordsize="31,10">
              <v:shape style="position:absolute;left:1568;top:5516;width:31;height:10" coordorigin="1568,5516" coordsize="31,10" path="m1568,5521l1598,5521e" filled="false" stroked="true" strokeweight=".6pt" strokecolor="#000000">
                <v:path arrowok="t"/>
              </v:shape>
            </v:group>
            <v:group style="position:absolute;left:1518;top:5516;width:31;height:10" coordorigin="1518,5516" coordsize="31,10">
              <v:shape style="position:absolute;left:1518;top:5516;width:31;height:10" coordorigin="1518,5516" coordsize="31,10" path="m1518,5521l1548,5521e" filled="false" stroked="true" strokeweight=".6pt" strokecolor="#000000">
                <v:path arrowok="t"/>
              </v:shape>
            </v:group>
            <v:group style="position:absolute;left:1467;top:5516;width:31;height:10" coordorigin="1467,5516" coordsize="31,10">
              <v:shape style="position:absolute;left:1467;top:5516;width:31;height:10" coordorigin="1467,5516" coordsize="31,10" path="m1467,5521l1497,5521e" filled="false" stroked="true" strokeweight=".6pt" strokecolor="#000000">
                <v:path arrowok="t"/>
              </v:shape>
            </v:group>
            <v:group style="position:absolute;left:1417;top:5516;width:31;height:10" coordorigin="1417,5516" coordsize="31,10">
              <v:shape style="position:absolute;left:1417;top:5516;width:31;height:10" coordorigin="1417,5516" coordsize="31,10" path="m1417,5521l1447,5521e" filled="false" stroked="true" strokeweight=".6pt" strokecolor="#000000">
                <v:path arrowok="t"/>
              </v:shape>
            </v:group>
            <v:group style="position:absolute;left:1367;top:5516;width:31;height:10" coordorigin="1367,5516" coordsize="31,10">
              <v:shape style="position:absolute;left:1367;top:5516;width:31;height:10" coordorigin="1367,5516" coordsize="31,10" path="m1367,5521l1397,5521e" filled="false" stroked="true" strokeweight=".6pt" strokecolor="#000000">
                <v:path arrowok="t"/>
              </v:shape>
            </v:group>
            <v:group style="position:absolute;left:1317;top:5516;width:31;height:10" coordorigin="1317,5516" coordsize="31,10">
              <v:shape style="position:absolute;left:1317;top:5516;width:31;height:10" coordorigin="1317,5516" coordsize="31,10" path="m1317,5521l1347,5521e" filled="false" stroked="true" strokeweight=".6pt" strokecolor="#000000">
                <v:path arrowok="t"/>
              </v:shape>
            </v:group>
            <v:group style="position:absolute;left:1267;top:5516;width:31;height:10" coordorigin="1267,5516" coordsize="31,10">
              <v:shape style="position:absolute;left:1267;top:5516;width:31;height:10" coordorigin="1267,5516" coordsize="31,10" path="m1267,5521l1297,5521e" filled="false" stroked="true" strokeweight=".6pt" strokecolor="#000000">
                <v:path arrowok="t"/>
              </v:shape>
            </v:group>
            <v:group style="position:absolute;left:1216;top:5516;width:31;height:10" coordorigin="1216,5516" coordsize="31,10">
              <v:shape style="position:absolute;left:1216;top:5516;width:31;height:10" coordorigin="1216,5516" coordsize="31,10" path="m1216,5521l1246,5521e" filled="false" stroked="true" strokeweight=".6pt" strokecolor="#000000">
                <v:path arrowok="t"/>
              </v:shape>
            </v:group>
            <v:group style="position:absolute;left:1166;top:5516;width:31;height:10" coordorigin="1166,5516" coordsize="31,10">
              <v:shape style="position:absolute;left:1166;top:5516;width:31;height:10" coordorigin="1166,5516" coordsize="31,10" path="m1166,5521l1196,5521e" filled="false" stroked="true" strokeweight=".6pt" strokecolor="#000000">
                <v:path arrowok="t"/>
              </v:shape>
            </v:group>
            <v:group style="position:absolute;left:1116;top:5516;width:31;height:10" coordorigin="1116,5516" coordsize="31,10">
              <v:shape style="position:absolute;left:1116;top:5516;width:31;height:10" coordorigin="1116,5516" coordsize="31,10" path="m1116,5521l1146,5521e" filled="false" stroked="true" strokeweight=".6pt" strokecolor="#000000">
                <v:path arrowok="t"/>
              </v:shape>
            </v:group>
            <v:group style="position:absolute;left:1066;top:5516;width:31;height:10" coordorigin="1066,5516" coordsize="31,10">
              <v:shape style="position:absolute;left:1066;top:5516;width:31;height:10" coordorigin="1066,5516" coordsize="31,10" path="m1066,5521l1096,5521e" filled="false" stroked="true" strokeweight=".6pt" strokecolor="#000000">
                <v:path arrowok="t"/>
              </v:shape>
            </v:group>
            <v:group style="position:absolute;left:1016;top:5516;width:31;height:10" coordorigin="1016,5516" coordsize="31,10">
              <v:shape style="position:absolute;left:1016;top:5516;width:31;height:10" coordorigin="1016,5516" coordsize="31,10" path="m1016,5521l1046,5521e" filled="false" stroked="true" strokeweight=".6pt" strokecolor="#000000">
                <v:path arrowok="t"/>
              </v:shape>
            </v:group>
            <v:group style="position:absolute;left:965;top:5516;width:31;height:10" coordorigin="965,5516" coordsize="31,10">
              <v:shape style="position:absolute;left:965;top:5516;width:31;height:10" coordorigin="965,5516" coordsize="31,10" path="m965,5521l995,5521e" filled="false" stroked="true" strokeweight=".6pt" strokecolor="#000000">
                <v:path arrowok="t"/>
              </v:shape>
            </v:group>
            <v:group style="position:absolute;left:915;top:5516;width:31;height:10" coordorigin="915,5516" coordsize="31,10">
              <v:shape style="position:absolute;left:915;top:5516;width:31;height:10" coordorigin="915,5516" coordsize="31,10" path="m915,5521l945,5521e" filled="false" stroked="true" strokeweight=".6pt" strokecolor="#000000">
                <v:path arrowok="t"/>
              </v:shape>
            </v:group>
            <v:group style="position:absolute;left:865;top:5516;width:31;height:10" coordorigin="865,5516" coordsize="31,10">
              <v:shape style="position:absolute;left:865;top:5516;width:31;height:10" coordorigin="865,5516" coordsize="31,10" path="m865,5521l895,5521e" filled="false" stroked="true" strokeweight=".6pt" strokecolor="#000000">
                <v:path arrowok="t"/>
              </v:shape>
            </v:group>
            <v:group style="position:absolute;left:815;top:5516;width:31;height:10" coordorigin="815,5516" coordsize="31,10">
              <v:shape style="position:absolute;left:815;top:5516;width:31;height:10" coordorigin="815,5516" coordsize="31,10" path="m815,5521l845,5521e" filled="false" stroked="true" strokeweight=".6pt" strokecolor="#000000">
                <v:path arrowok="t"/>
              </v:shape>
            </v:group>
            <v:group style="position:absolute;left:765;top:5516;width:31;height:10" coordorigin="765,5516" coordsize="31,10">
              <v:shape style="position:absolute;left:765;top:5516;width:31;height:10" coordorigin="765,5516" coordsize="31,10" path="m765,5521l795,5521e" filled="false" stroked="true" strokeweight=".6pt" strokecolor="#000000">
                <v:path arrowok="t"/>
              </v:shape>
            </v:group>
            <v:group style="position:absolute;left:714;top:5516;width:31;height:10" coordorigin="714,5516" coordsize="31,10">
              <v:shape style="position:absolute;left:714;top:5516;width:31;height:10" coordorigin="714,5516" coordsize="31,10" path="m714,5521l745,5521e" filled="false" stroked="true" strokeweight=".6pt" strokecolor="#000000">
                <v:path arrowok="t"/>
              </v:shape>
            </v:group>
            <v:group style="position:absolute;left:664;top:5516;width:31;height:10" coordorigin="664,5516" coordsize="31,10">
              <v:shape style="position:absolute;left:664;top:5516;width:31;height:10" coordorigin="664,5516" coordsize="31,10" path="m664,5521l694,5521e" filled="false" stroked="true" strokeweight=".6pt" strokecolor="#000000">
                <v:path arrowok="t"/>
              </v:shape>
            </v:group>
            <v:group style="position:absolute;left:614;top:5516;width:31;height:10" coordorigin="614,5516" coordsize="31,10">
              <v:shape style="position:absolute;left:614;top:5516;width:31;height:10" coordorigin="614,5516" coordsize="31,10" path="m614,5521l644,5521e" filled="false" stroked="true" strokeweight=".6pt" strokecolor="#000000">
                <v:path arrowok="t"/>
              </v:shape>
            </v:group>
            <v:group style="position:absolute;left:564;top:5516;width:31;height:10" coordorigin="564,5516" coordsize="31,10">
              <v:shape style="position:absolute;left:564;top:5516;width:31;height:10" coordorigin="564,5516" coordsize="31,10" path="m564,5521l594,5521e" filled="false" stroked="true" strokeweight=".6pt" strokecolor="#000000">
                <v:path arrowok="t"/>
              </v:shape>
            </v:group>
            <v:group style="position:absolute;left:514;top:5516;width:31;height:10" coordorigin="514,5516" coordsize="31,10">
              <v:shape style="position:absolute;left:514;top:5516;width:31;height:10" coordorigin="514,5516" coordsize="31,10" path="m514,5521l544,5521e" filled="false" stroked="true" strokeweight=".6pt" strokecolor="#000000">
                <v:path arrowok="t"/>
              </v:shape>
            </v:group>
            <v:group style="position:absolute;left:463;top:5516;width:31;height:10" coordorigin="463,5516" coordsize="31,10">
              <v:shape style="position:absolute;left:463;top:5516;width:31;height:10" coordorigin="463,5516" coordsize="31,10" path="m463,5521l494,5521e" filled="false" stroked="true" strokeweight=".6pt" strokecolor="#000000">
                <v:path arrowok="t"/>
              </v:shape>
            </v:group>
            <v:group style="position:absolute;left:413;top:5516;width:31;height:10" coordorigin="413,5516" coordsize="31,10">
              <v:shape style="position:absolute;left:413;top:5516;width:31;height:10" coordorigin="413,5516" coordsize="31,10" path="m413,5521l443,5521e" filled="false" stroked="true" strokeweight=".6pt" strokecolor="#000000">
                <v:path arrowok="t"/>
              </v:shape>
            </v:group>
            <v:group style="position:absolute;left:363;top:5516;width:31;height:10" coordorigin="363,5516" coordsize="31,10">
              <v:shape style="position:absolute;left:363;top:5516;width:31;height:10" coordorigin="363,5516" coordsize="31,10" path="m363,5521l393,5521e" filled="false" stroked="true" strokeweight=".6pt" strokecolor="#000000">
                <v:path arrowok="t"/>
              </v:shape>
            </v:group>
            <v:group style="position:absolute;left:313;top:5516;width:31;height:10" coordorigin="313,5516" coordsize="31,10">
              <v:shape style="position:absolute;left:313;top:5516;width:31;height:10" coordorigin="313,5516" coordsize="31,10" path="m313,5521l343,5521e" filled="false" stroked="true" strokeweight=".6pt" strokecolor="#000000">
                <v:path arrowok="t"/>
              </v:shape>
            </v:group>
            <v:group style="position:absolute;left:263;top:5516;width:31;height:10" coordorigin="263,5516" coordsize="31,10">
              <v:shape style="position:absolute;left:263;top:5516;width:31;height:10" coordorigin="263,5516" coordsize="31,10" path="m263,5521l293,5521e" filled="false" stroked="true" strokeweight=".6pt" strokecolor="#000000">
                <v:path arrowok="t"/>
              </v:shape>
            </v:group>
            <v:group style="position:absolute;left:212;top:5516;width:31;height:10" coordorigin="212,5516" coordsize="31,10">
              <v:shape style="position:absolute;left:212;top:5516;width:31;height:10" coordorigin="212,5516" coordsize="31,10" path="m212,5521l243,5521e" filled="false" stroked="true" strokeweight=".6pt" strokecolor="#000000">
                <v:path arrowok="t"/>
              </v:shape>
            </v:group>
            <v:group style="position:absolute;left:162;top:5516;width:31;height:10" coordorigin="162,5516" coordsize="31,10">
              <v:shape style="position:absolute;left:162;top:5516;width:31;height:10" coordorigin="162,5516" coordsize="31,10" path="m162,5521l192,5521e" filled="false" stroked="true" strokeweight=".6pt" strokecolor="#000000">
                <v:path arrowok="t"/>
              </v:shape>
            </v:group>
            <v:group style="position:absolute;left:72;top:5521;width:71;height:2" coordorigin="72,5521" coordsize="71,2">
              <v:shape style="position:absolute;left:72;top:5521;width:71;height:2" coordorigin="72,5521" coordsize="71,0" path="m72,5521l142,5521e" filled="false" stroked="true" strokeweight=".6pt" strokecolor="#000000">
                <v:path arrowok="t"/>
              </v:shape>
            </v:group>
            <v:group style="position:absolute;left:2471;top:5516;width:16;height:10" coordorigin="2471,5516" coordsize="16,10">
              <v:shape style="position:absolute;left:2471;top:5516;width:16;height:10" coordorigin="2471,5516" coordsize="16,10" path="m2471,5521l2486,5521e" filled="false" stroked="true" strokeweight=".6pt" strokecolor="#000000">
                <v:path arrowok="t"/>
              </v:shape>
            </v:group>
            <v:group style="position:absolute;left:72;top:5556;width:10;height:31" coordorigin="72,5556" coordsize="10,31">
              <v:shape style="position:absolute;left:72;top:5556;width:10;height:31" coordorigin="72,5556" coordsize="10,31" path="m72,5571l82,5571e" filled="false" stroked="true" strokeweight="1.61pt" strokecolor="#000000">
                <v:path arrowok="t"/>
              </v:shape>
            </v:group>
            <v:group style="position:absolute;left:72;top:5607;width:10;height:31" coordorigin="72,5607" coordsize="10,31">
              <v:shape style="position:absolute;left:72;top:5607;width:10;height:31" coordorigin="72,5607" coordsize="10,31" path="m72,5622l82,5622e" filled="false" stroked="true" strokeweight="1.609pt" strokecolor="#000000">
                <v:path arrowok="t"/>
              </v:shape>
            </v:group>
            <v:group style="position:absolute;left:72;top:5657;width:10;height:31" coordorigin="72,5657" coordsize="10,31">
              <v:shape style="position:absolute;left:72;top:5657;width:10;height:31" coordorigin="72,5657" coordsize="10,31" path="m72,5672l82,5672e" filled="false" stroked="true" strokeweight="1.61pt" strokecolor="#000000">
                <v:path arrowok="t"/>
              </v:shape>
            </v:group>
            <v:group style="position:absolute;left:72;top:5707;width:10;height:31" coordorigin="72,5707" coordsize="10,31">
              <v:shape style="position:absolute;left:72;top:5707;width:10;height:31" coordorigin="72,5707" coordsize="10,31" path="m72,5723l82,5723e" filled="false" stroked="true" strokeweight="1.609pt" strokecolor="#000000">
                <v:path arrowok="t"/>
              </v:shape>
            </v:group>
            <v:group style="position:absolute;left:72;top:5758;width:10;height:31" coordorigin="72,5758" coordsize="10,31">
              <v:shape style="position:absolute;left:72;top:5758;width:10;height:31" coordorigin="72,5758" coordsize="10,31" path="m72,5773l82,5773e" filled="false" stroked="true" strokeweight="1.61pt" strokecolor="#000000">
                <v:path arrowok="t"/>
              </v:shape>
            </v:group>
            <v:group style="position:absolute;left:72;top:5808;width:10;height:31" coordorigin="72,5808" coordsize="10,31">
              <v:shape style="position:absolute;left:72;top:5808;width:10;height:31" coordorigin="72,5808" coordsize="10,31" path="m72,5823l82,5823e" filled="false" stroked="true" strokeweight="1.61pt" strokecolor="#000000">
                <v:path arrowok="t"/>
              </v:shape>
            </v:group>
            <v:group style="position:absolute;left:72;top:5859;width:10;height:31" coordorigin="72,5859" coordsize="10,31">
              <v:shape style="position:absolute;left:72;top:5859;width:10;height:31" coordorigin="72,5859" coordsize="10,31" path="m72,5874l82,5874e" filled="false" stroked="true" strokeweight="1.609pt" strokecolor="#000000">
                <v:path arrowok="t"/>
              </v:shape>
            </v:group>
            <v:group style="position:absolute;left:72;top:5909;width:10;height:31" coordorigin="72,5909" coordsize="10,31">
              <v:shape style="position:absolute;left:72;top:5909;width:10;height:31" coordorigin="72,5909" coordsize="10,31" path="m72,5924l82,5924e" filled="false" stroked="true" strokeweight="1.61pt" strokecolor="#000000">
                <v:path arrowok="t"/>
              </v:shape>
            </v:group>
            <v:group style="position:absolute;left:72;top:5959;width:10;height:31" coordorigin="72,5959" coordsize="10,31">
              <v:shape style="position:absolute;left:72;top:5959;width:10;height:31" coordorigin="72,5959" coordsize="10,31" path="m72,5975l82,5975e" filled="false" stroked="true" strokeweight="1.61pt" strokecolor="#000000">
                <v:path arrowok="t"/>
              </v:shape>
            </v:group>
            <v:group style="position:absolute;left:72;top:6010;width:10;height:31" coordorigin="72,6010" coordsize="10,31">
              <v:shape style="position:absolute;left:72;top:6010;width:10;height:31" coordorigin="72,6010" coordsize="10,31" path="m72,6025l82,6025e" filled="false" stroked="true" strokeweight="1.609pt" strokecolor="#000000">
                <v:path arrowok="t"/>
              </v:shape>
            </v:group>
            <v:group style="position:absolute;left:72;top:6060;width:10;height:31" coordorigin="72,6060" coordsize="10,31">
              <v:shape style="position:absolute;left:72;top:6060;width:10;height:31" coordorigin="72,6060" coordsize="10,31" path="m72,6075l82,6075e" filled="false" stroked="true" strokeweight="1.61pt" strokecolor="#000000">
                <v:path arrowok="t"/>
              </v:shape>
            </v:group>
            <v:group style="position:absolute;left:72;top:6111;width:10;height:31" coordorigin="72,6111" coordsize="10,31">
              <v:shape style="position:absolute;left:72;top:6111;width:10;height:31" coordorigin="72,6111" coordsize="10,31" path="m72,6126l82,6126e" filled="false" stroked="true" strokeweight="1.61pt" strokecolor="#000000">
                <v:path arrowok="t"/>
              </v:shape>
            </v:group>
            <v:group style="position:absolute;left:72;top:6161;width:10;height:31" coordorigin="72,6161" coordsize="10,31">
              <v:shape style="position:absolute;left:72;top:6161;width:10;height:31" coordorigin="72,6161" coordsize="10,31" path="m72,6176l82,6176e" filled="false" stroked="true" strokeweight="1.609pt" strokecolor="#000000">
                <v:path arrowok="t"/>
              </v:shape>
            </v:group>
            <v:group style="position:absolute;left:72;top:6211;width:10;height:31" coordorigin="72,6211" coordsize="10,31">
              <v:shape style="position:absolute;left:72;top:6211;width:10;height:31" coordorigin="72,6211" coordsize="10,31" path="m72,6227l82,6227e" filled="false" stroked="true" strokeweight="1.61pt" strokecolor="#000000">
                <v:path arrowok="t"/>
              </v:shape>
            </v:group>
            <v:group style="position:absolute;left:72;top:6262;width:10;height:31" coordorigin="72,6262" coordsize="10,31">
              <v:shape style="position:absolute;left:72;top:6262;width:10;height:31" coordorigin="72,6262" coordsize="10,31" path="m72,6277l82,6277e" filled="false" stroked="true" strokeweight="1.609pt" strokecolor="#000000">
                <v:path arrowok="t"/>
              </v:shape>
            </v:group>
            <v:group style="position:absolute;left:72;top:6312;width:10;height:31" coordorigin="72,6312" coordsize="10,31">
              <v:shape style="position:absolute;left:72;top:6312;width:10;height:31" coordorigin="72,6312" coordsize="10,31" path="m72,6327l82,6327e" filled="false" stroked="true" strokeweight="1.609pt" strokecolor="#000000">
                <v:path arrowok="t"/>
              </v:shape>
            </v:group>
            <v:group style="position:absolute;left:72;top:6363;width:10;height:31" coordorigin="72,6363" coordsize="10,31">
              <v:shape style="position:absolute;left:72;top:6363;width:10;height:31" coordorigin="72,6363" coordsize="10,31" path="m72,6378l82,6378e" filled="false" stroked="true" strokeweight="1.61pt" strokecolor="#000000">
                <v:path arrowok="t"/>
              </v:shape>
            </v:group>
            <v:group style="position:absolute;left:72;top:6413;width:10;height:31" coordorigin="72,6413" coordsize="10,31">
              <v:shape style="position:absolute;left:72;top:6413;width:10;height:31" coordorigin="72,6413" coordsize="10,31" path="m72,6428l82,6428e" filled="false" stroked="true" strokeweight="1.609pt" strokecolor="#000000">
                <v:path arrowok="t"/>
              </v:shape>
            </v:group>
            <v:group style="position:absolute;left:72;top:6463;width:10;height:31" coordorigin="72,6463" coordsize="10,31">
              <v:shape style="position:absolute;left:72;top:6463;width:10;height:31" coordorigin="72,6463" coordsize="10,31" path="m72,6478l82,6478e" filled="false" stroked="true" strokeweight="1.61pt" strokecolor="#000000">
                <v:path arrowok="t"/>
              </v:shape>
            </v:group>
            <v:group style="position:absolute;left:72;top:6514;width:10;height:31" coordorigin="72,6514" coordsize="10,31">
              <v:shape style="position:absolute;left:72;top:6514;width:10;height:31" coordorigin="72,6514" coordsize="10,31" path="m72,6529l82,6529e" filled="false" stroked="true" strokeweight="1.61pt" strokecolor="#000000">
                <v:path arrowok="t"/>
              </v:shape>
            </v:group>
            <v:group style="position:absolute;left:72;top:6564;width:10;height:31" coordorigin="72,6564" coordsize="10,31">
              <v:shape style="position:absolute;left:72;top:6564;width:10;height:31" coordorigin="72,6564" coordsize="10,31" path="m72,6579l82,6579e" filled="false" stroked="true" strokeweight="1.609pt" strokecolor="#000000">
                <v:path arrowok="t"/>
              </v:shape>
            </v:group>
            <v:group style="position:absolute;left:72;top:6615;width:10;height:31" coordorigin="72,6615" coordsize="10,31">
              <v:shape style="position:absolute;left:72;top:6615;width:10;height:31" coordorigin="72,6615" coordsize="10,31" path="m72,6630l82,6630e" filled="false" stroked="true" strokeweight="1.61pt" strokecolor="#000000">
                <v:path arrowok="t"/>
              </v:shape>
            </v:group>
            <v:group style="position:absolute;left:72;top:6665;width:10;height:31" coordorigin="72,6665" coordsize="10,31">
              <v:shape style="position:absolute;left:72;top:6665;width:10;height:31" coordorigin="72,6665" coordsize="10,31" path="m72,6680l82,6680e" filled="false" stroked="true" strokeweight="1.61pt" strokecolor="#000000">
                <v:path arrowok="t"/>
              </v:shape>
            </v:group>
            <v:group style="position:absolute;left:72;top:6715;width:10;height:31" coordorigin="72,6715" coordsize="10,31">
              <v:shape style="position:absolute;left:72;top:6715;width:10;height:31" coordorigin="72,6715" coordsize="10,31" path="m72,6730l82,6730e" filled="false" stroked="true" strokeweight="1.609pt" strokecolor="#000000">
                <v:path arrowok="t"/>
              </v:shape>
            </v:group>
            <v:group style="position:absolute;left:72;top:6766;width:10;height:31" coordorigin="72,6766" coordsize="10,31">
              <v:shape style="position:absolute;left:72;top:6766;width:10;height:31" coordorigin="72,6766" coordsize="10,31" path="m72,6781l82,6781e" filled="false" stroked="true" strokeweight="1.61pt" strokecolor="#000000">
                <v:path arrowok="t"/>
              </v:shape>
            </v:group>
            <v:group style="position:absolute;left:72;top:6816;width:10;height:31" coordorigin="72,6816" coordsize="10,31">
              <v:shape style="position:absolute;left:72;top:6816;width:10;height:31" coordorigin="72,6816" coordsize="10,31" path="m72,6831l82,6831e" filled="false" stroked="true" strokeweight="1.61pt" strokecolor="#000000">
                <v:path arrowok="t"/>
              </v:shape>
            </v:group>
            <v:group style="position:absolute;left:72;top:6867;width:10;height:31" coordorigin="72,6867" coordsize="10,31">
              <v:shape style="position:absolute;left:72;top:6867;width:10;height:31" coordorigin="72,6867" coordsize="10,31" path="m72,6882l82,6882e" filled="false" stroked="true" strokeweight="1.609pt" strokecolor="#000000">
                <v:path arrowok="t"/>
              </v:shape>
            </v:group>
            <v:group style="position:absolute;left:72;top:6917;width:10;height:31" coordorigin="72,6917" coordsize="10,31">
              <v:shape style="position:absolute;left:72;top:6917;width:10;height:31" coordorigin="72,6917" coordsize="10,31" path="m72,6932l82,6932e" filled="false" stroked="true" strokeweight="1.61pt" strokecolor="#000000">
                <v:path arrowok="t"/>
              </v:shape>
            </v:group>
            <v:group style="position:absolute;left:72;top:6967;width:10;height:31" coordorigin="72,6967" coordsize="10,31">
              <v:shape style="position:absolute;left:72;top:6967;width:10;height:31" coordorigin="72,6967" coordsize="10,31" path="m72,6982l82,6982e" filled="false" stroked="true" strokeweight="1.609pt" strokecolor="#000000">
                <v:path arrowok="t"/>
              </v:shape>
            </v:group>
            <v:group style="position:absolute;left:72;top:7018;width:10;height:31" coordorigin="72,7018" coordsize="10,31">
              <v:shape style="position:absolute;left:72;top:7018;width:10;height:31" coordorigin="72,7018" coordsize="10,31" path="m72,7033l82,7033e" filled="false" stroked="true" strokeweight="1.609pt" strokecolor="#000000">
                <v:path arrowok="t"/>
              </v:shape>
            </v:group>
            <v:group style="position:absolute;left:72;top:7068;width:10;height:31" coordorigin="72,7068" coordsize="10,31">
              <v:shape style="position:absolute;left:72;top:7068;width:10;height:31" coordorigin="72,7068" coordsize="10,31" path="m72,7083l82,7083e" filled="false" stroked="true" strokeweight="1.61pt" strokecolor="#000000">
                <v:path arrowok="t"/>
              </v:shape>
            </v:group>
            <v:group style="position:absolute;left:72;top:7118;width:10;height:31" coordorigin="72,7118" coordsize="10,31">
              <v:shape style="position:absolute;left:72;top:7118;width:10;height:31" coordorigin="72,7118" coordsize="10,31" path="m72,7134l82,7134e" filled="false" stroked="true" strokeweight="1.609pt" strokecolor="#000000">
                <v:path arrowok="t"/>
              </v:shape>
            </v:group>
            <v:group style="position:absolute;left:72;top:7169;width:10;height:31" coordorigin="72,7169" coordsize="10,31">
              <v:shape style="position:absolute;left:72;top:7169;width:10;height:31" coordorigin="72,7169" coordsize="10,31" path="m72,7184l82,7184e" filled="false" stroked="true" strokeweight="1.609pt" strokecolor="#000000">
                <v:path arrowok="t"/>
              </v:shape>
            </v:group>
            <v:group style="position:absolute;left:72;top:7219;width:10;height:31" coordorigin="72,7219" coordsize="10,31">
              <v:shape style="position:absolute;left:72;top:7219;width:10;height:31" coordorigin="72,7219" coordsize="10,31" path="m72,7234l82,7234e" filled="false" stroked="true" strokeweight="1.61pt" strokecolor="#000000">
                <v:path arrowok="t"/>
              </v:shape>
            </v:group>
            <v:group style="position:absolute;left:72;top:7270;width:10;height:31" coordorigin="72,7270" coordsize="10,31">
              <v:shape style="position:absolute;left:72;top:7270;width:10;height:31" coordorigin="72,7270" coordsize="10,31" path="m72,7285l82,7285e" filled="false" stroked="true" strokeweight="1.609pt" strokecolor="#000000">
                <v:path arrowok="t"/>
              </v:shape>
            </v:group>
            <v:group style="position:absolute;left:4831;top:5516;width:31;height:10" coordorigin="4831,5516" coordsize="31,10">
              <v:shape style="position:absolute;left:4831;top:5516;width:31;height:10" coordorigin="4831,5516" coordsize="31,10" path="m4831,5521l4861,5521e" filled="false" stroked="true" strokeweight=".6pt" strokecolor="#000000">
                <v:path arrowok="t"/>
              </v:shape>
            </v:group>
            <v:group style="position:absolute;left:4780;top:5516;width:31;height:10" coordorigin="4780,5516" coordsize="31,10">
              <v:shape style="position:absolute;left:4780;top:5516;width:31;height:10" coordorigin="4780,5516" coordsize="31,10" path="m4780,5521l4810,5521e" filled="false" stroked="true" strokeweight=".6pt" strokecolor="#000000">
                <v:path arrowok="t"/>
              </v:shape>
            </v:group>
            <v:group style="position:absolute;left:4730;top:5516;width:31;height:10" coordorigin="4730,5516" coordsize="31,10">
              <v:shape style="position:absolute;left:4730;top:5516;width:31;height:10" coordorigin="4730,5516" coordsize="31,10" path="m4730,5521l4760,5521e" filled="false" stroked="true" strokeweight=".6pt" strokecolor="#000000">
                <v:path arrowok="t"/>
              </v:shape>
            </v:group>
            <v:group style="position:absolute;left:4680;top:5516;width:31;height:10" coordorigin="4680,5516" coordsize="31,10">
              <v:shape style="position:absolute;left:4680;top:5516;width:31;height:10" coordorigin="4680,5516" coordsize="31,10" path="m4680,5521l4710,5521e" filled="false" stroked="true" strokeweight=".6pt" strokecolor="#000000">
                <v:path arrowok="t"/>
              </v:shape>
            </v:group>
            <v:group style="position:absolute;left:4630;top:5516;width:31;height:10" coordorigin="4630,5516" coordsize="31,10">
              <v:shape style="position:absolute;left:4630;top:5516;width:31;height:10" coordorigin="4630,5516" coordsize="31,10" path="m4630,5521l4660,5521e" filled="false" stroked="true" strokeweight=".6pt" strokecolor="#000000">
                <v:path arrowok="t"/>
              </v:shape>
            </v:group>
            <v:group style="position:absolute;left:4580;top:5516;width:31;height:10" coordorigin="4580,5516" coordsize="31,10">
              <v:shape style="position:absolute;left:4580;top:5516;width:31;height:10" coordorigin="4580,5516" coordsize="31,10" path="m4580,5521l4610,5521e" filled="false" stroked="true" strokeweight=".6pt" strokecolor="#000000">
                <v:path arrowok="t"/>
              </v:shape>
            </v:group>
            <v:group style="position:absolute;left:4529;top:5516;width:31;height:10" coordorigin="4529,5516" coordsize="31,10">
              <v:shape style="position:absolute;left:4529;top:5516;width:31;height:10" coordorigin="4529,5516" coordsize="31,10" path="m4529,5521l4559,5521e" filled="false" stroked="true" strokeweight=".6pt" strokecolor="#000000">
                <v:path arrowok="t"/>
              </v:shape>
            </v:group>
            <v:group style="position:absolute;left:4479;top:5516;width:31;height:10" coordorigin="4479,5516" coordsize="31,10">
              <v:shape style="position:absolute;left:4479;top:5516;width:31;height:10" coordorigin="4479,5516" coordsize="31,10" path="m4479,5521l4509,5521e" filled="false" stroked="true" strokeweight=".6pt" strokecolor="#000000">
                <v:path arrowok="t"/>
              </v:shape>
            </v:group>
            <v:group style="position:absolute;left:4429;top:5516;width:31;height:10" coordorigin="4429,5516" coordsize="31,10">
              <v:shape style="position:absolute;left:4429;top:5516;width:31;height:10" coordorigin="4429,5516" coordsize="31,10" path="m4429,5521l4459,5521e" filled="false" stroked="true" strokeweight=".6pt" strokecolor="#000000">
                <v:path arrowok="t"/>
              </v:shape>
            </v:group>
            <v:group style="position:absolute;left:4379;top:5516;width:31;height:10" coordorigin="4379,5516" coordsize="31,10">
              <v:shape style="position:absolute;left:4379;top:5516;width:31;height:10" coordorigin="4379,5516" coordsize="31,10" path="m4379,5521l4409,5521e" filled="false" stroked="true" strokeweight=".6pt" strokecolor="#000000">
                <v:path arrowok="t"/>
              </v:shape>
            </v:group>
            <v:group style="position:absolute;left:4329;top:5516;width:31;height:10" coordorigin="4329,5516" coordsize="31,10">
              <v:shape style="position:absolute;left:4329;top:5516;width:31;height:10" coordorigin="4329,5516" coordsize="31,10" path="m4329,5521l4359,5521e" filled="false" stroked="true" strokeweight=".6pt" strokecolor="#000000">
                <v:path arrowok="t"/>
              </v:shape>
            </v:group>
            <v:group style="position:absolute;left:4278;top:5516;width:31;height:10" coordorigin="4278,5516" coordsize="31,10">
              <v:shape style="position:absolute;left:4278;top:5516;width:31;height:10" coordorigin="4278,5516" coordsize="31,10" path="m4278,5521l4308,5521e" filled="false" stroked="true" strokeweight=".6pt" strokecolor="#000000">
                <v:path arrowok="t"/>
              </v:shape>
            </v:group>
            <v:group style="position:absolute;left:4228;top:5516;width:31;height:10" coordorigin="4228,5516" coordsize="31,10">
              <v:shape style="position:absolute;left:4228;top:5516;width:31;height:10" coordorigin="4228,5516" coordsize="31,10" path="m4228,5521l4258,5521e" filled="false" stroked="true" strokeweight=".6pt" strokecolor="#000000">
                <v:path arrowok="t"/>
              </v:shape>
            </v:group>
            <v:group style="position:absolute;left:4178;top:5516;width:31;height:10" coordorigin="4178,5516" coordsize="31,10">
              <v:shape style="position:absolute;left:4178;top:5516;width:31;height:10" coordorigin="4178,5516" coordsize="31,10" path="m4178,5521l4208,5521e" filled="false" stroked="true" strokeweight=".6pt" strokecolor="#000000">
                <v:path arrowok="t"/>
              </v:shape>
            </v:group>
            <v:group style="position:absolute;left:4128;top:5516;width:31;height:10" coordorigin="4128,5516" coordsize="31,10">
              <v:shape style="position:absolute;left:4128;top:5516;width:31;height:10" coordorigin="4128,5516" coordsize="31,10" path="m4128,5521l4158,5521e" filled="false" stroked="true" strokeweight=".6pt" strokecolor="#000000">
                <v:path arrowok="t"/>
              </v:shape>
            </v:group>
            <v:group style="position:absolute;left:4078;top:5516;width:31;height:10" coordorigin="4078,5516" coordsize="31,10">
              <v:shape style="position:absolute;left:4078;top:5516;width:31;height:10" coordorigin="4078,5516" coordsize="31,10" path="m4078,5521l4108,5521e" filled="false" stroked="true" strokeweight=".6pt" strokecolor="#000000">
                <v:path arrowok="t"/>
              </v:shape>
            </v:group>
            <v:group style="position:absolute;left:4027;top:5516;width:31;height:10" coordorigin="4027,5516" coordsize="31,10">
              <v:shape style="position:absolute;left:4027;top:5516;width:31;height:10" coordorigin="4027,5516" coordsize="31,10" path="m4027,5521l4057,5521e" filled="false" stroked="true" strokeweight=".6pt" strokecolor="#000000">
                <v:path arrowok="t"/>
              </v:shape>
            </v:group>
            <v:group style="position:absolute;left:3977;top:5516;width:31;height:10" coordorigin="3977,5516" coordsize="31,10">
              <v:shape style="position:absolute;left:3977;top:5516;width:31;height:10" coordorigin="3977,5516" coordsize="31,10" path="m3977,5521l4007,5521e" filled="false" stroked="true" strokeweight=".6pt" strokecolor="#000000">
                <v:path arrowok="t"/>
              </v:shape>
            </v:group>
            <v:group style="position:absolute;left:3927;top:5516;width:31;height:10" coordorigin="3927,5516" coordsize="31,10">
              <v:shape style="position:absolute;left:3927;top:5516;width:31;height:10" coordorigin="3927,5516" coordsize="31,10" path="m3927,5521l3957,5521e" filled="false" stroked="true" strokeweight=".6pt" strokecolor="#000000">
                <v:path arrowok="t"/>
              </v:shape>
            </v:group>
            <v:group style="position:absolute;left:3877;top:5516;width:31;height:10" coordorigin="3877,5516" coordsize="31,10">
              <v:shape style="position:absolute;left:3877;top:5516;width:31;height:10" coordorigin="3877,5516" coordsize="31,10" path="m3877,5521l3907,5521e" filled="false" stroked="true" strokeweight=".6pt" strokecolor="#000000">
                <v:path arrowok="t"/>
              </v:shape>
            </v:group>
            <v:group style="position:absolute;left:3827;top:5516;width:31;height:10" coordorigin="3827,5516" coordsize="31,10">
              <v:shape style="position:absolute;left:3827;top:5516;width:31;height:10" coordorigin="3827,5516" coordsize="31,10" path="m3827,5521l3857,5521e" filled="false" stroked="true" strokeweight=".6pt" strokecolor="#000000">
                <v:path arrowok="t"/>
              </v:shape>
            </v:group>
            <v:group style="position:absolute;left:3776;top:5516;width:31;height:10" coordorigin="3776,5516" coordsize="31,10">
              <v:shape style="position:absolute;left:3776;top:5516;width:31;height:10" coordorigin="3776,5516" coordsize="31,10" path="m3776,5521l3807,5521e" filled="false" stroked="true" strokeweight=".6pt" strokecolor="#000000">
                <v:path arrowok="t"/>
              </v:shape>
            </v:group>
            <v:group style="position:absolute;left:3726;top:5516;width:31;height:10" coordorigin="3726,5516" coordsize="31,10">
              <v:shape style="position:absolute;left:3726;top:5516;width:31;height:10" coordorigin="3726,5516" coordsize="31,10" path="m3726,5521l3756,5521e" filled="false" stroked="true" strokeweight=".6pt" strokecolor="#000000">
                <v:path arrowok="t"/>
              </v:shape>
            </v:group>
            <v:group style="position:absolute;left:3676;top:5516;width:31;height:10" coordorigin="3676,5516" coordsize="31,10">
              <v:shape style="position:absolute;left:3676;top:5516;width:31;height:10" coordorigin="3676,5516" coordsize="31,10" path="m3676,5521l3706,5521e" filled="false" stroked="true" strokeweight=".6pt" strokecolor="#000000">
                <v:path arrowok="t"/>
              </v:shape>
            </v:group>
            <v:group style="position:absolute;left:3626;top:5516;width:31;height:10" coordorigin="3626,5516" coordsize="31,10">
              <v:shape style="position:absolute;left:3626;top:5516;width:31;height:10" coordorigin="3626,5516" coordsize="31,10" path="m3626,5521l3656,5521e" filled="false" stroked="true" strokeweight=".6pt" strokecolor="#000000">
                <v:path arrowok="t"/>
              </v:shape>
            </v:group>
            <v:group style="position:absolute;left:3576;top:5516;width:31;height:10" coordorigin="3576,5516" coordsize="31,10">
              <v:shape style="position:absolute;left:3576;top:5516;width:31;height:10" coordorigin="3576,5516" coordsize="31,10" path="m3576,5521l3606,5521e" filled="false" stroked="true" strokeweight=".6pt" strokecolor="#000000">
                <v:path arrowok="t"/>
              </v:shape>
            </v:group>
            <v:group style="position:absolute;left:3525;top:5516;width:31;height:10" coordorigin="3525,5516" coordsize="31,10">
              <v:shape style="position:absolute;left:3525;top:5516;width:31;height:10" coordorigin="3525,5516" coordsize="31,10" path="m3525,5521l3556,5521e" filled="false" stroked="true" strokeweight=".6pt" strokecolor="#000000">
                <v:path arrowok="t"/>
              </v:shape>
            </v:group>
            <v:group style="position:absolute;left:3475;top:5516;width:31;height:10" coordorigin="3475,5516" coordsize="31,10">
              <v:shape style="position:absolute;left:3475;top:5516;width:31;height:10" coordorigin="3475,5516" coordsize="31,10" path="m3475,5521l3505,5521e" filled="false" stroked="true" strokeweight=".6pt" strokecolor="#000000">
                <v:path arrowok="t"/>
              </v:shape>
            </v:group>
            <v:group style="position:absolute;left:3425;top:5516;width:31;height:10" coordorigin="3425,5516" coordsize="31,10">
              <v:shape style="position:absolute;left:3425;top:5516;width:31;height:10" coordorigin="3425,5516" coordsize="31,10" path="m3425,5521l3455,5521e" filled="false" stroked="true" strokeweight=".6pt" strokecolor="#000000">
                <v:path arrowok="t"/>
              </v:shape>
            </v:group>
            <v:group style="position:absolute;left:3375;top:5516;width:31;height:10" coordorigin="3375,5516" coordsize="31,10">
              <v:shape style="position:absolute;left:3375;top:5516;width:31;height:10" coordorigin="3375,5516" coordsize="31,10" path="m3375,5521l3405,5521e" filled="false" stroked="true" strokeweight=".6pt" strokecolor="#000000">
                <v:path arrowok="t"/>
              </v:shape>
            </v:group>
            <v:group style="position:absolute;left:3325;top:5516;width:31;height:10" coordorigin="3325,5516" coordsize="31,10">
              <v:shape style="position:absolute;left:3325;top:5516;width:31;height:10" coordorigin="3325,5516" coordsize="31,10" path="m3325,5521l3355,5521e" filled="false" stroked="true" strokeweight=".6pt" strokecolor="#000000">
                <v:path arrowok="t"/>
              </v:shape>
            </v:group>
            <v:group style="position:absolute;left:3274;top:5516;width:31;height:10" coordorigin="3274,5516" coordsize="31,10">
              <v:shape style="position:absolute;left:3274;top:5516;width:31;height:10" coordorigin="3274,5516" coordsize="31,10" path="m3274,5521l3305,5521e" filled="false" stroked="true" strokeweight=".6pt" strokecolor="#000000">
                <v:path arrowok="t"/>
              </v:shape>
            </v:group>
            <v:group style="position:absolute;left:3224;top:5516;width:31;height:10" coordorigin="3224,5516" coordsize="31,10">
              <v:shape style="position:absolute;left:3224;top:5516;width:31;height:10" coordorigin="3224,5516" coordsize="31,10" path="m3224,5521l3254,5521e" filled="false" stroked="true" strokeweight=".6pt" strokecolor="#000000">
                <v:path arrowok="t"/>
              </v:shape>
            </v:group>
            <v:group style="position:absolute;left:3174;top:5516;width:31;height:10" coordorigin="3174,5516" coordsize="31,10">
              <v:shape style="position:absolute;left:3174;top:5516;width:31;height:10" coordorigin="3174,5516" coordsize="31,10" path="m3174,5521l3204,5521e" filled="false" stroked="true" strokeweight=".6pt" strokecolor="#000000">
                <v:path arrowok="t"/>
              </v:shape>
            </v:group>
            <v:group style="position:absolute;left:3124;top:5516;width:31;height:10" coordorigin="3124,5516" coordsize="31,10">
              <v:shape style="position:absolute;left:3124;top:5516;width:31;height:10" coordorigin="3124,5516" coordsize="31,10" path="m3124,5521l3154,5521e" filled="false" stroked="true" strokeweight=".6pt" strokecolor="#000000">
                <v:path arrowok="t"/>
              </v:shape>
            </v:group>
            <v:group style="position:absolute;left:3074;top:5516;width:31;height:10" coordorigin="3074,5516" coordsize="31,10">
              <v:shape style="position:absolute;left:3074;top:5516;width:31;height:10" coordorigin="3074,5516" coordsize="31,10" path="m3074,5521l3104,5521e" filled="false" stroked="true" strokeweight=".6pt" strokecolor="#000000">
                <v:path arrowok="t"/>
              </v:shape>
            </v:group>
            <v:group style="position:absolute;left:3023;top:5516;width:31;height:10" coordorigin="3023,5516" coordsize="31,10">
              <v:shape style="position:absolute;left:3023;top:5516;width:31;height:10" coordorigin="3023,5516" coordsize="31,10" path="m3023,5521l3054,5521e" filled="false" stroked="true" strokeweight=".6pt" strokecolor="#000000">
                <v:path arrowok="t"/>
              </v:shape>
            </v:group>
            <v:group style="position:absolute;left:2973;top:5516;width:31;height:10" coordorigin="2973,5516" coordsize="31,10">
              <v:shape style="position:absolute;left:2973;top:5516;width:31;height:10" coordorigin="2973,5516" coordsize="31,10" path="m2973,5521l3003,5521e" filled="false" stroked="true" strokeweight=".6pt" strokecolor="#000000">
                <v:path arrowok="t"/>
              </v:shape>
            </v:group>
            <v:group style="position:absolute;left:2923;top:5516;width:31;height:10" coordorigin="2923,5516" coordsize="31,10">
              <v:shape style="position:absolute;left:2923;top:5516;width:31;height:10" coordorigin="2923,5516" coordsize="31,10" path="m2923,5521l2953,5521e" filled="false" stroked="true" strokeweight=".6pt" strokecolor="#000000">
                <v:path arrowok="t"/>
              </v:shape>
            </v:group>
            <v:group style="position:absolute;left:2873;top:5516;width:31;height:10" coordorigin="2873,5516" coordsize="31,10">
              <v:shape style="position:absolute;left:2873;top:5516;width:31;height:10" coordorigin="2873,5516" coordsize="31,10" path="m2873,5521l2903,5521e" filled="false" stroked="true" strokeweight=".6pt" strokecolor="#000000">
                <v:path arrowok="t"/>
              </v:shape>
            </v:group>
            <v:group style="position:absolute;left:2823;top:5516;width:31;height:10" coordorigin="2823,5516" coordsize="31,10">
              <v:shape style="position:absolute;left:2823;top:5516;width:31;height:10" coordorigin="2823,5516" coordsize="31,10" path="m2823,5521l2853,5521e" filled="false" stroked="true" strokeweight=".6pt" strokecolor="#000000">
                <v:path arrowok="t"/>
              </v:shape>
            </v:group>
            <v:group style="position:absolute;left:2772;top:5516;width:31;height:10" coordorigin="2772,5516" coordsize="31,10">
              <v:shape style="position:absolute;left:2772;top:5516;width:31;height:10" coordorigin="2772,5516" coordsize="31,10" path="m2772,5521l2803,5521e" filled="false" stroked="true" strokeweight=".6pt" strokecolor="#000000">
                <v:path arrowok="t"/>
              </v:shape>
            </v:group>
            <v:group style="position:absolute;left:2722;top:5516;width:31;height:10" coordorigin="2722,5516" coordsize="31,10">
              <v:shape style="position:absolute;left:2722;top:5516;width:31;height:10" coordorigin="2722,5516" coordsize="31,10" path="m2722,5521l2752,5521e" filled="false" stroked="true" strokeweight=".6pt" strokecolor="#000000">
                <v:path arrowok="t"/>
              </v:shape>
            </v:group>
            <v:group style="position:absolute;left:2672;top:5516;width:31;height:10" coordorigin="2672,5516" coordsize="31,10">
              <v:shape style="position:absolute;left:2672;top:5516;width:31;height:10" coordorigin="2672,5516" coordsize="31,10" path="m2672,5521l2702,5521e" filled="false" stroked="true" strokeweight=".6pt" strokecolor="#000000">
                <v:path arrowok="t"/>
              </v:shape>
            </v:group>
            <v:group style="position:absolute;left:2622;top:5516;width:31;height:10" coordorigin="2622,5516" coordsize="31,10">
              <v:shape style="position:absolute;left:2622;top:5516;width:31;height:10" coordorigin="2622,5516" coordsize="31,10" path="m2622,5521l2652,5521e" filled="false" stroked="true" strokeweight=".6pt" strokecolor="#000000">
                <v:path arrowok="t"/>
              </v:shape>
            </v:group>
            <v:group style="position:absolute;left:2572;top:5516;width:31;height:10" coordorigin="2572,5516" coordsize="31,10">
              <v:shape style="position:absolute;left:2572;top:5516;width:31;height:10" coordorigin="2572,5516" coordsize="31,10" path="m2572,5521l2602,5521e" filled="false" stroked="true" strokeweight=".6pt" strokecolor="#000000">
                <v:path arrowok="t"/>
              </v:shape>
            </v:group>
            <v:group style="position:absolute;left:2521;top:5516;width:31;height:10" coordorigin="2521,5516" coordsize="31,10">
              <v:shape style="position:absolute;left:2521;top:5516;width:31;height:10" coordorigin="2521,5516" coordsize="31,10" path="m2521,5521l2552,5521e" filled="false" stroked="true" strokeweight=".6pt" strokecolor="#000000">
                <v:path arrowok="t"/>
              </v:shape>
            </v:group>
            <v:group style="position:absolute;left:4881;top:5516;width:16;height:10" coordorigin="4881,5516" coordsize="16,10">
              <v:shape style="position:absolute;left:4881;top:5516;width:16;height:10" coordorigin="4881,5516" coordsize="16,10" path="m4881,5521l4896,5521e" filled="false" stroked="true" strokeweight=".6pt" strokecolor="#000000">
                <v:path arrowok="t"/>
              </v:shape>
            </v:group>
            <v:group style="position:absolute;left:2486;top:5516;width:16;height:10" coordorigin="2486,5516" coordsize="16,10">
              <v:shape style="position:absolute;left:2486;top:5516;width:16;height:10" coordorigin="2486,5516" coordsize="16,10" path="m2486,5521l2501,5521e" filled="false" stroked="true" strokeweight=".6pt" strokecolor="#000000">
                <v:path arrowok="t"/>
              </v:shape>
            </v:group>
            <v:group style="position:absolute;left:4891;top:5556;width:10;height:31" coordorigin="4891,5556" coordsize="10,31">
              <v:shape style="position:absolute;left:4891;top:5556;width:10;height:31" coordorigin="4891,5556" coordsize="10,31" path="m4891,5571l4901,5571e" filled="false" stroked="true" strokeweight="1.61pt" strokecolor="#000000">
                <v:path arrowok="t"/>
              </v:shape>
            </v:group>
            <v:group style="position:absolute;left:4891;top:5607;width:10;height:31" coordorigin="4891,5607" coordsize="10,31">
              <v:shape style="position:absolute;left:4891;top:5607;width:10;height:31" coordorigin="4891,5607" coordsize="10,31" path="m4891,5622l4901,5622e" filled="false" stroked="true" strokeweight="1.609pt" strokecolor="#000000">
                <v:path arrowok="t"/>
              </v:shape>
            </v:group>
            <v:group style="position:absolute;left:4891;top:5657;width:10;height:31" coordorigin="4891,5657" coordsize="10,31">
              <v:shape style="position:absolute;left:4891;top:5657;width:10;height:31" coordorigin="4891,5657" coordsize="10,31" path="m4891,5672l4901,5672e" filled="false" stroked="true" strokeweight="1.61pt" strokecolor="#000000">
                <v:path arrowok="t"/>
              </v:shape>
            </v:group>
            <v:group style="position:absolute;left:4891;top:5707;width:10;height:31" coordorigin="4891,5707" coordsize="10,31">
              <v:shape style="position:absolute;left:4891;top:5707;width:10;height:31" coordorigin="4891,5707" coordsize="10,31" path="m4891,5723l4901,5723e" filled="false" stroked="true" strokeweight="1.609pt" strokecolor="#000000">
                <v:path arrowok="t"/>
              </v:shape>
            </v:group>
            <v:group style="position:absolute;left:4891;top:5758;width:10;height:31" coordorigin="4891,5758" coordsize="10,31">
              <v:shape style="position:absolute;left:4891;top:5758;width:10;height:31" coordorigin="4891,5758" coordsize="10,31" path="m4891,5773l4901,5773e" filled="false" stroked="true" strokeweight="1.61pt" strokecolor="#000000">
                <v:path arrowok="t"/>
              </v:shape>
            </v:group>
            <v:group style="position:absolute;left:4891;top:5808;width:10;height:31" coordorigin="4891,5808" coordsize="10,31">
              <v:shape style="position:absolute;left:4891;top:5808;width:10;height:31" coordorigin="4891,5808" coordsize="10,31" path="m4891,5823l4901,5823e" filled="false" stroked="true" strokeweight="1.61pt" strokecolor="#000000">
                <v:path arrowok="t"/>
              </v:shape>
            </v:group>
            <v:group style="position:absolute;left:4891;top:5859;width:10;height:31" coordorigin="4891,5859" coordsize="10,31">
              <v:shape style="position:absolute;left:4891;top:5859;width:10;height:31" coordorigin="4891,5859" coordsize="10,31" path="m4891,5874l4901,5874e" filled="false" stroked="true" strokeweight="1.609pt" strokecolor="#000000">
                <v:path arrowok="t"/>
              </v:shape>
            </v:group>
            <v:group style="position:absolute;left:4891;top:5909;width:10;height:31" coordorigin="4891,5909" coordsize="10,31">
              <v:shape style="position:absolute;left:4891;top:5909;width:10;height:31" coordorigin="4891,5909" coordsize="10,31" path="m4891,5924l4901,5924e" filled="false" stroked="true" strokeweight="1.61pt" strokecolor="#000000">
                <v:path arrowok="t"/>
              </v:shape>
            </v:group>
            <v:group style="position:absolute;left:4891;top:5959;width:10;height:31" coordorigin="4891,5959" coordsize="10,31">
              <v:shape style="position:absolute;left:4891;top:5959;width:10;height:31" coordorigin="4891,5959" coordsize="10,31" path="m4891,5975l4901,5975e" filled="false" stroked="true" strokeweight="1.61pt" strokecolor="#000000">
                <v:path arrowok="t"/>
              </v:shape>
            </v:group>
            <v:group style="position:absolute;left:4891;top:6010;width:10;height:31" coordorigin="4891,6010" coordsize="10,31">
              <v:shape style="position:absolute;left:4891;top:6010;width:10;height:31" coordorigin="4891,6010" coordsize="10,31" path="m4891,6025l4901,6025e" filled="false" stroked="true" strokeweight="1.609pt" strokecolor="#000000">
                <v:path arrowok="t"/>
              </v:shape>
            </v:group>
            <v:group style="position:absolute;left:4891;top:6060;width:10;height:31" coordorigin="4891,6060" coordsize="10,31">
              <v:shape style="position:absolute;left:4891;top:6060;width:10;height:31" coordorigin="4891,6060" coordsize="10,31" path="m4891,6075l4901,6075e" filled="false" stroked="true" strokeweight="1.61pt" strokecolor="#000000">
                <v:path arrowok="t"/>
              </v:shape>
            </v:group>
            <v:group style="position:absolute;left:4891;top:6111;width:10;height:31" coordorigin="4891,6111" coordsize="10,31">
              <v:shape style="position:absolute;left:4891;top:6111;width:10;height:31" coordorigin="4891,6111" coordsize="10,31" path="m4891,6126l4901,6126e" filled="false" stroked="true" strokeweight="1.61pt" strokecolor="#000000">
                <v:path arrowok="t"/>
              </v:shape>
            </v:group>
            <v:group style="position:absolute;left:4891;top:6161;width:10;height:31" coordorigin="4891,6161" coordsize="10,31">
              <v:shape style="position:absolute;left:4891;top:6161;width:10;height:31" coordorigin="4891,6161" coordsize="10,31" path="m4891,6176l4901,6176e" filled="false" stroked="true" strokeweight="1.609pt" strokecolor="#000000">
                <v:path arrowok="t"/>
              </v:shape>
            </v:group>
            <v:group style="position:absolute;left:4891;top:6211;width:10;height:31" coordorigin="4891,6211" coordsize="10,31">
              <v:shape style="position:absolute;left:4891;top:6211;width:10;height:31" coordorigin="4891,6211" coordsize="10,31" path="m4891,6227l4901,6227e" filled="false" stroked="true" strokeweight="1.61pt" strokecolor="#000000">
                <v:path arrowok="t"/>
              </v:shape>
            </v:group>
            <v:group style="position:absolute;left:4891;top:6262;width:10;height:31" coordorigin="4891,6262" coordsize="10,31">
              <v:shape style="position:absolute;left:4891;top:6262;width:10;height:31" coordorigin="4891,6262" coordsize="10,31" path="m4891,6277l4901,6277e" filled="false" stroked="true" strokeweight="1.609pt" strokecolor="#000000">
                <v:path arrowok="t"/>
              </v:shape>
            </v:group>
            <v:group style="position:absolute;left:4891;top:6312;width:10;height:31" coordorigin="4891,6312" coordsize="10,31">
              <v:shape style="position:absolute;left:4891;top:6312;width:10;height:31" coordorigin="4891,6312" coordsize="10,31" path="m4891,6327l4901,6327e" filled="false" stroked="true" strokeweight="1.609pt" strokecolor="#000000">
                <v:path arrowok="t"/>
              </v:shape>
            </v:group>
            <v:group style="position:absolute;left:4891;top:6363;width:10;height:31" coordorigin="4891,6363" coordsize="10,31">
              <v:shape style="position:absolute;left:4891;top:6363;width:10;height:31" coordorigin="4891,6363" coordsize="10,31" path="m4891,6378l4901,6378e" filled="false" stroked="true" strokeweight="1.61pt" strokecolor="#000000">
                <v:path arrowok="t"/>
              </v:shape>
            </v:group>
            <v:group style="position:absolute;left:4891;top:6413;width:10;height:31" coordorigin="4891,6413" coordsize="10,31">
              <v:shape style="position:absolute;left:4891;top:6413;width:10;height:31" coordorigin="4891,6413" coordsize="10,31" path="m4891,6428l4901,6428e" filled="false" stroked="true" strokeweight="1.609pt" strokecolor="#000000">
                <v:path arrowok="t"/>
              </v:shape>
            </v:group>
            <v:group style="position:absolute;left:4891;top:6463;width:10;height:31" coordorigin="4891,6463" coordsize="10,31">
              <v:shape style="position:absolute;left:4891;top:6463;width:10;height:31" coordorigin="4891,6463" coordsize="10,31" path="m4891,6478l4901,6478e" filled="false" stroked="true" strokeweight="1.61pt" strokecolor="#000000">
                <v:path arrowok="t"/>
              </v:shape>
            </v:group>
            <v:group style="position:absolute;left:4891;top:6514;width:10;height:31" coordorigin="4891,6514" coordsize="10,31">
              <v:shape style="position:absolute;left:4891;top:6514;width:10;height:31" coordorigin="4891,6514" coordsize="10,31" path="m4891,6529l4901,6529e" filled="false" stroked="true" strokeweight="1.61pt" strokecolor="#000000">
                <v:path arrowok="t"/>
              </v:shape>
            </v:group>
            <v:group style="position:absolute;left:4891;top:6564;width:10;height:31" coordorigin="4891,6564" coordsize="10,31">
              <v:shape style="position:absolute;left:4891;top:6564;width:10;height:31" coordorigin="4891,6564" coordsize="10,31" path="m4891,6579l4901,6579e" filled="false" stroked="true" strokeweight="1.609pt" strokecolor="#000000">
                <v:path arrowok="t"/>
              </v:shape>
            </v:group>
            <v:group style="position:absolute;left:4891;top:6615;width:10;height:31" coordorigin="4891,6615" coordsize="10,31">
              <v:shape style="position:absolute;left:4891;top:6615;width:10;height:31" coordorigin="4891,6615" coordsize="10,31" path="m4891,6630l4901,6630e" filled="false" stroked="true" strokeweight="1.61pt" strokecolor="#000000">
                <v:path arrowok="t"/>
              </v:shape>
            </v:group>
            <v:group style="position:absolute;left:4891;top:6665;width:10;height:31" coordorigin="4891,6665" coordsize="10,31">
              <v:shape style="position:absolute;left:4891;top:6665;width:10;height:31" coordorigin="4891,6665" coordsize="10,31" path="m4891,6680l4901,6680e" filled="false" stroked="true" strokeweight="1.61pt" strokecolor="#000000">
                <v:path arrowok="t"/>
              </v:shape>
            </v:group>
            <v:group style="position:absolute;left:4891;top:6715;width:10;height:31" coordorigin="4891,6715" coordsize="10,31">
              <v:shape style="position:absolute;left:4891;top:6715;width:10;height:31" coordorigin="4891,6715" coordsize="10,31" path="m4891,6730l4901,6730e" filled="false" stroked="true" strokeweight="1.609pt" strokecolor="#000000">
                <v:path arrowok="t"/>
              </v:shape>
            </v:group>
            <v:group style="position:absolute;left:4891;top:6766;width:10;height:31" coordorigin="4891,6766" coordsize="10,31">
              <v:shape style="position:absolute;left:4891;top:6766;width:10;height:31" coordorigin="4891,6766" coordsize="10,31" path="m4891,6781l4901,6781e" filled="false" stroked="true" strokeweight="1.61pt" strokecolor="#000000">
                <v:path arrowok="t"/>
              </v:shape>
            </v:group>
            <v:group style="position:absolute;left:4891;top:6816;width:10;height:31" coordorigin="4891,6816" coordsize="10,31">
              <v:shape style="position:absolute;left:4891;top:6816;width:10;height:31" coordorigin="4891,6816" coordsize="10,31" path="m4891,6831l4901,6831e" filled="false" stroked="true" strokeweight="1.61pt" strokecolor="#000000">
                <v:path arrowok="t"/>
              </v:shape>
            </v:group>
            <v:group style="position:absolute;left:4891;top:6867;width:10;height:31" coordorigin="4891,6867" coordsize="10,31">
              <v:shape style="position:absolute;left:4891;top:6867;width:10;height:31" coordorigin="4891,6867" coordsize="10,31" path="m4891,6882l4901,6882e" filled="false" stroked="true" strokeweight="1.609pt" strokecolor="#000000">
                <v:path arrowok="t"/>
              </v:shape>
            </v:group>
            <v:group style="position:absolute;left:4891;top:6917;width:10;height:31" coordorigin="4891,6917" coordsize="10,31">
              <v:shape style="position:absolute;left:4891;top:6917;width:10;height:31" coordorigin="4891,6917" coordsize="10,31" path="m4891,6932l4901,6932e" filled="false" stroked="true" strokeweight="1.61pt" strokecolor="#000000">
                <v:path arrowok="t"/>
              </v:shape>
            </v:group>
            <v:group style="position:absolute;left:4891;top:6967;width:10;height:31" coordorigin="4891,6967" coordsize="10,31">
              <v:shape style="position:absolute;left:4891;top:6967;width:10;height:31" coordorigin="4891,6967" coordsize="10,31" path="m4891,6982l4901,6982e" filled="false" stroked="true" strokeweight="1.609pt" strokecolor="#000000">
                <v:path arrowok="t"/>
              </v:shape>
            </v:group>
            <v:group style="position:absolute;left:4891;top:7018;width:10;height:31" coordorigin="4891,7018" coordsize="10,31">
              <v:shape style="position:absolute;left:4891;top:7018;width:10;height:31" coordorigin="4891,7018" coordsize="10,31" path="m4891,7033l4901,7033e" filled="false" stroked="true" strokeweight="1.609pt" strokecolor="#000000">
                <v:path arrowok="t"/>
              </v:shape>
            </v:group>
            <v:group style="position:absolute;left:4891;top:7068;width:10;height:31" coordorigin="4891,7068" coordsize="10,31">
              <v:shape style="position:absolute;left:4891;top:7068;width:10;height:31" coordorigin="4891,7068" coordsize="10,31" path="m4891,7083l4901,7083e" filled="false" stroked="true" strokeweight="1.61pt" strokecolor="#000000">
                <v:path arrowok="t"/>
              </v:shape>
            </v:group>
            <v:group style="position:absolute;left:4891;top:7118;width:10;height:31" coordorigin="4891,7118" coordsize="10,31">
              <v:shape style="position:absolute;left:4891;top:7118;width:10;height:31" coordorigin="4891,7118" coordsize="10,31" path="m4891,7134l4901,7134e" filled="false" stroked="true" strokeweight="1.609pt" strokecolor="#000000">
                <v:path arrowok="t"/>
              </v:shape>
            </v:group>
            <v:group style="position:absolute;left:4891;top:7169;width:10;height:31" coordorigin="4891,7169" coordsize="10,31">
              <v:shape style="position:absolute;left:4891;top:7169;width:10;height:31" coordorigin="4891,7169" coordsize="10,31" path="m4891,7184l4901,7184e" filled="false" stroked="true" strokeweight="1.609pt" strokecolor="#000000">
                <v:path arrowok="t"/>
              </v:shape>
            </v:group>
            <v:group style="position:absolute;left:4891;top:7219;width:10;height:31" coordorigin="4891,7219" coordsize="10,31">
              <v:shape style="position:absolute;left:4891;top:7219;width:10;height:31" coordorigin="4891,7219" coordsize="10,31" path="m4891,7234l4901,7234e" filled="false" stroked="true" strokeweight="1.61pt" strokecolor="#000000">
                <v:path arrowok="t"/>
              </v:shape>
            </v:group>
            <v:group style="position:absolute;left:4891;top:7270;width:10;height:31" coordorigin="4891,7270" coordsize="10,31">
              <v:shape style="position:absolute;left:4891;top:7270;width:10;height:31" coordorigin="4891,7270" coordsize="10,31" path="m4891,7285l4901,7285e" filled="false" stroked="true" strokeweight="1.609pt" strokecolor="#000000">
                <v:path arrowok="t"/>
              </v:shape>
            </v:group>
            <v:group style="position:absolute;left:4891;top:7335;width:10;height:2" coordorigin="4891,7335" coordsize="10,2">
              <v:shape style="position:absolute;left:4891;top:7335;width:10;height:2" coordorigin="4891,7335" coordsize="10,0" path="m4891,7335l4901,7335e" filled="false" stroked="true" strokeweight="1.61pt" strokecolor="#000000">
                <v:path arrowok="t"/>
              </v:shape>
            </v:group>
            <v:group style="position:absolute;left:2421;top:7330;width:31;height:10" coordorigin="2421,7330" coordsize="31,10">
              <v:shape style="position:absolute;left:2421;top:7330;width:31;height:10" coordorigin="2421,7330" coordsize="31,10" path="m2421,7335l2451,7335e" filled="false" stroked="true" strokeweight=".6pt" strokecolor="#000000">
                <v:path arrowok="t"/>
              </v:shape>
            </v:group>
            <v:group style="position:absolute;left:2371;top:7330;width:31;height:10" coordorigin="2371,7330" coordsize="31,10">
              <v:shape style="position:absolute;left:2371;top:7330;width:31;height:10" coordorigin="2371,7330" coordsize="31,10" path="m2371,7335l2401,7335e" filled="false" stroked="true" strokeweight=".6pt" strokecolor="#000000">
                <v:path arrowok="t"/>
              </v:shape>
            </v:group>
            <v:group style="position:absolute;left:2321;top:7330;width:31;height:10" coordorigin="2321,7330" coordsize="31,10">
              <v:shape style="position:absolute;left:2321;top:7330;width:31;height:10" coordorigin="2321,7330" coordsize="31,10" path="m2321,7335l2351,7335e" filled="false" stroked="true" strokeweight=".6pt" strokecolor="#000000">
                <v:path arrowok="t"/>
              </v:shape>
            </v:group>
            <v:group style="position:absolute;left:2271;top:7330;width:31;height:10" coordorigin="2271,7330" coordsize="31,10">
              <v:shape style="position:absolute;left:2271;top:7330;width:31;height:10" coordorigin="2271,7330" coordsize="31,10" path="m2271,7335l2301,7335e" filled="false" stroked="true" strokeweight=".6pt" strokecolor="#000000">
                <v:path arrowok="t"/>
              </v:shape>
            </v:group>
            <v:group style="position:absolute;left:2220;top:7330;width:31;height:10" coordorigin="2220,7330" coordsize="31,10">
              <v:shape style="position:absolute;left:2220;top:7330;width:31;height:10" coordorigin="2220,7330" coordsize="31,10" path="m2220,7335l2250,7335e" filled="false" stroked="true" strokeweight=".6pt" strokecolor="#000000">
                <v:path arrowok="t"/>
              </v:shape>
            </v:group>
            <v:group style="position:absolute;left:2170;top:7330;width:31;height:10" coordorigin="2170,7330" coordsize="31,10">
              <v:shape style="position:absolute;left:2170;top:7330;width:31;height:10" coordorigin="2170,7330" coordsize="31,10" path="m2170,7335l2200,7335e" filled="false" stroked="true" strokeweight=".6pt" strokecolor="#000000">
                <v:path arrowok="t"/>
              </v:shape>
            </v:group>
            <v:group style="position:absolute;left:2120;top:7330;width:31;height:10" coordorigin="2120,7330" coordsize="31,10">
              <v:shape style="position:absolute;left:2120;top:7330;width:31;height:10" coordorigin="2120,7330" coordsize="31,10" path="m2120,7335l2150,7335e" filled="false" stroked="true" strokeweight=".6pt" strokecolor="#000000">
                <v:path arrowok="t"/>
              </v:shape>
            </v:group>
            <v:group style="position:absolute;left:2070;top:7330;width:31;height:10" coordorigin="2070,7330" coordsize="31,10">
              <v:shape style="position:absolute;left:2070;top:7330;width:31;height:10" coordorigin="2070,7330" coordsize="31,10" path="m2070,7335l2100,7335e" filled="false" stroked="true" strokeweight=".6pt" strokecolor="#000000">
                <v:path arrowok="t"/>
              </v:shape>
            </v:group>
            <v:group style="position:absolute;left:2020;top:7330;width:31;height:10" coordorigin="2020,7330" coordsize="31,10">
              <v:shape style="position:absolute;left:2020;top:7330;width:31;height:10" coordorigin="2020,7330" coordsize="31,10" path="m2020,7335l2050,7335e" filled="false" stroked="true" strokeweight=".6pt" strokecolor="#000000">
                <v:path arrowok="t"/>
              </v:shape>
            </v:group>
            <v:group style="position:absolute;left:1969;top:7330;width:31;height:10" coordorigin="1969,7330" coordsize="31,10">
              <v:shape style="position:absolute;left:1969;top:7330;width:31;height:10" coordorigin="1969,7330" coordsize="31,10" path="m1969,7335l1999,7335e" filled="false" stroked="true" strokeweight=".6pt" strokecolor="#000000">
                <v:path arrowok="t"/>
              </v:shape>
            </v:group>
            <v:group style="position:absolute;left:1919;top:7330;width:31;height:10" coordorigin="1919,7330" coordsize="31,10">
              <v:shape style="position:absolute;left:1919;top:7330;width:31;height:10" coordorigin="1919,7330" coordsize="31,10" path="m1919,7335l1949,7335e" filled="false" stroked="true" strokeweight=".6pt" strokecolor="#000000">
                <v:path arrowok="t"/>
              </v:shape>
            </v:group>
            <v:group style="position:absolute;left:1869;top:7330;width:31;height:10" coordorigin="1869,7330" coordsize="31,10">
              <v:shape style="position:absolute;left:1869;top:7330;width:31;height:10" coordorigin="1869,7330" coordsize="31,10" path="m1869,7335l1899,7335e" filled="false" stroked="true" strokeweight=".6pt" strokecolor="#000000">
                <v:path arrowok="t"/>
              </v:shape>
            </v:group>
            <v:group style="position:absolute;left:1819;top:7330;width:31;height:10" coordorigin="1819,7330" coordsize="31,10">
              <v:shape style="position:absolute;left:1819;top:7330;width:31;height:10" coordorigin="1819,7330" coordsize="31,10" path="m1819,7335l1849,7335e" filled="false" stroked="true" strokeweight=".6pt" strokecolor="#000000">
                <v:path arrowok="t"/>
              </v:shape>
            </v:group>
            <v:group style="position:absolute;left:1769;top:7330;width:31;height:10" coordorigin="1769,7330" coordsize="31,10">
              <v:shape style="position:absolute;left:1769;top:7330;width:31;height:10" coordorigin="1769,7330" coordsize="31,10" path="m1769,7335l1799,7335e" filled="false" stroked="true" strokeweight=".6pt" strokecolor="#000000">
                <v:path arrowok="t"/>
              </v:shape>
            </v:group>
            <v:group style="position:absolute;left:1718;top:7330;width:31;height:10" coordorigin="1718,7330" coordsize="31,10">
              <v:shape style="position:absolute;left:1718;top:7330;width:31;height:10" coordorigin="1718,7330" coordsize="31,10" path="m1718,7335l1748,7335e" filled="false" stroked="true" strokeweight=".6pt" strokecolor="#000000">
                <v:path arrowok="t"/>
              </v:shape>
            </v:group>
            <v:group style="position:absolute;left:1668;top:7330;width:31;height:10" coordorigin="1668,7330" coordsize="31,10">
              <v:shape style="position:absolute;left:1668;top:7330;width:31;height:10" coordorigin="1668,7330" coordsize="31,10" path="m1668,7335l1698,7335e" filled="false" stroked="true" strokeweight=".6pt" strokecolor="#000000">
                <v:path arrowok="t"/>
              </v:shape>
            </v:group>
            <v:group style="position:absolute;left:1618;top:7330;width:31;height:10" coordorigin="1618,7330" coordsize="31,10">
              <v:shape style="position:absolute;left:1618;top:7330;width:31;height:10" coordorigin="1618,7330" coordsize="31,10" path="m1618,7335l1648,7335e" filled="false" stroked="true" strokeweight=".6pt" strokecolor="#000000">
                <v:path arrowok="t"/>
              </v:shape>
            </v:group>
            <v:group style="position:absolute;left:1568;top:7330;width:31;height:10" coordorigin="1568,7330" coordsize="31,10">
              <v:shape style="position:absolute;left:1568;top:7330;width:31;height:10" coordorigin="1568,7330" coordsize="31,10" path="m1568,7335l1598,7335e" filled="false" stroked="true" strokeweight=".6pt" strokecolor="#000000">
                <v:path arrowok="t"/>
              </v:shape>
            </v:group>
            <v:group style="position:absolute;left:1518;top:7330;width:31;height:10" coordorigin="1518,7330" coordsize="31,10">
              <v:shape style="position:absolute;left:1518;top:7330;width:31;height:10" coordorigin="1518,7330" coordsize="31,10" path="m1518,7335l1548,7335e" filled="false" stroked="true" strokeweight=".6pt" strokecolor="#000000">
                <v:path arrowok="t"/>
              </v:shape>
            </v:group>
            <v:group style="position:absolute;left:1467;top:7330;width:31;height:10" coordorigin="1467,7330" coordsize="31,10">
              <v:shape style="position:absolute;left:1467;top:7330;width:31;height:10" coordorigin="1467,7330" coordsize="31,10" path="m1467,7335l1497,7335e" filled="false" stroked="true" strokeweight=".6pt" strokecolor="#000000">
                <v:path arrowok="t"/>
              </v:shape>
            </v:group>
            <v:group style="position:absolute;left:1417;top:7330;width:31;height:10" coordorigin="1417,7330" coordsize="31,10">
              <v:shape style="position:absolute;left:1417;top:7330;width:31;height:10" coordorigin="1417,7330" coordsize="31,10" path="m1417,7335l1447,7335e" filled="false" stroked="true" strokeweight=".6pt" strokecolor="#000000">
                <v:path arrowok="t"/>
              </v:shape>
            </v:group>
            <v:group style="position:absolute;left:1367;top:7330;width:31;height:10" coordorigin="1367,7330" coordsize="31,10">
              <v:shape style="position:absolute;left:1367;top:7330;width:31;height:10" coordorigin="1367,7330" coordsize="31,10" path="m1367,7335l1397,7335e" filled="false" stroked="true" strokeweight=".6pt" strokecolor="#000000">
                <v:path arrowok="t"/>
              </v:shape>
            </v:group>
            <v:group style="position:absolute;left:1317;top:7330;width:31;height:10" coordorigin="1317,7330" coordsize="31,10">
              <v:shape style="position:absolute;left:1317;top:7330;width:31;height:10" coordorigin="1317,7330" coordsize="31,10" path="m1317,7335l1347,7335e" filled="false" stroked="true" strokeweight=".6pt" strokecolor="#000000">
                <v:path arrowok="t"/>
              </v:shape>
            </v:group>
            <v:group style="position:absolute;left:1267;top:7330;width:31;height:10" coordorigin="1267,7330" coordsize="31,10">
              <v:shape style="position:absolute;left:1267;top:7330;width:31;height:10" coordorigin="1267,7330" coordsize="31,10" path="m1267,7335l1297,7335e" filled="false" stroked="true" strokeweight=".6pt" strokecolor="#000000">
                <v:path arrowok="t"/>
              </v:shape>
            </v:group>
            <v:group style="position:absolute;left:1216;top:7330;width:31;height:10" coordorigin="1216,7330" coordsize="31,10">
              <v:shape style="position:absolute;left:1216;top:7330;width:31;height:10" coordorigin="1216,7330" coordsize="31,10" path="m1216,7335l1246,7335e" filled="false" stroked="true" strokeweight=".6pt" strokecolor="#000000">
                <v:path arrowok="t"/>
              </v:shape>
            </v:group>
            <v:group style="position:absolute;left:1166;top:7330;width:31;height:10" coordorigin="1166,7330" coordsize="31,10">
              <v:shape style="position:absolute;left:1166;top:7330;width:31;height:10" coordorigin="1166,7330" coordsize="31,10" path="m1166,7335l1196,7335e" filled="false" stroked="true" strokeweight=".6pt" strokecolor="#000000">
                <v:path arrowok="t"/>
              </v:shape>
            </v:group>
            <v:group style="position:absolute;left:1116;top:7330;width:31;height:10" coordorigin="1116,7330" coordsize="31,10">
              <v:shape style="position:absolute;left:1116;top:7330;width:31;height:10" coordorigin="1116,7330" coordsize="31,10" path="m1116,7335l1146,7335e" filled="false" stroked="true" strokeweight=".6pt" strokecolor="#000000">
                <v:path arrowok="t"/>
              </v:shape>
            </v:group>
            <v:group style="position:absolute;left:1066;top:7330;width:31;height:10" coordorigin="1066,7330" coordsize="31,10">
              <v:shape style="position:absolute;left:1066;top:7330;width:31;height:10" coordorigin="1066,7330" coordsize="31,10" path="m1066,7335l1096,7335e" filled="false" stroked="true" strokeweight=".6pt" strokecolor="#000000">
                <v:path arrowok="t"/>
              </v:shape>
            </v:group>
            <v:group style="position:absolute;left:1016;top:7330;width:31;height:10" coordorigin="1016,7330" coordsize="31,10">
              <v:shape style="position:absolute;left:1016;top:7330;width:31;height:10" coordorigin="1016,7330" coordsize="31,10" path="m1016,7335l1046,7335e" filled="false" stroked="true" strokeweight=".6pt" strokecolor="#000000">
                <v:path arrowok="t"/>
              </v:shape>
            </v:group>
            <v:group style="position:absolute;left:965;top:7330;width:31;height:10" coordorigin="965,7330" coordsize="31,10">
              <v:shape style="position:absolute;left:965;top:7330;width:31;height:10" coordorigin="965,7330" coordsize="31,10" path="m965,7335l995,7335e" filled="false" stroked="true" strokeweight=".6pt" strokecolor="#000000">
                <v:path arrowok="t"/>
              </v:shape>
            </v:group>
            <v:group style="position:absolute;left:915;top:7330;width:31;height:10" coordorigin="915,7330" coordsize="31,10">
              <v:shape style="position:absolute;left:915;top:7330;width:31;height:10" coordorigin="915,7330" coordsize="31,10" path="m915,7335l945,7335e" filled="false" stroked="true" strokeweight=".6pt" strokecolor="#000000">
                <v:path arrowok="t"/>
              </v:shape>
            </v:group>
            <v:group style="position:absolute;left:865;top:7330;width:31;height:10" coordorigin="865,7330" coordsize="31,10">
              <v:shape style="position:absolute;left:865;top:7330;width:31;height:10" coordorigin="865,7330" coordsize="31,10" path="m865,7335l895,7335e" filled="false" stroked="true" strokeweight=".6pt" strokecolor="#000000">
                <v:path arrowok="t"/>
              </v:shape>
            </v:group>
            <v:group style="position:absolute;left:815;top:7330;width:31;height:10" coordorigin="815,7330" coordsize="31,10">
              <v:shape style="position:absolute;left:815;top:7330;width:31;height:10" coordorigin="815,7330" coordsize="31,10" path="m815,7335l845,7335e" filled="false" stroked="true" strokeweight=".6pt" strokecolor="#000000">
                <v:path arrowok="t"/>
              </v:shape>
            </v:group>
            <v:group style="position:absolute;left:765;top:7330;width:31;height:10" coordorigin="765,7330" coordsize="31,10">
              <v:shape style="position:absolute;left:765;top:7330;width:31;height:10" coordorigin="765,7330" coordsize="31,10" path="m765,7335l795,7335e" filled="false" stroked="true" strokeweight=".6pt" strokecolor="#000000">
                <v:path arrowok="t"/>
              </v:shape>
            </v:group>
            <v:group style="position:absolute;left:714;top:7330;width:31;height:10" coordorigin="714,7330" coordsize="31,10">
              <v:shape style="position:absolute;left:714;top:7330;width:31;height:10" coordorigin="714,7330" coordsize="31,10" path="m714,7335l745,7335e" filled="false" stroked="true" strokeweight=".6pt" strokecolor="#000000">
                <v:path arrowok="t"/>
              </v:shape>
            </v:group>
            <v:group style="position:absolute;left:664;top:7330;width:31;height:10" coordorigin="664,7330" coordsize="31,10">
              <v:shape style="position:absolute;left:664;top:7330;width:31;height:10" coordorigin="664,7330" coordsize="31,10" path="m664,7335l694,7335e" filled="false" stroked="true" strokeweight=".6pt" strokecolor="#000000">
                <v:path arrowok="t"/>
              </v:shape>
            </v:group>
            <v:group style="position:absolute;left:614;top:7330;width:31;height:10" coordorigin="614,7330" coordsize="31,10">
              <v:shape style="position:absolute;left:614;top:7330;width:31;height:10" coordorigin="614,7330" coordsize="31,10" path="m614,7335l644,7335e" filled="false" stroked="true" strokeweight=".6pt" strokecolor="#000000">
                <v:path arrowok="t"/>
              </v:shape>
            </v:group>
            <v:group style="position:absolute;left:564;top:7330;width:31;height:10" coordorigin="564,7330" coordsize="31,10">
              <v:shape style="position:absolute;left:564;top:7330;width:31;height:10" coordorigin="564,7330" coordsize="31,10" path="m564,7335l594,7335e" filled="false" stroked="true" strokeweight=".6pt" strokecolor="#000000">
                <v:path arrowok="t"/>
              </v:shape>
            </v:group>
            <v:group style="position:absolute;left:514;top:7330;width:31;height:10" coordorigin="514,7330" coordsize="31,10">
              <v:shape style="position:absolute;left:514;top:7330;width:31;height:10" coordorigin="514,7330" coordsize="31,10" path="m514,7335l544,7335e" filled="false" stroked="true" strokeweight=".6pt" strokecolor="#000000">
                <v:path arrowok="t"/>
              </v:shape>
            </v:group>
            <v:group style="position:absolute;left:463;top:7330;width:31;height:10" coordorigin="463,7330" coordsize="31,10">
              <v:shape style="position:absolute;left:463;top:7330;width:31;height:10" coordorigin="463,7330" coordsize="31,10" path="m463,7335l494,7335e" filled="false" stroked="true" strokeweight=".6pt" strokecolor="#000000">
                <v:path arrowok="t"/>
              </v:shape>
            </v:group>
            <v:group style="position:absolute;left:413;top:7330;width:31;height:10" coordorigin="413,7330" coordsize="31,10">
              <v:shape style="position:absolute;left:413;top:7330;width:31;height:10" coordorigin="413,7330" coordsize="31,10" path="m413,7335l443,7335e" filled="false" stroked="true" strokeweight=".6pt" strokecolor="#000000">
                <v:path arrowok="t"/>
              </v:shape>
            </v:group>
            <v:group style="position:absolute;left:363;top:7330;width:31;height:10" coordorigin="363,7330" coordsize="31,10">
              <v:shape style="position:absolute;left:363;top:7330;width:31;height:10" coordorigin="363,7330" coordsize="31,10" path="m363,7335l393,7335e" filled="false" stroked="true" strokeweight=".6pt" strokecolor="#000000">
                <v:path arrowok="t"/>
              </v:shape>
            </v:group>
            <v:group style="position:absolute;left:313;top:7330;width:31;height:10" coordorigin="313,7330" coordsize="31,10">
              <v:shape style="position:absolute;left:313;top:7330;width:31;height:10" coordorigin="313,7330" coordsize="31,10" path="m313,7335l343,7335e" filled="false" stroked="true" strokeweight=".6pt" strokecolor="#000000">
                <v:path arrowok="t"/>
              </v:shape>
            </v:group>
            <v:group style="position:absolute;left:263;top:7330;width:31;height:10" coordorigin="263,7330" coordsize="31,10">
              <v:shape style="position:absolute;left:263;top:7330;width:31;height:10" coordorigin="263,7330" coordsize="31,10" path="m263,7335l293,7335e" filled="false" stroked="true" strokeweight=".6pt" strokecolor="#000000">
                <v:path arrowok="t"/>
              </v:shape>
            </v:group>
            <v:group style="position:absolute;left:212;top:7330;width:31;height:10" coordorigin="212,7330" coordsize="31,10">
              <v:shape style="position:absolute;left:212;top:7330;width:31;height:10" coordorigin="212,7330" coordsize="31,10" path="m212,7335l243,7335e" filled="false" stroked="true" strokeweight=".6pt" strokecolor="#000000">
                <v:path arrowok="t"/>
              </v:shape>
            </v:group>
            <v:group style="position:absolute;left:162;top:7330;width:31;height:10" coordorigin="162,7330" coordsize="31,10">
              <v:shape style="position:absolute;left:162;top:7330;width:31;height:10" coordorigin="162,7330" coordsize="31,10" path="m162,7335l192,7335e" filled="false" stroked="true" strokeweight=".6pt" strokecolor="#000000">
                <v:path arrowok="t"/>
              </v:shape>
            </v:group>
            <v:group style="position:absolute;left:72;top:7335;width:71;height:2" coordorigin="72,7335" coordsize="71,2">
              <v:shape style="position:absolute;left:72;top:7335;width:71;height:2" coordorigin="72,7335" coordsize="71,0" path="m72,7335l142,7335e" filled="false" stroked="true" strokeweight=".6pt" strokecolor="#000000">
                <v:path arrowok="t"/>
              </v:shape>
            </v:group>
            <v:group style="position:absolute;left:2471;top:7330;width:16;height:10" coordorigin="2471,7330" coordsize="16,10">
              <v:shape style="position:absolute;left:2471;top:7330;width:16;height:10" coordorigin="2471,7330" coordsize="16,10" path="m2471,7335l2486,7335e" filled="false" stroked="true" strokeweight=".6pt" strokecolor="#000000">
                <v:path arrowok="t"/>
              </v:shape>
            </v:group>
            <v:group style="position:absolute;left:72;top:7370;width:10;height:31" coordorigin="72,7370" coordsize="10,31">
              <v:shape style="position:absolute;left:72;top:7370;width:10;height:31" coordorigin="72,7370" coordsize="10,31" path="m72,7386l82,7386e" filled="false" stroked="true" strokeweight="1.61pt" strokecolor="#000000">
                <v:path arrowok="t"/>
              </v:shape>
            </v:group>
            <v:group style="position:absolute;left:72;top:7421;width:10;height:31" coordorigin="72,7421" coordsize="10,31">
              <v:shape style="position:absolute;left:72;top:7421;width:10;height:31" coordorigin="72,7421" coordsize="10,31" path="m72,7436l82,7436e" filled="false" stroked="true" strokeweight="1.609pt" strokecolor="#000000">
                <v:path arrowok="t"/>
              </v:shape>
            </v:group>
            <v:group style="position:absolute;left:72;top:7471;width:10;height:31" coordorigin="72,7471" coordsize="10,31">
              <v:shape style="position:absolute;left:72;top:7471;width:10;height:31" coordorigin="72,7471" coordsize="10,31" path="m72,7486l82,7486e" filled="false" stroked="true" strokeweight="1.609pt" strokecolor="#000000">
                <v:path arrowok="t"/>
              </v:shape>
            </v:group>
            <v:group style="position:absolute;left:72;top:7522;width:10;height:31" coordorigin="72,7522" coordsize="10,31">
              <v:shape style="position:absolute;left:72;top:7522;width:10;height:31" coordorigin="72,7522" coordsize="10,31" path="m72,7537l82,7537e" filled="false" stroked="true" strokeweight="1.61pt" strokecolor="#000000">
                <v:path arrowok="t"/>
              </v:shape>
            </v:group>
            <v:group style="position:absolute;left:72;top:7572;width:10;height:31" coordorigin="72,7572" coordsize="10,31">
              <v:shape style="position:absolute;left:72;top:7572;width:10;height:31" coordorigin="72,7572" coordsize="10,31" path="m72,7587l82,7587e" filled="false" stroked="true" strokeweight="1.609pt" strokecolor="#000000">
                <v:path arrowok="t"/>
              </v:shape>
            </v:group>
            <v:group style="position:absolute;left:72;top:7622;width:10;height:31" coordorigin="72,7622" coordsize="10,31">
              <v:shape style="position:absolute;left:72;top:7622;width:10;height:31" coordorigin="72,7622" coordsize="10,31" path="m72,7638l82,7638e" filled="false" stroked="true" strokeweight="1.61pt" strokecolor="#000000">
                <v:path arrowok="t"/>
              </v:shape>
            </v:group>
            <v:group style="position:absolute;left:72;top:7673;width:10;height:31" coordorigin="72,7673" coordsize="10,31">
              <v:shape style="position:absolute;left:72;top:7673;width:10;height:31" coordorigin="72,7673" coordsize="10,31" path="m72,7688l82,7688e" filled="false" stroked="true" strokeweight="1.61pt" strokecolor="#000000">
                <v:path arrowok="t"/>
              </v:shape>
            </v:group>
            <v:group style="position:absolute;left:72;top:7723;width:10;height:31" coordorigin="72,7723" coordsize="10,31">
              <v:shape style="position:absolute;left:72;top:7723;width:10;height:31" coordorigin="72,7723" coordsize="10,31" path="m72,7738l82,7738e" filled="false" stroked="true" strokeweight="1.609pt" strokecolor="#000000">
                <v:path arrowok="t"/>
              </v:shape>
            </v:group>
            <v:group style="position:absolute;left:72;top:7774;width:10;height:31" coordorigin="72,7774" coordsize="10,31">
              <v:shape style="position:absolute;left:72;top:7774;width:10;height:31" coordorigin="72,7774" coordsize="10,31" path="m72,7789l82,7789e" filled="false" stroked="true" strokeweight="1.61pt" strokecolor="#000000">
                <v:path arrowok="t"/>
              </v:shape>
            </v:group>
            <v:group style="position:absolute;left:72;top:7824;width:10;height:31" coordorigin="72,7824" coordsize="10,31">
              <v:shape style="position:absolute;left:72;top:7824;width:10;height:31" coordorigin="72,7824" coordsize="10,31" path="m72,7839l82,7839e" filled="false" stroked="true" strokeweight="1.61pt" strokecolor="#000000">
                <v:path arrowok="t"/>
              </v:shape>
            </v:group>
            <v:group style="position:absolute;left:72;top:7874;width:10;height:31" coordorigin="72,7874" coordsize="10,31">
              <v:shape style="position:absolute;left:72;top:7874;width:10;height:31" coordorigin="72,7874" coordsize="10,31" path="m72,7889l82,7889e" filled="false" stroked="true" strokeweight="1.609pt" strokecolor="#000000">
                <v:path arrowok="t"/>
              </v:shape>
            </v:group>
            <v:group style="position:absolute;left:72;top:7925;width:10;height:31" coordorigin="72,7925" coordsize="10,31">
              <v:shape style="position:absolute;left:72;top:7925;width:10;height:31" coordorigin="72,7925" coordsize="10,31" path="m72,7940l82,7940e" filled="false" stroked="true" strokeweight="1.61pt" strokecolor="#000000">
                <v:path arrowok="t"/>
              </v:shape>
            </v:group>
            <v:group style="position:absolute;left:72;top:7975;width:10;height:31" coordorigin="72,7975" coordsize="10,31">
              <v:shape style="position:absolute;left:72;top:7975;width:10;height:31" coordorigin="72,7975" coordsize="10,31" path="m72,7990l82,7990e" filled="false" stroked="true" strokeweight="1.61pt" strokecolor="#000000">
                <v:path arrowok="t"/>
              </v:shape>
            </v:group>
            <v:group style="position:absolute;left:72;top:8026;width:10;height:31" coordorigin="72,8026" coordsize="10,31">
              <v:shape style="position:absolute;left:72;top:8026;width:10;height:31" coordorigin="72,8026" coordsize="10,31" path="m72,8041l82,8041e" filled="false" stroked="true" strokeweight="1.609pt" strokecolor="#000000">
                <v:path arrowok="t"/>
              </v:shape>
            </v:group>
            <v:group style="position:absolute;left:72;top:8076;width:10;height:31" coordorigin="72,8076" coordsize="10,31">
              <v:shape style="position:absolute;left:72;top:8076;width:10;height:31" coordorigin="72,8076" coordsize="10,31" path="m72,8091l82,8091e" filled="false" stroked="true" strokeweight="1.61pt" strokecolor="#000000">
                <v:path arrowok="t"/>
              </v:shape>
            </v:group>
            <v:group style="position:absolute;left:72;top:8126;width:10;height:31" coordorigin="72,8126" coordsize="10,31">
              <v:shape style="position:absolute;left:72;top:8126;width:10;height:31" coordorigin="72,8126" coordsize="10,31" path="m72,8141l82,8141e" filled="false" stroked="true" strokeweight="1.61pt" strokecolor="#000000">
                <v:path arrowok="t"/>
              </v:shape>
            </v:group>
            <v:group style="position:absolute;left:72;top:8177;width:10;height:31" coordorigin="72,8177" coordsize="10,31">
              <v:shape style="position:absolute;left:72;top:8177;width:10;height:31" coordorigin="72,8177" coordsize="10,31" path="m72,8192l82,8192e" filled="false" stroked="true" strokeweight="1.609pt" strokecolor="#000000">
                <v:path arrowok="t"/>
              </v:shape>
            </v:group>
            <v:group style="position:absolute;left:72;top:8227;width:10;height:31" coordorigin="72,8227" coordsize="10,31">
              <v:shape style="position:absolute;left:72;top:8227;width:10;height:31" coordorigin="72,8227" coordsize="10,31" path="m72,8242l82,8242e" filled="false" stroked="true" strokeweight="1.61pt" strokecolor="#000000">
                <v:path arrowok="t"/>
              </v:shape>
            </v:group>
            <v:group style="position:absolute;left:72;top:8278;width:10;height:31" coordorigin="72,8278" coordsize="10,31">
              <v:shape style="position:absolute;left:72;top:8278;width:10;height:31" coordorigin="72,8278" coordsize="10,31" path="m72,8293l82,8293e" filled="false" stroked="true" strokeweight="1.609pt" strokecolor="#000000">
                <v:path arrowok="t"/>
              </v:shape>
            </v:group>
            <v:group style="position:absolute;left:72;top:8328;width:10;height:31" coordorigin="72,8328" coordsize="10,31">
              <v:shape style="position:absolute;left:72;top:8328;width:10;height:31" coordorigin="72,8328" coordsize="10,31" path="m72,8343l82,8343e" filled="false" stroked="true" strokeweight="1.61pt" strokecolor="#000000">
                <v:path arrowok="t"/>
              </v:shape>
            </v:group>
            <v:group style="position:absolute;left:72;top:8378;width:10;height:31" coordorigin="72,8378" coordsize="10,31">
              <v:shape style="position:absolute;left:72;top:8378;width:10;height:31" coordorigin="72,8378" coordsize="10,31" path="m72,8393l82,8393e" filled="false" stroked="true" strokeweight="1.61pt" strokecolor="#000000">
                <v:path arrowok="t"/>
              </v:shape>
            </v:group>
            <v:group style="position:absolute;left:72;top:8429;width:10;height:31" coordorigin="72,8429" coordsize="10,31">
              <v:shape style="position:absolute;left:72;top:8429;width:10;height:31" coordorigin="72,8429" coordsize="10,31" path="m72,8444l82,8444e" filled="false" stroked="true" strokeweight="1.609pt" strokecolor="#000000">
                <v:path arrowok="t"/>
              </v:shape>
            </v:group>
            <v:group style="position:absolute;left:72;top:8479;width:10;height:31" coordorigin="72,8479" coordsize="10,31">
              <v:shape style="position:absolute;left:72;top:8479;width:10;height:31" coordorigin="72,8479" coordsize="10,31" path="m72,8494l82,8494e" filled="false" stroked="true" strokeweight="1.61pt" strokecolor="#000000">
                <v:path arrowok="t"/>
              </v:shape>
            </v:group>
            <v:group style="position:absolute;left:72;top:8530;width:10;height:31" coordorigin="72,8530" coordsize="10,31">
              <v:shape style="position:absolute;left:72;top:8530;width:10;height:31" coordorigin="72,8530" coordsize="10,31" path="m72,8545l82,8545e" filled="false" stroked="true" strokeweight="1.61pt" strokecolor="#000000">
                <v:path arrowok="t"/>
              </v:shape>
            </v:group>
            <v:group style="position:absolute;left:72;top:8580;width:10;height:31" coordorigin="72,8580" coordsize="10,31">
              <v:shape style="position:absolute;left:72;top:8580;width:10;height:31" coordorigin="72,8580" coordsize="10,31" path="m72,8595l82,8595e" filled="false" stroked="true" strokeweight="1.609pt" strokecolor="#000000">
                <v:path arrowok="t"/>
              </v:shape>
            </v:group>
            <v:group style="position:absolute;left:72;top:8630;width:10;height:31" coordorigin="72,8630" coordsize="10,31">
              <v:shape style="position:absolute;left:72;top:8630;width:10;height:31" coordorigin="72,8630" coordsize="10,31" path="m72,8645l82,8645e" filled="false" stroked="true" strokeweight="1.61pt" strokecolor="#000000">
                <v:path arrowok="t"/>
              </v:shape>
            </v:group>
            <v:group style="position:absolute;left:72;top:8681;width:10;height:31" coordorigin="72,8681" coordsize="10,31">
              <v:shape style="position:absolute;left:72;top:8681;width:10;height:31" coordorigin="72,8681" coordsize="10,31" path="m72,8696l82,8696e" filled="false" stroked="true" strokeweight="1.61pt" strokecolor="#000000">
                <v:path arrowok="t"/>
              </v:shape>
            </v:group>
            <v:group style="position:absolute;left:72;top:8731;width:10;height:31" coordorigin="72,8731" coordsize="10,31">
              <v:shape style="position:absolute;left:72;top:8731;width:10;height:31" coordorigin="72,8731" coordsize="10,31" path="m72,8746l82,8746e" filled="false" stroked="true" strokeweight="1.609pt" strokecolor="#000000">
                <v:path arrowok="t"/>
              </v:shape>
            </v:group>
            <v:group style="position:absolute;left:72;top:8781;width:10;height:31" coordorigin="72,8781" coordsize="10,31">
              <v:shape style="position:absolute;left:72;top:8781;width:10;height:31" coordorigin="72,8781" coordsize="10,31" path="m72,8797l82,8797e" filled="false" stroked="true" strokeweight="1.61pt" strokecolor="#000000">
                <v:path arrowok="t"/>
              </v:shape>
            </v:group>
            <v:group style="position:absolute;left:72;top:8832;width:10;height:31" coordorigin="72,8832" coordsize="10,31">
              <v:shape style="position:absolute;left:72;top:8832;width:10;height:31" coordorigin="72,8832" coordsize="10,31" path="m72,8847l82,8847e" filled="false" stroked="true" strokeweight="1.61pt" strokecolor="#000000">
                <v:path arrowok="t"/>
              </v:shape>
            </v:group>
            <v:group style="position:absolute;left:72;top:8882;width:10;height:31" coordorigin="72,8882" coordsize="10,31">
              <v:shape style="position:absolute;left:72;top:8882;width:10;height:31" coordorigin="72,8882" coordsize="10,31" path="m72,8897l82,8897e" filled="false" stroked="true" strokeweight="1.609pt" strokecolor="#000000">
                <v:path arrowok="t"/>
              </v:shape>
            </v:group>
            <v:group style="position:absolute;left:72;top:8933;width:10;height:31" coordorigin="72,8933" coordsize="10,31">
              <v:shape style="position:absolute;left:72;top:8933;width:10;height:31" coordorigin="72,8933" coordsize="10,31" path="m72,8948l82,8948e" filled="false" stroked="true" strokeweight="1.61pt" strokecolor="#000000">
                <v:path arrowok="t"/>
              </v:shape>
            </v:group>
            <v:group style="position:absolute;left:72;top:8983;width:10;height:31" coordorigin="72,8983" coordsize="10,31">
              <v:shape style="position:absolute;left:72;top:8983;width:10;height:31" coordorigin="72,8983" coordsize="10,31" path="m72,8998l82,8998e" filled="false" stroked="true" strokeweight="1.609pt" strokecolor="#000000">
                <v:path arrowok="t"/>
              </v:shape>
            </v:group>
            <v:group style="position:absolute;left:72;top:9033;width:10;height:31" coordorigin="72,9033" coordsize="10,31">
              <v:shape style="position:absolute;left:72;top:9033;width:10;height:31" coordorigin="72,9033" coordsize="10,31" path="m72,9049l82,9049e" filled="false" stroked="true" strokeweight="1.609pt" strokecolor="#000000">
                <v:path arrowok="t"/>
              </v:shape>
            </v:group>
            <v:group style="position:absolute;left:72;top:9084;width:10;height:31" coordorigin="72,9084" coordsize="10,31">
              <v:shape style="position:absolute;left:72;top:9084;width:10;height:31" coordorigin="72,9084" coordsize="10,31" path="m72,9099l82,9099e" filled="false" stroked="true" strokeweight="1.61pt" strokecolor="#000000">
                <v:path arrowok="t"/>
              </v:shape>
            </v:group>
            <v:group style="position:absolute;left:4831;top:7330;width:31;height:10" coordorigin="4831,7330" coordsize="31,10">
              <v:shape style="position:absolute;left:4831;top:7330;width:31;height:10" coordorigin="4831,7330" coordsize="31,10" path="m4831,7335l4861,7335e" filled="false" stroked="true" strokeweight=".6pt" strokecolor="#000000">
                <v:path arrowok="t"/>
              </v:shape>
            </v:group>
            <v:group style="position:absolute;left:4780;top:7330;width:31;height:10" coordorigin="4780,7330" coordsize="31,10">
              <v:shape style="position:absolute;left:4780;top:7330;width:31;height:10" coordorigin="4780,7330" coordsize="31,10" path="m4780,7335l4810,7335e" filled="false" stroked="true" strokeweight=".6pt" strokecolor="#000000">
                <v:path arrowok="t"/>
              </v:shape>
            </v:group>
            <v:group style="position:absolute;left:4730;top:7330;width:31;height:10" coordorigin="4730,7330" coordsize="31,10">
              <v:shape style="position:absolute;left:4730;top:7330;width:31;height:10" coordorigin="4730,7330" coordsize="31,10" path="m4730,7335l4760,7335e" filled="false" stroked="true" strokeweight=".6pt" strokecolor="#000000">
                <v:path arrowok="t"/>
              </v:shape>
            </v:group>
            <v:group style="position:absolute;left:4680;top:7330;width:31;height:10" coordorigin="4680,7330" coordsize="31,10">
              <v:shape style="position:absolute;left:4680;top:7330;width:31;height:10" coordorigin="4680,7330" coordsize="31,10" path="m4680,7335l4710,7335e" filled="false" stroked="true" strokeweight=".6pt" strokecolor="#000000">
                <v:path arrowok="t"/>
              </v:shape>
            </v:group>
            <v:group style="position:absolute;left:4630;top:7330;width:31;height:10" coordorigin="4630,7330" coordsize="31,10">
              <v:shape style="position:absolute;left:4630;top:7330;width:31;height:10" coordorigin="4630,7330" coordsize="31,10" path="m4630,7335l4660,7335e" filled="false" stroked="true" strokeweight=".6pt" strokecolor="#000000">
                <v:path arrowok="t"/>
              </v:shape>
            </v:group>
            <v:group style="position:absolute;left:4580;top:7330;width:31;height:10" coordorigin="4580,7330" coordsize="31,10">
              <v:shape style="position:absolute;left:4580;top:7330;width:31;height:10" coordorigin="4580,7330" coordsize="31,10" path="m4580,7335l4610,7335e" filled="false" stroked="true" strokeweight=".6pt" strokecolor="#000000">
                <v:path arrowok="t"/>
              </v:shape>
            </v:group>
            <v:group style="position:absolute;left:4529;top:7330;width:31;height:10" coordorigin="4529,7330" coordsize="31,10">
              <v:shape style="position:absolute;left:4529;top:7330;width:31;height:10" coordorigin="4529,7330" coordsize="31,10" path="m4529,7335l4559,7335e" filled="false" stroked="true" strokeweight=".6pt" strokecolor="#000000">
                <v:path arrowok="t"/>
              </v:shape>
            </v:group>
            <v:group style="position:absolute;left:4479;top:7330;width:31;height:10" coordorigin="4479,7330" coordsize="31,10">
              <v:shape style="position:absolute;left:4479;top:7330;width:31;height:10" coordorigin="4479,7330" coordsize="31,10" path="m4479,7335l4509,7335e" filled="false" stroked="true" strokeweight=".6pt" strokecolor="#000000">
                <v:path arrowok="t"/>
              </v:shape>
            </v:group>
            <v:group style="position:absolute;left:4429;top:7330;width:31;height:10" coordorigin="4429,7330" coordsize="31,10">
              <v:shape style="position:absolute;left:4429;top:7330;width:31;height:10" coordorigin="4429,7330" coordsize="31,10" path="m4429,7335l4459,7335e" filled="false" stroked="true" strokeweight=".6pt" strokecolor="#000000">
                <v:path arrowok="t"/>
              </v:shape>
            </v:group>
            <v:group style="position:absolute;left:4379;top:7330;width:31;height:10" coordorigin="4379,7330" coordsize="31,10">
              <v:shape style="position:absolute;left:4379;top:7330;width:31;height:10" coordorigin="4379,7330" coordsize="31,10" path="m4379,7335l4409,7335e" filled="false" stroked="true" strokeweight=".6pt" strokecolor="#000000">
                <v:path arrowok="t"/>
              </v:shape>
            </v:group>
            <v:group style="position:absolute;left:4329;top:7330;width:31;height:10" coordorigin="4329,7330" coordsize="31,10">
              <v:shape style="position:absolute;left:4329;top:7330;width:31;height:10" coordorigin="4329,7330" coordsize="31,10" path="m4329,7335l4359,7335e" filled="false" stroked="true" strokeweight=".6pt" strokecolor="#000000">
                <v:path arrowok="t"/>
              </v:shape>
            </v:group>
            <v:group style="position:absolute;left:4278;top:7330;width:31;height:10" coordorigin="4278,7330" coordsize="31,10">
              <v:shape style="position:absolute;left:4278;top:7330;width:31;height:10" coordorigin="4278,7330" coordsize="31,10" path="m4278,7335l4308,7335e" filled="false" stroked="true" strokeweight=".6pt" strokecolor="#000000">
                <v:path arrowok="t"/>
              </v:shape>
            </v:group>
            <v:group style="position:absolute;left:4228;top:7330;width:31;height:10" coordorigin="4228,7330" coordsize="31,10">
              <v:shape style="position:absolute;left:4228;top:7330;width:31;height:10" coordorigin="4228,7330" coordsize="31,10" path="m4228,7335l4258,7335e" filled="false" stroked="true" strokeweight=".6pt" strokecolor="#000000">
                <v:path arrowok="t"/>
              </v:shape>
            </v:group>
            <v:group style="position:absolute;left:4178;top:7330;width:31;height:10" coordorigin="4178,7330" coordsize="31,10">
              <v:shape style="position:absolute;left:4178;top:7330;width:31;height:10" coordorigin="4178,7330" coordsize="31,10" path="m4178,7335l4208,7335e" filled="false" stroked="true" strokeweight=".6pt" strokecolor="#000000">
                <v:path arrowok="t"/>
              </v:shape>
            </v:group>
            <v:group style="position:absolute;left:4128;top:7330;width:31;height:10" coordorigin="4128,7330" coordsize="31,10">
              <v:shape style="position:absolute;left:4128;top:7330;width:31;height:10" coordorigin="4128,7330" coordsize="31,10" path="m4128,7335l4158,7335e" filled="false" stroked="true" strokeweight=".6pt" strokecolor="#000000">
                <v:path arrowok="t"/>
              </v:shape>
            </v:group>
            <v:group style="position:absolute;left:4078;top:7330;width:31;height:10" coordorigin="4078,7330" coordsize="31,10">
              <v:shape style="position:absolute;left:4078;top:7330;width:31;height:10" coordorigin="4078,7330" coordsize="31,10" path="m4078,7335l4108,7335e" filled="false" stroked="true" strokeweight=".6pt" strokecolor="#000000">
                <v:path arrowok="t"/>
              </v:shape>
            </v:group>
            <v:group style="position:absolute;left:4027;top:7330;width:31;height:10" coordorigin="4027,7330" coordsize="31,10">
              <v:shape style="position:absolute;left:4027;top:7330;width:31;height:10" coordorigin="4027,7330" coordsize="31,10" path="m4027,7335l4057,7335e" filled="false" stroked="true" strokeweight=".6pt" strokecolor="#000000">
                <v:path arrowok="t"/>
              </v:shape>
            </v:group>
            <v:group style="position:absolute;left:3977;top:7330;width:31;height:10" coordorigin="3977,7330" coordsize="31,10">
              <v:shape style="position:absolute;left:3977;top:7330;width:31;height:10" coordorigin="3977,7330" coordsize="31,10" path="m3977,7335l4007,7335e" filled="false" stroked="true" strokeweight=".6pt" strokecolor="#000000">
                <v:path arrowok="t"/>
              </v:shape>
            </v:group>
            <v:group style="position:absolute;left:3927;top:7330;width:31;height:10" coordorigin="3927,7330" coordsize="31,10">
              <v:shape style="position:absolute;left:3927;top:7330;width:31;height:10" coordorigin="3927,7330" coordsize="31,10" path="m3927,7335l3957,7335e" filled="false" stroked="true" strokeweight=".6pt" strokecolor="#000000">
                <v:path arrowok="t"/>
              </v:shape>
            </v:group>
            <v:group style="position:absolute;left:3877;top:7330;width:31;height:10" coordorigin="3877,7330" coordsize="31,10">
              <v:shape style="position:absolute;left:3877;top:7330;width:31;height:10" coordorigin="3877,7330" coordsize="31,10" path="m3877,7335l3907,7335e" filled="false" stroked="true" strokeweight=".6pt" strokecolor="#000000">
                <v:path arrowok="t"/>
              </v:shape>
            </v:group>
            <v:group style="position:absolute;left:3827;top:7330;width:31;height:10" coordorigin="3827,7330" coordsize="31,10">
              <v:shape style="position:absolute;left:3827;top:7330;width:31;height:10" coordorigin="3827,7330" coordsize="31,10" path="m3827,7335l3857,7335e" filled="false" stroked="true" strokeweight=".6pt" strokecolor="#000000">
                <v:path arrowok="t"/>
              </v:shape>
            </v:group>
            <v:group style="position:absolute;left:3776;top:7330;width:31;height:10" coordorigin="3776,7330" coordsize="31,10">
              <v:shape style="position:absolute;left:3776;top:7330;width:31;height:10" coordorigin="3776,7330" coordsize="31,10" path="m3776,7335l3807,7335e" filled="false" stroked="true" strokeweight=".6pt" strokecolor="#000000">
                <v:path arrowok="t"/>
              </v:shape>
            </v:group>
            <v:group style="position:absolute;left:3726;top:7330;width:31;height:10" coordorigin="3726,7330" coordsize="31,10">
              <v:shape style="position:absolute;left:3726;top:7330;width:31;height:10" coordorigin="3726,7330" coordsize="31,10" path="m3726,7335l3756,7335e" filled="false" stroked="true" strokeweight=".6pt" strokecolor="#000000">
                <v:path arrowok="t"/>
              </v:shape>
            </v:group>
            <v:group style="position:absolute;left:3676;top:7330;width:31;height:10" coordorigin="3676,7330" coordsize="31,10">
              <v:shape style="position:absolute;left:3676;top:7330;width:31;height:10" coordorigin="3676,7330" coordsize="31,10" path="m3676,7335l3706,7335e" filled="false" stroked="true" strokeweight=".6pt" strokecolor="#000000">
                <v:path arrowok="t"/>
              </v:shape>
            </v:group>
            <v:group style="position:absolute;left:3626;top:7330;width:31;height:10" coordorigin="3626,7330" coordsize="31,10">
              <v:shape style="position:absolute;left:3626;top:7330;width:31;height:10" coordorigin="3626,7330" coordsize="31,10" path="m3626,7335l3656,7335e" filled="false" stroked="true" strokeweight=".6pt" strokecolor="#000000">
                <v:path arrowok="t"/>
              </v:shape>
            </v:group>
            <v:group style="position:absolute;left:3576;top:7330;width:31;height:10" coordorigin="3576,7330" coordsize="31,10">
              <v:shape style="position:absolute;left:3576;top:7330;width:31;height:10" coordorigin="3576,7330" coordsize="31,10" path="m3576,7335l3606,7335e" filled="false" stroked="true" strokeweight=".6pt" strokecolor="#000000">
                <v:path arrowok="t"/>
              </v:shape>
            </v:group>
            <v:group style="position:absolute;left:3525;top:7330;width:31;height:10" coordorigin="3525,7330" coordsize="31,10">
              <v:shape style="position:absolute;left:3525;top:7330;width:31;height:10" coordorigin="3525,7330" coordsize="31,10" path="m3525,7335l3556,7335e" filled="false" stroked="true" strokeweight=".6pt" strokecolor="#000000">
                <v:path arrowok="t"/>
              </v:shape>
            </v:group>
            <v:group style="position:absolute;left:3475;top:7330;width:31;height:10" coordorigin="3475,7330" coordsize="31,10">
              <v:shape style="position:absolute;left:3475;top:7330;width:31;height:10" coordorigin="3475,7330" coordsize="31,10" path="m3475,7335l3505,7335e" filled="false" stroked="true" strokeweight=".6pt" strokecolor="#000000">
                <v:path arrowok="t"/>
              </v:shape>
            </v:group>
            <v:group style="position:absolute;left:3425;top:7330;width:31;height:10" coordorigin="3425,7330" coordsize="31,10">
              <v:shape style="position:absolute;left:3425;top:7330;width:31;height:10" coordorigin="3425,7330" coordsize="31,10" path="m3425,7335l3455,7335e" filled="false" stroked="true" strokeweight=".6pt" strokecolor="#000000">
                <v:path arrowok="t"/>
              </v:shape>
            </v:group>
            <v:group style="position:absolute;left:3375;top:7330;width:31;height:10" coordorigin="3375,7330" coordsize="31,10">
              <v:shape style="position:absolute;left:3375;top:7330;width:31;height:10" coordorigin="3375,7330" coordsize="31,10" path="m3375,7335l3405,7335e" filled="false" stroked="true" strokeweight=".6pt" strokecolor="#000000">
                <v:path arrowok="t"/>
              </v:shape>
            </v:group>
            <v:group style="position:absolute;left:3325;top:7330;width:31;height:10" coordorigin="3325,7330" coordsize="31,10">
              <v:shape style="position:absolute;left:3325;top:7330;width:31;height:10" coordorigin="3325,7330" coordsize="31,10" path="m3325,7335l3355,7335e" filled="false" stroked="true" strokeweight=".6pt" strokecolor="#000000">
                <v:path arrowok="t"/>
              </v:shape>
            </v:group>
            <v:group style="position:absolute;left:3274;top:7330;width:31;height:10" coordorigin="3274,7330" coordsize="31,10">
              <v:shape style="position:absolute;left:3274;top:7330;width:31;height:10" coordorigin="3274,7330" coordsize="31,10" path="m3274,7335l3305,7335e" filled="false" stroked="true" strokeweight=".6pt" strokecolor="#000000">
                <v:path arrowok="t"/>
              </v:shape>
            </v:group>
            <v:group style="position:absolute;left:3224;top:7330;width:31;height:10" coordorigin="3224,7330" coordsize="31,10">
              <v:shape style="position:absolute;left:3224;top:7330;width:31;height:10" coordorigin="3224,7330" coordsize="31,10" path="m3224,7335l3254,7335e" filled="false" stroked="true" strokeweight=".6pt" strokecolor="#000000">
                <v:path arrowok="t"/>
              </v:shape>
            </v:group>
            <v:group style="position:absolute;left:3174;top:7330;width:31;height:10" coordorigin="3174,7330" coordsize="31,10">
              <v:shape style="position:absolute;left:3174;top:7330;width:31;height:10" coordorigin="3174,7330" coordsize="31,10" path="m3174,7335l3204,7335e" filled="false" stroked="true" strokeweight=".6pt" strokecolor="#000000">
                <v:path arrowok="t"/>
              </v:shape>
            </v:group>
            <v:group style="position:absolute;left:3124;top:7330;width:31;height:10" coordorigin="3124,7330" coordsize="31,10">
              <v:shape style="position:absolute;left:3124;top:7330;width:31;height:10" coordorigin="3124,7330" coordsize="31,10" path="m3124,7335l3154,7335e" filled="false" stroked="true" strokeweight=".6pt" strokecolor="#000000">
                <v:path arrowok="t"/>
              </v:shape>
            </v:group>
            <v:group style="position:absolute;left:3074;top:7330;width:31;height:10" coordorigin="3074,7330" coordsize="31,10">
              <v:shape style="position:absolute;left:3074;top:7330;width:31;height:10" coordorigin="3074,7330" coordsize="31,10" path="m3074,7335l3104,7335e" filled="false" stroked="true" strokeweight=".6pt" strokecolor="#000000">
                <v:path arrowok="t"/>
              </v:shape>
            </v:group>
            <v:group style="position:absolute;left:3023;top:7330;width:31;height:10" coordorigin="3023,7330" coordsize="31,10">
              <v:shape style="position:absolute;left:3023;top:7330;width:31;height:10" coordorigin="3023,7330" coordsize="31,10" path="m3023,7335l3054,7335e" filled="false" stroked="true" strokeweight=".6pt" strokecolor="#000000">
                <v:path arrowok="t"/>
              </v:shape>
            </v:group>
            <v:group style="position:absolute;left:2973;top:7330;width:31;height:10" coordorigin="2973,7330" coordsize="31,10">
              <v:shape style="position:absolute;left:2973;top:7330;width:31;height:10" coordorigin="2973,7330" coordsize="31,10" path="m2973,7335l3003,7335e" filled="false" stroked="true" strokeweight=".6pt" strokecolor="#000000">
                <v:path arrowok="t"/>
              </v:shape>
            </v:group>
            <v:group style="position:absolute;left:2923;top:7330;width:31;height:10" coordorigin="2923,7330" coordsize="31,10">
              <v:shape style="position:absolute;left:2923;top:7330;width:31;height:10" coordorigin="2923,7330" coordsize="31,10" path="m2923,7335l2953,7335e" filled="false" stroked="true" strokeweight=".6pt" strokecolor="#000000">
                <v:path arrowok="t"/>
              </v:shape>
            </v:group>
            <v:group style="position:absolute;left:2873;top:7330;width:31;height:10" coordorigin="2873,7330" coordsize="31,10">
              <v:shape style="position:absolute;left:2873;top:7330;width:31;height:10" coordorigin="2873,7330" coordsize="31,10" path="m2873,7335l2903,7335e" filled="false" stroked="true" strokeweight=".6pt" strokecolor="#000000">
                <v:path arrowok="t"/>
              </v:shape>
            </v:group>
            <v:group style="position:absolute;left:2823;top:7330;width:31;height:10" coordorigin="2823,7330" coordsize="31,10">
              <v:shape style="position:absolute;left:2823;top:7330;width:31;height:10" coordorigin="2823,7330" coordsize="31,10" path="m2823,7335l2853,7335e" filled="false" stroked="true" strokeweight=".6pt" strokecolor="#000000">
                <v:path arrowok="t"/>
              </v:shape>
            </v:group>
            <v:group style="position:absolute;left:2772;top:7330;width:31;height:10" coordorigin="2772,7330" coordsize="31,10">
              <v:shape style="position:absolute;left:2772;top:7330;width:31;height:10" coordorigin="2772,7330" coordsize="31,10" path="m2772,7335l2803,7335e" filled="false" stroked="true" strokeweight=".6pt" strokecolor="#000000">
                <v:path arrowok="t"/>
              </v:shape>
            </v:group>
            <v:group style="position:absolute;left:2722;top:7330;width:31;height:10" coordorigin="2722,7330" coordsize="31,10">
              <v:shape style="position:absolute;left:2722;top:7330;width:31;height:10" coordorigin="2722,7330" coordsize="31,10" path="m2722,7335l2752,7335e" filled="false" stroked="true" strokeweight=".6pt" strokecolor="#000000">
                <v:path arrowok="t"/>
              </v:shape>
            </v:group>
            <v:group style="position:absolute;left:2672;top:7330;width:31;height:10" coordorigin="2672,7330" coordsize="31,10">
              <v:shape style="position:absolute;left:2672;top:7330;width:31;height:10" coordorigin="2672,7330" coordsize="31,10" path="m2672,7335l2702,7335e" filled="false" stroked="true" strokeweight=".6pt" strokecolor="#000000">
                <v:path arrowok="t"/>
              </v:shape>
            </v:group>
            <v:group style="position:absolute;left:2622;top:7330;width:31;height:10" coordorigin="2622,7330" coordsize="31,10">
              <v:shape style="position:absolute;left:2622;top:7330;width:31;height:10" coordorigin="2622,7330" coordsize="31,10" path="m2622,7335l2652,7335e" filled="false" stroked="true" strokeweight=".6pt" strokecolor="#000000">
                <v:path arrowok="t"/>
              </v:shape>
            </v:group>
            <v:group style="position:absolute;left:2572;top:7330;width:31;height:10" coordorigin="2572,7330" coordsize="31,10">
              <v:shape style="position:absolute;left:2572;top:7330;width:31;height:10" coordorigin="2572,7330" coordsize="31,10" path="m2572,7335l2602,7335e" filled="false" stroked="true" strokeweight=".6pt" strokecolor="#000000">
                <v:path arrowok="t"/>
              </v:shape>
            </v:group>
            <v:group style="position:absolute;left:2521;top:7330;width:31;height:10" coordorigin="2521,7330" coordsize="31,10">
              <v:shape style="position:absolute;left:2521;top:7330;width:31;height:10" coordorigin="2521,7330" coordsize="31,10" path="m2521,7335l2552,7335e" filled="false" stroked="true" strokeweight=".6pt" strokecolor="#000000">
                <v:path arrowok="t"/>
              </v:shape>
            </v:group>
            <v:group style="position:absolute;left:4881;top:7330;width:16;height:10" coordorigin="4881,7330" coordsize="16,10">
              <v:shape style="position:absolute;left:4881;top:7330;width:16;height:10" coordorigin="4881,7330" coordsize="16,10" path="m4881,7335l4896,7335e" filled="false" stroked="true" strokeweight=".6pt" strokecolor="#000000">
                <v:path arrowok="t"/>
              </v:shape>
            </v:group>
            <v:group style="position:absolute;left:2486;top:7330;width:16;height:10" coordorigin="2486,7330" coordsize="16,10">
              <v:shape style="position:absolute;left:2486;top:7330;width:16;height:10" coordorigin="2486,7330" coordsize="16,10" path="m2486,7335l2501,7335e" filled="false" stroked="true" strokeweight=".6pt" strokecolor="#000000">
                <v:path arrowok="t"/>
              </v:shape>
            </v:group>
            <v:group style="position:absolute;left:4891;top:7370;width:10;height:31" coordorigin="4891,7370" coordsize="10,31">
              <v:shape style="position:absolute;left:4891;top:7370;width:10;height:31" coordorigin="4891,7370" coordsize="10,31" path="m4891,7386l4901,7386e" filled="false" stroked="true" strokeweight="1.61pt" strokecolor="#000000">
                <v:path arrowok="t"/>
              </v:shape>
            </v:group>
            <v:group style="position:absolute;left:4891;top:7421;width:10;height:31" coordorigin="4891,7421" coordsize="10,31">
              <v:shape style="position:absolute;left:4891;top:7421;width:10;height:31" coordorigin="4891,7421" coordsize="10,31" path="m4891,7436l4901,7436e" filled="false" stroked="true" strokeweight="1.609pt" strokecolor="#000000">
                <v:path arrowok="t"/>
              </v:shape>
            </v:group>
            <v:group style="position:absolute;left:4891;top:7471;width:10;height:31" coordorigin="4891,7471" coordsize="10,31">
              <v:shape style="position:absolute;left:4891;top:7471;width:10;height:31" coordorigin="4891,7471" coordsize="10,31" path="m4891,7486l4901,7486e" filled="false" stroked="true" strokeweight="1.609pt" strokecolor="#000000">
                <v:path arrowok="t"/>
              </v:shape>
            </v:group>
            <v:group style="position:absolute;left:4891;top:7522;width:10;height:31" coordorigin="4891,7522" coordsize="10,31">
              <v:shape style="position:absolute;left:4891;top:7522;width:10;height:31" coordorigin="4891,7522" coordsize="10,31" path="m4891,7537l4901,7537e" filled="false" stroked="true" strokeweight="1.61pt" strokecolor="#000000">
                <v:path arrowok="t"/>
              </v:shape>
            </v:group>
            <v:group style="position:absolute;left:4891;top:7572;width:10;height:31" coordorigin="4891,7572" coordsize="10,31">
              <v:shape style="position:absolute;left:4891;top:7572;width:10;height:31" coordorigin="4891,7572" coordsize="10,31" path="m4891,7587l4901,7587e" filled="false" stroked="true" strokeweight="1.609pt" strokecolor="#000000">
                <v:path arrowok="t"/>
              </v:shape>
            </v:group>
            <v:group style="position:absolute;left:4891;top:7622;width:10;height:31" coordorigin="4891,7622" coordsize="10,31">
              <v:shape style="position:absolute;left:4891;top:7622;width:10;height:31" coordorigin="4891,7622" coordsize="10,31" path="m4891,7638l4901,7638e" filled="false" stroked="true" strokeweight="1.61pt" strokecolor="#000000">
                <v:path arrowok="t"/>
              </v:shape>
            </v:group>
            <v:group style="position:absolute;left:4891;top:7673;width:10;height:31" coordorigin="4891,7673" coordsize="10,31">
              <v:shape style="position:absolute;left:4891;top:7673;width:10;height:31" coordorigin="4891,7673" coordsize="10,31" path="m4891,7688l4901,7688e" filled="false" stroked="true" strokeweight="1.61pt" strokecolor="#000000">
                <v:path arrowok="t"/>
              </v:shape>
            </v:group>
            <v:group style="position:absolute;left:4891;top:7723;width:10;height:31" coordorigin="4891,7723" coordsize="10,31">
              <v:shape style="position:absolute;left:4891;top:7723;width:10;height:31" coordorigin="4891,7723" coordsize="10,31" path="m4891,7738l4901,7738e" filled="false" stroked="true" strokeweight="1.609pt" strokecolor="#000000">
                <v:path arrowok="t"/>
              </v:shape>
            </v:group>
            <v:group style="position:absolute;left:4891;top:7774;width:10;height:31" coordorigin="4891,7774" coordsize="10,31">
              <v:shape style="position:absolute;left:4891;top:7774;width:10;height:31" coordorigin="4891,7774" coordsize="10,31" path="m4891,7789l4901,7789e" filled="false" stroked="true" strokeweight="1.61pt" strokecolor="#000000">
                <v:path arrowok="t"/>
              </v:shape>
            </v:group>
            <v:group style="position:absolute;left:4891;top:7824;width:10;height:31" coordorigin="4891,7824" coordsize="10,31">
              <v:shape style="position:absolute;left:4891;top:7824;width:10;height:31" coordorigin="4891,7824" coordsize="10,31" path="m4891,7839l4901,7839e" filled="false" stroked="true" strokeweight="1.61pt" strokecolor="#000000">
                <v:path arrowok="t"/>
              </v:shape>
            </v:group>
            <v:group style="position:absolute;left:4891;top:7874;width:10;height:31" coordorigin="4891,7874" coordsize="10,31">
              <v:shape style="position:absolute;left:4891;top:7874;width:10;height:31" coordorigin="4891,7874" coordsize="10,31" path="m4891,7889l4901,7889e" filled="false" stroked="true" strokeweight="1.609pt" strokecolor="#000000">
                <v:path arrowok="t"/>
              </v:shape>
            </v:group>
            <v:group style="position:absolute;left:4891;top:7925;width:10;height:31" coordorigin="4891,7925" coordsize="10,31">
              <v:shape style="position:absolute;left:4891;top:7925;width:10;height:31" coordorigin="4891,7925" coordsize="10,31" path="m4891,7940l4901,7940e" filled="false" stroked="true" strokeweight="1.61pt" strokecolor="#000000">
                <v:path arrowok="t"/>
              </v:shape>
            </v:group>
            <v:group style="position:absolute;left:4891;top:7975;width:10;height:31" coordorigin="4891,7975" coordsize="10,31">
              <v:shape style="position:absolute;left:4891;top:7975;width:10;height:31" coordorigin="4891,7975" coordsize="10,31" path="m4891,7990l4901,7990e" filled="false" stroked="true" strokeweight="1.61pt" strokecolor="#000000">
                <v:path arrowok="t"/>
              </v:shape>
            </v:group>
            <v:group style="position:absolute;left:4891;top:8026;width:10;height:31" coordorigin="4891,8026" coordsize="10,31">
              <v:shape style="position:absolute;left:4891;top:8026;width:10;height:31" coordorigin="4891,8026" coordsize="10,31" path="m4891,8041l4901,8041e" filled="false" stroked="true" strokeweight="1.609pt" strokecolor="#000000">
                <v:path arrowok="t"/>
              </v:shape>
            </v:group>
            <v:group style="position:absolute;left:4891;top:8076;width:10;height:31" coordorigin="4891,8076" coordsize="10,31">
              <v:shape style="position:absolute;left:4891;top:8076;width:10;height:31" coordorigin="4891,8076" coordsize="10,31" path="m4891,8091l4901,8091e" filled="false" stroked="true" strokeweight="1.61pt" strokecolor="#000000">
                <v:path arrowok="t"/>
              </v:shape>
            </v:group>
            <v:group style="position:absolute;left:4891;top:8126;width:10;height:31" coordorigin="4891,8126" coordsize="10,31">
              <v:shape style="position:absolute;left:4891;top:8126;width:10;height:31" coordorigin="4891,8126" coordsize="10,31" path="m4891,8141l4901,8141e" filled="false" stroked="true" strokeweight="1.61pt" strokecolor="#000000">
                <v:path arrowok="t"/>
              </v:shape>
            </v:group>
            <v:group style="position:absolute;left:4891;top:8177;width:10;height:31" coordorigin="4891,8177" coordsize="10,31">
              <v:shape style="position:absolute;left:4891;top:8177;width:10;height:31" coordorigin="4891,8177" coordsize="10,31" path="m4891,8192l4901,8192e" filled="false" stroked="true" strokeweight="1.609pt" strokecolor="#000000">
                <v:path arrowok="t"/>
              </v:shape>
            </v:group>
            <v:group style="position:absolute;left:4891;top:8227;width:10;height:31" coordorigin="4891,8227" coordsize="10,31">
              <v:shape style="position:absolute;left:4891;top:8227;width:10;height:31" coordorigin="4891,8227" coordsize="10,31" path="m4891,8242l4901,8242e" filled="false" stroked="true" strokeweight="1.61pt" strokecolor="#000000">
                <v:path arrowok="t"/>
              </v:shape>
            </v:group>
            <v:group style="position:absolute;left:4891;top:8278;width:10;height:31" coordorigin="4891,8278" coordsize="10,31">
              <v:shape style="position:absolute;left:4891;top:8278;width:10;height:31" coordorigin="4891,8278" coordsize="10,31" path="m4891,8293l4901,8293e" filled="false" stroked="true" strokeweight="1.609pt" strokecolor="#000000">
                <v:path arrowok="t"/>
              </v:shape>
            </v:group>
            <v:group style="position:absolute;left:4891;top:8328;width:10;height:31" coordorigin="4891,8328" coordsize="10,31">
              <v:shape style="position:absolute;left:4891;top:8328;width:10;height:31" coordorigin="4891,8328" coordsize="10,31" path="m4891,8343l4901,8343e" filled="false" stroked="true" strokeweight="1.61pt" strokecolor="#000000">
                <v:path arrowok="t"/>
              </v:shape>
            </v:group>
            <v:group style="position:absolute;left:4891;top:8378;width:10;height:31" coordorigin="4891,8378" coordsize="10,31">
              <v:shape style="position:absolute;left:4891;top:8378;width:10;height:31" coordorigin="4891,8378" coordsize="10,31" path="m4891,8393l4901,8393e" filled="false" stroked="true" strokeweight="1.61pt" strokecolor="#000000">
                <v:path arrowok="t"/>
              </v:shape>
            </v:group>
            <v:group style="position:absolute;left:4891;top:8429;width:10;height:31" coordorigin="4891,8429" coordsize="10,31">
              <v:shape style="position:absolute;left:4891;top:8429;width:10;height:31" coordorigin="4891,8429" coordsize="10,31" path="m4891,8444l4901,8444e" filled="false" stroked="true" strokeweight="1.609pt" strokecolor="#000000">
                <v:path arrowok="t"/>
              </v:shape>
            </v:group>
            <v:group style="position:absolute;left:4891;top:8479;width:10;height:31" coordorigin="4891,8479" coordsize="10,31">
              <v:shape style="position:absolute;left:4891;top:8479;width:10;height:31" coordorigin="4891,8479" coordsize="10,31" path="m4891,8494l4901,8494e" filled="false" stroked="true" strokeweight="1.61pt" strokecolor="#000000">
                <v:path arrowok="t"/>
              </v:shape>
            </v:group>
            <v:group style="position:absolute;left:4891;top:8530;width:10;height:31" coordorigin="4891,8530" coordsize="10,31">
              <v:shape style="position:absolute;left:4891;top:8530;width:10;height:31" coordorigin="4891,8530" coordsize="10,31" path="m4891,8545l4901,8545e" filled="false" stroked="true" strokeweight="1.61pt" strokecolor="#000000">
                <v:path arrowok="t"/>
              </v:shape>
            </v:group>
            <v:group style="position:absolute;left:4891;top:8580;width:10;height:31" coordorigin="4891,8580" coordsize="10,31">
              <v:shape style="position:absolute;left:4891;top:8580;width:10;height:31" coordorigin="4891,8580" coordsize="10,31" path="m4891,8595l4901,8595e" filled="false" stroked="true" strokeweight="1.609pt" strokecolor="#000000">
                <v:path arrowok="t"/>
              </v:shape>
            </v:group>
            <v:group style="position:absolute;left:4891;top:8630;width:10;height:31" coordorigin="4891,8630" coordsize="10,31">
              <v:shape style="position:absolute;left:4891;top:8630;width:10;height:31" coordorigin="4891,8630" coordsize="10,31" path="m4891,8645l4901,8645e" filled="false" stroked="true" strokeweight="1.61pt" strokecolor="#000000">
                <v:path arrowok="t"/>
              </v:shape>
            </v:group>
            <v:group style="position:absolute;left:4891;top:8681;width:10;height:31" coordorigin="4891,8681" coordsize="10,31">
              <v:shape style="position:absolute;left:4891;top:8681;width:10;height:31" coordorigin="4891,8681" coordsize="10,31" path="m4891,8696l4901,8696e" filled="false" stroked="true" strokeweight="1.61pt" strokecolor="#000000">
                <v:path arrowok="t"/>
              </v:shape>
            </v:group>
            <v:group style="position:absolute;left:4891;top:8731;width:10;height:31" coordorigin="4891,8731" coordsize="10,31">
              <v:shape style="position:absolute;left:4891;top:8731;width:10;height:31" coordorigin="4891,8731" coordsize="10,31" path="m4891,8746l4901,8746e" filled="false" stroked="true" strokeweight="1.609pt" strokecolor="#000000">
                <v:path arrowok="t"/>
              </v:shape>
            </v:group>
            <v:group style="position:absolute;left:4891;top:8781;width:10;height:31" coordorigin="4891,8781" coordsize="10,31">
              <v:shape style="position:absolute;left:4891;top:8781;width:10;height:31" coordorigin="4891,8781" coordsize="10,31" path="m4891,8797l4901,8797e" filled="false" stroked="true" strokeweight="1.61pt" strokecolor="#000000">
                <v:path arrowok="t"/>
              </v:shape>
            </v:group>
            <v:group style="position:absolute;left:4891;top:8832;width:10;height:31" coordorigin="4891,8832" coordsize="10,31">
              <v:shape style="position:absolute;left:4891;top:8832;width:10;height:31" coordorigin="4891,8832" coordsize="10,31" path="m4891,8847l4901,8847e" filled="false" stroked="true" strokeweight="1.61pt" strokecolor="#000000">
                <v:path arrowok="t"/>
              </v:shape>
            </v:group>
            <v:group style="position:absolute;left:4891;top:8882;width:10;height:31" coordorigin="4891,8882" coordsize="10,31">
              <v:shape style="position:absolute;left:4891;top:8882;width:10;height:31" coordorigin="4891,8882" coordsize="10,31" path="m4891,8897l4901,8897e" filled="false" stroked="true" strokeweight="1.609pt" strokecolor="#000000">
                <v:path arrowok="t"/>
              </v:shape>
            </v:group>
            <v:group style="position:absolute;left:4891;top:8933;width:10;height:31" coordorigin="4891,8933" coordsize="10,31">
              <v:shape style="position:absolute;left:4891;top:8933;width:10;height:31" coordorigin="4891,8933" coordsize="10,31" path="m4891,8948l4901,8948e" filled="false" stroked="true" strokeweight="1.61pt" strokecolor="#000000">
                <v:path arrowok="t"/>
              </v:shape>
            </v:group>
            <v:group style="position:absolute;left:4891;top:8983;width:10;height:31" coordorigin="4891,8983" coordsize="10,31">
              <v:shape style="position:absolute;left:4891;top:8983;width:10;height:31" coordorigin="4891,8983" coordsize="10,31" path="m4891,8998l4901,8998e" filled="false" stroked="true" strokeweight="1.609pt" strokecolor="#000000">
                <v:path arrowok="t"/>
              </v:shape>
            </v:group>
            <v:group style="position:absolute;left:4891;top:9033;width:10;height:31" coordorigin="4891,9033" coordsize="10,31">
              <v:shape style="position:absolute;left:4891;top:9033;width:10;height:31" coordorigin="4891,9033" coordsize="10,31" path="m4891,9049l4901,9049e" filled="false" stroked="true" strokeweight="1.609pt" strokecolor="#000000">
                <v:path arrowok="t"/>
              </v:shape>
            </v:group>
            <v:group style="position:absolute;left:4891;top:9084;width:10;height:31" coordorigin="4891,9084" coordsize="10,31">
              <v:shape style="position:absolute;left:4891;top:9084;width:10;height:31" coordorigin="4891,9084" coordsize="10,31" path="m4891,9099l4901,9099e" filled="false" stroked="true" strokeweight="1.61pt" strokecolor="#000000">
                <v:path arrowok="t"/>
              </v:shape>
            </v:group>
            <v:group style="position:absolute;left:4891;top:9149;width:10;height:2" coordorigin="4891,9149" coordsize="10,2">
              <v:shape style="position:absolute;left:4891;top:9149;width:10;height:2" coordorigin="4891,9149" coordsize="10,0" path="m4891,9149l4901,9149e" filled="false" stroked="true" strokeweight="1.609pt" strokecolor="#000000">
                <v:path arrowok="t"/>
              </v:shape>
            </v:group>
            <v:group style="position:absolute;left:2421;top:9144;width:31;height:10" coordorigin="2421,9144" coordsize="31,10">
              <v:shape style="position:absolute;left:2421;top:9144;width:31;height:10" coordorigin="2421,9144" coordsize="31,10" path="m2421,9149l2451,9149e" filled="false" stroked="true" strokeweight=".6pt" strokecolor="#000000">
                <v:path arrowok="t"/>
              </v:shape>
            </v:group>
            <v:group style="position:absolute;left:2371;top:9144;width:31;height:10" coordorigin="2371,9144" coordsize="31,10">
              <v:shape style="position:absolute;left:2371;top:9144;width:31;height:10" coordorigin="2371,9144" coordsize="31,10" path="m2371,9149l2401,9149e" filled="false" stroked="true" strokeweight=".6pt" strokecolor="#000000">
                <v:path arrowok="t"/>
              </v:shape>
            </v:group>
            <v:group style="position:absolute;left:2321;top:9144;width:31;height:10" coordorigin="2321,9144" coordsize="31,10">
              <v:shape style="position:absolute;left:2321;top:9144;width:31;height:10" coordorigin="2321,9144" coordsize="31,10" path="m2321,9149l2351,9149e" filled="false" stroked="true" strokeweight=".6pt" strokecolor="#000000">
                <v:path arrowok="t"/>
              </v:shape>
            </v:group>
            <v:group style="position:absolute;left:2271;top:9144;width:31;height:10" coordorigin="2271,9144" coordsize="31,10">
              <v:shape style="position:absolute;left:2271;top:9144;width:31;height:10" coordorigin="2271,9144" coordsize="31,10" path="m2271,9149l2301,9149e" filled="false" stroked="true" strokeweight=".6pt" strokecolor="#000000">
                <v:path arrowok="t"/>
              </v:shape>
            </v:group>
            <v:group style="position:absolute;left:2220;top:9144;width:31;height:10" coordorigin="2220,9144" coordsize="31,10">
              <v:shape style="position:absolute;left:2220;top:9144;width:31;height:10" coordorigin="2220,9144" coordsize="31,10" path="m2220,9149l2250,9149e" filled="false" stroked="true" strokeweight=".6pt" strokecolor="#000000">
                <v:path arrowok="t"/>
              </v:shape>
            </v:group>
            <v:group style="position:absolute;left:2170;top:9144;width:31;height:10" coordorigin="2170,9144" coordsize="31,10">
              <v:shape style="position:absolute;left:2170;top:9144;width:31;height:10" coordorigin="2170,9144" coordsize="31,10" path="m2170,9149l2200,9149e" filled="false" stroked="true" strokeweight=".6pt" strokecolor="#000000">
                <v:path arrowok="t"/>
              </v:shape>
            </v:group>
            <v:group style="position:absolute;left:2120;top:9144;width:31;height:10" coordorigin="2120,9144" coordsize="31,10">
              <v:shape style="position:absolute;left:2120;top:9144;width:31;height:10" coordorigin="2120,9144" coordsize="31,10" path="m2120,9149l2150,9149e" filled="false" stroked="true" strokeweight=".6pt" strokecolor="#000000">
                <v:path arrowok="t"/>
              </v:shape>
            </v:group>
            <v:group style="position:absolute;left:2070;top:9144;width:31;height:10" coordorigin="2070,9144" coordsize="31,10">
              <v:shape style="position:absolute;left:2070;top:9144;width:31;height:10" coordorigin="2070,9144" coordsize="31,10" path="m2070,9149l2100,9149e" filled="false" stroked="true" strokeweight=".6pt" strokecolor="#000000">
                <v:path arrowok="t"/>
              </v:shape>
            </v:group>
            <v:group style="position:absolute;left:2020;top:9144;width:31;height:10" coordorigin="2020,9144" coordsize="31,10">
              <v:shape style="position:absolute;left:2020;top:9144;width:31;height:10" coordorigin="2020,9144" coordsize="31,10" path="m2020,9149l2050,9149e" filled="false" stroked="true" strokeweight=".6pt" strokecolor="#000000">
                <v:path arrowok="t"/>
              </v:shape>
            </v:group>
            <v:group style="position:absolute;left:1969;top:9144;width:31;height:10" coordorigin="1969,9144" coordsize="31,10">
              <v:shape style="position:absolute;left:1969;top:9144;width:31;height:10" coordorigin="1969,9144" coordsize="31,10" path="m1969,9149l1999,9149e" filled="false" stroked="true" strokeweight=".6pt" strokecolor="#000000">
                <v:path arrowok="t"/>
              </v:shape>
            </v:group>
            <v:group style="position:absolute;left:1919;top:9144;width:31;height:10" coordorigin="1919,9144" coordsize="31,10">
              <v:shape style="position:absolute;left:1919;top:9144;width:31;height:10" coordorigin="1919,9144" coordsize="31,10" path="m1919,9149l1949,9149e" filled="false" stroked="true" strokeweight=".6pt" strokecolor="#000000">
                <v:path arrowok="t"/>
              </v:shape>
            </v:group>
            <v:group style="position:absolute;left:1869;top:9144;width:31;height:10" coordorigin="1869,9144" coordsize="31,10">
              <v:shape style="position:absolute;left:1869;top:9144;width:31;height:10" coordorigin="1869,9144" coordsize="31,10" path="m1869,9149l1899,9149e" filled="false" stroked="true" strokeweight=".6pt" strokecolor="#000000">
                <v:path arrowok="t"/>
              </v:shape>
            </v:group>
            <v:group style="position:absolute;left:1819;top:9144;width:31;height:10" coordorigin="1819,9144" coordsize="31,10">
              <v:shape style="position:absolute;left:1819;top:9144;width:31;height:10" coordorigin="1819,9144" coordsize="31,10" path="m1819,9149l1849,9149e" filled="false" stroked="true" strokeweight=".6pt" strokecolor="#000000">
                <v:path arrowok="t"/>
              </v:shape>
            </v:group>
            <v:group style="position:absolute;left:1769;top:9144;width:31;height:10" coordorigin="1769,9144" coordsize="31,10">
              <v:shape style="position:absolute;left:1769;top:9144;width:31;height:10" coordorigin="1769,9144" coordsize="31,10" path="m1769,9149l1799,9149e" filled="false" stroked="true" strokeweight=".6pt" strokecolor="#000000">
                <v:path arrowok="t"/>
              </v:shape>
            </v:group>
            <v:group style="position:absolute;left:1718;top:9144;width:31;height:10" coordorigin="1718,9144" coordsize="31,10">
              <v:shape style="position:absolute;left:1718;top:9144;width:31;height:10" coordorigin="1718,9144" coordsize="31,10" path="m1718,9149l1748,9149e" filled="false" stroked="true" strokeweight=".6pt" strokecolor="#000000">
                <v:path arrowok="t"/>
              </v:shape>
            </v:group>
            <v:group style="position:absolute;left:1668;top:9144;width:31;height:10" coordorigin="1668,9144" coordsize="31,10">
              <v:shape style="position:absolute;left:1668;top:9144;width:31;height:10" coordorigin="1668,9144" coordsize="31,10" path="m1668,9149l1698,9149e" filled="false" stroked="true" strokeweight=".6pt" strokecolor="#000000">
                <v:path arrowok="t"/>
              </v:shape>
            </v:group>
            <v:group style="position:absolute;left:1618;top:9144;width:31;height:10" coordorigin="1618,9144" coordsize="31,10">
              <v:shape style="position:absolute;left:1618;top:9144;width:31;height:10" coordorigin="1618,9144" coordsize="31,10" path="m1618,9149l1648,9149e" filled="false" stroked="true" strokeweight=".6pt" strokecolor="#000000">
                <v:path arrowok="t"/>
              </v:shape>
            </v:group>
            <v:group style="position:absolute;left:1568;top:9144;width:31;height:10" coordorigin="1568,9144" coordsize="31,10">
              <v:shape style="position:absolute;left:1568;top:9144;width:31;height:10" coordorigin="1568,9144" coordsize="31,10" path="m1568,9149l1598,9149e" filled="false" stroked="true" strokeweight=".6pt" strokecolor="#000000">
                <v:path arrowok="t"/>
              </v:shape>
            </v:group>
            <v:group style="position:absolute;left:1518;top:9144;width:31;height:10" coordorigin="1518,9144" coordsize="31,10">
              <v:shape style="position:absolute;left:1518;top:9144;width:31;height:10" coordorigin="1518,9144" coordsize="31,10" path="m1518,9149l1548,9149e" filled="false" stroked="true" strokeweight=".6pt" strokecolor="#000000">
                <v:path arrowok="t"/>
              </v:shape>
            </v:group>
            <v:group style="position:absolute;left:1467;top:9144;width:31;height:10" coordorigin="1467,9144" coordsize="31,10">
              <v:shape style="position:absolute;left:1467;top:9144;width:31;height:10" coordorigin="1467,9144" coordsize="31,10" path="m1467,9149l1497,9149e" filled="false" stroked="true" strokeweight=".6pt" strokecolor="#000000">
                <v:path arrowok="t"/>
              </v:shape>
            </v:group>
            <v:group style="position:absolute;left:1417;top:9144;width:31;height:10" coordorigin="1417,9144" coordsize="31,10">
              <v:shape style="position:absolute;left:1417;top:9144;width:31;height:10" coordorigin="1417,9144" coordsize="31,10" path="m1417,9149l1447,9149e" filled="false" stroked="true" strokeweight=".6pt" strokecolor="#000000">
                <v:path arrowok="t"/>
              </v:shape>
            </v:group>
            <v:group style="position:absolute;left:1367;top:9144;width:31;height:10" coordorigin="1367,9144" coordsize="31,10">
              <v:shape style="position:absolute;left:1367;top:9144;width:31;height:10" coordorigin="1367,9144" coordsize="31,10" path="m1367,9149l1397,9149e" filled="false" stroked="true" strokeweight=".6pt" strokecolor="#000000">
                <v:path arrowok="t"/>
              </v:shape>
            </v:group>
            <v:group style="position:absolute;left:1317;top:9144;width:31;height:10" coordorigin="1317,9144" coordsize="31,10">
              <v:shape style="position:absolute;left:1317;top:9144;width:31;height:10" coordorigin="1317,9144" coordsize="31,10" path="m1317,9149l1347,9149e" filled="false" stroked="true" strokeweight=".6pt" strokecolor="#000000">
                <v:path arrowok="t"/>
              </v:shape>
            </v:group>
            <v:group style="position:absolute;left:1267;top:9144;width:31;height:10" coordorigin="1267,9144" coordsize="31,10">
              <v:shape style="position:absolute;left:1267;top:9144;width:31;height:10" coordorigin="1267,9144" coordsize="31,10" path="m1267,9149l1297,9149e" filled="false" stroked="true" strokeweight=".6pt" strokecolor="#000000">
                <v:path arrowok="t"/>
              </v:shape>
            </v:group>
            <v:group style="position:absolute;left:1216;top:9144;width:31;height:10" coordorigin="1216,9144" coordsize="31,10">
              <v:shape style="position:absolute;left:1216;top:9144;width:31;height:10" coordorigin="1216,9144" coordsize="31,10" path="m1216,9149l1246,9149e" filled="false" stroked="true" strokeweight=".6pt" strokecolor="#000000">
                <v:path arrowok="t"/>
              </v:shape>
            </v:group>
            <v:group style="position:absolute;left:1166;top:9144;width:31;height:10" coordorigin="1166,9144" coordsize="31,10">
              <v:shape style="position:absolute;left:1166;top:9144;width:31;height:10" coordorigin="1166,9144" coordsize="31,10" path="m1166,9149l1196,9149e" filled="false" stroked="true" strokeweight=".6pt" strokecolor="#000000">
                <v:path arrowok="t"/>
              </v:shape>
            </v:group>
            <v:group style="position:absolute;left:1116;top:9144;width:31;height:10" coordorigin="1116,9144" coordsize="31,10">
              <v:shape style="position:absolute;left:1116;top:9144;width:31;height:10" coordorigin="1116,9144" coordsize="31,10" path="m1116,9149l1146,9149e" filled="false" stroked="true" strokeweight=".6pt" strokecolor="#000000">
                <v:path arrowok="t"/>
              </v:shape>
            </v:group>
            <v:group style="position:absolute;left:1066;top:9144;width:31;height:10" coordorigin="1066,9144" coordsize="31,10">
              <v:shape style="position:absolute;left:1066;top:9144;width:31;height:10" coordorigin="1066,9144" coordsize="31,10" path="m1066,9149l1096,9149e" filled="false" stroked="true" strokeweight=".6pt" strokecolor="#000000">
                <v:path arrowok="t"/>
              </v:shape>
            </v:group>
            <v:group style="position:absolute;left:1016;top:9144;width:31;height:10" coordorigin="1016,9144" coordsize="31,10">
              <v:shape style="position:absolute;left:1016;top:9144;width:31;height:10" coordorigin="1016,9144" coordsize="31,10" path="m1016,9149l1046,9149e" filled="false" stroked="true" strokeweight=".6pt" strokecolor="#000000">
                <v:path arrowok="t"/>
              </v:shape>
            </v:group>
            <v:group style="position:absolute;left:965;top:9144;width:31;height:10" coordorigin="965,9144" coordsize="31,10">
              <v:shape style="position:absolute;left:965;top:9144;width:31;height:10" coordorigin="965,9144" coordsize="31,10" path="m965,9149l995,9149e" filled="false" stroked="true" strokeweight=".6pt" strokecolor="#000000">
                <v:path arrowok="t"/>
              </v:shape>
            </v:group>
            <v:group style="position:absolute;left:915;top:9144;width:31;height:10" coordorigin="915,9144" coordsize="31,10">
              <v:shape style="position:absolute;left:915;top:9144;width:31;height:10" coordorigin="915,9144" coordsize="31,10" path="m915,9149l945,9149e" filled="false" stroked="true" strokeweight=".6pt" strokecolor="#000000">
                <v:path arrowok="t"/>
              </v:shape>
            </v:group>
            <v:group style="position:absolute;left:865;top:9144;width:31;height:10" coordorigin="865,9144" coordsize="31,10">
              <v:shape style="position:absolute;left:865;top:9144;width:31;height:10" coordorigin="865,9144" coordsize="31,10" path="m865,9149l895,9149e" filled="false" stroked="true" strokeweight=".6pt" strokecolor="#000000">
                <v:path arrowok="t"/>
              </v:shape>
            </v:group>
            <v:group style="position:absolute;left:815;top:9144;width:31;height:10" coordorigin="815,9144" coordsize="31,10">
              <v:shape style="position:absolute;left:815;top:9144;width:31;height:10" coordorigin="815,9144" coordsize="31,10" path="m815,9149l845,9149e" filled="false" stroked="true" strokeweight=".6pt" strokecolor="#000000">
                <v:path arrowok="t"/>
              </v:shape>
            </v:group>
            <v:group style="position:absolute;left:765;top:9144;width:31;height:10" coordorigin="765,9144" coordsize="31,10">
              <v:shape style="position:absolute;left:765;top:9144;width:31;height:10" coordorigin="765,9144" coordsize="31,10" path="m765,9149l795,9149e" filled="false" stroked="true" strokeweight=".6pt" strokecolor="#000000">
                <v:path arrowok="t"/>
              </v:shape>
            </v:group>
            <v:group style="position:absolute;left:714;top:9144;width:31;height:10" coordorigin="714,9144" coordsize="31,10">
              <v:shape style="position:absolute;left:714;top:9144;width:31;height:10" coordorigin="714,9144" coordsize="31,10" path="m714,9149l745,9149e" filled="false" stroked="true" strokeweight=".6pt" strokecolor="#000000">
                <v:path arrowok="t"/>
              </v:shape>
            </v:group>
            <v:group style="position:absolute;left:664;top:9144;width:31;height:10" coordorigin="664,9144" coordsize="31,10">
              <v:shape style="position:absolute;left:664;top:9144;width:31;height:10" coordorigin="664,9144" coordsize="31,10" path="m664,9149l694,9149e" filled="false" stroked="true" strokeweight=".6pt" strokecolor="#000000">
                <v:path arrowok="t"/>
              </v:shape>
            </v:group>
            <v:group style="position:absolute;left:614;top:9144;width:31;height:10" coordorigin="614,9144" coordsize="31,10">
              <v:shape style="position:absolute;left:614;top:9144;width:31;height:10" coordorigin="614,9144" coordsize="31,10" path="m614,9149l644,9149e" filled="false" stroked="true" strokeweight=".6pt" strokecolor="#000000">
                <v:path arrowok="t"/>
              </v:shape>
            </v:group>
            <v:group style="position:absolute;left:564;top:9144;width:31;height:10" coordorigin="564,9144" coordsize="31,10">
              <v:shape style="position:absolute;left:564;top:9144;width:31;height:10" coordorigin="564,9144" coordsize="31,10" path="m564,9149l594,9149e" filled="false" stroked="true" strokeweight=".6pt" strokecolor="#000000">
                <v:path arrowok="t"/>
              </v:shape>
            </v:group>
            <v:group style="position:absolute;left:514;top:9144;width:31;height:10" coordorigin="514,9144" coordsize="31,10">
              <v:shape style="position:absolute;left:514;top:9144;width:31;height:10" coordorigin="514,9144" coordsize="31,10" path="m514,9149l544,9149e" filled="false" stroked="true" strokeweight=".6pt" strokecolor="#000000">
                <v:path arrowok="t"/>
              </v:shape>
            </v:group>
            <v:group style="position:absolute;left:463;top:9144;width:31;height:10" coordorigin="463,9144" coordsize="31,10">
              <v:shape style="position:absolute;left:463;top:9144;width:31;height:10" coordorigin="463,9144" coordsize="31,10" path="m463,9149l494,9149e" filled="false" stroked="true" strokeweight=".6pt" strokecolor="#000000">
                <v:path arrowok="t"/>
              </v:shape>
            </v:group>
            <v:group style="position:absolute;left:413;top:9144;width:31;height:10" coordorigin="413,9144" coordsize="31,10">
              <v:shape style="position:absolute;left:413;top:9144;width:31;height:10" coordorigin="413,9144" coordsize="31,10" path="m413,9149l443,9149e" filled="false" stroked="true" strokeweight=".6pt" strokecolor="#000000">
                <v:path arrowok="t"/>
              </v:shape>
            </v:group>
            <v:group style="position:absolute;left:363;top:9144;width:31;height:10" coordorigin="363,9144" coordsize="31,10">
              <v:shape style="position:absolute;left:363;top:9144;width:31;height:10" coordorigin="363,9144" coordsize="31,10" path="m363,9149l393,9149e" filled="false" stroked="true" strokeweight=".6pt" strokecolor="#000000">
                <v:path arrowok="t"/>
              </v:shape>
            </v:group>
            <v:group style="position:absolute;left:313;top:9144;width:31;height:10" coordorigin="313,9144" coordsize="31,10">
              <v:shape style="position:absolute;left:313;top:9144;width:31;height:10" coordorigin="313,9144" coordsize="31,10" path="m313,9149l343,9149e" filled="false" stroked="true" strokeweight=".6pt" strokecolor="#000000">
                <v:path arrowok="t"/>
              </v:shape>
            </v:group>
            <v:group style="position:absolute;left:263;top:9144;width:31;height:10" coordorigin="263,9144" coordsize="31,10">
              <v:shape style="position:absolute;left:263;top:9144;width:31;height:10" coordorigin="263,9144" coordsize="31,10" path="m263,9149l293,9149e" filled="false" stroked="true" strokeweight=".6pt" strokecolor="#000000">
                <v:path arrowok="t"/>
              </v:shape>
            </v:group>
            <v:group style="position:absolute;left:212;top:9144;width:31;height:10" coordorigin="212,9144" coordsize="31,10">
              <v:shape style="position:absolute;left:212;top:9144;width:31;height:10" coordorigin="212,9144" coordsize="31,10" path="m212,9149l243,9149e" filled="false" stroked="true" strokeweight=".6pt" strokecolor="#000000">
                <v:path arrowok="t"/>
              </v:shape>
            </v:group>
            <v:group style="position:absolute;left:162;top:9144;width:31;height:10" coordorigin="162,9144" coordsize="31,10">
              <v:shape style="position:absolute;left:162;top:9144;width:31;height:10" coordorigin="162,9144" coordsize="31,10" path="m162,9149l192,9149e" filled="false" stroked="true" strokeweight=".6pt" strokecolor="#000000">
                <v:path arrowok="t"/>
              </v:shape>
            </v:group>
            <v:group style="position:absolute;left:72;top:9149;width:71;height:2" coordorigin="72,9149" coordsize="71,2">
              <v:shape style="position:absolute;left:72;top:9149;width:71;height:2" coordorigin="72,9149" coordsize="71,0" path="m72,9149l142,9149e" filled="false" stroked="true" strokeweight=".6pt" strokecolor="#000000">
                <v:path arrowok="t"/>
              </v:shape>
            </v:group>
            <v:group style="position:absolute;left:2471;top:9144;width:16;height:10" coordorigin="2471,9144" coordsize="16,10">
              <v:shape style="position:absolute;left:2471;top:9144;width:16;height:10" coordorigin="2471,9144" coordsize="16,10" path="m2471,9149l2486,9149e" filled="false" stroked="true" strokeweight=".6pt" strokecolor="#000000">
                <v:path arrowok="t"/>
              </v:shape>
            </v:group>
            <v:group style="position:absolute;left:72;top:9185;width:10;height:31" coordorigin="72,9185" coordsize="10,31">
              <v:shape style="position:absolute;left:72;top:9185;width:10;height:31" coordorigin="72,9185" coordsize="10,31" path="m72,9200l82,9200e" filled="false" stroked="true" strokeweight="1.609pt" strokecolor="#000000">
                <v:path arrowok="t"/>
              </v:shape>
            </v:group>
            <v:group style="position:absolute;left:72;top:9235;width:10;height:31" coordorigin="72,9235" coordsize="10,31">
              <v:shape style="position:absolute;left:72;top:9235;width:10;height:31" coordorigin="72,9235" coordsize="10,31" path="m72,9250l82,9250e" filled="false" stroked="true" strokeweight="1.61pt" strokecolor="#000000">
                <v:path arrowok="t"/>
              </v:shape>
            </v:group>
            <v:group style="position:absolute;left:72;top:9285;width:10;height:31" coordorigin="72,9285" coordsize="10,31">
              <v:shape style="position:absolute;left:72;top:9285;width:10;height:31" coordorigin="72,9285" coordsize="10,31" path="m72,9301l82,9301e" filled="false" stroked="true" strokeweight="1.609pt" strokecolor="#000000">
                <v:path arrowok="t"/>
              </v:shape>
            </v:group>
            <v:group style="position:absolute;left:72;top:9336;width:10;height:31" coordorigin="72,9336" coordsize="10,31">
              <v:shape style="position:absolute;left:72;top:9336;width:10;height:31" coordorigin="72,9336" coordsize="10,31" path="m72,9351l82,9351e" filled="false" stroked="true" strokeweight="1.61pt" strokecolor="#000000">
                <v:path arrowok="t"/>
              </v:shape>
            </v:group>
            <v:group style="position:absolute;left:72;top:9386;width:10;height:31" coordorigin="72,9386" coordsize="10,31">
              <v:shape style="position:absolute;left:72;top:9386;width:10;height:31" coordorigin="72,9386" coordsize="10,31" path="m72,9401l82,9401e" filled="false" stroked="true" strokeweight="1.61pt" strokecolor="#000000">
                <v:path arrowok="t"/>
              </v:shape>
            </v:group>
            <v:group style="position:absolute;left:72;top:9437;width:10;height:31" coordorigin="72,9437" coordsize="10,31">
              <v:shape style="position:absolute;left:72;top:9437;width:10;height:31" coordorigin="72,9437" coordsize="10,31" path="m72,9452l82,9452e" filled="false" stroked="true" strokeweight="1.609pt" strokecolor="#000000">
                <v:path arrowok="t"/>
              </v:shape>
            </v:group>
            <v:group style="position:absolute;left:72;top:9487;width:10;height:31" coordorigin="72,9487" coordsize="10,31">
              <v:shape style="position:absolute;left:72;top:9487;width:10;height:31" coordorigin="72,9487" coordsize="10,31" path="m72,9502l82,9502e" filled="false" stroked="true" strokeweight="1.61pt" strokecolor="#000000">
                <v:path arrowok="t"/>
              </v:shape>
            </v:group>
            <v:group style="position:absolute;left:72;top:9537;width:10;height:31" coordorigin="72,9537" coordsize="10,31">
              <v:shape style="position:absolute;left:72;top:9537;width:10;height:31" coordorigin="72,9537" coordsize="10,31" path="m72,9552l82,9552e" filled="false" stroked="true" strokeweight="1.61pt" strokecolor="#000000">
                <v:path arrowok="t"/>
              </v:shape>
            </v:group>
            <v:group style="position:absolute;left:72;top:9588;width:10;height:31" coordorigin="72,9588" coordsize="10,31">
              <v:shape style="position:absolute;left:72;top:9588;width:10;height:31" coordorigin="72,9588" coordsize="10,31" path="m72,9603l82,9603e" filled="false" stroked="true" strokeweight="1.609pt" strokecolor="#000000">
                <v:path arrowok="t"/>
              </v:shape>
            </v:group>
            <v:group style="position:absolute;left:72;top:9638;width:10;height:31" coordorigin="72,9638" coordsize="10,31">
              <v:shape style="position:absolute;left:72;top:9638;width:10;height:31" coordorigin="72,9638" coordsize="10,31" path="m72,9653l82,9653e" filled="false" stroked="true" strokeweight="1.61pt" strokecolor="#000000">
                <v:path arrowok="t"/>
              </v:shape>
            </v:group>
            <v:group style="position:absolute;left:72;top:9689;width:10;height:31" coordorigin="72,9689" coordsize="10,31">
              <v:shape style="position:absolute;left:72;top:9689;width:10;height:31" coordorigin="72,9689" coordsize="10,31" path="m72,9704l82,9704e" filled="false" stroked="true" strokeweight="1.61pt" strokecolor="#000000">
                <v:path arrowok="t"/>
              </v:shape>
            </v:group>
            <v:group style="position:absolute;left:72;top:9739;width:10;height:31" coordorigin="72,9739" coordsize="10,31">
              <v:shape style="position:absolute;left:72;top:9739;width:10;height:31" coordorigin="72,9739" coordsize="10,31" path="m72,9754l82,9754e" filled="false" stroked="true" strokeweight="1.609pt" strokecolor="#000000">
                <v:path arrowok="t"/>
              </v:shape>
            </v:group>
            <v:group style="position:absolute;left:72;top:9789;width:10;height:31" coordorigin="72,9789" coordsize="10,31">
              <v:shape style="position:absolute;left:72;top:9789;width:10;height:31" coordorigin="72,9789" coordsize="10,31" path="m72,9804l82,9804e" filled="false" stroked="true" strokeweight="1.61pt" strokecolor="#000000">
                <v:path arrowok="t"/>
              </v:shape>
            </v:group>
            <v:group style="position:absolute;left:72;top:9840;width:10;height:31" coordorigin="72,9840" coordsize="10,31">
              <v:shape style="position:absolute;left:72;top:9840;width:10;height:31" coordorigin="72,9840" coordsize="10,31" path="m72,9855l82,9855e" filled="false" stroked="true" strokeweight="1.61pt" strokecolor="#000000">
                <v:path arrowok="t"/>
              </v:shape>
            </v:group>
            <v:group style="position:absolute;left:72;top:9890;width:10;height:31" coordorigin="72,9890" coordsize="10,31">
              <v:shape style="position:absolute;left:72;top:9890;width:10;height:31" coordorigin="72,9890" coordsize="10,31" path="m72,9905l82,9905e" filled="false" stroked="true" strokeweight="1.609pt" strokecolor="#000000">
                <v:path arrowok="t"/>
              </v:shape>
            </v:group>
            <v:group style="position:absolute;left:72;top:9941;width:10;height:31" coordorigin="72,9941" coordsize="10,31">
              <v:shape style="position:absolute;left:72;top:9941;width:10;height:31" coordorigin="72,9941" coordsize="10,31" path="m72,9956l82,9956e" filled="false" stroked="true" strokeweight="1.61pt" strokecolor="#000000">
                <v:path arrowok="t"/>
              </v:shape>
            </v:group>
            <v:group style="position:absolute;left:72;top:9991;width:10;height:31" coordorigin="72,9991" coordsize="10,31">
              <v:shape style="position:absolute;left:72;top:9991;width:10;height:31" coordorigin="72,9991" coordsize="10,31" path="m72,10006l82,10006e" filled="false" stroked="true" strokeweight="1.61pt" strokecolor="#000000">
                <v:path arrowok="t"/>
              </v:shape>
            </v:group>
            <v:group style="position:absolute;left:72;top:10041;width:10;height:31" coordorigin="72,10041" coordsize="10,31">
              <v:shape style="position:absolute;left:72;top:10041;width:10;height:31" coordorigin="72,10041" coordsize="10,31" path="m72,10056l82,10056e" filled="false" stroked="true" strokeweight="1.609pt" strokecolor="#000000">
                <v:path arrowok="t"/>
              </v:shape>
            </v:group>
            <v:group style="position:absolute;left:72;top:10092;width:10;height:31" coordorigin="72,10092" coordsize="10,31">
              <v:shape style="position:absolute;left:72;top:10092;width:10;height:31" coordorigin="72,10092" coordsize="10,31" path="m72,10107l82,10107e" filled="false" stroked="true" strokeweight="1.61pt" strokecolor="#000000">
                <v:path arrowok="t"/>
              </v:shape>
            </v:group>
            <v:group style="position:absolute;left:72;top:10142;width:10;height:31" coordorigin="72,10142" coordsize="10,31">
              <v:shape style="position:absolute;left:72;top:10142;width:10;height:31" coordorigin="72,10142" coordsize="10,31" path="m72,10157l82,10157e" filled="false" stroked="true" strokeweight="1.609pt" strokecolor="#000000">
                <v:path arrowok="t"/>
              </v:shape>
            </v:group>
            <v:group style="position:absolute;left:72;top:10192;width:10;height:31" coordorigin="72,10192" coordsize="10,31">
              <v:shape style="position:absolute;left:72;top:10192;width:10;height:31" coordorigin="72,10192" coordsize="10,31" path="m72,10208l82,10208e" filled="false" stroked="true" strokeweight="1.61pt" strokecolor="#000000">
                <v:path arrowok="t"/>
              </v:shape>
            </v:group>
            <v:group style="position:absolute;left:72;top:10243;width:10;height:31" coordorigin="72,10243" coordsize="10,31">
              <v:shape style="position:absolute;left:72;top:10243;width:10;height:31" coordorigin="72,10243" coordsize="10,31" path="m72,10258l82,10258e" filled="false" stroked="true" strokeweight="1.61pt" strokecolor="#000000">
                <v:path arrowok="t"/>
              </v:shape>
            </v:group>
            <v:group style="position:absolute;left:72;top:10293;width:10;height:31" coordorigin="72,10293" coordsize="10,31">
              <v:shape style="position:absolute;left:72;top:10293;width:10;height:31" coordorigin="72,10293" coordsize="10,31" path="m72,10308l82,10308e" filled="false" stroked="true" strokeweight="1.609pt" strokecolor="#000000">
                <v:path arrowok="t"/>
              </v:shape>
            </v:group>
            <v:group style="position:absolute;left:72;top:10344;width:10;height:31" coordorigin="72,10344" coordsize="10,31">
              <v:shape style="position:absolute;left:72;top:10344;width:10;height:31" coordorigin="72,10344" coordsize="10,31" path="m72,10359l82,10359e" filled="false" stroked="true" strokeweight="1.61pt" strokecolor="#000000">
                <v:path arrowok="t"/>
              </v:shape>
            </v:group>
            <v:group style="position:absolute;left:72;top:10394;width:10;height:31" coordorigin="72,10394" coordsize="10,31">
              <v:shape style="position:absolute;left:72;top:10394;width:10;height:31" coordorigin="72,10394" coordsize="10,31" path="m72,10409l82,10409e" filled="false" stroked="true" strokeweight="1.61pt" strokecolor="#000000">
                <v:path arrowok="t"/>
              </v:shape>
            </v:group>
            <v:group style="position:absolute;left:72;top:10444;width:10;height:31" coordorigin="72,10444" coordsize="10,31">
              <v:shape style="position:absolute;left:72;top:10444;width:10;height:31" coordorigin="72,10444" coordsize="10,31" path="m72,10460l82,10460e" filled="false" stroked="true" strokeweight="1.609pt" strokecolor="#000000">
                <v:path arrowok="t"/>
              </v:shape>
            </v:group>
            <v:group style="position:absolute;left:72;top:10495;width:10;height:31" coordorigin="72,10495" coordsize="10,31">
              <v:shape style="position:absolute;left:72;top:10495;width:10;height:31" coordorigin="72,10495" coordsize="10,31" path="m72,10510l82,10510e" filled="false" stroked="true" strokeweight="1.61pt" strokecolor="#000000">
                <v:path arrowok="t"/>
              </v:shape>
            </v:group>
            <v:group style="position:absolute;left:72;top:10545;width:10;height:31" coordorigin="72,10545" coordsize="10,31">
              <v:shape style="position:absolute;left:72;top:10545;width:10;height:31" coordorigin="72,10545" coordsize="10,31" path="m72,10560l82,10560e" filled="false" stroked="true" strokeweight="1.61pt" strokecolor="#000000">
                <v:path arrowok="t"/>
              </v:shape>
            </v:group>
            <v:group style="position:absolute;left:72;top:10596;width:10;height:31" coordorigin="72,10596" coordsize="10,31">
              <v:shape style="position:absolute;left:72;top:10596;width:10;height:31" coordorigin="72,10596" coordsize="10,31" path="m72,10611l82,10611e" filled="false" stroked="true" strokeweight="1.609pt" strokecolor="#000000">
                <v:path arrowok="t"/>
              </v:shape>
            </v:group>
            <v:group style="position:absolute;left:72;top:10646;width:10;height:31" coordorigin="72,10646" coordsize="10,31">
              <v:shape style="position:absolute;left:72;top:10646;width:10;height:31" coordorigin="72,10646" coordsize="10,31" path="m72,10661l82,10661e" filled="false" stroked="true" strokeweight="1.61pt" strokecolor="#000000">
                <v:path arrowok="t"/>
              </v:shape>
            </v:group>
            <v:group style="position:absolute;left:72;top:10696;width:10;height:31" coordorigin="72,10696" coordsize="10,31">
              <v:shape style="position:absolute;left:72;top:10696;width:10;height:31" coordorigin="72,10696" coordsize="10,31" path="m72,10712l82,10712e" filled="false" stroked="true" strokeweight="1.61pt" strokecolor="#000000">
                <v:path arrowok="t"/>
              </v:shape>
            </v:group>
            <v:group style="position:absolute;left:72;top:10747;width:10;height:31" coordorigin="72,10747" coordsize="10,31">
              <v:shape style="position:absolute;left:72;top:10747;width:10;height:31" coordorigin="72,10747" coordsize="10,31" path="m72,10762l82,10762e" filled="false" stroked="true" strokeweight="1.609pt" strokecolor="#000000">
                <v:path arrowok="t"/>
              </v:shape>
            </v:group>
            <v:group style="position:absolute;left:72;top:10797;width:10;height:31" coordorigin="72,10797" coordsize="10,31">
              <v:shape style="position:absolute;left:72;top:10797;width:10;height:31" coordorigin="72,10797" coordsize="10,31" path="m72,10812l82,10812e" filled="false" stroked="true" strokeweight="1.61pt" strokecolor="#000000">
                <v:path arrowok="t"/>
              </v:shape>
            </v:group>
            <v:group style="position:absolute;left:72;top:10848;width:10;height:31" coordorigin="72,10848" coordsize="10,31">
              <v:shape style="position:absolute;left:72;top:10848;width:10;height:31" coordorigin="72,10848" coordsize="10,31" path="m72,10863l82,10863e" filled="false" stroked="true" strokeweight="1.61pt" strokecolor="#000000">
                <v:path arrowok="t"/>
              </v:shape>
            </v:group>
            <v:group style="position:absolute;left:72;top:10898;width:10;height:31" coordorigin="72,10898" coordsize="10,31">
              <v:shape style="position:absolute;left:72;top:10898;width:10;height:31" coordorigin="72,10898" coordsize="10,31" path="m72,10913l82,10913e" filled="false" stroked="true" strokeweight="1.609pt" strokecolor="#000000">
                <v:path arrowok="t"/>
              </v:shape>
            </v:group>
            <v:group style="position:absolute;left:72;top:10964;width:10;height:2" coordorigin="72,10964" coordsize="10,2">
              <v:shape style="position:absolute;left:72;top:10964;width:10;height:2" coordorigin="72,10964" coordsize="10,0" path="m72,10964l82,10964e" filled="false" stroked="true" strokeweight="1.61pt" strokecolor="#000000">
                <v:path arrowok="t"/>
              </v:shape>
            </v:group>
            <v:group style="position:absolute;left:4831;top:9144;width:31;height:10" coordorigin="4831,9144" coordsize="31,10">
              <v:shape style="position:absolute;left:4831;top:9144;width:31;height:10" coordorigin="4831,9144" coordsize="31,10" path="m4831,9149l4861,9149e" filled="false" stroked="true" strokeweight=".6pt" strokecolor="#000000">
                <v:path arrowok="t"/>
              </v:shape>
            </v:group>
            <v:group style="position:absolute;left:4780;top:9144;width:31;height:10" coordorigin="4780,9144" coordsize="31,10">
              <v:shape style="position:absolute;left:4780;top:9144;width:31;height:10" coordorigin="4780,9144" coordsize="31,10" path="m4780,9149l4810,9149e" filled="false" stroked="true" strokeweight=".6pt" strokecolor="#000000">
                <v:path arrowok="t"/>
              </v:shape>
            </v:group>
            <v:group style="position:absolute;left:4730;top:9144;width:31;height:10" coordorigin="4730,9144" coordsize="31,10">
              <v:shape style="position:absolute;left:4730;top:9144;width:31;height:10" coordorigin="4730,9144" coordsize="31,10" path="m4730,9149l4760,9149e" filled="false" stroked="true" strokeweight=".6pt" strokecolor="#000000">
                <v:path arrowok="t"/>
              </v:shape>
            </v:group>
            <v:group style="position:absolute;left:4680;top:9144;width:31;height:10" coordorigin="4680,9144" coordsize="31,10">
              <v:shape style="position:absolute;left:4680;top:9144;width:31;height:10" coordorigin="4680,9144" coordsize="31,10" path="m4680,9149l4710,9149e" filled="false" stroked="true" strokeweight=".6pt" strokecolor="#000000">
                <v:path arrowok="t"/>
              </v:shape>
            </v:group>
            <v:group style="position:absolute;left:4630;top:9144;width:31;height:10" coordorigin="4630,9144" coordsize="31,10">
              <v:shape style="position:absolute;left:4630;top:9144;width:31;height:10" coordorigin="4630,9144" coordsize="31,10" path="m4630,9149l4660,9149e" filled="false" stroked="true" strokeweight=".6pt" strokecolor="#000000">
                <v:path arrowok="t"/>
              </v:shape>
            </v:group>
            <v:group style="position:absolute;left:4580;top:9144;width:31;height:10" coordorigin="4580,9144" coordsize="31,10">
              <v:shape style="position:absolute;left:4580;top:9144;width:31;height:10" coordorigin="4580,9144" coordsize="31,10" path="m4580,9149l4610,9149e" filled="false" stroked="true" strokeweight=".6pt" strokecolor="#000000">
                <v:path arrowok="t"/>
              </v:shape>
            </v:group>
            <v:group style="position:absolute;left:4529;top:9144;width:31;height:10" coordorigin="4529,9144" coordsize="31,10">
              <v:shape style="position:absolute;left:4529;top:9144;width:31;height:10" coordorigin="4529,9144" coordsize="31,10" path="m4529,9149l4559,9149e" filled="false" stroked="true" strokeweight=".6pt" strokecolor="#000000">
                <v:path arrowok="t"/>
              </v:shape>
            </v:group>
            <v:group style="position:absolute;left:4479;top:9144;width:31;height:10" coordorigin="4479,9144" coordsize="31,10">
              <v:shape style="position:absolute;left:4479;top:9144;width:31;height:10" coordorigin="4479,9144" coordsize="31,10" path="m4479,9149l4509,9149e" filled="false" stroked="true" strokeweight=".6pt" strokecolor="#000000">
                <v:path arrowok="t"/>
              </v:shape>
            </v:group>
            <v:group style="position:absolute;left:4429;top:9144;width:31;height:10" coordorigin="4429,9144" coordsize="31,10">
              <v:shape style="position:absolute;left:4429;top:9144;width:31;height:10" coordorigin="4429,9144" coordsize="31,10" path="m4429,9149l4459,9149e" filled="false" stroked="true" strokeweight=".6pt" strokecolor="#000000">
                <v:path arrowok="t"/>
              </v:shape>
            </v:group>
            <v:group style="position:absolute;left:4379;top:9144;width:31;height:10" coordorigin="4379,9144" coordsize="31,10">
              <v:shape style="position:absolute;left:4379;top:9144;width:31;height:10" coordorigin="4379,9144" coordsize="31,10" path="m4379,9149l4409,9149e" filled="false" stroked="true" strokeweight=".6pt" strokecolor="#000000">
                <v:path arrowok="t"/>
              </v:shape>
            </v:group>
            <v:group style="position:absolute;left:4329;top:9144;width:31;height:10" coordorigin="4329,9144" coordsize="31,10">
              <v:shape style="position:absolute;left:4329;top:9144;width:31;height:10" coordorigin="4329,9144" coordsize="31,10" path="m4329,9149l4359,9149e" filled="false" stroked="true" strokeweight=".6pt" strokecolor="#000000">
                <v:path arrowok="t"/>
              </v:shape>
            </v:group>
            <v:group style="position:absolute;left:4278;top:9144;width:31;height:10" coordorigin="4278,9144" coordsize="31,10">
              <v:shape style="position:absolute;left:4278;top:9144;width:31;height:10" coordorigin="4278,9144" coordsize="31,10" path="m4278,9149l4308,9149e" filled="false" stroked="true" strokeweight=".6pt" strokecolor="#000000">
                <v:path arrowok="t"/>
              </v:shape>
            </v:group>
            <v:group style="position:absolute;left:4228;top:9144;width:31;height:10" coordorigin="4228,9144" coordsize="31,10">
              <v:shape style="position:absolute;left:4228;top:9144;width:31;height:10" coordorigin="4228,9144" coordsize="31,10" path="m4228,9149l4258,9149e" filled="false" stroked="true" strokeweight=".6pt" strokecolor="#000000">
                <v:path arrowok="t"/>
              </v:shape>
            </v:group>
            <v:group style="position:absolute;left:4178;top:9144;width:31;height:10" coordorigin="4178,9144" coordsize="31,10">
              <v:shape style="position:absolute;left:4178;top:9144;width:31;height:10" coordorigin="4178,9144" coordsize="31,10" path="m4178,9149l4208,9149e" filled="false" stroked="true" strokeweight=".6pt" strokecolor="#000000">
                <v:path arrowok="t"/>
              </v:shape>
            </v:group>
            <v:group style="position:absolute;left:4128;top:9144;width:31;height:10" coordorigin="4128,9144" coordsize="31,10">
              <v:shape style="position:absolute;left:4128;top:9144;width:31;height:10" coordorigin="4128,9144" coordsize="31,10" path="m4128,9149l4158,9149e" filled="false" stroked="true" strokeweight=".6pt" strokecolor="#000000">
                <v:path arrowok="t"/>
              </v:shape>
            </v:group>
            <v:group style="position:absolute;left:4078;top:9144;width:31;height:10" coordorigin="4078,9144" coordsize="31,10">
              <v:shape style="position:absolute;left:4078;top:9144;width:31;height:10" coordorigin="4078,9144" coordsize="31,10" path="m4078,9149l4108,9149e" filled="false" stroked="true" strokeweight=".6pt" strokecolor="#000000">
                <v:path arrowok="t"/>
              </v:shape>
            </v:group>
            <v:group style="position:absolute;left:4027;top:9144;width:31;height:10" coordorigin="4027,9144" coordsize="31,10">
              <v:shape style="position:absolute;left:4027;top:9144;width:31;height:10" coordorigin="4027,9144" coordsize="31,10" path="m4027,9149l4057,9149e" filled="false" stroked="true" strokeweight=".6pt" strokecolor="#000000">
                <v:path arrowok="t"/>
              </v:shape>
            </v:group>
            <v:group style="position:absolute;left:3977;top:9144;width:31;height:10" coordorigin="3977,9144" coordsize="31,10">
              <v:shape style="position:absolute;left:3977;top:9144;width:31;height:10" coordorigin="3977,9144" coordsize="31,10" path="m3977,9149l4007,9149e" filled="false" stroked="true" strokeweight=".6pt" strokecolor="#000000">
                <v:path arrowok="t"/>
              </v:shape>
            </v:group>
            <v:group style="position:absolute;left:3927;top:9144;width:31;height:10" coordorigin="3927,9144" coordsize="31,10">
              <v:shape style="position:absolute;left:3927;top:9144;width:31;height:10" coordorigin="3927,9144" coordsize="31,10" path="m3927,9149l3957,9149e" filled="false" stroked="true" strokeweight=".6pt" strokecolor="#000000">
                <v:path arrowok="t"/>
              </v:shape>
            </v:group>
            <v:group style="position:absolute;left:3877;top:9144;width:31;height:10" coordorigin="3877,9144" coordsize="31,10">
              <v:shape style="position:absolute;left:3877;top:9144;width:31;height:10" coordorigin="3877,9144" coordsize="31,10" path="m3877,9149l3907,9149e" filled="false" stroked="true" strokeweight=".6pt" strokecolor="#000000">
                <v:path arrowok="t"/>
              </v:shape>
            </v:group>
            <v:group style="position:absolute;left:3827;top:9144;width:31;height:10" coordorigin="3827,9144" coordsize="31,10">
              <v:shape style="position:absolute;left:3827;top:9144;width:31;height:10" coordorigin="3827,9144" coordsize="31,10" path="m3827,9149l3857,9149e" filled="false" stroked="true" strokeweight=".6pt" strokecolor="#000000">
                <v:path arrowok="t"/>
              </v:shape>
            </v:group>
            <v:group style="position:absolute;left:3776;top:9144;width:31;height:10" coordorigin="3776,9144" coordsize="31,10">
              <v:shape style="position:absolute;left:3776;top:9144;width:31;height:10" coordorigin="3776,9144" coordsize="31,10" path="m3776,9149l3807,9149e" filled="false" stroked="true" strokeweight=".6pt" strokecolor="#000000">
                <v:path arrowok="t"/>
              </v:shape>
            </v:group>
            <v:group style="position:absolute;left:3726;top:9144;width:31;height:10" coordorigin="3726,9144" coordsize="31,10">
              <v:shape style="position:absolute;left:3726;top:9144;width:31;height:10" coordorigin="3726,9144" coordsize="31,10" path="m3726,9149l3756,9149e" filled="false" stroked="true" strokeweight=".6pt" strokecolor="#000000">
                <v:path arrowok="t"/>
              </v:shape>
            </v:group>
            <v:group style="position:absolute;left:3676;top:9144;width:31;height:10" coordorigin="3676,9144" coordsize="31,10">
              <v:shape style="position:absolute;left:3676;top:9144;width:31;height:10" coordorigin="3676,9144" coordsize="31,10" path="m3676,9149l3706,9149e" filled="false" stroked="true" strokeweight=".6pt" strokecolor="#000000">
                <v:path arrowok="t"/>
              </v:shape>
            </v:group>
            <v:group style="position:absolute;left:3626;top:9144;width:31;height:10" coordorigin="3626,9144" coordsize="31,10">
              <v:shape style="position:absolute;left:3626;top:9144;width:31;height:10" coordorigin="3626,9144" coordsize="31,10" path="m3626,9149l3656,9149e" filled="false" stroked="true" strokeweight=".6pt" strokecolor="#000000">
                <v:path arrowok="t"/>
              </v:shape>
            </v:group>
            <v:group style="position:absolute;left:3576;top:9144;width:31;height:10" coordorigin="3576,9144" coordsize="31,10">
              <v:shape style="position:absolute;left:3576;top:9144;width:31;height:10" coordorigin="3576,9144" coordsize="31,10" path="m3576,9149l3606,9149e" filled="false" stroked="true" strokeweight=".6pt" strokecolor="#000000">
                <v:path arrowok="t"/>
              </v:shape>
            </v:group>
            <v:group style="position:absolute;left:3525;top:9144;width:31;height:10" coordorigin="3525,9144" coordsize="31,10">
              <v:shape style="position:absolute;left:3525;top:9144;width:31;height:10" coordorigin="3525,9144" coordsize="31,10" path="m3525,9149l3556,9149e" filled="false" stroked="true" strokeweight=".6pt" strokecolor="#000000">
                <v:path arrowok="t"/>
              </v:shape>
            </v:group>
            <v:group style="position:absolute;left:3475;top:9144;width:31;height:10" coordorigin="3475,9144" coordsize="31,10">
              <v:shape style="position:absolute;left:3475;top:9144;width:31;height:10" coordorigin="3475,9144" coordsize="31,10" path="m3475,9149l3505,9149e" filled="false" stroked="true" strokeweight=".6pt" strokecolor="#000000">
                <v:path arrowok="t"/>
              </v:shape>
            </v:group>
            <v:group style="position:absolute;left:3425;top:9144;width:31;height:10" coordorigin="3425,9144" coordsize="31,10">
              <v:shape style="position:absolute;left:3425;top:9144;width:31;height:10" coordorigin="3425,9144" coordsize="31,10" path="m3425,9149l3455,9149e" filled="false" stroked="true" strokeweight=".6pt" strokecolor="#000000">
                <v:path arrowok="t"/>
              </v:shape>
            </v:group>
            <v:group style="position:absolute;left:3375;top:9144;width:31;height:10" coordorigin="3375,9144" coordsize="31,10">
              <v:shape style="position:absolute;left:3375;top:9144;width:31;height:10" coordorigin="3375,9144" coordsize="31,10" path="m3375,9149l3405,9149e" filled="false" stroked="true" strokeweight=".6pt" strokecolor="#000000">
                <v:path arrowok="t"/>
              </v:shape>
            </v:group>
            <v:group style="position:absolute;left:3325;top:9144;width:31;height:10" coordorigin="3325,9144" coordsize="31,10">
              <v:shape style="position:absolute;left:3325;top:9144;width:31;height:10" coordorigin="3325,9144" coordsize="31,10" path="m3325,9149l3355,9149e" filled="false" stroked="true" strokeweight=".6pt" strokecolor="#000000">
                <v:path arrowok="t"/>
              </v:shape>
            </v:group>
            <v:group style="position:absolute;left:3274;top:9144;width:31;height:10" coordorigin="3274,9144" coordsize="31,10">
              <v:shape style="position:absolute;left:3274;top:9144;width:31;height:10" coordorigin="3274,9144" coordsize="31,10" path="m3274,9149l3305,9149e" filled="false" stroked="true" strokeweight=".6pt" strokecolor="#000000">
                <v:path arrowok="t"/>
              </v:shape>
            </v:group>
            <v:group style="position:absolute;left:3224;top:9144;width:31;height:10" coordorigin="3224,9144" coordsize="31,10">
              <v:shape style="position:absolute;left:3224;top:9144;width:31;height:10" coordorigin="3224,9144" coordsize="31,10" path="m3224,9149l3254,9149e" filled="false" stroked="true" strokeweight=".6pt" strokecolor="#000000">
                <v:path arrowok="t"/>
              </v:shape>
            </v:group>
            <v:group style="position:absolute;left:3174;top:9144;width:31;height:10" coordorigin="3174,9144" coordsize="31,10">
              <v:shape style="position:absolute;left:3174;top:9144;width:31;height:10" coordorigin="3174,9144" coordsize="31,10" path="m3174,9149l3204,9149e" filled="false" stroked="true" strokeweight=".6pt" strokecolor="#000000">
                <v:path arrowok="t"/>
              </v:shape>
            </v:group>
            <v:group style="position:absolute;left:3124;top:9144;width:31;height:10" coordorigin="3124,9144" coordsize="31,10">
              <v:shape style="position:absolute;left:3124;top:9144;width:31;height:10" coordorigin="3124,9144" coordsize="31,10" path="m3124,9149l3154,9149e" filled="false" stroked="true" strokeweight=".6pt" strokecolor="#000000">
                <v:path arrowok="t"/>
              </v:shape>
            </v:group>
            <v:group style="position:absolute;left:3074;top:9144;width:31;height:10" coordorigin="3074,9144" coordsize="31,10">
              <v:shape style="position:absolute;left:3074;top:9144;width:31;height:10" coordorigin="3074,9144" coordsize="31,10" path="m3074,9149l3104,9149e" filled="false" stroked="true" strokeweight=".6pt" strokecolor="#000000">
                <v:path arrowok="t"/>
              </v:shape>
            </v:group>
            <v:group style="position:absolute;left:3023;top:9144;width:31;height:10" coordorigin="3023,9144" coordsize="31,10">
              <v:shape style="position:absolute;left:3023;top:9144;width:31;height:10" coordorigin="3023,9144" coordsize="31,10" path="m3023,9149l3054,9149e" filled="false" stroked="true" strokeweight=".6pt" strokecolor="#000000">
                <v:path arrowok="t"/>
              </v:shape>
            </v:group>
            <v:group style="position:absolute;left:2973;top:9144;width:31;height:10" coordorigin="2973,9144" coordsize="31,10">
              <v:shape style="position:absolute;left:2973;top:9144;width:31;height:10" coordorigin="2973,9144" coordsize="31,10" path="m2973,9149l3003,9149e" filled="false" stroked="true" strokeweight=".6pt" strokecolor="#000000">
                <v:path arrowok="t"/>
              </v:shape>
            </v:group>
            <v:group style="position:absolute;left:2923;top:9144;width:31;height:10" coordorigin="2923,9144" coordsize="31,10">
              <v:shape style="position:absolute;left:2923;top:9144;width:31;height:10" coordorigin="2923,9144" coordsize="31,10" path="m2923,9149l2953,9149e" filled="false" stroked="true" strokeweight=".6pt" strokecolor="#000000">
                <v:path arrowok="t"/>
              </v:shape>
            </v:group>
            <v:group style="position:absolute;left:2873;top:9144;width:31;height:10" coordorigin="2873,9144" coordsize="31,10">
              <v:shape style="position:absolute;left:2873;top:9144;width:31;height:10" coordorigin="2873,9144" coordsize="31,10" path="m2873,9149l2903,9149e" filled="false" stroked="true" strokeweight=".6pt" strokecolor="#000000">
                <v:path arrowok="t"/>
              </v:shape>
            </v:group>
            <v:group style="position:absolute;left:2823;top:9144;width:31;height:10" coordorigin="2823,9144" coordsize="31,10">
              <v:shape style="position:absolute;left:2823;top:9144;width:31;height:10" coordorigin="2823,9144" coordsize="31,10" path="m2823,9149l2853,9149e" filled="false" stroked="true" strokeweight=".6pt" strokecolor="#000000">
                <v:path arrowok="t"/>
              </v:shape>
            </v:group>
            <v:group style="position:absolute;left:2772;top:9144;width:31;height:10" coordorigin="2772,9144" coordsize="31,10">
              <v:shape style="position:absolute;left:2772;top:9144;width:31;height:10" coordorigin="2772,9144" coordsize="31,10" path="m2772,9149l2803,9149e" filled="false" stroked="true" strokeweight=".6pt" strokecolor="#000000">
                <v:path arrowok="t"/>
              </v:shape>
            </v:group>
            <v:group style="position:absolute;left:2722;top:9144;width:31;height:10" coordorigin="2722,9144" coordsize="31,10">
              <v:shape style="position:absolute;left:2722;top:9144;width:31;height:10" coordorigin="2722,9144" coordsize="31,10" path="m2722,9149l2752,9149e" filled="false" stroked="true" strokeweight=".6pt" strokecolor="#000000">
                <v:path arrowok="t"/>
              </v:shape>
            </v:group>
            <v:group style="position:absolute;left:2672;top:9144;width:31;height:10" coordorigin="2672,9144" coordsize="31,10">
              <v:shape style="position:absolute;left:2672;top:9144;width:31;height:10" coordorigin="2672,9144" coordsize="31,10" path="m2672,9149l2702,9149e" filled="false" stroked="true" strokeweight=".6pt" strokecolor="#000000">
                <v:path arrowok="t"/>
              </v:shape>
            </v:group>
            <v:group style="position:absolute;left:2622;top:9144;width:31;height:10" coordorigin="2622,9144" coordsize="31,10">
              <v:shape style="position:absolute;left:2622;top:9144;width:31;height:10" coordorigin="2622,9144" coordsize="31,10" path="m2622,9149l2652,9149e" filled="false" stroked="true" strokeweight=".6pt" strokecolor="#000000">
                <v:path arrowok="t"/>
              </v:shape>
            </v:group>
            <v:group style="position:absolute;left:2572;top:9144;width:31;height:10" coordorigin="2572,9144" coordsize="31,10">
              <v:shape style="position:absolute;left:2572;top:9144;width:31;height:10" coordorigin="2572,9144" coordsize="31,10" path="m2572,9149l2602,9149e" filled="false" stroked="true" strokeweight=".6pt" strokecolor="#000000">
                <v:path arrowok="t"/>
              </v:shape>
            </v:group>
            <v:group style="position:absolute;left:2521;top:9144;width:31;height:10" coordorigin="2521,9144" coordsize="31,10">
              <v:shape style="position:absolute;left:2521;top:9144;width:31;height:10" coordorigin="2521,9144" coordsize="31,10" path="m2521,9149l2552,9149e" filled="false" stroked="true" strokeweight=".6pt" strokecolor="#000000">
                <v:path arrowok="t"/>
              </v:shape>
            </v:group>
            <v:group style="position:absolute;left:4881;top:9144;width:16;height:10" coordorigin="4881,9144" coordsize="16,10">
              <v:shape style="position:absolute;left:4881;top:9144;width:16;height:10" coordorigin="4881,9144" coordsize="16,10" path="m4881,9149l4896,9149e" filled="false" stroked="true" strokeweight=".6pt" strokecolor="#000000">
                <v:path arrowok="t"/>
              </v:shape>
            </v:group>
            <v:group style="position:absolute;left:2486;top:9144;width:16;height:10" coordorigin="2486,9144" coordsize="16,10">
              <v:shape style="position:absolute;left:2486;top:9144;width:16;height:10" coordorigin="2486,9144" coordsize="16,10" path="m2486,9149l2501,9149e" filled="false" stroked="true" strokeweight=".6pt" strokecolor="#000000">
                <v:path arrowok="t"/>
              </v:shape>
            </v:group>
            <v:group style="position:absolute;left:4891;top:9185;width:10;height:31" coordorigin="4891,9185" coordsize="10,31">
              <v:shape style="position:absolute;left:4891;top:9185;width:10;height:31" coordorigin="4891,9185" coordsize="10,31" path="m4891,9200l4901,9200e" filled="false" stroked="true" strokeweight="1.609pt" strokecolor="#000000">
                <v:path arrowok="t"/>
              </v:shape>
            </v:group>
            <v:group style="position:absolute;left:4891;top:9235;width:10;height:31" coordorigin="4891,9235" coordsize="10,31">
              <v:shape style="position:absolute;left:4891;top:9235;width:10;height:31" coordorigin="4891,9235" coordsize="10,31" path="m4891,9250l4901,9250e" filled="false" stroked="true" strokeweight="1.61pt" strokecolor="#000000">
                <v:path arrowok="t"/>
              </v:shape>
            </v:group>
            <v:group style="position:absolute;left:4891;top:9285;width:10;height:31" coordorigin="4891,9285" coordsize="10,31">
              <v:shape style="position:absolute;left:4891;top:9285;width:10;height:31" coordorigin="4891,9285" coordsize="10,31" path="m4891,9301l4901,9301e" filled="false" stroked="true" strokeweight="1.609pt" strokecolor="#000000">
                <v:path arrowok="t"/>
              </v:shape>
            </v:group>
            <v:group style="position:absolute;left:4891;top:9336;width:10;height:31" coordorigin="4891,9336" coordsize="10,31">
              <v:shape style="position:absolute;left:4891;top:9336;width:10;height:31" coordorigin="4891,9336" coordsize="10,31" path="m4891,9351l4901,9351e" filled="false" stroked="true" strokeweight="1.61pt" strokecolor="#000000">
                <v:path arrowok="t"/>
              </v:shape>
            </v:group>
            <v:group style="position:absolute;left:4891;top:9386;width:10;height:31" coordorigin="4891,9386" coordsize="10,31">
              <v:shape style="position:absolute;left:4891;top:9386;width:10;height:31" coordorigin="4891,9386" coordsize="10,31" path="m4891,9401l4901,9401e" filled="false" stroked="true" strokeweight="1.61pt" strokecolor="#000000">
                <v:path arrowok="t"/>
              </v:shape>
            </v:group>
            <v:group style="position:absolute;left:4891;top:9437;width:10;height:31" coordorigin="4891,9437" coordsize="10,31">
              <v:shape style="position:absolute;left:4891;top:9437;width:10;height:31" coordorigin="4891,9437" coordsize="10,31" path="m4891,9452l4901,9452e" filled="false" stroked="true" strokeweight="1.609pt" strokecolor="#000000">
                <v:path arrowok="t"/>
              </v:shape>
            </v:group>
            <v:group style="position:absolute;left:4891;top:9487;width:10;height:31" coordorigin="4891,9487" coordsize="10,31">
              <v:shape style="position:absolute;left:4891;top:9487;width:10;height:31" coordorigin="4891,9487" coordsize="10,31" path="m4891,9502l4901,9502e" filled="false" stroked="true" strokeweight="1.61pt" strokecolor="#000000">
                <v:path arrowok="t"/>
              </v:shape>
            </v:group>
            <v:group style="position:absolute;left:4891;top:9537;width:10;height:31" coordorigin="4891,9537" coordsize="10,31">
              <v:shape style="position:absolute;left:4891;top:9537;width:10;height:31" coordorigin="4891,9537" coordsize="10,31" path="m4891,9552l4901,9552e" filled="false" stroked="true" strokeweight="1.61pt" strokecolor="#000000">
                <v:path arrowok="t"/>
              </v:shape>
            </v:group>
            <v:group style="position:absolute;left:4891;top:9588;width:10;height:31" coordorigin="4891,9588" coordsize="10,31">
              <v:shape style="position:absolute;left:4891;top:9588;width:10;height:31" coordorigin="4891,9588" coordsize="10,31" path="m4891,9603l4901,9603e" filled="false" stroked="true" strokeweight="1.609pt" strokecolor="#000000">
                <v:path arrowok="t"/>
              </v:shape>
            </v:group>
            <v:group style="position:absolute;left:4891;top:9638;width:10;height:31" coordorigin="4891,9638" coordsize="10,31">
              <v:shape style="position:absolute;left:4891;top:9638;width:10;height:31" coordorigin="4891,9638" coordsize="10,31" path="m4891,9653l4901,9653e" filled="false" stroked="true" strokeweight="1.61pt" strokecolor="#000000">
                <v:path arrowok="t"/>
              </v:shape>
            </v:group>
            <v:group style="position:absolute;left:4891;top:9689;width:10;height:31" coordorigin="4891,9689" coordsize="10,31">
              <v:shape style="position:absolute;left:4891;top:9689;width:10;height:31" coordorigin="4891,9689" coordsize="10,31" path="m4891,9704l4901,9704e" filled="false" stroked="true" strokeweight="1.61pt" strokecolor="#000000">
                <v:path arrowok="t"/>
              </v:shape>
            </v:group>
            <v:group style="position:absolute;left:4891;top:9739;width:10;height:31" coordorigin="4891,9739" coordsize="10,31">
              <v:shape style="position:absolute;left:4891;top:9739;width:10;height:31" coordorigin="4891,9739" coordsize="10,31" path="m4891,9754l4901,9754e" filled="false" stroked="true" strokeweight="1.609pt" strokecolor="#000000">
                <v:path arrowok="t"/>
              </v:shape>
            </v:group>
            <v:group style="position:absolute;left:4891;top:9789;width:10;height:31" coordorigin="4891,9789" coordsize="10,31">
              <v:shape style="position:absolute;left:4891;top:9789;width:10;height:31" coordorigin="4891,9789" coordsize="10,31" path="m4891,9804l4901,9804e" filled="false" stroked="true" strokeweight="1.61pt" strokecolor="#000000">
                <v:path arrowok="t"/>
              </v:shape>
            </v:group>
            <v:group style="position:absolute;left:4891;top:9840;width:10;height:31" coordorigin="4891,9840" coordsize="10,31">
              <v:shape style="position:absolute;left:4891;top:9840;width:10;height:31" coordorigin="4891,9840" coordsize="10,31" path="m4891,9855l4901,9855e" filled="false" stroked="true" strokeweight="1.61pt" strokecolor="#000000">
                <v:path arrowok="t"/>
              </v:shape>
            </v:group>
            <v:group style="position:absolute;left:4891;top:9890;width:10;height:31" coordorigin="4891,9890" coordsize="10,31">
              <v:shape style="position:absolute;left:4891;top:9890;width:10;height:31" coordorigin="4891,9890" coordsize="10,31" path="m4891,9905l4901,9905e" filled="false" stroked="true" strokeweight="1.609pt" strokecolor="#000000">
                <v:path arrowok="t"/>
              </v:shape>
            </v:group>
            <v:group style="position:absolute;left:4891;top:9941;width:10;height:31" coordorigin="4891,9941" coordsize="10,31">
              <v:shape style="position:absolute;left:4891;top:9941;width:10;height:31" coordorigin="4891,9941" coordsize="10,31" path="m4891,9956l4901,9956e" filled="false" stroked="true" strokeweight="1.61pt" strokecolor="#000000">
                <v:path arrowok="t"/>
              </v:shape>
            </v:group>
            <v:group style="position:absolute;left:4891;top:9991;width:10;height:31" coordorigin="4891,9991" coordsize="10,31">
              <v:shape style="position:absolute;left:4891;top:9991;width:10;height:31" coordorigin="4891,9991" coordsize="10,31" path="m4891,10006l4901,10006e" filled="false" stroked="true" strokeweight="1.61pt" strokecolor="#000000">
                <v:path arrowok="t"/>
              </v:shape>
            </v:group>
            <v:group style="position:absolute;left:4891;top:10041;width:10;height:31" coordorigin="4891,10041" coordsize="10,31">
              <v:shape style="position:absolute;left:4891;top:10041;width:10;height:31" coordorigin="4891,10041" coordsize="10,31" path="m4891,10056l4901,10056e" filled="false" stroked="true" strokeweight="1.609pt" strokecolor="#000000">
                <v:path arrowok="t"/>
              </v:shape>
            </v:group>
            <v:group style="position:absolute;left:4891;top:10092;width:10;height:31" coordorigin="4891,10092" coordsize="10,31">
              <v:shape style="position:absolute;left:4891;top:10092;width:10;height:31" coordorigin="4891,10092" coordsize="10,31" path="m4891,10107l4901,10107e" filled="false" stroked="true" strokeweight="1.61pt" strokecolor="#000000">
                <v:path arrowok="t"/>
              </v:shape>
            </v:group>
            <v:group style="position:absolute;left:4891;top:10142;width:10;height:31" coordorigin="4891,10142" coordsize="10,31">
              <v:shape style="position:absolute;left:4891;top:10142;width:10;height:31" coordorigin="4891,10142" coordsize="10,31" path="m4891,10157l4901,10157e" filled="false" stroked="true" strokeweight="1.609pt" strokecolor="#000000">
                <v:path arrowok="t"/>
              </v:shape>
            </v:group>
            <v:group style="position:absolute;left:4891;top:10192;width:10;height:31" coordorigin="4891,10192" coordsize="10,31">
              <v:shape style="position:absolute;left:4891;top:10192;width:10;height:31" coordorigin="4891,10192" coordsize="10,31" path="m4891,10208l4901,10208e" filled="false" stroked="true" strokeweight="1.61pt" strokecolor="#000000">
                <v:path arrowok="t"/>
              </v:shape>
            </v:group>
            <v:group style="position:absolute;left:4891;top:10243;width:10;height:31" coordorigin="4891,10243" coordsize="10,31">
              <v:shape style="position:absolute;left:4891;top:10243;width:10;height:31" coordorigin="4891,10243" coordsize="10,31" path="m4891,10258l4901,10258e" filled="false" stroked="true" strokeweight="1.61pt" strokecolor="#000000">
                <v:path arrowok="t"/>
              </v:shape>
            </v:group>
            <v:group style="position:absolute;left:4891;top:10293;width:10;height:31" coordorigin="4891,10293" coordsize="10,31">
              <v:shape style="position:absolute;left:4891;top:10293;width:10;height:31" coordorigin="4891,10293" coordsize="10,31" path="m4891,10308l4901,10308e" filled="false" stroked="true" strokeweight="1.609pt" strokecolor="#000000">
                <v:path arrowok="t"/>
              </v:shape>
            </v:group>
            <v:group style="position:absolute;left:4891;top:10344;width:10;height:31" coordorigin="4891,10344" coordsize="10,31">
              <v:shape style="position:absolute;left:4891;top:10344;width:10;height:31" coordorigin="4891,10344" coordsize="10,31" path="m4891,10359l4901,10359e" filled="false" stroked="true" strokeweight="1.61pt" strokecolor="#000000">
                <v:path arrowok="t"/>
              </v:shape>
            </v:group>
            <v:group style="position:absolute;left:4891;top:10394;width:10;height:31" coordorigin="4891,10394" coordsize="10,31">
              <v:shape style="position:absolute;left:4891;top:10394;width:10;height:31" coordorigin="4891,10394" coordsize="10,31" path="m4891,10409l4901,10409e" filled="false" stroked="true" strokeweight="1.61pt" strokecolor="#000000">
                <v:path arrowok="t"/>
              </v:shape>
            </v:group>
            <v:group style="position:absolute;left:4891;top:10444;width:10;height:31" coordorigin="4891,10444" coordsize="10,31">
              <v:shape style="position:absolute;left:4891;top:10444;width:10;height:31" coordorigin="4891,10444" coordsize="10,31" path="m4891,10460l4901,10460e" filled="false" stroked="true" strokeweight="1.609pt" strokecolor="#000000">
                <v:path arrowok="t"/>
              </v:shape>
            </v:group>
            <v:group style="position:absolute;left:4891;top:10495;width:10;height:31" coordorigin="4891,10495" coordsize="10,31">
              <v:shape style="position:absolute;left:4891;top:10495;width:10;height:31" coordorigin="4891,10495" coordsize="10,31" path="m4891,10510l4901,10510e" filled="false" stroked="true" strokeweight="1.61pt" strokecolor="#000000">
                <v:path arrowok="t"/>
              </v:shape>
            </v:group>
            <v:group style="position:absolute;left:4891;top:10545;width:10;height:31" coordorigin="4891,10545" coordsize="10,31">
              <v:shape style="position:absolute;left:4891;top:10545;width:10;height:31" coordorigin="4891,10545" coordsize="10,31" path="m4891,10560l4901,10560e" filled="false" stroked="true" strokeweight="1.61pt" strokecolor="#000000">
                <v:path arrowok="t"/>
              </v:shape>
            </v:group>
            <v:group style="position:absolute;left:4891;top:10596;width:10;height:31" coordorigin="4891,10596" coordsize="10,31">
              <v:shape style="position:absolute;left:4891;top:10596;width:10;height:31" coordorigin="4891,10596" coordsize="10,31" path="m4891,10611l4901,10611e" filled="false" stroked="true" strokeweight="1.609pt" strokecolor="#000000">
                <v:path arrowok="t"/>
              </v:shape>
            </v:group>
            <v:group style="position:absolute;left:4891;top:10646;width:10;height:31" coordorigin="4891,10646" coordsize="10,31">
              <v:shape style="position:absolute;left:4891;top:10646;width:10;height:31" coordorigin="4891,10646" coordsize="10,31" path="m4891,10661l4901,10661e" filled="false" stroked="true" strokeweight="1.61pt" strokecolor="#000000">
                <v:path arrowok="t"/>
              </v:shape>
            </v:group>
            <v:group style="position:absolute;left:4891;top:10696;width:10;height:31" coordorigin="4891,10696" coordsize="10,31">
              <v:shape style="position:absolute;left:4891;top:10696;width:10;height:31" coordorigin="4891,10696" coordsize="10,31" path="m4891,10712l4901,10712e" filled="false" stroked="true" strokeweight="1.61pt" strokecolor="#000000">
                <v:path arrowok="t"/>
              </v:shape>
            </v:group>
            <v:group style="position:absolute;left:4891;top:10747;width:10;height:31" coordorigin="4891,10747" coordsize="10,31">
              <v:shape style="position:absolute;left:4891;top:10747;width:10;height:31" coordorigin="4891,10747" coordsize="10,31" path="m4891,10762l4901,10762e" filled="false" stroked="true" strokeweight="1.609pt" strokecolor="#000000">
                <v:path arrowok="t"/>
              </v:shape>
            </v:group>
            <v:group style="position:absolute;left:4891;top:10797;width:10;height:31" coordorigin="4891,10797" coordsize="10,31">
              <v:shape style="position:absolute;left:4891;top:10797;width:10;height:31" coordorigin="4891,10797" coordsize="10,31" path="m4891,10812l4901,10812e" filled="false" stroked="true" strokeweight="1.61pt" strokecolor="#000000">
                <v:path arrowok="t"/>
              </v:shape>
            </v:group>
            <v:group style="position:absolute;left:4891;top:10848;width:10;height:31" coordorigin="4891,10848" coordsize="10,31">
              <v:shape style="position:absolute;left:4891;top:10848;width:10;height:31" coordorigin="4891,10848" coordsize="10,31" path="m4891,10863l4901,10863e" filled="false" stroked="true" strokeweight="1.61pt" strokecolor="#000000">
                <v:path arrowok="t"/>
              </v:shape>
            </v:group>
            <v:group style="position:absolute;left:4891;top:10898;width:10;height:31" coordorigin="4891,10898" coordsize="10,31">
              <v:shape style="position:absolute;left:4891;top:10898;width:10;height:31" coordorigin="4891,10898" coordsize="10,31" path="m4891,10913l4901,10913e" filled="false" stroked="true" strokeweight="1.609pt" strokecolor="#000000">
                <v:path arrowok="t"/>
              </v:shape>
            </v:group>
            <v:group style="position:absolute;left:72;top:10999;width:10;height:31" coordorigin="72,10999" coordsize="10,31">
              <v:shape style="position:absolute;left:72;top:10999;width:10;height:31" coordorigin="72,10999" coordsize="10,31" path="m72,11014l82,11014e" filled="false" stroked="true" strokeweight="1.61pt" strokecolor="#000000">
                <v:path arrowok="t"/>
              </v:shape>
            </v:group>
            <v:group style="position:absolute;left:72;top:11049;width:10;height:31" coordorigin="72,11049" coordsize="10,31">
              <v:shape style="position:absolute;left:72;top:11049;width:10;height:31" coordorigin="72,11049" coordsize="10,31" path="m72,11064l82,11064e" filled="false" stroked="true" strokeweight="1.609pt" strokecolor="#000000">
                <v:path arrowok="t"/>
              </v:shape>
            </v:group>
            <v:group style="position:absolute;left:72;top:11100;width:10;height:31" coordorigin="72,11100" coordsize="10,31">
              <v:shape style="position:absolute;left:72;top:11100;width:10;height:31" coordorigin="72,11100" coordsize="10,31" path="m72,11115l82,11115e" filled="false" stroked="true" strokeweight="1.61pt" strokecolor="#000000">
                <v:path arrowok="t"/>
              </v:shape>
            </v:group>
            <v:group style="position:absolute;left:72;top:11150;width:10;height:31" coordorigin="72,11150" coordsize="10,31">
              <v:shape style="position:absolute;left:72;top:11150;width:10;height:31" coordorigin="72,11150" coordsize="10,31" path="m72,11165l82,11165e" filled="false" stroked="true" strokeweight="1.609pt" strokecolor="#000000">
                <v:path arrowok="t"/>
              </v:shape>
            </v:group>
            <v:group style="position:absolute;left:72;top:11200;width:10;height:31" coordorigin="72,11200" coordsize="10,31">
              <v:shape style="position:absolute;left:72;top:11200;width:10;height:31" coordorigin="72,11200" coordsize="10,31" path="m72,11215l82,11215e" filled="false" stroked="true" strokeweight="1.609pt" strokecolor="#000000">
                <v:path arrowok="t"/>
              </v:shape>
            </v:group>
            <v:group style="position:absolute;left:72;top:11251;width:10;height:31" coordorigin="72,11251" coordsize="10,31">
              <v:shape style="position:absolute;left:72;top:11251;width:10;height:31" coordorigin="72,11251" coordsize="10,31" path="m72,11266l82,11266e" filled="false" stroked="true" strokeweight="1.61pt" strokecolor="#000000">
                <v:path arrowok="t"/>
              </v:shape>
            </v:group>
            <v:group style="position:absolute;left:72;top:11301;width:10;height:31" coordorigin="72,11301" coordsize="10,31">
              <v:shape style="position:absolute;left:72;top:11301;width:10;height:31" coordorigin="72,11301" coordsize="10,31" path="m72,11316l82,11316e" filled="false" stroked="true" strokeweight="1.609pt" strokecolor="#000000">
                <v:path arrowok="t"/>
              </v:shape>
            </v:group>
            <v:group style="position:absolute;left:72;top:11352;width:10;height:31" coordorigin="72,11352" coordsize="10,31">
              <v:shape style="position:absolute;left:72;top:11352;width:10;height:31" coordorigin="72,11352" coordsize="10,31" path="m72,11367l82,11367e" filled="false" stroked="true" strokeweight="1.61pt" strokecolor="#000000">
                <v:path arrowok="t"/>
              </v:shape>
            </v:group>
            <v:group style="position:absolute;left:72;top:11402;width:10;height:31" coordorigin="72,11402" coordsize="10,31">
              <v:shape style="position:absolute;left:72;top:11402;width:10;height:31" coordorigin="72,11402" coordsize="10,31" path="m72,11417l82,11417e" filled="false" stroked="true" strokeweight="1.61pt" strokecolor="#000000">
                <v:path arrowok="t"/>
              </v:shape>
            </v:group>
            <v:group style="position:absolute;left:72;top:11452;width:10;height:31" coordorigin="72,11452" coordsize="10,31">
              <v:shape style="position:absolute;left:72;top:11452;width:10;height:31" coordorigin="72,11452" coordsize="10,31" path="m72,11467l82,11467e" filled="false" stroked="true" strokeweight="1.609pt" strokecolor="#000000">
                <v:path arrowok="t"/>
              </v:shape>
            </v:group>
            <v:group style="position:absolute;left:72;top:11503;width:10;height:31" coordorigin="72,11503" coordsize="10,31">
              <v:shape style="position:absolute;left:72;top:11503;width:10;height:31" coordorigin="72,11503" coordsize="10,31" path="m72,11518l82,11518e" filled="false" stroked="true" strokeweight="1.61pt" strokecolor="#000000">
                <v:path arrowok="t"/>
              </v:shape>
            </v:group>
            <v:group style="position:absolute;left:72;top:11553;width:10;height:31" coordorigin="72,11553" coordsize="10,31">
              <v:shape style="position:absolute;left:72;top:11553;width:10;height:31" coordorigin="72,11553" coordsize="10,31" path="m72,11568l82,11568e" filled="false" stroked="true" strokeweight="1.61pt" strokecolor="#000000">
                <v:path arrowok="t"/>
              </v:shape>
            </v:group>
            <v:group style="position:absolute;left:72;top:11604;width:10;height:31" coordorigin="72,11604" coordsize="10,31">
              <v:shape style="position:absolute;left:72;top:11604;width:10;height:31" coordorigin="72,11604" coordsize="10,31" path="m72,11619l82,11619e" filled="false" stroked="true" strokeweight="1.609pt" strokecolor="#000000">
                <v:path arrowok="t"/>
              </v:shape>
            </v:group>
            <v:group style="position:absolute;left:72;top:11654;width:10;height:31" coordorigin="72,11654" coordsize="10,31">
              <v:shape style="position:absolute;left:72;top:11654;width:10;height:31" coordorigin="72,11654" coordsize="10,31" path="m72,11669l82,11669e" filled="false" stroked="true" strokeweight="1.61pt" strokecolor="#000000">
                <v:path arrowok="t"/>
              </v:shape>
            </v:group>
            <v:group style="position:absolute;left:72;top:11704;width:10;height:31" coordorigin="72,11704" coordsize="10,31">
              <v:shape style="position:absolute;left:72;top:11704;width:10;height:31" coordorigin="72,11704" coordsize="10,31" path="m72,11719l82,11719e" filled="false" stroked="true" strokeweight="1.61pt" strokecolor="#000000">
                <v:path arrowok="t"/>
              </v:shape>
            </v:group>
            <v:group style="position:absolute;left:72;top:11755;width:10;height:31" coordorigin="72,11755" coordsize="10,31">
              <v:shape style="position:absolute;left:72;top:11755;width:10;height:31" coordorigin="72,11755" coordsize="10,31" path="m72,11770l82,11770e" filled="false" stroked="true" strokeweight="1.609pt" strokecolor="#000000">
                <v:path arrowok="t"/>
              </v:shape>
            </v:group>
            <v:group style="position:absolute;left:72;top:11805;width:10;height:31" coordorigin="72,11805" coordsize="10,31">
              <v:shape style="position:absolute;left:72;top:11805;width:10;height:31" coordorigin="72,11805" coordsize="10,31" path="m72,11820l82,11820e" filled="false" stroked="true" strokeweight="1.61pt" strokecolor="#000000">
                <v:path arrowok="t"/>
              </v:shape>
            </v:group>
            <v:group style="position:absolute;left:72;top:11856;width:10;height:31" coordorigin="72,11856" coordsize="10,31">
              <v:shape style="position:absolute;left:72;top:11856;width:10;height:31" coordorigin="72,11856" coordsize="10,31" path="m72,11871l82,11871e" filled="false" stroked="true" strokeweight="1.61pt" strokecolor="#000000">
                <v:path arrowok="t"/>
              </v:shape>
            </v:group>
            <v:group style="position:absolute;left:72;top:11906;width:10;height:31" coordorigin="72,11906" coordsize="10,31">
              <v:shape style="position:absolute;left:72;top:11906;width:10;height:31" coordorigin="72,11906" coordsize="10,31" path="m72,11921l82,11921e" filled="false" stroked="true" strokeweight="1.609pt" strokecolor="#000000">
                <v:path arrowok="t"/>
              </v:shape>
            </v:group>
            <v:group style="position:absolute;left:72;top:11956;width:10;height:31" coordorigin="72,11956" coordsize="10,31">
              <v:shape style="position:absolute;left:72;top:11956;width:10;height:31" coordorigin="72,11956" coordsize="10,31" path="m72,11971l82,11971e" filled="false" stroked="true" strokeweight="1.61pt" strokecolor="#000000">
                <v:path arrowok="t"/>
              </v:shape>
            </v:group>
            <v:group style="position:absolute;left:72;top:12007;width:10;height:31" coordorigin="72,12007" coordsize="10,31">
              <v:shape style="position:absolute;left:72;top:12007;width:10;height:31" coordorigin="72,12007" coordsize="10,31" path="m72,12022l82,12022e" filled="false" stroked="true" strokeweight="1.61pt" strokecolor="#000000">
                <v:path arrowok="t"/>
              </v:shape>
            </v:group>
            <v:group style="position:absolute;left:72;top:12057;width:10;height:31" coordorigin="72,12057" coordsize="10,31">
              <v:shape style="position:absolute;left:72;top:12057;width:10;height:31" coordorigin="72,12057" coordsize="10,31" path="m72,12072l82,12072e" filled="false" stroked="true" strokeweight="1.609pt" strokecolor="#000000">
                <v:path arrowok="t"/>
              </v:shape>
            </v:group>
            <v:group style="position:absolute;left:72;top:12107;width:10;height:31" coordorigin="72,12107" coordsize="10,31">
              <v:shape style="position:absolute;left:72;top:12107;width:10;height:31" coordorigin="72,12107" coordsize="10,31" path="m72,12123l82,12123e" filled="false" stroked="true" strokeweight="1.61pt" strokecolor="#000000">
                <v:path arrowok="t"/>
              </v:shape>
            </v:group>
            <v:group style="position:absolute;left:72;top:12158;width:10;height:31" coordorigin="72,12158" coordsize="10,31">
              <v:shape style="position:absolute;left:72;top:12158;width:10;height:31" coordorigin="72,12158" coordsize="10,31" path="m72,12173l82,12173e" filled="false" stroked="true" strokeweight="1.609pt" strokecolor="#000000">
                <v:path arrowok="t"/>
              </v:shape>
            </v:group>
            <v:group style="position:absolute;left:72;top:12208;width:10;height:31" coordorigin="72,12208" coordsize="10,31">
              <v:shape style="position:absolute;left:72;top:12208;width:10;height:31" coordorigin="72,12208" coordsize="10,31" path="m72,12223l82,12223e" filled="false" stroked="true" strokeweight="1.61pt" strokecolor="#000000">
                <v:path arrowok="t"/>
              </v:shape>
            </v:group>
            <v:group style="position:absolute;left:72;top:12259;width:10;height:31" coordorigin="72,12259" coordsize="10,31">
              <v:shape style="position:absolute;left:72;top:12259;width:10;height:31" coordorigin="72,12259" coordsize="10,31" path="m72,12274l82,12274e" filled="false" stroked="true" strokeweight="1.61pt" strokecolor="#000000">
                <v:path arrowok="t"/>
              </v:shape>
            </v:group>
            <v:group style="position:absolute;left:72;top:12309;width:10;height:31" coordorigin="72,12309" coordsize="10,31">
              <v:shape style="position:absolute;left:72;top:12309;width:10;height:31" coordorigin="72,12309" coordsize="10,31" path="m72,12324l82,12324e" filled="false" stroked="true" strokeweight="1.609pt" strokecolor="#000000">
                <v:path arrowok="t"/>
              </v:shape>
            </v:group>
            <v:group style="position:absolute;left:72;top:12359;width:10;height:31" coordorigin="72,12359" coordsize="10,31">
              <v:shape style="position:absolute;left:72;top:12359;width:10;height:31" coordorigin="72,12359" coordsize="10,31" path="m72,12375l82,12375e" filled="false" stroked="true" strokeweight="1.61pt" strokecolor="#000000">
                <v:path arrowok="t"/>
              </v:shape>
            </v:group>
            <v:group style="position:absolute;left:72;top:12410;width:10;height:31" coordorigin="72,12410" coordsize="10,31">
              <v:shape style="position:absolute;left:72;top:12410;width:10;height:31" coordorigin="72,12410" coordsize="10,31" path="m72,12425l82,12425e" filled="false" stroked="true" strokeweight="1.61pt" strokecolor="#000000">
                <v:path arrowok="t"/>
              </v:shape>
            </v:group>
            <v:group style="position:absolute;left:72;top:12460;width:10;height:31" coordorigin="72,12460" coordsize="10,31">
              <v:shape style="position:absolute;left:72;top:12460;width:10;height:31" coordorigin="72,12460" coordsize="10,31" path="m72,12475l82,12475e" filled="false" stroked="true" strokeweight="1.609pt" strokecolor="#000000">
                <v:path arrowok="t"/>
              </v:shape>
            </v:group>
            <v:group style="position:absolute;left:72;top:12511;width:10;height:31" coordorigin="72,12511" coordsize="10,31">
              <v:shape style="position:absolute;left:72;top:12511;width:10;height:31" coordorigin="72,12511" coordsize="10,31" path="m72,12526l82,12526e" filled="false" stroked="true" strokeweight="1.61pt" strokecolor="#000000">
                <v:path arrowok="t"/>
              </v:shape>
            </v:group>
            <v:group style="position:absolute;left:72;top:12561;width:10;height:31" coordorigin="72,12561" coordsize="10,31">
              <v:shape style="position:absolute;left:72;top:12561;width:10;height:31" coordorigin="72,12561" coordsize="10,31" path="m72,12576l82,12576e" filled="false" stroked="true" strokeweight="1.61pt" strokecolor="#000000">
                <v:path arrowok="t"/>
              </v:shape>
            </v:group>
            <v:group style="position:absolute;left:72;top:12611;width:10;height:31" coordorigin="72,12611" coordsize="10,31">
              <v:shape style="position:absolute;left:72;top:12611;width:10;height:31" coordorigin="72,12611" coordsize="10,31" path="m72,12626l82,12626e" filled="false" stroked="true" strokeweight="1.609pt" strokecolor="#000000">
                <v:path arrowok="t"/>
              </v:shape>
            </v:group>
            <v:group style="position:absolute;left:72;top:12662;width:10;height:31" coordorigin="72,12662" coordsize="10,31">
              <v:shape style="position:absolute;left:72;top:12662;width:10;height:31" coordorigin="72,12662" coordsize="10,31" path="m72,12677l82,12677e" filled="false" stroked="true" strokeweight="1.61pt" strokecolor="#000000">
                <v:path arrowok="t"/>
              </v:shape>
            </v:group>
            <v:group style="position:absolute;left:72;top:12712;width:10;height:31" coordorigin="72,12712" coordsize="10,31">
              <v:shape style="position:absolute;left:72;top:12712;width:10;height:31" coordorigin="72,12712" coordsize="10,31" path="m72,12727l82,12727e" filled="false" stroked="true" strokeweight="1.61pt" strokecolor="#000000">
                <v:path arrowok="t"/>
              </v:shape>
            </v:group>
            <v:group style="position:absolute;left:72;top:12763;width:11;height:21" coordorigin="72,12763" coordsize="11,21">
              <v:shape style="position:absolute;left:72;top:12763;width:11;height:21" coordorigin="72,12763" coordsize="11,21" path="m72,12773l82,12773e" filled="false" stroked="true" strokeweight="1.104pt" strokecolor="#000000">
                <v:path arrowok="t"/>
              </v:shape>
            </v:group>
            <v:group style="position:absolute;left:77;top:10964;width:4824;height:2" coordorigin="77,10964" coordsize="4824,2">
              <v:shape style="position:absolute;left:77;top:10964;width:4824;height:2" coordorigin="77,10964" coordsize="4824,0" path="m77,10964l4901,10964e" filled="false" stroked="true" strokeweight=".6pt" strokecolor="#000000">
                <v:path arrowok="t"/>
              </v:shape>
            </v:group>
            <v:group style="position:absolute;left:4891;top:10999;width:10;height:31" coordorigin="4891,10999" coordsize="10,31">
              <v:shape style="position:absolute;left:4891;top:10999;width:10;height:31" coordorigin="4891,10999" coordsize="10,31" path="m4891,11014l4901,11014e" filled="false" stroked="true" strokeweight="1.61pt" strokecolor="#000000">
                <v:path arrowok="t"/>
              </v:shape>
            </v:group>
            <v:group style="position:absolute;left:4891;top:11049;width:10;height:31" coordorigin="4891,11049" coordsize="10,31">
              <v:shape style="position:absolute;left:4891;top:11049;width:10;height:31" coordorigin="4891,11049" coordsize="10,31" path="m4891,11064l4901,11064e" filled="false" stroked="true" strokeweight="1.609pt" strokecolor="#000000">
                <v:path arrowok="t"/>
              </v:shape>
            </v:group>
            <v:group style="position:absolute;left:4891;top:11100;width:10;height:31" coordorigin="4891,11100" coordsize="10,31">
              <v:shape style="position:absolute;left:4891;top:11100;width:10;height:31" coordorigin="4891,11100" coordsize="10,31" path="m4891,11115l4901,11115e" filled="false" stroked="true" strokeweight="1.61pt" strokecolor="#000000">
                <v:path arrowok="t"/>
              </v:shape>
            </v:group>
            <v:group style="position:absolute;left:4891;top:11150;width:10;height:31" coordorigin="4891,11150" coordsize="10,31">
              <v:shape style="position:absolute;left:4891;top:11150;width:10;height:31" coordorigin="4891,11150" coordsize="10,31" path="m4891,11165l4901,11165e" filled="false" stroked="true" strokeweight="1.609pt" strokecolor="#000000">
                <v:path arrowok="t"/>
              </v:shape>
            </v:group>
            <v:group style="position:absolute;left:4891;top:11200;width:10;height:31" coordorigin="4891,11200" coordsize="10,31">
              <v:shape style="position:absolute;left:4891;top:11200;width:10;height:31" coordorigin="4891,11200" coordsize="10,31" path="m4891,11215l4901,11215e" filled="false" stroked="true" strokeweight="1.609pt" strokecolor="#000000">
                <v:path arrowok="t"/>
              </v:shape>
            </v:group>
            <v:group style="position:absolute;left:4891;top:11251;width:10;height:31" coordorigin="4891,11251" coordsize="10,31">
              <v:shape style="position:absolute;left:4891;top:11251;width:10;height:31" coordorigin="4891,11251" coordsize="10,31" path="m4891,11266l4901,11266e" filled="false" stroked="true" strokeweight="1.61pt" strokecolor="#000000">
                <v:path arrowok="t"/>
              </v:shape>
            </v:group>
            <v:group style="position:absolute;left:4891;top:11301;width:10;height:31" coordorigin="4891,11301" coordsize="10,31">
              <v:shape style="position:absolute;left:4891;top:11301;width:10;height:31" coordorigin="4891,11301" coordsize="10,31" path="m4891,11316l4901,11316e" filled="false" stroked="true" strokeweight="1.609pt" strokecolor="#000000">
                <v:path arrowok="t"/>
              </v:shape>
            </v:group>
            <v:group style="position:absolute;left:4891;top:11352;width:10;height:31" coordorigin="4891,11352" coordsize="10,31">
              <v:shape style="position:absolute;left:4891;top:11352;width:10;height:31" coordorigin="4891,11352" coordsize="10,31" path="m4891,11367l4901,11367e" filled="false" stroked="true" strokeweight="1.61pt" strokecolor="#000000">
                <v:path arrowok="t"/>
              </v:shape>
            </v:group>
            <v:group style="position:absolute;left:4891;top:11402;width:10;height:31" coordorigin="4891,11402" coordsize="10,31">
              <v:shape style="position:absolute;left:4891;top:11402;width:10;height:31" coordorigin="4891,11402" coordsize="10,31" path="m4891,11417l4901,11417e" filled="false" stroked="true" strokeweight="1.61pt" strokecolor="#000000">
                <v:path arrowok="t"/>
              </v:shape>
            </v:group>
            <v:group style="position:absolute;left:4891;top:11452;width:10;height:31" coordorigin="4891,11452" coordsize="10,31">
              <v:shape style="position:absolute;left:4891;top:11452;width:10;height:31" coordorigin="4891,11452" coordsize="10,31" path="m4891,11467l4901,11467e" filled="false" stroked="true" strokeweight="1.609pt" strokecolor="#000000">
                <v:path arrowok="t"/>
              </v:shape>
            </v:group>
            <v:group style="position:absolute;left:4891;top:11503;width:10;height:31" coordorigin="4891,11503" coordsize="10,31">
              <v:shape style="position:absolute;left:4891;top:11503;width:10;height:31" coordorigin="4891,11503" coordsize="10,31" path="m4891,11518l4901,11518e" filled="false" stroked="true" strokeweight="1.61pt" strokecolor="#000000">
                <v:path arrowok="t"/>
              </v:shape>
            </v:group>
            <v:group style="position:absolute;left:4891;top:11553;width:10;height:31" coordorigin="4891,11553" coordsize="10,31">
              <v:shape style="position:absolute;left:4891;top:11553;width:10;height:31" coordorigin="4891,11553" coordsize="10,31" path="m4891,11568l4901,11568e" filled="false" stroked="true" strokeweight="1.61pt" strokecolor="#000000">
                <v:path arrowok="t"/>
              </v:shape>
            </v:group>
            <v:group style="position:absolute;left:4891;top:11604;width:10;height:31" coordorigin="4891,11604" coordsize="10,31">
              <v:shape style="position:absolute;left:4891;top:11604;width:10;height:31" coordorigin="4891,11604" coordsize="10,31" path="m4891,11619l4901,11619e" filled="false" stroked="true" strokeweight="1.609pt" strokecolor="#000000">
                <v:path arrowok="t"/>
              </v:shape>
            </v:group>
            <v:group style="position:absolute;left:4891;top:11654;width:10;height:31" coordorigin="4891,11654" coordsize="10,31">
              <v:shape style="position:absolute;left:4891;top:11654;width:10;height:31" coordorigin="4891,11654" coordsize="10,31" path="m4891,11669l4901,11669e" filled="false" stroked="true" strokeweight="1.61pt" strokecolor="#000000">
                <v:path arrowok="t"/>
              </v:shape>
            </v:group>
            <v:group style="position:absolute;left:4891;top:11704;width:10;height:31" coordorigin="4891,11704" coordsize="10,31">
              <v:shape style="position:absolute;left:4891;top:11704;width:10;height:31" coordorigin="4891,11704" coordsize="10,31" path="m4891,11719l4901,11719e" filled="false" stroked="true" strokeweight="1.61pt" strokecolor="#000000">
                <v:path arrowok="t"/>
              </v:shape>
            </v:group>
            <v:group style="position:absolute;left:4891;top:11755;width:10;height:31" coordorigin="4891,11755" coordsize="10,31">
              <v:shape style="position:absolute;left:4891;top:11755;width:10;height:31" coordorigin="4891,11755" coordsize="10,31" path="m4891,11770l4901,11770e" filled="false" stroked="true" strokeweight="1.609pt" strokecolor="#000000">
                <v:path arrowok="t"/>
              </v:shape>
            </v:group>
            <v:group style="position:absolute;left:4891;top:11805;width:10;height:31" coordorigin="4891,11805" coordsize="10,31">
              <v:shape style="position:absolute;left:4891;top:11805;width:10;height:31" coordorigin="4891,11805" coordsize="10,31" path="m4891,11820l4901,11820e" filled="false" stroked="true" strokeweight="1.61pt" strokecolor="#000000">
                <v:path arrowok="t"/>
              </v:shape>
            </v:group>
            <v:group style="position:absolute;left:4891;top:11856;width:10;height:31" coordorigin="4891,11856" coordsize="10,31">
              <v:shape style="position:absolute;left:4891;top:11856;width:10;height:31" coordorigin="4891,11856" coordsize="10,31" path="m4891,11871l4901,11871e" filled="false" stroked="true" strokeweight="1.61pt" strokecolor="#000000">
                <v:path arrowok="t"/>
              </v:shape>
            </v:group>
            <v:group style="position:absolute;left:4891;top:11906;width:10;height:31" coordorigin="4891,11906" coordsize="10,31">
              <v:shape style="position:absolute;left:4891;top:11906;width:10;height:31" coordorigin="4891,11906" coordsize="10,31" path="m4891,11921l4901,11921e" filled="false" stroked="true" strokeweight="1.609pt" strokecolor="#000000">
                <v:path arrowok="t"/>
              </v:shape>
            </v:group>
            <v:group style="position:absolute;left:4891;top:11956;width:10;height:31" coordorigin="4891,11956" coordsize="10,31">
              <v:shape style="position:absolute;left:4891;top:11956;width:10;height:31" coordorigin="4891,11956" coordsize="10,31" path="m4891,11971l4901,11971e" filled="false" stroked="true" strokeweight="1.61pt" strokecolor="#000000">
                <v:path arrowok="t"/>
              </v:shape>
            </v:group>
            <v:group style="position:absolute;left:4891;top:12007;width:10;height:31" coordorigin="4891,12007" coordsize="10,31">
              <v:shape style="position:absolute;left:4891;top:12007;width:10;height:31" coordorigin="4891,12007" coordsize="10,31" path="m4891,12022l4901,12022e" filled="false" stroked="true" strokeweight="1.61pt" strokecolor="#000000">
                <v:path arrowok="t"/>
              </v:shape>
            </v:group>
            <v:group style="position:absolute;left:4891;top:12057;width:10;height:31" coordorigin="4891,12057" coordsize="10,31">
              <v:shape style="position:absolute;left:4891;top:12057;width:10;height:31" coordorigin="4891,12057" coordsize="10,31" path="m4891,12072l4901,12072e" filled="false" stroked="true" strokeweight="1.609pt" strokecolor="#000000">
                <v:path arrowok="t"/>
              </v:shape>
            </v:group>
            <v:group style="position:absolute;left:4891;top:12107;width:10;height:31" coordorigin="4891,12107" coordsize="10,31">
              <v:shape style="position:absolute;left:4891;top:12107;width:10;height:31" coordorigin="4891,12107" coordsize="10,31" path="m4891,12123l4901,12123e" filled="false" stroked="true" strokeweight="1.61pt" strokecolor="#000000">
                <v:path arrowok="t"/>
              </v:shape>
            </v:group>
            <v:group style="position:absolute;left:4891;top:12158;width:10;height:31" coordorigin="4891,12158" coordsize="10,31">
              <v:shape style="position:absolute;left:4891;top:12158;width:10;height:31" coordorigin="4891,12158" coordsize="10,31" path="m4891,12173l4901,12173e" filled="false" stroked="true" strokeweight="1.609pt" strokecolor="#000000">
                <v:path arrowok="t"/>
              </v:shape>
            </v:group>
            <v:group style="position:absolute;left:4891;top:12208;width:10;height:31" coordorigin="4891,12208" coordsize="10,31">
              <v:shape style="position:absolute;left:4891;top:12208;width:10;height:31" coordorigin="4891,12208" coordsize="10,31" path="m4891,12223l4901,12223e" filled="false" stroked="true" strokeweight="1.61pt" strokecolor="#000000">
                <v:path arrowok="t"/>
              </v:shape>
            </v:group>
            <v:group style="position:absolute;left:4891;top:12259;width:10;height:31" coordorigin="4891,12259" coordsize="10,31">
              <v:shape style="position:absolute;left:4891;top:12259;width:10;height:31" coordorigin="4891,12259" coordsize="10,31" path="m4891,12274l4901,12274e" filled="false" stroked="true" strokeweight="1.61pt" strokecolor="#000000">
                <v:path arrowok="t"/>
              </v:shape>
            </v:group>
            <v:group style="position:absolute;left:4891;top:12309;width:10;height:31" coordorigin="4891,12309" coordsize="10,31">
              <v:shape style="position:absolute;left:4891;top:12309;width:10;height:31" coordorigin="4891,12309" coordsize="10,31" path="m4891,12324l4901,12324e" filled="false" stroked="true" strokeweight="1.609pt" strokecolor="#000000">
                <v:path arrowok="t"/>
              </v:shape>
            </v:group>
            <v:group style="position:absolute;left:4891;top:12359;width:10;height:31" coordorigin="4891,12359" coordsize="10,31">
              <v:shape style="position:absolute;left:4891;top:12359;width:10;height:31" coordorigin="4891,12359" coordsize="10,31" path="m4891,12375l4901,12375e" filled="false" stroked="true" strokeweight="1.61pt" strokecolor="#000000">
                <v:path arrowok="t"/>
              </v:shape>
            </v:group>
            <v:group style="position:absolute;left:4891;top:12410;width:10;height:31" coordorigin="4891,12410" coordsize="10,31">
              <v:shape style="position:absolute;left:4891;top:12410;width:10;height:31" coordorigin="4891,12410" coordsize="10,31" path="m4891,12425l4901,12425e" filled="false" stroked="true" strokeweight="1.61pt" strokecolor="#000000">
                <v:path arrowok="t"/>
              </v:shape>
            </v:group>
            <v:group style="position:absolute;left:4891;top:12460;width:10;height:31" coordorigin="4891,12460" coordsize="10,31">
              <v:shape style="position:absolute;left:4891;top:12460;width:10;height:31" coordorigin="4891,12460" coordsize="10,31" path="m4891,12475l4901,12475e" filled="false" stroked="true" strokeweight="1.609pt" strokecolor="#000000">
                <v:path arrowok="t"/>
              </v:shape>
            </v:group>
            <v:group style="position:absolute;left:4891;top:12511;width:10;height:31" coordorigin="4891,12511" coordsize="10,31">
              <v:shape style="position:absolute;left:4891;top:12511;width:10;height:31" coordorigin="4891,12511" coordsize="10,31" path="m4891,12526l4901,12526e" filled="false" stroked="true" strokeweight="1.61pt" strokecolor="#000000">
                <v:path arrowok="t"/>
              </v:shape>
            </v:group>
            <v:group style="position:absolute;left:4891;top:12561;width:10;height:31" coordorigin="4891,12561" coordsize="10,31">
              <v:shape style="position:absolute;left:4891;top:12561;width:10;height:31" coordorigin="4891,12561" coordsize="10,31" path="m4891,12576l4901,12576e" filled="false" stroked="true" strokeweight="1.61pt" strokecolor="#000000">
                <v:path arrowok="t"/>
              </v:shape>
            </v:group>
            <v:group style="position:absolute;left:4891;top:12611;width:10;height:31" coordorigin="4891,12611" coordsize="10,31">
              <v:shape style="position:absolute;left:4891;top:12611;width:10;height:31" coordorigin="4891,12611" coordsize="10,31" path="m4891,12626l4901,12626e" filled="false" stroked="true" strokeweight="1.609pt" strokecolor="#000000">
                <v:path arrowok="t"/>
              </v:shape>
            </v:group>
            <v:group style="position:absolute;left:4891;top:12662;width:10;height:31" coordorigin="4891,12662" coordsize="10,31">
              <v:shape style="position:absolute;left:4891;top:12662;width:10;height:31" coordorigin="4891,12662" coordsize="10,31" path="m4891,12677l4901,12677e" filled="false" stroked="true" strokeweight="1.61pt" strokecolor="#000000">
                <v:path arrowok="t"/>
              </v:shape>
            </v:group>
            <v:group style="position:absolute;left:4891;top:12712;width:10;height:31" coordorigin="4891,12712" coordsize="10,31">
              <v:shape style="position:absolute;left:4891;top:12712;width:10;height:31" coordorigin="4891,12712" coordsize="10,31" path="m4891,12727l4901,12727e" filled="false" stroked="true" strokeweight="1.61pt" strokecolor="#000000">
                <v:path arrowok="t"/>
              </v:shape>
            </v:group>
            <v:group style="position:absolute;left:4891;top:12763;width:10;height:16" coordorigin="4891,12763" coordsize="10,16">
              <v:shape style="position:absolute;left:4891;top:12763;width:10;height:16" coordorigin="4891,12763" coordsize="10,16" path="m4891,12770l4901,12770e" filled="false" stroked="true" strokeweight=".854pt" strokecolor="#000000">
                <v:path arrowok="t"/>
              </v:shape>
            </v:group>
            <v:group style="position:absolute;left:2421;top:12773;width:31;height:10" coordorigin="2421,12773" coordsize="31,10">
              <v:shape style="position:absolute;left:2421;top:12773;width:31;height:10" coordorigin="2421,12773" coordsize="31,10" path="m2421,12778l2451,12778e" filled="false" stroked="true" strokeweight=".599pt" strokecolor="#000000">
                <v:path arrowok="t"/>
              </v:shape>
            </v:group>
            <v:group style="position:absolute;left:2371;top:12773;width:31;height:10" coordorigin="2371,12773" coordsize="31,10">
              <v:shape style="position:absolute;left:2371;top:12773;width:31;height:10" coordorigin="2371,12773" coordsize="31,10" path="m2371,12778l2401,12778e" filled="false" stroked="true" strokeweight=".599pt" strokecolor="#000000">
                <v:path arrowok="t"/>
              </v:shape>
            </v:group>
            <v:group style="position:absolute;left:2321;top:12773;width:31;height:10" coordorigin="2321,12773" coordsize="31,10">
              <v:shape style="position:absolute;left:2321;top:12773;width:31;height:10" coordorigin="2321,12773" coordsize="31,10" path="m2321,12778l2351,12778e" filled="false" stroked="true" strokeweight=".599pt" strokecolor="#000000">
                <v:path arrowok="t"/>
              </v:shape>
            </v:group>
            <v:group style="position:absolute;left:2271;top:12773;width:31;height:10" coordorigin="2271,12773" coordsize="31,10">
              <v:shape style="position:absolute;left:2271;top:12773;width:31;height:10" coordorigin="2271,12773" coordsize="31,10" path="m2271,12778l2301,12778e" filled="false" stroked="true" strokeweight=".599pt" strokecolor="#000000">
                <v:path arrowok="t"/>
              </v:shape>
            </v:group>
            <v:group style="position:absolute;left:2220;top:12773;width:31;height:10" coordorigin="2220,12773" coordsize="31,10">
              <v:shape style="position:absolute;left:2220;top:12773;width:31;height:10" coordorigin="2220,12773" coordsize="31,10" path="m2220,12778l2250,12778e" filled="false" stroked="true" strokeweight=".599pt" strokecolor="#000000">
                <v:path arrowok="t"/>
              </v:shape>
            </v:group>
            <v:group style="position:absolute;left:2170;top:12773;width:31;height:10" coordorigin="2170,12773" coordsize="31,10">
              <v:shape style="position:absolute;left:2170;top:12773;width:31;height:10" coordorigin="2170,12773" coordsize="31,10" path="m2170,12778l2200,12778e" filled="false" stroked="true" strokeweight=".599pt" strokecolor="#000000">
                <v:path arrowok="t"/>
              </v:shape>
            </v:group>
            <v:group style="position:absolute;left:2120;top:12773;width:31;height:10" coordorigin="2120,12773" coordsize="31,10">
              <v:shape style="position:absolute;left:2120;top:12773;width:31;height:10" coordorigin="2120,12773" coordsize="31,10" path="m2120,12778l2150,12778e" filled="false" stroked="true" strokeweight=".599pt" strokecolor="#000000">
                <v:path arrowok="t"/>
              </v:shape>
            </v:group>
            <v:group style="position:absolute;left:2070;top:12773;width:31;height:10" coordorigin="2070,12773" coordsize="31,10">
              <v:shape style="position:absolute;left:2070;top:12773;width:31;height:10" coordorigin="2070,12773" coordsize="31,10" path="m2070,12778l2100,12778e" filled="false" stroked="true" strokeweight=".599pt" strokecolor="#000000">
                <v:path arrowok="t"/>
              </v:shape>
            </v:group>
            <v:group style="position:absolute;left:2020;top:12773;width:31;height:10" coordorigin="2020,12773" coordsize="31,10">
              <v:shape style="position:absolute;left:2020;top:12773;width:31;height:10" coordorigin="2020,12773" coordsize="31,10" path="m2020,12778l2050,12778e" filled="false" stroked="true" strokeweight=".599pt" strokecolor="#000000">
                <v:path arrowok="t"/>
              </v:shape>
            </v:group>
            <v:group style="position:absolute;left:1969;top:12773;width:31;height:10" coordorigin="1969,12773" coordsize="31,10">
              <v:shape style="position:absolute;left:1969;top:12773;width:31;height:10" coordorigin="1969,12773" coordsize="31,10" path="m1969,12778l1999,12778e" filled="false" stroked="true" strokeweight=".599pt" strokecolor="#000000">
                <v:path arrowok="t"/>
              </v:shape>
            </v:group>
            <v:group style="position:absolute;left:1919;top:12773;width:31;height:10" coordorigin="1919,12773" coordsize="31,10">
              <v:shape style="position:absolute;left:1919;top:12773;width:31;height:10" coordorigin="1919,12773" coordsize="31,10" path="m1919,12778l1949,12778e" filled="false" stroked="true" strokeweight=".599pt" strokecolor="#000000">
                <v:path arrowok="t"/>
              </v:shape>
            </v:group>
            <v:group style="position:absolute;left:1869;top:12773;width:31;height:10" coordorigin="1869,12773" coordsize="31,10">
              <v:shape style="position:absolute;left:1869;top:12773;width:31;height:10" coordorigin="1869,12773" coordsize="31,10" path="m1869,12778l1899,12778e" filled="false" stroked="true" strokeweight=".599pt" strokecolor="#000000">
                <v:path arrowok="t"/>
              </v:shape>
            </v:group>
            <v:group style="position:absolute;left:1819;top:12773;width:31;height:10" coordorigin="1819,12773" coordsize="31,10">
              <v:shape style="position:absolute;left:1819;top:12773;width:31;height:10" coordorigin="1819,12773" coordsize="31,10" path="m1819,12778l1849,12778e" filled="false" stroked="true" strokeweight=".599pt" strokecolor="#000000">
                <v:path arrowok="t"/>
              </v:shape>
            </v:group>
            <v:group style="position:absolute;left:1769;top:12773;width:31;height:10" coordorigin="1769,12773" coordsize="31,10">
              <v:shape style="position:absolute;left:1769;top:12773;width:31;height:10" coordorigin="1769,12773" coordsize="31,10" path="m1769,12778l1799,12778e" filled="false" stroked="true" strokeweight=".599pt" strokecolor="#000000">
                <v:path arrowok="t"/>
              </v:shape>
            </v:group>
            <v:group style="position:absolute;left:1718;top:12773;width:31;height:10" coordorigin="1718,12773" coordsize="31,10">
              <v:shape style="position:absolute;left:1718;top:12773;width:31;height:10" coordorigin="1718,12773" coordsize="31,10" path="m1718,12778l1748,12778e" filled="false" stroked="true" strokeweight=".599pt" strokecolor="#000000">
                <v:path arrowok="t"/>
              </v:shape>
            </v:group>
            <v:group style="position:absolute;left:1668;top:12773;width:31;height:10" coordorigin="1668,12773" coordsize="31,10">
              <v:shape style="position:absolute;left:1668;top:12773;width:31;height:10" coordorigin="1668,12773" coordsize="31,10" path="m1668,12778l1698,12778e" filled="false" stroked="true" strokeweight=".599pt" strokecolor="#000000">
                <v:path arrowok="t"/>
              </v:shape>
            </v:group>
            <v:group style="position:absolute;left:1618;top:12773;width:31;height:10" coordorigin="1618,12773" coordsize="31,10">
              <v:shape style="position:absolute;left:1618;top:12773;width:31;height:10" coordorigin="1618,12773" coordsize="31,10" path="m1618,12778l1648,12778e" filled="false" stroked="true" strokeweight=".599pt" strokecolor="#000000">
                <v:path arrowok="t"/>
              </v:shape>
            </v:group>
            <v:group style="position:absolute;left:1568;top:12773;width:31;height:10" coordorigin="1568,12773" coordsize="31,10">
              <v:shape style="position:absolute;left:1568;top:12773;width:31;height:10" coordorigin="1568,12773" coordsize="31,10" path="m1568,12778l1598,12778e" filled="false" stroked="true" strokeweight=".599pt" strokecolor="#000000">
                <v:path arrowok="t"/>
              </v:shape>
            </v:group>
            <v:group style="position:absolute;left:1518;top:12773;width:31;height:10" coordorigin="1518,12773" coordsize="31,10">
              <v:shape style="position:absolute;left:1518;top:12773;width:31;height:10" coordorigin="1518,12773" coordsize="31,10" path="m1518,12778l1548,12778e" filled="false" stroked="true" strokeweight=".599pt" strokecolor="#000000">
                <v:path arrowok="t"/>
              </v:shape>
            </v:group>
            <v:group style="position:absolute;left:1467;top:12773;width:31;height:10" coordorigin="1467,12773" coordsize="31,10">
              <v:shape style="position:absolute;left:1467;top:12773;width:31;height:10" coordorigin="1467,12773" coordsize="31,10" path="m1467,12778l1497,12778e" filled="false" stroked="true" strokeweight=".599pt" strokecolor="#000000">
                <v:path arrowok="t"/>
              </v:shape>
            </v:group>
            <v:group style="position:absolute;left:1417;top:12773;width:31;height:10" coordorigin="1417,12773" coordsize="31,10">
              <v:shape style="position:absolute;left:1417;top:12773;width:31;height:10" coordorigin="1417,12773" coordsize="31,10" path="m1417,12778l1447,12778e" filled="false" stroked="true" strokeweight=".599pt" strokecolor="#000000">
                <v:path arrowok="t"/>
              </v:shape>
            </v:group>
            <v:group style="position:absolute;left:1367;top:12773;width:31;height:10" coordorigin="1367,12773" coordsize="31,10">
              <v:shape style="position:absolute;left:1367;top:12773;width:31;height:10" coordorigin="1367,12773" coordsize="31,10" path="m1367,12778l1397,12778e" filled="false" stroked="true" strokeweight=".599pt" strokecolor="#000000">
                <v:path arrowok="t"/>
              </v:shape>
            </v:group>
            <v:group style="position:absolute;left:1317;top:12773;width:31;height:10" coordorigin="1317,12773" coordsize="31,10">
              <v:shape style="position:absolute;left:1317;top:12773;width:31;height:10" coordorigin="1317,12773" coordsize="31,10" path="m1317,12778l1347,12778e" filled="false" stroked="true" strokeweight=".599pt" strokecolor="#000000">
                <v:path arrowok="t"/>
              </v:shape>
            </v:group>
            <v:group style="position:absolute;left:1267;top:12773;width:31;height:10" coordorigin="1267,12773" coordsize="31,10">
              <v:shape style="position:absolute;left:1267;top:12773;width:31;height:10" coordorigin="1267,12773" coordsize="31,10" path="m1267,12778l1297,12778e" filled="false" stroked="true" strokeweight=".599pt" strokecolor="#000000">
                <v:path arrowok="t"/>
              </v:shape>
            </v:group>
            <v:group style="position:absolute;left:1216;top:12773;width:31;height:10" coordorigin="1216,12773" coordsize="31,10">
              <v:shape style="position:absolute;left:1216;top:12773;width:31;height:10" coordorigin="1216,12773" coordsize="31,10" path="m1216,12778l1246,12778e" filled="false" stroked="true" strokeweight=".599pt" strokecolor="#000000">
                <v:path arrowok="t"/>
              </v:shape>
            </v:group>
            <v:group style="position:absolute;left:1166;top:12773;width:31;height:10" coordorigin="1166,12773" coordsize="31,10">
              <v:shape style="position:absolute;left:1166;top:12773;width:31;height:10" coordorigin="1166,12773" coordsize="31,10" path="m1166,12778l1196,12778e" filled="false" stroked="true" strokeweight=".599pt" strokecolor="#000000">
                <v:path arrowok="t"/>
              </v:shape>
            </v:group>
            <v:group style="position:absolute;left:1116;top:12773;width:31;height:10" coordorigin="1116,12773" coordsize="31,10">
              <v:shape style="position:absolute;left:1116;top:12773;width:31;height:10" coordorigin="1116,12773" coordsize="31,10" path="m1116,12778l1146,12778e" filled="false" stroked="true" strokeweight=".599pt" strokecolor="#000000">
                <v:path arrowok="t"/>
              </v:shape>
            </v:group>
            <v:group style="position:absolute;left:1066;top:12773;width:31;height:10" coordorigin="1066,12773" coordsize="31,10">
              <v:shape style="position:absolute;left:1066;top:12773;width:31;height:10" coordorigin="1066,12773" coordsize="31,10" path="m1066,12778l1096,12778e" filled="false" stroked="true" strokeweight=".599pt" strokecolor="#000000">
                <v:path arrowok="t"/>
              </v:shape>
            </v:group>
            <v:group style="position:absolute;left:1016;top:12773;width:31;height:10" coordorigin="1016,12773" coordsize="31,10">
              <v:shape style="position:absolute;left:1016;top:12773;width:31;height:10" coordorigin="1016,12773" coordsize="31,10" path="m1016,12778l1046,12778e" filled="false" stroked="true" strokeweight=".599pt" strokecolor="#000000">
                <v:path arrowok="t"/>
              </v:shape>
            </v:group>
            <v:group style="position:absolute;left:965;top:12773;width:31;height:10" coordorigin="965,12773" coordsize="31,10">
              <v:shape style="position:absolute;left:965;top:12773;width:31;height:10" coordorigin="965,12773" coordsize="31,10" path="m965,12778l995,12778e" filled="false" stroked="true" strokeweight=".599pt" strokecolor="#000000">
                <v:path arrowok="t"/>
              </v:shape>
            </v:group>
            <v:group style="position:absolute;left:915;top:12773;width:31;height:10" coordorigin="915,12773" coordsize="31,10">
              <v:shape style="position:absolute;left:915;top:12773;width:31;height:10" coordorigin="915,12773" coordsize="31,10" path="m915,12778l945,12778e" filled="false" stroked="true" strokeweight=".599pt" strokecolor="#000000">
                <v:path arrowok="t"/>
              </v:shape>
            </v:group>
            <v:group style="position:absolute;left:865;top:12773;width:31;height:10" coordorigin="865,12773" coordsize="31,10">
              <v:shape style="position:absolute;left:865;top:12773;width:31;height:10" coordorigin="865,12773" coordsize="31,10" path="m865,12778l895,12778e" filled="false" stroked="true" strokeweight=".599pt" strokecolor="#000000">
                <v:path arrowok="t"/>
              </v:shape>
            </v:group>
            <v:group style="position:absolute;left:815;top:12773;width:31;height:10" coordorigin="815,12773" coordsize="31,10">
              <v:shape style="position:absolute;left:815;top:12773;width:31;height:10" coordorigin="815,12773" coordsize="31,10" path="m815,12778l845,12778e" filled="false" stroked="true" strokeweight=".599pt" strokecolor="#000000">
                <v:path arrowok="t"/>
              </v:shape>
            </v:group>
            <v:group style="position:absolute;left:765;top:12773;width:31;height:10" coordorigin="765,12773" coordsize="31,10">
              <v:shape style="position:absolute;left:765;top:12773;width:31;height:10" coordorigin="765,12773" coordsize="31,10" path="m765,12778l795,12778e" filled="false" stroked="true" strokeweight=".599pt" strokecolor="#000000">
                <v:path arrowok="t"/>
              </v:shape>
            </v:group>
            <v:group style="position:absolute;left:714;top:12773;width:31;height:10" coordorigin="714,12773" coordsize="31,10">
              <v:shape style="position:absolute;left:714;top:12773;width:31;height:10" coordorigin="714,12773" coordsize="31,10" path="m714,12778l745,12778e" filled="false" stroked="true" strokeweight=".599pt" strokecolor="#000000">
                <v:path arrowok="t"/>
              </v:shape>
            </v:group>
            <v:group style="position:absolute;left:664;top:12773;width:31;height:10" coordorigin="664,12773" coordsize="31,10">
              <v:shape style="position:absolute;left:664;top:12773;width:31;height:10" coordorigin="664,12773" coordsize="31,10" path="m664,12778l694,12778e" filled="false" stroked="true" strokeweight=".599pt" strokecolor="#000000">
                <v:path arrowok="t"/>
              </v:shape>
            </v:group>
            <v:group style="position:absolute;left:614;top:12773;width:31;height:10" coordorigin="614,12773" coordsize="31,10">
              <v:shape style="position:absolute;left:614;top:12773;width:31;height:10" coordorigin="614,12773" coordsize="31,10" path="m614,12778l644,12778e" filled="false" stroked="true" strokeweight=".599pt" strokecolor="#000000">
                <v:path arrowok="t"/>
              </v:shape>
            </v:group>
            <v:group style="position:absolute;left:564;top:12773;width:31;height:10" coordorigin="564,12773" coordsize="31,10">
              <v:shape style="position:absolute;left:564;top:12773;width:31;height:10" coordorigin="564,12773" coordsize="31,10" path="m564,12778l594,12778e" filled="false" stroked="true" strokeweight=".599pt" strokecolor="#000000">
                <v:path arrowok="t"/>
              </v:shape>
            </v:group>
            <v:group style="position:absolute;left:514;top:12773;width:31;height:10" coordorigin="514,12773" coordsize="31,10">
              <v:shape style="position:absolute;left:514;top:12773;width:31;height:10" coordorigin="514,12773" coordsize="31,10" path="m514,12778l544,12778e" filled="false" stroked="true" strokeweight=".599pt" strokecolor="#000000">
                <v:path arrowok="t"/>
              </v:shape>
            </v:group>
            <v:group style="position:absolute;left:463;top:12773;width:31;height:10" coordorigin="463,12773" coordsize="31,10">
              <v:shape style="position:absolute;left:463;top:12773;width:31;height:10" coordorigin="463,12773" coordsize="31,10" path="m463,12778l494,12778e" filled="false" stroked="true" strokeweight=".599pt" strokecolor="#000000">
                <v:path arrowok="t"/>
              </v:shape>
            </v:group>
            <v:group style="position:absolute;left:413;top:12773;width:31;height:10" coordorigin="413,12773" coordsize="31,10">
              <v:shape style="position:absolute;left:413;top:12773;width:31;height:10" coordorigin="413,12773" coordsize="31,10" path="m413,12778l443,12778e" filled="false" stroked="true" strokeweight=".599pt" strokecolor="#000000">
                <v:path arrowok="t"/>
              </v:shape>
            </v:group>
            <v:group style="position:absolute;left:363;top:12773;width:31;height:10" coordorigin="363,12773" coordsize="31,10">
              <v:shape style="position:absolute;left:363;top:12773;width:31;height:10" coordorigin="363,12773" coordsize="31,10" path="m363,12778l393,12778e" filled="false" stroked="true" strokeweight=".599pt" strokecolor="#000000">
                <v:path arrowok="t"/>
              </v:shape>
            </v:group>
            <v:group style="position:absolute;left:313;top:12773;width:31;height:10" coordorigin="313,12773" coordsize="31,10">
              <v:shape style="position:absolute;left:313;top:12773;width:31;height:10" coordorigin="313,12773" coordsize="31,10" path="m313,12778l343,12778e" filled="false" stroked="true" strokeweight=".599pt" strokecolor="#000000">
                <v:path arrowok="t"/>
              </v:shape>
            </v:group>
            <v:group style="position:absolute;left:263;top:12773;width:31;height:10" coordorigin="263,12773" coordsize="31,10">
              <v:shape style="position:absolute;left:263;top:12773;width:31;height:10" coordorigin="263,12773" coordsize="31,10" path="m263,12778l293,12778e" filled="false" stroked="true" strokeweight=".599pt" strokecolor="#000000">
                <v:path arrowok="t"/>
              </v:shape>
            </v:group>
            <v:group style="position:absolute;left:212;top:12773;width:31;height:10" coordorigin="212,12773" coordsize="31,10">
              <v:shape style="position:absolute;left:212;top:12773;width:31;height:10" coordorigin="212,12773" coordsize="31,10" path="m212,12778l243,12778e" filled="false" stroked="true" strokeweight=".599pt" strokecolor="#000000">
                <v:path arrowok="t"/>
              </v:shape>
            </v:group>
            <v:group style="position:absolute;left:162;top:12773;width:31;height:10" coordorigin="162,12773" coordsize="31,10">
              <v:shape style="position:absolute;left:162;top:12773;width:31;height:10" coordorigin="162,12773" coordsize="31,10" path="m162,12778l192,12778e" filled="false" stroked="true" strokeweight=".599pt" strokecolor="#000000">
                <v:path arrowok="t"/>
              </v:shape>
            </v:group>
            <v:group style="position:absolute;left:112;top:12773;width:31;height:10" coordorigin="112,12773" coordsize="31,10">
              <v:shape style="position:absolute;left:112;top:12773;width:31;height:10" coordorigin="112,12773" coordsize="31,10" path="m112,12778l142,12778e" filled="false" stroked="true" strokeweight=".599pt" strokecolor="#000000">
                <v:path arrowok="t"/>
              </v:shape>
            </v:group>
            <v:group style="position:absolute;left:77;top:12773;width:16;height:10" coordorigin="77,12773" coordsize="16,10">
              <v:shape style="position:absolute;left:77;top:12773;width:16;height:10" coordorigin="77,12773" coordsize="16,10" path="m77,12778l92,12778e" filled="false" stroked="true" strokeweight=".599pt" strokecolor="#000000">
                <v:path arrowok="t"/>
              </v:shape>
            </v:group>
            <v:group style="position:absolute;left:4831;top:12773;width:31;height:10" coordorigin="4831,12773" coordsize="31,10">
              <v:shape style="position:absolute;left:4831;top:12773;width:31;height:10" coordorigin="4831,12773" coordsize="31,10" path="m4831,12778l4861,12778e" filled="false" stroked="true" strokeweight=".599pt" strokecolor="#000000">
                <v:path arrowok="t"/>
              </v:shape>
            </v:group>
            <v:group style="position:absolute;left:4780;top:12773;width:31;height:10" coordorigin="4780,12773" coordsize="31,10">
              <v:shape style="position:absolute;left:4780;top:12773;width:31;height:10" coordorigin="4780,12773" coordsize="31,10" path="m4780,12778l4810,12778e" filled="false" stroked="true" strokeweight=".599pt" strokecolor="#000000">
                <v:path arrowok="t"/>
              </v:shape>
            </v:group>
            <v:group style="position:absolute;left:4730;top:12773;width:31;height:10" coordorigin="4730,12773" coordsize="31,10">
              <v:shape style="position:absolute;left:4730;top:12773;width:31;height:10" coordorigin="4730,12773" coordsize="31,10" path="m4730,12778l4760,12778e" filled="false" stroked="true" strokeweight=".599pt" strokecolor="#000000">
                <v:path arrowok="t"/>
              </v:shape>
            </v:group>
            <v:group style="position:absolute;left:4680;top:12773;width:31;height:10" coordorigin="4680,12773" coordsize="31,10">
              <v:shape style="position:absolute;left:4680;top:12773;width:31;height:10" coordorigin="4680,12773" coordsize="31,10" path="m4680,12778l4710,12778e" filled="false" stroked="true" strokeweight=".599pt" strokecolor="#000000">
                <v:path arrowok="t"/>
              </v:shape>
            </v:group>
            <v:group style="position:absolute;left:4630;top:12773;width:31;height:10" coordorigin="4630,12773" coordsize="31,10">
              <v:shape style="position:absolute;left:4630;top:12773;width:31;height:10" coordorigin="4630,12773" coordsize="31,10" path="m4630,12778l4660,12778e" filled="false" stroked="true" strokeweight=".599pt" strokecolor="#000000">
                <v:path arrowok="t"/>
              </v:shape>
            </v:group>
            <v:group style="position:absolute;left:4580;top:12773;width:31;height:10" coordorigin="4580,12773" coordsize="31,10">
              <v:shape style="position:absolute;left:4580;top:12773;width:31;height:10" coordorigin="4580,12773" coordsize="31,10" path="m4580,12778l4610,12778e" filled="false" stroked="true" strokeweight=".599pt" strokecolor="#000000">
                <v:path arrowok="t"/>
              </v:shape>
            </v:group>
            <v:group style="position:absolute;left:4529;top:12773;width:31;height:10" coordorigin="4529,12773" coordsize="31,10">
              <v:shape style="position:absolute;left:4529;top:12773;width:31;height:10" coordorigin="4529,12773" coordsize="31,10" path="m4529,12778l4559,12778e" filled="false" stroked="true" strokeweight=".599pt" strokecolor="#000000">
                <v:path arrowok="t"/>
              </v:shape>
            </v:group>
            <v:group style="position:absolute;left:4479;top:12773;width:31;height:10" coordorigin="4479,12773" coordsize="31,10">
              <v:shape style="position:absolute;left:4479;top:12773;width:31;height:10" coordorigin="4479,12773" coordsize="31,10" path="m4479,12778l4509,12778e" filled="false" stroked="true" strokeweight=".599pt" strokecolor="#000000">
                <v:path arrowok="t"/>
              </v:shape>
            </v:group>
            <v:group style="position:absolute;left:4429;top:12773;width:31;height:10" coordorigin="4429,12773" coordsize="31,10">
              <v:shape style="position:absolute;left:4429;top:12773;width:31;height:10" coordorigin="4429,12773" coordsize="31,10" path="m4429,12778l4459,12778e" filled="false" stroked="true" strokeweight=".599pt" strokecolor="#000000">
                <v:path arrowok="t"/>
              </v:shape>
            </v:group>
            <v:group style="position:absolute;left:4379;top:12773;width:31;height:10" coordorigin="4379,12773" coordsize="31,10">
              <v:shape style="position:absolute;left:4379;top:12773;width:31;height:10" coordorigin="4379,12773" coordsize="31,10" path="m4379,12778l4409,12778e" filled="false" stroked="true" strokeweight=".599pt" strokecolor="#000000">
                <v:path arrowok="t"/>
              </v:shape>
            </v:group>
            <v:group style="position:absolute;left:4329;top:12773;width:31;height:10" coordorigin="4329,12773" coordsize="31,10">
              <v:shape style="position:absolute;left:4329;top:12773;width:31;height:10" coordorigin="4329,12773" coordsize="31,10" path="m4329,12778l4359,12778e" filled="false" stroked="true" strokeweight=".599pt" strokecolor="#000000">
                <v:path arrowok="t"/>
              </v:shape>
            </v:group>
            <v:group style="position:absolute;left:4278;top:12773;width:31;height:10" coordorigin="4278,12773" coordsize="31,10">
              <v:shape style="position:absolute;left:4278;top:12773;width:31;height:10" coordorigin="4278,12773" coordsize="31,10" path="m4278,12778l4308,12778e" filled="false" stroked="true" strokeweight=".599pt" strokecolor="#000000">
                <v:path arrowok="t"/>
              </v:shape>
            </v:group>
            <v:group style="position:absolute;left:4228;top:12773;width:31;height:10" coordorigin="4228,12773" coordsize="31,10">
              <v:shape style="position:absolute;left:4228;top:12773;width:31;height:10" coordorigin="4228,12773" coordsize="31,10" path="m4228,12778l4258,12778e" filled="false" stroked="true" strokeweight=".599pt" strokecolor="#000000">
                <v:path arrowok="t"/>
              </v:shape>
            </v:group>
            <v:group style="position:absolute;left:4178;top:12773;width:31;height:10" coordorigin="4178,12773" coordsize="31,10">
              <v:shape style="position:absolute;left:4178;top:12773;width:31;height:10" coordorigin="4178,12773" coordsize="31,10" path="m4178,12778l4208,12778e" filled="false" stroked="true" strokeweight=".599pt" strokecolor="#000000">
                <v:path arrowok="t"/>
              </v:shape>
            </v:group>
            <v:group style="position:absolute;left:4128;top:12773;width:31;height:10" coordorigin="4128,12773" coordsize="31,10">
              <v:shape style="position:absolute;left:4128;top:12773;width:31;height:10" coordorigin="4128,12773" coordsize="31,10" path="m4128,12778l4158,12778e" filled="false" stroked="true" strokeweight=".599pt" strokecolor="#000000">
                <v:path arrowok="t"/>
              </v:shape>
            </v:group>
            <v:group style="position:absolute;left:4078;top:12773;width:31;height:10" coordorigin="4078,12773" coordsize="31,10">
              <v:shape style="position:absolute;left:4078;top:12773;width:31;height:10" coordorigin="4078,12773" coordsize="31,10" path="m4078,12778l4108,12778e" filled="false" stroked="true" strokeweight=".599pt" strokecolor="#000000">
                <v:path arrowok="t"/>
              </v:shape>
            </v:group>
            <v:group style="position:absolute;left:4027;top:12773;width:31;height:10" coordorigin="4027,12773" coordsize="31,10">
              <v:shape style="position:absolute;left:4027;top:12773;width:31;height:10" coordorigin="4027,12773" coordsize="31,10" path="m4027,12778l4057,12778e" filled="false" stroked="true" strokeweight=".599pt" strokecolor="#000000">
                <v:path arrowok="t"/>
              </v:shape>
            </v:group>
            <v:group style="position:absolute;left:3977;top:12773;width:31;height:10" coordorigin="3977,12773" coordsize="31,10">
              <v:shape style="position:absolute;left:3977;top:12773;width:31;height:10" coordorigin="3977,12773" coordsize="31,10" path="m3977,12778l4007,12778e" filled="false" stroked="true" strokeweight=".599pt" strokecolor="#000000">
                <v:path arrowok="t"/>
              </v:shape>
            </v:group>
            <v:group style="position:absolute;left:3927;top:12773;width:31;height:10" coordorigin="3927,12773" coordsize="31,10">
              <v:shape style="position:absolute;left:3927;top:12773;width:31;height:10" coordorigin="3927,12773" coordsize="31,10" path="m3927,12778l3957,12778e" filled="false" stroked="true" strokeweight=".599pt" strokecolor="#000000">
                <v:path arrowok="t"/>
              </v:shape>
            </v:group>
            <v:group style="position:absolute;left:3877;top:12773;width:31;height:10" coordorigin="3877,12773" coordsize="31,10">
              <v:shape style="position:absolute;left:3877;top:12773;width:31;height:10" coordorigin="3877,12773" coordsize="31,10" path="m3877,12778l3907,12778e" filled="false" stroked="true" strokeweight=".599pt" strokecolor="#000000">
                <v:path arrowok="t"/>
              </v:shape>
            </v:group>
            <v:group style="position:absolute;left:3827;top:12773;width:31;height:10" coordorigin="3827,12773" coordsize="31,10">
              <v:shape style="position:absolute;left:3827;top:12773;width:31;height:10" coordorigin="3827,12773" coordsize="31,10" path="m3827,12778l3857,12778e" filled="false" stroked="true" strokeweight=".599pt" strokecolor="#000000">
                <v:path arrowok="t"/>
              </v:shape>
            </v:group>
            <v:group style="position:absolute;left:3776;top:12773;width:31;height:10" coordorigin="3776,12773" coordsize="31,10">
              <v:shape style="position:absolute;left:3776;top:12773;width:31;height:10" coordorigin="3776,12773" coordsize="31,10" path="m3776,12778l3807,12778e" filled="false" stroked="true" strokeweight=".599pt" strokecolor="#000000">
                <v:path arrowok="t"/>
              </v:shape>
            </v:group>
            <v:group style="position:absolute;left:3726;top:12773;width:31;height:10" coordorigin="3726,12773" coordsize="31,10">
              <v:shape style="position:absolute;left:3726;top:12773;width:31;height:10" coordorigin="3726,12773" coordsize="31,10" path="m3726,12778l3756,12778e" filled="false" stroked="true" strokeweight=".599pt" strokecolor="#000000">
                <v:path arrowok="t"/>
              </v:shape>
            </v:group>
            <v:group style="position:absolute;left:3676;top:12773;width:31;height:10" coordorigin="3676,12773" coordsize="31,10">
              <v:shape style="position:absolute;left:3676;top:12773;width:31;height:10" coordorigin="3676,12773" coordsize="31,10" path="m3676,12778l3706,12778e" filled="false" stroked="true" strokeweight=".599pt" strokecolor="#000000">
                <v:path arrowok="t"/>
              </v:shape>
            </v:group>
            <v:group style="position:absolute;left:3626;top:12773;width:31;height:10" coordorigin="3626,12773" coordsize="31,10">
              <v:shape style="position:absolute;left:3626;top:12773;width:31;height:10" coordorigin="3626,12773" coordsize="31,10" path="m3626,12778l3656,12778e" filled="false" stroked="true" strokeweight=".599pt" strokecolor="#000000">
                <v:path arrowok="t"/>
              </v:shape>
            </v:group>
            <v:group style="position:absolute;left:3576;top:12773;width:31;height:10" coordorigin="3576,12773" coordsize="31,10">
              <v:shape style="position:absolute;left:3576;top:12773;width:31;height:10" coordorigin="3576,12773" coordsize="31,10" path="m3576,12778l3606,12778e" filled="false" stroked="true" strokeweight=".599pt" strokecolor="#000000">
                <v:path arrowok="t"/>
              </v:shape>
            </v:group>
            <v:group style="position:absolute;left:3525;top:12773;width:31;height:10" coordorigin="3525,12773" coordsize="31,10">
              <v:shape style="position:absolute;left:3525;top:12773;width:31;height:10" coordorigin="3525,12773" coordsize="31,10" path="m3525,12778l3556,12778e" filled="false" stroked="true" strokeweight=".599pt" strokecolor="#000000">
                <v:path arrowok="t"/>
              </v:shape>
            </v:group>
            <v:group style="position:absolute;left:3475;top:12773;width:31;height:10" coordorigin="3475,12773" coordsize="31,10">
              <v:shape style="position:absolute;left:3475;top:12773;width:31;height:10" coordorigin="3475,12773" coordsize="31,10" path="m3475,12778l3505,12778e" filled="false" stroked="true" strokeweight=".599pt" strokecolor="#000000">
                <v:path arrowok="t"/>
              </v:shape>
            </v:group>
            <v:group style="position:absolute;left:3425;top:12773;width:31;height:10" coordorigin="3425,12773" coordsize="31,10">
              <v:shape style="position:absolute;left:3425;top:12773;width:31;height:10" coordorigin="3425,12773" coordsize="31,10" path="m3425,12778l3455,12778e" filled="false" stroked="true" strokeweight=".599pt" strokecolor="#000000">
                <v:path arrowok="t"/>
              </v:shape>
            </v:group>
            <v:group style="position:absolute;left:3375;top:12773;width:31;height:10" coordorigin="3375,12773" coordsize="31,10">
              <v:shape style="position:absolute;left:3375;top:12773;width:31;height:10" coordorigin="3375,12773" coordsize="31,10" path="m3375,12778l3405,12778e" filled="false" stroked="true" strokeweight=".599pt" strokecolor="#000000">
                <v:path arrowok="t"/>
              </v:shape>
            </v:group>
            <v:group style="position:absolute;left:3325;top:12773;width:31;height:10" coordorigin="3325,12773" coordsize="31,10">
              <v:shape style="position:absolute;left:3325;top:12773;width:31;height:10" coordorigin="3325,12773" coordsize="31,10" path="m3325,12778l3355,12778e" filled="false" stroked="true" strokeweight=".599pt" strokecolor="#000000">
                <v:path arrowok="t"/>
              </v:shape>
            </v:group>
            <v:group style="position:absolute;left:3274;top:12773;width:31;height:10" coordorigin="3274,12773" coordsize="31,10">
              <v:shape style="position:absolute;left:3274;top:12773;width:31;height:10" coordorigin="3274,12773" coordsize="31,10" path="m3274,12778l3305,12778e" filled="false" stroked="true" strokeweight=".599pt" strokecolor="#000000">
                <v:path arrowok="t"/>
              </v:shape>
            </v:group>
            <v:group style="position:absolute;left:3224;top:12773;width:31;height:10" coordorigin="3224,12773" coordsize="31,10">
              <v:shape style="position:absolute;left:3224;top:12773;width:31;height:10" coordorigin="3224,12773" coordsize="31,10" path="m3224,12778l3254,12778e" filled="false" stroked="true" strokeweight=".599pt" strokecolor="#000000">
                <v:path arrowok="t"/>
              </v:shape>
            </v:group>
            <v:group style="position:absolute;left:3174;top:12773;width:31;height:10" coordorigin="3174,12773" coordsize="31,10">
              <v:shape style="position:absolute;left:3174;top:12773;width:31;height:10" coordorigin="3174,12773" coordsize="31,10" path="m3174,12778l3204,12778e" filled="false" stroked="true" strokeweight=".599pt" strokecolor="#000000">
                <v:path arrowok="t"/>
              </v:shape>
            </v:group>
            <v:group style="position:absolute;left:3124;top:12773;width:31;height:10" coordorigin="3124,12773" coordsize="31,10">
              <v:shape style="position:absolute;left:3124;top:12773;width:31;height:10" coordorigin="3124,12773" coordsize="31,10" path="m3124,12778l3154,12778e" filled="false" stroked="true" strokeweight=".599pt" strokecolor="#000000">
                <v:path arrowok="t"/>
              </v:shape>
            </v:group>
            <v:group style="position:absolute;left:3074;top:12773;width:31;height:10" coordorigin="3074,12773" coordsize="31,10">
              <v:shape style="position:absolute;left:3074;top:12773;width:31;height:10" coordorigin="3074,12773" coordsize="31,10" path="m3074,12778l3104,12778e" filled="false" stroked="true" strokeweight=".599pt" strokecolor="#000000">
                <v:path arrowok="t"/>
              </v:shape>
            </v:group>
            <v:group style="position:absolute;left:3023;top:12773;width:31;height:10" coordorigin="3023,12773" coordsize="31,10">
              <v:shape style="position:absolute;left:3023;top:12773;width:31;height:10" coordorigin="3023,12773" coordsize="31,10" path="m3023,12778l3054,12778e" filled="false" stroked="true" strokeweight=".599pt" strokecolor="#000000">
                <v:path arrowok="t"/>
              </v:shape>
            </v:group>
            <v:group style="position:absolute;left:2973;top:12773;width:31;height:10" coordorigin="2973,12773" coordsize="31,10">
              <v:shape style="position:absolute;left:2973;top:12773;width:31;height:10" coordorigin="2973,12773" coordsize="31,10" path="m2973,12778l3003,12778e" filled="false" stroked="true" strokeweight=".599pt" strokecolor="#000000">
                <v:path arrowok="t"/>
              </v:shape>
            </v:group>
            <v:group style="position:absolute;left:2923;top:12773;width:31;height:10" coordorigin="2923,12773" coordsize="31,10">
              <v:shape style="position:absolute;left:2923;top:12773;width:31;height:10" coordorigin="2923,12773" coordsize="31,10" path="m2923,12778l2953,12778e" filled="false" stroked="true" strokeweight=".599pt" strokecolor="#000000">
                <v:path arrowok="t"/>
              </v:shape>
            </v:group>
            <v:group style="position:absolute;left:2873;top:12773;width:31;height:10" coordorigin="2873,12773" coordsize="31,10">
              <v:shape style="position:absolute;left:2873;top:12773;width:31;height:10" coordorigin="2873,12773" coordsize="31,10" path="m2873,12778l2903,12778e" filled="false" stroked="true" strokeweight=".599pt" strokecolor="#000000">
                <v:path arrowok="t"/>
              </v:shape>
            </v:group>
            <v:group style="position:absolute;left:2823;top:12773;width:31;height:10" coordorigin="2823,12773" coordsize="31,10">
              <v:shape style="position:absolute;left:2823;top:12773;width:31;height:10" coordorigin="2823,12773" coordsize="31,10" path="m2823,12778l2853,12778e" filled="false" stroked="true" strokeweight=".599pt" strokecolor="#000000">
                <v:path arrowok="t"/>
              </v:shape>
            </v:group>
            <v:group style="position:absolute;left:2772;top:12773;width:31;height:10" coordorigin="2772,12773" coordsize="31,10">
              <v:shape style="position:absolute;left:2772;top:12773;width:31;height:10" coordorigin="2772,12773" coordsize="31,10" path="m2772,12778l2803,12778e" filled="false" stroked="true" strokeweight=".599pt" strokecolor="#000000">
                <v:path arrowok="t"/>
              </v:shape>
            </v:group>
            <v:group style="position:absolute;left:2722;top:12773;width:31;height:10" coordorigin="2722,12773" coordsize="31,10">
              <v:shape style="position:absolute;left:2722;top:12773;width:31;height:10" coordorigin="2722,12773" coordsize="31,10" path="m2722,12778l2752,12778e" filled="false" stroked="true" strokeweight=".599pt" strokecolor="#000000">
                <v:path arrowok="t"/>
              </v:shape>
            </v:group>
            <v:group style="position:absolute;left:2672;top:12773;width:31;height:10" coordorigin="2672,12773" coordsize="31,10">
              <v:shape style="position:absolute;left:2672;top:12773;width:31;height:10" coordorigin="2672,12773" coordsize="31,10" path="m2672,12778l2702,12778e" filled="false" stroked="true" strokeweight=".599pt" strokecolor="#000000">
                <v:path arrowok="t"/>
              </v:shape>
            </v:group>
            <v:group style="position:absolute;left:2622;top:12773;width:31;height:10" coordorigin="2622,12773" coordsize="31,10">
              <v:shape style="position:absolute;left:2622;top:12773;width:31;height:10" coordorigin="2622,12773" coordsize="31,10" path="m2622,12778l2652,12778e" filled="false" stroked="true" strokeweight=".599pt" strokecolor="#000000">
                <v:path arrowok="t"/>
              </v:shape>
            </v:group>
            <v:group style="position:absolute;left:2572;top:12773;width:31;height:10" coordorigin="2572,12773" coordsize="31,10">
              <v:shape style="position:absolute;left:2572;top:12773;width:31;height:10" coordorigin="2572,12773" coordsize="31,10" path="m2572,12778l2602,12778e" filled="false" stroked="true" strokeweight=".599pt" strokecolor="#000000">
                <v:path arrowok="t"/>
              </v:shape>
            </v:group>
            <v:group style="position:absolute;left:2521;top:12773;width:31;height:10" coordorigin="2521,12773" coordsize="31,10">
              <v:shape style="position:absolute;left:2521;top:12773;width:31;height:10" coordorigin="2521,12773" coordsize="31,10" path="m2521,12778l2552,12778e" filled="false" stroked="true" strokeweight=".599pt" strokecolor="#000000">
                <v:path arrowok="t"/>
              </v:shape>
            </v:group>
            <v:group style="position:absolute;left:4881;top:12773;width:21;height:10" coordorigin="4881,12773" coordsize="21,10">
              <v:shape style="position:absolute;left:4881;top:12773;width:21;height:10" coordorigin="4881,12773" coordsize="21,10" path="m4881,12778l4901,12778e" filled="false" stroked="true" strokeweight=".599pt" strokecolor="#000000">
                <v:path arrowok="t"/>
              </v:shape>
            </v:group>
            <v:group style="position:absolute;left:2486;top:12773;width:16;height:10" coordorigin="2486,12773" coordsize="16,10">
              <v:shape style="position:absolute;left:2486;top:12773;width:16;height:10" coordorigin="2486,12773" coordsize="16,10" path="m2486,12778l2501,12778e" filled="false" stroked="true" strokeweight=".599pt" strokecolor="#000000">
                <v:path arrowok="t"/>
              </v:shape>
            </v:group>
            <v:group style="position:absolute;left:0;top:0;width:188;height:152" coordorigin="0,0" coordsize="188,152">
              <v:shape style="position:absolute;left:0;top:0;width:188;height:152" coordorigin="0,0" coordsize="188,152" path="m32,0l18,0,12,2,3,12,0,17,1,37,7,45,25,50,38,54,47,61,53,71,59,75,59,76,52,80,48,90,40,97,29,100,25,101,8,105,0,114,0,133,2,139,12,149,18,151,32,151,37,149,46,140,21,140,17,139,12,134,11,130,11,123,12,119,17,114,21,113,49,113,49,110,50,106,54,100,60,96,68,91,76,86,69,85,66,82,66,70,69,66,76,65,54,52,49,45,49,38,21,38,17,37,12,32,11,29,11,21,12,17,17,12,21,11,46,11,38,3,32,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177,10l167,10,157,15,135,28,76,65,83,66,87,69,87,82,83,85,76,86,146,130,157,138,167,142,176,142,181,139,185,133,187,130,94,76,188,22,185,17,182,13,177,1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9,113l28,113,32,114,37,119,38,123,38,130,37,134,32,139,28,140,46,140,47,139,50,134,49,123,49,119,49,113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6,11l28,11,32,12,37,17,38,21,38,29,37,32,32,37,28,38,49,38,49,37,49,33,50,29,50,19,47,13,46,11xe" filled="true" fillcolor="#000000" stroked="false">
                <v:path arrowok="t"/>
                <v:fill type="solid"/>
              </v:shape>
            </v:group>
            <v:group style="position:absolute;left:2;top:12666;width:152;height:188" coordorigin="2,12666" coordsize="152,188">
              <v:shape style="position:absolute;left:2;top:12666;width:152;height:188" coordorigin="2,12666" coordsize="152,188" path="m98,12794l77,12794,82,12801,92,12806,98,12813,101,12825,103,12829,107,12845,115,12854,135,12854,141,12851,149,12843,125,12843,121,12842,116,12836,114,12833,114,12825,116,12822,116,12822,121,12816,125,12815,149,12815,141,12806,137,12805,112,12805,108,12804,102,12799,98,12794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31,12804l21,12804,14,12806,4,12815,2,12821,2,12836,4,12841,14,12851,20,12853,39,12853,47,12847,48,12843,23,12843,19,12842,14,12836,12,12833,13,12825,14,12822,19,12816,23,12815,56,12815,62,12806,66,12804,39,12804,35,12804,31,12804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56,12815l30,12815,34,12816,39,12822,40,12825,40,12833,39,12836,33,12842,30,12843,48,12843,55,12815,56,12815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149,12815l132,12815,136,12816,141,12822,142,12825,142,12833,141,12836,135,12842,132,12843,149,12843,150,12841,153,12836,153,12822,150,12816,149,12815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135,12804l122,12804,118,12804,112,12805,137,12805,135,12804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67,12777l60,12790,54,12800,47,12804,66,12804,73,12801,77,12794,98,12794,98,12794,94,12788,71,12788,68,12784,67,12777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88,12777l87,12784,83,12788,94,12788,93,12786,88,12777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24,12666l21,12668,15,12672,12,12676,12,12687,16,12696,26,12711,67,12777,67,12770,71,12767,95,12767,99,12759,78,12759,24,12666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95,12767l84,12767,87,12770,88,12777,95,12767xe" filled="true" fillcolor="#000000" stroked="false">
                <v:path arrowok="t"/>
                <v:fill type="solid"/>
              </v:shape>
              <v:shape style="position:absolute;left:2;top:12666;width:152;height:188" coordorigin="2,12666" coordsize="152,188" path="m132,12667l78,12759,99,12759,130,12711,140,12696,144,12687,144,12677,141,12673,135,12669,132,12667xe" filled="true" fillcolor="#000000" stroked="false">
                <v:path arrowok="t"/>
                <v:fill type="solid"/>
              </v:shape>
              <v:shape style="position:absolute;left:646;top:819;width:1271;height:400" type="#_x0000_t202" filled="false" stroked="false">
                <v:textbox inset="0,0,0,0">
                  <w:txbxContent>
                    <w:p>
                      <w:pPr>
                        <w:spacing w:line="40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40"/>
                          <w:szCs w:val="40"/>
                        </w:rPr>
                      </w:pPr>
                      <w:r>
                        <w:rPr>
                          <w:rFonts w:ascii="Calibri"/>
                          <w:b/>
                          <w:color w:val="0061B3"/>
                          <w:spacing w:val="2"/>
                          <w:w w:val="120"/>
                          <w:sz w:val="40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-28"/>
                          <w:w w:val="120"/>
                          <w:sz w:val="40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2"/>
                          <w:w w:val="120"/>
                          <w:sz w:val="40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4"/>
                          <w:w w:val="120"/>
                          <w:sz w:val="40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color w:val="0061B3"/>
                          <w:w w:val="120"/>
                          <w:sz w:val="40"/>
                        </w:rPr>
                        <w:t>T</w:t>
                      </w:r>
                      <w:r>
                        <w:rPr>
                          <w:rFonts w:ascii="Calibri"/>
                          <w:sz w:val="40"/>
                        </w:rPr>
                      </w:r>
                    </w:p>
                  </w:txbxContent>
                </v:textbox>
                <w10:wrap type="none"/>
              </v:shape>
              <v:shape style="position:absolute;left:2740;top:886;width:190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Peter</w:t>
                      </w:r>
                      <w:r>
                        <w:rPr>
                          <w:rFonts w:ascii="Calibri"/>
                          <w:spacing w:val="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war</w:t>
                      </w:r>
                      <w:r>
                        <w:rPr>
                          <w:rFonts w:ascii="Calibri"/>
                          <w:spacing w:val="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im</w:t>
                      </w:r>
                      <w:r>
                        <w:rPr>
                          <w:rFonts w:ascii="Calibri"/>
                          <w:spacing w:val="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Bett.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39;top:2560;width:1287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ist</w:t>
                      </w:r>
                      <w:r>
                        <w:rPr>
                          <w:rFonts w:ascii="Calibri"/>
                          <w:spacing w:val="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im</w:t>
                      </w:r>
                      <w:r>
                        <w:rPr>
                          <w:rFonts w:ascii="Calibri"/>
                          <w:spacing w:val="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ersten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Stock.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035;top:2700;width:131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Frau</w:t>
                      </w:r>
                      <w:r>
                        <w:rPr>
                          <w:rFonts w:ascii="Calibri"/>
                          <w:spacing w:val="4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Degner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34;top:4514;width:1696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10"/>
                          <w:sz w:val="24"/>
                        </w:rPr>
                        <w:t>sind 24 Schüler.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161;top:4374;width:1060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42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Am</w:t>
                      </w:r>
                      <w:r>
                        <w:rPr>
                          <w:rFonts w:ascii="Calibri"/>
                          <w:spacing w:val="-16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Kiosk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kann</w:t>
                      </w:r>
                      <w:r>
                        <w:rPr>
                          <w:rFonts w:ascii="Calibri"/>
                          <w:spacing w:val="-6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man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90;top:6189;width:1384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ist</w:t>
                      </w:r>
                      <w:r>
                        <w:rPr>
                          <w:rFonts w:ascii="Calibri"/>
                          <w:spacing w:val="1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spacing w:val="1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der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sz w:val="24"/>
                        </w:rPr>
                        <w:t>Rosenstrasse.</w:t>
                      </w:r>
                    </w:p>
                  </w:txbxContent>
                </v:textbox>
                <w10:wrap type="none"/>
              </v:shape>
              <v:shape style="position:absolute;left:3045;top:6189;width:1292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78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Geh</w:t>
                      </w:r>
                      <w:r>
                        <w:rPr>
                          <w:rFonts w:ascii="Calibri"/>
                          <w:spacing w:val="2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zuerst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pacing w:val="-19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rechts,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32;top:8003;width:1698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554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heisst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Roland</w:t>
                      </w:r>
                      <w:r>
                        <w:rPr>
                          <w:rFonts w:ascii="Calibri"/>
                          <w:spacing w:val="2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Brenner.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306;top:8143;width:77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sz w:val="24"/>
                        </w:rPr>
                        <w:t>Er</w:t>
                      </w:r>
                      <w:r>
                        <w:rPr>
                          <w:rFonts w:ascii="Calibri" w:hAnsi="Calibri"/>
                          <w:spacing w:val="3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sz w:val="24"/>
                        </w:rPr>
                        <w:t>fährt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94;top:9817;width:1576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28" w:right="0" w:hanging="29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und</w:t>
                      </w:r>
                      <w:r>
                        <w:rPr>
                          <w:rFonts w:ascii="Calibri"/>
                          <w:spacing w:val="-8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backt</w:t>
                      </w:r>
                      <w:r>
                        <w:rPr>
                          <w:rFonts w:ascii="Calibri"/>
                          <w:spacing w:val="-7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Brot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28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10"/>
                          <w:sz w:val="24"/>
                        </w:rPr>
                        <w:t>und</w:t>
                      </w:r>
                      <w:r>
                        <w:rPr>
                          <w:rFonts w:ascii="Calibri" w:hAnsi="Calibri"/>
                          <w:spacing w:val="-17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w w:val="110"/>
                          <w:sz w:val="24"/>
                        </w:rPr>
                        <w:t>Brötchen.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002;top:9957;width:137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10"/>
                          <w:sz w:val="24"/>
                        </w:rPr>
                        <w:t>Am</w:t>
                      </w:r>
                      <w:r>
                        <w:rPr>
                          <w:rFonts w:ascii="Calibri" w:hAnsi="Calibri"/>
                          <w:spacing w:val="4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w w:val="110"/>
                          <w:sz w:val="24"/>
                        </w:rPr>
                        <w:t>17.</w:t>
                      </w:r>
                      <w:r>
                        <w:rPr>
                          <w:rFonts w:ascii="Calibri" w:hAnsi="Calibri"/>
                          <w:spacing w:val="4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w w:val="110"/>
                          <w:sz w:val="24"/>
                        </w:rPr>
                        <w:t>März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67;top:11772;width:183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bis</w:t>
                      </w:r>
                      <w:r>
                        <w:rPr>
                          <w:rFonts w:ascii="Calibri"/>
                          <w:spacing w:val="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22</w:t>
                      </w:r>
                      <w:r>
                        <w:rPr>
                          <w:rFonts w:ascii="Calibri"/>
                          <w:spacing w:val="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Uhr</w:t>
                      </w:r>
                      <w:r>
                        <w:rPr>
                          <w:rFonts w:ascii="Calibri"/>
                          <w:spacing w:val="1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feiern.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259;top:11704;width:865;height:400" type="#_x0000_t202" filled="false" stroked="false">
                <v:textbox inset="0,0,0,0">
                  <w:txbxContent>
                    <w:p>
                      <w:pPr>
                        <w:spacing w:line="40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40"/>
                          <w:szCs w:val="40"/>
                        </w:rPr>
                      </w:pPr>
                      <w:r>
                        <w:rPr>
                          <w:rFonts w:ascii="Calibri"/>
                          <w:b/>
                          <w:color w:val="0061B3"/>
                          <w:spacing w:val="2"/>
                          <w:w w:val="125"/>
                          <w:sz w:val="40"/>
                        </w:rPr>
                        <w:t>ZI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3"/>
                          <w:w w:val="125"/>
                          <w:sz w:val="40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2"/>
                          <w:w w:val="125"/>
                          <w:sz w:val="40"/>
                        </w:rPr>
                        <w:t>L</w:t>
                      </w:r>
                      <w:r>
                        <w:rPr>
                          <w:rFonts w:ascii="Calibri"/>
                          <w:sz w:val="4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181"/>
          <w:sz w:val="20"/>
        </w:rPr>
        <w:pict>
          <v:group style="width:245.9pt;height:552.4pt;mso-position-horizontal-relative:char;mso-position-vertical-relative:line" coordorigin="0,0" coordsize="4918,11048">
            <v:group style="position:absolute;left:2487;top:78;width:2410;height:1815" coordorigin="2487,78" coordsize="2410,1815">
              <v:shape style="position:absolute;left:2487;top:78;width:2410;height:1815" coordorigin="2487,78" coordsize="2410,1815" path="m4897,78l2487,78,2487,1893,4897,1893,4897,78xe" filled="true" fillcolor="#b8ceeb" stroked="false">
                <v:path arrowok="t"/>
                <v:fill type="solid"/>
              </v:shape>
            </v:group>
            <v:group style="position:absolute;left:2487;top:1893;width:2410;height:9071" coordorigin="2487,1893" coordsize="2410,9071">
              <v:shape style="position:absolute;left:2487;top:1893;width:2410;height:9071" coordorigin="2487,1893" coordsize="2410,9071" path="m4897,1893l2487,1893,2487,10964,4897,10964,4897,1893xe" filled="true" fillcolor="#b8ceeb" stroked="false">
                <v:path arrowok="t"/>
                <v:fill type="solid"/>
              </v:shape>
            </v:group>
            <v:group style="position:absolute;left:2487;top:3707;width:2410;height:2" coordorigin="2487,3707" coordsize="2410,2">
              <v:shape style="position:absolute;left:2487;top:3707;width:2410;height:2" coordorigin="2487,3707" coordsize="2410,0" path="m2487,3707l4897,3707e" filled="false" stroked="true" strokeweight=".599pt" strokecolor="#ffffff">
                <v:path arrowok="t"/>
              </v:shape>
            </v:group>
            <v:group style="position:absolute;left:2487;top:5521;width:2410;height:2" coordorigin="2487,5521" coordsize="2410,2">
              <v:shape style="position:absolute;left:2487;top:5521;width:2410;height:2" coordorigin="2487,5521" coordsize="2410,0" path="m2487,5521l4897,5521e" filled="false" stroked="true" strokeweight=".6pt" strokecolor="#ffffff">
                <v:path arrowok="t"/>
              </v:shape>
            </v:group>
            <v:group style="position:absolute;left:2487;top:7335;width:2410;height:2" coordorigin="2487,7335" coordsize="2410,2">
              <v:shape style="position:absolute;left:2487;top:7335;width:2410;height:2" coordorigin="2487,7335" coordsize="2410,0" path="m2487,7335l4897,7335e" filled="false" stroked="true" strokeweight=".6pt" strokecolor="#ffffff">
                <v:path arrowok="t"/>
              </v:shape>
            </v:group>
            <v:group style="position:absolute;left:2487;top:9149;width:2410;height:2" coordorigin="2487,9149" coordsize="2410,2">
              <v:shape style="position:absolute;left:2487;top:9149;width:2410;height:2" coordorigin="2487,9149" coordsize="2410,0" path="m2487,9149l4897,9149e" filled="false" stroked="true" strokeweight=".6pt" strokecolor="#ffffff">
                <v:path arrowok="t"/>
              </v:shape>
            </v:group>
            <v:group style="position:absolute;left:2485;top:83;width:2;height:10893" coordorigin="2485,83" coordsize="2,10893">
              <v:shape style="position:absolute;left:2485;top:83;width:2;height:10893" coordorigin="2485,83" coordsize="0,10893" path="m2485,83l2485,10976e" filled="false" stroked="true" strokeweight="1.303pt" strokecolor="#000000">
                <v:path arrowok="t"/>
              </v:shape>
            </v:group>
            <v:group style="position:absolute;left:73;top:114;width:10;height:31" coordorigin="73,114" coordsize="10,31">
              <v:shape style="position:absolute;left:73;top:114;width:10;height:31" coordorigin="73,114" coordsize="10,31" path="m73,129l83,129e" filled="false" stroked="true" strokeweight="1.609pt" strokecolor="#000000">
                <v:path arrowok="t"/>
              </v:shape>
            </v:group>
            <v:group style="position:absolute;left:73;top:164;width:10;height:31" coordorigin="73,164" coordsize="10,31">
              <v:shape style="position:absolute;left:73;top:164;width:10;height:31" coordorigin="73,164" coordsize="10,31" path="m73,179l83,179e" filled="false" stroked="true" strokeweight="1.61pt" strokecolor="#000000">
                <v:path arrowok="t"/>
              </v:shape>
            </v:group>
            <v:group style="position:absolute;left:73;top:215;width:10;height:31" coordorigin="73,215" coordsize="10,31">
              <v:shape style="position:absolute;left:73;top:215;width:10;height:31" coordorigin="73,215" coordsize="10,31" path="m73,230l83,230e" filled="false" stroked="true" strokeweight="1.61pt" strokecolor="#000000">
                <v:path arrowok="t"/>
              </v:shape>
            </v:group>
            <v:group style="position:absolute;left:73;top:265;width:10;height:31" coordorigin="73,265" coordsize="10,31">
              <v:shape style="position:absolute;left:73;top:265;width:10;height:31" coordorigin="73,265" coordsize="10,31" path="m73,280l83,280e" filled="false" stroked="true" strokeweight="1.609pt" strokecolor="#000000">
                <v:path arrowok="t"/>
              </v:shape>
            </v:group>
            <v:group style="position:absolute;left:73;top:315;width:10;height:31" coordorigin="73,315" coordsize="10,31">
              <v:shape style="position:absolute;left:73;top:315;width:10;height:31" coordorigin="73,315" coordsize="10,31" path="m73,330l83,330e" filled="false" stroked="true" strokeweight="1.61pt" strokecolor="#000000">
                <v:path arrowok="t"/>
              </v:shape>
            </v:group>
            <v:group style="position:absolute;left:73;top:366;width:10;height:31" coordorigin="73,366" coordsize="10,31">
              <v:shape style="position:absolute;left:73;top:366;width:10;height:31" coordorigin="73,366" coordsize="10,31" path="m73,381l83,381e" filled="false" stroked="true" strokeweight="1.61pt" strokecolor="#000000">
                <v:path arrowok="t"/>
              </v:shape>
            </v:group>
            <v:group style="position:absolute;left:73;top:416;width:10;height:31" coordorigin="73,416" coordsize="10,31">
              <v:shape style="position:absolute;left:73;top:416;width:10;height:31" coordorigin="73,416" coordsize="10,31" path="m73,431l83,431e" filled="false" stroked="true" strokeweight="1.609pt" strokecolor="#000000">
                <v:path arrowok="t"/>
              </v:shape>
            </v:group>
            <v:group style="position:absolute;left:73;top:467;width:10;height:31" coordorigin="73,467" coordsize="10,31">
              <v:shape style="position:absolute;left:73;top:467;width:10;height:31" coordorigin="73,467" coordsize="10,31" path="m73,482l83,482e" filled="false" stroked="true" strokeweight="1.61pt" strokecolor="#000000">
                <v:path arrowok="t"/>
              </v:shape>
            </v:group>
            <v:group style="position:absolute;left:73;top:517;width:10;height:31" coordorigin="73,517" coordsize="10,31">
              <v:shape style="position:absolute;left:73;top:517;width:10;height:31" coordorigin="73,517" coordsize="10,31" path="m73,532l83,532e" filled="false" stroked="true" strokeweight="1.61pt" strokecolor="#000000">
                <v:path arrowok="t"/>
              </v:shape>
            </v:group>
            <v:group style="position:absolute;left:73;top:567;width:10;height:31" coordorigin="73,567" coordsize="10,31">
              <v:shape style="position:absolute;left:73;top:567;width:10;height:31" coordorigin="73,567" coordsize="10,31" path="m73,582l83,582e" filled="false" stroked="true" strokeweight="1.609pt" strokecolor="#000000">
                <v:path arrowok="t"/>
              </v:shape>
            </v:group>
            <v:group style="position:absolute;left:73;top:618;width:10;height:31" coordorigin="73,618" coordsize="10,31">
              <v:shape style="position:absolute;left:73;top:618;width:10;height:31" coordorigin="73,618" coordsize="10,31" path="m73,633l83,633e" filled="false" stroked="true" strokeweight="1.61pt" strokecolor="#000000">
                <v:path arrowok="t"/>
              </v:shape>
            </v:group>
            <v:group style="position:absolute;left:73;top:668;width:10;height:31" coordorigin="73,668" coordsize="10,31">
              <v:shape style="position:absolute;left:73;top:668;width:10;height:31" coordorigin="73,668" coordsize="10,31" path="m73,683l83,683e" filled="false" stroked="true" strokeweight="1.609pt" strokecolor="#000000">
                <v:path arrowok="t"/>
              </v:shape>
            </v:group>
            <v:group style="position:absolute;left:73;top:718;width:10;height:31" coordorigin="73,718" coordsize="10,31">
              <v:shape style="position:absolute;left:73;top:718;width:10;height:31" coordorigin="73,718" coordsize="10,31" path="m73,734l83,734e" filled="false" stroked="true" strokeweight="1.61pt" strokecolor="#000000">
                <v:path arrowok="t"/>
              </v:shape>
            </v:group>
            <v:group style="position:absolute;left:73;top:769;width:10;height:31" coordorigin="73,769" coordsize="10,31">
              <v:shape style="position:absolute;left:73;top:769;width:10;height:31" coordorigin="73,769" coordsize="10,31" path="m73,784l83,784e" filled="false" stroked="true" strokeweight="1.61pt" strokecolor="#000000">
                <v:path arrowok="t"/>
              </v:shape>
            </v:group>
            <v:group style="position:absolute;left:73;top:819;width:10;height:31" coordorigin="73,819" coordsize="10,31">
              <v:shape style="position:absolute;left:73;top:819;width:10;height:31" coordorigin="73,819" coordsize="10,31" path="m73,834l83,834e" filled="false" stroked="true" strokeweight="1.609pt" strokecolor="#000000">
                <v:path arrowok="t"/>
              </v:shape>
            </v:group>
            <v:group style="position:absolute;left:73;top:870;width:10;height:31" coordorigin="73,870" coordsize="10,31">
              <v:shape style="position:absolute;left:73;top:870;width:10;height:31" coordorigin="73,870" coordsize="10,31" path="m73,885l83,885e" filled="false" stroked="true" strokeweight="1.61pt" strokecolor="#000000">
                <v:path arrowok="t"/>
              </v:shape>
            </v:group>
            <v:group style="position:absolute;left:73;top:920;width:10;height:31" coordorigin="73,920" coordsize="10,31">
              <v:shape style="position:absolute;left:73;top:920;width:10;height:31" coordorigin="73,920" coordsize="10,31" path="m73,935l83,935e" filled="false" stroked="true" strokeweight="1.61pt" strokecolor="#000000">
                <v:path arrowok="t"/>
              </v:shape>
            </v:group>
            <v:group style="position:absolute;left:73;top:970;width:10;height:31" coordorigin="73,970" coordsize="10,31">
              <v:shape style="position:absolute;left:73;top:970;width:10;height:31" coordorigin="73,970" coordsize="10,31" path="m73,986l83,986e" filled="false" stroked="true" strokeweight="1.609pt" strokecolor="#000000">
                <v:path arrowok="t"/>
              </v:shape>
            </v:group>
            <v:group style="position:absolute;left:73;top:1021;width:10;height:31" coordorigin="73,1021" coordsize="10,31">
              <v:shape style="position:absolute;left:73;top:1021;width:10;height:31" coordorigin="73,1021" coordsize="10,31" path="m73,1036l83,1036e" filled="false" stroked="true" strokeweight="1.61pt" strokecolor="#000000">
                <v:path arrowok="t"/>
              </v:shape>
            </v:group>
            <v:group style="position:absolute;left:73;top:1071;width:10;height:31" coordorigin="73,1071" coordsize="10,31">
              <v:shape style="position:absolute;left:73;top:1071;width:10;height:31" coordorigin="73,1071" coordsize="10,31" path="m73,1086l83,1086e" filled="false" stroked="true" strokeweight="1.61pt" strokecolor="#000000">
                <v:path arrowok="t"/>
              </v:shape>
            </v:group>
            <v:group style="position:absolute;left:73;top:1122;width:10;height:31" coordorigin="73,1122" coordsize="10,31">
              <v:shape style="position:absolute;left:73;top:1122;width:10;height:31" coordorigin="73,1122" coordsize="10,31" path="m73,1137l83,1137e" filled="false" stroked="true" strokeweight="1.609pt" strokecolor="#000000">
                <v:path arrowok="t"/>
              </v:shape>
            </v:group>
            <v:group style="position:absolute;left:73;top:1172;width:10;height:31" coordorigin="73,1172" coordsize="10,31">
              <v:shape style="position:absolute;left:73;top:1172;width:10;height:31" coordorigin="73,1172" coordsize="10,31" path="m73,1187l83,1187e" filled="false" stroked="true" strokeweight="1.61pt" strokecolor="#000000">
                <v:path arrowok="t"/>
              </v:shape>
            </v:group>
            <v:group style="position:absolute;left:73;top:1222;width:10;height:31" coordorigin="73,1222" coordsize="10,31">
              <v:shape style="position:absolute;left:73;top:1222;width:10;height:31" coordorigin="73,1222" coordsize="10,31" path="m73,1238l83,1238e" filled="false" stroked="true" strokeweight="1.61pt" strokecolor="#000000">
                <v:path arrowok="t"/>
              </v:shape>
            </v:group>
            <v:group style="position:absolute;left:73;top:1273;width:10;height:31" coordorigin="73,1273" coordsize="10,31">
              <v:shape style="position:absolute;left:73;top:1273;width:10;height:31" coordorigin="73,1273" coordsize="10,31" path="m73,1288l83,1288e" filled="false" stroked="true" strokeweight="1.609pt" strokecolor="#000000">
                <v:path arrowok="t"/>
              </v:shape>
            </v:group>
            <v:group style="position:absolute;left:73;top:1323;width:10;height:31" coordorigin="73,1323" coordsize="10,31">
              <v:shape style="position:absolute;left:73;top:1323;width:10;height:31" coordorigin="73,1323" coordsize="10,31" path="m73,1338l83,1338e" filled="false" stroked="true" strokeweight="1.61pt" strokecolor="#000000">
                <v:path arrowok="t"/>
              </v:shape>
            </v:group>
            <v:group style="position:absolute;left:73;top:1374;width:10;height:31" coordorigin="73,1374" coordsize="10,31">
              <v:shape style="position:absolute;left:73;top:1374;width:10;height:31" coordorigin="73,1374" coordsize="10,31" path="m73,1389l83,1389e" filled="false" stroked="true" strokeweight="1.609pt" strokecolor="#000000">
                <v:path arrowok="t"/>
              </v:shape>
            </v:group>
            <v:group style="position:absolute;left:73;top:1424;width:10;height:31" coordorigin="73,1424" coordsize="10,31">
              <v:shape style="position:absolute;left:73;top:1424;width:10;height:31" coordorigin="73,1424" coordsize="10,31" path="m73,1439l83,1439e" filled="false" stroked="true" strokeweight="1.609pt" strokecolor="#000000">
                <v:path arrowok="t"/>
              </v:shape>
            </v:group>
            <v:group style="position:absolute;left:73;top:1474;width:10;height:31" coordorigin="73,1474" coordsize="10,31">
              <v:shape style="position:absolute;left:73;top:1474;width:10;height:31" coordorigin="73,1474" coordsize="10,31" path="m73,1489l83,1489e" filled="false" stroked="true" strokeweight="1.61pt" strokecolor="#000000">
                <v:path arrowok="t"/>
              </v:shape>
            </v:group>
            <v:group style="position:absolute;left:73;top:1525;width:10;height:31" coordorigin="73,1525" coordsize="10,31">
              <v:shape style="position:absolute;left:73;top:1525;width:10;height:31" coordorigin="73,1525" coordsize="10,31" path="m73,1540l83,1540e" filled="false" stroked="true" strokeweight="1.609pt" strokecolor="#000000">
                <v:path arrowok="t"/>
              </v:shape>
            </v:group>
            <v:group style="position:absolute;left:73;top:1575;width:10;height:31" coordorigin="73,1575" coordsize="10,31">
              <v:shape style="position:absolute;left:73;top:1575;width:10;height:31" coordorigin="73,1575" coordsize="10,31" path="m73,1590l83,1590e" filled="false" stroked="true" strokeweight="1.61pt" strokecolor="#000000">
                <v:path arrowok="t"/>
              </v:shape>
            </v:group>
            <v:group style="position:absolute;left:73;top:1626;width:10;height:31" coordorigin="73,1626" coordsize="10,31">
              <v:shape style="position:absolute;left:73;top:1626;width:10;height:31" coordorigin="73,1626" coordsize="10,31" path="m73,1641l83,1641e" filled="false" stroked="true" strokeweight="1.61pt" strokecolor="#000000">
                <v:path arrowok="t"/>
              </v:shape>
            </v:group>
            <v:group style="position:absolute;left:73;top:1676;width:10;height:31" coordorigin="73,1676" coordsize="10,31">
              <v:shape style="position:absolute;left:73;top:1676;width:10;height:31" coordorigin="73,1676" coordsize="10,31" path="m73,1691l83,1691e" filled="false" stroked="true" strokeweight="1.609pt" strokecolor="#000000">
                <v:path arrowok="t"/>
              </v:shape>
            </v:group>
            <v:group style="position:absolute;left:73;top:1726;width:10;height:31" coordorigin="73,1726" coordsize="10,31">
              <v:shape style="position:absolute;left:73;top:1726;width:10;height:31" coordorigin="73,1726" coordsize="10,31" path="m73,1741l83,1741e" filled="false" stroked="true" strokeweight="1.61pt" strokecolor="#000000">
                <v:path arrowok="t"/>
              </v:shape>
            </v:group>
            <v:group style="position:absolute;left:73;top:1777;width:10;height:31" coordorigin="73,1777" coordsize="10,31">
              <v:shape style="position:absolute;left:73;top:1777;width:10;height:31" coordorigin="73,1777" coordsize="10,31" path="m73,1792l83,1792e" filled="false" stroked="true" strokeweight="1.61pt" strokecolor="#000000">
                <v:path arrowok="t"/>
              </v:shape>
            </v:group>
            <v:group style="position:absolute;left:73;top:1827;width:10;height:31" coordorigin="73,1827" coordsize="10,31">
              <v:shape style="position:absolute;left:73;top:1827;width:10;height:31" coordorigin="73,1827" coordsize="10,31" path="m73,1842l83,1842e" filled="false" stroked="true" strokeweight="1.609pt" strokecolor="#000000">
                <v:path arrowok="t"/>
              </v:shape>
            </v:group>
            <v:group style="position:absolute;left:73;top:73;width:2415;height:1820" coordorigin="73,73" coordsize="2415,1820">
              <v:shape style="position:absolute;left:73;top:73;width:2415;height:1820" coordorigin="73,73" coordsize="2415,1820" path="m83,1878l73,1878,73,1893,83,1893,83,1878xe" filled="true" fillcolor="#000000" stroked="false">
                <v:path arrowok="t"/>
                <v:fill type="solid"/>
              </v:shape>
              <v:shape style="position:absolute;left:73;top:73;width:2415;height:1820" coordorigin="73,73" coordsize="2415,1820" path="m93,73l73,73,73,94,83,94,83,83,93,83,93,73xe" filled="true" fillcolor="#000000" stroked="false">
                <v:path arrowok="t"/>
                <v:fill type="solid"/>
              </v:shape>
              <v:shape style="position:absolute;left:73;top:73;width:2415;height:1820" coordorigin="73,73" coordsize="2415,1820" path="m2487,73l2472,73,2472,83,2487,83,2487,73xe" filled="true" fillcolor="#000000" stroked="false">
                <v:path arrowok="t"/>
                <v:fill type="solid"/>
              </v:shape>
            </v:group>
            <v:group style="position:absolute;left:113;top:84;width:4789;height:2" coordorigin="113,84" coordsize="4789,2">
              <v:shape style="position:absolute;left:113;top:84;width:4789;height:2" coordorigin="113,84" coordsize="4789,0" path="m113,84l4902,84e" filled="false" stroked="true" strokeweight="1.105pt" strokecolor="#000000">
                <v:path arrowok="t"/>
              </v:shape>
            </v:group>
            <v:group style="position:absolute;left:4892;top:114;width:10;height:31" coordorigin="4892,114" coordsize="10,31">
              <v:shape style="position:absolute;left:4892;top:114;width:10;height:31" coordorigin="4892,114" coordsize="10,31" path="m4892,129l4902,129e" filled="false" stroked="true" strokeweight="1.609pt" strokecolor="#000000">
                <v:path arrowok="t"/>
              </v:shape>
            </v:group>
            <v:group style="position:absolute;left:4892;top:164;width:10;height:31" coordorigin="4892,164" coordsize="10,31">
              <v:shape style="position:absolute;left:4892;top:164;width:10;height:31" coordorigin="4892,164" coordsize="10,31" path="m4892,179l4902,179e" filled="false" stroked="true" strokeweight="1.61pt" strokecolor="#000000">
                <v:path arrowok="t"/>
              </v:shape>
            </v:group>
            <v:group style="position:absolute;left:4892;top:215;width:10;height:31" coordorigin="4892,215" coordsize="10,31">
              <v:shape style="position:absolute;left:4892;top:215;width:10;height:31" coordorigin="4892,215" coordsize="10,31" path="m4892,230l4902,230e" filled="false" stroked="true" strokeweight="1.61pt" strokecolor="#000000">
                <v:path arrowok="t"/>
              </v:shape>
            </v:group>
            <v:group style="position:absolute;left:4892;top:265;width:10;height:31" coordorigin="4892,265" coordsize="10,31">
              <v:shape style="position:absolute;left:4892;top:265;width:10;height:31" coordorigin="4892,265" coordsize="10,31" path="m4892,280l4902,280e" filled="false" stroked="true" strokeweight="1.609pt" strokecolor="#000000">
                <v:path arrowok="t"/>
              </v:shape>
            </v:group>
            <v:group style="position:absolute;left:4892;top:315;width:10;height:31" coordorigin="4892,315" coordsize="10,31">
              <v:shape style="position:absolute;left:4892;top:315;width:10;height:31" coordorigin="4892,315" coordsize="10,31" path="m4892,330l4902,330e" filled="false" stroked="true" strokeweight="1.61pt" strokecolor="#000000">
                <v:path arrowok="t"/>
              </v:shape>
            </v:group>
            <v:group style="position:absolute;left:4892;top:366;width:10;height:31" coordorigin="4892,366" coordsize="10,31">
              <v:shape style="position:absolute;left:4892;top:366;width:10;height:31" coordorigin="4892,366" coordsize="10,31" path="m4892,381l4902,381e" filled="false" stroked="true" strokeweight="1.61pt" strokecolor="#000000">
                <v:path arrowok="t"/>
              </v:shape>
            </v:group>
            <v:group style="position:absolute;left:4892;top:416;width:10;height:31" coordorigin="4892,416" coordsize="10,31">
              <v:shape style="position:absolute;left:4892;top:416;width:10;height:31" coordorigin="4892,416" coordsize="10,31" path="m4892,431l4902,431e" filled="false" stroked="true" strokeweight="1.609pt" strokecolor="#000000">
                <v:path arrowok="t"/>
              </v:shape>
            </v:group>
            <v:group style="position:absolute;left:4892;top:467;width:10;height:31" coordorigin="4892,467" coordsize="10,31">
              <v:shape style="position:absolute;left:4892;top:467;width:10;height:31" coordorigin="4892,467" coordsize="10,31" path="m4892,482l4902,482e" filled="false" stroked="true" strokeweight="1.61pt" strokecolor="#000000">
                <v:path arrowok="t"/>
              </v:shape>
            </v:group>
            <v:group style="position:absolute;left:4892;top:517;width:10;height:31" coordorigin="4892,517" coordsize="10,31">
              <v:shape style="position:absolute;left:4892;top:517;width:10;height:31" coordorigin="4892,517" coordsize="10,31" path="m4892,532l4902,532e" filled="false" stroked="true" strokeweight="1.61pt" strokecolor="#000000">
                <v:path arrowok="t"/>
              </v:shape>
            </v:group>
            <v:group style="position:absolute;left:4892;top:567;width:10;height:31" coordorigin="4892,567" coordsize="10,31">
              <v:shape style="position:absolute;left:4892;top:567;width:10;height:31" coordorigin="4892,567" coordsize="10,31" path="m4892,582l4902,582e" filled="false" stroked="true" strokeweight="1.609pt" strokecolor="#000000">
                <v:path arrowok="t"/>
              </v:shape>
            </v:group>
            <v:group style="position:absolute;left:4892;top:618;width:10;height:31" coordorigin="4892,618" coordsize="10,31">
              <v:shape style="position:absolute;left:4892;top:618;width:10;height:31" coordorigin="4892,618" coordsize="10,31" path="m4892,633l4902,633e" filled="false" stroked="true" strokeweight="1.61pt" strokecolor="#000000">
                <v:path arrowok="t"/>
              </v:shape>
            </v:group>
            <v:group style="position:absolute;left:4892;top:668;width:10;height:31" coordorigin="4892,668" coordsize="10,31">
              <v:shape style="position:absolute;left:4892;top:668;width:10;height:31" coordorigin="4892,668" coordsize="10,31" path="m4892,683l4902,683e" filled="false" stroked="true" strokeweight="1.609pt" strokecolor="#000000">
                <v:path arrowok="t"/>
              </v:shape>
            </v:group>
            <v:group style="position:absolute;left:4892;top:718;width:10;height:31" coordorigin="4892,718" coordsize="10,31">
              <v:shape style="position:absolute;left:4892;top:718;width:10;height:31" coordorigin="4892,718" coordsize="10,31" path="m4892,734l4902,734e" filled="false" stroked="true" strokeweight="1.61pt" strokecolor="#000000">
                <v:path arrowok="t"/>
              </v:shape>
            </v:group>
            <v:group style="position:absolute;left:4892;top:769;width:10;height:31" coordorigin="4892,769" coordsize="10,31">
              <v:shape style="position:absolute;left:4892;top:769;width:10;height:31" coordorigin="4892,769" coordsize="10,31" path="m4892,784l4902,784e" filled="false" stroked="true" strokeweight="1.61pt" strokecolor="#000000">
                <v:path arrowok="t"/>
              </v:shape>
            </v:group>
            <v:group style="position:absolute;left:4892;top:819;width:10;height:31" coordorigin="4892,819" coordsize="10,31">
              <v:shape style="position:absolute;left:4892;top:819;width:10;height:31" coordorigin="4892,819" coordsize="10,31" path="m4892,834l4902,834e" filled="false" stroked="true" strokeweight="1.609pt" strokecolor="#000000">
                <v:path arrowok="t"/>
              </v:shape>
            </v:group>
            <v:group style="position:absolute;left:4892;top:870;width:10;height:31" coordorigin="4892,870" coordsize="10,31">
              <v:shape style="position:absolute;left:4892;top:870;width:10;height:31" coordorigin="4892,870" coordsize="10,31" path="m4892,885l4902,885e" filled="false" stroked="true" strokeweight="1.61pt" strokecolor="#000000">
                <v:path arrowok="t"/>
              </v:shape>
            </v:group>
            <v:group style="position:absolute;left:4892;top:920;width:10;height:31" coordorigin="4892,920" coordsize="10,31">
              <v:shape style="position:absolute;left:4892;top:920;width:10;height:31" coordorigin="4892,920" coordsize="10,31" path="m4892,935l4902,935e" filled="false" stroked="true" strokeweight="1.61pt" strokecolor="#000000">
                <v:path arrowok="t"/>
              </v:shape>
            </v:group>
            <v:group style="position:absolute;left:4892;top:970;width:10;height:31" coordorigin="4892,970" coordsize="10,31">
              <v:shape style="position:absolute;left:4892;top:970;width:10;height:31" coordorigin="4892,970" coordsize="10,31" path="m4892,986l4902,986e" filled="false" stroked="true" strokeweight="1.609pt" strokecolor="#000000">
                <v:path arrowok="t"/>
              </v:shape>
            </v:group>
            <v:group style="position:absolute;left:4892;top:1021;width:10;height:31" coordorigin="4892,1021" coordsize="10,31">
              <v:shape style="position:absolute;left:4892;top:1021;width:10;height:31" coordorigin="4892,1021" coordsize="10,31" path="m4892,1036l4902,1036e" filled="false" stroked="true" strokeweight="1.61pt" strokecolor="#000000">
                <v:path arrowok="t"/>
              </v:shape>
            </v:group>
            <v:group style="position:absolute;left:4892;top:1071;width:10;height:31" coordorigin="4892,1071" coordsize="10,31">
              <v:shape style="position:absolute;left:4892;top:1071;width:10;height:31" coordorigin="4892,1071" coordsize="10,31" path="m4892,1086l4902,1086e" filled="false" stroked="true" strokeweight="1.61pt" strokecolor="#000000">
                <v:path arrowok="t"/>
              </v:shape>
            </v:group>
            <v:group style="position:absolute;left:4892;top:1122;width:10;height:31" coordorigin="4892,1122" coordsize="10,31">
              <v:shape style="position:absolute;left:4892;top:1122;width:10;height:31" coordorigin="4892,1122" coordsize="10,31" path="m4892,1137l4902,1137e" filled="false" stroked="true" strokeweight="1.609pt" strokecolor="#000000">
                <v:path arrowok="t"/>
              </v:shape>
            </v:group>
            <v:group style="position:absolute;left:4892;top:1172;width:10;height:31" coordorigin="4892,1172" coordsize="10,31">
              <v:shape style="position:absolute;left:4892;top:1172;width:10;height:31" coordorigin="4892,1172" coordsize="10,31" path="m4892,1187l4902,1187e" filled="false" stroked="true" strokeweight="1.61pt" strokecolor="#000000">
                <v:path arrowok="t"/>
              </v:shape>
            </v:group>
            <v:group style="position:absolute;left:4892;top:1222;width:10;height:31" coordorigin="4892,1222" coordsize="10,31">
              <v:shape style="position:absolute;left:4892;top:1222;width:10;height:31" coordorigin="4892,1222" coordsize="10,31" path="m4892,1238l4902,1238e" filled="false" stroked="true" strokeweight="1.61pt" strokecolor="#000000">
                <v:path arrowok="t"/>
              </v:shape>
            </v:group>
            <v:group style="position:absolute;left:4892;top:1273;width:10;height:31" coordorigin="4892,1273" coordsize="10,31">
              <v:shape style="position:absolute;left:4892;top:1273;width:10;height:31" coordorigin="4892,1273" coordsize="10,31" path="m4892,1288l4902,1288e" filled="false" stroked="true" strokeweight="1.609pt" strokecolor="#000000">
                <v:path arrowok="t"/>
              </v:shape>
            </v:group>
            <v:group style="position:absolute;left:4892;top:1323;width:10;height:31" coordorigin="4892,1323" coordsize="10,31">
              <v:shape style="position:absolute;left:4892;top:1323;width:10;height:31" coordorigin="4892,1323" coordsize="10,31" path="m4892,1338l4902,1338e" filled="false" stroked="true" strokeweight="1.61pt" strokecolor="#000000">
                <v:path arrowok="t"/>
              </v:shape>
            </v:group>
            <v:group style="position:absolute;left:4892;top:1374;width:10;height:31" coordorigin="4892,1374" coordsize="10,31">
              <v:shape style="position:absolute;left:4892;top:1374;width:10;height:31" coordorigin="4892,1374" coordsize="10,31" path="m4892,1389l4902,1389e" filled="false" stroked="true" strokeweight="1.609pt" strokecolor="#000000">
                <v:path arrowok="t"/>
              </v:shape>
            </v:group>
            <v:group style="position:absolute;left:4892;top:1424;width:10;height:31" coordorigin="4892,1424" coordsize="10,31">
              <v:shape style="position:absolute;left:4892;top:1424;width:10;height:31" coordorigin="4892,1424" coordsize="10,31" path="m4892,1439l4902,1439e" filled="false" stroked="true" strokeweight="1.609pt" strokecolor="#000000">
                <v:path arrowok="t"/>
              </v:shape>
            </v:group>
            <v:group style="position:absolute;left:4892;top:1474;width:10;height:31" coordorigin="4892,1474" coordsize="10,31">
              <v:shape style="position:absolute;left:4892;top:1474;width:10;height:31" coordorigin="4892,1474" coordsize="10,31" path="m4892,1489l4902,1489e" filled="false" stroked="true" strokeweight="1.61pt" strokecolor="#000000">
                <v:path arrowok="t"/>
              </v:shape>
            </v:group>
            <v:group style="position:absolute;left:4892;top:1525;width:10;height:31" coordorigin="4892,1525" coordsize="10,31">
              <v:shape style="position:absolute;left:4892;top:1525;width:10;height:31" coordorigin="4892,1525" coordsize="10,31" path="m4892,1540l4902,1540e" filled="false" stroked="true" strokeweight="1.609pt" strokecolor="#000000">
                <v:path arrowok="t"/>
              </v:shape>
            </v:group>
            <v:group style="position:absolute;left:4892;top:1575;width:10;height:31" coordorigin="4892,1575" coordsize="10,31">
              <v:shape style="position:absolute;left:4892;top:1575;width:10;height:31" coordorigin="4892,1575" coordsize="10,31" path="m4892,1590l4902,1590e" filled="false" stroked="true" strokeweight="1.61pt" strokecolor="#000000">
                <v:path arrowok="t"/>
              </v:shape>
            </v:group>
            <v:group style="position:absolute;left:4892;top:1626;width:10;height:31" coordorigin="4892,1626" coordsize="10,31">
              <v:shape style="position:absolute;left:4892;top:1626;width:10;height:31" coordorigin="4892,1626" coordsize="10,31" path="m4892,1641l4902,1641e" filled="false" stroked="true" strokeweight="1.61pt" strokecolor="#000000">
                <v:path arrowok="t"/>
              </v:shape>
            </v:group>
            <v:group style="position:absolute;left:4892;top:1676;width:10;height:31" coordorigin="4892,1676" coordsize="10,31">
              <v:shape style="position:absolute;left:4892;top:1676;width:10;height:31" coordorigin="4892,1676" coordsize="10,31" path="m4892,1691l4902,1691e" filled="false" stroked="true" strokeweight="1.609pt" strokecolor="#000000">
                <v:path arrowok="t"/>
              </v:shape>
            </v:group>
            <v:group style="position:absolute;left:4892;top:1726;width:10;height:31" coordorigin="4892,1726" coordsize="10,31">
              <v:shape style="position:absolute;left:4892;top:1726;width:10;height:31" coordorigin="4892,1726" coordsize="10,31" path="m4892,1741l4902,1741e" filled="false" stroked="true" strokeweight="1.61pt" strokecolor="#000000">
                <v:path arrowok="t"/>
              </v:shape>
            </v:group>
            <v:group style="position:absolute;left:4892;top:1777;width:10;height:31" coordorigin="4892,1777" coordsize="10,31">
              <v:shape style="position:absolute;left:4892;top:1777;width:10;height:31" coordorigin="4892,1777" coordsize="10,31" path="m4892,1792l4902,1792e" filled="false" stroked="true" strokeweight="1.61pt" strokecolor="#000000">
                <v:path arrowok="t"/>
              </v:shape>
            </v:group>
            <v:group style="position:absolute;left:4892;top:1827;width:10;height:31" coordorigin="4892,1827" coordsize="10,31">
              <v:shape style="position:absolute;left:4892;top:1827;width:10;height:31" coordorigin="4892,1827" coordsize="10,31" path="m4892,1842l4902,1842e" filled="false" stroked="true" strokeweight="1.609pt" strokecolor="#000000">
                <v:path arrowok="t"/>
              </v:shape>
            </v:group>
            <v:group style="position:absolute;left:4892;top:1893;width:10;height:2" coordorigin="4892,1893" coordsize="10,2">
              <v:shape style="position:absolute;left:4892;top:1893;width:10;height:2" coordorigin="4892,1893" coordsize="10,0" path="m4892,1893l4902,1893e" filled="false" stroked="true" strokeweight="1.61pt" strokecolor="#000000">
                <v:path arrowok="t"/>
              </v:shape>
            </v:group>
            <v:group style="position:absolute;left:2422;top:1888;width:31;height:10" coordorigin="2422,1888" coordsize="31,10">
              <v:shape style="position:absolute;left:2422;top:1888;width:31;height:10" coordorigin="2422,1888" coordsize="31,10" path="m2422,1893l2452,1893e" filled="false" stroked="true" strokeweight=".6pt" strokecolor="#000000">
                <v:path arrowok="t"/>
              </v:shape>
            </v:group>
            <v:group style="position:absolute;left:2372;top:1888;width:31;height:10" coordorigin="2372,1888" coordsize="31,10">
              <v:shape style="position:absolute;left:2372;top:1888;width:31;height:10" coordorigin="2372,1888" coordsize="31,10" path="m2372,1893l2402,1893e" filled="false" stroked="true" strokeweight=".6pt" strokecolor="#000000">
                <v:path arrowok="t"/>
              </v:shape>
            </v:group>
            <v:group style="position:absolute;left:2322;top:1888;width:31;height:10" coordorigin="2322,1888" coordsize="31,10">
              <v:shape style="position:absolute;left:2322;top:1888;width:31;height:10" coordorigin="2322,1888" coordsize="31,10" path="m2322,1893l2352,1893e" filled="false" stroked="true" strokeweight=".6pt" strokecolor="#000000">
                <v:path arrowok="t"/>
              </v:shape>
            </v:group>
            <v:group style="position:absolute;left:2271;top:1888;width:31;height:10" coordorigin="2271,1888" coordsize="31,10">
              <v:shape style="position:absolute;left:2271;top:1888;width:31;height:10" coordorigin="2271,1888" coordsize="31,10" path="m2271,1893l2301,1893e" filled="false" stroked="true" strokeweight=".6pt" strokecolor="#000000">
                <v:path arrowok="t"/>
              </v:shape>
            </v:group>
            <v:group style="position:absolute;left:2221;top:1888;width:31;height:10" coordorigin="2221,1888" coordsize="31,10">
              <v:shape style="position:absolute;left:2221;top:1888;width:31;height:10" coordorigin="2221,1888" coordsize="31,10" path="m2221,1893l2251,1893e" filled="false" stroked="true" strokeweight=".6pt" strokecolor="#000000">
                <v:path arrowok="t"/>
              </v:shape>
            </v:group>
            <v:group style="position:absolute;left:2171;top:1888;width:31;height:10" coordorigin="2171,1888" coordsize="31,10">
              <v:shape style="position:absolute;left:2171;top:1888;width:31;height:10" coordorigin="2171,1888" coordsize="31,10" path="m2171,1893l2201,1893e" filled="false" stroked="true" strokeweight=".6pt" strokecolor="#000000">
                <v:path arrowok="t"/>
              </v:shape>
            </v:group>
            <v:group style="position:absolute;left:2121;top:1888;width:31;height:10" coordorigin="2121,1888" coordsize="31,10">
              <v:shape style="position:absolute;left:2121;top:1888;width:31;height:10" coordorigin="2121,1888" coordsize="31,10" path="m2121,1893l2151,1893e" filled="false" stroked="true" strokeweight=".6pt" strokecolor="#000000">
                <v:path arrowok="t"/>
              </v:shape>
            </v:group>
            <v:group style="position:absolute;left:2071;top:1888;width:31;height:10" coordorigin="2071,1888" coordsize="31,10">
              <v:shape style="position:absolute;left:2071;top:1888;width:31;height:10" coordorigin="2071,1888" coordsize="31,10" path="m2071,1893l2101,1893e" filled="false" stroked="true" strokeweight=".6pt" strokecolor="#000000">
                <v:path arrowok="t"/>
              </v:shape>
            </v:group>
            <v:group style="position:absolute;left:2020;top:1888;width:31;height:10" coordorigin="2020,1888" coordsize="31,10">
              <v:shape style="position:absolute;left:2020;top:1888;width:31;height:10" coordorigin="2020,1888" coordsize="31,10" path="m2020,1893l2050,1893e" filled="false" stroked="true" strokeweight=".6pt" strokecolor="#000000">
                <v:path arrowok="t"/>
              </v:shape>
            </v:group>
            <v:group style="position:absolute;left:1970;top:1888;width:31;height:10" coordorigin="1970,1888" coordsize="31,10">
              <v:shape style="position:absolute;left:1970;top:1888;width:31;height:10" coordorigin="1970,1888" coordsize="31,10" path="m1970,1893l2000,1893e" filled="false" stroked="true" strokeweight=".6pt" strokecolor="#000000">
                <v:path arrowok="t"/>
              </v:shape>
            </v:group>
            <v:group style="position:absolute;left:1920;top:1888;width:31;height:10" coordorigin="1920,1888" coordsize="31,10">
              <v:shape style="position:absolute;left:1920;top:1888;width:31;height:10" coordorigin="1920,1888" coordsize="31,10" path="m1920,1893l1950,1893e" filled="false" stroked="true" strokeweight=".6pt" strokecolor="#000000">
                <v:path arrowok="t"/>
              </v:shape>
            </v:group>
            <v:group style="position:absolute;left:1870;top:1888;width:31;height:10" coordorigin="1870,1888" coordsize="31,10">
              <v:shape style="position:absolute;left:1870;top:1888;width:31;height:10" coordorigin="1870,1888" coordsize="31,10" path="m1870,1893l1900,1893e" filled="false" stroked="true" strokeweight=".6pt" strokecolor="#000000">
                <v:path arrowok="t"/>
              </v:shape>
            </v:group>
            <v:group style="position:absolute;left:1820;top:1888;width:31;height:10" coordorigin="1820,1888" coordsize="31,10">
              <v:shape style="position:absolute;left:1820;top:1888;width:31;height:10" coordorigin="1820,1888" coordsize="31,10" path="m1820,1893l1850,1893e" filled="false" stroked="true" strokeweight=".6pt" strokecolor="#000000">
                <v:path arrowok="t"/>
              </v:shape>
            </v:group>
            <v:group style="position:absolute;left:1769;top:1888;width:31;height:10" coordorigin="1769,1888" coordsize="31,10">
              <v:shape style="position:absolute;left:1769;top:1888;width:31;height:10" coordorigin="1769,1888" coordsize="31,10" path="m1769,1893l1799,1893e" filled="false" stroked="true" strokeweight=".6pt" strokecolor="#000000">
                <v:path arrowok="t"/>
              </v:shape>
            </v:group>
            <v:group style="position:absolute;left:1719;top:1888;width:31;height:10" coordorigin="1719,1888" coordsize="31,10">
              <v:shape style="position:absolute;left:1719;top:1888;width:31;height:10" coordorigin="1719,1888" coordsize="31,10" path="m1719,1893l1749,1893e" filled="false" stroked="true" strokeweight=".6pt" strokecolor="#000000">
                <v:path arrowok="t"/>
              </v:shape>
            </v:group>
            <v:group style="position:absolute;left:1669;top:1888;width:31;height:10" coordorigin="1669,1888" coordsize="31,10">
              <v:shape style="position:absolute;left:1669;top:1888;width:31;height:10" coordorigin="1669,1888" coordsize="31,10" path="m1669,1893l1699,1893e" filled="false" stroked="true" strokeweight=".6pt" strokecolor="#000000">
                <v:path arrowok="t"/>
              </v:shape>
            </v:group>
            <v:group style="position:absolute;left:1619;top:1888;width:31;height:10" coordorigin="1619,1888" coordsize="31,10">
              <v:shape style="position:absolute;left:1619;top:1888;width:31;height:10" coordorigin="1619,1888" coordsize="31,10" path="m1619,1893l1649,1893e" filled="false" stroked="true" strokeweight=".6pt" strokecolor="#000000">
                <v:path arrowok="t"/>
              </v:shape>
            </v:group>
            <v:group style="position:absolute;left:1569;top:1888;width:31;height:10" coordorigin="1569,1888" coordsize="31,10">
              <v:shape style="position:absolute;left:1569;top:1888;width:31;height:10" coordorigin="1569,1888" coordsize="31,10" path="m1569,1893l1599,1893e" filled="false" stroked="true" strokeweight=".6pt" strokecolor="#000000">
                <v:path arrowok="t"/>
              </v:shape>
            </v:group>
            <v:group style="position:absolute;left:1518;top:1888;width:31;height:10" coordorigin="1518,1888" coordsize="31,10">
              <v:shape style="position:absolute;left:1518;top:1888;width:31;height:10" coordorigin="1518,1888" coordsize="31,10" path="m1518,1893l1549,1893e" filled="false" stroked="true" strokeweight=".6pt" strokecolor="#000000">
                <v:path arrowok="t"/>
              </v:shape>
            </v:group>
            <v:group style="position:absolute;left:1468;top:1888;width:31;height:10" coordorigin="1468,1888" coordsize="31,10">
              <v:shape style="position:absolute;left:1468;top:1888;width:31;height:10" coordorigin="1468,1888" coordsize="31,10" path="m1468,1893l1498,1893e" filled="false" stroked="true" strokeweight=".6pt" strokecolor="#000000">
                <v:path arrowok="t"/>
              </v:shape>
            </v:group>
            <v:group style="position:absolute;left:1418;top:1888;width:31;height:10" coordorigin="1418,1888" coordsize="31,10">
              <v:shape style="position:absolute;left:1418;top:1888;width:31;height:10" coordorigin="1418,1888" coordsize="31,10" path="m1418,1893l1448,1893e" filled="false" stroked="true" strokeweight=".6pt" strokecolor="#000000">
                <v:path arrowok="t"/>
              </v:shape>
            </v:group>
            <v:group style="position:absolute;left:1368;top:1888;width:31;height:10" coordorigin="1368,1888" coordsize="31,10">
              <v:shape style="position:absolute;left:1368;top:1888;width:31;height:10" coordorigin="1368,1888" coordsize="31,10" path="m1368,1893l1398,1893e" filled="false" stroked="true" strokeweight=".6pt" strokecolor="#000000">
                <v:path arrowok="t"/>
              </v:shape>
            </v:group>
            <v:group style="position:absolute;left:1318;top:1888;width:31;height:10" coordorigin="1318,1888" coordsize="31,10">
              <v:shape style="position:absolute;left:1318;top:1888;width:31;height:10" coordorigin="1318,1888" coordsize="31,10" path="m1318,1893l1348,1893e" filled="false" stroked="true" strokeweight=".6pt" strokecolor="#000000">
                <v:path arrowok="t"/>
              </v:shape>
            </v:group>
            <v:group style="position:absolute;left:1267;top:1888;width:31;height:10" coordorigin="1267,1888" coordsize="31,10">
              <v:shape style="position:absolute;left:1267;top:1888;width:31;height:10" coordorigin="1267,1888" coordsize="31,10" path="m1267,1893l1298,1893e" filled="false" stroked="true" strokeweight=".6pt" strokecolor="#000000">
                <v:path arrowok="t"/>
              </v:shape>
            </v:group>
            <v:group style="position:absolute;left:1217;top:1888;width:31;height:10" coordorigin="1217,1888" coordsize="31,10">
              <v:shape style="position:absolute;left:1217;top:1888;width:31;height:10" coordorigin="1217,1888" coordsize="31,10" path="m1217,1893l1247,1893e" filled="false" stroked="true" strokeweight=".6pt" strokecolor="#000000">
                <v:path arrowok="t"/>
              </v:shape>
            </v:group>
            <v:group style="position:absolute;left:1167;top:1888;width:31;height:10" coordorigin="1167,1888" coordsize="31,10">
              <v:shape style="position:absolute;left:1167;top:1888;width:31;height:10" coordorigin="1167,1888" coordsize="31,10" path="m1167,1893l1197,1893e" filled="false" stroked="true" strokeweight=".6pt" strokecolor="#000000">
                <v:path arrowok="t"/>
              </v:shape>
            </v:group>
            <v:group style="position:absolute;left:1117;top:1888;width:31;height:10" coordorigin="1117,1888" coordsize="31,10">
              <v:shape style="position:absolute;left:1117;top:1888;width:31;height:10" coordorigin="1117,1888" coordsize="31,10" path="m1117,1893l1147,1893e" filled="false" stroked="true" strokeweight=".6pt" strokecolor="#000000">
                <v:path arrowok="t"/>
              </v:shape>
            </v:group>
            <v:group style="position:absolute;left:1067;top:1888;width:31;height:10" coordorigin="1067,1888" coordsize="31,10">
              <v:shape style="position:absolute;left:1067;top:1888;width:31;height:10" coordorigin="1067,1888" coordsize="31,10" path="m1067,1893l1097,1893e" filled="false" stroked="true" strokeweight=".6pt" strokecolor="#000000">
                <v:path arrowok="t"/>
              </v:shape>
            </v:group>
            <v:group style="position:absolute;left:1016;top:1888;width:31;height:10" coordorigin="1016,1888" coordsize="31,10">
              <v:shape style="position:absolute;left:1016;top:1888;width:31;height:10" coordorigin="1016,1888" coordsize="31,10" path="m1016,1893l1047,1893e" filled="false" stroked="true" strokeweight=".6pt" strokecolor="#000000">
                <v:path arrowok="t"/>
              </v:shape>
            </v:group>
            <v:group style="position:absolute;left:966;top:1888;width:31;height:10" coordorigin="966,1888" coordsize="31,10">
              <v:shape style="position:absolute;left:966;top:1888;width:31;height:10" coordorigin="966,1888" coordsize="31,10" path="m966,1893l996,1893e" filled="false" stroked="true" strokeweight=".6pt" strokecolor="#000000">
                <v:path arrowok="t"/>
              </v:shape>
            </v:group>
            <v:group style="position:absolute;left:916;top:1888;width:31;height:10" coordorigin="916,1888" coordsize="31,10">
              <v:shape style="position:absolute;left:916;top:1888;width:31;height:10" coordorigin="916,1888" coordsize="31,10" path="m916,1893l946,1893e" filled="false" stroked="true" strokeweight=".6pt" strokecolor="#000000">
                <v:path arrowok="t"/>
              </v:shape>
            </v:group>
            <v:group style="position:absolute;left:866;top:1888;width:31;height:10" coordorigin="866,1888" coordsize="31,10">
              <v:shape style="position:absolute;left:866;top:1888;width:31;height:10" coordorigin="866,1888" coordsize="31,10" path="m866,1893l896,1893e" filled="false" stroked="true" strokeweight=".6pt" strokecolor="#000000">
                <v:path arrowok="t"/>
              </v:shape>
            </v:group>
            <v:group style="position:absolute;left:816;top:1888;width:31;height:10" coordorigin="816,1888" coordsize="31,10">
              <v:shape style="position:absolute;left:816;top:1888;width:31;height:10" coordorigin="816,1888" coordsize="31,10" path="m816,1893l846,1893e" filled="false" stroked="true" strokeweight=".6pt" strokecolor="#000000">
                <v:path arrowok="t"/>
              </v:shape>
            </v:group>
            <v:group style="position:absolute;left:765;top:1888;width:31;height:10" coordorigin="765,1888" coordsize="31,10">
              <v:shape style="position:absolute;left:765;top:1888;width:31;height:10" coordorigin="765,1888" coordsize="31,10" path="m765,1893l796,1893e" filled="false" stroked="true" strokeweight=".6pt" strokecolor="#000000">
                <v:path arrowok="t"/>
              </v:shape>
            </v:group>
            <v:group style="position:absolute;left:715;top:1888;width:31;height:10" coordorigin="715,1888" coordsize="31,10">
              <v:shape style="position:absolute;left:715;top:1888;width:31;height:10" coordorigin="715,1888" coordsize="31,10" path="m715,1893l745,1893e" filled="false" stroked="true" strokeweight=".6pt" strokecolor="#000000">
                <v:path arrowok="t"/>
              </v:shape>
            </v:group>
            <v:group style="position:absolute;left:665;top:1888;width:31;height:10" coordorigin="665,1888" coordsize="31,10">
              <v:shape style="position:absolute;left:665;top:1888;width:31;height:10" coordorigin="665,1888" coordsize="31,10" path="m665,1893l695,1893e" filled="false" stroked="true" strokeweight=".6pt" strokecolor="#000000">
                <v:path arrowok="t"/>
              </v:shape>
            </v:group>
            <v:group style="position:absolute;left:615;top:1888;width:31;height:10" coordorigin="615,1888" coordsize="31,10">
              <v:shape style="position:absolute;left:615;top:1888;width:31;height:10" coordorigin="615,1888" coordsize="31,10" path="m615,1893l645,1893e" filled="false" stroked="true" strokeweight=".6pt" strokecolor="#000000">
                <v:path arrowok="t"/>
              </v:shape>
            </v:group>
            <v:group style="position:absolute;left:565;top:1888;width:31;height:10" coordorigin="565,1888" coordsize="31,10">
              <v:shape style="position:absolute;left:565;top:1888;width:31;height:10" coordorigin="565,1888" coordsize="31,10" path="m565,1893l595,1893e" filled="false" stroked="true" strokeweight=".6pt" strokecolor="#000000">
                <v:path arrowok="t"/>
              </v:shape>
            </v:group>
            <v:group style="position:absolute;left:514;top:1888;width:31;height:10" coordorigin="514,1888" coordsize="31,10">
              <v:shape style="position:absolute;left:514;top:1888;width:31;height:10" coordorigin="514,1888" coordsize="31,10" path="m514,1893l545,1893e" filled="false" stroked="true" strokeweight=".6pt" strokecolor="#000000">
                <v:path arrowok="t"/>
              </v:shape>
            </v:group>
            <v:group style="position:absolute;left:464;top:1888;width:31;height:10" coordorigin="464,1888" coordsize="31,10">
              <v:shape style="position:absolute;left:464;top:1888;width:31;height:10" coordorigin="464,1888" coordsize="31,10" path="m464,1893l494,1893e" filled="false" stroked="true" strokeweight=".6pt" strokecolor="#000000">
                <v:path arrowok="t"/>
              </v:shape>
            </v:group>
            <v:group style="position:absolute;left:414;top:1888;width:31;height:10" coordorigin="414,1888" coordsize="31,10">
              <v:shape style="position:absolute;left:414;top:1888;width:31;height:10" coordorigin="414,1888" coordsize="31,10" path="m414,1893l444,1893e" filled="false" stroked="true" strokeweight=".6pt" strokecolor="#000000">
                <v:path arrowok="t"/>
              </v:shape>
            </v:group>
            <v:group style="position:absolute;left:364;top:1888;width:31;height:10" coordorigin="364,1888" coordsize="31,10">
              <v:shape style="position:absolute;left:364;top:1888;width:31;height:10" coordorigin="364,1888" coordsize="31,10" path="m364,1893l394,1893e" filled="false" stroked="true" strokeweight=".6pt" strokecolor="#000000">
                <v:path arrowok="t"/>
              </v:shape>
            </v:group>
            <v:group style="position:absolute;left:314;top:1888;width:31;height:10" coordorigin="314,1888" coordsize="31,10">
              <v:shape style="position:absolute;left:314;top:1888;width:31;height:10" coordorigin="314,1888" coordsize="31,10" path="m314,1893l344,1893e" filled="false" stroked="true" strokeweight=".6pt" strokecolor="#000000">
                <v:path arrowok="t"/>
              </v:shape>
            </v:group>
            <v:group style="position:absolute;left:263;top:1888;width:31;height:10" coordorigin="263,1888" coordsize="31,10">
              <v:shape style="position:absolute;left:263;top:1888;width:31;height:10" coordorigin="263,1888" coordsize="31,10" path="m263,1893l294,1893e" filled="false" stroked="true" strokeweight=".6pt" strokecolor="#000000">
                <v:path arrowok="t"/>
              </v:shape>
            </v:group>
            <v:group style="position:absolute;left:213;top:1888;width:31;height:10" coordorigin="213,1888" coordsize="31,10">
              <v:shape style="position:absolute;left:213;top:1888;width:31;height:10" coordorigin="213,1888" coordsize="31,10" path="m213,1893l243,1893e" filled="false" stroked="true" strokeweight=".6pt" strokecolor="#000000">
                <v:path arrowok="t"/>
              </v:shape>
            </v:group>
            <v:group style="position:absolute;left:163;top:1888;width:31;height:10" coordorigin="163,1888" coordsize="31,10">
              <v:shape style="position:absolute;left:163;top:1888;width:31;height:10" coordorigin="163,1888" coordsize="31,10" path="m163,1893l193,1893e" filled="false" stroked="true" strokeweight=".6pt" strokecolor="#000000">
                <v:path arrowok="t"/>
              </v:shape>
            </v:group>
            <v:group style="position:absolute;left:113;top:1888;width:31;height:10" coordorigin="113,1888" coordsize="31,10">
              <v:shape style="position:absolute;left:113;top:1888;width:31;height:10" coordorigin="113,1888" coordsize="31,10" path="m113,1893l143,1893e" filled="false" stroked="true" strokeweight=".6pt" strokecolor="#000000">
                <v:path arrowok="t"/>
              </v:shape>
            </v:group>
            <v:group style="position:absolute;left:2472;top:1893;width:31;height:2" coordorigin="2472,1893" coordsize="31,2">
              <v:shape style="position:absolute;left:2472;top:1893;width:31;height:2" coordorigin="2472,1893" coordsize="31,0" path="m2472,1893l2502,1893e" filled="false" stroked="true" strokeweight=".6pt" strokecolor="#000000">
                <v:path arrowok="t"/>
              </v:shape>
            </v:group>
            <v:group style="position:absolute;left:78;top:1888;width:16;height:10" coordorigin="78,1888" coordsize="16,10">
              <v:shape style="position:absolute;left:78;top:1888;width:16;height:10" coordorigin="78,1888" coordsize="16,10" path="m78,1893l93,1893e" filled="false" stroked="true" strokeweight=".6pt" strokecolor="#000000">
                <v:path arrowok="t"/>
              </v:shape>
            </v:group>
            <v:group style="position:absolute;left:73;top:1928;width:10;height:31" coordorigin="73,1928" coordsize="10,31">
              <v:shape style="position:absolute;left:73;top:1928;width:10;height:31" coordorigin="73,1928" coordsize="10,31" path="m73,1943l83,1943e" filled="false" stroked="true" strokeweight="1.61pt" strokecolor="#000000">
                <v:path arrowok="t"/>
              </v:shape>
            </v:group>
            <v:group style="position:absolute;left:73;top:1978;width:10;height:31" coordorigin="73,1978" coordsize="10,31">
              <v:shape style="position:absolute;left:73;top:1978;width:10;height:31" coordorigin="73,1978" coordsize="10,31" path="m73,1993l83,1993e" filled="false" stroked="true" strokeweight="1.609pt" strokecolor="#000000">
                <v:path arrowok="t"/>
              </v:shape>
            </v:group>
            <v:group style="position:absolute;left:73;top:2029;width:10;height:31" coordorigin="73,2029" coordsize="10,31">
              <v:shape style="position:absolute;left:73;top:2029;width:10;height:31" coordorigin="73,2029" coordsize="10,31" path="m73,2044l83,2044e" filled="false" stroked="true" strokeweight="1.61pt" strokecolor="#000000">
                <v:path arrowok="t"/>
              </v:shape>
            </v:group>
            <v:group style="position:absolute;left:73;top:2079;width:10;height:31" coordorigin="73,2079" coordsize="10,31">
              <v:shape style="position:absolute;left:73;top:2079;width:10;height:31" coordorigin="73,2079" coordsize="10,31" path="m73,2094l83,2094e" filled="false" stroked="true" strokeweight="1.61pt" strokecolor="#000000">
                <v:path arrowok="t"/>
              </v:shape>
            </v:group>
            <v:group style="position:absolute;left:73;top:2130;width:10;height:31" coordorigin="73,2130" coordsize="10,31">
              <v:shape style="position:absolute;left:73;top:2130;width:10;height:31" coordorigin="73,2130" coordsize="10,31" path="m73,2145l83,2145e" filled="false" stroked="true" strokeweight="1.609pt" strokecolor="#000000">
                <v:path arrowok="t"/>
              </v:shape>
            </v:group>
            <v:group style="position:absolute;left:73;top:2180;width:10;height:31" coordorigin="73,2180" coordsize="10,31">
              <v:shape style="position:absolute;left:73;top:2180;width:10;height:31" coordorigin="73,2180" coordsize="10,31" path="m73,2195l83,2195e" filled="false" stroked="true" strokeweight="1.61pt" strokecolor="#000000">
                <v:path arrowok="t"/>
              </v:shape>
            </v:group>
            <v:group style="position:absolute;left:73;top:2230;width:10;height:31" coordorigin="73,2230" coordsize="10,31">
              <v:shape style="position:absolute;left:73;top:2230;width:10;height:31" coordorigin="73,2230" coordsize="10,31" path="m73,2245l83,2245e" filled="false" stroked="true" strokeweight="1.609pt" strokecolor="#000000">
                <v:path arrowok="t"/>
              </v:shape>
            </v:group>
            <v:group style="position:absolute;left:73;top:2281;width:10;height:31" coordorigin="73,2281" coordsize="10,31">
              <v:shape style="position:absolute;left:73;top:2281;width:10;height:31" coordorigin="73,2281" coordsize="10,31" path="m73,2296l83,2296e" filled="false" stroked="true" strokeweight="1.609pt" strokecolor="#000000">
                <v:path arrowok="t"/>
              </v:shape>
            </v:group>
            <v:group style="position:absolute;left:73;top:2331;width:10;height:31" coordorigin="73,2331" coordsize="10,31">
              <v:shape style="position:absolute;left:73;top:2331;width:10;height:31" coordorigin="73,2331" coordsize="10,31" path="m73,2346l83,2346e" filled="false" stroked="true" strokeweight="1.61pt" strokecolor="#000000">
                <v:path arrowok="t"/>
              </v:shape>
            </v:group>
            <v:group style="position:absolute;left:73;top:2381;width:10;height:31" coordorigin="73,2381" coordsize="10,31">
              <v:shape style="position:absolute;left:73;top:2381;width:10;height:31" coordorigin="73,2381" coordsize="10,31" path="m73,2397l83,2397e" filled="false" stroked="true" strokeweight="1.609pt" strokecolor="#000000">
                <v:path arrowok="t"/>
              </v:shape>
            </v:group>
            <v:group style="position:absolute;left:73;top:2432;width:10;height:31" coordorigin="73,2432" coordsize="10,31">
              <v:shape style="position:absolute;left:73;top:2432;width:10;height:31" coordorigin="73,2432" coordsize="10,31" path="m73,2447l83,2447e" filled="false" stroked="true" strokeweight="1.61pt" strokecolor="#000000">
                <v:path arrowok="t"/>
              </v:shape>
            </v:group>
            <v:group style="position:absolute;left:73;top:2482;width:10;height:31" coordorigin="73,2482" coordsize="10,31">
              <v:shape style="position:absolute;left:73;top:2482;width:10;height:31" coordorigin="73,2482" coordsize="10,31" path="m73,2497l83,2497e" filled="false" stroked="true" strokeweight="1.61pt" strokecolor="#000000">
                <v:path arrowok="t"/>
              </v:shape>
            </v:group>
            <v:group style="position:absolute;left:73;top:2533;width:10;height:31" coordorigin="73,2533" coordsize="10,31">
              <v:shape style="position:absolute;left:73;top:2533;width:10;height:31" coordorigin="73,2533" coordsize="10,31" path="m73,2548l83,2548e" filled="false" stroked="true" strokeweight="1.609pt" strokecolor="#000000">
                <v:path arrowok="t"/>
              </v:shape>
            </v:group>
            <v:group style="position:absolute;left:73;top:2583;width:10;height:31" coordorigin="73,2583" coordsize="10,31">
              <v:shape style="position:absolute;left:73;top:2583;width:10;height:31" coordorigin="73,2583" coordsize="10,31" path="m73,2598l83,2598e" filled="false" stroked="true" strokeweight="1.61pt" strokecolor="#000000">
                <v:path arrowok="t"/>
              </v:shape>
            </v:group>
            <v:group style="position:absolute;left:73;top:2633;width:10;height:31" coordorigin="73,2633" coordsize="10,31">
              <v:shape style="position:absolute;left:73;top:2633;width:10;height:31" coordorigin="73,2633" coordsize="10,31" path="m73,2649l83,2649e" filled="false" stroked="true" strokeweight="1.61pt" strokecolor="#000000">
                <v:path arrowok="t"/>
              </v:shape>
            </v:group>
            <v:group style="position:absolute;left:73;top:2684;width:10;height:31" coordorigin="73,2684" coordsize="10,31">
              <v:shape style="position:absolute;left:73;top:2684;width:10;height:31" coordorigin="73,2684" coordsize="10,31" path="m73,2699l83,2699e" filled="false" stroked="true" strokeweight="1.609pt" strokecolor="#000000">
                <v:path arrowok="t"/>
              </v:shape>
            </v:group>
            <v:group style="position:absolute;left:73;top:2734;width:10;height:31" coordorigin="73,2734" coordsize="10,31">
              <v:shape style="position:absolute;left:73;top:2734;width:10;height:31" coordorigin="73,2734" coordsize="10,31" path="m73,2749l83,2749e" filled="false" stroked="true" strokeweight="1.61pt" strokecolor="#000000">
                <v:path arrowok="t"/>
              </v:shape>
            </v:group>
            <v:group style="position:absolute;left:73;top:2785;width:10;height:31" coordorigin="73,2785" coordsize="10,31">
              <v:shape style="position:absolute;left:73;top:2785;width:10;height:31" coordorigin="73,2785" coordsize="10,31" path="m73,2800l83,2800e" filled="false" stroked="true" strokeweight="1.61pt" strokecolor="#000000">
                <v:path arrowok="t"/>
              </v:shape>
            </v:group>
            <v:group style="position:absolute;left:73;top:2835;width:10;height:31" coordorigin="73,2835" coordsize="10,31">
              <v:shape style="position:absolute;left:73;top:2835;width:10;height:31" coordorigin="73,2835" coordsize="10,31" path="m73,2850l83,2850e" filled="false" stroked="true" strokeweight="1.609pt" strokecolor="#000000">
                <v:path arrowok="t"/>
              </v:shape>
            </v:group>
            <v:group style="position:absolute;left:73;top:2885;width:10;height:31" coordorigin="73,2885" coordsize="10,31">
              <v:shape style="position:absolute;left:73;top:2885;width:10;height:31" coordorigin="73,2885" coordsize="10,31" path="m73,2901l83,2901e" filled="false" stroked="true" strokeweight="1.61pt" strokecolor="#000000">
                <v:path arrowok="t"/>
              </v:shape>
            </v:group>
            <v:group style="position:absolute;left:73;top:2936;width:10;height:31" coordorigin="73,2936" coordsize="10,31">
              <v:shape style="position:absolute;left:73;top:2936;width:10;height:31" coordorigin="73,2936" coordsize="10,31" path="m73,2951l83,2951e" filled="false" stroked="true" strokeweight="1.61pt" strokecolor="#000000">
                <v:path arrowok="t"/>
              </v:shape>
            </v:group>
            <v:group style="position:absolute;left:73;top:2986;width:10;height:31" coordorigin="73,2986" coordsize="10,31">
              <v:shape style="position:absolute;left:73;top:2986;width:10;height:31" coordorigin="73,2986" coordsize="10,31" path="m73,3001l83,3001e" filled="false" stroked="true" strokeweight="1.609pt" strokecolor="#000000">
                <v:path arrowok="t"/>
              </v:shape>
            </v:group>
            <v:group style="position:absolute;left:73;top:3037;width:10;height:31" coordorigin="73,3037" coordsize="10,31">
              <v:shape style="position:absolute;left:73;top:3037;width:10;height:31" coordorigin="73,3037" coordsize="10,31" path="m73,3052l83,3052e" filled="false" stroked="true" strokeweight="1.61pt" strokecolor="#000000">
                <v:path arrowok="t"/>
              </v:shape>
            </v:group>
            <v:group style="position:absolute;left:73;top:3087;width:10;height:31" coordorigin="73,3087" coordsize="10,31">
              <v:shape style="position:absolute;left:73;top:3087;width:10;height:31" coordorigin="73,3087" coordsize="10,31" path="m73,3102l83,3102e" filled="false" stroked="true" strokeweight="1.609pt" strokecolor="#000000">
                <v:path arrowok="t"/>
              </v:shape>
            </v:group>
            <v:group style="position:absolute;left:73;top:3137;width:10;height:31" coordorigin="73,3137" coordsize="10,31">
              <v:shape style="position:absolute;left:73;top:3137;width:10;height:31" coordorigin="73,3137" coordsize="10,31" path="m73,3152l83,3152e" filled="false" stroked="true" strokeweight="1.609pt" strokecolor="#000000">
                <v:path arrowok="t"/>
              </v:shape>
            </v:group>
            <v:group style="position:absolute;left:73;top:3188;width:10;height:31" coordorigin="73,3188" coordsize="10,31">
              <v:shape style="position:absolute;left:73;top:3188;width:10;height:31" coordorigin="73,3188" coordsize="10,31" path="m73,3203l83,3203e" filled="false" stroked="true" strokeweight="1.61pt" strokecolor="#000000">
                <v:path arrowok="t"/>
              </v:shape>
            </v:group>
            <v:group style="position:absolute;left:73;top:3238;width:10;height:31" coordorigin="73,3238" coordsize="10,31">
              <v:shape style="position:absolute;left:73;top:3238;width:10;height:31" coordorigin="73,3238" coordsize="10,31" path="m73,3253l83,3253e" filled="false" stroked="true" strokeweight="1.609pt" strokecolor="#000000">
                <v:path arrowok="t"/>
              </v:shape>
            </v:group>
            <v:group style="position:absolute;left:73;top:3289;width:10;height:31" coordorigin="73,3289" coordsize="10,31">
              <v:shape style="position:absolute;left:73;top:3289;width:10;height:31" coordorigin="73,3289" coordsize="10,31" path="m73,3304l83,3304e" filled="false" stroked="true" strokeweight="1.61pt" strokecolor="#000000">
                <v:path arrowok="t"/>
              </v:shape>
            </v:group>
            <v:group style="position:absolute;left:73;top:3339;width:10;height:31" coordorigin="73,3339" coordsize="10,31">
              <v:shape style="position:absolute;left:73;top:3339;width:10;height:31" coordorigin="73,3339" coordsize="10,31" path="m73,3354l83,3354e" filled="false" stroked="true" strokeweight="1.61pt" strokecolor="#000000">
                <v:path arrowok="t"/>
              </v:shape>
            </v:group>
            <v:group style="position:absolute;left:73;top:3389;width:10;height:31" coordorigin="73,3389" coordsize="10,31">
              <v:shape style="position:absolute;left:73;top:3389;width:10;height:31" coordorigin="73,3389" coordsize="10,31" path="m73,3404l83,3404e" filled="false" stroked="true" strokeweight="1.609pt" strokecolor="#000000">
                <v:path arrowok="t"/>
              </v:shape>
            </v:group>
            <v:group style="position:absolute;left:73;top:3440;width:10;height:31" coordorigin="73,3440" coordsize="10,31">
              <v:shape style="position:absolute;left:73;top:3440;width:10;height:31" coordorigin="73,3440" coordsize="10,31" path="m73,3455l83,3455e" filled="false" stroked="true" strokeweight="1.61pt" strokecolor="#000000">
                <v:path arrowok="t"/>
              </v:shape>
            </v:group>
            <v:group style="position:absolute;left:73;top:3490;width:10;height:31" coordorigin="73,3490" coordsize="10,31">
              <v:shape style="position:absolute;left:73;top:3490;width:10;height:31" coordorigin="73,3490" coordsize="10,31" path="m73,3505l83,3505e" filled="false" stroked="true" strokeweight="1.61pt" strokecolor="#000000">
                <v:path arrowok="t"/>
              </v:shape>
            </v:group>
            <v:group style="position:absolute;left:73;top:3541;width:10;height:31" coordorigin="73,3541" coordsize="10,31">
              <v:shape style="position:absolute;left:73;top:3541;width:10;height:31" coordorigin="73,3541" coordsize="10,31" path="m73,3556l83,3556e" filled="false" stroked="true" strokeweight="1.609pt" strokecolor="#000000">
                <v:path arrowok="t"/>
              </v:shape>
            </v:group>
            <v:group style="position:absolute;left:73;top:3591;width:10;height:31" coordorigin="73,3591" coordsize="10,31">
              <v:shape style="position:absolute;left:73;top:3591;width:10;height:31" coordorigin="73,3591" coordsize="10,31" path="m73,3606l83,3606e" filled="false" stroked="true" strokeweight="1.61pt" strokecolor="#000000">
                <v:path arrowok="t"/>
              </v:shape>
            </v:group>
            <v:group style="position:absolute;left:73;top:3641;width:10;height:31" coordorigin="73,3641" coordsize="10,31">
              <v:shape style="position:absolute;left:73;top:3641;width:10;height:31" coordorigin="73,3641" coordsize="10,31" path="m73,3656l83,3656e" filled="false" stroked="true" strokeweight="1.61pt" strokecolor="#000000">
                <v:path arrowok="t"/>
              </v:shape>
            </v:group>
            <v:group style="position:absolute;left:73;top:1893;width:10;height:16" coordorigin="73,1893" coordsize="10,16">
              <v:shape style="position:absolute;left:73;top:1893;width:10;height:16" coordorigin="73,1893" coordsize="10,16" path="m73,1900l83,1900e" filled="false" stroked="true" strokeweight=".855pt" strokecolor="#000000">
                <v:path arrowok="t"/>
              </v:shape>
            </v:group>
            <v:group style="position:absolute;left:4831;top:1888;width:31;height:10" coordorigin="4831,1888" coordsize="31,10">
              <v:shape style="position:absolute;left:4831;top:1888;width:31;height:10" coordorigin="4831,1888" coordsize="31,10" path="m4831,1893l4862,1893e" filled="false" stroked="true" strokeweight=".6pt" strokecolor="#000000">
                <v:path arrowok="t"/>
              </v:shape>
            </v:group>
            <v:group style="position:absolute;left:4781;top:1888;width:31;height:10" coordorigin="4781,1888" coordsize="31,10">
              <v:shape style="position:absolute;left:4781;top:1888;width:31;height:10" coordorigin="4781,1888" coordsize="31,10" path="m4781,1893l4811,1893e" filled="false" stroked="true" strokeweight=".6pt" strokecolor="#000000">
                <v:path arrowok="t"/>
              </v:shape>
            </v:group>
            <v:group style="position:absolute;left:4731;top:1888;width:31;height:10" coordorigin="4731,1888" coordsize="31,10">
              <v:shape style="position:absolute;left:4731;top:1888;width:31;height:10" coordorigin="4731,1888" coordsize="31,10" path="m4731,1893l4761,1893e" filled="false" stroked="true" strokeweight=".6pt" strokecolor="#000000">
                <v:path arrowok="t"/>
              </v:shape>
            </v:group>
            <v:group style="position:absolute;left:4681;top:1888;width:31;height:10" coordorigin="4681,1888" coordsize="31,10">
              <v:shape style="position:absolute;left:4681;top:1888;width:31;height:10" coordorigin="4681,1888" coordsize="31,10" path="m4681,1893l4711,1893e" filled="false" stroked="true" strokeweight=".6pt" strokecolor="#000000">
                <v:path arrowok="t"/>
              </v:shape>
            </v:group>
            <v:group style="position:absolute;left:4631;top:1888;width:31;height:10" coordorigin="4631,1888" coordsize="31,10">
              <v:shape style="position:absolute;left:4631;top:1888;width:31;height:10" coordorigin="4631,1888" coordsize="31,10" path="m4631,1893l4661,1893e" filled="false" stroked="true" strokeweight=".6pt" strokecolor="#000000">
                <v:path arrowok="t"/>
              </v:shape>
            </v:group>
            <v:group style="position:absolute;left:4580;top:1888;width:31;height:10" coordorigin="4580,1888" coordsize="31,10">
              <v:shape style="position:absolute;left:4580;top:1888;width:31;height:10" coordorigin="4580,1888" coordsize="31,10" path="m4580,1893l4611,1893e" filled="false" stroked="true" strokeweight=".6pt" strokecolor="#000000">
                <v:path arrowok="t"/>
              </v:shape>
            </v:group>
            <v:group style="position:absolute;left:4530;top:1888;width:31;height:10" coordorigin="4530,1888" coordsize="31,10">
              <v:shape style="position:absolute;left:4530;top:1888;width:31;height:10" coordorigin="4530,1888" coordsize="31,10" path="m4530,1893l4560,1893e" filled="false" stroked="true" strokeweight=".6pt" strokecolor="#000000">
                <v:path arrowok="t"/>
              </v:shape>
            </v:group>
            <v:group style="position:absolute;left:4480;top:1888;width:31;height:10" coordorigin="4480,1888" coordsize="31,10">
              <v:shape style="position:absolute;left:4480;top:1888;width:31;height:10" coordorigin="4480,1888" coordsize="31,10" path="m4480,1893l4510,1893e" filled="false" stroked="true" strokeweight=".6pt" strokecolor="#000000">
                <v:path arrowok="t"/>
              </v:shape>
            </v:group>
            <v:group style="position:absolute;left:4430;top:1888;width:31;height:10" coordorigin="4430,1888" coordsize="31,10">
              <v:shape style="position:absolute;left:4430;top:1888;width:31;height:10" coordorigin="4430,1888" coordsize="31,10" path="m4430,1893l4460,1893e" filled="false" stroked="true" strokeweight=".6pt" strokecolor="#000000">
                <v:path arrowok="t"/>
              </v:shape>
            </v:group>
            <v:group style="position:absolute;left:4380;top:1888;width:31;height:10" coordorigin="4380,1888" coordsize="31,10">
              <v:shape style="position:absolute;left:4380;top:1888;width:31;height:10" coordorigin="4380,1888" coordsize="31,10" path="m4380,1893l4410,1893e" filled="false" stroked="true" strokeweight=".6pt" strokecolor="#000000">
                <v:path arrowok="t"/>
              </v:shape>
            </v:group>
            <v:group style="position:absolute;left:4329;top:1888;width:31;height:10" coordorigin="4329,1888" coordsize="31,10">
              <v:shape style="position:absolute;left:4329;top:1888;width:31;height:10" coordorigin="4329,1888" coordsize="31,10" path="m4329,1893l4360,1893e" filled="false" stroked="true" strokeweight=".6pt" strokecolor="#000000">
                <v:path arrowok="t"/>
              </v:shape>
            </v:group>
            <v:group style="position:absolute;left:4279;top:1888;width:31;height:10" coordorigin="4279,1888" coordsize="31,10">
              <v:shape style="position:absolute;left:4279;top:1888;width:31;height:10" coordorigin="4279,1888" coordsize="31,10" path="m4279,1893l4309,1893e" filled="false" stroked="true" strokeweight=".6pt" strokecolor="#000000">
                <v:path arrowok="t"/>
              </v:shape>
            </v:group>
            <v:group style="position:absolute;left:4229;top:1888;width:31;height:10" coordorigin="4229,1888" coordsize="31,10">
              <v:shape style="position:absolute;left:4229;top:1888;width:31;height:10" coordorigin="4229,1888" coordsize="31,10" path="m4229,1893l4259,1893e" filled="false" stroked="true" strokeweight=".6pt" strokecolor="#000000">
                <v:path arrowok="t"/>
              </v:shape>
            </v:group>
            <v:group style="position:absolute;left:4179;top:1888;width:31;height:10" coordorigin="4179,1888" coordsize="31,10">
              <v:shape style="position:absolute;left:4179;top:1888;width:31;height:10" coordorigin="4179,1888" coordsize="31,10" path="m4179,1893l4209,1893e" filled="false" stroked="true" strokeweight=".6pt" strokecolor="#000000">
                <v:path arrowok="t"/>
              </v:shape>
            </v:group>
            <v:group style="position:absolute;left:4129;top:1888;width:31;height:10" coordorigin="4129,1888" coordsize="31,10">
              <v:shape style="position:absolute;left:4129;top:1888;width:31;height:10" coordorigin="4129,1888" coordsize="31,10" path="m4129,1893l4159,1893e" filled="false" stroked="true" strokeweight=".6pt" strokecolor="#000000">
                <v:path arrowok="t"/>
              </v:shape>
            </v:group>
            <v:group style="position:absolute;left:4078;top:1888;width:31;height:10" coordorigin="4078,1888" coordsize="31,10">
              <v:shape style="position:absolute;left:4078;top:1888;width:31;height:10" coordorigin="4078,1888" coordsize="31,10" path="m4078,1893l4109,1893e" filled="false" stroked="true" strokeweight=".6pt" strokecolor="#000000">
                <v:path arrowok="t"/>
              </v:shape>
            </v:group>
            <v:group style="position:absolute;left:4028;top:1888;width:31;height:10" coordorigin="4028,1888" coordsize="31,10">
              <v:shape style="position:absolute;left:4028;top:1888;width:31;height:10" coordorigin="4028,1888" coordsize="31,10" path="m4028,1893l4058,1893e" filled="false" stroked="true" strokeweight=".6pt" strokecolor="#000000">
                <v:path arrowok="t"/>
              </v:shape>
            </v:group>
            <v:group style="position:absolute;left:3978;top:1888;width:31;height:10" coordorigin="3978,1888" coordsize="31,10">
              <v:shape style="position:absolute;left:3978;top:1888;width:31;height:10" coordorigin="3978,1888" coordsize="31,10" path="m3978,1893l4008,1893e" filled="false" stroked="true" strokeweight=".6pt" strokecolor="#000000">
                <v:path arrowok="t"/>
              </v:shape>
            </v:group>
            <v:group style="position:absolute;left:3928;top:1888;width:31;height:10" coordorigin="3928,1888" coordsize="31,10">
              <v:shape style="position:absolute;left:3928;top:1888;width:31;height:10" coordorigin="3928,1888" coordsize="31,10" path="m3928,1893l3958,1893e" filled="false" stroked="true" strokeweight=".6pt" strokecolor="#000000">
                <v:path arrowok="t"/>
              </v:shape>
            </v:group>
            <v:group style="position:absolute;left:3878;top:1888;width:31;height:10" coordorigin="3878,1888" coordsize="31,10">
              <v:shape style="position:absolute;left:3878;top:1888;width:31;height:10" coordorigin="3878,1888" coordsize="31,10" path="m3878,1893l3908,1893e" filled="false" stroked="true" strokeweight=".6pt" strokecolor="#000000">
                <v:path arrowok="t"/>
              </v:shape>
            </v:group>
            <v:group style="position:absolute;left:3827;top:1888;width:31;height:10" coordorigin="3827,1888" coordsize="31,10">
              <v:shape style="position:absolute;left:3827;top:1888;width:31;height:10" coordorigin="3827,1888" coordsize="31,10" path="m3827,1893l3858,1893e" filled="false" stroked="true" strokeweight=".6pt" strokecolor="#000000">
                <v:path arrowok="t"/>
              </v:shape>
            </v:group>
            <v:group style="position:absolute;left:3777;top:1888;width:31;height:10" coordorigin="3777,1888" coordsize="31,10">
              <v:shape style="position:absolute;left:3777;top:1888;width:31;height:10" coordorigin="3777,1888" coordsize="31,10" path="m3777,1893l3807,1893e" filled="false" stroked="true" strokeweight=".6pt" strokecolor="#000000">
                <v:path arrowok="t"/>
              </v:shape>
            </v:group>
            <v:group style="position:absolute;left:3727;top:1888;width:31;height:10" coordorigin="3727,1888" coordsize="31,10">
              <v:shape style="position:absolute;left:3727;top:1888;width:31;height:10" coordorigin="3727,1888" coordsize="31,10" path="m3727,1893l3757,1893e" filled="false" stroked="true" strokeweight=".6pt" strokecolor="#000000">
                <v:path arrowok="t"/>
              </v:shape>
            </v:group>
            <v:group style="position:absolute;left:3677;top:1888;width:31;height:10" coordorigin="3677,1888" coordsize="31,10">
              <v:shape style="position:absolute;left:3677;top:1888;width:31;height:10" coordorigin="3677,1888" coordsize="31,10" path="m3677,1893l3707,1893e" filled="false" stroked="true" strokeweight=".6pt" strokecolor="#000000">
                <v:path arrowok="t"/>
              </v:shape>
            </v:group>
            <v:group style="position:absolute;left:3627;top:1888;width:31;height:10" coordorigin="3627,1888" coordsize="31,10">
              <v:shape style="position:absolute;left:3627;top:1888;width:31;height:10" coordorigin="3627,1888" coordsize="31,10" path="m3627,1893l3657,1893e" filled="false" stroked="true" strokeweight=".6pt" strokecolor="#000000">
                <v:path arrowok="t"/>
              </v:shape>
            </v:group>
            <v:group style="position:absolute;left:3576;top:1888;width:31;height:10" coordorigin="3576,1888" coordsize="31,10">
              <v:shape style="position:absolute;left:3576;top:1888;width:31;height:10" coordorigin="3576,1888" coordsize="31,10" path="m3576,1893l3607,1893e" filled="false" stroked="true" strokeweight=".6pt" strokecolor="#000000">
                <v:path arrowok="t"/>
              </v:shape>
            </v:group>
            <v:group style="position:absolute;left:3526;top:1888;width:31;height:10" coordorigin="3526,1888" coordsize="31,10">
              <v:shape style="position:absolute;left:3526;top:1888;width:31;height:10" coordorigin="3526,1888" coordsize="31,10" path="m3526,1893l3556,1893e" filled="false" stroked="true" strokeweight=".6pt" strokecolor="#000000">
                <v:path arrowok="t"/>
              </v:shape>
            </v:group>
            <v:group style="position:absolute;left:3476;top:1888;width:31;height:10" coordorigin="3476,1888" coordsize="31,10">
              <v:shape style="position:absolute;left:3476;top:1888;width:31;height:10" coordorigin="3476,1888" coordsize="31,10" path="m3476,1893l3506,1893e" filled="false" stroked="true" strokeweight=".6pt" strokecolor="#000000">
                <v:path arrowok="t"/>
              </v:shape>
            </v:group>
            <v:group style="position:absolute;left:3426;top:1888;width:31;height:10" coordorigin="3426,1888" coordsize="31,10">
              <v:shape style="position:absolute;left:3426;top:1888;width:31;height:10" coordorigin="3426,1888" coordsize="31,10" path="m3426,1893l3456,1893e" filled="false" stroked="true" strokeweight=".6pt" strokecolor="#000000">
                <v:path arrowok="t"/>
              </v:shape>
            </v:group>
            <v:group style="position:absolute;left:3376;top:1888;width:31;height:10" coordorigin="3376,1888" coordsize="31,10">
              <v:shape style="position:absolute;left:3376;top:1888;width:31;height:10" coordorigin="3376,1888" coordsize="31,10" path="m3376,1893l3406,1893e" filled="false" stroked="true" strokeweight=".6pt" strokecolor="#000000">
                <v:path arrowok="t"/>
              </v:shape>
            </v:group>
            <v:group style="position:absolute;left:3326;top:1888;width:31;height:10" coordorigin="3326,1888" coordsize="31,10">
              <v:shape style="position:absolute;left:3326;top:1888;width:31;height:10" coordorigin="3326,1888" coordsize="31,10" path="m3326,1893l3356,1893e" filled="false" stroked="true" strokeweight=".6pt" strokecolor="#000000">
                <v:path arrowok="t"/>
              </v:shape>
            </v:group>
            <v:group style="position:absolute;left:3275;top:1888;width:31;height:10" coordorigin="3275,1888" coordsize="31,10">
              <v:shape style="position:absolute;left:3275;top:1888;width:31;height:10" coordorigin="3275,1888" coordsize="31,10" path="m3275,1893l3305,1893e" filled="false" stroked="true" strokeweight=".6pt" strokecolor="#000000">
                <v:path arrowok="t"/>
              </v:shape>
            </v:group>
            <v:group style="position:absolute;left:3225;top:1888;width:31;height:10" coordorigin="3225,1888" coordsize="31,10">
              <v:shape style="position:absolute;left:3225;top:1888;width:31;height:10" coordorigin="3225,1888" coordsize="31,10" path="m3225,1893l3255,1893e" filled="false" stroked="true" strokeweight=".6pt" strokecolor="#000000">
                <v:path arrowok="t"/>
              </v:shape>
            </v:group>
            <v:group style="position:absolute;left:3175;top:1888;width:31;height:10" coordorigin="3175,1888" coordsize="31,10">
              <v:shape style="position:absolute;left:3175;top:1888;width:31;height:10" coordorigin="3175,1888" coordsize="31,10" path="m3175,1893l3205,1893e" filled="false" stroked="true" strokeweight=".6pt" strokecolor="#000000">
                <v:path arrowok="t"/>
              </v:shape>
            </v:group>
            <v:group style="position:absolute;left:3125;top:1888;width:31;height:10" coordorigin="3125,1888" coordsize="31,10">
              <v:shape style="position:absolute;left:3125;top:1888;width:31;height:10" coordorigin="3125,1888" coordsize="31,10" path="m3125,1893l3155,1893e" filled="false" stroked="true" strokeweight=".6pt" strokecolor="#000000">
                <v:path arrowok="t"/>
              </v:shape>
            </v:group>
            <v:group style="position:absolute;left:3075;top:1888;width:31;height:10" coordorigin="3075,1888" coordsize="31,10">
              <v:shape style="position:absolute;left:3075;top:1888;width:31;height:10" coordorigin="3075,1888" coordsize="31,10" path="m3075,1893l3105,1893e" filled="false" stroked="true" strokeweight=".6pt" strokecolor="#000000">
                <v:path arrowok="t"/>
              </v:shape>
            </v:group>
            <v:group style="position:absolute;left:3024;top:1888;width:31;height:10" coordorigin="3024,1888" coordsize="31,10">
              <v:shape style="position:absolute;left:3024;top:1888;width:31;height:10" coordorigin="3024,1888" coordsize="31,10" path="m3024,1893l3054,1893e" filled="false" stroked="true" strokeweight=".6pt" strokecolor="#000000">
                <v:path arrowok="t"/>
              </v:shape>
            </v:group>
            <v:group style="position:absolute;left:2974;top:1888;width:31;height:10" coordorigin="2974,1888" coordsize="31,10">
              <v:shape style="position:absolute;left:2974;top:1888;width:31;height:10" coordorigin="2974,1888" coordsize="31,10" path="m2974,1893l3004,1893e" filled="false" stroked="true" strokeweight=".6pt" strokecolor="#000000">
                <v:path arrowok="t"/>
              </v:shape>
            </v:group>
            <v:group style="position:absolute;left:2924;top:1888;width:31;height:10" coordorigin="2924,1888" coordsize="31,10">
              <v:shape style="position:absolute;left:2924;top:1888;width:31;height:10" coordorigin="2924,1888" coordsize="31,10" path="m2924,1893l2954,1893e" filled="false" stroked="true" strokeweight=".6pt" strokecolor="#000000">
                <v:path arrowok="t"/>
              </v:shape>
            </v:group>
            <v:group style="position:absolute;left:2874;top:1888;width:31;height:10" coordorigin="2874,1888" coordsize="31,10">
              <v:shape style="position:absolute;left:2874;top:1888;width:31;height:10" coordorigin="2874,1888" coordsize="31,10" path="m2874,1893l2904,1893e" filled="false" stroked="true" strokeweight=".6pt" strokecolor="#000000">
                <v:path arrowok="t"/>
              </v:shape>
            </v:group>
            <v:group style="position:absolute;left:2824;top:1888;width:31;height:10" coordorigin="2824,1888" coordsize="31,10">
              <v:shape style="position:absolute;left:2824;top:1888;width:31;height:10" coordorigin="2824,1888" coordsize="31,10" path="m2824,1893l2854,1893e" filled="false" stroked="true" strokeweight=".6pt" strokecolor="#000000">
                <v:path arrowok="t"/>
              </v:shape>
            </v:group>
            <v:group style="position:absolute;left:2773;top:1888;width:31;height:10" coordorigin="2773,1888" coordsize="31,10">
              <v:shape style="position:absolute;left:2773;top:1888;width:31;height:10" coordorigin="2773,1888" coordsize="31,10" path="m2773,1893l2803,1893e" filled="false" stroked="true" strokeweight=".6pt" strokecolor="#000000">
                <v:path arrowok="t"/>
              </v:shape>
            </v:group>
            <v:group style="position:absolute;left:2723;top:1888;width:31;height:10" coordorigin="2723,1888" coordsize="31,10">
              <v:shape style="position:absolute;left:2723;top:1888;width:31;height:10" coordorigin="2723,1888" coordsize="31,10" path="m2723,1893l2753,1893e" filled="false" stroked="true" strokeweight=".6pt" strokecolor="#000000">
                <v:path arrowok="t"/>
              </v:shape>
            </v:group>
            <v:group style="position:absolute;left:2673;top:1888;width:31;height:10" coordorigin="2673,1888" coordsize="31,10">
              <v:shape style="position:absolute;left:2673;top:1888;width:31;height:10" coordorigin="2673,1888" coordsize="31,10" path="m2673,1893l2703,1893e" filled="false" stroked="true" strokeweight=".6pt" strokecolor="#000000">
                <v:path arrowok="t"/>
              </v:shape>
            </v:group>
            <v:group style="position:absolute;left:2623;top:1888;width:31;height:10" coordorigin="2623,1888" coordsize="31,10">
              <v:shape style="position:absolute;left:2623;top:1888;width:31;height:10" coordorigin="2623,1888" coordsize="31,10" path="m2623,1893l2653,1893e" filled="false" stroked="true" strokeweight=".6pt" strokecolor="#000000">
                <v:path arrowok="t"/>
              </v:shape>
            </v:group>
            <v:group style="position:absolute;left:2573;top:1888;width:31;height:10" coordorigin="2573,1888" coordsize="31,10">
              <v:shape style="position:absolute;left:2573;top:1888;width:31;height:10" coordorigin="2573,1888" coordsize="31,10" path="m2573,1893l2603,1893e" filled="false" stroked="true" strokeweight=".6pt" strokecolor="#000000">
                <v:path arrowok="t"/>
              </v:shape>
            </v:group>
            <v:group style="position:absolute;left:2522;top:1888;width:31;height:10" coordorigin="2522,1888" coordsize="31,10">
              <v:shape style="position:absolute;left:2522;top:1888;width:31;height:10" coordorigin="2522,1888" coordsize="31,10" path="m2522,1893l2552,1893e" filled="false" stroked="true" strokeweight=".6pt" strokecolor="#000000">
                <v:path arrowok="t"/>
              </v:shape>
            </v:group>
            <v:group style="position:absolute;left:4882;top:1888;width:16;height:10" coordorigin="4882,1888" coordsize="16,10">
              <v:shape style="position:absolute;left:4882;top:1888;width:16;height:10" coordorigin="4882,1888" coordsize="16,10" path="m4882,1893l4897,1893e" filled="false" stroked="true" strokeweight=".6pt" strokecolor="#000000">
                <v:path arrowok="t"/>
              </v:shape>
            </v:group>
            <v:group style="position:absolute;left:4892;top:1928;width:10;height:31" coordorigin="4892,1928" coordsize="10,31">
              <v:shape style="position:absolute;left:4892;top:1928;width:10;height:31" coordorigin="4892,1928" coordsize="10,31" path="m4892,1943l4902,1943e" filled="false" stroked="true" strokeweight="1.61pt" strokecolor="#000000">
                <v:path arrowok="t"/>
              </v:shape>
            </v:group>
            <v:group style="position:absolute;left:4892;top:1978;width:10;height:31" coordorigin="4892,1978" coordsize="10,31">
              <v:shape style="position:absolute;left:4892;top:1978;width:10;height:31" coordorigin="4892,1978" coordsize="10,31" path="m4892,1993l4902,1993e" filled="false" stroked="true" strokeweight="1.609pt" strokecolor="#000000">
                <v:path arrowok="t"/>
              </v:shape>
            </v:group>
            <v:group style="position:absolute;left:4892;top:2029;width:10;height:31" coordorigin="4892,2029" coordsize="10,31">
              <v:shape style="position:absolute;left:4892;top:2029;width:10;height:31" coordorigin="4892,2029" coordsize="10,31" path="m4892,2044l4902,2044e" filled="false" stroked="true" strokeweight="1.61pt" strokecolor="#000000">
                <v:path arrowok="t"/>
              </v:shape>
            </v:group>
            <v:group style="position:absolute;left:4892;top:2079;width:10;height:31" coordorigin="4892,2079" coordsize="10,31">
              <v:shape style="position:absolute;left:4892;top:2079;width:10;height:31" coordorigin="4892,2079" coordsize="10,31" path="m4892,2094l4902,2094e" filled="false" stroked="true" strokeweight="1.61pt" strokecolor="#000000">
                <v:path arrowok="t"/>
              </v:shape>
            </v:group>
            <v:group style="position:absolute;left:4892;top:2130;width:10;height:31" coordorigin="4892,2130" coordsize="10,31">
              <v:shape style="position:absolute;left:4892;top:2130;width:10;height:31" coordorigin="4892,2130" coordsize="10,31" path="m4892,2145l4902,2145e" filled="false" stroked="true" strokeweight="1.609pt" strokecolor="#000000">
                <v:path arrowok="t"/>
              </v:shape>
            </v:group>
            <v:group style="position:absolute;left:4892;top:2180;width:10;height:31" coordorigin="4892,2180" coordsize="10,31">
              <v:shape style="position:absolute;left:4892;top:2180;width:10;height:31" coordorigin="4892,2180" coordsize="10,31" path="m4892,2195l4902,2195e" filled="false" stroked="true" strokeweight="1.61pt" strokecolor="#000000">
                <v:path arrowok="t"/>
              </v:shape>
            </v:group>
            <v:group style="position:absolute;left:4892;top:2230;width:10;height:31" coordorigin="4892,2230" coordsize="10,31">
              <v:shape style="position:absolute;left:4892;top:2230;width:10;height:31" coordorigin="4892,2230" coordsize="10,31" path="m4892,2245l4902,2245e" filled="false" stroked="true" strokeweight="1.609pt" strokecolor="#000000">
                <v:path arrowok="t"/>
              </v:shape>
            </v:group>
            <v:group style="position:absolute;left:4892;top:2281;width:10;height:31" coordorigin="4892,2281" coordsize="10,31">
              <v:shape style="position:absolute;left:4892;top:2281;width:10;height:31" coordorigin="4892,2281" coordsize="10,31" path="m4892,2296l4902,2296e" filled="false" stroked="true" strokeweight="1.609pt" strokecolor="#000000">
                <v:path arrowok="t"/>
              </v:shape>
            </v:group>
            <v:group style="position:absolute;left:4892;top:2331;width:10;height:31" coordorigin="4892,2331" coordsize="10,31">
              <v:shape style="position:absolute;left:4892;top:2331;width:10;height:31" coordorigin="4892,2331" coordsize="10,31" path="m4892,2346l4902,2346e" filled="false" stroked="true" strokeweight="1.61pt" strokecolor="#000000">
                <v:path arrowok="t"/>
              </v:shape>
            </v:group>
            <v:group style="position:absolute;left:4892;top:2381;width:10;height:31" coordorigin="4892,2381" coordsize="10,31">
              <v:shape style="position:absolute;left:4892;top:2381;width:10;height:31" coordorigin="4892,2381" coordsize="10,31" path="m4892,2397l4902,2397e" filled="false" stroked="true" strokeweight="1.609pt" strokecolor="#000000">
                <v:path arrowok="t"/>
              </v:shape>
            </v:group>
            <v:group style="position:absolute;left:4892;top:2432;width:10;height:31" coordorigin="4892,2432" coordsize="10,31">
              <v:shape style="position:absolute;left:4892;top:2432;width:10;height:31" coordorigin="4892,2432" coordsize="10,31" path="m4892,2447l4902,2447e" filled="false" stroked="true" strokeweight="1.61pt" strokecolor="#000000">
                <v:path arrowok="t"/>
              </v:shape>
            </v:group>
            <v:group style="position:absolute;left:4892;top:2482;width:10;height:31" coordorigin="4892,2482" coordsize="10,31">
              <v:shape style="position:absolute;left:4892;top:2482;width:10;height:31" coordorigin="4892,2482" coordsize="10,31" path="m4892,2497l4902,2497e" filled="false" stroked="true" strokeweight="1.61pt" strokecolor="#000000">
                <v:path arrowok="t"/>
              </v:shape>
            </v:group>
            <v:group style="position:absolute;left:4892;top:2533;width:10;height:31" coordorigin="4892,2533" coordsize="10,31">
              <v:shape style="position:absolute;left:4892;top:2533;width:10;height:31" coordorigin="4892,2533" coordsize="10,31" path="m4892,2548l4902,2548e" filled="false" stroked="true" strokeweight="1.609pt" strokecolor="#000000">
                <v:path arrowok="t"/>
              </v:shape>
            </v:group>
            <v:group style="position:absolute;left:4892;top:2583;width:10;height:31" coordorigin="4892,2583" coordsize="10,31">
              <v:shape style="position:absolute;left:4892;top:2583;width:10;height:31" coordorigin="4892,2583" coordsize="10,31" path="m4892,2598l4902,2598e" filled="false" stroked="true" strokeweight="1.61pt" strokecolor="#000000">
                <v:path arrowok="t"/>
              </v:shape>
            </v:group>
            <v:group style="position:absolute;left:4892;top:2633;width:10;height:31" coordorigin="4892,2633" coordsize="10,31">
              <v:shape style="position:absolute;left:4892;top:2633;width:10;height:31" coordorigin="4892,2633" coordsize="10,31" path="m4892,2649l4902,2649e" filled="false" stroked="true" strokeweight="1.61pt" strokecolor="#000000">
                <v:path arrowok="t"/>
              </v:shape>
            </v:group>
            <v:group style="position:absolute;left:4892;top:2684;width:10;height:31" coordorigin="4892,2684" coordsize="10,31">
              <v:shape style="position:absolute;left:4892;top:2684;width:10;height:31" coordorigin="4892,2684" coordsize="10,31" path="m4892,2699l4902,2699e" filled="false" stroked="true" strokeweight="1.609pt" strokecolor="#000000">
                <v:path arrowok="t"/>
              </v:shape>
            </v:group>
            <v:group style="position:absolute;left:4892;top:2734;width:10;height:31" coordorigin="4892,2734" coordsize="10,31">
              <v:shape style="position:absolute;left:4892;top:2734;width:10;height:31" coordorigin="4892,2734" coordsize="10,31" path="m4892,2749l4902,2749e" filled="false" stroked="true" strokeweight="1.61pt" strokecolor="#000000">
                <v:path arrowok="t"/>
              </v:shape>
            </v:group>
            <v:group style="position:absolute;left:4892;top:2785;width:10;height:31" coordorigin="4892,2785" coordsize="10,31">
              <v:shape style="position:absolute;left:4892;top:2785;width:10;height:31" coordorigin="4892,2785" coordsize="10,31" path="m4892,2800l4902,2800e" filled="false" stroked="true" strokeweight="1.61pt" strokecolor="#000000">
                <v:path arrowok="t"/>
              </v:shape>
            </v:group>
            <v:group style="position:absolute;left:4892;top:2835;width:10;height:31" coordorigin="4892,2835" coordsize="10,31">
              <v:shape style="position:absolute;left:4892;top:2835;width:10;height:31" coordorigin="4892,2835" coordsize="10,31" path="m4892,2850l4902,2850e" filled="false" stroked="true" strokeweight="1.609pt" strokecolor="#000000">
                <v:path arrowok="t"/>
              </v:shape>
            </v:group>
            <v:group style="position:absolute;left:4892;top:2885;width:10;height:31" coordorigin="4892,2885" coordsize="10,31">
              <v:shape style="position:absolute;left:4892;top:2885;width:10;height:31" coordorigin="4892,2885" coordsize="10,31" path="m4892,2901l4902,2901e" filled="false" stroked="true" strokeweight="1.61pt" strokecolor="#000000">
                <v:path arrowok="t"/>
              </v:shape>
            </v:group>
            <v:group style="position:absolute;left:4892;top:2936;width:10;height:31" coordorigin="4892,2936" coordsize="10,31">
              <v:shape style="position:absolute;left:4892;top:2936;width:10;height:31" coordorigin="4892,2936" coordsize="10,31" path="m4892,2951l4902,2951e" filled="false" stroked="true" strokeweight="1.61pt" strokecolor="#000000">
                <v:path arrowok="t"/>
              </v:shape>
            </v:group>
            <v:group style="position:absolute;left:4892;top:2986;width:10;height:31" coordorigin="4892,2986" coordsize="10,31">
              <v:shape style="position:absolute;left:4892;top:2986;width:10;height:31" coordorigin="4892,2986" coordsize="10,31" path="m4892,3001l4902,3001e" filled="false" stroked="true" strokeweight="1.609pt" strokecolor="#000000">
                <v:path arrowok="t"/>
              </v:shape>
            </v:group>
            <v:group style="position:absolute;left:4892;top:3037;width:10;height:31" coordorigin="4892,3037" coordsize="10,31">
              <v:shape style="position:absolute;left:4892;top:3037;width:10;height:31" coordorigin="4892,3037" coordsize="10,31" path="m4892,3052l4902,3052e" filled="false" stroked="true" strokeweight="1.61pt" strokecolor="#000000">
                <v:path arrowok="t"/>
              </v:shape>
            </v:group>
            <v:group style="position:absolute;left:4892;top:3087;width:10;height:31" coordorigin="4892,3087" coordsize="10,31">
              <v:shape style="position:absolute;left:4892;top:3087;width:10;height:31" coordorigin="4892,3087" coordsize="10,31" path="m4892,3102l4902,3102e" filled="false" stroked="true" strokeweight="1.609pt" strokecolor="#000000">
                <v:path arrowok="t"/>
              </v:shape>
            </v:group>
            <v:group style="position:absolute;left:4892;top:3137;width:10;height:31" coordorigin="4892,3137" coordsize="10,31">
              <v:shape style="position:absolute;left:4892;top:3137;width:10;height:31" coordorigin="4892,3137" coordsize="10,31" path="m4892,3152l4902,3152e" filled="false" stroked="true" strokeweight="1.609pt" strokecolor="#000000">
                <v:path arrowok="t"/>
              </v:shape>
            </v:group>
            <v:group style="position:absolute;left:4892;top:3188;width:10;height:31" coordorigin="4892,3188" coordsize="10,31">
              <v:shape style="position:absolute;left:4892;top:3188;width:10;height:31" coordorigin="4892,3188" coordsize="10,31" path="m4892,3203l4902,3203e" filled="false" stroked="true" strokeweight="1.61pt" strokecolor="#000000">
                <v:path arrowok="t"/>
              </v:shape>
            </v:group>
            <v:group style="position:absolute;left:4892;top:3238;width:10;height:31" coordorigin="4892,3238" coordsize="10,31">
              <v:shape style="position:absolute;left:4892;top:3238;width:10;height:31" coordorigin="4892,3238" coordsize="10,31" path="m4892,3253l4902,3253e" filled="false" stroked="true" strokeweight="1.609pt" strokecolor="#000000">
                <v:path arrowok="t"/>
              </v:shape>
            </v:group>
            <v:group style="position:absolute;left:4892;top:3289;width:10;height:31" coordorigin="4892,3289" coordsize="10,31">
              <v:shape style="position:absolute;left:4892;top:3289;width:10;height:31" coordorigin="4892,3289" coordsize="10,31" path="m4892,3304l4902,3304e" filled="false" stroked="true" strokeweight="1.61pt" strokecolor="#000000">
                <v:path arrowok="t"/>
              </v:shape>
            </v:group>
            <v:group style="position:absolute;left:4892;top:3339;width:10;height:31" coordorigin="4892,3339" coordsize="10,31">
              <v:shape style="position:absolute;left:4892;top:3339;width:10;height:31" coordorigin="4892,3339" coordsize="10,31" path="m4892,3354l4902,3354e" filled="false" stroked="true" strokeweight="1.61pt" strokecolor="#000000">
                <v:path arrowok="t"/>
              </v:shape>
            </v:group>
            <v:group style="position:absolute;left:4892;top:3389;width:10;height:31" coordorigin="4892,3389" coordsize="10,31">
              <v:shape style="position:absolute;left:4892;top:3389;width:10;height:31" coordorigin="4892,3389" coordsize="10,31" path="m4892,3404l4902,3404e" filled="false" stroked="true" strokeweight="1.609pt" strokecolor="#000000">
                <v:path arrowok="t"/>
              </v:shape>
            </v:group>
            <v:group style="position:absolute;left:4892;top:3440;width:10;height:31" coordorigin="4892,3440" coordsize="10,31">
              <v:shape style="position:absolute;left:4892;top:3440;width:10;height:31" coordorigin="4892,3440" coordsize="10,31" path="m4892,3455l4902,3455e" filled="false" stroked="true" strokeweight="1.61pt" strokecolor="#000000">
                <v:path arrowok="t"/>
              </v:shape>
            </v:group>
            <v:group style="position:absolute;left:4892;top:3490;width:10;height:31" coordorigin="4892,3490" coordsize="10,31">
              <v:shape style="position:absolute;left:4892;top:3490;width:10;height:31" coordorigin="4892,3490" coordsize="10,31" path="m4892,3505l4902,3505e" filled="false" stroked="true" strokeweight="1.61pt" strokecolor="#000000">
                <v:path arrowok="t"/>
              </v:shape>
            </v:group>
            <v:group style="position:absolute;left:4892;top:3541;width:10;height:31" coordorigin="4892,3541" coordsize="10,31">
              <v:shape style="position:absolute;left:4892;top:3541;width:10;height:31" coordorigin="4892,3541" coordsize="10,31" path="m4892,3556l4902,3556e" filled="false" stroked="true" strokeweight="1.609pt" strokecolor="#000000">
                <v:path arrowok="t"/>
              </v:shape>
            </v:group>
            <v:group style="position:absolute;left:4892;top:3591;width:10;height:31" coordorigin="4892,3591" coordsize="10,31">
              <v:shape style="position:absolute;left:4892;top:3591;width:10;height:31" coordorigin="4892,3591" coordsize="10,31" path="m4892,3606l4902,3606e" filled="false" stroked="true" strokeweight="1.61pt" strokecolor="#000000">
                <v:path arrowok="t"/>
              </v:shape>
            </v:group>
            <v:group style="position:absolute;left:4892;top:3641;width:10;height:31" coordorigin="4892,3641" coordsize="10,31">
              <v:shape style="position:absolute;left:4892;top:3641;width:10;height:31" coordorigin="4892,3641" coordsize="10,31" path="m4892,3656l4902,3656e" filled="false" stroked="true" strokeweight="1.61pt" strokecolor="#000000">
                <v:path arrowok="t"/>
              </v:shape>
            </v:group>
            <v:group style="position:absolute;left:4892;top:3707;width:10;height:2" coordorigin="4892,3707" coordsize="10,2">
              <v:shape style="position:absolute;left:4892;top:3707;width:10;height:2" coordorigin="4892,3707" coordsize="10,0" path="m4892,3707l4902,3707e" filled="false" stroked="true" strokeweight="1.609pt" strokecolor="#000000">
                <v:path arrowok="t"/>
              </v:shape>
            </v:group>
            <v:group style="position:absolute;left:2422;top:3702;width:31;height:10" coordorigin="2422,3702" coordsize="31,10">
              <v:shape style="position:absolute;left:2422;top:3702;width:31;height:10" coordorigin="2422,3702" coordsize="31,10" path="m2422,3707l2452,3707e" filled="false" stroked="true" strokeweight=".599pt" strokecolor="#000000">
                <v:path arrowok="t"/>
              </v:shape>
            </v:group>
            <v:group style="position:absolute;left:2372;top:3702;width:31;height:10" coordorigin="2372,3702" coordsize="31,10">
              <v:shape style="position:absolute;left:2372;top:3702;width:31;height:10" coordorigin="2372,3702" coordsize="31,10" path="m2372,3707l2402,3707e" filled="false" stroked="true" strokeweight=".599pt" strokecolor="#000000">
                <v:path arrowok="t"/>
              </v:shape>
            </v:group>
            <v:group style="position:absolute;left:2322;top:3702;width:31;height:10" coordorigin="2322,3702" coordsize="31,10">
              <v:shape style="position:absolute;left:2322;top:3702;width:31;height:10" coordorigin="2322,3702" coordsize="31,10" path="m2322,3707l2352,3707e" filled="false" stroked="true" strokeweight=".599pt" strokecolor="#000000">
                <v:path arrowok="t"/>
              </v:shape>
            </v:group>
            <v:group style="position:absolute;left:2271;top:3702;width:31;height:10" coordorigin="2271,3702" coordsize="31,10">
              <v:shape style="position:absolute;left:2271;top:3702;width:31;height:10" coordorigin="2271,3702" coordsize="31,10" path="m2271,3707l2301,3707e" filled="false" stroked="true" strokeweight=".599pt" strokecolor="#000000">
                <v:path arrowok="t"/>
              </v:shape>
            </v:group>
            <v:group style="position:absolute;left:2221;top:3702;width:31;height:10" coordorigin="2221,3702" coordsize="31,10">
              <v:shape style="position:absolute;left:2221;top:3702;width:31;height:10" coordorigin="2221,3702" coordsize="31,10" path="m2221,3707l2251,3707e" filled="false" stroked="true" strokeweight=".599pt" strokecolor="#000000">
                <v:path arrowok="t"/>
              </v:shape>
            </v:group>
            <v:group style="position:absolute;left:2171;top:3702;width:31;height:10" coordorigin="2171,3702" coordsize="31,10">
              <v:shape style="position:absolute;left:2171;top:3702;width:31;height:10" coordorigin="2171,3702" coordsize="31,10" path="m2171,3707l2201,3707e" filled="false" stroked="true" strokeweight=".599pt" strokecolor="#000000">
                <v:path arrowok="t"/>
              </v:shape>
            </v:group>
            <v:group style="position:absolute;left:2121;top:3702;width:31;height:10" coordorigin="2121,3702" coordsize="31,10">
              <v:shape style="position:absolute;left:2121;top:3702;width:31;height:10" coordorigin="2121,3702" coordsize="31,10" path="m2121,3707l2151,3707e" filled="false" stroked="true" strokeweight=".599pt" strokecolor="#000000">
                <v:path arrowok="t"/>
              </v:shape>
            </v:group>
            <v:group style="position:absolute;left:2071;top:3702;width:31;height:10" coordorigin="2071,3702" coordsize="31,10">
              <v:shape style="position:absolute;left:2071;top:3702;width:31;height:10" coordorigin="2071,3702" coordsize="31,10" path="m2071,3707l2101,3707e" filled="false" stroked="true" strokeweight=".599pt" strokecolor="#000000">
                <v:path arrowok="t"/>
              </v:shape>
            </v:group>
            <v:group style="position:absolute;left:2020;top:3702;width:31;height:10" coordorigin="2020,3702" coordsize="31,10">
              <v:shape style="position:absolute;left:2020;top:3702;width:31;height:10" coordorigin="2020,3702" coordsize="31,10" path="m2020,3707l2050,3707e" filled="false" stroked="true" strokeweight=".599pt" strokecolor="#000000">
                <v:path arrowok="t"/>
              </v:shape>
            </v:group>
            <v:group style="position:absolute;left:1970;top:3702;width:31;height:10" coordorigin="1970,3702" coordsize="31,10">
              <v:shape style="position:absolute;left:1970;top:3702;width:31;height:10" coordorigin="1970,3702" coordsize="31,10" path="m1970,3707l2000,3707e" filled="false" stroked="true" strokeweight=".599pt" strokecolor="#000000">
                <v:path arrowok="t"/>
              </v:shape>
            </v:group>
            <v:group style="position:absolute;left:1920;top:3702;width:31;height:10" coordorigin="1920,3702" coordsize="31,10">
              <v:shape style="position:absolute;left:1920;top:3702;width:31;height:10" coordorigin="1920,3702" coordsize="31,10" path="m1920,3707l1950,3707e" filled="false" stroked="true" strokeweight=".599pt" strokecolor="#000000">
                <v:path arrowok="t"/>
              </v:shape>
            </v:group>
            <v:group style="position:absolute;left:1870;top:3702;width:31;height:10" coordorigin="1870,3702" coordsize="31,10">
              <v:shape style="position:absolute;left:1870;top:3702;width:31;height:10" coordorigin="1870,3702" coordsize="31,10" path="m1870,3707l1900,3707e" filled="false" stroked="true" strokeweight=".599pt" strokecolor="#000000">
                <v:path arrowok="t"/>
              </v:shape>
            </v:group>
            <v:group style="position:absolute;left:1820;top:3702;width:31;height:10" coordorigin="1820,3702" coordsize="31,10">
              <v:shape style="position:absolute;left:1820;top:3702;width:31;height:10" coordorigin="1820,3702" coordsize="31,10" path="m1820,3707l1850,3707e" filled="false" stroked="true" strokeweight=".599pt" strokecolor="#000000">
                <v:path arrowok="t"/>
              </v:shape>
            </v:group>
            <v:group style="position:absolute;left:1769;top:3702;width:31;height:10" coordorigin="1769,3702" coordsize="31,10">
              <v:shape style="position:absolute;left:1769;top:3702;width:31;height:10" coordorigin="1769,3702" coordsize="31,10" path="m1769,3707l1799,3707e" filled="false" stroked="true" strokeweight=".599pt" strokecolor="#000000">
                <v:path arrowok="t"/>
              </v:shape>
            </v:group>
            <v:group style="position:absolute;left:1719;top:3702;width:31;height:10" coordorigin="1719,3702" coordsize="31,10">
              <v:shape style="position:absolute;left:1719;top:3702;width:31;height:10" coordorigin="1719,3702" coordsize="31,10" path="m1719,3707l1749,3707e" filled="false" stroked="true" strokeweight=".599pt" strokecolor="#000000">
                <v:path arrowok="t"/>
              </v:shape>
            </v:group>
            <v:group style="position:absolute;left:1669;top:3702;width:31;height:10" coordorigin="1669,3702" coordsize="31,10">
              <v:shape style="position:absolute;left:1669;top:3702;width:31;height:10" coordorigin="1669,3702" coordsize="31,10" path="m1669,3707l1699,3707e" filled="false" stroked="true" strokeweight=".599pt" strokecolor="#000000">
                <v:path arrowok="t"/>
              </v:shape>
            </v:group>
            <v:group style="position:absolute;left:1619;top:3702;width:31;height:10" coordorigin="1619,3702" coordsize="31,10">
              <v:shape style="position:absolute;left:1619;top:3702;width:31;height:10" coordorigin="1619,3702" coordsize="31,10" path="m1619,3707l1649,3707e" filled="false" stroked="true" strokeweight=".599pt" strokecolor="#000000">
                <v:path arrowok="t"/>
              </v:shape>
            </v:group>
            <v:group style="position:absolute;left:1569;top:3702;width:31;height:10" coordorigin="1569,3702" coordsize="31,10">
              <v:shape style="position:absolute;left:1569;top:3702;width:31;height:10" coordorigin="1569,3702" coordsize="31,10" path="m1569,3707l1599,3707e" filled="false" stroked="true" strokeweight=".599pt" strokecolor="#000000">
                <v:path arrowok="t"/>
              </v:shape>
            </v:group>
            <v:group style="position:absolute;left:1518;top:3702;width:31;height:10" coordorigin="1518,3702" coordsize="31,10">
              <v:shape style="position:absolute;left:1518;top:3702;width:31;height:10" coordorigin="1518,3702" coordsize="31,10" path="m1518,3707l1549,3707e" filled="false" stroked="true" strokeweight=".599pt" strokecolor="#000000">
                <v:path arrowok="t"/>
              </v:shape>
            </v:group>
            <v:group style="position:absolute;left:1468;top:3702;width:31;height:10" coordorigin="1468,3702" coordsize="31,10">
              <v:shape style="position:absolute;left:1468;top:3702;width:31;height:10" coordorigin="1468,3702" coordsize="31,10" path="m1468,3707l1498,3707e" filled="false" stroked="true" strokeweight=".599pt" strokecolor="#000000">
                <v:path arrowok="t"/>
              </v:shape>
            </v:group>
            <v:group style="position:absolute;left:1418;top:3702;width:31;height:10" coordorigin="1418,3702" coordsize="31,10">
              <v:shape style="position:absolute;left:1418;top:3702;width:31;height:10" coordorigin="1418,3702" coordsize="31,10" path="m1418,3707l1448,3707e" filled="false" stroked="true" strokeweight=".599pt" strokecolor="#000000">
                <v:path arrowok="t"/>
              </v:shape>
            </v:group>
            <v:group style="position:absolute;left:1368;top:3702;width:31;height:10" coordorigin="1368,3702" coordsize="31,10">
              <v:shape style="position:absolute;left:1368;top:3702;width:31;height:10" coordorigin="1368,3702" coordsize="31,10" path="m1368,3707l1398,3707e" filled="false" stroked="true" strokeweight=".599pt" strokecolor="#000000">
                <v:path arrowok="t"/>
              </v:shape>
            </v:group>
            <v:group style="position:absolute;left:1318;top:3702;width:31;height:10" coordorigin="1318,3702" coordsize="31,10">
              <v:shape style="position:absolute;left:1318;top:3702;width:31;height:10" coordorigin="1318,3702" coordsize="31,10" path="m1318,3707l1348,3707e" filled="false" stroked="true" strokeweight=".599pt" strokecolor="#000000">
                <v:path arrowok="t"/>
              </v:shape>
            </v:group>
            <v:group style="position:absolute;left:1267;top:3702;width:31;height:10" coordorigin="1267,3702" coordsize="31,10">
              <v:shape style="position:absolute;left:1267;top:3702;width:31;height:10" coordorigin="1267,3702" coordsize="31,10" path="m1267,3707l1298,3707e" filled="false" stroked="true" strokeweight=".599pt" strokecolor="#000000">
                <v:path arrowok="t"/>
              </v:shape>
            </v:group>
            <v:group style="position:absolute;left:1217;top:3702;width:31;height:10" coordorigin="1217,3702" coordsize="31,10">
              <v:shape style="position:absolute;left:1217;top:3702;width:31;height:10" coordorigin="1217,3702" coordsize="31,10" path="m1217,3707l1247,3707e" filled="false" stroked="true" strokeweight=".599pt" strokecolor="#000000">
                <v:path arrowok="t"/>
              </v:shape>
            </v:group>
            <v:group style="position:absolute;left:1167;top:3702;width:31;height:10" coordorigin="1167,3702" coordsize="31,10">
              <v:shape style="position:absolute;left:1167;top:3702;width:31;height:10" coordorigin="1167,3702" coordsize="31,10" path="m1167,3707l1197,3707e" filled="false" stroked="true" strokeweight=".599pt" strokecolor="#000000">
                <v:path arrowok="t"/>
              </v:shape>
            </v:group>
            <v:group style="position:absolute;left:1117;top:3702;width:31;height:10" coordorigin="1117,3702" coordsize="31,10">
              <v:shape style="position:absolute;left:1117;top:3702;width:31;height:10" coordorigin="1117,3702" coordsize="31,10" path="m1117,3707l1147,3707e" filled="false" stroked="true" strokeweight=".599pt" strokecolor="#000000">
                <v:path arrowok="t"/>
              </v:shape>
            </v:group>
            <v:group style="position:absolute;left:1067;top:3702;width:31;height:10" coordorigin="1067,3702" coordsize="31,10">
              <v:shape style="position:absolute;left:1067;top:3702;width:31;height:10" coordorigin="1067,3702" coordsize="31,10" path="m1067,3707l1097,3707e" filled="false" stroked="true" strokeweight=".599pt" strokecolor="#000000">
                <v:path arrowok="t"/>
              </v:shape>
            </v:group>
            <v:group style="position:absolute;left:1016;top:3702;width:31;height:10" coordorigin="1016,3702" coordsize="31,10">
              <v:shape style="position:absolute;left:1016;top:3702;width:31;height:10" coordorigin="1016,3702" coordsize="31,10" path="m1016,3707l1047,3707e" filled="false" stroked="true" strokeweight=".599pt" strokecolor="#000000">
                <v:path arrowok="t"/>
              </v:shape>
            </v:group>
            <v:group style="position:absolute;left:966;top:3702;width:31;height:10" coordorigin="966,3702" coordsize="31,10">
              <v:shape style="position:absolute;left:966;top:3702;width:31;height:10" coordorigin="966,3702" coordsize="31,10" path="m966,3707l996,3707e" filled="false" stroked="true" strokeweight=".599pt" strokecolor="#000000">
                <v:path arrowok="t"/>
              </v:shape>
            </v:group>
            <v:group style="position:absolute;left:916;top:3702;width:31;height:10" coordorigin="916,3702" coordsize="31,10">
              <v:shape style="position:absolute;left:916;top:3702;width:31;height:10" coordorigin="916,3702" coordsize="31,10" path="m916,3707l946,3707e" filled="false" stroked="true" strokeweight=".599pt" strokecolor="#000000">
                <v:path arrowok="t"/>
              </v:shape>
            </v:group>
            <v:group style="position:absolute;left:866;top:3702;width:31;height:10" coordorigin="866,3702" coordsize="31,10">
              <v:shape style="position:absolute;left:866;top:3702;width:31;height:10" coordorigin="866,3702" coordsize="31,10" path="m866,3707l896,3707e" filled="false" stroked="true" strokeweight=".599pt" strokecolor="#000000">
                <v:path arrowok="t"/>
              </v:shape>
            </v:group>
            <v:group style="position:absolute;left:816;top:3702;width:31;height:10" coordorigin="816,3702" coordsize="31,10">
              <v:shape style="position:absolute;left:816;top:3702;width:31;height:10" coordorigin="816,3702" coordsize="31,10" path="m816,3707l846,3707e" filled="false" stroked="true" strokeweight=".599pt" strokecolor="#000000">
                <v:path arrowok="t"/>
              </v:shape>
            </v:group>
            <v:group style="position:absolute;left:765;top:3702;width:31;height:10" coordorigin="765,3702" coordsize="31,10">
              <v:shape style="position:absolute;left:765;top:3702;width:31;height:10" coordorigin="765,3702" coordsize="31,10" path="m765,3707l796,3707e" filled="false" stroked="true" strokeweight=".599pt" strokecolor="#000000">
                <v:path arrowok="t"/>
              </v:shape>
            </v:group>
            <v:group style="position:absolute;left:715;top:3702;width:31;height:10" coordorigin="715,3702" coordsize="31,10">
              <v:shape style="position:absolute;left:715;top:3702;width:31;height:10" coordorigin="715,3702" coordsize="31,10" path="m715,3707l745,3707e" filled="false" stroked="true" strokeweight=".599pt" strokecolor="#000000">
                <v:path arrowok="t"/>
              </v:shape>
            </v:group>
            <v:group style="position:absolute;left:665;top:3702;width:31;height:10" coordorigin="665,3702" coordsize="31,10">
              <v:shape style="position:absolute;left:665;top:3702;width:31;height:10" coordorigin="665,3702" coordsize="31,10" path="m665,3707l695,3707e" filled="false" stroked="true" strokeweight=".599pt" strokecolor="#000000">
                <v:path arrowok="t"/>
              </v:shape>
            </v:group>
            <v:group style="position:absolute;left:615;top:3702;width:31;height:10" coordorigin="615,3702" coordsize="31,10">
              <v:shape style="position:absolute;left:615;top:3702;width:31;height:10" coordorigin="615,3702" coordsize="31,10" path="m615,3707l645,3707e" filled="false" stroked="true" strokeweight=".599pt" strokecolor="#000000">
                <v:path arrowok="t"/>
              </v:shape>
            </v:group>
            <v:group style="position:absolute;left:565;top:3702;width:31;height:10" coordorigin="565,3702" coordsize="31,10">
              <v:shape style="position:absolute;left:565;top:3702;width:31;height:10" coordorigin="565,3702" coordsize="31,10" path="m565,3707l595,3707e" filled="false" stroked="true" strokeweight=".599pt" strokecolor="#000000">
                <v:path arrowok="t"/>
              </v:shape>
            </v:group>
            <v:group style="position:absolute;left:514;top:3702;width:31;height:10" coordorigin="514,3702" coordsize="31,10">
              <v:shape style="position:absolute;left:514;top:3702;width:31;height:10" coordorigin="514,3702" coordsize="31,10" path="m514,3707l545,3707e" filled="false" stroked="true" strokeweight=".599pt" strokecolor="#000000">
                <v:path arrowok="t"/>
              </v:shape>
            </v:group>
            <v:group style="position:absolute;left:464;top:3702;width:31;height:10" coordorigin="464,3702" coordsize="31,10">
              <v:shape style="position:absolute;left:464;top:3702;width:31;height:10" coordorigin="464,3702" coordsize="31,10" path="m464,3707l494,3707e" filled="false" stroked="true" strokeweight=".599pt" strokecolor="#000000">
                <v:path arrowok="t"/>
              </v:shape>
            </v:group>
            <v:group style="position:absolute;left:414;top:3702;width:31;height:10" coordorigin="414,3702" coordsize="31,10">
              <v:shape style="position:absolute;left:414;top:3702;width:31;height:10" coordorigin="414,3702" coordsize="31,10" path="m414,3707l444,3707e" filled="false" stroked="true" strokeweight=".599pt" strokecolor="#000000">
                <v:path arrowok="t"/>
              </v:shape>
            </v:group>
            <v:group style="position:absolute;left:364;top:3702;width:31;height:10" coordorigin="364,3702" coordsize="31,10">
              <v:shape style="position:absolute;left:364;top:3702;width:31;height:10" coordorigin="364,3702" coordsize="31,10" path="m364,3707l394,3707e" filled="false" stroked="true" strokeweight=".599pt" strokecolor="#000000">
                <v:path arrowok="t"/>
              </v:shape>
            </v:group>
            <v:group style="position:absolute;left:314;top:3702;width:31;height:10" coordorigin="314,3702" coordsize="31,10">
              <v:shape style="position:absolute;left:314;top:3702;width:31;height:10" coordorigin="314,3702" coordsize="31,10" path="m314,3707l344,3707e" filled="false" stroked="true" strokeweight=".599pt" strokecolor="#000000">
                <v:path arrowok="t"/>
              </v:shape>
            </v:group>
            <v:group style="position:absolute;left:263;top:3702;width:31;height:10" coordorigin="263,3702" coordsize="31,10">
              <v:shape style="position:absolute;left:263;top:3702;width:31;height:10" coordorigin="263,3702" coordsize="31,10" path="m263,3707l294,3707e" filled="false" stroked="true" strokeweight=".599pt" strokecolor="#000000">
                <v:path arrowok="t"/>
              </v:shape>
            </v:group>
            <v:group style="position:absolute;left:213;top:3702;width:31;height:10" coordorigin="213,3702" coordsize="31,10">
              <v:shape style="position:absolute;left:213;top:3702;width:31;height:10" coordorigin="213,3702" coordsize="31,10" path="m213,3707l243,3707e" filled="false" stroked="true" strokeweight=".599pt" strokecolor="#000000">
                <v:path arrowok="t"/>
              </v:shape>
            </v:group>
            <v:group style="position:absolute;left:163;top:3702;width:31;height:10" coordorigin="163,3702" coordsize="31,10">
              <v:shape style="position:absolute;left:163;top:3702;width:31;height:10" coordorigin="163,3702" coordsize="31,10" path="m163,3707l193,3707e" filled="false" stroked="true" strokeweight=".599pt" strokecolor="#000000">
                <v:path arrowok="t"/>
              </v:shape>
            </v:group>
            <v:group style="position:absolute;left:113;top:3702;width:31;height:10" coordorigin="113,3702" coordsize="31,10">
              <v:shape style="position:absolute;left:113;top:3702;width:31;height:10" coordorigin="113,3702" coordsize="31,10" path="m113,3707l143,3707e" filled="false" stroked="true" strokeweight=".599pt" strokecolor="#000000">
                <v:path arrowok="t"/>
              </v:shape>
            </v:group>
            <v:group style="position:absolute;left:2472;top:3707;width:31;height:2" coordorigin="2472,3707" coordsize="31,2">
              <v:shape style="position:absolute;left:2472;top:3707;width:31;height:2" coordorigin="2472,3707" coordsize="31,0" path="m2472,3707l2502,3707e" filled="false" stroked="true" strokeweight=".599pt" strokecolor="#000000">
                <v:path arrowok="t"/>
              </v:shape>
            </v:group>
            <v:group style="position:absolute;left:73;top:3707;width:21;height:2" coordorigin="73,3707" coordsize="21,2">
              <v:shape style="position:absolute;left:73;top:3707;width:21;height:2" coordorigin="73,3707" coordsize="21,0" path="m73,3707l93,3707e" filled="false" stroked="true" strokeweight=".599pt" strokecolor="#000000">
                <v:path arrowok="t"/>
              </v:shape>
            </v:group>
            <v:group style="position:absolute;left:73;top:3742;width:10;height:31" coordorigin="73,3742" coordsize="10,31">
              <v:shape style="position:absolute;left:73;top:3742;width:10;height:31" coordorigin="73,3742" coordsize="10,31" path="m73,3757l83,3757e" filled="false" stroked="true" strokeweight="1.61pt" strokecolor="#000000">
                <v:path arrowok="t"/>
              </v:shape>
            </v:group>
            <v:group style="position:absolute;left:73;top:3793;width:10;height:31" coordorigin="73,3793" coordsize="10,31">
              <v:shape style="position:absolute;left:73;top:3793;width:10;height:31" coordorigin="73,3793" coordsize="10,31" path="m73,3808l83,3808e" filled="false" stroked="true" strokeweight="1.61pt" strokecolor="#000000">
                <v:path arrowok="t"/>
              </v:shape>
            </v:group>
            <v:group style="position:absolute;left:73;top:3843;width:10;height:31" coordorigin="73,3843" coordsize="10,31">
              <v:shape style="position:absolute;left:73;top:3843;width:10;height:31" coordorigin="73,3843" coordsize="10,31" path="m73,3858l83,3858e" filled="false" stroked="true" strokeweight="1.609pt" strokecolor="#000000">
                <v:path arrowok="t"/>
              </v:shape>
            </v:group>
            <v:group style="position:absolute;left:73;top:3893;width:10;height:31" coordorigin="73,3893" coordsize="10,31">
              <v:shape style="position:absolute;left:73;top:3893;width:10;height:31" coordorigin="73,3893" coordsize="10,31" path="m73,3908l83,3908e" filled="false" stroked="true" strokeweight="1.61pt" strokecolor="#000000">
                <v:path arrowok="t"/>
              </v:shape>
            </v:group>
            <v:group style="position:absolute;left:73;top:3944;width:10;height:31" coordorigin="73,3944" coordsize="10,31">
              <v:shape style="position:absolute;left:73;top:3944;width:10;height:31" coordorigin="73,3944" coordsize="10,31" path="m73,3959l83,3959e" filled="false" stroked="true" strokeweight="1.61pt" strokecolor="#000000">
                <v:path arrowok="t"/>
              </v:shape>
            </v:group>
            <v:group style="position:absolute;left:73;top:3994;width:10;height:31" coordorigin="73,3994" coordsize="10,31">
              <v:shape style="position:absolute;left:73;top:3994;width:10;height:31" coordorigin="73,3994" coordsize="10,31" path="m73,4009l83,4009e" filled="false" stroked="true" strokeweight="1.609pt" strokecolor="#000000">
                <v:path arrowok="t"/>
              </v:shape>
            </v:group>
            <v:group style="position:absolute;left:73;top:4044;width:10;height:31" coordorigin="73,4044" coordsize="10,31">
              <v:shape style="position:absolute;left:73;top:4044;width:10;height:31" coordorigin="73,4044" coordsize="10,31" path="m73,4060l83,4060e" filled="false" stroked="true" strokeweight="1.61pt" strokecolor="#000000">
                <v:path arrowok="t"/>
              </v:shape>
            </v:group>
            <v:group style="position:absolute;left:73;top:4095;width:10;height:31" coordorigin="73,4095" coordsize="10,31">
              <v:shape style="position:absolute;left:73;top:4095;width:10;height:31" coordorigin="73,4095" coordsize="10,31" path="m73,4110l83,4110e" filled="false" stroked="true" strokeweight="1.61pt" strokecolor="#000000">
                <v:path arrowok="t"/>
              </v:shape>
            </v:group>
            <v:group style="position:absolute;left:73;top:4145;width:10;height:31" coordorigin="73,4145" coordsize="10,31">
              <v:shape style="position:absolute;left:73;top:4145;width:10;height:31" coordorigin="73,4145" coordsize="10,31" path="m73,4160l83,4160e" filled="false" stroked="true" strokeweight="1.609pt" strokecolor="#000000">
                <v:path arrowok="t"/>
              </v:shape>
            </v:group>
            <v:group style="position:absolute;left:73;top:4196;width:10;height:31" coordorigin="73,4196" coordsize="10,31">
              <v:shape style="position:absolute;left:73;top:4196;width:10;height:31" coordorigin="73,4196" coordsize="10,31" path="m73,4211l83,4211e" filled="false" stroked="true" strokeweight="1.61pt" strokecolor="#000000">
                <v:path arrowok="t"/>
              </v:shape>
            </v:group>
            <v:group style="position:absolute;left:73;top:4246;width:10;height:31" coordorigin="73,4246" coordsize="10,31">
              <v:shape style="position:absolute;left:73;top:4246;width:10;height:31" coordorigin="73,4246" coordsize="10,31" path="m73,4261l83,4261e" filled="false" stroked="true" strokeweight="1.609pt" strokecolor="#000000">
                <v:path arrowok="t"/>
              </v:shape>
            </v:group>
            <v:group style="position:absolute;left:73;top:4296;width:10;height:31" coordorigin="73,4296" coordsize="10,31">
              <v:shape style="position:absolute;left:73;top:4296;width:10;height:31" coordorigin="73,4296" coordsize="10,31" path="m73,4312l83,4312e" filled="false" stroked="true" strokeweight="1.609pt" strokecolor="#000000">
                <v:path arrowok="t"/>
              </v:shape>
            </v:group>
            <v:group style="position:absolute;left:73;top:4347;width:10;height:31" coordorigin="73,4347" coordsize="10,31">
              <v:shape style="position:absolute;left:73;top:4347;width:10;height:31" coordorigin="73,4347" coordsize="10,31" path="m73,4362l83,4362e" filled="false" stroked="true" strokeweight="1.61pt" strokecolor="#000000">
                <v:path arrowok="t"/>
              </v:shape>
            </v:group>
            <v:group style="position:absolute;left:73;top:4397;width:10;height:31" coordorigin="73,4397" coordsize="10,31">
              <v:shape style="position:absolute;left:73;top:4397;width:10;height:31" coordorigin="73,4397" coordsize="10,31" path="m73,4412l83,4412e" filled="false" stroked="true" strokeweight="1.609pt" strokecolor="#000000">
                <v:path arrowok="t"/>
              </v:shape>
            </v:group>
            <v:group style="position:absolute;left:73;top:4448;width:10;height:31" coordorigin="73,4448" coordsize="10,31">
              <v:shape style="position:absolute;left:73;top:4448;width:10;height:31" coordorigin="73,4448" coordsize="10,31" path="m73,4463l83,4463e" filled="false" stroked="true" strokeweight="1.609pt" strokecolor="#000000">
                <v:path arrowok="t"/>
              </v:shape>
            </v:group>
            <v:group style="position:absolute;left:73;top:4498;width:10;height:31" coordorigin="73,4498" coordsize="10,31">
              <v:shape style="position:absolute;left:73;top:4498;width:10;height:31" coordorigin="73,4498" coordsize="10,31" path="m73,4513l83,4513e" filled="false" stroked="true" strokeweight="1.61pt" strokecolor="#000000">
                <v:path arrowok="t"/>
              </v:shape>
            </v:group>
            <v:group style="position:absolute;left:73;top:4548;width:10;height:31" coordorigin="73,4548" coordsize="10,31">
              <v:shape style="position:absolute;left:73;top:4548;width:10;height:31" coordorigin="73,4548" coordsize="10,31" path="m73,4564l83,4564e" filled="false" stroked="true" strokeweight="1.609pt" strokecolor="#000000">
                <v:path arrowok="t"/>
              </v:shape>
            </v:group>
            <v:group style="position:absolute;left:73;top:4599;width:10;height:31" coordorigin="73,4599" coordsize="10,31">
              <v:shape style="position:absolute;left:73;top:4599;width:10;height:31" coordorigin="73,4599" coordsize="10,31" path="m73,4614l83,4614e" filled="false" stroked="true" strokeweight="1.61pt" strokecolor="#000000">
                <v:path arrowok="t"/>
              </v:shape>
            </v:group>
            <v:group style="position:absolute;left:73;top:4649;width:10;height:31" coordorigin="73,4649" coordsize="10,31">
              <v:shape style="position:absolute;left:73;top:4649;width:10;height:31" coordorigin="73,4649" coordsize="10,31" path="m73,4664l83,4664e" filled="false" stroked="true" strokeweight="1.61pt" strokecolor="#000000">
                <v:path arrowok="t"/>
              </v:shape>
            </v:group>
            <v:group style="position:absolute;left:73;top:4700;width:10;height:31" coordorigin="73,4700" coordsize="10,31">
              <v:shape style="position:absolute;left:73;top:4700;width:10;height:31" coordorigin="73,4700" coordsize="10,31" path="m73,4715l83,4715e" filled="false" stroked="true" strokeweight="1.609pt" strokecolor="#000000">
                <v:path arrowok="t"/>
              </v:shape>
            </v:group>
            <v:group style="position:absolute;left:73;top:4750;width:10;height:31" coordorigin="73,4750" coordsize="10,31">
              <v:shape style="position:absolute;left:73;top:4750;width:10;height:31" coordorigin="73,4750" coordsize="10,31" path="m73,4765l83,4765e" filled="false" stroked="true" strokeweight="1.61pt" strokecolor="#000000">
                <v:path arrowok="t"/>
              </v:shape>
            </v:group>
            <v:group style="position:absolute;left:73;top:4800;width:10;height:31" coordorigin="73,4800" coordsize="10,31">
              <v:shape style="position:absolute;left:73;top:4800;width:10;height:31" coordorigin="73,4800" coordsize="10,31" path="m73,4815l83,4815e" filled="false" stroked="true" strokeweight="1.61pt" strokecolor="#000000">
                <v:path arrowok="t"/>
              </v:shape>
            </v:group>
            <v:group style="position:absolute;left:73;top:4851;width:10;height:31" coordorigin="73,4851" coordsize="10,31">
              <v:shape style="position:absolute;left:73;top:4851;width:10;height:31" coordorigin="73,4851" coordsize="10,31" path="m73,4866l83,4866e" filled="false" stroked="true" strokeweight="1.609pt" strokecolor="#000000">
                <v:path arrowok="t"/>
              </v:shape>
            </v:group>
            <v:group style="position:absolute;left:73;top:4901;width:10;height:31" coordorigin="73,4901" coordsize="10,31">
              <v:shape style="position:absolute;left:73;top:4901;width:10;height:31" coordorigin="73,4901" coordsize="10,31" path="m73,4916l83,4916e" filled="false" stroked="true" strokeweight="1.61pt" strokecolor="#000000">
                <v:path arrowok="t"/>
              </v:shape>
            </v:group>
            <v:group style="position:absolute;left:73;top:4952;width:10;height:31" coordorigin="73,4952" coordsize="10,31">
              <v:shape style="position:absolute;left:73;top:4952;width:10;height:31" coordorigin="73,4952" coordsize="10,31" path="m73,4967l83,4967e" filled="false" stroked="true" strokeweight="1.61pt" strokecolor="#000000">
                <v:path arrowok="t"/>
              </v:shape>
            </v:group>
            <v:group style="position:absolute;left:73;top:5002;width:10;height:31" coordorigin="73,5002" coordsize="10,31">
              <v:shape style="position:absolute;left:73;top:5002;width:10;height:31" coordorigin="73,5002" coordsize="10,31" path="m73,5017l83,5017e" filled="false" stroked="true" strokeweight="1.609pt" strokecolor="#000000">
                <v:path arrowok="t"/>
              </v:shape>
            </v:group>
            <v:group style="position:absolute;left:73;top:5052;width:10;height:31" coordorigin="73,5052" coordsize="10,31">
              <v:shape style="position:absolute;left:73;top:5052;width:10;height:31" coordorigin="73,5052" coordsize="10,31" path="m73,5067l83,5067e" filled="false" stroked="true" strokeweight="1.61pt" strokecolor="#000000">
                <v:path arrowok="t"/>
              </v:shape>
            </v:group>
            <v:group style="position:absolute;left:73;top:5103;width:10;height:31" coordorigin="73,5103" coordsize="10,31">
              <v:shape style="position:absolute;left:73;top:5103;width:10;height:31" coordorigin="73,5103" coordsize="10,31" path="m73,5118l83,5118e" filled="false" stroked="true" strokeweight="1.609pt" strokecolor="#000000">
                <v:path arrowok="t"/>
              </v:shape>
            </v:group>
            <v:group style="position:absolute;left:73;top:5153;width:10;height:31" coordorigin="73,5153" coordsize="10,31">
              <v:shape style="position:absolute;left:73;top:5153;width:10;height:31" coordorigin="73,5153" coordsize="10,31" path="m73,5168l83,5168e" filled="false" stroked="true" strokeweight="1.609pt" strokecolor="#000000">
                <v:path arrowok="t"/>
              </v:shape>
            </v:group>
            <v:group style="position:absolute;left:73;top:5204;width:10;height:31" coordorigin="73,5204" coordsize="10,31">
              <v:shape style="position:absolute;left:73;top:5204;width:10;height:31" coordorigin="73,5204" coordsize="10,31" path="m73,5219l83,5219e" filled="false" stroked="true" strokeweight="1.61pt" strokecolor="#000000">
                <v:path arrowok="t"/>
              </v:shape>
            </v:group>
            <v:group style="position:absolute;left:73;top:5254;width:10;height:31" coordorigin="73,5254" coordsize="10,31">
              <v:shape style="position:absolute;left:73;top:5254;width:10;height:31" coordorigin="73,5254" coordsize="10,31" path="m73,5269l83,5269e" filled="false" stroked="true" strokeweight="1.609pt" strokecolor="#000000">
                <v:path arrowok="t"/>
              </v:shape>
            </v:group>
            <v:group style="position:absolute;left:73;top:5304;width:10;height:31" coordorigin="73,5304" coordsize="10,31">
              <v:shape style="position:absolute;left:73;top:5304;width:10;height:31" coordorigin="73,5304" coordsize="10,31" path="m73,5319l83,5319e" filled="false" stroked="true" strokeweight="1.609pt" strokecolor="#000000">
                <v:path arrowok="t"/>
              </v:shape>
            </v:group>
            <v:group style="position:absolute;left:73;top:5355;width:10;height:31" coordorigin="73,5355" coordsize="10,31">
              <v:shape style="position:absolute;left:73;top:5355;width:10;height:31" coordorigin="73,5355" coordsize="10,31" path="m73,5370l83,5370e" filled="false" stroked="true" strokeweight="1.61pt" strokecolor="#000000">
                <v:path arrowok="t"/>
              </v:shape>
            </v:group>
            <v:group style="position:absolute;left:73;top:5405;width:10;height:31" coordorigin="73,5405" coordsize="10,31">
              <v:shape style="position:absolute;left:73;top:5405;width:10;height:31" coordorigin="73,5405" coordsize="10,31" path="m73,5420l83,5420e" filled="false" stroked="true" strokeweight="1.609pt" strokecolor="#000000">
                <v:path arrowok="t"/>
              </v:shape>
            </v:group>
            <v:group style="position:absolute;left:73;top:5455;width:10;height:31" coordorigin="73,5455" coordsize="10,31">
              <v:shape style="position:absolute;left:73;top:5455;width:10;height:31" coordorigin="73,5455" coordsize="10,31" path="m73,5471l83,5471e" filled="false" stroked="true" strokeweight="1.61pt" strokecolor="#000000">
                <v:path arrowok="t"/>
              </v:shape>
            </v:group>
            <v:group style="position:absolute;left:4831;top:3702;width:31;height:10" coordorigin="4831,3702" coordsize="31,10">
              <v:shape style="position:absolute;left:4831;top:3702;width:31;height:10" coordorigin="4831,3702" coordsize="31,10" path="m4831,3707l4862,3707e" filled="false" stroked="true" strokeweight=".599pt" strokecolor="#000000">
                <v:path arrowok="t"/>
              </v:shape>
            </v:group>
            <v:group style="position:absolute;left:4781;top:3702;width:31;height:10" coordorigin="4781,3702" coordsize="31,10">
              <v:shape style="position:absolute;left:4781;top:3702;width:31;height:10" coordorigin="4781,3702" coordsize="31,10" path="m4781,3707l4811,3707e" filled="false" stroked="true" strokeweight=".599pt" strokecolor="#000000">
                <v:path arrowok="t"/>
              </v:shape>
            </v:group>
            <v:group style="position:absolute;left:4731;top:3702;width:31;height:10" coordorigin="4731,3702" coordsize="31,10">
              <v:shape style="position:absolute;left:4731;top:3702;width:31;height:10" coordorigin="4731,3702" coordsize="31,10" path="m4731,3707l4761,3707e" filled="false" stroked="true" strokeweight=".599pt" strokecolor="#000000">
                <v:path arrowok="t"/>
              </v:shape>
            </v:group>
            <v:group style="position:absolute;left:4681;top:3702;width:31;height:10" coordorigin="4681,3702" coordsize="31,10">
              <v:shape style="position:absolute;left:4681;top:3702;width:31;height:10" coordorigin="4681,3702" coordsize="31,10" path="m4681,3707l4711,3707e" filled="false" stroked="true" strokeweight=".599pt" strokecolor="#000000">
                <v:path arrowok="t"/>
              </v:shape>
            </v:group>
            <v:group style="position:absolute;left:4631;top:3702;width:31;height:10" coordorigin="4631,3702" coordsize="31,10">
              <v:shape style="position:absolute;left:4631;top:3702;width:31;height:10" coordorigin="4631,3702" coordsize="31,10" path="m4631,3707l4661,3707e" filled="false" stroked="true" strokeweight=".599pt" strokecolor="#000000">
                <v:path arrowok="t"/>
              </v:shape>
            </v:group>
            <v:group style="position:absolute;left:4580;top:3702;width:31;height:10" coordorigin="4580,3702" coordsize="31,10">
              <v:shape style="position:absolute;left:4580;top:3702;width:31;height:10" coordorigin="4580,3702" coordsize="31,10" path="m4580,3707l4611,3707e" filled="false" stroked="true" strokeweight=".599pt" strokecolor="#000000">
                <v:path arrowok="t"/>
              </v:shape>
            </v:group>
            <v:group style="position:absolute;left:4530;top:3702;width:31;height:10" coordorigin="4530,3702" coordsize="31,10">
              <v:shape style="position:absolute;left:4530;top:3702;width:31;height:10" coordorigin="4530,3702" coordsize="31,10" path="m4530,3707l4560,3707e" filled="false" stroked="true" strokeweight=".599pt" strokecolor="#000000">
                <v:path arrowok="t"/>
              </v:shape>
            </v:group>
            <v:group style="position:absolute;left:4480;top:3702;width:31;height:10" coordorigin="4480,3702" coordsize="31,10">
              <v:shape style="position:absolute;left:4480;top:3702;width:31;height:10" coordorigin="4480,3702" coordsize="31,10" path="m4480,3707l4510,3707e" filled="false" stroked="true" strokeweight=".599pt" strokecolor="#000000">
                <v:path arrowok="t"/>
              </v:shape>
            </v:group>
            <v:group style="position:absolute;left:4430;top:3702;width:31;height:10" coordorigin="4430,3702" coordsize="31,10">
              <v:shape style="position:absolute;left:4430;top:3702;width:31;height:10" coordorigin="4430,3702" coordsize="31,10" path="m4430,3707l4460,3707e" filled="false" stroked="true" strokeweight=".599pt" strokecolor="#000000">
                <v:path arrowok="t"/>
              </v:shape>
            </v:group>
            <v:group style="position:absolute;left:4380;top:3702;width:31;height:10" coordorigin="4380,3702" coordsize="31,10">
              <v:shape style="position:absolute;left:4380;top:3702;width:31;height:10" coordorigin="4380,3702" coordsize="31,10" path="m4380,3707l4410,3707e" filled="false" stroked="true" strokeweight=".599pt" strokecolor="#000000">
                <v:path arrowok="t"/>
              </v:shape>
            </v:group>
            <v:group style="position:absolute;left:4329;top:3702;width:31;height:10" coordorigin="4329,3702" coordsize="31,10">
              <v:shape style="position:absolute;left:4329;top:3702;width:31;height:10" coordorigin="4329,3702" coordsize="31,10" path="m4329,3707l4360,3707e" filled="false" stroked="true" strokeweight=".599pt" strokecolor="#000000">
                <v:path arrowok="t"/>
              </v:shape>
            </v:group>
            <v:group style="position:absolute;left:4279;top:3702;width:31;height:10" coordorigin="4279,3702" coordsize="31,10">
              <v:shape style="position:absolute;left:4279;top:3702;width:31;height:10" coordorigin="4279,3702" coordsize="31,10" path="m4279,3707l4309,3707e" filled="false" stroked="true" strokeweight=".599pt" strokecolor="#000000">
                <v:path arrowok="t"/>
              </v:shape>
            </v:group>
            <v:group style="position:absolute;left:4229;top:3702;width:31;height:10" coordorigin="4229,3702" coordsize="31,10">
              <v:shape style="position:absolute;left:4229;top:3702;width:31;height:10" coordorigin="4229,3702" coordsize="31,10" path="m4229,3707l4259,3707e" filled="false" stroked="true" strokeweight=".599pt" strokecolor="#000000">
                <v:path arrowok="t"/>
              </v:shape>
            </v:group>
            <v:group style="position:absolute;left:4179;top:3702;width:31;height:10" coordorigin="4179,3702" coordsize="31,10">
              <v:shape style="position:absolute;left:4179;top:3702;width:31;height:10" coordorigin="4179,3702" coordsize="31,10" path="m4179,3707l4209,3707e" filled="false" stroked="true" strokeweight=".599pt" strokecolor="#000000">
                <v:path arrowok="t"/>
              </v:shape>
            </v:group>
            <v:group style="position:absolute;left:4129;top:3702;width:31;height:10" coordorigin="4129,3702" coordsize="31,10">
              <v:shape style="position:absolute;left:4129;top:3702;width:31;height:10" coordorigin="4129,3702" coordsize="31,10" path="m4129,3707l4159,3707e" filled="false" stroked="true" strokeweight=".599pt" strokecolor="#000000">
                <v:path arrowok="t"/>
              </v:shape>
            </v:group>
            <v:group style="position:absolute;left:4078;top:3702;width:31;height:10" coordorigin="4078,3702" coordsize="31,10">
              <v:shape style="position:absolute;left:4078;top:3702;width:31;height:10" coordorigin="4078,3702" coordsize="31,10" path="m4078,3707l4109,3707e" filled="false" stroked="true" strokeweight=".599pt" strokecolor="#000000">
                <v:path arrowok="t"/>
              </v:shape>
            </v:group>
            <v:group style="position:absolute;left:4028;top:3702;width:31;height:10" coordorigin="4028,3702" coordsize="31,10">
              <v:shape style="position:absolute;left:4028;top:3702;width:31;height:10" coordorigin="4028,3702" coordsize="31,10" path="m4028,3707l4058,3707e" filled="false" stroked="true" strokeweight=".599pt" strokecolor="#000000">
                <v:path arrowok="t"/>
              </v:shape>
            </v:group>
            <v:group style="position:absolute;left:3978;top:3702;width:31;height:10" coordorigin="3978,3702" coordsize="31,10">
              <v:shape style="position:absolute;left:3978;top:3702;width:31;height:10" coordorigin="3978,3702" coordsize="31,10" path="m3978,3707l4008,3707e" filled="false" stroked="true" strokeweight=".599pt" strokecolor="#000000">
                <v:path arrowok="t"/>
              </v:shape>
            </v:group>
            <v:group style="position:absolute;left:3928;top:3702;width:31;height:10" coordorigin="3928,3702" coordsize="31,10">
              <v:shape style="position:absolute;left:3928;top:3702;width:31;height:10" coordorigin="3928,3702" coordsize="31,10" path="m3928,3707l3958,3707e" filled="false" stroked="true" strokeweight=".599pt" strokecolor="#000000">
                <v:path arrowok="t"/>
              </v:shape>
            </v:group>
            <v:group style="position:absolute;left:3878;top:3702;width:31;height:10" coordorigin="3878,3702" coordsize="31,10">
              <v:shape style="position:absolute;left:3878;top:3702;width:31;height:10" coordorigin="3878,3702" coordsize="31,10" path="m3878,3707l3908,3707e" filled="false" stroked="true" strokeweight=".599pt" strokecolor="#000000">
                <v:path arrowok="t"/>
              </v:shape>
            </v:group>
            <v:group style="position:absolute;left:3827;top:3702;width:31;height:10" coordorigin="3827,3702" coordsize="31,10">
              <v:shape style="position:absolute;left:3827;top:3702;width:31;height:10" coordorigin="3827,3702" coordsize="31,10" path="m3827,3707l3858,3707e" filled="false" stroked="true" strokeweight=".599pt" strokecolor="#000000">
                <v:path arrowok="t"/>
              </v:shape>
            </v:group>
            <v:group style="position:absolute;left:3777;top:3702;width:31;height:10" coordorigin="3777,3702" coordsize="31,10">
              <v:shape style="position:absolute;left:3777;top:3702;width:31;height:10" coordorigin="3777,3702" coordsize="31,10" path="m3777,3707l3807,3707e" filled="false" stroked="true" strokeweight=".599pt" strokecolor="#000000">
                <v:path arrowok="t"/>
              </v:shape>
            </v:group>
            <v:group style="position:absolute;left:3727;top:3702;width:31;height:10" coordorigin="3727,3702" coordsize="31,10">
              <v:shape style="position:absolute;left:3727;top:3702;width:31;height:10" coordorigin="3727,3702" coordsize="31,10" path="m3727,3707l3757,3707e" filled="false" stroked="true" strokeweight=".599pt" strokecolor="#000000">
                <v:path arrowok="t"/>
              </v:shape>
            </v:group>
            <v:group style="position:absolute;left:3677;top:3702;width:31;height:10" coordorigin="3677,3702" coordsize="31,10">
              <v:shape style="position:absolute;left:3677;top:3702;width:31;height:10" coordorigin="3677,3702" coordsize="31,10" path="m3677,3707l3707,3707e" filled="false" stroked="true" strokeweight=".599pt" strokecolor="#000000">
                <v:path arrowok="t"/>
              </v:shape>
            </v:group>
            <v:group style="position:absolute;left:3627;top:3702;width:31;height:10" coordorigin="3627,3702" coordsize="31,10">
              <v:shape style="position:absolute;left:3627;top:3702;width:31;height:10" coordorigin="3627,3702" coordsize="31,10" path="m3627,3707l3657,3707e" filled="false" stroked="true" strokeweight=".599pt" strokecolor="#000000">
                <v:path arrowok="t"/>
              </v:shape>
            </v:group>
            <v:group style="position:absolute;left:3576;top:3702;width:31;height:10" coordorigin="3576,3702" coordsize="31,10">
              <v:shape style="position:absolute;left:3576;top:3702;width:31;height:10" coordorigin="3576,3702" coordsize="31,10" path="m3576,3707l3607,3707e" filled="false" stroked="true" strokeweight=".599pt" strokecolor="#000000">
                <v:path arrowok="t"/>
              </v:shape>
            </v:group>
            <v:group style="position:absolute;left:3526;top:3702;width:31;height:10" coordorigin="3526,3702" coordsize="31,10">
              <v:shape style="position:absolute;left:3526;top:3702;width:31;height:10" coordorigin="3526,3702" coordsize="31,10" path="m3526,3707l3556,3707e" filled="false" stroked="true" strokeweight=".599pt" strokecolor="#000000">
                <v:path arrowok="t"/>
              </v:shape>
            </v:group>
            <v:group style="position:absolute;left:3476;top:3702;width:31;height:10" coordorigin="3476,3702" coordsize="31,10">
              <v:shape style="position:absolute;left:3476;top:3702;width:31;height:10" coordorigin="3476,3702" coordsize="31,10" path="m3476,3707l3506,3707e" filled="false" stroked="true" strokeweight=".599pt" strokecolor="#000000">
                <v:path arrowok="t"/>
              </v:shape>
            </v:group>
            <v:group style="position:absolute;left:3426;top:3702;width:31;height:10" coordorigin="3426,3702" coordsize="31,10">
              <v:shape style="position:absolute;left:3426;top:3702;width:31;height:10" coordorigin="3426,3702" coordsize="31,10" path="m3426,3707l3456,3707e" filled="false" stroked="true" strokeweight=".599pt" strokecolor="#000000">
                <v:path arrowok="t"/>
              </v:shape>
            </v:group>
            <v:group style="position:absolute;left:3376;top:3702;width:31;height:10" coordorigin="3376,3702" coordsize="31,10">
              <v:shape style="position:absolute;left:3376;top:3702;width:31;height:10" coordorigin="3376,3702" coordsize="31,10" path="m3376,3707l3406,3707e" filled="false" stroked="true" strokeweight=".599pt" strokecolor="#000000">
                <v:path arrowok="t"/>
              </v:shape>
            </v:group>
            <v:group style="position:absolute;left:3326;top:3702;width:31;height:10" coordorigin="3326,3702" coordsize="31,10">
              <v:shape style="position:absolute;left:3326;top:3702;width:31;height:10" coordorigin="3326,3702" coordsize="31,10" path="m3326,3707l3356,3707e" filled="false" stroked="true" strokeweight=".599pt" strokecolor="#000000">
                <v:path arrowok="t"/>
              </v:shape>
            </v:group>
            <v:group style="position:absolute;left:3275;top:3702;width:31;height:10" coordorigin="3275,3702" coordsize="31,10">
              <v:shape style="position:absolute;left:3275;top:3702;width:31;height:10" coordorigin="3275,3702" coordsize="31,10" path="m3275,3707l3305,3707e" filled="false" stroked="true" strokeweight=".599pt" strokecolor="#000000">
                <v:path arrowok="t"/>
              </v:shape>
            </v:group>
            <v:group style="position:absolute;left:3225;top:3702;width:31;height:10" coordorigin="3225,3702" coordsize="31,10">
              <v:shape style="position:absolute;left:3225;top:3702;width:31;height:10" coordorigin="3225,3702" coordsize="31,10" path="m3225,3707l3255,3707e" filled="false" stroked="true" strokeweight=".599pt" strokecolor="#000000">
                <v:path arrowok="t"/>
              </v:shape>
            </v:group>
            <v:group style="position:absolute;left:3175;top:3702;width:31;height:10" coordorigin="3175,3702" coordsize="31,10">
              <v:shape style="position:absolute;left:3175;top:3702;width:31;height:10" coordorigin="3175,3702" coordsize="31,10" path="m3175,3707l3205,3707e" filled="false" stroked="true" strokeweight=".599pt" strokecolor="#000000">
                <v:path arrowok="t"/>
              </v:shape>
            </v:group>
            <v:group style="position:absolute;left:3125;top:3702;width:31;height:10" coordorigin="3125,3702" coordsize="31,10">
              <v:shape style="position:absolute;left:3125;top:3702;width:31;height:10" coordorigin="3125,3702" coordsize="31,10" path="m3125,3707l3155,3707e" filled="false" stroked="true" strokeweight=".599pt" strokecolor="#000000">
                <v:path arrowok="t"/>
              </v:shape>
            </v:group>
            <v:group style="position:absolute;left:3075;top:3702;width:31;height:10" coordorigin="3075,3702" coordsize="31,10">
              <v:shape style="position:absolute;left:3075;top:3702;width:31;height:10" coordorigin="3075,3702" coordsize="31,10" path="m3075,3707l3105,3707e" filled="false" stroked="true" strokeweight=".599pt" strokecolor="#000000">
                <v:path arrowok="t"/>
              </v:shape>
            </v:group>
            <v:group style="position:absolute;left:3024;top:3702;width:31;height:10" coordorigin="3024,3702" coordsize="31,10">
              <v:shape style="position:absolute;left:3024;top:3702;width:31;height:10" coordorigin="3024,3702" coordsize="31,10" path="m3024,3707l3054,3707e" filled="false" stroked="true" strokeweight=".599pt" strokecolor="#000000">
                <v:path arrowok="t"/>
              </v:shape>
            </v:group>
            <v:group style="position:absolute;left:2974;top:3702;width:31;height:10" coordorigin="2974,3702" coordsize="31,10">
              <v:shape style="position:absolute;left:2974;top:3702;width:31;height:10" coordorigin="2974,3702" coordsize="31,10" path="m2974,3707l3004,3707e" filled="false" stroked="true" strokeweight=".599pt" strokecolor="#000000">
                <v:path arrowok="t"/>
              </v:shape>
            </v:group>
            <v:group style="position:absolute;left:2924;top:3702;width:31;height:10" coordorigin="2924,3702" coordsize="31,10">
              <v:shape style="position:absolute;left:2924;top:3702;width:31;height:10" coordorigin="2924,3702" coordsize="31,10" path="m2924,3707l2954,3707e" filled="false" stroked="true" strokeweight=".599pt" strokecolor="#000000">
                <v:path arrowok="t"/>
              </v:shape>
            </v:group>
            <v:group style="position:absolute;left:2874;top:3702;width:31;height:10" coordorigin="2874,3702" coordsize="31,10">
              <v:shape style="position:absolute;left:2874;top:3702;width:31;height:10" coordorigin="2874,3702" coordsize="31,10" path="m2874,3707l2904,3707e" filled="false" stroked="true" strokeweight=".599pt" strokecolor="#000000">
                <v:path arrowok="t"/>
              </v:shape>
            </v:group>
            <v:group style="position:absolute;left:2824;top:3702;width:31;height:10" coordorigin="2824,3702" coordsize="31,10">
              <v:shape style="position:absolute;left:2824;top:3702;width:31;height:10" coordorigin="2824,3702" coordsize="31,10" path="m2824,3707l2854,3707e" filled="false" stroked="true" strokeweight=".599pt" strokecolor="#000000">
                <v:path arrowok="t"/>
              </v:shape>
            </v:group>
            <v:group style="position:absolute;left:2773;top:3702;width:31;height:10" coordorigin="2773,3702" coordsize="31,10">
              <v:shape style="position:absolute;left:2773;top:3702;width:31;height:10" coordorigin="2773,3702" coordsize="31,10" path="m2773,3707l2803,3707e" filled="false" stroked="true" strokeweight=".599pt" strokecolor="#000000">
                <v:path arrowok="t"/>
              </v:shape>
            </v:group>
            <v:group style="position:absolute;left:2723;top:3702;width:31;height:10" coordorigin="2723,3702" coordsize="31,10">
              <v:shape style="position:absolute;left:2723;top:3702;width:31;height:10" coordorigin="2723,3702" coordsize="31,10" path="m2723,3707l2753,3707e" filled="false" stroked="true" strokeweight=".599pt" strokecolor="#000000">
                <v:path arrowok="t"/>
              </v:shape>
            </v:group>
            <v:group style="position:absolute;left:2673;top:3702;width:31;height:10" coordorigin="2673,3702" coordsize="31,10">
              <v:shape style="position:absolute;left:2673;top:3702;width:31;height:10" coordorigin="2673,3702" coordsize="31,10" path="m2673,3707l2703,3707e" filled="false" stroked="true" strokeweight=".599pt" strokecolor="#000000">
                <v:path arrowok="t"/>
              </v:shape>
            </v:group>
            <v:group style="position:absolute;left:2623;top:3702;width:31;height:10" coordorigin="2623,3702" coordsize="31,10">
              <v:shape style="position:absolute;left:2623;top:3702;width:31;height:10" coordorigin="2623,3702" coordsize="31,10" path="m2623,3707l2653,3707e" filled="false" stroked="true" strokeweight=".599pt" strokecolor="#000000">
                <v:path arrowok="t"/>
              </v:shape>
            </v:group>
            <v:group style="position:absolute;left:2573;top:3702;width:31;height:10" coordorigin="2573,3702" coordsize="31,10">
              <v:shape style="position:absolute;left:2573;top:3702;width:31;height:10" coordorigin="2573,3702" coordsize="31,10" path="m2573,3707l2603,3707e" filled="false" stroked="true" strokeweight=".599pt" strokecolor="#000000">
                <v:path arrowok="t"/>
              </v:shape>
            </v:group>
            <v:group style="position:absolute;left:2522;top:3702;width:31;height:10" coordorigin="2522,3702" coordsize="31,10">
              <v:shape style="position:absolute;left:2522;top:3702;width:31;height:10" coordorigin="2522,3702" coordsize="31,10" path="m2522,3707l2552,3707e" filled="false" stroked="true" strokeweight=".599pt" strokecolor="#000000">
                <v:path arrowok="t"/>
              </v:shape>
            </v:group>
            <v:group style="position:absolute;left:4882;top:3702;width:16;height:10" coordorigin="4882,3702" coordsize="16,10">
              <v:shape style="position:absolute;left:4882;top:3702;width:16;height:10" coordorigin="4882,3702" coordsize="16,10" path="m4882,3707l4897,3707e" filled="false" stroked="true" strokeweight=".599pt" strokecolor="#000000">
                <v:path arrowok="t"/>
              </v:shape>
            </v:group>
            <v:group style="position:absolute;left:4892;top:3742;width:10;height:31" coordorigin="4892,3742" coordsize="10,31">
              <v:shape style="position:absolute;left:4892;top:3742;width:10;height:31" coordorigin="4892,3742" coordsize="10,31" path="m4892,3757l4902,3757e" filled="false" stroked="true" strokeweight="1.61pt" strokecolor="#000000">
                <v:path arrowok="t"/>
              </v:shape>
            </v:group>
            <v:group style="position:absolute;left:4892;top:3793;width:10;height:31" coordorigin="4892,3793" coordsize="10,31">
              <v:shape style="position:absolute;left:4892;top:3793;width:10;height:31" coordorigin="4892,3793" coordsize="10,31" path="m4892,3808l4902,3808e" filled="false" stroked="true" strokeweight="1.61pt" strokecolor="#000000">
                <v:path arrowok="t"/>
              </v:shape>
            </v:group>
            <v:group style="position:absolute;left:4892;top:3843;width:10;height:31" coordorigin="4892,3843" coordsize="10,31">
              <v:shape style="position:absolute;left:4892;top:3843;width:10;height:31" coordorigin="4892,3843" coordsize="10,31" path="m4892,3858l4902,3858e" filled="false" stroked="true" strokeweight="1.609pt" strokecolor="#000000">
                <v:path arrowok="t"/>
              </v:shape>
            </v:group>
            <v:group style="position:absolute;left:4892;top:3893;width:10;height:31" coordorigin="4892,3893" coordsize="10,31">
              <v:shape style="position:absolute;left:4892;top:3893;width:10;height:31" coordorigin="4892,3893" coordsize="10,31" path="m4892,3908l4902,3908e" filled="false" stroked="true" strokeweight="1.61pt" strokecolor="#000000">
                <v:path arrowok="t"/>
              </v:shape>
            </v:group>
            <v:group style="position:absolute;left:4892;top:3944;width:10;height:31" coordorigin="4892,3944" coordsize="10,31">
              <v:shape style="position:absolute;left:4892;top:3944;width:10;height:31" coordorigin="4892,3944" coordsize="10,31" path="m4892,3959l4902,3959e" filled="false" stroked="true" strokeweight="1.61pt" strokecolor="#000000">
                <v:path arrowok="t"/>
              </v:shape>
            </v:group>
            <v:group style="position:absolute;left:4892;top:3994;width:10;height:31" coordorigin="4892,3994" coordsize="10,31">
              <v:shape style="position:absolute;left:4892;top:3994;width:10;height:31" coordorigin="4892,3994" coordsize="10,31" path="m4892,4009l4902,4009e" filled="false" stroked="true" strokeweight="1.609pt" strokecolor="#000000">
                <v:path arrowok="t"/>
              </v:shape>
            </v:group>
            <v:group style="position:absolute;left:4892;top:4044;width:10;height:31" coordorigin="4892,4044" coordsize="10,31">
              <v:shape style="position:absolute;left:4892;top:4044;width:10;height:31" coordorigin="4892,4044" coordsize="10,31" path="m4892,4060l4902,4060e" filled="false" stroked="true" strokeweight="1.61pt" strokecolor="#000000">
                <v:path arrowok="t"/>
              </v:shape>
            </v:group>
            <v:group style="position:absolute;left:4892;top:4095;width:10;height:31" coordorigin="4892,4095" coordsize="10,31">
              <v:shape style="position:absolute;left:4892;top:4095;width:10;height:31" coordorigin="4892,4095" coordsize="10,31" path="m4892,4110l4902,4110e" filled="false" stroked="true" strokeweight="1.61pt" strokecolor="#000000">
                <v:path arrowok="t"/>
              </v:shape>
            </v:group>
            <v:group style="position:absolute;left:4892;top:4145;width:10;height:31" coordorigin="4892,4145" coordsize="10,31">
              <v:shape style="position:absolute;left:4892;top:4145;width:10;height:31" coordorigin="4892,4145" coordsize="10,31" path="m4892,4160l4902,4160e" filled="false" stroked="true" strokeweight="1.609pt" strokecolor="#000000">
                <v:path arrowok="t"/>
              </v:shape>
            </v:group>
            <v:group style="position:absolute;left:4892;top:4196;width:10;height:31" coordorigin="4892,4196" coordsize="10,31">
              <v:shape style="position:absolute;left:4892;top:4196;width:10;height:31" coordorigin="4892,4196" coordsize="10,31" path="m4892,4211l4902,4211e" filled="false" stroked="true" strokeweight="1.61pt" strokecolor="#000000">
                <v:path arrowok="t"/>
              </v:shape>
            </v:group>
            <v:group style="position:absolute;left:4892;top:4246;width:10;height:31" coordorigin="4892,4246" coordsize="10,31">
              <v:shape style="position:absolute;left:4892;top:4246;width:10;height:31" coordorigin="4892,4246" coordsize="10,31" path="m4892,4261l4902,4261e" filled="false" stroked="true" strokeweight="1.609pt" strokecolor="#000000">
                <v:path arrowok="t"/>
              </v:shape>
            </v:group>
            <v:group style="position:absolute;left:4892;top:4296;width:10;height:31" coordorigin="4892,4296" coordsize="10,31">
              <v:shape style="position:absolute;left:4892;top:4296;width:10;height:31" coordorigin="4892,4296" coordsize="10,31" path="m4892,4312l4902,4312e" filled="false" stroked="true" strokeweight="1.609pt" strokecolor="#000000">
                <v:path arrowok="t"/>
              </v:shape>
            </v:group>
            <v:group style="position:absolute;left:4892;top:4347;width:10;height:31" coordorigin="4892,4347" coordsize="10,31">
              <v:shape style="position:absolute;left:4892;top:4347;width:10;height:31" coordorigin="4892,4347" coordsize="10,31" path="m4892,4362l4902,4362e" filled="false" stroked="true" strokeweight="1.61pt" strokecolor="#000000">
                <v:path arrowok="t"/>
              </v:shape>
            </v:group>
            <v:group style="position:absolute;left:4892;top:4397;width:10;height:31" coordorigin="4892,4397" coordsize="10,31">
              <v:shape style="position:absolute;left:4892;top:4397;width:10;height:31" coordorigin="4892,4397" coordsize="10,31" path="m4892,4412l4902,4412e" filled="false" stroked="true" strokeweight="1.609pt" strokecolor="#000000">
                <v:path arrowok="t"/>
              </v:shape>
            </v:group>
            <v:group style="position:absolute;left:4892;top:4448;width:10;height:31" coordorigin="4892,4448" coordsize="10,31">
              <v:shape style="position:absolute;left:4892;top:4448;width:10;height:31" coordorigin="4892,4448" coordsize="10,31" path="m4892,4463l4902,4463e" filled="false" stroked="true" strokeweight="1.609pt" strokecolor="#000000">
                <v:path arrowok="t"/>
              </v:shape>
            </v:group>
            <v:group style="position:absolute;left:4892;top:4498;width:10;height:31" coordorigin="4892,4498" coordsize="10,31">
              <v:shape style="position:absolute;left:4892;top:4498;width:10;height:31" coordorigin="4892,4498" coordsize="10,31" path="m4892,4513l4902,4513e" filled="false" stroked="true" strokeweight="1.61pt" strokecolor="#000000">
                <v:path arrowok="t"/>
              </v:shape>
            </v:group>
            <v:group style="position:absolute;left:4892;top:4548;width:10;height:31" coordorigin="4892,4548" coordsize="10,31">
              <v:shape style="position:absolute;left:4892;top:4548;width:10;height:31" coordorigin="4892,4548" coordsize="10,31" path="m4892,4564l4902,4564e" filled="false" stroked="true" strokeweight="1.609pt" strokecolor="#000000">
                <v:path arrowok="t"/>
              </v:shape>
            </v:group>
            <v:group style="position:absolute;left:4892;top:4599;width:10;height:31" coordorigin="4892,4599" coordsize="10,31">
              <v:shape style="position:absolute;left:4892;top:4599;width:10;height:31" coordorigin="4892,4599" coordsize="10,31" path="m4892,4614l4902,4614e" filled="false" stroked="true" strokeweight="1.61pt" strokecolor="#000000">
                <v:path arrowok="t"/>
              </v:shape>
            </v:group>
            <v:group style="position:absolute;left:4892;top:4649;width:10;height:31" coordorigin="4892,4649" coordsize="10,31">
              <v:shape style="position:absolute;left:4892;top:4649;width:10;height:31" coordorigin="4892,4649" coordsize="10,31" path="m4892,4664l4902,4664e" filled="false" stroked="true" strokeweight="1.61pt" strokecolor="#000000">
                <v:path arrowok="t"/>
              </v:shape>
            </v:group>
            <v:group style="position:absolute;left:4892;top:4700;width:10;height:31" coordorigin="4892,4700" coordsize="10,31">
              <v:shape style="position:absolute;left:4892;top:4700;width:10;height:31" coordorigin="4892,4700" coordsize="10,31" path="m4892,4715l4902,4715e" filled="false" stroked="true" strokeweight="1.609pt" strokecolor="#000000">
                <v:path arrowok="t"/>
              </v:shape>
            </v:group>
            <v:group style="position:absolute;left:4892;top:4750;width:10;height:31" coordorigin="4892,4750" coordsize="10,31">
              <v:shape style="position:absolute;left:4892;top:4750;width:10;height:31" coordorigin="4892,4750" coordsize="10,31" path="m4892,4765l4902,4765e" filled="false" stroked="true" strokeweight="1.61pt" strokecolor="#000000">
                <v:path arrowok="t"/>
              </v:shape>
            </v:group>
            <v:group style="position:absolute;left:4892;top:4800;width:10;height:31" coordorigin="4892,4800" coordsize="10,31">
              <v:shape style="position:absolute;left:4892;top:4800;width:10;height:31" coordorigin="4892,4800" coordsize="10,31" path="m4892,4815l4902,4815e" filled="false" stroked="true" strokeweight="1.61pt" strokecolor="#000000">
                <v:path arrowok="t"/>
              </v:shape>
            </v:group>
            <v:group style="position:absolute;left:4892;top:4851;width:10;height:31" coordorigin="4892,4851" coordsize="10,31">
              <v:shape style="position:absolute;left:4892;top:4851;width:10;height:31" coordorigin="4892,4851" coordsize="10,31" path="m4892,4866l4902,4866e" filled="false" stroked="true" strokeweight="1.609pt" strokecolor="#000000">
                <v:path arrowok="t"/>
              </v:shape>
            </v:group>
            <v:group style="position:absolute;left:4892;top:4901;width:10;height:31" coordorigin="4892,4901" coordsize="10,31">
              <v:shape style="position:absolute;left:4892;top:4901;width:10;height:31" coordorigin="4892,4901" coordsize="10,31" path="m4892,4916l4902,4916e" filled="false" stroked="true" strokeweight="1.61pt" strokecolor="#000000">
                <v:path arrowok="t"/>
              </v:shape>
            </v:group>
            <v:group style="position:absolute;left:4892;top:4952;width:10;height:31" coordorigin="4892,4952" coordsize="10,31">
              <v:shape style="position:absolute;left:4892;top:4952;width:10;height:31" coordorigin="4892,4952" coordsize="10,31" path="m4892,4967l4902,4967e" filled="false" stroked="true" strokeweight="1.61pt" strokecolor="#000000">
                <v:path arrowok="t"/>
              </v:shape>
            </v:group>
            <v:group style="position:absolute;left:4892;top:5002;width:10;height:31" coordorigin="4892,5002" coordsize="10,31">
              <v:shape style="position:absolute;left:4892;top:5002;width:10;height:31" coordorigin="4892,5002" coordsize="10,31" path="m4892,5017l4902,5017e" filled="false" stroked="true" strokeweight="1.609pt" strokecolor="#000000">
                <v:path arrowok="t"/>
              </v:shape>
            </v:group>
            <v:group style="position:absolute;left:4892;top:5052;width:10;height:31" coordorigin="4892,5052" coordsize="10,31">
              <v:shape style="position:absolute;left:4892;top:5052;width:10;height:31" coordorigin="4892,5052" coordsize="10,31" path="m4892,5067l4902,5067e" filled="false" stroked="true" strokeweight="1.61pt" strokecolor="#000000">
                <v:path arrowok="t"/>
              </v:shape>
            </v:group>
            <v:group style="position:absolute;left:4892;top:5103;width:10;height:31" coordorigin="4892,5103" coordsize="10,31">
              <v:shape style="position:absolute;left:4892;top:5103;width:10;height:31" coordorigin="4892,5103" coordsize="10,31" path="m4892,5118l4902,5118e" filled="false" stroked="true" strokeweight="1.609pt" strokecolor="#000000">
                <v:path arrowok="t"/>
              </v:shape>
            </v:group>
            <v:group style="position:absolute;left:4892;top:5153;width:10;height:31" coordorigin="4892,5153" coordsize="10,31">
              <v:shape style="position:absolute;left:4892;top:5153;width:10;height:31" coordorigin="4892,5153" coordsize="10,31" path="m4892,5168l4902,5168e" filled="false" stroked="true" strokeweight="1.609pt" strokecolor="#000000">
                <v:path arrowok="t"/>
              </v:shape>
            </v:group>
            <v:group style="position:absolute;left:4892;top:5204;width:10;height:31" coordorigin="4892,5204" coordsize="10,31">
              <v:shape style="position:absolute;left:4892;top:5204;width:10;height:31" coordorigin="4892,5204" coordsize="10,31" path="m4892,5219l4902,5219e" filled="false" stroked="true" strokeweight="1.61pt" strokecolor="#000000">
                <v:path arrowok="t"/>
              </v:shape>
            </v:group>
            <v:group style="position:absolute;left:4892;top:5254;width:10;height:31" coordorigin="4892,5254" coordsize="10,31">
              <v:shape style="position:absolute;left:4892;top:5254;width:10;height:31" coordorigin="4892,5254" coordsize="10,31" path="m4892,5269l4902,5269e" filled="false" stroked="true" strokeweight="1.609pt" strokecolor="#000000">
                <v:path arrowok="t"/>
              </v:shape>
            </v:group>
            <v:group style="position:absolute;left:4892;top:5304;width:10;height:31" coordorigin="4892,5304" coordsize="10,31">
              <v:shape style="position:absolute;left:4892;top:5304;width:10;height:31" coordorigin="4892,5304" coordsize="10,31" path="m4892,5319l4902,5319e" filled="false" stroked="true" strokeweight="1.609pt" strokecolor="#000000">
                <v:path arrowok="t"/>
              </v:shape>
            </v:group>
            <v:group style="position:absolute;left:4892;top:5355;width:10;height:31" coordorigin="4892,5355" coordsize="10,31">
              <v:shape style="position:absolute;left:4892;top:5355;width:10;height:31" coordorigin="4892,5355" coordsize="10,31" path="m4892,5370l4902,5370e" filled="false" stroked="true" strokeweight="1.61pt" strokecolor="#000000">
                <v:path arrowok="t"/>
              </v:shape>
            </v:group>
            <v:group style="position:absolute;left:4892;top:5405;width:10;height:31" coordorigin="4892,5405" coordsize="10,31">
              <v:shape style="position:absolute;left:4892;top:5405;width:10;height:31" coordorigin="4892,5405" coordsize="10,31" path="m4892,5420l4902,5420e" filled="false" stroked="true" strokeweight="1.609pt" strokecolor="#000000">
                <v:path arrowok="t"/>
              </v:shape>
            </v:group>
            <v:group style="position:absolute;left:4892;top:5455;width:10;height:31" coordorigin="4892,5455" coordsize="10,31">
              <v:shape style="position:absolute;left:4892;top:5455;width:10;height:31" coordorigin="4892,5455" coordsize="10,31" path="m4892,5471l4902,5471e" filled="false" stroked="true" strokeweight="1.61pt" strokecolor="#000000">
                <v:path arrowok="t"/>
              </v:shape>
            </v:group>
            <v:group style="position:absolute;left:4892;top:5521;width:10;height:2" coordorigin="4892,5521" coordsize="10,2">
              <v:shape style="position:absolute;left:4892;top:5521;width:10;height:2" coordorigin="4892,5521" coordsize="10,0" path="m4892,5521l4902,5521e" filled="false" stroked="true" strokeweight="1.61pt" strokecolor="#000000">
                <v:path arrowok="t"/>
              </v:shape>
            </v:group>
            <v:group style="position:absolute;left:2422;top:5516;width:31;height:10" coordorigin="2422,5516" coordsize="31,10">
              <v:shape style="position:absolute;left:2422;top:5516;width:31;height:10" coordorigin="2422,5516" coordsize="31,10" path="m2422,5521l2452,5521e" filled="false" stroked="true" strokeweight=".6pt" strokecolor="#000000">
                <v:path arrowok="t"/>
              </v:shape>
            </v:group>
            <v:group style="position:absolute;left:2372;top:5516;width:31;height:10" coordorigin="2372,5516" coordsize="31,10">
              <v:shape style="position:absolute;left:2372;top:5516;width:31;height:10" coordorigin="2372,5516" coordsize="31,10" path="m2372,5521l2402,5521e" filled="false" stroked="true" strokeweight=".6pt" strokecolor="#000000">
                <v:path arrowok="t"/>
              </v:shape>
            </v:group>
            <v:group style="position:absolute;left:2322;top:5516;width:31;height:10" coordorigin="2322,5516" coordsize="31,10">
              <v:shape style="position:absolute;left:2322;top:5516;width:31;height:10" coordorigin="2322,5516" coordsize="31,10" path="m2322,5521l2352,5521e" filled="false" stroked="true" strokeweight=".6pt" strokecolor="#000000">
                <v:path arrowok="t"/>
              </v:shape>
            </v:group>
            <v:group style="position:absolute;left:2271;top:5516;width:31;height:10" coordorigin="2271,5516" coordsize="31,10">
              <v:shape style="position:absolute;left:2271;top:5516;width:31;height:10" coordorigin="2271,5516" coordsize="31,10" path="m2271,5521l2301,5521e" filled="false" stroked="true" strokeweight=".6pt" strokecolor="#000000">
                <v:path arrowok="t"/>
              </v:shape>
            </v:group>
            <v:group style="position:absolute;left:2221;top:5516;width:31;height:10" coordorigin="2221,5516" coordsize="31,10">
              <v:shape style="position:absolute;left:2221;top:5516;width:31;height:10" coordorigin="2221,5516" coordsize="31,10" path="m2221,5521l2251,5521e" filled="false" stroked="true" strokeweight=".6pt" strokecolor="#000000">
                <v:path arrowok="t"/>
              </v:shape>
            </v:group>
            <v:group style="position:absolute;left:2171;top:5516;width:31;height:10" coordorigin="2171,5516" coordsize="31,10">
              <v:shape style="position:absolute;left:2171;top:5516;width:31;height:10" coordorigin="2171,5516" coordsize="31,10" path="m2171,5521l2201,5521e" filled="false" stroked="true" strokeweight=".6pt" strokecolor="#000000">
                <v:path arrowok="t"/>
              </v:shape>
            </v:group>
            <v:group style="position:absolute;left:2121;top:5516;width:31;height:10" coordorigin="2121,5516" coordsize="31,10">
              <v:shape style="position:absolute;left:2121;top:5516;width:31;height:10" coordorigin="2121,5516" coordsize="31,10" path="m2121,5521l2151,5521e" filled="false" stroked="true" strokeweight=".6pt" strokecolor="#000000">
                <v:path arrowok="t"/>
              </v:shape>
            </v:group>
            <v:group style="position:absolute;left:2071;top:5516;width:31;height:10" coordorigin="2071,5516" coordsize="31,10">
              <v:shape style="position:absolute;left:2071;top:5516;width:31;height:10" coordorigin="2071,5516" coordsize="31,10" path="m2071,5521l2101,5521e" filled="false" stroked="true" strokeweight=".6pt" strokecolor="#000000">
                <v:path arrowok="t"/>
              </v:shape>
            </v:group>
            <v:group style="position:absolute;left:2020;top:5516;width:31;height:10" coordorigin="2020,5516" coordsize="31,10">
              <v:shape style="position:absolute;left:2020;top:5516;width:31;height:10" coordorigin="2020,5516" coordsize="31,10" path="m2020,5521l2050,5521e" filled="false" stroked="true" strokeweight=".6pt" strokecolor="#000000">
                <v:path arrowok="t"/>
              </v:shape>
            </v:group>
            <v:group style="position:absolute;left:1970;top:5516;width:31;height:10" coordorigin="1970,5516" coordsize="31,10">
              <v:shape style="position:absolute;left:1970;top:5516;width:31;height:10" coordorigin="1970,5516" coordsize="31,10" path="m1970,5521l2000,5521e" filled="false" stroked="true" strokeweight=".6pt" strokecolor="#000000">
                <v:path arrowok="t"/>
              </v:shape>
            </v:group>
            <v:group style="position:absolute;left:1920;top:5516;width:31;height:10" coordorigin="1920,5516" coordsize="31,10">
              <v:shape style="position:absolute;left:1920;top:5516;width:31;height:10" coordorigin="1920,5516" coordsize="31,10" path="m1920,5521l1950,5521e" filled="false" stroked="true" strokeweight=".6pt" strokecolor="#000000">
                <v:path arrowok="t"/>
              </v:shape>
            </v:group>
            <v:group style="position:absolute;left:1870;top:5516;width:31;height:10" coordorigin="1870,5516" coordsize="31,10">
              <v:shape style="position:absolute;left:1870;top:5516;width:31;height:10" coordorigin="1870,5516" coordsize="31,10" path="m1870,5521l1900,5521e" filled="false" stroked="true" strokeweight=".6pt" strokecolor="#000000">
                <v:path arrowok="t"/>
              </v:shape>
            </v:group>
            <v:group style="position:absolute;left:1820;top:5516;width:31;height:10" coordorigin="1820,5516" coordsize="31,10">
              <v:shape style="position:absolute;left:1820;top:5516;width:31;height:10" coordorigin="1820,5516" coordsize="31,10" path="m1820,5521l1850,5521e" filled="false" stroked="true" strokeweight=".6pt" strokecolor="#000000">
                <v:path arrowok="t"/>
              </v:shape>
            </v:group>
            <v:group style="position:absolute;left:1769;top:5516;width:31;height:10" coordorigin="1769,5516" coordsize="31,10">
              <v:shape style="position:absolute;left:1769;top:5516;width:31;height:10" coordorigin="1769,5516" coordsize="31,10" path="m1769,5521l1799,5521e" filled="false" stroked="true" strokeweight=".6pt" strokecolor="#000000">
                <v:path arrowok="t"/>
              </v:shape>
            </v:group>
            <v:group style="position:absolute;left:1719;top:5516;width:31;height:10" coordorigin="1719,5516" coordsize="31,10">
              <v:shape style="position:absolute;left:1719;top:5516;width:31;height:10" coordorigin="1719,5516" coordsize="31,10" path="m1719,5521l1749,5521e" filled="false" stroked="true" strokeweight=".6pt" strokecolor="#000000">
                <v:path arrowok="t"/>
              </v:shape>
            </v:group>
            <v:group style="position:absolute;left:1669;top:5516;width:31;height:10" coordorigin="1669,5516" coordsize="31,10">
              <v:shape style="position:absolute;left:1669;top:5516;width:31;height:10" coordorigin="1669,5516" coordsize="31,10" path="m1669,5521l1699,5521e" filled="false" stroked="true" strokeweight=".6pt" strokecolor="#000000">
                <v:path arrowok="t"/>
              </v:shape>
            </v:group>
            <v:group style="position:absolute;left:1619;top:5516;width:31;height:10" coordorigin="1619,5516" coordsize="31,10">
              <v:shape style="position:absolute;left:1619;top:5516;width:31;height:10" coordorigin="1619,5516" coordsize="31,10" path="m1619,5521l1649,5521e" filled="false" stroked="true" strokeweight=".6pt" strokecolor="#000000">
                <v:path arrowok="t"/>
              </v:shape>
            </v:group>
            <v:group style="position:absolute;left:1569;top:5516;width:31;height:10" coordorigin="1569,5516" coordsize="31,10">
              <v:shape style="position:absolute;left:1569;top:5516;width:31;height:10" coordorigin="1569,5516" coordsize="31,10" path="m1569,5521l1599,5521e" filled="false" stroked="true" strokeweight=".6pt" strokecolor="#000000">
                <v:path arrowok="t"/>
              </v:shape>
            </v:group>
            <v:group style="position:absolute;left:1518;top:5516;width:31;height:10" coordorigin="1518,5516" coordsize="31,10">
              <v:shape style="position:absolute;left:1518;top:5516;width:31;height:10" coordorigin="1518,5516" coordsize="31,10" path="m1518,5521l1549,5521e" filled="false" stroked="true" strokeweight=".6pt" strokecolor="#000000">
                <v:path arrowok="t"/>
              </v:shape>
            </v:group>
            <v:group style="position:absolute;left:1468;top:5516;width:31;height:10" coordorigin="1468,5516" coordsize="31,10">
              <v:shape style="position:absolute;left:1468;top:5516;width:31;height:10" coordorigin="1468,5516" coordsize="31,10" path="m1468,5521l1498,5521e" filled="false" stroked="true" strokeweight=".6pt" strokecolor="#000000">
                <v:path arrowok="t"/>
              </v:shape>
            </v:group>
            <v:group style="position:absolute;left:1418;top:5516;width:31;height:10" coordorigin="1418,5516" coordsize="31,10">
              <v:shape style="position:absolute;left:1418;top:5516;width:31;height:10" coordorigin="1418,5516" coordsize="31,10" path="m1418,5521l1448,5521e" filled="false" stroked="true" strokeweight=".6pt" strokecolor="#000000">
                <v:path arrowok="t"/>
              </v:shape>
            </v:group>
            <v:group style="position:absolute;left:1368;top:5516;width:31;height:10" coordorigin="1368,5516" coordsize="31,10">
              <v:shape style="position:absolute;left:1368;top:5516;width:31;height:10" coordorigin="1368,5516" coordsize="31,10" path="m1368,5521l1398,5521e" filled="false" stroked="true" strokeweight=".6pt" strokecolor="#000000">
                <v:path arrowok="t"/>
              </v:shape>
            </v:group>
            <v:group style="position:absolute;left:1318;top:5516;width:31;height:10" coordorigin="1318,5516" coordsize="31,10">
              <v:shape style="position:absolute;left:1318;top:5516;width:31;height:10" coordorigin="1318,5516" coordsize="31,10" path="m1318,5521l1348,5521e" filled="false" stroked="true" strokeweight=".6pt" strokecolor="#000000">
                <v:path arrowok="t"/>
              </v:shape>
            </v:group>
            <v:group style="position:absolute;left:1267;top:5516;width:31;height:10" coordorigin="1267,5516" coordsize="31,10">
              <v:shape style="position:absolute;left:1267;top:5516;width:31;height:10" coordorigin="1267,5516" coordsize="31,10" path="m1267,5521l1298,5521e" filled="false" stroked="true" strokeweight=".6pt" strokecolor="#000000">
                <v:path arrowok="t"/>
              </v:shape>
            </v:group>
            <v:group style="position:absolute;left:1217;top:5516;width:31;height:10" coordorigin="1217,5516" coordsize="31,10">
              <v:shape style="position:absolute;left:1217;top:5516;width:31;height:10" coordorigin="1217,5516" coordsize="31,10" path="m1217,5521l1247,5521e" filled="false" stroked="true" strokeweight=".6pt" strokecolor="#000000">
                <v:path arrowok="t"/>
              </v:shape>
            </v:group>
            <v:group style="position:absolute;left:1167;top:5516;width:31;height:10" coordorigin="1167,5516" coordsize="31,10">
              <v:shape style="position:absolute;left:1167;top:5516;width:31;height:10" coordorigin="1167,5516" coordsize="31,10" path="m1167,5521l1197,5521e" filled="false" stroked="true" strokeweight=".6pt" strokecolor="#000000">
                <v:path arrowok="t"/>
              </v:shape>
            </v:group>
            <v:group style="position:absolute;left:1117;top:5516;width:31;height:10" coordorigin="1117,5516" coordsize="31,10">
              <v:shape style="position:absolute;left:1117;top:5516;width:31;height:10" coordorigin="1117,5516" coordsize="31,10" path="m1117,5521l1147,5521e" filled="false" stroked="true" strokeweight=".6pt" strokecolor="#000000">
                <v:path arrowok="t"/>
              </v:shape>
            </v:group>
            <v:group style="position:absolute;left:1067;top:5516;width:31;height:10" coordorigin="1067,5516" coordsize="31,10">
              <v:shape style="position:absolute;left:1067;top:5516;width:31;height:10" coordorigin="1067,5516" coordsize="31,10" path="m1067,5521l1097,5521e" filled="false" stroked="true" strokeweight=".6pt" strokecolor="#000000">
                <v:path arrowok="t"/>
              </v:shape>
            </v:group>
            <v:group style="position:absolute;left:1016;top:5516;width:31;height:10" coordorigin="1016,5516" coordsize="31,10">
              <v:shape style="position:absolute;left:1016;top:5516;width:31;height:10" coordorigin="1016,5516" coordsize="31,10" path="m1016,5521l1047,5521e" filled="false" stroked="true" strokeweight=".6pt" strokecolor="#000000">
                <v:path arrowok="t"/>
              </v:shape>
            </v:group>
            <v:group style="position:absolute;left:966;top:5516;width:31;height:10" coordorigin="966,5516" coordsize="31,10">
              <v:shape style="position:absolute;left:966;top:5516;width:31;height:10" coordorigin="966,5516" coordsize="31,10" path="m966,5521l996,5521e" filled="false" stroked="true" strokeweight=".6pt" strokecolor="#000000">
                <v:path arrowok="t"/>
              </v:shape>
            </v:group>
            <v:group style="position:absolute;left:916;top:5516;width:31;height:10" coordorigin="916,5516" coordsize="31,10">
              <v:shape style="position:absolute;left:916;top:5516;width:31;height:10" coordorigin="916,5516" coordsize="31,10" path="m916,5521l946,5521e" filled="false" stroked="true" strokeweight=".6pt" strokecolor="#000000">
                <v:path arrowok="t"/>
              </v:shape>
            </v:group>
            <v:group style="position:absolute;left:866;top:5516;width:31;height:10" coordorigin="866,5516" coordsize="31,10">
              <v:shape style="position:absolute;left:866;top:5516;width:31;height:10" coordorigin="866,5516" coordsize="31,10" path="m866,5521l896,5521e" filled="false" stroked="true" strokeweight=".6pt" strokecolor="#000000">
                <v:path arrowok="t"/>
              </v:shape>
            </v:group>
            <v:group style="position:absolute;left:816;top:5516;width:31;height:10" coordorigin="816,5516" coordsize="31,10">
              <v:shape style="position:absolute;left:816;top:5516;width:31;height:10" coordorigin="816,5516" coordsize="31,10" path="m816,5521l846,5521e" filled="false" stroked="true" strokeweight=".6pt" strokecolor="#000000">
                <v:path arrowok="t"/>
              </v:shape>
            </v:group>
            <v:group style="position:absolute;left:765;top:5516;width:31;height:10" coordorigin="765,5516" coordsize="31,10">
              <v:shape style="position:absolute;left:765;top:5516;width:31;height:10" coordorigin="765,5516" coordsize="31,10" path="m765,5521l796,5521e" filled="false" stroked="true" strokeweight=".6pt" strokecolor="#000000">
                <v:path arrowok="t"/>
              </v:shape>
            </v:group>
            <v:group style="position:absolute;left:715;top:5516;width:31;height:10" coordorigin="715,5516" coordsize="31,10">
              <v:shape style="position:absolute;left:715;top:5516;width:31;height:10" coordorigin="715,5516" coordsize="31,10" path="m715,5521l745,5521e" filled="false" stroked="true" strokeweight=".6pt" strokecolor="#000000">
                <v:path arrowok="t"/>
              </v:shape>
            </v:group>
            <v:group style="position:absolute;left:665;top:5516;width:31;height:10" coordorigin="665,5516" coordsize="31,10">
              <v:shape style="position:absolute;left:665;top:5516;width:31;height:10" coordorigin="665,5516" coordsize="31,10" path="m665,5521l695,5521e" filled="false" stroked="true" strokeweight=".6pt" strokecolor="#000000">
                <v:path arrowok="t"/>
              </v:shape>
            </v:group>
            <v:group style="position:absolute;left:615;top:5516;width:31;height:10" coordorigin="615,5516" coordsize="31,10">
              <v:shape style="position:absolute;left:615;top:5516;width:31;height:10" coordorigin="615,5516" coordsize="31,10" path="m615,5521l645,5521e" filled="false" stroked="true" strokeweight=".6pt" strokecolor="#000000">
                <v:path arrowok="t"/>
              </v:shape>
            </v:group>
            <v:group style="position:absolute;left:565;top:5516;width:31;height:10" coordorigin="565,5516" coordsize="31,10">
              <v:shape style="position:absolute;left:565;top:5516;width:31;height:10" coordorigin="565,5516" coordsize="31,10" path="m565,5521l595,5521e" filled="false" stroked="true" strokeweight=".6pt" strokecolor="#000000">
                <v:path arrowok="t"/>
              </v:shape>
            </v:group>
            <v:group style="position:absolute;left:514;top:5516;width:31;height:10" coordorigin="514,5516" coordsize="31,10">
              <v:shape style="position:absolute;left:514;top:5516;width:31;height:10" coordorigin="514,5516" coordsize="31,10" path="m514,5521l545,5521e" filled="false" stroked="true" strokeweight=".6pt" strokecolor="#000000">
                <v:path arrowok="t"/>
              </v:shape>
            </v:group>
            <v:group style="position:absolute;left:464;top:5516;width:31;height:10" coordorigin="464,5516" coordsize="31,10">
              <v:shape style="position:absolute;left:464;top:5516;width:31;height:10" coordorigin="464,5516" coordsize="31,10" path="m464,5521l494,5521e" filled="false" stroked="true" strokeweight=".6pt" strokecolor="#000000">
                <v:path arrowok="t"/>
              </v:shape>
            </v:group>
            <v:group style="position:absolute;left:414;top:5516;width:31;height:10" coordorigin="414,5516" coordsize="31,10">
              <v:shape style="position:absolute;left:414;top:5516;width:31;height:10" coordorigin="414,5516" coordsize="31,10" path="m414,5521l444,5521e" filled="false" stroked="true" strokeweight=".6pt" strokecolor="#000000">
                <v:path arrowok="t"/>
              </v:shape>
            </v:group>
            <v:group style="position:absolute;left:364;top:5516;width:31;height:10" coordorigin="364,5516" coordsize="31,10">
              <v:shape style="position:absolute;left:364;top:5516;width:31;height:10" coordorigin="364,5516" coordsize="31,10" path="m364,5521l394,5521e" filled="false" stroked="true" strokeweight=".6pt" strokecolor="#000000">
                <v:path arrowok="t"/>
              </v:shape>
            </v:group>
            <v:group style="position:absolute;left:314;top:5516;width:31;height:10" coordorigin="314,5516" coordsize="31,10">
              <v:shape style="position:absolute;left:314;top:5516;width:31;height:10" coordorigin="314,5516" coordsize="31,10" path="m314,5521l344,5521e" filled="false" stroked="true" strokeweight=".6pt" strokecolor="#000000">
                <v:path arrowok="t"/>
              </v:shape>
            </v:group>
            <v:group style="position:absolute;left:263;top:5516;width:31;height:10" coordorigin="263,5516" coordsize="31,10">
              <v:shape style="position:absolute;left:263;top:5516;width:31;height:10" coordorigin="263,5516" coordsize="31,10" path="m263,5521l294,5521e" filled="false" stroked="true" strokeweight=".6pt" strokecolor="#000000">
                <v:path arrowok="t"/>
              </v:shape>
            </v:group>
            <v:group style="position:absolute;left:213;top:5516;width:31;height:10" coordorigin="213,5516" coordsize="31,10">
              <v:shape style="position:absolute;left:213;top:5516;width:31;height:10" coordorigin="213,5516" coordsize="31,10" path="m213,5521l243,5521e" filled="false" stroked="true" strokeweight=".6pt" strokecolor="#000000">
                <v:path arrowok="t"/>
              </v:shape>
            </v:group>
            <v:group style="position:absolute;left:163;top:5516;width:31;height:10" coordorigin="163,5516" coordsize="31,10">
              <v:shape style="position:absolute;left:163;top:5516;width:31;height:10" coordorigin="163,5516" coordsize="31,10" path="m163,5521l193,5521e" filled="false" stroked="true" strokeweight=".6pt" strokecolor="#000000">
                <v:path arrowok="t"/>
              </v:shape>
            </v:group>
            <v:group style="position:absolute;left:113;top:5516;width:31;height:10" coordorigin="113,5516" coordsize="31,10">
              <v:shape style="position:absolute;left:113;top:5516;width:31;height:10" coordorigin="113,5516" coordsize="31,10" path="m113,5521l143,5521e" filled="false" stroked="true" strokeweight=".6pt" strokecolor="#000000">
                <v:path arrowok="t"/>
              </v:shape>
            </v:group>
            <v:group style="position:absolute;left:2472;top:5521;width:31;height:2" coordorigin="2472,5521" coordsize="31,2">
              <v:shape style="position:absolute;left:2472;top:5521;width:31;height:2" coordorigin="2472,5521" coordsize="31,0" path="m2472,5521l2502,5521e" filled="false" stroked="true" strokeweight=".6pt" strokecolor="#000000">
                <v:path arrowok="t"/>
              </v:shape>
            </v:group>
            <v:group style="position:absolute;left:73;top:5521;width:21;height:2" coordorigin="73,5521" coordsize="21,2">
              <v:shape style="position:absolute;left:73;top:5521;width:21;height:2" coordorigin="73,5521" coordsize="21,0" path="m73,5521l93,5521e" filled="false" stroked="true" strokeweight=".6pt" strokecolor="#000000">
                <v:path arrowok="t"/>
              </v:shape>
            </v:group>
            <v:group style="position:absolute;left:73;top:5556;width:10;height:31" coordorigin="73,5556" coordsize="10,31">
              <v:shape style="position:absolute;left:73;top:5556;width:10;height:31" coordorigin="73,5556" coordsize="10,31" path="m73,5571l83,5571e" filled="false" stroked="true" strokeweight="1.61pt" strokecolor="#000000">
                <v:path arrowok="t"/>
              </v:shape>
            </v:group>
            <v:group style="position:absolute;left:73;top:5607;width:10;height:31" coordorigin="73,5607" coordsize="10,31">
              <v:shape style="position:absolute;left:73;top:5607;width:10;height:31" coordorigin="73,5607" coordsize="10,31" path="m73,5622l83,5622e" filled="false" stroked="true" strokeweight="1.609pt" strokecolor="#000000">
                <v:path arrowok="t"/>
              </v:shape>
            </v:group>
            <v:group style="position:absolute;left:73;top:5657;width:10;height:31" coordorigin="73,5657" coordsize="10,31">
              <v:shape style="position:absolute;left:73;top:5657;width:10;height:31" coordorigin="73,5657" coordsize="10,31" path="m73,5672l83,5672e" filled="false" stroked="true" strokeweight="1.61pt" strokecolor="#000000">
                <v:path arrowok="t"/>
              </v:shape>
            </v:group>
            <v:group style="position:absolute;left:73;top:5707;width:10;height:31" coordorigin="73,5707" coordsize="10,31">
              <v:shape style="position:absolute;left:73;top:5707;width:10;height:31" coordorigin="73,5707" coordsize="10,31" path="m73,5723l83,5723e" filled="false" stroked="true" strokeweight="1.609pt" strokecolor="#000000">
                <v:path arrowok="t"/>
              </v:shape>
            </v:group>
            <v:group style="position:absolute;left:73;top:5758;width:10;height:31" coordorigin="73,5758" coordsize="10,31">
              <v:shape style="position:absolute;left:73;top:5758;width:10;height:31" coordorigin="73,5758" coordsize="10,31" path="m73,5773l83,5773e" filled="false" stroked="true" strokeweight="1.609pt" strokecolor="#000000">
                <v:path arrowok="t"/>
              </v:shape>
            </v:group>
            <v:group style="position:absolute;left:73;top:5808;width:10;height:31" coordorigin="73,5808" coordsize="10,31">
              <v:shape style="position:absolute;left:73;top:5808;width:10;height:31" coordorigin="73,5808" coordsize="10,31" path="m73,5823l83,5823e" filled="false" stroked="true" strokeweight="1.61pt" strokecolor="#000000">
                <v:path arrowok="t"/>
              </v:shape>
            </v:group>
            <v:group style="position:absolute;left:73;top:5859;width:10;height:31" coordorigin="73,5859" coordsize="10,31">
              <v:shape style="position:absolute;left:73;top:5859;width:10;height:31" coordorigin="73,5859" coordsize="10,31" path="m73,5874l83,5874e" filled="false" stroked="true" strokeweight="1.609pt" strokecolor="#000000">
                <v:path arrowok="t"/>
              </v:shape>
            </v:group>
            <v:group style="position:absolute;left:73;top:5909;width:10;height:31" coordorigin="73,5909" coordsize="10,31">
              <v:shape style="position:absolute;left:73;top:5909;width:10;height:31" coordorigin="73,5909" coordsize="10,31" path="m73,5924l83,5924e" filled="false" stroked="true" strokeweight="1.61pt" strokecolor="#000000">
                <v:path arrowok="t"/>
              </v:shape>
            </v:group>
            <v:group style="position:absolute;left:73;top:5959;width:10;height:31" coordorigin="73,5959" coordsize="10,31">
              <v:shape style="position:absolute;left:73;top:5959;width:10;height:31" coordorigin="73,5959" coordsize="10,31" path="m73,5975l83,5975e" filled="false" stroked="true" strokeweight="1.61pt" strokecolor="#000000">
                <v:path arrowok="t"/>
              </v:shape>
            </v:group>
            <v:group style="position:absolute;left:73;top:6010;width:10;height:31" coordorigin="73,6010" coordsize="10,31">
              <v:shape style="position:absolute;left:73;top:6010;width:10;height:31" coordorigin="73,6010" coordsize="10,31" path="m73,6025l83,6025e" filled="false" stroked="true" strokeweight="1.609pt" strokecolor="#000000">
                <v:path arrowok="t"/>
              </v:shape>
            </v:group>
            <v:group style="position:absolute;left:73;top:6060;width:10;height:31" coordorigin="73,6060" coordsize="10,31">
              <v:shape style="position:absolute;left:73;top:6060;width:10;height:31" coordorigin="73,6060" coordsize="10,31" path="m73,6075l83,6075e" filled="false" stroked="true" strokeweight="1.61pt" strokecolor="#000000">
                <v:path arrowok="t"/>
              </v:shape>
            </v:group>
            <v:group style="position:absolute;left:73;top:6111;width:10;height:31" coordorigin="73,6111" coordsize="10,31">
              <v:shape style="position:absolute;left:73;top:6111;width:10;height:31" coordorigin="73,6111" coordsize="10,31" path="m73,6126l83,6126e" filled="false" stroked="true" strokeweight="1.61pt" strokecolor="#000000">
                <v:path arrowok="t"/>
              </v:shape>
            </v:group>
            <v:group style="position:absolute;left:73;top:6161;width:10;height:31" coordorigin="73,6161" coordsize="10,31">
              <v:shape style="position:absolute;left:73;top:6161;width:10;height:31" coordorigin="73,6161" coordsize="10,31" path="m73,6176l83,6176e" filled="false" stroked="true" strokeweight="1.609pt" strokecolor="#000000">
                <v:path arrowok="t"/>
              </v:shape>
            </v:group>
            <v:group style="position:absolute;left:73;top:6211;width:10;height:31" coordorigin="73,6211" coordsize="10,31">
              <v:shape style="position:absolute;left:73;top:6211;width:10;height:31" coordorigin="73,6211" coordsize="10,31" path="m73,6227l83,6227e" filled="false" stroked="true" strokeweight="1.61pt" strokecolor="#000000">
                <v:path arrowok="t"/>
              </v:shape>
            </v:group>
            <v:group style="position:absolute;left:73;top:6262;width:10;height:31" coordorigin="73,6262" coordsize="10,31">
              <v:shape style="position:absolute;left:73;top:6262;width:10;height:31" coordorigin="73,6262" coordsize="10,31" path="m73,6277l83,6277e" filled="false" stroked="true" strokeweight="1.61pt" strokecolor="#000000">
                <v:path arrowok="t"/>
              </v:shape>
            </v:group>
            <v:group style="position:absolute;left:73;top:6312;width:10;height:31" coordorigin="73,6312" coordsize="10,31">
              <v:shape style="position:absolute;left:73;top:6312;width:10;height:31" coordorigin="73,6312" coordsize="10,31" path="m73,6327l83,6327e" filled="false" stroked="true" strokeweight="1.609pt" strokecolor="#000000">
                <v:path arrowok="t"/>
              </v:shape>
            </v:group>
            <v:group style="position:absolute;left:73;top:6363;width:10;height:31" coordorigin="73,6363" coordsize="10,31">
              <v:shape style="position:absolute;left:73;top:6363;width:10;height:31" coordorigin="73,6363" coordsize="10,31" path="m73,6378l83,6378e" filled="false" stroked="true" strokeweight="1.61pt" strokecolor="#000000">
                <v:path arrowok="t"/>
              </v:shape>
            </v:group>
            <v:group style="position:absolute;left:73;top:6413;width:10;height:31" coordorigin="73,6413" coordsize="10,31">
              <v:shape style="position:absolute;left:73;top:6413;width:10;height:31" coordorigin="73,6413" coordsize="10,31" path="m73,6428l83,6428e" filled="false" stroked="true" strokeweight="1.609pt" strokecolor="#000000">
                <v:path arrowok="t"/>
              </v:shape>
            </v:group>
            <v:group style="position:absolute;left:73;top:6463;width:10;height:31" coordorigin="73,6463" coordsize="10,31">
              <v:shape style="position:absolute;left:73;top:6463;width:10;height:31" coordorigin="73,6463" coordsize="10,31" path="m73,6478l83,6478e" filled="false" stroked="true" strokeweight="1.609pt" strokecolor="#000000">
                <v:path arrowok="t"/>
              </v:shape>
            </v:group>
            <v:group style="position:absolute;left:73;top:6514;width:10;height:31" coordorigin="73,6514" coordsize="10,31">
              <v:shape style="position:absolute;left:73;top:6514;width:10;height:31" coordorigin="73,6514" coordsize="10,31" path="m73,6529l83,6529e" filled="false" stroked="true" strokeweight="1.61pt" strokecolor="#000000">
                <v:path arrowok="t"/>
              </v:shape>
            </v:group>
            <v:group style="position:absolute;left:73;top:6564;width:10;height:31" coordorigin="73,6564" coordsize="10,31">
              <v:shape style="position:absolute;left:73;top:6564;width:10;height:31" coordorigin="73,6564" coordsize="10,31" path="m73,6579l83,6579e" filled="false" stroked="true" strokeweight="1.609pt" strokecolor="#000000">
                <v:path arrowok="t"/>
              </v:shape>
            </v:group>
            <v:group style="position:absolute;left:73;top:6615;width:10;height:31" coordorigin="73,6615" coordsize="10,31">
              <v:shape style="position:absolute;left:73;top:6615;width:10;height:31" coordorigin="73,6615" coordsize="10,31" path="m73,6630l83,6630e" filled="false" stroked="true" strokeweight="1.61pt" strokecolor="#000000">
                <v:path arrowok="t"/>
              </v:shape>
            </v:group>
            <v:group style="position:absolute;left:73;top:6665;width:10;height:31" coordorigin="73,6665" coordsize="10,31">
              <v:shape style="position:absolute;left:73;top:6665;width:10;height:31" coordorigin="73,6665" coordsize="10,31" path="m73,6680l83,6680e" filled="false" stroked="true" strokeweight="1.61pt" strokecolor="#000000">
                <v:path arrowok="t"/>
              </v:shape>
            </v:group>
            <v:group style="position:absolute;left:73;top:6715;width:10;height:31" coordorigin="73,6715" coordsize="10,31">
              <v:shape style="position:absolute;left:73;top:6715;width:10;height:31" coordorigin="73,6715" coordsize="10,31" path="m73,6730l83,6730e" filled="false" stroked="true" strokeweight="1.609pt" strokecolor="#000000">
                <v:path arrowok="t"/>
              </v:shape>
            </v:group>
            <v:group style="position:absolute;left:73;top:6766;width:10;height:31" coordorigin="73,6766" coordsize="10,31">
              <v:shape style="position:absolute;left:73;top:6766;width:10;height:31" coordorigin="73,6766" coordsize="10,31" path="m73,6781l83,6781e" filled="false" stroked="true" strokeweight="1.61pt" strokecolor="#000000">
                <v:path arrowok="t"/>
              </v:shape>
            </v:group>
            <v:group style="position:absolute;left:73;top:6816;width:10;height:31" coordorigin="73,6816" coordsize="10,31">
              <v:shape style="position:absolute;left:73;top:6816;width:10;height:31" coordorigin="73,6816" coordsize="10,31" path="m73,6831l83,6831e" filled="false" stroked="true" strokeweight="1.61pt" strokecolor="#000000">
                <v:path arrowok="t"/>
              </v:shape>
            </v:group>
            <v:group style="position:absolute;left:73;top:6867;width:10;height:31" coordorigin="73,6867" coordsize="10,31">
              <v:shape style="position:absolute;left:73;top:6867;width:10;height:31" coordorigin="73,6867" coordsize="10,31" path="m73,6882l83,6882e" filled="false" stroked="true" strokeweight="1.609pt" strokecolor="#000000">
                <v:path arrowok="t"/>
              </v:shape>
            </v:group>
            <v:group style="position:absolute;left:73;top:6917;width:10;height:31" coordorigin="73,6917" coordsize="10,31">
              <v:shape style="position:absolute;left:73;top:6917;width:10;height:31" coordorigin="73,6917" coordsize="10,31" path="m73,6932l83,6932e" filled="false" stroked="true" strokeweight="1.61pt" strokecolor="#000000">
                <v:path arrowok="t"/>
              </v:shape>
            </v:group>
            <v:group style="position:absolute;left:73;top:6967;width:10;height:31" coordorigin="73,6967" coordsize="10,31">
              <v:shape style="position:absolute;left:73;top:6967;width:10;height:31" coordorigin="73,6967" coordsize="10,31" path="m73,6982l83,6982e" filled="false" stroked="true" strokeweight="1.61pt" strokecolor="#000000">
                <v:path arrowok="t"/>
              </v:shape>
            </v:group>
            <v:group style="position:absolute;left:73;top:7018;width:10;height:31" coordorigin="73,7018" coordsize="10,31">
              <v:shape style="position:absolute;left:73;top:7018;width:10;height:31" coordorigin="73,7018" coordsize="10,31" path="m73,7033l83,7033e" filled="false" stroked="true" strokeweight="1.609pt" strokecolor="#000000">
                <v:path arrowok="t"/>
              </v:shape>
            </v:group>
            <v:group style="position:absolute;left:73;top:7068;width:10;height:31" coordorigin="73,7068" coordsize="10,31">
              <v:shape style="position:absolute;left:73;top:7068;width:10;height:31" coordorigin="73,7068" coordsize="10,31" path="m73,7083l83,7083e" filled="false" stroked="true" strokeweight="1.61pt" strokecolor="#000000">
                <v:path arrowok="t"/>
              </v:shape>
            </v:group>
            <v:group style="position:absolute;left:73;top:7118;width:10;height:31" coordorigin="73,7118" coordsize="10,31">
              <v:shape style="position:absolute;left:73;top:7118;width:10;height:31" coordorigin="73,7118" coordsize="10,31" path="m73,7134l83,7134e" filled="false" stroked="true" strokeweight="1.61pt" strokecolor="#000000">
                <v:path arrowok="t"/>
              </v:shape>
            </v:group>
            <v:group style="position:absolute;left:73;top:7169;width:10;height:31" coordorigin="73,7169" coordsize="10,31">
              <v:shape style="position:absolute;left:73;top:7169;width:10;height:31" coordorigin="73,7169" coordsize="10,31" path="m73,7184l83,7184e" filled="false" stroked="true" strokeweight="1.609pt" strokecolor="#000000">
                <v:path arrowok="t"/>
              </v:shape>
            </v:group>
            <v:group style="position:absolute;left:73;top:7219;width:10;height:31" coordorigin="73,7219" coordsize="10,31">
              <v:shape style="position:absolute;left:73;top:7219;width:10;height:31" coordorigin="73,7219" coordsize="10,31" path="m73,7234l83,7234e" filled="false" stroked="true" strokeweight="1.61pt" strokecolor="#000000">
                <v:path arrowok="t"/>
              </v:shape>
            </v:group>
            <v:group style="position:absolute;left:73;top:7270;width:10;height:31" coordorigin="73,7270" coordsize="10,31">
              <v:shape style="position:absolute;left:73;top:7270;width:10;height:31" coordorigin="73,7270" coordsize="10,31" path="m73,7285l83,7285e" filled="false" stroked="true" strokeweight="1.609pt" strokecolor="#000000">
                <v:path arrowok="t"/>
              </v:shape>
            </v:group>
            <v:group style="position:absolute;left:4831;top:5516;width:31;height:10" coordorigin="4831,5516" coordsize="31,10">
              <v:shape style="position:absolute;left:4831;top:5516;width:31;height:10" coordorigin="4831,5516" coordsize="31,10" path="m4831,5521l4862,5521e" filled="false" stroked="true" strokeweight=".6pt" strokecolor="#000000">
                <v:path arrowok="t"/>
              </v:shape>
            </v:group>
            <v:group style="position:absolute;left:4781;top:5516;width:31;height:10" coordorigin="4781,5516" coordsize="31,10">
              <v:shape style="position:absolute;left:4781;top:5516;width:31;height:10" coordorigin="4781,5516" coordsize="31,10" path="m4781,5521l4811,5521e" filled="false" stroked="true" strokeweight=".6pt" strokecolor="#000000">
                <v:path arrowok="t"/>
              </v:shape>
            </v:group>
            <v:group style="position:absolute;left:4731;top:5516;width:31;height:10" coordorigin="4731,5516" coordsize="31,10">
              <v:shape style="position:absolute;left:4731;top:5516;width:31;height:10" coordorigin="4731,5516" coordsize="31,10" path="m4731,5521l4761,5521e" filled="false" stroked="true" strokeweight=".6pt" strokecolor="#000000">
                <v:path arrowok="t"/>
              </v:shape>
            </v:group>
            <v:group style="position:absolute;left:4681;top:5516;width:31;height:10" coordorigin="4681,5516" coordsize="31,10">
              <v:shape style="position:absolute;left:4681;top:5516;width:31;height:10" coordorigin="4681,5516" coordsize="31,10" path="m4681,5521l4711,5521e" filled="false" stroked="true" strokeweight=".6pt" strokecolor="#000000">
                <v:path arrowok="t"/>
              </v:shape>
            </v:group>
            <v:group style="position:absolute;left:4631;top:5516;width:31;height:10" coordorigin="4631,5516" coordsize="31,10">
              <v:shape style="position:absolute;left:4631;top:5516;width:31;height:10" coordorigin="4631,5516" coordsize="31,10" path="m4631,5521l4661,5521e" filled="false" stroked="true" strokeweight=".6pt" strokecolor="#000000">
                <v:path arrowok="t"/>
              </v:shape>
            </v:group>
            <v:group style="position:absolute;left:4580;top:5516;width:31;height:10" coordorigin="4580,5516" coordsize="31,10">
              <v:shape style="position:absolute;left:4580;top:5516;width:31;height:10" coordorigin="4580,5516" coordsize="31,10" path="m4580,5521l4611,5521e" filled="false" stroked="true" strokeweight=".6pt" strokecolor="#000000">
                <v:path arrowok="t"/>
              </v:shape>
            </v:group>
            <v:group style="position:absolute;left:4530;top:5516;width:31;height:10" coordorigin="4530,5516" coordsize="31,10">
              <v:shape style="position:absolute;left:4530;top:5516;width:31;height:10" coordorigin="4530,5516" coordsize="31,10" path="m4530,5521l4560,5521e" filled="false" stroked="true" strokeweight=".6pt" strokecolor="#000000">
                <v:path arrowok="t"/>
              </v:shape>
            </v:group>
            <v:group style="position:absolute;left:4480;top:5516;width:31;height:10" coordorigin="4480,5516" coordsize="31,10">
              <v:shape style="position:absolute;left:4480;top:5516;width:31;height:10" coordorigin="4480,5516" coordsize="31,10" path="m4480,5521l4510,5521e" filled="false" stroked="true" strokeweight=".6pt" strokecolor="#000000">
                <v:path arrowok="t"/>
              </v:shape>
            </v:group>
            <v:group style="position:absolute;left:4430;top:5516;width:31;height:10" coordorigin="4430,5516" coordsize="31,10">
              <v:shape style="position:absolute;left:4430;top:5516;width:31;height:10" coordorigin="4430,5516" coordsize="31,10" path="m4430,5521l4460,5521e" filled="false" stroked="true" strokeweight=".6pt" strokecolor="#000000">
                <v:path arrowok="t"/>
              </v:shape>
            </v:group>
            <v:group style="position:absolute;left:4380;top:5516;width:31;height:10" coordorigin="4380,5516" coordsize="31,10">
              <v:shape style="position:absolute;left:4380;top:5516;width:31;height:10" coordorigin="4380,5516" coordsize="31,10" path="m4380,5521l4410,5521e" filled="false" stroked="true" strokeweight=".6pt" strokecolor="#000000">
                <v:path arrowok="t"/>
              </v:shape>
            </v:group>
            <v:group style="position:absolute;left:4329;top:5516;width:31;height:10" coordorigin="4329,5516" coordsize="31,10">
              <v:shape style="position:absolute;left:4329;top:5516;width:31;height:10" coordorigin="4329,5516" coordsize="31,10" path="m4329,5521l4360,5521e" filled="false" stroked="true" strokeweight=".6pt" strokecolor="#000000">
                <v:path arrowok="t"/>
              </v:shape>
            </v:group>
            <v:group style="position:absolute;left:4279;top:5516;width:31;height:10" coordorigin="4279,5516" coordsize="31,10">
              <v:shape style="position:absolute;left:4279;top:5516;width:31;height:10" coordorigin="4279,5516" coordsize="31,10" path="m4279,5521l4309,5521e" filled="false" stroked="true" strokeweight=".6pt" strokecolor="#000000">
                <v:path arrowok="t"/>
              </v:shape>
            </v:group>
            <v:group style="position:absolute;left:4229;top:5516;width:31;height:10" coordorigin="4229,5516" coordsize="31,10">
              <v:shape style="position:absolute;left:4229;top:5516;width:31;height:10" coordorigin="4229,5516" coordsize="31,10" path="m4229,5521l4259,5521e" filled="false" stroked="true" strokeweight=".6pt" strokecolor="#000000">
                <v:path arrowok="t"/>
              </v:shape>
            </v:group>
            <v:group style="position:absolute;left:4179;top:5516;width:31;height:10" coordorigin="4179,5516" coordsize="31,10">
              <v:shape style="position:absolute;left:4179;top:5516;width:31;height:10" coordorigin="4179,5516" coordsize="31,10" path="m4179,5521l4209,5521e" filled="false" stroked="true" strokeweight=".6pt" strokecolor="#000000">
                <v:path arrowok="t"/>
              </v:shape>
            </v:group>
            <v:group style="position:absolute;left:4129;top:5516;width:31;height:10" coordorigin="4129,5516" coordsize="31,10">
              <v:shape style="position:absolute;left:4129;top:5516;width:31;height:10" coordorigin="4129,5516" coordsize="31,10" path="m4129,5521l4159,5521e" filled="false" stroked="true" strokeweight=".6pt" strokecolor="#000000">
                <v:path arrowok="t"/>
              </v:shape>
            </v:group>
            <v:group style="position:absolute;left:4078;top:5516;width:31;height:10" coordorigin="4078,5516" coordsize="31,10">
              <v:shape style="position:absolute;left:4078;top:5516;width:31;height:10" coordorigin="4078,5516" coordsize="31,10" path="m4078,5521l4109,5521e" filled="false" stroked="true" strokeweight=".6pt" strokecolor="#000000">
                <v:path arrowok="t"/>
              </v:shape>
            </v:group>
            <v:group style="position:absolute;left:4028;top:5516;width:31;height:10" coordorigin="4028,5516" coordsize="31,10">
              <v:shape style="position:absolute;left:4028;top:5516;width:31;height:10" coordorigin="4028,5516" coordsize="31,10" path="m4028,5521l4058,5521e" filled="false" stroked="true" strokeweight=".6pt" strokecolor="#000000">
                <v:path arrowok="t"/>
              </v:shape>
            </v:group>
            <v:group style="position:absolute;left:3978;top:5516;width:31;height:10" coordorigin="3978,5516" coordsize="31,10">
              <v:shape style="position:absolute;left:3978;top:5516;width:31;height:10" coordorigin="3978,5516" coordsize="31,10" path="m3978,5521l4008,5521e" filled="false" stroked="true" strokeweight=".6pt" strokecolor="#000000">
                <v:path arrowok="t"/>
              </v:shape>
            </v:group>
            <v:group style="position:absolute;left:3928;top:5516;width:31;height:10" coordorigin="3928,5516" coordsize="31,10">
              <v:shape style="position:absolute;left:3928;top:5516;width:31;height:10" coordorigin="3928,5516" coordsize="31,10" path="m3928,5521l3958,5521e" filled="false" stroked="true" strokeweight=".6pt" strokecolor="#000000">
                <v:path arrowok="t"/>
              </v:shape>
            </v:group>
            <v:group style="position:absolute;left:3878;top:5516;width:31;height:10" coordorigin="3878,5516" coordsize="31,10">
              <v:shape style="position:absolute;left:3878;top:5516;width:31;height:10" coordorigin="3878,5516" coordsize="31,10" path="m3878,5521l3908,5521e" filled="false" stroked="true" strokeweight=".6pt" strokecolor="#000000">
                <v:path arrowok="t"/>
              </v:shape>
            </v:group>
            <v:group style="position:absolute;left:3827;top:5516;width:31;height:10" coordorigin="3827,5516" coordsize="31,10">
              <v:shape style="position:absolute;left:3827;top:5516;width:31;height:10" coordorigin="3827,5516" coordsize="31,10" path="m3827,5521l3858,5521e" filled="false" stroked="true" strokeweight=".6pt" strokecolor="#000000">
                <v:path arrowok="t"/>
              </v:shape>
            </v:group>
            <v:group style="position:absolute;left:3777;top:5516;width:31;height:10" coordorigin="3777,5516" coordsize="31,10">
              <v:shape style="position:absolute;left:3777;top:5516;width:31;height:10" coordorigin="3777,5516" coordsize="31,10" path="m3777,5521l3807,5521e" filled="false" stroked="true" strokeweight=".6pt" strokecolor="#000000">
                <v:path arrowok="t"/>
              </v:shape>
            </v:group>
            <v:group style="position:absolute;left:3727;top:5516;width:31;height:10" coordorigin="3727,5516" coordsize="31,10">
              <v:shape style="position:absolute;left:3727;top:5516;width:31;height:10" coordorigin="3727,5516" coordsize="31,10" path="m3727,5521l3757,5521e" filled="false" stroked="true" strokeweight=".6pt" strokecolor="#000000">
                <v:path arrowok="t"/>
              </v:shape>
            </v:group>
            <v:group style="position:absolute;left:3677;top:5516;width:31;height:10" coordorigin="3677,5516" coordsize="31,10">
              <v:shape style="position:absolute;left:3677;top:5516;width:31;height:10" coordorigin="3677,5516" coordsize="31,10" path="m3677,5521l3707,5521e" filled="false" stroked="true" strokeweight=".6pt" strokecolor="#000000">
                <v:path arrowok="t"/>
              </v:shape>
            </v:group>
            <v:group style="position:absolute;left:3627;top:5516;width:31;height:10" coordorigin="3627,5516" coordsize="31,10">
              <v:shape style="position:absolute;left:3627;top:5516;width:31;height:10" coordorigin="3627,5516" coordsize="31,10" path="m3627,5521l3657,5521e" filled="false" stroked="true" strokeweight=".6pt" strokecolor="#000000">
                <v:path arrowok="t"/>
              </v:shape>
            </v:group>
            <v:group style="position:absolute;left:3576;top:5516;width:31;height:10" coordorigin="3576,5516" coordsize="31,10">
              <v:shape style="position:absolute;left:3576;top:5516;width:31;height:10" coordorigin="3576,5516" coordsize="31,10" path="m3576,5521l3607,5521e" filled="false" stroked="true" strokeweight=".6pt" strokecolor="#000000">
                <v:path arrowok="t"/>
              </v:shape>
            </v:group>
            <v:group style="position:absolute;left:3526;top:5516;width:31;height:10" coordorigin="3526,5516" coordsize="31,10">
              <v:shape style="position:absolute;left:3526;top:5516;width:31;height:10" coordorigin="3526,5516" coordsize="31,10" path="m3526,5521l3556,5521e" filled="false" stroked="true" strokeweight=".6pt" strokecolor="#000000">
                <v:path arrowok="t"/>
              </v:shape>
            </v:group>
            <v:group style="position:absolute;left:3476;top:5516;width:31;height:10" coordorigin="3476,5516" coordsize="31,10">
              <v:shape style="position:absolute;left:3476;top:5516;width:31;height:10" coordorigin="3476,5516" coordsize="31,10" path="m3476,5521l3506,5521e" filled="false" stroked="true" strokeweight=".6pt" strokecolor="#000000">
                <v:path arrowok="t"/>
              </v:shape>
            </v:group>
            <v:group style="position:absolute;left:3426;top:5516;width:31;height:10" coordorigin="3426,5516" coordsize="31,10">
              <v:shape style="position:absolute;left:3426;top:5516;width:31;height:10" coordorigin="3426,5516" coordsize="31,10" path="m3426,5521l3456,5521e" filled="false" stroked="true" strokeweight=".6pt" strokecolor="#000000">
                <v:path arrowok="t"/>
              </v:shape>
            </v:group>
            <v:group style="position:absolute;left:3376;top:5516;width:31;height:10" coordorigin="3376,5516" coordsize="31,10">
              <v:shape style="position:absolute;left:3376;top:5516;width:31;height:10" coordorigin="3376,5516" coordsize="31,10" path="m3376,5521l3406,5521e" filled="false" stroked="true" strokeweight=".6pt" strokecolor="#000000">
                <v:path arrowok="t"/>
              </v:shape>
            </v:group>
            <v:group style="position:absolute;left:3326;top:5516;width:31;height:10" coordorigin="3326,5516" coordsize="31,10">
              <v:shape style="position:absolute;left:3326;top:5516;width:31;height:10" coordorigin="3326,5516" coordsize="31,10" path="m3326,5521l3356,5521e" filled="false" stroked="true" strokeweight=".6pt" strokecolor="#000000">
                <v:path arrowok="t"/>
              </v:shape>
            </v:group>
            <v:group style="position:absolute;left:3275;top:5516;width:31;height:10" coordorigin="3275,5516" coordsize="31,10">
              <v:shape style="position:absolute;left:3275;top:5516;width:31;height:10" coordorigin="3275,5516" coordsize="31,10" path="m3275,5521l3305,5521e" filled="false" stroked="true" strokeweight=".6pt" strokecolor="#000000">
                <v:path arrowok="t"/>
              </v:shape>
            </v:group>
            <v:group style="position:absolute;left:3225;top:5516;width:31;height:10" coordorigin="3225,5516" coordsize="31,10">
              <v:shape style="position:absolute;left:3225;top:5516;width:31;height:10" coordorigin="3225,5516" coordsize="31,10" path="m3225,5521l3255,5521e" filled="false" stroked="true" strokeweight=".6pt" strokecolor="#000000">
                <v:path arrowok="t"/>
              </v:shape>
            </v:group>
            <v:group style="position:absolute;left:3175;top:5516;width:31;height:10" coordorigin="3175,5516" coordsize="31,10">
              <v:shape style="position:absolute;left:3175;top:5516;width:31;height:10" coordorigin="3175,5516" coordsize="31,10" path="m3175,5521l3205,5521e" filled="false" stroked="true" strokeweight=".6pt" strokecolor="#000000">
                <v:path arrowok="t"/>
              </v:shape>
            </v:group>
            <v:group style="position:absolute;left:3125;top:5516;width:31;height:10" coordorigin="3125,5516" coordsize="31,10">
              <v:shape style="position:absolute;left:3125;top:5516;width:31;height:10" coordorigin="3125,5516" coordsize="31,10" path="m3125,5521l3155,5521e" filled="false" stroked="true" strokeweight=".6pt" strokecolor="#000000">
                <v:path arrowok="t"/>
              </v:shape>
            </v:group>
            <v:group style="position:absolute;left:3075;top:5516;width:31;height:10" coordorigin="3075,5516" coordsize="31,10">
              <v:shape style="position:absolute;left:3075;top:5516;width:31;height:10" coordorigin="3075,5516" coordsize="31,10" path="m3075,5521l3105,5521e" filled="false" stroked="true" strokeweight=".6pt" strokecolor="#000000">
                <v:path arrowok="t"/>
              </v:shape>
            </v:group>
            <v:group style="position:absolute;left:3024;top:5516;width:31;height:10" coordorigin="3024,5516" coordsize="31,10">
              <v:shape style="position:absolute;left:3024;top:5516;width:31;height:10" coordorigin="3024,5516" coordsize="31,10" path="m3024,5521l3054,5521e" filled="false" stroked="true" strokeweight=".6pt" strokecolor="#000000">
                <v:path arrowok="t"/>
              </v:shape>
            </v:group>
            <v:group style="position:absolute;left:2974;top:5516;width:31;height:10" coordorigin="2974,5516" coordsize="31,10">
              <v:shape style="position:absolute;left:2974;top:5516;width:31;height:10" coordorigin="2974,5516" coordsize="31,10" path="m2974,5521l3004,5521e" filled="false" stroked="true" strokeweight=".6pt" strokecolor="#000000">
                <v:path arrowok="t"/>
              </v:shape>
            </v:group>
            <v:group style="position:absolute;left:2924;top:5516;width:31;height:10" coordorigin="2924,5516" coordsize="31,10">
              <v:shape style="position:absolute;left:2924;top:5516;width:31;height:10" coordorigin="2924,5516" coordsize="31,10" path="m2924,5521l2954,5521e" filled="false" stroked="true" strokeweight=".6pt" strokecolor="#000000">
                <v:path arrowok="t"/>
              </v:shape>
            </v:group>
            <v:group style="position:absolute;left:2874;top:5516;width:31;height:10" coordorigin="2874,5516" coordsize="31,10">
              <v:shape style="position:absolute;left:2874;top:5516;width:31;height:10" coordorigin="2874,5516" coordsize="31,10" path="m2874,5521l2904,5521e" filled="false" stroked="true" strokeweight=".6pt" strokecolor="#000000">
                <v:path arrowok="t"/>
              </v:shape>
            </v:group>
            <v:group style="position:absolute;left:2824;top:5516;width:31;height:10" coordorigin="2824,5516" coordsize="31,10">
              <v:shape style="position:absolute;left:2824;top:5516;width:31;height:10" coordorigin="2824,5516" coordsize="31,10" path="m2824,5521l2854,5521e" filled="false" stroked="true" strokeweight=".6pt" strokecolor="#000000">
                <v:path arrowok="t"/>
              </v:shape>
            </v:group>
            <v:group style="position:absolute;left:2773;top:5516;width:31;height:10" coordorigin="2773,5516" coordsize="31,10">
              <v:shape style="position:absolute;left:2773;top:5516;width:31;height:10" coordorigin="2773,5516" coordsize="31,10" path="m2773,5521l2803,5521e" filled="false" stroked="true" strokeweight=".6pt" strokecolor="#000000">
                <v:path arrowok="t"/>
              </v:shape>
            </v:group>
            <v:group style="position:absolute;left:2723;top:5516;width:31;height:10" coordorigin="2723,5516" coordsize="31,10">
              <v:shape style="position:absolute;left:2723;top:5516;width:31;height:10" coordorigin="2723,5516" coordsize="31,10" path="m2723,5521l2753,5521e" filled="false" stroked="true" strokeweight=".6pt" strokecolor="#000000">
                <v:path arrowok="t"/>
              </v:shape>
            </v:group>
            <v:group style="position:absolute;left:2673;top:5516;width:31;height:10" coordorigin="2673,5516" coordsize="31,10">
              <v:shape style="position:absolute;left:2673;top:5516;width:31;height:10" coordorigin="2673,5516" coordsize="31,10" path="m2673,5521l2703,5521e" filled="false" stroked="true" strokeweight=".6pt" strokecolor="#000000">
                <v:path arrowok="t"/>
              </v:shape>
            </v:group>
            <v:group style="position:absolute;left:2623;top:5516;width:31;height:10" coordorigin="2623,5516" coordsize="31,10">
              <v:shape style="position:absolute;left:2623;top:5516;width:31;height:10" coordorigin="2623,5516" coordsize="31,10" path="m2623,5521l2653,5521e" filled="false" stroked="true" strokeweight=".6pt" strokecolor="#000000">
                <v:path arrowok="t"/>
              </v:shape>
            </v:group>
            <v:group style="position:absolute;left:2573;top:5516;width:31;height:10" coordorigin="2573,5516" coordsize="31,10">
              <v:shape style="position:absolute;left:2573;top:5516;width:31;height:10" coordorigin="2573,5516" coordsize="31,10" path="m2573,5521l2603,5521e" filled="false" stroked="true" strokeweight=".6pt" strokecolor="#000000">
                <v:path arrowok="t"/>
              </v:shape>
            </v:group>
            <v:group style="position:absolute;left:2522;top:5516;width:31;height:10" coordorigin="2522,5516" coordsize="31,10">
              <v:shape style="position:absolute;left:2522;top:5516;width:31;height:10" coordorigin="2522,5516" coordsize="31,10" path="m2522,5521l2552,5521e" filled="false" stroked="true" strokeweight=".6pt" strokecolor="#000000">
                <v:path arrowok="t"/>
              </v:shape>
            </v:group>
            <v:group style="position:absolute;left:4882;top:5516;width:16;height:10" coordorigin="4882,5516" coordsize="16,10">
              <v:shape style="position:absolute;left:4882;top:5516;width:16;height:10" coordorigin="4882,5516" coordsize="16,10" path="m4882,5521l4897,5521e" filled="false" stroked="true" strokeweight=".6pt" strokecolor="#000000">
                <v:path arrowok="t"/>
              </v:shape>
            </v:group>
            <v:group style="position:absolute;left:4892;top:5556;width:10;height:31" coordorigin="4892,5556" coordsize="10,31">
              <v:shape style="position:absolute;left:4892;top:5556;width:10;height:31" coordorigin="4892,5556" coordsize="10,31" path="m4892,5571l4902,5571e" filled="false" stroked="true" strokeweight="1.61pt" strokecolor="#000000">
                <v:path arrowok="t"/>
              </v:shape>
            </v:group>
            <v:group style="position:absolute;left:4892;top:5607;width:10;height:31" coordorigin="4892,5607" coordsize="10,31">
              <v:shape style="position:absolute;left:4892;top:5607;width:10;height:31" coordorigin="4892,5607" coordsize="10,31" path="m4892,5622l4902,5622e" filled="false" stroked="true" strokeweight="1.609pt" strokecolor="#000000">
                <v:path arrowok="t"/>
              </v:shape>
            </v:group>
            <v:group style="position:absolute;left:4892;top:5657;width:10;height:31" coordorigin="4892,5657" coordsize="10,31">
              <v:shape style="position:absolute;left:4892;top:5657;width:10;height:31" coordorigin="4892,5657" coordsize="10,31" path="m4892,5672l4902,5672e" filled="false" stroked="true" strokeweight="1.61pt" strokecolor="#000000">
                <v:path arrowok="t"/>
              </v:shape>
            </v:group>
            <v:group style="position:absolute;left:4892;top:5707;width:10;height:31" coordorigin="4892,5707" coordsize="10,31">
              <v:shape style="position:absolute;left:4892;top:5707;width:10;height:31" coordorigin="4892,5707" coordsize="10,31" path="m4892,5723l4902,5723e" filled="false" stroked="true" strokeweight="1.609pt" strokecolor="#000000">
                <v:path arrowok="t"/>
              </v:shape>
            </v:group>
            <v:group style="position:absolute;left:4892;top:5758;width:10;height:31" coordorigin="4892,5758" coordsize="10,31">
              <v:shape style="position:absolute;left:4892;top:5758;width:10;height:31" coordorigin="4892,5758" coordsize="10,31" path="m4892,5773l4902,5773e" filled="false" stroked="true" strokeweight="1.609pt" strokecolor="#000000">
                <v:path arrowok="t"/>
              </v:shape>
            </v:group>
            <v:group style="position:absolute;left:4892;top:5808;width:10;height:31" coordorigin="4892,5808" coordsize="10,31">
              <v:shape style="position:absolute;left:4892;top:5808;width:10;height:31" coordorigin="4892,5808" coordsize="10,31" path="m4892,5823l4902,5823e" filled="false" stroked="true" strokeweight="1.61pt" strokecolor="#000000">
                <v:path arrowok="t"/>
              </v:shape>
            </v:group>
            <v:group style="position:absolute;left:4892;top:5859;width:10;height:31" coordorigin="4892,5859" coordsize="10,31">
              <v:shape style="position:absolute;left:4892;top:5859;width:10;height:31" coordorigin="4892,5859" coordsize="10,31" path="m4892,5874l4902,5874e" filled="false" stroked="true" strokeweight="1.609pt" strokecolor="#000000">
                <v:path arrowok="t"/>
              </v:shape>
            </v:group>
            <v:group style="position:absolute;left:4892;top:5909;width:10;height:31" coordorigin="4892,5909" coordsize="10,31">
              <v:shape style="position:absolute;left:4892;top:5909;width:10;height:31" coordorigin="4892,5909" coordsize="10,31" path="m4892,5924l4902,5924e" filled="false" stroked="true" strokeweight="1.61pt" strokecolor="#000000">
                <v:path arrowok="t"/>
              </v:shape>
            </v:group>
            <v:group style="position:absolute;left:4892;top:5959;width:10;height:31" coordorigin="4892,5959" coordsize="10,31">
              <v:shape style="position:absolute;left:4892;top:5959;width:10;height:31" coordorigin="4892,5959" coordsize="10,31" path="m4892,5975l4902,5975e" filled="false" stroked="true" strokeweight="1.61pt" strokecolor="#000000">
                <v:path arrowok="t"/>
              </v:shape>
            </v:group>
            <v:group style="position:absolute;left:4892;top:6010;width:10;height:31" coordorigin="4892,6010" coordsize="10,31">
              <v:shape style="position:absolute;left:4892;top:6010;width:10;height:31" coordorigin="4892,6010" coordsize="10,31" path="m4892,6025l4902,6025e" filled="false" stroked="true" strokeweight="1.609pt" strokecolor="#000000">
                <v:path arrowok="t"/>
              </v:shape>
            </v:group>
            <v:group style="position:absolute;left:4892;top:6060;width:10;height:31" coordorigin="4892,6060" coordsize="10,31">
              <v:shape style="position:absolute;left:4892;top:6060;width:10;height:31" coordorigin="4892,6060" coordsize="10,31" path="m4892,6075l4902,6075e" filled="false" stroked="true" strokeweight="1.61pt" strokecolor="#000000">
                <v:path arrowok="t"/>
              </v:shape>
            </v:group>
            <v:group style="position:absolute;left:4892;top:6111;width:10;height:31" coordorigin="4892,6111" coordsize="10,31">
              <v:shape style="position:absolute;left:4892;top:6111;width:10;height:31" coordorigin="4892,6111" coordsize="10,31" path="m4892,6126l4902,6126e" filled="false" stroked="true" strokeweight="1.61pt" strokecolor="#000000">
                <v:path arrowok="t"/>
              </v:shape>
            </v:group>
            <v:group style="position:absolute;left:4892;top:6161;width:10;height:31" coordorigin="4892,6161" coordsize="10,31">
              <v:shape style="position:absolute;left:4892;top:6161;width:10;height:31" coordorigin="4892,6161" coordsize="10,31" path="m4892,6176l4902,6176e" filled="false" stroked="true" strokeweight="1.609pt" strokecolor="#000000">
                <v:path arrowok="t"/>
              </v:shape>
            </v:group>
            <v:group style="position:absolute;left:4892;top:6211;width:10;height:31" coordorigin="4892,6211" coordsize="10,31">
              <v:shape style="position:absolute;left:4892;top:6211;width:10;height:31" coordorigin="4892,6211" coordsize="10,31" path="m4892,6227l4902,6227e" filled="false" stroked="true" strokeweight="1.61pt" strokecolor="#000000">
                <v:path arrowok="t"/>
              </v:shape>
            </v:group>
            <v:group style="position:absolute;left:4892;top:6262;width:10;height:31" coordorigin="4892,6262" coordsize="10,31">
              <v:shape style="position:absolute;left:4892;top:6262;width:10;height:31" coordorigin="4892,6262" coordsize="10,31" path="m4892,6277l4902,6277e" filled="false" stroked="true" strokeweight="1.61pt" strokecolor="#000000">
                <v:path arrowok="t"/>
              </v:shape>
            </v:group>
            <v:group style="position:absolute;left:4892;top:6312;width:10;height:31" coordorigin="4892,6312" coordsize="10,31">
              <v:shape style="position:absolute;left:4892;top:6312;width:10;height:31" coordorigin="4892,6312" coordsize="10,31" path="m4892,6327l4902,6327e" filled="false" stroked="true" strokeweight="1.609pt" strokecolor="#000000">
                <v:path arrowok="t"/>
              </v:shape>
            </v:group>
            <v:group style="position:absolute;left:4892;top:6363;width:10;height:31" coordorigin="4892,6363" coordsize="10,31">
              <v:shape style="position:absolute;left:4892;top:6363;width:10;height:31" coordorigin="4892,6363" coordsize="10,31" path="m4892,6378l4902,6378e" filled="false" stroked="true" strokeweight="1.61pt" strokecolor="#000000">
                <v:path arrowok="t"/>
              </v:shape>
            </v:group>
            <v:group style="position:absolute;left:4892;top:6413;width:10;height:31" coordorigin="4892,6413" coordsize="10,31">
              <v:shape style="position:absolute;left:4892;top:6413;width:10;height:31" coordorigin="4892,6413" coordsize="10,31" path="m4892,6428l4902,6428e" filled="false" stroked="true" strokeweight="1.609pt" strokecolor="#000000">
                <v:path arrowok="t"/>
              </v:shape>
            </v:group>
            <v:group style="position:absolute;left:4892;top:6463;width:10;height:31" coordorigin="4892,6463" coordsize="10,31">
              <v:shape style="position:absolute;left:4892;top:6463;width:10;height:31" coordorigin="4892,6463" coordsize="10,31" path="m4892,6478l4902,6478e" filled="false" stroked="true" strokeweight="1.609pt" strokecolor="#000000">
                <v:path arrowok="t"/>
              </v:shape>
            </v:group>
            <v:group style="position:absolute;left:4892;top:6514;width:10;height:31" coordorigin="4892,6514" coordsize="10,31">
              <v:shape style="position:absolute;left:4892;top:6514;width:10;height:31" coordorigin="4892,6514" coordsize="10,31" path="m4892,6529l4902,6529e" filled="false" stroked="true" strokeweight="1.61pt" strokecolor="#000000">
                <v:path arrowok="t"/>
              </v:shape>
            </v:group>
            <v:group style="position:absolute;left:4892;top:6564;width:10;height:31" coordorigin="4892,6564" coordsize="10,31">
              <v:shape style="position:absolute;left:4892;top:6564;width:10;height:31" coordorigin="4892,6564" coordsize="10,31" path="m4892,6579l4902,6579e" filled="false" stroked="true" strokeweight="1.609pt" strokecolor="#000000">
                <v:path arrowok="t"/>
              </v:shape>
            </v:group>
            <v:group style="position:absolute;left:4892;top:6615;width:10;height:31" coordorigin="4892,6615" coordsize="10,31">
              <v:shape style="position:absolute;left:4892;top:6615;width:10;height:31" coordorigin="4892,6615" coordsize="10,31" path="m4892,6630l4902,6630e" filled="false" stroked="true" strokeweight="1.61pt" strokecolor="#000000">
                <v:path arrowok="t"/>
              </v:shape>
            </v:group>
            <v:group style="position:absolute;left:4892;top:6665;width:10;height:31" coordorigin="4892,6665" coordsize="10,31">
              <v:shape style="position:absolute;left:4892;top:6665;width:10;height:31" coordorigin="4892,6665" coordsize="10,31" path="m4892,6680l4902,6680e" filled="false" stroked="true" strokeweight="1.61pt" strokecolor="#000000">
                <v:path arrowok="t"/>
              </v:shape>
            </v:group>
            <v:group style="position:absolute;left:4892;top:6715;width:10;height:31" coordorigin="4892,6715" coordsize="10,31">
              <v:shape style="position:absolute;left:4892;top:6715;width:10;height:31" coordorigin="4892,6715" coordsize="10,31" path="m4892,6730l4902,6730e" filled="false" stroked="true" strokeweight="1.609pt" strokecolor="#000000">
                <v:path arrowok="t"/>
              </v:shape>
            </v:group>
            <v:group style="position:absolute;left:4892;top:6766;width:10;height:31" coordorigin="4892,6766" coordsize="10,31">
              <v:shape style="position:absolute;left:4892;top:6766;width:10;height:31" coordorigin="4892,6766" coordsize="10,31" path="m4892,6781l4902,6781e" filled="false" stroked="true" strokeweight="1.61pt" strokecolor="#000000">
                <v:path arrowok="t"/>
              </v:shape>
            </v:group>
            <v:group style="position:absolute;left:4892;top:6816;width:10;height:31" coordorigin="4892,6816" coordsize="10,31">
              <v:shape style="position:absolute;left:4892;top:6816;width:10;height:31" coordorigin="4892,6816" coordsize="10,31" path="m4892,6831l4902,6831e" filled="false" stroked="true" strokeweight="1.61pt" strokecolor="#000000">
                <v:path arrowok="t"/>
              </v:shape>
            </v:group>
            <v:group style="position:absolute;left:4892;top:6867;width:10;height:31" coordorigin="4892,6867" coordsize="10,31">
              <v:shape style="position:absolute;left:4892;top:6867;width:10;height:31" coordorigin="4892,6867" coordsize="10,31" path="m4892,6882l4902,6882e" filled="false" stroked="true" strokeweight="1.609pt" strokecolor="#000000">
                <v:path arrowok="t"/>
              </v:shape>
            </v:group>
            <v:group style="position:absolute;left:4892;top:6917;width:10;height:31" coordorigin="4892,6917" coordsize="10,31">
              <v:shape style="position:absolute;left:4892;top:6917;width:10;height:31" coordorigin="4892,6917" coordsize="10,31" path="m4892,6932l4902,6932e" filled="false" stroked="true" strokeweight="1.61pt" strokecolor="#000000">
                <v:path arrowok="t"/>
              </v:shape>
            </v:group>
            <v:group style="position:absolute;left:4892;top:6967;width:10;height:31" coordorigin="4892,6967" coordsize="10,31">
              <v:shape style="position:absolute;left:4892;top:6967;width:10;height:31" coordorigin="4892,6967" coordsize="10,31" path="m4892,6982l4902,6982e" filled="false" stroked="true" strokeweight="1.61pt" strokecolor="#000000">
                <v:path arrowok="t"/>
              </v:shape>
            </v:group>
            <v:group style="position:absolute;left:4892;top:7018;width:10;height:31" coordorigin="4892,7018" coordsize="10,31">
              <v:shape style="position:absolute;left:4892;top:7018;width:10;height:31" coordorigin="4892,7018" coordsize="10,31" path="m4892,7033l4902,7033e" filled="false" stroked="true" strokeweight="1.609pt" strokecolor="#000000">
                <v:path arrowok="t"/>
              </v:shape>
            </v:group>
            <v:group style="position:absolute;left:4892;top:7068;width:10;height:31" coordorigin="4892,7068" coordsize="10,31">
              <v:shape style="position:absolute;left:4892;top:7068;width:10;height:31" coordorigin="4892,7068" coordsize="10,31" path="m4892,7083l4902,7083e" filled="false" stroked="true" strokeweight="1.61pt" strokecolor="#000000">
                <v:path arrowok="t"/>
              </v:shape>
            </v:group>
            <v:group style="position:absolute;left:4892;top:7118;width:10;height:31" coordorigin="4892,7118" coordsize="10,31">
              <v:shape style="position:absolute;left:4892;top:7118;width:10;height:31" coordorigin="4892,7118" coordsize="10,31" path="m4892,7134l4902,7134e" filled="false" stroked="true" strokeweight="1.61pt" strokecolor="#000000">
                <v:path arrowok="t"/>
              </v:shape>
            </v:group>
            <v:group style="position:absolute;left:4892;top:7169;width:10;height:31" coordorigin="4892,7169" coordsize="10,31">
              <v:shape style="position:absolute;left:4892;top:7169;width:10;height:31" coordorigin="4892,7169" coordsize="10,31" path="m4892,7184l4902,7184e" filled="false" stroked="true" strokeweight="1.609pt" strokecolor="#000000">
                <v:path arrowok="t"/>
              </v:shape>
            </v:group>
            <v:group style="position:absolute;left:4892;top:7219;width:10;height:31" coordorigin="4892,7219" coordsize="10,31">
              <v:shape style="position:absolute;left:4892;top:7219;width:10;height:31" coordorigin="4892,7219" coordsize="10,31" path="m4892,7234l4902,7234e" filled="false" stroked="true" strokeweight="1.61pt" strokecolor="#000000">
                <v:path arrowok="t"/>
              </v:shape>
            </v:group>
            <v:group style="position:absolute;left:4892;top:7270;width:10;height:31" coordorigin="4892,7270" coordsize="10,31">
              <v:shape style="position:absolute;left:4892;top:7270;width:10;height:31" coordorigin="4892,7270" coordsize="10,31" path="m4892,7285l4902,7285e" filled="false" stroked="true" strokeweight="1.609pt" strokecolor="#000000">
                <v:path arrowok="t"/>
              </v:shape>
            </v:group>
            <v:group style="position:absolute;left:4892;top:7335;width:10;height:2" coordorigin="4892,7335" coordsize="10,2">
              <v:shape style="position:absolute;left:4892;top:7335;width:10;height:2" coordorigin="4892,7335" coordsize="10,0" path="m4892,7335l4902,7335e" filled="false" stroked="true" strokeweight="1.609pt" strokecolor="#000000">
                <v:path arrowok="t"/>
              </v:shape>
            </v:group>
            <v:group style="position:absolute;left:2422;top:7330;width:31;height:10" coordorigin="2422,7330" coordsize="31,10">
              <v:shape style="position:absolute;left:2422;top:7330;width:31;height:10" coordorigin="2422,7330" coordsize="31,10" path="m2422,7335l2452,7335e" filled="false" stroked="true" strokeweight=".6pt" strokecolor="#000000">
                <v:path arrowok="t"/>
              </v:shape>
            </v:group>
            <v:group style="position:absolute;left:2372;top:7330;width:31;height:10" coordorigin="2372,7330" coordsize="31,10">
              <v:shape style="position:absolute;left:2372;top:7330;width:31;height:10" coordorigin="2372,7330" coordsize="31,10" path="m2372,7335l2402,7335e" filled="false" stroked="true" strokeweight=".6pt" strokecolor="#000000">
                <v:path arrowok="t"/>
              </v:shape>
            </v:group>
            <v:group style="position:absolute;left:2322;top:7330;width:31;height:10" coordorigin="2322,7330" coordsize="31,10">
              <v:shape style="position:absolute;left:2322;top:7330;width:31;height:10" coordorigin="2322,7330" coordsize="31,10" path="m2322,7335l2352,7335e" filled="false" stroked="true" strokeweight=".6pt" strokecolor="#000000">
                <v:path arrowok="t"/>
              </v:shape>
            </v:group>
            <v:group style="position:absolute;left:2271;top:7330;width:31;height:10" coordorigin="2271,7330" coordsize="31,10">
              <v:shape style="position:absolute;left:2271;top:7330;width:31;height:10" coordorigin="2271,7330" coordsize="31,10" path="m2271,7335l2301,7335e" filled="false" stroked="true" strokeweight=".6pt" strokecolor="#000000">
                <v:path arrowok="t"/>
              </v:shape>
            </v:group>
            <v:group style="position:absolute;left:2221;top:7330;width:31;height:10" coordorigin="2221,7330" coordsize="31,10">
              <v:shape style="position:absolute;left:2221;top:7330;width:31;height:10" coordorigin="2221,7330" coordsize="31,10" path="m2221,7335l2251,7335e" filled="false" stroked="true" strokeweight=".6pt" strokecolor="#000000">
                <v:path arrowok="t"/>
              </v:shape>
            </v:group>
            <v:group style="position:absolute;left:2171;top:7330;width:31;height:10" coordorigin="2171,7330" coordsize="31,10">
              <v:shape style="position:absolute;left:2171;top:7330;width:31;height:10" coordorigin="2171,7330" coordsize="31,10" path="m2171,7335l2201,7335e" filled="false" stroked="true" strokeweight=".6pt" strokecolor="#000000">
                <v:path arrowok="t"/>
              </v:shape>
            </v:group>
            <v:group style="position:absolute;left:2121;top:7330;width:31;height:10" coordorigin="2121,7330" coordsize="31,10">
              <v:shape style="position:absolute;left:2121;top:7330;width:31;height:10" coordorigin="2121,7330" coordsize="31,10" path="m2121,7335l2151,7335e" filled="false" stroked="true" strokeweight=".6pt" strokecolor="#000000">
                <v:path arrowok="t"/>
              </v:shape>
            </v:group>
            <v:group style="position:absolute;left:2071;top:7330;width:31;height:10" coordorigin="2071,7330" coordsize="31,10">
              <v:shape style="position:absolute;left:2071;top:7330;width:31;height:10" coordorigin="2071,7330" coordsize="31,10" path="m2071,7335l2101,7335e" filled="false" stroked="true" strokeweight=".6pt" strokecolor="#000000">
                <v:path arrowok="t"/>
              </v:shape>
            </v:group>
            <v:group style="position:absolute;left:2020;top:7330;width:31;height:10" coordorigin="2020,7330" coordsize="31,10">
              <v:shape style="position:absolute;left:2020;top:7330;width:31;height:10" coordorigin="2020,7330" coordsize="31,10" path="m2020,7335l2050,7335e" filled="false" stroked="true" strokeweight=".6pt" strokecolor="#000000">
                <v:path arrowok="t"/>
              </v:shape>
            </v:group>
            <v:group style="position:absolute;left:1970;top:7330;width:31;height:10" coordorigin="1970,7330" coordsize="31,10">
              <v:shape style="position:absolute;left:1970;top:7330;width:31;height:10" coordorigin="1970,7330" coordsize="31,10" path="m1970,7335l2000,7335e" filled="false" stroked="true" strokeweight=".6pt" strokecolor="#000000">
                <v:path arrowok="t"/>
              </v:shape>
            </v:group>
            <v:group style="position:absolute;left:1920;top:7330;width:31;height:10" coordorigin="1920,7330" coordsize="31,10">
              <v:shape style="position:absolute;left:1920;top:7330;width:31;height:10" coordorigin="1920,7330" coordsize="31,10" path="m1920,7335l1950,7335e" filled="false" stroked="true" strokeweight=".6pt" strokecolor="#000000">
                <v:path arrowok="t"/>
              </v:shape>
            </v:group>
            <v:group style="position:absolute;left:1870;top:7330;width:31;height:10" coordorigin="1870,7330" coordsize="31,10">
              <v:shape style="position:absolute;left:1870;top:7330;width:31;height:10" coordorigin="1870,7330" coordsize="31,10" path="m1870,7335l1900,7335e" filled="false" stroked="true" strokeweight=".6pt" strokecolor="#000000">
                <v:path arrowok="t"/>
              </v:shape>
            </v:group>
            <v:group style="position:absolute;left:1820;top:7330;width:31;height:10" coordorigin="1820,7330" coordsize="31,10">
              <v:shape style="position:absolute;left:1820;top:7330;width:31;height:10" coordorigin="1820,7330" coordsize="31,10" path="m1820,7335l1850,7335e" filled="false" stroked="true" strokeweight=".6pt" strokecolor="#000000">
                <v:path arrowok="t"/>
              </v:shape>
            </v:group>
            <v:group style="position:absolute;left:1769;top:7330;width:31;height:10" coordorigin="1769,7330" coordsize="31,10">
              <v:shape style="position:absolute;left:1769;top:7330;width:31;height:10" coordorigin="1769,7330" coordsize="31,10" path="m1769,7335l1799,7335e" filled="false" stroked="true" strokeweight=".6pt" strokecolor="#000000">
                <v:path arrowok="t"/>
              </v:shape>
            </v:group>
            <v:group style="position:absolute;left:1719;top:7330;width:31;height:10" coordorigin="1719,7330" coordsize="31,10">
              <v:shape style="position:absolute;left:1719;top:7330;width:31;height:10" coordorigin="1719,7330" coordsize="31,10" path="m1719,7335l1749,7335e" filled="false" stroked="true" strokeweight=".6pt" strokecolor="#000000">
                <v:path arrowok="t"/>
              </v:shape>
            </v:group>
            <v:group style="position:absolute;left:1669;top:7330;width:31;height:10" coordorigin="1669,7330" coordsize="31,10">
              <v:shape style="position:absolute;left:1669;top:7330;width:31;height:10" coordorigin="1669,7330" coordsize="31,10" path="m1669,7335l1699,7335e" filled="false" stroked="true" strokeweight=".6pt" strokecolor="#000000">
                <v:path arrowok="t"/>
              </v:shape>
            </v:group>
            <v:group style="position:absolute;left:1619;top:7330;width:31;height:10" coordorigin="1619,7330" coordsize="31,10">
              <v:shape style="position:absolute;left:1619;top:7330;width:31;height:10" coordorigin="1619,7330" coordsize="31,10" path="m1619,7335l1649,7335e" filled="false" stroked="true" strokeweight=".6pt" strokecolor="#000000">
                <v:path arrowok="t"/>
              </v:shape>
            </v:group>
            <v:group style="position:absolute;left:1569;top:7330;width:31;height:10" coordorigin="1569,7330" coordsize="31,10">
              <v:shape style="position:absolute;left:1569;top:7330;width:31;height:10" coordorigin="1569,7330" coordsize="31,10" path="m1569,7335l1599,7335e" filled="false" stroked="true" strokeweight=".6pt" strokecolor="#000000">
                <v:path arrowok="t"/>
              </v:shape>
            </v:group>
            <v:group style="position:absolute;left:1518;top:7330;width:31;height:10" coordorigin="1518,7330" coordsize="31,10">
              <v:shape style="position:absolute;left:1518;top:7330;width:31;height:10" coordorigin="1518,7330" coordsize="31,10" path="m1518,7335l1549,7335e" filled="false" stroked="true" strokeweight=".6pt" strokecolor="#000000">
                <v:path arrowok="t"/>
              </v:shape>
            </v:group>
            <v:group style="position:absolute;left:1468;top:7330;width:31;height:10" coordorigin="1468,7330" coordsize="31,10">
              <v:shape style="position:absolute;left:1468;top:7330;width:31;height:10" coordorigin="1468,7330" coordsize="31,10" path="m1468,7335l1498,7335e" filled="false" stroked="true" strokeweight=".6pt" strokecolor="#000000">
                <v:path arrowok="t"/>
              </v:shape>
            </v:group>
            <v:group style="position:absolute;left:1418;top:7330;width:31;height:10" coordorigin="1418,7330" coordsize="31,10">
              <v:shape style="position:absolute;left:1418;top:7330;width:31;height:10" coordorigin="1418,7330" coordsize="31,10" path="m1418,7335l1448,7335e" filled="false" stroked="true" strokeweight=".6pt" strokecolor="#000000">
                <v:path arrowok="t"/>
              </v:shape>
            </v:group>
            <v:group style="position:absolute;left:1368;top:7330;width:31;height:10" coordorigin="1368,7330" coordsize="31,10">
              <v:shape style="position:absolute;left:1368;top:7330;width:31;height:10" coordorigin="1368,7330" coordsize="31,10" path="m1368,7335l1398,7335e" filled="false" stroked="true" strokeweight=".6pt" strokecolor="#000000">
                <v:path arrowok="t"/>
              </v:shape>
            </v:group>
            <v:group style="position:absolute;left:1318;top:7330;width:31;height:10" coordorigin="1318,7330" coordsize="31,10">
              <v:shape style="position:absolute;left:1318;top:7330;width:31;height:10" coordorigin="1318,7330" coordsize="31,10" path="m1318,7335l1348,7335e" filled="false" stroked="true" strokeweight=".6pt" strokecolor="#000000">
                <v:path arrowok="t"/>
              </v:shape>
            </v:group>
            <v:group style="position:absolute;left:1267;top:7330;width:31;height:10" coordorigin="1267,7330" coordsize="31,10">
              <v:shape style="position:absolute;left:1267;top:7330;width:31;height:10" coordorigin="1267,7330" coordsize="31,10" path="m1267,7335l1298,7335e" filled="false" stroked="true" strokeweight=".6pt" strokecolor="#000000">
                <v:path arrowok="t"/>
              </v:shape>
            </v:group>
            <v:group style="position:absolute;left:1217;top:7330;width:31;height:10" coordorigin="1217,7330" coordsize="31,10">
              <v:shape style="position:absolute;left:1217;top:7330;width:31;height:10" coordorigin="1217,7330" coordsize="31,10" path="m1217,7335l1247,7335e" filled="false" stroked="true" strokeweight=".6pt" strokecolor="#000000">
                <v:path arrowok="t"/>
              </v:shape>
            </v:group>
            <v:group style="position:absolute;left:1167;top:7330;width:31;height:10" coordorigin="1167,7330" coordsize="31,10">
              <v:shape style="position:absolute;left:1167;top:7330;width:31;height:10" coordorigin="1167,7330" coordsize="31,10" path="m1167,7335l1197,7335e" filled="false" stroked="true" strokeweight=".6pt" strokecolor="#000000">
                <v:path arrowok="t"/>
              </v:shape>
            </v:group>
            <v:group style="position:absolute;left:1117;top:7330;width:31;height:10" coordorigin="1117,7330" coordsize="31,10">
              <v:shape style="position:absolute;left:1117;top:7330;width:31;height:10" coordorigin="1117,7330" coordsize="31,10" path="m1117,7335l1147,7335e" filled="false" stroked="true" strokeweight=".6pt" strokecolor="#000000">
                <v:path arrowok="t"/>
              </v:shape>
            </v:group>
            <v:group style="position:absolute;left:1067;top:7330;width:31;height:10" coordorigin="1067,7330" coordsize="31,10">
              <v:shape style="position:absolute;left:1067;top:7330;width:31;height:10" coordorigin="1067,7330" coordsize="31,10" path="m1067,7335l1097,7335e" filled="false" stroked="true" strokeweight=".6pt" strokecolor="#000000">
                <v:path arrowok="t"/>
              </v:shape>
            </v:group>
            <v:group style="position:absolute;left:1016;top:7330;width:31;height:10" coordorigin="1016,7330" coordsize="31,10">
              <v:shape style="position:absolute;left:1016;top:7330;width:31;height:10" coordorigin="1016,7330" coordsize="31,10" path="m1016,7335l1047,7335e" filled="false" stroked="true" strokeweight=".6pt" strokecolor="#000000">
                <v:path arrowok="t"/>
              </v:shape>
            </v:group>
            <v:group style="position:absolute;left:966;top:7330;width:31;height:10" coordorigin="966,7330" coordsize="31,10">
              <v:shape style="position:absolute;left:966;top:7330;width:31;height:10" coordorigin="966,7330" coordsize="31,10" path="m966,7335l996,7335e" filled="false" stroked="true" strokeweight=".6pt" strokecolor="#000000">
                <v:path arrowok="t"/>
              </v:shape>
            </v:group>
            <v:group style="position:absolute;left:916;top:7330;width:31;height:10" coordorigin="916,7330" coordsize="31,10">
              <v:shape style="position:absolute;left:916;top:7330;width:31;height:10" coordorigin="916,7330" coordsize="31,10" path="m916,7335l946,7335e" filled="false" stroked="true" strokeweight=".6pt" strokecolor="#000000">
                <v:path arrowok="t"/>
              </v:shape>
            </v:group>
            <v:group style="position:absolute;left:866;top:7330;width:31;height:10" coordorigin="866,7330" coordsize="31,10">
              <v:shape style="position:absolute;left:866;top:7330;width:31;height:10" coordorigin="866,7330" coordsize="31,10" path="m866,7335l896,7335e" filled="false" stroked="true" strokeweight=".6pt" strokecolor="#000000">
                <v:path arrowok="t"/>
              </v:shape>
            </v:group>
            <v:group style="position:absolute;left:816;top:7330;width:31;height:10" coordorigin="816,7330" coordsize="31,10">
              <v:shape style="position:absolute;left:816;top:7330;width:31;height:10" coordorigin="816,7330" coordsize="31,10" path="m816,7335l846,7335e" filled="false" stroked="true" strokeweight=".6pt" strokecolor="#000000">
                <v:path arrowok="t"/>
              </v:shape>
            </v:group>
            <v:group style="position:absolute;left:765;top:7330;width:31;height:10" coordorigin="765,7330" coordsize="31,10">
              <v:shape style="position:absolute;left:765;top:7330;width:31;height:10" coordorigin="765,7330" coordsize="31,10" path="m765,7335l796,7335e" filled="false" stroked="true" strokeweight=".6pt" strokecolor="#000000">
                <v:path arrowok="t"/>
              </v:shape>
            </v:group>
            <v:group style="position:absolute;left:715;top:7330;width:31;height:10" coordorigin="715,7330" coordsize="31,10">
              <v:shape style="position:absolute;left:715;top:7330;width:31;height:10" coordorigin="715,7330" coordsize="31,10" path="m715,7335l745,7335e" filled="false" stroked="true" strokeweight=".6pt" strokecolor="#000000">
                <v:path arrowok="t"/>
              </v:shape>
            </v:group>
            <v:group style="position:absolute;left:665;top:7330;width:31;height:10" coordorigin="665,7330" coordsize="31,10">
              <v:shape style="position:absolute;left:665;top:7330;width:31;height:10" coordorigin="665,7330" coordsize="31,10" path="m665,7335l695,7335e" filled="false" stroked="true" strokeweight=".6pt" strokecolor="#000000">
                <v:path arrowok="t"/>
              </v:shape>
            </v:group>
            <v:group style="position:absolute;left:615;top:7330;width:31;height:10" coordorigin="615,7330" coordsize="31,10">
              <v:shape style="position:absolute;left:615;top:7330;width:31;height:10" coordorigin="615,7330" coordsize="31,10" path="m615,7335l645,7335e" filled="false" stroked="true" strokeweight=".6pt" strokecolor="#000000">
                <v:path arrowok="t"/>
              </v:shape>
            </v:group>
            <v:group style="position:absolute;left:565;top:7330;width:31;height:10" coordorigin="565,7330" coordsize="31,10">
              <v:shape style="position:absolute;left:565;top:7330;width:31;height:10" coordorigin="565,7330" coordsize="31,10" path="m565,7335l595,7335e" filled="false" stroked="true" strokeweight=".6pt" strokecolor="#000000">
                <v:path arrowok="t"/>
              </v:shape>
            </v:group>
            <v:group style="position:absolute;left:514;top:7330;width:31;height:10" coordorigin="514,7330" coordsize="31,10">
              <v:shape style="position:absolute;left:514;top:7330;width:31;height:10" coordorigin="514,7330" coordsize="31,10" path="m514,7335l545,7335e" filled="false" stroked="true" strokeweight=".6pt" strokecolor="#000000">
                <v:path arrowok="t"/>
              </v:shape>
            </v:group>
            <v:group style="position:absolute;left:464;top:7330;width:31;height:10" coordorigin="464,7330" coordsize="31,10">
              <v:shape style="position:absolute;left:464;top:7330;width:31;height:10" coordorigin="464,7330" coordsize="31,10" path="m464,7335l494,7335e" filled="false" stroked="true" strokeweight=".6pt" strokecolor="#000000">
                <v:path arrowok="t"/>
              </v:shape>
            </v:group>
            <v:group style="position:absolute;left:414;top:7330;width:31;height:10" coordorigin="414,7330" coordsize="31,10">
              <v:shape style="position:absolute;left:414;top:7330;width:31;height:10" coordorigin="414,7330" coordsize="31,10" path="m414,7335l444,7335e" filled="false" stroked="true" strokeweight=".6pt" strokecolor="#000000">
                <v:path arrowok="t"/>
              </v:shape>
            </v:group>
            <v:group style="position:absolute;left:364;top:7330;width:31;height:10" coordorigin="364,7330" coordsize="31,10">
              <v:shape style="position:absolute;left:364;top:7330;width:31;height:10" coordorigin="364,7330" coordsize="31,10" path="m364,7335l394,7335e" filled="false" stroked="true" strokeweight=".6pt" strokecolor="#000000">
                <v:path arrowok="t"/>
              </v:shape>
            </v:group>
            <v:group style="position:absolute;left:314;top:7330;width:31;height:10" coordorigin="314,7330" coordsize="31,10">
              <v:shape style="position:absolute;left:314;top:7330;width:31;height:10" coordorigin="314,7330" coordsize="31,10" path="m314,7335l344,7335e" filled="false" stroked="true" strokeweight=".6pt" strokecolor="#000000">
                <v:path arrowok="t"/>
              </v:shape>
            </v:group>
            <v:group style="position:absolute;left:263;top:7330;width:31;height:10" coordorigin="263,7330" coordsize="31,10">
              <v:shape style="position:absolute;left:263;top:7330;width:31;height:10" coordorigin="263,7330" coordsize="31,10" path="m263,7335l294,7335e" filled="false" stroked="true" strokeweight=".6pt" strokecolor="#000000">
                <v:path arrowok="t"/>
              </v:shape>
            </v:group>
            <v:group style="position:absolute;left:213;top:7330;width:31;height:10" coordorigin="213,7330" coordsize="31,10">
              <v:shape style="position:absolute;left:213;top:7330;width:31;height:10" coordorigin="213,7330" coordsize="31,10" path="m213,7335l243,7335e" filled="false" stroked="true" strokeweight=".6pt" strokecolor="#000000">
                <v:path arrowok="t"/>
              </v:shape>
            </v:group>
            <v:group style="position:absolute;left:163;top:7330;width:31;height:10" coordorigin="163,7330" coordsize="31,10">
              <v:shape style="position:absolute;left:163;top:7330;width:31;height:10" coordorigin="163,7330" coordsize="31,10" path="m163,7335l193,7335e" filled="false" stroked="true" strokeweight=".6pt" strokecolor="#000000">
                <v:path arrowok="t"/>
              </v:shape>
            </v:group>
            <v:group style="position:absolute;left:113;top:7330;width:31;height:10" coordorigin="113,7330" coordsize="31,10">
              <v:shape style="position:absolute;left:113;top:7330;width:31;height:10" coordorigin="113,7330" coordsize="31,10" path="m113,7335l143,7335e" filled="false" stroked="true" strokeweight=".6pt" strokecolor="#000000">
                <v:path arrowok="t"/>
              </v:shape>
            </v:group>
            <v:group style="position:absolute;left:2472;top:7335;width:31;height:2" coordorigin="2472,7335" coordsize="31,2">
              <v:shape style="position:absolute;left:2472;top:7335;width:31;height:2" coordorigin="2472,7335" coordsize="31,0" path="m2472,7335l2502,7335e" filled="false" stroked="true" strokeweight=".6pt" strokecolor="#000000">
                <v:path arrowok="t"/>
              </v:shape>
            </v:group>
            <v:group style="position:absolute;left:73;top:7335;width:21;height:2" coordorigin="73,7335" coordsize="21,2">
              <v:shape style="position:absolute;left:73;top:7335;width:21;height:2" coordorigin="73,7335" coordsize="21,0" path="m73,7335l93,7335e" filled="false" stroked="true" strokeweight=".6pt" strokecolor="#000000">
                <v:path arrowok="t"/>
              </v:shape>
            </v:group>
            <v:group style="position:absolute;left:73;top:7370;width:10;height:31" coordorigin="73,7370" coordsize="10,31">
              <v:shape style="position:absolute;left:73;top:7370;width:10;height:31" coordorigin="73,7370" coordsize="10,31" path="m73,7386l83,7386e" filled="false" stroked="true" strokeweight="1.61pt" strokecolor="#000000">
                <v:path arrowok="t"/>
              </v:shape>
            </v:group>
            <v:group style="position:absolute;left:73;top:7421;width:10;height:31" coordorigin="73,7421" coordsize="10,31">
              <v:shape style="position:absolute;left:73;top:7421;width:10;height:31" coordorigin="73,7421" coordsize="10,31" path="m73,7436l83,7436e" filled="false" stroked="true" strokeweight="1.61pt" strokecolor="#000000">
                <v:path arrowok="t"/>
              </v:shape>
            </v:group>
            <v:group style="position:absolute;left:73;top:7471;width:10;height:31" coordorigin="73,7471" coordsize="10,31">
              <v:shape style="position:absolute;left:73;top:7471;width:10;height:31" coordorigin="73,7471" coordsize="10,31" path="m73,7486l83,7486e" filled="false" stroked="true" strokeweight="1.609pt" strokecolor="#000000">
                <v:path arrowok="t"/>
              </v:shape>
            </v:group>
            <v:group style="position:absolute;left:73;top:7522;width:10;height:31" coordorigin="73,7522" coordsize="10,31">
              <v:shape style="position:absolute;left:73;top:7522;width:10;height:31" coordorigin="73,7522" coordsize="10,31" path="m73,7537l83,7537e" filled="false" stroked="true" strokeweight="1.61pt" strokecolor="#000000">
                <v:path arrowok="t"/>
              </v:shape>
            </v:group>
            <v:group style="position:absolute;left:73;top:7572;width:10;height:31" coordorigin="73,7572" coordsize="10,31">
              <v:shape style="position:absolute;left:73;top:7572;width:10;height:31" coordorigin="73,7572" coordsize="10,31" path="m73,7587l83,7587e" filled="false" stroked="true" strokeweight="1.61pt" strokecolor="#000000">
                <v:path arrowok="t"/>
              </v:shape>
            </v:group>
            <v:group style="position:absolute;left:73;top:7622;width:10;height:31" coordorigin="73,7622" coordsize="10,31">
              <v:shape style="position:absolute;left:73;top:7622;width:10;height:31" coordorigin="73,7622" coordsize="10,31" path="m73,7638l83,7638e" filled="false" stroked="true" strokeweight="1.609pt" strokecolor="#000000">
                <v:path arrowok="t"/>
              </v:shape>
            </v:group>
            <v:group style="position:absolute;left:73;top:7673;width:10;height:31" coordorigin="73,7673" coordsize="10,31">
              <v:shape style="position:absolute;left:73;top:7673;width:10;height:31" coordorigin="73,7673" coordsize="10,31" path="m73,7688l83,7688e" filled="false" stroked="true" strokeweight="1.61pt" strokecolor="#000000">
                <v:path arrowok="t"/>
              </v:shape>
            </v:group>
            <v:group style="position:absolute;left:73;top:7723;width:10;height:31" coordorigin="73,7723" coordsize="10,31">
              <v:shape style="position:absolute;left:73;top:7723;width:10;height:31" coordorigin="73,7723" coordsize="10,31" path="m73,7738l83,7738e" filled="false" stroked="true" strokeweight="1.609pt" strokecolor="#000000">
                <v:path arrowok="t"/>
              </v:shape>
            </v:group>
            <v:group style="position:absolute;left:73;top:7774;width:10;height:31" coordorigin="73,7774" coordsize="10,31">
              <v:shape style="position:absolute;left:73;top:7774;width:10;height:31" coordorigin="73,7774" coordsize="10,31" path="m73,7789l83,7789e" filled="false" stroked="true" strokeweight="1.61pt" strokecolor="#000000">
                <v:path arrowok="t"/>
              </v:shape>
            </v:group>
            <v:group style="position:absolute;left:73;top:7824;width:10;height:31" coordorigin="73,7824" coordsize="10,31">
              <v:shape style="position:absolute;left:73;top:7824;width:10;height:31" coordorigin="73,7824" coordsize="10,31" path="m73,7839l83,7839e" filled="false" stroked="true" strokeweight="1.61pt" strokecolor="#000000">
                <v:path arrowok="t"/>
              </v:shape>
            </v:group>
            <v:group style="position:absolute;left:73;top:7874;width:10;height:31" coordorigin="73,7874" coordsize="10,31">
              <v:shape style="position:absolute;left:73;top:7874;width:10;height:31" coordorigin="73,7874" coordsize="10,31" path="m73,7889l83,7889e" filled="false" stroked="true" strokeweight="1.609pt" strokecolor="#000000">
                <v:path arrowok="t"/>
              </v:shape>
            </v:group>
            <v:group style="position:absolute;left:73;top:7925;width:10;height:31" coordorigin="73,7925" coordsize="10,31">
              <v:shape style="position:absolute;left:73;top:7925;width:10;height:31" coordorigin="73,7925" coordsize="10,31" path="m73,7940l83,7940e" filled="false" stroked="true" strokeweight="1.61pt" strokecolor="#000000">
                <v:path arrowok="t"/>
              </v:shape>
            </v:group>
            <v:group style="position:absolute;left:73;top:7975;width:10;height:31" coordorigin="73,7975" coordsize="10,31">
              <v:shape style="position:absolute;left:73;top:7975;width:10;height:31" coordorigin="73,7975" coordsize="10,31" path="m73,7990l83,7990e" filled="false" stroked="true" strokeweight="1.61pt" strokecolor="#000000">
                <v:path arrowok="t"/>
              </v:shape>
            </v:group>
            <v:group style="position:absolute;left:73;top:8026;width:10;height:31" coordorigin="73,8026" coordsize="10,31">
              <v:shape style="position:absolute;left:73;top:8026;width:10;height:31" coordorigin="73,8026" coordsize="10,31" path="m73,8041l83,8041e" filled="false" stroked="true" strokeweight="1.609pt" strokecolor="#000000">
                <v:path arrowok="t"/>
              </v:shape>
            </v:group>
            <v:group style="position:absolute;left:73;top:8076;width:10;height:31" coordorigin="73,8076" coordsize="10,31">
              <v:shape style="position:absolute;left:73;top:8076;width:10;height:31" coordorigin="73,8076" coordsize="10,31" path="m73,8091l83,8091e" filled="false" stroked="true" strokeweight="1.61pt" strokecolor="#000000">
                <v:path arrowok="t"/>
              </v:shape>
            </v:group>
            <v:group style="position:absolute;left:73;top:8126;width:10;height:31" coordorigin="73,8126" coordsize="10,31">
              <v:shape style="position:absolute;left:73;top:8126;width:10;height:31" coordorigin="73,8126" coordsize="10,31" path="m73,8141l83,8141e" filled="false" stroked="true" strokeweight="1.61pt" strokecolor="#000000">
                <v:path arrowok="t"/>
              </v:shape>
            </v:group>
            <v:group style="position:absolute;left:73;top:8177;width:10;height:31" coordorigin="73,8177" coordsize="10,31">
              <v:shape style="position:absolute;left:73;top:8177;width:10;height:31" coordorigin="73,8177" coordsize="10,31" path="m73,8192l83,8192e" filled="false" stroked="true" strokeweight="1.609pt" strokecolor="#000000">
                <v:path arrowok="t"/>
              </v:shape>
            </v:group>
            <v:group style="position:absolute;left:73;top:8227;width:10;height:31" coordorigin="73,8227" coordsize="10,31">
              <v:shape style="position:absolute;left:73;top:8227;width:10;height:31" coordorigin="73,8227" coordsize="10,31" path="m73,8242l83,8242e" filled="false" stroked="true" strokeweight="1.61pt" strokecolor="#000000">
                <v:path arrowok="t"/>
              </v:shape>
            </v:group>
            <v:group style="position:absolute;left:73;top:8278;width:10;height:31" coordorigin="73,8278" coordsize="10,31">
              <v:shape style="position:absolute;left:73;top:8278;width:10;height:31" coordorigin="73,8278" coordsize="10,31" path="m73,8293l83,8293e" filled="false" stroked="true" strokeweight="1.609pt" strokecolor="#000000">
                <v:path arrowok="t"/>
              </v:shape>
            </v:group>
            <v:group style="position:absolute;left:73;top:8328;width:10;height:31" coordorigin="73,8328" coordsize="10,31">
              <v:shape style="position:absolute;left:73;top:8328;width:10;height:31" coordorigin="73,8328" coordsize="10,31" path="m73,8343l83,8343e" filled="false" stroked="true" strokeweight="1.609pt" strokecolor="#000000">
                <v:path arrowok="t"/>
              </v:shape>
            </v:group>
            <v:group style="position:absolute;left:73;top:8378;width:10;height:31" coordorigin="73,8378" coordsize="10,31">
              <v:shape style="position:absolute;left:73;top:8378;width:10;height:31" coordorigin="73,8378" coordsize="10,31" path="m73,8393l83,8393e" filled="false" stroked="true" strokeweight="1.61pt" strokecolor="#000000">
                <v:path arrowok="t"/>
              </v:shape>
            </v:group>
            <v:group style="position:absolute;left:73;top:8429;width:10;height:31" coordorigin="73,8429" coordsize="10,31">
              <v:shape style="position:absolute;left:73;top:8429;width:10;height:31" coordorigin="73,8429" coordsize="10,31" path="m73,8444l83,8444e" filled="false" stroked="true" strokeweight="1.609pt" strokecolor="#000000">
                <v:path arrowok="t"/>
              </v:shape>
            </v:group>
            <v:group style="position:absolute;left:73;top:8479;width:10;height:31" coordorigin="73,8479" coordsize="10,31">
              <v:shape style="position:absolute;left:73;top:8479;width:10;height:31" coordorigin="73,8479" coordsize="10,31" path="m73,8494l83,8494e" filled="false" stroked="true" strokeweight="1.61pt" strokecolor="#000000">
                <v:path arrowok="t"/>
              </v:shape>
            </v:group>
            <v:group style="position:absolute;left:73;top:8530;width:10;height:31" coordorigin="73,8530" coordsize="10,31">
              <v:shape style="position:absolute;left:73;top:8530;width:10;height:31" coordorigin="73,8530" coordsize="10,31" path="m73,8545l83,8545e" filled="false" stroked="true" strokeweight="1.61pt" strokecolor="#000000">
                <v:path arrowok="t"/>
              </v:shape>
            </v:group>
            <v:group style="position:absolute;left:73;top:8580;width:10;height:31" coordorigin="73,8580" coordsize="10,31">
              <v:shape style="position:absolute;left:73;top:8580;width:10;height:31" coordorigin="73,8580" coordsize="10,31" path="m73,8595l83,8595e" filled="false" stroked="true" strokeweight="1.609pt" strokecolor="#000000">
                <v:path arrowok="t"/>
              </v:shape>
            </v:group>
            <v:group style="position:absolute;left:73;top:8630;width:10;height:31" coordorigin="73,8630" coordsize="10,31">
              <v:shape style="position:absolute;left:73;top:8630;width:10;height:31" coordorigin="73,8630" coordsize="10,31" path="m73,8645l83,8645e" filled="false" stroked="true" strokeweight="1.61pt" strokecolor="#000000">
                <v:path arrowok="t"/>
              </v:shape>
            </v:group>
            <v:group style="position:absolute;left:73;top:8681;width:10;height:31" coordorigin="73,8681" coordsize="10,31">
              <v:shape style="position:absolute;left:73;top:8681;width:10;height:31" coordorigin="73,8681" coordsize="10,31" path="m73,8696l83,8696e" filled="false" stroked="true" strokeweight="1.61pt" strokecolor="#000000">
                <v:path arrowok="t"/>
              </v:shape>
            </v:group>
            <v:group style="position:absolute;left:73;top:8731;width:10;height:31" coordorigin="73,8731" coordsize="10,31">
              <v:shape style="position:absolute;left:73;top:8731;width:10;height:31" coordorigin="73,8731" coordsize="10,31" path="m73,8746l83,8746e" filled="false" stroked="true" strokeweight="1.609pt" strokecolor="#000000">
                <v:path arrowok="t"/>
              </v:shape>
            </v:group>
            <v:group style="position:absolute;left:73;top:8781;width:10;height:31" coordorigin="73,8781" coordsize="10,31">
              <v:shape style="position:absolute;left:73;top:8781;width:10;height:31" coordorigin="73,8781" coordsize="10,31" path="m73,8797l83,8797e" filled="false" stroked="true" strokeweight="1.61pt" strokecolor="#000000">
                <v:path arrowok="t"/>
              </v:shape>
            </v:group>
            <v:group style="position:absolute;left:73;top:8832;width:10;height:31" coordorigin="73,8832" coordsize="10,31">
              <v:shape style="position:absolute;left:73;top:8832;width:10;height:31" coordorigin="73,8832" coordsize="10,31" path="m73,8847l83,8847e" filled="false" stroked="true" strokeweight="1.61pt" strokecolor="#000000">
                <v:path arrowok="t"/>
              </v:shape>
            </v:group>
            <v:group style="position:absolute;left:73;top:8882;width:10;height:31" coordorigin="73,8882" coordsize="10,31">
              <v:shape style="position:absolute;left:73;top:8882;width:10;height:31" coordorigin="73,8882" coordsize="10,31" path="m73,8897l83,8897e" filled="false" stroked="true" strokeweight="1.609pt" strokecolor="#000000">
                <v:path arrowok="t"/>
              </v:shape>
            </v:group>
            <v:group style="position:absolute;left:73;top:8933;width:10;height:31" coordorigin="73,8933" coordsize="10,31">
              <v:shape style="position:absolute;left:73;top:8933;width:10;height:31" coordorigin="73,8933" coordsize="10,31" path="m73,8948l83,8948e" filled="false" stroked="true" strokeweight="1.61pt" strokecolor="#000000">
                <v:path arrowok="t"/>
              </v:shape>
            </v:group>
            <v:group style="position:absolute;left:73;top:8983;width:10;height:31" coordorigin="73,8983" coordsize="10,31">
              <v:shape style="position:absolute;left:73;top:8983;width:10;height:31" coordorigin="73,8983" coordsize="10,31" path="m73,8998l83,8998e" filled="false" stroked="true" strokeweight="1.61pt" strokecolor="#000000">
                <v:path arrowok="t"/>
              </v:shape>
            </v:group>
            <v:group style="position:absolute;left:73;top:9033;width:10;height:31" coordorigin="73,9033" coordsize="10,31">
              <v:shape style="position:absolute;left:73;top:9033;width:10;height:31" coordorigin="73,9033" coordsize="10,31" path="m73,9049l83,9049e" filled="false" stroked="true" strokeweight="1.609pt" strokecolor="#000000">
                <v:path arrowok="t"/>
              </v:shape>
            </v:group>
            <v:group style="position:absolute;left:73;top:9084;width:10;height:31" coordorigin="73,9084" coordsize="10,31">
              <v:shape style="position:absolute;left:73;top:9084;width:10;height:31" coordorigin="73,9084" coordsize="10,31" path="m73,9099l83,9099e" filled="false" stroked="true" strokeweight="1.61pt" strokecolor="#000000">
                <v:path arrowok="t"/>
              </v:shape>
            </v:group>
            <v:group style="position:absolute;left:73;top:9149;width:10;height:2" coordorigin="73,9149" coordsize="10,2">
              <v:shape style="position:absolute;left:73;top:9149;width:10;height:2" coordorigin="73,9149" coordsize="10,0" path="m73,9149l83,9149e" filled="false" stroked="true" strokeweight="1.61pt" strokecolor="#000000">
                <v:path arrowok="t"/>
              </v:shape>
            </v:group>
            <v:group style="position:absolute;left:4831;top:7330;width:31;height:10" coordorigin="4831,7330" coordsize="31,10">
              <v:shape style="position:absolute;left:4831;top:7330;width:31;height:10" coordorigin="4831,7330" coordsize="31,10" path="m4831,7335l4862,7335e" filled="false" stroked="true" strokeweight=".6pt" strokecolor="#000000">
                <v:path arrowok="t"/>
              </v:shape>
            </v:group>
            <v:group style="position:absolute;left:4781;top:7330;width:31;height:10" coordorigin="4781,7330" coordsize="31,10">
              <v:shape style="position:absolute;left:4781;top:7330;width:31;height:10" coordorigin="4781,7330" coordsize="31,10" path="m4781,7335l4811,7335e" filled="false" stroked="true" strokeweight=".6pt" strokecolor="#000000">
                <v:path arrowok="t"/>
              </v:shape>
            </v:group>
            <v:group style="position:absolute;left:4731;top:7330;width:31;height:10" coordorigin="4731,7330" coordsize="31,10">
              <v:shape style="position:absolute;left:4731;top:7330;width:31;height:10" coordorigin="4731,7330" coordsize="31,10" path="m4731,7335l4761,7335e" filled="false" stroked="true" strokeweight=".6pt" strokecolor="#000000">
                <v:path arrowok="t"/>
              </v:shape>
            </v:group>
            <v:group style="position:absolute;left:4681;top:7330;width:31;height:10" coordorigin="4681,7330" coordsize="31,10">
              <v:shape style="position:absolute;left:4681;top:7330;width:31;height:10" coordorigin="4681,7330" coordsize="31,10" path="m4681,7335l4711,7335e" filled="false" stroked="true" strokeweight=".6pt" strokecolor="#000000">
                <v:path arrowok="t"/>
              </v:shape>
            </v:group>
            <v:group style="position:absolute;left:4631;top:7330;width:31;height:10" coordorigin="4631,7330" coordsize="31,10">
              <v:shape style="position:absolute;left:4631;top:7330;width:31;height:10" coordorigin="4631,7330" coordsize="31,10" path="m4631,7335l4661,7335e" filled="false" stroked="true" strokeweight=".6pt" strokecolor="#000000">
                <v:path arrowok="t"/>
              </v:shape>
            </v:group>
            <v:group style="position:absolute;left:4580;top:7330;width:31;height:10" coordorigin="4580,7330" coordsize="31,10">
              <v:shape style="position:absolute;left:4580;top:7330;width:31;height:10" coordorigin="4580,7330" coordsize="31,10" path="m4580,7335l4611,7335e" filled="false" stroked="true" strokeweight=".6pt" strokecolor="#000000">
                <v:path arrowok="t"/>
              </v:shape>
            </v:group>
            <v:group style="position:absolute;left:4530;top:7330;width:31;height:10" coordorigin="4530,7330" coordsize="31,10">
              <v:shape style="position:absolute;left:4530;top:7330;width:31;height:10" coordorigin="4530,7330" coordsize="31,10" path="m4530,7335l4560,7335e" filled="false" stroked="true" strokeweight=".6pt" strokecolor="#000000">
                <v:path arrowok="t"/>
              </v:shape>
            </v:group>
            <v:group style="position:absolute;left:4480;top:7330;width:31;height:10" coordorigin="4480,7330" coordsize="31,10">
              <v:shape style="position:absolute;left:4480;top:7330;width:31;height:10" coordorigin="4480,7330" coordsize="31,10" path="m4480,7335l4510,7335e" filled="false" stroked="true" strokeweight=".6pt" strokecolor="#000000">
                <v:path arrowok="t"/>
              </v:shape>
            </v:group>
            <v:group style="position:absolute;left:4430;top:7330;width:31;height:10" coordorigin="4430,7330" coordsize="31,10">
              <v:shape style="position:absolute;left:4430;top:7330;width:31;height:10" coordorigin="4430,7330" coordsize="31,10" path="m4430,7335l4460,7335e" filled="false" stroked="true" strokeweight=".6pt" strokecolor="#000000">
                <v:path arrowok="t"/>
              </v:shape>
            </v:group>
            <v:group style="position:absolute;left:4380;top:7330;width:31;height:10" coordorigin="4380,7330" coordsize="31,10">
              <v:shape style="position:absolute;left:4380;top:7330;width:31;height:10" coordorigin="4380,7330" coordsize="31,10" path="m4380,7335l4410,7335e" filled="false" stroked="true" strokeweight=".6pt" strokecolor="#000000">
                <v:path arrowok="t"/>
              </v:shape>
            </v:group>
            <v:group style="position:absolute;left:4329;top:7330;width:31;height:10" coordorigin="4329,7330" coordsize="31,10">
              <v:shape style="position:absolute;left:4329;top:7330;width:31;height:10" coordorigin="4329,7330" coordsize="31,10" path="m4329,7335l4360,7335e" filled="false" stroked="true" strokeweight=".6pt" strokecolor="#000000">
                <v:path arrowok="t"/>
              </v:shape>
            </v:group>
            <v:group style="position:absolute;left:4279;top:7330;width:31;height:10" coordorigin="4279,7330" coordsize="31,10">
              <v:shape style="position:absolute;left:4279;top:7330;width:31;height:10" coordorigin="4279,7330" coordsize="31,10" path="m4279,7335l4309,7335e" filled="false" stroked="true" strokeweight=".6pt" strokecolor="#000000">
                <v:path arrowok="t"/>
              </v:shape>
            </v:group>
            <v:group style="position:absolute;left:4229;top:7330;width:31;height:10" coordorigin="4229,7330" coordsize="31,10">
              <v:shape style="position:absolute;left:4229;top:7330;width:31;height:10" coordorigin="4229,7330" coordsize="31,10" path="m4229,7335l4259,7335e" filled="false" stroked="true" strokeweight=".6pt" strokecolor="#000000">
                <v:path arrowok="t"/>
              </v:shape>
            </v:group>
            <v:group style="position:absolute;left:4179;top:7330;width:31;height:10" coordorigin="4179,7330" coordsize="31,10">
              <v:shape style="position:absolute;left:4179;top:7330;width:31;height:10" coordorigin="4179,7330" coordsize="31,10" path="m4179,7335l4209,7335e" filled="false" stroked="true" strokeweight=".6pt" strokecolor="#000000">
                <v:path arrowok="t"/>
              </v:shape>
            </v:group>
            <v:group style="position:absolute;left:4129;top:7330;width:31;height:10" coordorigin="4129,7330" coordsize="31,10">
              <v:shape style="position:absolute;left:4129;top:7330;width:31;height:10" coordorigin="4129,7330" coordsize="31,10" path="m4129,7335l4159,7335e" filled="false" stroked="true" strokeweight=".6pt" strokecolor="#000000">
                <v:path arrowok="t"/>
              </v:shape>
            </v:group>
            <v:group style="position:absolute;left:4078;top:7330;width:31;height:10" coordorigin="4078,7330" coordsize="31,10">
              <v:shape style="position:absolute;left:4078;top:7330;width:31;height:10" coordorigin="4078,7330" coordsize="31,10" path="m4078,7335l4109,7335e" filled="false" stroked="true" strokeweight=".6pt" strokecolor="#000000">
                <v:path arrowok="t"/>
              </v:shape>
            </v:group>
            <v:group style="position:absolute;left:4028;top:7330;width:31;height:10" coordorigin="4028,7330" coordsize="31,10">
              <v:shape style="position:absolute;left:4028;top:7330;width:31;height:10" coordorigin="4028,7330" coordsize="31,10" path="m4028,7335l4058,7335e" filled="false" stroked="true" strokeweight=".6pt" strokecolor="#000000">
                <v:path arrowok="t"/>
              </v:shape>
            </v:group>
            <v:group style="position:absolute;left:3978;top:7330;width:31;height:10" coordorigin="3978,7330" coordsize="31,10">
              <v:shape style="position:absolute;left:3978;top:7330;width:31;height:10" coordorigin="3978,7330" coordsize="31,10" path="m3978,7335l4008,7335e" filled="false" stroked="true" strokeweight=".6pt" strokecolor="#000000">
                <v:path arrowok="t"/>
              </v:shape>
            </v:group>
            <v:group style="position:absolute;left:3928;top:7330;width:31;height:10" coordorigin="3928,7330" coordsize="31,10">
              <v:shape style="position:absolute;left:3928;top:7330;width:31;height:10" coordorigin="3928,7330" coordsize="31,10" path="m3928,7335l3958,7335e" filled="false" stroked="true" strokeweight=".6pt" strokecolor="#000000">
                <v:path arrowok="t"/>
              </v:shape>
            </v:group>
            <v:group style="position:absolute;left:3878;top:7330;width:31;height:10" coordorigin="3878,7330" coordsize="31,10">
              <v:shape style="position:absolute;left:3878;top:7330;width:31;height:10" coordorigin="3878,7330" coordsize="31,10" path="m3878,7335l3908,7335e" filled="false" stroked="true" strokeweight=".6pt" strokecolor="#000000">
                <v:path arrowok="t"/>
              </v:shape>
            </v:group>
            <v:group style="position:absolute;left:3827;top:7330;width:31;height:10" coordorigin="3827,7330" coordsize="31,10">
              <v:shape style="position:absolute;left:3827;top:7330;width:31;height:10" coordorigin="3827,7330" coordsize="31,10" path="m3827,7335l3858,7335e" filled="false" stroked="true" strokeweight=".6pt" strokecolor="#000000">
                <v:path arrowok="t"/>
              </v:shape>
            </v:group>
            <v:group style="position:absolute;left:3777;top:7330;width:31;height:10" coordorigin="3777,7330" coordsize="31,10">
              <v:shape style="position:absolute;left:3777;top:7330;width:31;height:10" coordorigin="3777,7330" coordsize="31,10" path="m3777,7335l3807,7335e" filled="false" stroked="true" strokeweight=".6pt" strokecolor="#000000">
                <v:path arrowok="t"/>
              </v:shape>
            </v:group>
            <v:group style="position:absolute;left:3727;top:7330;width:31;height:10" coordorigin="3727,7330" coordsize="31,10">
              <v:shape style="position:absolute;left:3727;top:7330;width:31;height:10" coordorigin="3727,7330" coordsize="31,10" path="m3727,7335l3757,7335e" filled="false" stroked="true" strokeweight=".6pt" strokecolor="#000000">
                <v:path arrowok="t"/>
              </v:shape>
            </v:group>
            <v:group style="position:absolute;left:3677;top:7330;width:31;height:10" coordorigin="3677,7330" coordsize="31,10">
              <v:shape style="position:absolute;left:3677;top:7330;width:31;height:10" coordorigin="3677,7330" coordsize="31,10" path="m3677,7335l3707,7335e" filled="false" stroked="true" strokeweight=".6pt" strokecolor="#000000">
                <v:path arrowok="t"/>
              </v:shape>
            </v:group>
            <v:group style="position:absolute;left:3627;top:7330;width:31;height:10" coordorigin="3627,7330" coordsize="31,10">
              <v:shape style="position:absolute;left:3627;top:7330;width:31;height:10" coordorigin="3627,7330" coordsize="31,10" path="m3627,7335l3657,7335e" filled="false" stroked="true" strokeweight=".6pt" strokecolor="#000000">
                <v:path arrowok="t"/>
              </v:shape>
            </v:group>
            <v:group style="position:absolute;left:3576;top:7330;width:31;height:10" coordorigin="3576,7330" coordsize="31,10">
              <v:shape style="position:absolute;left:3576;top:7330;width:31;height:10" coordorigin="3576,7330" coordsize="31,10" path="m3576,7335l3607,7335e" filled="false" stroked="true" strokeweight=".6pt" strokecolor="#000000">
                <v:path arrowok="t"/>
              </v:shape>
            </v:group>
            <v:group style="position:absolute;left:3526;top:7330;width:31;height:10" coordorigin="3526,7330" coordsize="31,10">
              <v:shape style="position:absolute;left:3526;top:7330;width:31;height:10" coordorigin="3526,7330" coordsize="31,10" path="m3526,7335l3556,7335e" filled="false" stroked="true" strokeweight=".6pt" strokecolor="#000000">
                <v:path arrowok="t"/>
              </v:shape>
            </v:group>
            <v:group style="position:absolute;left:3476;top:7330;width:31;height:10" coordorigin="3476,7330" coordsize="31,10">
              <v:shape style="position:absolute;left:3476;top:7330;width:31;height:10" coordorigin="3476,7330" coordsize="31,10" path="m3476,7335l3506,7335e" filled="false" stroked="true" strokeweight=".6pt" strokecolor="#000000">
                <v:path arrowok="t"/>
              </v:shape>
            </v:group>
            <v:group style="position:absolute;left:3426;top:7330;width:31;height:10" coordorigin="3426,7330" coordsize="31,10">
              <v:shape style="position:absolute;left:3426;top:7330;width:31;height:10" coordorigin="3426,7330" coordsize="31,10" path="m3426,7335l3456,7335e" filled="false" stroked="true" strokeweight=".6pt" strokecolor="#000000">
                <v:path arrowok="t"/>
              </v:shape>
            </v:group>
            <v:group style="position:absolute;left:3376;top:7330;width:31;height:10" coordorigin="3376,7330" coordsize="31,10">
              <v:shape style="position:absolute;left:3376;top:7330;width:31;height:10" coordorigin="3376,7330" coordsize="31,10" path="m3376,7335l3406,7335e" filled="false" stroked="true" strokeweight=".6pt" strokecolor="#000000">
                <v:path arrowok="t"/>
              </v:shape>
            </v:group>
            <v:group style="position:absolute;left:3326;top:7330;width:31;height:10" coordorigin="3326,7330" coordsize="31,10">
              <v:shape style="position:absolute;left:3326;top:7330;width:31;height:10" coordorigin="3326,7330" coordsize="31,10" path="m3326,7335l3356,7335e" filled="false" stroked="true" strokeweight=".6pt" strokecolor="#000000">
                <v:path arrowok="t"/>
              </v:shape>
            </v:group>
            <v:group style="position:absolute;left:3275;top:7330;width:31;height:10" coordorigin="3275,7330" coordsize="31,10">
              <v:shape style="position:absolute;left:3275;top:7330;width:31;height:10" coordorigin="3275,7330" coordsize="31,10" path="m3275,7335l3305,7335e" filled="false" stroked="true" strokeweight=".6pt" strokecolor="#000000">
                <v:path arrowok="t"/>
              </v:shape>
            </v:group>
            <v:group style="position:absolute;left:3225;top:7330;width:31;height:10" coordorigin="3225,7330" coordsize="31,10">
              <v:shape style="position:absolute;left:3225;top:7330;width:31;height:10" coordorigin="3225,7330" coordsize="31,10" path="m3225,7335l3255,7335e" filled="false" stroked="true" strokeweight=".6pt" strokecolor="#000000">
                <v:path arrowok="t"/>
              </v:shape>
            </v:group>
            <v:group style="position:absolute;left:3175;top:7330;width:31;height:10" coordorigin="3175,7330" coordsize="31,10">
              <v:shape style="position:absolute;left:3175;top:7330;width:31;height:10" coordorigin="3175,7330" coordsize="31,10" path="m3175,7335l3205,7335e" filled="false" stroked="true" strokeweight=".6pt" strokecolor="#000000">
                <v:path arrowok="t"/>
              </v:shape>
            </v:group>
            <v:group style="position:absolute;left:3125;top:7330;width:31;height:10" coordorigin="3125,7330" coordsize="31,10">
              <v:shape style="position:absolute;left:3125;top:7330;width:31;height:10" coordorigin="3125,7330" coordsize="31,10" path="m3125,7335l3155,7335e" filled="false" stroked="true" strokeweight=".6pt" strokecolor="#000000">
                <v:path arrowok="t"/>
              </v:shape>
            </v:group>
            <v:group style="position:absolute;left:3075;top:7330;width:31;height:10" coordorigin="3075,7330" coordsize="31,10">
              <v:shape style="position:absolute;left:3075;top:7330;width:31;height:10" coordorigin="3075,7330" coordsize="31,10" path="m3075,7335l3105,7335e" filled="false" stroked="true" strokeweight=".6pt" strokecolor="#000000">
                <v:path arrowok="t"/>
              </v:shape>
            </v:group>
            <v:group style="position:absolute;left:3024;top:7330;width:31;height:10" coordorigin="3024,7330" coordsize="31,10">
              <v:shape style="position:absolute;left:3024;top:7330;width:31;height:10" coordorigin="3024,7330" coordsize="31,10" path="m3024,7335l3054,7335e" filled="false" stroked="true" strokeweight=".6pt" strokecolor="#000000">
                <v:path arrowok="t"/>
              </v:shape>
            </v:group>
            <v:group style="position:absolute;left:2974;top:7330;width:31;height:10" coordorigin="2974,7330" coordsize="31,10">
              <v:shape style="position:absolute;left:2974;top:7330;width:31;height:10" coordorigin="2974,7330" coordsize="31,10" path="m2974,7335l3004,7335e" filled="false" stroked="true" strokeweight=".6pt" strokecolor="#000000">
                <v:path arrowok="t"/>
              </v:shape>
            </v:group>
            <v:group style="position:absolute;left:2924;top:7330;width:31;height:10" coordorigin="2924,7330" coordsize="31,10">
              <v:shape style="position:absolute;left:2924;top:7330;width:31;height:10" coordorigin="2924,7330" coordsize="31,10" path="m2924,7335l2954,7335e" filled="false" stroked="true" strokeweight=".6pt" strokecolor="#000000">
                <v:path arrowok="t"/>
              </v:shape>
            </v:group>
            <v:group style="position:absolute;left:2874;top:7330;width:31;height:10" coordorigin="2874,7330" coordsize="31,10">
              <v:shape style="position:absolute;left:2874;top:7330;width:31;height:10" coordorigin="2874,7330" coordsize="31,10" path="m2874,7335l2904,7335e" filled="false" stroked="true" strokeweight=".6pt" strokecolor="#000000">
                <v:path arrowok="t"/>
              </v:shape>
            </v:group>
            <v:group style="position:absolute;left:2824;top:7330;width:31;height:10" coordorigin="2824,7330" coordsize="31,10">
              <v:shape style="position:absolute;left:2824;top:7330;width:31;height:10" coordorigin="2824,7330" coordsize="31,10" path="m2824,7335l2854,7335e" filled="false" stroked="true" strokeweight=".6pt" strokecolor="#000000">
                <v:path arrowok="t"/>
              </v:shape>
            </v:group>
            <v:group style="position:absolute;left:2773;top:7330;width:31;height:10" coordorigin="2773,7330" coordsize="31,10">
              <v:shape style="position:absolute;left:2773;top:7330;width:31;height:10" coordorigin="2773,7330" coordsize="31,10" path="m2773,7335l2803,7335e" filled="false" stroked="true" strokeweight=".6pt" strokecolor="#000000">
                <v:path arrowok="t"/>
              </v:shape>
            </v:group>
            <v:group style="position:absolute;left:2723;top:7330;width:31;height:10" coordorigin="2723,7330" coordsize="31,10">
              <v:shape style="position:absolute;left:2723;top:7330;width:31;height:10" coordorigin="2723,7330" coordsize="31,10" path="m2723,7335l2753,7335e" filled="false" stroked="true" strokeweight=".6pt" strokecolor="#000000">
                <v:path arrowok="t"/>
              </v:shape>
            </v:group>
            <v:group style="position:absolute;left:2673;top:7330;width:31;height:10" coordorigin="2673,7330" coordsize="31,10">
              <v:shape style="position:absolute;left:2673;top:7330;width:31;height:10" coordorigin="2673,7330" coordsize="31,10" path="m2673,7335l2703,7335e" filled="false" stroked="true" strokeweight=".6pt" strokecolor="#000000">
                <v:path arrowok="t"/>
              </v:shape>
            </v:group>
            <v:group style="position:absolute;left:2623;top:7330;width:31;height:10" coordorigin="2623,7330" coordsize="31,10">
              <v:shape style="position:absolute;left:2623;top:7330;width:31;height:10" coordorigin="2623,7330" coordsize="31,10" path="m2623,7335l2653,7335e" filled="false" stroked="true" strokeweight=".6pt" strokecolor="#000000">
                <v:path arrowok="t"/>
              </v:shape>
            </v:group>
            <v:group style="position:absolute;left:2573;top:7330;width:31;height:10" coordorigin="2573,7330" coordsize="31,10">
              <v:shape style="position:absolute;left:2573;top:7330;width:31;height:10" coordorigin="2573,7330" coordsize="31,10" path="m2573,7335l2603,7335e" filled="false" stroked="true" strokeweight=".6pt" strokecolor="#000000">
                <v:path arrowok="t"/>
              </v:shape>
            </v:group>
            <v:group style="position:absolute;left:2522;top:7330;width:31;height:10" coordorigin="2522,7330" coordsize="31,10">
              <v:shape style="position:absolute;left:2522;top:7330;width:31;height:10" coordorigin="2522,7330" coordsize="31,10" path="m2522,7335l2552,7335e" filled="false" stroked="true" strokeweight=".6pt" strokecolor="#000000">
                <v:path arrowok="t"/>
              </v:shape>
            </v:group>
            <v:group style="position:absolute;left:4882;top:7330;width:16;height:10" coordorigin="4882,7330" coordsize="16,10">
              <v:shape style="position:absolute;left:4882;top:7330;width:16;height:10" coordorigin="4882,7330" coordsize="16,10" path="m4882,7335l4897,7335e" filled="false" stroked="true" strokeweight=".6pt" strokecolor="#000000">
                <v:path arrowok="t"/>
              </v:shape>
            </v:group>
            <v:group style="position:absolute;left:4892;top:7370;width:10;height:31" coordorigin="4892,7370" coordsize="10,31">
              <v:shape style="position:absolute;left:4892;top:7370;width:10;height:31" coordorigin="4892,7370" coordsize="10,31" path="m4892,7386l4902,7386e" filled="false" stroked="true" strokeweight="1.61pt" strokecolor="#000000">
                <v:path arrowok="t"/>
              </v:shape>
            </v:group>
            <v:group style="position:absolute;left:4892;top:7421;width:10;height:31" coordorigin="4892,7421" coordsize="10,31">
              <v:shape style="position:absolute;left:4892;top:7421;width:10;height:31" coordorigin="4892,7421" coordsize="10,31" path="m4892,7436l4902,7436e" filled="false" stroked="true" strokeweight="1.61pt" strokecolor="#000000">
                <v:path arrowok="t"/>
              </v:shape>
            </v:group>
            <v:group style="position:absolute;left:4892;top:7471;width:10;height:31" coordorigin="4892,7471" coordsize="10,31">
              <v:shape style="position:absolute;left:4892;top:7471;width:10;height:31" coordorigin="4892,7471" coordsize="10,31" path="m4892,7486l4902,7486e" filled="false" stroked="true" strokeweight="1.609pt" strokecolor="#000000">
                <v:path arrowok="t"/>
              </v:shape>
            </v:group>
            <v:group style="position:absolute;left:4892;top:7522;width:10;height:31" coordorigin="4892,7522" coordsize="10,31">
              <v:shape style="position:absolute;left:4892;top:7522;width:10;height:31" coordorigin="4892,7522" coordsize="10,31" path="m4892,7537l4902,7537e" filled="false" stroked="true" strokeweight="1.61pt" strokecolor="#000000">
                <v:path arrowok="t"/>
              </v:shape>
            </v:group>
            <v:group style="position:absolute;left:4892;top:7572;width:10;height:31" coordorigin="4892,7572" coordsize="10,31">
              <v:shape style="position:absolute;left:4892;top:7572;width:10;height:31" coordorigin="4892,7572" coordsize="10,31" path="m4892,7587l4902,7587e" filled="false" stroked="true" strokeweight="1.61pt" strokecolor="#000000">
                <v:path arrowok="t"/>
              </v:shape>
            </v:group>
            <v:group style="position:absolute;left:4892;top:7622;width:10;height:31" coordorigin="4892,7622" coordsize="10,31">
              <v:shape style="position:absolute;left:4892;top:7622;width:10;height:31" coordorigin="4892,7622" coordsize="10,31" path="m4892,7638l4902,7638e" filled="false" stroked="true" strokeweight="1.609pt" strokecolor="#000000">
                <v:path arrowok="t"/>
              </v:shape>
            </v:group>
            <v:group style="position:absolute;left:4892;top:7673;width:10;height:31" coordorigin="4892,7673" coordsize="10,31">
              <v:shape style="position:absolute;left:4892;top:7673;width:10;height:31" coordorigin="4892,7673" coordsize="10,31" path="m4892,7688l4902,7688e" filled="false" stroked="true" strokeweight="1.61pt" strokecolor="#000000">
                <v:path arrowok="t"/>
              </v:shape>
            </v:group>
            <v:group style="position:absolute;left:4892;top:7723;width:10;height:31" coordorigin="4892,7723" coordsize="10,31">
              <v:shape style="position:absolute;left:4892;top:7723;width:10;height:31" coordorigin="4892,7723" coordsize="10,31" path="m4892,7738l4902,7738e" filled="false" stroked="true" strokeweight="1.609pt" strokecolor="#000000">
                <v:path arrowok="t"/>
              </v:shape>
            </v:group>
            <v:group style="position:absolute;left:4892;top:7774;width:10;height:31" coordorigin="4892,7774" coordsize="10,31">
              <v:shape style="position:absolute;left:4892;top:7774;width:10;height:31" coordorigin="4892,7774" coordsize="10,31" path="m4892,7789l4902,7789e" filled="false" stroked="true" strokeweight="1.61pt" strokecolor="#000000">
                <v:path arrowok="t"/>
              </v:shape>
            </v:group>
            <v:group style="position:absolute;left:4892;top:7824;width:10;height:31" coordorigin="4892,7824" coordsize="10,31">
              <v:shape style="position:absolute;left:4892;top:7824;width:10;height:31" coordorigin="4892,7824" coordsize="10,31" path="m4892,7839l4902,7839e" filled="false" stroked="true" strokeweight="1.61pt" strokecolor="#000000">
                <v:path arrowok="t"/>
              </v:shape>
            </v:group>
            <v:group style="position:absolute;left:4892;top:7874;width:10;height:31" coordorigin="4892,7874" coordsize="10,31">
              <v:shape style="position:absolute;left:4892;top:7874;width:10;height:31" coordorigin="4892,7874" coordsize="10,31" path="m4892,7889l4902,7889e" filled="false" stroked="true" strokeweight="1.609pt" strokecolor="#000000">
                <v:path arrowok="t"/>
              </v:shape>
            </v:group>
            <v:group style="position:absolute;left:4892;top:7925;width:10;height:31" coordorigin="4892,7925" coordsize="10,31">
              <v:shape style="position:absolute;left:4892;top:7925;width:10;height:31" coordorigin="4892,7925" coordsize="10,31" path="m4892,7940l4902,7940e" filled="false" stroked="true" strokeweight="1.61pt" strokecolor="#000000">
                <v:path arrowok="t"/>
              </v:shape>
            </v:group>
            <v:group style="position:absolute;left:4892;top:7975;width:10;height:31" coordorigin="4892,7975" coordsize="10,31">
              <v:shape style="position:absolute;left:4892;top:7975;width:10;height:31" coordorigin="4892,7975" coordsize="10,31" path="m4892,7990l4902,7990e" filled="false" stroked="true" strokeweight="1.61pt" strokecolor="#000000">
                <v:path arrowok="t"/>
              </v:shape>
            </v:group>
            <v:group style="position:absolute;left:4892;top:8026;width:10;height:31" coordorigin="4892,8026" coordsize="10,31">
              <v:shape style="position:absolute;left:4892;top:8026;width:10;height:31" coordorigin="4892,8026" coordsize="10,31" path="m4892,8041l4902,8041e" filled="false" stroked="true" strokeweight="1.609pt" strokecolor="#000000">
                <v:path arrowok="t"/>
              </v:shape>
            </v:group>
            <v:group style="position:absolute;left:4892;top:8076;width:10;height:31" coordorigin="4892,8076" coordsize="10,31">
              <v:shape style="position:absolute;left:4892;top:8076;width:10;height:31" coordorigin="4892,8076" coordsize="10,31" path="m4892,8091l4902,8091e" filled="false" stroked="true" strokeweight="1.61pt" strokecolor="#000000">
                <v:path arrowok="t"/>
              </v:shape>
            </v:group>
            <v:group style="position:absolute;left:4892;top:8126;width:10;height:31" coordorigin="4892,8126" coordsize="10,31">
              <v:shape style="position:absolute;left:4892;top:8126;width:10;height:31" coordorigin="4892,8126" coordsize="10,31" path="m4892,8141l4902,8141e" filled="false" stroked="true" strokeweight="1.61pt" strokecolor="#000000">
                <v:path arrowok="t"/>
              </v:shape>
            </v:group>
            <v:group style="position:absolute;left:4892;top:8177;width:10;height:31" coordorigin="4892,8177" coordsize="10,31">
              <v:shape style="position:absolute;left:4892;top:8177;width:10;height:31" coordorigin="4892,8177" coordsize="10,31" path="m4892,8192l4902,8192e" filled="false" stroked="true" strokeweight="1.609pt" strokecolor="#000000">
                <v:path arrowok="t"/>
              </v:shape>
            </v:group>
            <v:group style="position:absolute;left:4892;top:8227;width:10;height:31" coordorigin="4892,8227" coordsize="10,31">
              <v:shape style="position:absolute;left:4892;top:8227;width:10;height:31" coordorigin="4892,8227" coordsize="10,31" path="m4892,8242l4902,8242e" filled="false" stroked="true" strokeweight="1.61pt" strokecolor="#000000">
                <v:path arrowok="t"/>
              </v:shape>
            </v:group>
            <v:group style="position:absolute;left:4892;top:8278;width:10;height:31" coordorigin="4892,8278" coordsize="10,31">
              <v:shape style="position:absolute;left:4892;top:8278;width:10;height:31" coordorigin="4892,8278" coordsize="10,31" path="m4892,8293l4902,8293e" filled="false" stroked="true" strokeweight="1.609pt" strokecolor="#000000">
                <v:path arrowok="t"/>
              </v:shape>
            </v:group>
            <v:group style="position:absolute;left:4892;top:8328;width:10;height:31" coordorigin="4892,8328" coordsize="10,31">
              <v:shape style="position:absolute;left:4892;top:8328;width:10;height:31" coordorigin="4892,8328" coordsize="10,31" path="m4892,8343l4902,8343e" filled="false" stroked="true" strokeweight="1.609pt" strokecolor="#000000">
                <v:path arrowok="t"/>
              </v:shape>
            </v:group>
            <v:group style="position:absolute;left:4892;top:8378;width:10;height:31" coordorigin="4892,8378" coordsize="10,31">
              <v:shape style="position:absolute;left:4892;top:8378;width:10;height:31" coordorigin="4892,8378" coordsize="10,31" path="m4892,8393l4902,8393e" filled="false" stroked="true" strokeweight="1.61pt" strokecolor="#000000">
                <v:path arrowok="t"/>
              </v:shape>
            </v:group>
            <v:group style="position:absolute;left:4892;top:8429;width:10;height:31" coordorigin="4892,8429" coordsize="10,31">
              <v:shape style="position:absolute;left:4892;top:8429;width:10;height:31" coordorigin="4892,8429" coordsize="10,31" path="m4892,8444l4902,8444e" filled="false" stroked="true" strokeweight="1.609pt" strokecolor="#000000">
                <v:path arrowok="t"/>
              </v:shape>
            </v:group>
            <v:group style="position:absolute;left:4892;top:8479;width:10;height:31" coordorigin="4892,8479" coordsize="10,31">
              <v:shape style="position:absolute;left:4892;top:8479;width:10;height:31" coordorigin="4892,8479" coordsize="10,31" path="m4892,8494l4902,8494e" filled="false" stroked="true" strokeweight="1.61pt" strokecolor="#000000">
                <v:path arrowok="t"/>
              </v:shape>
            </v:group>
            <v:group style="position:absolute;left:4892;top:8530;width:10;height:31" coordorigin="4892,8530" coordsize="10,31">
              <v:shape style="position:absolute;left:4892;top:8530;width:10;height:31" coordorigin="4892,8530" coordsize="10,31" path="m4892,8545l4902,8545e" filled="false" stroked="true" strokeweight="1.61pt" strokecolor="#000000">
                <v:path arrowok="t"/>
              </v:shape>
            </v:group>
            <v:group style="position:absolute;left:4892;top:8580;width:10;height:31" coordorigin="4892,8580" coordsize="10,31">
              <v:shape style="position:absolute;left:4892;top:8580;width:10;height:31" coordorigin="4892,8580" coordsize="10,31" path="m4892,8595l4902,8595e" filled="false" stroked="true" strokeweight="1.609pt" strokecolor="#000000">
                <v:path arrowok="t"/>
              </v:shape>
            </v:group>
            <v:group style="position:absolute;left:4892;top:8630;width:10;height:31" coordorigin="4892,8630" coordsize="10,31">
              <v:shape style="position:absolute;left:4892;top:8630;width:10;height:31" coordorigin="4892,8630" coordsize="10,31" path="m4892,8645l4902,8645e" filled="false" stroked="true" strokeweight="1.61pt" strokecolor="#000000">
                <v:path arrowok="t"/>
              </v:shape>
            </v:group>
            <v:group style="position:absolute;left:4892;top:8681;width:10;height:31" coordorigin="4892,8681" coordsize="10,31">
              <v:shape style="position:absolute;left:4892;top:8681;width:10;height:31" coordorigin="4892,8681" coordsize="10,31" path="m4892,8696l4902,8696e" filled="false" stroked="true" strokeweight="1.61pt" strokecolor="#000000">
                <v:path arrowok="t"/>
              </v:shape>
            </v:group>
            <v:group style="position:absolute;left:4892;top:8731;width:10;height:31" coordorigin="4892,8731" coordsize="10,31">
              <v:shape style="position:absolute;left:4892;top:8731;width:10;height:31" coordorigin="4892,8731" coordsize="10,31" path="m4892,8746l4902,8746e" filled="false" stroked="true" strokeweight="1.609pt" strokecolor="#000000">
                <v:path arrowok="t"/>
              </v:shape>
            </v:group>
            <v:group style="position:absolute;left:4892;top:8781;width:10;height:31" coordorigin="4892,8781" coordsize="10,31">
              <v:shape style="position:absolute;left:4892;top:8781;width:10;height:31" coordorigin="4892,8781" coordsize="10,31" path="m4892,8797l4902,8797e" filled="false" stroked="true" strokeweight="1.61pt" strokecolor="#000000">
                <v:path arrowok="t"/>
              </v:shape>
            </v:group>
            <v:group style="position:absolute;left:4892;top:8832;width:10;height:31" coordorigin="4892,8832" coordsize="10,31">
              <v:shape style="position:absolute;left:4892;top:8832;width:10;height:31" coordorigin="4892,8832" coordsize="10,31" path="m4892,8847l4902,8847e" filled="false" stroked="true" strokeweight="1.61pt" strokecolor="#000000">
                <v:path arrowok="t"/>
              </v:shape>
            </v:group>
            <v:group style="position:absolute;left:4892;top:8882;width:10;height:31" coordorigin="4892,8882" coordsize="10,31">
              <v:shape style="position:absolute;left:4892;top:8882;width:10;height:31" coordorigin="4892,8882" coordsize="10,31" path="m4892,8897l4902,8897e" filled="false" stroked="true" strokeweight="1.609pt" strokecolor="#000000">
                <v:path arrowok="t"/>
              </v:shape>
            </v:group>
            <v:group style="position:absolute;left:4892;top:8933;width:10;height:31" coordorigin="4892,8933" coordsize="10,31">
              <v:shape style="position:absolute;left:4892;top:8933;width:10;height:31" coordorigin="4892,8933" coordsize="10,31" path="m4892,8948l4902,8948e" filled="false" stroked="true" strokeweight="1.61pt" strokecolor="#000000">
                <v:path arrowok="t"/>
              </v:shape>
            </v:group>
            <v:group style="position:absolute;left:4892;top:8983;width:10;height:31" coordorigin="4892,8983" coordsize="10,31">
              <v:shape style="position:absolute;left:4892;top:8983;width:10;height:31" coordorigin="4892,8983" coordsize="10,31" path="m4892,8998l4902,8998e" filled="false" stroked="true" strokeweight="1.61pt" strokecolor="#000000">
                <v:path arrowok="t"/>
              </v:shape>
            </v:group>
            <v:group style="position:absolute;left:4892;top:9033;width:10;height:31" coordorigin="4892,9033" coordsize="10,31">
              <v:shape style="position:absolute;left:4892;top:9033;width:10;height:31" coordorigin="4892,9033" coordsize="10,31" path="m4892,9049l4902,9049e" filled="false" stroked="true" strokeweight="1.609pt" strokecolor="#000000">
                <v:path arrowok="t"/>
              </v:shape>
            </v:group>
            <v:group style="position:absolute;left:4892;top:9084;width:10;height:31" coordorigin="4892,9084" coordsize="10,31">
              <v:shape style="position:absolute;left:4892;top:9084;width:10;height:31" coordorigin="4892,9084" coordsize="10,31" path="m4892,9099l4902,9099e" filled="false" stroked="true" strokeweight="1.61pt" strokecolor="#000000">
                <v:path arrowok="t"/>
              </v:shape>
            </v:group>
            <v:group style="position:absolute;left:4892;top:9149;width:10;height:2" coordorigin="4892,9149" coordsize="10,2">
              <v:shape style="position:absolute;left:4892;top:9149;width:10;height:2" coordorigin="4892,9149" coordsize="10,0" path="m4892,9149l4902,9149e" filled="false" stroked="true" strokeweight="1.61pt" strokecolor="#000000">
                <v:path arrowok="t"/>
              </v:shape>
            </v:group>
            <v:group style="position:absolute;left:73;top:9185;width:10;height:31" coordorigin="73,9185" coordsize="10,31">
              <v:shape style="position:absolute;left:73;top:9185;width:10;height:31" coordorigin="73,9185" coordsize="10,31" path="m73,9200l83,9200e" filled="false" stroked="true" strokeweight="1.609pt" strokecolor="#000000">
                <v:path arrowok="t"/>
              </v:shape>
            </v:group>
            <v:group style="position:absolute;left:73;top:9235;width:10;height:31" coordorigin="73,9235" coordsize="10,31">
              <v:shape style="position:absolute;left:73;top:9235;width:10;height:31" coordorigin="73,9235" coordsize="10,31" path="m73,9250l83,9250e" filled="false" stroked="true" strokeweight="1.61pt" strokecolor="#000000">
                <v:path arrowok="t"/>
              </v:shape>
            </v:group>
            <v:group style="position:absolute;left:73;top:9285;width:10;height:31" coordorigin="73,9285" coordsize="10,31">
              <v:shape style="position:absolute;left:73;top:9285;width:10;height:31" coordorigin="73,9285" coordsize="10,31" path="m73,9301l83,9301e" filled="false" stroked="true" strokeweight="1.61pt" strokecolor="#000000">
                <v:path arrowok="t"/>
              </v:shape>
            </v:group>
            <v:group style="position:absolute;left:73;top:9336;width:10;height:31" coordorigin="73,9336" coordsize="10,31">
              <v:shape style="position:absolute;left:73;top:9336;width:10;height:31" coordorigin="73,9336" coordsize="10,31" path="m73,9351l83,9351e" filled="false" stroked="true" strokeweight="1.609pt" strokecolor="#000000">
                <v:path arrowok="t"/>
              </v:shape>
            </v:group>
            <v:group style="position:absolute;left:73;top:9386;width:10;height:31" coordorigin="73,9386" coordsize="10,31">
              <v:shape style="position:absolute;left:73;top:9386;width:10;height:31" coordorigin="73,9386" coordsize="10,31" path="m73,9401l83,9401e" filled="false" stroked="true" strokeweight="1.61pt" strokecolor="#000000">
                <v:path arrowok="t"/>
              </v:shape>
            </v:group>
            <v:group style="position:absolute;left:73;top:9437;width:10;height:31" coordorigin="73,9437" coordsize="10,31">
              <v:shape style="position:absolute;left:73;top:9437;width:10;height:31" coordorigin="73,9437" coordsize="10,31" path="m73,9452l83,9452e" filled="false" stroked="true" strokeweight="1.609pt" strokecolor="#000000">
                <v:path arrowok="t"/>
              </v:shape>
            </v:group>
            <v:group style="position:absolute;left:73;top:9487;width:10;height:31" coordorigin="73,9487" coordsize="10,31">
              <v:shape style="position:absolute;left:73;top:9487;width:10;height:31" coordorigin="73,9487" coordsize="10,31" path="m73,9502l83,9502e" filled="false" stroked="true" strokeweight="1.609pt" strokecolor="#000000">
                <v:path arrowok="t"/>
              </v:shape>
            </v:group>
            <v:group style="position:absolute;left:73;top:9537;width:10;height:31" coordorigin="73,9537" coordsize="10,31">
              <v:shape style="position:absolute;left:73;top:9537;width:10;height:31" coordorigin="73,9537" coordsize="10,31" path="m73,9552l83,9552e" filled="false" stroked="true" strokeweight="1.61pt" strokecolor="#000000">
                <v:path arrowok="t"/>
              </v:shape>
            </v:group>
            <v:group style="position:absolute;left:73;top:9588;width:10;height:31" coordorigin="73,9588" coordsize="10,31">
              <v:shape style="position:absolute;left:73;top:9588;width:10;height:31" coordorigin="73,9588" coordsize="10,31" path="m73,9603l83,9603e" filled="false" stroked="true" strokeweight="1.609pt" strokecolor="#000000">
                <v:path arrowok="t"/>
              </v:shape>
            </v:group>
            <v:group style="position:absolute;left:73;top:9638;width:10;height:31" coordorigin="73,9638" coordsize="10,31">
              <v:shape style="position:absolute;left:73;top:9638;width:10;height:31" coordorigin="73,9638" coordsize="10,31" path="m73,9653l83,9653e" filled="false" stroked="true" strokeweight="1.61pt" strokecolor="#000000">
                <v:path arrowok="t"/>
              </v:shape>
            </v:group>
            <v:group style="position:absolute;left:73;top:9689;width:10;height:31" coordorigin="73,9689" coordsize="10,31">
              <v:shape style="position:absolute;left:73;top:9689;width:10;height:31" coordorigin="73,9689" coordsize="10,31" path="m73,9704l83,9704e" filled="false" stroked="true" strokeweight="1.61pt" strokecolor="#000000">
                <v:path arrowok="t"/>
              </v:shape>
            </v:group>
            <v:group style="position:absolute;left:73;top:9739;width:10;height:31" coordorigin="73,9739" coordsize="10,31">
              <v:shape style="position:absolute;left:73;top:9739;width:10;height:31" coordorigin="73,9739" coordsize="10,31" path="m73,9754l83,9754e" filled="false" stroked="true" strokeweight="1.609pt" strokecolor="#000000">
                <v:path arrowok="t"/>
              </v:shape>
            </v:group>
            <v:group style="position:absolute;left:73;top:9789;width:10;height:31" coordorigin="73,9789" coordsize="10,31">
              <v:shape style="position:absolute;left:73;top:9789;width:10;height:31" coordorigin="73,9789" coordsize="10,31" path="m73,9804l83,9804e" filled="false" stroked="true" strokeweight="1.61pt" strokecolor="#000000">
                <v:path arrowok="t"/>
              </v:shape>
            </v:group>
            <v:group style="position:absolute;left:73;top:9840;width:10;height:31" coordorigin="73,9840" coordsize="10,31">
              <v:shape style="position:absolute;left:73;top:9840;width:10;height:31" coordorigin="73,9840" coordsize="10,31" path="m73,9855l83,9855e" filled="false" stroked="true" strokeweight="1.61pt" strokecolor="#000000">
                <v:path arrowok="t"/>
              </v:shape>
            </v:group>
            <v:group style="position:absolute;left:73;top:9890;width:10;height:31" coordorigin="73,9890" coordsize="10,31">
              <v:shape style="position:absolute;left:73;top:9890;width:10;height:31" coordorigin="73,9890" coordsize="10,31" path="m73,9905l83,9905e" filled="false" stroked="true" strokeweight="1.609pt" strokecolor="#000000">
                <v:path arrowok="t"/>
              </v:shape>
            </v:group>
            <v:group style="position:absolute;left:73;top:9941;width:10;height:31" coordorigin="73,9941" coordsize="10,31">
              <v:shape style="position:absolute;left:73;top:9941;width:10;height:31" coordorigin="73,9941" coordsize="10,31" path="m73,9956l83,9956e" filled="false" stroked="true" strokeweight="1.61pt" strokecolor="#000000">
                <v:path arrowok="t"/>
              </v:shape>
            </v:group>
            <v:group style="position:absolute;left:73;top:9991;width:10;height:31" coordorigin="73,9991" coordsize="10,31">
              <v:shape style="position:absolute;left:73;top:9991;width:10;height:31" coordorigin="73,9991" coordsize="10,31" path="m73,10006l83,10006e" filled="false" stroked="true" strokeweight="1.61pt" strokecolor="#000000">
                <v:path arrowok="t"/>
              </v:shape>
            </v:group>
            <v:group style="position:absolute;left:73;top:10041;width:10;height:31" coordorigin="73,10041" coordsize="10,31">
              <v:shape style="position:absolute;left:73;top:10041;width:10;height:31" coordorigin="73,10041" coordsize="10,31" path="m73,10056l83,10056e" filled="false" stroked="true" strokeweight="1.609pt" strokecolor="#000000">
                <v:path arrowok="t"/>
              </v:shape>
            </v:group>
            <v:group style="position:absolute;left:73;top:10092;width:10;height:31" coordorigin="73,10092" coordsize="10,31">
              <v:shape style="position:absolute;left:73;top:10092;width:10;height:31" coordorigin="73,10092" coordsize="10,31" path="m73,10107l83,10107e" filled="false" stroked="true" strokeweight="1.61pt" strokecolor="#000000">
                <v:path arrowok="t"/>
              </v:shape>
            </v:group>
            <v:group style="position:absolute;left:73;top:10142;width:10;height:31" coordorigin="73,10142" coordsize="10,31">
              <v:shape style="position:absolute;left:73;top:10142;width:10;height:31" coordorigin="73,10142" coordsize="10,31" path="m73,10157l83,10157e" filled="false" stroked="true" strokeweight="1.61pt" strokecolor="#000000">
                <v:path arrowok="t"/>
              </v:shape>
            </v:group>
            <v:group style="position:absolute;left:73;top:10193;width:10;height:31" coordorigin="73,10193" coordsize="10,31">
              <v:shape style="position:absolute;left:73;top:10193;width:10;height:31" coordorigin="73,10193" coordsize="10,31" path="m73,10208l83,10208e" filled="false" stroked="true" strokeweight="1.609pt" strokecolor="#000000">
                <v:path arrowok="t"/>
              </v:shape>
            </v:group>
            <v:group style="position:absolute;left:73;top:10243;width:10;height:31" coordorigin="73,10243" coordsize="10,31">
              <v:shape style="position:absolute;left:73;top:10243;width:10;height:31" coordorigin="73,10243" coordsize="10,31" path="m73,10258l83,10258e" filled="false" stroked="true" strokeweight="1.61pt" strokecolor="#000000">
                <v:path arrowok="t"/>
              </v:shape>
            </v:group>
            <v:group style="position:absolute;left:73;top:10293;width:10;height:31" coordorigin="73,10293" coordsize="10,31">
              <v:shape style="position:absolute;left:73;top:10293;width:10;height:31" coordorigin="73,10293" coordsize="10,31" path="m73,10308l83,10308e" filled="false" stroked="true" strokeweight="1.609pt" strokecolor="#000000">
                <v:path arrowok="t"/>
              </v:shape>
            </v:group>
            <v:group style="position:absolute;left:73;top:10344;width:10;height:31" coordorigin="73,10344" coordsize="10,31">
              <v:shape style="position:absolute;left:73;top:10344;width:10;height:31" coordorigin="73,10344" coordsize="10,31" path="m73,10359l83,10359e" filled="false" stroked="true" strokeweight="1.609pt" strokecolor="#000000">
                <v:path arrowok="t"/>
              </v:shape>
            </v:group>
            <v:group style="position:absolute;left:73;top:10394;width:10;height:31" coordorigin="73,10394" coordsize="10,31">
              <v:shape style="position:absolute;left:73;top:10394;width:10;height:31" coordorigin="73,10394" coordsize="10,31" path="m73,10409l83,10409e" filled="false" stroked="true" strokeweight="1.61pt" strokecolor="#000000">
                <v:path arrowok="t"/>
              </v:shape>
            </v:group>
            <v:group style="position:absolute;left:73;top:10444;width:10;height:31" coordorigin="73,10444" coordsize="10,31">
              <v:shape style="position:absolute;left:73;top:10444;width:10;height:31" coordorigin="73,10444" coordsize="10,31" path="m73,10460l83,10460e" filled="false" stroked="true" strokeweight="1.609pt" strokecolor="#000000">
                <v:path arrowok="t"/>
              </v:shape>
            </v:group>
            <v:group style="position:absolute;left:73;top:10495;width:10;height:31" coordorigin="73,10495" coordsize="10,31">
              <v:shape style="position:absolute;left:73;top:10495;width:10;height:31" coordorigin="73,10495" coordsize="10,31" path="m73,10510l83,10510e" filled="false" stroked="true" strokeweight="1.61pt" strokecolor="#000000">
                <v:path arrowok="t"/>
              </v:shape>
            </v:group>
            <v:group style="position:absolute;left:73;top:10545;width:10;height:31" coordorigin="73,10545" coordsize="10,31">
              <v:shape style="position:absolute;left:73;top:10545;width:10;height:31" coordorigin="73,10545" coordsize="10,31" path="m73,10560l83,10560e" filled="false" stroked="true" strokeweight="1.61pt" strokecolor="#000000">
                <v:path arrowok="t"/>
              </v:shape>
            </v:group>
            <v:group style="position:absolute;left:73;top:10596;width:10;height:31" coordorigin="73,10596" coordsize="10,31">
              <v:shape style="position:absolute;left:73;top:10596;width:10;height:31" coordorigin="73,10596" coordsize="10,31" path="m73,10611l83,10611e" filled="false" stroked="true" strokeweight="1.609pt" strokecolor="#000000">
                <v:path arrowok="t"/>
              </v:shape>
            </v:group>
            <v:group style="position:absolute;left:73;top:10646;width:10;height:31" coordorigin="73,10646" coordsize="10,31">
              <v:shape style="position:absolute;left:73;top:10646;width:10;height:31" coordorigin="73,10646" coordsize="10,31" path="m73,10661l83,10661e" filled="false" stroked="true" strokeweight="1.61pt" strokecolor="#000000">
                <v:path arrowok="t"/>
              </v:shape>
            </v:group>
            <v:group style="position:absolute;left:73;top:10696;width:10;height:31" coordorigin="73,10696" coordsize="10,31">
              <v:shape style="position:absolute;left:73;top:10696;width:10;height:31" coordorigin="73,10696" coordsize="10,31" path="m73,10712l83,10712e" filled="false" stroked="true" strokeweight="1.61pt" strokecolor="#000000">
                <v:path arrowok="t"/>
              </v:shape>
            </v:group>
            <v:group style="position:absolute;left:73;top:10747;width:10;height:31" coordorigin="73,10747" coordsize="10,31">
              <v:shape style="position:absolute;left:73;top:10747;width:10;height:31" coordorigin="73,10747" coordsize="10,31" path="m73,10762l83,10762e" filled="false" stroked="true" strokeweight="1.609pt" strokecolor="#000000">
                <v:path arrowok="t"/>
              </v:shape>
            </v:group>
            <v:group style="position:absolute;left:73;top:10797;width:10;height:31" coordorigin="73,10797" coordsize="10,31">
              <v:shape style="position:absolute;left:73;top:10797;width:10;height:31" coordorigin="73,10797" coordsize="10,31" path="m73,10812l83,10812e" filled="false" stroked="true" strokeweight="1.61pt" strokecolor="#000000">
                <v:path arrowok="t"/>
              </v:shape>
            </v:group>
            <v:group style="position:absolute;left:73;top:10848;width:10;height:31" coordorigin="73,10848" coordsize="10,31">
              <v:shape style="position:absolute;left:73;top:10848;width:10;height:31" coordorigin="73,10848" coordsize="10,31" path="m73,10863l83,10863e" filled="false" stroked="true" strokeweight="1.61pt" strokecolor="#000000">
                <v:path arrowok="t"/>
              </v:shape>
            </v:group>
            <v:group style="position:absolute;left:73;top:10898;width:10;height:31" coordorigin="73,10898" coordsize="10,31">
              <v:shape style="position:absolute;left:73;top:10898;width:10;height:31" coordorigin="73,10898" coordsize="10,31" path="m73,10913l83,10913e" filled="false" stroked="true" strokeweight="1.609pt" strokecolor="#000000">
                <v:path arrowok="t"/>
              </v:shape>
            </v:group>
            <v:group style="position:absolute;left:73;top:10948;width:10;height:21" coordorigin="73,10948" coordsize="10,21">
              <v:shape style="position:absolute;left:73;top:10948;width:10;height:21" coordorigin="73,10948" coordsize="10,21" path="m73,10958l83,10958e" filled="false" stroked="true" strokeweight="1.105pt" strokecolor="#000000">
                <v:path arrowok="t"/>
              </v:shape>
            </v:group>
            <v:group style="position:absolute;left:2422;top:9144;width:31;height:10" coordorigin="2422,9144" coordsize="31,10">
              <v:shape style="position:absolute;left:2422;top:9144;width:31;height:10" coordorigin="2422,9144" coordsize="31,10" path="m2422,9149l2452,9149e" filled="false" stroked="true" strokeweight=".6pt" strokecolor="#000000">
                <v:path arrowok="t"/>
              </v:shape>
            </v:group>
            <v:group style="position:absolute;left:2372;top:9144;width:31;height:10" coordorigin="2372,9144" coordsize="31,10">
              <v:shape style="position:absolute;left:2372;top:9144;width:31;height:10" coordorigin="2372,9144" coordsize="31,10" path="m2372,9149l2402,9149e" filled="false" stroked="true" strokeweight=".6pt" strokecolor="#000000">
                <v:path arrowok="t"/>
              </v:shape>
            </v:group>
            <v:group style="position:absolute;left:2322;top:9144;width:31;height:10" coordorigin="2322,9144" coordsize="31,10">
              <v:shape style="position:absolute;left:2322;top:9144;width:31;height:10" coordorigin="2322,9144" coordsize="31,10" path="m2322,9149l2352,9149e" filled="false" stroked="true" strokeweight=".6pt" strokecolor="#000000">
                <v:path arrowok="t"/>
              </v:shape>
            </v:group>
            <v:group style="position:absolute;left:2271;top:9144;width:31;height:10" coordorigin="2271,9144" coordsize="31,10">
              <v:shape style="position:absolute;left:2271;top:9144;width:31;height:10" coordorigin="2271,9144" coordsize="31,10" path="m2271,9149l2301,9149e" filled="false" stroked="true" strokeweight=".6pt" strokecolor="#000000">
                <v:path arrowok="t"/>
              </v:shape>
            </v:group>
            <v:group style="position:absolute;left:2221;top:9144;width:31;height:10" coordorigin="2221,9144" coordsize="31,10">
              <v:shape style="position:absolute;left:2221;top:9144;width:31;height:10" coordorigin="2221,9144" coordsize="31,10" path="m2221,9149l2251,9149e" filled="false" stroked="true" strokeweight=".6pt" strokecolor="#000000">
                <v:path arrowok="t"/>
              </v:shape>
            </v:group>
            <v:group style="position:absolute;left:2171;top:9144;width:31;height:10" coordorigin="2171,9144" coordsize="31,10">
              <v:shape style="position:absolute;left:2171;top:9144;width:31;height:10" coordorigin="2171,9144" coordsize="31,10" path="m2171,9149l2201,9149e" filled="false" stroked="true" strokeweight=".6pt" strokecolor="#000000">
                <v:path arrowok="t"/>
              </v:shape>
            </v:group>
            <v:group style="position:absolute;left:2121;top:9144;width:31;height:10" coordorigin="2121,9144" coordsize="31,10">
              <v:shape style="position:absolute;left:2121;top:9144;width:31;height:10" coordorigin="2121,9144" coordsize="31,10" path="m2121,9149l2151,9149e" filled="false" stroked="true" strokeweight=".6pt" strokecolor="#000000">
                <v:path arrowok="t"/>
              </v:shape>
            </v:group>
            <v:group style="position:absolute;left:2071;top:9144;width:31;height:10" coordorigin="2071,9144" coordsize="31,10">
              <v:shape style="position:absolute;left:2071;top:9144;width:31;height:10" coordorigin="2071,9144" coordsize="31,10" path="m2071,9149l2101,9149e" filled="false" stroked="true" strokeweight=".6pt" strokecolor="#000000">
                <v:path arrowok="t"/>
              </v:shape>
            </v:group>
            <v:group style="position:absolute;left:2020;top:9144;width:31;height:10" coordorigin="2020,9144" coordsize="31,10">
              <v:shape style="position:absolute;left:2020;top:9144;width:31;height:10" coordorigin="2020,9144" coordsize="31,10" path="m2020,9149l2050,9149e" filled="false" stroked="true" strokeweight=".6pt" strokecolor="#000000">
                <v:path arrowok="t"/>
              </v:shape>
            </v:group>
            <v:group style="position:absolute;left:1970;top:9144;width:31;height:10" coordorigin="1970,9144" coordsize="31,10">
              <v:shape style="position:absolute;left:1970;top:9144;width:31;height:10" coordorigin="1970,9144" coordsize="31,10" path="m1970,9149l2000,9149e" filled="false" stroked="true" strokeweight=".6pt" strokecolor="#000000">
                <v:path arrowok="t"/>
              </v:shape>
            </v:group>
            <v:group style="position:absolute;left:1920;top:9144;width:31;height:10" coordorigin="1920,9144" coordsize="31,10">
              <v:shape style="position:absolute;left:1920;top:9144;width:31;height:10" coordorigin="1920,9144" coordsize="31,10" path="m1920,9149l1950,9149e" filled="false" stroked="true" strokeweight=".6pt" strokecolor="#000000">
                <v:path arrowok="t"/>
              </v:shape>
            </v:group>
            <v:group style="position:absolute;left:1870;top:9144;width:31;height:10" coordorigin="1870,9144" coordsize="31,10">
              <v:shape style="position:absolute;left:1870;top:9144;width:31;height:10" coordorigin="1870,9144" coordsize="31,10" path="m1870,9149l1900,9149e" filled="false" stroked="true" strokeweight=".6pt" strokecolor="#000000">
                <v:path arrowok="t"/>
              </v:shape>
            </v:group>
            <v:group style="position:absolute;left:1820;top:9144;width:31;height:10" coordorigin="1820,9144" coordsize="31,10">
              <v:shape style="position:absolute;left:1820;top:9144;width:31;height:10" coordorigin="1820,9144" coordsize="31,10" path="m1820,9149l1850,9149e" filled="false" stroked="true" strokeweight=".6pt" strokecolor="#000000">
                <v:path arrowok="t"/>
              </v:shape>
            </v:group>
            <v:group style="position:absolute;left:1769;top:9144;width:31;height:10" coordorigin="1769,9144" coordsize="31,10">
              <v:shape style="position:absolute;left:1769;top:9144;width:31;height:10" coordorigin="1769,9144" coordsize="31,10" path="m1769,9149l1799,9149e" filled="false" stroked="true" strokeweight=".6pt" strokecolor="#000000">
                <v:path arrowok="t"/>
              </v:shape>
            </v:group>
            <v:group style="position:absolute;left:1719;top:9144;width:31;height:10" coordorigin="1719,9144" coordsize="31,10">
              <v:shape style="position:absolute;left:1719;top:9144;width:31;height:10" coordorigin="1719,9144" coordsize="31,10" path="m1719,9149l1749,9149e" filled="false" stroked="true" strokeweight=".6pt" strokecolor="#000000">
                <v:path arrowok="t"/>
              </v:shape>
            </v:group>
            <v:group style="position:absolute;left:1669;top:9144;width:31;height:10" coordorigin="1669,9144" coordsize="31,10">
              <v:shape style="position:absolute;left:1669;top:9144;width:31;height:10" coordorigin="1669,9144" coordsize="31,10" path="m1669,9149l1699,9149e" filled="false" stroked="true" strokeweight=".6pt" strokecolor="#000000">
                <v:path arrowok="t"/>
              </v:shape>
            </v:group>
            <v:group style="position:absolute;left:1619;top:9144;width:31;height:10" coordorigin="1619,9144" coordsize="31,10">
              <v:shape style="position:absolute;left:1619;top:9144;width:31;height:10" coordorigin="1619,9144" coordsize="31,10" path="m1619,9149l1649,9149e" filled="false" stroked="true" strokeweight=".6pt" strokecolor="#000000">
                <v:path arrowok="t"/>
              </v:shape>
            </v:group>
            <v:group style="position:absolute;left:1569;top:9144;width:31;height:10" coordorigin="1569,9144" coordsize="31,10">
              <v:shape style="position:absolute;left:1569;top:9144;width:31;height:10" coordorigin="1569,9144" coordsize="31,10" path="m1569,9149l1599,9149e" filled="false" stroked="true" strokeweight=".6pt" strokecolor="#000000">
                <v:path arrowok="t"/>
              </v:shape>
            </v:group>
            <v:group style="position:absolute;left:1518;top:9144;width:31;height:10" coordorigin="1518,9144" coordsize="31,10">
              <v:shape style="position:absolute;left:1518;top:9144;width:31;height:10" coordorigin="1518,9144" coordsize="31,10" path="m1518,9149l1549,9149e" filled="false" stroked="true" strokeweight=".6pt" strokecolor="#000000">
                <v:path arrowok="t"/>
              </v:shape>
            </v:group>
            <v:group style="position:absolute;left:1468;top:9144;width:31;height:10" coordorigin="1468,9144" coordsize="31,10">
              <v:shape style="position:absolute;left:1468;top:9144;width:31;height:10" coordorigin="1468,9144" coordsize="31,10" path="m1468,9149l1498,9149e" filled="false" stroked="true" strokeweight=".6pt" strokecolor="#000000">
                <v:path arrowok="t"/>
              </v:shape>
            </v:group>
            <v:group style="position:absolute;left:1418;top:9144;width:31;height:10" coordorigin="1418,9144" coordsize="31,10">
              <v:shape style="position:absolute;left:1418;top:9144;width:31;height:10" coordorigin="1418,9144" coordsize="31,10" path="m1418,9149l1448,9149e" filled="false" stroked="true" strokeweight=".6pt" strokecolor="#000000">
                <v:path arrowok="t"/>
              </v:shape>
            </v:group>
            <v:group style="position:absolute;left:1368;top:9144;width:31;height:10" coordorigin="1368,9144" coordsize="31,10">
              <v:shape style="position:absolute;left:1368;top:9144;width:31;height:10" coordorigin="1368,9144" coordsize="31,10" path="m1368,9149l1398,9149e" filled="false" stroked="true" strokeweight=".6pt" strokecolor="#000000">
                <v:path arrowok="t"/>
              </v:shape>
            </v:group>
            <v:group style="position:absolute;left:1318;top:9144;width:31;height:10" coordorigin="1318,9144" coordsize="31,10">
              <v:shape style="position:absolute;left:1318;top:9144;width:31;height:10" coordorigin="1318,9144" coordsize="31,10" path="m1318,9149l1348,9149e" filled="false" stroked="true" strokeweight=".6pt" strokecolor="#000000">
                <v:path arrowok="t"/>
              </v:shape>
            </v:group>
            <v:group style="position:absolute;left:1267;top:9144;width:31;height:10" coordorigin="1267,9144" coordsize="31,10">
              <v:shape style="position:absolute;left:1267;top:9144;width:31;height:10" coordorigin="1267,9144" coordsize="31,10" path="m1267,9149l1298,9149e" filled="false" stroked="true" strokeweight=".6pt" strokecolor="#000000">
                <v:path arrowok="t"/>
              </v:shape>
            </v:group>
            <v:group style="position:absolute;left:1217;top:9144;width:31;height:10" coordorigin="1217,9144" coordsize="31,10">
              <v:shape style="position:absolute;left:1217;top:9144;width:31;height:10" coordorigin="1217,9144" coordsize="31,10" path="m1217,9149l1247,9149e" filled="false" stroked="true" strokeweight=".6pt" strokecolor="#000000">
                <v:path arrowok="t"/>
              </v:shape>
            </v:group>
            <v:group style="position:absolute;left:1167;top:9144;width:31;height:10" coordorigin="1167,9144" coordsize="31,10">
              <v:shape style="position:absolute;left:1167;top:9144;width:31;height:10" coordorigin="1167,9144" coordsize="31,10" path="m1167,9149l1197,9149e" filled="false" stroked="true" strokeweight=".6pt" strokecolor="#000000">
                <v:path arrowok="t"/>
              </v:shape>
            </v:group>
            <v:group style="position:absolute;left:1117;top:9144;width:31;height:10" coordorigin="1117,9144" coordsize="31,10">
              <v:shape style="position:absolute;left:1117;top:9144;width:31;height:10" coordorigin="1117,9144" coordsize="31,10" path="m1117,9149l1147,9149e" filled="false" stroked="true" strokeweight=".6pt" strokecolor="#000000">
                <v:path arrowok="t"/>
              </v:shape>
            </v:group>
            <v:group style="position:absolute;left:1067;top:9144;width:31;height:10" coordorigin="1067,9144" coordsize="31,10">
              <v:shape style="position:absolute;left:1067;top:9144;width:31;height:10" coordorigin="1067,9144" coordsize="31,10" path="m1067,9149l1097,9149e" filled="false" stroked="true" strokeweight=".6pt" strokecolor="#000000">
                <v:path arrowok="t"/>
              </v:shape>
            </v:group>
            <v:group style="position:absolute;left:1016;top:9144;width:31;height:10" coordorigin="1016,9144" coordsize="31,10">
              <v:shape style="position:absolute;left:1016;top:9144;width:31;height:10" coordorigin="1016,9144" coordsize="31,10" path="m1016,9149l1047,9149e" filled="false" stroked="true" strokeweight=".6pt" strokecolor="#000000">
                <v:path arrowok="t"/>
              </v:shape>
            </v:group>
            <v:group style="position:absolute;left:966;top:9144;width:31;height:10" coordorigin="966,9144" coordsize="31,10">
              <v:shape style="position:absolute;left:966;top:9144;width:31;height:10" coordorigin="966,9144" coordsize="31,10" path="m966,9149l996,9149e" filled="false" stroked="true" strokeweight=".6pt" strokecolor="#000000">
                <v:path arrowok="t"/>
              </v:shape>
            </v:group>
            <v:group style="position:absolute;left:916;top:9144;width:31;height:10" coordorigin="916,9144" coordsize="31,10">
              <v:shape style="position:absolute;left:916;top:9144;width:31;height:10" coordorigin="916,9144" coordsize="31,10" path="m916,9149l946,9149e" filled="false" stroked="true" strokeweight=".6pt" strokecolor="#000000">
                <v:path arrowok="t"/>
              </v:shape>
            </v:group>
            <v:group style="position:absolute;left:866;top:9144;width:31;height:10" coordorigin="866,9144" coordsize="31,10">
              <v:shape style="position:absolute;left:866;top:9144;width:31;height:10" coordorigin="866,9144" coordsize="31,10" path="m866,9149l896,9149e" filled="false" stroked="true" strokeweight=".6pt" strokecolor="#000000">
                <v:path arrowok="t"/>
              </v:shape>
            </v:group>
            <v:group style="position:absolute;left:816;top:9144;width:31;height:10" coordorigin="816,9144" coordsize="31,10">
              <v:shape style="position:absolute;left:816;top:9144;width:31;height:10" coordorigin="816,9144" coordsize="31,10" path="m816,9149l846,9149e" filled="false" stroked="true" strokeweight=".6pt" strokecolor="#000000">
                <v:path arrowok="t"/>
              </v:shape>
            </v:group>
            <v:group style="position:absolute;left:765;top:9144;width:31;height:10" coordorigin="765,9144" coordsize="31,10">
              <v:shape style="position:absolute;left:765;top:9144;width:31;height:10" coordorigin="765,9144" coordsize="31,10" path="m765,9149l796,9149e" filled="false" stroked="true" strokeweight=".6pt" strokecolor="#000000">
                <v:path arrowok="t"/>
              </v:shape>
            </v:group>
            <v:group style="position:absolute;left:715;top:9144;width:31;height:10" coordorigin="715,9144" coordsize="31,10">
              <v:shape style="position:absolute;left:715;top:9144;width:31;height:10" coordorigin="715,9144" coordsize="31,10" path="m715,9149l745,9149e" filled="false" stroked="true" strokeweight=".6pt" strokecolor="#000000">
                <v:path arrowok="t"/>
              </v:shape>
            </v:group>
            <v:group style="position:absolute;left:665;top:9144;width:31;height:10" coordorigin="665,9144" coordsize="31,10">
              <v:shape style="position:absolute;left:665;top:9144;width:31;height:10" coordorigin="665,9144" coordsize="31,10" path="m665,9149l695,9149e" filled="false" stroked="true" strokeweight=".6pt" strokecolor="#000000">
                <v:path arrowok="t"/>
              </v:shape>
            </v:group>
            <v:group style="position:absolute;left:615;top:9144;width:31;height:10" coordorigin="615,9144" coordsize="31,10">
              <v:shape style="position:absolute;left:615;top:9144;width:31;height:10" coordorigin="615,9144" coordsize="31,10" path="m615,9149l645,9149e" filled="false" stroked="true" strokeweight=".6pt" strokecolor="#000000">
                <v:path arrowok="t"/>
              </v:shape>
            </v:group>
            <v:group style="position:absolute;left:565;top:9144;width:31;height:10" coordorigin="565,9144" coordsize="31,10">
              <v:shape style="position:absolute;left:565;top:9144;width:31;height:10" coordorigin="565,9144" coordsize="31,10" path="m565,9149l595,9149e" filled="false" stroked="true" strokeweight=".6pt" strokecolor="#000000">
                <v:path arrowok="t"/>
              </v:shape>
            </v:group>
            <v:group style="position:absolute;left:514;top:9144;width:31;height:10" coordorigin="514,9144" coordsize="31,10">
              <v:shape style="position:absolute;left:514;top:9144;width:31;height:10" coordorigin="514,9144" coordsize="31,10" path="m514,9149l545,9149e" filled="false" stroked="true" strokeweight=".6pt" strokecolor="#000000">
                <v:path arrowok="t"/>
              </v:shape>
            </v:group>
            <v:group style="position:absolute;left:464;top:9144;width:31;height:10" coordorigin="464,9144" coordsize="31,10">
              <v:shape style="position:absolute;left:464;top:9144;width:31;height:10" coordorigin="464,9144" coordsize="31,10" path="m464,9149l494,9149e" filled="false" stroked="true" strokeweight=".6pt" strokecolor="#000000">
                <v:path arrowok="t"/>
              </v:shape>
            </v:group>
            <v:group style="position:absolute;left:414;top:9144;width:31;height:10" coordorigin="414,9144" coordsize="31,10">
              <v:shape style="position:absolute;left:414;top:9144;width:31;height:10" coordorigin="414,9144" coordsize="31,10" path="m414,9149l444,9149e" filled="false" stroked="true" strokeweight=".6pt" strokecolor="#000000">
                <v:path arrowok="t"/>
              </v:shape>
            </v:group>
            <v:group style="position:absolute;left:364;top:9144;width:31;height:10" coordorigin="364,9144" coordsize="31,10">
              <v:shape style="position:absolute;left:364;top:9144;width:31;height:10" coordorigin="364,9144" coordsize="31,10" path="m364,9149l394,9149e" filled="false" stroked="true" strokeweight=".6pt" strokecolor="#000000">
                <v:path arrowok="t"/>
              </v:shape>
            </v:group>
            <v:group style="position:absolute;left:314;top:9144;width:31;height:10" coordorigin="314,9144" coordsize="31,10">
              <v:shape style="position:absolute;left:314;top:9144;width:31;height:10" coordorigin="314,9144" coordsize="31,10" path="m314,9149l344,9149e" filled="false" stroked="true" strokeweight=".6pt" strokecolor="#000000">
                <v:path arrowok="t"/>
              </v:shape>
            </v:group>
            <v:group style="position:absolute;left:263;top:9144;width:31;height:10" coordorigin="263,9144" coordsize="31,10">
              <v:shape style="position:absolute;left:263;top:9144;width:31;height:10" coordorigin="263,9144" coordsize="31,10" path="m263,9149l294,9149e" filled="false" stroked="true" strokeweight=".6pt" strokecolor="#000000">
                <v:path arrowok="t"/>
              </v:shape>
            </v:group>
            <v:group style="position:absolute;left:213;top:9144;width:31;height:10" coordorigin="213,9144" coordsize="31,10">
              <v:shape style="position:absolute;left:213;top:9144;width:31;height:10" coordorigin="213,9144" coordsize="31,10" path="m213,9149l243,9149e" filled="false" stroked="true" strokeweight=".6pt" strokecolor="#000000">
                <v:path arrowok="t"/>
              </v:shape>
            </v:group>
            <v:group style="position:absolute;left:163;top:9144;width:31;height:10" coordorigin="163,9144" coordsize="31,10">
              <v:shape style="position:absolute;left:163;top:9144;width:31;height:10" coordorigin="163,9144" coordsize="31,10" path="m163,9149l193,9149e" filled="false" stroked="true" strokeweight=".6pt" strokecolor="#000000">
                <v:path arrowok="t"/>
              </v:shape>
            </v:group>
            <v:group style="position:absolute;left:113;top:9144;width:31;height:10" coordorigin="113,9144" coordsize="31,10">
              <v:shape style="position:absolute;left:113;top:9144;width:31;height:10" coordorigin="113,9144" coordsize="31,10" path="m113,9149l143,9149e" filled="false" stroked="true" strokeweight=".6pt" strokecolor="#000000">
                <v:path arrowok="t"/>
              </v:shape>
            </v:group>
            <v:group style="position:absolute;left:2472;top:9149;width:31;height:2" coordorigin="2472,9149" coordsize="31,2">
              <v:shape style="position:absolute;left:2472;top:9149;width:31;height:2" coordorigin="2472,9149" coordsize="31,0" path="m2472,9149l2502,9149e" filled="false" stroked="true" strokeweight=".6pt" strokecolor="#000000">
                <v:path arrowok="t"/>
              </v:shape>
            </v:group>
            <v:group style="position:absolute;left:78;top:9144;width:16;height:10" coordorigin="78,9144" coordsize="16,10">
              <v:shape style="position:absolute;left:78;top:9144;width:16;height:10" coordorigin="78,9144" coordsize="16,10" path="m78,9149l93,9149e" filled="false" stroked="true" strokeweight=".6pt" strokecolor="#000000">
                <v:path arrowok="t"/>
              </v:shape>
            </v:group>
            <v:group style="position:absolute;left:4831;top:9144;width:31;height:10" coordorigin="4831,9144" coordsize="31,10">
              <v:shape style="position:absolute;left:4831;top:9144;width:31;height:10" coordorigin="4831,9144" coordsize="31,10" path="m4831,9149l4862,9149e" filled="false" stroked="true" strokeweight=".6pt" strokecolor="#000000">
                <v:path arrowok="t"/>
              </v:shape>
            </v:group>
            <v:group style="position:absolute;left:4781;top:9144;width:31;height:10" coordorigin="4781,9144" coordsize="31,10">
              <v:shape style="position:absolute;left:4781;top:9144;width:31;height:10" coordorigin="4781,9144" coordsize="31,10" path="m4781,9149l4811,9149e" filled="false" stroked="true" strokeweight=".6pt" strokecolor="#000000">
                <v:path arrowok="t"/>
              </v:shape>
            </v:group>
            <v:group style="position:absolute;left:4731;top:9144;width:31;height:10" coordorigin="4731,9144" coordsize="31,10">
              <v:shape style="position:absolute;left:4731;top:9144;width:31;height:10" coordorigin="4731,9144" coordsize="31,10" path="m4731,9149l4761,9149e" filled="false" stroked="true" strokeweight=".6pt" strokecolor="#000000">
                <v:path arrowok="t"/>
              </v:shape>
            </v:group>
            <v:group style="position:absolute;left:4681;top:9144;width:31;height:10" coordorigin="4681,9144" coordsize="31,10">
              <v:shape style="position:absolute;left:4681;top:9144;width:31;height:10" coordorigin="4681,9144" coordsize="31,10" path="m4681,9149l4711,9149e" filled="false" stroked="true" strokeweight=".6pt" strokecolor="#000000">
                <v:path arrowok="t"/>
              </v:shape>
            </v:group>
            <v:group style="position:absolute;left:4631;top:9144;width:31;height:10" coordorigin="4631,9144" coordsize="31,10">
              <v:shape style="position:absolute;left:4631;top:9144;width:31;height:10" coordorigin="4631,9144" coordsize="31,10" path="m4631,9149l4661,9149e" filled="false" stroked="true" strokeweight=".6pt" strokecolor="#000000">
                <v:path arrowok="t"/>
              </v:shape>
            </v:group>
            <v:group style="position:absolute;left:4580;top:9144;width:31;height:10" coordorigin="4580,9144" coordsize="31,10">
              <v:shape style="position:absolute;left:4580;top:9144;width:31;height:10" coordorigin="4580,9144" coordsize="31,10" path="m4580,9149l4611,9149e" filled="false" stroked="true" strokeweight=".6pt" strokecolor="#000000">
                <v:path arrowok="t"/>
              </v:shape>
            </v:group>
            <v:group style="position:absolute;left:4530;top:9144;width:31;height:10" coordorigin="4530,9144" coordsize="31,10">
              <v:shape style="position:absolute;left:4530;top:9144;width:31;height:10" coordorigin="4530,9144" coordsize="31,10" path="m4530,9149l4560,9149e" filled="false" stroked="true" strokeweight=".6pt" strokecolor="#000000">
                <v:path arrowok="t"/>
              </v:shape>
            </v:group>
            <v:group style="position:absolute;left:4480;top:9144;width:31;height:10" coordorigin="4480,9144" coordsize="31,10">
              <v:shape style="position:absolute;left:4480;top:9144;width:31;height:10" coordorigin="4480,9144" coordsize="31,10" path="m4480,9149l4510,9149e" filled="false" stroked="true" strokeweight=".6pt" strokecolor="#000000">
                <v:path arrowok="t"/>
              </v:shape>
            </v:group>
            <v:group style="position:absolute;left:4430;top:9144;width:31;height:10" coordorigin="4430,9144" coordsize="31,10">
              <v:shape style="position:absolute;left:4430;top:9144;width:31;height:10" coordorigin="4430,9144" coordsize="31,10" path="m4430,9149l4460,9149e" filled="false" stroked="true" strokeweight=".6pt" strokecolor="#000000">
                <v:path arrowok="t"/>
              </v:shape>
            </v:group>
            <v:group style="position:absolute;left:4380;top:9144;width:31;height:10" coordorigin="4380,9144" coordsize="31,10">
              <v:shape style="position:absolute;left:4380;top:9144;width:31;height:10" coordorigin="4380,9144" coordsize="31,10" path="m4380,9149l4410,9149e" filled="false" stroked="true" strokeweight=".6pt" strokecolor="#000000">
                <v:path arrowok="t"/>
              </v:shape>
            </v:group>
            <v:group style="position:absolute;left:4329;top:9144;width:31;height:10" coordorigin="4329,9144" coordsize="31,10">
              <v:shape style="position:absolute;left:4329;top:9144;width:31;height:10" coordorigin="4329,9144" coordsize="31,10" path="m4329,9149l4360,9149e" filled="false" stroked="true" strokeweight=".6pt" strokecolor="#000000">
                <v:path arrowok="t"/>
              </v:shape>
            </v:group>
            <v:group style="position:absolute;left:4279;top:9144;width:31;height:10" coordorigin="4279,9144" coordsize="31,10">
              <v:shape style="position:absolute;left:4279;top:9144;width:31;height:10" coordorigin="4279,9144" coordsize="31,10" path="m4279,9149l4309,9149e" filled="false" stroked="true" strokeweight=".6pt" strokecolor="#000000">
                <v:path arrowok="t"/>
              </v:shape>
            </v:group>
            <v:group style="position:absolute;left:4229;top:9144;width:31;height:10" coordorigin="4229,9144" coordsize="31,10">
              <v:shape style="position:absolute;left:4229;top:9144;width:31;height:10" coordorigin="4229,9144" coordsize="31,10" path="m4229,9149l4259,9149e" filled="false" stroked="true" strokeweight=".6pt" strokecolor="#000000">
                <v:path arrowok="t"/>
              </v:shape>
            </v:group>
            <v:group style="position:absolute;left:4179;top:9144;width:31;height:10" coordorigin="4179,9144" coordsize="31,10">
              <v:shape style="position:absolute;left:4179;top:9144;width:31;height:10" coordorigin="4179,9144" coordsize="31,10" path="m4179,9149l4209,9149e" filled="false" stroked="true" strokeweight=".6pt" strokecolor="#000000">
                <v:path arrowok="t"/>
              </v:shape>
            </v:group>
            <v:group style="position:absolute;left:4129;top:9144;width:31;height:10" coordorigin="4129,9144" coordsize="31,10">
              <v:shape style="position:absolute;left:4129;top:9144;width:31;height:10" coordorigin="4129,9144" coordsize="31,10" path="m4129,9149l4159,9149e" filled="false" stroked="true" strokeweight=".6pt" strokecolor="#000000">
                <v:path arrowok="t"/>
              </v:shape>
            </v:group>
            <v:group style="position:absolute;left:4078;top:9144;width:31;height:10" coordorigin="4078,9144" coordsize="31,10">
              <v:shape style="position:absolute;left:4078;top:9144;width:31;height:10" coordorigin="4078,9144" coordsize="31,10" path="m4078,9149l4109,9149e" filled="false" stroked="true" strokeweight=".6pt" strokecolor="#000000">
                <v:path arrowok="t"/>
              </v:shape>
            </v:group>
            <v:group style="position:absolute;left:4028;top:9144;width:31;height:10" coordorigin="4028,9144" coordsize="31,10">
              <v:shape style="position:absolute;left:4028;top:9144;width:31;height:10" coordorigin="4028,9144" coordsize="31,10" path="m4028,9149l4058,9149e" filled="false" stroked="true" strokeweight=".6pt" strokecolor="#000000">
                <v:path arrowok="t"/>
              </v:shape>
            </v:group>
            <v:group style="position:absolute;left:3978;top:9144;width:31;height:10" coordorigin="3978,9144" coordsize="31,10">
              <v:shape style="position:absolute;left:3978;top:9144;width:31;height:10" coordorigin="3978,9144" coordsize="31,10" path="m3978,9149l4008,9149e" filled="false" stroked="true" strokeweight=".6pt" strokecolor="#000000">
                <v:path arrowok="t"/>
              </v:shape>
            </v:group>
            <v:group style="position:absolute;left:3928;top:9144;width:31;height:10" coordorigin="3928,9144" coordsize="31,10">
              <v:shape style="position:absolute;left:3928;top:9144;width:31;height:10" coordorigin="3928,9144" coordsize="31,10" path="m3928,9149l3958,9149e" filled="false" stroked="true" strokeweight=".6pt" strokecolor="#000000">
                <v:path arrowok="t"/>
              </v:shape>
            </v:group>
            <v:group style="position:absolute;left:3878;top:9144;width:31;height:10" coordorigin="3878,9144" coordsize="31,10">
              <v:shape style="position:absolute;left:3878;top:9144;width:31;height:10" coordorigin="3878,9144" coordsize="31,10" path="m3878,9149l3908,9149e" filled="false" stroked="true" strokeweight=".6pt" strokecolor="#000000">
                <v:path arrowok="t"/>
              </v:shape>
            </v:group>
            <v:group style="position:absolute;left:3827;top:9144;width:31;height:10" coordorigin="3827,9144" coordsize="31,10">
              <v:shape style="position:absolute;left:3827;top:9144;width:31;height:10" coordorigin="3827,9144" coordsize="31,10" path="m3827,9149l3858,9149e" filled="false" stroked="true" strokeweight=".6pt" strokecolor="#000000">
                <v:path arrowok="t"/>
              </v:shape>
            </v:group>
            <v:group style="position:absolute;left:3777;top:9144;width:31;height:10" coordorigin="3777,9144" coordsize="31,10">
              <v:shape style="position:absolute;left:3777;top:9144;width:31;height:10" coordorigin="3777,9144" coordsize="31,10" path="m3777,9149l3807,9149e" filled="false" stroked="true" strokeweight=".6pt" strokecolor="#000000">
                <v:path arrowok="t"/>
              </v:shape>
            </v:group>
            <v:group style="position:absolute;left:3727;top:9144;width:31;height:10" coordorigin="3727,9144" coordsize="31,10">
              <v:shape style="position:absolute;left:3727;top:9144;width:31;height:10" coordorigin="3727,9144" coordsize="31,10" path="m3727,9149l3757,9149e" filled="false" stroked="true" strokeweight=".6pt" strokecolor="#000000">
                <v:path arrowok="t"/>
              </v:shape>
            </v:group>
            <v:group style="position:absolute;left:3677;top:9144;width:31;height:10" coordorigin="3677,9144" coordsize="31,10">
              <v:shape style="position:absolute;left:3677;top:9144;width:31;height:10" coordorigin="3677,9144" coordsize="31,10" path="m3677,9149l3707,9149e" filled="false" stroked="true" strokeweight=".6pt" strokecolor="#000000">
                <v:path arrowok="t"/>
              </v:shape>
            </v:group>
            <v:group style="position:absolute;left:3627;top:9144;width:31;height:10" coordorigin="3627,9144" coordsize="31,10">
              <v:shape style="position:absolute;left:3627;top:9144;width:31;height:10" coordorigin="3627,9144" coordsize="31,10" path="m3627,9149l3657,9149e" filled="false" stroked="true" strokeweight=".6pt" strokecolor="#000000">
                <v:path arrowok="t"/>
              </v:shape>
            </v:group>
            <v:group style="position:absolute;left:3576;top:9144;width:31;height:10" coordorigin="3576,9144" coordsize="31,10">
              <v:shape style="position:absolute;left:3576;top:9144;width:31;height:10" coordorigin="3576,9144" coordsize="31,10" path="m3576,9149l3607,9149e" filled="false" stroked="true" strokeweight=".6pt" strokecolor="#000000">
                <v:path arrowok="t"/>
              </v:shape>
            </v:group>
            <v:group style="position:absolute;left:3526;top:9144;width:31;height:10" coordorigin="3526,9144" coordsize="31,10">
              <v:shape style="position:absolute;left:3526;top:9144;width:31;height:10" coordorigin="3526,9144" coordsize="31,10" path="m3526,9149l3556,9149e" filled="false" stroked="true" strokeweight=".6pt" strokecolor="#000000">
                <v:path arrowok="t"/>
              </v:shape>
            </v:group>
            <v:group style="position:absolute;left:3476;top:9144;width:31;height:10" coordorigin="3476,9144" coordsize="31,10">
              <v:shape style="position:absolute;left:3476;top:9144;width:31;height:10" coordorigin="3476,9144" coordsize="31,10" path="m3476,9149l3506,9149e" filled="false" stroked="true" strokeweight=".6pt" strokecolor="#000000">
                <v:path arrowok="t"/>
              </v:shape>
            </v:group>
            <v:group style="position:absolute;left:3426;top:9144;width:31;height:10" coordorigin="3426,9144" coordsize="31,10">
              <v:shape style="position:absolute;left:3426;top:9144;width:31;height:10" coordorigin="3426,9144" coordsize="31,10" path="m3426,9149l3456,9149e" filled="false" stroked="true" strokeweight=".6pt" strokecolor="#000000">
                <v:path arrowok="t"/>
              </v:shape>
            </v:group>
            <v:group style="position:absolute;left:3376;top:9144;width:31;height:10" coordorigin="3376,9144" coordsize="31,10">
              <v:shape style="position:absolute;left:3376;top:9144;width:31;height:10" coordorigin="3376,9144" coordsize="31,10" path="m3376,9149l3406,9149e" filled="false" stroked="true" strokeweight=".6pt" strokecolor="#000000">
                <v:path arrowok="t"/>
              </v:shape>
            </v:group>
            <v:group style="position:absolute;left:3326;top:9144;width:31;height:10" coordorigin="3326,9144" coordsize="31,10">
              <v:shape style="position:absolute;left:3326;top:9144;width:31;height:10" coordorigin="3326,9144" coordsize="31,10" path="m3326,9149l3356,9149e" filled="false" stroked="true" strokeweight=".6pt" strokecolor="#000000">
                <v:path arrowok="t"/>
              </v:shape>
            </v:group>
            <v:group style="position:absolute;left:3275;top:9144;width:31;height:10" coordorigin="3275,9144" coordsize="31,10">
              <v:shape style="position:absolute;left:3275;top:9144;width:31;height:10" coordorigin="3275,9144" coordsize="31,10" path="m3275,9149l3305,9149e" filled="false" stroked="true" strokeweight=".6pt" strokecolor="#000000">
                <v:path arrowok="t"/>
              </v:shape>
            </v:group>
            <v:group style="position:absolute;left:3225;top:9144;width:31;height:10" coordorigin="3225,9144" coordsize="31,10">
              <v:shape style="position:absolute;left:3225;top:9144;width:31;height:10" coordorigin="3225,9144" coordsize="31,10" path="m3225,9149l3255,9149e" filled="false" stroked="true" strokeweight=".6pt" strokecolor="#000000">
                <v:path arrowok="t"/>
              </v:shape>
            </v:group>
            <v:group style="position:absolute;left:3175;top:9144;width:31;height:10" coordorigin="3175,9144" coordsize="31,10">
              <v:shape style="position:absolute;left:3175;top:9144;width:31;height:10" coordorigin="3175,9144" coordsize="31,10" path="m3175,9149l3205,9149e" filled="false" stroked="true" strokeweight=".6pt" strokecolor="#000000">
                <v:path arrowok="t"/>
              </v:shape>
            </v:group>
            <v:group style="position:absolute;left:3125;top:9144;width:31;height:10" coordorigin="3125,9144" coordsize="31,10">
              <v:shape style="position:absolute;left:3125;top:9144;width:31;height:10" coordorigin="3125,9144" coordsize="31,10" path="m3125,9149l3155,9149e" filled="false" stroked="true" strokeweight=".6pt" strokecolor="#000000">
                <v:path arrowok="t"/>
              </v:shape>
            </v:group>
            <v:group style="position:absolute;left:3075;top:9144;width:31;height:10" coordorigin="3075,9144" coordsize="31,10">
              <v:shape style="position:absolute;left:3075;top:9144;width:31;height:10" coordorigin="3075,9144" coordsize="31,10" path="m3075,9149l3105,9149e" filled="false" stroked="true" strokeweight=".6pt" strokecolor="#000000">
                <v:path arrowok="t"/>
              </v:shape>
            </v:group>
            <v:group style="position:absolute;left:3024;top:9144;width:31;height:10" coordorigin="3024,9144" coordsize="31,10">
              <v:shape style="position:absolute;left:3024;top:9144;width:31;height:10" coordorigin="3024,9144" coordsize="31,10" path="m3024,9149l3054,9149e" filled="false" stroked="true" strokeweight=".6pt" strokecolor="#000000">
                <v:path arrowok="t"/>
              </v:shape>
            </v:group>
            <v:group style="position:absolute;left:2974;top:9144;width:31;height:10" coordorigin="2974,9144" coordsize="31,10">
              <v:shape style="position:absolute;left:2974;top:9144;width:31;height:10" coordorigin="2974,9144" coordsize="31,10" path="m2974,9149l3004,9149e" filled="false" stroked="true" strokeweight=".6pt" strokecolor="#000000">
                <v:path arrowok="t"/>
              </v:shape>
            </v:group>
            <v:group style="position:absolute;left:2924;top:9144;width:31;height:10" coordorigin="2924,9144" coordsize="31,10">
              <v:shape style="position:absolute;left:2924;top:9144;width:31;height:10" coordorigin="2924,9144" coordsize="31,10" path="m2924,9149l2954,9149e" filled="false" stroked="true" strokeweight=".6pt" strokecolor="#000000">
                <v:path arrowok="t"/>
              </v:shape>
            </v:group>
            <v:group style="position:absolute;left:2874;top:9144;width:31;height:10" coordorigin="2874,9144" coordsize="31,10">
              <v:shape style="position:absolute;left:2874;top:9144;width:31;height:10" coordorigin="2874,9144" coordsize="31,10" path="m2874,9149l2904,9149e" filled="false" stroked="true" strokeweight=".6pt" strokecolor="#000000">
                <v:path arrowok="t"/>
              </v:shape>
            </v:group>
            <v:group style="position:absolute;left:2824;top:9144;width:31;height:10" coordorigin="2824,9144" coordsize="31,10">
              <v:shape style="position:absolute;left:2824;top:9144;width:31;height:10" coordorigin="2824,9144" coordsize="31,10" path="m2824,9149l2854,9149e" filled="false" stroked="true" strokeweight=".6pt" strokecolor="#000000">
                <v:path arrowok="t"/>
              </v:shape>
            </v:group>
            <v:group style="position:absolute;left:2773;top:9144;width:31;height:10" coordorigin="2773,9144" coordsize="31,10">
              <v:shape style="position:absolute;left:2773;top:9144;width:31;height:10" coordorigin="2773,9144" coordsize="31,10" path="m2773,9149l2803,9149e" filled="false" stroked="true" strokeweight=".6pt" strokecolor="#000000">
                <v:path arrowok="t"/>
              </v:shape>
            </v:group>
            <v:group style="position:absolute;left:2723;top:9144;width:31;height:10" coordorigin="2723,9144" coordsize="31,10">
              <v:shape style="position:absolute;left:2723;top:9144;width:31;height:10" coordorigin="2723,9144" coordsize="31,10" path="m2723,9149l2753,9149e" filled="false" stroked="true" strokeweight=".6pt" strokecolor="#000000">
                <v:path arrowok="t"/>
              </v:shape>
            </v:group>
            <v:group style="position:absolute;left:2673;top:9144;width:31;height:10" coordorigin="2673,9144" coordsize="31,10">
              <v:shape style="position:absolute;left:2673;top:9144;width:31;height:10" coordorigin="2673,9144" coordsize="31,10" path="m2673,9149l2703,9149e" filled="false" stroked="true" strokeweight=".6pt" strokecolor="#000000">
                <v:path arrowok="t"/>
              </v:shape>
            </v:group>
            <v:group style="position:absolute;left:2623;top:9144;width:31;height:10" coordorigin="2623,9144" coordsize="31,10">
              <v:shape style="position:absolute;left:2623;top:9144;width:31;height:10" coordorigin="2623,9144" coordsize="31,10" path="m2623,9149l2653,9149e" filled="false" stroked="true" strokeweight=".6pt" strokecolor="#000000">
                <v:path arrowok="t"/>
              </v:shape>
            </v:group>
            <v:group style="position:absolute;left:2573;top:9144;width:31;height:10" coordorigin="2573,9144" coordsize="31,10">
              <v:shape style="position:absolute;left:2573;top:9144;width:31;height:10" coordorigin="2573,9144" coordsize="31,10" path="m2573,9149l2603,9149e" filled="false" stroked="true" strokeweight=".6pt" strokecolor="#000000">
                <v:path arrowok="t"/>
              </v:shape>
            </v:group>
            <v:group style="position:absolute;left:2522;top:9144;width:31;height:10" coordorigin="2522,9144" coordsize="31,10">
              <v:shape style="position:absolute;left:2522;top:9144;width:31;height:10" coordorigin="2522,9144" coordsize="31,10" path="m2522,9149l2552,9149e" filled="false" stroked="true" strokeweight=".6pt" strokecolor="#000000">
                <v:path arrowok="t"/>
              </v:shape>
            </v:group>
            <v:group style="position:absolute;left:4882;top:9144;width:16;height:10" coordorigin="4882,9144" coordsize="16,10">
              <v:shape style="position:absolute;left:4882;top:9144;width:16;height:10" coordorigin="4882,9144" coordsize="16,10" path="m4882,9149l4897,9149e" filled="false" stroked="true" strokeweight=".6pt" strokecolor="#000000">
                <v:path arrowok="t"/>
              </v:shape>
            </v:group>
            <v:group style="position:absolute;left:4892;top:9185;width:10;height:31" coordorigin="4892,9185" coordsize="10,31">
              <v:shape style="position:absolute;left:4892;top:9185;width:10;height:31" coordorigin="4892,9185" coordsize="10,31" path="m4892,9200l4902,9200e" filled="false" stroked="true" strokeweight="1.609pt" strokecolor="#000000">
                <v:path arrowok="t"/>
              </v:shape>
            </v:group>
            <v:group style="position:absolute;left:4892;top:9235;width:10;height:31" coordorigin="4892,9235" coordsize="10,31">
              <v:shape style="position:absolute;left:4892;top:9235;width:10;height:31" coordorigin="4892,9235" coordsize="10,31" path="m4892,9250l4902,9250e" filled="false" stroked="true" strokeweight="1.61pt" strokecolor="#000000">
                <v:path arrowok="t"/>
              </v:shape>
            </v:group>
            <v:group style="position:absolute;left:4892;top:9285;width:10;height:31" coordorigin="4892,9285" coordsize="10,31">
              <v:shape style="position:absolute;left:4892;top:9285;width:10;height:31" coordorigin="4892,9285" coordsize="10,31" path="m4892,9301l4902,9301e" filled="false" stroked="true" strokeweight="1.61pt" strokecolor="#000000">
                <v:path arrowok="t"/>
              </v:shape>
            </v:group>
            <v:group style="position:absolute;left:4892;top:9336;width:10;height:31" coordorigin="4892,9336" coordsize="10,31">
              <v:shape style="position:absolute;left:4892;top:9336;width:10;height:31" coordorigin="4892,9336" coordsize="10,31" path="m4892,9351l4902,9351e" filled="false" stroked="true" strokeweight="1.609pt" strokecolor="#000000">
                <v:path arrowok="t"/>
              </v:shape>
            </v:group>
            <v:group style="position:absolute;left:4892;top:9386;width:10;height:31" coordorigin="4892,9386" coordsize="10,31">
              <v:shape style="position:absolute;left:4892;top:9386;width:10;height:31" coordorigin="4892,9386" coordsize="10,31" path="m4892,9401l4902,9401e" filled="false" stroked="true" strokeweight="1.61pt" strokecolor="#000000">
                <v:path arrowok="t"/>
              </v:shape>
            </v:group>
            <v:group style="position:absolute;left:4892;top:9437;width:10;height:31" coordorigin="4892,9437" coordsize="10,31">
              <v:shape style="position:absolute;left:4892;top:9437;width:10;height:31" coordorigin="4892,9437" coordsize="10,31" path="m4892,9452l4902,9452e" filled="false" stroked="true" strokeweight="1.609pt" strokecolor="#000000">
                <v:path arrowok="t"/>
              </v:shape>
            </v:group>
            <v:group style="position:absolute;left:4892;top:9487;width:10;height:31" coordorigin="4892,9487" coordsize="10,31">
              <v:shape style="position:absolute;left:4892;top:9487;width:10;height:31" coordorigin="4892,9487" coordsize="10,31" path="m4892,9502l4902,9502e" filled="false" stroked="true" strokeweight="1.609pt" strokecolor="#000000">
                <v:path arrowok="t"/>
              </v:shape>
            </v:group>
            <v:group style="position:absolute;left:4892;top:9537;width:10;height:31" coordorigin="4892,9537" coordsize="10,31">
              <v:shape style="position:absolute;left:4892;top:9537;width:10;height:31" coordorigin="4892,9537" coordsize="10,31" path="m4892,9552l4902,9552e" filled="false" stroked="true" strokeweight="1.61pt" strokecolor="#000000">
                <v:path arrowok="t"/>
              </v:shape>
            </v:group>
            <v:group style="position:absolute;left:4892;top:9588;width:10;height:31" coordorigin="4892,9588" coordsize="10,31">
              <v:shape style="position:absolute;left:4892;top:9588;width:10;height:31" coordorigin="4892,9588" coordsize="10,31" path="m4892,9603l4902,9603e" filled="false" stroked="true" strokeweight="1.609pt" strokecolor="#000000">
                <v:path arrowok="t"/>
              </v:shape>
            </v:group>
            <v:group style="position:absolute;left:4892;top:9638;width:10;height:31" coordorigin="4892,9638" coordsize="10,31">
              <v:shape style="position:absolute;left:4892;top:9638;width:10;height:31" coordorigin="4892,9638" coordsize="10,31" path="m4892,9653l4902,9653e" filled="false" stroked="true" strokeweight="1.61pt" strokecolor="#000000">
                <v:path arrowok="t"/>
              </v:shape>
            </v:group>
            <v:group style="position:absolute;left:4892;top:9689;width:10;height:31" coordorigin="4892,9689" coordsize="10,31">
              <v:shape style="position:absolute;left:4892;top:9689;width:10;height:31" coordorigin="4892,9689" coordsize="10,31" path="m4892,9704l4902,9704e" filled="false" stroked="true" strokeweight="1.61pt" strokecolor="#000000">
                <v:path arrowok="t"/>
              </v:shape>
            </v:group>
            <v:group style="position:absolute;left:4892;top:9739;width:10;height:31" coordorigin="4892,9739" coordsize="10,31">
              <v:shape style="position:absolute;left:4892;top:9739;width:10;height:31" coordorigin="4892,9739" coordsize="10,31" path="m4892,9754l4902,9754e" filled="false" stroked="true" strokeweight="1.609pt" strokecolor="#000000">
                <v:path arrowok="t"/>
              </v:shape>
            </v:group>
            <v:group style="position:absolute;left:4892;top:9789;width:10;height:31" coordorigin="4892,9789" coordsize="10,31">
              <v:shape style="position:absolute;left:4892;top:9789;width:10;height:31" coordorigin="4892,9789" coordsize="10,31" path="m4892,9804l4902,9804e" filled="false" stroked="true" strokeweight="1.61pt" strokecolor="#000000">
                <v:path arrowok="t"/>
              </v:shape>
            </v:group>
            <v:group style="position:absolute;left:4892;top:9840;width:10;height:31" coordorigin="4892,9840" coordsize="10,31">
              <v:shape style="position:absolute;left:4892;top:9840;width:10;height:31" coordorigin="4892,9840" coordsize="10,31" path="m4892,9855l4902,9855e" filled="false" stroked="true" strokeweight="1.61pt" strokecolor="#000000">
                <v:path arrowok="t"/>
              </v:shape>
            </v:group>
            <v:group style="position:absolute;left:4892;top:9890;width:10;height:31" coordorigin="4892,9890" coordsize="10,31">
              <v:shape style="position:absolute;left:4892;top:9890;width:10;height:31" coordorigin="4892,9890" coordsize="10,31" path="m4892,9905l4902,9905e" filled="false" stroked="true" strokeweight="1.609pt" strokecolor="#000000">
                <v:path arrowok="t"/>
              </v:shape>
            </v:group>
            <v:group style="position:absolute;left:4892;top:9941;width:10;height:31" coordorigin="4892,9941" coordsize="10,31">
              <v:shape style="position:absolute;left:4892;top:9941;width:10;height:31" coordorigin="4892,9941" coordsize="10,31" path="m4892,9956l4902,9956e" filled="false" stroked="true" strokeweight="1.61pt" strokecolor="#000000">
                <v:path arrowok="t"/>
              </v:shape>
            </v:group>
            <v:group style="position:absolute;left:4892;top:9991;width:10;height:31" coordorigin="4892,9991" coordsize="10,31">
              <v:shape style="position:absolute;left:4892;top:9991;width:10;height:31" coordorigin="4892,9991" coordsize="10,31" path="m4892,10006l4902,10006e" filled="false" stroked="true" strokeweight="1.61pt" strokecolor="#000000">
                <v:path arrowok="t"/>
              </v:shape>
            </v:group>
            <v:group style="position:absolute;left:4892;top:10041;width:10;height:31" coordorigin="4892,10041" coordsize="10,31">
              <v:shape style="position:absolute;left:4892;top:10041;width:10;height:31" coordorigin="4892,10041" coordsize="10,31" path="m4892,10056l4902,10056e" filled="false" stroked="true" strokeweight="1.609pt" strokecolor="#000000">
                <v:path arrowok="t"/>
              </v:shape>
            </v:group>
            <v:group style="position:absolute;left:4892;top:10092;width:10;height:31" coordorigin="4892,10092" coordsize="10,31">
              <v:shape style="position:absolute;left:4892;top:10092;width:10;height:31" coordorigin="4892,10092" coordsize="10,31" path="m4892,10107l4902,10107e" filled="false" stroked="true" strokeweight="1.61pt" strokecolor="#000000">
                <v:path arrowok="t"/>
              </v:shape>
            </v:group>
            <v:group style="position:absolute;left:4892;top:10142;width:10;height:31" coordorigin="4892,10142" coordsize="10,31">
              <v:shape style="position:absolute;left:4892;top:10142;width:10;height:31" coordorigin="4892,10142" coordsize="10,31" path="m4892,10157l4902,10157e" filled="false" stroked="true" strokeweight="1.61pt" strokecolor="#000000">
                <v:path arrowok="t"/>
              </v:shape>
            </v:group>
            <v:group style="position:absolute;left:4892;top:10193;width:10;height:31" coordorigin="4892,10193" coordsize="10,31">
              <v:shape style="position:absolute;left:4892;top:10193;width:10;height:31" coordorigin="4892,10193" coordsize="10,31" path="m4892,10208l4902,10208e" filled="false" stroked="true" strokeweight="1.609pt" strokecolor="#000000">
                <v:path arrowok="t"/>
              </v:shape>
            </v:group>
            <v:group style="position:absolute;left:4892;top:10243;width:10;height:31" coordorigin="4892,10243" coordsize="10,31">
              <v:shape style="position:absolute;left:4892;top:10243;width:10;height:31" coordorigin="4892,10243" coordsize="10,31" path="m4892,10258l4902,10258e" filled="false" stroked="true" strokeweight="1.61pt" strokecolor="#000000">
                <v:path arrowok="t"/>
              </v:shape>
            </v:group>
            <v:group style="position:absolute;left:4892;top:10293;width:10;height:31" coordorigin="4892,10293" coordsize="10,31">
              <v:shape style="position:absolute;left:4892;top:10293;width:10;height:31" coordorigin="4892,10293" coordsize="10,31" path="m4892,10308l4902,10308e" filled="false" stroked="true" strokeweight="1.609pt" strokecolor="#000000">
                <v:path arrowok="t"/>
              </v:shape>
            </v:group>
            <v:group style="position:absolute;left:4892;top:10344;width:10;height:31" coordorigin="4892,10344" coordsize="10,31">
              <v:shape style="position:absolute;left:4892;top:10344;width:10;height:31" coordorigin="4892,10344" coordsize="10,31" path="m4892,10359l4902,10359e" filled="false" stroked="true" strokeweight="1.609pt" strokecolor="#000000">
                <v:path arrowok="t"/>
              </v:shape>
            </v:group>
            <v:group style="position:absolute;left:4892;top:10394;width:10;height:31" coordorigin="4892,10394" coordsize="10,31">
              <v:shape style="position:absolute;left:4892;top:10394;width:10;height:31" coordorigin="4892,10394" coordsize="10,31" path="m4892,10409l4902,10409e" filled="false" stroked="true" strokeweight="1.61pt" strokecolor="#000000">
                <v:path arrowok="t"/>
              </v:shape>
            </v:group>
            <v:group style="position:absolute;left:4892;top:10444;width:10;height:31" coordorigin="4892,10444" coordsize="10,31">
              <v:shape style="position:absolute;left:4892;top:10444;width:10;height:31" coordorigin="4892,10444" coordsize="10,31" path="m4892,10460l4902,10460e" filled="false" stroked="true" strokeweight="1.609pt" strokecolor="#000000">
                <v:path arrowok="t"/>
              </v:shape>
            </v:group>
            <v:group style="position:absolute;left:4892;top:10495;width:10;height:31" coordorigin="4892,10495" coordsize="10,31">
              <v:shape style="position:absolute;left:4892;top:10495;width:10;height:31" coordorigin="4892,10495" coordsize="10,31" path="m4892,10510l4902,10510e" filled="false" stroked="true" strokeweight="1.61pt" strokecolor="#000000">
                <v:path arrowok="t"/>
              </v:shape>
            </v:group>
            <v:group style="position:absolute;left:4892;top:10545;width:10;height:31" coordorigin="4892,10545" coordsize="10,31">
              <v:shape style="position:absolute;left:4892;top:10545;width:10;height:31" coordorigin="4892,10545" coordsize="10,31" path="m4892,10560l4902,10560e" filled="false" stroked="true" strokeweight="1.61pt" strokecolor="#000000">
                <v:path arrowok="t"/>
              </v:shape>
            </v:group>
            <v:group style="position:absolute;left:4892;top:10596;width:10;height:31" coordorigin="4892,10596" coordsize="10,31">
              <v:shape style="position:absolute;left:4892;top:10596;width:10;height:31" coordorigin="4892,10596" coordsize="10,31" path="m4892,10611l4902,10611e" filled="false" stroked="true" strokeweight="1.609pt" strokecolor="#000000">
                <v:path arrowok="t"/>
              </v:shape>
            </v:group>
            <v:group style="position:absolute;left:4892;top:10646;width:10;height:31" coordorigin="4892,10646" coordsize="10,31">
              <v:shape style="position:absolute;left:4892;top:10646;width:10;height:31" coordorigin="4892,10646" coordsize="10,31" path="m4892,10661l4902,10661e" filled="false" stroked="true" strokeweight="1.61pt" strokecolor="#000000">
                <v:path arrowok="t"/>
              </v:shape>
            </v:group>
            <v:group style="position:absolute;left:4892;top:10696;width:10;height:31" coordorigin="4892,10696" coordsize="10,31">
              <v:shape style="position:absolute;left:4892;top:10696;width:10;height:31" coordorigin="4892,10696" coordsize="10,31" path="m4892,10712l4902,10712e" filled="false" stroked="true" strokeweight="1.61pt" strokecolor="#000000">
                <v:path arrowok="t"/>
              </v:shape>
            </v:group>
            <v:group style="position:absolute;left:4892;top:10747;width:10;height:31" coordorigin="4892,10747" coordsize="10,31">
              <v:shape style="position:absolute;left:4892;top:10747;width:10;height:31" coordorigin="4892,10747" coordsize="10,31" path="m4892,10762l4902,10762e" filled="false" stroked="true" strokeweight="1.609pt" strokecolor="#000000">
                <v:path arrowok="t"/>
              </v:shape>
            </v:group>
            <v:group style="position:absolute;left:4892;top:10797;width:10;height:31" coordorigin="4892,10797" coordsize="10,31">
              <v:shape style="position:absolute;left:4892;top:10797;width:10;height:31" coordorigin="4892,10797" coordsize="10,31" path="m4892,10812l4902,10812e" filled="false" stroked="true" strokeweight="1.61pt" strokecolor="#000000">
                <v:path arrowok="t"/>
              </v:shape>
            </v:group>
            <v:group style="position:absolute;left:4892;top:10848;width:10;height:31" coordorigin="4892,10848" coordsize="10,31">
              <v:shape style="position:absolute;left:4892;top:10848;width:10;height:31" coordorigin="4892,10848" coordsize="10,31" path="m4892,10863l4902,10863e" filled="false" stroked="true" strokeweight="1.61pt" strokecolor="#000000">
                <v:path arrowok="t"/>
              </v:shape>
            </v:group>
            <v:group style="position:absolute;left:4892;top:10898;width:10;height:31" coordorigin="4892,10898" coordsize="10,31">
              <v:shape style="position:absolute;left:4892;top:10898;width:10;height:31" coordorigin="4892,10898" coordsize="10,31" path="m4892,10913l4902,10913e" filled="false" stroked="true" strokeweight="1.609pt" strokecolor="#000000">
                <v:path arrowok="t"/>
              </v:shape>
            </v:group>
            <v:group style="position:absolute;left:4892;top:10948;width:10;height:16" coordorigin="4892,10948" coordsize="10,16">
              <v:shape style="position:absolute;left:4892;top:10948;width:10;height:16" coordorigin="4892,10948" coordsize="10,16" path="m4892,10956l4902,10956e" filled="false" stroked="true" strokeweight=".855pt" strokecolor="#000000">
                <v:path arrowok="t"/>
              </v:shape>
            </v:group>
            <v:group style="position:absolute;left:2422;top:10959;width:31;height:10" coordorigin="2422,10959" coordsize="31,10">
              <v:shape style="position:absolute;left:2422;top:10959;width:31;height:10" coordorigin="2422,10959" coordsize="31,10" path="m2422,10964l2452,10964e" filled="false" stroked="true" strokeweight=".6pt" strokecolor="#000000">
                <v:path arrowok="t"/>
              </v:shape>
            </v:group>
            <v:group style="position:absolute;left:2372;top:10959;width:31;height:10" coordorigin="2372,10959" coordsize="31,10">
              <v:shape style="position:absolute;left:2372;top:10959;width:31;height:10" coordorigin="2372,10959" coordsize="31,10" path="m2372,10964l2402,10964e" filled="false" stroked="true" strokeweight=".6pt" strokecolor="#000000">
                <v:path arrowok="t"/>
              </v:shape>
            </v:group>
            <v:group style="position:absolute;left:2322;top:10959;width:31;height:10" coordorigin="2322,10959" coordsize="31,10">
              <v:shape style="position:absolute;left:2322;top:10959;width:31;height:10" coordorigin="2322,10959" coordsize="31,10" path="m2322,10964l2352,10964e" filled="false" stroked="true" strokeweight=".6pt" strokecolor="#000000">
                <v:path arrowok="t"/>
              </v:shape>
            </v:group>
            <v:group style="position:absolute;left:2271;top:10959;width:31;height:10" coordorigin="2271,10959" coordsize="31,10">
              <v:shape style="position:absolute;left:2271;top:10959;width:31;height:10" coordorigin="2271,10959" coordsize="31,10" path="m2271,10964l2301,10964e" filled="false" stroked="true" strokeweight=".6pt" strokecolor="#000000">
                <v:path arrowok="t"/>
              </v:shape>
            </v:group>
            <v:group style="position:absolute;left:2221;top:10959;width:31;height:10" coordorigin="2221,10959" coordsize="31,10">
              <v:shape style="position:absolute;left:2221;top:10959;width:31;height:10" coordorigin="2221,10959" coordsize="31,10" path="m2221,10964l2251,10964e" filled="false" stroked="true" strokeweight=".6pt" strokecolor="#000000">
                <v:path arrowok="t"/>
              </v:shape>
            </v:group>
            <v:group style="position:absolute;left:2171;top:10959;width:31;height:10" coordorigin="2171,10959" coordsize="31,10">
              <v:shape style="position:absolute;left:2171;top:10959;width:31;height:10" coordorigin="2171,10959" coordsize="31,10" path="m2171,10964l2201,10964e" filled="false" stroked="true" strokeweight=".6pt" strokecolor="#000000">
                <v:path arrowok="t"/>
              </v:shape>
            </v:group>
            <v:group style="position:absolute;left:2121;top:10959;width:31;height:10" coordorigin="2121,10959" coordsize="31,10">
              <v:shape style="position:absolute;left:2121;top:10959;width:31;height:10" coordorigin="2121,10959" coordsize="31,10" path="m2121,10964l2151,10964e" filled="false" stroked="true" strokeweight=".6pt" strokecolor="#000000">
                <v:path arrowok="t"/>
              </v:shape>
            </v:group>
            <v:group style="position:absolute;left:2071;top:10959;width:31;height:10" coordorigin="2071,10959" coordsize="31,10">
              <v:shape style="position:absolute;left:2071;top:10959;width:31;height:10" coordorigin="2071,10959" coordsize="31,10" path="m2071,10964l2101,10964e" filled="false" stroked="true" strokeweight=".6pt" strokecolor="#000000">
                <v:path arrowok="t"/>
              </v:shape>
            </v:group>
            <v:group style="position:absolute;left:2020;top:10959;width:31;height:10" coordorigin="2020,10959" coordsize="31,10">
              <v:shape style="position:absolute;left:2020;top:10959;width:31;height:10" coordorigin="2020,10959" coordsize="31,10" path="m2020,10964l2050,10964e" filled="false" stroked="true" strokeweight=".6pt" strokecolor="#000000">
                <v:path arrowok="t"/>
              </v:shape>
            </v:group>
            <v:group style="position:absolute;left:1970;top:10959;width:31;height:10" coordorigin="1970,10959" coordsize="31,10">
              <v:shape style="position:absolute;left:1970;top:10959;width:31;height:10" coordorigin="1970,10959" coordsize="31,10" path="m1970,10964l2000,10964e" filled="false" stroked="true" strokeweight=".6pt" strokecolor="#000000">
                <v:path arrowok="t"/>
              </v:shape>
            </v:group>
            <v:group style="position:absolute;left:1920;top:10959;width:31;height:10" coordorigin="1920,10959" coordsize="31,10">
              <v:shape style="position:absolute;left:1920;top:10959;width:31;height:10" coordorigin="1920,10959" coordsize="31,10" path="m1920,10964l1950,10964e" filled="false" stroked="true" strokeweight=".6pt" strokecolor="#000000">
                <v:path arrowok="t"/>
              </v:shape>
            </v:group>
            <v:group style="position:absolute;left:1870;top:10959;width:31;height:10" coordorigin="1870,10959" coordsize="31,10">
              <v:shape style="position:absolute;left:1870;top:10959;width:31;height:10" coordorigin="1870,10959" coordsize="31,10" path="m1870,10964l1900,10964e" filled="false" stroked="true" strokeweight=".6pt" strokecolor="#000000">
                <v:path arrowok="t"/>
              </v:shape>
            </v:group>
            <v:group style="position:absolute;left:1820;top:10959;width:31;height:10" coordorigin="1820,10959" coordsize="31,10">
              <v:shape style="position:absolute;left:1820;top:10959;width:31;height:10" coordorigin="1820,10959" coordsize="31,10" path="m1820,10964l1850,10964e" filled="false" stroked="true" strokeweight=".6pt" strokecolor="#000000">
                <v:path arrowok="t"/>
              </v:shape>
            </v:group>
            <v:group style="position:absolute;left:1769;top:10959;width:31;height:10" coordorigin="1769,10959" coordsize="31,10">
              <v:shape style="position:absolute;left:1769;top:10959;width:31;height:10" coordorigin="1769,10959" coordsize="31,10" path="m1769,10964l1799,10964e" filled="false" stroked="true" strokeweight=".6pt" strokecolor="#000000">
                <v:path arrowok="t"/>
              </v:shape>
            </v:group>
            <v:group style="position:absolute;left:1719;top:10959;width:31;height:10" coordorigin="1719,10959" coordsize="31,10">
              <v:shape style="position:absolute;left:1719;top:10959;width:31;height:10" coordorigin="1719,10959" coordsize="31,10" path="m1719,10964l1749,10964e" filled="false" stroked="true" strokeweight=".6pt" strokecolor="#000000">
                <v:path arrowok="t"/>
              </v:shape>
            </v:group>
            <v:group style="position:absolute;left:1669;top:10959;width:31;height:10" coordorigin="1669,10959" coordsize="31,10">
              <v:shape style="position:absolute;left:1669;top:10959;width:31;height:10" coordorigin="1669,10959" coordsize="31,10" path="m1669,10964l1699,10964e" filled="false" stroked="true" strokeweight=".6pt" strokecolor="#000000">
                <v:path arrowok="t"/>
              </v:shape>
            </v:group>
            <v:group style="position:absolute;left:1619;top:10959;width:31;height:10" coordorigin="1619,10959" coordsize="31,10">
              <v:shape style="position:absolute;left:1619;top:10959;width:31;height:10" coordorigin="1619,10959" coordsize="31,10" path="m1619,10964l1649,10964e" filled="false" stroked="true" strokeweight=".6pt" strokecolor="#000000">
                <v:path arrowok="t"/>
              </v:shape>
            </v:group>
            <v:group style="position:absolute;left:1569;top:10959;width:31;height:10" coordorigin="1569,10959" coordsize="31,10">
              <v:shape style="position:absolute;left:1569;top:10959;width:31;height:10" coordorigin="1569,10959" coordsize="31,10" path="m1569,10964l1599,10964e" filled="false" stroked="true" strokeweight=".6pt" strokecolor="#000000">
                <v:path arrowok="t"/>
              </v:shape>
            </v:group>
            <v:group style="position:absolute;left:1518;top:10959;width:31;height:10" coordorigin="1518,10959" coordsize="31,10">
              <v:shape style="position:absolute;left:1518;top:10959;width:31;height:10" coordorigin="1518,10959" coordsize="31,10" path="m1518,10964l1549,10964e" filled="false" stroked="true" strokeweight=".6pt" strokecolor="#000000">
                <v:path arrowok="t"/>
              </v:shape>
            </v:group>
            <v:group style="position:absolute;left:1468;top:10959;width:31;height:10" coordorigin="1468,10959" coordsize="31,10">
              <v:shape style="position:absolute;left:1468;top:10959;width:31;height:10" coordorigin="1468,10959" coordsize="31,10" path="m1468,10964l1498,10964e" filled="false" stroked="true" strokeweight=".6pt" strokecolor="#000000">
                <v:path arrowok="t"/>
              </v:shape>
            </v:group>
            <v:group style="position:absolute;left:1418;top:10959;width:31;height:10" coordorigin="1418,10959" coordsize="31,10">
              <v:shape style="position:absolute;left:1418;top:10959;width:31;height:10" coordorigin="1418,10959" coordsize="31,10" path="m1418,10964l1448,10964e" filled="false" stroked="true" strokeweight=".6pt" strokecolor="#000000">
                <v:path arrowok="t"/>
              </v:shape>
            </v:group>
            <v:group style="position:absolute;left:1368;top:10959;width:31;height:10" coordorigin="1368,10959" coordsize="31,10">
              <v:shape style="position:absolute;left:1368;top:10959;width:31;height:10" coordorigin="1368,10959" coordsize="31,10" path="m1368,10964l1398,10964e" filled="false" stroked="true" strokeweight=".6pt" strokecolor="#000000">
                <v:path arrowok="t"/>
              </v:shape>
            </v:group>
            <v:group style="position:absolute;left:1318;top:10959;width:31;height:10" coordorigin="1318,10959" coordsize="31,10">
              <v:shape style="position:absolute;left:1318;top:10959;width:31;height:10" coordorigin="1318,10959" coordsize="31,10" path="m1318,10964l1348,10964e" filled="false" stroked="true" strokeweight=".6pt" strokecolor="#000000">
                <v:path arrowok="t"/>
              </v:shape>
            </v:group>
            <v:group style="position:absolute;left:1267;top:10959;width:31;height:10" coordorigin="1267,10959" coordsize="31,10">
              <v:shape style="position:absolute;left:1267;top:10959;width:31;height:10" coordorigin="1267,10959" coordsize="31,10" path="m1267,10964l1298,10964e" filled="false" stroked="true" strokeweight=".6pt" strokecolor="#000000">
                <v:path arrowok="t"/>
              </v:shape>
            </v:group>
            <v:group style="position:absolute;left:1217;top:10959;width:31;height:10" coordorigin="1217,10959" coordsize="31,10">
              <v:shape style="position:absolute;left:1217;top:10959;width:31;height:10" coordorigin="1217,10959" coordsize="31,10" path="m1217,10964l1247,10964e" filled="false" stroked="true" strokeweight=".6pt" strokecolor="#000000">
                <v:path arrowok="t"/>
              </v:shape>
            </v:group>
            <v:group style="position:absolute;left:1167;top:10959;width:31;height:10" coordorigin="1167,10959" coordsize="31,10">
              <v:shape style="position:absolute;left:1167;top:10959;width:31;height:10" coordorigin="1167,10959" coordsize="31,10" path="m1167,10964l1197,10964e" filled="false" stroked="true" strokeweight=".6pt" strokecolor="#000000">
                <v:path arrowok="t"/>
              </v:shape>
            </v:group>
            <v:group style="position:absolute;left:1117;top:10959;width:31;height:10" coordorigin="1117,10959" coordsize="31,10">
              <v:shape style="position:absolute;left:1117;top:10959;width:31;height:10" coordorigin="1117,10959" coordsize="31,10" path="m1117,10964l1147,10964e" filled="false" stroked="true" strokeweight=".6pt" strokecolor="#000000">
                <v:path arrowok="t"/>
              </v:shape>
            </v:group>
            <v:group style="position:absolute;left:1067;top:10959;width:31;height:10" coordorigin="1067,10959" coordsize="31,10">
              <v:shape style="position:absolute;left:1067;top:10959;width:31;height:10" coordorigin="1067,10959" coordsize="31,10" path="m1067,10964l1097,10964e" filled="false" stroked="true" strokeweight=".6pt" strokecolor="#000000">
                <v:path arrowok="t"/>
              </v:shape>
            </v:group>
            <v:group style="position:absolute;left:1016;top:10959;width:31;height:10" coordorigin="1016,10959" coordsize="31,10">
              <v:shape style="position:absolute;left:1016;top:10959;width:31;height:10" coordorigin="1016,10959" coordsize="31,10" path="m1016,10964l1047,10964e" filled="false" stroked="true" strokeweight=".6pt" strokecolor="#000000">
                <v:path arrowok="t"/>
              </v:shape>
            </v:group>
            <v:group style="position:absolute;left:966;top:10959;width:31;height:10" coordorigin="966,10959" coordsize="31,10">
              <v:shape style="position:absolute;left:966;top:10959;width:31;height:10" coordorigin="966,10959" coordsize="31,10" path="m966,10964l996,10964e" filled="false" stroked="true" strokeweight=".6pt" strokecolor="#000000">
                <v:path arrowok="t"/>
              </v:shape>
            </v:group>
            <v:group style="position:absolute;left:916;top:10959;width:31;height:10" coordorigin="916,10959" coordsize="31,10">
              <v:shape style="position:absolute;left:916;top:10959;width:31;height:10" coordorigin="916,10959" coordsize="31,10" path="m916,10964l946,10964e" filled="false" stroked="true" strokeweight=".6pt" strokecolor="#000000">
                <v:path arrowok="t"/>
              </v:shape>
            </v:group>
            <v:group style="position:absolute;left:866;top:10959;width:31;height:10" coordorigin="866,10959" coordsize="31,10">
              <v:shape style="position:absolute;left:866;top:10959;width:31;height:10" coordorigin="866,10959" coordsize="31,10" path="m866,10964l896,10964e" filled="false" stroked="true" strokeweight=".6pt" strokecolor="#000000">
                <v:path arrowok="t"/>
              </v:shape>
            </v:group>
            <v:group style="position:absolute;left:816;top:10959;width:31;height:10" coordorigin="816,10959" coordsize="31,10">
              <v:shape style="position:absolute;left:816;top:10959;width:31;height:10" coordorigin="816,10959" coordsize="31,10" path="m816,10964l846,10964e" filled="false" stroked="true" strokeweight=".6pt" strokecolor="#000000">
                <v:path arrowok="t"/>
              </v:shape>
            </v:group>
            <v:group style="position:absolute;left:765;top:10959;width:31;height:10" coordorigin="765,10959" coordsize="31,10">
              <v:shape style="position:absolute;left:765;top:10959;width:31;height:10" coordorigin="765,10959" coordsize="31,10" path="m765,10964l796,10964e" filled="false" stroked="true" strokeweight=".6pt" strokecolor="#000000">
                <v:path arrowok="t"/>
              </v:shape>
            </v:group>
            <v:group style="position:absolute;left:715;top:10959;width:31;height:10" coordorigin="715,10959" coordsize="31,10">
              <v:shape style="position:absolute;left:715;top:10959;width:31;height:10" coordorigin="715,10959" coordsize="31,10" path="m715,10964l745,10964e" filled="false" stroked="true" strokeweight=".6pt" strokecolor="#000000">
                <v:path arrowok="t"/>
              </v:shape>
            </v:group>
            <v:group style="position:absolute;left:665;top:10959;width:31;height:10" coordorigin="665,10959" coordsize="31,10">
              <v:shape style="position:absolute;left:665;top:10959;width:31;height:10" coordorigin="665,10959" coordsize="31,10" path="m665,10964l695,10964e" filled="false" stroked="true" strokeweight=".6pt" strokecolor="#000000">
                <v:path arrowok="t"/>
              </v:shape>
            </v:group>
            <v:group style="position:absolute;left:615;top:10959;width:31;height:10" coordorigin="615,10959" coordsize="31,10">
              <v:shape style="position:absolute;left:615;top:10959;width:31;height:10" coordorigin="615,10959" coordsize="31,10" path="m615,10964l645,10964e" filled="false" stroked="true" strokeweight=".6pt" strokecolor="#000000">
                <v:path arrowok="t"/>
              </v:shape>
            </v:group>
            <v:group style="position:absolute;left:565;top:10959;width:31;height:10" coordorigin="565,10959" coordsize="31,10">
              <v:shape style="position:absolute;left:565;top:10959;width:31;height:10" coordorigin="565,10959" coordsize="31,10" path="m565,10964l595,10964e" filled="false" stroked="true" strokeweight=".6pt" strokecolor="#000000">
                <v:path arrowok="t"/>
              </v:shape>
            </v:group>
            <v:group style="position:absolute;left:514;top:10959;width:31;height:10" coordorigin="514,10959" coordsize="31,10">
              <v:shape style="position:absolute;left:514;top:10959;width:31;height:10" coordorigin="514,10959" coordsize="31,10" path="m514,10964l545,10964e" filled="false" stroked="true" strokeweight=".6pt" strokecolor="#000000">
                <v:path arrowok="t"/>
              </v:shape>
            </v:group>
            <v:group style="position:absolute;left:464;top:10959;width:31;height:10" coordorigin="464,10959" coordsize="31,10">
              <v:shape style="position:absolute;left:464;top:10959;width:31;height:10" coordorigin="464,10959" coordsize="31,10" path="m464,10964l494,10964e" filled="false" stroked="true" strokeweight=".6pt" strokecolor="#000000">
                <v:path arrowok="t"/>
              </v:shape>
            </v:group>
            <v:group style="position:absolute;left:414;top:10959;width:31;height:10" coordorigin="414,10959" coordsize="31,10">
              <v:shape style="position:absolute;left:414;top:10959;width:31;height:10" coordorigin="414,10959" coordsize="31,10" path="m414,10964l444,10964e" filled="false" stroked="true" strokeweight=".6pt" strokecolor="#000000">
                <v:path arrowok="t"/>
              </v:shape>
            </v:group>
            <v:group style="position:absolute;left:364;top:10959;width:31;height:10" coordorigin="364,10959" coordsize="31,10">
              <v:shape style="position:absolute;left:364;top:10959;width:31;height:10" coordorigin="364,10959" coordsize="31,10" path="m364,10964l394,10964e" filled="false" stroked="true" strokeweight=".6pt" strokecolor="#000000">
                <v:path arrowok="t"/>
              </v:shape>
            </v:group>
            <v:group style="position:absolute;left:314;top:10959;width:31;height:10" coordorigin="314,10959" coordsize="31,10">
              <v:shape style="position:absolute;left:314;top:10959;width:31;height:10" coordorigin="314,10959" coordsize="31,10" path="m314,10964l344,10964e" filled="false" stroked="true" strokeweight=".6pt" strokecolor="#000000">
                <v:path arrowok="t"/>
              </v:shape>
            </v:group>
            <v:group style="position:absolute;left:263;top:10959;width:31;height:10" coordorigin="263,10959" coordsize="31,10">
              <v:shape style="position:absolute;left:263;top:10959;width:31;height:10" coordorigin="263,10959" coordsize="31,10" path="m263,10964l294,10964e" filled="false" stroked="true" strokeweight=".6pt" strokecolor="#000000">
                <v:path arrowok="t"/>
              </v:shape>
            </v:group>
            <v:group style="position:absolute;left:213;top:10959;width:31;height:10" coordorigin="213,10959" coordsize="31,10">
              <v:shape style="position:absolute;left:213;top:10959;width:31;height:10" coordorigin="213,10959" coordsize="31,10" path="m213,10964l243,10964e" filled="false" stroked="true" strokeweight=".6pt" strokecolor="#000000">
                <v:path arrowok="t"/>
              </v:shape>
            </v:group>
            <v:group style="position:absolute;left:163;top:10959;width:31;height:10" coordorigin="163,10959" coordsize="31,10">
              <v:shape style="position:absolute;left:163;top:10959;width:31;height:10" coordorigin="163,10959" coordsize="31,10" path="m163,10964l193,10964e" filled="false" stroked="true" strokeweight=".6pt" strokecolor="#000000">
                <v:path arrowok="t"/>
              </v:shape>
            </v:group>
            <v:group style="position:absolute;left:113;top:10959;width:31;height:10" coordorigin="113,10959" coordsize="31,10">
              <v:shape style="position:absolute;left:113;top:10959;width:31;height:10" coordorigin="113,10959" coordsize="31,10" path="m113,10964l143,10964e" filled="false" stroked="true" strokeweight=".6pt" strokecolor="#000000">
                <v:path arrowok="t"/>
              </v:shape>
            </v:group>
            <v:group style="position:absolute;left:78;top:10959;width:16;height:10" coordorigin="78,10959" coordsize="16,10">
              <v:shape style="position:absolute;left:78;top:10959;width:16;height:10" coordorigin="78,10959" coordsize="16,10" path="m78,10964l93,10964e" filled="false" stroked="true" strokeweight=".6pt" strokecolor="#000000">
                <v:path arrowok="t"/>
              </v:shape>
            </v:group>
            <v:group style="position:absolute;left:4831;top:10959;width:31;height:10" coordorigin="4831,10959" coordsize="31,10">
              <v:shape style="position:absolute;left:4831;top:10959;width:31;height:10" coordorigin="4831,10959" coordsize="31,10" path="m4831,10964l4862,10964e" filled="false" stroked="true" strokeweight=".6pt" strokecolor="#000000">
                <v:path arrowok="t"/>
              </v:shape>
            </v:group>
            <v:group style="position:absolute;left:4781;top:10959;width:31;height:10" coordorigin="4781,10959" coordsize="31,10">
              <v:shape style="position:absolute;left:4781;top:10959;width:31;height:10" coordorigin="4781,10959" coordsize="31,10" path="m4781,10964l4811,10964e" filled="false" stroked="true" strokeweight=".6pt" strokecolor="#000000">
                <v:path arrowok="t"/>
              </v:shape>
            </v:group>
            <v:group style="position:absolute;left:4731;top:10959;width:31;height:10" coordorigin="4731,10959" coordsize="31,10">
              <v:shape style="position:absolute;left:4731;top:10959;width:31;height:10" coordorigin="4731,10959" coordsize="31,10" path="m4731,10964l4761,10964e" filled="false" stroked="true" strokeweight=".6pt" strokecolor="#000000">
                <v:path arrowok="t"/>
              </v:shape>
            </v:group>
            <v:group style="position:absolute;left:4681;top:10959;width:31;height:10" coordorigin="4681,10959" coordsize="31,10">
              <v:shape style="position:absolute;left:4681;top:10959;width:31;height:10" coordorigin="4681,10959" coordsize="31,10" path="m4681,10964l4711,10964e" filled="false" stroked="true" strokeweight=".6pt" strokecolor="#000000">
                <v:path arrowok="t"/>
              </v:shape>
            </v:group>
            <v:group style="position:absolute;left:4631;top:10959;width:31;height:10" coordorigin="4631,10959" coordsize="31,10">
              <v:shape style="position:absolute;left:4631;top:10959;width:31;height:10" coordorigin="4631,10959" coordsize="31,10" path="m4631,10964l4661,10964e" filled="false" stroked="true" strokeweight=".6pt" strokecolor="#000000">
                <v:path arrowok="t"/>
              </v:shape>
            </v:group>
            <v:group style="position:absolute;left:4580;top:10959;width:31;height:10" coordorigin="4580,10959" coordsize="31,10">
              <v:shape style="position:absolute;left:4580;top:10959;width:31;height:10" coordorigin="4580,10959" coordsize="31,10" path="m4580,10964l4611,10964e" filled="false" stroked="true" strokeweight=".6pt" strokecolor="#000000">
                <v:path arrowok="t"/>
              </v:shape>
            </v:group>
            <v:group style="position:absolute;left:4530;top:10959;width:31;height:10" coordorigin="4530,10959" coordsize="31,10">
              <v:shape style="position:absolute;left:4530;top:10959;width:31;height:10" coordorigin="4530,10959" coordsize="31,10" path="m4530,10964l4560,10964e" filled="false" stroked="true" strokeweight=".6pt" strokecolor="#000000">
                <v:path arrowok="t"/>
              </v:shape>
            </v:group>
            <v:group style="position:absolute;left:4480;top:10959;width:31;height:10" coordorigin="4480,10959" coordsize="31,10">
              <v:shape style="position:absolute;left:4480;top:10959;width:31;height:10" coordorigin="4480,10959" coordsize="31,10" path="m4480,10964l4510,10964e" filled="false" stroked="true" strokeweight=".6pt" strokecolor="#000000">
                <v:path arrowok="t"/>
              </v:shape>
            </v:group>
            <v:group style="position:absolute;left:4430;top:10959;width:31;height:10" coordorigin="4430,10959" coordsize="31,10">
              <v:shape style="position:absolute;left:4430;top:10959;width:31;height:10" coordorigin="4430,10959" coordsize="31,10" path="m4430,10964l4460,10964e" filled="false" stroked="true" strokeweight=".6pt" strokecolor="#000000">
                <v:path arrowok="t"/>
              </v:shape>
            </v:group>
            <v:group style="position:absolute;left:4380;top:10959;width:31;height:10" coordorigin="4380,10959" coordsize="31,10">
              <v:shape style="position:absolute;left:4380;top:10959;width:31;height:10" coordorigin="4380,10959" coordsize="31,10" path="m4380,10964l4410,10964e" filled="false" stroked="true" strokeweight=".6pt" strokecolor="#000000">
                <v:path arrowok="t"/>
              </v:shape>
            </v:group>
            <v:group style="position:absolute;left:4329;top:10959;width:31;height:10" coordorigin="4329,10959" coordsize="31,10">
              <v:shape style="position:absolute;left:4329;top:10959;width:31;height:10" coordorigin="4329,10959" coordsize="31,10" path="m4329,10964l4360,10964e" filled="false" stroked="true" strokeweight=".6pt" strokecolor="#000000">
                <v:path arrowok="t"/>
              </v:shape>
            </v:group>
            <v:group style="position:absolute;left:4279;top:10959;width:31;height:10" coordorigin="4279,10959" coordsize="31,10">
              <v:shape style="position:absolute;left:4279;top:10959;width:31;height:10" coordorigin="4279,10959" coordsize="31,10" path="m4279,10964l4309,10964e" filled="false" stroked="true" strokeweight=".6pt" strokecolor="#000000">
                <v:path arrowok="t"/>
              </v:shape>
            </v:group>
            <v:group style="position:absolute;left:4229;top:10959;width:31;height:10" coordorigin="4229,10959" coordsize="31,10">
              <v:shape style="position:absolute;left:4229;top:10959;width:31;height:10" coordorigin="4229,10959" coordsize="31,10" path="m4229,10964l4259,10964e" filled="false" stroked="true" strokeweight=".6pt" strokecolor="#000000">
                <v:path arrowok="t"/>
              </v:shape>
            </v:group>
            <v:group style="position:absolute;left:4179;top:10959;width:31;height:10" coordorigin="4179,10959" coordsize="31,10">
              <v:shape style="position:absolute;left:4179;top:10959;width:31;height:10" coordorigin="4179,10959" coordsize="31,10" path="m4179,10964l4209,10964e" filled="false" stroked="true" strokeweight=".6pt" strokecolor="#000000">
                <v:path arrowok="t"/>
              </v:shape>
            </v:group>
            <v:group style="position:absolute;left:4129;top:10959;width:31;height:10" coordorigin="4129,10959" coordsize="31,10">
              <v:shape style="position:absolute;left:4129;top:10959;width:31;height:10" coordorigin="4129,10959" coordsize="31,10" path="m4129,10964l4159,10964e" filled="false" stroked="true" strokeweight=".6pt" strokecolor="#000000">
                <v:path arrowok="t"/>
              </v:shape>
            </v:group>
            <v:group style="position:absolute;left:4078;top:10959;width:31;height:10" coordorigin="4078,10959" coordsize="31,10">
              <v:shape style="position:absolute;left:4078;top:10959;width:31;height:10" coordorigin="4078,10959" coordsize="31,10" path="m4078,10964l4109,10964e" filled="false" stroked="true" strokeweight=".6pt" strokecolor="#000000">
                <v:path arrowok="t"/>
              </v:shape>
            </v:group>
            <v:group style="position:absolute;left:4028;top:10959;width:31;height:10" coordorigin="4028,10959" coordsize="31,10">
              <v:shape style="position:absolute;left:4028;top:10959;width:31;height:10" coordorigin="4028,10959" coordsize="31,10" path="m4028,10964l4058,10964e" filled="false" stroked="true" strokeweight=".6pt" strokecolor="#000000">
                <v:path arrowok="t"/>
              </v:shape>
            </v:group>
            <v:group style="position:absolute;left:3978;top:10959;width:31;height:10" coordorigin="3978,10959" coordsize="31,10">
              <v:shape style="position:absolute;left:3978;top:10959;width:31;height:10" coordorigin="3978,10959" coordsize="31,10" path="m3978,10964l4008,10964e" filled="false" stroked="true" strokeweight=".6pt" strokecolor="#000000">
                <v:path arrowok="t"/>
              </v:shape>
            </v:group>
            <v:group style="position:absolute;left:3928;top:10959;width:31;height:10" coordorigin="3928,10959" coordsize="31,10">
              <v:shape style="position:absolute;left:3928;top:10959;width:31;height:10" coordorigin="3928,10959" coordsize="31,10" path="m3928,10964l3958,10964e" filled="false" stroked="true" strokeweight=".6pt" strokecolor="#000000">
                <v:path arrowok="t"/>
              </v:shape>
            </v:group>
            <v:group style="position:absolute;left:3878;top:10959;width:31;height:10" coordorigin="3878,10959" coordsize="31,10">
              <v:shape style="position:absolute;left:3878;top:10959;width:31;height:10" coordorigin="3878,10959" coordsize="31,10" path="m3878,10964l3908,10964e" filled="false" stroked="true" strokeweight=".6pt" strokecolor="#000000">
                <v:path arrowok="t"/>
              </v:shape>
            </v:group>
            <v:group style="position:absolute;left:3827;top:10959;width:31;height:10" coordorigin="3827,10959" coordsize="31,10">
              <v:shape style="position:absolute;left:3827;top:10959;width:31;height:10" coordorigin="3827,10959" coordsize="31,10" path="m3827,10964l3858,10964e" filled="false" stroked="true" strokeweight=".6pt" strokecolor="#000000">
                <v:path arrowok="t"/>
              </v:shape>
            </v:group>
            <v:group style="position:absolute;left:3777;top:10959;width:31;height:10" coordorigin="3777,10959" coordsize="31,10">
              <v:shape style="position:absolute;left:3777;top:10959;width:31;height:10" coordorigin="3777,10959" coordsize="31,10" path="m3777,10964l3807,10964e" filled="false" stroked="true" strokeweight=".6pt" strokecolor="#000000">
                <v:path arrowok="t"/>
              </v:shape>
            </v:group>
            <v:group style="position:absolute;left:3727;top:10959;width:31;height:10" coordorigin="3727,10959" coordsize="31,10">
              <v:shape style="position:absolute;left:3727;top:10959;width:31;height:10" coordorigin="3727,10959" coordsize="31,10" path="m3727,10964l3757,10964e" filled="false" stroked="true" strokeweight=".6pt" strokecolor="#000000">
                <v:path arrowok="t"/>
              </v:shape>
            </v:group>
            <v:group style="position:absolute;left:3677;top:10959;width:31;height:10" coordorigin="3677,10959" coordsize="31,10">
              <v:shape style="position:absolute;left:3677;top:10959;width:31;height:10" coordorigin="3677,10959" coordsize="31,10" path="m3677,10964l3707,10964e" filled="false" stroked="true" strokeweight=".6pt" strokecolor="#000000">
                <v:path arrowok="t"/>
              </v:shape>
            </v:group>
            <v:group style="position:absolute;left:3627;top:10959;width:31;height:10" coordorigin="3627,10959" coordsize="31,10">
              <v:shape style="position:absolute;left:3627;top:10959;width:31;height:10" coordorigin="3627,10959" coordsize="31,10" path="m3627,10964l3657,10964e" filled="false" stroked="true" strokeweight=".6pt" strokecolor="#000000">
                <v:path arrowok="t"/>
              </v:shape>
            </v:group>
            <v:group style="position:absolute;left:3576;top:10959;width:31;height:10" coordorigin="3576,10959" coordsize="31,10">
              <v:shape style="position:absolute;left:3576;top:10959;width:31;height:10" coordorigin="3576,10959" coordsize="31,10" path="m3576,10964l3607,10964e" filled="false" stroked="true" strokeweight=".6pt" strokecolor="#000000">
                <v:path arrowok="t"/>
              </v:shape>
            </v:group>
            <v:group style="position:absolute;left:3526;top:10959;width:31;height:10" coordorigin="3526,10959" coordsize="31,10">
              <v:shape style="position:absolute;left:3526;top:10959;width:31;height:10" coordorigin="3526,10959" coordsize="31,10" path="m3526,10964l3556,10964e" filled="false" stroked="true" strokeweight=".6pt" strokecolor="#000000">
                <v:path arrowok="t"/>
              </v:shape>
            </v:group>
            <v:group style="position:absolute;left:3476;top:10959;width:31;height:10" coordorigin="3476,10959" coordsize="31,10">
              <v:shape style="position:absolute;left:3476;top:10959;width:31;height:10" coordorigin="3476,10959" coordsize="31,10" path="m3476,10964l3506,10964e" filled="false" stroked="true" strokeweight=".6pt" strokecolor="#000000">
                <v:path arrowok="t"/>
              </v:shape>
            </v:group>
            <v:group style="position:absolute;left:3426;top:10959;width:31;height:10" coordorigin="3426,10959" coordsize="31,10">
              <v:shape style="position:absolute;left:3426;top:10959;width:31;height:10" coordorigin="3426,10959" coordsize="31,10" path="m3426,10964l3456,10964e" filled="false" stroked="true" strokeweight=".6pt" strokecolor="#000000">
                <v:path arrowok="t"/>
              </v:shape>
            </v:group>
            <v:group style="position:absolute;left:3376;top:10959;width:31;height:10" coordorigin="3376,10959" coordsize="31,10">
              <v:shape style="position:absolute;left:3376;top:10959;width:31;height:10" coordorigin="3376,10959" coordsize="31,10" path="m3376,10964l3406,10964e" filled="false" stroked="true" strokeweight=".6pt" strokecolor="#000000">
                <v:path arrowok="t"/>
              </v:shape>
            </v:group>
            <v:group style="position:absolute;left:3326;top:10959;width:31;height:10" coordorigin="3326,10959" coordsize="31,10">
              <v:shape style="position:absolute;left:3326;top:10959;width:31;height:10" coordorigin="3326,10959" coordsize="31,10" path="m3326,10964l3356,10964e" filled="false" stroked="true" strokeweight=".6pt" strokecolor="#000000">
                <v:path arrowok="t"/>
              </v:shape>
            </v:group>
            <v:group style="position:absolute;left:3275;top:10959;width:31;height:10" coordorigin="3275,10959" coordsize="31,10">
              <v:shape style="position:absolute;left:3275;top:10959;width:31;height:10" coordorigin="3275,10959" coordsize="31,10" path="m3275,10964l3305,10964e" filled="false" stroked="true" strokeweight=".6pt" strokecolor="#000000">
                <v:path arrowok="t"/>
              </v:shape>
            </v:group>
            <v:group style="position:absolute;left:3225;top:10959;width:31;height:10" coordorigin="3225,10959" coordsize="31,10">
              <v:shape style="position:absolute;left:3225;top:10959;width:31;height:10" coordorigin="3225,10959" coordsize="31,10" path="m3225,10964l3255,10964e" filled="false" stroked="true" strokeweight=".6pt" strokecolor="#000000">
                <v:path arrowok="t"/>
              </v:shape>
            </v:group>
            <v:group style="position:absolute;left:3175;top:10959;width:31;height:10" coordorigin="3175,10959" coordsize="31,10">
              <v:shape style="position:absolute;left:3175;top:10959;width:31;height:10" coordorigin="3175,10959" coordsize="31,10" path="m3175,10964l3205,10964e" filled="false" stroked="true" strokeweight=".6pt" strokecolor="#000000">
                <v:path arrowok="t"/>
              </v:shape>
            </v:group>
            <v:group style="position:absolute;left:3125;top:10959;width:31;height:10" coordorigin="3125,10959" coordsize="31,10">
              <v:shape style="position:absolute;left:3125;top:10959;width:31;height:10" coordorigin="3125,10959" coordsize="31,10" path="m3125,10964l3155,10964e" filled="false" stroked="true" strokeweight=".6pt" strokecolor="#000000">
                <v:path arrowok="t"/>
              </v:shape>
            </v:group>
            <v:group style="position:absolute;left:3075;top:10959;width:31;height:10" coordorigin="3075,10959" coordsize="31,10">
              <v:shape style="position:absolute;left:3075;top:10959;width:31;height:10" coordorigin="3075,10959" coordsize="31,10" path="m3075,10964l3105,10964e" filled="false" stroked="true" strokeweight=".6pt" strokecolor="#000000">
                <v:path arrowok="t"/>
              </v:shape>
            </v:group>
            <v:group style="position:absolute;left:3024;top:10959;width:31;height:10" coordorigin="3024,10959" coordsize="31,10">
              <v:shape style="position:absolute;left:3024;top:10959;width:31;height:10" coordorigin="3024,10959" coordsize="31,10" path="m3024,10964l3054,10964e" filled="false" stroked="true" strokeweight=".6pt" strokecolor="#000000">
                <v:path arrowok="t"/>
              </v:shape>
            </v:group>
            <v:group style="position:absolute;left:2974;top:10959;width:31;height:10" coordorigin="2974,10959" coordsize="31,10">
              <v:shape style="position:absolute;left:2974;top:10959;width:31;height:10" coordorigin="2974,10959" coordsize="31,10" path="m2974,10964l3004,10964e" filled="false" stroked="true" strokeweight=".6pt" strokecolor="#000000">
                <v:path arrowok="t"/>
              </v:shape>
            </v:group>
            <v:group style="position:absolute;left:2924;top:10959;width:31;height:10" coordorigin="2924,10959" coordsize="31,10">
              <v:shape style="position:absolute;left:2924;top:10959;width:31;height:10" coordorigin="2924,10959" coordsize="31,10" path="m2924,10964l2954,10964e" filled="false" stroked="true" strokeweight=".6pt" strokecolor="#000000">
                <v:path arrowok="t"/>
              </v:shape>
            </v:group>
            <v:group style="position:absolute;left:2874;top:10959;width:31;height:10" coordorigin="2874,10959" coordsize="31,10">
              <v:shape style="position:absolute;left:2874;top:10959;width:31;height:10" coordorigin="2874,10959" coordsize="31,10" path="m2874,10964l2904,10964e" filled="false" stroked="true" strokeweight=".6pt" strokecolor="#000000">
                <v:path arrowok="t"/>
              </v:shape>
            </v:group>
            <v:group style="position:absolute;left:2824;top:10959;width:31;height:10" coordorigin="2824,10959" coordsize="31,10">
              <v:shape style="position:absolute;left:2824;top:10959;width:31;height:10" coordorigin="2824,10959" coordsize="31,10" path="m2824,10964l2854,10964e" filled="false" stroked="true" strokeweight=".6pt" strokecolor="#000000">
                <v:path arrowok="t"/>
              </v:shape>
            </v:group>
            <v:group style="position:absolute;left:2773;top:10959;width:31;height:10" coordorigin="2773,10959" coordsize="31,10">
              <v:shape style="position:absolute;left:2773;top:10959;width:31;height:10" coordorigin="2773,10959" coordsize="31,10" path="m2773,10964l2803,10964e" filled="false" stroked="true" strokeweight=".6pt" strokecolor="#000000">
                <v:path arrowok="t"/>
              </v:shape>
            </v:group>
            <v:group style="position:absolute;left:2723;top:10959;width:31;height:10" coordorigin="2723,10959" coordsize="31,10">
              <v:shape style="position:absolute;left:2723;top:10959;width:31;height:10" coordorigin="2723,10959" coordsize="31,10" path="m2723,10964l2753,10964e" filled="false" stroked="true" strokeweight=".6pt" strokecolor="#000000">
                <v:path arrowok="t"/>
              </v:shape>
            </v:group>
            <v:group style="position:absolute;left:2673;top:10959;width:31;height:10" coordorigin="2673,10959" coordsize="31,10">
              <v:shape style="position:absolute;left:2673;top:10959;width:31;height:10" coordorigin="2673,10959" coordsize="31,10" path="m2673,10964l2703,10964e" filled="false" stroked="true" strokeweight=".6pt" strokecolor="#000000">
                <v:path arrowok="t"/>
              </v:shape>
            </v:group>
            <v:group style="position:absolute;left:2623;top:10959;width:31;height:10" coordorigin="2623,10959" coordsize="31,10">
              <v:shape style="position:absolute;left:2623;top:10959;width:31;height:10" coordorigin="2623,10959" coordsize="31,10" path="m2623,10964l2653,10964e" filled="false" stroked="true" strokeweight=".6pt" strokecolor="#000000">
                <v:path arrowok="t"/>
              </v:shape>
            </v:group>
            <v:group style="position:absolute;left:2573;top:10959;width:31;height:10" coordorigin="2573,10959" coordsize="31,10">
              <v:shape style="position:absolute;left:2573;top:10959;width:31;height:10" coordorigin="2573,10959" coordsize="31,10" path="m2573,10964l2603,10964e" filled="false" stroked="true" strokeweight=".6pt" strokecolor="#000000">
                <v:path arrowok="t"/>
              </v:shape>
            </v:group>
            <v:group style="position:absolute;left:2522;top:10959;width:31;height:10" coordorigin="2522,10959" coordsize="31,10">
              <v:shape style="position:absolute;left:2522;top:10959;width:31;height:10" coordorigin="2522,10959" coordsize="31,10" path="m2522,10964l2552,10964e" filled="false" stroked="true" strokeweight=".6pt" strokecolor="#000000">
                <v:path arrowok="t"/>
              </v:shape>
            </v:group>
            <v:group style="position:absolute;left:4882;top:10958;width:21;height:10" coordorigin="4882,10958" coordsize="21,10">
              <v:shape style="position:absolute;left:4882;top:10958;width:21;height:10" coordorigin="4882,10958" coordsize="21,10" path="m4882,10963l4902,10963e" filled="false" stroked="true" strokeweight=".6pt" strokecolor="#000000">
                <v:path arrowok="t"/>
              </v:shape>
            </v:group>
            <v:group style="position:absolute;left:2487;top:10958;width:16;height:10" coordorigin="2487,10958" coordsize="16,10">
              <v:shape style="position:absolute;left:2487;top:10958;width:16;height:10" coordorigin="2487,10958" coordsize="16,10" path="m2487,10963l2502,10963e" filled="false" stroked="true" strokeweight=".6pt" strokecolor="#000000">
                <v:path arrowok="t"/>
              </v:shape>
            </v:group>
            <v:group style="position:absolute;left:0;top:0;width:188;height:152" coordorigin="0,0" coordsize="188,152">
              <v:shape style="position:absolute;left:0;top:0;width:188;height:152" coordorigin="0,0" coordsize="188,152" path="m32,0l18,0,12,2,3,12,0,17,1,37,7,45,25,50,38,54,47,61,53,71,59,75,59,76,52,80,48,90,40,97,29,100,25,101,8,105,0,114,0,133,2,139,12,149,18,151,32,151,37,149,46,140,21,140,17,139,12,134,11,130,11,123,12,119,17,114,21,113,49,113,49,110,50,106,54,100,60,96,68,91,76,86,69,85,66,82,66,70,69,66,76,65,54,52,49,45,49,38,21,38,17,37,12,32,11,29,11,21,12,17,17,12,21,11,46,11,38,3,32,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177,10l167,10,157,15,135,28,76,65,83,66,87,69,87,82,83,85,76,86,146,130,157,138,167,142,176,142,181,139,185,133,187,130,94,76,188,22,185,17,182,13,177,1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9,113l28,113,32,114,37,119,38,123,38,130,37,134,32,139,28,140,46,140,47,139,50,134,49,123,49,119,49,113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6,11l28,11,32,12,37,17,38,21,38,29,37,32,32,37,28,38,49,38,49,37,49,33,50,29,50,19,47,13,46,11xe" filled="true" fillcolor="#000000" stroked="false">
                <v:path arrowok="t"/>
                <v:fill type="solid"/>
              </v:shape>
            </v:group>
            <v:group style="position:absolute;left:2;top:10859;width:152;height:188" coordorigin="2,10859" coordsize="152,188">
              <v:shape style="position:absolute;left:2;top:10859;width:152;height:188" coordorigin="2,10859" coordsize="152,188" path="m98,10988l77,10988,82,10995,92,10999,98,11007,101,11019,103,11022,107,11039,115,11047,135,11047,141,11045,149,11037,125,11037,121,11035,116,11030,114,11027,114,11019,116,11016,116,11016,121,11010,125,11009,149,11009,141,11000,137,10999,112,10999,108,10998,102,10993,98,10988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31,10998l21,10998,14,11000,4,11009,2,11015,2,11029,4,11035,14,11045,20,11047,39,11047,47,11040,48,11037,23,11037,19,11035,14,11030,12,11027,13,11019,14,11016,19,11010,23,11009,56,11009,62,11000,66,10998,39,10998,35,10998,31,10998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56,11009l30,11009,34,11010,39,11016,40,11019,40,11027,39,11030,33,11035,30,11037,48,11037,55,11009,56,11009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149,11009l132,11009,136,11010,141,11016,142,11019,142,11027,141,11030,135,11035,132,11037,149,11037,150,11035,153,11029,153,11016,150,11010,149,11009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135,10998l122,10998,118,10998,112,10999,137,10999,135,10998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67,10971l60,10983,54,10993,47,10998,66,10998,73,10995,77,10988,98,10988,98,10988,94,10982,71,10982,68,10978,67,10971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88,10971l87,10978,83,10982,94,10982,93,10979,88,10971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24,10859l21,10862,15,10866,12,10870,12,10880,16,10890,26,10905,67,10971,67,10964,71,10960,95,10960,99,10953,78,10953,24,10859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95,10960l84,10960,87,10964,88,10971,95,10960xe" filled="true" fillcolor="#000000" stroked="false">
                <v:path arrowok="t"/>
                <v:fill type="solid"/>
              </v:shape>
              <v:shape style="position:absolute;left:2;top:10859;width:152;height:188" coordorigin="2,10859" coordsize="152,188" path="m132,10860l78,10953,99,10953,130,10905,140,10890,144,10880,144,10871,141,10867,135,10862,132,10860xe" filled="true" fillcolor="#000000" stroked="false">
                <v:path arrowok="t"/>
                <v:fill type="solid"/>
              </v:shape>
              <v:shape style="position:absolute;left:332;top:886;width:190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Er</w:t>
                      </w:r>
                      <w:r>
                        <w:rPr>
                          <w:rFonts w:ascii="Calibri"/>
                          <w:spacing w:val="2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hatte</w:t>
                      </w:r>
                      <w:r>
                        <w:rPr>
                          <w:rFonts w:ascii="Calibri"/>
                          <w:spacing w:val="2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Kopfweh.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679;top:886;width:202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Das</w:t>
                      </w:r>
                      <w:r>
                        <w:rPr>
                          <w:rFonts w:ascii="Calibri"/>
                          <w:spacing w:val="5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Klassenzimmer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94;top:2560;width:1577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arbeitet</w:t>
                      </w:r>
                      <w:r>
                        <w:rPr>
                          <w:rFonts w:ascii="Calibri"/>
                          <w:spacing w:val="1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oft</w:t>
                      </w:r>
                      <w:r>
                        <w:rPr>
                          <w:rFonts w:ascii="Calibri"/>
                          <w:spacing w:val="1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am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Computer.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872;top:2700;width:164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spacing w:val="1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der</w:t>
                      </w:r>
                      <w:r>
                        <w:rPr>
                          <w:rFonts w:ascii="Calibri"/>
                          <w:spacing w:val="1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Klasse</w:t>
                      </w:r>
                      <w:r>
                        <w:rPr>
                          <w:rFonts w:ascii="Calibri"/>
                          <w:spacing w:val="1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9c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70;top:4514;width:1625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Comics</w:t>
                      </w:r>
                      <w:r>
                        <w:rPr>
                          <w:rFonts w:ascii="Calibri"/>
                          <w:spacing w:val="-7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kaufen.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853;top:4514;width:167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Der</w:t>
                      </w:r>
                      <w:r>
                        <w:rPr>
                          <w:rFonts w:ascii="Calibri"/>
                          <w:spacing w:val="3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Supermarkt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06;top:6189;width:1152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dann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geradeaus.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074;top:6329;width:1236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Mein</w:t>
                      </w:r>
                      <w:r>
                        <w:rPr>
                          <w:rFonts w:ascii="Calibri"/>
                          <w:spacing w:val="-1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Onkel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44;top:8003;width:1476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mit</w:t>
                      </w:r>
                      <w:r>
                        <w:rPr>
                          <w:rFonts w:ascii="Calibri"/>
                          <w:spacing w:val="-7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dem</w:t>
                      </w:r>
                      <w:r>
                        <w:rPr>
                          <w:rFonts w:ascii="Calibri"/>
                          <w:spacing w:val="-6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Auto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zur</w:t>
                      </w:r>
                      <w:r>
                        <w:rPr>
                          <w:rFonts w:ascii="Calibri"/>
                          <w:spacing w:val="1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Arbeit.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058;top:8143;width:126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sz w:val="24"/>
                        </w:rPr>
                        <w:t>Er</w:t>
                      </w:r>
                      <w:r>
                        <w:rPr>
                          <w:rFonts w:ascii="Calibri" w:hAnsi="Calibri"/>
                          <w:spacing w:val="31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sz w:val="24"/>
                        </w:rPr>
                        <w:t>ist</w:t>
                      </w:r>
                      <w:r>
                        <w:rPr>
                          <w:rFonts w:ascii="Calibri" w:hAnsi="Calibri"/>
                          <w:spacing w:val="32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sz w:val="24"/>
                        </w:rPr>
                        <w:t>Bäcker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28;top:9817;width:1309;height:52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98" w:right="0" w:hanging="99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macht</w:t>
                      </w:r>
                      <w:r>
                        <w:rPr>
                          <w:rFonts w:ascii="Calibri"/>
                          <w:spacing w:val="-14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Emily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98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eine</w:t>
                      </w:r>
                      <w:r>
                        <w:rPr>
                          <w:rFonts w:ascii="Calibri"/>
                          <w:spacing w:val="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Party.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297;top:9958;width:79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Sie</w:t>
                      </w:r>
                      <w:r>
                        <w:rPr>
                          <w:rFonts w:ascii="Calibri"/>
                          <w:spacing w:val="1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darf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/>
          <w:position w:val="181"/>
          <w:sz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420" w:right="56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Heading5"/>
        <w:tabs>
          <w:tab w:pos="7938" w:val="left" w:leader="none"/>
        </w:tabs>
        <w:spacing w:line="240" w:lineRule="auto" w:before="55"/>
        <w:ind w:left="680"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11"/>
          <w:w w:val="115"/>
        </w:rPr>
        <w:t>12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-4"/>
          <w:w w:val="115"/>
        </w:rPr>
        <w:t>5,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-8"/>
          <w:w w:val="115"/>
        </w:rPr>
        <w:t>1c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66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68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Wechse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l</w:t>
      </w: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s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pi</w:t>
      </w: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l</w:t>
      </w: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:</w:t>
      </w:r>
      <w:r>
        <w:rPr>
          <w:rFonts w:ascii="Calibri" w:hAnsi="Calibri" w:cs="Calibri" w:eastAsia="Calibri"/>
          <w:b/>
          <w:bCs/>
          <w:color w:val="0061B3"/>
          <w:spacing w:val="-35"/>
          <w:w w:val="125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1"/>
          <w:w w:val="125"/>
          <w:sz w:val="50"/>
          <w:szCs w:val="50"/>
        </w:rPr>
        <w:t>Wo</w:t>
      </w:r>
      <w:r>
        <w:rPr>
          <w:rFonts w:ascii="Calibri" w:hAnsi="Calibri" w:cs="Calibri" w:eastAsia="Calibri"/>
          <w:b/>
          <w:bCs/>
          <w:color w:val="0061B3"/>
          <w:spacing w:val="-34"/>
          <w:w w:val="125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7"/>
          <w:w w:val="125"/>
          <w:sz w:val="50"/>
          <w:szCs w:val="50"/>
        </w:rPr>
        <w:t>li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7"/>
          <w:w w:val="125"/>
          <w:sz w:val="50"/>
          <w:szCs w:val="50"/>
        </w:rPr>
        <w:t>gt</w:t>
      </w:r>
      <w:r>
        <w:rPr>
          <w:rFonts w:ascii="Calibri" w:hAnsi="Calibri" w:cs="Calibri" w:eastAsia="Calibri"/>
          <w:b/>
          <w:bCs/>
          <w:color w:val="0061B3"/>
          <w:spacing w:val="-34"/>
          <w:w w:val="125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4"/>
          <w:w w:val="125"/>
          <w:sz w:val="50"/>
          <w:szCs w:val="50"/>
        </w:rPr>
        <w:t>…</w:t>
      </w:r>
      <w:r>
        <w:rPr>
          <w:rFonts w:ascii="Calibri" w:hAnsi="Calibri" w:cs="Calibri" w:eastAsia="Calibri"/>
          <w:b/>
          <w:bCs/>
          <w:color w:val="0061B3"/>
          <w:spacing w:val="-5"/>
          <w:w w:val="125"/>
          <w:sz w:val="50"/>
          <w:szCs w:val="50"/>
        </w:rPr>
        <w:t>?</w:t>
      </w:r>
      <w:r>
        <w:rPr>
          <w:rFonts w:ascii="Calibri" w:hAnsi="Calibri" w:cs="Calibri" w:eastAsia="Calibri"/>
          <w:sz w:val="50"/>
          <w:szCs w:val="50"/>
        </w:rPr>
      </w:r>
    </w:p>
    <w:p>
      <w:pPr>
        <w:spacing w:before="190"/>
        <w:ind w:left="68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>
          <w:rFonts w:ascii="Calibri"/>
          <w:b/>
          <w:spacing w:val="-1"/>
          <w:w w:val="110"/>
          <w:sz w:val="28"/>
        </w:rPr>
        <w:t>Spieler</w:t>
      </w:r>
      <w:r>
        <w:rPr>
          <w:rFonts w:ascii="Calibri"/>
          <w:b/>
          <w:spacing w:val="23"/>
          <w:w w:val="110"/>
          <w:sz w:val="28"/>
        </w:rPr>
        <w:t> </w:t>
      </w:r>
      <w:r>
        <w:rPr>
          <w:rFonts w:ascii="Calibri"/>
          <w:b/>
          <w:w w:val="110"/>
          <w:sz w:val="28"/>
        </w:rPr>
        <w:t>A</w:t>
      </w:r>
      <w:r>
        <w:rPr>
          <w:rFonts w:ascii="Calibri"/>
          <w:sz w:val="28"/>
        </w:rPr>
      </w:r>
    </w:p>
    <w:p>
      <w:pPr>
        <w:pStyle w:val="BodyText"/>
        <w:spacing w:line="396" w:lineRule="exact" w:before="56"/>
        <w:ind w:left="534" w:right="0"/>
        <w:jc w:val="left"/>
        <w:rPr>
          <w:b w:val="0"/>
          <w:bCs w:val="0"/>
        </w:rPr>
      </w:pPr>
      <w:r>
        <w:rPr>
          <w:b w:val="0"/>
          <w:position w:val="-15"/>
        </w:rPr>
        <w:drawing>
          <wp:inline distT="0" distB="0" distL="0" distR="0">
            <wp:extent cx="293217" cy="285788"/>
            <wp:effectExtent l="0" t="0" r="0" b="0"/>
            <wp:docPr id="29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spacing w:val="-3"/>
          <w:w w:val="110"/>
        </w:rPr>
        <w:t>Wo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liegen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Städt</w:t>
      </w:r>
      <w:r>
        <w:rPr>
          <w:spacing w:val="-3"/>
          <w:w w:val="110"/>
        </w:rPr>
        <w:t>e?</w:t>
      </w:r>
      <w:r>
        <w:rPr>
          <w:b w:val="0"/>
        </w:rPr>
      </w:r>
    </w:p>
    <w:p>
      <w:pPr>
        <w:pStyle w:val="BodyText"/>
        <w:spacing w:line="239" w:lineRule="exact"/>
        <w:ind w:left="1133" w:right="0"/>
        <w:jc w:val="left"/>
        <w:rPr>
          <w:b w:val="0"/>
          <w:bCs w:val="0"/>
        </w:rPr>
      </w:pPr>
      <w:r>
        <w:rPr>
          <w:spacing w:val="-2"/>
          <w:w w:val="110"/>
        </w:rPr>
        <w:t>Fragt</w:t>
      </w:r>
      <w:r>
        <w:rPr>
          <w:spacing w:val="23"/>
          <w:w w:val="110"/>
        </w:rPr>
        <w:t> </w:t>
      </w:r>
      <w:r>
        <w:rPr>
          <w:w w:val="110"/>
        </w:rPr>
        <w:t>und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antwortet</w:t>
      </w:r>
      <w:r>
        <w:rPr>
          <w:spacing w:val="23"/>
          <w:w w:val="110"/>
        </w:rPr>
        <w:t> 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bwech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lnd</w:t>
      </w:r>
      <w:r>
        <w:rPr>
          <w:spacing w:val="23"/>
          <w:w w:val="110"/>
        </w:rPr>
        <w:t> </w:t>
      </w:r>
      <w:r>
        <w:rPr>
          <w:w w:val="110"/>
        </w:rPr>
        <w:t>und</w:t>
      </w:r>
      <w:r>
        <w:rPr>
          <w:spacing w:val="24"/>
          <w:w w:val="110"/>
        </w:rPr>
        <w:t> 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chr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ibt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3"/>
          <w:w w:val="110"/>
        </w:rPr>
        <w:t> </w:t>
      </w:r>
      <w:r>
        <w:rPr>
          <w:spacing w:val="-2"/>
          <w:w w:val="110"/>
        </w:rPr>
        <w:t>Städt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m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</w:t>
      </w:r>
      <w:r>
        <w:rPr>
          <w:spacing w:val="23"/>
          <w:w w:val="110"/>
        </w:rPr>
        <w:t> </w:t>
      </w:r>
      <w:r>
        <w:rPr>
          <w:w w:val="110"/>
        </w:rPr>
        <w:t>in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eure</w:t>
      </w:r>
      <w:r>
        <w:rPr>
          <w:spacing w:val="24"/>
          <w:w w:val="110"/>
        </w:rPr>
        <w:t> </w:t>
      </w:r>
      <w:r>
        <w:rPr>
          <w:w w:val="110"/>
        </w:rPr>
        <w:t>Landkarte.</w:t>
      </w:r>
      <w:r>
        <w:rPr>
          <w:b w:val="0"/>
        </w:rPr>
      </w:r>
    </w:p>
    <w:p>
      <w:pPr>
        <w:spacing w:before="128"/>
        <w:ind w:left="113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270.332214pt;margin-top:35.826424pt;width:8.7pt;height:19.6pt;mso-position-horizontal-relative:page;mso-position-vertical-relative:paragraph;z-index:-630424;rotation:16" type="#_x0000_t136" fillcolor="#0061b3" stroked="f">
            <o:extrusion v:ext="view" autorotationcenter="t"/>
            <v:textpath style="font-family:&amp;quot;Times New Roman&amp;quot;;font-size:19pt;v-text-kern:t;mso-text-shadow:auto;font-style:italic" string="O"/>
            <w10:wrap type="none"/>
          </v:shape>
        </w:pict>
      </w:r>
      <w:r>
        <w:rPr/>
        <w:pict>
          <v:shape style="position:absolute;margin-left:284.310059pt;margin-top:39.92046pt;width:6.3pt;height:19.6pt;mso-position-horizontal-relative:page;mso-position-vertical-relative:paragraph;z-index:-630400;rotation:21" type="#_x0000_t136" fillcolor="#0061b3" stroked="f">
            <o:extrusion v:ext="view" autorotationcenter="t"/>
            <v:textpath style="font-family:&amp;quot;Times New Roman&amp;quot;;font-size:19pt;v-text-kern:t;mso-text-shadow:auto;font-style:italic" string="s"/>
            <w10:wrap type="none"/>
          </v:shape>
        </w:pic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Aa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ch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e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n</w:t>
      </w:r>
      <w:r>
        <w:rPr>
          <w:rFonts w:ascii="Calibri" w:hAnsi="Calibri" w:cs="Calibri" w:eastAsia="Calibri"/>
          <w:spacing w:val="1"/>
          <w:w w:val="110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10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Gö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tti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ngen</w:t>
      </w:r>
      <w:r>
        <w:rPr>
          <w:rFonts w:ascii="Calibri" w:hAnsi="Calibri" w:cs="Calibri" w:eastAsia="Calibri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10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Lug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a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n</w:t>
      </w:r>
      <w:r>
        <w:rPr>
          <w:rFonts w:ascii="Calibri" w:hAnsi="Calibri" w:cs="Calibri" w:eastAsia="Calibri"/>
          <w:spacing w:val="-3"/>
          <w:w w:val="110"/>
          <w:sz w:val="24"/>
          <w:szCs w:val="24"/>
        </w:rPr>
        <w:t>o</w:t>
      </w:r>
      <w:r>
        <w:rPr>
          <w:rFonts w:ascii="Calibri" w:hAnsi="Calibri" w:cs="Calibri" w:eastAsia="Calibri"/>
          <w:spacing w:val="1"/>
          <w:w w:val="110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10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Linz</w:t>
      </w:r>
      <w:r>
        <w:rPr>
          <w:rFonts w:ascii="Calibri" w:hAnsi="Calibri" w:cs="Calibri" w:eastAsia="Calibri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10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110"/>
          <w:sz w:val="24"/>
          <w:szCs w:val="24"/>
        </w:rPr>
        <w:t>K</w:t>
      </w:r>
      <w:r>
        <w:rPr>
          <w:rFonts w:ascii="Calibri" w:hAnsi="Calibri" w:cs="Calibri" w:eastAsia="Calibri"/>
          <w:spacing w:val="-2"/>
          <w:w w:val="110"/>
          <w:sz w:val="24"/>
          <w:szCs w:val="24"/>
        </w:rPr>
        <w:t>iel</w:t>
      </w:r>
      <w:r>
        <w:rPr>
          <w:rFonts w:ascii="Calibri" w:hAnsi="Calibri" w:cs="Calibri" w:eastAsia="Calibri"/>
          <w:spacing w:val="1"/>
          <w:w w:val="110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10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2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Graz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after="0" w:line="240" w:lineRule="auto"/>
        <w:rPr>
          <w:rFonts w:ascii="Calibri" w:hAnsi="Calibri" w:cs="Calibri" w:eastAsia="Calibri"/>
          <w:sz w:val="15"/>
          <w:szCs w:val="15"/>
        </w:rPr>
        <w:sectPr>
          <w:footerReference w:type="even" r:id="rId67"/>
          <w:pgSz w:w="11910" w:h="16840"/>
          <w:pgMar w:footer="0" w:header="0" w:top="0" w:bottom="0" w:left="0" w:right="340"/>
        </w:sectPr>
      </w:pPr>
    </w:p>
    <w:p>
      <w:pPr>
        <w:spacing w:before="137"/>
        <w:ind w:left="0" w:right="0" w:firstLine="0"/>
        <w:jc w:val="right"/>
        <w:rPr>
          <w:rFonts w:ascii="Garamond" w:hAnsi="Garamond" w:cs="Garamond" w:eastAsia="Garamond"/>
          <w:sz w:val="22"/>
          <w:szCs w:val="22"/>
        </w:rPr>
      </w:pPr>
      <w:r>
        <w:rPr/>
        <w:pict>
          <v:shape style="position:absolute;margin-left:295.650604pt;margin-top:-34.909019pt;width:4.7pt;height:19.6pt;mso-position-horizontal-relative:page;mso-position-vertical-relative:paragraph;z-index:-630376;rotation:26" type="#_x0000_t136" fillcolor="#0061b3" stroked="f">
            <o:extrusion v:ext="view" autorotationcenter="t"/>
            <v:textpath style="font-family:&amp;quot;Times New Roman&amp;quot;;font-size:19pt;v-text-kern:t;mso-text-shadow:auto;font-style:italic" string="t"/>
            <w10:wrap type="none"/>
          </v:shape>
        </w:pict>
      </w:r>
      <w:r>
        <w:rPr/>
        <w:pict>
          <v:shape style="position:absolute;margin-left:305.447510pt;margin-top:-29.316895pt;width:6.15pt;height:19.6pt;mso-position-horizontal-relative:page;mso-position-vertical-relative:paragraph;z-index:-630352;rotation:32" type="#_x0000_t136" fillcolor="#0061b3" stroked="f">
            <o:extrusion v:ext="view" autorotationcenter="t"/>
            <v:textpath style="font-family:&amp;quot;Times New Roman&amp;quot;;font-size:19pt;v-text-kern:t;mso-text-shadow:auto;font-style:italic" string="s"/>
            <w10:wrap type="none"/>
          </v:shape>
        </w:pict>
      </w:r>
      <w:r>
        <w:rPr/>
        <w:pict>
          <v:shape style="position:absolute;margin-left:315.809021pt;margin-top:-22.900597pt;width:5.15pt;height:19.6pt;mso-position-horizontal-relative:page;mso-position-vertical-relative:paragraph;z-index:-630328;rotation:37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/>
        <w:pict>
          <v:shape style="position:absolute;margin-left:324.639465pt;margin-top:-15.958555pt;width:5.2pt;height:19.6pt;mso-position-horizontal-relative:page;mso-position-vertical-relative:paragraph;z-index:-630304;rotation:40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/>
        <w:pict>
          <v:shape style="position:absolute;margin-left:116.988298pt;margin-top:23.011378pt;width:9.4pt;height:19.6pt;mso-position-horizontal-relative:page;mso-position-vertical-relative:paragraph;z-index:-630256;rotation:296" type="#_x0000_t136" fillcolor="#0061b3" stroked="f">
            <o:extrusion v:ext="view" autorotationcenter="t"/>
            <v:textpath style="font-family:&amp;quot;Times New Roman&amp;quot;;font-size:19pt;v-text-kern:t;mso-text-shadow:auto;font-style:italic" string="N"/>
            <w10:wrap type="none"/>
          </v:shape>
        </w:pict>
      </w:r>
      <w:r>
        <w:rPr/>
        <w:pict>
          <v:shape style="position:absolute;margin-left:125.068924pt;margin-top:10.473295pt;width:6.35pt;height:19.6pt;mso-position-horizontal-relative:page;mso-position-vertical-relative:paragraph;z-index:-630232;rotation:303" type="#_x0000_t136" fillcolor="#0061b3" stroked="f">
            <o:extrusion v:ext="view" autorotationcenter="t"/>
            <v:textpath style="font-family:&amp;quot;Times New Roman&amp;quot;;font-size:19pt;v-text-kern:t;mso-text-shadow:auto;font-style:italic" string="o"/>
            <w10:wrap type="none"/>
          </v:shape>
        </w:pict>
      </w:r>
      <w:r>
        <w:rPr/>
        <w:pict>
          <v:shape style="position:absolute;margin-left:131.941211pt;margin-top:.563078pt;width:5.7pt;height:19.6pt;mso-position-horizontal-relative:page;mso-position-vertical-relative:paragraph;z-index:-630208;rotation:308" type="#_x0000_t136" fillcolor="#0061b3" stroked="f">
            <o:extrusion v:ext="view" autorotationcenter="t"/>
            <v:textpath style="font-family:&amp;quot;Times New Roman&amp;quot;;font-size:19pt;v-text-kern:t;mso-text-shadow:auto;font-style:italic" string="r"/>
            <w10:wrap type="none"/>
          </v:shape>
        </w:pict>
      </w:r>
      <w:r>
        <w:rPr/>
        <w:pict>
          <v:shape style="position:absolute;margin-left:138.674637pt;margin-top:-9.064591pt;width:7.6pt;height:19.6pt;mso-position-horizontal-relative:page;mso-position-vertical-relative:paragraph;z-index:-630184;rotation:313" type="#_x0000_t136" fillcolor="#0061b3" stroked="f">
            <o:extrusion v:ext="view" autorotationcenter="t"/>
            <v:textpath style="font-family:&amp;quot;Times New Roman&amp;quot;;font-size:19pt;v-text-kern:t;mso-text-shadow:auto;font-style:italic" string="d"/>
            <w10:wrap type="none"/>
          </v:shape>
        </w:pict>
      </w:r>
      <w:r>
        <w:rPr/>
        <w:pict>
          <v:shape style="position:absolute;margin-left:148.417068pt;margin-top:-18.530981pt;width:6.35pt;height:19.6pt;mso-position-horizontal-relative:page;mso-position-vertical-relative:paragraph;z-index:-630160;rotation:319" type="#_x0000_t136" fillcolor="#0061b3" stroked="f">
            <o:extrusion v:ext="view" autorotationcenter="t"/>
            <v:textpath style="font-family:&amp;quot;Times New Roman&amp;quot;;font-size:19pt;v-text-kern:t;mso-text-shadow:auto;font-style:italic" string="s"/>
            <w10:wrap type="none"/>
          </v:shape>
        </w:pict>
      </w:r>
      <w:r>
        <w:rPr/>
        <w:pict>
          <v:shape style="position:absolute;margin-left:157.827194pt;margin-top:-26.231329pt;width:5.35pt;height:19.6pt;mso-position-horizontal-relative:page;mso-position-vertical-relative:paragraph;z-index:-630136;rotation:324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/>
        <w:pict>
          <v:shape style="position:absolute;margin-left:166.968964pt;margin-top:-32.815125pt;width:5.3pt;height:19.6pt;mso-position-horizontal-relative:page;mso-position-vertical-relative:paragraph;z-index:-630112;rotation:327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>
          <w:rFonts w:ascii="Garamond"/>
          <w:b/>
          <w:spacing w:val="13"/>
          <w:sz w:val="22"/>
        </w:rPr>
        <w:t>.............</w:t>
      </w:r>
      <w:r>
        <w:rPr>
          <w:rFonts w:ascii="Garamond"/>
          <w:sz w:val="22"/>
        </w:rPr>
      </w:r>
    </w:p>
    <w:p>
      <w:pPr>
        <w:spacing w:line="287" w:lineRule="exact" w:before="61"/>
        <w:ind w:left="382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i/>
          <w:spacing w:val="-3"/>
          <w:sz w:val="24"/>
        </w:rPr>
        <w:t>Bei</w:t>
      </w:r>
      <w:r>
        <w:rPr>
          <w:rFonts w:ascii="Calibri"/>
          <w:i/>
          <w:spacing w:val="-2"/>
          <w:sz w:val="24"/>
        </w:rPr>
        <w:t>sp</w:t>
      </w:r>
      <w:r>
        <w:rPr>
          <w:rFonts w:ascii="Calibri"/>
          <w:i/>
          <w:spacing w:val="-3"/>
          <w:sz w:val="24"/>
        </w:rPr>
        <w:t>iel</w:t>
      </w:r>
      <w:r>
        <w:rPr>
          <w:rFonts w:ascii="Calibri"/>
          <w:i/>
          <w:spacing w:val="-2"/>
          <w:sz w:val="24"/>
        </w:rPr>
        <w:t>:</w:t>
      </w:r>
      <w:r>
        <w:rPr>
          <w:rFonts w:ascii="Calibri"/>
          <w:sz w:val="24"/>
        </w:rPr>
      </w:r>
    </w:p>
    <w:p>
      <w:pPr>
        <w:numPr>
          <w:ilvl w:val="1"/>
          <w:numId w:val="2"/>
        </w:numPr>
        <w:tabs>
          <w:tab w:pos="4151" w:val="left" w:leader="none"/>
        </w:tabs>
        <w:spacing w:line="280" w:lineRule="exact" w:before="0"/>
        <w:ind w:left="4150" w:right="0" w:hanging="327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9.414001pt;margin-top:-75.870293pt;width:511.9pt;height:662.75pt;mso-position-horizontal-relative:page;mso-position-vertical-relative:paragraph;z-index:-630448" coordorigin="1188,-1517" coordsize="10238,13255">
            <v:group style="position:absolute;left:3454;top:10989;width:2;height:743" coordorigin="3454,10989" coordsize="2,743">
              <v:shape style="position:absolute;left:3454;top:10989;width:2;height:743" coordorigin="3454,10989" coordsize="0,743" path="m3454,10989l3454,11731e" filled="false" stroked="true" strokeweight=".6pt" strokecolor="#000000">
                <v:path arrowok="t"/>
              </v:shape>
              <v:shape style="position:absolute;left:3257;top:-1517;width:1590;height:58" type="#_x0000_t75" stroked="false">
                <v:imagedata r:id="rId68" o:title=""/>
              </v:shape>
              <v:shape style="position:absolute;left:1188;top:-1460;width:1368;height:12527" type="#_x0000_t75" stroked="false">
                <v:imagedata r:id="rId69" o:title=""/>
              </v:shape>
              <v:shape style="position:absolute;left:2547;top:-1460;width:710;height:297" type="#_x0000_t75" stroked="false">
                <v:imagedata r:id="rId70" o:title=""/>
              </v:shape>
              <v:shape style="position:absolute;left:7612;top:-1471;width:307;height:11" type="#_x0000_t75" stroked="false">
                <v:imagedata r:id="rId71" o:title=""/>
              </v:shape>
              <v:shape style="position:absolute;left:7919;top:-1460;width:3507;height:696" type="#_x0000_t75" stroked="false">
                <v:imagedata r:id="rId72" o:title=""/>
              </v:shape>
              <v:shape style="position:absolute;left:4847;top:-1460;width:2765;height:246" type="#_x0000_t75" stroked="false">
                <v:imagedata r:id="rId73" o:title=""/>
              </v:shape>
              <v:shape style="position:absolute;left:8009;top:-773;width:3417;height:6974" type="#_x0000_t75" stroked="false">
                <v:imagedata r:id="rId74" o:title=""/>
              </v:shape>
              <v:shape style="position:absolute;left:2547;top:681;width:2741;height:8308" type="#_x0000_t75" stroked="false">
                <v:imagedata r:id="rId75" o:title=""/>
              </v:shape>
              <v:shape style="position:absolute;left:5959;top:698;width:2059;height:10369" type="#_x0000_t75" stroked="false">
                <v:imagedata r:id="rId76" o:title=""/>
              </v:shape>
              <v:shape style="position:absolute;left:5278;top:1363;width:691;height:9704" type="#_x0000_t75" stroked="false">
                <v:imagedata r:id="rId77" o:title=""/>
              </v:shape>
              <v:shape style="position:absolute;left:2547;top:8980;width:2741;height:2088" type="#_x0000_t75" stroked="false">
                <v:imagedata r:id="rId78" o:title=""/>
              </v:shape>
              <v:shape style="position:absolute;left:8009;top:3861;width:3417;height:7206" type="#_x0000_t75" stroked="false">
                <v:imagedata r:id="rId79" o:title=""/>
              </v:shape>
              <v:shape style="position:absolute;left:1990;top:-1460;width:6753;height:2890" type="#_x0000_t75" stroked="false">
                <v:imagedata r:id="rId80" o:title=""/>
              </v:shape>
            </v:group>
            <v:group style="position:absolute;left:8555;top:7468;width:72;height:217" coordorigin="8555,7468" coordsize="72,217">
              <v:shape style="position:absolute;left:8555;top:7468;width:72;height:217" coordorigin="8555,7468" coordsize="72,217" path="m8565,7468l8555,7471,8617,7684,8627,7682,8565,7468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spacing w:val="-5"/>
          <w:w w:val="115"/>
          <w:sz w:val="24"/>
          <w:szCs w:val="24"/>
        </w:rPr>
        <w:t>Wo</w:t>
      </w:r>
      <w:r>
        <w:rPr>
          <w:rFonts w:ascii="Calibri" w:hAnsi="Calibri" w:cs="Calibri" w:eastAsia="Calibri"/>
          <w:spacing w:val="-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lie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g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t</w:t>
      </w:r>
      <w:r>
        <w:rPr>
          <w:rFonts w:ascii="Calibri" w:hAnsi="Calibri" w:cs="Calibri" w:eastAsia="Calibri"/>
          <w:spacing w:val="-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…?</w:t>
      </w:r>
    </w:p>
    <w:p>
      <w:pPr>
        <w:numPr>
          <w:ilvl w:val="1"/>
          <w:numId w:val="2"/>
        </w:numPr>
        <w:tabs>
          <w:tab w:pos="4142" w:val="left" w:leader="none"/>
        </w:tabs>
        <w:spacing w:line="280" w:lineRule="exact" w:before="0"/>
        <w:ind w:left="4141" w:right="0" w:hanging="318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15"/>
          <w:sz w:val="24"/>
          <w:szCs w:val="24"/>
        </w:rPr>
        <w:t>…</w:t>
      </w:r>
      <w:r>
        <w:rPr>
          <w:rFonts w:ascii="Calibri" w:hAnsi="Calibri" w:cs="Calibri" w:eastAsia="Calibri"/>
          <w:spacing w:val="5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lie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g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t</w:t>
      </w:r>
      <w:r>
        <w:rPr>
          <w:rFonts w:ascii="Calibri" w:hAnsi="Calibri" w:cs="Calibri" w:eastAsia="Calibri"/>
          <w:spacing w:val="5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im</w:t>
      </w:r>
      <w:r>
        <w:rPr>
          <w:rFonts w:ascii="Calibri" w:hAnsi="Calibri" w:cs="Calibri" w:eastAsia="Calibri"/>
          <w:spacing w:val="5"/>
          <w:w w:val="115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/</w:t>
      </w:r>
    </w:p>
    <w:p>
      <w:pPr>
        <w:spacing w:line="229" w:lineRule="auto" w:before="3"/>
        <w:ind w:left="4141" w:right="689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spacing w:val="-2"/>
          <w:w w:val="115"/>
          <w:sz w:val="24"/>
          <w:szCs w:val="24"/>
        </w:rPr>
        <w:t>in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115"/>
          <w:sz w:val="24"/>
          <w:szCs w:val="24"/>
        </w:rPr>
        <w:t>d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er </w:t>
      </w:r>
      <w:r>
        <w:rPr>
          <w:rFonts w:ascii="Calibri" w:hAnsi="Calibri" w:cs="Calibri" w:eastAsia="Calibri"/>
          <w:w w:val="120"/>
          <w:sz w:val="24"/>
          <w:szCs w:val="24"/>
        </w:rPr>
        <w:t>…</w:t>
      </w:r>
      <w:r>
        <w:rPr>
          <w:rFonts w:ascii="Calibri" w:hAnsi="Calibri" w:cs="Calibri" w:eastAsia="Calibri"/>
          <w:spacing w:val="-5"/>
          <w:w w:val="12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von </w:t>
      </w:r>
      <w:r>
        <w:rPr>
          <w:rFonts w:ascii="Calibri" w:hAnsi="Calibri" w:cs="Calibri" w:eastAsia="Calibri"/>
          <w:w w:val="115"/>
          <w:sz w:val="24"/>
          <w:szCs w:val="24"/>
        </w:rPr>
        <w:t>/</w:t>
      </w:r>
      <w:r>
        <w:rPr>
          <w:rFonts w:ascii="Calibri" w:hAnsi="Calibri" w:cs="Calibri" w:eastAsia="Calibri"/>
          <w:spacing w:val="21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von</w:t>
      </w:r>
      <w:r>
        <w:rPr>
          <w:rFonts w:ascii="Calibri" w:hAnsi="Calibri" w:cs="Calibri" w:eastAsia="Calibri"/>
          <w:spacing w:val="1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der</w:t>
      </w:r>
      <w:r>
        <w:rPr>
          <w:rFonts w:ascii="Calibri" w:hAnsi="Calibri" w:cs="Calibri" w:eastAsia="Calibri"/>
          <w:spacing w:val="2"/>
          <w:w w:val="115"/>
          <w:sz w:val="24"/>
          <w:szCs w:val="24"/>
        </w:rPr>
        <w:t> </w:t>
      </w:r>
      <w:r>
        <w:rPr>
          <w:rFonts w:ascii="Calibri" w:hAnsi="Calibri" w:cs="Calibri" w:eastAsia="Calibri"/>
          <w:w w:val="120"/>
          <w:sz w:val="24"/>
          <w:szCs w:val="24"/>
        </w:rPr>
        <w:t>…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 w:line="229" w:lineRule="auto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0" w:right="340"/>
          <w:cols w:num="2" w:equalWidth="0">
            <w:col w:w="5151" w:space="40"/>
            <w:col w:w="6379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28"/>
          <w:szCs w:val="28"/>
        </w:rPr>
      </w:pPr>
    </w:p>
    <w:p>
      <w:pPr>
        <w:spacing w:before="86"/>
        <w:ind w:left="0" w:right="83" w:firstLine="0"/>
        <w:jc w:val="center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19"/>
          <w:szCs w:val="19"/>
        </w:rPr>
      </w:pPr>
    </w:p>
    <w:p>
      <w:pPr>
        <w:spacing w:before="0"/>
        <w:ind w:left="434" w:right="0" w:firstLine="0"/>
        <w:jc w:val="left"/>
        <w:rPr>
          <w:rFonts w:ascii="Garamond" w:hAnsi="Garamond" w:cs="Garamond" w:eastAsia="Garamond"/>
          <w:sz w:val="22"/>
          <w:szCs w:val="22"/>
        </w:rPr>
      </w:pPr>
      <w:r>
        <w:rPr/>
        <w:pict>
          <v:shape style="position:absolute;margin-left:569.033447pt;margin-top:-17.118433pt;width:9.5pt;height:344.95pt;mso-position-horizontal-relative:page;mso-position-vertical-relative:paragraph;z-index:6352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5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before="0"/>
        <w:ind w:left="0" w:right="1614" w:firstLine="0"/>
        <w:jc w:val="right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6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before="86"/>
        <w:ind w:left="0" w:right="1842" w:firstLine="0"/>
        <w:jc w:val="right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9"/>
        <w:rPr>
          <w:rFonts w:ascii="Garamond" w:hAnsi="Garamond" w:cs="Garamond" w:eastAsia="Garamond"/>
          <w:b/>
          <w:bCs/>
          <w:sz w:val="28"/>
          <w:szCs w:val="28"/>
        </w:rPr>
      </w:pPr>
    </w:p>
    <w:p>
      <w:pPr>
        <w:spacing w:before="86"/>
        <w:ind w:left="0" w:right="1755" w:firstLine="0"/>
        <w:jc w:val="center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10"/>
        <w:rPr>
          <w:rFonts w:ascii="Garamond" w:hAnsi="Garamond" w:cs="Garamond" w:eastAsia="Garamond"/>
          <w:b/>
          <w:bCs/>
          <w:sz w:val="22"/>
          <w:szCs w:val="22"/>
        </w:rPr>
      </w:pPr>
    </w:p>
    <w:p>
      <w:pPr>
        <w:spacing w:before="68"/>
        <w:ind w:left="2887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b/>
          <w:w w:val="115"/>
          <w:sz w:val="20"/>
        </w:rPr>
        <w:t>148</w:t>
      </w:r>
      <w:r>
        <w:rPr>
          <w:rFonts w:ascii="Calibri"/>
          <w:sz w:val="20"/>
        </w:rPr>
      </w:r>
    </w:p>
    <w:p>
      <w:pPr>
        <w:spacing w:after="0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0" w:right="34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5"/>
          <w:szCs w:val="25"/>
        </w:rPr>
      </w:pPr>
    </w:p>
    <w:p>
      <w:pPr>
        <w:pStyle w:val="Heading5"/>
        <w:tabs>
          <w:tab w:pos="7938" w:val="left" w:leader="none"/>
        </w:tabs>
        <w:spacing w:line="240" w:lineRule="auto" w:before="55"/>
        <w:ind w:left="680"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11"/>
          <w:w w:val="115"/>
        </w:rPr>
        <w:t>12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-4"/>
          <w:w w:val="115"/>
        </w:rPr>
        <w:t>5,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-8"/>
          <w:w w:val="115"/>
        </w:rPr>
        <w:t>1c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66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68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Wechse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l</w:t>
      </w: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s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pi</w:t>
      </w: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l</w:t>
      </w:r>
      <w:r>
        <w:rPr>
          <w:rFonts w:ascii="Calibri" w:hAnsi="Calibri" w:cs="Calibri" w:eastAsia="Calibri"/>
          <w:b/>
          <w:bCs/>
          <w:color w:val="0061B3"/>
          <w:spacing w:val="-9"/>
          <w:w w:val="125"/>
          <w:sz w:val="50"/>
          <w:szCs w:val="50"/>
        </w:rPr>
        <w:t>:</w:t>
      </w:r>
      <w:r>
        <w:rPr>
          <w:rFonts w:ascii="Calibri" w:hAnsi="Calibri" w:cs="Calibri" w:eastAsia="Calibri"/>
          <w:b/>
          <w:bCs/>
          <w:color w:val="0061B3"/>
          <w:spacing w:val="-35"/>
          <w:w w:val="125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11"/>
          <w:w w:val="125"/>
          <w:sz w:val="50"/>
          <w:szCs w:val="50"/>
        </w:rPr>
        <w:t>Wo</w:t>
      </w:r>
      <w:r>
        <w:rPr>
          <w:rFonts w:ascii="Calibri" w:hAnsi="Calibri" w:cs="Calibri" w:eastAsia="Calibri"/>
          <w:b/>
          <w:bCs/>
          <w:color w:val="0061B3"/>
          <w:spacing w:val="-34"/>
          <w:w w:val="125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7"/>
          <w:w w:val="125"/>
          <w:sz w:val="50"/>
          <w:szCs w:val="50"/>
        </w:rPr>
        <w:t>li</w:t>
      </w:r>
      <w:r>
        <w:rPr>
          <w:rFonts w:ascii="Calibri" w:hAnsi="Calibri" w:cs="Calibri" w:eastAsia="Calibri"/>
          <w:b/>
          <w:bCs/>
          <w:color w:val="0061B3"/>
          <w:spacing w:val="-8"/>
          <w:w w:val="125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7"/>
          <w:w w:val="125"/>
          <w:sz w:val="50"/>
          <w:szCs w:val="50"/>
        </w:rPr>
        <w:t>gt</w:t>
      </w:r>
      <w:r>
        <w:rPr>
          <w:rFonts w:ascii="Calibri" w:hAnsi="Calibri" w:cs="Calibri" w:eastAsia="Calibri"/>
          <w:b/>
          <w:bCs/>
          <w:color w:val="0061B3"/>
          <w:spacing w:val="-34"/>
          <w:w w:val="125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4"/>
          <w:w w:val="125"/>
          <w:sz w:val="50"/>
          <w:szCs w:val="50"/>
        </w:rPr>
        <w:t>…</w:t>
      </w:r>
      <w:r>
        <w:rPr>
          <w:rFonts w:ascii="Calibri" w:hAnsi="Calibri" w:cs="Calibri" w:eastAsia="Calibri"/>
          <w:b/>
          <w:bCs/>
          <w:color w:val="0061B3"/>
          <w:spacing w:val="-5"/>
          <w:w w:val="125"/>
          <w:sz w:val="50"/>
          <w:szCs w:val="50"/>
        </w:rPr>
        <w:t>?</w:t>
      </w:r>
      <w:r>
        <w:rPr>
          <w:rFonts w:ascii="Calibri" w:hAnsi="Calibri" w:cs="Calibri" w:eastAsia="Calibri"/>
          <w:sz w:val="50"/>
          <w:szCs w:val="50"/>
        </w:rPr>
      </w:r>
    </w:p>
    <w:p>
      <w:pPr>
        <w:spacing w:before="190"/>
        <w:ind w:left="680" w:right="0" w:firstLine="0"/>
        <w:jc w:val="left"/>
        <w:rPr>
          <w:rFonts w:ascii="Calibri" w:hAnsi="Calibri" w:cs="Calibri" w:eastAsia="Calibri"/>
          <w:sz w:val="28"/>
          <w:szCs w:val="28"/>
        </w:rPr>
      </w:pPr>
      <w:r>
        <w:rPr>
          <w:rFonts w:ascii="Calibri"/>
          <w:b/>
          <w:spacing w:val="-1"/>
          <w:w w:val="110"/>
          <w:sz w:val="28"/>
        </w:rPr>
        <w:t>Spieler</w:t>
      </w:r>
      <w:r>
        <w:rPr>
          <w:rFonts w:ascii="Calibri"/>
          <w:b/>
          <w:spacing w:val="25"/>
          <w:w w:val="110"/>
          <w:sz w:val="28"/>
        </w:rPr>
        <w:t> </w:t>
      </w:r>
      <w:r>
        <w:rPr>
          <w:rFonts w:ascii="Calibri"/>
          <w:b/>
          <w:w w:val="110"/>
          <w:sz w:val="28"/>
        </w:rPr>
        <w:t>B</w:t>
      </w:r>
      <w:r>
        <w:rPr>
          <w:rFonts w:ascii="Calibri"/>
          <w:sz w:val="28"/>
        </w:rPr>
      </w:r>
    </w:p>
    <w:p>
      <w:pPr>
        <w:pStyle w:val="BodyText"/>
        <w:spacing w:line="396" w:lineRule="exact" w:before="56"/>
        <w:ind w:left="534" w:right="0"/>
        <w:jc w:val="left"/>
        <w:rPr>
          <w:b w:val="0"/>
          <w:bCs w:val="0"/>
        </w:rPr>
      </w:pPr>
      <w:r>
        <w:rPr>
          <w:b w:val="0"/>
          <w:position w:val="-15"/>
        </w:rPr>
        <w:drawing>
          <wp:inline distT="0" distB="0" distL="0" distR="0">
            <wp:extent cx="293217" cy="285788"/>
            <wp:effectExtent l="0" t="0" r="0" b="0"/>
            <wp:docPr id="31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spacing w:val="-3"/>
          <w:w w:val="110"/>
        </w:rPr>
        <w:t>Wo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liegen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Städt</w:t>
      </w:r>
      <w:r>
        <w:rPr>
          <w:spacing w:val="-3"/>
          <w:w w:val="110"/>
        </w:rPr>
        <w:t>e?</w:t>
      </w:r>
      <w:r>
        <w:rPr>
          <w:b w:val="0"/>
        </w:rPr>
      </w:r>
    </w:p>
    <w:p>
      <w:pPr>
        <w:pStyle w:val="BodyText"/>
        <w:spacing w:line="239" w:lineRule="exact"/>
        <w:ind w:left="1133" w:right="0"/>
        <w:jc w:val="left"/>
        <w:rPr>
          <w:b w:val="0"/>
          <w:bCs w:val="0"/>
        </w:rPr>
      </w:pPr>
      <w:r>
        <w:rPr>
          <w:spacing w:val="-2"/>
          <w:w w:val="110"/>
        </w:rPr>
        <w:t>Fragt</w:t>
      </w:r>
      <w:r>
        <w:rPr>
          <w:spacing w:val="23"/>
          <w:w w:val="110"/>
        </w:rPr>
        <w:t> </w:t>
      </w:r>
      <w:r>
        <w:rPr>
          <w:w w:val="110"/>
        </w:rPr>
        <w:t>und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antwortet</w:t>
      </w:r>
      <w:r>
        <w:rPr>
          <w:spacing w:val="23"/>
          <w:w w:val="110"/>
        </w:rPr>
        <w:t> 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bwech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lnd</w:t>
      </w:r>
      <w:r>
        <w:rPr>
          <w:spacing w:val="23"/>
          <w:w w:val="110"/>
        </w:rPr>
        <w:t> </w:t>
      </w:r>
      <w:r>
        <w:rPr>
          <w:w w:val="110"/>
        </w:rPr>
        <w:t>und</w:t>
      </w:r>
      <w:r>
        <w:rPr>
          <w:spacing w:val="24"/>
          <w:w w:val="110"/>
        </w:rPr>
        <w:t> 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chr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ibt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3"/>
          <w:w w:val="110"/>
        </w:rPr>
        <w:t> </w:t>
      </w:r>
      <w:r>
        <w:rPr>
          <w:spacing w:val="-2"/>
          <w:w w:val="110"/>
        </w:rPr>
        <w:t>Städt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m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</w:t>
      </w:r>
      <w:r>
        <w:rPr>
          <w:spacing w:val="23"/>
          <w:w w:val="110"/>
        </w:rPr>
        <w:t> </w:t>
      </w:r>
      <w:r>
        <w:rPr>
          <w:w w:val="110"/>
        </w:rPr>
        <w:t>in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eure</w:t>
      </w:r>
      <w:r>
        <w:rPr>
          <w:spacing w:val="24"/>
          <w:w w:val="110"/>
        </w:rPr>
        <w:t> </w:t>
      </w:r>
      <w:r>
        <w:rPr>
          <w:w w:val="110"/>
        </w:rPr>
        <w:t>Landkarte.</w:t>
      </w:r>
      <w:r>
        <w:rPr>
          <w:b w:val="0"/>
        </w:rPr>
      </w:r>
    </w:p>
    <w:p>
      <w:pPr>
        <w:spacing w:before="128"/>
        <w:ind w:left="113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270.116821pt;margin-top:36.684326pt;width:8.7pt;height:19.6pt;mso-position-horizontal-relative:page;mso-position-vertical-relative:paragraph;z-index:-630040;rotation:16" type="#_x0000_t136" fillcolor="#0061b3" stroked="f">
            <o:extrusion v:ext="view" autorotationcenter="t"/>
            <v:textpath style="font-family:&amp;quot;Times New Roman&amp;quot;;font-size:19pt;v-text-kern:t;mso-text-shadow:auto;font-style:italic" string="O"/>
            <w10:wrap type="none"/>
          </v:shape>
        </w:pict>
      </w:r>
      <w:r>
        <w:rPr/>
        <w:pict>
          <v:shape style="position:absolute;margin-left:284.094635pt;margin-top:40.778358pt;width:6.3pt;height:19.6pt;mso-position-horizontal-relative:page;mso-position-vertical-relative:paragraph;z-index:-630016;rotation:21" type="#_x0000_t136" fillcolor="#0061b3" stroked="f">
            <o:extrusion v:ext="view" autorotationcenter="t"/>
            <v:textpath style="font-family:&amp;quot;Times New Roman&amp;quot;;font-size:19pt;v-text-kern:t;mso-text-shadow:auto;font-style:italic" string="s"/>
            <w10:wrap type="none"/>
          </v:shape>
        </w:pict>
      </w:r>
      <w:r>
        <w:rPr>
          <w:rFonts w:ascii="Calibri" w:hAnsi="Calibri" w:cs="Calibri" w:eastAsia="Calibri"/>
          <w:spacing w:val="-3"/>
          <w:w w:val="105"/>
          <w:sz w:val="24"/>
          <w:szCs w:val="24"/>
        </w:rPr>
        <w:t>P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a</w:t>
      </w:r>
      <w:r>
        <w:rPr>
          <w:rFonts w:ascii="Calibri" w:hAnsi="Calibri" w:cs="Calibri" w:eastAsia="Calibri"/>
          <w:spacing w:val="-3"/>
          <w:w w:val="105"/>
          <w:sz w:val="24"/>
          <w:szCs w:val="24"/>
        </w:rPr>
        <w:t>ss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au</w:t>
      </w:r>
      <w:r>
        <w:rPr>
          <w:rFonts w:ascii="Calibri" w:hAnsi="Calibri" w:cs="Calibri" w:eastAsia="Calibri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05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Zürich</w:t>
      </w:r>
      <w:r>
        <w:rPr>
          <w:rFonts w:ascii="Calibri" w:hAnsi="Calibri" w:cs="Calibri" w:eastAsia="Calibri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05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19"/>
          <w:w w:val="10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Lausann</w:t>
      </w:r>
      <w:r>
        <w:rPr>
          <w:rFonts w:ascii="Calibri" w:hAnsi="Calibri" w:cs="Calibri" w:eastAsia="Calibri"/>
          <w:spacing w:val="-3"/>
          <w:w w:val="105"/>
          <w:sz w:val="24"/>
          <w:szCs w:val="24"/>
        </w:rPr>
        <w:t>e</w:t>
      </w:r>
      <w:r>
        <w:rPr>
          <w:rFonts w:ascii="Calibri" w:hAnsi="Calibri" w:cs="Calibri" w:eastAsia="Calibri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05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Wien</w:t>
      </w:r>
      <w:r>
        <w:rPr>
          <w:rFonts w:ascii="Calibri" w:hAnsi="Calibri" w:cs="Calibri" w:eastAsia="Calibri"/>
          <w:spacing w:val="19"/>
          <w:w w:val="105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05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105"/>
          <w:sz w:val="24"/>
          <w:szCs w:val="24"/>
        </w:rPr>
        <w:t>Klag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e</w:t>
      </w:r>
      <w:r>
        <w:rPr>
          <w:rFonts w:ascii="Calibri" w:hAnsi="Calibri" w:cs="Calibri" w:eastAsia="Calibri"/>
          <w:spacing w:val="-1"/>
          <w:w w:val="105"/>
          <w:sz w:val="24"/>
          <w:szCs w:val="24"/>
        </w:rPr>
        <w:t>n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f</w:t>
      </w:r>
      <w:r>
        <w:rPr>
          <w:rFonts w:ascii="Calibri" w:hAnsi="Calibri" w:cs="Calibri" w:eastAsia="Calibri"/>
          <w:spacing w:val="-1"/>
          <w:w w:val="105"/>
          <w:sz w:val="24"/>
          <w:szCs w:val="24"/>
        </w:rPr>
        <w:t>ur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t</w:t>
      </w:r>
      <w:r>
        <w:rPr>
          <w:rFonts w:ascii="Calibri" w:hAnsi="Calibri" w:cs="Calibri" w:eastAsia="Calibri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color w:val="6C6E71"/>
          <w:w w:val="105"/>
          <w:sz w:val="24"/>
          <w:szCs w:val="24"/>
        </w:rPr>
        <w:t>•</w:t>
      </w:r>
      <w:r>
        <w:rPr>
          <w:rFonts w:ascii="Calibri" w:hAnsi="Calibri" w:cs="Calibri" w:eastAsia="Calibri"/>
          <w:color w:val="6C6E71"/>
          <w:spacing w:val="18"/>
          <w:w w:val="10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Luz</w:t>
      </w:r>
      <w:r>
        <w:rPr>
          <w:rFonts w:ascii="Calibri" w:hAnsi="Calibri" w:cs="Calibri" w:eastAsia="Calibri"/>
          <w:spacing w:val="-3"/>
          <w:w w:val="105"/>
          <w:sz w:val="24"/>
          <w:szCs w:val="24"/>
        </w:rPr>
        <w:t>er</w:t>
      </w:r>
      <w:r>
        <w:rPr>
          <w:rFonts w:ascii="Calibri" w:hAnsi="Calibri" w:cs="Calibri" w:eastAsia="Calibri"/>
          <w:spacing w:val="-2"/>
          <w:w w:val="105"/>
          <w:sz w:val="24"/>
          <w:szCs w:val="24"/>
        </w:rPr>
        <w:t>n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5"/>
          <w:szCs w:val="15"/>
        </w:rPr>
      </w:pPr>
    </w:p>
    <w:p>
      <w:pPr>
        <w:spacing w:line="287" w:lineRule="exact" w:before="61"/>
        <w:ind w:left="0" w:right="1742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9.412998pt;margin-top:-57.747749pt;width:511.9pt;height:662pt;mso-position-horizontal-relative:page;mso-position-vertical-relative:paragraph;z-index:-630064" coordorigin="1188,-1155" coordsize="10238,13240">
            <v:group style="position:absolute;left:8442;top:11336;width:2;height:743" coordorigin="8442,11336" coordsize="2,743">
              <v:shape style="position:absolute;left:8442;top:11336;width:2;height:743" coordorigin="8442,11336" coordsize="0,743" path="m8442,11336l8442,12079e" filled="false" stroked="true" strokeweight=".6pt" strokecolor="#000000">
                <v:path arrowok="t"/>
              </v:shape>
              <v:shape style="position:absolute;left:3332;top:-1155;width:1376;height:43" type="#_x0000_t75" stroked="false">
                <v:imagedata r:id="rId82" o:title=""/>
              </v:shape>
              <v:shape style="position:absolute;left:1188;top:-1112;width:1368;height:12527" type="#_x0000_t75" stroked="false">
                <v:imagedata r:id="rId83" o:title=""/>
              </v:shape>
              <v:shape style="position:absolute;left:2547;top:-1112;width:786;height:310" type="#_x0000_t75" stroked="false">
                <v:imagedata r:id="rId84" o:title=""/>
              </v:shape>
              <v:shape style="position:absolute;left:4708;top:-1112;width:6718;height:696" type="#_x0000_t75" stroked="false">
                <v:imagedata r:id="rId85" o:title=""/>
              </v:shape>
              <v:shape style="position:absolute;left:8009;top:-426;width:3417;height:6974" type="#_x0000_t75" stroked="false">
                <v:imagedata r:id="rId86" o:title=""/>
              </v:shape>
              <v:shape style="position:absolute;left:2547;top:1045;width:2741;height:8292" type="#_x0000_t75" stroked="false">
                <v:imagedata r:id="rId87" o:title=""/>
              </v:shape>
              <v:shape style="position:absolute;left:5959;top:1060;width:2059;height:10356" type="#_x0000_t75" stroked="false">
                <v:imagedata r:id="rId88" o:title=""/>
              </v:shape>
              <v:shape style="position:absolute;left:5278;top:1726;width:691;height:9689" type="#_x0000_t75" stroked="false">
                <v:imagedata r:id="rId89" o:title=""/>
              </v:shape>
              <v:shape style="position:absolute;left:2547;top:9327;width:2741;height:2088" type="#_x0000_t75" stroked="false">
                <v:imagedata r:id="rId90" o:title=""/>
              </v:shape>
              <v:shape style="position:absolute;left:8009;top:4209;width:3417;height:7206" type="#_x0000_t75" stroked="false">
                <v:imagedata r:id="rId91" o:title=""/>
              </v:shape>
              <v:shape style="position:absolute;left:1988;top:-1112;width:6753;height:2904" type="#_x0000_t75" stroked="false">
                <v:imagedata r:id="rId92" o:title=""/>
              </v:shape>
            </v:group>
            <v:group style="position:absolute;left:2029;top:9075;width:1640;height:181" coordorigin="2029,9075" coordsize="1640,181">
              <v:shape style="position:absolute;left:2029;top:9075;width:1640;height:181" coordorigin="2029,9075" coordsize="1640,181" path="m3668,9075l2029,9245,2030,9255,3669,9085,3668,9075xe" filled="true" fillcolor="#000000" stroked="false">
                <v:path arrowok="t"/>
                <v:fill type="solid"/>
              </v:shape>
            </v:group>
            <v:group style="position:absolute;left:8674;top:10146;width:253;height:258" coordorigin="8674,10146" coordsize="253,258">
              <v:shape style="position:absolute;left:8674;top:10146;width:253;height:258" coordorigin="8674,10146" coordsize="253,258" path="m8919,10146l8674,10397,8681,10404,8926,10153,8919,10146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295.435211pt;margin-top:-34.025433pt;width:4.7pt;height:19.6pt;mso-position-horizontal-relative:page;mso-position-vertical-relative:paragraph;z-index:-629992;rotation:26" type="#_x0000_t136" fillcolor="#0061b3" stroked="f">
            <o:extrusion v:ext="view" autorotationcenter="t"/>
            <v:textpath style="font-family:&amp;quot;Times New Roman&amp;quot;;font-size:19pt;v-text-kern:t;mso-text-shadow:auto;font-style:italic" string="t"/>
            <w10:wrap type="none"/>
          </v:shape>
        </w:pict>
      </w:r>
      <w:r>
        <w:rPr/>
        <w:pict>
          <v:shape style="position:absolute;margin-left:305.232117pt;margin-top:-28.433428pt;width:6.15pt;height:19.6pt;mso-position-horizontal-relative:page;mso-position-vertical-relative:paragraph;z-index:-629968;rotation:32" type="#_x0000_t136" fillcolor="#0061b3" stroked="f">
            <o:extrusion v:ext="view" autorotationcenter="t"/>
            <v:textpath style="font-family:&amp;quot;Times New Roman&amp;quot;;font-size:19pt;v-text-kern:t;mso-text-shadow:auto;font-style:italic" string="s"/>
            <w10:wrap type="none"/>
          </v:shape>
        </w:pict>
      </w:r>
      <w:r>
        <w:rPr/>
        <w:pict>
          <v:shape style="position:absolute;margin-left:315.593628pt;margin-top:-22.017155pt;width:5.15pt;height:19.6pt;mso-position-horizontal-relative:page;mso-position-vertical-relative:paragraph;z-index:-629944;rotation:37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/>
        <w:pict>
          <v:shape style="position:absolute;margin-left:324.424042pt;margin-top:-15.075097pt;width:5.2pt;height:19.6pt;mso-position-horizontal-relative:page;mso-position-vertical-relative:paragraph;z-index:-629920;rotation:40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/>
        <w:pict>
          <v:shape style="position:absolute;margin-left:131.725803pt;margin-top:1.44654pt;width:5.7pt;height:19.6pt;mso-position-horizontal-relative:page;mso-position-vertical-relative:paragraph;z-index:-629824;rotation:308" type="#_x0000_t136" fillcolor="#0061b3" stroked="f">
            <o:extrusion v:ext="view" autorotationcenter="t"/>
            <v:textpath style="font-family:&amp;quot;Times New Roman&amp;quot;;font-size:19pt;v-text-kern:t;mso-text-shadow:auto;font-style:italic" string="r"/>
            <w10:wrap type="none"/>
          </v:shape>
        </w:pict>
      </w:r>
      <w:r>
        <w:rPr/>
        <w:pict>
          <v:shape style="position:absolute;margin-left:138.459244pt;margin-top:-8.181129pt;width:7.6pt;height:19.6pt;mso-position-horizontal-relative:page;mso-position-vertical-relative:paragraph;z-index:-629800;rotation:313" type="#_x0000_t136" fillcolor="#0061b3" stroked="f">
            <o:extrusion v:ext="view" autorotationcenter="t"/>
            <v:textpath style="font-family:&amp;quot;Times New Roman&amp;quot;;font-size:19pt;v-text-kern:t;mso-text-shadow:auto;font-style:italic" string="d"/>
            <w10:wrap type="none"/>
          </v:shape>
        </w:pict>
      </w:r>
      <w:r>
        <w:rPr/>
        <w:pict>
          <v:shape style="position:absolute;margin-left:148.20166pt;margin-top:-17.647528pt;width:6.35pt;height:19.6pt;mso-position-horizontal-relative:page;mso-position-vertical-relative:paragraph;z-index:-629776;rotation:319" type="#_x0000_t136" fillcolor="#0061b3" stroked="f">
            <o:extrusion v:ext="view" autorotationcenter="t"/>
            <v:textpath style="font-family:&amp;quot;Times New Roman&amp;quot;;font-size:19pt;v-text-kern:t;mso-text-shadow:auto;font-style:italic" string="s"/>
            <w10:wrap type="none"/>
          </v:shape>
        </w:pict>
      </w:r>
      <w:r>
        <w:rPr/>
        <w:pict>
          <v:shape style="position:absolute;margin-left:157.611801pt;margin-top:-25.347866pt;width:5.35pt;height:19.6pt;mso-position-horizontal-relative:page;mso-position-vertical-relative:paragraph;z-index:-629752;rotation:324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/>
        <w:pict>
          <v:shape style="position:absolute;margin-left:166.753571pt;margin-top:-31.931629pt;width:5.3pt;height:19.6pt;mso-position-horizontal-relative:page;mso-position-vertical-relative:paragraph;z-index:-629728;rotation:327" type="#_x0000_t136" fillcolor="#0061b3" stroked="f">
            <o:extrusion v:ext="view" autorotationcenter="t"/>
            <v:textpath style="font-family:&amp;quot;Times New Roman&amp;quot;;font-size:19pt;v-text-kern:t;mso-text-shadow:auto;font-style:italic" string="e"/>
            <w10:wrap type="none"/>
          </v:shape>
        </w:pict>
      </w:r>
      <w:r>
        <w:rPr>
          <w:rFonts w:ascii="Calibri"/>
          <w:i/>
          <w:spacing w:val="-2"/>
          <w:w w:val="95"/>
          <w:sz w:val="24"/>
        </w:rPr>
        <w:t>Beispiel:</w:t>
      </w:r>
      <w:r>
        <w:rPr>
          <w:rFonts w:ascii="Calibri"/>
          <w:sz w:val="24"/>
        </w:rPr>
      </w:r>
    </w:p>
    <w:p>
      <w:pPr>
        <w:numPr>
          <w:ilvl w:val="2"/>
          <w:numId w:val="2"/>
        </w:numPr>
        <w:tabs>
          <w:tab w:pos="9342" w:val="left" w:leader="none"/>
        </w:tabs>
        <w:spacing w:line="280" w:lineRule="exact" w:before="0"/>
        <w:ind w:left="9341" w:right="901" w:hanging="327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116.77289pt;margin-top:6.518637pt;width:9.4pt;height:19.6pt;mso-position-horizontal-relative:page;mso-position-vertical-relative:paragraph;z-index:-629872;rotation:296" type="#_x0000_t136" fillcolor="#0061b3" stroked="f">
            <o:extrusion v:ext="view" autorotationcenter="t"/>
            <v:textpath style="font-family:&amp;quot;Times New Roman&amp;quot;;font-size:19pt;v-text-kern:t;mso-text-shadow:auto;font-style:italic" string="N"/>
            <w10:wrap type="none"/>
          </v:shape>
        </w:pict>
      </w:r>
      <w:r>
        <w:rPr/>
        <w:pict>
          <v:shape style="position:absolute;margin-left:124.853539pt;margin-top:-6.019445pt;width:6.35pt;height:19.6pt;mso-position-horizontal-relative:page;mso-position-vertical-relative:paragraph;z-index:-629848;rotation:303" type="#_x0000_t136" fillcolor="#0061b3" stroked="f">
            <o:extrusion v:ext="view" autorotationcenter="t"/>
            <v:textpath style="font-family:&amp;quot;Times New Roman&amp;quot;;font-size:19pt;v-text-kern:t;mso-text-shadow:auto;font-style:italic" string="o"/>
            <w10:wrap type="none"/>
          </v:shape>
        </w:pict>
      </w:r>
      <w:r>
        <w:rPr>
          <w:rFonts w:ascii="Calibri" w:hAnsi="Calibri" w:cs="Calibri" w:eastAsia="Calibri"/>
          <w:spacing w:val="-5"/>
          <w:w w:val="115"/>
          <w:sz w:val="24"/>
          <w:szCs w:val="24"/>
        </w:rPr>
        <w:t>Wo</w:t>
      </w:r>
      <w:r>
        <w:rPr>
          <w:rFonts w:ascii="Calibri" w:hAnsi="Calibri" w:cs="Calibri" w:eastAsia="Calibri"/>
          <w:spacing w:val="-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lie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g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t</w:t>
      </w:r>
      <w:r>
        <w:rPr>
          <w:rFonts w:ascii="Calibri" w:hAnsi="Calibri" w:cs="Calibri" w:eastAsia="Calibri"/>
          <w:spacing w:val="-6"/>
          <w:w w:val="115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…?</w:t>
      </w:r>
    </w:p>
    <w:p>
      <w:pPr>
        <w:numPr>
          <w:ilvl w:val="2"/>
          <w:numId w:val="2"/>
        </w:numPr>
        <w:tabs>
          <w:tab w:pos="9332" w:val="left" w:leader="none"/>
        </w:tabs>
        <w:spacing w:line="280" w:lineRule="exact" w:before="0"/>
        <w:ind w:left="9331" w:right="945" w:hanging="317"/>
        <w:jc w:val="righ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15"/>
          <w:sz w:val="24"/>
          <w:szCs w:val="24"/>
        </w:rPr>
        <w:t>…</w:t>
      </w:r>
      <w:r>
        <w:rPr>
          <w:rFonts w:ascii="Calibri" w:hAnsi="Calibri" w:cs="Calibri" w:eastAsia="Calibri"/>
          <w:spacing w:val="5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lie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g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t</w:t>
      </w:r>
      <w:r>
        <w:rPr>
          <w:rFonts w:ascii="Calibri" w:hAnsi="Calibri" w:cs="Calibri" w:eastAsia="Calibri"/>
          <w:spacing w:val="5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im</w:t>
      </w:r>
      <w:r>
        <w:rPr>
          <w:rFonts w:ascii="Calibri" w:hAnsi="Calibri" w:cs="Calibri" w:eastAsia="Calibri"/>
          <w:spacing w:val="5"/>
          <w:w w:val="115"/>
          <w:sz w:val="24"/>
          <w:szCs w:val="24"/>
        </w:rPr>
        <w:t> </w:t>
      </w:r>
      <w:r>
        <w:rPr>
          <w:rFonts w:ascii="Calibri" w:hAnsi="Calibri" w:cs="Calibri" w:eastAsia="Calibri"/>
          <w:w w:val="115"/>
          <w:sz w:val="24"/>
          <w:szCs w:val="24"/>
        </w:rPr>
        <w:t>/</w:t>
      </w:r>
    </w:p>
    <w:p>
      <w:pPr>
        <w:spacing w:line="229" w:lineRule="auto" w:before="3"/>
        <w:ind w:left="9331" w:right="669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spacing w:val="-2"/>
          <w:w w:val="115"/>
          <w:sz w:val="24"/>
          <w:szCs w:val="24"/>
        </w:rPr>
        <w:t>in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115"/>
          <w:sz w:val="24"/>
          <w:szCs w:val="24"/>
        </w:rPr>
        <w:t>d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er </w:t>
      </w:r>
      <w:r>
        <w:rPr>
          <w:rFonts w:ascii="Calibri" w:hAnsi="Calibri" w:cs="Calibri" w:eastAsia="Calibri"/>
          <w:w w:val="120"/>
          <w:sz w:val="24"/>
          <w:szCs w:val="24"/>
        </w:rPr>
        <w:t>…</w:t>
      </w:r>
      <w:r>
        <w:rPr>
          <w:rFonts w:ascii="Calibri" w:hAnsi="Calibri" w:cs="Calibri" w:eastAsia="Calibri"/>
          <w:spacing w:val="-5"/>
          <w:w w:val="120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von </w:t>
      </w:r>
      <w:r>
        <w:rPr>
          <w:rFonts w:ascii="Calibri" w:hAnsi="Calibri" w:cs="Calibri" w:eastAsia="Calibri"/>
          <w:w w:val="115"/>
          <w:sz w:val="24"/>
          <w:szCs w:val="24"/>
        </w:rPr>
        <w:t>/</w:t>
      </w:r>
      <w:r>
        <w:rPr>
          <w:rFonts w:ascii="Calibri" w:hAnsi="Calibri" w:cs="Calibri" w:eastAsia="Calibri"/>
          <w:spacing w:val="21"/>
          <w:sz w:val="24"/>
          <w:szCs w:val="24"/>
        </w:rPr>
        <w:t> </w:t>
      </w:r>
      <w:r>
        <w:rPr>
          <w:rFonts w:ascii="Calibri" w:hAnsi="Calibri" w:cs="Calibri" w:eastAsia="Calibri"/>
          <w:spacing w:val="-3"/>
          <w:w w:val="115"/>
          <w:sz w:val="24"/>
          <w:szCs w:val="24"/>
        </w:rPr>
        <w:t>von</w:t>
      </w:r>
      <w:r>
        <w:rPr>
          <w:rFonts w:ascii="Calibri" w:hAnsi="Calibri" w:cs="Calibri" w:eastAsia="Calibri"/>
          <w:spacing w:val="1"/>
          <w:w w:val="115"/>
          <w:sz w:val="24"/>
          <w:szCs w:val="24"/>
        </w:rPr>
        <w:t> </w:t>
      </w:r>
      <w:r>
        <w:rPr>
          <w:rFonts w:ascii="Calibri" w:hAnsi="Calibri" w:cs="Calibri" w:eastAsia="Calibri"/>
          <w:spacing w:val="-2"/>
          <w:w w:val="115"/>
          <w:sz w:val="24"/>
          <w:szCs w:val="24"/>
        </w:rPr>
        <w:t>der</w:t>
      </w:r>
      <w:r>
        <w:rPr>
          <w:rFonts w:ascii="Calibri" w:hAnsi="Calibri" w:cs="Calibri" w:eastAsia="Calibri"/>
          <w:spacing w:val="2"/>
          <w:w w:val="115"/>
          <w:sz w:val="24"/>
          <w:szCs w:val="24"/>
        </w:rPr>
        <w:t> </w:t>
      </w:r>
      <w:r>
        <w:rPr>
          <w:rFonts w:ascii="Calibri" w:hAnsi="Calibri" w:cs="Calibri" w:eastAsia="Calibri"/>
          <w:w w:val="120"/>
          <w:sz w:val="24"/>
          <w:szCs w:val="24"/>
        </w:rPr>
        <w:t>…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23"/>
          <w:szCs w:val="23"/>
        </w:rPr>
      </w:pPr>
    </w:p>
    <w:p>
      <w:pPr>
        <w:spacing w:before="86"/>
        <w:ind w:left="6556" w:right="0" w:firstLine="0"/>
        <w:jc w:val="left"/>
        <w:rPr>
          <w:rFonts w:ascii="Garamond" w:hAnsi="Garamond" w:cs="Garamond" w:eastAsia="Garamond"/>
          <w:sz w:val="22"/>
          <w:szCs w:val="22"/>
        </w:rPr>
      </w:pPr>
      <w:r>
        <w:rPr/>
        <w:pict>
          <v:shape style="position:absolute;margin-left:569.033447pt;margin-top:-159.509338pt;width:9.5pt;height:344.95pt;mso-position-horizontal-relative:page;mso-position-vertical-relative:paragraph;z-index:673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0"/>
        <w:rPr>
          <w:rFonts w:ascii="Garamond" w:hAnsi="Garamond" w:cs="Garamond" w:eastAsia="Garamond"/>
          <w:b/>
          <w:bCs/>
          <w:sz w:val="13"/>
          <w:szCs w:val="13"/>
        </w:rPr>
      </w:pPr>
    </w:p>
    <w:p>
      <w:pPr>
        <w:spacing w:before="86"/>
        <w:ind w:left="0" w:right="959" w:firstLine="0"/>
        <w:jc w:val="right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17"/>
          <w:szCs w:val="17"/>
        </w:rPr>
      </w:pPr>
    </w:p>
    <w:p>
      <w:pPr>
        <w:spacing w:after="0" w:line="240" w:lineRule="auto"/>
        <w:rPr>
          <w:rFonts w:ascii="Garamond" w:hAnsi="Garamond" w:cs="Garamond" w:eastAsia="Garamond"/>
          <w:sz w:val="17"/>
          <w:szCs w:val="17"/>
        </w:rPr>
        <w:sectPr>
          <w:footerReference w:type="default" r:id="rId81"/>
          <w:pgSz w:w="11910" w:h="16840"/>
          <w:pgMar w:footer="0" w:header="0" w:top="0" w:bottom="0" w:left="0" w:right="360"/>
        </w:sectPr>
      </w:pPr>
    </w:p>
    <w:p>
      <w:pPr>
        <w:spacing w:before="86"/>
        <w:ind w:left="680" w:right="0" w:firstLine="0"/>
        <w:jc w:val="left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2"/>
        <w:rPr>
          <w:rFonts w:ascii="Garamond" w:hAnsi="Garamond" w:cs="Garamond" w:eastAsia="Garamond"/>
          <w:b/>
          <w:bCs/>
          <w:sz w:val="24"/>
          <w:szCs w:val="24"/>
        </w:rPr>
      </w:pPr>
      <w:r>
        <w:rPr/>
        <w:br w:type="column"/>
      </w:r>
      <w:r>
        <w:rPr>
          <w:rFonts w:ascii="Garamond"/>
          <w:b/>
          <w:sz w:val="24"/>
        </w:rPr>
      </w:r>
    </w:p>
    <w:p>
      <w:pPr>
        <w:spacing w:before="0"/>
        <w:ind w:left="17" w:right="0" w:firstLine="0"/>
        <w:jc w:val="left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after="0"/>
        <w:jc w:val="left"/>
        <w:rPr>
          <w:rFonts w:ascii="Garamond" w:hAnsi="Garamond" w:cs="Garamond" w:eastAsia="Garamond"/>
          <w:sz w:val="22"/>
          <w:szCs w:val="22"/>
        </w:rPr>
        <w:sectPr>
          <w:type w:val="continuous"/>
          <w:pgSz w:w="11910" w:h="16840"/>
          <w:pgMar w:top="960" w:bottom="740" w:left="0" w:right="360"/>
          <w:cols w:num="2" w:equalWidth="0">
            <w:col w:w="2018" w:space="40"/>
            <w:col w:w="9492"/>
          </w:cols>
        </w:sectPr>
      </w:pPr>
    </w:p>
    <w:p>
      <w:pPr>
        <w:spacing w:line="240" w:lineRule="auto" w:before="6"/>
        <w:rPr>
          <w:rFonts w:ascii="Garamond" w:hAnsi="Garamond" w:cs="Garamond" w:eastAsia="Garamond"/>
          <w:b/>
          <w:bCs/>
          <w:sz w:val="24"/>
          <w:szCs w:val="24"/>
        </w:rPr>
      </w:pPr>
    </w:p>
    <w:p>
      <w:pPr>
        <w:spacing w:after="0" w:line="240" w:lineRule="auto"/>
        <w:rPr>
          <w:rFonts w:ascii="Garamond" w:hAnsi="Garamond" w:cs="Garamond" w:eastAsia="Garamond"/>
          <w:sz w:val="24"/>
          <w:szCs w:val="24"/>
        </w:rPr>
        <w:sectPr>
          <w:type w:val="continuous"/>
          <w:pgSz w:w="11910" w:h="16840"/>
          <w:pgMar w:top="960" w:bottom="740" w:left="0" w:right="360"/>
        </w:sectPr>
      </w:pPr>
    </w:p>
    <w:p>
      <w:pPr>
        <w:spacing w:before="86"/>
        <w:ind w:left="2108" w:right="0" w:firstLine="0"/>
        <w:jc w:val="left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</w:t>
      </w:r>
      <w:r>
        <w:rPr>
          <w:rFonts w:ascii="Garamond"/>
          <w:sz w:val="22"/>
        </w:rPr>
      </w:r>
    </w:p>
    <w:p>
      <w:pPr>
        <w:spacing w:line="240" w:lineRule="auto" w:before="0"/>
        <w:rPr>
          <w:rFonts w:ascii="Garamond" w:hAnsi="Garamond" w:cs="Garamond" w:eastAsia="Garamond"/>
          <w:b/>
          <w:bCs/>
          <w:sz w:val="22"/>
          <w:szCs w:val="22"/>
        </w:rPr>
      </w:pPr>
      <w:r>
        <w:rPr/>
        <w:br w:type="column"/>
      </w:r>
      <w:r>
        <w:rPr>
          <w:rFonts w:ascii="Garamond"/>
          <w:b/>
          <w:sz w:val="22"/>
        </w:rPr>
      </w:r>
    </w:p>
    <w:p>
      <w:pPr>
        <w:spacing w:before="189"/>
        <w:ind w:left="2108" w:right="0" w:firstLine="0"/>
        <w:jc w:val="left"/>
        <w:rPr>
          <w:rFonts w:ascii="Garamond" w:hAnsi="Garamond" w:cs="Garamond" w:eastAsia="Garamond"/>
          <w:sz w:val="22"/>
          <w:szCs w:val="22"/>
        </w:rPr>
      </w:pPr>
      <w:r>
        <w:rPr>
          <w:rFonts w:ascii="Garamond"/>
          <w:b/>
          <w:spacing w:val="13"/>
          <w:sz w:val="22"/>
        </w:rPr>
        <w:t>...........................</w:t>
      </w:r>
      <w:r>
        <w:rPr>
          <w:rFonts w:ascii="Garamond"/>
          <w:sz w:val="22"/>
        </w:rPr>
      </w:r>
    </w:p>
    <w:p>
      <w:pPr>
        <w:spacing w:after="0"/>
        <w:jc w:val="left"/>
        <w:rPr>
          <w:rFonts w:ascii="Garamond" w:hAnsi="Garamond" w:cs="Garamond" w:eastAsia="Garamond"/>
          <w:sz w:val="22"/>
          <w:szCs w:val="22"/>
        </w:rPr>
        <w:sectPr>
          <w:type w:val="continuous"/>
          <w:pgSz w:w="11910" w:h="16840"/>
          <w:pgMar w:top="960" w:bottom="740" w:left="0" w:right="360"/>
          <w:cols w:num="2" w:equalWidth="0">
            <w:col w:w="3447" w:space="1202"/>
            <w:col w:w="6901"/>
          </w:cols>
        </w:sect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0"/>
          <w:szCs w:val="20"/>
        </w:rPr>
      </w:pPr>
    </w:p>
    <w:p>
      <w:pPr>
        <w:spacing w:line="240" w:lineRule="auto" w:before="0"/>
        <w:rPr>
          <w:rFonts w:ascii="Garamond" w:hAnsi="Garamond" w:cs="Garamond" w:eastAsia="Garamond"/>
          <w:b/>
          <w:bCs/>
          <w:sz w:val="22"/>
          <w:szCs w:val="22"/>
        </w:rPr>
      </w:pPr>
    </w:p>
    <w:p>
      <w:pPr>
        <w:spacing w:before="68"/>
        <w:ind w:left="0" w:right="2525" w:firstLine="0"/>
        <w:jc w:val="righ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b/>
          <w:w w:val="110"/>
          <w:sz w:val="20"/>
        </w:rPr>
        <w:t>149</w:t>
      </w:r>
      <w:r>
        <w:rPr>
          <w:rFonts w:ascii="Calibri"/>
          <w:sz w:val="20"/>
        </w:rPr>
      </w:r>
    </w:p>
    <w:p>
      <w:pPr>
        <w:spacing w:after="0"/>
        <w:jc w:val="righ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0" w:right="360"/>
        </w:sectPr>
      </w:pPr>
    </w:p>
    <w:p>
      <w:pPr>
        <w:pStyle w:val="Heading5"/>
        <w:tabs>
          <w:tab w:pos="7487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8008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12"/>
          <w:w w:val="115"/>
        </w:rPr>
        <w:t>13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5"/>
          <w:w w:val="115"/>
        </w:rPr>
        <w:t> </w:t>
      </w:r>
      <w:r>
        <w:rPr>
          <w:spacing w:val="-4"/>
          <w:w w:val="115"/>
        </w:rPr>
        <w:t>5,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5"/>
          <w:w w:val="115"/>
        </w:rPr>
        <w:t> </w:t>
      </w:r>
      <w:r>
        <w:rPr>
          <w:spacing w:val="-1"/>
          <w:w w:val="115"/>
        </w:rPr>
        <w:t>2</w:t>
      </w:r>
      <w:r>
        <w:rPr>
          <w:spacing w:val="-2"/>
          <w:w w:val="115"/>
        </w:rPr>
        <w:t>e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6"/>
          <w:w w:val="120"/>
          <w:sz w:val="50"/>
        </w:rPr>
        <w:t>D</w:t>
      </w:r>
      <w:r>
        <w:rPr>
          <w:rFonts w:ascii="Calibri"/>
          <w:b/>
          <w:color w:val="0061B3"/>
          <w:spacing w:val="-7"/>
          <w:w w:val="120"/>
          <w:sz w:val="50"/>
        </w:rPr>
        <w:t>o</w:t>
      </w:r>
      <w:r>
        <w:rPr>
          <w:rFonts w:ascii="Calibri"/>
          <w:b/>
          <w:color w:val="0061B3"/>
          <w:spacing w:val="-6"/>
          <w:w w:val="120"/>
          <w:sz w:val="50"/>
        </w:rPr>
        <w:t>min</w:t>
      </w:r>
      <w:r>
        <w:rPr>
          <w:rFonts w:ascii="Calibri"/>
          <w:b/>
          <w:color w:val="0061B3"/>
          <w:spacing w:val="-7"/>
          <w:w w:val="120"/>
          <w:sz w:val="50"/>
        </w:rPr>
        <w:t>o:</w:t>
      </w:r>
      <w:r>
        <w:rPr>
          <w:rFonts w:ascii="Calibri"/>
          <w:b/>
          <w:color w:val="0061B3"/>
          <w:spacing w:val="45"/>
          <w:w w:val="120"/>
          <w:sz w:val="50"/>
        </w:rPr>
        <w:t> </w:t>
      </w:r>
      <w:r>
        <w:rPr>
          <w:rFonts w:ascii="Calibri"/>
          <w:b/>
          <w:color w:val="0061B3"/>
          <w:spacing w:val="-10"/>
          <w:w w:val="120"/>
          <w:sz w:val="50"/>
        </w:rPr>
        <w:t>W</w:t>
      </w:r>
      <w:r>
        <w:rPr>
          <w:rFonts w:ascii="Calibri"/>
          <w:b/>
          <w:color w:val="0061B3"/>
          <w:spacing w:val="-11"/>
          <w:w w:val="120"/>
          <w:sz w:val="50"/>
        </w:rPr>
        <w:t>o</w:t>
      </w:r>
      <w:r>
        <w:rPr>
          <w:rFonts w:ascii="Calibri"/>
          <w:b/>
          <w:color w:val="0061B3"/>
          <w:spacing w:val="-10"/>
          <w:w w:val="120"/>
          <w:sz w:val="50"/>
        </w:rPr>
        <w:t>hin?</w:t>
      </w:r>
      <w:r>
        <w:rPr>
          <w:rFonts w:ascii="Calibri"/>
          <w:sz w:val="50"/>
        </w:rPr>
      </w:r>
    </w:p>
    <w:p>
      <w:pPr>
        <w:pStyle w:val="BodyText"/>
        <w:spacing w:line="240" w:lineRule="auto" w:before="229"/>
        <w:ind w:right="0"/>
        <w:jc w:val="left"/>
        <w:rPr>
          <w:b w:val="0"/>
          <w:bCs w:val="0"/>
        </w:rPr>
      </w:pPr>
      <w:r>
        <w:rPr/>
        <w:pict>
          <v:shape style="position:absolute;margin-left:26.725pt;margin-top:8.191976pt;width:23.088pt;height:22.504pt;mso-position-horizontal-relative:page;mso-position-vertical-relative:paragraph;z-index:7984" type="#_x0000_t75" stroked="false">
            <v:imagedata r:id="rId7" o:title=""/>
          </v:shape>
        </w:pict>
      </w:r>
      <w:r>
        <w:rPr>
          <w:spacing w:val="-1"/>
          <w:w w:val="110"/>
        </w:rPr>
        <w:t>Schneidet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da</w:t>
      </w:r>
      <w:r>
        <w:rPr>
          <w:spacing w:val="-2"/>
          <w:w w:val="110"/>
        </w:rPr>
        <w:t>s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Domino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au</w:t>
      </w:r>
      <w:r>
        <w:rPr>
          <w:spacing w:val="-2"/>
          <w:w w:val="110"/>
        </w:rPr>
        <w:t>s.</w:t>
      </w:r>
      <w:r>
        <w:rPr>
          <w:spacing w:val="19"/>
          <w:w w:val="110"/>
        </w:rPr>
        <w:t> </w:t>
      </w:r>
      <w:r>
        <w:rPr>
          <w:spacing w:val="-3"/>
          <w:w w:val="110"/>
        </w:rPr>
        <w:t>W</w:t>
      </w:r>
      <w:r>
        <w:rPr>
          <w:spacing w:val="-4"/>
          <w:w w:val="110"/>
        </w:rPr>
        <w:t>as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pa</w:t>
      </w:r>
      <w:r>
        <w:rPr>
          <w:spacing w:val="-2"/>
          <w:w w:val="110"/>
        </w:rPr>
        <w:t>ss</w:t>
      </w:r>
      <w:r>
        <w:rPr>
          <w:spacing w:val="-1"/>
          <w:w w:val="110"/>
        </w:rPr>
        <w:t>t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zu</w:t>
      </w:r>
      <w:r>
        <w:rPr>
          <w:spacing w:val="-2"/>
          <w:w w:val="110"/>
        </w:rPr>
        <w:t>sa</w:t>
      </w:r>
      <w:r>
        <w:rPr>
          <w:spacing w:val="-1"/>
          <w:w w:val="110"/>
        </w:rPr>
        <w:t>mmen</w:t>
      </w:r>
      <w:r>
        <w:rPr>
          <w:spacing w:val="-2"/>
          <w:w w:val="110"/>
        </w:rPr>
        <w:t>?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Spielt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9"/>
          <w:w w:val="110"/>
        </w:rPr>
        <w:t> </w:t>
      </w:r>
      <w:r>
        <w:rPr>
          <w:spacing w:val="1"/>
          <w:w w:val="110"/>
        </w:rPr>
        <w:t>vie</w:t>
      </w:r>
      <w:r>
        <w:rPr>
          <w:w w:val="110"/>
        </w:rPr>
        <w:t>rt</w:t>
      </w:r>
      <w:r>
        <w:rPr>
          <w:spacing w:val="1"/>
          <w:w w:val="110"/>
        </w:rPr>
        <w:t>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spacing w:line="200" w:lineRule="atLeast"/>
        <w:ind w:left="65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506.8pt;height:593pt;mso-position-horizontal-relative:char;mso-position-vertical-relative:line" coordorigin="0,0" coordsize="10136,11860">
            <v:group style="position:absolute;left:75;top:111;width:10;height:31" coordorigin="75,111" coordsize="10,31">
              <v:shape style="position:absolute;left:75;top:111;width:10;height:31" coordorigin="75,111" coordsize="10,31" path="m75,126l85,126e" filled="false" stroked="true" strokeweight="1.617pt" strokecolor="#000000">
                <v:path arrowok="t"/>
              </v:shape>
            </v:group>
            <v:group style="position:absolute;left:75;top:161;width:10;height:31" coordorigin="75,161" coordsize="10,31">
              <v:shape style="position:absolute;left:75;top:161;width:10;height:31" coordorigin="75,161" coordsize="10,31" path="m75,177l85,177e" filled="false" stroked="true" strokeweight="1.616pt" strokecolor="#000000">
                <v:path arrowok="t"/>
              </v:shape>
            </v:group>
            <v:group style="position:absolute;left:75;top:212;width:10;height:31" coordorigin="75,212" coordsize="10,31">
              <v:shape style="position:absolute;left:75;top:212;width:10;height:31" coordorigin="75,212" coordsize="10,31" path="m75,227l85,227e" filled="false" stroked="true" strokeweight="1.617pt" strokecolor="#000000">
                <v:path arrowok="t"/>
              </v:shape>
            </v:group>
            <v:group style="position:absolute;left:75;top:263;width:10;height:31" coordorigin="75,263" coordsize="10,31">
              <v:shape style="position:absolute;left:75;top:263;width:10;height:31" coordorigin="75,263" coordsize="10,31" path="m75,278l85,278e" filled="false" stroked="true" strokeweight="1.617pt" strokecolor="#000000">
                <v:path arrowok="t"/>
              </v:shape>
            </v:group>
            <v:group style="position:absolute;left:75;top:313;width:10;height:31" coordorigin="75,313" coordsize="10,31">
              <v:shape style="position:absolute;left:75;top:313;width:10;height:31" coordorigin="75,313" coordsize="10,31" path="m75,329l85,329e" filled="false" stroked="true" strokeweight="1.617pt" strokecolor="#000000">
                <v:path arrowok="t"/>
              </v:shape>
            </v:group>
            <v:group style="position:absolute;left:75;top:364;width:10;height:31" coordorigin="75,364" coordsize="10,31">
              <v:shape style="position:absolute;left:75;top:364;width:10;height:31" coordorigin="75,364" coordsize="10,31" path="m75,379l85,379e" filled="false" stroked="true" strokeweight="1.616pt" strokecolor="#000000">
                <v:path arrowok="t"/>
              </v:shape>
            </v:group>
            <v:group style="position:absolute;left:75;top:415;width:10;height:31" coordorigin="75,415" coordsize="10,31">
              <v:shape style="position:absolute;left:75;top:415;width:10;height:31" coordorigin="75,415" coordsize="10,31" path="m75,430l85,430e" filled="false" stroked="true" strokeweight="1.617pt" strokecolor="#000000">
                <v:path arrowok="t"/>
              </v:shape>
            </v:group>
            <v:group style="position:absolute;left:75;top:465;width:10;height:31" coordorigin="75,465" coordsize="10,31">
              <v:shape style="position:absolute;left:75;top:465;width:10;height:31" coordorigin="75,465" coordsize="10,31" path="m75,481l85,481e" filled="false" stroked="true" strokeweight="1.617pt" strokecolor="#000000">
                <v:path arrowok="t"/>
              </v:shape>
            </v:group>
            <v:group style="position:absolute;left:75;top:516;width:10;height:31" coordorigin="75,516" coordsize="10,31">
              <v:shape style="position:absolute;left:75;top:516;width:10;height:31" coordorigin="75,516" coordsize="10,31" path="m75,531l85,531e" filled="false" stroked="true" strokeweight="1.616pt" strokecolor="#000000">
                <v:path arrowok="t"/>
              </v:shape>
            </v:group>
            <v:group style="position:absolute;left:75;top:567;width:10;height:31" coordorigin="75,567" coordsize="10,31">
              <v:shape style="position:absolute;left:75;top:567;width:10;height:31" coordorigin="75,567" coordsize="10,31" path="m75,582l85,582e" filled="false" stroked="true" strokeweight="1.617pt" strokecolor="#000000">
                <v:path arrowok="t"/>
              </v:shape>
            </v:group>
            <v:group style="position:absolute;left:75;top:618;width:10;height:31" coordorigin="75,618" coordsize="10,31">
              <v:shape style="position:absolute;left:75;top:618;width:10;height:31" coordorigin="75,618" coordsize="10,31" path="m75,633l85,633e" filled="false" stroked="true" strokeweight="1.617pt" strokecolor="#000000">
                <v:path arrowok="t"/>
              </v:shape>
            </v:group>
            <v:group style="position:absolute;left:75;top:668;width:10;height:31" coordorigin="75,668" coordsize="10,31">
              <v:shape style="position:absolute;left:75;top:668;width:10;height:31" coordorigin="75,668" coordsize="10,31" path="m75,683l85,683e" filled="false" stroked="true" strokeweight="1.617pt" strokecolor="#000000">
                <v:path arrowok="t"/>
              </v:shape>
            </v:group>
            <v:group style="position:absolute;left:75;top:719;width:10;height:31" coordorigin="75,719" coordsize="10,31">
              <v:shape style="position:absolute;left:75;top:719;width:10;height:31" coordorigin="75,719" coordsize="10,31" path="m75,734l85,734e" filled="false" stroked="true" strokeweight="1.616pt" strokecolor="#000000">
                <v:path arrowok="t"/>
              </v:shape>
            </v:group>
            <v:group style="position:absolute;left:75;top:770;width:10;height:31" coordorigin="75,770" coordsize="10,31">
              <v:shape style="position:absolute;left:75;top:770;width:10;height:31" coordorigin="75,770" coordsize="10,31" path="m75,785l85,785e" filled="false" stroked="true" strokeweight="1.617pt" strokecolor="#000000">
                <v:path arrowok="t"/>
              </v:shape>
            </v:group>
            <v:group style="position:absolute;left:75;top:820;width:10;height:31" coordorigin="75,820" coordsize="10,31">
              <v:shape style="position:absolute;left:75;top:820;width:10;height:31" coordorigin="75,820" coordsize="10,31" path="m75,835l85,835e" filled="false" stroked="true" strokeweight="1.617pt" strokecolor="#000000">
                <v:path arrowok="t"/>
              </v:shape>
            </v:group>
            <v:group style="position:absolute;left:75;top:871;width:10;height:31" coordorigin="75,871" coordsize="10,31">
              <v:shape style="position:absolute;left:75;top:871;width:10;height:31" coordorigin="75,871" coordsize="10,31" path="m75,886l85,886e" filled="false" stroked="true" strokeweight="1.617pt" strokecolor="#000000">
                <v:path arrowok="t"/>
              </v:shape>
            </v:group>
            <v:group style="position:absolute;left:75;top:922;width:10;height:31" coordorigin="75,922" coordsize="10,31">
              <v:shape style="position:absolute;left:75;top:922;width:10;height:31" coordorigin="75,922" coordsize="10,31" path="m75,937l85,937e" filled="false" stroked="true" strokeweight="1.617pt" strokecolor="#000000">
                <v:path arrowok="t"/>
              </v:shape>
            </v:group>
            <v:group style="position:absolute;left:75;top:972;width:10;height:31" coordorigin="75,972" coordsize="10,31">
              <v:shape style="position:absolute;left:75;top:972;width:10;height:31" coordorigin="75,972" coordsize="10,31" path="m75,987l85,987e" filled="false" stroked="true" strokeweight="1.617pt" strokecolor="#000000">
                <v:path arrowok="t"/>
              </v:shape>
            </v:group>
            <v:group style="position:absolute;left:75;top:1023;width:10;height:31" coordorigin="75,1023" coordsize="10,31">
              <v:shape style="position:absolute;left:75;top:1023;width:10;height:31" coordorigin="75,1023" coordsize="10,31" path="m75,1038l85,1038e" filled="false" stroked="true" strokeweight="1.617pt" strokecolor="#000000">
                <v:path arrowok="t"/>
              </v:shape>
            </v:group>
            <v:group style="position:absolute;left:75;top:1074;width:10;height:31" coordorigin="75,1074" coordsize="10,31">
              <v:shape style="position:absolute;left:75;top:1074;width:10;height:31" coordorigin="75,1074" coordsize="10,31" path="m75,1089l85,1089e" filled="false" stroked="true" strokeweight="1.616pt" strokecolor="#000000">
                <v:path arrowok="t"/>
              </v:shape>
            </v:group>
            <v:group style="position:absolute;left:75;top:1124;width:10;height:31" coordorigin="75,1124" coordsize="10,31">
              <v:shape style="position:absolute;left:75;top:1124;width:10;height:31" coordorigin="75,1124" coordsize="10,31" path="m75,1139l85,1139e" filled="false" stroked="true" strokeweight="1.617pt" strokecolor="#000000">
                <v:path arrowok="t"/>
              </v:shape>
            </v:group>
            <v:group style="position:absolute;left:75;top:1175;width:10;height:31" coordorigin="75,1175" coordsize="10,31">
              <v:shape style="position:absolute;left:75;top:1175;width:10;height:31" coordorigin="75,1175" coordsize="10,31" path="m75,1190l85,1190e" filled="false" stroked="true" strokeweight="1.617pt" strokecolor="#000000">
                <v:path arrowok="t"/>
              </v:shape>
            </v:group>
            <v:group style="position:absolute;left:75;top:1226;width:10;height:31" coordorigin="75,1226" coordsize="10,31">
              <v:shape style="position:absolute;left:75;top:1226;width:10;height:31" coordorigin="75,1226" coordsize="10,31" path="m75,1241l85,1241e" filled="false" stroked="true" strokeweight="1.617pt" strokecolor="#000000">
                <v:path arrowok="t"/>
              </v:shape>
            </v:group>
            <v:group style="position:absolute;left:75;top:1276;width:10;height:31" coordorigin="75,1276" coordsize="10,31">
              <v:shape style="position:absolute;left:75;top:1276;width:10;height:31" coordorigin="75,1276" coordsize="10,31" path="m75,1292l85,1292e" filled="false" stroked="true" strokeweight="1.616pt" strokecolor="#000000">
                <v:path arrowok="t"/>
              </v:shape>
            </v:group>
            <v:group style="position:absolute;left:75;top:1327;width:10;height:31" coordorigin="75,1327" coordsize="10,31">
              <v:shape style="position:absolute;left:75;top:1327;width:10;height:31" coordorigin="75,1327" coordsize="10,31" path="m75,1342l85,1342e" filled="false" stroked="true" strokeweight="1.617pt" strokecolor="#000000">
                <v:path arrowok="t"/>
              </v:shape>
            </v:group>
            <v:group style="position:absolute;left:75;top:1378;width:10;height:31" coordorigin="75,1378" coordsize="10,31">
              <v:shape style="position:absolute;left:75;top:1378;width:10;height:31" coordorigin="75,1378" coordsize="10,31" path="m75,1393l85,1393e" filled="false" stroked="true" strokeweight="1.617pt" strokecolor="#000000">
                <v:path arrowok="t"/>
              </v:shape>
            </v:group>
            <v:group style="position:absolute;left:75;top:1428;width:10;height:31" coordorigin="75,1428" coordsize="10,31">
              <v:shape style="position:absolute;left:75;top:1428;width:10;height:31" coordorigin="75,1428" coordsize="10,31" path="m75,1444l85,1444e" filled="false" stroked="true" strokeweight="1.616pt" strokecolor="#000000">
                <v:path arrowok="t"/>
              </v:shape>
            </v:group>
            <v:group style="position:absolute;left:75;top:1479;width:10;height:31" coordorigin="75,1479" coordsize="10,31">
              <v:shape style="position:absolute;left:75;top:1479;width:10;height:31" coordorigin="75,1479" coordsize="10,31" path="m75,1494l85,1494e" filled="false" stroked="true" strokeweight="1.617pt" strokecolor="#000000">
                <v:path arrowok="t"/>
              </v:shape>
            </v:group>
            <v:group style="position:absolute;left:75;top:1530;width:10;height:31" coordorigin="75,1530" coordsize="10,31">
              <v:shape style="position:absolute;left:75;top:1530;width:10;height:31" coordorigin="75,1530" coordsize="10,31" path="m75,1545l85,1545e" filled="false" stroked="true" strokeweight="1.617pt" strokecolor="#000000">
                <v:path arrowok="t"/>
              </v:shape>
            </v:group>
            <v:group style="position:absolute;left:75;top:1580;width:10;height:31" coordorigin="75,1580" coordsize="10,31">
              <v:shape style="position:absolute;left:75;top:1580;width:10;height:31" coordorigin="75,1580" coordsize="10,31" path="m75,1596l85,1596e" filled="false" stroked="true" strokeweight="1.617pt" strokecolor="#000000">
                <v:path arrowok="t"/>
              </v:shape>
            </v:group>
            <v:group style="position:absolute;left:75;top:1631;width:10;height:31" coordorigin="75,1631" coordsize="10,31">
              <v:shape style="position:absolute;left:75;top:1631;width:10;height:31" coordorigin="75,1631" coordsize="10,31" path="m75,1646l85,1646e" filled="false" stroked="true" strokeweight="1.616pt" strokecolor="#000000">
                <v:path arrowok="t"/>
              </v:shape>
            </v:group>
            <v:group style="position:absolute;left:75;top:1682;width:10;height:31" coordorigin="75,1682" coordsize="10,31">
              <v:shape style="position:absolute;left:75;top:1682;width:10;height:31" coordorigin="75,1682" coordsize="10,31" path="m75,1697l85,1697e" filled="false" stroked="true" strokeweight="1.617pt" strokecolor="#000000">
                <v:path arrowok="t"/>
              </v:shape>
            </v:group>
            <v:group style="position:absolute;left:75;top:70;width:1678;height:1678" coordorigin="75,70" coordsize="1678,1678">
              <v:shape style="position:absolute;left:75;top:70;width:1678;height:1678" coordorigin="75,70" coordsize="1678,1678" path="m85,1732l75,1732,75,1748,85,1748,85,1732xe" filled="true" fillcolor="#000000" stroked="false">
                <v:path arrowok="t"/>
                <v:fill type="solid"/>
              </v:shape>
              <v:shape style="position:absolute;left:75;top:70;width:1678;height:1678" coordorigin="75,70" coordsize="1678,1678" path="m95,70l75,70,75,90,85,90,85,80,95,80,95,70xe" filled="true" fillcolor="#000000" stroked="false">
                <v:path arrowok="t"/>
                <v:fill type="solid"/>
              </v:shape>
              <v:shape style="position:absolute;left:75;top:70;width:1678;height:1678" coordorigin="75,70" coordsize="1678,1678" path="m1752,70l1737,70,1737,80,1752,80,1752,70xe" filled="true" fillcolor="#000000" stroked="false">
                <v:path arrowok="t"/>
                <v:fill type="solid"/>
              </v:shape>
            </v:group>
            <v:group style="position:absolute;left:115;top:75;width:5048;height:2" coordorigin="115,75" coordsize="5048,2">
              <v:shape style="position:absolute;left:115;top:75;width:5048;height:2" coordorigin="115,75" coordsize="5048,0" path="m115,75l5163,75e" filled="false" stroked="true" strokeweight=".6pt" strokecolor="#000000">
                <v:path arrowok="t"/>
              </v:shape>
            </v:group>
            <v:group style="position:absolute;left:3420;top:111;width:10;height:31" coordorigin="3420,111" coordsize="10,31">
              <v:shape style="position:absolute;left:3420;top:111;width:10;height:31" coordorigin="3420,111" coordsize="10,31" path="m3420,126l3430,126e" filled="false" stroked="true" strokeweight="1.617pt" strokecolor="#000000">
                <v:path arrowok="t"/>
              </v:shape>
            </v:group>
            <v:group style="position:absolute;left:3420;top:161;width:10;height:31" coordorigin="3420,161" coordsize="10,31">
              <v:shape style="position:absolute;left:3420;top:161;width:10;height:31" coordorigin="3420,161" coordsize="10,31" path="m3420,177l3430,177e" filled="false" stroked="true" strokeweight="1.616pt" strokecolor="#000000">
                <v:path arrowok="t"/>
              </v:shape>
            </v:group>
            <v:group style="position:absolute;left:3420;top:212;width:10;height:31" coordorigin="3420,212" coordsize="10,31">
              <v:shape style="position:absolute;left:3420;top:212;width:10;height:31" coordorigin="3420,212" coordsize="10,31" path="m3420,227l3430,227e" filled="false" stroked="true" strokeweight="1.617pt" strokecolor="#000000">
                <v:path arrowok="t"/>
              </v:shape>
            </v:group>
            <v:group style="position:absolute;left:3420;top:263;width:10;height:31" coordorigin="3420,263" coordsize="10,31">
              <v:shape style="position:absolute;left:3420;top:263;width:10;height:31" coordorigin="3420,263" coordsize="10,31" path="m3420,278l3430,278e" filled="false" stroked="true" strokeweight="1.617pt" strokecolor="#000000">
                <v:path arrowok="t"/>
              </v:shape>
            </v:group>
            <v:group style="position:absolute;left:3420;top:313;width:10;height:31" coordorigin="3420,313" coordsize="10,31">
              <v:shape style="position:absolute;left:3420;top:313;width:10;height:31" coordorigin="3420,313" coordsize="10,31" path="m3420,329l3430,329e" filled="false" stroked="true" strokeweight="1.617pt" strokecolor="#000000">
                <v:path arrowok="t"/>
              </v:shape>
            </v:group>
            <v:group style="position:absolute;left:3420;top:364;width:10;height:31" coordorigin="3420,364" coordsize="10,31">
              <v:shape style="position:absolute;left:3420;top:364;width:10;height:31" coordorigin="3420,364" coordsize="10,31" path="m3420,379l3430,379e" filled="false" stroked="true" strokeweight="1.616pt" strokecolor="#000000">
                <v:path arrowok="t"/>
              </v:shape>
            </v:group>
            <v:group style="position:absolute;left:3420;top:415;width:10;height:31" coordorigin="3420,415" coordsize="10,31">
              <v:shape style="position:absolute;left:3420;top:415;width:10;height:31" coordorigin="3420,415" coordsize="10,31" path="m3420,430l3430,430e" filled="false" stroked="true" strokeweight="1.617pt" strokecolor="#000000">
                <v:path arrowok="t"/>
              </v:shape>
            </v:group>
            <v:group style="position:absolute;left:3420;top:465;width:10;height:31" coordorigin="3420,465" coordsize="10,31">
              <v:shape style="position:absolute;left:3420;top:465;width:10;height:31" coordorigin="3420,465" coordsize="10,31" path="m3420,481l3430,481e" filled="false" stroked="true" strokeweight="1.617pt" strokecolor="#000000">
                <v:path arrowok="t"/>
              </v:shape>
            </v:group>
            <v:group style="position:absolute;left:3420;top:516;width:10;height:31" coordorigin="3420,516" coordsize="10,31">
              <v:shape style="position:absolute;left:3420;top:516;width:10;height:31" coordorigin="3420,516" coordsize="10,31" path="m3420,531l3430,531e" filled="false" stroked="true" strokeweight="1.616pt" strokecolor="#000000">
                <v:path arrowok="t"/>
              </v:shape>
            </v:group>
            <v:group style="position:absolute;left:3420;top:567;width:10;height:31" coordorigin="3420,567" coordsize="10,31">
              <v:shape style="position:absolute;left:3420;top:567;width:10;height:31" coordorigin="3420,567" coordsize="10,31" path="m3420,582l3430,582e" filled="false" stroked="true" strokeweight="1.617pt" strokecolor="#000000">
                <v:path arrowok="t"/>
              </v:shape>
            </v:group>
            <v:group style="position:absolute;left:3420;top:618;width:10;height:31" coordorigin="3420,618" coordsize="10,31">
              <v:shape style="position:absolute;left:3420;top:618;width:10;height:31" coordorigin="3420,618" coordsize="10,31" path="m3420,633l3430,633e" filled="false" stroked="true" strokeweight="1.617pt" strokecolor="#000000">
                <v:path arrowok="t"/>
              </v:shape>
            </v:group>
            <v:group style="position:absolute;left:3420;top:668;width:10;height:31" coordorigin="3420,668" coordsize="10,31">
              <v:shape style="position:absolute;left:3420;top:668;width:10;height:31" coordorigin="3420,668" coordsize="10,31" path="m3420,683l3430,683e" filled="false" stroked="true" strokeweight="1.617pt" strokecolor="#000000">
                <v:path arrowok="t"/>
              </v:shape>
            </v:group>
            <v:group style="position:absolute;left:3420;top:719;width:10;height:31" coordorigin="3420,719" coordsize="10,31">
              <v:shape style="position:absolute;left:3420;top:719;width:10;height:31" coordorigin="3420,719" coordsize="10,31" path="m3420,734l3430,734e" filled="false" stroked="true" strokeweight="1.616pt" strokecolor="#000000">
                <v:path arrowok="t"/>
              </v:shape>
            </v:group>
            <v:group style="position:absolute;left:3420;top:770;width:10;height:31" coordorigin="3420,770" coordsize="10,31">
              <v:shape style="position:absolute;left:3420;top:770;width:10;height:31" coordorigin="3420,770" coordsize="10,31" path="m3420,785l3430,785e" filled="false" stroked="true" strokeweight="1.617pt" strokecolor="#000000">
                <v:path arrowok="t"/>
              </v:shape>
            </v:group>
            <v:group style="position:absolute;left:3420;top:820;width:10;height:31" coordorigin="3420,820" coordsize="10,31">
              <v:shape style="position:absolute;left:3420;top:820;width:10;height:31" coordorigin="3420,820" coordsize="10,31" path="m3420,835l3430,835e" filled="false" stroked="true" strokeweight="1.617pt" strokecolor="#000000">
                <v:path arrowok="t"/>
              </v:shape>
            </v:group>
            <v:group style="position:absolute;left:3420;top:871;width:10;height:31" coordorigin="3420,871" coordsize="10,31">
              <v:shape style="position:absolute;left:3420;top:871;width:10;height:31" coordorigin="3420,871" coordsize="10,31" path="m3420,886l3430,886e" filled="false" stroked="true" strokeweight="1.617pt" strokecolor="#000000">
                <v:path arrowok="t"/>
              </v:shape>
            </v:group>
            <v:group style="position:absolute;left:3420;top:922;width:10;height:31" coordorigin="3420,922" coordsize="10,31">
              <v:shape style="position:absolute;left:3420;top:922;width:10;height:31" coordorigin="3420,922" coordsize="10,31" path="m3420,937l3430,937e" filled="false" stroked="true" strokeweight="1.617pt" strokecolor="#000000">
                <v:path arrowok="t"/>
              </v:shape>
            </v:group>
            <v:group style="position:absolute;left:3420;top:972;width:10;height:31" coordorigin="3420,972" coordsize="10,31">
              <v:shape style="position:absolute;left:3420;top:972;width:10;height:31" coordorigin="3420,972" coordsize="10,31" path="m3420,987l3430,987e" filled="false" stroked="true" strokeweight="1.617pt" strokecolor="#000000">
                <v:path arrowok="t"/>
              </v:shape>
            </v:group>
            <v:group style="position:absolute;left:3420;top:1023;width:10;height:31" coordorigin="3420,1023" coordsize="10,31">
              <v:shape style="position:absolute;left:3420;top:1023;width:10;height:31" coordorigin="3420,1023" coordsize="10,31" path="m3420,1038l3430,1038e" filled="false" stroked="true" strokeweight="1.617pt" strokecolor="#000000">
                <v:path arrowok="t"/>
              </v:shape>
            </v:group>
            <v:group style="position:absolute;left:3420;top:1074;width:10;height:31" coordorigin="3420,1074" coordsize="10,31">
              <v:shape style="position:absolute;left:3420;top:1074;width:10;height:31" coordorigin="3420,1074" coordsize="10,31" path="m3420,1089l3430,1089e" filled="false" stroked="true" strokeweight="1.616pt" strokecolor="#000000">
                <v:path arrowok="t"/>
              </v:shape>
            </v:group>
            <v:group style="position:absolute;left:3420;top:1124;width:10;height:31" coordorigin="3420,1124" coordsize="10,31">
              <v:shape style="position:absolute;left:3420;top:1124;width:10;height:31" coordorigin="3420,1124" coordsize="10,31" path="m3420,1139l3430,1139e" filled="false" stroked="true" strokeweight="1.617pt" strokecolor="#000000">
                <v:path arrowok="t"/>
              </v:shape>
            </v:group>
            <v:group style="position:absolute;left:3420;top:1175;width:10;height:31" coordorigin="3420,1175" coordsize="10,31">
              <v:shape style="position:absolute;left:3420;top:1175;width:10;height:31" coordorigin="3420,1175" coordsize="10,31" path="m3420,1190l3430,1190e" filled="false" stroked="true" strokeweight="1.617pt" strokecolor="#000000">
                <v:path arrowok="t"/>
              </v:shape>
            </v:group>
            <v:group style="position:absolute;left:3420;top:1226;width:10;height:31" coordorigin="3420,1226" coordsize="10,31">
              <v:shape style="position:absolute;left:3420;top:1226;width:10;height:31" coordorigin="3420,1226" coordsize="10,31" path="m3420,1241l3430,1241e" filled="false" stroked="true" strokeweight="1.617pt" strokecolor="#000000">
                <v:path arrowok="t"/>
              </v:shape>
            </v:group>
            <v:group style="position:absolute;left:3420;top:1276;width:10;height:31" coordorigin="3420,1276" coordsize="10,31">
              <v:shape style="position:absolute;left:3420;top:1276;width:10;height:31" coordorigin="3420,1276" coordsize="10,31" path="m3420,1292l3430,1292e" filled="false" stroked="true" strokeweight="1.616pt" strokecolor="#000000">
                <v:path arrowok="t"/>
              </v:shape>
            </v:group>
            <v:group style="position:absolute;left:3420;top:1327;width:10;height:31" coordorigin="3420,1327" coordsize="10,31">
              <v:shape style="position:absolute;left:3420;top:1327;width:10;height:31" coordorigin="3420,1327" coordsize="10,31" path="m3420,1342l3430,1342e" filled="false" stroked="true" strokeweight="1.617pt" strokecolor="#000000">
                <v:path arrowok="t"/>
              </v:shape>
            </v:group>
            <v:group style="position:absolute;left:3420;top:1378;width:10;height:31" coordorigin="3420,1378" coordsize="10,31">
              <v:shape style="position:absolute;left:3420;top:1378;width:10;height:31" coordorigin="3420,1378" coordsize="10,31" path="m3420,1393l3430,1393e" filled="false" stroked="true" strokeweight="1.617pt" strokecolor="#000000">
                <v:path arrowok="t"/>
              </v:shape>
            </v:group>
            <v:group style="position:absolute;left:3420;top:1428;width:10;height:31" coordorigin="3420,1428" coordsize="10,31">
              <v:shape style="position:absolute;left:3420;top:1428;width:10;height:31" coordorigin="3420,1428" coordsize="10,31" path="m3420,1444l3430,1444e" filled="false" stroked="true" strokeweight="1.616pt" strokecolor="#000000">
                <v:path arrowok="t"/>
              </v:shape>
            </v:group>
            <v:group style="position:absolute;left:3420;top:1479;width:10;height:31" coordorigin="3420,1479" coordsize="10,31">
              <v:shape style="position:absolute;left:3420;top:1479;width:10;height:31" coordorigin="3420,1479" coordsize="10,31" path="m3420,1494l3430,1494e" filled="false" stroked="true" strokeweight="1.617pt" strokecolor="#000000">
                <v:path arrowok="t"/>
              </v:shape>
            </v:group>
            <v:group style="position:absolute;left:3420;top:1530;width:10;height:31" coordorigin="3420,1530" coordsize="10,31">
              <v:shape style="position:absolute;left:3420;top:1530;width:10;height:31" coordorigin="3420,1530" coordsize="10,31" path="m3420,1545l3430,1545e" filled="false" stroked="true" strokeweight="1.617pt" strokecolor="#000000">
                <v:path arrowok="t"/>
              </v:shape>
            </v:group>
            <v:group style="position:absolute;left:3420;top:1580;width:10;height:31" coordorigin="3420,1580" coordsize="10,31">
              <v:shape style="position:absolute;left:3420;top:1580;width:10;height:31" coordorigin="3420,1580" coordsize="10,31" path="m3420,1596l3430,1596e" filled="false" stroked="true" strokeweight="1.617pt" strokecolor="#000000">
                <v:path arrowok="t"/>
              </v:shape>
            </v:group>
            <v:group style="position:absolute;left:3420;top:1631;width:10;height:31" coordorigin="3420,1631" coordsize="10,31">
              <v:shape style="position:absolute;left:3420;top:1631;width:10;height:31" coordorigin="3420,1631" coordsize="10,31" path="m3420,1646l3430,1646e" filled="false" stroked="true" strokeweight="1.616pt" strokecolor="#000000">
                <v:path arrowok="t"/>
              </v:shape>
            </v:group>
            <v:group style="position:absolute;left:3420;top:1682;width:10;height:31" coordorigin="3420,1682" coordsize="10,31">
              <v:shape style="position:absolute;left:3420;top:1682;width:10;height:31" coordorigin="3420,1682" coordsize="10,31" path="m3420,1697l3430,1697e" filled="false" stroked="true" strokeweight="1.617pt" strokecolor="#000000">
                <v:path arrowok="t"/>
              </v:shape>
            </v:group>
            <v:group style="position:absolute;left:3420;top:75;width:10;height:16" coordorigin="3420,75" coordsize="10,16">
              <v:shape style="position:absolute;left:3420;top:75;width:10;height:16" coordorigin="3420,75" coordsize="10,16" path="m3420,83l3430,83e" filled="false" stroked="true" strokeweight=".859pt" strokecolor="#000000">
                <v:path arrowok="t"/>
              </v:shape>
            </v:group>
            <v:group style="position:absolute;left:1798;top:1743;width:1643;height:2" coordorigin="1798,1743" coordsize="1643,2">
              <v:shape style="position:absolute;left:1798;top:1743;width:1643;height:2" coordorigin="1798,1743" coordsize="1643,0" path="m1798,1743l3440,1743e" filled="false" stroked="true" strokeweight="1.108pt" strokecolor="#000000">
                <v:path arrowok="t"/>
              </v:shape>
            </v:group>
            <v:group style="position:absolute;left:6704;top:70;width:31;height:10" coordorigin="6704,70" coordsize="31,10">
              <v:shape style="position:absolute;left:6704;top:70;width:31;height:10" coordorigin="6704,70" coordsize="31,10" path="m6704,75l6734,75e" filled="false" stroked="true" strokeweight=".6pt" strokecolor="#000000">
                <v:path arrowok="t"/>
              </v:shape>
            </v:group>
            <v:group style="position:absolute;left:6653;top:70;width:31;height:10" coordorigin="6653,70" coordsize="31,10">
              <v:shape style="position:absolute;left:6653;top:70;width:31;height:10" coordorigin="6653,70" coordsize="31,10" path="m6653,75l6683,75e" filled="false" stroked="true" strokeweight=".6pt" strokecolor="#000000">
                <v:path arrowok="t"/>
              </v:shape>
            </v:group>
            <v:group style="position:absolute;left:6602;top:70;width:31;height:10" coordorigin="6602,70" coordsize="31,10">
              <v:shape style="position:absolute;left:6602;top:70;width:31;height:10" coordorigin="6602,70" coordsize="31,10" path="m6602,75l6633,75e" filled="false" stroked="true" strokeweight=".6pt" strokecolor="#000000">
                <v:path arrowok="t"/>
              </v:shape>
            </v:group>
            <v:group style="position:absolute;left:6552;top:70;width:31;height:10" coordorigin="6552,70" coordsize="31,10">
              <v:shape style="position:absolute;left:6552;top:70;width:31;height:10" coordorigin="6552,70" coordsize="31,10" path="m6552,75l6582,75e" filled="false" stroked="true" strokeweight=".6pt" strokecolor="#000000">
                <v:path arrowok="t"/>
              </v:shape>
            </v:group>
            <v:group style="position:absolute;left:6501;top:70;width:31;height:10" coordorigin="6501,70" coordsize="31,10">
              <v:shape style="position:absolute;left:6501;top:70;width:31;height:10" coordorigin="6501,70" coordsize="31,10" path="m6501,75l6531,75e" filled="false" stroked="true" strokeweight=".6pt" strokecolor="#000000">
                <v:path arrowok="t"/>
              </v:shape>
            </v:group>
            <v:group style="position:absolute;left:6450;top:70;width:31;height:10" coordorigin="6450,70" coordsize="31,10">
              <v:shape style="position:absolute;left:6450;top:70;width:31;height:10" coordorigin="6450,70" coordsize="31,10" path="m6450,75l6481,75e" filled="false" stroked="true" strokeweight=".6pt" strokecolor="#000000">
                <v:path arrowok="t"/>
              </v:shape>
            </v:group>
            <v:group style="position:absolute;left:6400;top:70;width:31;height:10" coordorigin="6400,70" coordsize="31,10">
              <v:shape style="position:absolute;left:6400;top:70;width:31;height:10" coordorigin="6400,70" coordsize="31,10" path="m6400,75l6430,75e" filled="false" stroked="true" strokeweight=".6pt" strokecolor="#000000">
                <v:path arrowok="t"/>
              </v:shape>
            </v:group>
            <v:group style="position:absolute;left:6349;top:70;width:31;height:10" coordorigin="6349,70" coordsize="31,10">
              <v:shape style="position:absolute;left:6349;top:70;width:31;height:10" coordorigin="6349,70" coordsize="31,10" path="m6349,75l6379,75e" filled="false" stroked="true" strokeweight=".6pt" strokecolor="#000000">
                <v:path arrowok="t"/>
              </v:shape>
            </v:group>
            <v:group style="position:absolute;left:6298;top:70;width:31;height:10" coordorigin="6298,70" coordsize="31,10">
              <v:shape style="position:absolute;left:6298;top:70;width:31;height:10" coordorigin="6298,70" coordsize="31,10" path="m6298,75l6329,75e" filled="false" stroked="true" strokeweight=".6pt" strokecolor="#000000">
                <v:path arrowok="t"/>
              </v:shape>
            </v:group>
            <v:group style="position:absolute;left:6248;top:70;width:31;height:10" coordorigin="6248,70" coordsize="31,10">
              <v:shape style="position:absolute;left:6248;top:70;width:31;height:10" coordorigin="6248,70" coordsize="31,10" path="m6248,75l6278,75e" filled="false" stroked="true" strokeweight=".6pt" strokecolor="#000000">
                <v:path arrowok="t"/>
              </v:shape>
            </v:group>
            <v:group style="position:absolute;left:6197;top:70;width:31;height:10" coordorigin="6197,70" coordsize="31,10">
              <v:shape style="position:absolute;left:6197;top:70;width:31;height:10" coordorigin="6197,70" coordsize="31,10" path="m6197,75l6227,75e" filled="false" stroked="true" strokeweight=".6pt" strokecolor="#000000">
                <v:path arrowok="t"/>
              </v:shape>
            </v:group>
            <v:group style="position:absolute;left:6146;top:70;width:31;height:10" coordorigin="6146,70" coordsize="31,10">
              <v:shape style="position:absolute;left:6146;top:70;width:31;height:10" coordorigin="6146,70" coordsize="31,10" path="m6146,75l6177,75e" filled="false" stroked="true" strokeweight=".6pt" strokecolor="#000000">
                <v:path arrowok="t"/>
              </v:shape>
            </v:group>
            <v:group style="position:absolute;left:6096;top:70;width:31;height:10" coordorigin="6096,70" coordsize="31,10">
              <v:shape style="position:absolute;left:6096;top:70;width:31;height:10" coordorigin="6096,70" coordsize="31,10" path="m6096,75l6126,75e" filled="false" stroked="true" strokeweight=".6pt" strokecolor="#000000">
                <v:path arrowok="t"/>
              </v:shape>
            </v:group>
            <v:group style="position:absolute;left:6045;top:70;width:31;height:10" coordorigin="6045,70" coordsize="31,10">
              <v:shape style="position:absolute;left:6045;top:70;width:31;height:10" coordorigin="6045,70" coordsize="31,10" path="m6045,75l6075,75e" filled="false" stroked="true" strokeweight=".6pt" strokecolor="#000000">
                <v:path arrowok="t"/>
              </v:shape>
            </v:group>
            <v:group style="position:absolute;left:5994;top:70;width:31;height:10" coordorigin="5994,70" coordsize="31,10">
              <v:shape style="position:absolute;left:5994;top:70;width:31;height:10" coordorigin="5994,70" coordsize="31,10" path="m5994,75l6025,75e" filled="false" stroked="true" strokeweight=".6pt" strokecolor="#000000">
                <v:path arrowok="t"/>
              </v:shape>
            </v:group>
            <v:group style="position:absolute;left:5944;top:70;width:31;height:10" coordorigin="5944,70" coordsize="31,10">
              <v:shape style="position:absolute;left:5944;top:70;width:31;height:10" coordorigin="5944,70" coordsize="31,10" path="m5944,75l5974,75e" filled="false" stroked="true" strokeweight=".6pt" strokecolor="#000000">
                <v:path arrowok="t"/>
              </v:shape>
            </v:group>
            <v:group style="position:absolute;left:5893;top:70;width:31;height:10" coordorigin="5893,70" coordsize="31,10">
              <v:shape style="position:absolute;left:5893;top:70;width:31;height:10" coordorigin="5893,70" coordsize="31,10" path="m5893,75l5923,75e" filled="false" stroked="true" strokeweight=".6pt" strokecolor="#000000">
                <v:path arrowok="t"/>
              </v:shape>
            </v:group>
            <v:group style="position:absolute;left:5842;top:70;width:31;height:10" coordorigin="5842,70" coordsize="31,10">
              <v:shape style="position:absolute;left:5842;top:70;width:31;height:10" coordorigin="5842,70" coordsize="31,10" path="m5842,75l5873,75e" filled="false" stroked="true" strokeweight=".6pt" strokecolor="#000000">
                <v:path arrowok="t"/>
              </v:shape>
            </v:group>
            <v:group style="position:absolute;left:5791;top:70;width:31;height:10" coordorigin="5791,70" coordsize="31,10">
              <v:shape style="position:absolute;left:5791;top:70;width:31;height:10" coordorigin="5791,70" coordsize="31,10" path="m5791,75l5822,75e" filled="false" stroked="true" strokeweight=".6pt" strokecolor="#000000">
                <v:path arrowok="t"/>
              </v:shape>
            </v:group>
            <v:group style="position:absolute;left:5741;top:70;width:31;height:10" coordorigin="5741,70" coordsize="31,10">
              <v:shape style="position:absolute;left:5741;top:70;width:31;height:10" coordorigin="5741,70" coordsize="31,10" path="m5741,75l5771,75e" filled="false" stroked="true" strokeweight=".6pt" strokecolor="#000000">
                <v:path arrowok="t"/>
              </v:shape>
            </v:group>
            <v:group style="position:absolute;left:5690;top:70;width:31;height:10" coordorigin="5690,70" coordsize="31,10">
              <v:shape style="position:absolute;left:5690;top:70;width:31;height:10" coordorigin="5690,70" coordsize="31,10" path="m5690,75l5720,75e" filled="false" stroked="true" strokeweight=".6pt" strokecolor="#000000">
                <v:path arrowok="t"/>
              </v:shape>
            </v:group>
            <v:group style="position:absolute;left:5639;top:70;width:31;height:10" coordorigin="5639,70" coordsize="31,10">
              <v:shape style="position:absolute;left:5639;top:70;width:31;height:10" coordorigin="5639,70" coordsize="31,10" path="m5639,75l5670,75e" filled="false" stroked="true" strokeweight=".6pt" strokecolor="#000000">
                <v:path arrowok="t"/>
              </v:shape>
            </v:group>
            <v:group style="position:absolute;left:5589;top:70;width:31;height:10" coordorigin="5589,70" coordsize="31,10">
              <v:shape style="position:absolute;left:5589;top:70;width:31;height:10" coordorigin="5589,70" coordsize="31,10" path="m5589,75l5619,75e" filled="false" stroked="true" strokeweight=".6pt" strokecolor="#000000">
                <v:path arrowok="t"/>
              </v:shape>
            </v:group>
            <v:group style="position:absolute;left:5538;top:70;width:31;height:10" coordorigin="5538,70" coordsize="31,10">
              <v:shape style="position:absolute;left:5538;top:70;width:31;height:10" coordorigin="5538,70" coordsize="31,10" path="m5538,75l5568,75e" filled="false" stroked="true" strokeweight=".6pt" strokecolor="#000000">
                <v:path arrowok="t"/>
              </v:shape>
            </v:group>
            <v:group style="position:absolute;left:5487;top:70;width:31;height:10" coordorigin="5487,70" coordsize="31,10">
              <v:shape style="position:absolute;left:5487;top:70;width:31;height:10" coordorigin="5487,70" coordsize="31,10" path="m5487,75l5518,75e" filled="false" stroked="true" strokeweight=".6pt" strokecolor="#000000">
                <v:path arrowok="t"/>
              </v:shape>
            </v:group>
            <v:group style="position:absolute;left:5437;top:70;width:31;height:10" coordorigin="5437,70" coordsize="31,10">
              <v:shape style="position:absolute;left:5437;top:70;width:31;height:10" coordorigin="5437,70" coordsize="31,10" path="m5437,75l5467,75e" filled="false" stroked="true" strokeweight=".6pt" strokecolor="#000000">
                <v:path arrowok="t"/>
              </v:shape>
            </v:group>
            <v:group style="position:absolute;left:5386;top:70;width:31;height:10" coordorigin="5386,70" coordsize="31,10">
              <v:shape style="position:absolute;left:5386;top:70;width:31;height:10" coordorigin="5386,70" coordsize="31,10" path="m5386,75l5416,75e" filled="false" stroked="true" strokeweight=".6pt" strokecolor="#000000">
                <v:path arrowok="t"/>
              </v:shape>
            </v:group>
            <v:group style="position:absolute;left:5335;top:70;width:31;height:10" coordorigin="5335,70" coordsize="31,10">
              <v:shape style="position:absolute;left:5335;top:70;width:31;height:10" coordorigin="5335,70" coordsize="31,10" path="m5335,75l5366,75e" filled="false" stroked="true" strokeweight=".6pt" strokecolor="#000000">
                <v:path arrowok="t"/>
              </v:shape>
            </v:group>
            <v:group style="position:absolute;left:5285;top:70;width:31;height:10" coordorigin="5285,70" coordsize="31,10">
              <v:shape style="position:absolute;left:5285;top:70;width:31;height:10" coordorigin="5285,70" coordsize="31,10" path="m5285,75l5315,75e" filled="false" stroked="true" strokeweight=".6pt" strokecolor="#000000">
                <v:path arrowok="t"/>
              </v:shape>
            </v:group>
            <v:group style="position:absolute;left:5234;top:70;width:31;height:10" coordorigin="5234,70" coordsize="31,10">
              <v:shape style="position:absolute;left:5234;top:70;width:31;height:10" coordorigin="5234,70" coordsize="31,10" path="m5234,75l5264,75e" filled="false" stroked="true" strokeweight=".6pt" strokecolor="#000000">
                <v:path arrowok="t"/>
              </v:shape>
            </v:group>
            <v:group style="position:absolute;left:5183;top:70;width:31;height:10" coordorigin="5183,70" coordsize="31,10">
              <v:shape style="position:absolute;left:5183;top:70;width:31;height:10" coordorigin="5183,70" coordsize="31,10" path="m5183,75l5214,75e" filled="false" stroked="true" strokeweight=".6pt" strokecolor="#000000">
                <v:path arrowok="t"/>
              </v:shape>
            </v:group>
            <v:group style="position:absolute;left:6754;top:75;width:31;height:2" coordorigin="6754,75" coordsize="31,2">
              <v:shape style="position:absolute;left:6754;top:75;width:31;height:2" coordorigin="6754,75" coordsize="31,0" path="m6754,75l6785,75e" filled="false" stroked="true" strokeweight=".6pt" strokecolor="#000000">
                <v:path arrowok="t"/>
              </v:shape>
            </v:group>
            <v:group style="position:absolute;left:8376;top:70;width:31;height:10" coordorigin="8376,70" coordsize="31,10">
              <v:shape style="position:absolute;left:8376;top:70;width:31;height:10" coordorigin="8376,70" coordsize="31,10" path="m8376,75l8407,75e" filled="false" stroked="true" strokeweight=".6pt" strokecolor="#000000">
                <v:path arrowok="t"/>
              </v:shape>
            </v:group>
            <v:group style="position:absolute;left:8325;top:70;width:31;height:10" coordorigin="8325,70" coordsize="31,10">
              <v:shape style="position:absolute;left:8325;top:70;width:31;height:10" coordorigin="8325,70" coordsize="31,10" path="m8325,75l8356,75e" filled="false" stroked="true" strokeweight=".6pt" strokecolor="#000000">
                <v:path arrowok="t"/>
              </v:shape>
            </v:group>
            <v:group style="position:absolute;left:8275;top:70;width:31;height:10" coordorigin="8275,70" coordsize="31,10">
              <v:shape style="position:absolute;left:8275;top:70;width:31;height:10" coordorigin="8275,70" coordsize="31,10" path="m8275,75l8305,75e" filled="false" stroked="true" strokeweight=".6pt" strokecolor="#000000">
                <v:path arrowok="t"/>
              </v:shape>
            </v:group>
            <v:group style="position:absolute;left:8224;top:70;width:31;height:10" coordorigin="8224,70" coordsize="31,10">
              <v:shape style="position:absolute;left:8224;top:70;width:31;height:10" coordorigin="8224,70" coordsize="31,10" path="m8224,75l8254,75e" filled="false" stroked="true" strokeweight=".6pt" strokecolor="#000000">
                <v:path arrowok="t"/>
              </v:shape>
            </v:group>
            <v:group style="position:absolute;left:8173;top:70;width:31;height:10" coordorigin="8173,70" coordsize="31,10">
              <v:shape style="position:absolute;left:8173;top:70;width:31;height:10" coordorigin="8173,70" coordsize="31,10" path="m8173,75l8204,75e" filled="false" stroked="true" strokeweight=".6pt" strokecolor="#000000">
                <v:path arrowok="t"/>
              </v:shape>
            </v:group>
            <v:group style="position:absolute;left:8123;top:70;width:31;height:10" coordorigin="8123,70" coordsize="31,10">
              <v:shape style="position:absolute;left:8123;top:70;width:31;height:10" coordorigin="8123,70" coordsize="31,10" path="m8123,75l8153,75e" filled="false" stroked="true" strokeweight=".6pt" strokecolor="#000000">
                <v:path arrowok="t"/>
              </v:shape>
            </v:group>
            <v:group style="position:absolute;left:8072;top:70;width:31;height:10" coordorigin="8072,70" coordsize="31,10">
              <v:shape style="position:absolute;left:8072;top:70;width:31;height:10" coordorigin="8072,70" coordsize="31,10" path="m8072,75l8102,75e" filled="false" stroked="true" strokeweight=".6pt" strokecolor="#000000">
                <v:path arrowok="t"/>
              </v:shape>
            </v:group>
            <v:group style="position:absolute;left:8021;top:70;width:31;height:10" coordorigin="8021,70" coordsize="31,10">
              <v:shape style="position:absolute;left:8021;top:70;width:31;height:10" coordorigin="8021,70" coordsize="31,10" path="m8021,75l8052,75e" filled="false" stroked="true" strokeweight=".6pt" strokecolor="#000000">
                <v:path arrowok="t"/>
              </v:shape>
            </v:group>
            <v:group style="position:absolute;left:7971;top:70;width:31;height:10" coordorigin="7971,70" coordsize="31,10">
              <v:shape style="position:absolute;left:7971;top:70;width:31;height:10" coordorigin="7971,70" coordsize="31,10" path="m7971,75l8001,75e" filled="false" stroked="true" strokeweight=".6pt" strokecolor="#000000">
                <v:path arrowok="t"/>
              </v:shape>
            </v:group>
            <v:group style="position:absolute;left:7920;top:70;width:31;height:10" coordorigin="7920,70" coordsize="31,10">
              <v:shape style="position:absolute;left:7920;top:70;width:31;height:10" coordorigin="7920,70" coordsize="31,10" path="m7920,75l7950,75e" filled="false" stroked="true" strokeweight=".6pt" strokecolor="#000000">
                <v:path arrowok="t"/>
              </v:shape>
            </v:group>
            <v:group style="position:absolute;left:7869;top:70;width:31;height:10" coordorigin="7869,70" coordsize="31,10">
              <v:shape style="position:absolute;left:7869;top:70;width:31;height:10" coordorigin="7869,70" coordsize="31,10" path="m7869,75l7900,75e" filled="false" stroked="true" strokeweight=".6pt" strokecolor="#000000">
                <v:path arrowok="t"/>
              </v:shape>
            </v:group>
            <v:group style="position:absolute;left:7819;top:70;width:31;height:10" coordorigin="7819,70" coordsize="31,10">
              <v:shape style="position:absolute;left:7819;top:70;width:31;height:10" coordorigin="7819,70" coordsize="31,10" path="m7819,75l7849,75e" filled="false" stroked="true" strokeweight=".6pt" strokecolor="#000000">
                <v:path arrowok="t"/>
              </v:shape>
            </v:group>
            <v:group style="position:absolute;left:7768;top:70;width:31;height:10" coordorigin="7768,70" coordsize="31,10">
              <v:shape style="position:absolute;left:7768;top:70;width:31;height:10" coordorigin="7768,70" coordsize="31,10" path="m7768,75l7798,75e" filled="false" stroked="true" strokeweight=".6pt" strokecolor="#000000">
                <v:path arrowok="t"/>
              </v:shape>
            </v:group>
            <v:group style="position:absolute;left:7717;top:70;width:31;height:10" coordorigin="7717,70" coordsize="31,10">
              <v:shape style="position:absolute;left:7717;top:70;width:31;height:10" coordorigin="7717,70" coordsize="31,10" path="m7717,75l7748,75e" filled="false" stroked="true" strokeweight=".6pt" strokecolor="#000000">
                <v:path arrowok="t"/>
              </v:shape>
            </v:group>
            <v:group style="position:absolute;left:7667;top:70;width:31;height:10" coordorigin="7667,70" coordsize="31,10">
              <v:shape style="position:absolute;left:7667;top:70;width:31;height:10" coordorigin="7667,70" coordsize="31,10" path="m7667,75l7697,75e" filled="false" stroked="true" strokeweight=".6pt" strokecolor="#000000">
                <v:path arrowok="t"/>
              </v:shape>
            </v:group>
            <v:group style="position:absolute;left:7616;top:70;width:31;height:10" coordorigin="7616,70" coordsize="31,10">
              <v:shape style="position:absolute;left:7616;top:70;width:31;height:10" coordorigin="7616,70" coordsize="31,10" path="m7616,75l7646,75e" filled="false" stroked="true" strokeweight=".6pt" strokecolor="#000000">
                <v:path arrowok="t"/>
              </v:shape>
            </v:group>
            <v:group style="position:absolute;left:7565;top:70;width:31;height:10" coordorigin="7565,70" coordsize="31,10">
              <v:shape style="position:absolute;left:7565;top:70;width:31;height:10" coordorigin="7565,70" coordsize="31,10" path="m7565,75l7596,75e" filled="false" stroked="true" strokeweight=".6pt" strokecolor="#000000">
                <v:path arrowok="t"/>
              </v:shape>
            </v:group>
            <v:group style="position:absolute;left:7515;top:70;width:31;height:10" coordorigin="7515,70" coordsize="31,10">
              <v:shape style="position:absolute;left:7515;top:70;width:31;height:10" coordorigin="7515,70" coordsize="31,10" path="m7515,75l7545,75e" filled="false" stroked="true" strokeweight=".6pt" strokecolor="#000000">
                <v:path arrowok="t"/>
              </v:shape>
            </v:group>
            <v:group style="position:absolute;left:7464;top:70;width:31;height:10" coordorigin="7464,70" coordsize="31,10">
              <v:shape style="position:absolute;left:7464;top:70;width:31;height:10" coordorigin="7464,70" coordsize="31,10" path="m7464,75l7494,75e" filled="false" stroked="true" strokeweight=".6pt" strokecolor="#000000">
                <v:path arrowok="t"/>
              </v:shape>
            </v:group>
            <v:group style="position:absolute;left:7413;top:70;width:31;height:10" coordorigin="7413,70" coordsize="31,10">
              <v:shape style="position:absolute;left:7413;top:70;width:31;height:10" coordorigin="7413,70" coordsize="31,10" path="m7413,75l7444,75e" filled="false" stroked="true" strokeweight=".6pt" strokecolor="#000000">
                <v:path arrowok="t"/>
              </v:shape>
            </v:group>
            <v:group style="position:absolute;left:7363;top:70;width:31;height:10" coordorigin="7363,70" coordsize="31,10">
              <v:shape style="position:absolute;left:7363;top:70;width:31;height:10" coordorigin="7363,70" coordsize="31,10" path="m7363,75l7393,75e" filled="false" stroked="true" strokeweight=".6pt" strokecolor="#000000">
                <v:path arrowok="t"/>
              </v:shape>
            </v:group>
            <v:group style="position:absolute;left:7312;top:70;width:31;height:10" coordorigin="7312,70" coordsize="31,10">
              <v:shape style="position:absolute;left:7312;top:70;width:31;height:10" coordorigin="7312,70" coordsize="31,10" path="m7312,75l7342,75e" filled="false" stroked="true" strokeweight=".6pt" strokecolor="#000000">
                <v:path arrowok="t"/>
              </v:shape>
            </v:group>
            <v:group style="position:absolute;left:7261;top:70;width:31;height:10" coordorigin="7261,70" coordsize="31,10">
              <v:shape style="position:absolute;left:7261;top:70;width:31;height:10" coordorigin="7261,70" coordsize="31,10" path="m7261,75l7292,75e" filled="false" stroked="true" strokeweight=".6pt" strokecolor="#000000">
                <v:path arrowok="t"/>
              </v:shape>
            </v:group>
            <v:group style="position:absolute;left:7211;top:70;width:31;height:10" coordorigin="7211,70" coordsize="31,10">
              <v:shape style="position:absolute;left:7211;top:70;width:31;height:10" coordorigin="7211,70" coordsize="31,10" path="m7211,75l7241,75e" filled="false" stroked="true" strokeweight=".6pt" strokecolor="#000000">
                <v:path arrowok="t"/>
              </v:shape>
            </v:group>
            <v:group style="position:absolute;left:7160;top:70;width:31;height:10" coordorigin="7160,70" coordsize="31,10">
              <v:shape style="position:absolute;left:7160;top:70;width:31;height:10" coordorigin="7160,70" coordsize="31,10" path="m7160,75l7190,75e" filled="false" stroked="true" strokeweight=".6pt" strokecolor="#000000">
                <v:path arrowok="t"/>
              </v:shape>
            </v:group>
            <v:group style="position:absolute;left:7109;top:70;width:31;height:10" coordorigin="7109,70" coordsize="31,10">
              <v:shape style="position:absolute;left:7109;top:70;width:31;height:10" coordorigin="7109,70" coordsize="31,10" path="m7109,75l7140,75e" filled="false" stroked="true" strokeweight=".6pt" strokecolor="#000000">
                <v:path arrowok="t"/>
              </v:shape>
            </v:group>
            <v:group style="position:absolute;left:7058;top:70;width:31;height:10" coordorigin="7058,70" coordsize="31,10">
              <v:shape style="position:absolute;left:7058;top:70;width:31;height:10" coordorigin="7058,70" coordsize="31,10" path="m7058,75l7089,75e" filled="false" stroked="true" strokeweight=".6pt" strokecolor="#000000">
                <v:path arrowok="t"/>
              </v:shape>
            </v:group>
            <v:group style="position:absolute;left:7008;top:70;width:31;height:10" coordorigin="7008,70" coordsize="31,10">
              <v:shape style="position:absolute;left:7008;top:70;width:31;height:10" coordorigin="7008,70" coordsize="31,10" path="m7008,75l7038,75e" filled="false" stroked="true" strokeweight=".6pt" strokecolor="#000000">
                <v:path arrowok="t"/>
              </v:shape>
            </v:group>
            <v:group style="position:absolute;left:6957;top:70;width:31;height:10" coordorigin="6957,70" coordsize="31,10">
              <v:shape style="position:absolute;left:6957;top:70;width:31;height:10" coordorigin="6957,70" coordsize="31,10" path="m6957,75l6987,75e" filled="false" stroked="true" strokeweight=".6pt" strokecolor="#000000">
                <v:path arrowok="t"/>
              </v:shape>
            </v:group>
            <v:group style="position:absolute;left:6906;top:70;width:31;height:10" coordorigin="6906,70" coordsize="31,10">
              <v:shape style="position:absolute;left:6906;top:70;width:31;height:10" coordorigin="6906,70" coordsize="31,10" path="m6906,75l6937,75e" filled="false" stroked="true" strokeweight=".6pt" strokecolor="#000000">
                <v:path arrowok="t"/>
              </v:shape>
            </v:group>
            <v:group style="position:absolute;left:6856;top:70;width:31;height:10" coordorigin="6856,70" coordsize="31,10">
              <v:shape style="position:absolute;left:6856;top:70;width:31;height:10" coordorigin="6856,70" coordsize="31,10" path="m6856,75l6886,75e" filled="false" stroked="true" strokeweight=".6pt" strokecolor="#000000">
                <v:path arrowok="t"/>
              </v:shape>
            </v:group>
            <v:group style="position:absolute;left:6805;top:70;width:31;height:10" coordorigin="6805,70" coordsize="31,10">
              <v:shape style="position:absolute;left:6805;top:70;width:31;height:10" coordorigin="6805,70" coordsize="31,10" path="m6805,75l6835,75e" filled="false" stroked="true" strokeweight=".6pt" strokecolor="#000000">
                <v:path arrowok="t"/>
              </v:shape>
            </v:group>
            <v:group style="position:absolute;left:8427;top:75;width:31;height:2" coordorigin="8427,75" coordsize="31,2">
              <v:shape style="position:absolute;left:8427;top:75;width:31;height:2" coordorigin="8427,75" coordsize="31,0" path="m8427,75l8457,75e" filled="false" stroked="true" strokeweight=".6001pt" strokecolor="#000000">
                <v:path arrowok="t"/>
              </v:shape>
            </v:group>
            <v:group style="position:absolute;left:6765;top:111;width:10;height:31" coordorigin="6765,111" coordsize="10,31">
              <v:shape style="position:absolute;left:6765;top:111;width:10;height:31" coordorigin="6765,111" coordsize="10,31" path="m6765,126l6775,126e" filled="false" stroked="true" strokeweight="1.617pt" strokecolor="#000000">
                <v:path arrowok="t"/>
              </v:shape>
            </v:group>
            <v:group style="position:absolute;left:6765;top:161;width:10;height:31" coordorigin="6765,161" coordsize="10,31">
              <v:shape style="position:absolute;left:6765;top:161;width:10;height:31" coordorigin="6765,161" coordsize="10,31" path="m6765,177l6775,177e" filled="false" stroked="true" strokeweight="1.616pt" strokecolor="#000000">
                <v:path arrowok="t"/>
              </v:shape>
            </v:group>
            <v:group style="position:absolute;left:6765;top:212;width:10;height:31" coordorigin="6765,212" coordsize="10,31">
              <v:shape style="position:absolute;left:6765;top:212;width:10;height:31" coordorigin="6765,212" coordsize="10,31" path="m6765,227l6775,227e" filled="false" stroked="true" strokeweight="1.617pt" strokecolor="#000000">
                <v:path arrowok="t"/>
              </v:shape>
            </v:group>
            <v:group style="position:absolute;left:6765;top:263;width:10;height:31" coordorigin="6765,263" coordsize="10,31">
              <v:shape style="position:absolute;left:6765;top:263;width:10;height:31" coordorigin="6765,263" coordsize="10,31" path="m6765,278l6775,278e" filled="false" stroked="true" strokeweight="1.617pt" strokecolor="#000000">
                <v:path arrowok="t"/>
              </v:shape>
            </v:group>
            <v:group style="position:absolute;left:6765;top:313;width:10;height:31" coordorigin="6765,313" coordsize="10,31">
              <v:shape style="position:absolute;left:6765;top:313;width:10;height:31" coordorigin="6765,313" coordsize="10,31" path="m6765,329l6775,329e" filled="false" stroked="true" strokeweight="1.617pt" strokecolor="#000000">
                <v:path arrowok="t"/>
              </v:shape>
            </v:group>
            <v:group style="position:absolute;left:6765;top:364;width:10;height:31" coordorigin="6765,364" coordsize="10,31">
              <v:shape style="position:absolute;left:6765;top:364;width:10;height:31" coordorigin="6765,364" coordsize="10,31" path="m6765,379l6775,379e" filled="false" stroked="true" strokeweight="1.616pt" strokecolor="#000000">
                <v:path arrowok="t"/>
              </v:shape>
            </v:group>
            <v:group style="position:absolute;left:6765;top:415;width:10;height:31" coordorigin="6765,415" coordsize="10,31">
              <v:shape style="position:absolute;left:6765;top:415;width:10;height:31" coordorigin="6765,415" coordsize="10,31" path="m6765,430l6775,430e" filled="false" stroked="true" strokeweight="1.617pt" strokecolor="#000000">
                <v:path arrowok="t"/>
              </v:shape>
            </v:group>
            <v:group style="position:absolute;left:6765;top:465;width:10;height:31" coordorigin="6765,465" coordsize="10,31">
              <v:shape style="position:absolute;left:6765;top:465;width:10;height:31" coordorigin="6765,465" coordsize="10,31" path="m6765,481l6775,481e" filled="false" stroked="true" strokeweight="1.617pt" strokecolor="#000000">
                <v:path arrowok="t"/>
              </v:shape>
            </v:group>
            <v:group style="position:absolute;left:6765;top:516;width:10;height:31" coordorigin="6765,516" coordsize="10,31">
              <v:shape style="position:absolute;left:6765;top:516;width:10;height:31" coordorigin="6765,516" coordsize="10,31" path="m6765,531l6775,531e" filled="false" stroked="true" strokeweight="1.616pt" strokecolor="#000000">
                <v:path arrowok="t"/>
              </v:shape>
            </v:group>
            <v:group style="position:absolute;left:6765;top:567;width:10;height:31" coordorigin="6765,567" coordsize="10,31">
              <v:shape style="position:absolute;left:6765;top:567;width:10;height:31" coordorigin="6765,567" coordsize="10,31" path="m6765,582l6775,582e" filled="false" stroked="true" strokeweight="1.617pt" strokecolor="#000000">
                <v:path arrowok="t"/>
              </v:shape>
            </v:group>
            <v:group style="position:absolute;left:6765;top:618;width:10;height:31" coordorigin="6765,618" coordsize="10,31">
              <v:shape style="position:absolute;left:6765;top:618;width:10;height:31" coordorigin="6765,618" coordsize="10,31" path="m6765,633l6775,633e" filled="false" stroked="true" strokeweight="1.617pt" strokecolor="#000000">
                <v:path arrowok="t"/>
              </v:shape>
            </v:group>
            <v:group style="position:absolute;left:6765;top:668;width:10;height:31" coordorigin="6765,668" coordsize="10,31">
              <v:shape style="position:absolute;left:6765;top:668;width:10;height:31" coordorigin="6765,668" coordsize="10,31" path="m6765,683l6775,683e" filled="false" stroked="true" strokeweight="1.617pt" strokecolor="#000000">
                <v:path arrowok="t"/>
              </v:shape>
            </v:group>
            <v:group style="position:absolute;left:6765;top:719;width:10;height:31" coordorigin="6765,719" coordsize="10,31">
              <v:shape style="position:absolute;left:6765;top:719;width:10;height:31" coordorigin="6765,719" coordsize="10,31" path="m6765,734l6775,734e" filled="false" stroked="true" strokeweight="1.616pt" strokecolor="#000000">
                <v:path arrowok="t"/>
              </v:shape>
            </v:group>
            <v:group style="position:absolute;left:6765;top:770;width:10;height:31" coordorigin="6765,770" coordsize="10,31">
              <v:shape style="position:absolute;left:6765;top:770;width:10;height:31" coordorigin="6765,770" coordsize="10,31" path="m6765,785l6775,785e" filled="false" stroked="true" strokeweight="1.617pt" strokecolor="#000000">
                <v:path arrowok="t"/>
              </v:shape>
            </v:group>
            <v:group style="position:absolute;left:6765;top:820;width:10;height:31" coordorigin="6765,820" coordsize="10,31">
              <v:shape style="position:absolute;left:6765;top:820;width:10;height:31" coordorigin="6765,820" coordsize="10,31" path="m6765,835l6775,835e" filled="false" stroked="true" strokeweight="1.617pt" strokecolor="#000000">
                <v:path arrowok="t"/>
              </v:shape>
            </v:group>
            <v:group style="position:absolute;left:6765;top:871;width:10;height:31" coordorigin="6765,871" coordsize="10,31">
              <v:shape style="position:absolute;left:6765;top:871;width:10;height:31" coordorigin="6765,871" coordsize="10,31" path="m6765,886l6775,886e" filled="false" stroked="true" strokeweight="1.617pt" strokecolor="#000000">
                <v:path arrowok="t"/>
              </v:shape>
            </v:group>
            <v:group style="position:absolute;left:6765;top:922;width:10;height:31" coordorigin="6765,922" coordsize="10,31">
              <v:shape style="position:absolute;left:6765;top:922;width:10;height:31" coordorigin="6765,922" coordsize="10,31" path="m6765,937l6775,937e" filled="false" stroked="true" strokeweight="1.617pt" strokecolor="#000000">
                <v:path arrowok="t"/>
              </v:shape>
            </v:group>
            <v:group style="position:absolute;left:6765;top:972;width:10;height:31" coordorigin="6765,972" coordsize="10,31">
              <v:shape style="position:absolute;left:6765;top:972;width:10;height:31" coordorigin="6765,972" coordsize="10,31" path="m6765,987l6775,987e" filled="false" stroked="true" strokeweight="1.617pt" strokecolor="#000000">
                <v:path arrowok="t"/>
              </v:shape>
            </v:group>
            <v:group style="position:absolute;left:6765;top:1023;width:10;height:31" coordorigin="6765,1023" coordsize="10,31">
              <v:shape style="position:absolute;left:6765;top:1023;width:10;height:31" coordorigin="6765,1023" coordsize="10,31" path="m6765,1038l6775,1038e" filled="false" stroked="true" strokeweight="1.617pt" strokecolor="#000000">
                <v:path arrowok="t"/>
              </v:shape>
            </v:group>
            <v:group style="position:absolute;left:6765;top:1074;width:10;height:31" coordorigin="6765,1074" coordsize="10,31">
              <v:shape style="position:absolute;left:6765;top:1074;width:10;height:31" coordorigin="6765,1074" coordsize="10,31" path="m6765,1089l6775,1089e" filled="false" stroked="true" strokeweight="1.616pt" strokecolor="#000000">
                <v:path arrowok="t"/>
              </v:shape>
            </v:group>
            <v:group style="position:absolute;left:6765;top:1124;width:10;height:31" coordorigin="6765,1124" coordsize="10,31">
              <v:shape style="position:absolute;left:6765;top:1124;width:10;height:31" coordorigin="6765,1124" coordsize="10,31" path="m6765,1139l6775,1139e" filled="false" stroked="true" strokeweight="1.617pt" strokecolor="#000000">
                <v:path arrowok="t"/>
              </v:shape>
            </v:group>
            <v:group style="position:absolute;left:6765;top:1175;width:10;height:31" coordorigin="6765,1175" coordsize="10,31">
              <v:shape style="position:absolute;left:6765;top:1175;width:10;height:31" coordorigin="6765,1175" coordsize="10,31" path="m6765,1190l6775,1190e" filled="false" stroked="true" strokeweight="1.617pt" strokecolor="#000000">
                <v:path arrowok="t"/>
              </v:shape>
            </v:group>
            <v:group style="position:absolute;left:6765;top:1226;width:10;height:31" coordorigin="6765,1226" coordsize="10,31">
              <v:shape style="position:absolute;left:6765;top:1226;width:10;height:31" coordorigin="6765,1226" coordsize="10,31" path="m6765,1241l6775,1241e" filled="false" stroked="true" strokeweight="1.617pt" strokecolor="#000000">
                <v:path arrowok="t"/>
              </v:shape>
            </v:group>
            <v:group style="position:absolute;left:6765;top:1276;width:10;height:31" coordorigin="6765,1276" coordsize="10,31">
              <v:shape style="position:absolute;left:6765;top:1276;width:10;height:31" coordorigin="6765,1276" coordsize="10,31" path="m6765,1292l6775,1292e" filled="false" stroked="true" strokeweight="1.616pt" strokecolor="#000000">
                <v:path arrowok="t"/>
              </v:shape>
            </v:group>
            <v:group style="position:absolute;left:6765;top:1327;width:10;height:31" coordorigin="6765,1327" coordsize="10,31">
              <v:shape style="position:absolute;left:6765;top:1327;width:10;height:31" coordorigin="6765,1327" coordsize="10,31" path="m6765,1342l6775,1342e" filled="false" stroked="true" strokeweight="1.617pt" strokecolor="#000000">
                <v:path arrowok="t"/>
              </v:shape>
            </v:group>
            <v:group style="position:absolute;left:6765;top:1378;width:10;height:31" coordorigin="6765,1378" coordsize="10,31">
              <v:shape style="position:absolute;left:6765;top:1378;width:10;height:31" coordorigin="6765,1378" coordsize="10,31" path="m6765,1393l6775,1393e" filled="false" stroked="true" strokeweight="1.617pt" strokecolor="#000000">
                <v:path arrowok="t"/>
              </v:shape>
            </v:group>
            <v:group style="position:absolute;left:6765;top:1428;width:10;height:31" coordorigin="6765,1428" coordsize="10,31">
              <v:shape style="position:absolute;left:6765;top:1428;width:10;height:31" coordorigin="6765,1428" coordsize="10,31" path="m6765,1444l6775,1444e" filled="false" stroked="true" strokeweight="1.616pt" strokecolor="#000000">
                <v:path arrowok="t"/>
              </v:shape>
            </v:group>
            <v:group style="position:absolute;left:6765;top:1479;width:10;height:31" coordorigin="6765,1479" coordsize="10,31">
              <v:shape style="position:absolute;left:6765;top:1479;width:10;height:31" coordorigin="6765,1479" coordsize="10,31" path="m6765,1494l6775,1494e" filled="false" stroked="true" strokeweight="1.617pt" strokecolor="#000000">
                <v:path arrowok="t"/>
              </v:shape>
            </v:group>
            <v:group style="position:absolute;left:6765;top:1530;width:10;height:31" coordorigin="6765,1530" coordsize="10,31">
              <v:shape style="position:absolute;left:6765;top:1530;width:10;height:31" coordorigin="6765,1530" coordsize="10,31" path="m6765,1545l6775,1545e" filled="false" stroked="true" strokeweight="1.617pt" strokecolor="#000000">
                <v:path arrowok="t"/>
              </v:shape>
            </v:group>
            <v:group style="position:absolute;left:6765;top:1580;width:10;height:31" coordorigin="6765,1580" coordsize="10,31">
              <v:shape style="position:absolute;left:6765;top:1580;width:10;height:31" coordorigin="6765,1580" coordsize="10,31" path="m6765,1596l6775,1596e" filled="false" stroked="true" strokeweight="1.617pt" strokecolor="#000000">
                <v:path arrowok="t"/>
              </v:shape>
            </v:group>
            <v:group style="position:absolute;left:6765;top:1631;width:10;height:31" coordorigin="6765,1631" coordsize="10,31">
              <v:shape style="position:absolute;left:6765;top:1631;width:10;height:31" coordorigin="6765,1631" coordsize="10,31" path="m6765,1646l6775,1646e" filled="false" stroked="true" strokeweight="1.616pt" strokecolor="#000000">
                <v:path arrowok="t"/>
              </v:shape>
            </v:group>
            <v:group style="position:absolute;left:6765;top:1682;width:10;height:31" coordorigin="6765,1682" coordsize="10,31">
              <v:shape style="position:absolute;left:6765;top:1682;width:10;height:31" coordorigin="6765,1682" coordsize="10,31" path="m6765,1697l6775,1697e" filled="false" stroked="true" strokeweight="1.617pt" strokecolor="#000000">
                <v:path arrowok="t"/>
              </v:shape>
            </v:group>
            <v:group style="position:absolute;left:6765;top:75;width:10;height:16" coordorigin="6765,75" coordsize="10,16">
              <v:shape style="position:absolute;left:6765;top:75;width:10;height:16" coordorigin="6765,75" coordsize="10,16" path="m6765,83l6775,83e" filled="false" stroked="true" strokeweight=".859pt" strokecolor="#000000">
                <v:path arrowok="t"/>
              </v:shape>
            </v:group>
            <v:group style="position:absolute;left:10049;top:70;width:31;height:10" coordorigin="10049,70" coordsize="31,10">
              <v:shape style="position:absolute;left:10049;top:70;width:31;height:10" coordorigin="10049,70" coordsize="31,10" path="m10049,75l10079,75e" filled="false" stroked="true" strokeweight=".6pt" strokecolor="#000000">
                <v:path arrowok="t"/>
              </v:shape>
            </v:group>
            <v:group style="position:absolute;left:9998;top:70;width:31;height:10" coordorigin="9998,70" coordsize="31,10">
              <v:shape style="position:absolute;left:9998;top:70;width:31;height:10" coordorigin="9998,70" coordsize="31,10" path="m9998,75l10028,75e" filled="false" stroked="true" strokeweight=".6pt" strokecolor="#000000">
                <v:path arrowok="t"/>
              </v:shape>
            </v:group>
            <v:group style="position:absolute;left:9947;top:70;width:31;height:10" coordorigin="9947,70" coordsize="31,10">
              <v:shape style="position:absolute;left:9947;top:70;width:31;height:10" coordorigin="9947,70" coordsize="31,10" path="m9947,75l9978,75e" filled="false" stroked="true" strokeweight=".6pt" strokecolor="#000000">
                <v:path arrowok="t"/>
              </v:shape>
            </v:group>
            <v:group style="position:absolute;left:9897;top:70;width:31;height:10" coordorigin="9897,70" coordsize="31,10">
              <v:shape style="position:absolute;left:9897;top:70;width:31;height:10" coordorigin="9897,70" coordsize="31,10" path="m9897,75l9927,75e" filled="false" stroked="true" strokeweight=".6pt" strokecolor="#000000">
                <v:path arrowok="t"/>
              </v:shape>
            </v:group>
            <v:group style="position:absolute;left:9846;top:70;width:31;height:10" coordorigin="9846,70" coordsize="31,10">
              <v:shape style="position:absolute;left:9846;top:70;width:31;height:10" coordorigin="9846,70" coordsize="31,10" path="m9846,75l9876,75e" filled="false" stroked="true" strokeweight=".6pt" strokecolor="#000000">
                <v:path arrowok="t"/>
              </v:shape>
            </v:group>
            <v:group style="position:absolute;left:9795;top:70;width:31;height:10" coordorigin="9795,70" coordsize="31,10">
              <v:shape style="position:absolute;left:9795;top:70;width:31;height:10" coordorigin="9795,70" coordsize="31,10" path="m9795,75l9826,75e" filled="false" stroked="true" strokeweight=".6pt" strokecolor="#000000">
                <v:path arrowok="t"/>
              </v:shape>
            </v:group>
            <v:group style="position:absolute;left:9745;top:70;width:31;height:10" coordorigin="9745,70" coordsize="31,10">
              <v:shape style="position:absolute;left:9745;top:70;width:31;height:10" coordorigin="9745,70" coordsize="31,10" path="m9745,75l9775,75e" filled="false" stroked="true" strokeweight=".6pt" strokecolor="#000000">
                <v:path arrowok="t"/>
              </v:shape>
            </v:group>
            <v:group style="position:absolute;left:9694;top:70;width:31;height:10" coordorigin="9694,70" coordsize="31,10">
              <v:shape style="position:absolute;left:9694;top:70;width:31;height:10" coordorigin="9694,70" coordsize="31,10" path="m9694,75l9724,75e" filled="false" stroked="true" strokeweight=".6pt" strokecolor="#000000">
                <v:path arrowok="t"/>
              </v:shape>
            </v:group>
            <v:group style="position:absolute;left:9643;top:70;width:31;height:10" coordorigin="9643,70" coordsize="31,10">
              <v:shape style="position:absolute;left:9643;top:70;width:31;height:10" coordorigin="9643,70" coordsize="31,10" path="m9643,75l9674,75e" filled="false" stroked="true" strokeweight=".6pt" strokecolor="#000000">
                <v:path arrowok="t"/>
              </v:shape>
            </v:group>
            <v:group style="position:absolute;left:9592;top:70;width:31;height:10" coordorigin="9592,70" coordsize="31,10">
              <v:shape style="position:absolute;left:9592;top:70;width:31;height:10" coordorigin="9592,70" coordsize="31,10" path="m9592,75l9623,75e" filled="false" stroked="true" strokeweight=".6pt" strokecolor="#000000">
                <v:path arrowok="t"/>
              </v:shape>
            </v:group>
            <v:group style="position:absolute;left:9542;top:70;width:31;height:10" coordorigin="9542,70" coordsize="31,10">
              <v:shape style="position:absolute;left:9542;top:70;width:31;height:10" coordorigin="9542,70" coordsize="31,10" path="m9542,75l9572,75e" filled="false" stroked="true" strokeweight=".6pt" strokecolor="#000000">
                <v:path arrowok="t"/>
              </v:shape>
            </v:group>
            <v:group style="position:absolute;left:9491;top:70;width:31;height:10" coordorigin="9491,70" coordsize="31,10">
              <v:shape style="position:absolute;left:9491;top:70;width:31;height:10" coordorigin="9491,70" coordsize="31,10" path="m9491,75l9521,75e" filled="false" stroked="true" strokeweight=".6pt" strokecolor="#000000">
                <v:path arrowok="t"/>
              </v:shape>
            </v:group>
            <v:group style="position:absolute;left:9440;top:70;width:31;height:10" coordorigin="9440,70" coordsize="31,10">
              <v:shape style="position:absolute;left:9440;top:70;width:31;height:10" coordorigin="9440,70" coordsize="31,10" path="m9440,75l9471,75e" filled="false" stroked="true" strokeweight=".6pt" strokecolor="#000000">
                <v:path arrowok="t"/>
              </v:shape>
            </v:group>
            <v:group style="position:absolute;left:9390;top:70;width:31;height:10" coordorigin="9390,70" coordsize="31,10">
              <v:shape style="position:absolute;left:9390;top:70;width:31;height:10" coordorigin="9390,70" coordsize="31,10" path="m9390,75l9420,75e" filled="false" stroked="true" strokeweight=".6pt" strokecolor="#000000">
                <v:path arrowok="t"/>
              </v:shape>
            </v:group>
            <v:group style="position:absolute;left:9339;top:70;width:31;height:10" coordorigin="9339,70" coordsize="31,10">
              <v:shape style="position:absolute;left:9339;top:70;width:31;height:10" coordorigin="9339,70" coordsize="31,10" path="m9339,75l9369,75e" filled="false" stroked="true" strokeweight=".6pt" strokecolor="#000000">
                <v:path arrowok="t"/>
              </v:shape>
            </v:group>
            <v:group style="position:absolute;left:9288;top:70;width:31;height:10" coordorigin="9288,70" coordsize="31,10">
              <v:shape style="position:absolute;left:9288;top:70;width:31;height:10" coordorigin="9288,70" coordsize="31,10" path="m9288,75l9319,75e" filled="false" stroked="true" strokeweight=".6pt" strokecolor="#000000">
                <v:path arrowok="t"/>
              </v:shape>
            </v:group>
            <v:group style="position:absolute;left:9238;top:70;width:31;height:10" coordorigin="9238,70" coordsize="31,10">
              <v:shape style="position:absolute;left:9238;top:70;width:31;height:10" coordorigin="9238,70" coordsize="31,10" path="m9238,75l9268,75e" filled="false" stroked="true" strokeweight=".6pt" strokecolor="#000000">
                <v:path arrowok="t"/>
              </v:shape>
            </v:group>
            <v:group style="position:absolute;left:9187;top:70;width:31;height:10" coordorigin="9187,70" coordsize="31,10">
              <v:shape style="position:absolute;left:9187;top:70;width:31;height:10" coordorigin="9187,70" coordsize="31,10" path="m9187,75l9217,75e" filled="false" stroked="true" strokeweight=".6pt" strokecolor="#000000">
                <v:path arrowok="t"/>
              </v:shape>
            </v:group>
            <v:group style="position:absolute;left:9136;top:70;width:31;height:10" coordorigin="9136,70" coordsize="31,10">
              <v:shape style="position:absolute;left:9136;top:70;width:31;height:10" coordorigin="9136,70" coordsize="31,10" path="m9136,75l9167,75e" filled="false" stroked="true" strokeweight=".6pt" strokecolor="#000000">
                <v:path arrowok="t"/>
              </v:shape>
            </v:group>
            <v:group style="position:absolute;left:9086;top:70;width:31;height:10" coordorigin="9086,70" coordsize="31,10">
              <v:shape style="position:absolute;left:9086;top:70;width:31;height:10" coordorigin="9086,70" coordsize="31,10" path="m9086,75l9116,75e" filled="false" stroked="true" strokeweight=".6pt" strokecolor="#000000">
                <v:path arrowok="t"/>
              </v:shape>
            </v:group>
            <v:group style="position:absolute;left:9035;top:70;width:31;height:10" coordorigin="9035,70" coordsize="31,10">
              <v:shape style="position:absolute;left:9035;top:70;width:31;height:10" coordorigin="9035,70" coordsize="31,10" path="m9035,75l9065,75e" filled="false" stroked="true" strokeweight=".6pt" strokecolor="#000000">
                <v:path arrowok="t"/>
              </v:shape>
            </v:group>
            <v:group style="position:absolute;left:8984;top:70;width:31;height:10" coordorigin="8984,70" coordsize="31,10">
              <v:shape style="position:absolute;left:8984;top:70;width:31;height:10" coordorigin="8984,70" coordsize="31,10" path="m8984,75l9015,75e" filled="false" stroked="true" strokeweight=".6pt" strokecolor="#000000">
                <v:path arrowok="t"/>
              </v:shape>
            </v:group>
            <v:group style="position:absolute;left:8934;top:70;width:31;height:10" coordorigin="8934,70" coordsize="31,10">
              <v:shape style="position:absolute;left:8934;top:70;width:31;height:10" coordorigin="8934,70" coordsize="31,10" path="m8934,75l8964,75e" filled="false" stroked="true" strokeweight=".6pt" strokecolor="#000000">
                <v:path arrowok="t"/>
              </v:shape>
            </v:group>
            <v:group style="position:absolute;left:8883;top:70;width:31;height:10" coordorigin="8883,70" coordsize="31,10">
              <v:shape style="position:absolute;left:8883;top:70;width:31;height:10" coordorigin="8883,70" coordsize="31,10" path="m8883,75l8913,75e" filled="false" stroked="true" strokeweight=".6pt" strokecolor="#000000">
                <v:path arrowok="t"/>
              </v:shape>
            </v:group>
            <v:group style="position:absolute;left:8832;top:70;width:31;height:10" coordorigin="8832,70" coordsize="31,10">
              <v:shape style="position:absolute;left:8832;top:70;width:31;height:10" coordorigin="8832,70" coordsize="31,10" path="m8832,75l8863,75e" filled="false" stroked="true" strokeweight=".6pt" strokecolor="#000000">
                <v:path arrowok="t"/>
              </v:shape>
            </v:group>
            <v:group style="position:absolute;left:8782;top:70;width:31;height:10" coordorigin="8782,70" coordsize="31,10">
              <v:shape style="position:absolute;left:8782;top:70;width:31;height:10" coordorigin="8782,70" coordsize="31,10" path="m8782,75l8812,75e" filled="false" stroked="true" strokeweight=".6pt" strokecolor="#000000">
                <v:path arrowok="t"/>
              </v:shape>
            </v:group>
            <v:group style="position:absolute;left:8731;top:70;width:31;height:10" coordorigin="8731,70" coordsize="31,10">
              <v:shape style="position:absolute;left:8731;top:70;width:31;height:10" coordorigin="8731,70" coordsize="31,10" path="m8731,75l8761,75e" filled="false" stroked="true" strokeweight=".6pt" strokecolor="#000000">
                <v:path arrowok="t"/>
              </v:shape>
            </v:group>
            <v:group style="position:absolute;left:8680;top:70;width:31;height:10" coordorigin="8680,70" coordsize="31,10">
              <v:shape style="position:absolute;left:8680;top:70;width:31;height:10" coordorigin="8680,70" coordsize="31,10" path="m8680,75l8711,75e" filled="false" stroked="true" strokeweight=".6pt" strokecolor="#000000">
                <v:path arrowok="t"/>
              </v:shape>
            </v:group>
            <v:group style="position:absolute;left:8630;top:70;width:31;height:10" coordorigin="8630,70" coordsize="31,10">
              <v:shape style="position:absolute;left:8630;top:70;width:31;height:10" coordorigin="8630,70" coordsize="31,10" path="m8630,75l8660,75e" filled="false" stroked="true" strokeweight=".6pt" strokecolor="#000000">
                <v:path arrowok="t"/>
              </v:shape>
            </v:group>
            <v:group style="position:absolute;left:8579;top:70;width:31;height:10" coordorigin="8579,70" coordsize="31,10">
              <v:shape style="position:absolute;left:8579;top:70;width:31;height:10" coordorigin="8579,70" coordsize="31,10" path="m8579,75l8609,75e" filled="false" stroked="true" strokeweight=".6pt" strokecolor="#000000">
                <v:path arrowok="t"/>
              </v:shape>
            </v:group>
            <v:group style="position:absolute;left:8528;top:70;width:31;height:10" coordorigin="8528,70" coordsize="31,10">
              <v:shape style="position:absolute;left:8528;top:70;width:31;height:10" coordorigin="8528,70" coordsize="31,10" path="m8528,75l8559,75e" filled="false" stroked="true" strokeweight=".6pt" strokecolor="#000000">
                <v:path arrowok="t"/>
              </v:shape>
            </v:group>
            <v:group style="position:absolute;left:8478;top:70;width:31;height:10" coordorigin="8478,70" coordsize="31,10">
              <v:shape style="position:absolute;left:8478;top:70;width:31;height:10" coordorigin="8478,70" coordsize="31,10" path="m8478,75l8508,75e" filled="false" stroked="true" strokeweight=".6pt" strokecolor="#000000">
                <v:path arrowok="t"/>
              </v:shape>
            </v:group>
            <v:group style="position:absolute;left:10099;top:70;width:21;height:10" coordorigin="10099,70" coordsize="21,10">
              <v:shape style="position:absolute;left:10099;top:70;width:21;height:10" coordorigin="10099,70" coordsize="21,10" path="m10099,75l10119,75e" filled="false" stroked="true" strokeweight=".6pt" strokecolor="#000000">
                <v:path arrowok="t"/>
              </v:shape>
            </v:group>
            <v:group style="position:absolute;left:10109;top:111;width:10;height:31" coordorigin="10109,111" coordsize="10,31">
              <v:shape style="position:absolute;left:10109;top:111;width:10;height:31" coordorigin="10109,111" coordsize="10,31" path="m10109,126l10119,126e" filled="false" stroked="true" strokeweight="1.617pt" strokecolor="#000000">
                <v:path arrowok="t"/>
              </v:shape>
            </v:group>
            <v:group style="position:absolute;left:10109;top:161;width:10;height:31" coordorigin="10109,161" coordsize="10,31">
              <v:shape style="position:absolute;left:10109;top:161;width:10;height:31" coordorigin="10109,161" coordsize="10,31" path="m10109,177l10119,177e" filled="false" stroked="true" strokeweight="1.616pt" strokecolor="#000000">
                <v:path arrowok="t"/>
              </v:shape>
            </v:group>
            <v:group style="position:absolute;left:10109;top:212;width:10;height:31" coordorigin="10109,212" coordsize="10,31">
              <v:shape style="position:absolute;left:10109;top:212;width:10;height:31" coordorigin="10109,212" coordsize="10,31" path="m10109,227l10119,227e" filled="false" stroked="true" strokeweight="1.617pt" strokecolor="#000000">
                <v:path arrowok="t"/>
              </v:shape>
            </v:group>
            <v:group style="position:absolute;left:10109;top:263;width:10;height:31" coordorigin="10109,263" coordsize="10,31">
              <v:shape style="position:absolute;left:10109;top:263;width:10;height:31" coordorigin="10109,263" coordsize="10,31" path="m10109,278l10119,278e" filled="false" stroked="true" strokeweight="1.617pt" strokecolor="#000000">
                <v:path arrowok="t"/>
              </v:shape>
            </v:group>
            <v:group style="position:absolute;left:10109;top:313;width:10;height:31" coordorigin="10109,313" coordsize="10,31">
              <v:shape style="position:absolute;left:10109;top:313;width:10;height:31" coordorigin="10109,313" coordsize="10,31" path="m10109,329l10119,329e" filled="false" stroked="true" strokeweight="1.617pt" strokecolor="#000000">
                <v:path arrowok="t"/>
              </v:shape>
            </v:group>
            <v:group style="position:absolute;left:10109;top:364;width:10;height:31" coordorigin="10109,364" coordsize="10,31">
              <v:shape style="position:absolute;left:10109;top:364;width:10;height:31" coordorigin="10109,364" coordsize="10,31" path="m10109,379l10119,379e" filled="false" stroked="true" strokeweight="1.616pt" strokecolor="#000000">
                <v:path arrowok="t"/>
              </v:shape>
            </v:group>
            <v:group style="position:absolute;left:10109;top:415;width:10;height:31" coordorigin="10109,415" coordsize="10,31">
              <v:shape style="position:absolute;left:10109;top:415;width:10;height:31" coordorigin="10109,415" coordsize="10,31" path="m10109,430l10119,430e" filled="false" stroked="true" strokeweight="1.617pt" strokecolor="#000000">
                <v:path arrowok="t"/>
              </v:shape>
            </v:group>
            <v:group style="position:absolute;left:10109;top:465;width:10;height:31" coordorigin="10109,465" coordsize="10,31">
              <v:shape style="position:absolute;left:10109;top:465;width:10;height:31" coordorigin="10109,465" coordsize="10,31" path="m10109,481l10119,481e" filled="false" stroked="true" strokeweight="1.617pt" strokecolor="#000000">
                <v:path arrowok="t"/>
              </v:shape>
            </v:group>
            <v:group style="position:absolute;left:10109;top:516;width:10;height:31" coordorigin="10109,516" coordsize="10,31">
              <v:shape style="position:absolute;left:10109;top:516;width:10;height:31" coordorigin="10109,516" coordsize="10,31" path="m10109,531l10119,531e" filled="false" stroked="true" strokeweight="1.616pt" strokecolor="#000000">
                <v:path arrowok="t"/>
              </v:shape>
            </v:group>
            <v:group style="position:absolute;left:10109;top:567;width:10;height:31" coordorigin="10109,567" coordsize="10,31">
              <v:shape style="position:absolute;left:10109;top:567;width:10;height:31" coordorigin="10109,567" coordsize="10,31" path="m10109,582l10119,582e" filled="false" stroked="true" strokeweight="1.617pt" strokecolor="#000000">
                <v:path arrowok="t"/>
              </v:shape>
            </v:group>
            <v:group style="position:absolute;left:10109;top:618;width:10;height:31" coordorigin="10109,618" coordsize="10,31">
              <v:shape style="position:absolute;left:10109;top:618;width:10;height:31" coordorigin="10109,618" coordsize="10,31" path="m10109,633l10119,633e" filled="false" stroked="true" strokeweight="1.617pt" strokecolor="#000000">
                <v:path arrowok="t"/>
              </v:shape>
            </v:group>
            <v:group style="position:absolute;left:10109;top:668;width:10;height:31" coordorigin="10109,668" coordsize="10,31">
              <v:shape style="position:absolute;left:10109;top:668;width:10;height:31" coordorigin="10109,668" coordsize="10,31" path="m10109,683l10119,683e" filled="false" stroked="true" strokeweight="1.617pt" strokecolor="#000000">
                <v:path arrowok="t"/>
              </v:shape>
            </v:group>
            <v:group style="position:absolute;left:10109;top:719;width:10;height:31" coordorigin="10109,719" coordsize="10,31">
              <v:shape style="position:absolute;left:10109;top:719;width:10;height:31" coordorigin="10109,719" coordsize="10,31" path="m10109,734l10119,734e" filled="false" stroked="true" strokeweight="1.616pt" strokecolor="#000000">
                <v:path arrowok="t"/>
              </v:shape>
            </v:group>
            <v:group style="position:absolute;left:10109;top:770;width:10;height:31" coordorigin="10109,770" coordsize="10,31">
              <v:shape style="position:absolute;left:10109;top:770;width:10;height:31" coordorigin="10109,770" coordsize="10,31" path="m10109,785l10119,785e" filled="false" stroked="true" strokeweight="1.617pt" strokecolor="#000000">
                <v:path arrowok="t"/>
              </v:shape>
            </v:group>
            <v:group style="position:absolute;left:10109;top:820;width:10;height:31" coordorigin="10109,820" coordsize="10,31">
              <v:shape style="position:absolute;left:10109;top:820;width:10;height:31" coordorigin="10109,820" coordsize="10,31" path="m10109,835l10119,835e" filled="false" stroked="true" strokeweight="1.617pt" strokecolor="#000000">
                <v:path arrowok="t"/>
              </v:shape>
            </v:group>
            <v:group style="position:absolute;left:10109;top:871;width:10;height:31" coordorigin="10109,871" coordsize="10,31">
              <v:shape style="position:absolute;left:10109;top:871;width:10;height:31" coordorigin="10109,871" coordsize="10,31" path="m10109,886l10119,886e" filled="false" stroked="true" strokeweight="1.617pt" strokecolor="#000000">
                <v:path arrowok="t"/>
              </v:shape>
            </v:group>
            <v:group style="position:absolute;left:10109;top:922;width:10;height:31" coordorigin="10109,922" coordsize="10,31">
              <v:shape style="position:absolute;left:10109;top:922;width:10;height:31" coordorigin="10109,922" coordsize="10,31" path="m10109,937l10119,937e" filled="false" stroked="true" strokeweight="1.617pt" strokecolor="#000000">
                <v:path arrowok="t"/>
              </v:shape>
            </v:group>
            <v:group style="position:absolute;left:10109;top:972;width:10;height:31" coordorigin="10109,972" coordsize="10,31">
              <v:shape style="position:absolute;left:10109;top:972;width:10;height:31" coordorigin="10109,972" coordsize="10,31" path="m10109,987l10119,987e" filled="false" stroked="true" strokeweight="1.617pt" strokecolor="#000000">
                <v:path arrowok="t"/>
              </v:shape>
            </v:group>
            <v:group style="position:absolute;left:10109;top:1023;width:10;height:31" coordorigin="10109,1023" coordsize="10,31">
              <v:shape style="position:absolute;left:10109;top:1023;width:10;height:31" coordorigin="10109,1023" coordsize="10,31" path="m10109,1038l10119,1038e" filled="false" stroked="true" strokeweight="1.617pt" strokecolor="#000000">
                <v:path arrowok="t"/>
              </v:shape>
            </v:group>
            <v:group style="position:absolute;left:10109;top:1074;width:10;height:31" coordorigin="10109,1074" coordsize="10,31">
              <v:shape style="position:absolute;left:10109;top:1074;width:10;height:31" coordorigin="10109,1074" coordsize="10,31" path="m10109,1089l10119,1089e" filled="false" stroked="true" strokeweight="1.616pt" strokecolor="#000000">
                <v:path arrowok="t"/>
              </v:shape>
            </v:group>
            <v:group style="position:absolute;left:10109;top:1124;width:10;height:31" coordorigin="10109,1124" coordsize="10,31">
              <v:shape style="position:absolute;left:10109;top:1124;width:10;height:31" coordorigin="10109,1124" coordsize="10,31" path="m10109,1139l10119,1139e" filled="false" stroked="true" strokeweight="1.617pt" strokecolor="#000000">
                <v:path arrowok="t"/>
              </v:shape>
            </v:group>
            <v:group style="position:absolute;left:10109;top:1175;width:10;height:31" coordorigin="10109,1175" coordsize="10,31">
              <v:shape style="position:absolute;left:10109;top:1175;width:10;height:31" coordorigin="10109,1175" coordsize="10,31" path="m10109,1190l10119,1190e" filled="false" stroked="true" strokeweight="1.617pt" strokecolor="#000000">
                <v:path arrowok="t"/>
              </v:shape>
            </v:group>
            <v:group style="position:absolute;left:10109;top:1226;width:10;height:31" coordorigin="10109,1226" coordsize="10,31">
              <v:shape style="position:absolute;left:10109;top:1226;width:10;height:31" coordorigin="10109,1226" coordsize="10,31" path="m10109,1241l10119,1241e" filled="false" stroked="true" strokeweight="1.617pt" strokecolor="#000000">
                <v:path arrowok="t"/>
              </v:shape>
            </v:group>
            <v:group style="position:absolute;left:10109;top:1276;width:10;height:31" coordorigin="10109,1276" coordsize="10,31">
              <v:shape style="position:absolute;left:10109;top:1276;width:10;height:31" coordorigin="10109,1276" coordsize="10,31" path="m10109,1292l10119,1292e" filled="false" stroked="true" strokeweight="1.616pt" strokecolor="#000000">
                <v:path arrowok="t"/>
              </v:shape>
            </v:group>
            <v:group style="position:absolute;left:10109;top:1327;width:10;height:31" coordorigin="10109,1327" coordsize="10,31">
              <v:shape style="position:absolute;left:10109;top:1327;width:10;height:31" coordorigin="10109,1327" coordsize="10,31" path="m10109,1342l10119,1342e" filled="false" stroked="true" strokeweight="1.617pt" strokecolor="#000000">
                <v:path arrowok="t"/>
              </v:shape>
            </v:group>
            <v:group style="position:absolute;left:10109;top:1378;width:10;height:31" coordorigin="10109,1378" coordsize="10,31">
              <v:shape style="position:absolute;left:10109;top:1378;width:10;height:31" coordorigin="10109,1378" coordsize="10,31" path="m10109,1393l10119,1393e" filled="false" stroked="true" strokeweight="1.617pt" strokecolor="#000000">
                <v:path arrowok="t"/>
              </v:shape>
            </v:group>
            <v:group style="position:absolute;left:10109;top:1428;width:10;height:31" coordorigin="10109,1428" coordsize="10,31">
              <v:shape style="position:absolute;left:10109;top:1428;width:10;height:31" coordorigin="10109,1428" coordsize="10,31" path="m10109,1444l10119,1444e" filled="false" stroked="true" strokeweight="1.616pt" strokecolor="#000000">
                <v:path arrowok="t"/>
              </v:shape>
            </v:group>
            <v:group style="position:absolute;left:10109;top:1479;width:10;height:31" coordorigin="10109,1479" coordsize="10,31">
              <v:shape style="position:absolute;left:10109;top:1479;width:10;height:31" coordorigin="10109,1479" coordsize="10,31" path="m10109,1494l10119,1494e" filled="false" stroked="true" strokeweight="1.617pt" strokecolor="#000000">
                <v:path arrowok="t"/>
              </v:shape>
            </v:group>
            <v:group style="position:absolute;left:10109;top:1530;width:10;height:31" coordorigin="10109,1530" coordsize="10,31">
              <v:shape style="position:absolute;left:10109;top:1530;width:10;height:31" coordorigin="10109,1530" coordsize="10,31" path="m10109,1545l10119,1545e" filled="false" stroked="true" strokeweight="1.617pt" strokecolor="#000000">
                <v:path arrowok="t"/>
              </v:shape>
            </v:group>
            <v:group style="position:absolute;left:10109;top:1580;width:10;height:31" coordorigin="10109,1580" coordsize="10,31">
              <v:shape style="position:absolute;left:10109;top:1580;width:10;height:31" coordorigin="10109,1580" coordsize="10,31" path="m10109,1596l10119,1596e" filled="false" stroked="true" strokeweight="1.617pt" strokecolor="#000000">
                <v:path arrowok="t"/>
              </v:shape>
            </v:group>
            <v:group style="position:absolute;left:10109;top:1631;width:10;height:31" coordorigin="10109,1631" coordsize="10,31">
              <v:shape style="position:absolute;left:10109;top:1631;width:10;height:31" coordorigin="10109,1631" coordsize="10,31" path="m10109,1646l10119,1646e" filled="false" stroked="true" strokeweight="1.616pt" strokecolor="#000000">
                <v:path arrowok="t"/>
              </v:shape>
            </v:group>
            <v:group style="position:absolute;left:10109;top:1682;width:10;height:31" coordorigin="10109,1682" coordsize="10,31">
              <v:shape style="position:absolute;left:10109;top:1682;width:10;height:31" coordorigin="10109,1682" coordsize="10,31" path="m10109,1697l10119,1697e" filled="false" stroked="true" strokeweight="1.617pt" strokecolor="#000000">
                <v:path arrowok="t"/>
              </v:shape>
            </v:group>
            <v:group style="position:absolute;left:10109;top:75;width:10;height:16" coordorigin="10109,75" coordsize="10,16">
              <v:shape style="position:absolute;left:10109;top:75;width:10;height:16" coordorigin="10109,75" coordsize="10,16" path="m10109,83l10119,83e" filled="false" stroked="true" strokeweight=".859pt" strokecolor="#000000">
                <v:path arrowok="t"/>
              </v:shape>
            </v:group>
            <v:group style="position:absolute;left:10109;top:1748;width:10;height:2" coordorigin="10109,1748" coordsize="10,2">
              <v:shape style="position:absolute;left:10109;top:1748;width:10;height:2" coordorigin="10109,1748" coordsize="10,0" path="m10109,1748l10119,1748e" filled="false" stroked="true" strokeweight="1.617pt" strokecolor="#000000">
                <v:path arrowok="t"/>
              </v:shape>
            </v:group>
            <v:group style="position:absolute;left:75;top:1753;width:1668;height:2" coordorigin="75,1753" coordsize="1668,2">
              <v:shape style="position:absolute;left:75;top:1753;width:1668;height:2" coordorigin="75,1753" coordsize="1668,0" path="m75,1753l1742,1753e" filled="false" stroked="true" strokeweight="1.108pt" strokecolor="#000000">
                <v:path arrowok="t"/>
              </v:shape>
            </v:group>
            <v:group style="position:absolute;left:75;top:1783;width:10;height:31" coordorigin="75,1783" coordsize="10,31">
              <v:shape style="position:absolute;left:75;top:1783;width:10;height:31" coordorigin="75,1783" coordsize="10,31" path="m75,1798l85,1798e" filled="false" stroked="true" strokeweight="1.617pt" strokecolor="#000000">
                <v:path arrowok="t"/>
              </v:shape>
            </v:group>
            <v:group style="position:absolute;left:75;top:1834;width:10;height:31" coordorigin="75,1834" coordsize="10,31">
              <v:shape style="position:absolute;left:75;top:1834;width:10;height:31" coordorigin="75,1834" coordsize="10,31" path="m75,1849l85,1849e" filled="false" stroked="true" strokeweight="1.617pt" strokecolor="#000000">
                <v:path arrowok="t"/>
              </v:shape>
            </v:group>
            <v:group style="position:absolute;left:75;top:1885;width:10;height:31" coordorigin="75,1885" coordsize="10,31">
              <v:shape style="position:absolute;left:75;top:1885;width:10;height:31" coordorigin="75,1885" coordsize="10,31" path="m75,1900l85,1900e" filled="false" stroked="true" strokeweight="1.617pt" strokecolor="#000000">
                <v:path arrowok="t"/>
              </v:shape>
            </v:group>
            <v:group style="position:absolute;left:75;top:1935;width:10;height:31" coordorigin="75,1935" coordsize="10,31">
              <v:shape style="position:absolute;left:75;top:1935;width:10;height:31" coordorigin="75,1935" coordsize="10,31" path="m75,1950l85,1950e" filled="false" stroked="true" strokeweight="1.617pt" strokecolor="#000000">
                <v:path arrowok="t"/>
              </v:shape>
            </v:group>
            <v:group style="position:absolute;left:75;top:1986;width:10;height:31" coordorigin="75,1986" coordsize="10,31">
              <v:shape style="position:absolute;left:75;top:1986;width:10;height:31" coordorigin="75,1986" coordsize="10,31" path="m75,2001l85,2001e" filled="false" stroked="true" strokeweight="1.616pt" strokecolor="#000000">
                <v:path arrowok="t"/>
              </v:shape>
            </v:group>
            <v:group style="position:absolute;left:75;top:2037;width:10;height:31" coordorigin="75,2037" coordsize="10,31">
              <v:shape style="position:absolute;left:75;top:2037;width:10;height:31" coordorigin="75,2037" coordsize="10,31" path="m75,2052l85,2052e" filled="false" stroked="true" strokeweight="1.617pt" strokecolor="#000000">
                <v:path arrowok="t"/>
              </v:shape>
            </v:group>
            <v:group style="position:absolute;left:75;top:2087;width:10;height:31" coordorigin="75,2087" coordsize="10,31">
              <v:shape style="position:absolute;left:75;top:2087;width:10;height:31" coordorigin="75,2087" coordsize="10,31" path="m75,2102l85,2102e" filled="false" stroked="true" strokeweight="1.617pt" strokecolor="#000000">
                <v:path arrowok="t"/>
              </v:shape>
            </v:group>
            <v:group style="position:absolute;left:75;top:2138;width:10;height:31" coordorigin="75,2138" coordsize="10,31">
              <v:shape style="position:absolute;left:75;top:2138;width:10;height:31" coordorigin="75,2138" coordsize="10,31" path="m75,2153l85,2153e" filled="false" stroked="true" strokeweight="1.617pt" strokecolor="#000000">
                <v:path arrowok="t"/>
              </v:shape>
            </v:group>
            <v:group style="position:absolute;left:75;top:2189;width:10;height:31" coordorigin="75,2189" coordsize="10,31">
              <v:shape style="position:absolute;left:75;top:2189;width:10;height:31" coordorigin="75,2189" coordsize="10,31" path="m75,2204l85,2204e" filled="false" stroked="true" strokeweight="1.616pt" strokecolor="#000000">
                <v:path arrowok="t"/>
              </v:shape>
            </v:group>
            <v:group style="position:absolute;left:75;top:2239;width:10;height:31" coordorigin="75,2239" coordsize="10,31">
              <v:shape style="position:absolute;left:75;top:2239;width:10;height:31" coordorigin="75,2239" coordsize="10,31" path="m75,2254l85,2254e" filled="false" stroked="true" strokeweight="1.617pt" strokecolor="#000000">
                <v:path arrowok="t"/>
              </v:shape>
            </v:group>
            <v:group style="position:absolute;left:75;top:2290;width:10;height:31" coordorigin="75,2290" coordsize="10,31">
              <v:shape style="position:absolute;left:75;top:2290;width:10;height:31" coordorigin="75,2290" coordsize="10,31" path="m75,2305l85,2305e" filled="false" stroked="true" strokeweight="1.617pt" strokecolor="#000000">
                <v:path arrowok="t"/>
              </v:shape>
            </v:group>
            <v:group style="position:absolute;left:75;top:2341;width:10;height:31" coordorigin="75,2341" coordsize="10,31">
              <v:shape style="position:absolute;left:75;top:2341;width:10;height:31" coordorigin="75,2341" coordsize="10,31" path="m75,2356l85,2356e" filled="false" stroked="true" strokeweight="1.616pt" strokecolor="#000000">
                <v:path arrowok="t"/>
              </v:shape>
            </v:group>
            <v:group style="position:absolute;left:75;top:2391;width:10;height:31" coordorigin="75,2391" coordsize="10,31">
              <v:shape style="position:absolute;left:75;top:2391;width:10;height:31" coordorigin="75,2391" coordsize="10,31" path="m75,2406l85,2406e" filled="false" stroked="true" strokeweight="1.617pt" strokecolor="#000000">
                <v:path arrowok="t"/>
              </v:shape>
            </v:group>
            <v:group style="position:absolute;left:75;top:2442;width:10;height:31" coordorigin="75,2442" coordsize="10,31">
              <v:shape style="position:absolute;left:75;top:2442;width:10;height:31" coordorigin="75,2442" coordsize="10,31" path="m75,2457l85,2457e" filled="false" stroked="true" strokeweight="1.617pt" strokecolor="#000000">
                <v:path arrowok="t"/>
              </v:shape>
            </v:group>
            <v:group style="position:absolute;left:75;top:2493;width:10;height:31" coordorigin="75,2493" coordsize="10,31">
              <v:shape style="position:absolute;left:75;top:2493;width:10;height:31" coordorigin="75,2493" coordsize="10,31" path="m75,2508l85,2508e" filled="false" stroked="true" strokeweight="1.617pt" strokecolor="#000000">
                <v:path arrowok="t"/>
              </v:shape>
            </v:group>
            <v:group style="position:absolute;left:75;top:2543;width:10;height:31" coordorigin="75,2543" coordsize="10,31">
              <v:shape style="position:absolute;left:75;top:2543;width:10;height:31" coordorigin="75,2543" coordsize="10,31" path="m75,2559l85,2559e" filled="false" stroked="true" strokeweight="1.616pt" strokecolor="#000000">
                <v:path arrowok="t"/>
              </v:shape>
            </v:group>
            <v:group style="position:absolute;left:75;top:2594;width:10;height:31" coordorigin="75,2594" coordsize="10,31">
              <v:shape style="position:absolute;left:75;top:2594;width:10;height:31" coordorigin="75,2594" coordsize="10,31" path="m75,2609l85,2609e" filled="false" stroked="true" strokeweight="1.617pt" strokecolor="#000000">
                <v:path arrowok="t"/>
              </v:shape>
            </v:group>
            <v:group style="position:absolute;left:75;top:2645;width:10;height:31" coordorigin="75,2645" coordsize="10,31">
              <v:shape style="position:absolute;left:75;top:2645;width:10;height:31" coordorigin="75,2645" coordsize="10,31" path="m75,2660l85,2660e" filled="false" stroked="true" strokeweight="1.617pt" strokecolor="#000000">
                <v:path arrowok="t"/>
              </v:shape>
            </v:group>
            <v:group style="position:absolute;left:75;top:2695;width:10;height:31" coordorigin="75,2695" coordsize="10,31">
              <v:shape style="position:absolute;left:75;top:2695;width:10;height:31" coordorigin="75,2695" coordsize="10,31" path="m75,2711l85,2711e" filled="false" stroked="true" strokeweight="1.617pt" strokecolor="#000000">
                <v:path arrowok="t"/>
              </v:shape>
            </v:group>
            <v:group style="position:absolute;left:75;top:2746;width:10;height:31" coordorigin="75,2746" coordsize="10,31">
              <v:shape style="position:absolute;left:75;top:2746;width:10;height:31" coordorigin="75,2746" coordsize="10,31" path="m75,2761l85,2761e" filled="false" stroked="true" strokeweight="1.617pt" strokecolor="#000000">
                <v:path arrowok="t"/>
              </v:shape>
            </v:group>
            <v:group style="position:absolute;left:75;top:2797;width:10;height:31" coordorigin="75,2797" coordsize="10,31">
              <v:shape style="position:absolute;left:75;top:2797;width:10;height:31" coordorigin="75,2797" coordsize="10,31" path="m75,2812l85,2812e" filled="false" stroked="true" strokeweight="1.617pt" strokecolor="#000000">
                <v:path arrowok="t"/>
              </v:shape>
            </v:group>
            <v:group style="position:absolute;left:75;top:2847;width:10;height:31" coordorigin="75,2847" coordsize="10,31">
              <v:shape style="position:absolute;left:75;top:2847;width:10;height:31" coordorigin="75,2847" coordsize="10,31" path="m75,2863l85,2863e" filled="false" stroked="true" strokeweight="1.617pt" strokecolor="#000000">
                <v:path arrowok="t"/>
              </v:shape>
            </v:group>
            <v:group style="position:absolute;left:75;top:2898;width:10;height:31" coordorigin="75,2898" coordsize="10,31">
              <v:shape style="position:absolute;left:75;top:2898;width:10;height:31" coordorigin="75,2898" coordsize="10,31" path="m75,2913l85,2913e" filled="false" stroked="true" strokeweight="1.616pt" strokecolor="#000000">
                <v:path arrowok="t"/>
              </v:shape>
            </v:group>
            <v:group style="position:absolute;left:75;top:2949;width:10;height:31" coordorigin="75,2949" coordsize="10,31">
              <v:shape style="position:absolute;left:75;top:2949;width:10;height:31" coordorigin="75,2949" coordsize="10,31" path="m75,2964l85,2964e" filled="false" stroked="true" strokeweight="1.617pt" strokecolor="#000000">
                <v:path arrowok="t"/>
              </v:shape>
            </v:group>
            <v:group style="position:absolute;left:75;top:2999;width:10;height:31" coordorigin="75,2999" coordsize="10,31">
              <v:shape style="position:absolute;left:75;top:2999;width:10;height:31" coordorigin="75,2999" coordsize="10,31" path="m75,3015l85,3015e" filled="false" stroked="true" strokeweight="1.617pt" strokecolor="#000000">
                <v:path arrowok="t"/>
              </v:shape>
            </v:group>
            <v:group style="position:absolute;left:75;top:3050;width:10;height:31" coordorigin="75,3050" coordsize="10,31">
              <v:shape style="position:absolute;left:75;top:3050;width:10;height:31" coordorigin="75,3050" coordsize="10,31" path="m75,3065l85,3065e" filled="false" stroked="true" strokeweight="1.617pt" strokecolor="#000000">
                <v:path arrowok="t"/>
              </v:shape>
            </v:group>
            <v:group style="position:absolute;left:75;top:3101;width:10;height:31" coordorigin="75,3101" coordsize="10,31">
              <v:shape style="position:absolute;left:75;top:3101;width:10;height:31" coordorigin="75,3101" coordsize="10,31" path="m75,3116l85,3116e" filled="false" stroked="true" strokeweight="1.616pt" strokecolor="#000000">
                <v:path arrowok="t"/>
              </v:shape>
            </v:group>
            <v:group style="position:absolute;left:75;top:3152;width:10;height:31" coordorigin="75,3152" coordsize="10,31">
              <v:shape style="position:absolute;left:75;top:3152;width:10;height:31" coordorigin="75,3152" coordsize="10,31" path="m75,3167l85,3167e" filled="false" stroked="true" strokeweight="1.617pt" strokecolor="#000000">
                <v:path arrowok="t"/>
              </v:shape>
            </v:group>
            <v:group style="position:absolute;left:75;top:3202;width:10;height:31" coordorigin="75,3202" coordsize="10,31">
              <v:shape style="position:absolute;left:75;top:3202;width:10;height:31" coordorigin="75,3202" coordsize="10,31" path="m75,3217l85,3217e" filled="false" stroked="true" strokeweight="1.617pt" strokecolor="#000000">
                <v:path arrowok="t"/>
              </v:shape>
            </v:group>
            <v:group style="position:absolute;left:75;top:3253;width:10;height:31" coordorigin="75,3253" coordsize="10,31">
              <v:shape style="position:absolute;left:75;top:3253;width:10;height:31" coordorigin="75,3253" coordsize="10,31" path="m75,3268l85,3268e" filled="false" stroked="true" strokeweight="1.616pt" strokecolor="#000000">
                <v:path arrowok="t"/>
              </v:shape>
            </v:group>
            <v:group style="position:absolute;left:75;top:3304;width:10;height:31" coordorigin="75,3304" coordsize="10,31">
              <v:shape style="position:absolute;left:75;top:3304;width:10;height:31" coordorigin="75,3304" coordsize="10,31" path="m75,3319l85,3319e" filled="false" stroked="true" strokeweight="1.617pt" strokecolor="#000000">
                <v:path arrowok="t"/>
              </v:shape>
            </v:group>
            <v:group style="position:absolute;left:75;top:3354;width:10;height:31" coordorigin="75,3354" coordsize="10,31">
              <v:shape style="position:absolute;left:75;top:3354;width:10;height:31" coordorigin="75,3354" coordsize="10,31" path="m75,3369l85,3369e" filled="false" stroked="true" strokeweight="1.617pt" strokecolor="#000000">
                <v:path arrowok="t"/>
              </v:shape>
            </v:group>
            <v:group style="position:absolute;left:1762;top:1743;width:16;height:10" coordorigin="1762,1743" coordsize="16,10">
              <v:shape style="position:absolute;left:1762;top:1743;width:16;height:10" coordorigin="1762,1743" coordsize="16,10" path="m1762,1748l1777,1748e" filled="false" stroked="true" strokeweight=".599pt" strokecolor="#000000">
                <v:path arrowok="t"/>
              </v:shape>
            </v:group>
            <v:group style="position:absolute;left:5022;top:1743;width:31;height:10" coordorigin="5022,1743" coordsize="31,10">
              <v:shape style="position:absolute;left:5022;top:1743;width:31;height:10" coordorigin="5022,1743" coordsize="31,10" path="m5022,1748l5052,1748e" filled="false" stroked="true" strokeweight=".599pt" strokecolor="#000000">
                <v:path arrowok="t"/>
              </v:shape>
            </v:group>
            <v:group style="position:absolute;left:4971;top:1743;width:31;height:10" coordorigin="4971,1743" coordsize="31,10">
              <v:shape style="position:absolute;left:4971;top:1743;width:31;height:10" coordorigin="4971,1743" coordsize="31,10" path="m4971,1748l5001,1748e" filled="false" stroked="true" strokeweight=".599pt" strokecolor="#000000">
                <v:path arrowok="t"/>
              </v:shape>
            </v:group>
            <v:group style="position:absolute;left:4921;top:1743;width:31;height:10" coordorigin="4921,1743" coordsize="31,10">
              <v:shape style="position:absolute;left:4921;top:1743;width:31;height:10" coordorigin="4921,1743" coordsize="31,10" path="m4921,1748l4951,1748e" filled="false" stroked="true" strokeweight=".599pt" strokecolor="#000000">
                <v:path arrowok="t"/>
              </v:shape>
            </v:group>
            <v:group style="position:absolute;left:4871;top:1743;width:31;height:10" coordorigin="4871,1743" coordsize="31,10">
              <v:shape style="position:absolute;left:4871;top:1743;width:31;height:10" coordorigin="4871,1743" coordsize="31,10" path="m4871,1748l4901,1748e" filled="false" stroked="true" strokeweight=".599pt" strokecolor="#000000">
                <v:path arrowok="t"/>
              </v:shape>
            </v:group>
            <v:group style="position:absolute;left:4820;top:1743;width:31;height:10" coordorigin="4820,1743" coordsize="31,10">
              <v:shape style="position:absolute;left:4820;top:1743;width:31;height:10" coordorigin="4820,1743" coordsize="31,10" path="m4820,1748l4850,1748e" filled="false" stroked="true" strokeweight=".599pt" strokecolor="#000000">
                <v:path arrowok="t"/>
              </v:shape>
            </v:group>
            <v:group style="position:absolute;left:4770;top:1743;width:31;height:10" coordorigin="4770,1743" coordsize="31,10">
              <v:shape style="position:absolute;left:4770;top:1743;width:31;height:10" coordorigin="4770,1743" coordsize="31,10" path="m4770,1748l4800,1748e" filled="false" stroked="true" strokeweight=".599pt" strokecolor="#000000">
                <v:path arrowok="t"/>
              </v:shape>
            </v:group>
            <v:group style="position:absolute;left:4719;top:1743;width:31;height:10" coordorigin="4719,1743" coordsize="31,10">
              <v:shape style="position:absolute;left:4719;top:1743;width:31;height:10" coordorigin="4719,1743" coordsize="31,10" path="m4719,1748l4750,1748e" filled="false" stroked="true" strokeweight=".599pt" strokecolor="#000000">
                <v:path arrowok="t"/>
              </v:shape>
            </v:group>
            <v:group style="position:absolute;left:4669;top:1743;width:31;height:10" coordorigin="4669,1743" coordsize="31,10">
              <v:shape style="position:absolute;left:4669;top:1743;width:31;height:10" coordorigin="4669,1743" coordsize="31,10" path="m4669,1748l4699,1748e" filled="false" stroked="true" strokeweight=".599pt" strokecolor="#000000">
                <v:path arrowok="t"/>
              </v:shape>
            </v:group>
            <v:group style="position:absolute;left:4619;top:1743;width:31;height:10" coordorigin="4619,1743" coordsize="31,10">
              <v:shape style="position:absolute;left:4619;top:1743;width:31;height:10" coordorigin="4619,1743" coordsize="31,10" path="m4619,1748l4649,1748e" filled="false" stroked="true" strokeweight=".599pt" strokecolor="#000000">
                <v:path arrowok="t"/>
              </v:shape>
            </v:group>
            <v:group style="position:absolute;left:4568;top:1743;width:31;height:10" coordorigin="4568,1743" coordsize="31,10">
              <v:shape style="position:absolute;left:4568;top:1743;width:31;height:10" coordorigin="4568,1743" coordsize="31,10" path="m4568,1748l4598,1748e" filled="false" stroked="true" strokeweight=".599pt" strokecolor="#000000">
                <v:path arrowok="t"/>
              </v:shape>
            </v:group>
            <v:group style="position:absolute;left:4518;top:1743;width:31;height:10" coordorigin="4518,1743" coordsize="31,10">
              <v:shape style="position:absolute;left:4518;top:1743;width:31;height:10" coordorigin="4518,1743" coordsize="31,10" path="m4518,1748l4548,1748e" filled="false" stroked="true" strokeweight=".599pt" strokecolor="#000000">
                <v:path arrowok="t"/>
              </v:shape>
            </v:group>
            <v:group style="position:absolute;left:4468;top:1743;width:31;height:10" coordorigin="4468,1743" coordsize="31,10">
              <v:shape style="position:absolute;left:4468;top:1743;width:31;height:10" coordorigin="4468,1743" coordsize="31,10" path="m4468,1748l4498,1748e" filled="false" stroked="true" strokeweight=".599pt" strokecolor="#000000">
                <v:path arrowok="t"/>
              </v:shape>
            </v:group>
            <v:group style="position:absolute;left:4417;top:1743;width:31;height:10" coordorigin="4417,1743" coordsize="31,10">
              <v:shape style="position:absolute;left:4417;top:1743;width:31;height:10" coordorigin="4417,1743" coordsize="31,10" path="m4417,1748l4447,1748e" filled="false" stroked="true" strokeweight=".599pt" strokecolor="#000000">
                <v:path arrowok="t"/>
              </v:shape>
            </v:group>
            <v:group style="position:absolute;left:4367;top:1743;width:31;height:10" coordorigin="4367,1743" coordsize="31,10">
              <v:shape style="position:absolute;left:4367;top:1743;width:31;height:10" coordorigin="4367,1743" coordsize="31,10" path="m4367,1748l4397,1748e" filled="false" stroked="true" strokeweight=".599pt" strokecolor="#000000">
                <v:path arrowok="t"/>
              </v:shape>
            </v:group>
            <v:group style="position:absolute;left:4316;top:1743;width:31;height:10" coordorigin="4316,1743" coordsize="31,10">
              <v:shape style="position:absolute;left:4316;top:1743;width:31;height:10" coordorigin="4316,1743" coordsize="31,10" path="m4316,1748l4347,1748e" filled="false" stroked="true" strokeweight=".599pt" strokecolor="#000000">
                <v:path arrowok="t"/>
              </v:shape>
            </v:group>
            <v:group style="position:absolute;left:4266;top:1743;width:31;height:10" coordorigin="4266,1743" coordsize="31,10">
              <v:shape style="position:absolute;left:4266;top:1743;width:31;height:10" coordorigin="4266,1743" coordsize="31,10" path="m4266,1748l4296,1748e" filled="false" stroked="true" strokeweight=".599pt" strokecolor="#000000">
                <v:path arrowok="t"/>
              </v:shape>
            </v:group>
            <v:group style="position:absolute;left:4216;top:1743;width:31;height:10" coordorigin="4216,1743" coordsize="31,10">
              <v:shape style="position:absolute;left:4216;top:1743;width:31;height:10" coordorigin="4216,1743" coordsize="31,10" path="m4216,1748l4246,1748e" filled="false" stroked="true" strokeweight=".599pt" strokecolor="#000000">
                <v:path arrowok="t"/>
              </v:shape>
            </v:group>
            <v:group style="position:absolute;left:4165;top:1743;width:31;height:10" coordorigin="4165,1743" coordsize="31,10">
              <v:shape style="position:absolute;left:4165;top:1743;width:31;height:10" coordorigin="4165,1743" coordsize="31,10" path="m4165,1748l4195,1748e" filled="false" stroked="true" strokeweight=".599pt" strokecolor="#000000">
                <v:path arrowok="t"/>
              </v:shape>
            </v:group>
            <v:group style="position:absolute;left:4115;top:1743;width:31;height:10" coordorigin="4115,1743" coordsize="31,10">
              <v:shape style="position:absolute;left:4115;top:1743;width:31;height:10" coordorigin="4115,1743" coordsize="31,10" path="m4115,1748l4145,1748e" filled="false" stroked="true" strokeweight=".599pt" strokecolor="#000000">
                <v:path arrowok="t"/>
              </v:shape>
            </v:group>
            <v:group style="position:absolute;left:4065;top:1743;width:31;height:10" coordorigin="4065,1743" coordsize="31,10">
              <v:shape style="position:absolute;left:4065;top:1743;width:31;height:10" coordorigin="4065,1743" coordsize="31,10" path="m4065,1748l4095,1748e" filled="false" stroked="true" strokeweight=".599pt" strokecolor="#000000">
                <v:path arrowok="t"/>
              </v:shape>
            </v:group>
            <v:group style="position:absolute;left:4014;top:1743;width:31;height:10" coordorigin="4014,1743" coordsize="31,10">
              <v:shape style="position:absolute;left:4014;top:1743;width:31;height:10" coordorigin="4014,1743" coordsize="31,10" path="m4014,1748l4044,1748e" filled="false" stroked="true" strokeweight=".599pt" strokecolor="#000000">
                <v:path arrowok="t"/>
              </v:shape>
            </v:group>
            <v:group style="position:absolute;left:3964;top:1743;width:31;height:10" coordorigin="3964,1743" coordsize="31,10">
              <v:shape style="position:absolute;left:3964;top:1743;width:31;height:10" coordorigin="3964,1743" coordsize="31,10" path="m3964,1748l3994,1748e" filled="false" stroked="true" strokeweight=".599pt" strokecolor="#000000">
                <v:path arrowok="t"/>
              </v:shape>
            </v:group>
            <v:group style="position:absolute;left:3913;top:1743;width:31;height:10" coordorigin="3913,1743" coordsize="31,10">
              <v:shape style="position:absolute;left:3913;top:1743;width:31;height:10" coordorigin="3913,1743" coordsize="31,10" path="m3913,1748l3944,1748e" filled="false" stroked="true" strokeweight=".599pt" strokecolor="#000000">
                <v:path arrowok="t"/>
              </v:shape>
            </v:group>
            <v:group style="position:absolute;left:3863;top:1743;width:31;height:10" coordorigin="3863,1743" coordsize="31,10">
              <v:shape style="position:absolute;left:3863;top:1743;width:31;height:10" coordorigin="3863,1743" coordsize="31,10" path="m3863,1748l3893,1748e" filled="false" stroked="true" strokeweight=".599pt" strokecolor="#000000">
                <v:path arrowok="t"/>
              </v:shape>
            </v:group>
            <v:group style="position:absolute;left:3813;top:1743;width:31;height:10" coordorigin="3813,1743" coordsize="31,10">
              <v:shape style="position:absolute;left:3813;top:1743;width:31;height:10" coordorigin="3813,1743" coordsize="31,10" path="m3813,1748l3843,1748e" filled="false" stroked="true" strokeweight=".599pt" strokecolor="#000000">
                <v:path arrowok="t"/>
              </v:shape>
            </v:group>
            <v:group style="position:absolute;left:3762;top:1743;width:31;height:10" coordorigin="3762,1743" coordsize="31,10">
              <v:shape style="position:absolute;left:3762;top:1743;width:31;height:10" coordorigin="3762,1743" coordsize="31,10" path="m3762,1748l3792,1748e" filled="false" stroked="true" strokeweight=".599pt" strokecolor="#000000">
                <v:path arrowok="t"/>
              </v:shape>
            </v:group>
            <v:group style="position:absolute;left:3712;top:1743;width:31;height:10" coordorigin="3712,1743" coordsize="31,10">
              <v:shape style="position:absolute;left:3712;top:1743;width:31;height:10" coordorigin="3712,1743" coordsize="31,10" path="m3712,1748l3742,1748e" filled="false" stroked="true" strokeweight=".599pt" strokecolor="#000000">
                <v:path arrowok="t"/>
              </v:shape>
            </v:group>
            <v:group style="position:absolute;left:3661;top:1743;width:31;height:10" coordorigin="3661,1743" coordsize="31,10">
              <v:shape style="position:absolute;left:3661;top:1743;width:31;height:10" coordorigin="3661,1743" coordsize="31,10" path="m3661,1748l3692,1748e" filled="false" stroked="true" strokeweight=".599pt" strokecolor="#000000">
                <v:path arrowok="t"/>
              </v:shape>
            </v:group>
            <v:group style="position:absolute;left:3611;top:1743;width:31;height:10" coordorigin="3611,1743" coordsize="31,10">
              <v:shape style="position:absolute;left:3611;top:1743;width:31;height:10" coordorigin="3611,1743" coordsize="31,10" path="m3611,1748l3641,1748e" filled="false" stroked="true" strokeweight=".599pt" strokecolor="#000000">
                <v:path arrowok="t"/>
              </v:shape>
            </v:group>
            <v:group style="position:absolute;left:3561;top:1743;width:31;height:10" coordorigin="3561,1743" coordsize="31,10">
              <v:shape style="position:absolute;left:3561;top:1743;width:31;height:10" coordorigin="3561,1743" coordsize="31,10" path="m3561,1748l3591,1748e" filled="false" stroked="true" strokeweight=".599pt" strokecolor="#000000">
                <v:path arrowok="t"/>
              </v:shape>
            </v:group>
            <v:group style="position:absolute;left:3510;top:1743;width:31;height:10" coordorigin="3510,1743" coordsize="31,10">
              <v:shape style="position:absolute;left:3510;top:1743;width:31;height:10" coordorigin="3510,1743" coordsize="31,10" path="m3510,1748l3541,1748e" filled="false" stroked="true" strokeweight=".599pt" strokecolor="#000000">
                <v:path arrowok="t"/>
              </v:shape>
            </v:group>
            <v:group style="position:absolute;left:3460;top:1743;width:31;height:10" coordorigin="3460,1743" coordsize="31,10">
              <v:shape style="position:absolute;left:3460;top:1743;width:31;height:10" coordorigin="3460,1743" coordsize="31,10" path="m3460,1748l3490,1748e" filled="false" stroked="true" strokeweight=".599pt" strokecolor="#000000">
                <v:path arrowok="t"/>
              </v:shape>
            </v:group>
            <v:group style="position:absolute;left:5072;top:1743;width:16;height:10" coordorigin="5072,1743" coordsize="16,10">
              <v:shape style="position:absolute;left:5072;top:1743;width:16;height:10" coordorigin="5072,1743" coordsize="16,10" path="m5072,1748l5087,1748e" filled="false" stroked="true" strokeweight=".599pt" strokecolor="#000000">
                <v:path arrowok="t"/>
              </v:shape>
            </v:group>
            <v:group style="position:absolute;left:3420;top:1783;width:10;height:31" coordorigin="3420,1783" coordsize="10,31">
              <v:shape style="position:absolute;left:3420;top:1783;width:10;height:31" coordorigin="3420,1783" coordsize="10,31" path="m3420,1798l3430,1798e" filled="false" stroked="true" strokeweight="1.617pt" strokecolor="#000000">
                <v:path arrowok="t"/>
              </v:shape>
            </v:group>
            <v:group style="position:absolute;left:3420;top:1834;width:10;height:31" coordorigin="3420,1834" coordsize="10,31">
              <v:shape style="position:absolute;left:3420;top:1834;width:10;height:31" coordorigin="3420,1834" coordsize="10,31" path="m3420,1849l3430,1849e" filled="false" stroked="true" strokeweight="1.617pt" strokecolor="#000000">
                <v:path arrowok="t"/>
              </v:shape>
            </v:group>
            <v:group style="position:absolute;left:3420;top:1885;width:10;height:31" coordorigin="3420,1885" coordsize="10,31">
              <v:shape style="position:absolute;left:3420;top:1885;width:10;height:31" coordorigin="3420,1885" coordsize="10,31" path="m3420,1900l3430,1900e" filled="false" stroked="true" strokeweight="1.617pt" strokecolor="#000000">
                <v:path arrowok="t"/>
              </v:shape>
            </v:group>
            <v:group style="position:absolute;left:3420;top:1935;width:10;height:31" coordorigin="3420,1935" coordsize="10,31">
              <v:shape style="position:absolute;left:3420;top:1935;width:10;height:31" coordorigin="3420,1935" coordsize="10,31" path="m3420,1950l3430,1950e" filled="false" stroked="true" strokeweight="1.617pt" strokecolor="#000000">
                <v:path arrowok="t"/>
              </v:shape>
            </v:group>
            <v:group style="position:absolute;left:3420;top:1986;width:10;height:31" coordorigin="3420,1986" coordsize="10,31">
              <v:shape style="position:absolute;left:3420;top:1986;width:10;height:31" coordorigin="3420,1986" coordsize="10,31" path="m3420,2001l3430,2001e" filled="false" stroked="true" strokeweight="1.616pt" strokecolor="#000000">
                <v:path arrowok="t"/>
              </v:shape>
            </v:group>
            <v:group style="position:absolute;left:3420;top:2037;width:10;height:31" coordorigin="3420,2037" coordsize="10,31">
              <v:shape style="position:absolute;left:3420;top:2037;width:10;height:31" coordorigin="3420,2037" coordsize="10,31" path="m3420,2052l3430,2052e" filled="false" stroked="true" strokeweight="1.617pt" strokecolor="#000000">
                <v:path arrowok="t"/>
              </v:shape>
            </v:group>
            <v:group style="position:absolute;left:3420;top:2087;width:10;height:31" coordorigin="3420,2087" coordsize="10,31">
              <v:shape style="position:absolute;left:3420;top:2087;width:10;height:31" coordorigin="3420,2087" coordsize="10,31" path="m3420,2102l3430,2102e" filled="false" stroked="true" strokeweight="1.617pt" strokecolor="#000000">
                <v:path arrowok="t"/>
              </v:shape>
            </v:group>
            <v:group style="position:absolute;left:3420;top:2138;width:10;height:31" coordorigin="3420,2138" coordsize="10,31">
              <v:shape style="position:absolute;left:3420;top:2138;width:10;height:31" coordorigin="3420,2138" coordsize="10,31" path="m3420,2153l3430,2153e" filled="false" stroked="true" strokeweight="1.617pt" strokecolor="#000000">
                <v:path arrowok="t"/>
              </v:shape>
            </v:group>
            <v:group style="position:absolute;left:3420;top:2189;width:10;height:31" coordorigin="3420,2189" coordsize="10,31">
              <v:shape style="position:absolute;left:3420;top:2189;width:10;height:31" coordorigin="3420,2189" coordsize="10,31" path="m3420,2204l3430,2204e" filled="false" stroked="true" strokeweight="1.616pt" strokecolor="#000000">
                <v:path arrowok="t"/>
              </v:shape>
            </v:group>
            <v:group style="position:absolute;left:3420;top:2239;width:10;height:31" coordorigin="3420,2239" coordsize="10,31">
              <v:shape style="position:absolute;left:3420;top:2239;width:10;height:31" coordorigin="3420,2239" coordsize="10,31" path="m3420,2254l3430,2254e" filled="false" stroked="true" strokeweight="1.617pt" strokecolor="#000000">
                <v:path arrowok="t"/>
              </v:shape>
            </v:group>
            <v:group style="position:absolute;left:3420;top:2290;width:10;height:31" coordorigin="3420,2290" coordsize="10,31">
              <v:shape style="position:absolute;left:3420;top:2290;width:10;height:31" coordorigin="3420,2290" coordsize="10,31" path="m3420,2305l3430,2305e" filled="false" stroked="true" strokeweight="1.617pt" strokecolor="#000000">
                <v:path arrowok="t"/>
              </v:shape>
            </v:group>
            <v:group style="position:absolute;left:3420;top:2341;width:10;height:31" coordorigin="3420,2341" coordsize="10,31">
              <v:shape style="position:absolute;left:3420;top:2341;width:10;height:31" coordorigin="3420,2341" coordsize="10,31" path="m3420,2356l3430,2356e" filled="false" stroked="true" strokeweight="1.616pt" strokecolor="#000000">
                <v:path arrowok="t"/>
              </v:shape>
            </v:group>
            <v:group style="position:absolute;left:3420;top:2391;width:10;height:31" coordorigin="3420,2391" coordsize="10,31">
              <v:shape style="position:absolute;left:3420;top:2391;width:10;height:31" coordorigin="3420,2391" coordsize="10,31" path="m3420,2406l3430,2406e" filled="false" stroked="true" strokeweight="1.617pt" strokecolor="#000000">
                <v:path arrowok="t"/>
              </v:shape>
            </v:group>
            <v:group style="position:absolute;left:3420;top:2442;width:10;height:31" coordorigin="3420,2442" coordsize="10,31">
              <v:shape style="position:absolute;left:3420;top:2442;width:10;height:31" coordorigin="3420,2442" coordsize="10,31" path="m3420,2457l3430,2457e" filled="false" stroked="true" strokeweight="1.617pt" strokecolor="#000000">
                <v:path arrowok="t"/>
              </v:shape>
            </v:group>
            <v:group style="position:absolute;left:3420;top:2493;width:10;height:31" coordorigin="3420,2493" coordsize="10,31">
              <v:shape style="position:absolute;left:3420;top:2493;width:10;height:31" coordorigin="3420,2493" coordsize="10,31" path="m3420,2508l3430,2508e" filled="false" stroked="true" strokeweight="1.617pt" strokecolor="#000000">
                <v:path arrowok="t"/>
              </v:shape>
            </v:group>
            <v:group style="position:absolute;left:3420;top:2543;width:10;height:31" coordorigin="3420,2543" coordsize="10,31">
              <v:shape style="position:absolute;left:3420;top:2543;width:10;height:31" coordorigin="3420,2543" coordsize="10,31" path="m3420,2559l3430,2559e" filled="false" stroked="true" strokeweight="1.616pt" strokecolor="#000000">
                <v:path arrowok="t"/>
              </v:shape>
            </v:group>
            <v:group style="position:absolute;left:3420;top:2594;width:10;height:31" coordorigin="3420,2594" coordsize="10,31">
              <v:shape style="position:absolute;left:3420;top:2594;width:10;height:31" coordorigin="3420,2594" coordsize="10,31" path="m3420,2609l3430,2609e" filled="false" stroked="true" strokeweight="1.617pt" strokecolor="#000000">
                <v:path arrowok="t"/>
              </v:shape>
            </v:group>
            <v:group style="position:absolute;left:3420;top:2645;width:10;height:31" coordorigin="3420,2645" coordsize="10,31">
              <v:shape style="position:absolute;left:3420;top:2645;width:10;height:31" coordorigin="3420,2645" coordsize="10,31" path="m3420,2660l3430,2660e" filled="false" stroked="true" strokeweight="1.617pt" strokecolor="#000000">
                <v:path arrowok="t"/>
              </v:shape>
            </v:group>
            <v:group style="position:absolute;left:3420;top:2695;width:10;height:31" coordorigin="3420,2695" coordsize="10,31">
              <v:shape style="position:absolute;left:3420;top:2695;width:10;height:31" coordorigin="3420,2695" coordsize="10,31" path="m3420,2711l3430,2711e" filled="false" stroked="true" strokeweight="1.617pt" strokecolor="#000000">
                <v:path arrowok="t"/>
              </v:shape>
            </v:group>
            <v:group style="position:absolute;left:3420;top:2746;width:10;height:31" coordorigin="3420,2746" coordsize="10,31">
              <v:shape style="position:absolute;left:3420;top:2746;width:10;height:31" coordorigin="3420,2746" coordsize="10,31" path="m3420,2761l3430,2761e" filled="false" stroked="true" strokeweight="1.617pt" strokecolor="#000000">
                <v:path arrowok="t"/>
              </v:shape>
            </v:group>
            <v:group style="position:absolute;left:3420;top:2797;width:10;height:31" coordorigin="3420,2797" coordsize="10,31">
              <v:shape style="position:absolute;left:3420;top:2797;width:10;height:31" coordorigin="3420,2797" coordsize="10,31" path="m3420,2812l3430,2812e" filled="false" stroked="true" strokeweight="1.617pt" strokecolor="#000000">
                <v:path arrowok="t"/>
              </v:shape>
            </v:group>
            <v:group style="position:absolute;left:3420;top:2847;width:10;height:31" coordorigin="3420,2847" coordsize="10,31">
              <v:shape style="position:absolute;left:3420;top:2847;width:10;height:31" coordorigin="3420,2847" coordsize="10,31" path="m3420,2863l3430,2863e" filled="false" stroked="true" strokeweight="1.617pt" strokecolor="#000000">
                <v:path arrowok="t"/>
              </v:shape>
            </v:group>
            <v:group style="position:absolute;left:3420;top:2898;width:10;height:31" coordorigin="3420,2898" coordsize="10,31">
              <v:shape style="position:absolute;left:3420;top:2898;width:10;height:31" coordorigin="3420,2898" coordsize="10,31" path="m3420,2913l3430,2913e" filled="false" stroked="true" strokeweight="1.616pt" strokecolor="#000000">
                <v:path arrowok="t"/>
              </v:shape>
            </v:group>
            <v:group style="position:absolute;left:3420;top:2949;width:10;height:31" coordorigin="3420,2949" coordsize="10,31">
              <v:shape style="position:absolute;left:3420;top:2949;width:10;height:31" coordorigin="3420,2949" coordsize="10,31" path="m3420,2964l3430,2964e" filled="false" stroked="true" strokeweight="1.617pt" strokecolor="#000000">
                <v:path arrowok="t"/>
              </v:shape>
            </v:group>
            <v:group style="position:absolute;left:3420;top:2999;width:10;height:31" coordorigin="3420,2999" coordsize="10,31">
              <v:shape style="position:absolute;left:3420;top:2999;width:10;height:31" coordorigin="3420,2999" coordsize="10,31" path="m3420,3015l3430,3015e" filled="false" stroked="true" strokeweight="1.617pt" strokecolor="#000000">
                <v:path arrowok="t"/>
              </v:shape>
            </v:group>
            <v:group style="position:absolute;left:3420;top:3050;width:10;height:31" coordorigin="3420,3050" coordsize="10,31">
              <v:shape style="position:absolute;left:3420;top:3050;width:10;height:31" coordorigin="3420,3050" coordsize="10,31" path="m3420,3065l3430,3065e" filled="false" stroked="true" strokeweight="1.617pt" strokecolor="#000000">
                <v:path arrowok="t"/>
              </v:shape>
            </v:group>
            <v:group style="position:absolute;left:3420;top:3101;width:10;height:31" coordorigin="3420,3101" coordsize="10,31">
              <v:shape style="position:absolute;left:3420;top:3101;width:10;height:31" coordorigin="3420,3101" coordsize="10,31" path="m3420,3116l3430,3116e" filled="false" stroked="true" strokeweight="1.616pt" strokecolor="#000000">
                <v:path arrowok="t"/>
              </v:shape>
            </v:group>
            <v:group style="position:absolute;left:3420;top:3152;width:10;height:31" coordorigin="3420,3152" coordsize="10,31">
              <v:shape style="position:absolute;left:3420;top:3152;width:10;height:31" coordorigin="3420,3152" coordsize="10,31" path="m3420,3167l3430,3167e" filled="false" stroked="true" strokeweight="1.617pt" strokecolor="#000000">
                <v:path arrowok="t"/>
              </v:shape>
            </v:group>
            <v:group style="position:absolute;left:3420;top:3202;width:10;height:31" coordorigin="3420,3202" coordsize="10,31">
              <v:shape style="position:absolute;left:3420;top:3202;width:10;height:31" coordorigin="3420,3202" coordsize="10,31" path="m3420,3217l3430,3217e" filled="false" stroked="true" strokeweight="1.617pt" strokecolor="#000000">
                <v:path arrowok="t"/>
              </v:shape>
            </v:group>
            <v:group style="position:absolute;left:3420;top:3253;width:10;height:31" coordorigin="3420,3253" coordsize="10,31">
              <v:shape style="position:absolute;left:3420;top:3253;width:10;height:31" coordorigin="3420,3253" coordsize="10,31" path="m3420,3268l3430,3268e" filled="false" stroked="true" strokeweight="1.616pt" strokecolor="#000000">
                <v:path arrowok="t"/>
              </v:shape>
            </v:group>
            <v:group style="position:absolute;left:3420;top:3304;width:10;height:31" coordorigin="3420,3304" coordsize="10,31">
              <v:shape style="position:absolute;left:3420;top:3304;width:10;height:31" coordorigin="3420,3304" coordsize="10,31" path="m3420,3319l3430,3319e" filled="false" stroked="true" strokeweight="1.617pt" strokecolor="#000000">
                <v:path arrowok="t"/>
              </v:shape>
            </v:group>
            <v:group style="position:absolute;left:3420;top:3354;width:10;height:31" coordorigin="3420,3354" coordsize="10,31">
              <v:shape style="position:absolute;left:3420;top:3354;width:10;height:31" coordorigin="3420,3354" coordsize="10,31" path="m3420,3369l3430,3369e" filled="false" stroked="true" strokeweight="1.617pt" strokecolor="#000000">
                <v:path arrowok="t"/>
              </v:shape>
            </v:group>
            <v:group style="position:absolute;left:3420;top:1748;width:10;height:16" coordorigin="3420,1748" coordsize="10,16">
              <v:shape style="position:absolute;left:3420;top:1748;width:10;height:16" coordorigin="3420,1748" coordsize="10,16" path="m3420,1755l3430,1755e" filled="false" stroked="true" strokeweight=".858pt" strokecolor="#000000">
                <v:path arrowok="t"/>
              </v:shape>
            </v:group>
            <v:group style="position:absolute;left:3420;top:3420;width:10;height:2" coordorigin="3420,3420" coordsize="10,2">
              <v:shape style="position:absolute;left:3420;top:3420;width:10;height:2" coordorigin="3420,3420" coordsize="10,0" path="m3420,3420l3430,3420e" filled="false" stroked="true" strokeweight="1.617pt" strokecolor="#000000">
                <v:path arrowok="t"/>
              </v:shape>
            </v:group>
            <v:group style="position:absolute;left:6704;top:1743;width:31;height:10" coordorigin="6704,1743" coordsize="31,10">
              <v:shape style="position:absolute;left:6704;top:1743;width:31;height:10" coordorigin="6704,1743" coordsize="31,10" path="m6704,1748l6734,1748e" filled="false" stroked="true" strokeweight=".599pt" strokecolor="#000000">
                <v:path arrowok="t"/>
              </v:shape>
            </v:group>
            <v:group style="position:absolute;left:6654;top:1743;width:31;height:10" coordorigin="6654,1743" coordsize="31,10">
              <v:shape style="position:absolute;left:6654;top:1743;width:31;height:10" coordorigin="6654,1743" coordsize="31,10" path="m6654,1748l6684,1748e" filled="false" stroked="true" strokeweight=".599pt" strokecolor="#000000">
                <v:path arrowok="t"/>
              </v:shape>
            </v:group>
            <v:group style="position:absolute;left:6603;top:1743;width:31;height:10" coordorigin="6603,1743" coordsize="31,10">
              <v:shape style="position:absolute;left:6603;top:1743;width:31;height:10" coordorigin="6603,1743" coordsize="31,10" path="m6603,1748l6634,1748e" filled="false" stroked="true" strokeweight=".599pt" strokecolor="#000000">
                <v:path arrowok="t"/>
              </v:shape>
            </v:group>
            <v:group style="position:absolute;left:6553;top:1743;width:31;height:10" coordorigin="6553,1743" coordsize="31,10">
              <v:shape style="position:absolute;left:6553;top:1743;width:31;height:10" coordorigin="6553,1743" coordsize="31,10" path="m6553,1748l6583,1748e" filled="false" stroked="true" strokeweight=".599pt" strokecolor="#000000">
                <v:path arrowok="t"/>
              </v:shape>
            </v:group>
            <v:group style="position:absolute;left:6503;top:1743;width:31;height:10" coordorigin="6503,1743" coordsize="31,10">
              <v:shape style="position:absolute;left:6503;top:1743;width:31;height:10" coordorigin="6503,1743" coordsize="31,10" path="m6503,1748l6533,1748e" filled="false" stroked="true" strokeweight=".599pt" strokecolor="#000000">
                <v:path arrowok="t"/>
              </v:shape>
            </v:group>
            <v:group style="position:absolute;left:6452;top:1743;width:31;height:10" coordorigin="6452,1743" coordsize="31,10">
              <v:shape style="position:absolute;left:6452;top:1743;width:31;height:10" coordorigin="6452,1743" coordsize="31,10" path="m6452,1748l6482,1748e" filled="false" stroked="true" strokeweight=".599pt" strokecolor="#000000">
                <v:path arrowok="t"/>
              </v:shape>
            </v:group>
            <v:group style="position:absolute;left:6402;top:1743;width:31;height:10" coordorigin="6402,1743" coordsize="31,10">
              <v:shape style="position:absolute;left:6402;top:1743;width:31;height:10" coordorigin="6402,1743" coordsize="31,10" path="m6402,1748l6432,1748e" filled="false" stroked="true" strokeweight=".599pt" strokecolor="#000000">
                <v:path arrowok="t"/>
              </v:shape>
            </v:group>
            <v:group style="position:absolute;left:6351;top:1743;width:31;height:10" coordorigin="6351,1743" coordsize="31,10">
              <v:shape style="position:absolute;left:6351;top:1743;width:31;height:10" coordorigin="6351,1743" coordsize="31,10" path="m6351,1748l6382,1748e" filled="false" stroked="true" strokeweight=".599pt" strokecolor="#000000">
                <v:path arrowok="t"/>
              </v:shape>
            </v:group>
            <v:group style="position:absolute;left:6301;top:1743;width:31;height:10" coordorigin="6301,1743" coordsize="31,10">
              <v:shape style="position:absolute;left:6301;top:1743;width:31;height:10" coordorigin="6301,1743" coordsize="31,10" path="m6301,1748l6331,1748e" filled="false" stroked="true" strokeweight=".599pt" strokecolor="#000000">
                <v:path arrowok="t"/>
              </v:shape>
            </v:group>
            <v:group style="position:absolute;left:6251;top:1743;width:31;height:10" coordorigin="6251,1743" coordsize="31,10">
              <v:shape style="position:absolute;left:6251;top:1743;width:31;height:10" coordorigin="6251,1743" coordsize="31,10" path="m6251,1748l6281,1748e" filled="false" stroked="true" strokeweight=".599pt" strokecolor="#000000">
                <v:path arrowok="t"/>
              </v:shape>
            </v:group>
            <v:group style="position:absolute;left:6200;top:1743;width:31;height:10" coordorigin="6200,1743" coordsize="31,10">
              <v:shape style="position:absolute;left:6200;top:1743;width:31;height:10" coordorigin="6200,1743" coordsize="31,10" path="m6200,1748l6231,1748e" filled="false" stroked="true" strokeweight=".599pt" strokecolor="#000000">
                <v:path arrowok="t"/>
              </v:shape>
            </v:group>
            <v:group style="position:absolute;left:6150;top:1743;width:31;height:10" coordorigin="6150,1743" coordsize="31,10">
              <v:shape style="position:absolute;left:6150;top:1743;width:31;height:10" coordorigin="6150,1743" coordsize="31,10" path="m6150,1748l6180,1748e" filled="false" stroked="true" strokeweight=".599pt" strokecolor="#000000">
                <v:path arrowok="t"/>
              </v:shape>
            </v:group>
            <v:group style="position:absolute;left:6100;top:1743;width:31;height:10" coordorigin="6100,1743" coordsize="31,10">
              <v:shape style="position:absolute;left:6100;top:1743;width:31;height:10" coordorigin="6100,1743" coordsize="31,10" path="m6100,1748l6130,1748e" filled="false" stroked="true" strokeweight=".599pt" strokecolor="#000000">
                <v:path arrowok="t"/>
              </v:shape>
            </v:group>
            <v:group style="position:absolute;left:6049;top:1743;width:31;height:10" coordorigin="6049,1743" coordsize="31,10">
              <v:shape style="position:absolute;left:6049;top:1743;width:31;height:10" coordorigin="6049,1743" coordsize="31,10" path="m6049,1748l6079,1748e" filled="false" stroked="true" strokeweight=".599pt" strokecolor="#000000">
                <v:path arrowok="t"/>
              </v:shape>
            </v:group>
            <v:group style="position:absolute;left:5999;top:1743;width:31;height:10" coordorigin="5999,1743" coordsize="31,10">
              <v:shape style="position:absolute;left:5999;top:1743;width:31;height:10" coordorigin="5999,1743" coordsize="31,10" path="m5999,1748l6029,1748e" filled="false" stroked="true" strokeweight=".599pt" strokecolor="#000000">
                <v:path arrowok="t"/>
              </v:shape>
            </v:group>
            <v:group style="position:absolute;left:5948;top:1743;width:31;height:10" coordorigin="5948,1743" coordsize="31,10">
              <v:shape style="position:absolute;left:5948;top:1743;width:31;height:10" coordorigin="5948,1743" coordsize="31,10" path="m5948,1748l5979,1748e" filled="false" stroked="true" strokeweight=".599pt" strokecolor="#000000">
                <v:path arrowok="t"/>
              </v:shape>
            </v:group>
            <v:group style="position:absolute;left:5898;top:1743;width:31;height:10" coordorigin="5898,1743" coordsize="31,10">
              <v:shape style="position:absolute;left:5898;top:1743;width:31;height:10" coordorigin="5898,1743" coordsize="31,10" path="m5898,1748l5928,1748e" filled="false" stroked="true" strokeweight=".599pt" strokecolor="#000000">
                <v:path arrowok="t"/>
              </v:shape>
            </v:group>
            <v:group style="position:absolute;left:5848;top:1743;width:31;height:10" coordorigin="5848,1743" coordsize="31,10">
              <v:shape style="position:absolute;left:5848;top:1743;width:31;height:10" coordorigin="5848,1743" coordsize="31,10" path="m5848,1748l5878,1748e" filled="false" stroked="true" strokeweight=".599pt" strokecolor="#000000">
                <v:path arrowok="t"/>
              </v:shape>
            </v:group>
            <v:group style="position:absolute;left:5797;top:1743;width:31;height:10" coordorigin="5797,1743" coordsize="31,10">
              <v:shape style="position:absolute;left:5797;top:1743;width:31;height:10" coordorigin="5797,1743" coordsize="31,10" path="m5797,1748l5828,1748e" filled="false" stroked="true" strokeweight=".599pt" strokecolor="#000000">
                <v:path arrowok="t"/>
              </v:shape>
            </v:group>
            <v:group style="position:absolute;left:5747;top:1743;width:31;height:10" coordorigin="5747,1743" coordsize="31,10">
              <v:shape style="position:absolute;left:5747;top:1743;width:31;height:10" coordorigin="5747,1743" coordsize="31,10" path="m5747,1748l5777,1748e" filled="false" stroked="true" strokeweight=".599pt" strokecolor="#000000">
                <v:path arrowok="t"/>
              </v:shape>
            </v:group>
            <v:group style="position:absolute;left:5697;top:1743;width:31;height:10" coordorigin="5697,1743" coordsize="31,10">
              <v:shape style="position:absolute;left:5697;top:1743;width:31;height:10" coordorigin="5697,1743" coordsize="31,10" path="m5697,1748l5727,1748e" filled="false" stroked="true" strokeweight=".599pt" strokecolor="#000000">
                <v:path arrowok="t"/>
              </v:shape>
            </v:group>
            <v:group style="position:absolute;left:5646;top:1743;width:31;height:10" coordorigin="5646,1743" coordsize="31,10">
              <v:shape style="position:absolute;left:5646;top:1743;width:31;height:10" coordorigin="5646,1743" coordsize="31,10" path="m5646,1748l5676,1748e" filled="false" stroked="true" strokeweight=".599pt" strokecolor="#000000">
                <v:path arrowok="t"/>
              </v:shape>
            </v:group>
            <v:group style="position:absolute;left:5596;top:1743;width:31;height:10" coordorigin="5596,1743" coordsize="31,10">
              <v:shape style="position:absolute;left:5596;top:1743;width:31;height:10" coordorigin="5596,1743" coordsize="31,10" path="m5596,1748l5626,1748e" filled="false" stroked="true" strokeweight=".599pt" strokecolor="#000000">
                <v:path arrowok="t"/>
              </v:shape>
            </v:group>
            <v:group style="position:absolute;left:5545;top:1743;width:31;height:10" coordorigin="5545,1743" coordsize="31,10">
              <v:shape style="position:absolute;left:5545;top:1743;width:31;height:10" coordorigin="5545,1743" coordsize="31,10" path="m5545,1748l5576,1748e" filled="false" stroked="true" strokeweight=".599pt" strokecolor="#000000">
                <v:path arrowok="t"/>
              </v:shape>
            </v:group>
            <v:group style="position:absolute;left:5495;top:1743;width:31;height:10" coordorigin="5495,1743" coordsize="31,10">
              <v:shape style="position:absolute;left:5495;top:1743;width:31;height:10" coordorigin="5495,1743" coordsize="31,10" path="m5495,1748l5525,1748e" filled="false" stroked="true" strokeweight=".599pt" strokecolor="#000000">
                <v:path arrowok="t"/>
              </v:shape>
            </v:group>
            <v:group style="position:absolute;left:5445;top:1743;width:31;height:10" coordorigin="5445,1743" coordsize="31,10">
              <v:shape style="position:absolute;left:5445;top:1743;width:31;height:10" coordorigin="5445,1743" coordsize="31,10" path="m5445,1748l5475,1748e" filled="false" stroked="true" strokeweight=".599pt" strokecolor="#000000">
                <v:path arrowok="t"/>
              </v:shape>
            </v:group>
            <v:group style="position:absolute;left:5394;top:1743;width:31;height:10" coordorigin="5394,1743" coordsize="31,10">
              <v:shape style="position:absolute;left:5394;top:1743;width:31;height:10" coordorigin="5394,1743" coordsize="31,10" path="m5394,1748l5424,1748e" filled="false" stroked="true" strokeweight=".599pt" strokecolor="#000000">
                <v:path arrowok="t"/>
              </v:shape>
            </v:group>
            <v:group style="position:absolute;left:5344;top:1743;width:31;height:10" coordorigin="5344,1743" coordsize="31,10">
              <v:shape style="position:absolute;left:5344;top:1743;width:31;height:10" coordorigin="5344,1743" coordsize="31,10" path="m5344,1748l5374,1748e" filled="false" stroked="true" strokeweight=".599pt" strokecolor="#000000">
                <v:path arrowok="t"/>
              </v:shape>
            </v:group>
            <v:group style="position:absolute;left:5294;top:1743;width:31;height:10" coordorigin="5294,1743" coordsize="31,10">
              <v:shape style="position:absolute;left:5294;top:1743;width:31;height:10" coordorigin="5294,1743" coordsize="31,10" path="m5294,1748l5324,1748e" filled="false" stroked="true" strokeweight=".599pt" strokecolor="#000000">
                <v:path arrowok="t"/>
              </v:shape>
            </v:group>
            <v:group style="position:absolute;left:5243;top:1743;width:31;height:10" coordorigin="5243,1743" coordsize="31,10">
              <v:shape style="position:absolute;left:5243;top:1743;width:31;height:10" coordorigin="5243,1743" coordsize="31,10" path="m5243,1748l5273,1748e" filled="false" stroked="true" strokeweight=".599pt" strokecolor="#000000">
                <v:path arrowok="t"/>
              </v:shape>
            </v:group>
            <v:group style="position:absolute;left:5193;top:1743;width:31;height:10" coordorigin="5193,1743" coordsize="31,10">
              <v:shape style="position:absolute;left:5193;top:1743;width:31;height:10" coordorigin="5193,1743" coordsize="31,10" path="m5193,1748l5223,1748e" filled="false" stroked="true" strokeweight=".599pt" strokecolor="#000000">
                <v:path arrowok="t"/>
              </v:shape>
            </v:group>
            <v:group style="position:absolute;left:5142;top:1743;width:31;height:10" coordorigin="5142,1743" coordsize="31,10">
              <v:shape style="position:absolute;left:5142;top:1743;width:31;height:10" coordorigin="5142,1743" coordsize="31,10" path="m5142,1748l5173,1748e" filled="false" stroked="true" strokeweight=".599pt" strokecolor="#000000">
                <v:path arrowok="t"/>
              </v:shape>
            </v:group>
            <v:group style="position:absolute;left:6754;top:1743;width:16;height:10" coordorigin="6754,1743" coordsize="16,10">
              <v:shape style="position:absolute;left:6754;top:1743;width:16;height:10" coordorigin="6754,1743" coordsize="16,10" path="m6754,1748l6770,1748e" filled="false" stroked="true" strokeweight=".599pt" strokecolor="#000000">
                <v:path arrowok="t"/>
              </v:shape>
            </v:group>
            <v:group style="position:absolute;left:5107;top:1743;width:16;height:10" coordorigin="5107,1743" coordsize="16,10">
              <v:shape style="position:absolute;left:5107;top:1743;width:16;height:10" coordorigin="5107,1743" coordsize="16,10" path="m5107,1748l5122,1748e" filled="false" stroked="true" strokeweight=".599pt" strokecolor="#000000">
                <v:path arrowok="t"/>
              </v:shape>
            </v:group>
            <v:group style="position:absolute;left:8367;top:1743;width:31;height:10" coordorigin="8367,1743" coordsize="31,10">
              <v:shape style="position:absolute;left:8367;top:1743;width:31;height:10" coordorigin="8367,1743" coordsize="31,10" path="m8367,1748l8397,1748e" filled="false" stroked="true" strokeweight=".599pt" strokecolor="#000000">
                <v:path arrowok="t"/>
              </v:shape>
            </v:group>
            <v:group style="position:absolute;left:8316;top:1743;width:31;height:10" coordorigin="8316,1743" coordsize="31,10">
              <v:shape style="position:absolute;left:8316;top:1743;width:31;height:10" coordorigin="8316,1743" coordsize="31,10" path="m8316,1748l8346,1748e" filled="false" stroked="true" strokeweight=".599pt" strokecolor="#000000">
                <v:path arrowok="t"/>
              </v:shape>
            </v:group>
            <v:group style="position:absolute;left:8266;top:1743;width:31;height:10" coordorigin="8266,1743" coordsize="31,10">
              <v:shape style="position:absolute;left:8266;top:1743;width:31;height:10" coordorigin="8266,1743" coordsize="31,10" path="m8266,1748l8296,1748e" filled="false" stroked="true" strokeweight=".599pt" strokecolor="#000000">
                <v:path arrowok="t"/>
              </v:shape>
            </v:group>
            <v:group style="position:absolute;left:8215;top:1743;width:31;height:10" coordorigin="8215,1743" coordsize="31,10">
              <v:shape style="position:absolute;left:8215;top:1743;width:31;height:10" coordorigin="8215,1743" coordsize="31,10" path="m8215,1748l8246,1748e" filled="false" stroked="true" strokeweight=".599pt" strokecolor="#000000">
                <v:path arrowok="t"/>
              </v:shape>
            </v:group>
            <v:group style="position:absolute;left:8165;top:1743;width:31;height:10" coordorigin="8165,1743" coordsize="31,10">
              <v:shape style="position:absolute;left:8165;top:1743;width:31;height:10" coordorigin="8165,1743" coordsize="31,10" path="m8165,1748l8195,1748e" filled="false" stroked="true" strokeweight=".599pt" strokecolor="#000000">
                <v:path arrowok="t"/>
              </v:shape>
            </v:group>
            <v:group style="position:absolute;left:8115;top:1743;width:31;height:10" coordorigin="8115,1743" coordsize="31,10">
              <v:shape style="position:absolute;left:8115;top:1743;width:31;height:10" coordorigin="8115,1743" coordsize="31,10" path="m8115,1748l8145,1748e" filled="false" stroked="true" strokeweight=".599pt" strokecolor="#000000">
                <v:path arrowok="t"/>
              </v:shape>
            </v:group>
            <v:group style="position:absolute;left:8064;top:1743;width:31;height:10" coordorigin="8064,1743" coordsize="31,10">
              <v:shape style="position:absolute;left:8064;top:1743;width:31;height:10" coordorigin="8064,1743" coordsize="31,10" path="m8064,1748l8094,1748e" filled="false" stroked="true" strokeweight=".599pt" strokecolor="#000000">
                <v:path arrowok="t"/>
              </v:shape>
            </v:group>
            <v:group style="position:absolute;left:8014;top:1743;width:31;height:10" coordorigin="8014,1743" coordsize="31,10">
              <v:shape style="position:absolute;left:8014;top:1743;width:31;height:10" coordorigin="8014,1743" coordsize="31,10" path="m8014,1748l8044,1748e" filled="false" stroked="true" strokeweight=".599pt" strokecolor="#000000">
                <v:path arrowok="t"/>
              </v:shape>
            </v:group>
            <v:group style="position:absolute;left:7964;top:1743;width:31;height:10" coordorigin="7964,1743" coordsize="31,10">
              <v:shape style="position:absolute;left:7964;top:1743;width:31;height:10" coordorigin="7964,1743" coordsize="31,10" path="m7964,1748l7994,1748e" filled="false" stroked="true" strokeweight=".599pt" strokecolor="#000000">
                <v:path arrowok="t"/>
              </v:shape>
            </v:group>
            <v:group style="position:absolute;left:7913;top:1743;width:31;height:10" coordorigin="7913,1743" coordsize="31,10">
              <v:shape style="position:absolute;left:7913;top:1743;width:31;height:10" coordorigin="7913,1743" coordsize="31,10" path="m7913,1748l7943,1748e" filled="false" stroked="true" strokeweight=".599pt" strokecolor="#000000">
                <v:path arrowok="t"/>
              </v:shape>
            </v:group>
            <v:group style="position:absolute;left:7863;top:1743;width:31;height:10" coordorigin="7863,1743" coordsize="31,10">
              <v:shape style="position:absolute;left:7863;top:1743;width:31;height:10" coordorigin="7863,1743" coordsize="31,10" path="m7863,1748l7893,1748e" filled="false" stroked="true" strokeweight=".599pt" strokecolor="#000000">
                <v:path arrowok="t"/>
              </v:shape>
            </v:group>
            <v:group style="position:absolute;left:7812;top:1743;width:31;height:10" coordorigin="7812,1743" coordsize="31,10">
              <v:shape style="position:absolute;left:7812;top:1743;width:31;height:10" coordorigin="7812,1743" coordsize="31,10" path="m7812,1748l7843,1748e" filled="false" stroked="true" strokeweight=".599pt" strokecolor="#000000">
                <v:path arrowok="t"/>
              </v:shape>
            </v:group>
            <v:group style="position:absolute;left:7762;top:1743;width:31;height:10" coordorigin="7762,1743" coordsize="31,10">
              <v:shape style="position:absolute;left:7762;top:1743;width:31;height:10" coordorigin="7762,1743" coordsize="31,10" path="m7762,1748l7792,1748e" filled="false" stroked="true" strokeweight=".599pt" strokecolor="#000000">
                <v:path arrowok="t"/>
              </v:shape>
            </v:group>
            <v:group style="position:absolute;left:7712;top:1743;width:31;height:10" coordorigin="7712,1743" coordsize="31,10">
              <v:shape style="position:absolute;left:7712;top:1743;width:31;height:10" coordorigin="7712,1743" coordsize="31,10" path="m7712,1748l7742,1748e" filled="false" stroked="true" strokeweight=".599pt" strokecolor="#000000">
                <v:path arrowok="t"/>
              </v:shape>
            </v:group>
            <v:group style="position:absolute;left:7661;top:1743;width:31;height:10" coordorigin="7661,1743" coordsize="31,10">
              <v:shape style="position:absolute;left:7661;top:1743;width:31;height:10" coordorigin="7661,1743" coordsize="31,10" path="m7661,1748l7691,1748e" filled="false" stroked="true" strokeweight=".599pt" strokecolor="#000000">
                <v:path arrowok="t"/>
              </v:shape>
            </v:group>
            <v:group style="position:absolute;left:7611;top:1743;width:31;height:10" coordorigin="7611,1743" coordsize="31,10">
              <v:shape style="position:absolute;left:7611;top:1743;width:31;height:10" coordorigin="7611,1743" coordsize="31,10" path="m7611,1748l7641,1748e" filled="false" stroked="true" strokeweight=".599pt" strokecolor="#000000">
                <v:path arrowok="t"/>
              </v:shape>
            </v:group>
            <v:group style="position:absolute;left:7561;top:1743;width:31;height:10" coordorigin="7561,1743" coordsize="31,10">
              <v:shape style="position:absolute;left:7561;top:1743;width:31;height:10" coordorigin="7561,1743" coordsize="31,10" path="m7561,1748l7591,1748e" filled="false" stroked="true" strokeweight=".599pt" strokecolor="#000000">
                <v:path arrowok="t"/>
              </v:shape>
            </v:group>
            <v:group style="position:absolute;left:7510;top:1743;width:31;height:10" coordorigin="7510,1743" coordsize="31,10">
              <v:shape style="position:absolute;left:7510;top:1743;width:31;height:10" coordorigin="7510,1743" coordsize="31,10" path="m7510,1748l7540,1748e" filled="false" stroked="true" strokeweight=".599pt" strokecolor="#000000">
                <v:path arrowok="t"/>
              </v:shape>
            </v:group>
            <v:group style="position:absolute;left:7460;top:1743;width:31;height:10" coordorigin="7460,1743" coordsize="31,10">
              <v:shape style="position:absolute;left:7460;top:1743;width:31;height:10" coordorigin="7460,1743" coordsize="31,10" path="m7460,1748l7490,1748e" filled="false" stroked="true" strokeweight=".599pt" strokecolor="#000000">
                <v:path arrowok="t"/>
              </v:shape>
            </v:group>
            <v:group style="position:absolute;left:7409;top:1743;width:31;height:10" coordorigin="7409,1743" coordsize="31,10">
              <v:shape style="position:absolute;left:7409;top:1743;width:31;height:10" coordorigin="7409,1743" coordsize="31,10" path="m7409,1748l7440,1748e" filled="false" stroked="true" strokeweight=".599pt" strokecolor="#000000">
                <v:path arrowok="t"/>
              </v:shape>
            </v:group>
            <v:group style="position:absolute;left:7359;top:1743;width:31;height:10" coordorigin="7359,1743" coordsize="31,10">
              <v:shape style="position:absolute;left:7359;top:1743;width:31;height:10" coordorigin="7359,1743" coordsize="31,10" path="m7359,1748l7389,1748e" filled="false" stroked="true" strokeweight=".599pt" strokecolor="#000000">
                <v:path arrowok="t"/>
              </v:shape>
            </v:group>
            <v:group style="position:absolute;left:7309;top:1743;width:31;height:10" coordorigin="7309,1743" coordsize="31,10">
              <v:shape style="position:absolute;left:7309;top:1743;width:31;height:10" coordorigin="7309,1743" coordsize="31,10" path="m7309,1748l7339,1748e" filled="false" stroked="true" strokeweight=".599pt" strokecolor="#000000">
                <v:path arrowok="t"/>
              </v:shape>
            </v:group>
            <v:group style="position:absolute;left:7258;top:1743;width:31;height:10" coordorigin="7258,1743" coordsize="31,10">
              <v:shape style="position:absolute;left:7258;top:1743;width:31;height:10" coordorigin="7258,1743" coordsize="31,10" path="m7258,1748l7288,1748e" filled="false" stroked="true" strokeweight=".599pt" strokecolor="#000000">
                <v:path arrowok="t"/>
              </v:shape>
            </v:group>
            <v:group style="position:absolute;left:7208;top:1743;width:31;height:10" coordorigin="7208,1743" coordsize="31,10">
              <v:shape style="position:absolute;left:7208;top:1743;width:31;height:10" coordorigin="7208,1743" coordsize="31,10" path="m7208,1748l7238,1748e" filled="false" stroked="true" strokeweight=".599pt" strokecolor="#000000">
                <v:path arrowok="t"/>
              </v:shape>
            </v:group>
            <v:group style="position:absolute;left:7158;top:1743;width:31;height:10" coordorigin="7158,1743" coordsize="31,10">
              <v:shape style="position:absolute;left:7158;top:1743;width:31;height:10" coordorigin="7158,1743" coordsize="31,10" path="m7158,1748l7188,1748e" filled="false" stroked="true" strokeweight=".599pt" strokecolor="#000000">
                <v:path arrowok="t"/>
              </v:shape>
            </v:group>
            <v:group style="position:absolute;left:7107;top:1743;width:31;height:10" coordorigin="7107,1743" coordsize="31,10">
              <v:shape style="position:absolute;left:7107;top:1743;width:31;height:10" coordorigin="7107,1743" coordsize="31,10" path="m7107,1748l7137,1748e" filled="false" stroked="true" strokeweight=".599pt" strokecolor="#000000">
                <v:path arrowok="t"/>
              </v:shape>
            </v:group>
            <v:group style="position:absolute;left:7057;top:1743;width:31;height:10" coordorigin="7057,1743" coordsize="31,10">
              <v:shape style="position:absolute;left:7057;top:1743;width:31;height:10" coordorigin="7057,1743" coordsize="31,10" path="m7057,1748l7087,1748e" filled="false" stroked="true" strokeweight=".599pt" strokecolor="#000000">
                <v:path arrowok="t"/>
              </v:shape>
            </v:group>
            <v:group style="position:absolute;left:7006;top:1743;width:31;height:10" coordorigin="7006,1743" coordsize="31,10">
              <v:shape style="position:absolute;left:7006;top:1743;width:31;height:10" coordorigin="7006,1743" coordsize="31,10" path="m7006,1748l7037,1748e" filled="false" stroked="true" strokeweight=".599pt" strokecolor="#000000">
                <v:path arrowok="t"/>
              </v:shape>
            </v:group>
            <v:group style="position:absolute;left:6956;top:1743;width:31;height:10" coordorigin="6956,1743" coordsize="31,10">
              <v:shape style="position:absolute;left:6956;top:1743;width:31;height:10" coordorigin="6956,1743" coordsize="31,10" path="m6956,1748l6986,1748e" filled="false" stroked="true" strokeweight=".599pt" strokecolor="#000000">
                <v:path arrowok="t"/>
              </v:shape>
            </v:group>
            <v:group style="position:absolute;left:6906;top:1743;width:31;height:10" coordorigin="6906,1743" coordsize="31,10">
              <v:shape style="position:absolute;left:6906;top:1743;width:31;height:10" coordorigin="6906,1743" coordsize="31,10" path="m6906,1748l6936,1748e" filled="false" stroked="true" strokeweight=".599pt" strokecolor="#000000">
                <v:path arrowok="t"/>
              </v:shape>
            </v:group>
            <v:group style="position:absolute;left:6855;top:1743;width:31;height:10" coordorigin="6855,1743" coordsize="31,10">
              <v:shape style="position:absolute;left:6855;top:1743;width:31;height:10" coordorigin="6855,1743" coordsize="31,10" path="m6855,1748l6885,1748e" filled="false" stroked="true" strokeweight=".599pt" strokecolor="#000000">
                <v:path arrowok="t"/>
              </v:shape>
            </v:group>
            <v:group style="position:absolute;left:6805;top:1743;width:31;height:10" coordorigin="6805,1743" coordsize="31,10">
              <v:shape style="position:absolute;left:6805;top:1743;width:31;height:10" coordorigin="6805,1743" coordsize="31,10" path="m6805,1748l6835,1748e" filled="false" stroked="true" strokeweight=".599pt" strokecolor="#000000">
                <v:path arrowok="t"/>
              </v:shape>
            </v:group>
            <v:group style="position:absolute;left:8417;top:1743;width:16;height:10" coordorigin="8417,1743" coordsize="16,10">
              <v:shape style="position:absolute;left:8417;top:1743;width:16;height:10" coordorigin="8417,1743" coordsize="16,10" path="m8417,1748l8432,1748e" filled="false" stroked="true" strokeweight=".599pt" strokecolor="#000000">
                <v:path arrowok="t"/>
              </v:shape>
            </v:group>
            <v:group style="position:absolute;left:6765;top:1748;width:21;height:2" coordorigin="6765,1748" coordsize="21,2">
              <v:shape style="position:absolute;left:6765;top:1748;width:21;height:2" coordorigin="6765,1748" coordsize="21,0" path="m6765,1748l6785,1748e" filled="false" stroked="true" strokeweight=".599pt" strokecolor="#000000">
                <v:path arrowok="t"/>
              </v:shape>
            </v:group>
            <v:group style="position:absolute;left:6765;top:1783;width:10;height:31" coordorigin="6765,1783" coordsize="10,31">
              <v:shape style="position:absolute;left:6765;top:1783;width:10;height:31" coordorigin="6765,1783" coordsize="10,31" path="m6765,1798l6775,1798e" filled="false" stroked="true" strokeweight="1.617pt" strokecolor="#000000">
                <v:path arrowok="t"/>
              </v:shape>
            </v:group>
            <v:group style="position:absolute;left:6765;top:1834;width:10;height:31" coordorigin="6765,1834" coordsize="10,31">
              <v:shape style="position:absolute;left:6765;top:1834;width:10;height:31" coordorigin="6765,1834" coordsize="10,31" path="m6765,1849l6775,1849e" filled="false" stroked="true" strokeweight="1.617pt" strokecolor="#000000">
                <v:path arrowok="t"/>
              </v:shape>
            </v:group>
            <v:group style="position:absolute;left:6765;top:1885;width:10;height:31" coordorigin="6765,1885" coordsize="10,31">
              <v:shape style="position:absolute;left:6765;top:1885;width:10;height:31" coordorigin="6765,1885" coordsize="10,31" path="m6765,1900l6775,1900e" filled="false" stroked="true" strokeweight="1.617pt" strokecolor="#000000">
                <v:path arrowok="t"/>
              </v:shape>
            </v:group>
            <v:group style="position:absolute;left:6765;top:1935;width:10;height:31" coordorigin="6765,1935" coordsize="10,31">
              <v:shape style="position:absolute;left:6765;top:1935;width:10;height:31" coordorigin="6765,1935" coordsize="10,31" path="m6765,1950l6775,1950e" filled="false" stroked="true" strokeweight="1.617pt" strokecolor="#000000">
                <v:path arrowok="t"/>
              </v:shape>
            </v:group>
            <v:group style="position:absolute;left:6765;top:1986;width:10;height:31" coordorigin="6765,1986" coordsize="10,31">
              <v:shape style="position:absolute;left:6765;top:1986;width:10;height:31" coordorigin="6765,1986" coordsize="10,31" path="m6765,2001l6775,2001e" filled="false" stroked="true" strokeweight="1.616pt" strokecolor="#000000">
                <v:path arrowok="t"/>
              </v:shape>
            </v:group>
            <v:group style="position:absolute;left:6765;top:2037;width:10;height:31" coordorigin="6765,2037" coordsize="10,31">
              <v:shape style="position:absolute;left:6765;top:2037;width:10;height:31" coordorigin="6765,2037" coordsize="10,31" path="m6765,2052l6775,2052e" filled="false" stroked="true" strokeweight="1.617pt" strokecolor="#000000">
                <v:path arrowok="t"/>
              </v:shape>
            </v:group>
            <v:group style="position:absolute;left:6765;top:2087;width:10;height:31" coordorigin="6765,2087" coordsize="10,31">
              <v:shape style="position:absolute;left:6765;top:2087;width:10;height:31" coordorigin="6765,2087" coordsize="10,31" path="m6765,2102l6775,2102e" filled="false" stroked="true" strokeweight="1.617pt" strokecolor="#000000">
                <v:path arrowok="t"/>
              </v:shape>
            </v:group>
            <v:group style="position:absolute;left:6765;top:2138;width:10;height:31" coordorigin="6765,2138" coordsize="10,31">
              <v:shape style="position:absolute;left:6765;top:2138;width:10;height:31" coordorigin="6765,2138" coordsize="10,31" path="m6765,2153l6775,2153e" filled="false" stroked="true" strokeweight="1.617pt" strokecolor="#000000">
                <v:path arrowok="t"/>
              </v:shape>
            </v:group>
            <v:group style="position:absolute;left:6765;top:2189;width:10;height:31" coordorigin="6765,2189" coordsize="10,31">
              <v:shape style="position:absolute;left:6765;top:2189;width:10;height:31" coordorigin="6765,2189" coordsize="10,31" path="m6765,2204l6775,2204e" filled="false" stroked="true" strokeweight="1.616pt" strokecolor="#000000">
                <v:path arrowok="t"/>
              </v:shape>
            </v:group>
            <v:group style="position:absolute;left:6765;top:2239;width:10;height:31" coordorigin="6765,2239" coordsize="10,31">
              <v:shape style="position:absolute;left:6765;top:2239;width:10;height:31" coordorigin="6765,2239" coordsize="10,31" path="m6765,2254l6775,2254e" filled="false" stroked="true" strokeweight="1.617pt" strokecolor="#000000">
                <v:path arrowok="t"/>
              </v:shape>
            </v:group>
            <v:group style="position:absolute;left:6765;top:2290;width:10;height:31" coordorigin="6765,2290" coordsize="10,31">
              <v:shape style="position:absolute;left:6765;top:2290;width:10;height:31" coordorigin="6765,2290" coordsize="10,31" path="m6765,2305l6775,2305e" filled="false" stroked="true" strokeweight="1.617pt" strokecolor="#000000">
                <v:path arrowok="t"/>
              </v:shape>
            </v:group>
            <v:group style="position:absolute;left:6765;top:2341;width:10;height:31" coordorigin="6765,2341" coordsize="10,31">
              <v:shape style="position:absolute;left:6765;top:2341;width:10;height:31" coordorigin="6765,2341" coordsize="10,31" path="m6765,2356l6775,2356e" filled="false" stroked="true" strokeweight="1.616pt" strokecolor="#000000">
                <v:path arrowok="t"/>
              </v:shape>
            </v:group>
            <v:group style="position:absolute;left:6765;top:2391;width:10;height:31" coordorigin="6765,2391" coordsize="10,31">
              <v:shape style="position:absolute;left:6765;top:2391;width:10;height:31" coordorigin="6765,2391" coordsize="10,31" path="m6765,2406l6775,2406e" filled="false" stroked="true" strokeweight="1.617pt" strokecolor="#000000">
                <v:path arrowok="t"/>
              </v:shape>
            </v:group>
            <v:group style="position:absolute;left:6765;top:2442;width:10;height:31" coordorigin="6765,2442" coordsize="10,31">
              <v:shape style="position:absolute;left:6765;top:2442;width:10;height:31" coordorigin="6765,2442" coordsize="10,31" path="m6765,2457l6775,2457e" filled="false" stroked="true" strokeweight="1.617pt" strokecolor="#000000">
                <v:path arrowok="t"/>
              </v:shape>
            </v:group>
            <v:group style="position:absolute;left:6765;top:2493;width:10;height:31" coordorigin="6765,2493" coordsize="10,31">
              <v:shape style="position:absolute;left:6765;top:2493;width:10;height:31" coordorigin="6765,2493" coordsize="10,31" path="m6765,2508l6775,2508e" filled="false" stroked="true" strokeweight="1.617pt" strokecolor="#000000">
                <v:path arrowok="t"/>
              </v:shape>
            </v:group>
            <v:group style="position:absolute;left:6765;top:2543;width:10;height:31" coordorigin="6765,2543" coordsize="10,31">
              <v:shape style="position:absolute;left:6765;top:2543;width:10;height:31" coordorigin="6765,2543" coordsize="10,31" path="m6765,2559l6775,2559e" filled="false" stroked="true" strokeweight="1.616pt" strokecolor="#000000">
                <v:path arrowok="t"/>
              </v:shape>
            </v:group>
            <v:group style="position:absolute;left:6765;top:2594;width:10;height:31" coordorigin="6765,2594" coordsize="10,31">
              <v:shape style="position:absolute;left:6765;top:2594;width:10;height:31" coordorigin="6765,2594" coordsize="10,31" path="m6765,2609l6775,2609e" filled="false" stroked="true" strokeweight="1.617pt" strokecolor="#000000">
                <v:path arrowok="t"/>
              </v:shape>
            </v:group>
            <v:group style="position:absolute;left:6765;top:2645;width:10;height:31" coordorigin="6765,2645" coordsize="10,31">
              <v:shape style="position:absolute;left:6765;top:2645;width:10;height:31" coordorigin="6765,2645" coordsize="10,31" path="m6765,2660l6775,2660e" filled="false" stroked="true" strokeweight="1.617pt" strokecolor="#000000">
                <v:path arrowok="t"/>
              </v:shape>
            </v:group>
            <v:group style="position:absolute;left:6765;top:2695;width:10;height:31" coordorigin="6765,2695" coordsize="10,31">
              <v:shape style="position:absolute;left:6765;top:2695;width:10;height:31" coordorigin="6765,2695" coordsize="10,31" path="m6765,2711l6775,2711e" filled="false" stroked="true" strokeweight="1.617pt" strokecolor="#000000">
                <v:path arrowok="t"/>
              </v:shape>
            </v:group>
            <v:group style="position:absolute;left:6765;top:2746;width:10;height:31" coordorigin="6765,2746" coordsize="10,31">
              <v:shape style="position:absolute;left:6765;top:2746;width:10;height:31" coordorigin="6765,2746" coordsize="10,31" path="m6765,2761l6775,2761e" filled="false" stroked="true" strokeweight="1.617pt" strokecolor="#000000">
                <v:path arrowok="t"/>
              </v:shape>
            </v:group>
            <v:group style="position:absolute;left:6765;top:2797;width:10;height:31" coordorigin="6765,2797" coordsize="10,31">
              <v:shape style="position:absolute;left:6765;top:2797;width:10;height:31" coordorigin="6765,2797" coordsize="10,31" path="m6765,2812l6775,2812e" filled="false" stroked="true" strokeweight="1.617pt" strokecolor="#000000">
                <v:path arrowok="t"/>
              </v:shape>
            </v:group>
            <v:group style="position:absolute;left:6765;top:2847;width:10;height:31" coordorigin="6765,2847" coordsize="10,31">
              <v:shape style="position:absolute;left:6765;top:2847;width:10;height:31" coordorigin="6765,2847" coordsize="10,31" path="m6765,2863l6775,2863e" filled="false" stroked="true" strokeweight="1.617pt" strokecolor="#000000">
                <v:path arrowok="t"/>
              </v:shape>
            </v:group>
            <v:group style="position:absolute;left:6765;top:2898;width:10;height:31" coordorigin="6765,2898" coordsize="10,31">
              <v:shape style="position:absolute;left:6765;top:2898;width:10;height:31" coordorigin="6765,2898" coordsize="10,31" path="m6765,2913l6775,2913e" filled="false" stroked="true" strokeweight="1.616pt" strokecolor="#000000">
                <v:path arrowok="t"/>
              </v:shape>
            </v:group>
            <v:group style="position:absolute;left:6765;top:2949;width:10;height:31" coordorigin="6765,2949" coordsize="10,31">
              <v:shape style="position:absolute;left:6765;top:2949;width:10;height:31" coordorigin="6765,2949" coordsize="10,31" path="m6765,2964l6775,2964e" filled="false" stroked="true" strokeweight="1.617pt" strokecolor="#000000">
                <v:path arrowok="t"/>
              </v:shape>
            </v:group>
            <v:group style="position:absolute;left:6765;top:2999;width:10;height:31" coordorigin="6765,2999" coordsize="10,31">
              <v:shape style="position:absolute;left:6765;top:2999;width:10;height:31" coordorigin="6765,2999" coordsize="10,31" path="m6765,3015l6775,3015e" filled="false" stroked="true" strokeweight="1.617pt" strokecolor="#000000">
                <v:path arrowok="t"/>
              </v:shape>
            </v:group>
            <v:group style="position:absolute;left:6765;top:3050;width:10;height:31" coordorigin="6765,3050" coordsize="10,31">
              <v:shape style="position:absolute;left:6765;top:3050;width:10;height:31" coordorigin="6765,3050" coordsize="10,31" path="m6765,3065l6775,3065e" filled="false" stroked="true" strokeweight="1.617pt" strokecolor="#000000">
                <v:path arrowok="t"/>
              </v:shape>
            </v:group>
            <v:group style="position:absolute;left:6765;top:3101;width:10;height:31" coordorigin="6765,3101" coordsize="10,31">
              <v:shape style="position:absolute;left:6765;top:3101;width:10;height:31" coordorigin="6765,3101" coordsize="10,31" path="m6765,3116l6775,3116e" filled="false" stroked="true" strokeweight="1.616pt" strokecolor="#000000">
                <v:path arrowok="t"/>
              </v:shape>
            </v:group>
            <v:group style="position:absolute;left:6765;top:3152;width:10;height:31" coordorigin="6765,3152" coordsize="10,31">
              <v:shape style="position:absolute;left:6765;top:3152;width:10;height:31" coordorigin="6765,3152" coordsize="10,31" path="m6765,3167l6775,3167e" filled="false" stroked="true" strokeweight="1.617pt" strokecolor="#000000">
                <v:path arrowok="t"/>
              </v:shape>
            </v:group>
            <v:group style="position:absolute;left:6765;top:3202;width:10;height:31" coordorigin="6765,3202" coordsize="10,31">
              <v:shape style="position:absolute;left:6765;top:3202;width:10;height:31" coordorigin="6765,3202" coordsize="10,31" path="m6765,3217l6775,3217e" filled="false" stroked="true" strokeweight="1.617pt" strokecolor="#000000">
                <v:path arrowok="t"/>
              </v:shape>
            </v:group>
            <v:group style="position:absolute;left:6765;top:3253;width:10;height:31" coordorigin="6765,3253" coordsize="10,31">
              <v:shape style="position:absolute;left:6765;top:3253;width:10;height:31" coordorigin="6765,3253" coordsize="10,31" path="m6765,3268l6775,3268e" filled="false" stroked="true" strokeweight="1.616pt" strokecolor="#000000">
                <v:path arrowok="t"/>
              </v:shape>
            </v:group>
            <v:group style="position:absolute;left:6765;top:3304;width:10;height:31" coordorigin="6765,3304" coordsize="10,31">
              <v:shape style="position:absolute;left:6765;top:3304;width:10;height:31" coordorigin="6765,3304" coordsize="10,31" path="m6765,3319l6775,3319e" filled="false" stroked="true" strokeweight="1.617pt" strokecolor="#000000">
                <v:path arrowok="t"/>
              </v:shape>
            </v:group>
            <v:group style="position:absolute;left:6765;top:3354;width:10;height:31" coordorigin="6765,3354" coordsize="10,31">
              <v:shape style="position:absolute;left:6765;top:3354;width:10;height:31" coordorigin="6765,3354" coordsize="10,31" path="m6765,3369l6775,3369e" filled="false" stroked="true" strokeweight="1.617pt" strokecolor="#000000">
                <v:path arrowok="t"/>
              </v:shape>
            </v:group>
            <v:group style="position:absolute;left:10049;top:1743;width:31;height:10" coordorigin="10049,1743" coordsize="31,10">
              <v:shape style="position:absolute;left:10049;top:1743;width:31;height:10" coordorigin="10049,1743" coordsize="31,10" path="m10049,1748l10079,1748e" filled="false" stroked="true" strokeweight=".599pt" strokecolor="#000000">
                <v:path arrowok="t"/>
              </v:shape>
            </v:group>
            <v:group style="position:absolute;left:9999;top:1743;width:31;height:10" coordorigin="9999,1743" coordsize="31,10">
              <v:shape style="position:absolute;left:9999;top:1743;width:31;height:10" coordorigin="9999,1743" coordsize="31,10" path="m9999,1748l10029,1748e" filled="false" stroked="true" strokeweight=".599pt" strokecolor="#000000">
                <v:path arrowok="t"/>
              </v:shape>
            </v:group>
            <v:group style="position:absolute;left:9948;top:1743;width:31;height:10" coordorigin="9948,1743" coordsize="31,10">
              <v:shape style="position:absolute;left:9948;top:1743;width:31;height:10" coordorigin="9948,1743" coordsize="31,10" path="m9948,1748l9978,1748e" filled="false" stroked="true" strokeweight=".599pt" strokecolor="#000000">
                <v:path arrowok="t"/>
              </v:shape>
            </v:group>
            <v:group style="position:absolute;left:9898;top:1743;width:31;height:10" coordorigin="9898,1743" coordsize="31,10">
              <v:shape style="position:absolute;left:9898;top:1743;width:31;height:10" coordorigin="9898,1743" coordsize="31,10" path="m9898,1748l9928,1748e" filled="false" stroked="true" strokeweight=".599pt" strokecolor="#000000">
                <v:path arrowok="t"/>
              </v:shape>
            </v:group>
            <v:group style="position:absolute;left:9847;top:1743;width:31;height:10" coordorigin="9847,1743" coordsize="31,10">
              <v:shape style="position:absolute;left:9847;top:1743;width:31;height:10" coordorigin="9847,1743" coordsize="31,10" path="m9847,1748l9878,1748e" filled="false" stroked="true" strokeweight=".599pt" strokecolor="#000000">
                <v:path arrowok="t"/>
              </v:shape>
            </v:group>
            <v:group style="position:absolute;left:9797;top:1743;width:31;height:10" coordorigin="9797,1743" coordsize="31,10">
              <v:shape style="position:absolute;left:9797;top:1743;width:31;height:10" coordorigin="9797,1743" coordsize="31,10" path="m9797,1748l9827,1748e" filled="false" stroked="true" strokeweight=".599pt" strokecolor="#000000">
                <v:path arrowok="t"/>
              </v:shape>
            </v:group>
            <v:group style="position:absolute;left:9747;top:1743;width:31;height:10" coordorigin="9747,1743" coordsize="31,10">
              <v:shape style="position:absolute;left:9747;top:1743;width:31;height:10" coordorigin="9747,1743" coordsize="31,10" path="m9747,1748l9777,1748e" filled="false" stroked="true" strokeweight=".599pt" strokecolor="#000000">
                <v:path arrowok="t"/>
              </v:shape>
            </v:group>
            <v:group style="position:absolute;left:9696;top:1743;width:31;height:10" coordorigin="9696,1743" coordsize="31,10">
              <v:shape style="position:absolute;left:9696;top:1743;width:31;height:10" coordorigin="9696,1743" coordsize="31,10" path="m9696,1748l9727,1748e" filled="false" stroked="true" strokeweight=".599pt" strokecolor="#000000">
                <v:path arrowok="t"/>
              </v:shape>
            </v:group>
            <v:group style="position:absolute;left:9646;top:1743;width:31;height:10" coordorigin="9646,1743" coordsize="31,10">
              <v:shape style="position:absolute;left:9646;top:1743;width:31;height:10" coordorigin="9646,1743" coordsize="31,10" path="m9646,1748l9676,1748e" filled="false" stroked="true" strokeweight=".599pt" strokecolor="#000000">
                <v:path arrowok="t"/>
              </v:shape>
            </v:group>
            <v:group style="position:absolute;left:9596;top:1743;width:31;height:10" coordorigin="9596,1743" coordsize="31,10">
              <v:shape style="position:absolute;left:9596;top:1743;width:31;height:10" coordorigin="9596,1743" coordsize="31,10" path="m9596,1748l9626,1748e" filled="false" stroked="true" strokeweight=".599pt" strokecolor="#000000">
                <v:path arrowok="t"/>
              </v:shape>
            </v:group>
            <v:group style="position:absolute;left:9545;top:1743;width:31;height:10" coordorigin="9545,1743" coordsize="31,10">
              <v:shape style="position:absolute;left:9545;top:1743;width:31;height:10" coordorigin="9545,1743" coordsize="31,10" path="m9545,1748l9575,1748e" filled="false" stroked="true" strokeweight=".599pt" strokecolor="#000000">
                <v:path arrowok="t"/>
              </v:shape>
            </v:group>
            <v:group style="position:absolute;left:9495;top:1743;width:31;height:10" coordorigin="9495,1743" coordsize="31,10">
              <v:shape style="position:absolute;left:9495;top:1743;width:31;height:10" coordorigin="9495,1743" coordsize="31,10" path="m9495,1748l9525,1748e" filled="false" stroked="true" strokeweight=".599pt" strokecolor="#000000">
                <v:path arrowok="t"/>
              </v:shape>
            </v:group>
            <v:group style="position:absolute;left:9444;top:1743;width:31;height:10" coordorigin="9444,1743" coordsize="31,10">
              <v:shape style="position:absolute;left:9444;top:1743;width:31;height:10" coordorigin="9444,1743" coordsize="31,10" path="m9444,1748l9475,1748e" filled="false" stroked="true" strokeweight=".599pt" strokecolor="#000000">
                <v:path arrowok="t"/>
              </v:shape>
            </v:group>
            <v:group style="position:absolute;left:9394;top:1743;width:31;height:10" coordorigin="9394,1743" coordsize="31,10">
              <v:shape style="position:absolute;left:9394;top:1743;width:31;height:10" coordorigin="9394,1743" coordsize="31,10" path="m9394,1748l9424,1748e" filled="false" stroked="true" strokeweight=".599pt" strokecolor="#000000">
                <v:path arrowok="t"/>
              </v:shape>
            </v:group>
            <v:group style="position:absolute;left:9344;top:1743;width:31;height:10" coordorigin="9344,1743" coordsize="31,10">
              <v:shape style="position:absolute;left:9344;top:1743;width:31;height:10" coordorigin="9344,1743" coordsize="31,10" path="m9344,1748l9374,1748e" filled="false" stroked="true" strokeweight=".599pt" strokecolor="#000000">
                <v:path arrowok="t"/>
              </v:shape>
            </v:group>
            <v:group style="position:absolute;left:9293;top:1743;width:31;height:10" coordorigin="9293,1743" coordsize="31,10">
              <v:shape style="position:absolute;left:9293;top:1743;width:31;height:10" coordorigin="9293,1743" coordsize="31,10" path="m9293,1748l9324,1748e" filled="false" stroked="true" strokeweight=".599pt" strokecolor="#000000">
                <v:path arrowok="t"/>
              </v:shape>
            </v:group>
            <v:group style="position:absolute;left:9243;top:1743;width:31;height:10" coordorigin="9243,1743" coordsize="31,10">
              <v:shape style="position:absolute;left:9243;top:1743;width:31;height:10" coordorigin="9243,1743" coordsize="31,10" path="m9243,1748l9273,1748e" filled="false" stroked="true" strokeweight=".599pt" strokecolor="#000000">
                <v:path arrowok="t"/>
              </v:shape>
            </v:group>
            <v:group style="position:absolute;left:9193;top:1743;width:31;height:10" coordorigin="9193,1743" coordsize="31,10">
              <v:shape style="position:absolute;left:9193;top:1743;width:31;height:10" coordorigin="9193,1743" coordsize="31,10" path="m9193,1748l9223,1748e" filled="false" stroked="true" strokeweight=".599pt" strokecolor="#000000">
                <v:path arrowok="t"/>
              </v:shape>
            </v:group>
            <v:group style="position:absolute;left:9142;top:1743;width:31;height:10" coordorigin="9142,1743" coordsize="31,10">
              <v:shape style="position:absolute;left:9142;top:1743;width:31;height:10" coordorigin="9142,1743" coordsize="31,10" path="m9142,1748l9172,1748e" filled="false" stroked="true" strokeweight=".599pt" strokecolor="#000000">
                <v:path arrowok="t"/>
              </v:shape>
            </v:group>
            <v:group style="position:absolute;left:9092;top:1743;width:31;height:10" coordorigin="9092,1743" coordsize="31,10">
              <v:shape style="position:absolute;left:9092;top:1743;width:31;height:10" coordorigin="9092,1743" coordsize="31,10" path="m9092,1748l9122,1748e" filled="false" stroked="true" strokeweight=".599pt" strokecolor="#000000">
                <v:path arrowok="t"/>
              </v:shape>
            </v:group>
            <v:group style="position:absolute;left:9041;top:1743;width:31;height:10" coordorigin="9041,1743" coordsize="31,10">
              <v:shape style="position:absolute;left:9041;top:1743;width:31;height:10" coordorigin="9041,1743" coordsize="31,10" path="m9041,1748l9072,1748e" filled="false" stroked="true" strokeweight=".599pt" strokecolor="#000000">
                <v:path arrowok="t"/>
              </v:shape>
            </v:group>
            <v:group style="position:absolute;left:8991;top:1743;width:31;height:10" coordorigin="8991,1743" coordsize="31,10">
              <v:shape style="position:absolute;left:8991;top:1743;width:31;height:10" coordorigin="8991,1743" coordsize="31,10" path="m8991,1748l9021,1748e" filled="false" stroked="true" strokeweight=".599pt" strokecolor="#000000">
                <v:path arrowok="t"/>
              </v:shape>
            </v:group>
            <v:group style="position:absolute;left:8941;top:1743;width:31;height:10" coordorigin="8941,1743" coordsize="31,10">
              <v:shape style="position:absolute;left:8941;top:1743;width:31;height:10" coordorigin="8941,1743" coordsize="31,10" path="m8941,1748l8971,1748e" filled="false" stroked="true" strokeweight=".599pt" strokecolor="#000000">
                <v:path arrowok="t"/>
              </v:shape>
            </v:group>
            <v:group style="position:absolute;left:8890;top:1743;width:31;height:10" coordorigin="8890,1743" coordsize="31,10">
              <v:shape style="position:absolute;left:8890;top:1743;width:31;height:10" coordorigin="8890,1743" coordsize="31,10" path="m8890,1748l8921,1748e" filled="false" stroked="true" strokeweight=".599pt" strokecolor="#000000">
                <v:path arrowok="t"/>
              </v:shape>
            </v:group>
            <v:group style="position:absolute;left:8840;top:1743;width:31;height:10" coordorigin="8840,1743" coordsize="31,10">
              <v:shape style="position:absolute;left:8840;top:1743;width:31;height:10" coordorigin="8840,1743" coordsize="31,10" path="m8840,1748l8870,1748e" filled="false" stroked="true" strokeweight=".599pt" strokecolor="#000000">
                <v:path arrowok="t"/>
              </v:shape>
            </v:group>
            <v:group style="position:absolute;left:8790;top:1743;width:31;height:10" coordorigin="8790,1743" coordsize="31,10">
              <v:shape style="position:absolute;left:8790;top:1743;width:31;height:10" coordorigin="8790,1743" coordsize="31,10" path="m8790,1748l8820,1748e" filled="false" stroked="true" strokeweight=".599pt" strokecolor="#000000">
                <v:path arrowok="t"/>
              </v:shape>
            </v:group>
            <v:group style="position:absolute;left:8739;top:1743;width:31;height:10" coordorigin="8739,1743" coordsize="31,10">
              <v:shape style="position:absolute;left:8739;top:1743;width:31;height:10" coordorigin="8739,1743" coordsize="31,10" path="m8739,1748l8769,1748e" filled="false" stroked="true" strokeweight=".599pt" strokecolor="#000000">
                <v:path arrowok="t"/>
              </v:shape>
            </v:group>
            <v:group style="position:absolute;left:8689;top:1743;width:31;height:10" coordorigin="8689,1743" coordsize="31,10">
              <v:shape style="position:absolute;left:8689;top:1743;width:31;height:10" coordorigin="8689,1743" coordsize="31,10" path="m8689,1748l8719,1748e" filled="false" stroked="true" strokeweight=".599pt" strokecolor="#000000">
                <v:path arrowok="t"/>
              </v:shape>
            </v:group>
            <v:group style="position:absolute;left:8638;top:1743;width:31;height:10" coordorigin="8638,1743" coordsize="31,10">
              <v:shape style="position:absolute;left:8638;top:1743;width:31;height:10" coordorigin="8638,1743" coordsize="31,10" path="m8638,1748l8669,1748e" filled="false" stroked="true" strokeweight=".599pt" strokecolor="#000000">
                <v:path arrowok="t"/>
              </v:shape>
            </v:group>
            <v:group style="position:absolute;left:8588;top:1743;width:31;height:10" coordorigin="8588,1743" coordsize="31,10">
              <v:shape style="position:absolute;left:8588;top:1743;width:31;height:10" coordorigin="8588,1743" coordsize="31,10" path="m8588,1748l8618,1748e" filled="false" stroked="true" strokeweight=".599pt" strokecolor="#000000">
                <v:path arrowok="t"/>
              </v:shape>
            </v:group>
            <v:group style="position:absolute;left:8538;top:1743;width:31;height:10" coordorigin="8538,1743" coordsize="31,10">
              <v:shape style="position:absolute;left:8538;top:1743;width:31;height:10" coordorigin="8538,1743" coordsize="31,10" path="m8538,1748l8568,1748e" filled="false" stroked="true" strokeweight=".599pt" strokecolor="#000000">
                <v:path arrowok="t"/>
              </v:shape>
            </v:group>
            <v:group style="position:absolute;left:8487;top:1743;width:31;height:10" coordorigin="8487,1743" coordsize="31,10">
              <v:shape style="position:absolute;left:8487;top:1743;width:31;height:10" coordorigin="8487,1743" coordsize="31,10" path="m8487,1748l8517,1748e" filled="false" stroked="true" strokeweight=".599pt" strokecolor="#000000">
                <v:path arrowok="t"/>
              </v:shape>
            </v:group>
            <v:group style="position:absolute;left:10099;top:1743;width:16;height:10" coordorigin="10099,1743" coordsize="16,10">
              <v:shape style="position:absolute;left:10099;top:1743;width:16;height:10" coordorigin="10099,1743" coordsize="16,10" path="m10099,1748l10114,1748e" filled="false" stroked="true" strokeweight=".599pt" strokecolor="#000000">
                <v:path arrowok="t"/>
              </v:shape>
            </v:group>
            <v:group style="position:absolute;left:8452;top:1743;width:16;height:10" coordorigin="8452,1743" coordsize="16,10">
              <v:shape style="position:absolute;left:8452;top:1743;width:16;height:10" coordorigin="8452,1743" coordsize="16,10" path="m8452,1748l8467,1748e" filled="false" stroked="true" strokeweight=".599pt" strokecolor="#000000">
                <v:path arrowok="t"/>
              </v:shape>
            </v:group>
            <v:group style="position:absolute;left:10109;top:1783;width:10;height:31" coordorigin="10109,1783" coordsize="10,31">
              <v:shape style="position:absolute;left:10109;top:1783;width:10;height:31" coordorigin="10109,1783" coordsize="10,31" path="m10109,1798l10119,1798e" filled="false" stroked="true" strokeweight="1.617pt" strokecolor="#000000">
                <v:path arrowok="t"/>
              </v:shape>
            </v:group>
            <v:group style="position:absolute;left:10109;top:1834;width:10;height:31" coordorigin="10109,1834" coordsize="10,31">
              <v:shape style="position:absolute;left:10109;top:1834;width:10;height:31" coordorigin="10109,1834" coordsize="10,31" path="m10109,1849l10119,1849e" filled="false" stroked="true" strokeweight="1.617pt" strokecolor="#000000">
                <v:path arrowok="t"/>
              </v:shape>
            </v:group>
            <v:group style="position:absolute;left:10109;top:1885;width:10;height:31" coordorigin="10109,1885" coordsize="10,31">
              <v:shape style="position:absolute;left:10109;top:1885;width:10;height:31" coordorigin="10109,1885" coordsize="10,31" path="m10109,1900l10119,1900e" filled="false" stroked="true" strokeweight="1.617pt" strokecolor="#000000">
                <v:path arrowok="t"/>
              </v:shape>
            </v:group>
            <v:group style="position:absolute;left:10109;top:1935;width:10;height:31" coordorigin="10109,1935" coordsize="10,31">
              <v:shape style="position:absolute;left:10109;top:1935;width:10;height:31" coordorigin="10109,1935" coordsize="10,31" path="m10109,1950l10119,1950e" filled="false" stroked="true" strokeweight="1.617pt" strokecolor="#000000">
                <v:path arrowok="t"/>
              </v:shape>
            </v:group>
            <v:group style="position:absolute;left:10109;top:1986;width:10;height:31" coordorigin="10109,1986" coordsize="10,31">
              <v:shape style="position:absolute;left:10109;top:1986;width:10;height:31" coordorigin="10109,1986" coordsize="10,31" path="m10109,2001l10119,2001e" filled="false" stroked="true" strokeweight="1.616pt" strokecolor="#000000">
                <v:path arrowok="t"/>
              </v:shape>
            </v:group>
            <v:group style="position:absolute;left:10109;top:2037;width:10;height:31" coordorigin="10109,2037" coordsize="10,31">
              <v:shape style="position:absolute;left:10109;top:2037;width:10;height:31" coordorigin="10109,2037" coordsize="10,31" path="m10109,2052l10119,2052e" filled="false" stroked="true" strokeweight="1.617pt" strokecolor="#000000">
                <v:path arrowok="t"/>
              </v:shape>
            </v:group>
            <v:group style="position:absolute;left:10109;top:2087;width:10;height:31" coordorigin="10109,2087" coordsize="10,31">
              <v:shape style="position:absolute;left:10109;top:2087;width:10;height:31" coordorigin="10109,2087" coordsize="10,31" path="m10109,2102l10119,2102e" filled="false" stroked="true" strokeweight="1.617pt" strokecolor="#000000">
                <v:path arrowok="t"/>
              </v:shape>
            </v:group>
            <v:group style="position:absolute;left:10109;top:2138;width:10;height:31" coordorigin="10109,2138" coordsize="10,31">
              <v:shape style="position:absolute;left:10109;top:2138;width:10;height:31" coordorigin="10109,2138" coordsize="10,31" path="m10109,2153l10119,2153e" filled="false" stroked="true" strokeweight="1.617pt" strokecolor="#000000">
                <v:path arrowok="t"/>
              </v:shape>
            </v:group>
            <v:group style="position:absolute;left:10109;top:2189;width:10;height:31" coordorigin="10109,2189" coordsize="10,31">
              <v:shape style="position:absolute;left:10109;top:2189;width:10;height:31" coordorigin="10109,2189" coordsize="10,31" path="m10109,2204l10119,2204e" filled="false" stroked="true" strokeweight="1.616pt" strokecolor="#000000">
                <v:path arrowok="t"/>
              </v:shape>
            </v:group>
            <v:group style="position:absolute;left:10109;top:2239;width:10;height:31" coordorigin="10109,2239" coordsize="10,31">
              <v:shape style="position:absolute;left:10109;top:2239;width:10;height:31" coordorigin="10109,2239" coordsize="10,31" path="m10109,2254l10119,2254e" filled="false" stroked="true" strokeweight="1.617pt" strokecolor="#000000">
                <v:path arrowok="t"/>
              </v:shape>
            </v:group>
            <v:group style="position:absolute;left:10109;top:2290;width:10;height:31" coordorigin="10109,2290" coordsize="10,31">
              <v:shape style="position:absolute;left:10109;top:2290;width:10;height:31" coordorigin="10109,2290" coordsize="10,31" path="m10109,2305l10119,2305e" filled="false" stroked="true" strokeweight="1.617pt" strokecolor="#000000">
                <v:path arrowok="t"/>
              </v:shape>
            </v:group>
            <v:group style="position:absolute;left:10109;top:2341;width:10;height:31" coordorigin="10109,2341" coordsize="10,31">
              <v:shape style="position:absolute;left:10109;top:2341;width:10;height:31" coordorigin="10109,2341" coordsize="10,31" path="m10109,2356l10119,2356e" filled="false" stroked="true" strokeweight="1.616pt" strokecolor="#000000">
                <v:path arrowok="t"/>
              </v:shape>
            </v:group>
            <v:group style="position:absolute;left:10109;top:2391;width:10;height:31" coordorigin="10109,2391" coordsize="10,31">
              <v:shape style="position:absolute;left:10109;top:2391;width:10;height:31" coordorigin="10109,2391" coordsize="10,31" path="m10109,2406l10119,2406e" filled="false" stroked="true" strokeweight="1.617pt" strokecolor="#000000">
                <v:path arrowok="t"/>
              </v:shape>
            </v:group>
            <v:group style="position:absolute;left:10109;top:2442;width:10;height:31" coordorigin="10109,2442" coordsize="10,31">
              <v:shape style="position:absolute;left:10109;top:2442;width:10;height:31" coordorigin="10109,2442" coordsize="10,31" path="m10109,2457l10119,2457e" filled="false" stroked="true" strokeweight="1.617pt" strokecolor="#000000">
                <v:path arrowok="t"/>
              </v:shape>
            </v:group>
            <v:group style="position:absolute;left:10109;top:2493;width:10;height:31" coordorigin="10109,2493" coordsize="10,31">
              <v:shape style="position:absolute;left:10109;top:2493;width:10;height:31" coordorigin="10109,2493" coordsize="10,31" path="m10109,2508l10119,2508e" filled="false" stroked="true" strokeweight="1.617pt" strokecolor="#000000">
                <v:path arrowok="t"/>
              </v:shape>
            </v:group>
            <v:group style="position:absolute;left:10109;top:2543;width:10;height:31" coordorigin="10109,2543" coordsize="10,31">
              <v:shape style="position:absolute;left:10109;top:2543;width:10;height:31" coordorigin="10109,2543" coordsize="10,31" path="m10109,2559l10119,2559e" filled="false" stroked="true" strokeweight="1.616pt" strokecolor="#000000">
                <v:path arrowok="t"/>
              </v:shape>
            </v:group>
            <v:group style="position:absolute;left:10109;top:2594;width:10;height:31" coordorigin="10109,2594" coordsize="10,31">
              <v:shape style="position:absolute;left:10109;top:2594;width:10;height:31" coordorigin="10109,2594" coordsize="10,31" path="m10109,2609l10119,2609e" filled="false" stroked="true" strokeweight="1.617pt" strokecolor="#000000">
                <v:path arrowok="t"/>
              </v:shape>
            </v:group>
            <v:group style="position:absolute;left:10109;top:2645;width:10;height:31" coordorigin="10109,2645" coordsize="10,31">
              <v:shape style="position:absolute;left:10109;top:2645;width:10;height:31" coordorigin="10109,2645" coordsize="10,31" path="m10109,2660l10119,2660e" filled="false" stroked="true" strokeweight="1.617pt" strokecolor="#000000">
                <v:path arrowok="t"/>
              </v:shape>
            </v:group>
            <v:group style="position:absolute;left:10109;top:2695;width:10;height:31" coordorigin="10109,2695" coordsize="10,31">
              <v:shape style="position:absolute;left:10109;top:2695;width:10;height:31" coordorigin="10109,2695" coordsize="10,31" path="m10109,2711l10119,2711e" filled="false" stroked="true" strokeweight="1.617pt" strokecolor="#000000">
                <v:path arrowok="t"/>
              </v:shape>
            </v:group>
            <v:group style="position:absolute;left:10109;top:2746;width:10;height:31" coordorigin="10109,2746" coordsize="10,31">
              <v:shape style="position:absolute;left:10109;top:2746;width:10;height:31" coordorigin="10109,2746" coordsize="10,31" path="m10109,2761l10119,2761e" filled="false" stroked="true" strokeweight="1.617pt" strokecolor="#000000">
                <v:path arrowok="t"/>
              </v:shape>
            </v:group>
            <v:group style="position:absolute;left:10109;top:2797;width:10;height:31" coordorigin="10109,2797" coordsize="10,31">
              <v:shape style="position:absolute;left:10109;top:2797;width:10;height:31" coordorigin="10109,2797" coordsize="10,31" path="m10109,2812l10119,2812e" filled="false" stroked="true" strokeweight="1.617pt" strokecolor="#000000">
                <v:path arrowok="t"/>
              </v:shape>
            </v:group>
            <v:group style="position:absolute;left:10109;top:2847;width:10;height:31" coordorigin="10109,2847" coordsize="10,31">
              <v:shape style="position:absolute;left:10109;top:2847;width:10;height:31" coordorigin="10109,2847" coordsize="10,31" path="m10109,2863l10119,2863e" filled="false" stroked="true" strokeweight="1.617pt" strokecolor="#000000">
                <v:path arrowok="t"/>
              </v:shape>
            </v:group>
            <v:group style="position:absolute;left:10109;top:2898;width:10;height:31" coordorigin="10109,2898" coordsize="10,31">
              <v:shape style="position:absolute;left:10109;top:2898;width:10;height:31" coordorigin="10109,2898" coordsize="10,31" path="m10109,2913l10119,2913e" filled="false" stroked="true" strokeweight="1.616pt" strokecolor="#000000">
                <v:path arrowok="t"/>
              </v:shape>
            </v:group>
            <v:group style="position:absolute;left:10109;top:2949;width:10;height:31" coordorigin="10109,2949" coordsize="10,31">
              <v:shape style="position:absolute;left:10109;top:2949;width:10;height:31" coordorigin="10109,2949" coordsize="10,31" path="m10109,2964l10119,2964e" filled="false" stroked="true" strokeweight="1.617pt" strokecolor="#000000">
                <v:path arrowok="t"/>
              </v:shape>
            </v:group>
            <v:group style="position:absolute;left:10109;top:2999;width:10;height:31" coordorigin="10109,2999" coordsize="10,31">
              <v:shape style="position:absolute;left:10109;top:2999;width:10;height:31" coordorigin="10109,2999" coordsize="10,31" path="m10109,3015l10119,3015e" filled="false" stroked="true" strokeweight="1.617pt" strokecolor="#000000">
                <v:path arrowok="t"/>
              </v:shape>
            </v:group>
            <v:group style="position:absolute;left:10109;top:3050;width:10;height:31" coordorigin="10109,3050" coordsize="10,31">
              <v:shape style="position:absolute;left:10109;top:3050;width:10;height:31" coordorigin="10109,3050" coordsize="10,31" path="m10109,3065l10119,3065e" filled="false" stroked="true" strokeweight="1.617pt" strokecolor="#000000">
                <v:path arrowok="t"/>
              </v:shape>
            </v:group>
            <v:group style="position:absolute;left:10109;top:3101;width:10;height:31" coordorigin="10109,3101" coordsize="10,31">
              <v:shape style="position:absolute;left:10109;top:3101;width:10;height:31" coordorigin="10109,3101" coordsize="10,31" path="m10109,3116l10119,3116e" filled="false" stroked="true" strokeweight="1.616pt" strokecolor="#000000">
                <v:path arrowok="t"/>
              </v:shape>
            </v:group>
            <v:group style="position:absolute;left:10109;top:3152;width:10;height:31" coordorigin="10109,3152" coordsize="10,31">
              <v:shape style="position:absolute;left:10109;top:3152;width:10;height:31" coordorigin="10109,3152" coordsize="10,31" path="m10109,3167l10119,3167e" filled="false" stroked="true" strokeweight="1.617pt" strokecolor="#000000">
                <v:path arrowok="t"/>
              </v:shape>
            </v:group>
            <v:group style="position:absolute;left:10109;top:3202;width:10;height:31" coordorigin="10109,3202" coordsize="10,31">
              <v:shape style="position:absolute;left:10109;top:3202;width:10;height:31" coordorigin="10109,3202" coordsize="10,31" path="m10109,3217l10119,3217e" filled="false" stroked="true" strokeweight="1.617pt" strokecolor="#000000">
                <v:path arrowok="t"/>
              </v:shape>
            </v:group>
            <v:group style="position:absolute;left:10109;top:3253;width:10;height:31" coordorigin="10109,3253" coordsize="10,31">
              <v:shape style="position:absolute;left:10109;top:3253;width:10;height:31" coordorigin="10109,3253" coordsize="10,31" path="m10109,3268l10119,3268e" filled="false" stroked="true" strokeweight="1.616pt" strokecolor="#000000">
                <v:path arrowok="t"/>
              </v:shape>
            </v:group>
            <v:group style="position:absolute;left:10109;top:3304;width:10;height:31" coordorigin="10109,3304" coordsize="10,31">
              <v:shape style="position:absolute;left:10109;top:3304;width:10;height:31" coordorigin="10109,3304" coordsize="10,31" path="m10109,3319l10119,3319e" filled="false" stroked="true" strokeweight="1.617pt" strokecolor="#000000">
                <v:path arrowok="t"/>
              </v:shape>
            </v:group>
            <v:group style="position:absolute;left:10109;top:3354;width:10;height:31" coordorigin="10109,3354" coordsize="10,31">
              <v:shape style="position:absolute;left:10109;top:3354;width:10;height:31" coordorigin="10109,3354" coordsize="10,31" path="m10109,3369l10119,3369e" filled="false" stroked="true" strokeweight="1.617pt" strokecolor="#000000">
                <v:path arrowok="t"/>
              </v:shape>
            </v:group>
            <v:group style="position:absolute;left:10109;top:3420;width:10;height:2" coordorigin="10109,3420" coordsize="10,2">
              <v:shape style="position:absolute;left:10109;top:3420;width:10;height:2" coordorigin="10109,3420" coordsize="10,0" path="m10109,3420l10119,3420e" filled="false" stroked="true" strokeweight="1.617pt" strokecolor="#000000">
                <v:path arrowok="t"/>
              </v:shape>
            </v:group>
            <v:group style="position:absolute;left:1677;top:3415;width:31;height:10" coordorigin="1677,3415" coordsize="31,10">
              <v:shape style="position:absolute;left:1677;top:3415;width:31;height:10" coordorigin="1677,3415" coordsize="31,10" path="m1677,3420l1707,3420e" filled="false" stroked="true" strokeweight=".6pt" strokecolor="#000000">
                <v:path arrowok="t"/>
              </v:shape>
            </v:group>
            <v:group style="position:absolute;left:1626;top:3415;width:31;height:10" coordorigin="1626,3415" coordsize="31,10">
              <v:shape style="position:absolute;left:1626;top:3415;width:31;height:10" coordorigin="1626,3415" coordsize="31,10" path="m1626,3420l1657,3420e" filled="false" stroked="true" strokeweight=".6pt" strokecolor="#000000">
                <v:path arrowok="t"/>
              </v:shape>
            </v:group>
            <v:group style="position:absolute;left:1576;top:3415;width:31;height:10" coordorigin="1576,3415" coordsize="31,10">
              <v:shape style="position:absolute;left:1576;top:3415;width:31;height:10" coordorigin="1576,3415" coordsize="31,10" path="m1576,3420l1606,3420e" filled="false" stroked="true" strokeweight=".6pt" strokecolor="#000000">
                <v:path arrowok="t"/>
              </v:shape>
            </v:group>
            <v:group style="position:absolute;left:1526;top:3415;width:31;height:10" coordorigin="1526,3415" coordsize="31,10">
              <v:shape style="position:absolute;left:1526;top:3415;width:31;height:10" coordorigin="1526,3415" coordsize="31,10" path="m1526,3420l1556,3420e" filled="false" stroked="true" strokeweight=".6pt" strokecolor="#000000">
                <v:path arrowok="t"/>
              </v:shape>
            </v:group>
            <v:group style="position:absolute;left:1475;top:3415;width:31;height:10" coordorigin="1475,3415" coordsize="31,10">
              <v:shape style="position:absolute;left:1475;top:3415;width:31;height:10" coordorigin="1475,3415" coordsize="31,10" path="m1475,3420l1505,3420e" filled="false" stroked="true" strokeweight=".6pt" strokecolor="#000000">
                <v:path arrowok="t"/>
              </v:shape>
            </v:group>
            <v:group style="position:absolute;left:1425;top:3415;width:31;height:10" coordorigin="1425,3415" coordsize="31,10">
              <v:shape style="position:absolute;left:1425;top:3415;width:31;height:10" coordorigin="1425,3415" coordsize="31,10" path="m1425,3420l1455,3420e" filled="false" stroked="true" strokeweight=".6pt" strokecolor="#000000">
                <v:path arrowok="t"/>
              </v:shape>
            </v:group>
            <v:group style="position:absolute;left:1375;top:3415;width:31;height:10" coordorigin="1375,3415" coordsize="31,10">
              <v:shape style="position:absolute;left:1375;top:3415;width:31;height:10" coordorigin="1375,3415" coordsize="31,10" path="m1375,3420l1405,3420e" filled="false" stroked="true" strokeweight=".6pt" strokecolor="#000000">
                <v:path arrowok="t"/>
              </v:shape>
            </v:group>
            <v:group style="position:absolute;left:1324;top:3415;width:31;height:10" coordorigin="1324,3415" coordsize="31,10">
              <v:shape style="position:absolute;left:1324;top:3415;width:31;height:10" coordorigin="1324,3415" coordsize="31,10" path="m1324,3420l1354,3420e" filled="false" stroked="true" strokeweight=".6pt" strokecolor="#000000">
                <v:path arrowok="t"/>
              </v:shape>
            </v:group>
            <v:group style="position:absolute;left:1274;top:3415;width:31;height:10" coordorigin="1274,3415" coordsize="31,10">
              <v:shape style="position:absolute;left:1274;top:3415;width:31;height:10" coordorigin="1274,3415" coordsize="31,10" path="m1274,3420l1304,3420e" filled="false" stroked="true" strokeweight=".6pt" strokecolor="#000000">
                <v:path arrowok="t"/>
              </v:shape>
            </v:group>
            <v:group style="position:absolute;left:1223;top:3415;width:31;height:10" coordorigin="1223,3415" coordsize="31,10">
              <v:shape style="position:absolute;left:1223;top:3415;width:31;height:10" coordorigin="1223,3415" coordsize="31,10" path="m1223,3420l1254,3420e" filled="false" stroked="true" strokeweight=".6pt" strokecolor="#000000">
                <v:path arrowok="t"/>
              </v:shape>
            </v:group>
            <v:group style="position:absolute;left:1173;top:3415;width:31;height:10" coordorigin="1173,3415" coordsize="31,10">
              <v:shape style="position:absolute;left:1173;top:3415;width:31;height:10" coordorigin="1173,3415" coordsize="31,10" path="m1173,3420l1203,3420e" filled="false" stroked="true" strokeweight=".6pt" strokecolor="#000000">
                <v:path arrowok="t"/>
              </v:shape>
            </v:group>
            <v:group style="position:absolute;left:1123;top:3415;width:31;height:10" coordorigin="1123,3415" coordsize="31,10">
              <v:shape style="position:absolute;left:1123;top:3415;width:31;height:10" coordorigin="1123,3415" coordsize="31,10" path="m1123,3420l1153,3420e" filled="false" stroked="true" strokeweight=".6pt" strokecolor="#000000">
                <v:path arrowok="t"/>
              </v:shape>
            </v:group>
            <v:group style="position:absolute;left:1072;top:3415;width:31;height:10" coordorigin="1072,3415" coordsize="31,10">
              <v:shape style="position:absolute;left:1072;top:3415;width:31;height:10" coordorigin="1072,3415" coordsize="31,10" path="m1072,3420l1102,3420e" filled="false" stroked="true" strokeweight=".6pt" strokecolor="#000000">
                <v:path arrowok="t"/>
              </v:shape>
            </v:group>
            <v:group style="position:absolute;left:1022;top:3415;width:31;height:10" coordorigin="1022,3415" coordsize="31,10">
              <v:shape style="position:absolute;left:1022;top:3415;width:31;height:10" coordorigin="1022,3415" coordsize="31,10" path="m1022,3420l1052,3420e" filled="false" stroked="true" strokeweight=".6pt" strokecolor="#000000">
                <v:path arrowok="t"/>
              </v:shape>
            </v:group>
            <v:group style="position:absolute;left:972;top:3415;width:31;height:10" coordorigin="972,3415" coordsize="31,10">
              <v:shape style="position:absolute;left:972;top:3415;width:31;height:10" coordorigin="972,3415" coordsize="31,10" path="m972,3420l1002,3420e" filled="false" stroked="true" strokeweight=".6pt" strokecolor="#000000">
                <v:path arrowok="t"/>
              </v:shape>
            </v:group>
            <v:group style="position:absolute;left:921;top:3415;width:31;height:10" coordorigin="921,3415" coordsize="31,10">
              <v:shape style="position:absolute;left:921;top:3415;width:31;height:10" coordorigin="921,3415" coordsize="31,10" path="m921,3420l951,3420e" filled="false" stroked="true" strokeweight=".6pt" strokecolor="#000000">
                <v:path arrowok="t"/>
              </v:shape>
            </v:group>
            <v:group style="position:absolute;left:871;top:3415;width:31;height:10" coordorigin="871,3415" coordsize="31,10">
              <v:shape style="position:absolute;left:871;top:3415;width:31;height:10" coordorigin="871,3415" coordsize="31,10" path="m871,3420l901,3420e" filled="false" stroked="true" strokeweight=".6pt" strokecolor="#000000">
                <v:path arrowok="t"/>
              </v:shape>
            </v:group>
            <v:group style="position:absolute;left:820;top:3415;width:31;height:10" coordorigin="820,3415" coordsize="31,10">
              <v:shape style="position:absolute;left:820;top:3415;width:31;height:10" coordorigin="820,3415" coordsize="31,10" path="m820,3420l851,3420e" filled="false" stroked="true" strokeweight=".6pt" strokecolor="#000000">
                <v:path arrowok="t"/>
              </v:shape>
            </v:group>
            <v:group style="position:absolute;left:770;top:3415;width:31;height:10" coordorigin="770,3415" coordsize="31,10">
              <v:shape style="position:absolute;left:770;top:3415;width:31;height:10" coordorigin="770,3415" coordsize="31,10" path="m770,3420l800,3420e" filled="false" stroked="true" strokeweight=".6pt" strokecolor="#000000">
                <v:path arrowok="t"/>
              </v:shape>
            </v:group>
            <v:group style="position:absolute;left:720;top:3415;width:31;height:10" coordorigin="720,3415" coordsize="31,10">
              <v:shape style="position:absolute;left:720;top:3415;width:31;height:10" coordorigin="720,3415" coordsize="31,10" path="m720,3420l750,3420e" filled="false" stroked="true" strokeweight=".6pt" strokecolor="#000000">
                <v:path arrowok="t"/>
              </v:shape>
            </v:group>
            <v:group style="position:absolute;left:669;top:3415;width:31;height:10" coordorigin="669,3415" coordsize="31,10">
              <v:shape style="position:absolute;left:669;top:3415;width:31;height:10" coordorigin="669,3415" coordsize="31,10" path="m669,3420l699,3420e" filled="false" stroked="true" strokeweight=".6pt" strokecolor="#000000">
                <v:path arrowok="t"/>
              </v:shape>
            </v:group>
            <v:group style="position:absolute;left:619;top:3415;width:31;height:10" coordorigin="619,3415" coordsize="31,10">
              <v:shape style="position:absolute;left:619;top:3415;width:31;height:10" coordorigin="619,3415" coordsize="31,10" path="m619,3420l649,3420e" filled="false" stroked="true" strokeweight=".6pt" strokecolor="#000000">
                <v:path arrowok="t"/>
              </v:shape>
            </v:group>
            <v:group style="position:absolute;left:568;top:3415;width:31;height:10" coordorigin="568,3415" coordsize="31,10">
              <v:shape style="position:absolute;left:568;top:3415;width:31;height:10" coordorigin="568,3415" coordsize="31,10" path="m568,3420l599,3420e" filled="false" stroked="true" strokeweight=".6pt" strokecolor="#000000">
                <v:path arrowok="t"/>
              </v:shape>
            </v:group>
            <v:group style="position:absolute;left:518;top:3415;width:31;height:10" coordorigin="518,3415" coordsize="31,10">
              <v:shape style="position:absolute;left:518;top:3415;width:31;height:10" coordorigin="518,3415" coordsize="31,10" path="m518,3420l548,3420e" filled="false" stroked="true" strokeweight=".6pt" strokecolor="#000000">
                <v:path arrowok="t"/>
              </v:shape>
            </v:group>
            <v:group style="position:absolute;left:468;top:3415;width:31;height:10" coordorigin="468,3415" coordsize="31,10">
              <v:shape style="position:absolute;left:468;top:3415;width:31;height:10" coordorigin="468,3415" coordsize="31,10" path="m468,3420l498,3420e" filled="false" stroked="true" strokeweight=".6pt" strokecolor="#000000">
                <v:path arrowok="t"/>
              </v:shape>
            </v:group>
            <v:group style="position:absolute;left:417;top:3415;width:31;height:10" coordorigin="417,3415" coordsize="31,10">
              <v:shape style="position:absolute;left:417;top:3415;width:31;height:10" coordorigin="417,3415" coordsize="31,10" path="m417,3420l448,3420e" filled="false" stroked="true" strokeweight=".6pt" strokecolor="#000000">
                <v:path arrowok="t"/>
              </v:shape>
            </v:group>
            <v:group style="position:absolute;left:367;top:3415;width:31;height:10" coordorigin="367,3415" coordsize="31,10">
              <v:shape style="position:absolute;left:367;top:3415;width:31;height:10" coordorigin="367,3415" coordsize="31,10" path="m367,3420l397,3420e" filled="false" stroked="true" strokeweight=".6pt" strokecolor="#000000">
                <v:path arrowok="t"/>
              </v:shape>
            </v:group>
            <v:group style="position:absolute;left:317;top:3415;width:31;height:10" coordorigin="317,3415" coordsize="31,10">
              <v:shape style="position:absolute;left:317;top:3415;width:31;height:10" coordorigin="317,3415" coordsize="31,10" path="m317,3420l347,3420e" filled="false" stroked="true" strokeweight=".6pt" strokecolor="#000000">
                <v:path arrowok="t"/>
              </v:shape>
            </v:group>
            <v:group style="position:absolute;left:266;top:3415;width:31;height:10" coordorigin="266,3415" coordsize="31,10">
              <v:shape style="position:absolute;left:266;top:3415;width:31;height:10" coordorigin="266,3415" coordsize="31,10" path="m266,3420l296,3420e" filled="false" stroked="true" strokeweight=".6pt" strokecolor="#000000">
                <v:path arrowok="t"/>
              </v:shape>
            </v:group>
            <v:group style="position:absolute;left:216;top:3415;width:31;height:10" coordorigin="216,3415" coordsize="31,10">
              <v:shape style="position:absolute;left:216;top:3415;width:31;height:10" coordorigin="216,3415" coordsize="31,10" path="m216,3420l246,3420e" filled="false" stroked="true" strokeweight=".6pt" strokecolor="#000000">
                <v:path arrowok="t"/>
              </v:shape>
            </v:group>
            <v:group style="position:absolute;left:165;top:3415;width:31;height:10" coordorigin="165,3415" coordsize="31,10">
              <v:shape style="position:absolute;left:165;top:3415;width:31;height:10" coordorigin="165,3415" coordsize="31,10" path="m165,3420l196,3420e" filled="false" stroked="true" strokeweight=".6pt" strokecolor="#000000">
                <v:path arrowok="t"/>
              </v:shape>
            </v:group>
            <v:group style="position:absolute;left:75;top:3420;width:71;height:2" coordorigin="75,3420" coordsize="71,2">
              <v:shape style="position:absolute;left:75;top:3420;width:71;height:2" coordorigin="75,3420" coordsize="71,0" path="m75,3420l145,3420e" filled="false" stroked="true" strokeweight=".6pt" strokecolor="#000000">
                <v:path arrowok="t"/>
              </v:shape>
            </v:group>
            <v:group style="position:absolute;left:1727;top:3415;width:16;height:10" coordorigin="1727,3415" coordsize="16,10">
              <v:shape style="position:absolute;left:1727;top:3415;width:16;height:10" coordorigin="1727,3415" coordsize="16,10" path="m1727,3420l1742,3420e" filled="false" stroked="true" strokeweight=".6pt" strokecolor="#000000">
                <v:path arrowok="t"/>
              </v:shape>
            </v:group>
            <v:group style="position:absolute;left:75;top:3456;width:10;height:31" coordorigin="75,3456" coordsize="10,31">
              <v:shape style="position:absolute;left:75;top:3456;width:10;height:31" coordorigin="75,3456" coordsize="10,31" path="m75,3471l85,3471e" filled="false" stroked="true" strokeweight="1.616pt" strokecolor="#000000">
                <v:path arrowok="t"/>
              </v:shape>
            </v:group>
            <v:group style="position:absolute;left:75;top:3506;width:10;height:31" coordorigin="75,3506" coordsize="10,31">
              <v:shape style="position:absolute;left:75;top:3506;width:10;height:31" coordorigin="75,3506" coordsize="10,31" path="m75,3521l85,3521e" filled="false" stroked="true" strokeweight="1.617pt" strokecolor="#000000">
                <v:path arrowok="t"/>
              </v:shape>
            </v:group>
            <v:group style="position:absolute;left:75;top:3557;width:10;height:31" coordorigin="75,3557" coordsize="10,31">
              <v:shape style="position:absolute;left:75;top:3557;width:10;height:31" coordorigin="75,3557" coordsize="10,31" path="m75,3572l85,3572e" filled="false" stroked="true" strokeweight="1.617pt" strokecolor="#000000">
                <v:path arrowok="t"/>
              </v:shape>
            </v:group>
            <v:group style="position:absolute;left:75;top:3608;width:10;height:31" coordorigin="75,3608" coordsize="10,31">
              <v:shape style="position:absolute;left:75;top:3608;width:10;height:31" coordorigin="75,3608" coordsize="10,31" path="m75,3623l85,3623e" filled="false" stroked="true" strokeweight="1.617pt" strokecolor="#000000">
                <v:path arrowok="t"/>
              </v:shape>
            </v:group>
            <v:group style="position:absolute;left:75;top:3658;width:10;height:31" coordorigin="75,3658" coordsize="10,31">
              <v:shape style="position:absolute;left:75;top:3658;width:10;height:31" coordorigin="75,3658" coordsize="10,31" path="m75,3673l85,3673e" filled="false" stroked="true" strokeweight="1.617pt" strokecolor="#000000">
                <v:path arrowok="t"/>
              </v:shape>
            </v:group>
            <v:group style="position:absolute;left:75;top:3709;width:10;height:31" coordorigin="75,3709" coordsize="10,31">
              <v:shape style="position:absolute;left:75;top:3709;width:10;height:31" coordorigin="75,3709" coordsize="10,31" path="m75,3724l85,3724e" filled="false" stroked="true" strokeweight="1.617pt" strokecolor="#000000">
                <v:path arrowok="t"/>
              </v:shape>
            </v:group>
            <v:group style="position:absolute;left:75;top:3760;width:10;height:31" coordorigin="75,3760" coordsize="10,31">
              <v:shape style="position:absolute;left:75;top:3760;width:10;height:31" coordorigin="75,3760" coordsize="10,31" path="m75,3775l85,3775e" filled="false" stroked="true" strokeweight="1.617pt" strokecolor="#000000">
                <v:path arrowok="t"/>
              </v:shape>
            </v:group>
            <v:group style="position:absolute;left:75;top:3810;width:10;height:31" coordorigin="75,3810" coordsize="10,31">
              <v:shape style="position:absolute;left:75;top:3810;width:10;height:31" coordorigin="75,3810" coordsize="10,31" path="m75,3826l85,3826e" filled="false" stroked="true" strokeweight="1.617pt" strokecolor="#000000">
                <v:path arrowok="t"/>
              </v:shape>
            </v:group>
            <v:group style="position:absolute;left:75;top:3861;width:10;height:31" coordorigin="75,3861" coordsize="10,31">
              <v:shape style="position:absolute;left:75;top:3861;width:10;height:31" coordorigin="75,3861" coordsize="10,31" path="m75,3876l85,3876e" filled="false" stroked="true" strokeweight="1.617pt" strokecolor="#000000">
                <v:path arrowok="t"/>
              </v:shape>
            </v:group>
            <v:group style="position:absolute;left:75;top:3912;width:10;height:31" coordorigin="75,3912" coordsize="10,31">
              <v:shape style="position:absolute;left:75;top:3912;width:10;height:31" coordorigin="75,3912" coordsize="10,31" path="m75,3927l85,3927e" filled="false" stroked="true" strokeweight="1.617pt" strokecolor="#000000">
                <v:path arrowok="t"/>
              </v:shape>
            </v:group>
            <v:group style="position:absolute;left:75;top:3962;width:10;height:31" coordorigin="75,3962" coordsize="10,31">
              <v:shape style="position:absolute;left:75;top:3962;width:10;height:31" coordorigin="75,3962" coordsize="10,31" path="m75,3978l85,3978e" filled="false" stroked="true" strokeweight="1.617pt" strokecolor="#000000">
                <v:path arrowok="t"/>
              </v:shape>
            </v:group>
            <v:group style="position:absolute;left:75;top:4013;width:10;height:31" coordorigin="75,4013" coordsize="10,31">
              <v:shape style="position:absolute;left:75;top:4013;width:10;height:31" coordorigin="75,4013" coordsize="10,31" path="m75,4028l85,4028e" filled="false" stroked="true" strokeweight="1.617pt" strokecolor="#000000">
                <v:path arrowok="t"/>
              </v:shape>
            </v:group>
            <v:group style="position:absolute;left:75;top:4064;width:10;height:31" coordorigin="75,4064" coordsize="10,31">
              <v:shape style="position:absolute;left:75;top:4064;width:10;height:31" coordorigin="75,4064" coordsize="10,31" path="m75,4079l85,4079e" filled="false" stroked="true" strokeweight="1.617pt" strokecolor="#000000">
                <v:path arrowok="t"/>
              </v:shape>
            </v:group>
            <v:group style="position:absolute;left:75;top:4114;width:10;height:31" coordorigin="75,4114" coordsize="10,31">
              <v:shape style="position:absolute;left:75;top:4114;width:10;height:31" coordorigin="75,4114" coordsize="10,31" path="m75,4130l85,4130e" filled="false" stroked="true" strokeweight="1.617pt" strokecolor="#000000">
                <v:path arrowok="t"/>
              </v:shape>
            </v:group>
            <v:group style="position:absolute;left:75;top:4165;width:10;height:31" coordorigin="75,4165" coordsize="10,31">
              <v:shape style="position:absolute;left:75;top:4165;width:10;height:31" coordorigin="75,4165" coordsize="10,31" path="m75,4180l85,4180e" filled="false" stroked="true" strokeweight="1.617pt" strokecolor="#000000">
                <v:path arrowok="t"/>
              </v:shape>
            </v:group>
            <v:group style="position:absolute;left:75;top:4216;width:10;height:31" coordorigin="75,4216" coordsize="10,31">
              <v:shape style="position:absolute;left:75;top:4216;width:10;height:31" coordorigin="75,4216" coordsize="10,31" path="m75,4231l85,4231e" filled="false" stroked="true" strokeweight="1.617pt" strokecolor="#000000">
                <v:path arrowok="t"/>
              </v:shape>
            </v:group>
            <v:group style="position:absolute;left:75;top:4266;width:10;height:31" coordorigin="75,4266" coordsize="10,31">
              <v:shape style="position:absolute;left:75;top:4266;width:10;height:31" coordorigin="75,4266" coordsize="10,31" path="m75,4282l85,4282e" filled="false" stroked="true" strokeweight="1.617pt" strokecolor="#000000">
                <v:path arrowok="t"/>
              </v:shape>
            </v:group>
            <v:group style="position:absolute;left:75;top:4317;width:10;height:31" coordorigin="75,4317" coordsize="10,31">
              <v:shape style="position:absolute;left:75;top:4317;width:10;height:31" coordorigin="75,4317" coordsize="10,31" path="m75,4332l85,4332e" filled="false" stroked="true" strokeweight="1.617pt" strokecolor="#000000">
                <v:path arrowok="t"/>
              </v:shape>
            </v:group>
            <v:group style="position:absolute;left:75;top:4368;width:10;height:31" coordorigin="75,4368" coordsize="10,31">
              <v:shape style="position:absolute;left:75;top:4368;width:10;height:31" coordorigin="75,4368" coordsize="10,31" path="m75,4383l85,4383e" filled="false" stroked="true" strokeweight="1.617pt" strokecolor="#000000">
                <v:path arrowok="t"/>
              </v:shape>
            </v:group>
            <v:group style="position:absolute;left:75;top:4419;width:10;height:31" coordorigin="75,4419" coordsize="10,31">
              <v:shape style="position:absolute;left:75;top:4419;width:10;height:31" coordorigin="75,4419" coordsize="10,31" path="m75,4434l85,4434e" filled="false" stroked="true" strokeweight="1.617pt" strokecolor="#000000">
                <v:path arrowok="t"/>
              </v:shape>
            </v:group>
            <v:group style="position:absolute;left:75;top:4469;width:10;height:31" coordorigin="75,4469" coordsize="10,31">
              <v:shape style="position:absolute;left:75;top:4469;width:10;height:31" coordorigin="75,4469" coordsize="10,31" path="m75,4484l85,4484e" filled="false" stroked="true" strokeweight="1.617pt" strokecolor="#000000">
                <v:path arrowok="t"/>
              </v:shape>
            </v:group>
            <v:group style="position:absolute;left:75;top:4520;width:10;height:31" coordorigin="75,4520" coordsize="10,31">
              <v:shape style="position:absolute;left:75;top:4520;width:10;height:31" coordorigin="75,4520" coordsize="10,31" path="m75,4535l85,4535e" filled="false" stroked="true" strokeweight="1.617pt" strokecolor="#000000">
                <v:path arrowok="t"/>
              </v:shape>
            </v:group>
            <v:group style="position:absolute;left:75;top:4571;width:10;height:31" coordorigin="75,4571" coordsize="10,31">
              <v:shape style="position:absolute;left:75;top:4571;width:10;height:31" coordorigin="75,4571" coordsize="10,31" path="m75,4586l85,4586e" filled="false" stroked="true" strokeweight="1.617pt" strokecolor="#000000">
                <v:path arrowok="t"/>
              </v:shape>
            </v:group>
            <v:group style="position:absolute;left:75;top:4621;width:10;height:31" coordorigin="75,4621" coordsize="10,31">
              <v:shape style="position:absolute;left:75;top:4621;width:10;height:31" coordorigin="75,4621" coordsize="10,31" path="m75,4636l85,4636e" filled="false" stroked="true" strokeweight="1.617pt" strokecolor="#000000">
                <v:path arrowok="t"/>
              </v:shape>
            </v:group>
            <v:group style="position:absolute;left:75;top:4672;width:10;height:31" coordorigin="75,4672" coordsize="10,31">
              <v:shape style="position:absolute;left:75;top:4672;width:10;height:31" coordorigin="75,4672" coordsize="10,31" path="m75,4687l85,4687e" filled="false" stroked="true" strokeweight="1.617pt" strokecolor="#000000">
                <v:path arrowok="t"/>
              </v:shape>
            </v:group>
            <v:group style="position:absolute;left:75;top:4723;width:10;height:31" coordorigin="75,4723" coordsize="10,31">
              <v:shape style="position:absolute;left:75;top:4723;width:10;height:31" coordorigin="75,4723" coordsize="10,31" path="m75,4738l85,4738e" filled="false" stroked="true" strokeweight="1.617pt" strokecolor="#000000">
                <v:path arrowok="t"/>
              </v:shape>
            </v:group>
            <v:group style="position:absolute;left:75;top:4773;width:10;height:31" coordorigin="75,4773" coordsize="10,31">
              <v:shape style="position:absolute;left:75;top:4773;width:10;height:31" coordorigin="75,4773" coordsize="10,31" path="m75,4788l85,4788e" filled="false" stroked="true" strokeweight="1.617pt" strokecolor="#000000">
                <v:path arrowok="t"/>
              </v:shape>
            </v:group>
            <v:group style="position:absolute;left:75;top:4824;width:10;height:31" coordorigin="75,4824" coordsize="10,31">
              <v:shape style="position:absolute;left:75;top:4824;width:10;height:31" coordorigin="75,4824" coordsize="10,31" path="m75,4839l85,4839e" filled="false" stroked="true" strokeweight="1.617pt" strokecolor="#000000">
                <v:path arrowok="t"/>
              </v:shape>
            </v:group>
            <v:group style="position:absolute;left:75;top:4875;width:10;height:31" coordorigin="75,4875" coordsize="10,31">
              <v:shape style="position:absolute;left:75;top:4875;width:10;height:31" coordorigin="75,4875" coordsize="10,31" path="m75,4890l85,4890e" filled="false" stroked="true" strokeweight="1.617pt" strokecolor="#000000">
                <v:path arrowok="t"/>
              </v:shape>
            </v:group>
            <v:group style="position:absolute;left:75;top:4925;width:10;height:31" coordorigin="75,4925" coordsize="10,31">
              <v:shape style="position:absolute;left:75;top:4925;width:10;height:31" coordorigin="75,4925" coordsize="10,31" path="m75,4940l85,4940e" filled="false" stroked="true" strokeweight="1.617pt" strokecolor="#000000">
                <v:path arrowok="t"/>
              </v:shape>
            </v:group>
            <v:group style="position:absolute;left:75;top:4976;width:10;height:31" coordorigin="75,4976" coordsize="10,31">
              <v:shape style="position:absolute;left:75;top:4976;width:10;height:31" coordorigin="75,4976" coordsize="10,31" path="m75,4991l85,4991e" filled="false" stroked="true" strokeweight="1.617pt" strokecolor="#000000">
                <v:path arrowok="t"/>
              </v:shape>
            </v:group>
            <v:group style="position:absolute;left:75;top:5027;width:10;height:31" coordorigin="75,5027" coordsize="10,31">
              <v:shape style="position:absolute;left:75;top:5027;width:10;height:31" coordorigin="75,5027" coordsize="10,31" path="m75,5042l85,5042e" filled="false" stroked="true" strokeweight="1.617pt" strokecolor="#000000">
                <v:path arrowok="t"/>
              </v:shape>
            </v:group>
            <v:group style="position:absolute;left:3359;top:3415;width:31;height:10" coordorigin="3359,3415" coordsize="31,10">
              <v:shape style="position:absolute;left:3359;top:3415;width:31;height:10" coordorigin="3359,3415" coordsize="31,10" path="m3359,3420l3389,3420e" filled="false" stroked="true" strokeweight=".6pt" strokecolor="#000000">
                <v:path arrowok="t"/>
              </v:shape>
            </v:group>
            <v:group style="position:absolute;left:3309;top:3415;width:31;height:10" coordorigin="3309,3415" coordsize="31,10">
              <v:shape style="position:absolute;left:3309;top:3415;width:31;height:10" coordorigin="3309,3415" coordsize="31,10" path="m3309,3420l3339,3420e" filled="false" stroked="true" strokeweight=".6pt" strokecolor="#000000">
                <v:path arrowok="t"/>
              </v:shape>
            </v:group>
            <v:group style="position:absolute;left:3258;top:3415;width:31;height:10" coordorigin="3258,3415" coordsize="31,10">
              <v:shape style="position:absolute;left:3258;top:3415;width:31;height:10" coordorigin="3258,3415" coordsize="31,10" path="m3258,3420l3289,3420e" filled="false" stroked="true" strokeweight=".6pt" strokecolor="#000000">
                <v:path arrowok="t"/>
              </v:shape>
            </v:group>
            <v:group style="position:absolute;left:3208;top:3415;width:31;height:10" coordorigin="3208,3415" coordsize="31,10">
              <v:shape style="position:absolute;left:3208;top:3415;width:31;height:10" coordorigin="3208,3415" coordsize="31,10" path="m3208,3420l3238,3420e" filled="false" stroked="true" strokeweight=".6pt" strokecolor="#000000">
                <v:path arrowok="t"/>
              </v:shape>
            </v:group>
            <v:group style="position:absolute;left:3158;top:3415;width:31;height:10" coordorigin="3158,3415" coordsize="31,10">
              <v:shape style="position:absolute;left:3158;top:3415;width:31;height:10" coordorigin="3158,3415" coordsize="31,10" path="m3158,3420l3188,3420e" filled="false" stroked="true" strokeweight=".6pt" strokecolor="#000000">
                <v:path arrowok="t"/>
              </v:shape>
            </v:group>
            <v:group style="position:absolute;left:3107;top:3415;width:31;height:10" coordorigin="3107,3415" coordsize="31,10">
              <v:shape style="position:absolute;left:3107;top:3415;width:31;height:10" coordorigin="3107,3415" coordsize="31,10" path="m3107,3420l3138,3420e" filled="false" stroked="true" strokeweight=".6pt" strokecolor="#000000">
                <v:path arrowok="t"/>
              </v:shape>
            </v:group>
            <v:group style="position:absolute;left:3057;top:3415;width:31;height:10" coordorigin="3057,3415" coordsize="31,10">
              <v:shape style="position:absolute;left:3057;top:3415;width:31;height:10" coordorigin="3057,3415" coordsize="31,10" path="m3057,3420l3087,3420e" filled="false" stroked="true" strokeweight=".6pt" strokecolor="#000000">
                <v:path arrowok="t"/>
              </v:shape>
            </v:group>
            <v:group style="position:absolute;left:3007;top:3415;width:31;height:10" coordorigin="3007,3415" coordsize="31,10">
              <v:shape style="position:absolute;left:3007;top:3415;width:31;height:10" coordorigin="3007,3415" coordsize="31,10" path="m3007,3420l3037,3420e" filled="false" stroked="true" strokeweight=".6pt" strokecolor="#000000">
                <v:path arrowok="t"/>
              </v:shape>
            </v:group>
            <v:group style="position:absolute;left:2956;top:3415;width:31;height:10" coordorigin="2956,3415" coordsize="31,10">
              <v:shape style="position:absolute;left:2956;top:3415;width:31;height:10" coordorigin="2956,3415" coordsize="31,10" path="m2956,3420l2986,3420e" filled="false" stroked="true" strokeweight=".6pt" strokecolor="#000000">
                <v:path arrowok="t"/>
              </v:shape>
            </v:group>
            <v:group style="position:absolute;left:2906;top:3415;width:31;height:10" coordorigin="2906,3415" coordsize="31,10">
              <v:shape style="position:absolute;left:2906;top:3415;width:31;height:10" coordorigin="2906,3415" coordsize="31,10" path="m2906,3420l2936,3420e" filled="false" stroked="true" strokeweight=".6pt" strokecolor="#000000">
                <v:path arrowok="t"/>
              </v:shape>
            </v:group>
            <v:group style="position:absolute;left:2855;top:3415;width:31;height:10" coordorigin="2855,3415" coordsize="31,10">
              <v:shape style="position:absolute;left:2855;top:3415;width:31;height:10" coordorigin="2855,3415" coordsize="31,10" path="m2855,3420l2886,3420e" filled="false" stroked="true" strokeweight=".6pt" strokecolor="#000000">
                <v:path arrowok="t"/>
              </v:shape>
            </v:group>
            <v:group style="position:absolute;left:2805;top:3415;width:31;height:10" coordorigin="2805,3415" coordsize="31,10">
              <v:shape style="position:absolute;left:2805;top:3415;width:31;height:10" coordorigin="2805,3415" coordsize="31,10" path="m2805,3420l2835,3420e" filled="false" stroked="true" strokeweight=".6pt" strokecolor="#000000">
                <v:path arrowok="t"/>
              </v:shape>
            </v:group>
            <v:group style="position:absolute;left:2755;top:3415;width:31;height:10" coordorigin="2755,3415" coordsize="31,10">
              <v:shape style="position:absolute;left:2755;top:3415;width:31;height:10" coordorigin="2755,3415" coordsize="31,10" path="m2755,3420l2785,3420e" filled="false" stroked="true" strokeweight=".6pt" strokecolor="#000000">
                <v:path arrowok="t"/>
              </v:shape>
            </v:group>
            <v:group style="position:absolute;left:2704;top:3415;width:31;height:10" coordorigin="2704,3415" coordsize="31,10">
              <v:shape style="position:absolute;left:2704;top:3415;width:31;height:10" coordorigin="2704,3415" coordsize="31,10" path="m2704,3420l2734,3420e" filled="false" stroked="true" strokeweight=".6pt" strokecolor="#000000">
                <v:path arrowok="t"/>
              </v:shape>
            </v:group>
            <v:group style="position:absolute;left:2654;top:3415;width:31;height:10" coordorigin="2654,3415" coordsize="31,10">
              <v:shape style="position:absolute;left:2654;top:3415;width:31;height:10" coordorigin="2654,3415" coordsize="31,10" path="m2654,3420l2684,3420e" filled="false" stroked="true" strokeweight=".6pt" strokecolor="#000000">
                <v:path arrowok="t"/>
              </v:shape>
            </v:group>
            <v:group style="position:absolute;left:2604;top:3415;width:31;height:10" coordorigin="2604,3415" coordsize="31,10">
              <v:shape style="position:absolute;left:2604;top:3415;width:31;height:10" coordorigin="2604,3415" coordsize="31,10" path="m2604,3420l2634,3420e" filled="false" stroked="true" strokeweight=".6pt" strokecolor="#000000">
                <v:path arrowok="t"/>
              </v:shape>
            </v:group>
            <v:group style="position:absolute;left:2553;top:3415;width:31;height:10" coordorigin="2553,3415" coordsize="31,10">
              <v:shape style="position:absolute;left:2553;top:3415;width:31;height:10" coordorigin="2553,3415" coordsize="31,10" path="m2553,3420l2583,3420e" filled="false" stroked="true" strokeweight=".6pt" strokecolor="#000000">
                <v:path arrowok="t"/>
              </v:shape>
            </v:group>
            <v:group style="position:absolute;left:2503;top:3415;width:31;height:10" coordorigin="2503,3415" coordsize="31,10">
              <v:shape style="position:absolute;left:2503;top:3415;width:31;height:10" coordorigin="2503,3415" coordsize="31,10" path="m2503,3420l2533,3420e" filled="false" stroked="true" strokeweight=".6pt" strokecolor="#000000">
                <v:path arrowok="t"/>
              </v:shape>
            </v:group>
            <v:group style="position:absolute;left:2452;top:3415;width:31;height:10" coordorigin="2452,3415" coordsize="31,10">
              <v:shape style="position:absolute;left:2452;top:3415;width:31;height:10" coordorigin="2452,3415" coordsize="31,10" path="m2452,3420l2483,3420e" filled="false" stroked="true" strokeweight=".6pt" strokecolor="#000000">
                <v:path arrowok="t"/>
              </v:shape>
            </v:group>
            <v:group style="position:absolute;left:2402;top:3415;width:31;height:10" coordorigin="2402,3415" coordsize="31,10">
              <v:shape style="position:absolute;left:2402;top:3415;width:31;height:10" coordorigin="2402,3415" coordsize="31,10" path="m2402,3420l2432,3420e" filled="false" stroked="true" strokeweight=".6pt" strokecolor="#000000">
                <v:path arrowok="t"/>
              </v:shape>
            </v:group>
            <v:group style="position:absolute;left:2352;top:3415;width:31;height:10" coordorigin="2352,3415" coordsize="31,10">
              <v:shape style="position:absolute;left:2352;top:3415;width:31;height:10" coordorigin="2352,3415" coordsize="31,10" path="m2352,3420l2382,3420e" filled="false" stroked="true" strokeweight=".6pt" strokecolor="#000000">
                <v:path arrowok="t"/>
              </v:shape>
            </v:group>
            <v:group style="position:absolute;left:2301;top:3415;width:31;height:10" coordorigin="2301,3415" coordsize="31,10">
              <v:shape style="position:absolute;left:2301;top:3415;width:31;height:10" coordorigin="2301,3415" coordsize="31,10" path="m2301,3420l2331,3420e" filled="false" stroked="true" strokeweight=".6pt" strokecolor="#000000">
                <v:path arrowok="t"/>
              </v:shape>
            </v:group>
            <v:group style="position:absolute;left:2251;top:3415;width:31;height:10" coordorigin="2251,3415" coordsize="31,10">
              <v:shape style="position:absolute;left:2251;top:3415;width:31;height:10" coordorigin="2251,3415" coordsize="31,10" path="m2251,3420l2281,3420e" filled="false" stroked="true" strokeweight=".6pt" strokecolor="#000000">
                <v:path arrowok="t"/>
              </v:shape>
            </v:group>
            <v:group style="position:absolute;left:2201;top:3415;width:31;height:10" coordorigin="2201,3415" coordsize="31,10">
              <v:shape style="position:absolute;left:2201;top:3415;width:31;height:10" coordorigin="2201,3415" coordsize="31,10" path="m2201,3420l2231,3420e" filled="false" stroked="true" strokeweight=".6pt" strokecolor="#000000">
                <v:path arrowok="t"/>
              </v:shape>
            </v:group>
            <v:group style="position:absolute;left:2150;top:3415;width:31;height:10" coordorigin="2150,3415" coordsize="31,10">
              <v:shape style="position:absolute;left:2150;top:3415;width:31;height:10" coordorigin="2150,3415" coordsize="31,10" path="m2150,3420l2180,3420e" filled="false" stroked="true" strokeweight=".6pt" strokecolor="#000000">
                <v:path arrowok="t"/>
              </v:shape>
            </v:group>
            <v:group style="position:absolute;left:2100;top:3415;width:31;height:10" coordorigin="2100,3415" coordsize="31,10">
              <v:shape style="position:absolute;left:2100;top:3415;width:31;height:10" coordorigin="2100,3415" coordsize="31,10" path="m2100,3420l2130,3420e" filled="false" stroked="true" strokeweight=".6pt" strokecolor="#000000">
                <v:path arrowok="t"/>
              </v:shape>
            </v:group>
            <v:group style="position:absolute;left:2049;top:3415;width:31;height:10" coordorigin="2049,3415" coordsize="31,10">
              <v:shape style="position:absolute;left:2049;top:3415;width:31;height:10" coordorigin="2049,3415" coordsize="31,10" path="m2049,3420l2080,3420e" filled="false" stroked="true" strokeweight=".6pt" strokecolor="#000000">
                <v:path arrowok="t"/>
              </v:shape>
            </v:group>
            <v:group style="position:absolute;left:1999;top:3415;width:31;height:10" coordorigin="1999,3415" coordsize="31,10">
              <v:shape style="position:absolute;left:1999;top:3415;width:31;height:10" coordorigin="1999,3415" coordsize="31,10" path="m1999,3420l2029,3420e" filled="false" stroked="true" strokeweight=".6pt" strokecolor="#000000">
                <v:path arrowok="t"/>
              </v:shape>
            </v:group>
            <v:group style="position:absolute;left:1949;top:3415;width:31;height:10" coordorigin="1949,3415" coordsize="31,10">
              <v:shape style="position:absolute;left:1949;top:3415;width:31;height:10" coordorigin="1949,3415" coordsize="31,10" path="m1949,3420l1979,3420e" filled="false" stroked="true" strokeweight=".6pt" strokecolor="#000000">
                <v:path arrowok="t"/>
              </v:shape>
            </v:group>
            <v:group style="position:absolute;left:1898;top:3415;width:31;height:10" coordorigin="1898,3415" coordsize="31,10">
              <v:shape style="position:absolute;left:1898;top:3415;width:31;height:10" coordorigin="1898,3415" coordsize="31,10" path="m1898,3420l1928,3420e" filled="false" stroked="true" strokeweight=".6pt" strokecolor="#000000">
                <v:path arrowok="t"/>
              </v:shape>
            </v:group>
            <v:group style="position:absolute;left:1848;top:3415;width:31;height:10" coordorigin="1848,3415" coordsize="31,10">
              <v:shape style="position:absolute;left:1848;top:3415;width:31;height:10" coordorigin="1848,3415" coordsize="31,10" path="m1848,3420l1878,3420e" filled="false" stroked="true" strokeweight=".6pt" strokecolor="#000000">
                <v:path arrowok="t"/>
              </v:shape>
            </v:group>
            <v:group style="position:absolute;left:1798;top:3415;width:31;height:10" coordorigin="1798,3415" coordsize="31,10">
              <v:shape style="position:absolute;left:1798;top:3415;width:31;height:10" coordorigin="1798,3415" coordsize="31,10" path="m1798,3420l1828,3420e" filled="false" stroked="true" strokeweight=".6pt" strokecolor="#000000">
                <v:path arrowok="t"/>
              </v:shape>
            </v:group>
            <v:group style="position:absolute;left:3410;top:3420;width:31;height:2" coordorigin="3410,3420" coordsize="31,2">
              <v:shape style="position:absolute;left:3410;top:3420;width:31;height:2" coordorigin="3410,3420" coordsize="31,0" path="m3410,3420l3440,3420e" filled="false" stroked="true" strokeweight=".6pt" strokecolor="#000000">
                <v:path arrowok="t"/>
              </v:shape>
            </v:group>
            <v:group style="position:absolute;left:1762;top:3415;width:16;height:10" coordorigin="1762,3415" coordsize="16,10">
              <v:shape style="position:absolute;left:1762;top:3415;width:16;height:10" coordorigin="1762,3415" coordsize="16,10" path="m1762,3420l1777,3420e" filled="false" stroked="true" strokeweight=".6pt" strokecolor="#000000">
                <v:path arrowok="t"/>
              </v:shape>
            </v:group>
            <v:group style="position:absolute;left:5022;top:3415;width:31;height:10" coordorigin="5022,3415" coordsize="31,10">
              <v:shape style="position:absolute;left:5022;top:3415;width:31;height:10" coordorigin="5022,3415" coordsize="31,10" path="m5022,3420l5052,3420e" filled="false" stroked="true" strokeweight=".6pt" strokecolor="#000000">
                <v:path arrowok="t"/>
              </v:shape>
            </v:group>
            <v:group style="position:absolute;left:4971;top:3415;width:31;height:10" coordorigin="4971,3415" coordsize="31,10">
              <v:shape style="position:absolute;left:4971;top:3415;width:31;height:10" coordorigin="4971,3415" coordsize="31,10" path="m4971,3420l5001,3420e" filled="false" stroked="true" strokeweight=".6pt" strokecolor="#000000">
                <v:path arrowok="t"/>
              </v:shape>
            </v:group>
            <v:group style="position:absolute;left:4921;top:3415;width:31;height:10" coordorigin="4921,3415" coordsize="31,10">
              <v:shape style="position:absolute;left:4921;top:3415;width:31;height:10" coordorigin="4921,3415" coordsize="31,10" path="m4921,3420l4951,3420e" filled="false" stroked="true" strokeweight=".6pt" strokecolor="#000000">
                <v:path arrowok="t"/>
              </v:shape>
            </v:group>
            <v:group style="position:absolute;left:4871;top:3415;width:31;height:10" coordorigin="4871,3415" coordsize="31,10">
              <v:shape style="position:absolute;left:4871;top:3415;width:31;height:10" coordorigin="4871,3415" coordsize="31,10" path="m4871,3420l4901,3420e" filled="false" stroked="true" strokeweight=".6pt" strokecolor="#000000">
                <v:path arrowok="t"/>
              </v:shape>
            </v:group>
            <v:group style="position:absolute;left:4820;top:3415;width:31;height:10" coordorigin="4820,3415" coordsize="31,10">
              <v:shape style="position:absolute;left:4820;top:3415;width:31;height:10" coordorigin="4820,3415" coordsize="31,10" path="m4820,3420l4850,3420e" filled="false" stroked="true" strokeweight=".6pt" strokecolor="#000000">
                <v:path arrowok="t"/>
              </v:shape>
            </v:group>
            <v:group style="position:absolute;left:4770;top:3415;width:31;height:10" coordorigin="4770,3415" coordsize="31,10">
              <v:shape style="position:absolute;left:4770;top:3415;width:31;height:10" coordorigin="4770,3415" coordsize="31,10" path="m4770,3420l4800,3420e" filled="false" stroked="true" strokeweight=".6pt" strokecolor="#000000">
                <v:path arrowok="t"/>
              </v:shape>
            </v:group>
            <v:group style="position:absolute;left:4719;top:3415;width:31;height:10" coordorigin="4719,3415" coordsize="31,10">
              <v:shape style="position:absolute;left:4719;top:3415;width:31;height:10" coordorigin="4719,3415" coordsize="31,10" path="m4719,3420l4750,3420e" filled="false" stroked="true" strokeweight=".6pt" strokecolor="#000000">
                <v:path arrowok="t"/>
              </v:shape>
            </v:group>
            <v:group style="position:absolute;left:4669;top:3415;width:31;height:10" coordorigin="4669,3415" coordsize="31,10">
              <v:shape style="position:absolute;left:4669;top:3415;width:31;height:10" coordorigin="4669,3415" coordsize="31,10" path="m4669,3420l4699,3420e" filled="false" stroked="true" strokeweight=".6pt" strokecolor="#000000">
                <v:path arrowok="t"/>
              </v:shape>
            </v:group>
            <v:group style="position:absolute;left:4619;top:3415;width:31;height:10" coordorigin="4619,3415" coordsize="31,10">
              <v:shape style="position:absolute;left:4619;top:3415;width:31;height:10" coordorigin="4619,3415" coordsize="31,10" path="m4619,3420l4649,3420e" filled="false" stroked="true" strokeweight=".6pt" strokecolor="#000000">
                <v:path arrowok="t"/>
              </v:shape>
            </v:group>
            <v:group style="position:absolute;left:4568;top:3415;width:31;height:10" coordorigin="4568,3415" coordsize="31,10">
              <v:shape style="position:absolute;left:4568;top:3415;width:31;height:10" coordorigin="4568,3415" coordsize="31,10" path="m4568,3420l4598,3420e" filled="false" stroked="true" strokeweight=".6pt" strokecolor="#000000">
                <v:path arrowok="t"/>
              </v:shape>
            </v:group>
            <v:group style="position:absolute;left:4518;top:3415;width:31;height:10" coordorigin="4518,3415" coordsize="31,10">
              <v:shape style="position:absolute;left:4518;top:3415;width:31;height:10" coordorigin="4518,3415" coordsize="31,10" path="m4518,3420l4548,3420e" filled="false" stroked="true" strokeweight=".6pt" strokecolor="#000000">
                <v:path arrowok="t"/>
              </v:shape>
            </v:group>
            <v:group style="position:absolute;left:4468;top:3415;width:31;height:10" coordorigin="4468,3415" coordsize="31,10">
              <v:shape style="position:absolute;left:4468;top:3415;width:31;height:10" coordorigin="4468,3415" coordsize="31,10" path="m4468,3420l4498,3420e" filled="false" stroked="true" strokeweight=".6pt" strokecolor="#000000">
                <v:path arrowok="t"/>
              </v:shape>
            </v:group>
            <v:group style="position:absolute;left:4417;top:3415;width:31;height:10" coordorigin="4417,3415" coordsize="31,10">
              <v:shape style="position:absolute;left:4417;top:3415;width:31;height:10" coordorigin="4417,3415" coordsize="31,10" path="m4417,3420l4447,3420e" filled="false" stroked="true" strokeweight=".6pt" strokecolor="#000000">
                <v:path arrowok="t"/>
              </v:shape>
            </v:group>
            <v:group style="position:absolute;left:4367;top:3415;width:31;height:10" coordorigin="4367,3415" coordsize="31,10">
              <v:shape style="position:absolute;left:4367;top:3415;width:31;height:10" coordorigin="4367,3415" coordsize="31,10" path="m4367,3420l4397,3420e" filled="false" stroked="true" strokeweight=".6pt" strokecolor="#000000">
                <v:path arrowok="t"/>
              </v:shape>
            </v:group>
            <v:group style="position:absolute;left:4316;top:3415;width:31;height:10" coordorigin="4316,3415" coordsize="31,10">
              <v:shape style="position:absolute;left:4316;top:3415;width:31;height:10" coordorigin="4316,3415" coordsize="31,10" path="m4316,3420l4347,3420e" filled="false" stroked="true" strokeweight=".6pt" strokecolor="#000000">
                <v:path arrowok="t"/>
              </v:shape>
            </v:group>
            <v:group style="position:absolute;left:4266;top:3415;width:31;height:10" coordorigin="4266,3415" coordsize="31,10">
              <v:shape style="position:absolute;left:4266;top:3415;width:31;height:10" coordorigin="4266,3415" coordsize="31,10" path="m4266,3420l4296,3420e" filled="false" stroked="true" strokeweight=".6pt" strokecolor="#000000">
                <v:path arrowok="t"/>
              </v:shape>
            </v:group>
            <v:group style="position:absolute;left:4216;top:3415;width:31;height:10" coordorigin="4216,3415" coordsize="31,10">
              <v:shape style="position:absolute;left:4216;top:3415;width:31;height:10" coordorigin="4216,3415" coordsize="31,10" path="m4216,3420l4246,3420e" filled="false" stroked="true" strokeweight=".6pt" strokecolor="#000000">
                <v:path arrowok="t"/>
              </v:shape>
            </v:group>
            <v:group style="position:absolute;left:4165;top:3415;width:31;height:10" coordorigin="4165,3415" coordsize="31,10">
              <v:shape style="position:absolute;left:4165;top:3415;width:31;height:10" coordorigin="4165,3415" coordsize="31,10" path="m4165,3420l4195,3420e" filled="false" stroked="true" strokeweight=".6pt" strokecolor="#000000">
                <v:path arrowok="t"/>
              </v:shape>
            </v:group>
            <v:group style="position:absolute;left:4115;top:3415;width:31;height:10" coordorigin="4115,3415" coordsize="31,10">
              <v:shape style="position:absolute;left:4115;top:3415;width:31;height:10" coordorigin="4115,3415" coordsize="31,10" path="m4115,3420l4145,3420e" filled="false" stroked="true" strokeweight=".6pt" strokecolor="#000000">
                <v:path arrowok="t"/>
              </v:shape>
            </v:group>
            <v:group style="position:absolute;left:4065;top:3415;width:31;height:10" coordorigin="4065,3415" coordsize="31,10">
              <v:shape style="position:absolute;left:4065;top:3415;width:31;height:10" coordorigin="4065,3415" coordsize="31,10" path="m4065,3420l4095,3420e" filled="false" stroked="true" strokeweight=".6pt" strokecolor="#000000">
                <v:path arrowok="t"/>
              </v:shape>
            </v:group>
            <v:group style="position:absolute;left:4014;top:3415;width:31;height:10" coordorigin="4014,3415" coordsize="31,10">
              <v:shape style="position:absolute;left:4014;top:3415;width:31;height:10" coordorigin="4014,3415" coordsize="31,10" path="m4014,3420l4044,3420e" filled="false" stroked="true" strokeweight=".6pt" strokecolor="#000000">
                <v:path arrowok="t"/>
              </v:shape>
            </v:group>
            <v:group style="position:absolute;left:3964;top:3415;width:31;height:10" coordorigin="3964,3415" coordsize="31,10">
              <v:shape style="position:absolute;left:3964;top:3415;width:31;height:10" coordorigin="3964,3415" coordsize="31,10" path="m3964,3420l3994,3420e" filled="false" stroked="true" strokeweight=".6pt" strokecolor="#000000">
                <v:path arrowok="t"/>
              </v:shape>
            </v:group>
            <v:group style="position:absolute;left:3913;top:3415;width:31;height:10" coordorigin="3913,3415" coordsize="31,10">
              <v:shape style="position:absolute;left:3913;top:3415;width:31;height:10" coordorigin="3913,3415" coordsize="31,10" path="m3913,3420l3944,3420e" filled="false" stroked="true" strokeweight=".6pt" strokecolor="#000000">
                <v:path arrowok="t"/>
              </v:shape>
            </v:group>
            <v:group style="position:absolute;left:3863;top:3415;width:31;height:10" coordorigin="3863,3415" coordsize="31,10">
              <v:shape style="position:absolute;left:3863;top:3415;width:31;height:10" coordorigin="3863,3415" coordsize="31,10" path="m3863,3420l3893,3420e" filled="false" stroked="true" strokeweight=".6pt" strokecolor="#000000">
                <v:path arrowok="t"/>
              </v:shape>
            </v:group>
            <v:group style="position:absolute;left:3813;top:3415;width:31;height:10" coordorigin="3813,3415" coordsize="31,10">
              <v:shape style="position:absolute;left:3813;top:3415;width:31;height:10" coordorigin="3813,3415" coordsize="31,10" path="m3813,3420l3843,3420e" filled="false" stroked="true" strokeweight=".6pt" strokecolor="#000000">
                <v:path arrowok="t"/>
              </v:shape>
            </v:group>
            <v:group style="position:absolute;left:3762;top:3415;width:31;height:10" coordorigin="3762,3415" coordsize="31,10">
              <v:shape style="position:absolute;left:3762;top:3415;width:31;height:10" coordorigin="3762,3415" coordsize="31,10" path="m3762,3420l3792,3420e" filled="false" stroked="true" strokeweight=".6pt" strokecolor="#000000">
                <v:path arrowok="t"/>
              </v:shape>
            </v:group>
            <v:group style="position:absolute;left:3712;top:3415;width:31;height:10" coordorigin="3712,3415" coordsize="31,10">
              <v:shape style="position:absolute;left:3712;top:3415;width:31;height:10" coordorigin="3712,3415" coordsize="31,10" path="m3712,3420l3742,3420e" filled="false" stroked="true" strokeweight=".6pt" strokecolor="#000000">
                <v:path arrowok="t"/>
              </v:shape>
            </v:group>
            <v:group style="position:absolute;left:3661;top:3415;width:31;height:10" coordorigin="3661,3415" coordsize="31,10">
              <v:shape style="position:absolute;left:3661;top:3415;width:31;height:10" coordorigin="3661,3415" coordsize="31,10" path="m3661,3420l3692,3420e" filled="false" stroked="true" strokeweight=".6pt" strokecolor="#000000">
                <v:path arrowok="t"/>
              </v:shape>
            </v:group>
            <v:group style="position:absolute;left:3611;top:3415;width:31;height:10" coordorigin="3611,3415" coordsize="31,10">
              <v:shape style="position:absolute;left:3611;top:3415;width:31;height:10" coordorigin="3611,3415" coordsize="31,10" path="m3611,3420l3641,3420e" filled="false" stroked="true" strokeweight=".6pt" strokecolor="#000000">
                <v:path arrowok="t"/>
              </v:shape>
            </v:group>
            <v:group style="position:absolute;left:3561;top:3415;width:31;height:10" coordorigin="3561,3415" coordsize="31,10">
              <v:shape style="position:absolute;left:3561;top:3415;width:31;height:10" coordorigin="3561,3415" coordsize="31,10" path="m3561,3420l3591,3420e" filled="false" stroked="true" strokeweight=".6pt" strokecolor="#000000">
                <v:path arrowok="t"/>
              </v:shape>
            </v:group>
            <v:group style="position:absolute;left:3510;top:3415;width:31;height:10" coordorigin="3510,3415" coordsize="31,10">
              <v:shape style="position:absolute;left:3510;top:3415;width:31;height:10" coordorigin="3510,3415" coordsize="31,10" path="m3510,3420l3541,3420e" filled="false" stroked="true" strokeweight=".6pt" strokecolor="#000000">
                <v:path arrowok="t"/>
              </v:shape>
            </v:group>
            <v:group style="position:absolute;left:3460;top:3415;width:31;height:10" coordorigin="3460,3415" coordsize="31,10">
              <v:shape style="position:absolute;left:3460;top:3415;width:31;height:10" coordorigin="3460,3415" coordsize="31,10" path="m3460,3420l3490,3420e" filled="false" stroked="true" strokeweight=".6pt" strokecolor="#000000">
                <v:path arrowok="t"/>
              </v:shape>
            </v:group>
            <v:group style="position:absolute;left:5072;top:3415;width:16;height:10" coordorigin="5072,3415" coordsize="16,10">
              <v:shape style="position:absolute;left:5072;top:3415;width:16;height:10" coordorigin="5072,3415" coordsize="16,10" path="m5072,3420l5087,3420e" filled="false" stroked="true" strokeweight=".6pt" strokecolor="#000000">
                <v:path arrowok="t"/>
              </v:shape>
            </v:group>
            <v:group style="position:absolute;left:3420;top:3456;width:10;height:31" coordorigin="3420,3456" coordsize="10,31">
              <v:shape style="position:absolute;left:3420;top:3456;width:10;height:31" coordorigin="3420,3456" coordsize="10,31" path="m3420,3471l3430,3471e" filled="false" stroked="true" strokeweight="1.616pt" strokecolor="#000000">
                <v:path arrowok="t"/>
              </v:shape>
            </v:group>
            <v:group style="position:absolute;left:3420;top:3506;width:10;height:31" coordorigin="3420,3506" coordsize="10,31">
              <v:shape style="position:absolute;left:3420;top:3506;width:10;height:31" coordorigin="3420,3506" coordsize="10,31" path="m3420,3521l3430,3521e" filled="false" stroked="true" strokeweight="1.617pt" strokecolor="#000000">
                <v:path arrowok="t"/>
              </v:shape>
            </v:group>
            <v:group style="position:absolute;left:3420;top:3557;width:10;height:31" coordorigin="3420,3557" coordsize="10,31">
              <v:shape style="position:absolute;left:3420;top:3557;width:10;height:31" coordorigin="3420,3557" coordsize="10,31" path="m3420,3572l3430,3572e" filled="false" stroked="true" strokeweight="1.617pt" strokecolor="#000000">
                <v:path arrowok="t"/>
              </v:shape>
            </v:group>
            <v:group style="position:absolute;left:3420;top:3608;width:10;height:31" coordorigin="3420,3608" coordsize="10,31">
              <v:shape style="position:absolute;left:3420;top:3608;width:10;height:31" coordorigin="3420,3608" coordsize="10,31" path="m3420,3623l3430,3623e" filled="false" stroked="true" strokeweight="1.617pt" strokecolor="#000000">
                <v:path arrowok="t"/>
              </v:shape>
            </v:group>
            <v:group style="position:absolute;left:3420;top:3658;width:10;height:31" coordorigin="3420,3658" coordsize="10,31">
              <v:shape style="position:absolute;left:3420;top:3658;width:10;height:31" coordorigin="3420,3658" coordsize="10,31" path="m3420,3673l3430,3673e" filled="false" stroked="true" strokeweight="1.617pt" strokecolor="#000000">
                <v:path arrowok="t"/>
              </v:shape>
            </v:group>
            <v:group style="position:absolute;left:3420;top:3709;width:10;height:31" coordorigin="3420,3709" coordsize="10,31">
              <v:shape style="position:absolute;left:3420;top:3709;width:10;height:31" coordorigin="3420,3709" coordsize="10,31" path="m3420,3724l3430,3724e" filled="false" stroked="true" strokeweight="1.617pt" strokecolor="#000000">
                <v:path arrowok="t"/>
              </v:shape>
            </v:group>
            <v:group style="position:absolute;left:3420;top:3760;width:10;height:31" coordorigin="3420,3760" coordsize="10,31">
              <v:shape style="position:absolute;left:3420;top:3760;width:10;height:31" coordorigin="3420,3760" coordsize="10,31" path="m3420,3775l3430,3775e" filled="false" stroked="true" strokeweight="1.617pt" strokecolor="#000000">
                <v:path arrowok="t"/>
              </v:shape>
            </v:group>
            <v:group style="position:absolute;left:3420;top:3810;width:10;height:31" coordorigin="3420,3810" coordsize="10,31">
              <v:shape style="position:absolute;left:3420;top:3810;width:10;height:31" coordorigin="3420,3810" coordsize="10,31" path="m3420,3826l3430,3826e" filled="false" stroked="true" strokeweight="1.617pt" strokecolor="#000000">
                <v:path arrowok="t"/>
              </v:shape>
            </v:group>
            <v:group style="position:absolute;left:3420;top:3861;width:10;height:31" coordorigin="3420,3861" coordsize="10,31">
              <v:shape style="position:absolute;left:3420;top:3861;width:10;height:31" coordorigin="3420,3861" coordsize="10,31" path="m3420,3876l3430,3876e" filled="false" stroked="true" strokeweight="1.617pt" strokecolor="#000000">
                <v:path arrowok="t"/>
              </v:shape>
            </v:group>
            <v:group style="position:absolute;left:3420;top:3912;width:10;height:31" coordorigin="3420,3912" coordsize="10,31">
              <v:shape style="position:absolute;left:3420;top:3912;width:10;height:31" coordorigin="3420,3912" coordsize="10,31" path="m3420,3927l3430,3927e" filled="false" stroked="true" strokeweight="1.617pt" strokecolor="#000000">
                <v:path arrowok="t"/>
              </v:shape>
            </v:group>
            <v:group style="position:absolute;left:3420;top:3962;width:10;height:31" coordorigin="3420,3962" coordsize="10,31">
              <v:shape style="position:absolute;left:3420;top:3962;width:10;height:31" coordorigin="3420,3962" coordsize="10,31" path="m3420,3978l3430,3978e" filled="false" stroked="true" strokeweight="1.617pt" strokecolor="#000000">
                <v:path arrowok="t"/>
              </v:shape>
            </v:group>
            <v:group style="position:absolute;left:3420;top:4013;width:10;height:31" coordorigin="3420,4013" coordsize="10,31">
              <v:shape style="position:absolute;left:3420;top:4013;width:10;height:31" coordorigin="3420,4013" coordsize="10,31" path="m3420,4028l3430,4028e" filled="false" stroked="true" strokeweight="1.617pt" strokecolor="#000000">
                <v:path arrowok="t"/>
              </v:shape>
            </v:group>
            <v:group style="position:absolute;left:3420;top:4064;width:10;height:31" coordorigin="3420,4064" coordsize="10,31">
              <v:shape style="position:absolute;left:3420;top:4064;width:10;height:31" coordorigin="3420,4064" coordsize="10,31" path="m3420,4079l3430,4079e" filled="false" stroked="true" strokeweight="1.617pt" strokecolor="#000000">
                <v:path arrowok="t"/>
              </v:shape>
            </v:group>
            <v:group style="position:absolute;left:3420;top:4114;width:10;height:31" coordorigin="3420,4114" coordsize="10,31">
              <v:shape style="position:absolute;left:3420;top:4114;width:10;height:31" coordorigin="3420,4114" coordsize="10,31" path="m3420,4130l3430,4130e" filled="false" stroked="true" strokeweight="1.617pt" strokecolor="#000000">
                <v:path arrowok="t"/>
              </v:shape>
            </v:group>
            <v:group style="position:absolute;left:3420;top:4165;width:10;height:31" coordorigin="3420,4165" coordsize="10,31">
              <v:shape style="position:absolute;left:3420;top:4165;width:10;height:31" coordorigin="3420,4165" coordsize="10,31" path="m3420,4180l3430,4180e" filled="false" stroked="true" strokeweight="1.617pt" strokecolor="#000000">
                <v:path arrowok="t"/>
              </v:shape>
            </v:group>
            <v:group style="position:absolute;left:3420;top:4216;width:10;height:31" coordorigin="3420,4216" coordsize="10,31">
              <v:shape style="position:absolute;left:3420;top:4216;width:10;height:31" coordorigin="3420,4216" coordsize="10,31" path="m3420,4231l3430,4231e" filled="false" stroked="true" strokeweight="1.617pt" strokecolor="#000000">
                <v:path arrowok="t"/>
              </v:shape>
            </v:group>
            <v:group style="position:absolute;left:3420;top:4266;width:10;height:31" coordorigin="3420,4266" coordsize="10,31">
              <v:shape style="position:absolute;left:3420;top:4266;width:10;height:31" coordorigin="3420,4266" coordsize="10,31" path="m3420,4282l3430,4282e" filled="false" stroked="true" strokeweight="1.617pt" strokecolor="#000000">
                <v:path arrowok="t"/>
              </v:shape>
            </v:group>
            <v:group style="position:absolute;left:3420;top:4317;width:10;height:31" coordorigin="3420,4317" coordsize="10,31">
              <v:shape style="position:absolute;left:3420;top:4317;width:10;height:31" coordorigin="3420,4317" coordsize="10,31" path="m3420,4332l3430,4332e" filled="false" stroked="true" strokeweight="1.617pt" strokecolor="#000000">
                <v:path arrowok="t"/>
              </v:shape>
            </v:group>
            <v:group style="position:absolute;left:3420;top:4368;width:10;height:31" coordorigin="3420,4368" coordsize="10,31">
              <v:shape style="position:absolute;left:3420;top:4368;width:10;height:31" coordorigin="3420,4368" coordsize="10,31" path="m3420,4383l3430,4383e" filled="false" stroked="true" strokeweight="1.617pt" strokecolor="#000000">
                <v:path arrowok="t"/>
              </v:shape>
            </v:group>
            <v:group style="position:absolute;left:3420;top:4419;width:10;height:31" coordorigin="3420,4419" coordsize="10,31">
              <v:shape style="position:absolute;left:3420;top:4419;width:10;height:31" coordorigin="3420,4419" coordsize="10,31" path="m3420,4434l3430,4434e" filled="false" stroked="true" strokeweight="1.617pt" strokecolor="#000000">
                <v:path arrowok="t"/>
              </v:shape>
            </v:group>
            <v:group style="position:absolute;left:3420;top:4469;width:10;height:31" coordorigin="3420,4469" coordsize="10,31">
              <v:shape style="position:absolute;left:3420;top:4469;width:10;height:31" coordorigin="3420,4469" coordsize="10,31" path="m3420,4484l3430,4484e" filled="false" stroked="true" strokeweight="1.617pt" strokecolor="#000000">
                <v:path arrowok="t"/>
              </v:shape>
            </v:group>
            <v:group style="position:absolute;left:3420;top:4520;width:10;height:31" coordorigin="3420,4520" coordsize="10,31">
              <v:shape style="position:absolute;left:3420;top:4520;width:10;height:31" coordorigin="3420,4520" coordsize="10,31" path="m3420,4535l3430,4535e" filled="false" stroked="true" strokeweight="1.617pt" strokecolor="#000000">
                <v:path arrowok="t"/>
              </v:shape>
            </v:group>
            <v:group style="position:absolute;left:3420;top:4571;width:10;height:31" coordorigin="3420,4571" coordsize="10,31">
              <v:shape style="position:absolute;left:3420;top:4571;width:10;height:31" coordorigin="3420,4571" coordsize="10,31" path="m3420,4586l3430,4586e" filled="false" stroked="true" strokeweight="1.617pt" strokecolor="#000000">
                <v:path arrowok="t"/>
              </v:shape>
            </v:group>
            <v:group style="position:absolute;left:3420;top:4621;width:10;height:31" coordorigin="3420,4621" coordsize="10,31">
              <v:shape style="position:absolute;left:3420;top:4621;width:10;height:31" coordorigin="3420,4621" coordsize="10,31" path="m3420,4636l3430,4636e" filled="false" stroked="true" strokeweight="1.617pt" strokecolor="#000000">
                <v:path arrowok="t"/>
              </v:shape>
            </v:group>
            <v:group style="position:absolute;left:3420;top:4672;width:10;height:31" coordorigin="3420,4672" coordsize="10,31">
              <v:shape style="position:absolute;left:3420;top:4672;width:10;height:31" coordorigin="3420,4672" coordsize="10,31" path="m3420,4687l3430,4687e" filled="false" stroked="true" strokeweight="1.617pt" strokecolor="#000000">
                <v:path arrowok="t"/>
              </v:shape>
            </v:group>
            <v:group style="position:absolute;left:3420;top:4723;width:10;height:31" coordorigin="3420,4723" coordsize="10,31">
              <v:shape style="position:absolute;left:3420;top:4723;width:10;height:31" coordorigin="3420,4723" coordsize="10,31" path="m3420,4738l3430,4738e" filled="false" stroked="true" strokeweight="1.617pt" strokecolor="#000000">
                <v:path arrowok="t"/>
              </v:shape>
            </v:group>
            <v:group style="position:absolute;left:3420;top:4773;width:10;height:31" coordorigin="3420,4773" coordsize="10,31">
              <v:shape style="position:absolute;left:3420;top:4773;width:10;height:31" coordorigin="3420,4773" coordsize="10,31" path="m3420,4788l3430,4788e" filled="false" stroked="true" strokeweight="1.617pt" strokecolor="#000000">
                <v:path arrowok="t"/>
              </v:shape>
            </v:group>
            <v:group style="position:absolute;left:3420;top:4824;width:10;height:31" coordorigin="3420,4824" coordsize="10,31">
              <v:shape style="position:absolute;left:3420;top:4824;width:10;height:31" coordorigin="3420,4824" coordsize="10,31" path="m3420,4839l3430,4839e" filled="false" stroked="true" strokeweight="1.617pt" strokecolor="#000000">
                <v:path arrowok="t"/>
              </v:shape>
            </v:group>
            <v:group style="position:absolute;left:3420;top:4875;width:10;height:31" coordorigin="3420,4875" coordsize="10,31">
              <v:shape style="position:absolute;left:3420;top:4875;width:10;height:31" coordorigin="3420,4875" coordsize="10,31" path="m3420,4890l3430,4890e" filled="false" stroked="true" strokeweight="1.617pt" strokecolor="#000000">
                <v:path arrowok="t"/>
              </v:shape>
            </v:group>
            <v:group style="position:absolute;left:3420;top:4925;width:10;height:31" coordorigin="3420,4925" coordsize="10,31">
              <v:shape style="position:absolute;left:3420;top:4925;width:10;height:31" coordorigin="3420,4925" coordsize="10,31" path="m3420,4940l3430,4940e" filled="false" stroked="true" strokeweight="1.617pt" strokecolor="#000000">
                <v:path arrowok="t"/>
              </v:shape>
            </v:group>
            <v:group style="position:absolute;left:3420;top:4976;width:10;height:31" coordorigin="3420,4976" coordsize="10,31">
              <v:shape style="position:absolute;left:3420;top:4976;width:10;height:31" coordorigin="3420,4976" coordsize="10,31" path="m3420,4991l3430,4991e" filled="false" stroked="true" strokeweight="1.617pt" strokecolor="#000000">
                <v:path arrowok="t"/>
              </v:shape>
            </v:group>
            <v:group style="position:absolute;left:3420;top:5027;width:10;height:31" coordorigin="3420,5027" coordsize="10,31">
              <v:shape style="position:absolute;left:3420;top:5027;width:10;height:31" coordorigin="3420,5027" coordsize="10,31" path="m3420,5042l3430,5042e" filled="false" stroked="true" strokeweight="1.617pt" strokecolor="#000000">
                <v:path arrowok="t"/>
              </v:shape>
            </v:group>
            <v:group style="position:absolute;left:3420;top:5093;width:10;height:2" coordorigin="3420,5093" coordsize="10,2">
              <v:shape style="position:absolute;left:3420;top:5093;width:10;height:2" coordorigin="3420,5093" coordsize="10,0" path="m3420,5093l3430,5093e" filled="false" stroked="true" strokeweight="1.617pt" strokecolor="#000000">
                <v:path arrowok="t"/>
              </v:shape>
            </v:group>
            <v:group style="position:absolute;left:6704;top:3415;width:31;height:10" coordorigin="6704,3415" coordsize="31,10">
              <v:shape style="position:absolute;left:6704;top:3415;width:31;height:10" coordorigin="6704,3415" coordsize="31,10" path="m6704,3420l6734,3420e" filled="false" stroked="true" strokeweight=".6pt" strokecolor="#000000">
                <v:path arrowok="t"/>
              </v:shape>
            </v:group>
            <v:group style="position:absolute;left:6654;top:3415;width:31;height:10" coordorigin="6654,3415" coordsize="31,10">
              <v:shape style="position:absolute;left:6654;top:3415;width:31;height:10" coordorigin="6654,3415" coordsize="31,10" path="m6654,3420l6684,3420e" filled="false" stroked="true" strokeweight=".6pt" strokecolor="#000000">
                <v:path arrowok="t"/>
              </v:shape>
            </v:group>
            <v:group style="position:absolute;left:6603;top:3415;width:31;height:10" coordorigin="6603,3415" coordsize="31,10">
              <v:shape style="position:absolute;left:6603;top:3415;width:31;height:10" coordorigin="6603,3415" coordsize="31,10" path="m6603,3420l6634,3420e" filled="false" stroked="true" strokeweight=".6pt" strokecolor="#000000">
                <v:path arrowok="t"/>
              </v:shape>
            </v:group>
            <v:group style="position:absolute;left:6553;top:3415;width:31;height:10" coordorigin="6553,3415" coordsize="31,10">
              <v:shape style="position:absolute;left:6553;top:3415;width:31;height:10" coordorigin="6553,3415" coordsize="31,10" path="m6553,3420l6583,3420e" filled="false" stroked="true" strokeweight=".6pt" strokecolor="#000000">
                <v:path arrowok="t"/>
              </v:shape>
            </v:group>
            <v:group style="position:absolute;left:6503;top:3415;width:31;height:10" coordorigin="6503,3415" coordsize="31,10">
              <v:shape style="position:absolute;left:6503;top:3415;width:31;height:10" coordorigin="6503,3415" coordsize="31,10" path="m6503,3420l6533,3420e" filled="false" stroked="true" strokeweight=".6pt" strokecolor="#000000">
                <v:path arrowok="t"/>
              </v:shape>
            </v:group>
            <v:group style="position:absolute;left:6452;top:3415;width:31;height:10" coordorigin="6452,3415" coordsize="31,10">
              <v:shape style="position:absolute;left:6452;top:3415;width:31;height:10" coordorigin="6452,3415" coordsize="31,10" path="m6452,3420l6482,3420e" filled="false" stroked="true" strokeweight=".6pt" strokecolor="#000000">
                <v:path arrowok="t"/>
              </v:shape>
            </v:group>
            <v:group style="position:absolute;left:6402;top:3415;width:31;height:10" coordorigin="6402,3415" coordsize="31,10">
              <v:shape style="position:absolute;left:6402;top:3415;width:31;height:10" coordorigin="6402,3415" coordsize="31,10" path="m6402,3420l6432,3420e" filled="false" stroked="true" strokeweight=".6pt" strokecolor="#000000">
                <v:path arrowok="t"/>
              </v:shape>
            </v:group>
            <v:group style="position:absolute;left:6351;top:3415;width:31;height:10" coordorigin="6351,3415" coordsize="31,10">
              <v:shape style="position:absolute;left:6351;top:3415;width:31;height:10" coordorigin="6351,3415" coordsize="31,10" path="m6351,3420l6382,3420e" filled="false" stroked="true" strokeweight=".6pt" strokecolor="#000000">
                <v:path arrowok="t"/>
              </v:shape>
            </v:group>
            <v:group style="position:absolute;left:6301;top:3415;width:31;height:10" coordorigin="6301,3415" coordsize="31,10">
              <v:shape style="position:absolute;left:6301;top:3415;width:31;height:10" coordorigin="6301,3415" coordsize="31,10" path="m6301,3420l6331,3420e" filled="false" stroked="true" strokeweight=".6pt" strokecolor="#000000">
                <v:path arrowok="t"/>
              </v:shape>
            </v:group>
            <v:group style="position:absolute;left:6251;top:3415;width:31;height:10" coordorigin="6251,3415" coordsize="31,10">
              <v:shape style="position:absolute;left:6251;top:3415;width:31;height:10" coordorigin="6251,3415" coordsize="31,10" path="m6251,3420l6281,3420e" filled="false" stroked="true" strokeweight=".6pt" strokecolor="#000000">
                <v:path arrowok="t"/>
              </v:shape>
            </v:group>
            <v:group style="position:absolute;left:6200;top:3415;width:31;height:10" coordorigin="6200,3415" coordsize="31,10">
              <v:shape style="position:absolute;left:6200;top:3415;width:31;height:10" coordorigin="6200,3415" coordsize="31,10" path="m6200,3420l6231,3420e" filled="false" stroked="true" strokeweight=".6pt" strokecolor="#000000">
                <v:path arrowok="t"/>
              </v:shape>
            </v:group>
            <v:group style="position:absolute;left:6150;top:3415;width:31;height:10" coordorigin="6150,3415" coordsize="31,10">
              <v:shape style="position:absolute;left:6150;top:3415;width:31;height:10" coordorigin="6150,3415" coordsize="31,10" path="m6150,3420l6180,3420e" filled="false" stroked="true" strokeweight=".6pt" strokecolor="#000000">
                <v:path arrowok="t"/>
              </v:shape>
            </v:group>
            <v:group style="position:absolute;left:6100;top:3415;width:31;height:10" coordorigin="6100,3415" coordsize="31,10">
              <v:shape style="position:absolute;left:6100;top:3415;width:31;height:10" coordorigin="6100,3415" coordsize="31,10" path="m6100,3420l6130,3420e" filled="false" stroked="true" strokeweight=".6pt" strokecolor="#000000">
                <v:path arrowok="t"/>
              </v:shape>
            </v:group>
            <v:group style="position:absolute;left:6049;top:3415;width:31;height:10" coordorigin="6049,3415" coordsize="31,10">
              <v:shape style="position:absolute;left:6049;top:3415;width:31;height:10" coordorigin="6049,3415" coordsize="31,10" path="m6049,3420l6079,3420e" filled="false" stroked="true" strokeweight=".6pt" strokecolor="#000000">
                <v:path arrowok="t"/>
              </v:shape>
            </v:group>
            <v:group style="position:absolute;left:5999;top:3415;width:31;height:10" coordorigin="5999,3415" coordsize="31,10">
              <v:shape style="position:absolute;left:5999;top:3415;width:31;height:10" coordorigin="5999,3415" coordsize="31,10" path="m5999,3420l6029,3420e" filled="false" stroked="true" strokeweight=".6pt" strokecolor="#000000">
                <v:path arrowok="t"/>
              </v:shape>
            </v:group>
            <v:group style="position:absolute;left:5948;top:3415;width:31;height:10" coordorigin="5948,3415" coordsize="31,10">
              <v:shape style="position:absolute;left:5948;top:3415;width:31;height:10" coordorigin="5948,3415" coordsize="31,10" path="m5948,3420l5979,3420e" filled="false" stroked="true" strokeweight=".6pt" strokecolor="#000000">
                <v:path arrowok="t"/>
              </v:shape>
            </v:group>
            <v:group style="position:absolute;left:5898;top:3415;width:31;height:10" coordorigin="5898,3415" coordsize="31,10">
              <v:shape style="position:absolute;left:5898;top:3415;width:31;height:10" coordorigin="5898,3415" coordsize="31,10" path="m5898,3420l5928,3420e" filled="false" stroked="true" strokeweight=".6pt" strokecolor="#000000">
                <v:path arrowok="t"/>
              </v:shape>
            </v:group>
            <v:group style="position:absolute;left:5848;top:3415;width:31;height:10" coordorigin="5848,3415" coordsize="31,10">
              <v:shape style="position:absolute;left:5848;top:3415;width:31;height:10" coordorigin="5848,3415" coordsize="31,10" path="m5848,3420l5878,3420e" filled="false" stroked="true" strokeweight=".6pt" strokecolor="#000000">
                <v:path arrowok="t"/>
              </v:shape>
            </v:group>
            <v:group style="position:absolute;left:5797;top:3415;width:31;height:10" coordorigin="5797,3415" coordsize="31,10">
              <v:shape style="position:absolute;left:5797;top:3415;width:31;height:10" coordorigin="5797,3415" coordsize="31,10" path="m5797,3420l5828,3420e" filled="false" stroked="true" strokeweight=".6pt" strokecolor="#000000">
                <v:path arrowok="t"/>
              </v:shape>
            </v:group>
            <v:group style="position:absolute;left:5747;top:3415;width:31;height:10" coordorigin="5747,3415" coordsize="31,10">
              <v:shape style="position:absolute;left:5747;top:3415;width:31;height:10" coordorigin="5747,3415" coordsize="31,10" path="m5747,3420l5777,3420e" filled="false" stroked="true" strokeweight=".6pt" strokecolor="#000000">
                <v:path arrowok="t"/>
              </v:shape>
            </v:group>
            <v:group style="position:absolute;left:5697;top:3415;width:31;height:10" coordorigin="5697,3415" coordsize="31,10">
              <v:shape style="position:absolute;left:5697;top:3415;width:31;height:10" coordorigin="5697,3415" coordsize="31,10" path="m5697,3420l5727,3420e" filled="false" stroked="true" strokeweight=".6pt" strokecolor="#000000">
                <v:path arrowok="t"/>
              </v:shape>
            </v:group>
            <v:group style="position:absolute;left:5646;top:3415;width:31;height:10" coordorigin="5646,3415" coordsize="31,10">
              <v:shape style="position:absolute;left:5646;top:3415;width:31;height:10" coordorigin="5646,3415" coordsize="31,10" path="m5646,3420l5676,3420e" filled="false" stroked="true" strokeweight=".6pt" strokecolor="#000000">
                <v:path arrowok="t"/>
              </v:shape>
            </v:group>
            <v:group style="position:absolute;left:5596;top:3415;width:31;height:10" coordorigin="5596,3415" coordsize="31,10">
              <v:shape style="position:absolute;left:5596;top:3415;width:31;height:10" coordorigin="5596,3415" coordsize="31,10" path="m5596,3420l5626,3420e" filled="false" stroked="true" strokeweight=".6pt" strokecolor="#000000">
                <v:path arrowok="t"/>
              </v:shape>
            </v:group>
            <v:group style="position:absolute;left:5545;top:3415;width:31;height:10" coordorigin="5545,3415" coordsize="31,10">
              <v:shape style="position:absolute;left:5545;top:3415;width:31;height:10" coordorigin="5545,3415" coordsize="31,10" path="m5545,3420l5576,3420e" filled="false" stroked="true" strokeweight=".6pt" strokecolor="#000000">
                <v:path arrowok="t"/>
              </v:shape>
            </v:group>
            <v:group style="position:absolute;left:5495;top:3415;width:31;height:10" coordorigin="5495,3415" coordsize="31,10">
              <v:shape style="position:absolute;left:5495;top:3415;width:31;height:10" coordorigin="5495,3415" coordsize="31,10" path="m5495,3420l5525,3420e" filled="false" stroked="true" strokeweight=".6pt" strokecolor="#000000">
                <v:path arrowok="t"/>
              </v:shape>
            </v:group>
            <v:group style="position:absolute;left:5445;top:3415;width:31;height:10" coordorigin="5445,3415" coordsize="31,10">
              <v:shape style="position:absolute;left:5445;top:3415;width:31;height:10" coordorigin="5445,3415" coordsize="31,10" path="m5445,3420l5475,3420e" filled="false" stroked="true" strokeweight=".6pt" strokecolor="#000000">
                <v:path arrowok="t"/>
              </v:shape>
            </v:group>
            <v:group style="position:absolute;left:5394;top:3415;width:31;height:10" coordorigin="5394,3415" coordsize="31,10">
              <v:shape style="position:absolute;left:5394;top:3415;width:31;height:10" coordorigin="5394,3415" coordsize="31,10" path="m5394,3420l5424,3420e" filled="false" stroked="true" strokeweight=".6pt" strokecolor="#000000">
                <v:path arrowok="t"/>
              </v:shape>
            </v:group>
            <v:group style="position:absolute;left:5344;top:3415;width:31;height:10" coordorigin="5344,3415" coordsize="31,10">
              <v:shape style="position:absolute;left:5344;top:3415;width:31;height:10" coordorigin="5344,3415" coordsize="31,10" path="m5344,3420l5374,3420e" filled="false" stroked="true" strokeweight=".6pt" strokecolor="#000000">
                <v:path arrowok="t"/>
              </v:shape>
            </v:group>
            <v:group style="position:absolute;left:5294;top:3415;width:31;height:10" coordorigin="5294,3415" coordsize="31,10">
              <v:shape style="position:absolute;left:5294;top:3415;width:31;height:10" coordorigin="5294,3415" coordsize="31,10" path="m5294,3420l5324,3420e" filled="false" stroked="true" strokeweight=".6pt" strokecolor="#000000">
                <v:path arrowok="t"/>
              </v:shape>
            </v:group>
            <v:group style="position:absolute;left:5243;top:3415;width:31;height:10" coordorigin="5243,3415" coordsize="31,10">
              <v:shape style="position:absolute;left:5243;top:3415;width:31;height:10" coordorigin="5243,3415" coordsize="31,10" path="m5243,3420l5273,3420e" filled="false" stroked="true" strokeweight=".6pt" strokecolor="#000000">
                <v:path arrowok="t"/>
              </v:shape>
            </v:group>
            <v:group style="position:absolute;left:5193;top:3415;width:31;height:10" coordorigin="5193,3415" coordsize="31,10">
              <v:shape style="position:absolute;left:5193;top:3415;width:31;height:10" coordorigin="5193,3415" coordsize="31,10" path="m5193,3420l5223,3420e" filled="false" stroked="true" strokeweight=".6pt" strokecolor="#000000">
                <v:path arrowok="t"/>
              </v:shape>
            </v:group>
            <v:group style="position:absolute;left:5142;top:3415;width:31;height:10" coordorigin="5142,3415" coordsize="31,10">
              <v:shape style="position:absolute;left:5142;top:3415;width:31;height:10" coordorigin="5142,3415" coordsize="31,10" path="m5142,3420l5173,3420e" filled="false" stroked="true" strokeweight=".6pt" strokecolor="#000000">
                <v:path arrowok="t"/>
              </v:shape>
            </v:group>
            <v:group style="position:absolute;left:6754;top:3415;width:16;height:10" coordorigin="6754,3415" coordsize="16,10">
              <v:shape style="position:absolute;left:6754;top:3415;width:16;height:10" coordorigin="6754,3415" coordsize="16,10" path="m6754,3420l6770,3420e" filled="false" stroked="true" strokeweight=".6pt" strokecolor="#000000">
                <v:path arrowok="t"/>
              </v:shape>
            </v:group>
            <v:group style="position:absolute;left:5107;top:3415;width:16;height:10" coordorigin="5107,3415" coordsize="16,10">
              <v:shape style="position:absolute;left:5107;top:3415;width:16;height:10" coordorigin="5107,3415" coordsize="16,10" path="m5107,3420l5122,3420e" filled="false" stroked="true" strokeweight=".6pt" strokecolor="#000000">
                <v:path arrowok="t"/>
              </v:shape>
            </v:group>
            <v:group style="position:absolute;left:8367;top:3415;width:31;height:10" coordorigin="8367,3415" coordsize="31,10">
              <v:shape style="position:absolute;left:8367;top:3415;width:31;height:10" coordorigin="8367,3415" coordsize="31,10" path="m8367,3420l8397,3420e" filled="false" stroked="true" strokeweight=".6pt" strokecolor="#000000">
                <v:path arrowok="t"/>
              </v:shape>
            </v:group>
            <v:group style="position:absolute;left:8316;top:3415;width:31;height:10" coordorigin="8316,3415" coordsize="31,10">
              <v:shape style="position:absolute;left:8316;top:3415;width:31;height:10" coordorigin="8316,3415" coordsize="31,10" path="m8316,3420l8346,3420e" filled="false" stroked="true" strokeweight=".6pt" strokecolor="#000000">
                <v:path arrowok="t"/>
              </v:shape>
            </v:group>
            <v:group style="position:absolute;left:8266;top:3415;width:31;height:10" coordorigin="8266,3415" coordsize="31,10">
              <v:shape style="position:absolute;left:8266;top:3415;width:31;height:10" coordorigin="8266,3415" coordsize="31,10" path="m8266,3420l8296,3420e" filled="false" stroked="true" strokeweight=".6pt" strokecolor="#000000">
                <v:path arrowok="t"/>
              </v:shape>
            </v:group>
            <v:group style="position:absolute;left:8215;top:3415;width:31;height:10" coordorigin="8215,3415" coordsize="31,10">
              <v:shape style="position:absolute;left:8215;top:3415;width:31;height:10" coordorigin="8215,3415" coordsize="31,10" path="m8215,3420l8246,3420e" filled="false" stroked="true" strokeweight=".6pt" strokecolor="#000000">
                <v:path arrowok="t"/>
              </v:shape>
            </v:group>
            <v:group style="position:absolute;left:8165;top:3415;width:31;height:10" coordorigin="8165,3415" coordsize="31,10">
              <v:shape style="position:absolute;left:8165;top:3415;width:31;height:10" coordorigin="8165,3415" coordsize="31,10" path="m8165,3420l8195,3420e" filled="false" stroked="true" strokeweight=".6pt" strokecolor="#000000">
                <v:path arrowok="t"/>
              </v:shape>
            </v:group>
            <v:group style="position:absolute;left:8115;top:3415;width:31;height:10" coordorigin="8115,3415" coordsize="31,10">
              <v:shape style="position:absolute;left:8115;top:3415;width:31;height:10" coordorigin="8115,3415" coordsize="31,10" path="m8115,3420l8145,3420e" filled="false" stroked="true" strokeweight=".6pt" strokecolor="#000000">
                <v:path arrowok="t"/>
              </v:shape>
            </v:group>
            <v:group style="position:absolute;left:8064;top:3415;width:31;height:10" coordorigin="8064,3415" coordsize="31,10">
              <v:shape style="position:absolute;left:8064;top:3415;width:31;height:10" coordorigin="8064,3415" coordsize="31,10" path="m8064,3420l8094,3420e" filled="false" stroked="true" strokeweight=".6pt" strokecolor="#000000">
                <v:path arrowok="t"/>
              </v:shape>
            </v:group>
            <v:group style="position:absolute;left:8014;top:3415;width:31;height:10" coordorigin="8014,3415" coordsize="31,10">
              <v:shape style="position:absolute;left:8014;top:3415;width:31;height:10" coordorigin="8014,3415" coordsize="31,10" path="m8014,3420l8044,3420e" filled="false" stroked="true" strokeweight=".6pt" strokecolor="#000000">
                <v:path arrowok="t"/>
              </v:shape>
            </v:group>
            <v:group style="position:absolute;left:7964;top:3415;width:31;height:10" coordorigin="7964,3415" coordsize="31,10">
              <v:shape style="position:absolute;left:7964;top:3415;width:31;height:10" coordorigin="7964,3415" coordsize="31,10" path="m7964,3420l7994,3420e" filled="false" stroked="true" strokeweight=".6pt" strokecolor="#000000">
                <v:path arrowok="t"/>
              </v:shape>
            </v:group>
            <v:group style="position:absolute;left:7913;top:3415;width:31;height:10" coordorigin="7913,3415" coordsize="31,10">
              <v:shape style="position:absolute;left:7913;top:3415;width:31;height:10" coordorigin="7913,3415" coordsize="31,10" path="m7913,3420l7943,3420e" filled="false" stroked="true" strokeweight=".6pt" strokecolor="#000000">
                <v:path arrowok="t"/>
              </v:shape>
            </v:group>
            <v:group style="position:absolute;left:7863;top:3415;width:31;height:10" coordorigin="7863,3415" coordsize="31,10">
              <v:shape style="position:absolute;left:7863;top:3415;width:31;height:10" coordorigin="7863,3415" coordsize="31,10" path="m7863,3420l7893,3420e" filled="false" stroked="true" strokeweight=".6pt" strokecolor="#000000">
                <v:path arrowok="t"/>
              </v:shape>
            </v:group>
            <v:group style="position:absolute;left:7812;top:3415;width:31;height:10" coordorigin="7812,3415" coordsize="31,10">
              <v:shape style="position:absolute;left:7812;top:3415;width:31;height:10" coordorigin="7812,3415" coordsize="31,10" path="m7812,3420l7843,3420e" filled="false" stroked="true" strokeweight=".6pt" strokecolor="#000000">
                <v:path arrowok="t"/>
              </v:shape>
            </v:group>
            <v:group style="position:absolute;left:7762;top:3415;width:31;height:10" coordorigin="7762,3415" coordsize="31,10">
              <v:shape style="position:absolute;left:7762;top:3415;width:31;height:10" coordorigin="7762,3415" coordsize="31,10" path="m7762,3420l7792,3420e" filled="false" stroked="true" strokeweight=".6pt" strokecolor="#000000">
                <v:path arrowok="t"/>
              </v:shape>
            </v:group>
            <v:group style="position:absolute;left:7712;top:3415;width:31;height:10" coordorigin="7712,3415" coordsize="31,10">
              <v:shape style="position:absolute;left:7712;top:3415;width:31;height:10" coordorigin="7712,3415" coordsize="31,10" path="m7712,3420l7742,3420e" filled="false" stroked="true" strokeweight=".6pt" strokecolor="#000000">
                <v:path arrowok="t"/>
              </v:shape>
            </v:group>
            <v:group style="position:absolute;left:7661;top:3415;width:31;height:10" coordorigin="7661,3415" coordsize="31,10">
              <v:shape style="position:absolute;left:7661;top:3415;width:31;height:10" coordorigin="7661,3415" coordsize="31,10" path="m7661,3420l7691,3420e" filled="false" stroked="true" strokeweight=".6pt" strokecolor="#000000">
                <v:path arrowok="t"/>
              </v:shape>
            </v:group>
            <v:group style="position:absolute;left:7611;top:3415;width:31;height:10" coordorigin="7611,3415" coordsize="31,10">
              <v:shape style="position:absolute;left:7611;top:3415;width:31;height:10" coordorigin="7611,3415" coordsize="31,10" path="m7611,3420l7641,3420e" filled="false" stroked="true" strokeweight=".6pt" strokecolor="#000000">
                <v:path arrowok="t"/>
              </v:shape>
            </v:group>
            <v:group style="position:absolute;left:7561;top:3415;width:31;height:10" coordorigin="7561,3415" coordsize="31,10">
              <v:shape style="position:absolute;left:7561;top:3415;width:31;height:10" coordorigin="7561,3415" coordsize="31,10" path="m7561,3420l7591,3420e" filled="false" stroked="true" strokeweight=".6pt" strokecolor="#000000">
                <v:path arrowok="t"/>
              </v:shape>
            </v:group>
            <v:group style="position:absolute;left:7510;top:3415;width:31;height:10" coordorigin="7510,3415" coordsize="31,10">
              <v:shape style="position:absolute;left:7510;top:3415;width:31;height:10" coordorigin="7510,3415" coordsize="31,10" path="m7510,3420l7540,3420e" filled="false" stroked="true" strokeweight=".6pt" strokecolor="#000000">
                <v:path arrowok="t"/>
              </v:shape>
            </v:group>
            <v:group style="position:absolute;left:7460;top:3415;width:31;height:10" coordorigin="7460,3415" coordsize="31,10">
              <v:shape style="position:absolute;left:7460;top:3415;width:31;height:10" coordorigin="7460,3415" coordsize="31,10" path="m7460,3420l7490,3420e" filled="false" stroked="true" strokeweight=".6pt" strokecolor="#000000">
                <v:path arrowok="t"/>
              </v:shape>
            </v:group>
            <v:group style="position:absolute;left:7409;top:3415;width:31;height:10" coordorigin="7409,3415" coordsize="31,10">
              <v:shape style="position:absolute;left:7409;top:3415;width:31;height:10" coordorigin="7409,3415" coordsize="31,10" path="m7409,3420l7440,3420e" filled="false" stroked="true" strokeweight=".6pt" strokecolor="#000000">
                <v:path arrowok="t"/>
              </v:shape>
            </v:group>
            <v:group style="position:absolute;left:7359;top:3415;width:31;height:10" coordorigin="7359,3415" coordsize="31,10">
              <v:shape style="position:absolute;left:7359;top:3415;width:31;height:10" coordorigin="7359,3415" coordsize="31,10" path="m7359,3420l7389,3420e" filled="false" stroked="true" strokeweight=".6pt" strokecolor="#000000">
                <v:path arrowok="t"/>
              </v:shape>
            </v:group>
            <v:group style="position:absolute;left:7309;top:3415;width:31;height:10" coordorigin="7309,3415" coordsize="31,10">
              <v:shape style="position:absolute;left:7309;top:3415;width:31;height:10" coordorigin="7309,3415" coordsize="31,10" path="m7309,3420l7339,3420e" filled="false" stroked="true" strokeweight=".6pt" strokecolor="#000000">
                <v:path arrowok="t"/>
              </v:shape>
            </v:group>
            <v:group style="position:absolute;left:7258;top:3415;width:31;height:10" coordorigin="7258,3415" coordsize="31,10">
              <v:shape style="position:absolute;left:7258;top:3415;width:31;height:10" coordorigin="7258,3415" coordsize="31,10" path="m7258,3420l7288,3420e" filled="false" stroked="true" strokeweight=".6pt" strokecolor="#000000">
                <v:path arrowok="t"/>
              </v:shape>
            </v:group>
            <v:group style="position:absolute;left:7208;top:3415;width:31;height:10" coordorigin="7208,3415" coordsize="31,10">
              <v:shape style="position:absolute;left:7208;top:3415;width:31;height:10" coordorigin="7208,3415" coordsize="31,10" path="m7208,3420l7238,3420e" filled="false" stroked="true" strokeweight=".6pt" strokecolor="#000000">
                <v:path arrowok="t"/>
              </v:shape>
            </v:group>
            <v:group style="position:absolute;left:7158;top:3415;width:31;height:10" coordorigin="7158,3415" coordsize="31,10">
              <v:shape style="position:absolute;left:7158;top:3415;width:31;height:10" coordorigin="7158,3415" coordsize="31,10" path="m7158,3420l7188,3420e" filled="false" stroked="true" strokeweight=".6pt" strokecolor="#000000">
                <v:path arrowok="t"/>
              </v:shape>
            </v:group>
            <v:group style="position:absolute;left:7107;top:3415;width:31;height:10" coordorigin="7107,3415" coordsize="31,10">
              <v:shape style="position:absolute;left:7107;top:3415;width:31;height:10" coordorigin="7107,3415" coordsize="31,10" path="m7107,3420l7137,3420e" filled="false" stroked="true" strokeweight=".6pt" strokecolor="#000000">
                <v:path arrowok="t"/>
              </v:shape>
            </v:group>
            <v:group style="position:absolute;left:7057;top:3415;width:31;height:10" coordorigin="7057,3415" coordsize="31,10">
              <v:shape style="position:absolute;left:7057;top:3415;width:31;height:10" coordorigin="7057,3415" coordsize="31,10" path="m7057,3420l7087,3420e" filled="false" stroked="true" strokeweight=".6pt" strokecolor="#000000">
                <v:path arrowok="t"/>
              </v:shape>
            </v:group>
            <v:group style="position:absolute;left:7006;top:3415;width:31;height:10" coordorigin="7006,3415" coordsize="31,10">
              <v:shape style="position:absolute;left:7006;top:3415;width:31;height:10" coordorigin="7006,3415" coordsize="31,10" path="m7006,3420l7037,3420e" filled="false" stroked="true" strokeweight=".6pt" strokecolor="#000000">
                <v:path arrowok="t"/>
              </v:shape>
            </v:group>
            <v:group style="position:absolute;left:6956;top:3415;width:31;height:10" coordorigin="6956,3415" coordsize="31,10">
              <v:shape style="position:absolute;left:6956;top:3415;width:31;height:10" coordorigin="6956,3415" coordsize="31,10" path="m6956,3420l6986,3420e" filled="false" stroked="true" strokeweight=".6pt" strokecolor="#000000">
                <v:path arrowok="t"/>
              </v:shape>
            </v:group>
            <v:group style="position:absolute;left:6906;top:3415;width:31;height:10" coordorigin="6906,3415" coordsize="31,10">
              <v:shape style="position:absolute;left:6906;top:3415;width:31;height:10" coordorigin="6906,3415" coordsize="31,10" path="m6906,3420l6936,3420e" filled="false" stroked="true" strokeweight=".6pt" strokecolor="#000000">
                <v:path arrowok="t"/>
              </v:shape>
            </v:group>
            <v:group style="position:absolute;left:6855;top:3415;width:31;height:10" coordorigin="6855,3415" coordsize="31,10">
              <v:shape style="position:absolute;left:6855;top:3415;width:31;height:10" coordorigin="6855,3415" coordsize="31,10" path="m6855,3420l6885,3420e" filled="false" stroked="true" strokeweight=".6pt" strokecolor="#000000">
                <v:path arrowok="t"/>
              </v:shape>
            </v:group>
            <v:group style="position:absolute;left:6805;top:3415;width:31;height:10" coordorigin="6805,3415" coordsize="31,10">
              <v:shape style="position:absolute;left:6805;top:3415;width:31;height:10" coordorigin="6805,3415" coordsize="31,10" path="m6805,3420l6835,3420e" filled="false" stroked="true" strokeweight=".6pt" strokecolor="#000000">
                <v:path arrowok="t"/>
              </v:shape>
            </v:group>
            <v:group style="position:absolute;left:8417;top:3415;width:16;height:10" coordorigin="8417,3415" coordsize="16,10">
              <v:shape style="position:absolute;left:8417;top:3415;width:16;height:10" coordorigin="8417,3415" coordsize="16,10" path="m8417,3420l8432,3420e" filled="false" stroked="true" strokeweight=".6pt" strokecolor="#000000">
                <v:path arrowok="t"/>
              </v:shape>
            </v:group>
            <v:group style="position:absolute;left:6765;top:3420;width:21;height:2" coordorigin="6765,3420" coordsize="21,2">
              <v:shape style="position:absolute;left:6765;top:3420;width:21;height:2" coordorigin="6765,3420" coordsize="21,0" path="m6765,3420l6785,3420e" filled="false" stroked="true" strokeweight=".6pt" strokecolor="#000000">
                <v:path arrowok="t"/>
              </v:shape>
            </v:group>
            <v:group style="position:absolute;left:6765;top:3456;width:10;height:31" coordorigin="6765,3456" coordsize="10,31">
              <v:shape style="position:absolute;left:6765;top:3456;width:10;height:31" coordorigin="6765,3456" coordsize="10,31" path="m6765,3471l6775,3471e" filled="false" stroked="true" strokeweight="1.616pt" strokecolor="#000000">
                <v:path arrowok="t"/>
              </v:shape>
            </v:group>
            <v:group style="position:absolute;left:6765;top:3506;width:10;height:31" coordorigin="6765,3506" coordsize="10,31">
              <v:shape style="position:absolute;left:6765;top:3506;width:10;height:31" coordorigin="6765,3506" coordsize="10,31" path="m6765,3521l6775,3521e" filled="false" stroked="true" strokeweight="1.617pt" strokecolor="#000000">
                <v:path arrowok="t"/>
              </v:shape>
            </v:group>
            <v:group style="position:absolute;left:6765;top:3557;width:10;height:31" coordorigin="6765,3557" coordsize="10,31">
              <v:shape style="position:absolute;left:6765;top:3557;width:10;height:31" coordorigin="6765,3557" coordsize="10,31" path="m6765,3572l6775,3572e" filled="false" stroked="true" strokeweight="1.617pt" strokecolor="#000000">
                <v:path arrowok="t"/>
              </v:shape>
            </v:group>
            <v:group style="position:absolute;left:6765;top:3608;width:10;height:31" coordorigin="6765,3608" coordsize="10,31">
              <v:shape style="position:absolute;left:6765;top:3608;width:10;height:31" coordorigin="6765,3608" coordsize="10,31" path="m6765,3623l6775,3623e" filled="false" stroked="true" strokeweight="1.617pt" strokecolor="#000000">
                <v:path arrowok="t"/>
              </v:shape>
            </v:group>
            <v:group style="position:absolute;left:6765;top:3658;width:10;height:31" coordorigin="6765,3658" coordsize="10,31">
              <v:shape style="position:absolute;left:6765;top:3658;width:10;height:31" coordorigin="6765,3658" coordsize="10,31" path="m6765,3673l6775,3673e" filled="false" stroked="true" strokeweight="1.617pt" strokecolor="#000000">
                <v:path arrowok="t"/>
              </v:shape>
            </v:group>
            <v:group style="position:absolute;left:6765;top:3709;width:10;height:31" coordorigin="6765,3709" coordsize="10,31">
              <v:shape style="position:absolute;left:6765;top:3709;width:10;height:31" coordorigin="6765,3709" coordsize="10,31" path="m6765,3724l6775,3724e" filled="false" stroked="true" strokeweight="1.617pt" strokecolor="#000000">
                <v:path arrowok="t"/>
              </v:shape>
            </v:group>
            <v:group style="position:absolute;left:6765;top:3760;width:10;height:31" coordorigin="6765,3760" coordsize="10,31">
              <v:shape style="position:absolute;left:6765;top:3760;width:10;height:31" coordorigin="6765,3760" coordsize="10,31" path="m6765,3775l6775,3775e" filled="false" stroked="true" strokeweight="1.617pt" strokecolor="#000000">
                <v:path arrowok="t"/>
              </v:shape>
            </v:group>
            <v:group style="position:absolute;left:6765;top:3810;width:10;height:31" coordorigin="6765,3810" coordsize="10,31">
              <v:shape style="position:absolute;left:6765;top:3810;width:10;height:31" coordorigin="6765,3810" coordsize="10,31" path="m6765,3826l6775,3826e" filled="false" stroked="true" strokeweight="1.617pt" strokecolor="#000000">
                <v:path arrowok="t"/>
              </v:shape>
            </v:group>
            <v:group style="position:absolute;left:6765;top:3861;width:10;height:31" coordorigin="6765,3861" coordsize="10,31">
              <v:shape style="position:absolute;left:6765;top:3861;width:10;height:31" coordorigin="6765,3861" coordsize="10,31" path="m6765,3876l6775,3876e" filled="false" stroked="true" strokeweight="1.617pt" strokecolor="#000000">
                <v:path arrowok="t"/>
              </v:shape>
            </v:group>
            <v:group style="position:absolute;left:6765;top:3912;width:10;height:31" coordorigin="6765,3912" coordsize="10,31">
              <v:shape style="position:absolute;left:6765;top:3912;width:10;height:31" coordorigin="6765,3912" coordsize="10,31" path="m6765,3927l6775,3927e" filled="false" stroked="true" strokeweight="1.617pt" strokecolor="#000000">
                <v:path arrowok="t"/>
              </v:shape>
            </v:group>
            <v:group style="position:absolute;left:6765;top:3962;width:10;height:31" coordorigin="6765,3962" coordsize="10,31">
              <v:shape style="position:absolute;left:6765;top:3962;width:10;height:31" coordorigin="6765,3962" coordsize="10,31" path="m6765,3978l6775,3978e" filled="false" stroked="true" strokeweight="1.617pt" strokecolor="#000000">
                <v:path arrowok="t"/>
              </v:shape>
            </v:group>
            <v:group style="position:absolute;left:6765;top:4013;width:10;height:31" coordorigin="6765,4013" coordsize="10,31">
              <v:shape style="position:absolute;left:6765;top:4013;width:10;height:31" coordorigin="6765,4013" coordsize="10,31" path="m6765,4028l6775,4028e" filled="false" stroked="true" strokeweight="1.617pt" strokecolor="#000000">
                <v:path arrowok="t"/>
              </v:shape>
            </v:group>
            <v:group style="position:absolute;left:6765;top:4064;width:10;height:31" coordorigin="6765,4064" coordsize="10,31">
              <v:shape style="position:absolute;left:6765;top:4064;width:10;height:31" coordorigin="6765,4064" coordsize="10,31" path="m6765,4079l6775,4079e" filled="false" stroked="true" strokeweight="1.617pt" strokecolor="#000000">
                <v:path arrowok="t"/>
              </v:shape>
            </v:group>
            <v:group style="position:absolute;left:6765;top:4114;width:10;height:31" coordorigin="6765,4114" coordsize="10,31">
              <v:shape style="position:absolute;left:6765;top:4114;width:10;height:31" coordorigin="6765,4114" coordsize="10,31" path="m6765,4130l6775,4130e" filled="false" stroked="true" strokeweight="1.617pt" strokecolor="#000000">
                <v:path arrowok="t"/>
              </v:shape>
            </v:group>
            <v:group style="position:absolute;left:6765;top:4165;width:10;height:31" coordorigin="6765,4165" coordsize="10,31">
              <v:shape style="position:absolute;left:6765;top:4165;width:10;height:31" coordorigin="6765,4165" coordsize="10,31" path="m6765,4180l6775,4180e" filled="false" stroked="true" strokeweight="1.617pt" strokecolor="#000000">
                <v:path arrowok="t"/>
              </v:shape>
            </v:group>
            <v:group style="position:absolute;left:6765;top:4216;width:10;height:31" coordorigin="6765,4216" coordsize="10,31">
              <v:shape style="position:absolute;left:6765;top:4216;width:10;height:31" coordorigin="6765,4216" coordsize="10,31" path="m6765,4231l6775,4231e" filled="false" stroked="true" strokeweight="1.617pt" strokecolor="#000000">
                <v:path arrowok="t"/>
              </v:shape>
            </v:group>
            <v:group style="position:absolute;left:6765;top:4266;width:10;height:31" coordorigin="6765,4266" coordsize="10,31">
              <v:shape style="position:absolute;left:6765;top:4266;width:10;height:31" coordorigin="6765,4266" coordsize="10,31" path="m6765,4282l6775,4282e" filled="false" stroked="true" strokeweight="1.617pt" strokecolor="#000000">
                <v:path arrowok="t"/>
              </v:shape>
            </v:group>
            <v:group style="position:absolute;left:6765;top:4317;width:10;height:31" coordorigin="6765,4317" coordsize="10,31">
              <v:shape style="position:absolute;left:6765;top:4317;width:10;height:31" coordorigin="6765,4317" coordsize="10,31" path="m6765,4332l6775,4332e" filled="false" stroked="true" strokeweight="1.617pt" strokecolor="#000000">
                <v:path arrowok="t"/>
              </v:shape>
            </v:group>
            <v:group style="position:absolute;left:6765;top:4368;width:10;height:31" coordorigin="6765,4368" coordsize="10,31">
              <v:shape style="position:absolute;left:6765;top:4368;width:10;height:31" coordorigin="6765,4368" coordsize="10,31" path="m6765,4383l6775,4383e" filled="false" stroked="true" strokeweight="1.617pt" strokecolor="#000000">
                <v:path arrowok="t"/>
              </v:shape>
            </v:group>
            <v:group style="position:absolute;left:6765;top:4419;width:10;height:31" coordorigin="6765,4419" coordsize="10,31">
              <v:shape style="position:absolute;left:6765;top:4419;width:10;height:31" coordorigin="6765,4419" coordsize="10,31" path="m6765,4434l6775,4434e" filled="false" stroked="true" strokeweight="1.617pt" strokecolor="#000000">
                <v:path arrowok="t"/>
              </v:shape>
            </v:group>
            <v:group style="position:absolute;left:6765;top:4469;width:10;height:31" coordorigin="6765,4469" coordsize="10,31">
              <v:shape style="position:absolute;left:6765;top:4469;width:10;height:31" coordorigin="6765,4469" coordsize="10,31" path="m6765,4484l6775,4484e" filled="false" stroked="true" strokeweight="1.617pt" strokecolor="#000000">
                <v:path arrowok="t"/>
              </v:shape>
            </v:group>
            <v:group style="position:absolute;left:6765;top:4520;width:10;height:31" coordorigin="6765,4520" coordsize="10,31">
              <v:shape style="position:absolute;left:6765;top:4520;width:10;height:31" coordorigin="6765,4520" coordsize="10,31" path="m6765,4535l6775,4535e" filled="false" stroked="true" strokeweight="1.617pt" strokecolor="#000000">
                <v:path arrowok="t"/>
              </v:shape>
            </v:group>
            <v:group style="position:absolute;left:6765;top:4571;width:10;height:31" coordorigin="6765,4571" coordsize="10,31">
              <v:shape style="position:absolute;left:6765;top:4571;width:10;height:31" coordorigin="6765,4571" coordsize="10,31" path="m6765,4586l6775,4586e" filled="false" stroked="true" strokeweight="1.617pt" strokecolor="#000000">
                <v:path arrowok="t"/>
              </v:shape>
            </v:group>
            <v:group style="position:absolute;left:6765;top:4621;width:10;height:31" coordorigin="6765,4621" coordsize="10,31">
              <v:shape style="position:absolute;left:6765;top:4621;width:10;height:31" coordorigin="6765,4621" coordsize="10,31" path="m6765,4636l6775,4636e" filled="false" stroked="true" strokeweight="1.617pt" strokecolor="#000000">
                <v:path arrowok="t"/>
              </v:shape>
            </v:group>
            <v:group style="position:absolute;left:6765;top:4672;width:10;height:31" coordorigin="6765,4672" coordsize="10,31">
              <v:shape style="position:absolute;left:6765;top:4672;width:10;height:31" coordorigin="6765,4672" coordsize="10,31" path="m6765,4687l6775,4687e" filled="false" stroked="true" strokeweight="1.617pt" strokecolor="#000000">
                <v:path arrowok="t"/>
              </v:shape>
            </v:group>
            <v:group style="position:absolute;left:6765;top:4723;width:10;height:31" coordorigin="6765,4723" coordsize="10,31">
              <v:shape style="position:absolute;left:6765;top:4723;width:10;height:31" coordorigin="6765,4723" coordsize="10,31" path="m6765,4738l6775,4738e" filled="false" stroked="true" strokeweight="1.617pt" strokecolor="#000000">
                <v:path arrowok="t"/>
              </v:shape>
            </v:group>
            <v:group style="position:absolute;left:6765;top:4773;width:10;height:31" coordorigin="6765,4773" coordsize="10,31">
              <v:shape style="position:absolute;left:6765;top:4773;width:10;height:31" coordorigin="6765,4773" coordsize="10,31" path="m6765,4788l6775,4788e" filled="false" stroked="true" strokeweight="1.617pt" strokecolor="#000000">
                <v:path arrowok="t"/>
              </v:shape>
            </v:group>
            <v:group style="position:absolute;left:6765;top:4824;width:10;height:31" coordorigin="6765,4824" coordsize="10,31">
              <v:shape style="position:absolute;left:6765;top:4824;width:10;height:31" coordorigin="6765,4824" coordsize="10,31" path="m6765,4839l6775,4839e" filled="false" stroked="true" strokeweight="1.617pt" strokecolor="#000000">
                <v:path arrowok="t"/>
              </v:shape>
            </v:group>
            <v:group style="position:absolute;left:6765;top:4875;width:10;height:31" coordorigin="6765,4875" coordsize="10,31">
              <v:shape style="position:absolute;left:6765;top:4875;width:10;height:31" coordorigin="6765,4875" coordsize="10,31" path="m6765,4890l6775,4890e" filled="false" stroked="true" strokeweight="1.617pt" strokecolor="#000000">
                <v:path arrowok="t"/>
              </v:shape>
            </v:group>
            <v:group style="position:absolute;left:6765;top:4925;width:10;height:31" coordorigin="6765,4925" coordsize="10,31">
              <v:shape style="position:absolute;left:6765;top:4925;width:10;height:31" coordorigin="6765,4925" coordsize="10,31" path="m6765,4940l6775,4940e" filled="false" stroked="true" strokeweight="1.617pt" strokecolor="#000000">
                <v:path arrowok="t"/>
              </v:shape>
            </v:group>
            <v:group style="position:absolute;left:6765;top:4976;width:10;height:31" coordorigin="6765,4976" coordsize="10,31">
              <v:shape style="position:absolute;left:6765;top:4976;width:10;height:31" coordorigin="6765,4976" coordsize="10,31" path="m6765,4991l6775,4991e" filled="false" stroked="true" strokeweight="1.617pt" strokecolor="#000000">
                <v:path arrowok="t"/>
              </v:shape>
            </v:group>
            <v:group style="position:absolute;left:6765;top:5027;width:10;height:31" coordorigin="6765,5027" coordsize="10,31">
              <v:shape style="position:absolute;left:6765;top:5027;width:10;height:31" coordorigin="6765,5027" coordsize="10,31" path="m6765,5042l6775,5042e" filled="false" stroked="true" strokeweight="1.617pt" strokecolor="#000000">
                <v:path arrowok="t"/>
              </v:shape>
            </v:group>
            <v:group style="position:absolute;left:10049;top:3415;width:31;height:10" coordorigin="10049,3415" coordsize="31,10">
              <v:shape style="position:absolute;left:10049;top:3415;width:31;height:10" coordorigin="10049,3415" coordsize="31,10" path="m10049,3420l10079,3420e" filled="false" stroked="true" strokeweight=".6pt" strokecolor="#000000">
                <v:path arrowok="t"/>
              </v:shape>
            </v:group>
            <v:group style="position:absolute;left:9999;top:3415;width:31;height:10" coordorigin="9999,3415" coordsize="31,10">
              <v:shape style="position:absolute;left:9999;top:3415;width:31;height:10" coordorigin="9999,3415" coordsize="31,10" path="m9999,3420l10029,3420e" filled="false" stroked="true" strokeweight=".6pt" strokecolor="#000000">
                <v:path arrowok="t"/>
              </v:shape>
            </v:group>
            <v:group style="position:absolute;left:9948;top:3415;width:31;height:10" coordorigin="9948,3415" coordsize="31,10">
              <v:shape style="position:absolute;left:9948;top:3415;width:31;height:10" coordorigin="9948,3415" coordsize="31,10" path="m9948,3420l9978,3420e" filled="false" stroked="true" strokeweight=".6pt" strokecolor="#000000">
                <v:path arrowok="t"/>
              </v:shape>
            </v:group>
            <v:group style="position:absolute;left:9898;top:3415;width:31;height:10" coordorigin="9898,3415" coordsize="31,10">
              <v:shape style="position:absolute;left:9898;top:3415;width:31;height:10" coordorigin="9898,3415" coordsize="31,10" path="m9898,3420l9928,3420e" filled="false" stroked="true" strokeweight=".6pt" strokecolor="#000000">
                <v:path arrowok="t"/>
              </v:shape>
            </v:group>
            <v:group style="position:absolute;left:9847;top:3415;width:31;height:10" coordorigin="9847,3415" coordsize="31,10">
              <v:shape style="position:absolute;left:9847;top:3415;width:31;height:10" coordorigin="9847,3415" coordsize="31,10" path="m9847,3420l9878,3420e" filled="false" stroked="true" strokeweight=".6pt" strokecolor="#000000">
                <v:path arrowok="t"/>
              </v:shape>
            </v:group>
            <v:group style="position:absolute;left:9797;top:3415;width:31;height:10" coordorigin="9797,3415" coordsize="31,10">
              <v:shape style="position:absolute;left:9797;top:3415;width:31;height:10" coordorigin="9797,3415" coordsize="31,10" path="m9797,3420l9827,3420e" filled="false" stroked="true" strokeweight=".6pt" strokecolor="#000000">
                <v:path arrowok="t"/>
              </v:shape>
            </v:group>
            <v:group style="position:absolute;left:9747;top:3415;width:31;height:10" coordorigin="9747,3415" coordsize="31,10">
              <v:shape style="position:absolute;left:9747;top:3415;width:31;height:10" coordorigin="9747,3415" coordsize="31,10" path="m9747,3420l9777,3420e" filled="false" stroked="true" strokeweight=".6pt" strokecolor="#000000">
                <v:path arrowok="t"/>
              </v:shape>
            </v:group>
            <v:group style="position:absolute;left:9696;top:3415;width:31;height:10" coordorigin="9696,3415" coordsize="31,10">
              <v:shape style="position:absolute;left:9696;top:3415;width:31;height:10" coordorigin="9696,3415" coordsize="31,10" path="m9696,3420l9727,3420e" filled="false" stroked="true" strokeweight=".6pt" strokecolor="#000000">
                <v:path arrowok="t"/>
              </v:shape>
            </v:group>
            <v:group style="position:absolute;left:9646;top:3415;width:31;height:10" coordorigin="9646,3415" coordsize="31,10">
              <v:shape style="position:absolute;left:9646;top:3415;width:31;height:10" coordorigin="9646,3415" coordsize="31,10" path="m9646,3420l9676,3420e" filled="false" stroked="true" strokeweight=".6pt" strokecolor="#000000">
                <v:path arrowok="t"/>
              </v:shape>
            </v:group>
            <v:group style="position:absolute;left:9596;top:3415;width:31;height:10" coordorigin="9596,3415" coordsize="31,10">
              <v:shape style="position:absolute;left:9596;top:3415;width:31;height:10" coordorigin="9596,3415" coordsize="31,10" path="m9596,3420l9626,3420e" filled="false" stroked="true" strokeweight=".6pt" strokecolor="#000000">
                <v:path arrowok="t"/>
              </v:shape>
            </v:group>
            <v:group style="position:absolute;left:9545;top:3415;width:31;height:10" coordorigin="9545,3415" coordsize="31,10">
              <v:shape style="position:absolute;left:9545;top:3415;width:31;height:10" coordorigin="9545,3415" coordsize="31,10" path="m9545,3420l9575,3420e" filled="false" stroked="true" strokeweight=".6pt" strokecolor="#000000">
                <v:path arrowok="t"/>
              </v:shape>
            </v:group>
            <v:group style="position:absolute;left:9495;top:3415;width:31;height:10" coordorigin="9495,3415" coordsize="31,10">
              <v:shape style="position:absolute;left:9495;top:3415;width:31;height:10" coordorigin="9495,3415" coordsize="31,10" path="m9495,3420l9525,3420e" filled="false" stroked="true" strokeweight=".6pt" strokecolor="#000000">
                <v:path arrowok="t"/>
              </v:shape>
            </v:group>
            <v:group style="position:absolute;left:9444;top:3415;width:31;height:10" coordorigin="9444,3415" coordsize="31,10">
              <v:shape style="position:absolute;left:9444;top:3415;width:31;height:10" coordorigin="9444,3415" coordsize="31,10" path="m9444,3420l9475,3420e" filled="false" stroked="true" strokeweight=".6pt" strokecolor="#000000">
                <v:path arrowok="t"/>
              </v:shape>
            </v:group>
            <v:group style="position:absolute;left:9394;top:3415;width:31;height:10" coordorigin="9394,3415" coordsize="31,10">
              <v:shape style="position:absolute;left:9394;top:3415;width:31;height:10" coordorigin="9394,3415" coordsize="31,10" path="m9394,3420l9424,3420e" filled="false" stroked="true" strokeweight=".6pt" strokecolor="#000000">
                <v:path arrowok="t"/>
              </v:shape>
            </v:group>
            <v:group style="position:absolute;left:9344;top:3415;width:31;height:10" coordorigin="9344,3415" coordsize="31,10">
              <v:shape style="position:absolute;left:9344;top:3415;width:31;height:10" coordorigin="9344,3415" coordsize="31,10" path="m9344,3420l9374,3420e" filled="false" stroked="true" strokeweight=".6pt" strokecolor="#000000">
                <v:path arrowok="t"/>
              </v:shape>
            </v:group>
            <v:group style="position:absolute;left:9293;top:3415;width:31;height:10" coordorigin="9293,3415" coordsize="31,10">
              <v:shape style="position:absolute;left:9293;top:3415;width:31;height:10" coordorigin="9293,3415" coordsize="31,10" path="m9293,3420l9324,3420e" filled="false" stroked="true" strokeweight=".6pt" strokecolor="#000000">
                <v:path arrowok="t"/>
              </v:shape>
            </v:group>
            <v:group style="position:absolute;left:9243;top:3415;width:31;height:10" coordorigin="9243,3415" coordsize="31,10">
              <v:shape style="position:absolute;left:9243;top:3415;width:31;height:10" coordorigin="9243,3415" coordsize="31,10" path="m9243,3420l9273,3420e" filled="false" stroked="true" strokeweight=".6pt" strokecolor="#000000">
                <v:path arrowok="t"/>
              </v:shape>
            </v:group>
            <v:group style="position:absolute;left:9193;top:3415;width:31;height:10" coordorigin="9193,3415" coordsize="31,10">
              <v:shape style="position:absolute;left:9193;top:3415;width:31;height:10" coordorigin="9193,3415" coordsize="31,10" path="m9193,3420l9223,3420e" filled="false" stroked="true" strokeweight=".6pt" strokecolor="#000000">
                <v:path arrowok="t"/>
              </v:shape>
            </v:group>
            <v:group style="position:absolute;left:9142;top:3415;width:31;height:10" coordorigin="9142,3415" coordsize="31,10">
              <v:shape style="position:absolute;left:9142;top:3415;width:31;height:10" coordorigin="9142,3415" coordsize="31,10" path="m9142,3420l9172,3420e" filled="false" stroked="true" strokeweight=".6pt" strokecolor="#000000">
                <v:path arrowok="t"/>
              </v:shape>
            </v:group>
            <v:group style="position:absolute;left:9092;top:3415;width:31;height:10" coordorigin="9092,3415" coordsize="31,10">
              <v:shape style="position:absolute;left:9092;top:3415;width:31;height:10" coordorigin="9092,3415" coordsize="31,10" path="m9092,3420l9122,3420e" filled="false" stroked="true" strokeweight=".6pt" strokecolor="#000000">
                <v:path arrowok="t"/>
              </v:shape>
            </v:group>
            <v:group style="position:absolute;left:9041;top:3415;width:31;height:10" coordorigin="9041,3415" coordsize="31,10">
              <v:shape style="position:absolute;left:9041;top:3415;width:31;height:10" coordorigin="9041,3415" coordsize="31,10" path="m9041,3420l9072,3420e" filled="false" stroked="true" strokeweight=".6pt" strokecolor="#000000">
                <v:path arrowok="t"/>
              </v:shape>
            </v:group>
            <v:group style="position:absolute;left:8991;top:3415;width:31;height:10" coordorigin="8991,3415" coordsize="31,10">
              <v:shape style="position:absolute;left:8991;top:3415;width:31;height:10" coordorigin="8991,3415" coordsize="31,10" path="m8991,3420l9021,3420e" filled="false" stroked="true" strokeweight=".6pt" strokecolor="#000000">
                <v:path arrowok="t"/>
              </v:shape>
            </v:group>
            <v:group style="position:absolute;left:8941;top:3415;width:31;height:10" coordorigin="8941,3415" coordsize="31,10">
              <v:shape style="position:absolute;left:8941;top:3415;width:31;height:10" coordorigin="8941,3415" coordsize="31,10" path="m8941,3420l8971,3420e" filled="false" stroked="true" strokeweight=".6pt" strokecolor="#000000">
                <v:path arrowok="t"/>
              </v:shape>
            </v:group>
            <v:group style="position:absolute;left:8890;top:3415;width:31;height:10" coordorigin="8890,3415" coordsize="31,10">
              <v:shape style="position:absolute;left:8890;top:3415;width:31;height:10" coordorigin="8890,3415" coordsize="31,10" path="m8890,3420l8921,3420e" filled="false" stroked="true" strokeweight=".6pt" strokecolor="#000000">
                <v:path arrowok="t"/>
              </v:shape>
            </v:group>
            <v:group style="position:absolute;left:8840;top:3415;width:31;height:10" coordorigin="8840,3415" coordsize="31,10">
              <v:shape style="position:absolute;left:8840;top:3415;width:31;height:10" coordorigin="8840,3415" coordsize="31,10" path="m8840,3420l8870,3420e" filled="false" stroked="true" strokeweight=".6pt" strokecolor="#000000">
                <v:path arrowok="t"/>
              </v:shape>
            </v:group>
            <v:group style="position:absolute;left:8790;top:3415;width:31;height:10" coordorigin="8790,3415" coordsize="31,10">
              <v:shape style="position:absolute;left:8790;top:3415;width:31;height:10" coordorigin="8790,3415" coordsize="31,10" path="m8790,3420l8820,3420e" filled="false" stroked="true" strokeweight=".6pt" strokecolor="#000000">
                <v:path arrowok="t"/>
              </v:shape>
            </v:group>
            <v:group style="position:absolute;left:8739;top:3415;width:31;height:10" coordorigin="8739,3415" coordsize="31,10">
              <v:shape style="position:absolute;left:8739;top:3415;width:31;height:10" coordorigin="8739,3415" coordsize="31,10" path="m8739,3420l8769,3420e" filled="false" stroked="true" strokeweight=".6pt" strokecolor="#000000">
                <v:path arrowok="t"/>
              </v:shape>
            </v:group>
            <v:group style="position:absolute;left:8689;top:3415;width:31;height:10" coordorigin="8689,3415" coordsize="31,10">
              <v:shape style="position:absolute;left:8689;top:3415;width:31;height:10" coordorigin="8689,3415" coordsize="31,10" path="m8689,3420l8719,3420e" filled="false" stroked="true" strokeweight=".6pt" strokecolor="#000000">
                <v:path arrowok="t"/>
              </v:shape>
            </v:group>
            <v:group style="position:absolute;left:8638;top:3415;width:31;height:10" coordorigin="8638,3415" coordsize="31,10">
              <v:shape style="position:absolute;left:8638;top:3415;width:31;height:10" coordorigin="8638,3415" coordsize="31,10" path="m8638,3420l8669,3420e" filled="false" stroked="true" strokeweight=".6pt" strokecolor="#000000">
                <v:path arrowok="t"/>
              </v:shape>
            </v:group>
            <v:group style="position:absolute;left:8588;top:3415;width:31;height:10" coordorigin="8588,3415" coordsize="31,10">
              <v:shape style="position:absolute;left:8588;top:3415;width:31;height:10" coordorigin="8588,3415" coordsize="31,10" path="m8588,3420l8618,3420e" filled="false" stroked="true" strokeweight=".6pt" strokecolor="#000000">
                <v:path arrowok="t"/>
              </v:shape>
            </v:group>
            <v:group style="position:absolute;left:8538;top:3415;width:31;height:10" coordorigin="8538,3415" coordsize="31,10">
              <v:shape style="position:absolute;left:8538;top:3415;width:31;height:10" coordorigin="8538,3415" coordsize="31,10" path="m8538,3420l8568,3420e" filled="false" stroked="true" strokeweight=".6pt" strokecolor="#000000">
                <v:path arrowok="t"/>
              </v:shape>
            </v:group>
            <v:group style="position:absolute;left:8487;top:3415;width:31;height:10" coordorigin="8487,3415" coordsize="31,10">
              <v:shape style="position:absolute;left:8487;top:3415;width:31;height:10" coordorigin="8487,3415" coordsize="31,10" path="m8487,3420l8517,3420e" filled="false" stroked="true" strokeweight=".6pt" strokecolor="#000000">
                <v:path arrowok="t"/>
              </v:shape>
            </v:group>
            <v:group style="position:absolute;left:10099;top:3415;width:16;height:10" coordorigin="10099,3415" coordsize="16,10">
              <v:shape style="position:absolute;left:10099;top:3415;width:16;height:10" coordorigin="10099,3415" coordsize="16,10" path="m10099,3420l10114,3420e" filled="false" stroked="true" strokeweight=".6pt" strokecolor="#000000">
                <v:path arrowok="t"/>
              </v:shape>
            </v:group>
            <v:group style="position:absolute;left:8452;top:3415;width:16;height:10" coordorigin="8452,3415" coordsize="16,10">
              <v:shape style="position:absolute;left:8452;top:3415;width:16;height:10" coordorigin="8452,3415" coordsize="16,10" path="m8452,3420l8467,3420e" filled="false" stroked="true" strokeweight=".6pt" strokecolor="#000000">
                <v:path arrowok="t"/>
              </v:shape>
            </v:group>
            <v:group style="position:absolute;left:10109;top:3456;width:10;height:31" coordorigin="10109,3456" coordsize="10,31">
              <v:shape style="position:absolute;left:10109;top:3456;width:10;height:31" coordorigin="10109,3456" coordsize="10,31" path="m10109,3471l10119,3471e" filled="false" stroked="true" strokeweight="1.616pt" strokecolor="#000000">
                <v:path arrowok="t"/>
              </v:shape>
            </v:group>
            <v:group style="position:absolute;left:10109;top:3506;width:10;height:31" coordorigin="10109,3506" coordsize="10,31">
              <v:shape style="position:absolute;left:10109;top:3506;width:10;height:31" coordorigin="10109,3506" coordsize="10,31" path="m10109,3521l10119,3521e" filled="false" stroked="true" strokeweight="1.617pt" strokecolor="#000000">
                <v:path arrowok="t"/>
              </v:shape>
            </v:group>
            <v:group style="position:absolute;left:10109;top:3557;width:10;height:31" coordorigin="10109,3557" coordsize="10,31">
              <v:shape style="position:absolute;left:10109;top:3557;width:10;height:31" coordorigin="10109,3557" coordsize="10,31" path="m10109,3572l10119,3572e" filled="false" stroked="true" strokeweight="1.617pt" strokecolor="#000000">
                <v:path arrowok="t"/>
              </v:shape>
            </v:group>
            <v:group style="position:absolute;left:10109;top:3608;width:10;height:31" coordorigin="10109,3608" coordsize="10,31">
              <v:shape style="position:absolute;left:10109;top:3608;width:10;height:31" coordorigin="10109,3608" coordsize="10,31" path="m10109,3623l10119,3623e" filled="false" stroked="true" strokeweight="1.617pt" strokecolor="#000000">
                <v:path arrowok="t"/>
              </v:shape>
            </v:group>
            <v:group style="position:absolute;left:10109;top:3658;width:10;height:31" coordorigin="10109,3658" coordsize="10,31">
              <v:shape style="position:absolute;left:10109;top:3658;width:10;height:31" coordorigin="10109,3658" coordsize="10,31" path="m10109,3673l10119,3673e" filled="false" stroked="true" strokeweight="1.617pt" strokecolor="#000000">
                <v:path arrowok="t"/>
              </v:shape>
            </v:group>
            <v:group style="position:absolute;left:10109;top:3709;width:10;height:31" coordorigin="10109,3709" coordsize="10,31">
              <v:shape style="position:absolute;left:10109;top:3709;width:10;height:31" coordorigin="10109,3709" coordsize="10,31" path="m10109,3724l10119,3724e" filled="false" stroked="true" strokeweight="1.617pt" strokecolor="#000000">
                <v:path arrowok="t"/>
              </v:shape>
            </v:group>
            <v:group style="position:absolute;left:10109;top:3760;width:10;height:31" coordorigin="10109,3760" coordsize="10,31">
              <v:shape style="position:absolute;left:10109;top:3760;width:10;height:31" coordorigin="10109,3760" coordsize="10,31" path="m10109,3775l10119,3775e" filled="false" stroked="true" strokeweight="1.617pt" strokecolor="#000000">
                <v:path arrowok="t"/>
              </v:shape>
            </v:group>
            <v:group style="position:absolute;left:10109;top:3810;width:10;height:31" coordorigin="10109,3810" coordsize="10,31">
              <v:shape style="position:absolute;left:10109;top:3810;width:10;height:31" coordorigin="10109,3810" coordsize="10,31" path="m10109,3826l10119,3826e" filled="false" stroked="true" strokeweight="1.617pt" strokecolor="#000000">
                <v:path arrowok="t"/>
              </v:shape>
            </v:group>
            <v:group style="position:absolute;left:10109;top:3861;width:10;height:31" coordorigin="10109,3861" coordsize="10,31">
              <v:shape style="position:absolute;left:10109;top:3861;width:10;height:31" coordorigin="10109,3861" coordsize="10,31" path="m10109,3876l10119,3876e" filled="false" stroked="true" strokeweight="1.617pt" strokecolor="#000000">
                <v:path arrowok="t"/>
              </v:shape>
            </v:group>
            <v:group style="position:absolute;left:10109;top:3912;width:10;height:31" coordorigin="10109,3912" coordsize="10,31">
              <v:shape style="position:absolute;left:10109;top:3912;width:10;height:31" coordorigin="10109,3912" coordsize="10,31" path="m10109,3927l10119,3927e" filled="false" stroked="true" strokeweight="1.617pt" strokecolor="#000000">
                <v:path arrowok="t"/>
              </v:shape>
            </v:group>
            <v:group style="position:absolute;left:10109;top:3962;width:10;height:31" coordorigin="10109,3962" coordsize="10,31">
              <v:shape style="position:absolute;left:10109;top:3962;width:10;height:31" coordorigin="10109,3962" coordsize="10,31" path="m10109,3978l10119,3978e" filled="false" stroked="true" strokeweight="1.617pt" strokecolor="#000000">
                <v:path arrowok="t"/>
              </v:shape>
            </v:group>
            <v:group style="position:absolute;left:10109;top:4013;width:10;height:31" coordorigin="10109,4013" coordsize="10,31">
              <v:shape style="position:absolute;left:10109;top:4013;width:10;height:31" coordorigin="10109,4013" coordsize="10,31" path="m10109,4028l10119,4028e" filled="false" stroked="true" strokeweight="1.617pt" strokecolor="#000000">
                <v:path arrowok="t"/>
              </v:shape>
            </v:group>
            <v:group style="position:absolute;left:10109;top:4064;width:10;height:31" coordorigin="10109,4064" coordsize="10,31">
              <v:shape style="position:absolute;left:10109;top:4064;width:10;height:31" coordorigin="10109,4064" coordsize="10,31" path="m10109,4079l10119,4079e" filled="false" stroked="true" strokeweight="1.617pt" strokecolor="#000000">
                <v:path arrowok="t"/>
              </v:shape>
            </v:group>
            <v:group style="position:absolute;left:10109;top:4114;width:10;height:31" coordorigin="10109,4114" coordsize="10,31">
              <v:shape style="position:absolute;left:10109;top:4114;width:10;height:31" coordorigin="10109,4114" coordsize="10,31" path="m10109,4130l10119,4130e" filled="false" stroked="true" strokeweight="1.617pt" strokecolor="#000000">
                <v:path arrowok="t"/>
              </v:shape>
            </v:group>
            <v:group style="position:absolute;left:10109;top:4165;width:10;height:31" coordorigin="10109,4165" coordsize="10,31">
              <v:shape style="position:absolute;left:10109;top:4165;width:10;height:31" coordorigin="10109,4165" coordsize="10,31" path="m10109,4180l10119,4180e" filled="false" stroked="true" strokeweight="1.617pt" strokecolor="#000000">
                <v:path arrowok="t"/>
              </v:shape>
            </v:group>
            <v:group style="position:absolute;left:10109;top:4216;width:10;height:31" coordorigin="10109,4216" coordsize="10,31">
              <v:shape style="position:absolute;left:10109;top:4216;width:10;height:31" coordorigin="10109,4216" coordsize="10,31" path="m10109,4231l10119,4231e" filled="false" stroked="true" strokeweight="1.617pt" strokecolor="#000000">
                <v:path arrowok="t"/>
              </v:shape>
            </v:group>
            <v:group style="position:absolute;left:10109;top:4266;width:10;height:31" coordorigin="10109,4266" coordsize="10,31">
              <v:shape style="position:absolute;left:10109;top:4266;width:10;height:31" coordorigin="10109,4266" coordsize="10,31" path="m10109,4282l10119,4282e" filled="false" stroked="true" strokeweight="1.617pt" strokecolor="#000000">
                <v:path arrowok="t"/>
              </v:shape>
            </v:group>
            <v:group style="position:absolute;left:10109;top:4317;width:10;height:31" coordorigin="10109,4317" coordsize="10,31">
              <v:shape style="position:absolute;left:10109;top:4317;width:10;height:31" coordorigin="10109,4317" coordsize="10,31" path="m10109,4332l10119,4332e" filled="false" stroked="true" strokeweight="1.617pt" strokecolor="#000000">
                <v:path arrowok="t"/>
              </v:shape>
            </v:group>
            <v:group style="position:absolute;left:10109;top:4368;width:10;height:31" coordorigin="10109,4368" coordsize="10,31">
              <v:shape style="position:absolute;left:10109;top:4368;width:10;height:31" coordorigin="10109,4368" coordsize="10,31" path="m10109,4383l10119,4383e" filled="false" stroked="true" strokeweight="1.617pt" strokecolor="#000000">
                <v:path arrowok="t"/>
              </v:shape>
            </v:group>
            <v:group style="position:absolute;left:10109;top:4419;width:10;height:31" coordorigin="10109,4419" coordsize="10,31">
              <v:shape style="position:absolute;left:10109;top:4419;width:10;height:31" coordorigin="10109,4419" coordsize="10,31" path="m10109,4434l10119,4434e" filled="false" stroked="true" strokeweight="1.617pt" strokecolor="#000000">
                <v:path arrowok="t"/>
              </v:shape>
            </v:group>
            <v:group style="position:absolute;left:10109;top:4469;width:10;height:31" coordorigin="10109,4469" coordsize="10,31">
              <v:shape style="position:absolute;left:10109;top:4469;width:10;height:31" coordorigin="10109,4469" coordsize="10,31" path="m10109,4484l10119,4484e" filled="false" stroked="true" strokeweight="1.617pt" strokecolor="#000000">
                <v:path arrowok="t"/>
              </v:shape>
            </v:group>
            <v:group style="position:absolute;left:10109;top:4520;width:10;height:31" coordorigin="10109,4520" coordsize="10,31">
              <v:shape style="position:absolute;left:10109;top:4520;width:10;height:31" coordorigin="10109,4520" coordsize="10,31" path="m10109,4535l10119,4535e" filled="false" stroked="true" strokeweight="1.617pt" strokecolor="#000000">
                <v:path arrowok="t"/>
              </v:shape>
            </v:group>
            <v:group style="position:absolute;left:10109;top:4571;width:10;height:31" coordorigin="10109,4571" coordsize="10,31">
              <v:shape style="position:absolute;left:10109;top:4571;width:10;height:31" coordorigin="10109,4571" coordsize="10,31" path="m10109,4586l10119,4586e" filled="false" stroked="true" strokeweight="1.617pt" strokecolor="#000000">
                <v:path arrowok="t"/>
              </v:shape>
            </v:group>
            <v:group style="position:absolute;left:10109;top:4621;width:10;height:31" coordorigin="10109,4621" coordsize="10,31">
              <v:shape style="position:absolute;left:10109;top:4621;width:10;height:31" coordorigin="10109,4621" coordsize="10,31" path="m10109,4636l10119,4636e" filled="false" stroked="true" strokeweight="1.617pt" strokecolor="#000000">
                <v:path arrowok="t"/>
              </v:shape>
            </v:group>
            <v:group style="position:absolute;left:10109;top:4672;width:10;height:31" coordorigin="10109,4672" coordsize="10,31">
              <v:shape style="position:absolute;left:10109;top:4672;width:10;height:31" coordorigin="10109,4672" coordsize="10,31" path="m10109,4687l10119,4687e" filled="false" stroked="true" strokeweight="1.617pt" strokecolor="#000000">
                <v:path arrowok="t"/>
              </v:shape>
            </v:group>
            <v:group style="position:absolute;left:10109;top:4723;width:10;height:31" coordorigin="10109,4723" coordsize="10,31">
              <v:shape style="position:absolute;left:10109;top:4723;width:10;height:31" coordorigin="10109,4723" coordsize="10,31" path="m10109,4738l10119,4738e" filled="false" stroked="true" strokeweight="1.617pt" strokecolor="#000000">
                <v:path arrowok="t"/>
              </v:shape>
            </v:group>
            <v:group style="position:absolute;left:10109;top:4773;width:10;height:31" coordorigin="10109,4773" coordsize="10,31">
              <v:shape style="position:absolute;left:10109;top:4773;width:10;height:31" coordorigin="10109,4773" coordsize="10,31" path="m10109,4788l10119,4788e" filled="false" stroked="true" strokeweight="1.617pt" strokecolor="#000000">
                <v:path arrowok="t"/>
              </v:shape>
            </v:group>
            <v:group style="position:absolute;left:10109;top:4824;width:10;height:31" coordorigin="10109,4824" coordsize="10,31">
              <v:shape style="position:absolute;left:10109;top:4824;width:10;height:31" coordorigin="10109,4824" coordsize="10,31" path="m10109,4839l10119,4839e" filled="false" stroked="true" strokeweight="1.617pt" strokecolor="#000000">
                <v:path arrowok="t"/>
              </v:shape>
            </v:group>
            <v:group style="position:absolute;left:10109;top:4875;width:10;height:31" coordorigin="10109,4875" coordsize="10,31">
              <v:shape style="position:absolute;left:10109;top:4875;width:10;height:31" coordorigin="10109,4875" coordsize="10,31" path="m10109,4890l10119,4890e" filled="false" stroked="true" strokeweight="1.617pt" strokecolor="#000000">
                <v:path arrowok="t"/>
              </v:shape>
            </v:group>
            <v:group style="position:absolute;left:10109;top:4925;width:10;height:31" coordorigin="10109,4925" coordsize="10,31">
              <v:shape style="position:absolute;left:10109;top:4925;width:10;height:31" coordorigin="10109,4925" coordsize="10,31" path="m10109,4940l10119,4940e" filled="false" stroked="true" strokeweight="1.617pt" strokecolor="#000000">
                <v:path arrowok="t"/>
              </v:shape>
            </v:group>
            <v:group style="position:absolute;left:10109;top:4976;width:10;height:31" coordorigin="10109,4976" coordsize="10,31">
              <v:shape style="position:absolute;left:10109;top:4976;width:10;height:31" coordorigin="10109,4976" coordsize="10,31" path="m10109,4991l10119,4991e" filled="false" stroked="true" strokeweight="1.617pt" strokecolor="#000000">
                <v:path arrowok="t"/>
              </v:shape>
            </v:group>
            <v:group style="position:absolute;left:10109;top:5027;width:10;height:31" coordorigin="10109,5027" coordsize="10,31">
              <v:shape style="position:absolute;left:10109;top:5027;width:10;height:31" coordorigin="10109,5027" coordsize="10,31" path="m10109,5042l10119,5042e" filled="false" stroked="true" strokeweight="1.617pt" strokecolor="#000000">
                <v:path arrowok="t"/>
              </v:shape>
            </v:group>
            <v:group style="position:absolute;left:10109;top:5093;width:10;height:2" coordorigin="10109,5093" coordsize="10,2">
              <v:shape style="position:absolute;left:10109;top:5093;width:10;height:2" coordorigin="10109,5093" coordsize="10,0" path="m10109,5093l10119,5093e" filled="false" stroked="true" strokeweight="1.617pt" strokecolor="#000000">
                <v:path arrowok="t"/>
              </v:shape>
            </v:group>
            <v:group style="position:absolute;left:1677;top:5088;width:31;height:10" coordorigin="1677,5088" coordsize="31,10">
              <v:shape style="position:absolute;left:1677;top:5088;width:31;height:10" coordorigin="1677,5088" coordsize="31,10" path="m1677,5093l1707,5093e" filled="false" stroked="true" strokeweight=".599pt" strokecolor="#000000">
                <v:path arrowok="t"/>
              </v:shape>
            </v:group>
            <v:group style="position:absolute;left:1626;top:5088;width:31;height:10" coordorigin="1626,5088" coordsize="31,10">
              <v:shape style="position:absolute;left:1626;top:5088;width:31;height:10" coordorigin="1626,5088" coordsize="31,10" path="m1626,5093l1657,5093e" filled="false" stroked="true" strokeweight=".599pt" strokecolor="#000000">
                <v:path arrowok="t"/>
              </v:shape>
            </v:group>
            <v:group style="position:absolute;left:1576;top:5088;width:31;height:10" coordorigin="1576,5088" coordsize="31,10">
              <v:shape style="position:absolute;left:1576;top:5088;width:31;height:10" coordorigin="1576,5088" coordsize="31,10" path="m1576,5093l1606,5093e" filled="false" stroked="true" strokeweight=".599pt" strokecolor="#000000">
                <v:path arrowok="t"/>
              </v:shape>
            </v:group>
            <v:group style="position:absolute;left:1526;top:5088;width:31;height:10" coordorigin="1526,5088" coordsize="31,10">
              <v:shape style="position:absolute;left:1526;top:5088;width:31;height:10" coordorigin="1526,5088" coordsize="31,10" path="m1526,5093l1556,5093e" filled="false" stroked="true" strokeweight=".599pt" strokecolor="#000000">
                <v:path arrowok="t"/>
              </v:shape>
            </v:group>
            <v:group style="position:absolute;left:1475;top:5088;width:31;height:10" coordorigin="1475,5088" coordsize="31,10">
              <v:shape style="position:absolute;left:1475;top:5088;width:31;height:10" coordorigin="1475,5088" coordsize="31,10" path="m1475,5093l1505,5093e" filled="false" stroked="true" strokeweight=".599pt" strokecolor="#000000">
                <v:path arrowok="t"/>
              </v:shape>
            </v:group>
            <v:group style="position:absolute;left:1425;top:5088;width:31;height:10" coordorigin="1425,5088" coordsize="31,10">
              <v:shape style="position:absolute;left:1425;top:5088;width:31;height:10" coordorigin="1425,5088" coordsize="31,10" path="m1425,5093l1455,5093e" filled="false" stroked="true" strokeweight=".599pt" strokecolor="#000000">
                <v:path arrowok="t"/>
              </v:shape>
            </v:group>
            <v:group style="position:absolute;left:1375;top:5088;width:31;height:10" coordorigin="1375,5088" coordsize="31,10">
              <v:shape style="position:absolute;left:1375;top:5088;width:31;height:10" coordorigin="1375,5088" coordsize="31,10" path="m1375,5093l1405,5093e" filled="false" stroked="true" strokeweight=".599pt" strokecolor="#000000">
                <v:path arrowok="t"/>
              </v:shape>
            </v:group>
            <v:group style="position:absolute;left:1324;top:5088;width:31;height:10" coordorigin="1324,5088" coordsize="31,10">
              <v:shape style="position:absolute;left:1324;top:5088;width:31;height:10" coordorigin="1324,5088" coordsize="31,10" path="m1324,5093l1354,5093e" filled="false" stroked="true" strokeweight=".599pt" strokecolor="#000000">
                <v:path arrowok="t"/>
              </v:shape>
            </v:group>
            <v:group style="position:absolute;left:1274;top:5088;width:31;height:10" coordorigin="1274,5088" coordsize="31,10">
              <v:shape style="position:absolute;left:1274;top:5088;width:31;height:10" coordorigin="1274,5088" coordsize="31,10" path="m1274,5093l1304,5093e" filled="false" stroked="true" strokeweight=".599pt" strokecolor="#000000">
                <v:path arrowok="t"/>
              </v:shape>
            </v:group>
            <v:group style="position:absolute;left:1223;top:5088;width:31;height:10" coordorigin="1223,5088" coordsize="31,10">
              <v:shape style="position:absolute;left:1223;top:5088;width:31;height:10" coordorigin="1223,5088" coordsize="31,10" path="m1223,5093l1254,5093e" filled="false" stroked="true" strokeweight=".599pt" strokecolor="#000000">
                <v:path arrowok="t"/>
              </v:shape>
            </v:group>
            <v:group style="position:absolute;left:1173;top:5088;width:31;height:10" coordorigin="1173,5088" coordsize="31,10">
              <v:shape style="position:absolute;left:1173;top:5088;width:31;height:10" coordorigin="1173,5088" coordsize="31,10" path="m1173,5093l1203,5093e" filled="false" stroked="true" strokeweight=".599pt" strokecolor="#000000">
                <v:path arrowok="t"/>
              </v:shape>
            </v:group>
            <v:group style="position:absolute;left:1123;top:5088;width:31;height:10" coordorigin="1123,5088" coordsize="31,10">
              <v:shape style="position:absolute;left:1123;top:5088;width:31;height:10" coordorigin="1123,5088" coordsize="31,10" path="m1123,5093l1153,5093e" filled="false" stroked="true" strokeweight=".599pt" strokecolor="#000000">
                <v:path arrowok="t"/>
              </v:shape>
            </v:group>
            <v:group style="position:absolute;left:1072;top:5088;width:31;height:10" coordorigin="1072,5088" coordsize="31,10">
              <v:shape style="position:absolute;left:1072;top:5088;width:31;height:10" coordorigin="1072,5088" coordsize="31,10" path="m1072,5093l1102,5093e" filled="false" stroked="true" strokeweight=".599pt" strokecolor="#000000">
                <v:path arrowok="t"/>
              </v:shape>
            </v:group>
            <v:group style="position:absolute;left:1022;top:5088;width:31;height:10" coordorigin="1022,5088" coordsize="31,10">
              <v:shape style="position:absolute;left:1022;top:5088;width:31;height:10" coordorigin="1022,5088" coordsize="31,10" path="m1022,5093l1052,5093e" filled="false" stroked="true" strokeweight=".599pt" strokecolor="#000000">
                <v:path arrowok="t"/>
              </v:shape>
            </v:group>
            <v:group style="position:absolute;left:972;top:5088;width:31;height:10" coordorigin="972,5088" coordsize="31,10">
              <v:shape style="position:absolute;left:972;top:5088;width:31;height:10" coordorigin="972,5088" coordsize="31,10" path="m972,5093l1002,5093e" filled="false" stroked="true" strokeweight=".599pt" strokecolor="#000000">
                <v:path arrowok="t"/>
              </v:shape>
            </v:group>
            <v:group style="position:absolute;left:921;top:5088;width:31;height:10" coordorigin="921,5088" coordsize="31,10">
              <v:shape style="position:absolute;left:921;top:5088;width:31;height:10" coordorigin="921,5088" coordsize="31,10" path="m921,5093l951,5093e" filled="false" stroked="true" strokeweight=".599pt" strokecolor="#000000">
                <v:path arrowok="t"/>
              </v:shape>
            </v:group>
            <v:group style="position:absolute;left:871;top:5088;width:31;height:10" coordorigin="871,5088" coordsize="31,10">
              <v:shape style="position:absolute;left:871;top:5088;width:31;height:10" coordorigin="871,5088" coordsize="31,10" path="m871,5093l901,5093e" filled="false" stroked="true" strokeweight=".599pt" strokecolor="#000000">
                <v:path arrowok="t"/>
              </v:shape>
            </v:group>
            <v:group style="position:absolute;left:820;top:5088;width:31;height:10" coordorigin="820,5088" coordsize="31,10">
              <v:shape style="position:absolute;left:820;top:5088;width:31;height:10" coordorigin="820,5088" coordsize="31,10" path="m820,5093l851,5093e" filled="false" stroked="true" strokeweight=".599pt" strokecolor="#000000">
                <v:path arrowok="t"/>
              </v:shape>
            </v:group>
            <v:group style="position:absolute;left:770;top:5088;width:31;height:10" coordorigin="770,5088" coordsize="31,10">
              <v:shape style="position:absolute;left:770;top:5088;width:31;height:10" coordorigin="770,5088" coordsize="31,10" path="m770,5093l800,5093e" filled="false" stroked="true" strokeweight=".599pt" strokecolor="#000000">
                <v:path arrowok="t"/>
              </v:shape>
            </v:group>
            <v:group style="position:absolute;left:720;top:5088;width:31;height:10" coordorigin="720,5088" coordsize="31,10">
              <v:shape style="position:absolute;left:720;top:5088;width:31;height:10" coordorigin="720,5088" coordsize="31,10" path="m720,5093l750,5093e" filled="false" stroked="true" strokeweight=".599pt" strokecolor="#000000">
                <v:path arrowok="t"/>
              </v:shape>
            </v:group>
            <v:group style="position:absolute;left:669;top:5088;width:31;height:10" coordorigin="669,5088" coordsize="31,10">
              <v:shape style="position:absolute;left:669;top:5088;width:31;height:10" coordorigin="669,5088" coordsize="31,10" path="m669,5093l699,5093e" filled="false" stroked="true" strokeweight=".599pt" strokecolor="#000000">
                <v:path arrowok="t"/>
              </v:shape>
            </v:group>
            <v:group style="position:absolute;left:619;top:5088;width:31;height:10" coordorigin="619,5088" coordsize="31,10">
              <v:shape style="position:absolute;left:619;top:5088;width:31;height:10" coordorigin="619,5088" coordsize="31,10" path="m619,5093l649,5093e" filled="false" stroked="true" strokeweight=".599pt" strokecolor="#000000">
                <v:path arrowok="t"/>
              </v:shape>
            </v:group>
            <v:group style="position:absolute;left:568;top:5088;width:31;height:10" coordorigin="568,5088" coordsize="31,10">
              <v:shape style="position:absolute;left:568;top:5088;width:31;height:10" coordorigin="568,5088" coordsize="31,10" path="m568,5093l599,5093e" filled="false" stroked="true" strokeweight=".599pt" strokecolor="#000000">
                <v:path arrowok="t"/>
              </v:shape>
            </v:group>
            <v:group style="position:absolute;left:518;top:5088;width:31;height:10" coordorigin="518,5088" coordsize="31,10">
              <v:shape style="position:absolute;left:518;top:5088;width:31;height:10" coordorigin="518,5088" coordsize="31,10" path="m518,5093l548,5093e" filled="false" stroked="true" strokeweight=".599pt" strokecolor="#000000">
                <v:path arrowok="t"/>
              </v:shape>
            </v:group>
            <v:group style="position:absolute;left:468;top:5088;width:31;height:10" coordorigin="468,5088" coordsize="31,10">
              <v:shape style="position:absolute;left:468;top:5088;width:31;height:10" coordorigin="468,5088" coordsize="31,10" path="m468,5093l498,5093e" filled="false" stroked="true" strokeweight=".599pt" strokecolor="#000000">
                <v:path arrowok="t"/>
              </v:shape>
            </v:group>
            <v:group style="position:absolute;left:417;top:5088;width:31;height:10" coordorigin="417,5088" coordsize="31,10">
              <v:shape style="position:absolute;left:417;top:5088;width:31;height:10" coordorigin="417,5088" coordsize="31,10" path="m417,5093l448,5093e" filled="false" stroked="true" strokeweight=".599pt" strokecolor="#000000">
                <v:path arrowok="t"/>
              </v:shape>
            </v:group>
            <v:group style="position:absolute;left:367;top:5088;width:31;height:10" coordorigin="367,5088" coordsize="31,10">
              <v:shape style="position:absolute;left:367;top:5088;width:31;height:10" coordorigin="367,5088" coordsize="31,10" path="m367,5093l397,5093e" filled="false" stroked="true" strokeweight=".599pt" strokecolor="#000000">
                <v:path arrowok="t"/>
              </v:shape>
            </v:group>
            <v:group style="position:absolute;left:317;top:5088;width:31;height:10" coordorigin="317,5088" coordsize="31,10">
              <v:shape style="position:absolute;left:317;top:5088;width:31;height:10" coordorigin="317,5088" coordsize="31,10" path="m317,5093l347,5093e" filled="false" stroked="true" strokeweight=".599pt" strokecolor="#000000">
                <v:path arrowok="t"/>
              </v:shape>
            </v:group>
            <v:group style="position:absolute;left:266;top:5088;width:31;height:10" coordorigin="266,5088" coordsize="31,10">
              <v:shape style="position:absolute;left:266;top:5088;width:31;height:10" coordorigin="266,5088" coordsize="31,10" path="m266,5093l296,5093e" filled="false" stroked="true" strokeweight=".599pt" strokecolor="#000000">
                <v:path arrowok="t"/>
              </v:shape>
            </v:group>
            <v:group style="position:absolute;left:216;top:5088;width:31;height:10" coordorigin="216,5088" coordsize="31,10">
              <v:shape style="position:absolute;left:216;top:5088;width:31;height:10" coordorigin="216,5088" coordsize="31,10" path="m216,5093l246,5093e" filled="false" stroked="true" strokeweight=".599pt" strokecolor="#000000">
                <v:path arrowok="t"/>
              </v:shape>
            </v:group>
            <v:group style="position:absolute;left:165;top:5088;width:31;height:10" coordorigin="165,5088" coordsize="31,10">
              <v:shape style="position:absolute;left:165;top:5088;width:31;height:10" coordorigin="165,5088" coordsize="31,10" path="m165,5093l196,5093e" filled="false" stroked="true" strokeweight=".599pt" strokecolor="#000000">
                <v:path arrowok="t"/>
              </v:shape>
            </v:group>
            <v:group style="position:absolute;left:75;top:5093;width:71;height:2" coordorigin="75,5093" coordsize="71,2">
              <v:shape style="position:absolute;left:75;top:5093;width:71;height:2" coordorigin="75,5093" coordsize="71,0" path="m75,5093l145,5093e" filled="false" stroked="true" strokeweight=".599pt" strokecolor="#000000">
                <v:path arrowok="t"/>
              </v:shape>
            </v:group>
            <v:group style="position:absolute;left:1727;top:5088;width:16;height:10" coordorigin="1727,5088" coordsize="16,10">
              <v:shape style="position:absolute;left:1727;top:5088;width:16;height:10" coordorigin="1727,5088" coordsize="16,10" path="m1727,5093l1742,5093e" filled="false" stroked="true" strokeweight=".599pt" strokecolor="#000000">
                <v:path arrowok="t"/>
              </v:shape>
            </v:group>
            <v:group style="position:absolute;left:75;top:5128;width:10;height:31" coordorigin="75,5128" coordsize="10,31">
              <v:shape style="position:absolute;left:75;top:5128;width:10;height:31" coordorigin="75,5128" coordsize="10,31" path="m75,5143l85,5143e" filled="false" stroked="true" strokeweight="1.617pt" strokecolor="#000000">
                <v:path arrowok="t"/>
              </v:shape>
            </v:group>
            <v:group style="position:absolute;left:75;top:5179;width:10;height:31" coordorigin="75,5179" coordsize="10,31">
              <v:shape style="position:absolute;left:75;top:5179;width:10;height:31" coordorigin="75,5179" coordsize="10,31" path="m75,5194l85,5194e" filled="false" stroked="true" strokeweight="1.617pt" strokecolor="#000000">
                <v:path arrowok="t"/>
              </v:shape>
            </v:group>
            <v:group style="position:absolute;left:75;top:5229;width:10;height:31" coordorigin="75,5229" coordsize="10,31">
              <v:shape style="position:absolute;left:75;top:5229;width:10;height:31" coordorigin="75,5229" coordsize="10,31" path="m75,5245l85,5245e" filled="false" stroked="true" strokeweight="1.617pt" strokecolor="#000000">
                <v:path arrowok="t"/>
              </v:shape>
            </v:group>
            <v:group style="position:absolute;left:75;top:5280;width:10;height:31" coordorigin="75,5280" coordsize="10,31">
              <v:shape style="position:absolute;left:75;top:5280;width:10;height:31" coordorigin="75,5280" coordsize="10,31" path="m75,5295l85,5295e" filled="false" stroked="true" strokeweight="1.617pt" strokecolor="#000000">
                <v:path arrowok="t"/>
              </v:shape>
            </v:group>
            <v:group style="position:absolute;left:75;top:5331;width:10;height:31" coordorigin="75,5331" coordsize="10,31">
              <v:shape style="position:absolute;left:75;top:5331;width:10;height:31" coordorigin="75,5331" coordsize="10,31" path="m75,5346l85,5346e" filled="false" stroked="true" strokeweight="1.617pt" strokecolor="#000000">
                <v:path arrowok="t"/>
              </v:shape>
            </v:group>
            <v:group style="position:absolute;left:75;top:5381;width:10;height:31" coordorigin="75,5381" coordsize="10,31">
              <v:shape style="position:absolute;left:75;top:5381;width:10;height:31" coordorigin="75,5381" coordsize="10,31" path="m75,5397l85,5397e" filled="false" stroked="true" strokeweight="1.617pt" strokecolor="#000000">
                <v:path arrowok="t"/>
              </v:shape>
            </v:group>
            <v:group style="position:absolute;left:75;top:5432;width:10;height:31" coordorigin="75,5432" coordsize="10,31">
              <v:shape style="position:absolute;left:75;top:5432;width:10;height:31" coordorigin="75,5432" coordsize="10,31" path="m75,5447l85,5447e" filled="false" stroked="true" strokeweight="1.617pt" strokecolor="#000000">
                <v:path arrowok="t"/>
              </v:shape>
            </v:group>
            <v:group style="position:absolute;left:75;top:5483;width:10;height:31" coordorigin="75,5483" coordsize="10,31">
              <v:shape style="position:absolute;left:75;top:5483;width:10;height:31" coordorigin="75,5483" coordsize="10,31" path="m75,5498l85,5498e" filled="false" stroked="true" strokeweight="1.617pt" strokecolor="#000000">
                <v:path arrowok="t"/>
              </v:shape>
            </v:group>
            <v:group style="position:absolute;left:75;top:5533;width:10;height:31" coordorigin="75,5533" coordsize="10,31">
              <v:shape style="position:absolute;left:75;top:5533;width:10;height:31" coordorigin="75,5533" coordsize="10,31" path="m75,5549l85,5549e" filled="false" stroked="true" strokeweight="1.617pt" strokecolor="#000000">
                <v:path arrowok="t"/>
              </v:shape>
            </v:group>
            <v:group style="position:absolute;left:75;top:5584;width:10;height:31" coordorigin="75,5584" coordsize="10,31">
              <v:shape style="position:absolute;left:75;top:5584;width:10;height:31" coordorigin="75,5584" coordsize="10,31" path="m75,5599l85,5599e" filled="false" stroked="true" strokeweight="1.617pt" strokecolor="#000000">
                <v:path arrowok="t"/>
              </v:shape>
            </v:group>
            <v:group style="position:absolute;left:75;top:5635;width:10;height:31" coordorigin="75,5635" coordsize="10,31">
              <v:shape style="position:absolute;left:75;top:5635;width:10;height:31" coordorigin="75,5635" coordsize="10,31" path="m75,5650l85,5650e" filled="false" stroked="true" strokeweight="1.617pt" strokecolor="#000000">
                <v:path arrowok="t"/>
              </v:shape>
            </v:group>
            <v:group style="position:absolute;left:75;top:5686;width:10;height:31" coordorigin="75,5686" coordsize="10,31">
              <v:shape style="position:absolute;left:75;top:5686;width:10;height:31" coordorigin="75,5686" coordsize="10,31" path="m75,5701l85,5701e" filled="false" stroked="true" strokeweight="1.617pt" strokecolor="#000000">
                <v:path arrowok="t"/>
              </v:shape>
            </v:group>
            <v:group style="position:absolute;left:75;top:5736;width:10;height:31" coordorigin="75,5736" coordsize="10,31">
              <v:shape style="position:absolute;left:75;top:5736;width:10;height:31" coordorigin="75,5736" coordsize="10,31" path="m75,5751l85,5751e" filled="false" stroked="true" strokeweight="1.617pt" strokecolor="#000000">
                <v:path arrowok="t"/>
              </v:shape>
            </v:group>
            <v:group style="position:absolute;left:75;top:5787;width:10;height:31" coordorigin="75,5787" coordsize="10,31">
              <v:shape style="position:absolute;left:75;top:5787;width:10;height:31" coordorigin="75,5787" coordsize="10,31" path="m75,5802l85,5802e" filled="false" stroked="true" strokeweight="1.617pt" strokecolor="#000000">
                <v:path arrowok="t"/>
              </v:shape>
            </v:group>
            <v:group style="position:absolute;left:75;top:5838;width:10;height:31" coordorigin="75,5838" coordsize="10,31">
              <v:shape style="position:absolute;left:75;top:5838;width:10;height:31" coordorigin="75,5838" coordsize="10,31" path="m75,5853l85,5853e" filled="false" stroked="true" strokeweight="1.617pt" strokecolor="#000000">
                <v:path arrowok="t"/>
              </v:shape>
            </v:group>
            <v:group style="position:absolute;left:75;top:5888;width:10;height:31" coordorigin="75,5888" coordsize="10,31">
              <v:shape style="position:absolute;left:75;top:5888;width:10;height:31" coordorigin="75,5888" coordsize="10,31" path="m75,5903l85,5903e" filled="false" stroked="true" strokeweight="1.617pt" strokecolor="#000000">
                <v:path arrowok="t"/>
              </v:shape>
            </v:group>
            <v:group style="position:absolute;left:75;top:5939;width:10;height:31" coordorigin="75,5939" coordsize="10,31">
              <v:shape style="position:absolute;left:75;top:5939;width:10;height:31" coordorigin="75,5939" coordsize="10,31" path="m75,5954l85,5954e" filled="false" stroked="true" strokeweight="1.617pt" strokecolor="#000000">
                <v:path arrowok="t"/>
              </v:shape>
            </v:group>
            <v:group style="position:absolute;left:75;top:5990;width:10;height:31" coordorigin="75,5990" coordsize="10,31">
              <v:shape style="position:absolute;left:75;top:5990;width:10;height:31" coordorigin="75,5990" coordsize="10,31" path="m75,6005l85,6005e" filled="false" stroked="true" strokeweight="1.617pt" strokecolor="#000000">
                <v:path arrowok="t"/>
              </v:shape>
            </v:group>
            <v:group style="position:absolute;left:75;top:6040;width:10;height:31" coordorigin="75,6040" coordsize="10,31">
              <v:shape style="position:absolute;left:75;top:6040;width:10;height:31" coordorigin="75,6040" coordsize="10,31" path="m75,6055l85,6055e" filled="false" stroked="true" strokeweight="1.617pt" strokecolor="#000000">
                <v:path arrowok="t"/>
              </v:shape>
            </v:group>
            <v:group style="position:absolute;left:75;top:6091;width:10;height:31" coordorigin="75,6091" coordsize="10,31">
              <v:shape style="position:absolute;left:75;top:6091;width:10;height:31" coordorigin="75,6091" coordsize="10,31" path="m75,6106l85,6106e" filled="false" stroked="true" strokeweight="1.617pt" strokecolor="#000000">
                <v:path arrowok="t"/>
              </v:shape>
            </v:group>
            <v:group style="position:absolute;left:75;top:6142;width:10;height:31" coordorigin="75,6142" coordsize="10,31">
              <v:shape style="position:absolute;left:75;top:6142;width:10;height:31" coordorigin="75,6142" coordsize="10,31" path="m75,6157l85,6157e" filled="false" stroked="true" strokeweight="1.617pt" strokecolor="#000000">
                <v:path arrowok="t"/>
              </v:shape>
            </v:group>
            <v:group style="position:absolute;left:75;top:6192;width:10;height:31" coordorigin="75,6192" coordsize="10,31">
              <v:shape style="position:absolute;left:75;top:6192;width:10;height:31" coordorigin="75,6192" coordsize="10,31" path="m75,6207l85,6207e" filled="false" stroked="true" strokeweight="1.617pt" strokecolor="#000000">
                <v:path arrowok="t"/>
              </v:shape>
            </v:group>
            <v:group style="position:absolute;left:75;top:6243;width:10;height:31" coordorigin="75,6243" coordsize="10,31">
              <v:shape style="position:absolute;left:75;top:6243;width:10;height:31" coordorigin="75,6243" coordsize="10,31" path="m75,6258l85,6258e" filled="false" stroked="true" strokeweight="1.617pt" strokecolor="#000000">
                <v:path arrowok="t"/>
              </v:shape>
            </v:group>
            <v:group style="position:absolute;left:75;top:6294;width:10;height:31" coordorigin="75,6294" coordsize="10,31">
              <v:shape style="position:absolute;left:75;top:6294;width:10;height:31" coordorigin="75,6294" coordsize="10,31" path="m75,6309l85,6309e" filled="false" stroked="true" strokeweight="1.617pt" strokecolor="#000000">
                <v:path arrowok="t"/>
              </v:shape>
            </v:group>
            <v:group style="position:absolute;left:75;top:6344;width:10;height:31" coordorigin="75,6344" coordsize="10,31">
              <v:shape style="position:absolute;left:75;top:6344;width:10;height:31" coordorigin="75,6344" coordsize="10,31" path="m75,6360l85,6360e" filled="false" stroked="true" strokeweight="1.617pt" strokecolor="#000000">
                <v:path arrowok="t"/>
              </v:shape>
            </v:group>
            <v:group style="position:absolute;left:75;top:6395;width:10;height:31" coordorigin="75,6395" coordsize="10,31">
              <v:shape style="position:absolute;left:75;top:6395;width:10;height:31" coordorigin="75,6395" coordsize="10,31" path="m75,6410l85,6410e" filled="false" stroked="true" strokeweight="1.617pt" strokecolor="#000000">
                <v:path arrowok="t"/>
              </v:shape>
            </v:group>
            <v:group style="position:absolute;left:75;top:6446;width:10;height:31" coordorigin="75,6446" coordsize="10,31">
              <v:shape style="position:absolute;left:75;top:6446;width:10;height:31" coordorigin="75,6446" coordsize="10,31" path="m75,6461l85,6461e" filled="false" stroked="true" strokeweight="1.617pt" strokecolor="#000000">
                <v:path arrowok="t"/>
              </v:shape>
            </v:group>
            <v:group style="position:absolute;left:75;top:6496;width:10;height:31" coordorigin="75,6496" coordsize="10,31">
              <v:shape style="position:absolute;left:75;top:6496;width:10;height:31" coordorigin="75,6496" coordsize="10,31" path="m75,6512l85,6512e" filled="false" stroked="true" strokeweight="1.617pt" strokecolor="#000000">
                <v:path arrowok="t"/>
              </v:shape>
            </v:group>
            <v:group style="position:absolute;left:75;top:6547;width:10;height:31" coordorigin="75,6547" coordsize="10,31">
              <v:shape style="position:absolute;left:75;top:6547;width:10;height:31" coordorigin="75,6547" coordsize="10,31" path="m75,6562l85,6562e" filled="false" stroked="true" strokeweight="1.617pt" strokecolor="#000000">
                <v:path arrowok="t"/>
              </v:shape>
            </v:group>
            <v:group style="position:absolute;left:75;top:6598;width:10;height:31" coordorigin="75,6598" coordsize="10,31">
              <v:shape style="position:absolute;left:75;top:6598;width:10;height:31" coordorigin="75,6598" coordsize="10,31" path="m75,6613l85,6613e" filled="false" stroked="true" strokeweight="1.617pt" strokecolor="#000000">
                <v:path arrowok="t"/>
              </v:shape>
            </v:group>
            <v:group style="position:absolute;left:75;top:6648;width:10;height:31" coordorigin="75,6648" coordsize="10,31">
              <v:shape style="position:absolute;left:75;top:6648;width:10;height:31" coordorigin="75,6648" coordsize="10,31" path="m75,6664l85,6664e" filled="false" stroked="true" strokeweight="1.617pt" strokecolor="#000000">
                <v:path arrowok="t"/>
              </v:shape>
            </v:group>
            <v:group style="position:absolute;left:75;top:6699;width:10;height:31" coordorigin="75,6699" coordsize="10,31">
              <v:shape style="position:absolute;left:75;top:6699;width:10;height:31" coordorigin="75,6699" coordsize="10,31" path="m75,6714l85,6714e" filled="false" stroked="true" strokeweight="1.617pt" strokecolor="#000000">
                <v:path arrowok="t"/>
              </v:shape>
            </v:group>
            <v:group style="position:absolute;left:3359;top:5088;width:31;height:10" coordorigin="3359,5088" coordsize="31,10">
              <v:shape style="position:absolute;left:3359;top:5088;width:31;height:10" coordorigin="3359,5088" coordsize="31,10" path="m3359,5093l3389,5093e" filled="false" stroked="true" strokeweight=".599pt" strokecolor="#000000">
                <v:path arrowok="t"/>
              </v:shape>
            </v:group>
            <v:group style="position:absolute;left:3309;top:5088;width:31;height:10" coordorigin="3309,5088" coordsize="31,10">
              <v:shape style="position:absolute;left:3309;top:5088;width:31;height:10" coordorigin="3309,5088" coordsize="31,10" path="m3309,5093l3339,5093e" filled="false" stroked="true" strokeweight=".599pt" strokecolor="#000000">
                <v:path arrowok="t"/>
              </v:shape>
            </v:group>
            <v:group style="position:absolute;left:3258;top:5088;width:31;height:10" coordorigin="3258,5088" coordsize="31,10">
              <v:shape style="position:absolute;left:3258;top:5088;width:31;height:10" coordorigin="3258,5088" coordsize="31,10" path="m3258,5093l3289,5093e" filled="false" stroked="true" strokeweight=".599pt" strokecolor="#000000">
                <v:path arrowok="t"/>
              </v:shape>
            </v:group>
            <v:group style="position:absolute;left:3208;top:5088;width:31;height:10" coordorigin="3208,5088" coordsize="31,10">
              <v:shape style="position:absolute;left:3208;top:5088;width:31;height:10" coordorigin="3208,5088" coordsize="31,10" path="m3208,5093l3238,5093e" filled="false" stroked="true" strokeweight=".599pt" strokecolor="#000000">
                <v:path arrowok="t"/>
              </v:shape>
            </v:group>
            <v:group style="position:absolute;left:3158;top:5088;width:31;height:10" coordorigin="3158,5088" coordsize="31,10">
              <v:shape style="position:absolute;left:3158;top:5088;width:31;height:10" coordorigin="3158,5088" coordsize="31,10" path="m3158,5093l3188,5093e" filled="false" stroked="true" strokeweight=".599pt" strokecolor="#000000">
                <v:path arrowok="t"/>
              </v:shape>
            </v:group>
            <v:group style="position:absolute;left:3107;top:5088;width:31;height:10" coordorigin="3107,5088" coordsize="31,10">
              <v:shape style="position:absolute;left:3107;top:5088;width:31;height:10" coordorigin="3107,5088" coordsize="31,10" path="m3107,5093l3138,5093e" filled="false" stroked="true" strokeweight=".599pt" strokecolor="#000000">
                <v:path arrowok="t"/>
              </v:shape>
            </v:group>
            <v:group style="position:absolute;left:3057;top:5088;width:31;height:10" coordorigin="3057,5088" coordsize="31,10">
              <v:shape style="position:absolute;left:3057;top:5088;width:31;height:10" coordorigin="3057,5088" coordsize="31,10" path="m3057,5093l3087,5093e" filled="false" stroked="true" strokeweight=".599pt" strokecolor="#000000">
                <v:path arrowok="t"/>
              </v:shape>
            </v:group>
            <v:group style="position:absolute;left:3007;top:5088;width:31;height:10" coordorigin="3007,5088" coordsize="31,10">
              <v:shape style="position:absolute;left:3007;top:5088;width:31;height:10" coordorigin="3007,5088" coordsize="31,10" path="m3007,5093l3037,5093e" filled="false" stroked="true" strokeweight=".599pt" strokecolor="#000000">
                <v:path arrowok="t"/>
              </v:shape>
            </v:group>
            <v:group style="position:absolute;left:2956;top:5088;width:31;height:10" coordorigin="2956,5088" coordsize="31,10">
              <v:shape style="position:absolute;left:2956;top:5088;width:31;height:10" coordorigin="2956,5088" coordsize="31,10" path="m2956,5093l2986,5093e" filled="false" stroked="true" strokeweight=".599pt" strokecolor="#000000">
                <v:path arrowok="t"/>
              </v:shape>
            </v:group>
            <v:group style="position:absolute;left:2906;top:5088;width:31;height:10" coordorigin="2906,5088" coordsize="31,10">
              <v:shape style="position:absolute;left:2906;top:5088;width:31;height:10" coordorigin="2906,5088" coordsize="31,10" path="m2906,5093l2936,5093e" filled="false" stroked="true" strokeweight=".599pt" strokecolor="#000000">
                <v:path arrowok="t"/>
              </v:shape>
            </v:group>
            <v:group style="position:absolute;left:2855;top:5088;width:31;height:10" coordorigin="2855,5088" coordsize="31,10">
              <v:shape style="position:absolute;left:2855;top:5088;width:31;height:10" coordorigin="2855,5088" coordsize="31,10" path="m2855,5093l2886,5093e" filled="false" stroked="true" strokeweight=".599pt" strokecolor="#000000">
                <v:path arrowok="t"/>
              </v:shape>
            </v:group>
            <v:group style="position:absolute;left:2805;top:5088;width:31;height:10" coordorigin="2805,5088" coordsize="31,10">
              <v:shape style="position:absolute;left:2805;top:5088;width:31;height:10" coordorigin="2805,5088" coordsize="31,10" path="m2805,5093l2835,5093e" filled="false" stroked="true" strokeweight=".599pt" strokecolor="#000000">
                <v:path arrowok="t"/>
              </v:shape>
            </v:group>
            <v:group style="position:absolute;left:2755;top:5088;width:31;height:10" coordorigin="2755,5088" coordsize="31,10">
              <v:shape style="position:absolute;left:2755;top:5088;width:31;height:10" coordorigin="2755,5088" coordsize="31,10" path="m2755,5093l2785,5093e" filled="false" stroked="true" strokeweight=".599pt" strokecolor="#000000">
                <v:path arrowok="t"/>
              </v:shape>
            </v:group>
            <v:group style="position:absolute;left:2704;top:5088;width:31;height:10" coordorigin="2704,5088" coordsize="31,10">
              <v:shape style="position:absolute;left:2704;top:5088;width:31;height:10" coordorigin="2704,5088" coordsize="31,10" path="m2704,5093l2734,5093e" filled="false" stroked="true" strokeweight=".599pt" strokecolor="#000000">
                <v:path arrowok="t"/>
              </v:shape>
            </v:group>
            <v:group style="position:absolute;left:2654;top:5088;width:31;height:10" coordorigin="2654,5088" coordsize="31,10">
              <v:shape style="position:absolute;left:2654;top:5088;width:31;height:10" coordorigin="2654,5088" coordsize="31,10" path="m2654,5093l2684,5093e" filled="false" stroked="true" strokeweight=".599pt" strokecolor="#000000">
                <v:path arrowok="t"/>
              </v:shape>
            </v:group>
            <v:group style="position:absolute;left:2604;top:5088;width:31;height:10" coordorigin="2604,5088" coordsize="31,10">
              <v:shape style="position:absolute;left:2604;top:5088;width:31;height:10" coordorigin="2604,5088" coordsize="31,10" path="m2604,5093l2634,5093e" filled="false" stroked="true" strokeweight=".599pt" strokecolor="#000000">
                <v:path arrowok="t"/>
              </v:shape>
            </v:group>
            <v:group style="position:absolute;left:2553;top:5088;width:31;height:10" coordorigin="2553,5088" coordsize="31,10">
              <v:shape style="position:absolute;left:2553;top:5088;width:31;height:10" coordorigin="2553,5088" coordsize="31,10" path="m2553,5093l2583,5093e" filled="false" stroked="true" strokeweight=".599pt" strokecolor="#000000">
                <v:path arrowok="t"/>
              </v:shape>
            </v:group>
            <v:group style="position:absolute;left:2503;top:5088;width:31;height:10" coordorigin="2503,5088" coordsize="31,10">
              <v:shape style="position:absolute;left:2503;top:5088;width:31;height:10" coordorigin="2503,5088" coordsize="31,10" path="m2503,5093l2533,5093e" filled="false" stroked="true" strokeweight=".599pt" strokecolor="#000000">
                <v:path arrowok="t"/>
              </v:shape>
            </v:group>
            <v:group style="position:absolute;left:2452;top:5088;width:31;height:10" coordorigin="2452,5088" coordsize="31,10">
              <v:shape style="position:absolute;left:2452;top:5088;width:31;height:10" coordorigin="2452,5088" coordsize="31,10" path="m2452,5093l2483,5093e" filled="false" stroked="true" strokeweight=".599pt" strokecolor="#000000">
                <v:path arrowok="t"/>
              </v:shape>
            </v:group>
            <v:group style="position:absolute;left:2402;top:5088;width:31;height:10" coordorigin="2402,5088" coordsize="31,10">
              <v:shape style="position:absolute;left:2402;top:5088;width:31;height:10" coordorigin="2402,5088" coordsize="31,10" path="m2402,5093l2432,5093e" filled="false" stroked="true" strokeweight=".599pt" strokecolor="#000000">
                <v:path arrowok="t"/>
              </v:shape>
            </v:group>
            <v:group style="position:absolute;left:2352;top:5088;width:31;height:10" coordorigin="2352,5088" coordsize="31,10">
              <v:shape style="position:absolute;left:2352;top:5088;width:31;height:10" coordorigin="2352,5088" coordsize="31,10" path="m2352,5093l2382,5093e" filled="false" stroked="true" strokeweight=".599pt" strokecolor="#000000">
                <v:path arrowok="t"/>
              </v:shape>
            </v:group>
            <v:group style="position:absolute;left:2301;top:5088;width:31;height:10" coordorigin="2301,5088" coordsize="31,10">
              <v:shape style="position:absolute;left:2301;top:5088;width:31;height:10" coordorigin="2301,5088" coordsize="31,10" path="m2301,5093l2331,5093e" filled="false" stroked="true" strokeweight=".599pt" strokecolor="#000000">
                <v:path arrowok="t"/>
              </v:shape>
            </v:group>
            <v:group style="position:absolute;left:2251;top:5088;width:31;height:10" coordorigin="2251,5088" coordsize="31,10">
              <v:shape style="position:absolute;left:2251;top:5088;width:31;height:10" coordorigin="2251,5088" coordsize="31,10" path="m2251,5093l2281,5093e" filled="false" stroked="true" strokeweight=".599pt" strokecolor="#000000">
                <v:path arrowok="t"/>
              </v:shape>
            </v:group>
            <v:group style="position:absolute;left:2201;top:5088;width:31;height:10" coordorigin="2201,5088" coordsize="31,10">
              <v:shape style="position:absolute;left:2201;top:5088;width:31;height:10" coordorigin="2201,5088" coordsize="31,10" path="m2201,5093l2231,5093e" filled="false" stroked="true" strokeweight=".599pt" strokecolor="#000000">
                <v:path arrowok="t"/>
              </v:shape>
            </v:group>
            <v:group style="position:absolute;left:2150;top:5088;width:31;height:10" coordorigin="2150,5088" coordsize="31,10">
              <v:shape style="position:absolute;left:2150;top:5088;width:31;height:10" coordorigin="2150,5088" coordsize="31,10" path="m2150,5093l2180,5093e" filled="false" stroked="true" strokeweight=".599pt" strokecolor="#000000">
                <v:path arrowok="t"/>
              </v:shape>
            </v:group>
            <v:group style="position:absolute;left:2100;top:5088;width:31;height:10" coordorigin="2100,5088" coordsize="31,10">
              <v:shape style="position:absolute;left:2100;top:5088;width:31;height:10" coordorigin="2100,5088" coordsize="31,10" path="m2100,5093l2130,5093e" filled="false" stroked="true" strokeweight=".599pt" strokecolor="#000000">
                <v:path arrowok="t"/>
              </v:shape>
            </v:group>
            <v:group style="position:absolute;left:2049;top:5088;width:31;height:10" coordorigin="2049,5088" coordsize="31,10">
              <v:shape style="position:absolute;left:2049;top:5088;width:31;height:10" coordorigin="2049,5088" coordsize="31,10" path="m2049,5093l2080,5093e" filled="false" stroked="true" strokeweight=".599pt" strokecolor="#000000">
                <v:path arrowok="t"/>
              </v:shape>
            </v:group>
            <v:group style="position:absolute;left:1999;top:5088;width:31;height:10" coordorigin="1999,5088" coordsize="31,10">
              <v:shape style="position:absolute;left:1999;top:5088;width:31;height:10" coordorigin="1999,5088" coordsize="31,10" path="m1999,5093l2029,5093e" filled="false" stroked="true" strokeweight=".599pt" strokecolor="#000000">
                <v:path arrowok="t"/>
              </v:shape>
            </v:group>
            <v:group style="position:absolute;left:1949;top:5088;width:31;height:10" coordorigin="1949,5088" coordsize="31,10">
              <v:shape style="position:absolute;left:1949;top:5088;width:31;height:10" coordorigin="1949,5088" coordsize="31,10" path="m1949,5093l1979,5093e" filled="false" stroked="true" strokeweight=".599pt" strokecolor="#000000">
                <v:path arrowok="t"/>
              </v:shape>
            </v:group>
            <v:group style="position:absolute;left:1898;top:5088;width:31;height:10" coordorigin="1898,5088" coordsize="31,10">
              <v:shape style="position:absolute;left:1898;top:5088;width:31;height:10" coordorigin="1898,5088" coordsize="31,10" path="m1898,5093l1928,5093e" filled="false" stroked="true" strokeweight=".599pt" strokecolor="#000000">
                <v:path arrowok="t"/>
              </v:shape>
            </v:group>
            <v:group style="position:absolute;left:1848;top:5088;width:31;height:10" coordorigin="1848,5088" coordsize="31,10">
              <v:shape style="position:absolute;left:1848;top:5088;width:31;height:10" coordorigin="1848,5088" coordsize="31,10" path="m1848,5093l1878,5093e" filled="false" stroked="true" strokeweight=".599pt" strokecolor="#000000">
                <v:path arrowok="t"/>
              </v:shape>
            </v:group>
            <v:group style="position:absolute;left:1798;top:5088;width:31;height:10" coordorigin="1798,5088" coordsize="31,10">
              <v:shape style="position:absolute;left:1798;top:5088;width:31;height:10" coordorigin="1798,5088" coordsize="31,10" path="m1798,5093l1828,5093e" filled="false" stroked="true" strokeweight=".599pt" strokecolor="#000000">
                <v:path arrowok="t"/>
              </v:shape>
            </v:group>
            <v:group style="position:absolute;left:3410;top:5093;width:31;height:2" coordorigin="3410,5093" coordsize="31,2">
              <v:shape style="position:absolute;left:3410;top:5093;width:31;height:2" coordorigin="3410,5093" coordsize="31,0" path="m3410,5093l3440,5093e" filled="false" stroked="true" strokeweight=".599pt" strokecolor="#000000">
                <v:path arrowok="t"/>
              </v:shape>
            </v:group>
            <v:group style="position:absolute;left:1762;top:5088;width:16;height:10" coordorigin="1762,5088" coordsize="16,10">
              <v:shape style="position:absolute;left:1762;top:5088;width:16;height:10" coordorigin="1762,5088" coordsize="16,10" path="m1762,5093l1777,5093e" filled="false" stroked="true" strokeweight=".599pt" strokecolor="#000000">
                <v:path arrowok="t"/>
              </v:shape>
            </v:group>
            <v:group style="position:absolute;left:5022;top:5088;width:31;height:10" coordorigin="5022,5088" coordsize="31,10">
              <v:shape style="position:absolute;left:5022;top:5088;width:31;height:10" coordorigin="5022,5088" coordsize="31,10" path="m5022,5093l5052,5093e" filled="false" stroked="true" strokeweight=".599pt" strokecolor="#000000">
                <v:path arrowok="t"/>
              </v:shape>
            </v:group>
            <v:group style="position:absolute;left:4971;top:5088;width:31;height:10" coordorigin="4971,5088" coordsize="31,10">
              <v:shape style="position:absolute;left:4971;top:5088;width:31;height:10" coordorigin="4971,5088" coordsize="31,10" path="m4971,5093l5001,5093e" filled="false" stroked="true" strokeweight=".599pt" strokecolor="#000000">
                <v:path arrowok="t"/>
              </v:shape>
            </v:group>
            <v:group style="position:absolute;left:4921;top:5088;width:31;height:10" coordorigin="4921,5088" coordsize="31,10">
              <v:shape style="position:absolute;left:4921;top:5088;width:31;height:10" coordorigin="4921,5088" coordsize="31,10" path="m4921,5093l4951,5093e" filled="false" stroked="true" strokeweight=".599pt" strokecolor="#000000">
                <v:path arrowok="t"/>
              </v:shape>
            </v:group>
            <v:group style="position:absolute;left:4871;top:5088;width:31;height:10" coordorigin="4871,5088" coordsize="31,10">
              <v:shape style="position:absolute;left:4871;top:5088;width:31;height:10" coordorigin="4871,5088" coordsize="31,10" path="m4871,5093l4901,5093e" filled="false" stroked="true" strokeweight=".599pt" strokecolor="#000000">
                <v:path arrowok="t"/>
              </v:shape>
            </v:group>
            <v:group style="position:absolute;left:4820;top:5088;width:31;height:10" coordorigin="4820,5088" coordsize="31,10">
              <v:shape style="position:absolute;left:4820;top:5088;width:31;height:10" coordorigin="4820,5088" coordsize="31,10" path="m4820,5093l4850,5093e" filled="false" stroked="true" strokeweight=".599pt" strokecolor="#000000">
                <v:path arrowok="t"/>
              </v:shape>
            </v:group>
            <v:group style="position:absolute;left:4770;top:5088;width:31;height:10" coordorigin="4770,5088" coordsize="31,10">
              <v:shape style="position:absolute;left:4770;top:5088;width:31;height:10" coordorigin="4770,5088" coordsize="31,10" path="m4770,5093l4800,5093e" filled="false" stroked="true" strokeweight=".599pt" strokecolor="#000000">
                <v:path arrowok="t"/>
              </v:shape>
            </v:group>
            <v:group style="position:absolute;left:4719;top:5088;width:31;height:10" coordorigin="4719,5088" coordsize="31,10">
              <v:shape style="position:absolute;left:4719;top:5088;width:31;height:10" coordorigin="4719,5088" coordsize="31,10" path="m4719,5093l4750,5093e" filled="false" stroked="true" strokeweight=".599pt" strokecolor="#000000">
                <v:path arrowok="t"/>
              </v:shape>
            </v:group>
            <v:group style="position:absolute;left:4669;top:5088;width:31;height:10" coordorigin="4669,5088" coordsize="31,10">
              <v:shape style="position:absolute;left:4669;top:5088;width:31;height:10" coordorigin="4669,5088" coordsize="31,10" path="m4669,5093l4699,5093e" filled="false" stroked="true" strokeweight=".599pt" strokecolor="#000000">
                <v:path arrowok="t"/>
              </v:shape>
            </v:group>
            <v:group style="position:absolute;left:4619;top:5088;width:31;height:10" coordorigin="4619,5088" coordsize="31,10">
              <v:shape style="position:absolute;left:4619;top:5088;width:31;height:10" coordorigin="4619,5088" coordsize="31,10" path="m4619,5093l4649,5093e" filled="false" stroked="true" strokeweight=".599pt" strokecolor="#000000">
                <v:path arrowok="t"/>
              </v:shape>
            </v:group>
            <v:group style="position:absolute;left:4568;top:5088;width:31;height:10" coordorigin="4568,5088" coordsize="31,10">
              <v:shape style="position:absolute;left:4568;top:5088;width:31;height:10" coordorigin="4568,5088" coordsize="31,10" path="m4568,5093l4598,5093e" filled="false" stroked="true" strokeweight=".599pt" strokecolor="#000000">
                <v:path arrowok="t"/>
              </v:shape>
            </v:group>
            <v:group style="position:absolute;left:4518;top:5088;width:31;height:10" coordorigin="4518,5088" coordsize="31,10">
              <v:shape style="position:absolute;left:4518;top:5088;width:31;height:10" coordorigin="4518,5088" coordsize="31,10" path="m4518,5093l4548,5093e" filled="false" stroked="true" strokeweight=".599pt" strokecolor="#000000">
                <v:path arrowok="t"/>
              </v:shape>
            </v:group>
            <v:group style="position:absolute;left:4468;top:5088;width:31;height:10" coordorigin="4468,5088" coordsize="31,10">
              <v:shape style="position:absolute;left:4468;top:5088;width:31;height:10" coordorigin="4468,5088" coordsize="31,10" path="m4468,5093l4498,5093e" filled="false" stroked="true" strokeweight=".599pt" strokecolor="#000000">
                <v:path arrowok="t"/>
              </v:shape>
            </v:group>
            <v:group style="position:absolute;left:4417;top:5088;width:31;height:10" coordorigin="4417,5088" coordsize="31,10">
              <v:shape style="position:absolute;left:4417;top:5088;width:31;height:10" coordorigin="4417,5088" coordsize="31,10" path="m4417,5093l4447,5093e" filled="false" stroked="true" strokeweight=".599pt" strokecolor="#000000">
                <v:path arrowok="t"/>
              </v:shape>
            </v:group>
            <v:group style="position:absolute;left:4367;top:5088;width:31;height:10" coordorigin="4367,5088" coordsize="31,10">
              <v:shape style="position:absolute;left:4367;top:5088;width:31;height:10" coordorigin="4367,5088" coordsize="31,10" path="m4367,5093l4397,5093e" filled="false" stroked="true" strokeweight=".599pt" strokecolor="#000000">
                <v:path arrowok="t"/>
              </v:shape>
            </v:group>
            <v:group style="position:absolute;left:4316;top:5088;width:31;height:10" coordorigin="4316,5088" coordsize="31,10">
              <v:shape style="position:absolute;left:4316;top:5088;width:31;height:10" coordorigin="4316,5088" coordsize="31,10" path="m4316,5093l4347,5093e" filled="false" stroked="true" strokeweight=".599pt" strokecolor="#000000">
                <v:path arrowok="t"/>
              </v:shape>
            </v:group>
            <v:group style="position:absolute;left:4266;top:5088;width:31;height:10" coordorigin="4266,5088" coordsize="31,10">
              <v:shape style="position:absolute;left:4266;top:5088;width:31;height:10" coordorigin="4266,5088" coordsize="31,10" path="m4266,5093l4296,5093e" filled="false" stroked="true" strokeweight=".599pt" strokecolor="#000000">
                <v:path arrowok="t"/>
              </v:shape>
            </v:group>
            <v:group style="position:absolute;left:4216;top:5088;width:31;height:10" coordorigin="4216,5088" coordsize="31,10">
              <v:shape style="position:absolute;left:4216;top:5088;width:31;height:10" coordorigin="4216,5088" coordsize="31,10" path="m4216,5093l4246,5093e" filled="false" stroked="true" strokeweight=".599pt" strokecolor="#000000">
                <v:path arrowok="t"/>
              </v:shape>
            </v:group>
            <v:group style="position:absolute;left:4165;top:5088;width:31;height:10" coordorigin="4165,5088" coordsize="31,10">
              <v:shape style="position:absolute;left:4165;top:5088;width:31;height:10" coordorigin="4165,5088" coordsize="31,10" path="m4165,5093l4195,5093e" filled="false" stroked="true" strokeweight=".599pt" strokecolor="#000000">
                <v:path arrowok="t"/>
              </v:shape>
            </v:group>
            <v:group style="position:absolute;left:4115;top:5088;width:31;height:10" coordorigin="4115,5088" coordsize="31,10">
              <v:shape style="position:absolute;left:4115;top:5088;width:31;height:10" coordorigin="4115,5088" coordsize="31,10" path="m4115,5093l4145,5093e" filled="false" stroked="true" strokeweight=".599pt" strokecolor="#000000">
                <v:path arrowok="t"/>
              </v:shape>
            </v:group>
            <v:group style="position:absolute;left:4065;top:5088;width:31;height:10" coordorigin="4065,5088" coordsize="31,10">
              <v:shape style="position:absolute;left:4065;top:5088;width:31;height:10" coordorigin="4065,5088" coordsize="31,10" path="m4065,5093l4095,5093e" filled="false" stroked="true" strokeweight=".599pt" strokecolor="#000000">
                <v:path arrowok="t"/>
              </v:shape>
            </v:group>
            <v:group style="position:absolute;left:4014;top:5088;width:31;height:10" coordorigin="4014,5088" coordsize="31,10">
              <v:shape style="position:absolute;left:4014;top:5088;width:31;height:10" coordorigin="4014,5088" coordsize="31,10" path="m4014,5093l4044,5093e" filled="false" stroked="true" strokeweight=".599pt" strokecolor="#000000">
                <v:path arrowok="t"/>
              </v:shape>
            </v:group>
            <v:group style="position:absolute;left:3964;top:5088;width:31;height:10" coordorigin="3964,5088" coordsize="31,10">
              <v:shape style="position:absolute;left:3964;top:5088;width:31;height:10" coordorigin="3964,5088" coordsize="31,10" path="m3964,5093l3994,5093e" filled="false" stroked="true" strokeweight=".599pt" strokecolor="#000000">
                <v:path arrowok="t"/>
              </v:shape>
            </v:group>
            <v:group style="position:absolute;left:3913;top:5088;width:31;height:10" coordorigin="3913,5088" coordsize="31,10">
              <v:shape style="position:absolute;left:3913;top:5088;width:31;height:10" coordorigin="3913,5088" coordsize="31,10" path="m3913,5093l3944,5093e" filled="false" stroked="true" strokeweight=".599pt" strokecolor="#000000">
                <v:path arrowok="t"/>
              </v:shape>
            </v:group>
            <v:group style="position:absolute;left:3863;top:5088;width:31;height:10" coordorigin="3863,5088" coordsize="31,10">
              <v:shape style="position:absolute;left:3863;top:5088;width:31;height:10" coordorigin="3863,5088" coordsize="31,10" path="m3863,5093l3893,5093e" filled="false" stroked="true" strokeweight=".599pt" strokecolor="#000000">
                <v:path arrowok="t"/>
              </v:shape>
            </v:group>
            <v:group style="position:absolute;left:3813;top:5088;width:31;height:10" coordorigin="3813,5088" coordsize="31,10">
              <v:shape style="position:absolute;left:3813;top:5088;width:31;height:10" coordorigin="3813,5088" coordsize="31,10" path="m3813,5093l3843,5093e" filled="false" stroked="true" strokeweight=".599pt" strokecolor="#000000">
                <v:path arrowok="t"/>
              </v:shape>
            </v:group>
            <v:group style="position:absolute;left:3762;top:5088;width:31;height:10" coordorigin="3762,5088" coordsize="31,10">
              <v:shape style="position:absolute;left:3762;top:5088;width:31;height:10" coordorigin="3762,5088" coordsize="31,10" path="m3762,5093l3792,5093e" filled="false" stroked="true" strokeweight=".599pt" strokecolor="#000000">
                <v:path arrowok="t"/>
              </v:shape>
            </v:group>
            <v:group style="position:absolute;left:3712;top:5088;width:31;height:10" coordorigin="3712,5088" coordsize="31,10">
              <v:shape style="position:absolute;left:3712;top:5088;width:31;height:10" coordorigin="3712,5088" coordsize="31,10" path="m3712,5093l3742,5093e" filled="false" stroked="true" strokeweight=".599pt" strokecolor="#000000">
                <v:path arrowok="t"/>
              </v:shape>
            </v:group>
            <v:group style="position:absolute;left:3661;top:5088;width:31;height:10" coordorigin="3661,5088" coordsize="31,10">
              <v:shape style="position:absolute;left:3661;top:5088;width:31;height:10" coordorigin="3661,5088" coordsize="31,10" path="m3661,5093l3692,5093e" filled="false" stroked="true" strokeweight=".599pt" strokecolor="#000000">
                <v:path arrowok="t"/>
              </v:shape>
            </v:group>
            <v:group style="position:absolute;left:3611;top:5088;width:31;height:10" coordorigin="3611,5088" coordsize="31,10">
              <v:shape style="position:absolute;left:3611;top:5088;width:31;height:10" coordorigin="3611,5088" coordsize="31,10" path="m3611,5093l3641,5093e" filled="false" stroked="true" strokeweight=".599pt" strokecolor="#000000">
                <v:path arrowok="t"/>
              </v:shape>
            </v:group>
            <v:group style="position:absolute;left:3561;top:5088;width:31;height:10" coordorigin="3561,5088" coordsize="31,10">
              <v:shape style="position:absolute;left:3561;top:5088;width:31;height:10" coordorigin="3561,5088" coordsize="31,10" path="m3561,5093l3591,5093e" filled="false" stroked="true" strokeweight=".599pt" strokecolor="#000000">
                <v:path arrowok="t"/>
              </v:shape>
            </v:group>
            <v:group style="position:absolute;left:3510;top:5088;width:31;height:10" coordorigin="3510,5088" coordsize="31,10">
              <v:shape style="position:absolute;left:3510;top:5088;width:31;height:10" coordorigin="3510,5088" coordsize="31,10" path="m3510,5093l3541,5093e" filled="false" stroked="true" strokeweight=".599pt" strokecolor="#000000">
                <v:path arrowok="t"/>
              </v:shape>
            </v:group>
            <v:group style="position:absolute;left:3460;top:5088;width:31;height:10" coordorigin="3460,5088" coordsize="31,10">
              <v:shape style="position:absolute;left:3460;top:5088;width:31;height:10" coordorigin="3460,5088" coordsize="31,10" path="m3460,5093l3490,5093e" filled="false" stroked="true" strokeweight=".599pt" strokecolor="#000000">
                <v:path arrowok="t"/>
              </v:shape>
            </v:group>
            <v:group style="position:absolute;left:5072;top:5088;width:16;height:10" coordorigin="5072,5088" coordsize="16,10">
              <v:shape style="position:absolute;left:5072;top:5088;width:16;height:10" coordorigin="5072,5088" coordsize="16,10" path="m5072,5093l5087,5093e" filled="false" stroked="true" strokeweight=".599pt" strokecolor="#000000">
                <v:path arrowok="t"/>
              </v:shape>
            </v:group>
            <v:group style="position:absolute;left:3420;top:5128;width:10;height:31" coordorigin="3420,5128" coordsize="10,31">
              <v:shape style="position:absolute;left:3420;top:5128;width:10;height:31" coordorigin="3420,5128" coordsize="10,31" path="m3420,5143l3430,5143e" filled="false" stroked="true" strokeweight="1.617pt" strokecolor="#000000">
                <v:path arrowok="t"/>
              </v:shape>
            </v:group>
            <v:group style="position:absolute;left:3420;top:5179;width:10;height:31" coordorigin="3420,5179" coordsize="10,31">
              <v:shape style="position:absolute;left:3420;top:5179;width:10;height:31" coordorigin="3420,5179" coordsize="10,31" path="m3420,5194l3430,5194e" filled="false" stroked="true" strokeweight="1.617pt" strokecolor="#000000">
                <v:path arrowok="t"/>
              </v:shape>
            </v:group>
            <v:group style="position:absolute;left:3420;top:5229;width:10;height:31" coordorigin="3420,5229" coordsize="10,31">
              <v:shape style="position:absolute;left:3420;top:5229;width:10;height:31" coordorigin="3420,5229" coordsize="10,31" path="m3420,5245l3430,5245e" filled="false" stroked="true" strokeweight="1.617pt" strokecolor="#000000">
                <v:path arrowok="t"/>
              </v:shape>
            </v:group>
            <v:group style="position:absolute;left:3420;top:5280;width:10;height:31" coordorigin="3420,5280" coordsize="10,31">
              <v:shape style="position:absolute;left:3420;top:5280;width:10;height:31" coordorigin="3420,5280" coordsize="10,31" path="m3420,5295l3430,5295e" filled="false" stroked="true" strokeweight="1.617pt" strokecolor="#000000">
                <v:path arrowok="t"/>
              </v:shape>
            </v:group>
            <v:group style="position:absolute;left:3420;top:5331;width:10;height:31" coordorigin="3420,5331" coordsize="10,31">
              <v:shape style="position:absolute;left:3420;top:5331;width:10;height:31" coordorigin="3420,5331" coordsize="10,31" path="m3420,5346l3430,5346e" filled="false" stroked="true" strokeweight="1.617pt" strokecolor="#000000">
                <v:path arrowok="t"/>
              </v:shape>
            </v:group>
            <v:group style="position:absolute;left:3420;top:5381;width:10;height:31" coordorigin="3420,5381" coordsize="10,31">
              <v:shape style="position:absolute;left:3420;top:5381;width:10;height:31" coordorigin="3420,5381" coordsize="10,31" path="m3420,5397l3430,5397e" filled="false" stroked="true" strokeweight="1.617pt" strokecolor="#000000">
                <v:path arrowok="t"/>
              </v:shape>
            </v:group>
            <v:group style="position:absolute;left:3420;top:5432;width:10;height:31" coordorigin="3420,5432" coordsize="10,31">
              <v:shape style="position:absolute;left:3420;top:5432;width:10;height:31" coordorigin="3420,5432" coordsize="10,31" path="m3420,5447l3430,5447e" filled="false" stroked="true" strokeweight="1.617pt" strokecolor="#000000">
                <v:path arrowok="t"/>
              </v:shape>
            </v:group>
            <v:group style="position:absolute;left:3420;top:5483;width:10;height:31" coordorigin="3420,5483" coordsize="10,31">
              <v:shape style="position:absolute;left:3420;top:5483;width:10;height:31" coordorigin="3420,5483" coordsize="10,31" path="m3420,5498l3430,5498e" filled="false" stroked="true" strokeweight="1.617pt" strokecolor="#000000">
                <v:path arrowok="t"/>
              </v:shape>
            </v:group>
            <v:group style="position:absolute;left:3420;top:5533;width:10;height:31" coordorigin="3420,5533" coordsize="10,31">
              <v:shape style="position:absolute;left:3420;top:5533;width:10;height:31" coordorigin="3420,5533" coordsize="10,31" path="m3420,5549l3430,5549e" filled="false" stroked="true" strokeweight="1.617pt" strokecolor="#000000">
                <v:path arrowok="t"/>
              </v:shape>
            </v:group>
            <v:group style="position:absolute;left:3420;top:5584;width:10;height:31" coordorigin="3420,5584" coordsize="10,31">
              <v:shape style="position:absolute;left:3420;top:5584;width:10;height:31" coordorigin="3420,5584" coordsize="10,31" path="m3420,5599l3430,5599e" filled="false" stroked="true" strokeweight="1.617pt" strokecolor="#000000">
                <v:path arrowok="t"/>
              </v:shape>
            </v:group>
            <v:group style="position:absolute;left:3420;top:5635;width:10;height:31" coordorigin="3420,5635" coordsize="10,31">
              <v:shape style="position:absolute;left:3420;top:5635;width:10;height:31" coordorigin="3420,5635" coordsize="10,31" path="m3420,5650l3430,5650e" filled="false" stroked="true" strokeweight="1.617pt" strokecolor="#000000">
                <v:path arrowok="t"/>
              </v:shape>
            </v:group>
            <v:group style="position:absolute;left:3420;top:5686;width:10;height:31" coordorigin="3420,5686" coordsize="10,31">
              <v:shape style="position:absolute;left:3420;top:5686;width:10;height:31" coordorigin="3420,5686" coordsize="10,31" path="m3420,5701l3430,5701e" filled="false" stroked="true" strokeweight="1.617pt" strokecolor="#000000">
                <v:path arrowok="t"/>
              </v:shape>
            </v:group>
            <v:group style="position:absolute;left:3420;top:5736;width:10;height:31" coordorigin="3420,5736" coordsize="10,31">
              <v:shape style="position:absolute;left:3420;top:5736;width:10;height:31" coordorigin="3420,5736" coordsize="10,31" path="m3420,5751l3430,5751e" filled="false" stroked="true" strokeweight="1.617pt" strokecolor="#000000">
                <v:path arrowok="t"/>
              </v:shape>
            </v:group>
            <v:group style="position:absolute;left:3420;top:5787;width:10;height:31" coordorigin="3420,5787" coordsize="10,31">
              <v:shape style="position:absolute;left:3420;top:5787;width:10;height:31" coordorigin="3420,5787" coordsize="10,31" path="m3420,5802l3430,5802e" filled="false" stroked="true" strokeweight="1.617pt" strokecolor="#000000">
                <v:path arrowok="t"/>
              </v:shape>
            </v:group>
            <v:group style="position:absolute;left:3420;top:5838;width:10;height:31" coordorigin="3420,5838" coordsize="10,31">
              <v:shape style="position:absolute;left:3420;top:5838;width:10;height:31" coordorigin="3420,5838" coordsize="10,31" path="m3420,5853l3430,5853e" filled="false" stroked="true" strokeweight="1.617pt" strokecolor="#000000">
                <v:path arrowok="t"/>
              </v:shape>
            </v:group>
            <v:group style="position:absolute;left:3420;top:5888;width:10;height:31" coordorigin="3420,5888" coordsize="10,31">
              <v:shape style="position:absolute;left:3420;top:5888;width:10;height:31" coordorigin="3420,5888" coordsize="10,31" path="m3420,5903l3430,5903e" filled="false" stroked="true" strokeweight="1.617pt" strokecolor="#000000">
                <v:path arrowok="t"/>
              </v:shape>
            </v:group>
            <v:group style="position:absolute;left:3420;top:5939;width:10;height:31" coordorigin="3420,5939" coordsize="10,31">
              <v:shape style="position:absolute;left:3420;top:5939;width:10;height:31" coordorigin="3420,5939" coordsize="10,31" path="m3420,5954l3430,5954e" filled="false" stroked="true" strokeweight="1.617pt" strokecolor="#000000">
                <v:path arrowok="t"/>
              </v:shape>
            </v:group>
            <v:group style="position:absolute;left:3420;top:5990;width:10;height:31" coordorigin="3420,5990" coordsize="10,31">
              <v:shape style="position:absolute;left:3420;top:5990;width:10;height:31" coordorigin="3420,5990" coordsize="10,31" path="m3420,6005l3430,6005e" filled="false" stroked="true" strokeweight="1.617pt" strokecolor="#000000">
                <v:path arrowok="t"/>
              </v:shape>
            </v:group>
            <v:group style="position:absolute;left:3420;top:6040;width:10;height:31" coordorigin="3420,6040" coordsize="10,31">
              <v:shape style="position:absolute;left:3420;top:6040;width:10;height:31" coordorigin="3420,6040" coordsize="10,31" path="m3420,6055l3430,6055e" filled="false" stroked="true" strokeweight="1.617pt" strokecolor="#000000">
                <v:path arrowok="t"/>
              </v:shape>
            </v:group>
            <v:group style="position:absolute;left:3420;top:6091;width:10;height:31" coordorigin="3420,6091" coordsize="10,31">
              <v:shape style="position:absolute;left:3420;top:6091;width:10;height:31" coordorigin="3420,6091" coordsize="10,31" path="m3420,6106l3430,6106e" filled="false" stroked="true" strokeweight="1.617pt" strokecolor="#000000">
                <v:path arrowok="t"/>
              </v:shape>
            </v:group>
            <v:group style="position:absolute;left:3420;top:6142;width:10;height:31" coordorigin="3420,6142" coordsize="10,31">
              <v:shape style="position:absolute;left:3420;top:6142;width:10;height:31" coordorigin="3420,6142" coordsize="10,31" path="m3420,6157l3430,6157e" filled="false" stroked="true" strokeweight="1.617pt" strokecolor="#000000">
                <v:path arrowok="t"/>
              </v:shape>
            </v:group>
            <v:group style="position:absolute;left:3420;top:6192;width:10;height:31" coordorigin="3420,6192" coordsize="10,31">
              <v:shape style="position:absolute;left:3420;top:6192;width:10;height:31" coordorigin="3420,6192" coordsize="10,31" path="m3420,6207l3430,6207e" filled="false" stroked="true" strokeweight="1.617pt" strokecolor="#000000">
                <v:path arrowok="t"/>
              </v:shape>
            </v:group>
            <v:group style="position:absolute;left:3420;top:6243;width:10;height:31" coordorigin="3420,6243" coordsize="10,31">
              <v:shape style="position:absolute;left:3420;top:6243;width:10;height:31" coordorigin="3420,6243" coordsize="10,31" path="m3420,6258l3430,6258e" filled="false" stroked="true" strokeweight="1.617pt" strokecolor="#000000">
                <v:path arrowok="t"/>
              </v:shape>
            </v:group>
            <v:group style="position:absolute;left:3420;top:6294;width:10;height:31" coordorigin="3420,6294" coordsize="10,31">
              <v:shape style="position:absolute;left:3420;top:6294;width:10;height:31" coordorigin="3420,6294" coordsize="10,31" path="m3420,6309l3430,6309e" filled="false" stroked="true" strokeweight="1.617pt" strokecolor="#000000">
                <v:path arrowok="t"/>
              </v:shape>
            </v:group>
            <v:group style="position:absolute;left:3420;top:6344;width:10;height:31" coordorigin="3420,6344" coordsize="10,31">
              <v:shape style="position:absolute;left:3420;top:6344;width:10;height:31" coordorigin="3420,6344" coordsize="10,31" path="m3420,6360l3430,6360e" filled="false" stroked="true" strokeweight="1.617pt" strokecolor="#000000">
                <v:path arrowok="t"/>
              </v:shape>
            </v:group>
            <v:group style="position:absolute;left:3420;top:6395;width:10;height:31" coordorigin="3420,6395" coordsize="10,31">
              <v:shape style="position:absolute;left:3420;top:6395;width:10;height:31" coordorigin="3420,6395" coordsize="10,31" path="m3420,6410l3430,6410e" filled="false" stroked="true" strokeweight="1.617pt" strokecolor="#000000">
                <v:path arrowok="t"/>
              </v:shape>
            </v:group>
            <v:group style="position:absolute;left:3420;top:6446;width:10;height:31" coordorigin="3420,6446" coordsize="10,31">
              <v:shape style="position:absolute;left:3420;top:6446;width:10;height:31" coordorigin="3420,6446" coordsize="10,31" path="m3420,6461l3430,6461e" filled="false" stroked="true" strokeweight="1.617pt" strokecolor="#000000">
                <v:path arrowok="t"/>
              </v:shape>
            </v:group>
            <v:group style="position:absolute;left:3420;top:6496;width:10;height:31" coordorigin="3420,6496" coordsize="10,31">
              <v:shape style="position:absolute;left:3420;top:6496;width:10;height:31" coordorigin="3420,6496" coordsize="10,31" path="m3420,6512l3430,6512e" filled="false" stroked="true" strokeweight="1.617pt" strokecolor="#000000">
                <v:path arrowok="t"/>
              </v:shape>
            </v:group>
            <v:group style="position:absolute;left:3420;top:6547;width:10;height:31" coordorigin="3420,6547" coordsize="10,31">
              <v:shape style="position:absolute;left:3420;top:6547;width:10;height:31" coordorigin="3420,6547" coordsize="10,31" path="m3420,6562l3430,6562e" filled="false" stroked="true" strokeweight="1.617pt" strokecolor="#000000">
                <v:path arrowok="t"/>
              </v:shape>
            </v:group>
            <v:group style="position:absolute;left:3420;top:6598;width:10;height:31" coordorigin="3420,6598" coordsize="10,31">
              <v:shape style="position:absolute;left:3420;top:6598;width:10;height:31" coordorigin="3420,6598" coordsize="10,31" path="m3420,6613l3430,6613e" filled="false" stroked="true" strokeweight="1.617pt" strokecolor="#000000">
                <v:path arrowok="t"/>
              </v:shape>
            </v:group>
            <v:group style="position:absolute;left:3420;top:6648;width:10;height:31" coordorigin="3420,6648" coordsize="10,31">
              <v:shape style="position:absolute;left:3420;top:6648;width:10;height:31" coordorigin="3420,6648" coordsize="10,31" path="m3420,6664l3430,6664e" filled="false" stroked="true" strokeweight="1.617pt" strokecolor="#000000">
                <v:path arrowok="t"/>
              </v:shape>
            </v:group>
            <v:group style="position:absolute;left:3420;top:6699;width:10;height:31" coordorigin="3420,6699" coordsize="10,31">
              <v:shape style="position:absolute;left:3420;top:6699;width:10;height:31" coordorigin="3420,6699" coordsize="10,31" path="m3420,6714l3430,6714e" filled="false" stroked="true" strokeweight="1.617pt" strokecolor="#000000">
                <v:path arrowok="t"/>
              </v:shape>
            </v:group>
            <v:group style="position:absolute;left:3420;top:6765;width:10;height:2" coordorigin="3420,6765" coordsize="10,2">
              <v:shape style="position:absolute;left:3420;top:6765;width:10;height:2" coordorigin="3420,6765" coordsize="10,0" path="m3420,6765l3430,6765e" filled="false" stroked="true" strokeweight="1.618pt" strokecolor="#000000">
                <v:path arrowok="t"/>
              </v:shape>
            </v:group>
            <v:group style="position:absolute;left:6704;top:5088;width:31;height:10" coordorigin="6704,5088" coordsize="31,10">
              <v:shape style="position:absolute;left:6704;top:5088;width:31;height:10" coordorigin="6704,5088" coordsize="31,10" path="m6704,5093l6734,5093e" filled="false" stroked="true" strokeweight=".599pt" strokecolor="#000000">
                <v:path arrowok="t"/>
              </v:shape>
            </v:group>
            <v:group style="position:absolute;left:6654;top:5088;width:31;height:10" coordorigin="6654,5088" coordsize="31,10">
              <v:shape style="position:absolute;left:6654;top:5088;width:31;height:10" coordorigin="6654,5088" coordsize="31,10" path="m6654,5093l6684,5093e" filled="false" stroked="true" strokeweight=".599pt" strokecolor="#000000">
                <v:path arrowok="t"/>
              </v:shape>
            </v:group>
            <v:group style="position:absolute;left:6603;top:5088;width:31;height:10" coordorigin="6603,5088" coordsize="31,10">
              <v:shape style="position:absolute;left:6603;top:5088;width:31;height:10" coordorigin="6603,5088" coordsize="31,10" path="m6603,5093l6634,5093e" filled="false" stroked="true" strokeweight=".599pt" strokecolor="#000000">
                <v:path arrowok="t"/>
              </v:shape>
            </v:group>
            <v:group style="position:absolute;left:6553;top:5088;width:31;height:10" coordorigin="6553,5088" coordsize="31,10">
              <v:shape style="position:absolute;left:6553;top:5088;width:31;height:10" coordorigin="6553,5088" coordsize="31,10" path="m6553,5093l6583,5093e" filled="false" stroked="true" strokeweight=".599pt" strokecolor="#000000">
                <v:path arrowok="t"/>
              </v:shape>
            </v:group>
            <v:group style="position:absolute;left:6503;top:5088;width:31;height:10" coordorigin="6503,5088" coordsize="31,10">
              <v:shape style="position:absolute;left:6503;top:5088;width:31;height:10" coordorigin="6503,5088" coordsize="31,10" path="m6503,5093l6533,5093e" filled="false" stroked="true" strokeweight=".599pt" strokecolor="#000000">
                <v:path arrowok="t"/>
              </v:shape>
            </v:group>
            <v:group style="position:absolute;left:6452;top:5088;width:31;height:10" coordorigin="6452,5088" coordsize="31,10">
              <v:shape style="position:absolute;left:6452;top:5088;width:31;height:10" coordorigin="6452,5088" coordsize="31,10" path="m6452,5093l6482,5093e" filled="false" stroked="true" strokeweight=".599pt" strokecolor="#000000">
                <v:path arrowok="t"/>
              </v:shape>
            </v:group>
            <v:group style="position:absolute;left:6402;top:5088;width:31;height:10" coordorigin="6402,5088" coordsize="31,10">
              <v:shape style="position:absolute;left:6402;top:5088;width:31;height:10" coordorigin="6402,5088" coordsize="31,10" path="m6402,5093l6432,5093e" filled="false" stroked="true" strokeweight=".599pt" strokecolor="#000000">
                <v:path arrowok="t"/>
              </v:shape>
            </v:group>
            <v:group style="position:absolute;left:6351;top:5088;width:31;height:10" coordorigin="6351,5088" coordsize="31,10">
              <v:shape style="position:absolute;left:6351;top:5088;width:31;height:10" coordorigin="6351,5088" coordsize="31,10" path="m6351,5093l6382,5093e" filled="false" stroked="true" strokeweight=".599pt" strokecolor="#000000">
                <v:path arrowok="t"/>
              </v:shape>
            </v:group>
            <v:group style="position:absolute;left:6301;top:5088;width:31;height:10" coordorigin="6301,5088" coordsize="31,10">
              <v:shape style="position:absolute;left:6301;top:5088;width:31;height:10" coordorigin="6301,5088" coordsize="31,10" path="m6301,5093l6331,5093e" filled="false" stroked="true" strokeweight=".599pt" strokecolor="#000000">
                <v:path arrowok="t"/>
              </v:shape>
            </v:group>
            <v:group style="position:absolute;left:6251;top:5088;width:31;height:10" coordorigin="6251,5088" coordsize="31,10">
              <v:shape style="position:absolute;left:6251;top:5088;width:31;height:10" coordorigin="6251,5088" coordsize="31,10" path="m6251,5093l6281,5093e" filled="false" stroked="true" strokeweight=".599pt" strokecolor="#000000">
                <v:path arrowok="t"/>
              </v:shape>
            </v:group>
            <v:group style="position:absolute;left:6200;top:5088;width:31;height:10" coordorigin="6200,5088" coordsize="31,10">
              <v:shape style="position:absolute;left:6200;top:5088;width:31;height:10" coordorigin="6200,5088" coordsize="31,10" path="m6200,5093l6231,5093e" filled="false" stroked="true" strokeweight=".599pt" strokecolor="#000000">
                <v:path arrowok="t"/>
              </v:shape>
            </v:group>
            <v:group style="position:absolute;left:6150;top:5088;width:31;height:10" coordorigin="6150,5088" coordsize="31,10">
              <v:shape style="position:absolute;left:6150;top:5088;width:31;height:10" coordorigin="6150,5088" coordsize="31,10" path="m6150,5093l6180,5093e" filled="false" stroked="true" strokeweight=".599pt" strokecolor="#000000">
                <v:path arrowok="t"/>
              </v:shape>
            </v:group>
            <v:group style="position:absolute;left:6100;top:5088;width:31;height:10" coordorigin="6100,5088" coordsize="31,10">
              <v:shape style="position:absolute;left:6100;top:5088;width:31;height:10" coordorigin="6100,5088" coordsize="31,10" path="m6100,5093l6130,5093e" filled="false" stroked="true" strokeweight=".599pt" strokecolor="#000000">
                <v:path arrowok="t"/>
              </v:shape>
            </v:group>
            <v:group style="position:absolute;left:6049;top:5088;width:31;height:10" coordorigin="6049,5088" coordsize="31,10">
              <v:shape style="position:absolute;left:6049;top:5088;width:31;height:10" coordorigin="6049,5088" coordsize="31,10" path="m6049,5093l6079,5093e" filled="false" stroked="true" strokeweight=".599pt" strokecolor="#000000">
                <v:path arrowok="t"/>
              </v:shape>
            </v:group>
            <v:group style="position:absolute;left:5999;top:5088;width:31;height:10" coordorigin="5999,5088" coordsize="31,10">
              <v:shape style="position:absolute;left:5999;top:5088;width:31;height:10" coordorigin="5999,5088" coordsize="31,10" path="m5999,5093l6029,5093e" filled="false" stroked="true" strokeweight=".599pt" strokecolor="#000000">
                <v:path arrowok="t"/>
              </v:shape>
            </v:group>
            <v:group style="position:absolute;left:5948;top:5088;width:31;height:10" coordorigin="5948,5088" coordsize="31,10">
              <v:shape style="position:absolute;left:5948;top:5088;width:31;height:10" coordorigin="5948,5088" coordsize="31,10" path="m5948,5093l5979,5093e" filled="false" stroked="true" strokeweight=".599pt" strokecolor="#000000">
                <v:path arrowok="t"/>
              </v:shape>
            </v:group>
            <v:group style="position:absolute;left:5898;top:5088;width:31;height:10" coordorigin="5898,5088" coordsize="31,10">
              <v:shape style="position:absolute;left:5898;top:5088;width:31;height:10" coordorigin="5898,5088" coordsize="31,10" path="m5898,5093l5928,5093e" filled="false" stroked="true" strokeweight=".599pt" strokecolor="#000000">
                <v:path arrowok="t"/>
              </v:shape>
            </v:group>
            <v:group style="position:absolute;left:5848;top:5088;width:31;height:10" coordorigin="5848,5088" coordsize="31,10">
              <v:shape style="position:absolute;left:5848;top:5088;width:31;height:10" coordorigin="5848,5088" coordsize="31,10" path="m5848,5093l5878,5093e" filled="false" stroked="true" strokeweight=".599pt" strokecolor="#000000">
                <v:path arrowok="t"/>
              </v:shape>
            </v:group>
            <v:group style="position:absolute;left:5797;top:5088;width:31;height:10" coordorigin="5797,5088" coordsize="31,10">
              <v:shape style="position:absolute;left:5797;top:5088;width:31;height:10" coordorigin="5797,5088" coordsize="31,10" path="m5797,5093l5828,5093e" filled="false" stroked="true" strokeweight=".599pt" strokecolor="#000000">
                <v:path arrowok="t"/>
              </v:shape>
            </v:group>
            <v:group style="position:absolute;left:5747;top:5088;width:31;height:10" coordorigin="5747,5088" coordsize="31,10">
              <v:shape style="position:absolute;left:5747;top:5088;width:31;height:10" coordorigin="5747,5088" coordsize="31,10" path="m5747,5093l5777,5093e" filled="false" stroked="true" strokeweight=".599pt" strokecolor="#000000">
                <v:path arrowok="t"/>
              </v:shape>
            </v:group>
            <v:group style="position:absolute;left:5697;top:5088;width:31;height:10" coordorigin="5697,5088" coordsize="31,10">
              <v:shape style="position:absolute;left:5697;top:5088;width:31;height:10" coordorigin="5697,5088" coordsize="31,10" path="m5697,5093l5727,5093e" filled="false" stroked="true" strokeweight=".599pt" strokecolor="#000000">
                <v:path arrowok="t"/>
              </v:shape>
            </v:group>
            <v:group style="position:absolute;left:5646;top:5088;width:31;height:10" coordorigin="5646,5088" coordsize="31,10">
              <v:shape style="position:absolute;left:5646;top:5088;width:31;height:10" coordorigin="5646,5088" coordsize="31,10" path="m5646,5093l5676,5093e" filled="false" stroked="true" strokeweight=".599pt" strokecolor="#000000">
                <v:path arrowok="t"/>
              </v:shape>
            </v:group>
            <v:group style="position:absolute;left:5596;top:5088;width:31;height:10" coordorigin="5596,5088" coordsize="31,10">
              <v:shape style="position:absolute;left:5596;top:5088;width:31;height:10" coordorigin="5596,5088" coordsize="31,10" path="m5596,5093l5626,5093e" filled="false" stroked="true" strokeweight=".599pt" strokecolor="#000000">
                <v:path arrowok="t"/>
              </v:shape>
            </v:group>
            <v:group style="position:absolute;left:5545;top:5088;width:31;height:10" coordorigin="5545,5088" coordsize="31,10">
              <v:shape style="position:absolute;left:5545;top:5088;width:31;height:10" coordorigin="5545,5088" coordsize="31,10" path="m5545,5093l5576,5093e" filled="false" stroked="true" strokeweight=".599pt" strokecolor="#000000">
                <v:path arrowok="t"/>
              </v:shape>
            </v:group>
            <v:group style="position:absolute;left:5495;top:5088;width:31;height:10" coordorigin="5495,5088" coordsize="31,10">
              <v:shape style="position:absolute;left:5495;top:5088;width:31;height:10" coordorigin="5495,5088" coordsize="31,10" path="m5495,5093l5525,5093e" filled="false" stroked="true" strokeweight=".599pt" strokecolor="#000000">
                <v:path arrowok="t"/>
              </v:shape>
            </v:group>
            <v:group style="position:absolute;left:5445;top:5088;width:31;height:10" coordorigin="5445,5088" coordsize="31,10">
              <v:shape style="position:absolute;left:5445;top:5088;width:31;height:10" coordorigin="5445,5088" coordsize="31,10" path="m5445,5093l5475,5093e" filled="false" stroked="true" strokeweight=".599pt" strokecolor="#000000">
                <v:path arrowok="t"/>
              </v:shape>
            </v:group>
            <v:group style="position:absolute;left:5394;top:5088;width:31;height:10" coordorigin="5394,5088" coordsize="31,10">
              <v:shape style="position:absolute;left:5394;top:5088;width:31;height:10" coordorigin="5394,5088" coordsize="31,10" path="m5394,5093l5424,5093e" filled="false" stroked="true" strokeweight=".599pt" strokecolor="#000000">
                <v:path arrowok="t"/>
              </v:shape>
            </v:group>
            <v:group style="position:absolute;left:5344;top:5088;width:31;height:10" coordorigin="5344,5088" coordsize="31,10">
              <v:shape style="position:absolute;left:5344;top:5088;width:31;height:10" coordorigin="5344,5088" coordsize="31,10" path="m5344,5093l5374,5093e" filled="false" stroked="true" strokeweight=".599pt" strokecolor="#000000">
                <v:path arrowok="t"/>
              </v:shape>
            </v:group>
            <v:group style="position:absolute;left:5294;top:5088;width:31;height:10" coordorigin="5294,5088" coordsize="31,10">
              <v:shape style="position:absolute;left:5294;top:5088;width:31;height:10" coordorigin="5294,5088" coordsize="31,10" path="m5294,5093l5324,5093e" filled="false" stroked="true" strokeweight=".599pt" strokecolor="#000000">
                <v:path arrowok="t"/>
              </v:shape>
            </v:group>
            <v:group style="position:absolute;left:5243;top:5088;width:31;height:10" coordorigin="5243,5088" coordsize="31,10">
              <v:shape style="position:absolute;left:5243;top:5088;width:31;height:10" coordorigin="5243,5088" coordsize="31,10" path="m5243,5093l5273,5093e" filled="false" stroked="true" strokeweight=".599pt" strokecolor="#000000">
                <v:path arrowok="t"/>
              </v:shape>
            </v:group>
            <v:group style="position:absolute;left:5193;top:5088;width:31;height:10" coordorigin="5193,5088" coordsize="31,10">
              <v:shape style="position:absolute;left:5193;top:5088;width:31;height:10" coordorigin="5193,5088" coordsize="31,10" path="m5193,5093l5223,5093e" filled="false" stroked="true" strokeweight=".599pt" strokecolor="#000000">
                <v:path arrowok="t"/>
              </v:shape>
            </v:group>
            <v:group style="position:absolute;left:5142;top:5088;width:31;height:10" coordorigin="5142,5088" coordsize="31,10">
              <v:shape style="position:absolute;left:5142;top:5088;width:31;height:10" coordorigin="5142,5088" coordsize="31,10" path="m5142,5093l5173,5093e" filled="false" stroked="true" strokeweight=".599pt" strokecolor="#000000">
                <v:path arrowok="t"/>
              </v:shape>
            </v:group>
            <v:group style="position:absolute;left:6754;top:5088;width:16;height:10" coordorigin="6754,5088" coordsize="16,10">
              <v:shape style="position:absolute;left:6754;top:5088;width:16;height:10" coordorigin="6754,5088" coordsize="16,10" path="m6754,5093l6770,5093e" filled="false" stroked="true" strokeweight=".599pt" strokecolor="#000000">
                <v:path arrowok="t"/>
              </v:shape>
            </v:group>
            <v:group style="position:absolute;left:5107;top:5088;width:16;height:10" coordorigin="5107,5088" coordsize="16,10">
              <v:shape style="position:absolute;left:5107;top:5088;width:16;height:10" coordorigin="5107,5088" coordsize="16,10" path="m5107,5093l5122,5093e" filled="false" stroked="true" strokeweight=".599pt" strokecolor="#000000">
                <v:path arrowok="t"/>
              </v:shape>
            </v:group>
            <v:group style="position:absolute;left:8367;top:5088;width:31;height:10" coordorigin="8367,5088" coordsize="31,10">
              <v:shape style="position:absolute;left:8367;top:5088;width:31;height:10" coordorigin="8367,5088" coordsize="31,10" path="m8367,5093l8397,5093e" filled="false" stroked="true" strokeweight=".599pt" strokecolor="#000000">
                <v:path arrowok="t"/>
              </v:shape>
            </v:group>
            <v:group style="position:absolute;left:8316;top:5088;width:31;height:10" coordorigin="8316,5088" coordsize="31,10">
              <v:shape style="position:absolute;left:8316;top:5088;width:31;height:10" coordorigin="8316,5088" coordsize="31,10" path="m8316,5093l8346,5093e" filled="false" stroked="true" strokeweight=".599pt" strokecolor="#000000">
                <v:path arrowok="t"/>
              </v:shape>
            </v:group>
            <v:group style="position:absolute;left:8266;top:5088;width:31;height:10" coordorigin="8266,5088" coordsize="31,10">
              <v:shape style="position:absolute;left:8266;top:5088;width:31;height:10" coordorigin="8266,5088" coordsize="31,10" path="m8266,5093l8296,5093e" filled="false" stroked="true" strokeweight=".599pt" strokecolor="#000000">
                <v:path arrowok="t"/>
              </v:shape>
            </v:group>
            <v:group style="position:absolute;left:8215;top:5088;width:31;height:10" coordorigin="8215,5088" coordsize="31,10">
              <v:shape style="position:absolute;left:8215;top:5088;width:31;height:10" coordorigin="8215,5088" coordsize="31,10" path="m8215,5093l8246,5093e" filled="false" stroked="true" strokeweight=".599pt" strokecolor="#000000">
                <v:path arrowok="t"/>
              </v:shape>
            </v:group>
            <v:group style="position:absolute;left:8165;top:5088;width:31;height:10" coordorigin="8165,5088" coordsize="31,10">
              <v:shape style="position:absolute;left:8165;top:5088;width:31;height:10" coordorigin="8165,5088" coordsize="31,10" path="m8165,5093l8195,5093e" filled="false" stroked="true" strokeweight=".599pt" strokecolor="#000000">
                <v:path arrowok="t"/>
              </v:shape>
            </v:group>
            <v:group style="position:absolute;left:8115;top:5088;width:31;height:10" coordorigin="8115,5088" coordsize="31,10">
              <v:shape style="position:absolute;left:8115;top:5088;width:31;height:10" coordorigin="8115,5088" coordsize="31,10" path="m8115,5093l8145,5093e" filled="false" stroked="true" strokeweight=".599pt" strokecolor="#000000">
                <v:path arrowok="t"/>
              </v:shape>
            </v:group>
            <v:group style="position:absolute;left:8064;top:5088;width:31;height:10" coordorigin="8064,5088" coordsize="31,10">
              <v:shape style="position:absolute;left:8064;top:5088;width:31;height:10" coordorigin="8064,5088" coordsize="31,10" path="m8064,5093l8094,5093e" filled="false" stroked="true" strokeweight=".599pt" strokecolor="#000000">
                <v:path arrowok="t"/>
              </v:shape>
            </v:group>
            <v:group style="position:absolute;left:8014;top:5088;width:31;height:10" coordorigin="8014,5088" coordsize="31,10">
              <v:shape style="position:absolute;left:8014;top:5088;width:31;height:10" coordorigin="8014,5088" coordsize="31,10" path="m8014,5093l8044,5093e" filled="false" stroked="true" strokeweight=".599pt" strokecolor="#000000">
                <v:path arrowok="t"/>
              </v:shape>
            </v:group>
            <v:group style="position:absolute;left:7964;top:5088;width:31;height:10" coordorigin="7964,5088" coordsize="31,10">
              <v:shape style="position:absolute;left:7964;top:5088;width:31;height:10" coordorigin="7964,5088" coordsize="31,10" path="m7964,5093l7994,5093e" filled="false" stroked="true" strokeweight=".599pt" strokecolor="#000000">
                <v:path arrowok="t"/>
              </v:shape>
            </v:group>
            <v:group style="position:absolute;left:7913;top:5088;width:31;height:10" coordorigin="7913,5088" coordsize="31,10">
              <v:shape style="position:absolute;left:7913;top:5088;width:31;height:10" coordorigin="7913,5088" coordsize="31,10" path="m7913,5093l7943,5093e" filled="false" stroked="true" strokeweight=".599pt" strokecolor="#000000">
                <v:path arrowok="t"/>
              </v:shape>
            </v:group>
            <v:group style="position:absolute;left:7863;top:5088;width:31;height:10" coordorigin="7863,5088" coordsize="31,10">
              <v:shape style="position:absolute;left:7863;top:5088;width:31;height:10" coordorigin="7863,5088" coordsize="31,10" path="m7863,5093l7893,5093e" filled="false" stroked="true" strokeweight=".599pt" strokecolor="#000000">
                <v:path arrowok="t"/>
              </v:shape>
            </v:group>
            <v:group style="position:absolute;left:7812;top:5088;width:31;height:10" coordorigin="7812,5088" coordsize="31,10">
              <v:shape style="position:absolute;left:7812;top:5088;width:31;height:10" coordorigin="7812,5088" coordsize="31,10" path="m7812,5093l7843,5093e" filled="false" stroked="true" strokeweight=".599pt" strokecolor="#000000">
                <v:path arrowok="t"/>
              </v:shape>
            </v:group>
            <v:group style="position:absolute;left:7762;top:5088;width:31;height:10" coordorigin="7762,5088" coordsize="31,10">
              <v:shape style="position:absolute;left:7762;top:5088;width:31;height:10" coordorigin="7762,5088" coordsize="31,10" path="m7762,5093l7792,5093e" filled="false" stroked="true" strokeweight=".599pt" strokecolor="#000000">
                <v:path arrowok="t"/>
              </v:shape>
            </v:group>
            <v:group style="position:absolute;left:7712;top:5088;width:31;height:10" coordorigin="7712,5088" coordsize="31,10">
              <v:shape style="position:absolute;left:7712;top:5088;width:31;height:10" coordorigin="7712,5088" coordsize="31,10" path="m7712,5093l7742,5093e" filled="false" stroked="true" strokeweight=".599pt" strokecolor="#000000">
                <v:path arrowok="t"/>
              </v:shape>
            </v:group>
            <v:group style="position:absolute;left:7661;top:5088;width:31;height:10" coordorigin="7661,5088" coordsize="31,10">
              <v:shape style="position:absolute;left:7661;top:5088;width:31;height:10" coordorigin="7661,5088" coordsize="31,10" path="m7661,5093l7691,5093e" filled="false" stroked="true" strokeweight=".599pt" strokecolor="#000000">
                <v:path arrowok="t"/>
              </v:shape>
            </v:group>
            <v:group style="position:absolute;left:7611;top:5088;width:31;height:10" coordorigin="7611,5088" coordsize="31,10">
              <v:shape style="position:absolute;left:7611;top:5088;width:31;height:10" coordorigin="7611,5088" coordsize="31,10" path="m7611,5093l7641,5093e" filled="false" stroked="true" strokeweight=".599pt" strokecolor="#000000">
                <v:path arrowok="t"/>
              </v:shape>
            </v:group>
            <v:group style="position:absolute;left:7561;top:5088;width:31;height:10" coordorigin="7561,5088" coordsize="31,10">
              <v:shape style="position:absolute;left:7561;top:5088;width:31;height:10" coordorigin="7561,5088" coordsize="31,10" path="m7561,5093l7591,5093e" filled="false" stroked="true" strokeweight=".599pt" strokecolor="#000000">
                <v:path arrowok="t"/>
              </v:shape>
            </v:group>
            <v:group style="position:absolute;left:7510;top:5088;width:31;height:10" coordorigin="7510,5088" coordsize="31,10">
              <v:shape style="position:absolute;left:7510;top:5088;width:31;height:10" coordorigin="7510,5088" coordsize="31,10" path="m7510,5093l7540,5093e" filled="false" stroked="true" strokeweight=".599pt" strokecolor="#000000">
                <v:path arrowok="t"/>
              </v:shape>
            </v:group>
            <v:group style="position:absolute;left:7460;top:5088;width:31;height:10" coordorigin="7460,5088" coordsize="31,10">
              <v:shape style="position:absolute;left:7460;top:5088;width:31;height:10" coordorigin="7460,5088" coordsize="31,10" path="m7460,5093l7490,5093e" filled="false" stroked="true" strokeweight=".599pt" strokecolor="#000000">
                <v:path arrowok="t"/>
              </v:shape>
            </v:group>
            <v:group style="position:absolute;left:7409;top:5088;width:31;height:10" coordorigin="7409,5088" coordsize="31,10">
              <v:shape style="position:absolute;left:7409;top:5088;width:31;height:10" coordorigin="7409,5088" coordsize="31,10" path="m7409,5093l7440,5093e" filled="false" stroked="true" strokeweight=".599pt" strokecolor="#000000">
                <v:path arrowok="t"/>
              </v:shape>
            </v:group>
            <v:group style="position:absolute;left:7359;top:5088;width:31;height:10" coordorigin="7359,5088" coordsize="31,10">
              <v:shape style="position:absolute;left:7359;top:5088;width:31;height:10" coordorigin="7359,5088" coordsize="31,10" path="m7359,5093l7389,5093e" filled="false" stroked="true" strokeweight=".599pt" strokecolor="#000000">
                <v:path arrowok="t"/>
              </v:shape>
            </v:group>
            <v:group style="position:absolute;left:7309;top:5088;width:31;height:10" coordorigin="7309,5088" coordsize="31,10">
              <v:shape style="position:absolute;left:7309;top:5088;width:31;height:10" coordorigin="7309,5088" coordsize="31,10" path="m7309,5093l7339,5093e" filled="false" stroked="true" strokeweight=".599pt" strokecolor="#000000">
                <v:path arrowok="t"/>
              </v:shape>
            </v:group>
            <v:group style="position:absolute;left:7258;top:5088;width:31;height:10" coordorigin="7258,5088" coordsize="31,10">
              <v:shape style="position:absolute;left:7258;top:5088;width:31;height:10" coordorigin="7258,5088" coordsize="31,10" path="m7258,5093l7288,5093e" filled="false" stroked="true" strokeweight=".599pt" strokecolor="#000000">
                <v:path arrowok="t"/>
              </v:shape>
            </v:group>
            <v:group style="position:absolute;left:7208;top:5088;width:31;height:10" coordorigin="7208,5088" coordsize="31,10">
              <v:shape style="position:absolute;left:7208;top:5088;width:31;height:10" coordorigin="7208,5088" coordsize="31,10" path="m7208,5093l7238,5093e" filled="false" stroked="true" strokeweight=".599pt" strokecolor="#000000">
                <v:path arrowok="t"/>
              </v:shape>
            </v:group>
            <v:group style="position:absolute;left:7158;top:5088;width:31;height:10" coordorigin="7158,5088" coordsize="31,10">
              <v:shape style="position:absolute;left:7158;top:5088;width:31;height:10" coordorigin="7158,5088" coordsize="31,10" path="m7158,5093l7188,5093e" filled="false" stroked="true" strokeweight=".599pt" strokecolor="#000000">
                <v:path arrowok="t"/>
              </v:shape>
            </v:group>
            <v:group style="position:absolute;left:7107;top:5088;width:31;height:10" coordorigin="7107,5088" coordsize="31,10">
              <v:shape style="position:absolute;left:7107;top:5088;width:31;height:10" coordorigin="7107,5088" coordsize="31,10" path="m7107,5093l7137,5093e" filled="false" stroked="true" strokeweight=".599pt" strokecolor="#000000">
                <v:path arrowok="t"/>
              </v:shape>
            </v:group>
            <v:group style="position:absolute;left:7057;top:5088;width:31;height:10" coordorigin="7057,5088" coordsize="31,10">
              <v:shape style="position:absolute;left:7057;top:5088;width:31;height:10" coordorigin="7057,5088" coordsize="31,10" path="m7057,5093l7087,5093e" filled="false" stroked="true" strokeweight=".599pt" strokecolor="#000000">
                <v:path arrowok="t"/>
              </v:shape>
            </v:group>
            <v:group style="position:absolute;left:7006;top:5088;width:31;height:10" coordorigin="7006,5088" coordsize="31,10">
              <v:shape style="position:absolute;left:7006;top:5088;width:31;height:10" coordorigin="7006,5088" coordsize="31,10" path="m7006,5093l7037,5093e" filled="false" stroked="true" strokeweight=".599pt" strokecolor="#000000">
                <v:path arrowok="t"/>
              </v:shape>
            </v:group>
            <v:group style="position:absolute;left:6956;top:5088;width:31;height:10" coordorigin="6956,5088" coordsize="31,10">
              <v:shape style="position:absolute;left:6956;top:5088;width:31;height:10" coordorigin="6956,5088" coordsize="31,10" path="m6956,5093l6986,5093e" filled="false" stroked="true" strokeweight=".599pt" strokecolor="#000000">
                <v:path arrowok="t"/>
              </v:shape>
            </v:group>
            <v:group style="position:absolute;left:6906;top:5088;width:31;height:10" coordorigin="6906,5088" coordsize="31,10">
              <v:shape style="position:absolute;left:6906;top:5088;width:31;height:10" coordorigin="6906,5088" coordsize="31,10" path="m6906,5093l6936,5093e" filled="false" stroked="true" strokeweight=".599pt" strokecolor="#000000">
                <v:path arrowok="t"/>
              </v:shape>
            </v:group>
            <v:group style="position:absolute;left:6855;top:5088;width:31;height:10" coordorigin="6855,5088" coordsize="31,10">
              <v:shape style="position:absolute;left:6855;top:5088;width:31;height:10" coordorigin="6855,5088" coordsize="31,10" path="m6855,5093l6885,5093e" filled="false" stroked="true" strokeweight=".599pt" strokecolor="#000000">
                <v:path arrowok="t"/>
              </v:shape>
            </v:group>
            <v:group style="position:absolute;left:6805;top:5088;width:31;height:10" coordorigin="6805,5088" coordsize="31,10">
              <v:shape style="position:absolute;left:6805;top:5088;width:31;height:10" coordorigin="6805,5088" coordsize="31,10" path="m6805,5093l6835,5093e" filled="false" stroked="true" strokeweight=".599pt" strokecolor="#000000">
                <v:path arrowok="t"/>
              </v:shape>
            </v:group>
            <v:group style="position:absolute;left:8417;top:5088;width:16;height:10" coordorigin="8417,5088" coordsize="16,10">
              <v:shape style="position:absolute;left:8417;top:5088;width:16;height:10" coordorigin="8417,5088" coordsize="16,10" path="m8417,5093l8432,5093e" filled="false" stroked="true" strokeweight=".599pt" strokecolor="#000000">
                <v:path arrowok="t"/>
              </v:shape>
            </v:group>
            <v:group style="position:absolute;left:6765;top:5093;width:21;height:2" coordorigin="6765,5093" coordsize="21,2">
              <v:shape style="position:absolute;left:6765;top:5093;width:21;height:2" coordorigin="6765,5093" coordsize="21,0" path="m6765,5093l6785,5093e" filled="false" stroked="true" strokeweight=".599pt" strokecolor="#000000">
                <v:path arrowok="t"/>
              </v:shape>
            </v:group>
            <v:group style="position:absolute;left:6765;top:5128;width:10;height:31" coordorigin="6765,5128" coordsize="10,31">
              <v:shape style="position:absolute;left:6765;top:5128;width:10;height:31" coordorigin="6765,5128" coordsize="10,31" path="m6765,5143l6775,5143e" filled="false" stroked="true" strokeweight="1.617pt" strokecolor="#000000">
                <v:path arrowok="t"/>
              </v:shape>
            </v:group>
            <v:group style="position:absolute;left:6765;top:5179;width:10;height:31" coordorigin="6765,5179" coordsize="10,31">
              <v:shape style="position:absolute;left:6765;top:5179;width:10;height:31" coordorigin="6765,5179" coordsize="10,31" path="m6765,5194l6775,5194e" filled="false" stroked="true" strokeweight="1.617pt" strokecolor="#000000">
                <v:path arrowok="t"/>
              </v:shape>
            </v:group>
            <v:group style="position:absolute;left:6765;top:5229;width:10;height:31" coordorigin="6765,5229" coordsize="10,31">
              <v:shape style="position:absolute;left:6765;top:5229;width:10;height:31" coordorigin="6765,5229" coordsize="10,31" path="m6765,5245l6775,5245e" filled="false" stroked="true" strokeweight="1.617pt" strokecolor="#000000">
                <v:path arrowok="t"/>
              </v:shape>
            </v:group>
            <v:group style="position:absolute;left:6765;top:5280;width:10;height:31" coordorigin="6765,5280" coordsize="10,31">
              <v:shape style="position:absolute;left:6765;top:5280;width:10;height:31" coordorigin="6765,5280" coordsize="10,31" path="m6765,5295l6775,5295e" filled="false" stroked="true" strokeweight="1.617pt" strokecolor="#000000">
                <v:path arrowok="t"/>
              </v:shape>
            </v:group>
            <v:group style="position:absolute;left:6765;top:5331;width:10;height:31" coordorigin="6765,5331" coordsize="10,31">
              <v:shape style="position:absolute;left:6765;top:5331;width:10;height:31" coordorigin="6765,5331" coordsize="10,31" path="m6765,5346l6775,5346e" filled="false" stroked="true" strokeweight="1.617pt" strokecolor="#000000">
                <v:path arrowok="t"/>
              </v:shape>
            </v:group>
            <v:group style="position:absolute;left:6765;top:5381;width:10;height:31" coordorigin="6765,5381" coordsize="10,31">
              <v:shape style="position:absolute;left:6765;top:5381;width:10;height:31" coordorigin="6765,5381" coordsize="10,31" path="m6765,5397l6775,5397e" filled="false" stroked="true" strokeweight="1.617pt" strokecolor="#000000">
                <v:path arrowok="t"/>
              </v:shape>
            </v:group>
            <v:group style="position:absolute;left:6765;top:5432;width:10;height:31" coordorigin="6765,5432" coordsize="10,31">
              <v:shape style="position:absolute;left:6765;top:5432;width:10;height:31" coordorigin="6765,5432" coordsize="10,31" path="m6765,5447l6775,5447e" filled="false" stroked="true" strokeweight="1.617pt" strokecolor="#000000">
                <v:path arrowok="t"/>
              </v:shape>
            </v:group>
            <v:group style="position:absolute;left:6765;top:5483;width:10;height:31" coordorigin="6765,5483" coordsize="10,31">
              <v:shape style="position:absolute;left:6765;top:5483;width:10;height:31" coordorigin="6765,5483" coordsize="10,31" path="m6765,5498l6775,5498e" filled="false" stroked="true" strokeweight="1.617pt" strokecolor="#000000">
                <v:path arrowok="t"/>
              </v:shape>
            </v:group>
            <v:group style="position:absolute;left:6765;top:5533;width:10;height:31" coordorigin="6765,5533" coordsize="10,31">
              <v:shape style="position:absolute;left:6765;top:5533;width:10;height:31" coordorigin="6765,5533" coordsize="10,31" path="m6765,5549l6775,5549e" filled="false" stroked="true" strokeweight="1.617pt" strokecolor="#000000">
                <v:path arrowok="t"/>
              </v:shape>
            </v:group>
            <v:group style="position:absolute;left:6765;top:5584;width:10;height:31" coordorigin="6765,5584" coordsize="10,31">
              <v:shape style="position:absolute;left:6765;top:5584;width:10;height:31" coordorigin="6765,5584" coordsize="10,31" path="m6765,5599l6775,5599e" filled="false" stroked="true" strokeweight="1.617pt" strokecolor="#000000">
                <v:path arrowok="t"/>
              </v:shape>
            </v:group>
            <v:group style="position:absolute;left:6765;top:5635;width:10;height:31" coordorigin="6765,5635" coordsize="10,31">
              <v:shape style="position:absolute;left:6765;top:5635;width:10;height:31" coordorigin="6765,5635" coordsize="10,31" path="m6765,5650l6775,5650e" filled="false" stroked="true" strokeweight="1.617pt" strokecolor="#000000">
                <v:path arrowok="t"/>
              </v:shape>
            </v:group>
            <v:group style="position:absolute;left:6765;top:5686;width:10;height:31" coordorigin="6765,5686" coordsize="10,31">
              <v:shape style="position:absolute;left:6765;top:5686;width:10;height:31" coordorigin="6765,5686" coordsize="10,31" path="m6765,5701l6775,5701e" filled="false" stroked="true" strokeweight="1.617pt" strokecolor="#000000">
                <v:path arrowok="t"/>
              </v:shape>
            </v:group>
            <v:group style="position:absolute;left:6765;top:5736;width:10;height:31" coordorigin="6765,5736" coordsize="10,31">
              <v:shape style="position:absolute;left:6765;top:5736;width:10;height:31" coordorigin="6765,5736" coordsize="10,31" path="m6765,5751l6775,5751e" filled="false" stroked="true" strokeweight="1.617pt" strokecolor="#000000">
                <v:path arrowok="t"/>
              </v:shape>
            </v:group>
            <v:group style="position:absolute;left:6765;top:5787;width:10;height:31" coordorigin="6765,5787" coordsize="10,31">
              <v:shape style="position:absolute;left:6765;top:5787;width:10;height:31" coordorigin="6765,5787" coordsize="10,31" path="m6765,5802l6775,5802e" filled="false" stroked="true" strokeweight="1.617pt" strokecolor="#000000">
                <v:path arrowok="t"/>
              </v:shape>
            </v:group>
            <v:group style="position:absolute;left:6765;top:5838;width:10;height:31" coordorigin="6765,5838" coordsize="10,31">
              <v:shape style="position:absolute;left:6765;top:5838;width:10;height:31" coordorigin="6765,5838" coordsize="10,31" path="m6765,5853l6775,5853e" filled="false" stroked="true" strokeweight="1.617pt" strokecolor="#000000">
                <v:path arrowok="t"/>
              </v:shape>
            </v:group>
            <v:group style="position:absolute;left:6765;top:5888;width:10;height:31" coordorigin="6765,5888" coordsize="10,31">
              <v:shape style="position:absolute;left:6765;top:5888;width:10;height:31" coordorigin="6765,5888" coordsize="10,31" path="m6765,5903l6775,5903e" filled="false" stroked="true" strokeweight="1.617pt" strokecolor="#000000">
                <v:path arrowok="t"/>
              </v:shape>
            </v:group>
            <v:group style="position:absolute;left:6765;top:5939;width:10;height:31" coordorigin="6765,5939" coordsize="10,31">
              <v:shape style="position:absolute;left:6765;top:5939;width:10;height:31" coordorigin="6765,5939" coordsize="10,31" path="m6765,5954l6775,5954e" filled="false" stroked="true" strokeweight="1.617pt" strokecolor="#000000">
                <v:path arrowok="t"/>
              </v:shape>
            </v:group>
            <v:group style="position:absolute;left:6765;top:5990;width:10;height:31" coordorigin="6765,5990" coordsize="10,31">
              <v:shape style="position:absolute;left:6765;top:5990;width:10;height:31" coordorigin="6765,5990" coordsize="10,31" path="m6765,6005l6775,6005e" filled="false" stroked="true" strokeweight="1.617pt" strokecolor="#000000">
                <v:path arrowok="t"/>
              </v:shape>
            </v:group>
            <v:group style="position:absolute;left:6765;top:6040;width:10;height:31" coordorigin="6765,6040" coordsize="10,31">
              <v:shape style="position:absolute;left:6765;top:6040;width:10;height:31" coordorigin="6765,6040" coordsize="10,31" path="m6765,6055l6775,6055e" filled="false" stroked="true" strokeweight="1.617pt" strokecolor="#000000">
                <v:path arrowok="t"/>
              </v:shape>
            </v:group>
            <v:group style="position:absolute;left:6765;top:6091;width:10;height:31" coordorigin="6765,6091" coordsize="10,31">
              <v:shape style="position:absolute;left:6765;top:6091;width:10;height:31" coordorigin="6765,6091" coordsize="10,31" path="m6765,6106l6775,6106e" filled="false" stroked="true" strokeweight="1.617pt" strokecolor="#000000">
                <v:path arrowok="t"/>
              </v:shape>
            </v:group>
            <v:group style="position:absolute;left:6765;top:6142;width:10;height:31" coordorigin="6765,6142" coordsize="10,31">
              <v:shape style="position:absolute;left:6765;top:6142;width:10;height:31" coordorigin="6765,6142" coordsize="10,31" path="m6765,6157l6775,6157e" filled="false" stroked="true" strokeweight="1.617pt" strokecolor="#000000">
                <v:path arrowok="t"/>
              </v:shape>
            </v:group>
            <v:group style="position:absolute;left:6765;top:6192;width:10;height:31" coordorigin="6765,6192" coordsize="10,31">
              <v:shape style="position:absolute;left:6765;top:6192;width:10;height:31" coordorigin="6765,6192" coordsize="10,31" path="m6765,6207l6775,6207e" filled="false" stroked="true" strokeweight="1.617pt" strokecolor="#000000">
                <v:path arrowok="t"/>
              </v:shape>
            </v:group>
            <v:group style="position:absolute;left:6765;top:6243;width:10;height:31" coordorigin="6765,6243" coordsize="10,31">
              <v:shape style="position:absolute;left:6765;top:6243;width:10;height:31" coordorigin="6765,6243" coordsize="10,31" path="m6765,6258l6775,6258e" filled="false" stroked="true" strokeweight="1.617pt" strokecolor="#000000">
                <v:path arrowok="t"/>
              </v:shape>
            </v:group>
            <v:group style="position:absolute;left:6765;top:6294;width:10;height:31" coordorigin="6765,6294" coordsize="10,31">
              <v:shape style="position:absolute;left:6765;top:6294;width:10;height:31" coordorigin="6765,6294" coordsize="10,31" path="m6765,6309l6775,6309e" filled="false" stroked="true" strokeweight="1.617pt" strokecolor="#000000">
                <v:path arrowok="t"/>
              </v:shape>
            </v:group>
            <v:group style="position:absolute;left:6765;top:6344;width:10;height:31" coordorigin="6765,6344" coordsize="10,31">
              <v:shape style="position:absolute;left:6765;top:6344;width:10;height:31" coordorigin="6765,6344" coordsize="10,31" path="m6765,6360l6775,6360e" filled="false" stroked="true" strokeweight="1.617pt" strokecolor="#000000">
                <v:path arrowok="t"/>
              </v:shape>
            </v:group>
            <v:group style="position:absolute;left:6765;top:6395;width:10;height:31" coordorigin="6765,6395" coordsize="10,31">
              <v:shape style="position:absolute;left:6765;top:6395;width:10;height:31" coordorigin="6765,6395" coordsize="10,31" path="m6765,6410l6775,6410e" filled="false" stroked="true" strokeweight="1.617pt" strokecolor="#000000">
                <v:path arrowok="t"/>
              </v:shape>
            </v:group>
            <v:group style="position:absolute;left:6765;top:6446;width:10;height:31" coordorigin="6765,6446" coordsize="10,31">
              <v:shape style="position:absolute;left:6765;top:6446;width:10;height:31" coordorigin="6765,6446" coordsize="10,31" path="m6765,6461l6775,6461e" filled="false" stroked="true" strokeweight="1.617pt" strokecolor="#000000">
                <v:path arrowok="t"/>
              </v:shape>
            </v:group>
            <v:group style="position:absolute;left:6765;top:6496;width:10;height:31" coordorigin="6765,6496" coordsize="10,31">
              <v:shape style="position:absolute;left:6765;top:6496;width:10;height:31" coordorigin="6765,6496" coordsize="10,31" path="m6765,6512l6775,6512e" filled="false" stroked="true" strokeweight="1.617pt" strokecolor="#000000">
                <v:path arrowok="t"/>
              </v:shape>
            </v:group>
            <v:group style="position:absolute;left:6765;top:6547;width:10;height:31" coordorigin="6765,6547" coordsize="10,31">
              <v:shape style="position:absolute;left:6765;top:6547;width:10;height:31" coordorigin="6765,6547" coordsize="10,31" path="m6765,6562l6775,6562e" filled="false" stroked="true" strokeweight="1.617pt" strokecolor="#000000">
                <v:path arrowok="t"/>
              </v:shape>
            </v:group>
            <v:group style="position:absolute;left:6765;top:6598;width:10;height:31" coordorigin="6765,6598" coordsize="10,31">
              <v:shape style="position:absolute;left:6765;top:6598;width:10;height:31" coordorigin="6765,6598" coordsize="10,31" path="m6765,6613l6775,6613e" filled="false" stroked="true" strokeweight="1.617pt" strokecolor="#000000">
                <v:path arrowok="t"/>
              </v:shape>
            </v:group>
            <v:group style="position:absolute;left:6765;top:6648;width:10;height:31" coordorigin="6765,6648" coordsize="10,31">
              <v:shape style="position:absolute;left:6765;top:6648;width:10;height:31" coordorigin="6765,6648" coordsize="10,31" path="m6765,6664l6775,6664e" filled="false" stroked="true" strokeweight="1.617pt" strokecolor="#000000">
                <v:path arrowok="t"/>
              </v:shape>
            </v:group>
            <v:group style="position:absolute;left:6765;top:6699;width:10;height:31" coordorigin="6765,6699" coordsize="10,31">
              <v:shape style="position:absolute;left:6765;top:6699;width:10;height:31" coordorigin="6765,6699" coordsize="10,31" path="m6765,6714l6775,6714e" filled="false" stroked="true" strokeweight="1.617pt" strokecolor="#000000">
                <v:path arrowok="t"/>
              </v:shape>
            </v:group>
            <v:group style="position:absolute;left:10049;top:5088;width:31;height:10" coordorigin="10049,5088" coordsize="31,10">
              <v:shape style="position:absolute;left:10049;top:5088;width:31;height:10" coordorigin="10049,5088" coordsize="31,10" path="m10049,5093l10079,5093e" filled="false" stroked="true" strokeweight=".599pt" strokecolor="#000000">
                <v:path arrowok="t"/>
              </v:shape>
            </v:group>
            <v:group style="position:absolute;left:9999;top:5088;width:31;height:10" coordorigin="9999,5088" coordsize="31,10">
              <v:shape style="position:absolute;left:9999;top:5088;width:31;height:10" coordorigin="9999,5088" coordsize="31,10" path="m9999,5093l10029,5093e" filled="false" stroked="true" strokeweight=".599pt" strokecolor="#000000">
                <v:path arrowok="t"/>
              </v:shape>
            </v:group>
            <v:group style="position:absolute;left:9948;top:5088;width:31;height:10" coordorigin="9948,5088" coordsize="31,10">
              <v:shape style="position:absolute;left:9948;top:5088;width:31;height:10" coordorigin="9948,5088" coordsize="31,10" path="m9948,5093l9978,5093e" filled="false" stroked="true" strokeweight=".599pt" strokecolor="#000000">
                <v:path arrowok="t"/>
              </v:shape>
            </v:group>
            <v:group style="position:absolute;left:9898;top:5088;width:31;height:10" coordorigin="9898,5088" coordsize="31,10">
              <v:shape style="position:absolute;left:9898;top:5088;width:31;height:10" coordorigin="9898,5088" coordsize="31,10" path="m9898,5093l9928,5093e" filled="false" stroked="true" strokeweight=".599pt" strokecolor="#000000">
                <v:path arrowok="t"/>
              </v:shape>
            </v:group>
            <v:group style="position:absolute;left:9847;top:5088;width:31;height:10" coordorigin="9847,5088" coordsize="31,10">
              <v:shape style="position:absolute;left:9847;top:5088;width:31;height:10" coordorigin="9847,5088" coordsize="31,10" path="m9847,5093l9878,5093e" filled="false" stroked="true" strokeweight=".599pt" strokecolor="#000000">
                <v:path arrowok="t"/>
              </v:shape>
            </v:group>
            <v:group style="position:absolute;left:9797;top:5088;width:31;height:10" coordorigin="9797,5088" coordsize="31,10">
              <v:shape style="position:absolute;left:9797;top:5088;width:31;height:10" coordorigin="9797,5088" coordsize="31,10" path="m9797,5093l9827,5093e" filled="false" stroked="true" strokeweight=".599pt" strokecolor="#000000">
                <v:path arrowok="t"/>
              </v:shape>
            </v:group>
            <v:group style="position:absolute;left:9747;top:5088;width:31;height:10" coordorigin="9747,5088" coordsize="31,10">
              <v:shape style="position:absolute;left:9747;top:5088;width:31;height:10" coordorigin="9747,5088" coordsize="31,10" path="m9747,5093l9777,5093e" filled="false" stroked="true" strokeweight=".599pt" strokecolor="#000000">
                <v:path arrowok="t"/>
              </v:shape>
            </v:group>
            <v:group style="position:absolute;left:9696;top:5088;width:31;height:10" coordorigin="9696,5088" coordsize="31,10">
              <v:shape style="position:absolute;left:9696;top:5088;width:31;height:10" coordorigin="9696,5088" coordsize="31,10" path="m9696,5093l9727,5093e" filled="false" stroked="true" strokeweight=".599pt" strokecolor="#000000">
                <v:path arrowok="t"/>
              </v:shape>
            </v:group>
            <v:group style="position:absolute;left:9646;top:5088;width:31;height:10" coordorigin="9646,5088" coordsize="31,10">
              <v:shape style="position:absolute;left:9646;top:5088;width:31;height:10" coordorigin="9646,5088" coordsize="31,10" path="m9646,5093l9676,5093e" filled="false" stroked="true" strokeweight=".599pt" strokecolor="#000000">
                <v:path arrowok="t"/>
              </v:shape>
            </v:group>
            <v:group style="position:absolute;left:9596;top:5088;width:31;height:10" coordorigin="9596,5088" coordsize="31,10">
              <v:shape style="position:absolute;left:9596;top:5088;width:31;height:10" coordorigin="9596,5088" coordsize="31,10" path="m9596,5093l9626,5093e" filled="false" stroked="true" strokeweight=".599pt" strokecolor="#000000">
                <v:path arrowok="t"/>
              </v:shape>
            </v:group>
            <v:group style="position:absolute;left:9545;top:5088;width:31;height:10" coordorigin="9545,5088" coordsize="31,10">
              <v:shape style="position:absolute;left:9545;top:5088;width:31;height:10" coordorigin="9545,5088" coordsize="31,10" path="m9545,5093l9575,5093e" filled="false" stroked="true" strokeweight=".599pt" strokecolor="#000000">
                <v:path arrowok="t"/>
              </v:shape>
            </v:group>
            <v:group style="position:absolute;left:9495;top:5088;width:31;height:10" coordorigin="9495,5088" coordsize="31,10">
              <v:shape style="position:absolute;left:9495;top:5088;width:31;height:10" coordorigin="9495,5088" coordsize="31,10" path="m9495,5093l9525,5093e" filled="false" stroked="true" strokeweight=".599pt" strokecolor="#000000">
                <v:path arrowok="t"/>
              </v:shape>
            </v:group>
            <v:group style="position:absolute;left:9444;top:5088;width:31;height:10" coordorigin="9444,5088" coordsize="31,10">
              <v:shape style="position:absolute;left:9444;top:5088;width:31;height:10" coordorigin="9444,5088" coordsize="31,10" path="m9444,5093l9475,5093e" filled="false" stroked="true" strokeweight=".599pt" strokecolor="#000000">
                <v:path arrowok="t"/>
              </v:shape>
            </v:group>
            <v:group style="position:absolute;left:9394;top:5088;width:31;height:10" coordorigin="9394,5088" coordsize="31,10">
              <v:shape style="position:absolute;left:9394;top:5088;width:31;height:10" coordorigin="9394,5088" coordsize="31,10" path="m9394,5093l9424,5093e" filled="false" stroked="true" strokeweight=".599pt" strokecolor="#000000">
                <v:path arrowok="t"/>
              </v:shape>
            </v:group>
            <v:group style="position:absolute;left:9344;top:5088;width:31;height:10" coordorigin="9344,5088" coordsize="31,10">
              <v:shape style="position:absolute;left:9344;top:5088;width:31;height:10" coordorigin="9344,5088" coordsize="31,10" path="m9344,5093l9374,5093e" filled="false" stroked="true" strokeweight=".599pt" strokecolor="#000000">
                <v:path arrowok="t"/>
              </v:shape>
            </v:group>
            <v:group style="position:absolute;left:9293;top:5088;width:31;height:10" coordorigin="9293,5088" coordsize="31,10">
              <v:shape style="position:absolute;left:9293;top:5088;width:31;height:10" coordorigin="9293,5088" coordsize="31,10" path="m9293,5093l9324,5093e" filled="false" stroked="true" strokeweight=".599pt" strokecolor="#000000">
                <v:path arrowok="t"/>
              </v:shape>
            </v:group>
            <v:group style="position:absolute;left:9243;top:5088;width:31;height:10" coordorigin="9243,5088" coordsize="31,10">
              <v:shape style="position:absolute;left:9243;top:5088;width:31;height:10" coordorigin="9243,5088" coordsize="31,10" path="m9243,5093l9273,5093e" filled="false" stroked="true" strokeweight=".599pt" strokecolor="#000000">
                <v:path arrowok="t"/>
              </v:shape>
            </v:group>
            <v:group style="position:absolute;left:9193;top:5088;width:31;height:10" coordorigin="9193,5088" coordsize="31,10">
              <v:shape style="position:absolute;left:9193;top:5088;width:31;height:10" coordorigin="9193,5088" coordsize="31,10" path="m9193,5093l9223,5093e" filled="false" stroked="true" strokeweight=".599pt" strokecolor="#000000">
                <v:path arrowok="t"/>
              </v:shape>
            </v:group>
            <v:group style="position:absolute;left:9142;top:5088;width:31;height:10" coordorigin="9142,5088" coordsize="31,10">
              <v:shape style="position:absolute;left:9142;top:5088;width:31;height:10" coordorigin="9142,5088" coordsize="31,10" path="m9142,5093l9172,5093e" filled="false" stroked="true" strokeweight=".599pt" strokecolor="#000000">
                <v:path arrowok="t"/>
              </v:shape>
            </v:group>
            <v:group style="position:absolute;left:9092;top:5088;width:31;height:10" coordorigin="9092,5088" coordsize="31,10">
              <v:shape style="position:absolute;left:9092;top:5088;width:31;height:10" coordorigin="9092,5088" coordsize="31,10" path="m9092,5093l9122,5093e" filled="false" stroked="true" strokeweight=".599pt" strokecolor="#000000">
                <v:path arrowok="t"/>
              </v:shape>
            </v:group>
            <v:group style="position:absolute;left:9041;top:5088;width:31;height:10" coordorigin="9041,5088" coordsize="31,10">
              <v:shape style="position:absolute;left:9041;top:5088;width:31;height:10" coordorigin="9041,5088" coordsize="31,10" path="m9041,5093l9072,5093e" filled="false" stroked="true" strokeweight=".599pt" strokecolor="#000000">
                <v:path arrowok="t"/>
              </v:shape>
            </v:group>
            <v:group style="position:absolute;left:8991;top:5088;width:31;height:10" coordorigin="8991,5088" coordsize="31,10">
              <v:shape style="position:absolute;left:8991;top:5088;width:31;height:10" coordorigin="8991,5088" coordsize="31,10" path="m8991,5093l9021,5093e" filled="false" stroked="true" strokeweight=".599pt" strokecolor="#000000">
                <v:path arrowok="t"/>
              </v:shape>
            </v:group>
            <v:group style="position:absolute;left:8941;top:5088;width:31;height:10" coordorigin="8941,5088" coordsize="31,10">
              <v:shape style="position:absolute;left:8941;top:5088;width:31;height:10" coordorigin="8941,5088" coordsize="31,10" path="m8941,5093l8971,5093e" filled="false" stroked="true" strokeweight=".599pt" strokecolor="#000000">
                <v:path arrowok="t"/>
              </v:shape>
            </v:group>
            <v:group style="position:absolute;left:8890;top:5088;width:31;height:10" coordorigin="8890,5088" coordsize="31,10">
              <v:shape style="position:absolute;left:8890;top:5088;width:31;height:10" coordorigin="8890,5088" coordsize="31,10" path="m8890,5093l8921,5093e" filled="false" stroked="true" strokeweight=".599pt" strokecolor="#000000">
                <v:path arrowok="t"/>
              </v:shape>
            </v:group>
            <v:group style="position:absolute;left:8840;top:5088;width:31;height:10" coordorigin="8840,5088" coordsize="31,10">
              <v:shape style="position:absolute;left:8840;top:5088;width:31;height:10" coordorigin="8840,5088" coordsize="31,10" path="m8840,5093l8870,5093e" filled="false" stroked="true" strokeweight=".599pt" strokecolor="#000000">
                <v:path arrowok="t"/>
              </v:shape>
            </v:group>
            <v:group style="position:absolute;left:8790;top:5088;width:31;height:10" coordorigin="8790,5088" coordsize="31,10">
              <v:shape style="position:absolute;left:8790;top:5088;width:31;height:10" coordorigin="8790,5088" coordsize="31,10" path="m8790,5093l8820,5093e" filled="false" stroked="true" strokeweight=".599pt" strokecolor="#000000">
                <v:path arrowok="t"/>
              </v:shape>
            </v:group>
            <v:group style="position:absolute;left:8739;top:5088;width:31;height:10" coordorigin="8739,5088" coordsize="31,10">
              <v:shape style="position:absolute;left:8739;top:5088;width:31;height:10" coordorigin="8739,5088" coordsize="31,10" path="m8739,5093l8769,5093e" filled="false" stroked="true" strokeweight=".599pt" strokecolor="#000000">
                <v:path arrowok="t"/>
              </v:shape>
            </v:group>
            <v:group style="position:absolute;left:8689;top:5088;width:31;height:10" coordorigin="8689,5088" coordsize="31,10">
              <v:shape style="position:absolute;left:8689;top:5088;width:31;height:10" coordorigin="8689,5088" coordsize="31,10" path="m8689,5093l8719,5093e" filled="false" stroked="true" strokeweight=".599pt" strokecolor="#000000">
                <v:path arrowok="t"/>
              </v:shape>
            </v:group>
            <v:group style="position:absolute;left:8638;top:5088;width:31;height:10" coordorigin="8638,5088" coordsize="31,10">
              <v:shape style="position:absolute;left:8638;top:5088;width:31;height:10" coordorigin="8638,5088" coordsize="31,10" path="m8638,5093l8669,5093e" filled="false" stroked="true" strokeweight=".599pt" strokecolor="#000000">
                <v:path arrowok="t"/>
              </v:shape>
            </v:group>
            <v:group style="position:absolute;left:8588;top:5088;width:31;height:10" coordorigin="8588,5088" coordsize="31,10">
              <v:shape style="position:absolute;left:8588;top:5088;width:31;height:10" coordorigin="8588,5088" coordsize="31,10" path="m8588,5093l8618,5093e" filled="false" stroked="true" strokeweight=".599pt" strokecolor="#000000">
                <v:path arrowok="t"/>
              </v:shape>
            </v:group>
            <v:group style="position:absolute;left:8538;top:5088;width:31;height:10" coordorigin="8538,5088" coordsize="31,10">
              <v:shape style="position:absolute;left:8538;top:5088;width:31;height:10" coordorigin="8538,5088" coordsize="31,10" path="m8538,5093l8568,5093e" filled="false" stroked="true" strokeweight=".599pt" strokecolor="#000000">
                <v:path arrowok="t"/>
              </v:shape>
            </v:group>
            <v:group style="position:absolute;left:8487;top:5088;width:31;height:10" coordorigin="8487,5088" coordsize="31,10">
              <v:shape style="position:absolute;left:8487;top:5088;width:31;height:10" coordorigin="8487,5088" coordsize="31,10" path="m8487,5093l8517,5093e" filled="false" stroked="true" strokeweight=".599pt" strokecolor="#000000">
                <v:path arrowok="t"/>
              </v:shape>
            </v:group>
            <v:group style="position:absolute;left:10099;top:5088;width:16;height:10" coordorigin="10099,5088" coordsize="16,10">
              <v:shape style="position:absolute;left:10099;top:5088;width:16;height:10" coordorigin="10099,5088" coordsize="16,10" path="m10099,5093l10114,5093e" filled="false" stroked="true" strokeweight=".599pt" strokecolor="#000000">
                <v:path arrowok="t"/>
              </v:shape>
            </v:group>
            <v:group style="position:absolute;left:8452;top:5088;width:16;height:10" coordorigin="8452,5088" coordsize="16,10">
              <v:shape style="position:absolute;left:8452;top:5088;width:16;height:10" coordorigin="8452,5088" coordsize="16,10" path="m8452,5093l8467,5093e" filled="false" stroked="true" strokeweight=".599pt" strokecolor="#000000">
                <v:path arrowok="t"/>
              </v:shape>
            </v:group>
            <v:group style="position:absolute;left:10109;top:5128;width:10;height:31" coordorigin="10109,5128" coordsize="10,31">
              <v:shape style="position:absolute;left:10109;top:5128;width:10;height:31" coordorigin="10109,5128" coordsize="10,31" path="m10109,5143l10119,5143e" filled="false" stroked="true" strokeweight="1.617pt" strokecolor="#000000">
                <v:path arrowok="t"/>
              </v:shape>
            </v:group>
            <v:group style="position:absolute;left:10109;top:5179;width:10;height:31" coordorigin="10109,5179" coordsize="10,31">
              <v:shape style="position:absolute;left:10109;top:5179;width:10;height:31" coordorigin="10109,5179" coordsize="10,31" path="m10109,5194l10119,5194e" filled="false" stroked="true" strokeweight="1.617pt" strokecolor="#000000">
                <v:path arrowok="t"/>
              </v:shape>
            </v:group>
            <v:group style="position:absolute;left:10109;top:5229;width:10;height:31" coordorigin="10109,5229" coordsize="10,31">
              <v:shape style="position:absolute;left:10109;top:5229;width:10;height:31" coordorigin="10109,5229" coordsize="10,31" path="m10109,5245l10119,5245e" filled="false" stroked="true" strokeweight="1.617pt" strokecolor="#000000">
                <v:path arrowok="t"/>
              </v:shape>
            </v:group>
            <v:group style="position:absolute;left:10109;top:5280;width:10;height:31" coordorigin="10109,5280" coordsize="10,31">
              <v:shape style="position:absolute;left:10109;top:5280;width:10;height:31" coordorigin="10109,5280" coordsize="10,31" path="m10109,5295l10119,5295e" filled="false" stroked="true" strokeweight="1.617pt" strokecolor="#000000">
                <v:path arrowok="t"/>
              </v:shape>
            </v:group>
            <v:group style="position:absolute;left:10109;top:5331;width:10;height:31" coordorigin="10109,5331" coordsize="10,31">
              <v:shape style="position:absolute;left:10109;top:5331;width:10;height:31" coordorigin="10109,5331" coordsize="10,31" path="m10109,5346l10119,5346e" filled="false" stroked="true" strokeweight="1.617pt" strokecolor="#000000">
                <v:path arrowok="t"/>
              </v:shape>
            </v:group>
            <v:group style="position:absolute;left:10109;top:5381;width:10;height:31" coordorigin="10109,5381" coordsize="10,31">
              <v:shape style="position:absolute;left:10109;top:5381;width:10;height:31" coordorigin="10109,5381" coordsize="10,31" path="m10109,5397l10119,5397e" filled="false" stroked="true" strokeweight="1.617pt" strokecolor="#000000">
                <v:path arrowok="t"/>
              </v:shape>
            </v:group>
            <v:group style="position:absolute;left:10109;top:5432;width:10;height:31" coordorigin="10109,5432" coordsize="10,31">
              <v:shape style="position:absolute;left:10109;top:5432;width:10;height:31" coordorigin="10109,5432" coordsize="10,31" path="m10109,5447l10119,5447e" filled="false" stroked="true" strokeweight="1.617pt" strokecolor="#000000">
                <v:path arrowok="t"/>
              </v:shape>
            </v:group>
            <v:group style="position:absolute;left:10109;top:5483;width:10;height:31" coordorigin="10109,5483" coordsize="10,31">
              <v:shape style="position:absolute;left:10109;top:5483;width:10;height:31" coordorigin="10109,5483" coordsize="10,31" path="m10109,5498l10119,5498e" filled="false" stroked="true" strokeweight="1.617pt" strokecolor="#000000">
                <v:path arrowok="t"/>
              </v:shape>
            </v:group>
            <v:group style="position:absolute;left:10109;top:5533;width:10;height:31" coordorigin="10109,5533" coordsize="10,31">
              <v:shape style="position:absolute;left:10109;top:5533;width:10;height:31" coordorigin="10109,5533" coordsize="10,31" path="m10109,5549l10119,5549e" filled="false" stroked="true" strokeweight="1.617pt" strokecolor="#000000">
                <v:path arrowok="t"/>
              </v:shape>
            </v:group>
            <v:group style="position:absolute;left:10109;top:5584;width:10;height:31" coordorigin="10109,5584" coordsize="10,31">
              <v:shape style="position:absolute;left:10109;top:5584;width:10;height:31" coordorigin="10109,5584" coordsize="10,31" path="m10109,5599l10119,5599e" filled="false" stroked="true" strokeweight="1.617pt" strokecolor="#000000">
                <v:path arrowok="t"/>
              </v:shape>
            </v:group>
            <v:group style="position:absolute;left:10109;top:5635;width:10;height:31" coordorigin="10109,5635" coordsize="10,31">
              <v:shape style="position:absolute;left:10109;top:5635;width:10;height:31" coordorigin="10109,5635" coordsize="10,31" path="m10109,5650l10119,5650e" filled="false" stroked="true" strokeweight="1.617pt" strokecolor="#000000">
                <v:path arrowok="t"/>
              </v:shape>
            </v:group>
            <v:group style="position:absolute;left:10109;top:5686;width:10;height:31" coordorigin="10109,5686" coordsize="10,31">
              <v:shape style="position:absolute;left:10109;top:5686;width:10;height:31" coordorigin="10109,5686" coordsize="10,31" path="m10109,5701l10119,5701e" filled="false" stroked="true" strokeweight="1.617pt" strokecolor="#000000">
                <v:path arrowok="t"/>
              </v:shape>
            </v:group>
            <v:group style="position:absolute;left:10109;top:5736;width:10;height:31" coordorigin="10109,5736" coordsize="10,31">
              <v:shape style="position:absolute;left:10109;top:5736;width:10;height:31" coordorigin="10109,5736" coordsize="10,31" path="m10109,5751l10119,5751e" filled="false" stroked="true" strokeweight="1.617pt" strokecolor="#000000">
                <v:path arrowok="t"/>
              </v:shape>
            </v:group>
            <v:group style="position:absolute;left:10109;top:5787;width:10;height:31" coordorigin="10109,5787" coordsize="10,31">
              <v:shape style="position:absolute;left:10109;top:5787;width:10;height:31" coordorigin="10109,5787" coordsize="10,31" path="m10109,5802l10119,5802e" filled="false" stroked="true" strokeweight="1.617pt" strokecolor="#000000">
                <v:path arrowok="t"/>
              </v:shape>
            </v:group>
            <v:group style="position:absolute;left:10109;top:5838;width:10;height:31" coordorigin="10109,5838" coordsize="10,31">
              <v:shape style="position:absolute;left:10109;top:5838;width:10;height:31" coordorigin="10109,5838" coordsize="10,31" path="m10109,5853l10119,5853e" filled="false" stroked="true" strokeweight="1.617pt" strokecolor="#000000">
                <v:path arrowok="t"/>
              </v:shape>
            </v:group>
            <v:group style="position:absolute;left:10109;top:5888;width:10;height:31" coordorigin="10109,5888" coordsize="10,31">
              <v:shape style="position:absolute;left:10109;top:5888;width:10;height:31" coordorigin="10109,5888" coordsize="10,31" path="m10109,5903l10119,5903e" filled="false" stroked="true" strokeweight="1.617pt" strokecolor="#000000">
                <v:path arrowok="t"/>
              </v:shape>
            </v:group>
            <v:group style="position:absolute;left:10109;top:5939;width:10;height:31" coordorigin="10109,5939" coordsize="10,31">
              <v:shape style="position:absolute;left:10109;top:5939;width:10;height:31" coordorigin="10109,5939" coordsize="10,31" path="m10109,5954l10119,5954e" filled="false" stroked="true" strokeweight="1.617pt" strokecolor="#000000">
                <v:path arrowok="t"/>
              </v:shape>
            </v:group>
            <v:group style="position:absolute;left:10109;top:5990;width:10;height:31" coordorigin="10109,5990" coordsize="10,31">
              <v:shape style="position:absolute;left:10109;top:5990;width:10;height:31" coordorigin="10109,5990" coordsize="10,31" path="m10109,6005l10119,6005e" filled="false" stroked="true" strokeweight="1.617pt" strokecolor="#000000">
                <v:path arrowok="t"/>
              </v:shape>
            </v:group>
            <v:group style="position:absolute;left:10109;top:6040;width:10;height:31" coordorigin="10109,6040" coordsize="10,31">
              <v:shape style="position:absolute;left:10109;top:6040;width:10;height:31" coordorigin="10109,6040" coordsize="10,31" path="m10109,6055l10119,6055e" filled="false" stroked="true" strokeweight="1.617pt" strokecolor="#000000">
                <v:path arrowok="t"/>
              </v:shape>
            </v:group>
            <v:group style="position:absolute;left:10109;top:6091;width:10;height:31" coordorigin="10109,6091" coordsize="10,31">
              <v:shape style="position:absolute;left:10109;top:6091;width:10;height:31" coordorigin="10109,6091" coordsize="10,31" path="m10109,6106l10119,6106e" filled="false" stroked="true" strokeweight="1.617pt" strokecolor="#000000">
                <v:path arrowok="t"/>
              </v:shape>
            </v:group>
            <v:group style="position:absolute;left:10109;top:6142;width:10;height:31" coordorigin="10109,6142" coordsize="10,31">
              <v:shape style="position:absolute;left:10109;top:6142;width:10;height:31" coordorigin="10109,6142" coordsize="10,31" path="m10109,6157l10119,6157e" filled="false" stroked="true" strokeweight="1.617pt" strokecolor="#000000">
                <v:path arrowok="t"/>
              </v:shape>
            </v:group>
            <v:group style="position:absolute;left:10109;top:6192;width:10;height:31" coordorigin="10109,6192" coordsize="10,31">
              <v:shape style="position:absolute;left:10109;top:6192;width:10;height:31" coordorigin="10109,6192" coordsize="10,31" path="m10109,6207l10119,6207e" filled="false" stroked="true" strokeweight="1.617pt" strokecolor="#000000">
                <v:path arrowok="t"/>
              </v:shape>
            </v:group>
            <v:group style="position:absolute;left:10109;top:6243;width:10;height:31" coordorigin="10109,6243" coordsize="10,31">
              <v:shape style="position:absolute;left:10109;top:6243;width:10;height:31" coordorigin="10109,6243" coordsize="10,31" path="m10109,6258l10119,6258e" filled="false" stroked="true" strokeweight="1.617pt" strokecolor="#000000">
                <v:path arrowok="t"/>
              </v:shape>
            </v:group>
            <v:group style="position:absolute;left:10109;top:6294;width:10;height:31" coordorigin="10109,6294" coordsize="10,31">
              <v:shape style="position:absolute;left:10109;top:6294;width:10;height:31" coordorigin="10109,6294" coordsize="10,31" path="m10109,6309l10119,6309e" filled="false" stroked="true" strokeweight="1.617pt" strokecolor="#000000">
                <v:path arrowok="t"/>
              </v:shape>
            </v:group>
            <v:group style="position:absolute;left:10109;top:6344;width:10;height:31" coordorigin="10109,6344" coordsize="10,31">
              <v:shape style="position:absolute;left:10109;top:6344;width:10;height:31" coordorigin="10109,6344" coordsize="10,31" path="m10109,6360l10119,6360e" filled="false" stroked="true" strokeweight="1.617pt" strokecolor="#000000">
                <v:path arrowok="t"/>
              </v:shape>
            </v:group>
            <v:group style="position:absolute;left:10109;top:6395;width:10;height:31" coordorigin="10109,6395" coordsize="10,31">
              <v:shape style="position:absolute;left:10109;top:6395;width:10;height:31" coordorigin="10109,6395" coordsize="10,31" path="m10109,6410l10119,6410e" filled="false" stroked="true" strokeweight="1.617pt" strokecolor="#000000">
                <v:path arrowok="t"/>
              </v:shape>
            </v:group>
            <v:group style="position:absolute;left:10109;top:6446;width:10;height:31" coordorigin="10109,6446" coordsize="10,31">
              <v:shape style="position:absolute;left:10109;top:6446;width:10;height:31" coordorigin="10109,6446" coordsize="10,31" path="m10109,6461l10119,6461e" filled="false" stroked="true" strokeweight="1.617pt" strokecolor="#000000">
                <v:path arrowok="t"/>
              </v:shape>
            </v:group>
            <v:group style="position:absolute;left:10109;top:6496;width:10;height:31" coordorigin="10109,6496" coordsize="10,31">
              <v:shape style="position:absolute;left:10109;top:6496;width:10;height:31" coordorigin="10109,6496" coordsize="10,31" path="m10109,6512l10119,6512e" filled="false" stroked="true" strokeweight="1.617pt" strokecolor="#000000">
                <v:path arrowok="t"/>
              </v:shape>
            </v:group>
            <v:group style="position:absolute;left:10109;top:6547;width:10;height:31" coordorigin="10109,6547" coordsize="10,31">
              <v:shape style="position:absolute;left:10109;top:6547;width:10;height:31" coordorigin="10109,6547" coordsize="10,31" path="m10109,6562l10119,6562e" filled="false" stroked="true" strokeweight="1.617pt" strokecolor="#000000">
                <v:path arrowok="t"/>
              </v:shape>
            </v:group>
            <v:group style="position:absolute;left:10109;top:6598;width:10;height:31" coordorigin="10109,6598" coordsize="10,31">
              <v:shape style="position:absolute;left:10109;top:6598;width:10;height:31" coordorigin="10109,6598" coordsize="10,31" path="m10109,6613l10119,6613e" filled="false" stroked="true" strokeweight="1.617pt" strokecolor="#000000">
                <v:path arrowok="t"/>
              </v:shape>
            </v:group>
            <v:group style="position:absolute;left:10109;top:6648;width:10;height:31" coordorigin="10109,6648" coordsize="10,31">
              <v:shape style="position:absolute;left:10109;top:6648;width:10;height:31" coordorigin="10109,6648" coordsize="10,31" path="m10109,6664l10119,6664e" filled="false" stroked="true" strokeweight="1.617pt" strokecolor="#000000">
                <v:path arrowok="t"/>
              </v:shape>
            </v:group>
            <v:group style="position:absolute;left:10109;top:6699;width:10;height:31" coordorigin="10109,6699" coordsize="10,31">
              <v:shape style="position:absolute;left:10109;top:6699;width:10;height:31" coordorigin="10109,6699" coordsize="10,31" path="m10109,6714l10119,6714e" filled="false" stroked="true" strokeweight="1.617pt" strokecolor="#000000">
                <v:path arrowok="t"/>
              </v:shape>
            </v:group>
            <v:group style="position:absolute;left:10109;top:6765;width:10;height:2" coordorigin="10109,6765" coordsize="10,2">
              <v:shape style="position:absolute;left:10109;top:6765;width:10;height:2" coordorigin="10109,6765" coordsize="10,0" path="m10109,6765l10119,6765e" filled="false" stroked="true" strokeweight="1.618pt" strokecolor="#000000">
                <v:path arrowok="t"/>
              </v:shape>
            </v:group>
            <v:group style="position:absolute;left:1677;top:6760;width:31;height:10" coordorigin="1677,6760" coordsize="31,10">
              <v:shape style="position:absolute;left:1677;top:6760;width:31;height:10" coordorigin="1677,6760" coordsize="31,10" path="m1677,6765l1707,6765e" filled="false" stroked="true" strokeweight=".6pt" strokecolor="#000000">
                <v:path arrowok="t"/>
              </v:shape>
            </v:group>
            <v:group style="position:absolute;left:1626;top:6760;width:31;height:10" coordorigin="1626,6760" coordsize="31,10">
              <v:shape style="position:absolute;left:1626;top:6760;width:31;height:10" coordorigin="1626,6760" coordsize="31,10" path="m1626,6765l1657,6765e" filled="false" stroked="true" strokeweight=".6pt" strokecolor="#000000">
                <v:path arrowok="t"/>
              </v:shape>
            </v:group>
            <v:group style="position:absolute;left:1576;top:6760;width:31;height:10" coordorigin="1576,6760" coordsize="31,10">
              <v:shape style="position:absolute;left:1576;top:6760;width:31;height:10" coordorigin="1576,6760" coordsize="31,10" path="m1576,6765l1606,6765e" filled="false" stroked="true" strokeweight=".6pt" strokecolor="#000000">
                <v:path arrowok="t"/>
              </v:shape>
            </v:group>
            <v:group style="position:absolute;left:1526;top:6760;width:31;height:10" coordorigin="1526,6760" coordsize="31,10">
              <v:shape style="position:absolute;left:1526;top:6760;width:31;height:10" coordorigin="1526,6760" coordsize="31,10" path="m1526,6765l1556,6765e" filled="false" stroked="true" strokeweight=".6pt" strokecolor="#000000">
                <v:path arrowok="t"/>
              </v:shape>
            </v:group>
            <v:group style="position:absolute;left:1475;top:6760;width:31;height:10" coordorigin="1475,6760" coordsize="31,10">
              <v:shape style="position:absolute;left:1475;top:6760;width:31;height:10" coordorigin="1475,6760" coordsize="31,10" path="m1475,6765l1505,6765e" filled="false" stroked="true" strokeweight=".6pt" strokecolor="#000000">
                <v:path arrowok="t"/>
              </v:shape>
            </v:group>
            <v:group style="position:absolute;left:1425;top:6760;width:31;height:10" coordorigin="1425,6760" coordsize="31,10">
              <v:shape style="position:absolute;left:1425;top:6760;width:31;height:10" coordorigin="1425,6760" coordsize="31,10" path="m1425,6765l1455,6765e" filled="false" stroked="true" strokeweight=".6pt" strokecolor="#000000">
                <v:path arrowok="t"/>
              </v:shape>
            </v:group>
            <v:group style="position:absolute;left:1375;top:6760;width:31;height:10" coordorigin="1375,6760" coordsize="31,10">
              <v:shape style="position:absolute;left:1375;top:6760;width:31;height:10" coordorigin="1375,6760" coordsize="31,10" path="m1375,6765l1405,6765e" filled="false" stroked="true" strokeweight=".6pt" strokecolor="#000000">
                <v:path arrowok="t"/>
              </v:shape>
            </v:group>
            <v:group style="position:absolute;left:1324;top:6760;width:31;height:10" coordorigin="1324,6760" coordsize="31,10">
              <v:shape style="position:absolute;left:1324;top:6760;width:31;height:10" coordorigin="1324,6760" coordsize="31,10" path="m1324,6765l1354,6765e" filled="false" stroked="true" strokeweight=".6pt" strokecolor="#000000">
                <v:path arrowok="t"/>
              </v:shape>
            </v:group>
            <v:group style="position:absolute;left:1274;top:6760;width:31;height:10" coordorigin="1274,6760" coordsize="31,10">
              <v:shape style="position:absolute;left:1274;top:6760;width:31;height:10" coordorigin="1274,6760" coordsize="31,10" path="m1274,6765l1304,6765e" filled="false" stroked="true" strokeweight=".6pt" strokecolor="#000000">
                <v:path arrowok="t"/>
              </v:shape>
            </v:group>
            <v:group style="position:absolute;left:1223;top:6760;width:31;height:10" coordorigin="1223,6760" coordsize="31,10">
              <v:shape style="position:absolute;left:1223;top:6760;width:31;height:10" coordorigin="1223,6760" coordsize="31,10" path="m1223,6765l1254,6765e" filled="false" stroked="true" strokeweight=".6pt" strokecolor="#000000">
                <v:path arrowok="t"/>
              </v:shape>
            </v:group>
            <v:group style="position:absolute;left:1173;top:6760;width:31;height:10" coordorigin="1173,6760" coordsize="31,10">
              <v:shape style="position:absolute;left:1173;top:6760;width:31;height:10" coordorigin="1173,6760" coordsize="31,10" path="m1173,6765l1203,6765e" filled="false" stroked="true" strokeweight=".6pt" strokecolor="#000000">
                <v:path arrowok="t"/>
              </v:shape>
            </v:group>
            <v:group style="position:absolute;left:1123;top:6760;width:31;height:10" coordorigin="1123,6760" coordsize="31,10">
              <v:shape style="position:absolute;left:1123;top:6760;width:31;height:10" coordorigin="1123,6760" coordsize="31,10" path="m1123,6765l1153,6765e" filled="false" stroked="true" strokeweight=".6pt" strokecolor="#000000">
                <v:path arrowok="t"/>
              </v:shape>
            </v:group>
            <v:group style="position:absolute;left:1072;top:6760;width:31;height:10" coordorigin="1072,6760" coordsize="31,10">
              <v:shape style="position:absolute;left:1072;top:6760;width:31;height:10" coordorigin="1072,6760" coordsize="31,10" path="m1072,6765l1102,6765e" filled="false" stroked="true" strokeweight=".6pt" strokecolor="#000000">
                <v:path arrowok="t"/>
              </v:shape>
            </v:group>
            <v:group style="position:absolute;left:1022;top:6760;width:31;height:10" coordorigin="1022,6760" coordsize="31,10">
              <v:shape style="position:absolute;left:1022;top:6760;width:31;height:10" coordorigin="1022,6760" coordsize="31,10" path="m1022,6765l1052,6765e" filled="false" stroked="true" strokeweight=".6pt" strokecolor="#000000">
                <v:path arrowok="t"/>
              </v:shape>
            </v:group>
            <v:group style="position:absolute;left:972;top:6760;width:31;height:10" coordorigin="972,6760" coordsize="31,10">
              <v:shape style="position:absolute;left:972;top:6760;width:31;height:10" coordorigin="972,6760" coordsize="31,10" path="m972,6765l1002,6765e" filled="false" stroked="true" strokeweight=".6pt" strokecolor="#000000">
                <v:path arrowok="t"/>
              </v:shape>
            </v:group>
            <v:group style="position:absolute;left:921;top:6760;width:31;height:10" coordorigin="921,6760" coordsize="31,10">
              <v:shape style="position:absolute;left:921;top:6760;width:31;height:10" coordorigin="921,6760" coordsize="31,10" path="m921,6765l951,6765e" filled="false" stroked="true" strokeweight=".6pt" strokecolor="#000000">
                <v:path arrowok="t"/>
              </v:shape>
            </v:group>
            <v:group style="position:absolute;left:871;top:6760;width:31;height:10" coordorigin="871,6760" coordsize="31,10">
              <v:shape style="position:absolute;left:871;top:6760;width:31;height:10" coordorigin="871,6760" coordsize="31,10" path="m871,6765l901,6765e" filled="false" stroked="true" strokeweight=".6pt" strokecolor="#000000">
                <v:path arrowok="t"/>
              </v:shape>
            </v:group>
            <v:group style="position:absolute;left:820;top:6760;width:31;height:10" coordorigin="820,6760" coordsize="31,10">
              <v:shape style="position:absolute;left:820;top:6760;width:31;height:10" coordorigin="820,6760" coordsize="31,10" path="m820,6765l851,6765e" filled="false" stroked="true" strokeweight=".6pt" strokecolor="#000000">
                <v:path arrowok="t"/>
              </v:shape>
            </v:group>
            <v:group style="position:absolute;left:770;top:6760;width:31;height:10" coordorigin="770,6760" coordsize="31,10">
              <v:shape style="position:absolute;left:770;top:6760;width:31;height:10" coordorigin="770,6760" coordsize="31,10" path="m770,6765l800,6765e" filled="false" stroked="true" strokeweight=".6pt" strokecolor="#000000">
                <v:path arrowok="t"/>
              </v:shape>
            </v:group>
            <v:group style="position:absolute;left:720;top:6760;width:31;height:10" coordorigin="720,6760" coordsize="31,10">
              <v:shape style="position:absolute;left:720;top:6760;width:31;height:10" coordorigin="720,6760" coordsize="31,10" path="m720,6765l750,6765e" filled="false" stroked="true" strokeweight=".6pt" strokecolor="#000000">
                <v:path arrowok="t"/>
              </v:shape>
            </v:group>
            <v:group style="position:absolute;left:669;top:6760;width:31;height:10" coordorigin="669,6760" coordsize="31,10">
              <v:shape style="position:absolute;left:669;top:6760;width:31;height:10" coordorigin="669,6760" coordsize="31,10" path="m669,6765l699,6765e" filled="false" stroked="true" strokeweight=".6pt" strokecolor="#000000">
                <v:path arrowok="t"/>
              </v:shape>
            </v:group>
            <v:group style="position:absolute;left:619;top:6760;width:31;height:10" coordorigin="619,6760" coordsize="31,10">
              <v:shape style="position:absolute;left:619;top:6760;width:31;height:10" coordorigin="619,6760" coordsize="31,10" path="m619,6765l649,6765e" filled="false" stroked="true" strokeweight=".6pt" strokecolor="#000000">
                <v:path arrowok="t"/>
              </v:shape>
            </v:group>
            <v:group style="position:absolute;left:568;top:6760;width:31;height:10" coordorigin="568,6760" coordsize="31,10">
              <v:shape style="position:absolute;left:568;top:6760;width:31;height:10" coordorigin="568,6760" coordsize="31,10" path="m568,6765l599,6765e" filled="false" stroked="true" strokeweight=".6pt" strokecolor="#000000">
                <v:path arrowok="t"/>
              </v:shape>
            </v:group>
            <v:group style="position:absolute;left:518;top:6760;width:31;height:10" coordorigin="518,6760" coordsize="31,10">
              <v:shape style="position:absolute;left:518;top:6760;width:31;height:10" coordorigin="518,6760" coordsize="31,10" path="m518,6765l548,6765e" filled="false" stroked="true" strokeweight=".6pt" strokecolor="#000000">
                <v:path arrowok="t"/>
              </v:shape>
            </v:group>
            <v:group style="position:absolute;left:468;top:6760;width:31;height:10" coordorigin="468,6760" coordsize="31,10">
              <v:shape style="position:absolute;left:468;top:6760;width:31;height:10" coordorigin="468,6760" coordsize="31,10" path="m468,6765l498,6765e" filled="false" stroked="true" strokeweight=".6pt" strokecolor="#000000">
                <v:path arrowok="t"/>
              </v:shape>
            </v:group>
            <v:group style="position:absolute;left:417;top:6760;width:31;height:10" coordorigin="417,6760" coordsize="31,10">
              <v:shape style="position:absolute;left:417;top:6760;width:31;height:10" coordorigin="417,6760" coordsize="31,10" path="m417,6765l448,6765e" filled="false" stroked="true" strokeweight=".6pt" strokecolor="#000000">
                <v:path arrowok="t"/>
              </v:shape>
            </v:group>
            <v:group style="position:absolute;left:367;top:6760;width:31;height:10" coordorigin="367,6760" coordsize="31,10">
              <v:shape style="position:absolute;left:367;top:6760;width:31;height:10" coordorigin="367,6760" coordsize="31,10" path="m367,6765l397,6765e" filled="false" stroked="true" strokeweight=".6pt" strokecolor="#000000">
                <v:path arrowok="t"/>
              </v:shape>
            </v:group>
            <v:group style="position:absolute;left:317;top:6760;width:31;height:10" coordorigin="317,6760" coordsize="31,10">
              <v:shape style="position:absolute;left:317;top:6760;width:31;height:10" coordorigin="317,6760" coordsize="31,10" path="m317,6765l347,6765e" filled="false" stroked="true" strokeweight=".6pt" strokecolor="#000000">
                <v:path arrowok="t"/>
              </v:shape>
            </v:group>
            <v:group style="position:absolute;left:266;top:6760;width:31;height:10" coordorigin="266,6760" coordsize="31,10">
              <v:shape style="position:absolute;left:266;top:6760;width:31;height:10" coordorigin="266,6760" coordsize="31,10" path="m266,6765l296,6765e" filled="false" stroked="true" strokeweight=".6pt" strokecolor="#000000">
                <v:path arrowok="t"/>
              </v:shape>
            </v:group>
            <v:group style="position:absolute;left:216;top:6760;width:31;height:10" coordorigin="216,6760" coordsize="31,10">
              <v:shape style="position:absolute;left:216;top:6760;width:31;height:10" coordorigin="216,6760" coordsize="31,10" path="m216,6765l246,6765e" filled="false" stroked="true" strokeweight=".6pt" strokecolor="#000000">
                <v:path arrowok="t"/>
              </v:shape>
            </v:group>
            <v:group style="position:absolute;left:165;top:6760;width:31;height:10" coordorigin="165,6760" coordsize="31,10">
              <v:shape style="position:absolute;left:165;top:6760;width:31;height:10" coordorigin="165,6760" coordsize="31,10" path="m165,6765l196,6765e" filled="false" stroked="true" strokeweight=".6pt" strokecolor="#000000">
                <v:path arrowok="t"/>
              </v:shape>
            </v:group>
            <v:group style="position:absolute;left:75;top:6765;width:71;height:2" coordorigin="75,6765" coordsize="71,2">
              <v:shape style="position:absolute;left:75;top:6765;width:71;height:2" coordorigin="75,6765" coordsize="71,0" path="m75,6765l145,6765e" filled="false" stroked="true" strokeweight=".6pt" strokecolor="#000000">
                <v:path arrowok="t"/>
              </v:shape>
            </v:group>
            <v:group style="position:absolute;left:1727;top:6760;width:16;height:10" coordorigin="1727,6760" coordsize="16,10">
              <v:shape style="position:absolute;left:1727;top:6760;width:16;height:10" coordorigin="1727,6760" coordsize="16,10" path="m1727,6765l1742,6765e" filled="false" stroked="true" strokeweight=".6pt" strokecolor="#000000">
                <v:path arrowok="t"/>
              </v:shape>
            </v:group>
            <v:group style="position:absolute;left:75;top:6800;width:10;height:31" coordorigin="75,6800" coordsize="10,31">
              <v:shape style="position:absolute;left:75;top:6800;width:10;height:31" coordorigin="75,6800" coordsize="10,31" path="m75,6816l85,6816e" filled="false" stroked="true" strokeweight="1.617pt" strokecolor="#000000">
                <v:path arrowok="t"/>
              </v:shape>
            </v:group>
            <v:group style="position:absolute;left:75;top:6851;width:10;height:31" coordorigin="75,6851" coordsize="10,31">
              <v:shape style="position:absolute;left:75;top:6851;width:10;height:31" coordorigin="75,6851" coordsize="10,31" path="m75,6866l85,6866e" filled="false" stroked="true" strokeweight="1.617pt" strokecolor="#000000">
                <v:path arrowok="t"/>
              </v:shape>
            </v:group>
            <v:group style="position:absolute;left:75;top:6902;width:10;height:31" coordorigin="75,6902" coordsize="10,31">
              <v:shape style="position:absolute;left:75;top:6902;width:10;height:31" coordorigin="75,6902" coordsize="10,31" path="m75,6917l85,6917e" filled="false" stroked="true" strokeweight="1.617pt" strokecolor="#000000">
                <v:path arrowok="t"/>
              </v:shape>
            </v:group>
            <v:group style="position:absolute;left:75;top:6953;width:10;height:31" coordorigin="75,6953" coordsize="10,31">
              <v:shape style="position:absolute;left:75;top:6953;width:10;height:31" coordorigin="75,6953" coordsize="10,31" path="m75,6968l85,6968e" filled="false" stroked="true" strokeweight="1.617pt" strokecolor="#000000">
                <v:path arrowok="t"/>
              </v:shape>
            </v:group>
            <v:group style="position:absolute;left:75;top:7003;width:10;height:31" coordorigin="75,7003" coordsize="10,31">
              <v:shape style="position:absolute;left:75;top:7003;width:10;height:31" coordorigin="75,7003" coordsize="10,31" path="m75,7018l85,7018e" filled="false" stroked="true" strokeweight="1.617pt" strokecolor="#000000">
                <v:path arrowok="t"/>
              </v:shape>
            </v:group>
            <v:group style="position:absolute;left:75;top:7054;width:10;height:31" coordorigin="75,7054" coordsize="10,31">
              <v:shape style="position:absolute;left:75;top:7054;width:10;height:31" coordorigin="75,7054" coordsize="10,31" path="m75,7069l85,7069e" filled="false" stroked="true" strokeweight="1.617pt" strokecolor="#000000">
                <v:path arrowok="t"/>
              </v:shape>
            </v:group>
            <v:group style="position:absolute;left:75;top:7105;width:10;height:31" coordorigin="75,7105" coordsize="10,31">
              <v:shape style="position:absolute;left:75;top:7105;width:10;height:31" coordorigin="75,7105" coordsize="10,31" path="m75,7120l85,7120e" filled="false" stroked="true" strokeweight="1.617pt" strokecolor="#000000">
                <v:path arrowok="t"/>
              </v:shape>
            </v:group>
            <v:group style="position:absolute;left:75;top:7155;width:10;height:31" coordorigin="75,7155" coordsize="10,31">
              <v:shape style="position:absolute;left:75;top:7155;width:10;height:31" coordorigin="75,7155" coordsize="10,31" path="m75,7170l85,7170e" filled="false" stroked="true" strokeweight="1.616pt" strokecolor="#000000">
                <v:path arrowok="t"/>
              </v:shape>
            </v:group>
            <v:group style="position:absolute;left:75;top:7206;width:10;height:31" coordorigin="75,7206" coordsize="10,31">
              <v:shape style="position:absolute;left:75;top:7206;width:10;height:31" coordorigin="75,7206" coordsize="10,31" path="m75,7221l85,7221e" filled="false" stroked="true" strokeweight="1.617pt" strokecolor="#000000">
                <v:path arrowok="t"/>
              </v:shape>
            </v:group>
            <v:group style="position:absolute;left:75;top:7257;width:10;height:31" coordorigin="75,7257" coordsize="10,31">
              <v:shape style="position:absolute;left:75;top:7257;width:10;height:31" coordorigin="75,7257" coordsize="10,31" path="m75,7272l85,7272e" filled="false" stroked="true" strokeweight="1.616pt" strokecolor="#000000">
                <v:path arrowok="t"/>
              </v:shape>
            </v:group>
            <v:group style="position:absolute;left:75;top:7307;width:10;height:31" coordorigin="75,7307" coordsize="10,31">
              <v:shape style="position:absolute;left:75;top:7307;width:10;height:31" coordorigin="75,7307" coordsize="10,31" path="m75,7322l85,7322e" filled="false" stroked="true" strokeweight="1.617pt" strokecolor="#000000">
                <v:path arrowok="t"/>
              </v:shape>
            </v:group>
            <v:group style="position:absolute;left:75;top:7358;width:10;height:31" coordorigin="75,7358" coordsize="10,31">
              <v:shape style="position:absolute;left:75;top:7358;width:10;height:31" coordorigin="75,7358" coordsize="10,31" path="m75,7373l85,7373e" filled="false" stroked="true" strokeweight="1.617pt" strokecolor="#000000">
                <v:path arrowok="t"/>
              </v:shape>
            </v:group>
            <v:group style="position:absolute;left:75;top:7409;width:10;height:31" coordorigin="75,7409" coordsize="10,31">
              <v:shape style="position:absolute;left:75;top:7409;width:10;height:31" coordorigin="75,7409" coordsize="10,31" path="m75,7424l85,7424e" filled="false" stroked="true" strokeweight="1.617pt" strokecolor="#000000">
                <v:path arrowok="t"/>
              </v:shape>
            </v:group>
            <v:group style="position:absolute;left:75;top:7459;width:10;height:31" coordorigin="75,7459" coordsize="10,31">
              <v:shape style="position:absolute;left:75;top:7459;width:10;height:31" coordorigin="75,7459" coordsize="10,31" path="m75,7474l85,7474e" filled="false" stroked="true" strokeweight="1.617pt" strokecolor="#000000">
                <v:path arrowok="t"/>
              </v:shape>
            </v:group>
            <v:group style="position:absolute;left:75;top:7510;width:10;height:31" coordorigin="75,7510" coordsize="10,31">
              <v:shape style="position:absolute;left:75;top:7510;width:10;height:31" coordorigin="75,7510" coordsize="10,31" path="m75,7525l85,7525e" filled="false" stroked="true" strokeweight="1.617pt" strokecolor="#000000">
                <v:path arrowok="t"/>
              </v:shape>
            </v:group>
            <v:group style="position:absolute;left:75;top:7561;width:10;height:31" coordorigin="75,7561" coordsize="10,31">
              <v:shape style="position:absolute;left:75;top:7561;width:10;height:31" coordorigin="75,7561" coordsize="10,31" path="m75,7576l85,7576e" filled="false" stroked="true" strokeweight="1.617pt" strokecolor="#000000">
                <v:path arrowok="t"/>
              </v:shape>
            </v:group>
            <v:group style="position:absolute;left:75;top:7611;width:10;height:31" coordorigin="75,7611" coordsize="10,31">
              <v:shape style="position:absolute;left:75;top:7611;width:10;height:31" coordorigin="75,7611" coordsize="10,31" path="m75,7627l85,7627e" filled="false" stroked="true" strokeweight="1.617pt" strokecolor="#000000">
                <v:path arrowok="t"/>
              </v:shape>
            </v:group>
            <v:group style="position:absolute;left:75;top:7662;width:10;height:31" coordorigin="75,7662" coordsize="10,31">
              <v:shape style="position:absolute;left:75;top:7662;width:10;height:31" coordorigin="75,7662" coordsize="10,31" path="m75,7677l85,7677e" filled="false" stroked="true" strokeweight="1.617pt" strokecolor="#000000">
                <v:path arrowok="t"/>
              </v:shape>
            </v:group>
            <v:group style="position:absolute;left:75;top:7713;width:10;height:31" coordorigin="75,7713" coordsize="10,31">
              <v:shape style="position:absolute;left:75;top:7713;width:10;height:31" coordorigin="75,7713" coordsize="10,31" path="m75,7728l85,7728e" filled="false" stroked="true" strokeweight="1.616pt" strokecolor="#000000">
                <v:path arrowok="t"/>
              </v:shape>
            </v:group>
            <v:group style="position:absolute;left:75;top:7763;width:10;height:31" coordorigin="75,7763" coordsize="10,31">
              <v:shape style="position:absolute;left:75;top:7763;width:10;height:31" coordorigin="75,7763" coordsize="10,31" path="m75,7779l85,7779e" filled="false" stroked="true" strokeweight="1.617pt" strokecolor="#000000">
                <v:path arrowok="t"/>
              </v:shape>
            </v:group>
            <v:group style="position:absolute;left:75;top:7814;width:10;height:31" coordorigin="75,7814" coordsize="10,31">
              <v:shape style="position:absolute;left:75;top:7814;width:10;height:31" coordorigin="75,7814" coordsize="10,31" path="m75,7829l85,7829e" filled="false" stroked="true" strokeweight="1.617pt" strokecolor="#000000">
                <v:path arrowok="t"/>
              </v:shape>
            </v:group>
            <v:group style="position:absolute;left:75;top:7865;width:10;height:31" coordorigin="75,7865" coordsize="10,31">
              <v:shape style="position:absolute;left:75;top:7865;width:10;height:31" coordorigin="75,7865" coordsize="10,31" path="m75,7880l85,7880e" filled="false" stroked="true" strokeweight="1.617pt" strokecolor="#000000">
                <v:path arrowok="t"/>
              </v:shape>
            </v:group>
            <v:group style="position:absolute;left:75;top:7915;width:10;height:31" coordorigin="75,7915" coordsize="10,31">
              <v:shape style="position:absolute;left:75;top:7915;width:10;height:31" coordorigin="75,7915" coordsize="10,31" path="m75,7931l85,7931e" filled="false" stroked="true" strokeweight="1.617pt" strokecolor="#000000">
                <v:path arrowok="t"/>
              </v:shape>
            </v:group>
            <v:group style="position:absolute;left:75;top:7966;width:10;height:31" coordorigin="75,7966" coordsize="10,31">
              <v:shape style="position:absolute;left:75;top:7966;width:10;height:31" coordorigin="75,7966" coordsize="10,31" path="m75,7981l85,7981e" filled="false" stroked="true" strokeweight="1.617pt" strokecolor="#000000">
                <v:path arrowok="t"/>
              </v:shape>
            </v:group>
            <v:group style="position:absolute;left:75;top:8017;width:10;height:31" coordorigin="75,8017" coordsize="10,31">
              <v:shape style="position:absolute;left:75;top:8017;width:10;height:31" coordorigin="75,8017" coordsize="10,31" path="m75,8032l85,8032e" filled="false" stroked="true" strokeweight="1.617pt" strokecolor="#000000">
                <v:path arrowok="t"/>
              </v:shape>
            </v:group>
            <v:group style="position:absolute;left:75;top:8067;width:10;height:31" coordorigin="75,8067" coordsize="10,31">
              <v:shape style="position:absolute;left:75;top:8067;width:10;height:31" coordorigin="75,8067" coordsize="10,31" path="m75,8083l85,8083e" filled="false" stroked="true" strokeweight="1.617pt" strokecolor="#000000">
                <v:path arrowok="t"/>
              </v:shape>
            </v:group>
            <v:group style="position:absolute;left:75;top:8118;width:10;height:31" coordorigin="75,8118" coordsize="10,31">
              <v:shape style="position:absolute;left:75;top:8118;width:10;height:31" coordorigin="75,8118" coordsize="10,31" path="m75,8133l85,8133e" filled="false" stroked="true" strokeweight="1.617pt" strokecolor="#000000">
                <v:path arrowok="t"/>
              </v:shape>
            </v:group>
            <v:group style="position:absolute;left:75;top:8169;width:10;height:31" coordorigin="75,8169" coordsize="10,31">
              <v:shape style="position:absolute;left:75;top:8169;width:10;height:31" coordorigin="75,8169" coordsize="10,31" path="m75,8184l85,8184e" filled="false" stroked="true" strokeweight="1.616pt" strokecolor="#000000">
                <v:path arrowok="t"/>
              </v:shape>
            </v:group>
            <v:group style="position:absolute;left:75;top:8220;width:10;height:31" coordorigin="75,8220" coordsize="10,31">
              <v:shape style="position:absolute;left:75;top:8220;width:10;height:31" coordorigin="75,8220" coordsize="10,31" path="m75,8235l85,8235e" filled="false" stroked="true" strokeweight="1.617pt" strokecolor="#000000">
                <v:path arrowok="t"/>
              </v:shape>
            </v:group>
            <v:group style="position:absolute;left:75;top:8270;width:10;height:31" coordorigin="75,8270" coordsize="10,31">
              <v:shape style="position:absolute;left:75;top:8270;width:10;height:31" coordorigin="75,8270" coordsize="10,31" path="m75,8285l85,8285e" filled="false" stroked="true" strokeweight="1.616pt" strokecolor="#000000">
                <v:path arrowok="t"/>
              </v:shape>
            </v:group>
            <v:group style="position:absolute;left:75;top:8321;width:10;height:31" coordorigin="75,8321" coordsize="10,31">
              <v:shape style="position:absolute;left:75;top:8321;width:10;height:31" coordorigin="75,8321" coordsize="10,31" path="m75,8336l85,8336e" filled="false" stroked="true" strokeweight="1.617pt" strokecolor="#000000">
                <v:path arrowok="t"/>
              </v:shape>
            </v:group>
            <v:group style="position:absolute;left:75;top:8372;width:10;height:31" coordorigin="75,8372" coordsize="10,31">
              <v:shape style="position:absolute;left:75;top:8372;width:10;height:31" coordorigin="75,8372" coordsize="10,31" path="m75,8387l85,8387e" filled="false" stroked="true" strokeweight="1.617pt" strokecolor="#000000">
                <v:path arrowok="t"/>
              </v:shape>
            </v:group>
            <v:group style="position:absolute;left:3359;top:6760;width:31;height:10" coordorigin="3359,6760" coordsize="31,10">
              <v:shape style="position:absolute;left:3359;top:6760;width:31;height:10" coordorigin="3359,6760" coordsize="31,10" path="m3359,6765l3389,6765e" filled="false" stroked="true" strokeweight=".6pt" strokecolor="#000000">
                <v:path arrowok="t"/>
              </v:shape>
            </v:group>
            <v:group style="position:absolute;left:3309;top:6760;width:31;height:10" coordorigin="3309,6760" coordsize="31,10">
              <v:shape style="position:absolute;left:3309;top:6760;width:31;height:10" coordorigin="3309,6760" coordsize="31,10" path="m3309,6765l3339,6765e" filled="false" stroked="true" strokeweight=".6pt" strokecolor="#000000">
                <v:path arrowok="t"/>
              </v:shape>
            </v:group>
            <v:group style="position:absolute;left:3258;top:6760;width:31;height:10" coordorigin="3258,6760" coordsize="31,10">
              <v:shape style="position:absolute;left:3258;top:6760;width:31;height:10" coordorigin="3258,6760" coordsize="31,10" path="m3258,6765l3289,6765e" filled="false" stroked="true" strokeweight=".6pt" strokecolor="#000000">
                <v:path arrowok="t"/>
              </v:shape>
            </v:group>
            <v:group style="position:absolute;left:3208;top:6760;width:31;height:10" coordorigin="3208,6760" coordsize="31,10">
              <v:shape style="position:absolute;left:3208;top:6760;width:31;height:10" coordorigin="3208,6760" coordsize="31,10" path="m3208,6765l3238,6765e" filled="false" stroked="true" strokeweight=".6pt" strokecolor="#000000">
                <v:path arrowok="t"/>
              </v:shape>
            </v:group>
            <v:group style="position:absolute;left:3158;top:6760;width:31;height:10" coordorigin="3158,6760" coordsize="31,10">
              <v:shape style="position:absolute;left:3158;top:6760;width:31;height:10" coordorigin="3158,6760" coordsize="31,10" path="m3158,6765l3188,6765e" filled="false" stroked="true" strokeweight=".6pt" strokecolor="#000000">
                <v:path arrowok="t"/>
              </v:shape>
            </v:group>
            <v:group style="position:absolute;left:3107;top:6760;width:31;height:10" coordorigin="3107,6760" coordsize="31,10">
              <v:shape style="position:absolute;left:3107;top:6760;width:31;height:10" coordorigin="3107,6760" coordsize="31,10" path="m3107,6765l3138,6765e" filled="false" stroked="true" strokeweight=".6pt" strokecolor="#000000">
                <v:path arrowok="t"/>
              </v:shape>
            </v:group>
            <v:group style="position:absolute;left:3057;top:6760;width:31;height:10" coordorigin="3057,6760" coordsize="31,10">
              <v:shape style="position:absolute;left:3057;top:6760;width:31;height:10" coordorigin="3057,6760" coordsize="31,10" path="m3057,6765l3087,6765e" filled="false" stroked="true" strokeweight=".6pt" strokecolor="#000000">
                <v:path arrowok="t"/>
              </v:shape>
            </v:group>
            <v:group style="position:absolute;left:3007;top:6760;width:31;height:10" coordorigin="3007,6760" coordsize="31,10">
              <v:shape style="position:absolute;left:3007;top:6760;width:31;height:10" coordorigin="3007,6760" coordsize="31,10" path="m3007,6765l3037,6765e" filled="false" stroked="true" strokeweight=".6pt" strokecolor="#000000">
                <v:path arrowok="t"/>
              </v:shape>
            </v:group>
            <v:group style="position:absolute;left:2956;top:6760;width:31;height:10" coordorigin="2956,6760" coordsize="31,10">
              <v:shape style="position:absolute;left:2956;top:6760;width:31;height:10" coordorigin="2956,6760" coordsize="31,10" path="m2956,6765l2986,6765e" filled="false" stroked="true" strokeweight=".6pt" strokecolor="#000000">
                <v:path arrowok="t"/>
              </v:shape>
            </v:group>
            <v:group style="position:absolute;left:2906;top:6760;width:31;height:10" coordorigin="2906,6760" coordsize="31,10">
              <v:shape style="position:absolute;left:2906;top:6760;width:31;height:10" coordorigin="2906,6760" coordsize="31,10" path="m2906,6765l2936,6765e" filled="false" stroked="true" strokeweight=".6pt" strokecolor="#000000">
                <v:path arrowok="t"/>
              </v:shape>
            </v:group>
            <v:group style="position:absolute;left:2855;top:6760;width:31;height:10" coordorigin="2855,6760" coordsize="31,10">
              <v:shape style="position:absolute;left:2855;top:6760;width:31;height:10" coordorigin="2855,6760" coordsize="31,10" path="m2855,6765l2886,6765e" filled="false" stroked="true" strokeweight=".6pt" strokecolor="#000000">
                <v:path arrowok="t"/>
              </v:shape>
            </v:group>
            <v:group style="position:absolute;left:2805;top:6760;width:31;height:10" coordorigin="2805,6760" coordsize="31,10">
              <v:shape style="position:absolute;left:2805;top:6760;width:31;height:10" coordorigin="2805,6760" coordsize="31,10" path="m2805,6765l2835,6765e" filled="false" stroked="true" strokeweight=".6pt" strokecolor="#000000">
                <v:path arrowok="t"/>
              </v:shape>
            </v:group>
            <v:group style="position:absolute;left:2755;top:6760;width:31;height:10" coordorigin="2755,6760" coordsize="31,10">
              <v:shape style="position:absolute;left:2755;top:6760;width:31;height:10" coordorigin="2755,6760" coordsize="31,10" path="m2755,6765l2785,6765e" filled="false" stroked="true" strokeweight=".6pt" strokecolor="#000000">
                <v:path arrowok="t"/>
              </v:shape>
            </v:group>
            <v:group style="position:absolute;left:2704;top:6760;width:31;height:10" coordorigin="2704,6760" coordsize="31,10">
              <v:shape style="position:absolute;left:2704;top:6760;width:31;height:10" coordorigin="2704,6760" coordsize="31,10" path="m2704,6765l2734,6765e" filled="false" stroked="true" strokeweight=".6pt" strokecolor="#000000">
                <v:path arrowok="t"/>
              </v:shape>
            </v:group>
            <v:group style="position:absolute;left:2654;top:6760;width:31;height:10" coordorigin="2654,6760" coordsize="31,10">
              <v:shape style="position:absolute;left:2654;top:6760;width:31;height:10" coordorigin="2654,6760" coordsize="31,10" path="m2654,6765l2684,6765e" filled="false" stroked="true" strokeweight=".6pt" strokecolor="#000000">
                <v:path arrowok="t"/>
              </v:shape>
            </v:group>
            <v:group style="position:absolute;left:2604;top:6760;width:31;height:10" coordorigin="2604,6760" coordsize="31,10">
              <v:shape style="position:absolute;left:2604;top:6760;width:31;height:10" coordorigin="2604,6760" coordsize="31,10" path="m2604,6765l2634,6765e" filled="false" stroked="true" strokeweight=".6pt" strokecolor="#000000">
                <v:path arrowok="t"/>
              </v:shape>
            </v:group>
            <v:group style="position:absolute;left:2553;top:6760;width:31;height:10" coordorigin="2553,6760" coordsize="31,10">
              <v:shape style="position:absolute;left:2553;top:6760;width:31;height:10" coordorigin="2553,6760" coordsize="31,10" path="m2553,6765l2583,6765e" filled="false" stroked="true" strokeweight=".6pt" strokecolor="#000000">
                <v:path arrowok="t"/>
              </v:shape>
            </v:group>
            <v:group style="position:absolute;left:2503;top:6760;width:31;height:10" coordorigin="2503,6760" coordsize="31,10">
              <v:shape style="position:absolute;left:2503;top:6760;width:31;height:10" coordorigin="2503,6760" coordsize="31,10" path="m2503,6765l2533,6765e" filled="false" stroked="true" strokeweight=".6pt" strokecolor="#000000">
                <v:path arrowok="t"/>
              </v:shape>
            </v:group>
            <v:group style="position:absolute;left:2452;top:6760;width:31;height:10" coordorigin="2452,6760" coordsize="31,10">
              <v:shape style="position:absolute;left:2452;top:6760;width:31;height:10" coordorigin="2452,6760" coordsize="31,10" path="m2452,6765l2483,6765e" filled="false" stroked="true" strokeweight=".6pt" strokecolor="#000000">
                <v:path arrowok="t"/>
              </v:shape>
            </v:group>
            <v:group style="position:absolute;left:2402;top:6760;width:31;height:10" coordorigin="2402,6760" coordsize="31,10">
              <v:shape style="position:absolute;left:2402;top:6760;width:31;height:10" coordorigin="2402,6760" coordsize="31,10" path="m2402,6765l2432,6765e" filled="false" stroked="true" strokeweight=".6pt" strokecolor="#000000">
                <v:path arrowok="t"/>
              </v:shape>
            </v:group>
            <v:group style="position:absolute;left:2352;top:6760;width:31;height:10" coordorigin="2352,6760" coordsize="31,10">
              <v:shape style="position:absolute;left:2352;top:6760;width:31;height:10" coordorigin="2352,6760" coordsize="31,10" path="m2352,6765l2382,6765e" filled="false" stroked="true" strokeweight=".6pt" strokecolor="#000000">
                <v:path arrowok="t"/>
              </v:shape>
            </v:group>
            <v:group style="position:absolute;left:2301;top:6760;width:31;height:10" coordorigin="2301,6760" coordsize="31,10">
              <v:shape style="position:absolute;left:2301;top:6760;width:31;height:10" coordorigin="2301,6760" coordsize="31,10" path="m2301,6765l2331,6765e" filled="false" stroked="true" strokeweight=".6pt" strokecolor="#000000">
                <v:path arrowok="t"/>
              </v:shape>
            </v:group>
            <v:group style="position:absolute;left:2251;top:6760;width:31;height:10" coordorigin="2251,6760" coordsize="31,10">
              <v:shape style="position:absolute;left:2251;top:6760;width:31;height:10" coordorigin="2251,6760" coordsize="31,10" path="m2251,6765l2281,6765e" filled="false" stroked="true" strokeweight=".6pt" strokecolor="#000000">
                <v:path arrowok="t"/>
              </v:shape>
            </v:group>
            <v:group style="position:absolute;left:2201;top:6760;width:31;height:10" coordorigin="2201,6760" coordsize="31,10">
              <v:shape style="position:absolute;left:2201;top:6760;width:31;height:10" coordorigin="2201,6760" coordsize="31,10" path="m2201,6765l2231,6765e" filled="false" stroked="true" strokeweight=".6pt" strokecolor="#000000">
                <v:path arrowok="t"/>
              </v:shape>
            </v:group>
            <v:group style="position:absolute;left:2150;top:6760;width:31;height:10" coordorigin="2150,6760" coordsize="31,10">
              <v:shape style="position:absolute;left:2150;top:6760;width:31;height:10" coordorigin="2150,6760" coordsize="31,10" path="m2150,6765l2180,6765e" filled="false" stroked="true" strokeweight=".6pt" strokecolor="#000000">
                <v:path arrowok="t"/>
              </v:shape>
            </v:group>
            <v:group style="position:absolute;left:2100;top:6760;width:31;height:10" coordorigin="2100,6760" coordsize="31,10">
              <v:shape style="position:absolute;left:2100;top:6760;width:31;height:10" coordorigin="2100,6760" coordsize="31,10" path="m2100,6765l2130,6765e" filled="false" stroked="true" strokeweight=".6pt" strokecolor="#000000">
                <v:path arrowok="t"/>
              </v:shape>
            </v:group>
            <v:group style="position:absolute;left:2049;top:6760;width:31;height:10" coordorigin="2049,6760" coordsize="31,10">
              <v:shape style="position:absolute;left:2049;top:6760;width:31;height:10" coordorigin="2049,6760" coordsize="31,10" path="m2049,6765l2080,6765e" filled="false" stroked="true" strokeweight=".6pt" strokecolor="#000000">
                <v:path arrowok="t"/>
              </v:shape>
            </v:group>
            <v:group style="position:absolute;left:1999;top:6760;width:31;height:10" coordorigin="1999,6760" coordsize="31,10">
              <v:shape style="position:absolute;left:1999;top:6760;width:31;height:10" coordorigin="1999,6760" coordsize="31,10" path="m1999,6765l2029,6765e" filled="false" stroked="true" strokeweight=".6pt" strokecolor="#000000">
                <v:path arrowok="t"/>
              </v:shape>
            </v:group>
            <v:group style="position:absolute;left:1949;top:6760;width:31;height:10" coordorigin="1949,6760" coordsize="31,10">
              <v:shape style="position:absolute;left:1949;top:6760;width:31;height:10" coordorigin="1949,6760" coordsize="31,10" path="m1949,6765l1979,6765e" filled="false" stroked="true" strokeweight=".6pt" strokecolor="#000000">
                <v:path arrowok="t"/>
              </v:shape>
            </v:group>
            <v:group style="position:absolute;left:1898;top:6760;width:31;height:10" coordorigin="1898,6760" coordsize="31,10">
              <v:shape style="position:absolute;left:1898;top:6760;width:31;height:10" coordorigin="1898,6760" coordsize="31,10" path="m1898,6765l1928,6765e" filled="false" stroked="true" strokeweight=".6pt" strokecolor="#000000">
                <v:path arrowok="t"/>
              </v:shape>
            </v:group>
            <v:group style="position:absolute;left:1848;top:6760;width:31;height:10" coordorigin="1848,6760" coordsize="31,10">
              <v:shape style="position:absolute;left:1848;top:6760;width:31;height:10" coordorigin="1848,6760" coordsize="31,10" path="m1848,6765l1878,6765e" filled="false" stroked="true" strokeweight=".6pt" strokecolor="#000000">
                <v:path arrowok="t"/>
              </v:shape>
            </v:group>
            <v:group style="position:absolute;left:1798;top:6760;width:31;height:10" coordorigin="1798,6760" coordsize="31,10">
              <v:shape style="position:absolute;left:1798;top:6760;width:31;height:10" coordorigin="1798,6760" coordsize="31,10" path="m1798,6765l1828,6765e" filled="false" stroked="true" strokeweight=".6pt" strokecolor="#000000">
                <v:path arrowok="t"/>
              </v:shape>
            </v:group>
            <v:group style="position:absolute;left:3410;top:6765;width:31;height:2" coordorigin="3410,6765" coordsize="31,2">
              <v:shape style="position:absolute;left:3410;top:6765;width:31;height:2" coordorigin="3410,6765" coordsize="31,0" path="m3410,6765l3440,6765e" filled="false" stroked="true" strokeweight=".6pt" strokecolor="#000000">
                <v:path arrowok="t"/>
              </v:shape>
            </v:group>
            <v:group style="position:absolute;left:1762;top:6760;width:16;height:10" coordorigin="1762,6760" coordsize="16,10">
              <v:shape style="position:absolute;left:1762;top:6760;width:16;height:10" coordorigin="1762,6760" coordsize="16,10" path="m1762,6765l1777,6765e" filled="false" stroked="true" strokeweight=".6pt" strokecolor="#000000">
                <v:path arrowok="t"/>
              </v:shape>
            </v:group>
            <v:group style="position:absolute;left:5022;top:6760;width:31;height:10" coordorigin="5022,6760" coordsize="31,10">
              <v:shape style="position:absolute;left:5022;top:6760;width:31;height:10" coordorigin="5022,6760" coordsize="31,10" path="m5022,6765l5052,6765e" filled="false" stroked="true" strokeweight=".6pt" strokecolor="#000000">
                <v:path arrowok="t"/>
              </v:shape>
            </v:group>
            <v:group style="position:absolute;left:4971;top:6760;width:31;height:10" coordorigin="4971,6760" coordsize="31,10">
              <v:shape style="position:absolute;left:4971;top:6760;width:31;height:10" coordorigin="4971,6760" coordsize="31,10" path="m4971,6765l5001,6765e" filled="false" stroked="true" strokeweight=".6pt" strokecolor="#000000">
                <v:path arrowok="t"/>
              </v:shape>
            </v:group>
            <v:group style="position:absolute;left:4921;top:6760;width:31;height:10" coordorigin="4921,6760" coordsize="31,10">
              <v:shape style="position:absolute;left:4921;top:6760;width:31;height:10" coordorigin="4921,6760" coordsize="31,10" path="m4921,6765l4951,6765e" filled="false" stroked="true" strokeweight=".6pt" strokecolor="#000000">
                <v:path arrowok="t"/>
              </v:shape>
            </v:group>
            <v:group style="position:absolute;left:4871;top:6760;width:31;height:10" coordorigin="4871,6760" coordsize="31,10">
              <v:shape style="position:absolute;left:4871;top:6760;width:31;height:10" coordorigin="4871,6760" coordsize="31,10" path="m4871,6765l4901,6765e" filled="false" stroked="true" strokeweight=".6pt" strokecolor="#000000">
                <v:path arrowok="t"/>
              </v:shape>
            </v:group>
            <v:group style="position:absolute;left:4820;top:6760;width:31;height:10" coordorigin="4820,6760" coordsize="31,10">
              <v:shape style="position:absolute;left:4820;top:6760;width:31;height:10" coordorigin="4820,6760" coordsize="31,10" path="m4820,6765l4850,6765e" filled="false" stroked="true" strokeweight=".6pt" strokecolor="#000000">
                <v:path arrowok="t"/>
              </v:shape>
            </v:group>
            <v:group style="position:absolute;left:4770;top:6760;width:31;height:10" coordorigin="4770,6760" coordsize="31,10">
              <v:shape style="position:absolute;left:4770;top:6760;width:31;height:10" coordorigin="4770,6760" coordsize="31,10" path="m4770,6765l4800,6765e" filled="false" stroked="true" strokeweight=".6pt" strokecolor="#000000">
                <v:path arrowok="t"/>
              </v:shape>
            </v:group>
            <v:group style="position:absolute;left:4719;top:6760;width:31;height:10" coordorigin="4719,6760" coordsize="31,10">
              <v:shape style="position:absolute;left:4719;top:6760;width:31;height:10" coordorigin="4719,6760" coordsize="31,10" path="m4719,6765l4750,6765e" filled="false" stroked="true" strokeweight=".6pt" strokecolor="#000000">
                <v:path arrowok="t"/>
              </v:shape>
            </v:group>
            <v:group style="position:absolute;left:4669;top:6760;width:31;height:10" coordorigin="4669,6760" coordsize="31,10">
              <v:shape style="position:absolute;left:4669;top:6760;width:31;height:10" coordorigin="4669,6760" coordsize="31,10" path="m4669,6765l4699,6765e" filled="false" stroked="true" strokeweight=".6pt" strokecolor="#000000">
                <v:path arrowok="t"/>
              </v:shape>
            </v:group>
            <v:group style="position:absolute;left:4619;top:6760;width:31;height:10" coordorigin="4619,6760" coordsize="31,10">
              <v:shape style="position:absolute;left:4619;top:6760;width:31;height:10" coordorigin="4619,6760" coordsize="31,10" path="m4619,6765l4649,6765e" filled="false" stroked="true" strokeweight=".6pt" strokecolor="#000000">
                <v:path arrowok="t"/>
              </v:shape>
            </v:group>
            <v:group style="position:absolute;left:4568;top:6760;width:31;height:10" coordorigin="4568,6760" coordsize="31,10">
              <v:shape style="position:absolute;left:4568;top:6760;width:31;height:10" coordorigin="4568,6760" coordsize="31,10" path="m4568,6765l4598,6765e" filled="false" stroked="true" strokeweight=".6pt" strokecolor="#000000">
                <v:path arrowok="t"/>
              </v:shape>
            </v:group>
            <v:group style="position:absolute;left:4518;top:6760;width:31;height:10" coordorigin="4518,6760" coordsize="31,10">
              <v:shape style="position:absolute;left:4518;top:6760;width:31;height:10" coordorigin="4518,6760" coordsize="31,10" path="m4518,6765l4548,6765e" filled="false" stroked="true" strokeweight=".6pt" strokecolor="#000000">
                <v:path arrowok="t"/>
              </v:shape>
            </v:group>
            <v:group style="position:absolute;left:4468;top:6760;width:31;height:10" coordorigin="4468,6760" coordsize="31,10">
              <v:shape style="position:absolute;left:4468;top:6760;width:31;height:10" coordorigin="4468,6760" coordsize="31,10" path="m4468,6765l4498,6765e" filled="false" stroked="true" strokeweight=".6pt" strokecolor="#000000">
                <v:path arrowok="t"/>
              </v:shape>
            </v:group>
            <v:group style="position:absolute;left:4417;top:6760;width:31;height:10" coordorigin="4417,6760" coordsize="31,10">
              <v:shape style="position:absolute;left:4417;top:6760;width:31;height:10" coordorigin="4417,6760" coordsize="31,10" path="m4417,6765l4447,6765e" filled="false" stroked="true" strokeweight=".6pt" strokecolor="#000000">
                <v:path arrowok="t"/>
              </v:shape>
            </v:group>
            <v:group style="position:absolute;left:4367;top:6760;width:31;height:10" coordorigin="4367,6760" coordsize="31,10">
              <v:shape style="position:absolute;left:4367;top:6760;width:31;height:10" coordorigin="4367,6760" coordsize="31,10" path="m4367,6765l4397,6765e" filled="false" stroked="true" strokeweight=".6pt" strokecolor="#000000">
                <v:path arrowok="t"/>
              </v:shape>
            </v:group>
            <v:group style="position:absolute;left:4316;top:6760;width:31;height:10" coordorigin="4316,6760" coordsize="31,10">
              <v:shape style="position:absolute;left:4316;top:6760;width:31;height:10" coordorigin="4316,6760" coordsize="31,10" path="m4316,6765l4347,6765e" filled="false" stroked="true" strokeweight=".6pt" strokecolor="#000000">
                <v:path arrowok="t"/>
              </v:shape>
            </v:group>
            <v:group style="position:absolute;left:4266;top:6760;width:31;height:10" coordorigin="4266,6760" coordsize="31,10">
              <v:shape style="position:absolute;left:4266;top:6760;width:31;height:10" coordorigin="4266,6760" coordsize="31,10" path="m4266,6765l4296,6765e" filled="false" stroked="true" strokeweight=".6pt" strokecolor="#000000">
                <v:path arrowok="t"/>
              </v:shape>
            </v:group>
            <v:group style="position:absolute;left:4216;top:6760;width:31;height:10" coordorigin="4216,6760" coordsize="31,10">
              <v:shape style="position:absolute;left:4216;top:6760;width:31;height:10" coordorigin="4216,6760" coordsize="31,10" path="m4216,6765l4246,6765e" filled="false" stroked="true" strokeweight=".6pt" strokecolor="#000000">
                <v:path arrowok="t"/>
              </v:shape>
            </v:group>
            <v:group style="position:absolute;left:4165;top:6760;width:31;height:10" coordorigin="4165,6760" coordsize="31,10">
              <v:shape style="position:absolute;left:4165;top:6760;width:31;height:10" coordorigin="4165,6760" coordsize="31,10" path="m4165,6765l4195,6765e" filled="false" stroked="true" strokeweight=".6pt" strokecolor="#000000">
                <v:path arrowok="t"/>
              </v:shape>
            </v:group>
            <v:group style="position:absolute;left:4115;top:6760;width:31;height:10" coordorigin="4115,6760" coordsize="31,10">
              <v:shape style="position:absolute;left:4115;top:6760;width:31;height:10" coordorigin="4115,6760" coordsize="31,10" path="m4115,6765l4145,6765e" filled="false" stroked="true" strokeweight=".6pt" strokecolor="#000000">
                <v:path arrowok="t"/>
              </v:shape>
            </v:group>
            <v:group style="position:absolute;left:4065;top:6760;width:31;height:10" coordorigin="4065,6760" coordsize="31,10">
              <v:shape style="position:absolute;left:4065;top:6760;width:31;height:10" coordorigin="4065,6760" coordsize="31,10" path="m4065,6765l4095,6765e" filled="false" stroked="true" strokeweight=".6pt" strokecolor="#000000">
                <v:path arrowok="t"/>
              </v:shape>
            </v:group>
            <v:group style="position:absolute;left:4014;top:6760;width:31;height:10" coordorigin="4014,6760" coordsize="31,10">
              <v:shape style="position:absolute;left:4014;top:6760;width:31;height:10" coordorigin="4014,6760" coordsize="31,10" path="m4014,6765l4044,6765e" filled="false" stroked="true" strokeweight=".6pt" strokecolor="#000000">
                <v:path arrowok="t"/>
              </v:shape>
            </v:group>
            <v:group style="position:absolute;left:3964;top:6760;width:31;height:10" coordorigin="3964,6760" coordsize="31,10">
              <v:shape style="position:absolute;left:3964;top:6760;width:31;height:10" coordorigin="3964,6760" coordsize="31,10" path="m3964,6765l3994,6765e" filled="false" stroked="true" strokeweight=".6pt" strokecolor="#000000">
                <v:path arrowok="t"/>
              </v:shape>
            </v:group>
            <v:group style="position:absolute;left:3913;top:6760;width:31;height:10" coordorigin="3913,6760" coordsize="31,10">
              <v:shape style="position:absolute;left:3913;top:6760;width:31;height:10" coordorigin="3913,6760" coordsize="31,10" path="m3913,6765l3944,6765e" filled="false" stroked="true" strokeweight=".6pt" strokecolor="#000000">
                <v:path arrowok="t"/>
              </v:shape>
            </v:group>
            <v:group style="position:absolute;left:3863;top:6760;width:31;height:10" coordorigin="3863,6760" coordsize="31,10">
              <v:shape style="position:absolute;left:3863;top:6760;width:31;height:10" coordorigin="3863,6760" coordsize="31,10" path="m3863,6765l3893,6765e" filled="false" stroked="true" strokeweight=".6pt" strokecolor="#000000">
                <v:path arrowok="t"/>
              </v:shape>
            </v:group>
            <v:group style="position:absolute;left:3813;top:6760;width:31;height:10" coordorigin="3813,6760" coordsize="31,10">
              <v:shape style="position:absolute;left:3813;top:6760;width:31;height:10" coordorigin="3813,6760" coordsize="31,10" path="m3813,6765l3843,6765e" filled="false" stroked="true" strokeweight=".6pt" strokecolor="#000000">
                <v:path arrowok="t"/>
              </v:shape>
            </v:group>
            <v:group style="position:absolute;left:3762;top:6760;width:31;height:10" coordorigin="3762,6760" coordsize="31,10">
              <v:shape style="position:absolute;left:3762;top:6760;width:31;height:10" coordorigin="3762,6760" coordsize="31,10" path="m3762,6765l3792,6765e" filled="false" stroked="true" strokeweight=".6pt" strokecolor="#000000">
                <v:path arrowok="t"/>
              </v:shape>
            </v:group>
            <v:group style="position:absolute;left:3712;top:6760;width:31;height:10" coordorigin="3712,6760" coordsize="31,10">
              <v:shape style="position:absolute;left:3712;top:6760;width:31;height:10" coordorigin="3712,6760" coordsize="31,10" path="m3712,6765l3742,6765e" filled="false" stroked="true" strokeweight=".6pt" strokecolor="#000000">
                <v:path arrowok="t"/>
              </v:shape>
            </v:group>
            <v:group style="position:absolute;left:3661;top:6760;width:31;height:10" coordorigin="3661,6760" coordsize="31,10">
              <v:shape style="position:absolute;left:3661;top:6760;width:31;height:10" coordorigin="3661,6760" coordsize="31,10" path="m3661,6765l3692,6765e" filled="false" stroked="true" strokeweight=".6pt" strokecolor="#000000">
                <v:path arrowok="t"/>
              </v:shape>
            </v:group>
            <v:group style="position:absolute;left:3611;top:6760;width:31;height:10" coordorigin="3611,6760" coordsize="31,10">
              <v:shape style="position:absolute;left:3611;top:6760;width:31;height:10" coordorigin="3611,6760" coordsize="31,10" path="m3611,6765l3641,6765e" filled="false" stroked="true" strokeweight=".6pt" strokecolor="#000000">
                <v:path arrowok="t"/>
              </v:shape>
            </v:group>
            <v:group style="position:absolute;left:3561;top:6760;width:31;height:10" coordorigin="3561,6760" coordsize="31,10">
              <v:shape style="position:absolute;left:3561;top:6760;width:31;height:10" coordorigin="3561,6760" coordsize="31,10" path="m3561,6765l3591,6765e" filled="false" stroked="true" strokeweight=".6pt" strokecolor="#000000">
                <v:path arrowok="t"/>
              </v:shape>
            </v:group>
            <v:group style="position:absolute;left:3510;top:6760;width:31;height:10" coordorigin="3510,6760" coordsize="31,10">
              <v:shape style="position:absolute;left:3510;top:6760;width:31;height:10" coordorigin="3510,6760" coordsize="31,10" path="m3510,6765l3541,6765e" filled="false" stroked="true" strokeweight=".6pt" strokecolor="#000000">
                <v:path arrowok="t"/>
              </v:shape>
            </v:group>
            <v:group style="position:absolute;left:3460;top:6760;width:31;height:10" coordorigin="3460,6760" coordsize="31,10">
              <v:shape style="position:absolute;left:3460;top:6760;width:31;height:10" coordorigin="3460,6760" coordsize="31,10" path="m3460,6765l3490,6765e" filled="false" stroked="true" strokeweight=".6pt" strokecolor="#000000">
                <v:path arrowok="t"/>
              </v:shape>
            </v:group>
            <v:group style="position:absolute;left:5072;top:6760;width:16;height:10" coordorigin="5072,6760" coordsize="16,10">
              <v:shape style="position:absolute;left:5072;top:6760;width:16;height:10" coordorigin="5072,6760" coordsize="16,10" path="m5072,6765l5087,6765e" filled="false" stroked="true" strokeweight=".6pt" strokecolor="#000000">
                <v:path arrowok="t"/>
              </v:shape>
            </v:group>
            <v:group style="position:absolute;left:3420;top:6800;width:10;height:31" coordorigin="3420,6800" coordsize="10,31">
              <v:shape style="position:absolute;left:3420;top:6800;width:10;height:31" coordorigin="3420,6800" coordsize="10,31" path="m3420,6816l3430,6816e" filled="false" stroked="true" strokeweight="1.617pt" strokecolor="#000000">
                <v:path arrowok="t"/>
              </v:shape>
            </v:group>
            <v:group style="position:absolute;left:3420;top:6851;width:10;height:31" coordorigin="3420,6851" coordsize="10,31">
              <v:shape style="position:absolute;left:3420;top:6851;width:10;height:31" coordorigin="3420,6851" coordsize="10,31" path="m3420,6866l3430,6866e" filled="false" stroked="true" strokeweight="1.617pt" strokecolor="#000000">
                <v:path arrowok="t"/>
              </v:shape>
            </v:group>
            <v:group style="position:absolute;left:3420;top:6902;width:10;height:31" coordorigin="3420,6902" coordsize="10,31">
              <v:shape style="position:absolute;left:3420;top:6902;width:10;height:31" coordorigin="3420,6902" coordsize="10,31" path="m3420,6917l3430,6917e" filled="false" stroked="true" strokeweight="1.617pt" strokecolor="#000000">
                <v:path arrowok="t"/>
              </v:shape>
            </v:group>
            <v:group style="position:absolute;left:3420;top:6953;width:10;height:31" coordorigin="3420,6953" coordsize="10,31">
              <v:shape style="position:absolute;left:3420;top:6953;width:10;height:31" coordorigin="3420,6953" coordsize="10,31" path="m3420,6968l3430,6968e" filled="false" stroked="true" strokeweight="1.617pt" strokecolor="#000000">
                <v:path arrowok="t"/>
              </v:shape>
            </v:group>
            <v:group style="position:absolute;left:3420;top:7003;width:10;height:31" coordorigin="3420,7003" coordsize="10,31">
              <v:shape style="position:absolute;left:3420;top:7003;width:10;height:31" coordorigin="3420,7003" coordsize="10,31" path="m3420,7018l3430,7018e" filled="false" stroked="true" strokeweight="1.617pt" strokecolor="#000000">
                <v:path arrowok="t"/>
              </v:shape>
            </v:group>
            <v:group style="position:absolute;left:3420;top:7054;width:10;height:31" coordorigin="3420,7054" coordsize="10,31">
              <v:shape style="position:absolute;left:3420;top:7054;width:10;height:31" coordorigin="3420,7054" coordsize="10,31" path="m3420,7069l3430,7069e" filled="false" stroked="true" strokeweight="1.617pt" strokecolor="#000000">
                <v:path arrowok="t"/>
              </v:shape>
            </v:group>
            <v:group style="position:absolute;left:3420;top:7105;width:10;height:31" coordorigin="3420,7105" coordsize="10,31">
              <v:shape style="position:absolute;left:3420;top:7105;width:10;height:31" coordorigin="3420,7105" coordsize="10,31" path="m3420,7120l3430,7120e" filled="false" stroked="true" strokeweight="1.617pt" strokecolor="#000000">
                <v:path arrowok="t"/>
              </v:shape>
            </v:group>
            <v:group style="position:absolute;left:3420;top:7155;width:10;height:31" coordorigin="3420,7155" coordsize="10,31">
              <v:shape style="position:absolute;left:3420;top:7155;width:10;height:31" coordorigin="3420,7155" coordsize="10,31" path="m3420,7170l3430,7170e" filled="false" stroked="true" strokeweight="1.616pt" strokecolor="#000000">
                <v:path arrowok="t"/>
              </v:shape>
            </v:group>
            <v:group style="position:absolute;left:3420;top:7206;width:10;height:31" coordorigin="3420,7206" coordsize="10,31">
              <v:shape style="position:absolute;left:3420;top:7206;width:10;height:31" coordorigin="3420,7206" coordsize="10,31" path="m3420,7221l3430,7221e" filled="false" stroked="true" strokeweight="1.617pt" strokecolor="#000000">
                <v:path arrowok="t"/>
              </v:shape>
            </v:group>
            <v:group style="position:absolute;left:3420;top:7257;width:10;height:31" coordorigin="3420,7257" coordsize="10,31">
              <v:shape style="position:absolute;left:3420;top:7257;width:10;height:31" coordorigin="3420,7257" coordsize="10,31" path="m3420,7272l3430,7272e" filled="false" stroked="true" strokeweight="1.616pt" strokecolor="#000000">
                <v:path arrowok="t"/>
              </v:shape>
            </v:group>
            <v:group style="position:absolute;left:3420;top:7307;width:10;height:31" coordorigin="3420,7307" coordsize="10,31">
              <v:shape style="position:absolute;left:3420;top:7307;width:10;height:31" coordorigin="3420,7307" coordsize="10,31" path="m3420,7322l3430,7322e" filled="false" stroked="true" strokeweight="1.617pt" strokecolor="#000000">
                <v:path arrowok="t"/>
              </v:shape>
            </v:group>
            <v:group style="position:absolute;left:3420;top:7358;width:10;height:31" coordorigin="3420,7358" coordsize="10,31">
              <v:shape style="position:absolute;left:3420;top:7358;width:10;height:31" coordorigin="3420,7358" coordsize="10,31" path="m3420,7373l3430,7373e" filled="false" stroked="true" strokeweight="1.617pt" strokecolor="#000000">
                <v:path arrowok="t"/>
              </v:shape>
            </v:group>
            <v:group style="position:absolute;left:3420;top:7409;width:10;height:31" coordorigin="3420,7409" coordsize="10,31">
              <v:shape style="position:absolute;left:3420;top:7409;width:10;height:31" coordorigin="3420,7409" coordsize="10,31" path="m3420,7424l3430,7424e" filled="false" stroked="true" strokeweight="1.617pt" strokecolor="#000000">
                <v:path arrowok="t"/>
              </v:shape>
            </v:group>
            <v:group style="position:absolute;left:3420;top:7459;width:10;height:31" coordorigin="3420,7459" coordsize="10,31">
              <v:shape style="position:absolute;left:3420;top:7459;width:10;height:31" coordorigin="3420,7459" coordsize="10,31" path="m3420,7474l3430,7474e" filled="false" stroked="true" strokeweight="1.617pt" strokecolor="#000000">
                <v:path arrowok="t"/>
              </v:shape>
            </v:group>
            <v:group style="position:absolute;left:3420;top:7510;width:10;height:31" coordorigin="3420,7510" coordsize="10,31">
              <v:shape style="position:absolute;left:3420;top:7510;width:10;height:31" coordorigin="3420,7510" coordsize="10,31" path="m3420,7525l3430,7525e" filled="false" stroked="true" strokeweight="1.617pt" strokecolor="#000000">
                <v:path arrowok="t"/>
              </v:shape>
            </v:group>
            <v:group style="position:absolute;left:3420;top:7561;width:10;height:31" coordorigin="3420,7561" coordsize="10,31">
              <v:shape style="position:absolute;left:3420;top:7561;width:10;height:31" coordorigin="3420,7561" coordsize="10,31" path="m3420,7576l3430,7576e" filled="false" stroked="true" strokeweight="1.617pt" strokecolor="#000000">
                <v:path arrowok="t"/>
              </v:shape>
            </v:group>
            <v:group style="position:absolute;left:3420;top:7611;width:10;height:31" coordorigin="3420,7611" coordsize="10,31">
              <v:shape style="position:absolute;left:3420;top:7611;width:10;height:31" coordorigin="3420,7611" coordsize="10,31" path="m3420,7627l3430,7627e" filled="false" stroked="true" strokeweight="1.617pt" strokecolor="#000000">
                <v:path arrowok="t"/>
              </v:shape>
            </v:group>
            <v:group style="position:absolute;left:3420;top:7662;width:10;height:31" coordorigin="3420,7662" coordsize="10,31">
              <v:shape style="position:absolute;left:3420;top:7662;width:10;height:31" coordorigin="3420,7662" coordsize="10,31" path="m3420,7677l3430,7677e" filled="false" stroked="true" strokeweight="1.617pt" strokecolor="#000000">
                <v:path arrowok="t"/>
              </v:shape>
            </v:group>
            <v:group style="position:absolute;left:3420;top:7713;width:10;height:31" coordorigin="3420,7713" coordsize="10,31">
              <v:shape style="position:absolute;left:3420;top:7713;width:10;height:31" coordorigin="3420,7713" coordsize="10,31" path="m3420,7728l3430,7728e" filled="false" stroked="true" strokeweight="1.616pt" strokecolor="#000000">
                <v:path arrowok="t"/>
              </v:shape>
            </v:group>
            <v:group style="position:absolute;left:3420;top:7763;width:10;height:31" coordorigin="3420,7763" coordsize="10,31">
              <v:shape style="position:absolute;left:3420;top:7763;width:10;height:31" coordorigin="3420,7763" coordsize="10,31" path="m3420,7779l3430,7779e" filled="false" stroked="true" strokeweight="1.617pt" strokecolor="#000000">
                <v:path arrowok="t"/>
              </v:shape>
            </v:group>
            <v:group style="position:absolute;left:3420;top:7814;width:10;height:31" coordorigin="3420,7814" coordsize="10,31">
              <v:shape style="position:absolute;left:3420;top:7814;width:10;height:31" coordorigin="3420,7814" coordsize="10,31" path="m3420,7829l3430,7829e" filled="false" stroked="true" strokeweight="1.617pt" strokecolor="#000000">
                <v:path arrowok="t"/>
              </v:shape>
            </v:group>
            <v:group style="position:absolute;left:3420;top:7865;width:10;height:31" coordorigin="3420,7865" coordsize="10,31">
              <v:shape style="position:absolute;left:3420;top:7865;width:10;height:31" coordorigin="3420,7865" coordsize="10,31" path="m3420,7880l3430,7880e" filled="false" stroked="true" strokeweight="1.617pt" strokecolor="#000000">
                <v:path arrowok="t"/>
              </v:shape>
            </v:group>
            <v:group style="position:absolute;left:3420;top:7915;width:10;height:31" coordorigin="3420,7915" coordsize="10,31">
              <v:shape style="position:absolute;left:3420;top:7915;width:10;height:31" coordorigin="3420,7915" coordsize="10,31" path="m3420,7931l3430,7931e" filled="false" stroked="true" strokeweight="1.617pt" strokecolor="#000000">
                <v:path arrowok="t"/>
              </v:shape>
            </v:group>
            <v:group style="position:absolute;left:3420;top:7966;width:10;height:31" coordorigin="3420,7966" coordsize="10,31">
              <v:shape style="position:absolute;left:3420;top:7966;width:10;height:31" coordorigin="3420,7966" coordsize="10,31" path="m3420,7981l3430,7981e" filled="false" stroked="true" strokeweight="1.617pt" strokecolor="#000000">
                <v:path arrowok="t"/>
              </v:shape>
            </v:group>
            <v:group style="position:absolute;left:3420;top:8017;width:10;height:31" coordorigin="3420,8017" coordsize="10,31">
              <v:shape style="position:absolute;left:3420;top:8017;width:10;height:31" coordorigin="3420,8017" coordsize="10,31" path="m3420,8032l3430,8032e" filled="false" stroked="true" strokeweight="1.617pt" strokecolor="#000000">
                <v:path arrowok="t"/>
              </v:shape>
            </v:group>
            <v:group style="position:absolute;left:3420;top:8067;width:10;height:31" coordorigin="3420,8067" coordsize="10,31">
              <v:shape style="position:absolute;left:3420;top:8067;width:10;height:31" coordorigin="3420,8067" coordsize="10,31" path="m3420,8083l3430,8083e" filled="false" stroked="true" strokeweight="1.617pt" strokecolor="#000000">
                <v:path arrowok="t"/>
              </v:shape>
            </v:group>
            <v:group style="position:absolute;left:3420;top:8118;width:10;height:31" coordorigin="3420,8118" coordsize="10,31">
              <v:shape style="position:absolute;left:3420;top:8118;width:10;height:31" coordorigin="3420,8118" coordsize="10,31" path="m3420,8133l3430,8133e" filled="false" stroked="true" strokeweight="1.617pt" strokecolor="#000000">
                <v:path arrowok="t"/>
              </v:shape>
            </v:group>
            <v:group style="position:absolute;left:3420;top:8169;width:10;height:31" coordorigin="3420,8169" coordsize="10,31">
              <v:shape style="position:absolute;left:3420;top:8169;width:10;height:31" coordorigin="3420,8169" coordsize="10,31" path="m3420,8184l3430,8184e" filled="false" stroked="true" strokeweight="1.616pt" strokecolor="#000000">
                <v:path arrowok="t"/>
              </v:shape>
            </v:group>
            <v:group style="position:absolute;left:3420;top:8220;width:10;height:31" coordorigin="3420,8220" coordsize="10,31">
              <v:shape style="position:absolute;left:3420;top:8220;width:10;height:31" coordorigin="3420,8220" coordsize="10,31" path="m3420,8235l3430,8235e" filled="false" stroked="true" strokeweight="1.617pt" strokecolor="#000000">
                <v:path arrowok="t"/>
              </v:shape>
            </v:group>
            <v:group style="position:absolute;left:3420;top:8270;width:10;height:31" coordorigin="3420,8270" coordsize="10,31">
              <v:shape style="position:absolute;left:3420;top:8270;width:10;height:31" coordorigin="3420,8270" coordsize="10,31" path="m3420,8285l3430,8285e" filled="false" stroked="true" strokeweight="1.616pt" strokecolor="#000000">
                <v:path arrowok="t"/>
              </v:shape>
            </v:group>
            <v:group style="position:absolute;left:3420;top:8321;width:10;height:31" coordorigin="3420,8321" coordsize="10,31">
              <v:shape style="position:absolute;left:3420;top:8321;width:10;height:31" coordorigin="3420,8321" coordsize="10,31" path="m3420,8336l3430,8336e" filled="false" stroked="true" strokeweight="1.617pt" strokecolor="#000000">
                <v:path arrowok="t"/>
              </v:shape>
            </v:group>
            <v:group style="position:absolute;left:3420;top:8372;width:10;height:31" coordorigin="3420,8372" coordsize="10,31">
              <v:shape style="position:absolute;left:3420;top:8372;width:10;height:31" coordorigin="3420,8372" coordsize="10,31" path="m3420,8387l3430,8387e" filled="false" stroked="true" strokeweight="1.617pt" strokecolor="#000000">
                <v:path arrowok="t"/>
              </v:shape>
            </v:group>
            <v:group style="position:absolute;left:3420;top:8437;width:10;height:2" coordorigin="3420,8437" coordsize="10,2">
              <v:shape style="position:absolute;left:3420;top:8437;width:10;height:2" coordorigin="3420,8437" coordsize="10,0" path="m3420,8437l3430,8437e" filled="false" stroked="true" strokeweight="1.617pt" strokecolor="#000000">
                <v:path arrowok="t"/>
              </v:shape>
            </v:group>
            <v:group style="position:absolute;left:6704;top:6760;width:31;height:10" coordorigin="6704,6760" coordsize="31,10">
              <v:shape style="position:absolute;left:6704;top:6760;width:31;height:10" coordorigin="6704,6760" coordsize="31,10" path="m6704,6765l6734,6765e" filled="false" stroked="true" strokeweight=".6pt" strokecolor="#000000">
                <v:path arrowok="t"/>
              </v:shape>
            </v:group>
            <v:group style="position:absolute;left:6654;top:6760;width:31;height:10" coordorigin="6654,6760" coordsize="31,10">
              <v:shape style="position:absolute;left:6654;top:6760;width:31;height:10" coordorigin="6654,6760" coordsize="31,10" path="m6654,6765l6684,6765e" filled="false" stroked="true" strokeweight=".6pt" strokecolor="#000000">
                <v:path arrowok="t"/>
              </v:shape>
            </v:group>
            <v:group style="position:absolute;left:6603;top:6760;width:31;height:10" coordorigin="6603,6760" coordsize="31,10">
              <v:shape style="position:absolute;left:6603;top:6760;width:31;height:10" coordorigin="6603,6760" coordsize="31,10" path="m6603,6765l6634,6765e" filled="false" stroked="true" strokeweight=".6pt" strokecolor="#000000">
                <v:path arrowok="t"/>
              </v:shape>
            </v:group>
            <v:group style="position:absolute;left:6553;top:6760;width:31;height:10" coordorigin="6553,6760" coordsize="31,10">
              <v:shape style="position:absolute;left:6553;top:6760;width:31;height:10" coordorigin="6553,6760" coordsize="31,10" path="m6553,6765l6583,6765e" filled="false" stroked="true" strokeweight=".6pt" strokecolor="#000000">
                <v:path arrowok="t"/>
              </v:shape>
            </v:group>
            <v:group style="position:absolute;left:6503;top:6760;width:31;height:10" coordorigin="6503,6760" coordsize="31,10">
              <v:shape style="position:absolute;left:6503;top:6760;width:31;height:10" coordorigin="6503,6760" coordsize="31,10" path="m6503,6765l6533,6765e" filled="false" stroked="true" strokeweight=".6pt" strokecolor="#000000">
                <v:path arrowok="t"/>
              </v:shape>
            </v:group>
            <v:group style="position:absolute;left:6452;top:6760;width:31;height:10" coordorigin="6452,6760" coordsize="31,10">
              <v:shape style="position:absolute;left:6452;top:6760;width:31;height:10" coordorigin="6452,6760" coordsize="31,10" path="m6452,6765l6482,6765e" filled="false" stroked="true" strokeweight=".6pt" strokecolor="#000000">
                <v:path arrowok="t"/>
              </v:shape>
            </v:group>
            <v:group style="position:absolute;left:6402;top:6760;width:31;height:10" coordorigin="6402,6760" coordsize="31,10">
              <v:shape style="position:absolute;left:6402;top:6760;width:31;height:10" coordorigin="6402,6760" coordsize="31,10" path="m6402,6765l6432,6765e" filled="false" stroked="true" strokeweight=".6pt" strokecolor="#000000">
                <v:path arrowok="t"/>
              </v:shape>
            </v:group>
            <v:group style="position:absolute;left:6351;top:6760;width:31;height:10" coordorigin="6351,6760" coordsize="31,10">
              <v:shape style="position:absolute;left:6351;top:6760;width:31;height:10" coordorigin="6351,6760" coordsize="31,10" path="m6351,6765l6382,6765e" filled="false" stroked="true" strokeweight=".6pt" strokecolor="#000000">
                <v:path arrowok="t"/>
              </v:shape>
            </v:group>
            <v:group style="position:absolute;left:6301;top:6760;width:31;height:10" coordorigin="6301,6760" coordsize="31,10">
              <v:shape style="position:absolute;left:6301;top:6760;width:31;height:10" coordorigin="6301,6760" coordsize="31,10" path="m6301,6765l6331,6765e" filled="false" stroked="true" strokeweight=".6pt" strokecolor="#000000">
                <v:path arrowok="t"/>
              </v:shape>
            </v:group>
            <v:group style="position:absolute;left:6251;top:6760;width:31;height:10" coordorigin="6251,6760" coordsize="31,10">
              <v:shape style="position:absolute;left:6251;top:6760;width:31;height:10" coordorigin="6251,6760" coordsize="31,10" path="m6251,6765l6281,6765e" filled="false" stroked="true" strokeweight=".6pt" strokecolor="#000000">
                <v:path arrowok="t"/>
              </v:shape>
            </v:group>
            <v:group style="position:absolute;left:6200;top:6760;width:31;height:10" coordorigin="6200,6760" coordsize="31,10">
              <v:shape style="position:absolute;left:6200;top:6760;width:31;height:10" coordorigin="6200,6760" coordsize="31,10" path="m6200,6765l6231,6765e" filled="false" stroked="true" strokeweight=".6pt" strokecolor="#000000">
                <v:path arrowok="t"/>
              </v:shape>
            </v:group>
            <v:group style="position:absolute;left:6150;top:6760;width:31;height:10" coordorigin="6150,6760" coordsize="31,10">
              <v:shape style="position:absolute;left:6150;top:6760;width:31;height:10" coordorigin="6150,6760" coordsize="31,10" path="m6150,6765l6180,6765e" filled="false" stroked="true" strokeweight=".6pt" strokecolor="#000000">
                <v:path arrowok="t"/>
              </v:shape>
            </v:group>
            <v:group style="position:absolute;left:6100;top:6760;width:31;height:10" coordorigin="6100,6760" coordsize="31,10">
              <v:shape style="position:absolute;left:6100;top:6760;width:31;height:10" coordorigin="6100,6760" coordsize="31,10" path="m6100,6765l6130,6765e" filled="false" stroked="true" strokeweight=".6pt" strokecolor="#000000">
                <v:path arrowok="t"/>
              </v:shape>
            </v:group>
            <v:group style="position:absolute;left:6049;top:6760;width:31;height:10" coordorigin="6049,6760" coordsize="31,10">
              <v:shape style="position:absolute;left:6049;top:6760;width:31;height:10" coordorigin="6049,6760" coordsize="31,10" path="m6049,6765l6079,6765e" filled="false" stroked="true" strokeweight=".6pt" strokecolor="#000000">
                <v:path arrowok="t"/>
              </v:shape>
            </v:group>
            <v:group style="position:absolute;left:5999;top:6760;width:31;height:10" coordorigin="5999,6760" coordsize="31,10">
              <v:shape style="position:absolute;left:5999;top:6760;width:31;height:10" coordorigin="5999,6760" coordsize="31,10" path="m5999,6765l6029,6765e" filled="false" stroked="true" strokeweight=".6pt" strokecolor="#000000">
                <v:path arrowok="t"/>
              </v:shape>
            </v:group>
            <v:group style="position:absolute;left:5948;top:6760;width:31;height:10" coordorigin="5948,6760" coordsize="31,10">
              <v:shape style="position:absolute;left:5948;top:6760;width:31;height:10" coordorigin="5948,6760" coordsize="31,10" path="m5948,6765l5979,6765e" filled="false" stroked="true" strokeweight=".6pt" strokecolor="#000000">
                <v:path arrowok="t"/>
              </v:shape>
            </v:group>
            <v:group style="position:absolute;left:5898;top:6760;width:31;height:10" coordorigin="5898,6760" coordsize="31,10">
              <v:shape style="position:absolute;left:5898;top:6760;width:31;height:10" coordorigin="5898,6760" coordsize="31,10" path="m5898,6765l5928,6765e" filled="false" stroked="true" strokeweight=".6pt" strokecolor="#000000">
                <v:path arrowok="t"/>
              </v:shape>
            </v:group>
            <v:group style="position:absolute;left:5848;top:6760;width:31;height:10" coordorigin="5848,6760" coordsize="31,10">
              <v:shape style="position:absolute;left:5848;top:6760;width:31;height:10" coordorigin="5848,6760" coordsize="31,10" path="m5848,6765l5878,6765e" filled="false" stroked="true" strokeweight=".6pt" strokecolor="#000000">
                <v:path arrowok="t"/>
              </v:shape>
            </v:group>
            <v:group style="position:absolute;left:5797;top:6760;width:31;height:10" coordorigin="5797,6760" coordsize="31,10">
              <v:shape style="position:absolute;left:5797;top:6760;width:31;height:10" coordorigin="5797,6760" coordsize="31,10" path="m5797,6765l5828,6765e" filled="false" stroked="true" strokeweight=".6pt" strokecolor="#000000">
                <v:path arrowok="t"/>
              </v:shape>
            </v:group>
            <v:group style="position:absolute;left:5747;top:6760;width:31;height:10" coordorigin="5747,6760" coordsize="31,10">
              <v:shape style="position:absolute;left:5747;top:6760;width:31;height:10" coordorigin="5747,6760" coordsize="31,10" path="m5747,6765l5777,6765e" filled="false" stroked="true" strokeweight=".6pt" strokecolor="#000000">
                <v:path arrowok="t"/>
              </v:shape>
            </v:group>
            <v:group style="position:absolute;left:5697;top:6760;width:31;height:10" coordorigin="5697,6760" coordsize="31,10">
              <v:shape style="position:absolute;left:5697;top:6760;width:31;height:10" coordorigin="5697,6760" coordsize="31,10" path="m5697,6765l5727,6765e" filled="false" stroked="true" strokeweight=".6pt" strokecolor="#000000">
                <v:path arrowok="t"/>
              </v:shape>
            </v:group>
            <v:group style="position:absolute;left:5646;top:6760;width:31;height:10" coordorigin="5646,6760" coordsize="31,10">
              <v:shape style="position:absolute;left:5646;top:6760;width:31;height:10" coordorigin="5646,6760" coordsize="31,10" path="m5646,6765l5676,6765e" filled="false" stroked="true" strokeweight=".6pt" strokecolor="#000000">
                <v:path arrowok="t"/>
              </v:shape>
            </v:group>
            <v:group style="position:absolute;left:5596;top:6760;width:31;height:10" coordorigin="5596,6760" coordsize="31,10">
              <v:shape style="position:absolute;left:5596;top:6760;width:31;height:10" coordorigin="5596,6760" coordsize="31,10" path="m5596,6765l5626,6765e" filled="false" stroked="true" strokeweight=".6pt" strokecolor="#000000">
                <v:path arrowok="t"/>
              </v:shape>
            </v:group>
            <v:group style="position:absolute;left:5545;top:6760;width:31;height:10" coordorigin="5545,6760" coordsize="31,10">
              <v:shape style="position:absolute;left:5545;top:6760;width:31;height:10" coordorigin="5545,6760" coordsize="31,10" path="m5545,6765l5576,6765e" filled="false" stroked="true" strokeweight=".6pt" strokecolor="#000000">
                <v:path arrowok="t"/>
              </v:shape>
            </v:group>
            <v:group style="position:absolute;left:5495;top:6760;width:31;height:10" coordorigin="5495,6760" coordsize="31,10">
              <v:shape style="position:absolute;left:5495;top:6760;width:31;height:10" coordorigin="5495,6760" coordsize="31,10" path="m5495,6765l5525,6765e" filled="false" stroked="true" strokeweight=".6pt" strokecolor="#000000">
                <v:path arrowok="t"/>
              </v:shape>
            </v:group>
            <v:group style="position:absolute;left:5445;top:6760;width:31;height:10" coordorigin="5445,6760" coordsize="31,10">
              <v:shape style="position:absolute;left:5445;top:6760;width:31;height:10" coordorigin="5445,6760" coordsize="31,10" path="m5445,6765l5475,6765e" filled="false" stroked="true" strokeweight=".6pt" strokecolor="#000000">
                <v:path arrowok="t"/>
              </v:shape>
            </v:group>
            <v:group style="position:absolute;left:5394;top:6760;width:31;height:10" coordorigin="5394,6760" coordsize="31,10">
              <v:shape style="position:absolute;left:5394;top:6760;width:31;height:10" coordorigin="5394,6760" coordsize="31,10" path="m5394,6765l5424,6765e" filled="false" stroked="true" strokeweight=".6pt" strokecolor="#000000">
                <v:path arrowok="t"/>
              </v:shape>
            </v:group>
            <v:group style="position:absolute;left:5344;top:6760;width:31;height:10" coordorigin="5344,6760" coordsize="31,10">
              <v:shape style="position:absolute;left:5344;top:6760;width:31;height:10" coordorigin="5344,6760" coordsize="31,10" path="m5344,6765l5374,6765e" filled="false" stroked="true" strokeweight=".6pt" strokecolor="#000000">
                <v:path arrowok="t"/>
              </v:shape>
            </v:group>
            <v:group style="position:absolute;left:5294;top:6760;width:31;height:10" coordorigin="5294,6760" coordsize="31,10">
              <v:shape style="position:absolute;left:5294;top:6760;width:31;height:10" coordorigin="5294,6760" coordsize="31,10" path="m5294,6765l5324,6765e" filled="false" stroked="true" strokeweight=".6pt" strokecolor="#000000">
                <v:path arrowok="t"/>
              </v:shape>
            </v:group>
            <v:group style="position:absolute;left:5243;top:6760;width:31;height:10" coordorigin="5243,6760" coordsize="31,10">
              <v:shape style="position:absolute;left:5243;top:6760;width:31;height:10" coordorigin="5243,6760" coordsize="31,10" path="m5243,6765l5273,6765e" filled="false" stroked="true" strokeweight=".6pt" strokecolor="#000000">
                <v:path arrowok="t"/>
              </v:shape>
            </v:group>
            <v:group style="position:absolute;left:5193;top:6760;width:31;height:10" coordorigin="5193,6760" coordsize="31,10">
              <v:shape style="position:absolute;left:5193;top:6760;width:31;height:10" coordorigin="5193,6760" coordsize="31,10" path="m5193,6765l5223,6765e" filled="false" stroked="true" strokeweight=".6pt" strokecolor="#000000">
                <v:path arrowok="t"/>
              </v:shape>
            </v:group>
            <v:group style="position:absolute;left:5142;top:6760;width:31;height:10" coordorigin="5142,6760" coordsize="31,10">
              <v:shape style="position:absolute;left:5142;top:6760;width:31;height:10" coordorigin="5142,6760" coordsize="31,10" path="m5142,6765l5173,6765e" filled="false" stroked="true" strokeweight=".6pt" strokecolor="#000000">
                <v:path arrowok="t"/>
              </v:shape>
            </v:group>
            <v:group style="position:absolute;left:6754;top:6760;width:16;height:10" coordorigin="6754,6760" coordsize="16,10">
              <v:shape style="position:absolute;left:6754;top:6760;width:16;height:10" coordorigin="6754,6760" coordsize="16,10" path="m6754,6765l6770,6765e" filled="false" stroked="true" strokeweight=".6pt" strokecolor="#000000">
                <v:path arrowok="t"/>
              </v:shape>
            </v:group>
            <v:group style="position:absolute;left:5107;top:6760;width:16;height:10" coordorigin="5107,6760" coordsize="16,10">
              <v:shape style="position:absolute;left:5107;top:6760;width:16;height:10" coordorigin="5107,6760" coordsize="16,10" path="m5107,6765l5122,6765e" filled="false" stroked="true" strokeweight=".6pt" strokecolor="#000000">
                <v:path arrowok="t"/>
              </v:shape>
            </v:group>
            <v:group style="position:absolute;left:8367;top:6760;width:31;height:10" coordorigin="8367,6760" coordsize="31,10">
              <v:shape style="position:absolute;left:8367;top:6760;width:31;height:10" coordorigin="8367,6760" coordsize="31,10" path="m8367,6765l8397,6765e" filled="false" stroked="true" strokeweight=".6pt" strokecolor="#000000">
                <v:path arrowok="t"/>
              </v:shape>
            </v:group>
            <v:group style="position:absolute;left:8316;top:6760;width:31;height:10" coordorigin="8316,6760" coordsize="31,10">
              <v:shape style="position:absolute;left:8316;top:6760;width:31;height:10" coordorigin="8316,6760" coordsize="31,10" path="m8316,6765l8346,6765e" filled="false" stroked="true" strokeweight=".6pt" strokecolor="#000000">
                <v:path arrowok="t"/>
              </v:shape>
            </v:group>
            <v:group style="position:absolute;left:8266;top:6760;width:31;height:10" coordorigin="8266,6760" coordsize="31,10">
              <v:shape style="position:absolute;left:8266;top:6760;width:31;height:10" coordorigin="8266,6760" coordsize="31,10" path="m8266,6765l8296,6765e" filled="false" stroked="true" strokeweight=".6pt" strokecolor="#000000">
                <v:path arrowok="t"/>
              </v:shape>
            </v:group>
            <v:group style="position:absolute;left:8215;top:6760;width:31;height:10" coordorigin="8215,6760" coordsize="31,10">
              <v:shape style="position:absolute;left:8215;top:6760;width:31;height:10" coordorigin="8215,6760" coordsize="31,10" path="m8215,6765l8246,6765e" filled="false" stroked="true" strokeweight=".6pt" strokecolor="#000000">
                <v:path arrowok="t"/>
              </v:shape>
            </v:group>
            <v:group style="position:absolute;left:8165;top:6760;width:31;height:10" coordorigin="8165,6760" coordsize="31,10">
              <v:shape style="position:absolute;left:8165;top:6760;width:31;height:10" coordorigin="8165,6760" coordsize="31,10" path="m8165,6765l8195,6765e" filled="false" stroked="true" strokeweight=".6pt" strokecolor="#000000">
                <v:path arrowok="t"/>
              </v:shape>
            </v:group>
            <v:group style="position:absolute;left:8115;top:6760;width:31;height:10" coordorigin="8115,6760" coordsize="31,10">
              <v:shape style="position:absolute;left:8115;top:6760;width:31;height:10" coordorigin="8115,6760" coordsize="31,10" path="m8115,6765l8145,6765e" filled="false" stroked="true" strokeweight=".6pt" strokecolor="#000000">
                <v:path arrowok="t"/>
              </v:shape>
            </v:group>
            <v:group style="position:absolute;left:8064;top:6760;width:31;height:10" coordorigin="8064,6760" coordsize="31,10">
              <v:shape style="position:absolute;left:8064;top:6760;width:31;height:10" coordorigin="8064,6760" coordsize="31,10" path="m8064,6765l8094,6765e" filled="false" stroked="true" strokeweight=".6pt" strokecolor="#000000">
                <v:path arrowok="t"/>
              </v:shape>
            </v:group>
            <v:group style="position:absolute;left:8014;top:6760;width:31;height:10" coordorigin="8014,6760" coordsize="31,10">
              <v:shape style="position:absolute;left:8014;top:6760;width:31;height:10" coordorigin="8014,6760" coordsize="31,10" path="m8014,6765l8044,6765e" filled="false" stroked="true" strokeweight=".6pt" strokecolor="#000000">
                <v:path arrowok="t"/>
              </v:shape>
            </v:group>
            <v:group style="position:absolute;left:7964;top:6760;width:31;height:10" coordorigin="7964,6760" coordsize="31,10">
              <v:shape style="position:absolute;left:7964;top:6760;width:31;height:10" coordorigin="7964,6760" coordsize="31,10" path="m7964,6765l7994,6765e" filled="false" stroked="true" strokeweight=".6pt" strokecolor="#000000">
                <v:path arrowok="t"/>
              </v:shape>
            </v:group>
            <v:group style="position:absolute;left:7913;top:6760;width:31;height:10" coordorigin="7913,6760" coordsize="31,10">
              <v:shape style="position:absolute;left:7913;top:6760;width:31;height:10" coordorigin="7913,6760" coordsize="31,10" path="m7913,6765l7943,6765e" filled="false" stroked="true" strokeweight=".6pt" strokecolor="#000000">
                <v:path arrowok="t"/>
              </v:shape>
            </v:group>
            <v:group style="position:absolute;left:7863;top:6760;width:31;height:10" coordorigin="7863,6760" coordsize="31,10">
              <v:shape style="position:absolute;left:7863;top:6760;width:31;height:10" coordorigin="7863,6760" coordsize="31,10" path="m7863,6765l7893,6765e" filled="false" stroked="true" strokeweight=".6pt" strokecolor="#000000">
                <v:path arrowok="t"/>
              </v:shape>
            </v:group>
            <v:group style="position:absolute;left:7812;top:6760;width:31;height:10" coordorigin="7812,6760" coordsize="31,10">
              <v:shape style="position:absolute;left:7812;top:6760;width:31;height:10" coordorigin="7812,6760" coordsize="31,10" path="m7812,6765l7843,6765e" filled="false" stroked="true" strokeweight=".6pt" strokecolor="#000000">
                <v:path arrowok="t"/>
              </v:shape>
            </v:group>
            <v:group style="position:absolute;left:7762;top:6760;width:31;height:10" coordorigin="7762,6760" coordsize="31,10">
              <v:shape style="position:absolute;left:7762;top:6760;width:31;height:10" coordorigin="7762,6760" coordsize="31,10" path="m7762,6765l7792,6765e" filled="false" stroked="true" strokeweight=".6pt" strokecolor="#000000">
                <v:path arrowok="t"/>
              </v:shape>
            </v:group>
            <v:group style="position:absolute;left:7712;top:6760;width:31;height:10" coordorigin="7712,6760" coordsize="31,10">
              <v:shape style="position:absolute;left:7712;top:6760;width:31;height:10" coordorigin="7712,6760" coordsize="31,10" path="m7712,6765l7742,6765e" filled="false" stroked="true" strokeweight=".6pt" strokecolor="#000000">
                <v:path arrowok="t"/>
              </v:shape>
            </v:group>
            <v:group style="position:absolute;left:7661;top:6760;width:31;height:10" coordorigin="7661,6760" coordsize="31,10">
              <v:shape style="position:absolute;left:7661;top:6760;width:31;height:10" coordorigin="7661,6760" coordsize="31,10" path="m7661,6765l7691,6765e" filled="false" stroked="true" strokeweight=".6pt" strokecolor="#000000">
                <v:path arrowok="t"/>
              </v:shape>
            </v:group>
            <v:group style="position:absolute;left:7611;top:6760;width:31;height:10" coordorigin="7611,6760" coordsize="31,10">
              <v:shape style="position:absolute;left:7611;top:6760;width:31;height:10" coordorigin="7611,6760" coordsize="31,10" path="m7611,6765l7641,6765e" filled="false" stroked="true" strokeweight=".6pt" strokecolor="#000000">
                <v:path arrowok="t"/>
              </v:shape>
            </v:group>
            <v:group style="position:absolute;left:7561;top:6760;width:31;height:10" coordorigin="7561,6760" coordsize="31,10">
              <v:shape style="position:absolute;left:7561;top:6760;width:31;height:10" coordorigin="7561,6760" coordsize="31,10" path="m7561,6765l7591,6765e" filled="false" stroked="true" strokeweight=".6pt" strokecolor="#000000">
                <v:path arrowok="t"/>
              </v:shape>
            </v:group>
            <v:group style="position:absolute;left:7510;top:6760;width:31;height:10" coordorigin="7510,6760" coordsize="31,10">
              <v:shape style="position:absolute;left:7510;top:6760;width:31;height:10" coordorigin="7510,6760" coordsize="31,10" path="m7510,6765l7540,6765e" filled="false" stroked="true" strokeweight=".6pt" strokecolor="#000000">
                <v:path arrowok="t"/>
              </v:shape>
            </v:group>
            <v:group style="position:absolute;left:7460;top:6760;width:31;height:10" coordorigin="7460,6760" coordsize="31,10">
              <v:shape style="position:absolute;left:7460;top:6760;width:31;height:10" coordorigin="7460,6760" coordsize="31,10" path="m7460,6765l7490,6765e" filled="false" stroked="true" strokeweight=".6pt" strokecolor="#000000">
                <v:path arrowok="t"/>
              </v:shape>
            </v:group>
            <v:group style="position:absolute;left:7409;top:6760;width:31;height:10" coordorigin="7409,6760" coordsize="31,10">
              <v:shape style="position:absolute;left:7409;top:6760;width:31;height:10" coordorigin="7409,6760" coordsize="31,10" path="m7409,6765l7440,6765e" filled="false" stroked="true" strokeweight=".6pt" strokecolor="#000000">
                <v:path arrowok="t"/>
              </v:shape>
            </v:group>
            <v:group style="position:absolute;left:7359;top:6760;width:31;height:10" coordorigin="7359,6760" coordsize="31,10">
              <v:shape style="position:absolute;left:7359;top:6760;width:31;height:10" coordorigin="7359,6760" coordsize="31,10" path="m7359,6765l7389,6765e" filled="false" stroked="true" strokeweight=".6pt" strokecolor="#000000">
                <v:path arrowok="t"/>
              </v:shape>
            </v:group>
            <v:group style="position:absolute;left:7309;top:6760;width:31;height:10" coordorigin="7309,6760" coordsize="31,10">
              <v:shape style="position:absolute;left:7309;top:6760;width:31;height:10" coordorigin="7309,6760" coordsize="31,10" path="m7309,6765l7339,6765e" filled="false" stroked="true" strokeweight=".6pt" strokecolor="#000000">
                <v:path arrowok="t"/>
              </v:shape>
            </v:group>
            <v:group style="position:absolute;left:7258;top:6760;width:31;height:10" coordorigin="7258,6760" coordsize="31,10">
              <v:shape style="position:absolute;left:7258;top:6760;width:31;height:10" coordorigin="7258,6760" coordsize="31,10" path="m7258,6765l7288,6765e" filled="false" stroked="true" strokeweight=".6pt" strokecolor="#000000">
                <v:path arrowok="t"/>
              </v:shape>
            </v:group>
            <v:group style="position:absolute;left:7208;top:6760;width:31;height:10" coordorigin="7208,6760" coordsize="31,10">
              <v:shape style="position:absolute;left:7208;top:6760;width:31;height:10" coordorigin="7208,6760" coordsize="31,10" path="m7208,6765l7238,6765e" filled="false" stroked="true" strokeweight=".6pt" strokecolor="#000000">
                <v:path arrowok="t"/>
              </v:shape>
            </v:group>
            <v:group style="position:absolute;left:7158;top:6760;width:31;height:10" coordorigin="7158,6760" coordsize="31,10">
              <v:shape style="position:absolute;left:7158;top:6760;width:31;height:10" coordorigin="7158,6760" coordsize="31,10" path="m7158,6765l7188,6765e" filled="false" stroked="true" strokeweight=".6pt" strokecolor="#000000">
                <v:path arrowok="t"/>
              </v:shape>
            </v:group>
            <v:group style="position:absolute;left:7107;top:6760;width:31;height:10" coordorigin="7107,6760" coordsize="31,10">
              <v:shape style="position:absolute;left:7107;top:6760;width:31;height:10" coordorigin="7107,6760" coordsize="31,10" path="m7107,6765l7137,6765e" filled="false" stroked="true" strokeweight=".6pt" strokecolor="#000000">
                <v:path arrowok="t"/>
              </v:shape>
            </v:group>
            <v:group style="position:absolute;left:7057;top:6760;width:31;height:10" coordorigin="7057,6760" coordsize="31,10">
              <v:shape style="position:absolute;left:7057;top:6760;width:31;height:10" coordorigin="7057,6760" coordsize="31,10" path="m7057,6765l7087,6765e" filled="false" stroked="true" strokeweight=".6pt" strokecolor="#000000">
                <v:path arrowok="t"/>
              </v:shape>
            </v:group>
            <v:group style="position:absolute;left:7006;top:6760;width:31;height:10" coordorigin="7006,6760" coordsize="31,10">
              <v:shape style="position:absolute;left:7006;top:6760;width:31;height:10" coordorigin="7006,6760" coordsize="31,10" path="m7006,6765l7037,6765e" filled="false" stroked="true" strokeweight=".6pt" strokecolor="#000000">
                <v:path arrowok="t"/>
              </v:shape>
            </v:group>
            <v:group style="position:absolute;left:6956;top:6760;width:31;height:10" coordorigin="6956,6760" coordsize="31,10">
              <v:shape style="position:absolute;left:6956;top:6760;width:31;height:10" coordorigin="6956,6760" coordsize="31,10" path="m6956,6765l6986,6765e" filled="false" stroked="true" strokeweight=".6pt" strokecolor="#000000">
                <v:path arrowok="t"/>
              </v:shape>
            </v:group>
            <v:group style="position:absolute;left:6906;top:6760;width:31;height:10" coordorigin="6906,6760" coordsize="31,10">
              <v:shape style="position:absolute;left:6906;top:6760;width:31;height:10" coordorigin="6906,6760" coordsize="31,10" path="m6906,6765l6936,6765e" filled="false" stroked="true" strokeweight=".6pt" strokecolor="#000000">
                <v:path arrowok="t"/>
              </v:shape>
            </v:group>
            <v:group style="position:absolute;left:6855;top:6760;width:31;height:10" coordorigin="6855,6760" coordsize="31,10">
              <v:shape style="position:absolute;left:6855;top:6760;width:31;height:10" coordorigin="6855,6760" coordsize="31,10" path="m6855,6765l6885,6765e" filled="false" stroked="true" strokeweight=".6pt" strokecolor="#000000">
                <v:path arrowok="t"/>
              </v:shape>
            </v:group>
            <v:group style="position:absolute;left:6805;top:6760;width:31;height:10" coordorigin="6805,6760" coordsize="31,10">
              <v:shape style="position:absolute;left:6805;top:6760;width:31;height:10" coordorigin="6805,6760" coordsize="31,10" path="m6805,6765l6835,6765e" filled="false" stroked="true" strokeweight=".6pt" strokecolor="#000000">
                <v:path arrowok="t"/>
              </v:shape>
            </v:group>
            <v:group style="position:absolute;left:8417;top:6760;width:16;height:10" coordorigin="8417,6760" coordsize="16,10">
              <v:shape style="position:absolute;left:8417;top:6760;width:16;height:10" coordorigin="8417,6760" coordsize="16,10" path="m8417,6765l8432,6765e" filled="false" stroked="true" strokeweight=".6pt" strokecolor="#000000">
                <v:path arrowok="t"/>
              </v:shape>
            </v:group>
            <v:group style="position:absolute;left:6765;top:6765;width:21;height:2" coordorigin="6765,6765" coordsize="21,2">
              <v:shape style="position:absolute;left:6765;top:6765;width:21;height:2" coordorigin="6765,6765" coordsize="21,0" path="m6765,6765l6785,6765e" filled="false" stroked="true" strokeweight=".6pt" strokecolor="#000000">
                <v:path arrowok="t"/>
              </v:shape>
            </v:group>
            <v:group style="position:absolute;left:6765;top:6800;width:10;height:31" coordorigin="6765,6800" coordsize="10,31">
              <v:shape style="position:absolute;left:6765;top:6800;width:10;height:31" coordorigin="6765,6800" coordsize="10,31" path="m6765,6816l6775,6816e" filled="false" stroked="true" strokeweight="1.617pt" strokecolor="#000000">
                <v:path arrowok="t"/>
              </v:shape>
            </v:group>
            <v:group style="position:absolute;left:6765;top:6851;width:10;height:31" coordorigin="6765,6851" coordsize="10,31">
              <v:shape style="position:absolute;left:6765;top:6851;width:10;height:31" coordorigin="6765,6851" coordsize="10,31" path="m6765,6866l6775,6866e" filled="false" stroked="true" strokeweight="1.617pt" strokecolor="#000000">
                <v:path arrowok="t"/>
              </v:shape>
            </v:group>
            <v:group style="position:absolute;left:6765;top:6902;width:10;height:31" coordorigin="6765,6902" coordsize="10,31">
              <v:shape style="position:absolute;left:6765;top:6902;width:10;height:31" coordorigin="6765,6902" coordsize="10,31" path="m6765,6917l6775,6917e" filled="false" stroked="true" strokeweight="1.617pt" strokecolor="#000000">
                <v:path arrowok="t"/>
              </v:shape>
            </v:group>
            <v:group style="position:absolute;left:6765;top:6953;width:10;height:31" coordorigin="6765,6953" coordsize="10,31">
              <v:shape style="position:absolute;left:6765;top:6953;width:10;height:31" coordorigin="6765,6953" coordsize="10,31" path="m6765,6968l6775,6968e" filled="false" stroked="true" strokeweight="1.617pt" strokecolor="#000000">
                <v:path arrowok="t"/>
              </v:shape>
            </v:group>
            <v:group style="position:absolute;left:6765;top:7003;width:10;height:31" coordorigin="6765,7003" coordsize="10,31">
              <v:shape style="position:absolute;left:6765;top:7003;width:10;height:31" coordorigin="6765,7003" coordsize="10,31" path="m6765,7018l6775,7018e" filled="false" stroked="true" strokeweight="1.617pt" strokecolor="#000000">
                <v:path arrowok="t"/>
              </v:shape>
            </v:group>
            <v:group style="position:absolute;left:6765;top:7054;width:10;height:31" coordorigin="6765,7054" coordsize="10,31">
              <v:shape style="position:absolute;left:6765;top:7054;width:10;height:31" coordorigin="6765,7054" coordsize="10,31" path="m6765,7069l6775,7069e" filled="false" stroked="true" strokeweight="1.617pt" strokecolor="#000000">
                <v:path arrowok="t"/>
              </v:shape>
            </v:group>
            <v:group style="position:absolute;left:6765;top:7105;width:10;height:31" coordorigin="6765,7105" coordsize="10,31">
              <v:shape style="position:absolute;left:6765;top:7105;width:10;height:31" coordorigin="6765,7105" coordsize="10,31" path="m6765,7120l6775,7120e" filled="false" stroked="true" strokeweight="1.617pt" strokecolor="#000000">
                <v:path arrowok="t"/>
              </v:shape>
            </v:group>
            <v:group style="position:absolute;left:6765;top:7155;width:10;height:31" coordorigin="6765,7155" coordsize="10,31">
              <v:shape style="position:absolute;left:6765;top:7155;width:10;height:31" coordorigin="6765,7155" coordsize="10,31" path="m6765,7170l6775,7170e" filled="false" stroked="true" strokeweight="1.616pt" strokecolor="#000000">
                <v:path arrowok="t"/>
              </v:shape>
            </v:group>
            <v:group style="position:absolute;left:6765;top:7206;width:10;height:31" coordorigin="6765,7206" coordsize="10,31">
              <v:shape style="position:absolute;left:6765;top:7206;width:10;height:31" coordorigin="6765,7206" coordsize="10,31" path="m6765,7221l6775,7221e" filled="false" stroked="true" strokeweight="1.617pt" strokecolor="#000000">
                <v:path arrowok="t"/>
              </v:shape>
            </v:group>
            <v:group style="position:absolute;left:6765;top:7257;width:10;height:31" coordorigin="6765,7257" coordsize="10,31">
              <v:shape style="position:absolute;left:6765;top:7257;width:10;height:31" coordorigin="6765,7257" coordsize="10,31" path="m6765,7272l6775,7272e" filled="false" stroked="true" strokeweight="1.616pt" strokecolor="#000000">
                <v:path arrowok="t"/>
              </v:shape>
            </v:group>
            <v:group style="position:absolute;left:6765;top:7307;width:10;height:31" coordorigin="6765,7307" coordsize="10,31">
              <v:shape style="position:absolute;left:6765;top:7307;width:10;height:31" coordorigin="6765,7307" coordsize="10,31" path="m6765,7322l6775,7322e" filled="false" stroked="true" strokeweight="1.617pt" strokecolor="#000000">
                <v:path arrowok="t"/>
              </v:shape>
            </v:group>
            <v:group style="position:absolute;left:6765;top:7358;width:10;height:31" coordorigin="6765,7358" coordsize="10,31">
              <v:shape style="position:absolute;left:6765;top:7358;width:10;height:31" coordorigin="6765,7358" coordsize="10,31" path="m6765,7373l6775,7373e" filled="false" stroked="true" strokeweight="1.617pt" strokecolor="#000000">
                <v:path arrowok="t"/>
              </v:shape>
            </v:group>
            <v:group style="position:absolute;left:6765;top:7409;width:10;height:31" coordorigin="6765,7409" coordsize="10,31">
              <v:shape style="position:absolute;left:6765;top:7409;width:10;height:31" coordorigin="6765,7409" coordsize="10,31" path="m6765,7424l6775,7424e" filled="false" stroked="true" strokeweight="1.617pt" strokecolor="#000000">
                <v:path arrowok="t"/>
              </v:shape>
            </v:group>
            <v:group style="position:absolute;left:6765;top:7459;width:10;height:31" coordorigin="6765,7459" coordsize="10,31">
              <v:shape style="position:absolute;left:6765;top:7459;width:10;height:31" coordorigin="6765,7459" coordsize="10,31" path="m6765,7474l6775,7474e" filled="false" stroked="true" strokeweight="1.617pt" strokecolor="#000000">
                <v:path arrowok="t"/>
              </v:shape>
            </v:group>
            <v:group style="position:absolute;left:6765;top:7510;width:10;height:31" coordorigin="6765,7510" coordsize="10,31">
              <v:shape style="position:absolute;left:6765;top:7510;width:10;height:31" coordorigin="6765,7510" coordsize="10,31" path="m6765,7525l6775,7525e" filled="false" stroked="true" strokeweight="1.617pt" strokecolor="#000000">
                <v:path arrowok="t"/>
              </v:shape>
            </v:group>
            <v:group style="position:absolute;left:6765;top:7561;width:10;height:31" coordorigin="6765,7561" coordsize="10,31">
              <v:shape style="position:absolute;left:6765;top:7561;width:10;height:31" coordorigin="6765,7561" coordsize="10,31" path="m6765,7576l6775,7576e" filled="false" stroked="true" strokeweight="1.617pt" strokecolor="#000000">
                <v:path arrowok="t"/>
              </v:shape>
            </v:group>
            <v:group style="position:absolute;left:6765;top:7611;width:10;height:31" coordorigin="6765,7611" coordsize="10,31">
              <v:shape style="position:absolute;left:6765;top:7611;width:10;height:31" coordorigin="6765,7611" coordsize="10,31" path="m6765,7627l6775,7627e" filled="false" stroked="true" strokeweight="1.617pt" strokecolor="#000000">
                <v:path arrowok="t"/>
              </v:shape>
            </v:group>
            <v:group style="position:absolute;left:6765;top:7662;width:10;height:31" coordorigin="6765,7662" coordsize="10,31">
              <v:shape style="position:absolute;left:6765;top:7662;width:10;height:31" coordorigin="6765,7662" coordsize="10,31" path="m6765,7677l6775,7677e" filled="false" stroked="true" strokeweight="1.617pt" strokecolor="#000000">
                <v:path arrowok="t"/>
              </v:shape>
            </v:group>
            <v:group style="position:absolute;left:6765;top:7713;width:10;height:31" coordorigin="6765,7713" coordsize="10,31">
              <v:shape style="position:absolute;left:6765;top:7713;width:10;height:31" coordorigin="6765,7713" coordsize="10,31" path="m6765,7728l6775,7728e" filled="false" stroked="true" strokeweight="1.616pt" strokecolor="#000000">
                <v:path arrowok="t"/>
              </v:shape>
            </v:group>
            <v:group style="position:absolute;left:6765;top:7763;width:10;height:31" coordorigin="6765,7763" coordsize="10,31">
              <v:shape style="position:absolute;left:6765;top:7763;width:10;height:31" coordorigin="6765,7763" coordsize="10,31" path="m6765,7779l6775,7779e" filled="false" stroked="true" strokeweight="1.617pt" strokecolor="#000000">
                <v:path arrowok="t"/>
              </v:shape>
            </v:group>
            <v:group style="position:absolute;left:6765;top:7814;width:10;height:31" coordorigin="6765,7814" coordsize="10,31">
              <v:shape style="position:absolute;left:6765;top:7814;width:10;height:31" coordorigin="6765,7814" coordsize="10,31" path="m6765,7829l6775,7829e" filled="false" stroked="true" strokeweight="1.617pt" strokecolor="#000000">
                <v:path arrowok="t"/>
              </v:shape>
            </v:group>
            <v:group style="position:absolute;left:6765;top:7865;width:10;height:31" coordorigin="6765,7865" coordsize="10,31">
              <v:shape style="position:absolute;left:6765;top:7865;width:10;height:31" coordorigin="6765,7865" coordsize="10,31" path="m6765,7880l6775,7880e" filled="false" stroked="true" strokeweight="1.617pt" strokecolor="#000000">
                <v:path arrowok="t"/>
              </v:shape>
            </v:group>
            <v:group style="position:absolute;left:6765;top:7915;width:10;height:31" coordorigin="6765,7915" coordsize="10,31">
              <v:shape style="position:absolute;left:6765;top:7915;width:10;height:31" coordorigin="6765,7915" coordsize="10,31" path="m6765,7931l6775,7931e" filled="false" stroked="true" strokeweight="1.617pt" strokecolor="#000000">
                <v:path arrowok="t"/>
              </v:shape>
            </v:group>
            <v:group style="position:absolute;left:6765;top:7966;width:10;height:31" coordorigin="6765,7966" coordsize="10,31">
              <v:shape style="position:absolute;left:6765;top:7966;width:10;height:31" coordorigin="6765,7966" coordsize="10,31" path="m6765,7981l6775,7981e" filled="false" stroked="true" strokeweight="1.617pt" strokecolor="#000000">
                <v:path arrowok="t"/>
              </v:shape>
            </v:group>
            <v:group style="position:absolute;left:6765;top:8017;width:10;height:31" coordorigin="6765,8017" coordsize="10,31">
              <v:shape style="position:absolute;left:6765;top:8017;width:10;height:31" coordorigin="6765,8017" coordsize="10,31" path="m6765,8032l6775,8032e" filled="false" stroked="true" strokeweight="1.617pt" strokecolor="#000000">
                <v:path arrowok="t"/>
              </v:shape>
            </v:group>
            <v:group style="position:absolute;left:6765;top:8067;width:10;height:31" coordorigin="6765,8067" coordsize="10,31">
              <v:shape style="position:absolute;left:6765;top:8067;width:10;height:31" coordorigin="6765,8067" coordsize="10,31" path="m6765,8083l6775,8083e" filled="false" stroked="true" strokeweight="1.617pt" strokecolor="#000000">
                <v:path arrowok="t"/>
              </v:shape>
            </v:group>
            <v:group style="position:absolute;left:6765;top:8118;width:10;height:31" coordorigin="6765,8118" coordsize="10,31">
              <v:shape style="position:absolute;left:6765;top:8118;width:10;height:31" coordorigin="6765,8118" coordsize="10,31" path="m6765,8133l6775,8133e" filled="false" stroked="true" strokeweight="1.617pt" strokecolor="#000000">
                <v:path arrowok="t"/>
              </v:shape>
            </v:group>
            <v:group style="position:absolute;left:6765;top:8169;width:10;height:31" coordorigin="6765,8169" coordsize="10,31">
              <v:shape style="position:absolute;left:6765;top:8169;width:10;height:31" coordorigin="6765,8169" coordsize="10,31" path="m6765,8184l6775,8184e" filled="false" stroked="true" strokeweight="1.616pt" strokecolor="#000000">
                <v:path arrowok="t"/>
              </v:shape>
            </v:group>
            <v:group style="position:absolute;left:6765;top:8220;width:10;height:31" coordorigin="6765,8220" coordsize="10,31">
              <v:shape style="position:absolute;left:6765;top:8220;width:10;height:31" coordorigin="6765,8220" coordsize="10,31" path="m6765,8235l6775,8235e" filled="false" stroked="true" strokeweight="1.617pt" strokecolor="#000000">
                <v:path arrowok="t"/>
              </v:shape>
            </v:group>
            <v:group style="position:absolute;left:6765;top:8270;width:10;height:31" coordorigin="6765,8270" coordsize="10,31">
              <v:shape style="position:absolute;left:6765;top:8270;width:10;height:31" coordorigin="6765,8270" coordsize="10,31" path="m6765,8285l6775,8285e" filled="false" stroked="true" strokeweight="1.616pt" strokecolor="#000000">
                <v:path arrowok="t"/>
              </v:shape>
            </v:group>
            <v:group style="position:absolute;left:6765;top:8321;width:10;height:31" coordorigin="6765,8321" coordsize="10,31">
              <v:shape style="position:absolute;left:6765;top:8321;width:10;height:31" coordorigin="6765,8321" coordsize="10,31" path="m6765,8336l6775,8336e" filled="false" stroked="true" strokeweight="1.617pt" strokecolor="#000000">
                <v:path arrowok="t"/>
              </v:shape>
            </v:group>
            <v:group style="position:absolute;left:6765;top:8372;width:10;height:31" coordorigin="6765,8372" coordsize="10,31">
              <v:shape style="position:absolute;left:6765;top:8372;width:10;height:31" coordorigin="6765,8372" coordsize="10,31" path="m6765,8387l6775,8387e" filled="false" stroked="true" strokeweight="1.617pt" strokecolor="#000000">
                <v:path arrowok="t"/>
              </v:shape>
            </v:group>
            <v:group style="position:absolute;left:10049;top:6760;width:31;height:10" coordorigin="10049,6760" coordsize="31,10">
              <v:shape style="position:absolute;left:10049;top:6760;width:31;height:10" coordorigin="10049,6760" coordsize="31,10" path="m10049,6765l10079,6765e" filled="false" stroked="true" strokeweight=".6pt" strokecolor="#000000">
                <v:path arrowok="t"/>
              </v:shape>
            </v:group>
            <v:group style="position:absolute;left:9999;top:6760;width:31;height:10" coordorigin="9999,6760" coordsize="31,10">
              <v:shape style="position:absolute;left:9999;top:6760;width:31;height:10" coordorigin="9999,6760" coordsize="31,10" path="m9999,6765l10029,6765e" filled="false" stroked="true" strokeweight=".6pt" strokecolor="#000000">
                <v:path arrowok="t"/>
              </v:shape>
            </v:group>
            <v:group style="position:absolute;left:9948;top:6760;width:31;height:10" coordorigin="9948,6760" coordsize="31,10">
              <v:shape style="position:absolute;left:9948;top:6760;width:31;height:10" coordorigin="9948,6760" coordsize="31,10" path="m9948,6765l9978,6765e" filled="false" stroked="true" strokeweight=".6pt" strokecolor="#000000">
                <v:path arrowok="t"/>
              </v:shape>
            </v:group>
            <v:group style="position:absolute;left:9898;top:6760;width:31;height:10" coordorigin="9898,6760" coordsize="31,10">
              <v:shape style="position:absolute;left:9898;top:6760;width:31;height:10" coordorigin="9898,6760" coordsize="31,10" path="m9898,6765l9928,6765e" filled="false" stroked="true" strokeweight=".6pt" strokecolor="#000000">
                <v:path arrowok="t"/>
              </v:shape>
            </v:group>
            <v:group style="position:absolute;left:9847;top:6760;width:31;height:10" coordorigin="9847,6760" coordsize="31,10">
              <v:shape style="position:absolute;left:9847;top:6760;width:31;height:10" coordorigin="9847,6760" coordsize="31,10" path="m9847,6765l9878,6765e" filled="false" stroked="true" strokeweight=".6pt" strokecolor="#000000">
                <v:path arrowok="t"/>
              </v:shape>
            </v:group>
            <v:group style="position:absolute;left:9797;top:6760;width:31;height:10" coordorigin="9797,6760" coordsize="31,10">
              <v:shape style="position:absolute;left:9797;top:6760;width:31;height:10" coordorigin="9797,6760" coordsize="31,10" path="m9797,6765l9827,6765e" filled="false" stroked="true" strokeweight=".6pt" strokecolor="#000000">
                <v:path arrowok="t"/>
              </v:shape>
            </v:group>
            <v:group style="position:absolute;left:9747;top:6760;width:31;height:10" coordorigin="9747,6760" coordsize="31,10">
              <v:shape style="position:absolute;left:9747;top:6760;width:31;height:10" coordorigin="9747,6760" coordsize="31,10" path="m9747,6765l9777,6765e" filled="false" stroked="true" strokeweight=".6pt" strokecolor="#000000">
                <v:path arrowok="t"/>
              </v:shape>
            </v:group>
            <v:group style="position:absolute;left:9696;top:6760;width:31;height:10" coordorigin="9696,6760" coordsize="31,10">
              <v:shape style="position:absolute;left:9696;top:6760;width:31;height:10" coordorigin="9696,6760" coordsize="31,10" path="m9696,6765l9727,6765e" filled="false" stroked="true" strokeweight=".6pt" strokecolor="#000000">
                <v:path arrowok="t"/>
              </v:shape>
            </v:group>
            <v:group style="position:absolute;left:9646;top:6760;width:31;height:10" coordorigin="9646,6760" coordsize="31,10">
              <v:shape style="position:absolute;left:9646;top:6760;width:31;height:10" coordorigin="9646,6760" coordsize="31,10" path="m9646,6765l9676,6765e" filled="false" stroked="true" strokeweight=".6pt" strokecolor="#000000">
                <v:path arrowok="t"/>
              </v:shape>
            </v:group>
            <v:group style="position:absolute;left:9596;top:6760;width:31;height:10" coordorigin="9596,6760" coordsize="31,10">
              <v:shape style="position:absolute;left:9596;top:6760;width:31;height:10" coordorigin="9596,6760" coordsize="31,10" path="m9596,6765l9626,6765e" filled="false" stroked="true" strokeweight=".6pt" strokecolor="#000000">
                <v:path arrowok="t"/>
              </v:shape>
            </v:group>
            <v:group style="position:absolute;left:9545;top:6760;width:31;height:10" coordorigin="9545,6760" coordsize="31,10">
              <v:shape style="position:absolute;left:9545;top:6760;width:31;height:10" coordorigin="9545,6760" coordsize="31,10" path="m9545,6765l9575,6765e" filled="false" stroked="true" strokeweight=".6pt" strokecolor="#000000">
                <v:path arrowok="t"/>
              </v:shape>
            </v:group>
            <v:group style="position:absolute;left:9495;top:6760;width:31;height:10" coordorigin="9495,6760" coordsize="31,10">
              <v:shape style="position:absolute;left:9495;top:6760;width:31;height:10" coordorigin="9495,6760" coordsize="31,10" path="m9495,6765l9525,6765e" filled="false" stroked="true" strokeweight=".6pt" strokecolor="#000000">
                <v:path arrowok="t"/>
              </v:shape>
            </v:group>
            <v:group style="position:absolute;left:9444;top:6760;width:31;height:10" coordorigin="9444,6760" coordsize="31,10">
              <v:shape style="position:absolute;left:9444;top:6760;width:31;height:10" coordorigin="9444,6760" coordsize="31,10" path="m9444,6765l9475,6765e" filled="false" stroked="true" strokeweight=".6pt" strokecolor="#000000">
                <v:path arrowok="t"/>
              </v:shape>
            </v:group>
            <v:group style="position:absolute;left:9394;top:6760;width:31;height:10" coordorigin="9394,6760" coordsize="31,10">
              <v:shape style="position:absolute;left:9394;top:6760;width:31;height:10" coordorigin="9394,6760" coordsize="31,10" path="m9394,6765l9424,6765e" filled="false" stroked="true" strokeweight=".6pt" strokecolor="#000000">
                <v:path arrowok="t"/>
              </v:shape>
            </v:group>
            <v:group style="position:absolute;left:9344;top:6760;width:31;height:10" coordorigin="9344,6760" coordsize="31,10">
              <v:shape style="position:absolute;left:9344;top:6760;width:31;height:10" coordorigin="9344,6760" coordsize="31,10" path="m9344,6765l9374,6765e" filled="false" stroked="true" strokeweight=".6pt" strokecolor="#000000">
                <v:path arrowok="t"/>
              </v:shape>
            </v:group>
            <v:group style="position:absolute;left:9293;top:6760;width:31;height:10" coordorigin="9293,6760" coordsize="31,10">
              <v:shape style="position:absolute;left:9293;top:6760;width:31;height:10" coordorigin="9293,6760" coordsize="31,10" path="m9293,6765l9324,6765e" filled="false" stroked="true" strokeweight=".6pt" strokecolor="#000000">
                <v:path arrowok="t"/>
              </v:shape>
            </v:group>
            <v:group style="position:absolute;left:9243;top:6760;width:31;height:10" coordorigin="9243,6760" coordsize="31,10">
              <v:shape style="position:absolute;left:9243;top:6760;width:31;height:10" coordorigin="9243,6760" coordsize="31,10" path="m9243,6765l9273,6765e" filled="false" stroked="true" strokeweight=".6pt" strokecolor="#000000">
                <v:path arrowok="t"/>
              </v:shape>
            </v:group>
            <v:group style="position:absolute;left:9193;top:6760;width:31;height:10" coordorigin="9193,6760" coordsize="31,10">
              <v:shape style="position:absolute;left:9193;top:6760;width:31;height:10" coordorigin="9193,6760" coordsize="31,10" path="m9193,6765l9223,6765e" filled="false" stroked="true" strokeweight=".6pt" strokecolor="#000000">
                <v:path arrowok="t"/>
              </v:shape>
            </v:group>
            <v:group style="position:absolute;left:9142;top:6760;width:31;height:10" coordorigin="9142,6760" coordsize="31,10">
              <v:shape style="position:absolute;left:9142;top:6760;width:31;height:10" coordorigin="9142,6760" coordsize="31,10" path="m9142,6765l9172,6765e" filled="false" stroked="true" strokeweight=".6pt" strokecolor="#000000">
                <v:path arrowok="t"/>
              </v:shape>
            </v:group>
            <v:group style="position:absolute;left:9092;top:6760;width:31;height:10" coordorigin="9092,6760" coordsize="31,10">
              <v:shape style="position:absolute;left:9092;top:6760;width:31;height:10" coordorigin="9092,6760" coordsize="31,10" path="m9092,6765l9122,6765e" filled="false" stroked="true" strokeweight=".6pt" strokecolor="#000000">
                <v:path arrowok="t"/>
              </v:shape>
            </v:group>
            <v:group style="position:absolute;left:9041;top:6760;width:31;height:10" coordorigin="9041,6760" coordsize="31,10">
              <v:shape style="position:absolute;left:9041;top:6760;width:31;height:10" coordorigin="9041,6760" coordsize="31,10" path="m9041,6765l9072,6765e" filled="false" stroked="true" strokeweight=".6pt" strokecolor="#000000">
                <v:path arrowok="t"/>
              </v:shape>
            </v:group>
            <v:group style="position:absolute;left:8991;top:6760;width:31;height:10" coordorigin="8991,6760" coordsize="31,10">
              <v:shape style="position:absolute;left:8991;top:6760;width:31;height:10" coordorigin="8991,6760" coordsize="31,10" path="m8991,6765l9021,6765e" filled="false" stroked="true" strokeweight=".6pt" strokecolor="#000000">
                <v:path arrowok="t"/>
              </v:shape>
            </v:group>
            <v:group style="position:absolute;left:8941;top:6760;width:31;height:10" coordorigin="8941,6760" coordsize="31,10">
              <v:shape style="position:absolute;left:8941;top:6760;width:31;height:10" coordorigin="8941,6760" coordsize="31,10" path="m8941,6765l8971,6765e" filled="false" stroked="true" strokeweight=".6pt" strokecolor="#000000">
                <v:path arrowok="t"/>
              </v:shape>
            </v:group>
            <v:group style="position:absolute;left:8890;top:6760;width:31;height:10" coordorigin="8890,6760" coordsize="31,10">
              <v:shape style="position:absolute;left:8890;top:6760;width:31;height:10" coordorigin="8890,6760" coordsize="31,10" path="m8890,6765l8921,6765e" filled="false" stroked="true" strokeweight=".6pt" strokecolor="#000000">
                <v:path arrowok="t"/>
              </v:shape>
            </v:group>
            <v:group style="position:absolute;left:8840;top:6760;width:31;height:10" coordorigin="8840,6760" coordsize="31,10">
              <v:shape style="position:absolute;left:8840;top:6760;width:31;height:10" coordorigin="8840,6760" coordsize="31,10" path="m8840,6765l8870,6765e" filled="false" stroked="true" strokeweight=".6pt" strokecolor="#000000">
                <v:path arrowok="t"/>
              </v:shape>
            </v:group>
            <v:group style="position:absolute;left:8790;top:6760;width:31;height:10" coordorigin="8790,6760" coordsize="31,10">
              <v:shape style="position:absolute;left:8790;top:6760;width:31;height:10" coordorigin="8790,6760" coordsize="31,10" path="m8790,6765l8820,6765e" filled="false" stroked="true" strokeweight=".6pt" strokecolor="#000000">
                <v:path arrowok="t"/>
              </v:shape>
            </v:group>
            <v:group style="position:absolute;left:8739;top:6760;width:31;height:10" coordorigin="8739,6760" coordsize="31,10">
              <v:shape style="position:absolute;left:8739;top:6760;width:31;height:10" coordorigin="8739,6760" coordsize="31,10" path="m8739,6765l8769,6765e" filled="false" stroked="true" strokeweight=".6pt" strokecolor="#000000">
                <v:path arrowok="t"/>
              </v:shape>
            </v:group>
            <v:group style="position:absolute;left:8689;top:6760;width:31;height:10" coordorigin="8689,6760" coordsize="31,10">
              <v:shape style="position:absolute;left:8689;top:6760;width:31;height:10" coordorigin="8689,6760" coordsize="31,10" path="m8689,6765l8719,6765e" filled="false" stroked="true" strokeweight=".6pt" strokecolor="#000000">
                <v:path arrowok="t"/>
              </v:shape>
            </v:group>
            <v:group style="position:absolute;left:8638;top:6760;width:31;height:10" coordorigin="8638,6760" coordsize="31,10">
              <v:shape style="position:absolute;left:8638;top:6760;width:31;height:10" coordorigin="8638,6760" coordsize="31,10" path="m8638,6765l8669,6765e" filled="false" stroked="true" strokeweight=".6pt" strokecolor="#000000">
                <v:path arrowok="t"/>
              </v:shape>
            </v:group>
            <v:group style="position:absolute;left:8588;top:6760;width:31;height:10" coordorigin="8588,6760" coordsize="31,10">
              <v:shape style="position:absolute;left:8588;top:6760;width:31;height:10" coordorigin="8588,6760" coordsize="31,10" path="m8588,6765l8618,6765e" filled="false" stroked="true" strokeweight=".6pt" strokecolor="#000000">
                <v:path arrowok="t"/>
              </v:shape>
            </v:group>
            <v:group style="position:absolute;left:8538;top:6760;width:31;height:10" coordorigin="8538,6760" coordsize="31,10">
              <v:shape style="position:absolute;left:8538;top:6760;width:31;height:10" coordorigin="8538,6760" coordsize="31,10" path="m8538,6765l8568,6765e" filled="false" stroked="true" strokeweight=".6pt" strokecolor="#000000">
                <v:path arrowok="t"/>
              </v:shape>
            </v:group>
            <v:group style="position:absolute;left:8487;top:6760;width:31;height:10" coordorigin="8487,6760" coordsize="31,10">
              <v:shape style="position:absolute;left:8487;top:6760;width:31;height:10" coordorigin="8487,6760" coordsize="31,10" path="m8487,6765l8517,6765e" filled="false" stroked="true" strokeweight=".6pt" strokecolor="#000000">
                <v:path arrowok="t"/>
              </v:shape>
            </v:group>
            <v:group style="position:absolute;left:10099;top:6760;width:16;height:10" coordorigin="10099,6760" coordsize="16,10">
              <v:shape style="position:absolute;left:10099;top:6760;width:16;height:10" coordorigin="10099,6760" coordsize="16,10" path="m10099,6765l10114,6765e" filled="false" stroked="true" strokeweight=".6pt" strokecolor="#000000">
                <v:path arrowok="t"/>
              </v:shape>
            </v:group>
            <v:group style="position:absolute;left:8452;top:6760;width:16;height:10" coordorigin="8452,6760" coordsize="16,10">
              <v:shape style="position:absolute;left:8452;top:6760;width:16;height:10" coordorigin="8452,6760" coordsize="16,10" path="m8452,6765l8467,6765e" filled="false" stroked="true" strokeweight=".6pt" strokecolor="#000000">
                <v:path arrowok="t"/>
              </v:shape>
            </v:group>
            <v:group style="position:absolute;left:10109;top:6800;width:10;height:31" coordorigin="10109,6800" coordsize="10,31">
              <v:shape style="position:absolute;left:10109;top:6800;width:10;height:31" coordorigin="10109,6800" coordsize="10,31" path="m10109,6816l10119,6816e" filled="false" stroked="true" strokeweight="1.617pt" strokecolor="#000000">
                <v:path arrowok="t"/>
              </v:shape>
            </v:group>
            <v:group style="position:absolute;left:10109;top:6851;width:10;height:31" coordorigin="10109,6851" coordsize="10,31">
              <v:shape style="position:absolute;left:10109;top:6851;width:10;height:31" coordorigin="10109,6851" coordsize="10,31" path="m10109,6866l10119,6866e" filled="false" stroked="true" strokeweight="1.617pt" strokecolor="#000000">
                <v:path arrowok="t"/>
              </v:shape>
            </v:group>
            <v:group style="position:absolute;left:10109;top:6902;width:10;height:31" coordorigin="10109,6902" coordsize="10,31">
              <v:shape style="position:absolute;left:10109;top:6902;width:10;height:31" coordorigin="10109,6902" coordsize="10,31" path="m10109,6917l10119,6917e" filled="false" stroked="true" strokeweight="1.617pt" strokecolor="#000000">
                <v:path arrowok="t"/>
              </v:shape>
            </v:group>
            <v:group style="position:absolute;left:10109;top:6953;width:10;height:31" coordorigin="10109,6953" coordsize="10,31">
              <v:shape style="position:absolute;left:10109;top:6953;width:10;height:31" coordorigin="10109,6953" coordsize="10,31" path="m10109,6968l10119,6968e" filled="false" stroked="true" strokeweight="1.617pt" strokecolor="#000000">
                <v:path arrowok="t"/>
              </v:shape>
            </v:group>
            <v:group style="position:absolute;left:10109;top:7003;width:10;height:31" coordorigin="10109,7003" coordsize="10,31">
              <v:shape style="position:absolute;left:10109;top:7003;width:10;height:31" coordorigin="10109,7003" coordsize="10,31" path="m10109,7018l10119,7018e" filled="false" stroked="true" strokeweight="1.617pt" strokecolor="#000000">
                <v:path arrowok="t"/>
              </v:shape>
            </v:group>
            <v:group style="position:absolute;left:10109;top:7054;width:10;height:31" coordorigin="10109,7054" coordsize="10,31">
              <v:shape style="position:absolute;left:10109;top:7054;width:10;height:31" coordorigin="10109,7054" coordsize="10,31" path="m10109,7069l10119,7069e" filled="false" stroked="true" strokeweight="1.617pt" strokecolor="#000000">
                <v:path arrowok="t"/>
              </v:shape>
            </v:group>
            <v:group style="position:absolute;left:10109;top:7105;width:10;height:31" coordorigin="10109,7105" coordsize="10,31">
              <v:shape style="position:absolute;left:10109;top:7105;width:10;height:31" coordorigin="10109,7105" coordsize="10,31" path="m10109,7120l10119,7120e" filled="false" stroked="true" strokeweight="1.617pt" strokecolor="#000000">
                <v:path arrowok="t"/>
              </v:shape>
            </v:group>
            <v:group style="position:absolute;left:10109;top:7155;width:10;height:31" coordorigin="10109,7155" coordsize="10,31">
              <v:shape style="position:absolute;left:10109;top:7155;width:10;height:31" coordorigin="10109,7155" coordsize="10,31" path="m10109,7170l10119,7170e" filled="false" stroked="true" strokeweight="1.616pt" strokecolor="#000000">
                <v:path arrowok="t"/>
              </v:shape>
            </v:group>
            <v:group style="position:absolute;left:10109;top:7206;width:10;height:31" coordorigin="10109,7206" coordsize="10,31">
              <v:shape style="position:absolute;left:10109;top:7206;width:10;height:31" coordorigin="10109,7206" coordsize="10,31" path="m10109,7221l10119,7221e" filled="false" stroked="true" strokeweight="1.617pt" strokecolor="#000000">
                <v:path arrowok="t"/>
              </v:shape>
            </v:group>
            <v:group style="position:absolute;left:10109;top:7257;width:10;height:31" coordorigin="10109,7257" coordsize="10,31">
              <v:shape style="position:absolute;left:10109;top:7257;width:10;height:31" coordorigin="10109,7257" coordsize="10,31" path="m10109,7272l10119,7272e" filled="false" stroked="true" strokeweight="1.616pt" strokecolor="#000000">
                <v:path arrowok="t"/>
              </v:shape>
            </v:group>
            <v:group style="position:absolute;left:10109;top:7307;width:10;height:31" coordorigin="10109,7307" coordsize="10,31">
              <v:shape style="position:absolute;left:10109;top:7307;width:10;height:31" coordorigin="10109,7307" coordsize="10,31" path="m10109,7322l10119,7322e" filled="false" stroked="true" strokeweight="1.617pt" strokecolor="#000000">
                <v:path arrowok="t"/>
              </v:shape>
            </v:group>
            <v:group style="position:absolute;left:10109;top:7358;width:10;height:31" coordorigin="10109,7358" coordsize="10,31">
              <v:shape style="position:absolute;left:10109;top:7358;width:10;height:31" coordorigin="10109,7358" coordsize="10,31" path="m10109,7373l10119,7373e" filled="false" stroked="true" strokeweight="1.617pt" strokecolor="#000000">
                <v:path arrowok="t"/>
              </v:shape>
            </v:group>
            <v:group style="position:absolute;left:10109;top:7409;width:10;height:31" coordorigin="10109,7409" coordsize="10,31">
              <v:shape style="position:absolute;left:10109;top:7409;width:10;height:31" coordorigin="10109,7409" coordsize="10,31" path="m10109,7424l10119,7424e" filled="false" stroked="true" strokeweight="1.617pt" strokecolor="#000000">
                <v:path arrowok="t"/>
              </v:shape>
            </v:group>
            <v:group style="position:absolute;left:10109;top:7459;width:10;height:31" coordorigin="10109,7459" coordsize="10,31">
              <v:shape style="position:absolute;left:10109;top:7459;width:10;height:31" coordorigin="10109,7459" coordsize="10,31" path="m10109,7474l10119,7474e" filled="false" stroked="true" strokeweight="1.617pt" strokecolor="#000000">
                <v:path arrowok="t"/>
              </v:shape>
            </v:group>
            <v:group style="position:absolute;left:10109;top:7510;width:10;height:31" coordorigin="10109,7510" coordsize="10,31">
              <v:shape style="position:absolute;left:10109;top:7510;width:10;height:31" coordorigin="10109,7510" coordsize="10,31" path="m10109,7525l10119,7525e" filled="false" stroked="true" strokeweight="1.617pt" strokecolor="#000000">
                <v:path arrowok="t"/>
              </v:shape>
            </v:group>
            <v:group style="position:absolute;left:10109;top:7561;width:10;height:31" coordorigin="10109,7561" coordsize="10,31">
              <v:shape style="position:absolute;left:10109;top:7561;width:10;height:31" coordorigin="10109,7561" coordsize="10,31" path="m10109,7576l10119,7576e" filled="false" stroked="true" strokeweight="1.617pt" strokecolor="#000000">
                <v:path arrowok="t"/>
              </v:shape>
            </v:group>
            <v:group style="position:absolute;left:10109;top:7611;width:10;height:31" coordorigin="10109,7611" coordsize="10,31">
              <v:shape style="position:absolute;left:10109;top:7611;width:10;height:31" coordorigin="10109,7611" coordsize="10,31" path="m10109,7627l10119,7627e" filled="false" stroked="true" strokeweight="1.617pt" strokecolor="#000000">
                <v:path arrowok="t"/>
              </v:shape>
            </v:group>
            <v:group style="position:absolute;left:10109;top:7662;width:10;height:31" coordorigin="10109,7662" coordsize="10,31">
              <v:shape style="position:absolute;left:10109;top:7662;width:10;height:31" coordorigin="10109,7662" coordsize="10,31" path="m10109,7677l10119,7677e" filled="false" stroked="true" strokeweight="1.617pt" strokecolor="#000000">
                <v:path arrowok="t"/>
              </v:shape>
            </v:group>
            <v:group style="position:absolute;left:10109;top:7713;width:10;height:31" coordorigin="10109,7713" coordsize="10,31">
              <v:shape style="position:absolute;left:10109;top:7713;width:10;height:31" coordorigin="10109,7713" coordsize="10,31" path="m10109,7728l10119,7728e" filled="false" stroked="true" strokeweight="1.616pt" strokecolor="#000000">
                <v:path arrowok="t"/>
              </v:shape>
            </v:group>
            <v:group style="position:absolute;left:10109;top:7763;width:10;height:31" coordorigin="10109,7763" coordsize="10,31">
              <v:shape style="position:absolute;left:10109;top:7763;width:10;height:31" coordorigin="10109,7763" coordsize="10,31" path="m10109,7779l10119,7779e" filled="false" stroked="true" strokeweight="1.617pt" strokecolor="#000000">
                <v:path arrowok="t"/>
              </v:shape>
            </v:group>
            <v:group style="position:absolute;left:10109;top:7814;width:10;height:31" coordorigin="10109,7814" coordsize="10,31">
              <v:shape style="position:absolute;left:10109;top:7814;width:10;height:31" coordorigin="10109,7814" coordsize="10,31" path="m10109,7829l10119,7829e" filled="false" stroked="true" strokeweight="1.617pt" strokecolor="#000000">
                <v:path arrowok="t"/>
              </v:shape>
            </v:group>
            <v:group style="position:absolute;left:10109;top:7865;width:10;height:31" coordorigin="10109,7865" coordsize="10,31">
              <v:shape style="position:absolute;left:10109;top:7865;width:10;height:31" coordorigin="10109,7865" coordsize="10,31" path="m10109,7880l10119,7880e" filled="false" stroked="true" strokeweight="1.617pt" strokecolor="#000000">
                <v:path arrowok="t"/>
              </v:shape>
            </v:group>
            <v:group style="position:absolute;left:10109;top:7915;width:10;height:31" coordorigin="10109,7915" coordsize="10,31">
              <v:shape style="position:absolute;left:10109;top:7915;width:10;height:31" coordorigin="10109,7915" coordsize="10,31" path="m10109,7931l10119,7931e" filled="false" stroked="true" strokeweight="1.617pt" strokecolor="#000000">
                <v:path arrowok="t"/>
              </v:shape>
            </v:group>
            <v:group style="position:absolute;left:10109;top:7966;width:10;height:31" coordorigin="10109,7966" coordsize="10,31">
              <v:shape style="position:absolute;left:10109;top:7966;width:10;height:31" coordorigin="10109,7966" coordsize="10,31" path="m10109,7981l10119,7981e" filled="false" stroked="true" strokeweight="1.617pt" strokecolor="#000000">
                <v:path arrowok="t"/>
              </v:shape>
            </v:group>
            <v:group style="position:absolute;left:10109;top:8017;width:10;height:31" coordorigin="10109,8017" coordsize="10,31">
              <v:shape style="position:absolute;left:10109;top:8017;width:10;height:31" coordorigin="10109,8017" coordsize="10,31" path="m10109,8032l10119,8032e" filled="false" stroked="true" strokeweight="1.617pt" strokecolor="#000000">
                <v:path arrowok="t"/>
              </v:shape>
            </v:group>
            <v:group style="position:absolute;left:10109;top:8067;width:10;height:31" coordorigin="10109,8067" coordsize="10,31">
              <v:shape style="position:absolute;left:10109;top:8067;width:10;height:31" coordorigin="10109,8067" coordsize="10,31" path="m10109,8083l10119,8083e" filled="false" stroked="true" strokeweight="1.617pt" strokecolor="#000000">
                <v:path arrowok="t"/>
              </v:shape>
            </v:group>
            <v:group style="position:absolute;left:10109;top:8118;width:10;height:31" coordorigin="10109,8118" coordsize="10,31">
              <v:shape style="position:absolute;left:10109;top:8118;width:10;height:31" coordorigin="10109,8118" coordsize="10,31" path="m10109,8133l10119,8133e" filled="false" stroked="true" strokeweight="1.617pt" strokecolor="#000000">
                <v:path arrowok="t"/>
              </v:shape>
            </v:group>
            <v:group style="position:absolute;left:10109;top:8169;width:10;height:31" coordorigin="10109,8169" coordsize="10,31">
              <v:shape style="position:absolute;left:10109;top:8169;width:10;height:31" coordorigin="10109,8169" coordsize="10,31" path="m10109,8184l10119,8184e" filled="false" stroked="true" strokeweight="1.616pt" strokecolor="#000000">
                <v:path arrowok="t"/>
              </v:shape>
            </v:group>
            <v:group style="position:absolute;left:10109;top:8220;width:10;height:31" coordorigin="10109,8220" coordsize="10,31">
              <v:shape style="position:absolute;left:10109;top:8220;width:10;height:31" coordorigin="10109,8220" coordsize="10,31" path="m10109,8235l10119,8235e" filled="false" stroked="true" strokeweight="1.617pt" strokecolor="#000000">
                <v:path arrowok="t"/>
              </v:shape>
            </v:group>
            <v:group style="position:absolute;left:10109;top:8270;width:10;height:31" coordorigin="10109,8270" coordsize="10,31">
              <v:shape style="position:absolute;left:10109;top:8270;width:10;height:31" coordorigin="10109,8270" coordsize="10,31" path="m10109,8285l10119,8285e" filled="false" stroked="true" strokeweight="1.616pt" strokecolor="#000000">
                <v:path arrowok="t"/>
              </v:shape>
            </v:group>
            <v:group style="position:absolute;left:10109;top:8321;width:10;height:31" coordorigin="10109,8321" coordsize="10,31">
              <v:shape style="position:absolute;left:10109;top:8321;width:10;height:31" coordorigin="10109,8321" coordsize="10,31" path="m10109,8336l10119,8336e" filled="false" stroked="true" strokeweight="1.617pt" strokecolor="#000000">
                <v:path arrowok="t"/>
              </v:shape>
            </v:group>
            <v:group style="position:absolute;left:10109;top:8372;width:10;height:31" coordorigin="10109,8372" coordsize="10,31">
              <v:shape style="position:absolute;left:10109;top:8372;width:10;height:31" coordorigin="10109,8372" coordsize="10,31" path="m10109,8387l10119,8387e" filled="false" stroked="true" strokeweight="1.617pt" strokecolor="#000000">
                <v:path arrowok="t"/>
              </v:shape>
            </v:group>
            <v:group style="position:absolute;left:10109;top:8437;width:10;height:2" coordorigin="10109,8437" coordsize="10,2">
              <v:shape style="position:absolute;left:10109;top:8437;width:10;height:2" coordorigin="10109,8437" coordsize="10,0" path="m10109,8437l10119,8437e" filled="false" stroked="true" strokeweight="1.617pt" strokecolor="#000000">
                <v:path arrowok="t"/>
              </v:shape>
            </v:group>
            <v:group style="position:absolute;left:1677;top:8432;width:31;height:10" coordorigin="1677,8432" coordsize="31,10">
              <v:shape style="position:absolute;left:1677;top:8432;width:31;height:10" coordorigin="1677,8432" coordsize="31,10" path="m1677,8437l1707,8437e" filled="false" stroked="true" strokeweight=".6pt" strokecolor="#000000">
                <v:path arrowok="t"/>
              </v:shape>
            </v:group>
            <v:group style="position:absolute;left:1626;top:8432;width:31;height:10" coordorigin="1626,8432" coordsize="31,10">
              <v:shape style="position:absolute;left:1626;top:8432;width:31;height:10" coordorigin="1626,8432" coordsize="31,10" path="m1626,8437l1657,8437e" filled="false" stroked="true" strokeweight=".6pt" strokecolor="#000000">
                <v:path arrowok="t"/>
              </v:shape>
            </v:group>
            <v:group style="position:absolute;left:1576;top:8432;width:31;height:10" coordorigin="1576,8432" coordsize="31,10">
              <v:shape style="position:absolute;left:1576;top:8432;width:31;height:10" coordorigin="1576,8432" coordsize="31,10" path="m1576,8437l1606,8437e" filled="false" stroked="true" strokeweight=".6pt" strokecolor="#000000">
                <v:path arrowok="t"/>
              </v:shape>
            </v:group>
            <v:group style="position:absolute;left:1526;top:8432;width:31;height:10" coordorigin="1526,8432" coordsize="31,10">
              <v:shape style="position:absolute;left:1526;top:8432;width:31;height:10" coordorigin="1526,8432" coordsize="31,10" path="m1526,8437l1556,8437e" filled="false" stroked="true" strokeweight=".6pt" strokecolor="#000000">
                <v:path arrowok="t"/>
              </v:shape>
            </v:group>
            <v:group style="position:absolute;left:1475;top:8432;width:31;height:10" coordorigin="1475,8432" coordsize="31,10">
              <v:shape style="position:absolute;left:1475;top:8432;width:31;height:10" coordorigin="1475,8432" coordsize="31,10" path="m1475,8437l1505,8437e" filled="false" stroked="true" strokeweight=".6pt" strokecolor="#000000">
                <v:path arrowok="t"/>
              </v:shape>
            </v:group>
            <v:group style="position:absolute;left:1425;top:8432;width:31;height:10" coordorigin="1425,8432" coordsize="31,10">
              <v:shape style="position:absolute;left:1425;top:8432;width:31;height:10" coordorigin="1425,8432" coordsize="31,10" path="m1425,8437l1455,8437e" filled="false" stroked="true" strokeweight=".6pt" strokecolor="#000000">
                <v:path arrowok="t"/>
              </v:shape>
            </v:group>
            <v:group style="position:absolute;left:1375;top:8432;width:31;height:10" coordorigin="1375,8432" coordsize="31,10">
              <v:shape style="position:absolute;left:1375;top:8432;width:31;height:10" coordorigin="1375,8432" coordsize="31,10" path="m1375,8437l1405,8437e" filled="false" stroked="true" strokeweight=".6pt" strokecolor="#000000">
                <v:path arrowok="t"/>
              </v:shape>
            </v:group>
            <v:group style="position:absolute;left:1324;top:8432;width:31;height:10" coordorigin="1324,8432" coordsize="31,10">
              <v:shape style="position:absolute;left:1324;top:8432;width:31;height:10" coordorigin="1324,8432" coordsize="31,10" path="m1324,8437l1354,8437e" filled="false" stroked="true" strokeweight=".6pt" strokecolor="#000000">
                <v:path arrowok="t"/>
              </v:shape>
            </v:group>
            <v:group style="position:absolute;left:1274;top:8432;width:31;height:10" coordorigin="1274,8432" coordsize="31,10">
              <v:shape style="position:absolute;left:1274;top:8432;width:31;height:10" coordorigin="1274,8432" coordsize="31,10" path="m1274,8437l1304,8437e" filled="false" stroked="true" strokeweight=".6pt" strokecolor="#000000">
                <v:path arrowok="t"/>
              </v:shape>
            </v:group>
            <v:group style="position:absolute;left:1223;top:8432;width:31;height:10" coordorigin="1223,8432" coordsize="31,10">
              <v:shape style="position:absolute;left:1223;top:8432;width:31;height:10" coordorigin="1223,8432" coordsize="31,10" path="m1223,8437l1254,8437e" filled="false" stroked="true" strokeweight=".6pt" strokecolor="#000000">
                <v:path arrowok="t"/>
              </v:shape>
            </v:group>
            <v:group style="position:absolute;left:1173;top:8432;width:31;height:10" coordorigin="1173,8432" coordsize="31,10">
              <v:shape style="position:absolute;left:1173;top:8432;width:31;height:10" coordorigin="1173,8432" coordsize="31,10" path="m1173,8437l1203,8437e" filled="false" stroked="true" strokeweight=".6pt" strokecolor="#000000">
                <v:path arrowok="t"/>
              </v:shape>
            </v:group>
            <v:group style="position:absolute;left:1123;top:8432;width:31;height:10" coordorigin="1123,8432" coordsize="31,10">
              <v:shape style="position:absolute;left:1123;top:8432;width:31;height:10" coordorigin="1123,8432" coordsize="31,10" path="m1123,8437l1153,8437e" filled="false" stroked="true" strokeweight=".6pt" strokecolor="#000000">
                <v:path arrowok="t"/>
              </v:shape>
            </v:group>
            <v:group style="position:absolute;left:1072;top:8432;width:31;height:10" coordorigin="1072,8432" coordsize="31,10">
              <v:shape style="position:absolute;left:1072;top:8432;width:31;height:10" coordorigin="1072,8432" coordsize="31,10" path="m1072,8437l1102,8437e" filled="false" stroked="true" strokeweight=".6pt" strokecolor="#000000">
                <v:path arrowok="t"/>
              </v:shape>
            </v:group>
            <v:group style="position:absolute;left:1022;top:8432;width:31;height:10" coordorigin="1022,8432" coordsize="31,10">
              <v:shape style="position:absolute;left:1022;top:8432;width:31;height:10" coordorigin="1022,8432" coordsize="31,10" path="m1022,8437l1052,8437e" filled="false" stroked="true" strokeweight=".6pt" strokecolor="#000000">
                <v:path arrowok="t"/>
              </v:shape>
            </v:group>
            <v:group style="position:absolute;left:972;top:8432;width:31;height:10" coordorigin="972,8432" coordsize="31,10">
              <v:shape style="position:absolute;left:972;top:8432;width:31;height:10" coordorigin="972,8432" coordsize="31,10" path="m972,8437l1002,8437e" filled="false" stroked="true" strokeweight=".6pt" strokecolor="#000000">
                <v:path arrowok="t"/>
              </v:shape>
            </v:group>
            <v:group style="position:absolute;left:921;top:8432;width:31;height:10" coordorigin="921,8432" coordsize="31,10">
              <v:shape style="position:absolute;left:921;top:8432;width:31;height:10" coordorigin="921,8432" coordsize="31,10" path="m921,8437l951,8437e" filled="false" stroked="true" strokeweight=".6pt" strokecolor="#000000">
                <v:path arrowok="t"/>
              </v:shape>
            </v:group>
            <v:group style="position:absolute;left:871;top:8432;width:31;height:10" coordorigin="871,8432" coordsize="31,10">
              <v:shape style="position:absolute;left:871;top:8432;width:31;height:10" coordorigin="871,8432" coordsize="31,10" path="m871,8437l901,8437e" filled="false" stroked="true" strokeweight=".6pt" strokecolor="#000000">
                <v:path arrowok="t"/>
              </v:shape>
            </v:group>
            <v:group style="position:absolute;left:820;top:8432;width:31;height:10" coordorigin="820,8432" coordsize="31,10">
              <v:shape style="position:absolute;left:820;top:8432;width:31;height:10" coordorigin="820,8432" coordsize="31,10" path="m820,8437l851,8437e" filled="false" stroked="true" strokeweight=".6pt" strokecolor="#000000">
                <v:path arrowok="t"/>
              </v:shape>
            </v:group>
            <v:group style="position:absolute;left:770;top:8432;width:31;height:10" coordorigin="770,8432" coordsize="31,10">
              <v:shape style="position:absolute;left:770;top:8432;width:31;height:10" coordorigin="770,8432" coordsize="31,10" path="m770,8437l800,8437e" filled="false" stroked="true" strokeweight=".6pt" strokecolor="#000000">
                <v:path arrowok="t"/>
              </v:shape>
            </v:group>
            <v:group style="position:absolute;left:720;top:8432;width:31;height:10" coordorigin="720,8432" coordsize="31,10">
              <v:shape style="position:absolute;left:720;top:8432;width:31;height:10" coordorigin="720,8432" coordsize="31,10" path="m720,8437l750,8437e" filled="false" stroked="true" strokeweight=".6pt" strokecolor="#000000">
                <v:path arrowok="t"/>
              </v:shape>
            </v:group>
            <v:group style="position:absolute;left:669;top:8432;width:31;height:10" coordorigin="669,8432" coordsize="31,10">
              <v:shape style="position:absolute;left:669;top:8432;width:31;height:10" coordorigin="669,8432" coordsize="31,10" path="m669,8437l699,8437e" filled="false" stroked="true" strokeweight=".6pt" strokecolor="#000000">
                <v:path arrowok="t"/>
              </v:shape>
            </v:group>
            <v:group style="position:absolute;left:619;top:8432;width:31;height:10" coordorigin="619,8432" coordsize="31,10">
              <v:shape style="position:absolute;left:619;top:8432;width:31;height:10" coordorigin="619,8432" coordsize="31,10" path="m619,8437l649,8437e" filled="false" stroked="true" strokeweight=".6pt" strokecolor="#000000">
                <v:path arrowok="t"/>
              </v:shape>
            </v:group>
            <v:group style="position:absolute;left:568;top:8432;width:31;height:10" coordorigin="568,8432" coordsize="31,10">
              <v:shape style="position:absolute;left:568;top:8432;width:31;height:10" coordorigin="568,8432" coordsize="31,10" path="m568,8437l599,8437e" filled="false" stroked="true" strokeweight=".6pt" strokecolor="#000000">
                <v:path arrowok="t"/>
              </v:shape>
            </v:group>
            <v:group style="position:absolute;left:518;top:8432;width:31;height:10" coordorigin="518,8432" coordsize="31,10">
              <v:shape style="position:absolute;left:518;top:8432;width:31;height:10" coordorigin="518,8432" coordsize="31,10" path="m518,8437l548,8437e" filled="false" stroked="true" strokeweight=".6pt" strokecolor="#000000">
                <v:path arrowok="t"/>
              </v:shape>
            </v:group>
            <v:group style="position:absolute;left:468;top:8432;width:31;height:10" coordorigin="468,8432" coordsize="31,10">
              <v:shape style="position:absolute;left:468;top:8432;width:31;height:10" coordorigin="468,8432" coordsize="31,10" path="m468,8437l498,8437e" filled="false" stroked="true" strokeweight=".6pt" strokecolor="#000000">
                <v:path arrowok="t"/>
              </v:shape>
            </v:group>
            <v:group style="position:absolute;left:417;top:8432;width:31;height:10" coordorigin="417,8432" coordsize="31,10">
              <v:shape style="position:absolute;left:417;top:8432;width:31;height:10" coordorigin="417,8432" coordsize="31,10" path="m417,8437l448,8437e" filled="false" stroked="true" strokeweight=".6pt" strokecolor="#000000">
                <v:path arrowok="t"/>
              </v:shape>
            </v:group>
            <v:group style="position:absolute;left:367;top:8432;width:31;height:10" coordorigin="367,8432" coordsize="31,10">
              <v:shape style="position:absolute;left:367;top:8432;width:31;height:10" coordorigin="367,8432" coordsize="31,10" path="m367,8437l397,8437e" filled="false" stroked="true" strokeweight=".6pt" strokecolor="#000000">
                <v:path arrowok="t"/>
              </v:shape>
            </v:group>
            <v:group style="position:absolute;left:317;top:8432;width:31;height:10" coordorigin="317,8432" coordsize="31,10">
              <v:shape style="position:absolute;left:317;top:8432;width:31;height:10" coordorigin="317,8432" coordsize="31,10" path="m317,8437l347,8437e" filled="false" stroked="true" strokeweight=".6pt" strokecolor="#000000">
                <v:path arrowok="t"/>
              </v:shape>
            </v:group>
            <v:group style="position:absolute;left:266;top:8432;width:31;height:10" coordorigin="266,8432" coordsize="31,10">
              <v:shape style="position:absolute;left:266;top:8432;width:31;height:10" coordorigin="266,8432" coordsize="31,10" path="m266,8437l296,8437e" filled="false" stroked="true" strokeweight=".6pt" strokecolor="#000000">
                <v:path arrowok="t"/>
              </v:shape>
            </v:group>
            <v:group style="position:absolute;left:216;top:8432;width:31;height:10" coordorigin="216,8432" coordsize="31,10">
              <v:shape style="position:absolute;left:216;top:8432;width:31;height:10" coordorigin="216,8432" coordsize="31,10" path="m216,8437l246,8437e" filled="false" stroked="true" strokeweight=".6pt" strokecolor="#000000">
                <v:path arrowok="t"/>
              </v:shape>
            </v:group>
            <v:group style="position:absolute;left:165;top:8432;width:31;height:10" coordorigin="165,8432" coordsize="31,10">
              <v:shape style="position:absolute;left:165;top:8432;width:31;height:10" coordorigin="165,8432" coordsize="31,10" path="m165,8437l196,8437e" filled="false" stroked="true" strokeweight=".6pt" strokecolor="#000000">
                <v:path arrowok="t"/>
              </v:shape>
            </v:group>
            <v:group style="position:absolute;left:75;top:8437;width:71;height:2" coordorigin="75,8437" coordsize="71,2">
              <v:shape style="position:absolute;left:75;top:8437;width:71;height:2" coordorigin="75,8437" coordsize="71,0" path="m75,8437l145,8437e" filled="false" stroked="true" strokeweight=".6pt" strokecolor="#000000">
                <v:path arrowok="t"/>
              </v:shape>
            </v:group>
            <v:group style="position:absolute;left:1727;top:8432;width:16;height:10" coordorigin="1727,8432" coordsize="16,10">
              <v:shape style="position:absolute;left:1727;top:8432;width:16;height:10" coordorigin="1727,8432" coordsize="16,10" path="m1727,8437l1742,8437e" filled="false" stroked="true" strokeweight=".6pt" strokecolor="#000000">
                <v:path arrowok="t"/>
              </v:shape>
            </v:group>
            <v:group style="position:absolute;left:75;top:8473;width:10;height:31" coordorigin="75,8473" coordsize="10,31">
              <v:shape style="position:absolute;left:75;top:8473;width:10;height:31" coordorigin="75,8473" coordsize="10,31" path="m75,8488l85,8488e" filled="false" stroked="true" strokeweight="1.617pt" strokecolor="#000000">
                <v:path arrowok="t"/>
              </v:shape>
            </v:group>
            <v:group style="position:absolute;left:75;top:8524;width:10;height:31" coordorigin="75,8524" coordsize="10,31">
              <v:shape style="position:absolute;left:75;top:8524;width:10;height:31" coordorigin="75,8524" coordsize="10,31" path="m75,8539l85,8539e" filled="false" stroked="true" strokeweight="1.616pt" strokecolor="#000000">
                <v:path arrowok="t"/>
              </v:shape>
            </v:group>
            <v:group style="position:absolute;left:75;top:8574;width:10;height:31" coordorigin="75,8574" coordsize="10,31">
              <v:shape style="position:absolute;left:75;top:8574;width:10;height:31" coordorigin="75,8574" coordsize="10,31" path="m75,8589l85,8589e" filled="false" stroked="true" strokeweight="1.617pt" strokecolor="#000000">
                <v:path arrowok="t"/>
              </v:shape>
            </v:group>
            <v:group style="position:absolute;left:75;top:8625;width:10;height:31" coordorigin="75,8625" coordsize="10,31">
              <v:shape style="position:absolute;left:75;top:8625;width:10;height:31" coordorigin="75,8625" coordsize="10,31" path="m75,8640l85,8640e" filled="false" stroked="true" strokeweight="1.616pt" strokecolor="#000000">
                <v:path arrowok="t"/>
              </v:shape>
            </v:group>
            <v:group style="position:absolute;left:75;top:8676;width:10;height:31" coordorigin="75,8676" coordsize="10,31">
              <v:shape style="position:absolute;left:75;top:8676;width:10;height:31" coordorigin="75,8676" coordsize="10,31" path="m75,8691l85,8691e" filled="false" stroked="true" strokeweight="1.617pt" strokecolor="#000000">
                <v:path arrowok="t"/>
              </v:shape>
            </v:group>
            <v:group style="position:absolute;left:75;top:8726;width:10;height:31" coordorigin="75,8726" coordsize="10,31">
              <v:shape style="position:absolute;left:75;top:8726;width:10;height:31" coordorigin="75,8726" coordsize="10,31" path="m75,8741l85,8741e" filled="false" stroked="true" strokeweight="1.616pt" strokecolor="#000000">
                <v:path arrowok="t"/>
              </v:shape>
            </v:group>
            <v:group style="position:absolute;left:75;top:8777;width:10;height:31" coordorigin="75,8777" coordsize="10,31">
              <v:shape style="position:absolute;left:75;top:8777;width:10;height:31" coordorigin="75,8777" coordsize="10,31" path="m75,8792l85,8792e" filled="false" stroked="true" strokeweight="1.617pt" strokecolor="#000000">
                <v:path arrowok="t"/>
              </v:shape>
            </v:group>
            <v:group style="position:absolute;left:75;top:8828;width:10;height:31" coordorigin="75,8828" coordsize="10,31">
              <v:shape style="position:absolute;left:75;top:8828;width:10;height:31" coordorigin="75,8828" coordsize="10,31" path="m75,8843l85,8843e" filled="false" stroked="true" strokeweight="1.617pt" strokecolor="#000000">
                <v:path arrowok="t"/>
              </v:shape>
            </v:group>
            <v:group style="position:absolute;left:75;top:8878;width:10;height:31" coordorigin="75,8878" coordsize="10,31">
              <v:shape style="position:absolute;left:75;top:8878;width:10;height:31" coordorigin="75,8878" coordsize="10,31" path="m75,8894l85,8894e" filled="false" stroked="true" strokeweight="1.617pt" strokecolor="#000000">
                <v:path arrowok="t"/>
              </v:shape>
            </v:group>
            <v:group style="position:absolute;left:75;top:8929;width:10;height:31" coordorigin="75,8929" coordsize="10,31">
              <v:shape style="position:absolute;left:75;top:8929;width:10;height:31" coordorigin="75,8929" coordsize="10,31" path="m75,8944l85,8944e" filled="false" stroked="true" strokeweight="1.617pt" strokecolor="#000000">
                <v:path arrowok="t"/>
              </v:shape>
            </v:group>
            <v:group style="position:absolute;left:75;top:8980;width:10;height:31" coordorigin="75,8980" coordsize="10,31">
              <v:shape style="position:absolute;left:75;top:8980;width:10;height:31" coordorigin="75,8980" coordsize="10,31" path="m75,8995l85,8995e" filled="false" stroked="true" strokeweight="1.616pt" strokecolor="#000000">
                <v:path arrowok="t"/>
              </v:shape>
            </v:group>
            <v:group style="position:absolute;left:75;top:9030;width:10;height:31" coordorigin="75,9030" coordsize="10,31">
              <v:shape style="position:absolute;left:75;top:9030;width:10;height:31" coordorigin="75,9030" coordsize="10,31" path="m75,9046l85,9046e" filled="false" stroked="true" strokeweight="1.617pt" strokecolor="#000000">
                <v:path arrowok="t"/>
              </v:shape>
            </v:group>
            <v:group style="position:absolute;left:75;top:9081;width:10;height:31" coordorigin="75,9081" coordsize="10,31">
              <v:shape style="position:absolute;left:75;top:9081;width:10;height:31" coordorigin="75,9081" coordsize="10,31" path="m75,9096l85,9096e" filled="false" stroked="true" strokeweight="1.616pt" strokecolor="#000000">
                <v:path arrowok="t"/>
              </v:shape>
            </v:group>
            <v:group style="position:absolute;left:75;top:9132;width:10;height:31" coordorigin="75,9132" coordsize="10,31">
              <v:shape style="position:absolute;left:75;top:9132;width:10;height:31" coordorigin="75,9132" coordsize="10,31" path="m75,9147l85,9147e" filled="false" stroked="true" strokeweight="1.617pt" strokecolor="#000000">
                <v:path arrowok="t"/>
              </v:shape>
            </v:group>
            <v:group style="position:absolute;left:75;top:9182;width:10;height:31" coordorigin="75,9182" coordsize="10,31">
              <v:shape style="position:absolute;left:75;top:9182;width:10;height:31" coordorigin="75,9182" coordsize="10,31" path="m75,9198l85,9198e" filled="false" stroked="true" strokeweight="1.616pt" strokecolor="#000000">
                <v:path arrowok="t"/>
              </v:shape>
            </v:group>
            <v:group style="position:absolute;left:75;top:9233;width:10;height:31" coordorigin="75,9233" coordsize="10,31">
              <v:shape style="position:absolute;left:75;top:9233;width:10;height:31" coordorigin="75,9233" coordsize="10,31" path="m75,9248l85,9248e" filled="false" stroked="true" strokeweight="1.617pt" strokecolor="#000000">
                <v:path arrowok="t"/>
              </v:shape>
            </v:group>
            <v:group style="position:absolute;left:75;top:9284;width:10;height:31" coordorigin="75,9284" coordsize="10,31">
              <v:shape style="position:absolute;left:75;top:9284;width:10;height:31" coordorigin="75,9284" coordsize="10,31" path="m75,9299l85,9299e" filled="false" stroked="true" strokeweight="1.616pt" strokecolor="#000000">
                <v:path arrowok="t"/>
              </v:shape>
            </v:group>
            <v:group style="position:absolute;left:75;top:9334;width:10;height:31" coordorigin="75,9334" coordsize="10,31">
              <v:shape style="position:absolute;left:75;top:9334;width:10;height:31" coordorigin="75,9334" coordsize="10,31" path="m75,9350l85,9350e" filled="false" stroked="true" strokeweight="1.617pt" strokecolor="#000000">
                <v:path arrowok="t"/>
              </v:shape>
            </v:group>
            <v:group style="position:absolute;left:75;top:9385;width:10;height:31" coordorigin="75,9385" coordsize="10,31">
              <v:shape style="position:absolute;left:75;top:9385;width:10;height:31" coordorigin="75,9385" coordsize="10,31" path="m75,9400l85,9400e" filled="false" stroked="true" strokeweight="1.617pt" strokecolor="#000000">
                <v:path arrowok="t"/>
              </v:shape>
            </v:group>
            <v:group style="position:absolute;left:75;top:9436;width:10;height:31" coordorigin="75,9436" coordsize="10,31">
              <v:shape style="position:absolute;left:75;top:9436;width:10;height:31" coordorigin="75,9436" coordsize="10,31" path="m75,9451l85,9451e" filled="false" stroked="true" strokeweight="1.616pt" strokecolor="#000000">
                <v:path arrowok="t"/>
              </v:shape>
            </v:group>
            <v:group style="position:absolute;left:75;top:9487;width:10;height:31" coordorigin="75,9487" coordsize="10,31">
              <v:shape style="position:absolute;left:75;top:9487;width:10;height:31" coordorigin="75,9487" coordsize="10,31" path="m75,9502l85,9502e" filled="false" stroked="true" strokeweight="1.617pt" strokecolor="#000000">
                <v:path arrowok="t"/>
              </v:shape>
            </v:group>
            <v:group style="position:absolute;left:75;top:9537;width:10;height:31" coordorigin="75,9537" coordsize="10,31">
              <v:shape style="position:absolute;left:75;top:9537;width:10;height:31" coordorigin="75,9537" coordsize="10,31" path="m75,9552l85,9552e" filled="false" stroked="true" strokeweight="1.616pt" strokecolor="#000000">
                <v:path arrowok="t"/>
              </v:shape>
            </v:group>
            <v:group style="position:absolute;left:75;top:9588;width:10;height:31" coordorigin="75,9588" coordsize="10,31">
              <v:shape style="position:absolute;left:75;top:9588;width:10;height:31" coordorigin="75,9588" coordsize="10,31" path="m75,9603l85,9603e" filled="false" stroked="true" strokeweight="1.617pt" strokecolor="#000000">
                <v:path arrowok="t"/>
              </v:shape>
            </v:group>
            <v:group style="position:absolute;left:75;top:9639;width:10;height:31" coordorigin="75,9639" coordsize="10,31">
              <v:shape style="position:absolute;left:75;top:9639;width:10;height:31" coordorigin="75,9639" coordsize="10,31" path="m75,9654l85,9654e" filled="false" stroked="true" strokeweight="1.616pt" strokecolor="#000000">
                <v:path arrowok="t"/>
              </v:shape>
            </v:group>
            <v:group style="position:absolute;left:75;top:9689;width:10;height:31" coordorigin="75,9689" coordsize="10,31">
              <v:shape style="position:absolute;left:75;top:9689;width:10;height:31" coordorigin="75,9689" coordsize="10,31" path="m75,9704l85,9704e" filled="false" stroked="true" strokeweight="1.617pt" strokecolor="#000000">
                <v:path arrowok="t"/>
              </v:shape>
            </v:group>
            <v:group style="position:absolute;left:75;top:9740;width:10;height:31" coordorigin="75,9740" coordsize="10,31">
              <v:shape style="position:absolute;left:75;top:9740;width:10;height:31" coordorigin="75,9740" coordsize="10,31" path="m75,9755l85,9755e" filled="false" stroked="true" strokeweight="1.616pt" strokecolor="#000000">
                <v:path arrowok="t"/>
              </v:shape>
            </v:group>
            <v:group style="position:absolute;left:75;top:9791;width:10;height:31" coordorigin="75,9791" coordsize="10,31">
              <v:shape style="position:absolute;left:75;top:9791;width:10;height:31" coordorigin="75,9791" coordsize="10,31" path="m75,9806l85,9806e" filled="false" stroked="true" strokeweight="1.617pt" strokecolor="#000000">
                <v:path arrowok="t"/>
              </v:shape>
            </v:group>
            <v:group style="position:absolute;left:75;top:9841;width:10;height:31" coordorigin="75,9841" coordsize="10,31">
              <v:shape style="position:absolute;left:75;top:9841;width:10;height:31" coordorigin="75,9841" coordsize="10,31" path="m75,9856l85,9856e" filled="false" stroked="true" strokeweight="1.617pt" strokecolor="#000000">
                <v:path arrowok="t"/>
              </v:shape>
            </v:group>
            <v:group style="position:absolute;left:75;top:9892;width:10;height:31" coordorigin="75,9892" coordsize="10,31">
              <v:shape style="position:absolute;left:75;top:9892;width:10;height:31" coordorigin="75,9892" coordsize="10,31" path="m75,9907l85,9907e" filled="false" stroked="true" strokeweight="1.616pt" strokecolor="#000000">
                <v:path arrowok="t"/>
              </v:shape>
            </v:group>
            <v:group style="position:absolute;left:75;top:9943;width:10;height:31" coordorigin="75,9943" coordsize="10,31">
              <v:shape style="position:absolute;left:75;top:9943;width:10;height:31" coordorigin="75,9943" coordsize="10,31" path="m75,9958l85,9958e" filled="false" stroked="true" strokeweight="1.617pt" strokecolor="#000000">
                <v:path arrowok="t"/>
              </v:shape>
            </v:group>
            <v:group style="position:absolute;left:75;top:9993;width:10;height:31" coordorigin="75,9993" coordsize="10,31">
              <v:shape style="position:absolute;left:75;top:9993;width:10;height:31" coordorigin="75,9993" coordsize="10,31" path="m75,10008l85,10008e" filled="false" stroked="true" strokeweight="1.616pt" strokecolor="#000000">
                <v:path arrowok="t"/>
              </v:shape>
            </v:group>
            <v:group style="position:absolute;left:75;top:10044;width:10;height:31" coordorigin="75,10044" coordsize="10,31">
              <v:shape style="position:absolute;left:75;top:10044;width:10;height:31" coordorigin="75,10044" coordsize="10,31" path="m75,10059l85,10059e" filled="false" stroked="true" strokeweight="1.617pt" strokecolor="#000000">
                <v:path arrowok="t"/>
              </v:shape>
            </v:group>
            <v:group style="position:absolute;left:75;top:10110;width:10;height:2" coordorigin="75,10110" coordsize="10,2">
              <v:shape style="position:absolute;left:75;top:10110;width:10;height:2" coordorigin="75,10110" coordsize="10,0" path="m75,10110l85,10110e" filled="false" stroked="true" strokeweight="1.617pt" strokecolor="#000000">
                <v:path arrowok="t"/>
              </v:shape>
            </v:group>
            <v:group style="position:absolute;left:3359;top:8432;width:31;height:10" coordorigin="3359,8432" coordsize="31,10">
              <v:shape style="position:absolute;left:3359;top:8432;width:31;height:10" coordorigin="3359,8432" coordsize="31,10" path="m3359,8437l3389,8437e" filled="false" stroked="true" strokeweight=".6pt" strokecolor="#000000">
                <v:path arrowok="t"/>
              </v:shape>
            </v:group>
            <v:group style="position:absolute;left:3309;top:8432;width:31;height:10" coordorigin="3309,8432" coordsize="31,10">
              <v:shape style="position:absolute;left:3309;top:8432;width:31;height:10" coordorigin="3309,8432" coordsize="31,10" path="m3309,8437l3339,8437e" filled="false" stroked="true" strokeweight=".6pt" strokecolor="#000000">
                <v:path arrowok="t"/>
              </v:shape>
            </v:group>
            <v:group style="position:absolute;left:3258;top:8432;width:31;height:10" coordorigin="3258,8432" coordsize="31,10">
              <v:shape style="position:absolute;left:3258;top:8432;width:31;height:10" coordorigin="3258,8432" coordsize="31,10" path="m3258,8437l3289,8437e" filled="false" stroked="true" strokeweight=".6pt" strokecolor="#000000">
                <v:path arrowok="t"/>
              </v:shape>
            </v:group>
            <v:group style="position:absolute;left:3208;top:8432;width:31;height:10" coordorigin="3208,8432" coordsize="31,10">
              <v:shape style="position:absolute;left:3208;top:8432;width:31;height:10" coordorigin="3208,8432" coordsize="31,10" path="m3208,8437l3238,8437e" filled="false" stroked="true" strokeweight=".6pt" strokecolor="#000000">
                <v:path arrowok="t"/>
              </v:shape>
            </v:group>
            <v:group style="position:absolute;left:3158;top:8432;width:31;height:10" coordorigin="3158,8432" coordsize="31,10">
              <v:shape style="position:absolute;left:3158;top:8432;width:31;height:10" coordorigin="3158,8432" coordsize="31,10" path="m3158,8437l3188,8437e" filled="false" stroked="true" strokeweight=".6pt" strokecolor="#000000">
                <v:path arrowok="t"/>
              </v:shape>
            </v:group>
            <v:group style="position:absolute;left:3107;top:8432;width:31;height:10" coordorigin="3107,8432" coordsize="31,10">
              <v:shape style="position:absolute;left:3107;top:8432;width:31;height:10" coordorigin="3107,8432" coordsize="31,10" path="m3107,8437l3138,8437e" filled="false" stroked="true" strokeweight=".6pt" strokecolor="#000000">
                <v:path arrowok="t"/>
              </v:shape>
            </v:group>
            <v:group style="position:absolute;left:3057;top:8432;width:31;height:10" coordorigin="3057,8432" coordsize="31,10">
              <v:shape style="position:absolute;left:3057;top:8432;width:31;height:10" coordorigin="3057,8432" coordsize="31,10" path="m3057,8437l3087,8437e" filled="false" stroked="true" strokeweight=".6pt" strokecolor="#000000">
                <v:path arrowok="t"/>
              </v:shape>
            </v:group>
            <v:group style="position:absolute;left:3007;top:8432;width:31;height:10" coordorigin="3007,8432" coordsize="31,10">
              <v:shape style="position:absolute;left:3007;top:8432;width:31;height:10" coordorigin="3007,8432" coordsize="31,10" path="m3007,8437l3037,8437e" filled="false" stroked="true" strokeweight=".6pt" strokecolor="#000000">
                <v:path arrowok="t"/>
              </v:shape>
            </v:group>
            <v:group style="position:absolute;left:2956;top:8432;width:31;height:10" coordorigin="2956,8432" coordsize="31,10">
              <v:shape style="position:absolute;left:2956;top:8432;width:31;height:10" coordorigin="2956,8432" coordsize="31,10" path="m2956,8437l2986,8437e" filled="false" stroked="true" strokeweight=".6pt" strokecolor="#000000">
                <v:path arrowok="t"/>
              </v:shape>
            </v:group>
            <v:group style="position:absolute;left:2906;top:8432;width:31;height:10" coordorigin="2906,8432" coordsize="31,10">
              <v:shape style="position:absolute;left:2906;top:8432;width:31;height:10" coordorigin="2906,8432" coordsize="31,10" path="m2906,8437l2936,8437e" filled="false" stroked="true" strokeweight=".6pt" strokecolor="#000000">
                <v:path arrowok="t"/>
              </v:shape>
            </v:group>
            <v:group style="position:absolute;left:2855;top:8432;width:31;height:10" coordorigin="2855,8432" coordsize="31,10">
              <v:shape style="position:absolute;left:2855;top:8432;width:31;height:10" coordorigin="2855,8432" coordsize="31,10" path="m2855,8437l2886,8437e" filled="false" stroked="true" strokeweight=".6pt" strokecolor="#000000">
                <v:path arrowok="t"/>
              </v:shape>
            </v:group>
            <v:group style="position:absolute;left:2805;top:8432;width:31;height:10" coordorigin="2805,8432" coordsize="31,10">
              <v:shape style="position:absolute;left:2805;top:8432;width:31;height:10" coordorigin="2805,8432" coordsize="31,10" path="m2805,8437l2835,8437e" filled="false" stroked="true" strokeweight=".6pt" strokecolor="#000000">
                <v:path arrowok="t"/>
              </v:shape>
            </v:group>
            <v:group style="position:absolute;left:2755;top:8432;width:31;height:10" coordorigin="2755,8432" coordsize="31,10">
              <v:shape style="position:absolute;left:2755;top:8432;width:31;height:10" coordorigin="2755,8432" coordsize="31,10" path="m2755,8437l2785,8437e" filled="false" stroked="true" strokeweight=".6pt" strokecolor="#000000">
                <v:path arrowok="t"/>
              </v:shape>
            </v:group>
            <v:group style="position:absolute;left:2704;top:8432;width:31;height:10" coordorigin="2704,8432" coordsize="31,10">
              <v:shape style="position:absolute;left:2704;top:8432;width:31;height:10" coordorigin="2704,8432" coordsize="31,10" path="m2704,8437l2734,8437e" filled="false" stroked="true" strokeweight=".6pt" strokecolor="#000000">
                <v:path arrowok="t"/>
              </v:shape>
            </v:group>
            <v:group style="position:absolute;left:2654;top:8432;width:31;height:10" coordorigin="2654,8432" coordsize="31,10">
              <v:shape style="position:absolute;left:2654;top:8432;width:31;height:10" coordorigin="2654,8432" coordsize="31,10" path="m2654,8437l2684,8437e" filled="false" stroked="true" strokeweight=".6pt" strokecolor="#000000">
                <v:path arrowok="t"/>
              </v:shape>
            </v:group>
            <v:group style="position:absolute;left:2604;top:8432;width:31;height:10" coordorigin="2604,8432" coordsize="31,10">
              <v:shape style="position:absolute;left:2604;top:8432;width:31;height:10" coordorigin="2604,8432" coordsize="31,10" path="m2604,8437l2634,8437e" filled="false" stroked="true" strokeweight=".6pt" strokecolor="#000000">
                <v:path arrowok="t"/>
              </v:shape>
            </v:group>
            <v:group style="position:absolute;left:2553;top:8432;width:31;height:10" coordorigin="2553,8432" coordsize="31,10">
              <v:shape style="position:absolute;left:2553;top:8432;width:31;height:10" coordorigin="2553,8432" coordsize="31,10" path="m2553,8437l2583,8437e" filled="false" stroked="true" strokeweight=".6pt" strokecolor="#000000">
                <v:path arrowok="t"/>
              </v:shape>
            </v:group>
            <v:group style="position:absolute;left:2503;top:8432;width:31;height:10" coordorigin="2503,8432" coordsize="31,10">
              <v:shape style="position:absolute;left:2503;top:8432;width:31;height:10" coordorigin="2503,8432" coordsize="31,10" path="m2503,8437l2533,8437e" filled="false" stroked="true" strokeweight=".6pt" strokecolor="#000000">
                <v:path arrowok="t"/>
              </v:shape>
            </v:group>
            <v:group style="position:absolute;left:2452;top:8432;width:31;height:10" coordorigin="2452,8432" coordsize="31,10">
              <v:shape style="position:absolute;left:2452;top:8432;width:31;height:10" coordorigin="2452,8432" coordsize="31,10" path="m2452,8437l2483,8437e" filled="false" stroked="true" strokeweight=".6pt" strokecolor="#000000">
                <v:path arrowok="t"/>
              </v:shape>
            </v:group>
            <v:group style="position:absolute;left:2402;top:8432;width:31;height:10" coordorigin="2402,8432" coordsize="31,10">
              <v:shape style="position:absolute;left:2402;top:8432;width:31;height:10" coordorigin="2402,8432" coordsize="31,10" path="m2402,8437l2432,8437e" filled="false" stroked="true" strokeweight=".6pt" strokecolor="#000000">
                <v:path arrowok="t"/>
              </v:shape>
            </v:group>
            <v:group style="position:absolute;left:2352;top:8432;width:31;height:10" coordorigin="2352,8432" coordsize="31,10">
              <v:shape style="position:absolute;left:2352;top:8432;width:31;height:10" coordorigin="2352,8432" coordsize="31,10" path="m2352,8437l2382,8437e" filled="false" stroked="true" strokeweight=".6pt" strokecolor="#000000">
                <v:path arrowok="t"/>
              </v:shape>
            </v:group>
            <v:group style="position:absolute;left:2301;top:8432;width:31;height:10" coordorigin="2301,8432" coordsize="31,10">
              <v:shape style="position:absolute;left:2301;top:8432;width:31;height:10" coordorigin="2301,8432" coordsize="31,10" path="m2301,8437l2331,8437e" filled="false" stroked="true" strokeweight=".6pt" strokecolor="#000000">
                <v:path arrowok="t"/>
              </v:shape>
            </v:group>
            <v:group style="position:absolute;left:2251;top:8432;width:31;height:10" coordorigin="2251,8432" coordsize="31,10">
              <v:shape style="position:absolute;left:2251;top:8432;width:31;height:10" coordorigin="2251,8432" coordsize="31,10" path="m2251,8437l2281,8437e" filled="false" stroked="true" strokeweight=".6pt" strokecolor="#000000">
                <v:path arrowok="t"/>
              </v:shape>
            </v:group>
            <v:group style="position:absolute;left:2201;top:8432;width:31;height:10" coordorigin="2201,8432" coordsize="31,10">
              <v:shape style="position:absolute;left:2201;top:8432;width:31;height:10" coordorigin="2201,8432" coordsize="31,10" path="m2201,8437l2231,8437e" filled="false" stroked="true" strokeweight=".6pt" strokecolor="#000000">
                <v:path arrowok="t"/>
              </v:shape>
            </v:group>
            <v:group style="position:absolute;left:2150;top:8432;width:31;height:10" coordorigin="2150,8432" coordsize="31,10">
              <v:shape style="position:absolute;left:2150;top:8432;width:31;height:10" coordorigin="2150,8432" coordsize="31,10" path="m2150,8437l2180,8437e" filled="false" stroked="true" strokeweight=".6pt" strokecolor="#000000">
                <v:path arrowok="t"/>
              </v:shape>
            </v:group>
            <v:group style="position:absolute;left:2100;top:8432;width:31;height:10" coordorigin="2100,8432" coordsize="31,10">
              <v:shape style="position:absolute;left:2100;top:8432;width:31;height:10" coordorigin="2100,8432" coordsize="31,10" path="m2100,8437l2130,8437e" filled="false" stroked="true" strokeweight=".6pt" strokecolor="#000000">
                <v:path arrowok="t"/>
              </v:shape>
            </v:group>
            <v:group style="position:absolute;left:2049;top:8432;width:31;height:10" coordorigin="2049,8432" coordsize="31,10">
              <v:shape style="position:absolute;left:2049;top:8432;width:31;height:10" coordorigin="2049,8432" coordsize="31,10" path="m2049,8437l2080,8437e" filled="false" stroked="true" strokeweight=".6pt" strokecolor="#000000">
                <v:path arrowok="t"/>
              </v:shape>
            </v:group>
            <v:group style="position:absolute;left:1999;top:8432;width:31;height:10" coordorigin="1999,8432" coordsize="31,10">
              <v:shape style="position:absolute;left:1999;top:8432;width:31;height:10" coordorigin="1999,8432" coordsize="31,10" path="m1999,8437l2029,8437e" filled="false" stroked="true" strokeweight=".6pt" strokecolor="#000000">
                <v:path arrowok="t"/>
              </v:shape>
            </v:group>
            <v:group style="position:absolute;left:1949;top:8432;width:31;height:10" coordorigin="1949,8432" coordsize="31,10">
              <v:shape style="position:absolute;left:1949;top:8432;width:31;height:10" coordorigin="1949,8432" coordsize="31,10" path="m1949,8437l1979,8437e" filled="false" stroked="true" strokeweight=".6pt" strokecolor="#000000">
                <v:path arrowok="t"/>
              </v:shape>
            </v:group>
            <v:group style="position:absolute;left:1898;top:8432;width:31;height:10" coordorigin="1898,8432" coordsize="31,10">
              <v:shape style="position:absolute;left:1898;top:8432;width:31;height:10" coordorigin="1898,8432" coordsize="31,10" path="m1898,8437l1928,8437e" filled="false" stroked="true" strokeweight=".6pt" strokecolor="#000000">
                <v:path arrowok="t"/>
              </v:shape>
            </v:group>
            <v:group style="position:absolute;left:1848;top:8432;width:31;height:10" coordorigin="1848,8432" coordsize="31,10">
              <v:shape style="position:absolute;left:1848;top:8432;width:31;height:10" coordorigin="1848,8432" coordsize="31,10" path="m1848,8437l1878,8437e" filled="false" stroked="true" strokeweight=".6pt" strokecolor="#000000">
                <v:path arrowok="t"/>
              </v:shape>
            </v:group>
            <v:group style="position:absolute;left:1798;top:8432;width:31;height:10" coordorigin="1798,8432" coordsize="31,10">
              <v:shape style="position:absolute;left:1798;top:8432;width:31;height:10" coordorigin="1798,8432" coordsize="31,10" path="m1798,8437l1828,8437e" filled="false" stroked="true" strokeweight=".6pt" strokecolor="#000000">
                <v:path arrowok="t"/>
              </v:shape>
            </v:group>
            <v:group style="position:absolute;left:3410;top:8437;width:31;height:2" coordorigin="3410,8437" coordsize="31,2">
              <v:shape style="position:absolute;left:3410;top:8437;width:31;height:2" coordorigin="3410,8437" coordsize="31,0" path="m3410,8437l3440,8437e" filled="false" stroked="true" strokeweight=".6pt" strokecolor="#000000">
                <v:path arrowok="t"/>
              </v:shape>
            </v:group>
            <v:group style="position:absolute;left:1762;top:8432;width:16;height:10" coordorigin="1762,8432" coordsize="16,10">
              <v:shape style="position:absolute;left:1762;top:8432;width:16;height:10" coordorigin="1762,8432" coordsize="16,10" path="m1762,8437l1777,8437e" filled="false" stroked="true" strokeweight=".6pt" strokecolor="#000000">
                <v:path arrowok="t"/>
              </v:shape>
            </v:group>
            <v:group style="position:absolute;left:5022;top:8432;width:31;height:10" coordorigin="5022,8432" coordsize="31,10">
              <v:shape style="position:absolute;left:5022;top:8432;width:31;height:10" coordorigin="5022,8432" coordsize="31,10" path="m5022,8437l5052,8437e" filled="false" stroked="true" strokeweight=".6pt" strokecolor="#000000">
                <v:path arrowok="t"/>
              </v:shape>
            </v:group>
            <v:group style="position:absolute;left:4971;top:8432;width:31;height:10" coordorigin="4971,8432" coordsize="31,10">
              <v:shape style="position:absolute;left:4971;top:8432;width:31;height:10" coordorigin="4971,8432" coordsize="31,10" path="m4971,8437l5001,8437e" filled="false" stroked="true" strokeweight=".6pt" strokecolor="#000000">
                <v:path arrowok="t"/>
              </v:shape>
            </v:group>
            <v:group style="position:absolute;left:4921;top:8432;width:31;height:10" coordorigin="4921,8432" coordsize="31,10">
              <v:shape style="position:absolute;left:4921;top:8432;width:31;height:10" coordorigin="4921,8432" coordsize="31,10" path="m4921,8437l4951,8437e" filled="false" stroked="true" strokeweight=".6pt" strokecolor="#000000">
                <v:path arrowok="t"/>
              </v:shape>
            </v:group>
            <v:group style="position:absolute;left:4871;top:8432;width:31;height:10" coordorigin="4871,8432" coordsize="31,10">
              <v:shape style="position:absolute;left:4871;top:8432;width:31;height:10" coordorigin="4871,8432" coordsize="31,10" path="m4871,8437l4901,8437e" filled="false" stroked="true" strokeweight=".6pt" strokecolor="#000000">
                <v:path arrowok="t"/>
              </v:shape>
            </v:group>
            <v:group style="position:absolute;left:4820;top:8432;width:31;height:10" coordorigin="4820,8432" coordsize="31,10">
              <v:shape style="position:absolute;left:4820;top:8432;width:31;height:10" coordorigin="4820,8432" coordsize="31,10" path="m4820,8437l4850,8437e" filled="false" stroked="true" strokeweight=".6pt" strokecolor="#000000">
                <v:path arrowok="t"/>
              </v:shape>
            </v:group>
            <v:group style="position:absolute;left:4770;top:8432;width:31;height:10" coordorigin="4770,8432" coordsize="31,10">
              <v:shape style="position:absolute;left:4770;top:8432;width:31;height:10" coordorigin="4770,8432" coordsize="31,10" path="m4770,8437l4800,8437e" filled="false" stroked="true" strokeweight=".6pt" strokecolor="#000000">
                <v:path arrowok="t"/>
              </v:shape>
            </v:group>
            <v:group style="position:absolute;left:4719;top:8432;width:31;height:10" coordorigin="4719,8432" coordsize="31,10">
              <v:shape style="position:absolute;left:4719;top:8432;width:31;height:10" coordorigin="4719,8432" coordsize="31,10" path="m4719,8437l4750,8437e" filled="false" stroked="true" strokeweight=".6pt" strokecolor="#000000">
                <v:path arrowok="t"/>
              </v:shape>
            </v:group>
            <v:group style="position:absolute;left:4669;top:8432;width:31;height:10" coordorigin="4669,8432" coordsize="31,10">
              <v:shape style="position:absolute;left:4669;top:8432;width:31;height:10" coordorigin="4669,8432" coordsize="31,10" path="m4669,8437l4699,8437e" filled="false" stroked="true" strokeweight=".6pt" strokecolor="#000000">
                <v:path arrowok="t"/>
              </v:shape>
            </v:group>
            <v:group style="position:absolute;left:4619;top:8432;width:31;height:10" coordorigin="4619,8432" coordsize="31,10">
              <v:shape style="position:absolute;left:4619;top:8432;width:31;height:10" coordorigin="4619,8432" coordsize="31,10" path="m4619,8437l4649,8437e" filled="false" stroked="true" strokeweight=".6pt" strokecolor="#000000">
                <v:path arrowok="t"/>
              </v:shape>
            </v:group>
            <v:group style="position:absolute;left:4568;top:8432;width:31;height:10" coordorigin="4568,8432" coordsize="31,10">
              <v:shape style="position:absolute;left:4568;top:8432;width:31;height:10" coordorigin="4568,8432" coordsize="31,10" path="m4568,8437l4598,8437e" filled="false" stroked="true" strokeweight=".6pt" strokecolor="#000000">
                <v:path arrowok="t"/>
              </v:shape>
            </v:group>
            <v:group style="position:absolute;left:4518;top:8432;width:31;height:10" coordorigin="4518,8432" coordsize="31,10">
              <v:shape style="position:absolute;left:4518;top:8432;width:31;height:10" coordorigin="4518,8432" coordsize="31,10" path="m4518,8437l4548,8437e" filled="false" stroked="true" strokeweight=".6pt" strokecolor="#000000">
                <v:path arrowok="t"/>
              </v:shape>
            </v:group>
            <v:group style="position:absolute;left:4468;top:8432;width:31;height:10" coordorigin="4468,8432" coordsize="31,10">
              <v:shape style="position:absolute;left:4468;top:8432;width:31;height:10" coordorigin="4468,8432" coordsize="31,10" path="m4468,8437l4498,8437e" filled="false" stroked="true" strokeweight=".6pt" strokecolor="#000000">
                <v:path arrowok="t"/>
              </v:shape>
            </v:group>
            <v:group style="position:absolute;left:4417;top:8432;width:31;height:10" coordorigin="4417,8432" coordsize="31,10">
              <v:shape style="position:absolute;left:4417;top:8432;width:31;height:10" coordorigin="4417,8432" coordsize="31,10" path="m4417,8437l4447,8437e" filled="false" stroked="true" strokeweight=".6pt" strokecolor="#000000">
                <v:path arrowok="t"/>
              </v:shape>
            </v:group>
            <v:group style="position:absolute;left:4367;top:8432;width:31;height:10" coordorigin="4367,8432" coordsize="31,10">
              <v:shape style="position:absolute;left:4367;top:8432;width:31;height:10" coordorigin="4367,8432" coordsize="31,10" path="m4367,8437l4397,8437e" filled="false" stroked="true" strokeweight=".6pt" strokecolor="#000000">
                <v:path arrowok="t"/>
              </v:shape>
            </v:group>
            <v:group style="position:absolute;left:4316;top:8432;width:31;height:10" coordorigin="4316,8432" coordsize="31,10">
              <v:shape style="position:absolute;left:4316;top:8432;width:31;height:10" coordorigin="4316,8432" coordsize="31,10" path="m4316,8437l4347,8437e" filled="false" stroked="true" strokeweight=".6pt" strokecolor="#000000">
                <v:path arrowok="t"/>
              </v:shape>
            </v:group>
            <v:group style="position:absolute;left:4266;top:8432;width:31;height:10" coordorigin="4266,8432" coordsize="31,10">
              <v:shape style="position:absolute;left:4266;top:8432;width:31;height:10" coordorigin="4266,8432" coordsize="31,10" path="m4266,8437l4296,8437e" filled="false" stroked="true" strokeweight=".6pt" strokecolor="#000000">
                <v:path arrowok="t"/>
              </v:shape>
            </v:group>
            <v:group style="position:absolute;left:4216;top:8432;width:31;height:10" coordorigin="4216,8432" coordsize="31,10">
              <v:shape style="position:absolute;left:4216;top:8432;width:31;height:10" coordorigin="4216,8432" coordsize="31,10" path="m4216,8437l4246,8437e" filled="false" stroked="true" strokeweight=".6pt" strokecolor="#000000">
                <v:path arrowok="t"/>
              </v:shape>
            </v:group>
            <v:group style="position:absolute;left:4165;top:8432;width:31;height:10" coordorigin="4165,8432" coordsize="31,10">
              <v:shape style="position:absolute;left:4165;top:8432;width:31;height:10" coordorigin="4165,8432" coordsize="31,10" path="m4165,8437l4195,8437e" filled="false" stroked="true" strokeweight=".6pt" strokecolor="#000000">
                <v:path arrowok="t"/>
              </v:shape>
            </v:group>
            <v:group style="position:absolute;left:4115;top:8432;width:31;height:10" coordorigin="4115,8432" coordsize="31,10">
              <v:shape style="position:absolute;left:4115;top:8432;width:31;height:10" coordorigin="4115,8432" coordsize="31,10" path="m4115,8437l4145,8437e" filled="false" stroked="true" strokeweight=".6pt" strokecolor="#000000">
                <v:path arrowok="t"/>
              </v:shape>
            </v:group>
            <v:group style="position:absolute;left:4065;top:8432;width:31;height:10" coordorigin="4065,8432" coordsize="31,10">
              <v:shape style="position:absolute;left:4065;top:8432;width:31;height:10" coordorigin="4065,8432" coordsize="31,10" path="m4065,8437l4095,8437e" filled="false" stroked="true" strokeweight=".6pt" strokecolor="#000000">
                <v:path arrowok="t"/>
              </v:shape>
            </v:group>
            <v:group style="position:absolute;left:4014;top:8432;width:31;height:10" coordorigin="4014,8432" coordsize="31,10">
              <v:shape style="position:absolute;left:4014;top:8432;width:31;height:10" coordorigin="4014,8432" coordsize="31,10" path="m4014,8437l4044,8437e" filled="false" stroked="true" strokeweight=".6pt" strokecolor="#000000">
                <v:path arrowok="t"/>
              </v:shape>
            </v:group>
            <v:group style="position:absolute;left:3964;top:8432;width:31;height:10" coordorigin="3964,8432" coordsize="31,10">
              <v:shape style="position:absolute;left:3964;top:8432;width:31;height:10" coordorigin="3964,8432" coordsize="31,10" path="m3964,8437l3994,8437e" filled="false" stroked="true" strokeweight=".6pt" strokecolor="#000000">
                <v:path arrowok="t"/>
              </v:shape>
            </v:group>
            <v:group style="position:absolute;left:3913;top:8432;width:31;height:10" coordorigin="3913,8432" coordsize="31,10">
              <v:shape style="position:absolute;left:3913;top:8432;width:31;height:10" coordorigin="3913,8432" coordsize="31,10" path="m3913,8437l3944,8437e" filled="false" stroked="true" strokeweight=".6pt" strokecolor="#000000">
                <v:path arrowok="t"/>
              </v:shape>
            </v:group>
            <v:group style="position:absolute;left:3863;top:8432;width:31;height:10" coordorigin="3863,8432" coordsize="31,10">
              <v:shape style="position:absolute;left:3863;top:8432;width:31;height:10" coordorigin="3863,8432" coordsize="31,10" path="m3863,8437l3893,8437e" filled="false" stroked="true" strokeweight=".6pt" strokecolor="#000000">
                <v:path arrowok="t"/>
              </v:shape>
            </v:group>
            <v:group style="position:absolute;left:3813;top:8432;width:31;height:10" coordorigin="3813,8432" coordsize="31,10">
              <v:shape style="position:absolute;left:3813;top:8432;width:31;height:10" coordorigin="3813,8432" coordsize="31,10" path="m3813,8437l3843,8437e" filled="false" stroked="true" strokeweight=".6pt" strokecolor="#000000">
                <v:path arrowok="t"/>
              </v:shape>
            </v:group>
            <v:group style="position:absolute;left:3762;top:8432;width:31;height:10" coordorigin="3762,8432" coordsize="31,10">
              <v:shape style="position:absolute;left:3762;top:8432;width:31;height:10" coordorigin="3762,8432" coordsize="31,10" path="m3762,8437l3792,8437e" filled="false" stroked="true" strokeweight=".6pt" strokecolor="#000000">
                <v:path arrowok="t"/>
              </v:shape>
            </v:group>
            <v:group style="position:absolute;left:3712;top:8432;width:31;height:10" coordorigin="3712,8432" coordsize="31,10">
              <v:shape style="position:absolute;left:3712;top:8432;width:31;height:10" coordorigin="3712,8432" coordsize="31,10" path="m3712,8437l3742,8437e" filled="false" stroked="true" strokeweight=".6pt" strokecolor="#000000">
                <v:path arrowok="t"/>
              </v:shape>
            </v:group>
            <v:group style="position:absolute;left:3661;top:8432;width:31;height:10" coordorigin="3661,8432" coordsize="31,10">
              <v:shape style="position:absolute;left:3661;top:8432;width:31;height:10" coordorigin="3661,8432" coordsize="31,10" path="m3661,8437l3692,8437e" filled="false" stroked="true" strokeweight=".6pt" strokecolor="#000000">
                <v:path arrowok="t"/>
              </v:shape>
            </v:group>
            <v:group style="position:absolute;left:3611;top:8432;width:31;height:10" coordorigin="3611,8432" coordsize="31,10">
              <v:shape style="position:absolute;left:3611;top:8432;width:31;height:10" coordorigin="3611,8432" coordsize="31,10" path="m3611,8437l3641,8437e" filled="false" stroked="true" strokeweight=".6pt" strokecolor="#000000">
                <v:path arrowok="t"/>
              </v:shape>
            </v:group>
            <v:group style="position:absolute;left:3561;top:8432;width:31;height:10" coordorigin="3561,8432" coordsize="31,10">
              <v:shape style="position:absolute;left:3561;top:8432;width:31;height:10" coordorigin="3561,8432" coordsize="31,10" path="m3561,8437l3591,8437e" filled="false" stroked="true" strokeweight=".6pt" strokecolor="#000000">
                <v:path arrowok="t"/>
              </v:shape>
            </v:group>
            <v:group style="position:absolute;left:3510;top:8432;width:31;height:10" coordorigin="3510,8432" coordsize="31,10">
              <v:shape style="position:absolute;left:3510;top:8432;width:31;height:10" coordorigin="3510,8432" coordsize="31,10" path="m3510,8437l3541,8437e" filled="false" stroked="true" strokeweight=".6pt" strokecolor="#000000">
                <v:path arrowok="t"/>
              </v:shape>
            </v:group>
            <v:group style="position:absolute;left:3460;top:8432;width:31;height:10" coordorigin="3460,8432" coordsize="31,10">
              <v:shape style="position:absolute;left:3460;top:8432;width:31;height:10" coordorigin="3460,8432" coordsize="31,10" path="m3460,8437l3490,8437e" filled="false" stroked="true" strokeweight=".6pt" strokecolor="#000000">
                <v:path arrowok="t"/>
              </v:shape>
            </v:group>
            <v:group style="position:absolute;left:5072;top:8432;width:16;height:10" coordorigin="5072,8432" coordsize="16,10">
              <v:shape style="position:absolute;left:5072;top:8432;width:16;height:10" coordorigin="5072,8432" coordsize="16,10" path="m5072,8437l5087,8437e" filled="false" stroked="true" strokeweight=".6pt" strokecolor="#000000">
                <v:path arrowok="t"/>
              </v:shape>
            </v:group>
            <v:group style="position:absolute;left:3420;top:8473;width:10;height:31" coordorigin="3420,8473" coordsize="10,31">
              <v:shape style="position:absolute;left:3420;top:8473;width:10;height:31" coordorigin="3420,8473" coordsize="10,31" path="m3420,8488l3430,8488e" filled="false" stroked="true" strokeweight="1.617pt" strokecolor="#000000">
                <v:path arrowok="t"/>
              </v:shape>
            </v:group>
            <v:group style="position:absolute;left:3420;top:8524;width:10;height:31" coordorigin="3420,8524" coordsize="10,31">
              <v:shape style="position:absolute;left:3420;top:8524;width:10;height:31" coordorigin="3420,8524" coordsize="10,31" path="m3420,8539l3430,8539e" filled="false" stroked="true" strokeweight="1.616pt" strokecolor="#000000">
                <v:path arrowok="t"/>
              </v:shape>
            </v:group>
            <v:group style="position:absolute;left:3420;top:8574;width:10;height:31" coordorigin="3420,8574" coordsize="10,31">
              <v:shape style="position:absolute;left:3420;top:8574;width:10;height:31" coordorigin="3420,8574" coordsize="10,31" path="m3420,8589l3430,8589e" filled="false" stroked="true" strokeweight="1.617pt" strokecolor="#000000">
                <v:path arrowok="t"/>
              </v:shape>
            </v:group>
            <v:group style="position:absolute;left:3420;top:8625;width:10;height:31" coordorigin="3420,8625" coordsize="10,31">
              <v:shape style="position:absolute;left:3420;top:8625;width:10;height:31" coordorigin="3420,8625" coordsize="10,31" path="m3420,8640l3430,8640e" filled="false" stroked="true" strokeweight="1.616pt" strokecolor="#000000">
                <v:path arrowok="t"/>
              </v:shape>
            </v:group>
            <v:group style="position:absolute;left:3420;top:8676;width:10;height:31" coordorigin="3420,8676" coordsize="10,31">
              <v:shape style="position:absolute;left:3420;top:8676;width:10;height:31" coordorigin="3420,8676" coordsize="10,31" path="m3420,8691l3430,8691e" filled="false" stroked="true" strokeweight="1.617pt" strokecolor="#000000">
                <v:path arrowok="t"/>
              </v:shape>
            </v:group>
            <v:group style="position:absolute;left:3420;top:8726;width:10;height:31" coordorigin="3420,8726" coordsize="10,31">
              <v:shape style="position:absolute;left:3420;top:8726;width:10;height:31" coordorigin="3420,8726" coordsize="10,31" path="m3420,8741l3430,8741e" filled="false" stroked="true" strokeweight="1.616pt" strokecolor="#000000">
                <v:path arrowok="t"/>
              </v:shape>
            </v:group>
            <v:group style="position:absolute;left:3420;top:8777;width:10;height:31" coordorigin="3420,8777" coordsize="10,31">
              <v:shape style="position:absolute;left:3420;top:8777;width:10;height:31" coordorigin="3420,8777" coordsize="10,31" path="m3420,8792l3430,8792e" filled="false" stroked="true" strokeweight="1.617pt" strokecolor="#000000">
                <v:path arrowok="t"/>
              </v:shape>
            </v:group>
            <v:group style="position:absolute;left:3420;top:8828;width:10;height:31" coordorigin="3420,8828" coordsize="10,31">
              <v:shape style="position:absolute;left:3420;top:8828;width:10;height:31" coordorigin="3420,8828" coordsize="10,31" path="m3420,8843l3430,8843e" filled="false" stroked="true" strokeweight="1.617pt" strokecolor="#000000">
                <v:path arrowok="t"/>
              </v:shape>
            </v:group>
            <v:group style="position:absolute;left:3420;top:8878;width:10;height:31" coordorigin="3420,8878" coordsize="10,31">
              <v:shape style="position:absolute;left:3420;top:8878;width:10;height:31" coordorigin="3420,8878" coordsize="10,31" path="m3420,8894l3430,8894e" filled="false" stroked="true" strokeweight="1.617pt" strokecolor="#000000">
                <v:path arrowok="t"/>
              </v:shape>
            </v:group>
            <v:group style="position:absolute;left:3420;top:8929;width:10;height:31" coordorigin="3420,8929" coordsize="10,31">
              <v:shape style="position:absolute;left:3420;top:8929;width:10;height:31" coordorigin="3420,8929" coordsize="10,31" path="m3420,8944l3430,8944e" filled="false" stroked="true" strokeweight="1.617pt" strokecolor="#000000">
                <v:path arrowok="t"/>
              </v:shape>
            </v:group>
            <v:group style="position:absolute;left:3420;top:8980;width:10;height:31" coordorigin="3420,8980" coordsize="10,31">
              <v:shape style="position:absolute;left:3420;top:8980;width:10;height:31" coordorigin="3420,8980" coordsize="10,31" path="m3420,8995l3430,8995e" filled="false" stroked="true" strokeweight="1.616pt" strokecolor="#000000">
                <v:path arrowok="t"/>
              </v:shape>
            </v:group>
            <v:group style="position:absolute;left:3420;top:9030;width:10;height:31" coordorigin="3420,9030" coordsize="10,31">
              <v:shape style="position:absolute;left:3420;top:9030;width:10;height:31" coordorigin="3420,9030" coordsize="10,31" path="m3420,9046l3430,9046e" filled="false" stroked="true" strokeweight="1.617pt" strokecolor="#000000">
                <v:path arrowok="t"/>
              </v:shape>
            </v:group>
            <v:group style="position:absolute;left:3420;top:9081;width:10;height:31" coordorigin="3420,9081" coordsize="10,31">
              <v:shape style="position:absolute;left:3420;top:9081;width:10;height:31" coordorigin="3420,9081" coordsize="10,31" path="m3420,9096l3430,9096e" filled="false" stroked="true" strokeweight="1.616pt" strokecolor="#000000">
                <v:path arrowok="t"/>
              </v:shape>
            </v:group>
            <v:group style="position:absolute;left:3420;top:9132;width:10;height:31" coordorigin="3420,9132" coordsize="10,31">
              <v:shape style="position:absolute;left:3420;top:9132;width:10;height:31" coordorigin="3420,9132" coordsize="10,31" path="m3420,9147l3430,9147e" filled="false" stroked="true" strokeweight="1.617pt" strokecolor="#000000">
                <v:path arrowok="t"/>
              </v:shape>
            </v:group>
            <v:group style="position:absolute;left:3420;top:9182;width:10;height:31" coordorigin="3420,9182" coordsize="10,31">
              <v:shape style="position:absolute;left:3420;top:9182;width:10;height:31" coordorigin="3420,9182" coordsize="10,31" path="m3420,9198l3430,9198e" filled="false" stroked="true" strokeweight="1.616pt" strokecolor="#000000">
                <v:path arrowok="t"/>
              </v:shape>
            </v:group>
            <v:group style="position:absolute;left:3420;top:9233;width:10;height:31" coordorigin="3420,9233" coordsize="10,31">
              <v:shape style="position:absolute;left:3420;top:9233;width:10;height:31" coordorigin="3420,9233" coordsize="10,31" path="m3420,9248l3430,9248e" filled="false" stroked="true" strokeweight="1.617pt" strokecolor="#000000">
                <v:path arrowok="t"/>
              </v:shape>
            </v:group>
            <v:group style="position:absolute;left:3420;top:9284;width:10;height:31" coordorigin="3420,9284" coordsize="10,31">
              <v:shape style="position:absolute;left:3420;top:9284;width:10;height:31" coordorigin="3420,9284" coordsize="10,31" path="m3420,9299l3430,9299e" filled="false" stroked="true" strokeweight="1.616pt" strokecolor="#000000">
                <v:path arrowok="t"/>
              </v:shape>
            </v:group>
            <v:group style="position:absolute;left:3420;top:9334;width:10;height:31" coordorigin="3420,9334" coordsize="10,31">
              <v:shape style="position:absolute;left:3420;top:9334;width:10;height:31" coordorigin="3420,9334" coordsize="10,31" path="m3420,9350l3430,9350e" filled="false" stroked="true" strokeweight="1.617pt" strokecolor="#000000">
                <v:path arrowok="t"/>
              </v:shape>
            </v:group>
            <v:group style="position:absolute;left:3420;top:9385;width:10;height:31" coordorigin="3420,9385" coordsize="10,31">
              <v:shape style="position:absolute;left:3420;top:9385;width:10;height:31" coordorigin="3420,9385" coordsize="10,31" path="m3420,9400l3430,9400e" filled="false" stroked="true" strokeweight="1.617pt" strokecolor="#000000">
                <v:path arrowok="t"/>
              </v:shape>
            </v:group>
            <v:group style="position:absolute;left:3420;top:9436;width:10;height:31" coordorigin="3420,9436" coordsize="10,31">
              <v:shape style="position:absolute;left:3420;top:9436;width:10;height:31" coordorigin="3420,9436" coordsize="10,31" path="m3420,9451l3430,9451e" filled="false" stroked="true" strokeweight="1.616pt" strokecolor="#000000">
                <v:path arrowok="t"/>
              </v:shape>
            </v:group>
            <v:group style="position:absolute;left:3420;top:9487;width:10;height:31" coordorigin="3420,9487" coordsize="10,31">
              <v:shape style="position:absolute;left:3420;top:9487;width:10;height:31" coordorigin="3420,9487" coordsize="10,31" path="m3420,9502l3430,9502e" filled="false" stroked="true" strokeweight="1.617pt" strokecolor="#000000">
                <v:path arrowok="t"/>
              </v:shape>
            </v:group>
            <v:group style="position:absolute;left:3420;top:9537;width:10;height:31" coordorigin="3420,9537" coordsize="10,31">
              <v:shape style="position:absolute;left:3420;top:9537;width:10;height:31" coordorigin="3420,9537" coordsize="10,31" path="m3420,9552l3430,9552e" filled="false" stroked="true" strokeweight="1.616pt" strokecolor="#000000">
                <v:path arrowok="t"/>
              </v:shape>
            </v:group>
            <v:group style="position:absolute;left:3420;top:9588;width:10;height:31" coordorigin="3420,9588" coordsize="10,31">
              <v:shape style="position:absolute;left:3420;top:9588;width:10;height:31" coordorigin="3420,9588" coordsize="10,31" path="m3420,9603l3430,9603e" filled="false" stroked="true" strokeweight="1.617pt" strokecolor="#000000">
                <v:path arrowok="t"/>
              </v:shape>
            </v:group>
            <v:group style="position:absolute;left:3420;top:9639;width:10;height:31" coordorigin="3420,9639" coordsize="10,31">
              <v:shape style="position:absolute;left:3420;top:9639;width:10;height:31" coordorigin="3420,9639" coordsize="10,31" path="m3420,9654l3430,9654e" filled="false" stroked="true" strokeweight="1.616pt" strokecolor="#000000">
                <v:path arrowok="t"/>
              </v:shape>
            </v:group>
            <v:group style="position:absolute;left:3420;top:9689;width:10;height:31" coordorigin="3420,9689" coordsize="10,31">
              <v:shape style="position:absolute;left:3420;top:9689;width:10;height:31" coordorigin="3420,9689" coordsize="10,31" path="m3420,9704l3430,9704e" filled="false" stroked="true" strokeweight="1.617pt" strokecolor="#000000">
                <v:path arrowok="t"/>
              </v:shape>
            </v:group>
            <v:group style="position:absolute;left:3420;top:9740;width:10;height:31" coordorigin="3420,9740" coordsize="10,31">
              <v:shape style="position:absolute;left:3420;top:9740;width:10;height:31" coordorigin="3420,9740" coordsize="10,31" path="m3420,9755l3430,9755e" filled="false" stroked="true" strokeweight="1.616pt" strokecolor="#000000">
                <v:path arrowok="t"/>
              </v:shape>
            </v:group>
            <v:group style="position:absolute;left:3420;top:9791;width:10;height:31" coordorigin="3420,9791" coordsize="10,31">
              <v:shape style="position:absolute;left:3420;top:9791;width:10;height:31" coordorigin="3420,9791" coordsize="10,31" path="m3420,9806l3430,9806e" filled="false" stroked="true" strokeweight="1.617pt" strokecolor="#000000">
                <v:path arrowok="t"/>
              </v:shape>
            </v:group>
            <v:group style="position:absolute;left:3420;top:9841;width:10;height:31" coordorigin="3420,9841" coordsize="10,31">
              <v:shape style="position:absolute;left:3420;top:9841;width:10;height:31" coordorigin="3420,9841" coordsize="10,31" path="m3420,9856l3430,9856e" filled="false" stroked="true" strokeweight="1.617pt" strokecolor="#000000">
                <v:path arrowok="t"/>
              </v:shape>
            </v:group>
            <v:group style="position:absolute;left:3420;top:9892;width:10;height:31" coordorigin="3420,9892" coordsize="10,31">
              <v:shape style="position:absolute;left:3420;top:9892;width:10;height:31" coordorigin="3420,9892" coordsize="10,31" path="m3420,9907l3430,9907e" filled="false" stroked="true" strokeweight="1.616pt" strokecolor="#000000">
                <v:path arrowok="t"/>
              </v:shape>
            </v:group>
            <v:group style="position:absolute;left:3420;top:9943;width:10;height:31" coordorigin="3420,9943" coordsize="10,31">
              <v:shape style="position:absolute;left:3420;top:9943;width:10;height:31" coordorigin="3420,9943" coordsize="10,31" path="m3420,9958l3430,9958e" filled="false" stroked="true" strokeweight="1.617pt" strokecolor="#000000">
                <v:path arrowok="t"/>
              </v:shape>
            </v:group>
            <v:group style="position:absolute;left:3420;top:9993;width:10;height:31" coordorigin="3420,9993" coordsize="10,31">
              <v:shape style="position:absolute;left:3420;top:9993;width:10;height:31" coordorigin="3420,9993" coordsize="10,31" path="m3420,10008l3430,10008e" filled="false" stroked="true" strokeweight="1.616pt" strokecolor="#000000">
                <v:path arrowok="t"/>
              </v:shape>
            </v:group>
            <v:group style="position:absolute;left:3420;top:10044;width:10;height:31" coordorigin="3420,10044" coordsize="10,31">
              <v:shape style="position:absolute;left:3420;top:10044;width:10;height:31" coordorigin="3420,10044" coordsize="10,31" path="m3420,10059l3430,10059e" filled="false" stroked="true" strokeweight="1.617pt" strokecolor="#000000">
                <v:path arrowok="t"/>
              </v:shape>
            </v:group>
            <v:group style="position:absolute;left:1798;top:10105;width:1643;height:2" coordorigin="1798,10105" coordsize="1643,2">
              <v:shape style="position:absolute;left:1798;top:10105;width:1643;height:2" coordorigin="1798,10105" coordsize="1643,0" path="m1798,10105l3440,10105e" filled="false" stroked="true" strokeweight="1.109pt" strokecolor="#000000">
                <v:path arrowok="t"/>
              </v:shape>
            </v:group>
            <v:group style="position:absolute;left:6704;top:8432;width:31;height:10" coordorigin="6704,8432" coordsize="31,10">
              <v:shape style="position:absolute;left:6704;top:8432;width:31;height:10" coordorigin="6704,8432" coordsize="31,10" path="m6704,8437l6734,8437e" filled="false" stroked="true" strokeweight=".6pt" strokecolor="#000000">
                <v:path arrowok="t"/>
              </v:shape>
            </v:group>
            <v:group style="position:absolute;left:6654;top:8432;width:31;height:10" coordorigin="6654,8432" coordsize="31,10">
              <v:shape style="position:absolute;left:6654;top:8432;width:31;height:10" coordorigin="6654,8432" coordsize="31,10" path="m6654,8437l6684,8437e" filled="false" stroked="true" strokeweight=".6pt" strokecolor="#000000">
                <v:path arrowok="t"/>
              </v:shape>
            </v:group>
            <v:group style="position:absolute;left:6603;top:8432;width:31;height:10" coordorigin="6603,8432" coordsize="31,10">
              <v:shape style="position:absolute;left:6603;top:8432;width:31;height:10" coordorigin="6603,8432" coordsize="31,10" path="m6603,8437l6634,8437e" filled="false" stroked="true" strokeweight=".6pt" strokecolor="#000000">
                <v:path arrowok="t"/>
              </v:shape>
            </v:group>
            <v:group style="position:absolute;left:6553;top:8432;width:31;height:10" coordorigin="6553,8432" coordsize="31,10">
              <v:shape style="position:absolute;left:6553;top:8432;width:31;height:10" coordorigin="6553,8432" coordsize="31,10" path="m6553,8437l6583,8437e" filled="false" stroked="true" strokeweight=".6pt" strokecolor="#000000">
                <v:path arrowok="t"/>
              </v:shape>
            </v:group>
            <v:group style="position:absolute;left:6503;top:8432;width:31;height:10" coordorigin="6503,8432" coordsize="31,10">
              <v:shape style="position:absolute;left:6503;top:8432;width:31;height:10" coordorigin="6503,8432" coordsize="31,10" path="m6503,8437l6533,8437e" filled="false" stroked="true" strokeweight=".6pt" strokecolor="#000000">
                <v:path arrowok="t"/>
              </v:shape>
            </v:group>
            <v:group style="position:absolute;left:6452;top:8432;width:31;height:10" coordorigin="6452,8432" coordsize="31,10">
              <v:shape style="position:absolute;left:6452;top:8432;width:31;height:10" coordorigin="6452,8432" coordsize="31,10" path="m6452,8437l6482,8437e" filled="false" stroked="true" strokeweight=".6pt" strokecolor="#000000">
                <v:path arrowok="t"/>
              </v:shape>
            </v:group>
            <v:group style="position:absolute;left:6402;top:8432;width:31;height:10" coordorigin="6402,8432" coordsize="31,10">
              <v:shape style="position:absolute;left:6402;top:8432;width:31;height:10" coordorigin="6402,8432" coordsize="31,10" path="m6402,8437l6432,8437e" filled="false" stroked="true" strokeweight=".6pt" strokecolor="#000000">
                <v:path arrowok="t"/>
              </v:shape>
            </v:group>
            <v:group style="position:absolute;left:6351;top:8432;width:31;height:10" coordorigin="6351,8432" coordsize="31,10">
              <v:shape style="position:absolute;left:6351;top:8432;width:31;height:10" coordorigin="6351,8432" coordsize="31,10" path="m6351,8437l6382,8437e" filled="false" stroked="true" strokeweight=".6pt" strokecolor="#000000">
                <v:path arrowok="t"/>
              </v:shape>
            </v:group>
            <v:group style="position:absolute;left:6301;top:8432;width:31;height:10" coordorigin="6301,8432" coordsize="31,10">
              <v:shape style="position:absolute;left:6301;top:8432;width:31;height:10" coordorigin="6301,8432" coordsize="31,10" path="m6301,8437l6331,8437e" filled="false" stroked="true" strokeweight=".6pt" strokecolor="#000000">
                <v:path arrowok="t"/>
              </v:shape>
            </v:group>
            <v:group style="position:absolute;left:6251;top:8432;width:31;height:10" coordorigin="6251,8432" coordsize="31,10">
              <v:shape style="position:absolute;left:6251;top:8432;width:31;height:10" coordorigin="6251,8432" coordsize="31,10" path="m6251,8437l6281,8437e" filled="false" stroked="true" strokeweight=".6pt" strokecolor="#000000">
                <v:path arrowok="t"/>
              </v:shape>
            </v:group>
            <v:group style="position:absolute;left:6200;top:8432;width:31;height:10" coordorigin="6200,8432" coordsize="31,10">
              <v:shape style="position:absolute;left:6200;top:8432;width:31;height:10" coordorigin="6200,8432" coordsize="31,10" path="m6200,8437l6231,8437e" filled="false" stroked="true" strokeweight=".6pt" strokecolor="#000000">
                <v:path arrowok="t"/>
              </v:shape>
            </v:group>
            <v:group style="position:absolute;left:6150;top:8432;width:31;height:10" coordorigin="6150,8432" coordsize="31,10">
              <v:shape style="position:absolute;left:6150;top:8432;width:31;height:10" coordorigin="6150,8432" coordsize="31,10" path="m6150,8437l6180,8437e" filled="false" stroked="true" strokeweight=".6pt" strokecolor="#000000">
                <v:path arrowok="t"/>
              </v:shape>
            </v:group>
            <v:group style="position:absolute;left:6100;top:8432;width:31;height:10" coordorigin="6100,8432" coordsize="31,10">
              <v:shape style="position:absolute;left:6100;top:8432;width:31;height:10" coordorigin="6100,8432" coordsize="31,10" path="m6100,8437l6130,8437e" filled="false" stroked="true" strokeweight=".6pt" strokecolor="#000000">
                <v:path arrowok="t"/>
              </v:shape>
            </v:group>
            <v:group style="position:absolute;left:6049;top:8432;width:31;height:10" coordorigin="6049,8432" coordsize="31,10">
              <v:shape style="position:absolute;left:6049;top:8432;width:31;height:10" coordorigin="6049,8432" coordsize="31,10" path="m6049,8437l6079,8437e" filled="false" stroked="true" strokeweight=".6pt" strokecolor="#000000">
                <v:path arrowok="t"/>
              </v:shape>
            </v:group>
            <v:group style="position:absolute;left:5999;top:8432;width:31;height:10" coordorigin="5999,8432" coordsize="31,10">
              <v:shape style="position:absolute;left:5999;top:8432;width:31;height:10" coordorigin="5999,8432" coordsize="31,10" path="m5999,8437l6029,8437e" filled="false" stroked="true" strokeweight=".6pt" strokecolor="#000000">
                <v:path arrowok="t"/>
              </v:shape>
            </v:group>
            <v:group style="position:absolute;left:5948;top:8432;width:31;height:10" coordorigin="5948,8432" coordsize="31,10">
              <v:shape style="position:absolute;left:5948;top:8432;width:31;height:10" coordorigin="5948,8432" coordsize="31,10" path="m5948,8437l5979,8437e" filled="false" stroked="true" strokeweight=".6pt" strokecolor="#000000">
                <v:path arrowok="t"/>
              </v:shape>
            </v:group>
            <v:group style="position:absolute;left:5898;top:8432;width:31;height:10" coordorigin="5898,8432" coordsize="31,10">
              <v:shape style="position:absolute;left:5898;top:8432;width:31;height:10" coordorigin="5898,8432" coordsize="31,10" path="m5898,8437l5928,8437e" filled="false" stroked="true" strokeweight=".6pt" strokecolor="#000000">
                <v:path arrowok="t"/>
              </v:shape>
            </v:group>
            <v:group style="position:absolute;left:5848;top:8432;width:31;height:10" coordorigin="5848,8432" coordsize="31,10">
              <v:shape style="position:absolute;left:5848;top:8432;width:31;height:10" coordorigin="5848,8432" coordsize="31,10" path="m5848,8437l5878,8437e" filled="false" stroked="true" strokeweight=".6pt" strokecolor="#000000">
                <v:path arrowok="t"/>
              </v:shape>
            </v:group>
            <v:group style="position:absolute;left:5797;top:8432;width:31;height:10" coordorigin="5797,8432" coordsize="31,10">
              <v:shape style="position:absolute;left:5797;top:8432;width:31;height:10" coordorigin="5797,8432" coordsize="31,10" path="m5797,8437l5828,8437e" filled="false" stroked="true" strokeweight=".6pt" strokecolor="#000000">
                <v:path arrowok="t"/>
              </v:shape>
            </v:group>
            <v:group style="position:absolute;left:5747;top:8432;width:31;height:10" coordorigin="5747,8432" coordsize="31,10">
              <v:shape style="position:absolute;left:5747;top:8432;width:31;height:10" coordorigin="5747,8432" coordsize="31,10" path="m5747,8437l5777,8437e" filled="false" stroked="true" strokeweight=".6pt" strokecolor="#000000">
                <v:path arrowok="t"/>
              </v:shape>
            </v:group>
            <v:group style="position:absolute;left:5697;top:8432;width:31;height:10" coordorigin="5697,8432" coordsize="31,10">
              <v:shape style="position:absolute;left:5697;top:8432;width:31;height:10" coordorigin="5697,8432" coordsize="31,10" path="m5697,8437l5727,8437e" filled="false" stroked="true" strokeweight=".6pt" strokecolor="#000000">
                <v:path arrowok="t"/>
              </v:shape>
            </v:group>
            <v:group style="position:absolute;left:5646;top:8432;width:31;height:10" coordorigin="5646,8432" coordsize="31,10">
              <v:shape style="position:absolute;left:5646;top:8432;width:31;height:10" coordorigin="5646,8432" coordsize="31,10" path="m5646,8437l5676,8437e" filled="false" stroked="true" strokeweight=".6pt" strokecolor="#000000">
                <v:path arrowok="t"/>
              </v:shape>
            </v:group>
            <v:group style="position:absolute;left:5596;top:8432;width:31;height:10" coordorigin="5596,8432" coordsize="31,10">
              <v:shape style="position:absolute;left:5596;top:8432;width:31;height:10" coordorigin="5596,8432" coordsize="31,10" path="m5596,8437l5626,8437e" filled="false" stroked="true" strokeweight=".6pt" strokecolor="#000000">
                <v:path arrowok="t"/>
              </v:shape>
            </v:group>
            <v:group style="position:absolute;left:5545;top:8432;width:31;height:10" coordorigin="5545,8432" coordsize="31,10">
              <v:shape style="position:absolute;left:5545;top:8432;width:31;height:10" coordorigin="5545,8432" coordsize="31,10" path="m5545,8437l5576,8437e" filled="false" stroked="true" strokeweight=".6pt" strokecolor="#000000">
                <v:path arrowok="t"/>
              </v:shape>
            </v:group>
            <v:group style="position:absolute;left:5495;top:8432;width:31;height:10" coordorigin="5495,8432" coordsize="31,10">
              <v:shape style="position:absolute;left:5495;top:8432;width:31;height:10" coordorigin="5495,8432" coordsize="31,10" path="m5495,8437l5525,8437e" filled="false" stroked="true" strokeweight=".6pt" strokecolor="#000000">
                <v:path arrowok="t"/>
              </v:shape>
            </v:group>
            <v:group style="position:absolute;left:5445;top:8432;width:31;height:10" coordorigin="5445,8432" coordsize="31,10">
              <v:shape style="position:absolute;left:5445;top:8432;width:31;height:10" coordorigin="5445,8432" coordsize="31,10" path="m5445,8437l5475,8437e" filled="false" stroked="true" strokeweight=".6pt" strokecolor="#000000">
                <v:path arrowok="t"/>
              </v:shape>
            </v:group>
            <v:group style="position:absolute;left:5394;top:8432;width:31;height:10" coordorigin="5394,8432" coordsize="31,10">
              <v:shape style="position:absolute;left:5394;top:8432;width:31;height:10" coordorigin="5394,8432" coordsize="31,10" path="m5394,8437l5424,8437e" filled="false" stroked="true" strokeweight=".6pt" strokecolor="#000000">
                <v:path arrowok="t"/>
              </v:shape>
            </v:group>
            <v:group style="position:absolute;left:5344;top:8432;width:31;height:10" coordorigin="5344,8432" coordsize="31,10">
              <v:shape style="position:absolute;left:5344;top:8432;width:31;height:10" coordorigin="5344,8432" coordsize="31,10" path="m5344,8437l5374,8437e" filled="false" stroked="true" strokeweight=".6pt" strokecolor="#000000">
                <v:path arrowok="t"/>
              </v:shape>
            </v:group>
            <v:group style="position:absolute;left:5294;top:8432;width:31;height:10" coordorigin="5294,8432" coordsize="31,10">
              <v:shape style="position:absolute;left:5294;top:8432;width:31;height:10" coordorigin="5294,8432" coordsize="31,10" path="m5294,8437l5324,8437e" filled="false" stroked="true" strokeweight=".6pt" strokecolor="#000000">
                <v:path arrowok="t"/>
              </v:shape>
            </v:group>
            <v:group style="position:absolute;left:5243;top:8432;width:31;height:10" coordorigin="5243,8432" coordsize="31,10">
              <v:shape style="position:absolute;left:5243;top:8432;width:31;height:10" coordorigin="5243,8432" coordsize="31,10" path="m5243,8437l5273,8437e" filled="false" stroked="true" strokeweight=".6pt" strokecolor="#000000">
                <v:path arrowok="t"/>
              </v:shape>
            </v:group>
            <v:group style="position:absolute;left:5193;top:8432;width:31;height:10" coordorigin="5193,8432" coordsize="31,10">
              <v:shape style="position:absolute;left:5193;top:8432;width:31;height:10" coordorigin="5193,8432" coordsize="31,10" path="m5193,8437l5223,8437e" filled="false" stroked="true" strokeweight=".6pt" strokecolor="#000000">
                <v:path arrowok="t"/>
              </v:shape>
            </v:group>
            <v:group style="position:absolute;left:5142;top:8432;width:31;height:10" coordorigin="5142,8432" coordsize="31,10">
              <v:shape style="position:absolute;left:5142;top:8432;width:31;height:10" coordorigin="5142,8432" coordsize="31,10" path="m5142,8437l5173,8437e" filled="false" stroked="true" strokeweight=".6pt" strokecolor="#000000">
                <v:path arrowok="t"/>
              </v:shape>
            </v:group>
            <v:group style="position:absolute;left:6754;top:8432;width:16;height:10" coordorigin="6754,8432" coordsize="16,10">
              <v:shape style="position:absolute;left:6754;top:8432;width:16;height:10" coordorigin="6754,8432" coordsize="16,10" path="m6754,8437l6770,8437e" filled="false" stroked="true" strokeweight=".6pt" strokecolor="#000000">
                <v:path arrowok="t"/>
              </v:shape>
            </v:group>
            <v:group style="position:absolute;left:5107;top:8432;width:16;height:10" coordorigin="5107,8432" coordsize="16,10">
              <v:shape style="position:absolute;left:5107;top:8432;width:16;height:10" coordorigin="5107,8432" coordsize="16,10" path="m5107,8437l5122,8437e" filled="false" stroked="true" strokeweight=".6pt" strokecolor="#000000">
                <v:path arrowok="t"/>
              </v:shape>
            </v:group>
            <v:group style="position:absolute;left:8367;top:8432;width:31;height:10" coordorigin="8367,8432" coordsize="31,10">
              <v:shape style="position:absolute;left:8367;top:8432;width:31;height:10" coordorigin="8367,8432" coordsize="31,10" path="m8367,8437l8397,8437e" filled="false" stroked="true" strokeweight=".6pt" strokecolor="#000000">
                <v:path arrowok="t"/>
              </v:shape>
            </v:group>
            <v:group style="position:absolute;left:8316;top:8432;width:31;height:10" coordorigin="8316,8432" coordsize="31,10">
              <v:shape style="position:absolute;left:8316;top:8432;width:31;height:10" coordorigin="8316,8432" coordsize="31,10" path="m8316,8437l8346,8437e" filled="false" stroked="true" strokeweight=".6pt" strokecolor="#000000">
                <v:path arrowok="t"/>
              </v:shape>
            </v:group>
            <v:group style="position:absolute;left:8266;top:8432;width:31;height:10" coordorigin="8266,8432" coordsize="31,10">
              <v:shape style="position:absolute;left:8266;top:8432;width:31;height:10" coordorigin="8266,8432" coordsize="31,10" path="m8266,8437l8296,8437e" filled="false" stroked="true" strokeweight=".6pt" strokecolor="#000000">
                <v:path arrowok="t"/>
              </v:shape>
            </v:group>
            <v:group style="position:absolute;left:8215;top:8432;width:31;height:10" coordorigin="8215,8432" coordsize="31,10">
              <v:shape style="position:absolute;left:8215;top:8432;width:31;height:10" coordorigin="8215,8432" coordsize="31,10" path="m8215,8437l8246,8437e" filled="false" stroked="true" strokeweight=".6pt" strokecolor="#000000">
                <v:path arrowok="t"/>
              </v:shape>
            </v:group>
            <v:group style="position:absolute;left:8165;top:8432;width:31;height:10" coordorigin="8165,8432" coordsize="31,10">
              <v:shape style="position:absolute;left:8165;top:8432;width:31;height:10" coordorigin="8165,8432" coordsize="31,10" path="m8165,8437l8195,8437e" filled="false" stroked="true" strokeweight=".6pt" strokecolor="#000000">
                <v:path arrowok="t"/>
              </v:shape>
            </v:group>
            <v:group style="position:absolute;left:8115;top:8432;width:31;height:10" coordorigin="8115,8432" coordsize="31,10">
              <v:shape style="position:absolute;left:8115;top:8432;width:31;height:10" coordorigin="8115,8432" coordsize="31,10" path="m8115,8437l8145,8437e" filled="false" stroked="true" strokeweight=".6pt" strokecolor="#000000">
                <v:path arrowok="t"/>
              </v:shape>
            </v:group>
            <v:group style="position:absolute;left:8064;top:8432;width:31;height:10" coordorigin="8064,8432" coordsize="31,10">
              <v:shape style="position:absolute;left:8064;top:8432;width:31;height:10" coordorigin="8064,8432" coordsize="31,10" path="m8064,8437l8094,8437e" filled="false" stroked="true" strokeweight=".6pt" strokecolor="#000000">
                <v:path arrowok="t"/>
              </v:shape>
            </v:group>
            <v:group style="position:absolute;left:8014;top:8432;width:31;height:10" coordorigin="8014,8432" coordsize="31,10">
              <v:shape style="position:absolute;left:8014;top:8432;width:31;height:10" coordorigin="8014,8432" coordsize="31,10" path="m8014,8437l8044,8437e" filled="false" stroked="true" strokeweight=".6pt" strokecolor="#000000">
                <v:path arrowok="t"/>
              </v:shape>
            </v:group>
            <v:group style="position:absolute;left:7964;top:8432;width:31;height:10" coordorigin="7964,8432" coordsize="31,10">
              <v:shape style="position:absolute;left:7964;top:8432;width:31;height:10" coordorigin="7964,8432" coordsize="31,10" path="m7964,8437l7994,8437e" filled="false" stroked="true" strokeweight=".6pt" strokecolor="#000000">
                <v:path arrowok="t"/>
              </v:shape>
            </v:group>
            <v:group style="position:absolute;left:7913;top:8432;width:31;height:10" coordorigin="7913,8432" coordsize="31,10">
              <v:shape style="position:absolute;left:7913;top:8432;width:31;height:10" coordorigin="7913,8432" coordsize="31,10" path="m7913,8437l7943,8437e" filled="false" stroked="true" strokeweight=".6pt" strokecolor="#000000">
                <v:path arrowok="t"/>
              </v:shape>
            </v:group>
            <v:group style="position:absolute;left:7863;top:8432;width:31;height:10" coordorigin="7863,8432" coordsize="31,10">
              <v:shape style="position:absolute;left:7863;top:8432;width:31;height:10" coordorigin="7863,8432" coordsize="31,10" path="m7863,8437l7893,8437e" filled="false" stroked="true" strokeweight=".6pt" strokecolor="#000000">
                <v:path arrowok="t"/>
              </v:shape>
            </v:group>
            <v:group style="position:absolute;left:7812;top:8432;width:31;height:10" coordorigin="7812,8432" coordsize="31,10">
              <v:shape style="position:absolute;left:7812;top:8432;width:31;height:10" coordorigin="7812,8432" coordsize="31,10" path="m7812,8437l7843,8437e" filled="false" stroked="true" strokeweight=".6pt" strokecolor="#000000">
                <v:path arrowok="t"/>
              </v:shape>
            </v:group>
            <v:group style="position:absolute;left:7762;top:8432;width:31;height:10" coordorigin="7762,8432" coordsize="31,10">
              <v:shape style="position:absolute;left:7762;top:8432;width:31;height:10" coordorigin="7762,8432" coordsize="31,10" path="m7762,8437l7792,8437e" filled="false" stroked="true" strokeweight=".6pt" strokecolor="#000000">
                <v:path arrowok="t"/>
              </v:shape>
            </v:group>
            <v:group style="position:absolute;left:7712;top:8432;width:31;height:10" coordorigin="7712,8432" coordsize="31,10">
              <v:shape style="position:absolute;left:7712;top:8432;width:31;height:10" coordorigin="7712,8432" coordsize="31,10" path="m7712,8437l7742,8437e" filled="false" stroked="true" strokeweight=".6pt" strokecolor="#000000">
                <v:path arrowok="t"/>
              </v:shape>
            </v:group>
            <v:group style="position:absolute;left:7661;top:8432;width:31;height:10" coordorigin="7661,8432" coordsize="31,10">
              <v:shape style="position:absolute;left:7661;top:8432;width:31;height:10" coordorigin="7661,8432" coordsize="31,10" path="m7661,8437l7691,8437e" filled="false" stroked="true" strokeweight=".6pt" strokecolor="#000000">
                <v:path arrowok="t"/>
              </v:shape>
            </v:group>
            <v:group style="position:absolute;left:7611;top:8432;width:31;height:10" coordorigin="7611,8432" coordsize="31,10">
              <v:shape style="position:absolute;left:7611;top:8432;width:31;height:10" coordorigin="7611,8432" coordsize="31,10" path="m7611,8437l7641,8437e" filled="false" stroked="true" strokeweight=".6pt" strokecolor="#000000">
                <v:path arrowok="t"/>
              </v:shape>
            </v:group>
            <v:group style="position:absolute;left:7561;top:8432;width:31;height:10" coordorigin="7561,8432" coordsize="31,10">
              <v:shape style="position:absolute;left:7561;top:8432;width:31;height:10" coordorigin="7561,8432" coordsize="31,10" path="m7561,8437l7591,8437e" filled="false" stroked="true" strokeweight=".6pt" strokecolor="#000000">
                <v:path arrowok="t"/>
              </v:shape>
            </v:group>
            <v:group style="position:absolute;left:7510;top:8432;width:31;height:10" coordorigin="7510,8432" coordsize="31,10">
              <v:shape style="position:absolute;left:7510;top:8432;width:31;height:10" coordorigin="7510,8432" coordsize="31,10" path="m7510,8437l7540,8437e" filled="false" stroked="true" strokeweight=".6pt" strokecolor="#000000">
                <v:path arrowok="t"/>
              </v:shape>
            </v:group>
            <v:group style="position:absolute;left:7460;top:8432;width:31;height:10" coordorigin="7460,8432" coordsize="31,10">
              <v:shape style="position:absolute;left:7460;top:8432;width:31;height:10" coordorigin="7460,8432" coordsize="31,10" path="m7460,8437l7490,8437e" filled="false" stroked="true" strokeweight=".6pt" strokecolor="#000000">
                <v:path arrowok="t"/>
              </v:shape>
            </v:group>
            <v:group style="position:absolute;left:7409;top:8432;width:31;height:10" coordorigin="7409,8432" coordsize="31,10">
              <v:shape style="position:absolute;left:7409;top:8432;width:31;height:10" coordorigin="7409,8432" coordsize="31,10" path="m7409,8437l7440,8437e" filled="false" stroked="true" strokeweight=".6pt" strokecolor="#000000">
                <v:path arrowok="t"/>
              </v:shape>
            </v:group>
            <v:group style="position:absolute;left:7359;top:8432;width:31;height:10" coordorigin="7359,8432" coordsize="31,10">
              <v:shape style="position:absolute;left:7359;top:8432;width:31;height:10" coordorigin="7359,8432" coordsize="31,10" path="m7359,8437l7389,8437e" filled="false" stroked="true" strokeweight=".6pt" strokecolor="#000000">
                <v:path arrowok="t"/>
              </v:shape>
            </v:group>
            <v:group style="position:absolute;left:7309;top:8432;width:31;height:10" coordorigin="7309,8432" coordsize="31,10">
              <v:shape style="position:absolute;left:7309;top:8432;width:31;height:10" coordorigin="7309,8432" coordsize="31,10" path="m7309,8437l7339,8437e" filled="false" stroked="true" strokeweight=".6pt" strokecolor="#000000">
                <v:path arrowok="t"/>
              </v:shape>
            </v:group>
            <v:group style="position:absolute;left:7258;top:8432;width:31;height:10" coordorigin="7258,8432" coordsize="31,10">
              <v:shape style="position:absolute;left:7258;top:8432;width:31;height:10" coordorigin="7258,8432" coordsize="31,10" path="m7258,8437l7288,8437e" filled="false" stroked="true" strokeweight=".6pt" strokecolor="#000000">
                <v:path arrowok="t"/>
              </v:shape>
            </v:group>
            <v:group style="position:absolute;left:7208;top:8432;width:31;height:10" coordorigin="7208,8432" coordsize="31,10">
              <v:shape style="position:absolute;left:7208;top:8432;width:31;height:10" coordorigin="7208,8432" coordsize="31,10" path="m7208,8437l7238,8437e" filled="false" stroked="true" strokeweight=".6pt" strokecolor="#000000">
                <v:path arrowok="t"/>
              </v:shape>
            </v:group>
            <v:group style="position:absolute;left:7158;top:8432;width:31;height:10" coordorigin="7158,8432" coordsize="31,10">
              <v:shape style="position:absolute;left:7158;top:8432;width:31;height:10" coordorigin="7158,8432" coordsize="31,10" path="m7158,8437l7188,8437e" filled="false" stroked="true" strokeweight=".6pt" strokecolor="#000000">
                <v:path arrowok="t"/>
              </v:shape>
            </v:group>
            <v:group style="position:absolute;left:7107;top:8432;width:31;height:10" coordorigin="7107,8432" coordsize="31,10">
              <v:shape style="position:absolute;left:7107;top:8432;width:31;height:10" coordorigin="7107,8432" coordsize="31,10" path="m7107,8437l7137,8437e" filled="false" stroked="true" strokeweight=".6pt" strokecolor="#000000">
                <v:path arrowok="t"/>
              </v:shape>
            </v:group>
            <v:group style="position:absolute;left:7057;top:8432;width:31;height:10" coordorigin="7057,8432" coordsize="31,10">
              <v:shape style="position:absolute;left:7057;top:8432;width:31;height:10" coordorigin="7057,8432" coordsize="31,10" path="m7057,8437l7087,8437e" filled="false" stroked="true" strokeweight=".6pt" strokecolor="#000000">
                <v:path arrowok="t"/>
              </v:shape>
            </v:group>
            <v:group style="position:absolute;left:7006;top:8432;width:31;height:10" coordorigin="7006,8432" coordsize="31,10">
              <v:shape style="position:absolute;left:7006;top:8432;width:31;height:10" coordorigin="7006,8432" coordsize="31,10" path="m7006,8437l7037,8437e" filled="false" stroked="true" strokeweight=".6pt" strokecolor="#000000">
                <v:path arrowok="t"/>
              </v:shape>
            </v:group>
            <v:group style="position:absolute;left:6956;top:8432;width:31;height:10" coordorigin="6956,8432" coordsize="31,10">
              <v:shape style="position:absolute;left:6956;top:8432;width:31;height:10" coordorigin="6956,8432" coordsize="31,10" path="m6956,8437l6986,8437e" filled="false" stroked="true" strokeweight=".6pt" strokecolor="#000000">
                <v:path arrowok="t"/>
              </v:shape>
            </v:group>
            <v:group style="position:absolute;left:6906;top:8432;width:31;height:10" coordorigin="6906,8432" coordsize="31,10">
              <v:shape style="position:absolute;left:6906;top:8432;width:31;height:10" coordorigin="6906,8432" coordsize="31,10" path="m6906,8437l6936,8437e" filled="false" stroked="true" strokeweight=".6pt" strokecolor="#000000">
                <v:path arrowok="t"/>
              </v:shape>
            </v:group>
            <v:group style="position:absolute;left:6855;top:8432;width:31;height:10" coordorigin="6855,8432" coordsize="31,10">
              <v:shape style="position:absolute;left:6855;top:8432;width:31;height:10" coordorigin="6855,8432" coordsize="31,10" path="m6855,8437l6885,8437e" filled="false" stroked="true" strokeweight=".6pt" strokecolor="#000000">
                <v:path arrowok="t"/>
              </v:shape>
            </v:group>
            <v:group style="position:absolute;left:6805;top:8432;width:31;height:10" coordorigin="6805,8432" coordsize="31,10">
              <v:shape style="position:absolute;left:6805;top:8432;width:31;height:10" coordorigin="6805,8432" coordsize="31,10" path="m6805,8437l6835,8437e" filled="false" stroked="true" strokeweight=".6pt" strokecolor="#000000">
                <v:path arrowok="t"/>
              </v:shape>
            </v:group>
            <v:group style="position:absolute;left:8417;top:8432;width:16;height:10" coordorigin="8417,8432" coordsize="16,10">
              <v:shape style="position:absolute;left:8417;top:8432;width:16;height:10" coordorigin="8417,8432" coordsize="16,10" path="m8417,8437l8432,8437e" filled="false" stroked="true" strokeweight=".6pt" strokecolor="#000000">
                <v:path arrowok="t"/>
              </v:shape>
            </v:group>
            <v:group style="position:absolute;left:6765;top:8437;width:21;height:2" coordorigin="6765,8437" coordsize="21,2">
              <v:shape style="position:absolute;left:6765;top:8437;width:21;height:2" coordorigin="6765,8437" coordsize="21,0" path="m6765,8437l6785,8437e" filled="false" stroked="true" strokeweight=".6pt" strokecolor="#000000">
                <v:path arrowok="t"/>
              </v:shape>
            </v:group>
            <v:group style="position:absolute;left:6765;top:8473;width:10;height:31" coordorigin="6765,8473" coordsize="10,31">
              <v:shape style="position:absolute;left:6765;top:8473;width:10;height:31" coordorigin="6765,8473" coordsize="10,31" path="m6765,8488l6775,8488e" filled="false" stroked="true" strokeweight="1.617pt" strokecolor="#000000">
                <v:path arrowok="t"/>
              </v:shape>
            </v:group>
            <v:group style="position:absolute;left:6765;top:8524;width:10;height:31" coordorigin="6765,8524" coordsize="10,31">
              <v:shape style="position:absolute;left:6765;top:8524;width:10;height:31" coordorigin="6765,8524" coordsize="10,31" path="m6765,8539l6775,8539e" filled="false" stroked="true" strokeweight="1.616pt" strokecolor="#000000">
                <v:path arrowok="t"/>
              </v:shape>
            </v:group>
            <v:group style="position:absolute;left:6765;top:8574;width:10;height:31" coordorigin="6765,8574" coordsize="10,31">
              <v:shape style="position:absolute;left:6765;top:8574;width:10;height:31" coordorigin="6765,8574" coordsize="10,31" path="m6765,8589l6775,8589e" filled="false" stroked="true" strokeweight="1.617pt" strokecolor="#000000">
                <v:path arrowok="t"/>
              </v:shape>
            </v:group>
            <v:group style="position:absolute;left:6765;top:8625;width:10;height:31" coordorigin="6765,8625" coordsize="10,31">
              <v:shape style="position:absolute;left:6765;top:8625;width:10;height:31" coordorigin="6765,8625" coordsize="10,31" path="m6765,8640l6775,8640e" filled="false" stroked="true" strokeweight="1.616pt" strokecolor="#000000">
                <v:path arrowok="t"/>
              </v:shape>
            </v:group>
            <v:group style="position:absolute;left:6765;top:8676;width:10;height:31" coordorigin="6765,8676" coordsize="10,31">
              <v:shape style="position:absolute;left:6765;top:8676;width:10;height:31" coordorigin="6765,8676" coordsize="10,31" path="m6765,8691l6775,8691e" filled="false" stroked="true" strokeweight="1.617pt" strokecolor="#000000">
                <v:path arrowok="t"/>
              </v:shape>
            </v:group>
            <v:group style="position:absolute;left:6765;top:8726;width:10;height:31" coordorigin="6765,8726" coordsize="10,31">
              <v:shape style="position:absolute;left:6765;top:8726;width:10;height:31" coordorigin="6765,8726" coordsize="10,31" path="m6765,8741l6775,8741e" filled="false" stroked="true" strokeweight="1.616pt" strokecolor="#000000">
                <v:path arrowok="t"/>
              </v:shape>
            </v:group>
            <v:group style="position:absolute;left:6765;top:8777;width:10;height:31" coordorigin="6765,8777" coordsize="10,31">
              <v:shape style="position:absolute;left:6765;top:8777;width:10;height:31" coordorigin="6765,8777" coordsize="10,31" path="m6765,8792l6775,8792e" filled="false" stroked="true" strokeweight="1.617pt" strokecolor="#000000">
                <v:path arrowok="t"/>
              </v:shape>
            </v:group>
            <v:group style="position:absolute;left:6765;top:8828;width:10;height:31" coordorigin="6765,8828" coordsize="10,31">
              <v:shape style="position:absolute;left:6765;top:8828;width:10;height:31" coordorigin="6765,8828" coordsize="10,31" path="m6765,8843l6775,8843e" filled="false" stroked="true" strokeweight="1.617pt" strokecolor="#000000">
                <v:path arrowok="t"/>
              </v:shape>
            </v:group>
            <v:group style="position:absolute;left:6765;top:8878;width:10;height:31" coordorigin="6765,8878" coordsize="10,31">
              <v:shape style="position:absolute;left:6765;top:8878;width:10;height:31" coordorigin="6765,8878" coordsize="10,31" path="m6765,8894l6775,8894e" filled="false" stroked="true" strokeweight="1.617pt" strokecolor="#000000">
                <v:path arrowok="t"/>
              </v:shape>
            </v:group>
            <v:group style="position:absolute;left:6765;top:8929;width:10;height:31" coordorigin="6765,8929" coordsize="10,31">
              <v:shape style="position:absolute;left:6765;top:8929;width:10;height:31" coordorigin="6765,8929" coordsize="10,31" path="m6765,8944l6775,8944e" filled="false" stroked="true" strokeweight="1.617pt" strokecolor="#000000">
                <v:path arrowok="t"/>
              </v:shape>
            </v:group>
            <v:group style="position:absolute;left:6765;top:8980;width:10;height:31" coordorigin="6765,8980" coordsize="10,31">
              <v:shape style="position:absolute;left:6765;top:8980;width:10;height:31" coordorigin="6765,8980" coordsize="10,31" path="m6765,8995l6775,8995e" filled="false" stroked="true" strokeweight="1.616pt" strokecolor="#000000">
                <v:path arrowok="t"/>
              </v:shape>
            </v:group>
            <v:group style="position:absolute;left:6765;top:9030;width:10;height:31" coordorigin="6765,9030" coordsize="10,31">
              <v:shape style="position:absolute;left:6765;top:9030;width:10;height:31" coordorigin="6765,9030" coordsize="10,31" path="m6765,9046l6775,9046e" filled="false" stroked="true" strokeweight="1.617pt" strokecolor="#000000">
                <v:path arrowok="t"/>
              </v:shape>
            </v:group>
            <v:group style="position:absolute;left:6765;top:9081;width:10;height:31" coordorigin="6765,9081" coordsize="10,31">
              <v:shape style="position:absolute;left:6765;top:9081;width:10;height:31" coordorigin="6765,9081" coordsize="10,31" path="m6765,9096l6775,9096e" filled="false" stroked="true" strokeweight="1.616pt" strokecolor="#000000">
                <v:path arrowok="t"/>
              </v:shape>
            </v:group>
            <v:group style="position:absolute;left:6765;top:9132;width:10;height:31" coordorigin="6765,9132" coordsize="10,31">
              <v:shape style="position:absolute;left:6765;top:9132;width:10;height:31" coordorigin="6765,9132" coordsize="10,31" path="m6765,9147l6775,9147e" filled="false" stroked="true" strokeweight="1.617pt" strokecolor="#000000">
                <v:path arrowok="t"/>
              </v:shape>
            </v:group>
            <v:group style="position:absolute;left:6765;top:9182;width:10;height:31" coordorigin="6765,9182" coordsize="10,31">
              <v:shape style="position:absolute;left:6765;top:9182;width:10;height:31" coordorigin="6765,9182" coordsize="10,31" path="m6765,9198l6775,9198e" filled="false" stroked="true" strokeweight="1.616pt" strokecolor="#000000">
                <v:path arrowok="t"/>
              </v:shape>
            </v:group>
            <v:group style="position:absolute;left:6765;top:9233;width:10;height:31" coordorigin="6765,9233" coordsize="10,31">
              <v:shape style="position:absolute;left:6765;top:9233;width:10;height:31" coordorigin="6765,9233" coordsize="10,31" path="m6765,9248l6775,9248e" filled="false" stroked="true" strokeweight="1.617pt" strokecolor="#000000">
                <v:path arrowok="t"/>
              </v:shape>
            </v:group>
            <v:group style="position:absolute;left:6765;top:9284;width:10;height:31" coordorigin="6765,9284" coordsize="10,31">
              <v:shape style="position:absolute;left:6765;top:9284;width:10;height:31" coordorigin="6765,9284" coordsize="10,31" path="m6765,9299l6775,9299e" filled="false" stroked="true" strokeweight="1.616pt" strokecolor="#000000">
                <v:path arrowok="t"/>
              </v:shape>
            </v:group>
            <v:group style="position:absolute;left:6765;top:9334;width:10;height:31" coordorigin="6765,9334" coordsize="10,31">
              <v:shape style="position:absolute;left:6765;top:9334;width:10;height:31" coordorigin="6765,9334" coordsize="10,31" path="m6765,9350l6775,9350e" filled="false" stroked="true" strokeweight="1.617pt" strokecolor="#000000">
                <v:path arrowok="t"/>
              </v:shape>
            </v:group>
            <v:group style="position:absolute;left:6765;top:9385;width:10;height:31" coordorigin="6765,9385" coordsize="10,31">
              <v:shape style="position:absolute;left:6765;top:9385;width:10;height:31" coordorigin="6765,9385" coordsize="10,31" path="m6765,9400l6775,9400e" filled="false" stroked="true" strokeweight="1.617pt" strokecolor="#000000">
                <v:path arrowok="t"/>
              </v:shape>
            </v:group>
            <v:group style="position:absolute;left:6765;top:9436;width:10;height:31" coordorigin="6765,9436" coordsize="10,31">
              <v:shape style="position:absolute;left:6765;top:9436;width:10;height:31" coordorigin="6765,9436" coordsize="10,31" path="m6765,9451l6775,9451e" filled="false" stroked="true" strokeweight="1.616pt" strokecolor="#000000">
                <v:path arrowok="t"/>
              </v:shape>
            </v:group>
            <v:group style="position:absolute;left:6765;top:9487;width:10;height:31" coordorigin="6765,9487" coordsize="10,31">
              <v:shape style="position:absolute;left:6765;top:9487;width:10;height:31" coordorigin="6765,9487" coordsize="10,31" path="m6765,9502l6775,9502e" filled="false" stroked="true" strokeweight="1.617pt" strokecolor="#000000">
                <v:path arrowok="t"/>
              </v:shape>
            </v:group>
            <v:group style="position:absolute;left:6765;top:9537;width:10;height:31" coordorigin="6765,9537" coordsize="10,31">
              <v:shape style="position:absolute;left:6765;top:9537;width:10;height:31" coordorigin="6765,9537" coordsize="10,31" path="m6765,9552l6775,9552e" filled="false" stroked="true" strokeweight="1.616pt" strokecolor="#000000">
                <v:path arrowok="t"/>
              </v:shape>
            </v:group>
            <v:group style="position:absolute;left:6765;top:9588;width:10;height:31" coordorigin="6765,9588" coordsize="10,31">
              <v:shape style="position:absolute;left:6765;top:9588;width:10;height:31" coordorigin="6765,9588" coordsize="10,31" path="m6765,9603l6775,9603e" filled="false" stroked="true" strokeweight="1.617pt" strokecolor="#000000">
                <v:path arrowok="t"/>
              </v:shape>
            </v:group>
            <v:group style="position:absolute;left:6765;top:9639;width:10;height:31" coordorigin="6765,9639" coordsize="10,31">
              <v:shape style="position:absolute;left:6765;top:9639;width:10;height:31" coordorigin="6765,9639" coordsize="10,31" path="m6765,9654l6775,9654e" filled="false" stroked="true" strokeweight="1.616pt" strokecolor="#000000">
                <v:path arrowok="t"/>
              </v:shape>
            </v:group>
            <v:group style="position:absolute;left:6765;top:9689;width:10;height:31" coordorigin="6765,9689" coordsize="10,31">
              <v:shape style="position:absolute;left:6765;top:9689;width:10;height:31" coordorigin="6765,9689" coordsize="10,31" path="m6765,9704l6775,9704e" filled="false" stroked="true" strokeweight="1.617pt" strokecolor="#000000">
                <v:path arrowok="t"/>
              </v:shape>
            </v:group>
            <v:group style="position:absolute;left:6765;top:9740;width:10;height:31" coordorigin="6765,9740" coordsize="10,31">
              <v:shape style="position:absolute;left:6765;top:9740;width:10;height:31" coordorigin="6765,9740" coordsize="10,31" path="m6765,9755l6775,9755e" filled="false" stroked="true" strokeweight="1.616pt" strokecolor="#000000">
                <v:path arrowok="t"/>
              </v:shape>
            </v:group>
            <v:group style="position:absolute;left:6765;top:9791;width:10;height:31" coordorigin="6765,9791" coordsize="10,31">
              <v:shape style="position:absolute;left:6765;top:9791;width:10;height:31" coordorigin="6765,9791" coordsize="10,31" path="m6765,9806l6775,9806e" filled="false" stroked="true" strokeweight="1.617pt" strokecolor="#000000">
                <v:path arrowok="t"/>
              </v:shape>
            </v:group>
            <v:group style="position:absolute;left:6765;top:9841;width:10;height:31" coordorigin="6765,9841" coordsize="10,31">
              <v:shape style="position:absolute;left:6765;top:9841;width:10;height:31" coordorigin="6765,9841" coordsize="10,31" path="m6765,9856l6775,9856e" filled="false" stroked="true" strokeweight="1.617pt" strokecolor="#000000">
                <v:path arrowok="t"/>
              </v:shape>
            </v:group>
            <v:group style="position:absolute;left:6765;top:9892;width:10;height:31" coordorigin="6765,9892" coordsize="10,31">
              <v:shape style="position:absolute;left:6765;top:9892;width:10;height:31" coordorigin="6765,9892" coordsize="10,31" path="m6765,9907l6775,9907e" filled="false" stroked="true" strokeweight="1.616pt" strokecolor="#000000">
                <v:path arrowok="t"/>
              </v:shape>
            </v:group>
            <v:group style="position:absolute;left:6765;top:9943;width:10;height:31" coordorigin="6765,9943" coordsize="10,31">
              <v:shape style="position:absolute;left:6765;top:9943;width:10;height:31" coordorigin="6765,9943" coordsize="10,31" path="m6765,9958l6775,9958e" filled="false" stroked="true" strokeweight="1.617pt" strokecolor="#000000">
                <v:path arrowok="t"/>
              </v:shape>
            </v:group>
            <v:group style="position:absolute;left:6765;top:9993;width:10;height:31" coordorigin="6765,9993" coordsize="10,31">
              <v:shape style="position:absolute;left:6765;top:9993;width:10;height:31" coordorigin="6765,9993" coordsize="10,31" path="m6765,10008l6775,10008e" filled="false" stroked="true" strokeweight="1.616pt" strokecolor="#000000">
                <v:path arrowok="t"/>
              </v:shape>
            </v:group>
            <v:group style="position:absolute;left:6765;top:10044;width:10;height:31" coordorigin="6765,10044" coordsize="10,31">
              <v:shape style="position:absolute;left:6765;top:10044;width:10;height:31" coordorigin="6765,10044" coordsize="10,31" path="m6765,10059l6775,10059e" filled="false" stroked="true" strokeweight="1.617pt" strokecolor="#000000">
                <v:path arrowok="t"/>
              </v:shape>
            </v:group>
            <v:group style="position:absolute;left:10049;top:8432;width:31;height:10" coordorigin="10049,8432" coordsize="31,10">
              <v:shape style="position:absolute;left:10049;top:8432;width:31;height:10" coordorigin="10049,8432" coordsize="31,10" path="m10049,8437l10079,8437e" filled="false" stroked="true" strokeweight=".6pt" strokecolor="#000000">
                <v:path arrowok="t"/>
              </v:shape>
            </v:group>
            <v:group style="position:absolute;left:9999;top:8432;width:31;height:10" coordorigin="9999,8432" coordsize="31,10">
              <v:shape style="position:absolute;left:9999;top:8432;width:31;height:10" coordorigin="9999,8432" coordsize="31,10" path="m9999,8437l10029,8437e" filled="false" stroked="true" strokeweight=".6pt" strokecolor="#000000">
                <v:path arrowok="t"/>
              </v:shape>
            </v:group>
            <v:group style="position:absolute;left:9948;top:8432;width:31;height:10" coordorigin="9948,8432" coordsize="31,10">
              <v:shape style="position:absolute;left:9948;top:8432;width:31;height:10" coordorigin="9948,8432" coordsize="31,10" path="m9948,8437l9978,8437e" filled="false" stroked="true" strokeweight=".6pt" strokecolor="#000000">
                <v:path arrowok="t"/>
              </v:shape>
            </v:group>
            <v:group style="position:absolute;left:9898;top:8432;width:31;height:10" coordorigin="9898,8432" coordsize="31,10">
              <v:shape style="position:absolute;left:9898;top:8432;width:31;height:10" coordorigin="9898,8432" coordsize="31,10" path="m9898,8437l9928,8437e" filled="false" stroked="true" strokeweight=".6pt" strokecolor="#000000">
                <v:path arrowok="t"/>
              </v:shape>
            </v:group>
            <v:group style="position:absolute;left:9847;top:8432;width:31;height:10" coordorigin="9847,8432" coordsize="31,10">
              <v:shape style="position:absolute;left:9847;top:8432;width:31;height:10" coordorigin="9847,8432" coordsize="31,10" path="m9847,8437l9878,8437e" filled="false" stroked="true" strokeweight=".6pt" strokecolor="#000000">
                <v:path arrowok="t"/>
              </v:shape>
            </v:group>
            <v:group style="position:absolute;left:9797;top:8432;width:31;height:10" coordorigin="9797,8432" coordsize="31,10">
              <v:shape style="position:absolute;left:9797;top:8432;width:31;height:10" coordorigin="9797,8432" coordsize="31,10" path="m9797,8437l9827,8437e" filled="false" stroked="true" strokeweight=".6pt" strokecolor="#000000">
                <v:path arrowok="t"/>
              </v:shape>
            </v:group>
            <v:group style="position:absolute;left:9747;top:8432;width:31;height:10" coordorigin="9747,8432" coordsize="31,10">
              <v:shape style="position:absolute;left:9747;top:8432;width:31;height:10" coordorigin="9747,8432" coordsize="31,10" path="m9747,8437l9777,8437e" filled="false" stroked="true" strokeweight=".6pt" strokecolor="#000000">
                <v:path arrowok="t"/>
              </v:shape>
            </v:group>
            <v:group style="position:absolute;left:9696;top:8432;width:31;height:10" coordorigin="9696,8432" coordsize="31,10">
              <v:shape style="position:absolute;left:9696;top:8432;width:31;height:10" coordorigin="9696,8432" coordsize="31,10" path="m9696,8437l9727,8437e" filled="false" stroked="true" strokeweight=".6pt" strokecolor="#000000">
                <v:path arrowok="t"/>
              </v:shape>
            </v:group>
            <v:group style="position:absolute;left:9646;top:8432;width:31;height:10" coordorigin="9646,8432" coordsize="31,10">
              <v:shape style="position:absolute;left:9646;top:8432;width:31;height:10" coordorigin="9646,8432" coordsize="31,10" path="m9646,8437l9676,8437e" filled="false" stroked="true" strokeweight=".6pt" strokecolor="#000000">
                <v:path arrowok="t"/>
              </v:shape>
            </v:group>
            <v:group style="position:absolute;left:9596;top:8432;width:31;height:10" coordorigin="9596,8432" coordsize="31,10">
              <v:shape style="position:absolute;left:9596;top:8432;width:31;height:10" coordorigin="9596,8432" coordsize="31,10" path="m9596,8437l9626,8437e" filled="false" stroked="true" strokeweight=".6pt" strokecolor="#000000">
                <v:path arrowok="t"/>
              </v:shape>
            </v:group>
            <v:group style="position:absolute;left:9545;top:8432;width:31;height:10" coordorigin="9545,8432" coordsize="31,10">
              <v:shape style="position:absolute;left:9545;top:8432;width:31;height:10" coordorigin="9545,8432" coordsize="31,10" path="m9545,8437l9575,8437e" filled="false" stroked="true" strokeweight=".6pt" strokecolor="#000000">
                <v:path arrowok="t"/>
              </v:shape>
            </v:group>
            <v:group style="position:absolute;left:9495;top:8432;width:31;height:10" coordorigin="9495,8432" coordsize="31,10">
              <v:shape style="position:absolute;left:9495;top:8432;width:31;height:10" coordorigin="9495,8432" coordsize="31,10" path="m9495,8437l9525,8437e" filled="false" stroked="true" strokeweight=".6pt" strokecolor="#000000">
                <v:path arrowok="t"/>
              </v:shape>
            </v:group>
            <v:group style="position:absolute;left:9444;top:8432;width:31;height:10" coordorigin="9444,8432" coordsize="31,10">
              <v:shape style="position:absolute;left:9444;top:8432;width:31;height:10" coordorigin="9444,8432" coordsize="31,10" path="m9444,8437l9475,8437e" filled="false" stroked="true" strokeweight=".6pt" strokecolor="#000000">
                <v:path arrowok="t"/>
              </v:shape>
            </v:group>
            <v:group style="position:absolute;left:9394;top:8432;width:31;height:10" coordorigin="9394,8432" coordsize="31,10">
              <v:shape style="position:absolute;left:9394;top:8432;width:31;height:10" coordorigin="9394,8432" coordsize="31,10" path="m9394,8437l9424,8437e" filled="false" stroked="true" strokeweight=".6pt" strokecolor="#000000">
                <v:path arrowok="t"/>
              </v:shape>
            </v:group>
            <v:group style="position:absolute;left:9344;top:8432;width:31;height:10" coordorigin="9344,8432" coordsize="31,10">
              <v:shape style="position:absolute;left:9344;top:8432;width:31;height:10" coordorigin="9344,8432" coordsize="31,10" path="m9344,8437l9374,8437e" filled="false" stroked="true" strokeweight=".6pt" strokecolor="#000000">
                <v:path arrowok="t"/>
              </v:shape>
            </v:group>
            <v:group style="position:absolute;left:9293;top:8432;width:31;height:10" coordorigin="9293,8432" coordsize="31,10">
              <v:shape style="position:absolute;left:9293;top:8432;width:31;height:10" coordorigin="9293,8432" coordsize="31,10" path="m9293,8437l9324,8437e" filled="false" stroked="true" strokeweight=".6pt" strokecolor="#000000">
                <v:path arrowok="t"/>
              </v:shape>
            </v:group>
            <v:group style="position:absolute;left:9243;top:8432;width:31;height:10" coordorigin="9243,8432" coordsize="31,10">
              <v:shape style="position:absolute;left:9243;top:8432;width:31;height:10" coordorigin="9243,8432" coordsize="31,10" path="m9243,8437l9273,8437e" filled="false" stroked="true" strokeweight=".6pt" strokecolor="#000000">
                <v:path arrowok="t"/>
              </v:shape>
            </v:group>
            <v:group style="position:absolute;left:9193;top:8432;width:31;height:10" coordorigin="9193,8432" coordsize="31,10">
              <v:shape style="position:absolute;left:9193;top:8432;width:31;height:10" coordorigin="9193,8432" coordsize="31,10" path="m9193,8437l9223,8437e" filled="false" stroked="true" strokeweight=".6pt" strokecolor="#000000">
                <v:path arrowok="t"/>
              </v:shape>
            </v:group>
            <v:group style="position:absolute;left:9142;top:8432;width:31;height:10" coordorigin="9142,8432" coordsize="31,10">
              <v:shape style="position:absolute;left:9142;top:8432;width:31;height:10" coordorigin="9142,8432" coordsize="31,10" path="m9142,8437l9172,8437e" filled="false" stroked="true" strokeweight=".6pt" strokecolor="#000000">
                <v:path arrowok="t"/>
              </v:shape>
            </v:group>
            <v:group style="position:absolute;left:9092;top:8432;width:31;height:10" coordorigin="9092,8432" coordsize="31,10">
              <v:shape style="position:absolute;left:9092;top:8432;width:31;height:10" coordorigin="9092,8432" coordsize="31,10" path="m9092,8437l9122,8437e" filled="false" stroked="true" strokeweight=".6pt" strokecolor="#000000">
                <v:path arrowok="t"/>
              </v:shape>
            </v:group>
            <v:group style="position:absolute;left:9041;top:8432;width:31;height:10" coordorigin="9041,8432" coordsize="31,10">
              <v:shape style="position:absolute;left:9041;top:8432;width:31;height:10" coordorigin="9041,8432" coordsize="31,10" path="m9041,8437l9072,8437e" filled="false" stroked="true" strokeweight=".6pt" strokecolor="#000000">
                <v:path arrowok="t"/>
              </v:shape>
            </v:group>
            <v:group style="position:absolute;left:8991;top:8432;width:31;height:10" coordorigin="8991,8432" coordsize="31,10">
              <v:shape style="position:absolute;left:8991;top:8432;width:31;height:10" coordorigin="8991,8432" coordsize="31,10" path="m8991,8437l9021,8437e" filled="false" stroked="true" strokeweight=".6pt" strokecolor="#000000">
                <v:path arrowok="t"/>
              </v:shape>
            </v:group>
            <v:group style="position:absolute;left:8941;top:8432;width:31;height:10" coordorigin="8941,8432" coordsize="31,10">
              <v:shape style="position:absolute;left:8941;top:8432;width:31;height:10" coordorigin="8941,8432" coordsize="31,10" path="m8941,8437l8971,8437e" filled="false" stroked="true" strokeweight=".6pt" strokecolor="#000000">
                <v:path arrowok="t"/>
              </v:shape>
            </v:group>
            <v:group style="position:absolute;left:8890;top:8432;width:31;height:10" coordorigin="8890,8432" coordsize="31,10">
              <v:shape style="position:absolute;left:8890;top:8432;width:31;height:10" coordorigin="8890,8432" coordsize="31,10" path="m8890,8437l8921,8437e" filled="false" stroked="true" strokeweight=".6pt" strokecolor="#000000">
                <v:path arrowok="t"/>
              </v:shape>
            </v:group>
            <v:group style="position:absolute;left:8840;top:8432;width:31;height:10" coordorigin="8840,8432" coordsize="31,10">
              <v:shape style="position:absolute;left:8840;top:8432;width:31;height:10" coordorigin="8840,8432" coordsize="31,10" path="m8840,8437l8870,8437e" filled="false" stroked="true" strokeweight=".6pt" strokecolor="#000000">
                <v:path arrowok="t"/>
              </v:shape>
            </v:group>
            <v:group style="position:absolute;left:8790;top:8432;width:31;height:10" coordorigin="8790,8432" coordsize="31,10">
              <v:shape style="position:absolute;left:8790;top:8432;width:31;height:10" coordorigin="8790,8432" coordsize="31,10" path="m8790,8437l8820,8437e" filled="false" stroked="true" strokeweight=".6pt" strokecolor="#000000">
                <v:path arrowok="t"/>
              </v:shape>
            </v:group>
            <v:group style="position:absolute;left:8739;top:8432;width:31;height:10" coordorigin="8739,8432" coordsize="31,10">
              <v:shape style="position:absolute;left:8739;top:8432;width:31;height:10" coordorigin="8739,8432" coordsize="31,10" path="m8739,8437l8769,8437e" filled="false" stroked="true" strokeweight=".6pt" strokecolor="#000000">
                <v:path arrowok="t"/>
              </v:shape>
            </v:group>
            <v:group style="position:absolute;left:8689;top:8432;width:31;height:10" coordorigin="8689,8432" coordsize="31,10">
              <v:shape style="position:absolute;left:8689;top:8432;width:31;height:10" coordorigin="8689,8432" coordsize="31,10" path="m8689,8437l8719,8437e" filled="false" stroked="true" strokeweight=".6pt" strokecolor="#000000">
                <v:path arrowok="t"/>
              </v:shape>
            </v:group>
            <v:group style="position:absolute;left:8638;top:8432;width:31;height:10" coordorigin="8638,8432" coordsize="31,10">
              <v:shape style="position:absolute;left:8638;top:8432;width:31;height:10" coordorigin="8638,8432" coordsize="31,10" path="m8638,8437l8669,8437e" filled="false" stroked="true" strokeweight=".6pt" strokecolor="#000000">
                <v:path arrowok="t"/>
              </v:shape>
            </v:group>
            <v:group style="position:absolute;left:8588;top:8432;width:31;height:10" coordorigin="8588,8432" coordsize="31,10">
              <v:shape style="position:absolute;left:8588;top:8432;width:31;height:10" coordorigin="8588,8432" coordsize="31,10" path="m8588,8437l8618,8437e" filled="false" stroked="true" strokeweight=".6pt" strokecolor="#000000">
                <v:path arrowok="t"/>
              </v:shape>
            </v:group>
            <v:group style="position:absolute;left:8538;top:8432;width:31;height:10" coordorigin="8538,8432" coordsize="31,10">
              <v:shape style="position:absolute;left:8538;top:8432;width:31;height:10" coordorigin="8538,8432" coordsize="31,10" path="m8538,8437l8568,8437e" filled="false" stroked="true" strokeweight=".6pt" strokecolor="#000000">
                <v:path arrowok="t"/>
              </v:shape>
            </v:group>
            <v:group style="position:absolute;left:8487;top:8432;width:31;height:10" coordorigin="8487,8432" coordsize="31,10">
              <v:shape style="position:absolute;left:8487;top:8432;width:31;height:10" coordorigin="8487,8432" coordsize="31,10" path="m8487,8437l8517,8437e" filled="false" stroked="true" strokeweight=".6pt" strokecolor="#000000">
                <v:path arrowok="t"/>
              </v:shape>
            </v:group>
            <v:group style="position:absolute;left:10099;top:8432;width:16;height:10" coordorigin="10099,8432" coordsize="16,10">
              <v:shape style="position:absolute;left:10099;top:8432;width:16;height:10" coordorigin="10099,8432" coordsize="16,10" path="m10099,8437l10114,8437e" filled="false" stroked="true" strokeweight=".6pt" strokecolor="#000000">
                <v:path arrowok="t"/>
              </v:shape>
            </v:group>
            <v:group style="position:absolute;left:8452;top:8432;width:16;height:10" coordorigin="8452,8432" coordsize="16,10">
              <v:shape style="position:absolute;left:8452;top:8432;width:16;height:10" coordorigin="8452,8432" coordsize="16,10" path="m8452,8437l8467,8437e" filled="false" stroked="true" strokeweight=".6pt" strokecolor="#000000">
                <v:path arrowok="t"/>
              </v:shape>
            </v:group>
            <v:group style="position:absolute;left:10109;top:8473;width:10;height:31" coordorigin="10109,8473" coordsize="10,31">
              <v:shape style="position:absolute;left:10109;top:8473;width:10;height:31" coordorigin="10109,8473" coordsize="10,31" path="m10109,8488l10119,8488e" filled="false" stroked="true" strokeweight="1.617pt" strokecolor="#000000">
                <v:path arrowok="t"/>
              </v:shape>
            </v:group>
            <v:group style="position:absolute;left:10109;top:8524;width:10;height:31" coordorigin="10109,8524" coordsize="10,31">
              <v:shape style="position:absolute;left:10109;top:8524;width:10;height:31" coordorigin="10109,8524" coordsize="10,31" path="m10109,8539l10119,8539e" filled="false" stroked="true" strokeweight="1.616pt" strokecolor="#000000">
                <v:path arrowok="t"/>
              </v:shape>
            </v:group>
            <v:group style="position:absolute;left:10109;top:8574;width:10;height:31" coordorigin="10109,8574" coordsize="10,31">
              <v:shape style="position:absolute;left:10109;top:8574;width:10;height:31" coordorigin="10109,8574" coordsize="10,31" path="m10109,8589l10119,8589e" filled="false" stroked="true" strokeweight="1.617pt" strokecolor="#000000">
                <v:path arrowok="t"/>
              </v:shape>
            </v:group>
            <v:group style="position:absolute;left:10109;top:8625;width:10;height:31" coordorigin="10109,8625" coordsize="10,31">
              <v:shape style="position:absolute;left:10109;top:8625;width:10;height:31" coordorigin="10109,8625" coordsize="10,31" path="m10109,8640l10119,8640e" filled="false" stroked="true" strokeweight="1.616pt" strokecolor="#000000">
                <v:path arrowok="t"/>
              </v:shape>
            </v:group>
            <v:group style="position:absolute;left:10109;top:8676;width:10;height:31" coordorigin="10109,8676" coordsize="10,31">
              <v:shape style="position:absolute;left:10109;top:8676;width:10;height:31" coordorigin="10109,8676" coordsize="10,31" path="m10109,8691l10119,8691e" filled="false" stroked="true" strokeweight="1.617pt" strokecolor="#000000">
                <v:path arrowok="t"/>
              </v:shape>
            </v:group>
            <v:group style="position:absolute;left:10109;top:8726;width:10;height:31" coordorigin="10109,8726" coordsize="10,31">
              <v:shape style="position:absolute;left:10109;top:8726;width:10;height:31" coordorigin="10109,8726" coordsize="10,31" path="m10109,8741l10119,8741e" filled="false" stroked="true" strokeweight="1.616pt" strokecolor="#000000">
                <v:path arrowok="t"/>
              </v:shape>
            </v:group>
            <v:group style="position:absolute;left:10109;top:8777;width:10;height:31" coordorigin="10109,8777" coordsize="10,31">
              <v:shape style="position:absolute;left:10109;top:8777;width:10;height:31" coordorigin="10109,8777" coordsize="10,31" path="m10109,8792l10119,8792e" filled="false" stroked="true" strokeweight="1.617pt" strokecolor="#000000">
                <v:path arrowok="t"/>
              </v:shape>
            </v:group>
            <v:group style="position:absolute;left:10109;top:8828;width:10;height:31" coordorigin="10109,8828" coordsize="10,31">
              <v:shape style="position:absolute;left:10109;top:8828;width:10;height:31" coordorigin="10109,8828" coordsize="10,31" path="m10109,8843l10119,8843e" filled="false" stroked="true" strokeweight="1.617pt" strokecolor="#000000">
                <v:path arrowok="t"/>
              </v:shape>
            </v:group>
            <v:group style="position:absolute;left:10109;top:8878;width:10;height:31" coordorigin="10109,8878" coordsize="10,31">
              <v:shape style="position:absolute;left:10109;top:8878;width:10;height:31" coordorigin="10109,8878" coordsize="10,31" path="m10109,8894l10119,8894e" filled="false" stroked="true" strokeweight="1.617pt" strokecolor="#000000">
                <v:path arrowok="t"/>
              </v:shape>
            </v:group>
            <v:group style="position:absolute;left:10109;top:8929;width:10;height:31" coordorigin="10109,8929" coordsize="10,31">
              <v:shape style="position:absolute;left:10109;top:8929;width:10;height:31" coordorigin="10109,8929" coordsize="10,31" path="m10109,8944l10119,8944e" filled="false" stroked="true" strokeweight="1.617pt" strokecolor="#000000">
                <v:path arrowok="t"/>
              </v:shape>
            </v:group>
            <v:group style="position:absolute;left:10109;top:8980;width:10;height:31" coordorigin="10109,8980" coordsize="10,31">
              <v:shape style="position:absolute;left:10109;top:8980;width:10;height:31" coordorigin="10109,8980" coordsize="10,31" path="m10109,8995l10119,8995e" filled="false" stroked="true" strokeweight="1.616pt" strokecolor="#000000">
                <v:path arrowok="t"/>
              </v:shape>
            </v:group>
            <v:group style="position:absolute;left:10109;top:9030;width:10;height:31" coordorigin="10109,9030" coordsize="10,31">
              <v:shape style="position:absolute;left:10109;top:9030;width:10;height:31" coordorigin="10109,9030" coordsize="10,31" path="m10109,9046l10119,9046e" filled="false" stroked="true" strokeweight="1.617pt" strokecolor="#000000">
                <v:path arrowok="t"/>
              </v:shape>
            </v:group>
            <v:group style="position:absolute;left:10109;top:9081;width:10;height:31" coordorigin="10109,9081" coordsize="10,31">
              <v:shape style="position:absolute;left:10109;top:9081;width:10;height:31" coordorigin="10109,9081" coordsize="10,31" path="m10109,9096l10119,9096e" filled="false" stroked="true" strokeweight="1.616pt" strokecolor="#000000">
                <v:path arrowok="t"/>
              </v:shape>
            </v:group>
            <v:group style="position:absolute;left:10109;top:9132;width:10;height:31" coordorigin="10109,9132" coordsize="10,31">
              <v:shape style="position:absolute;left:10109;top:9132;width:10;height:31" coordorigin="10109,9132" coordsize="10,31" path="m10109,9147l10119,9147e" filled="false" stroked="true" strokeweight="1.617pt" strokecolor="#000000">
                <v:path arrowok="t"/>
              </v:shape>
            </v:group>
            <v:group style="position:absolute;left:10109;top:9182;width:10;height:31" coordorigin="10109,9182" coordsize="10,31">
              <v:shape style="position:absolute;left:10109;top:9182;width:10;height:31" coordorigin="10109,9182" coordsize="10,31" path="m10109,9198l10119,9198e" filled="false" stroked="true" strokeweight="1.616pt" strokecolor="#000000">
                <v:path arrowok="t"/>
              </v:shape>
            </v:group>
            <v:group style="position:absolute;left:10109;top:9233;width:10;height:31" coordorigin="10109,9233" coordsize="10,31">
              <v:shape style="position:absolute;left:10109;top:9233;width:10;height:31" coordorigin="10109,9233" coordsize="10,31" path="m10109,9248l10119,9248e" filled="false" stroked="true" strokeweight="1.617pt" strokecolor="#000000">
                <v:path arrowok="t"/>
              </v:shape>
            </v:group>
            <v:group style="position:absolute;left:10109;top:9284;width:10;height:31" coordorigin="10109,9284" coordsize="10,31">
              <v:shape style="position:absolute;left:10109;top:9284;width:10;height:31" coordorigin="10109,9284" coordsize="10,31" path="m10109,9299l10119,9299e" filled="false" stroked="true" strokeweight="1.616pt" strokecolor="#000000">
                <v:path arrowok="t"/>
              </v:shape>
            </v:group>
            <v:group style="position:absolute;left:10109;top:9334;width:10;height:31" coordorigin="10109,9334" coordsize="10,31">
              <v:shape style="position:absolute;left:10109;top:9334;width:10;height:31" coordorigin="10109,9334" coordsize="10,31" path="m10109,9350l10119,9350e" filled="false" stroked="true" strokeweight="1.617pt" strokecolor="#000000">
                <v:path arrowok="t"/>
              </v:shape>
            </v:group>
            <v:group style="position:absolute;left:10109;top:9385;width:10;height:31" coordorigin="10109,9385" coordsize="10,31">
              <v:shape style="position:absolute;left:10109;top:9385;width:10;height:31" coordorigin="10109,9385" coordsize="10,31" path="m10109,9400l10119,9400e" filled="false" stroked="true" strokeweight="1.617pt" strokecolor="#000000">
                <v:path arrowok="t"/>
              </v:shape>
            </v:group>
            <v:group style="position:absolute;left:10109;top:9436;width:10;height:31" coordorigin="10109,9436" coordsize="10,31">
              <v:shape style="position:absolute;left:10109;top:9436;width:10;height:31" coordorigin="10109,9436" coordsize="10,31" path="m10109,9451l10119,9451e" filled="false" stroked="true" strokeweight="1.616pt" strokecolor="#000000">
                <v:path arrowok="t"/>
              </v:shape>
            </v:group>
            <v:group style="position:absolute;left:10109;top:9487;width:10;height:31" coordorigin="10109,9487" coordsize="10,31">
              <v:shape style="position:absolute;left:10109;top:9487;width:10;height:31" coordorigin="10109,9487" coordsize="10,31" path="m10109,9502l10119,9502e" filled="false" stroked="true" strokeweight="1.617pt" strokecolor="#000000">
                <v:path arrowok="t"/>
              </v:shape>
            </v:group>
            <v:group style="position:absolute;left:10109;top:9537;width:10;height:31" coordorigin="10109,9537" coordsize="10,31">
              <v:shape style="position:absolute;left:10109;top:9537;width:10;height:31" coordorigin="10109,9537" coordsize="10,31" path="m10109,9552l10119,9552e" filled="false" stroked="true" strokeweight="1.616pt" strokecolor="#000000">
                <v:path arrowok="t"/>
              </v:shape>
            </v:group>
            <v:group style="position:absolute;left:10109;top:9588;width:10;height:31" coordorigin="10109,9588" coordsize="10,31">
              <v:shape style="position:absolute;left:10109;top:9588;width:10;height:31" coordorigin="10109,9588" coordsize="10,31" path="m10109,9603l10119,9603e" filled="false" stroked="true" strokeweight="1.617pt" strokecolor="#000000">
                <v:path arrowok="t"/>
              </v:shape>
            </v:group>
            <v:group style="position:absolute;left:10109;top:9639;width:10;height:31" coordorigin="10109,9639" coordsize="10,31">
              <v:shape style="position:absolute;left:10109;top:9639;width:10;height:31" coordorigin="10109,9639" coordsize="10,31" path="m10109,9654l10119,9654e" filled="false" stroked="true" strokeweight="1.616pt" strokecolor="#000000">
                <v:path arrowok="t"/>
              </v:shape>
            </v:group>
            <v:group style="position:absolute;left:10109;top:9689;width:10;height:31" coordorigin="10109,9689" coordsize="10,31">
              <v:shape style="position:absolute;left:10109;top:9689;width:10;height:31" coordorigin="10109,9689" coordsize="10,31" path="m10109,9704l10119,9704e" filled="false" stroked="true" strokeweight="1.617pt" strokecolor="#000000">
                <v:path arrowok="t"/>
              </v:shape>
            </v:group>
            <v:group style="position:absolute;left:10109;top:9740;width:10;height:31" coordorigin="10109,9740" coordsize="10,31">
              <v:shape style="position:absolute;left:10109;top:9740;width:10;height:31" coordorigin="10109,9740" coordsize="10,31" path="m10109,9755l10119,9755e" filled="false" stroked="true" strokeweight="1.616pt" strokecolor="#000000">
                <v:path arrowok="t"/>
              </v:shape>
            </v:group>
            <v:group style="position:absolute;left:10109;top:9791;width:10;height:31" coordorigin="10109,9791" coordsize="10,31">
              <v:shape style="position:absolute;left:10109;top:9791;width:10;height:31" coordorigin="10109,9791" coordsize="10,31" path="m10109,9806l10119,9806e" filled="false" stroked="true" strokeweight="1.617pt" strokecolor="#000000">
                <v:path arrowok="t"/>
              </v:shape>
            </v:group>
            <v:group style="position:absolute;left:10109;top:9841;width:10;height:31" coordorigin="10109,9841" coordsize="10,31">
              <v:shape style="position:absolute;left:10109;top:9841;width:10;height:31" coordorigin="10109,9841" coordsize="10,31" path="m10109,9856l10119,9856e" filled="false" stroked="true" strokeweight="1.617pt" strokecolor="#000000">
                <v:path arrowok="t"/>
              </v:shape>
            </v:group>
            <v:group style="position:absolute;left:10109;top:9892;width:10;height:31" coordorigin="10109,9892" coordsize="10,31">
              <v:shape style="position:absolute;left:10109;top:9892;width:10;height:31" coordorigin="10109,9892" coordsize="10,31" path="m10109,9907l10119,9907e" filled="false" stroked="true" strokeweight="1.616pt" strokecolor="#000000">
                <v:path arrowok="t"/>
              </v:shape>
            </v:group>
            <v:group style="position:absolute;left:10109;top:9943;width:10;height:31" coordorigin="10109,9943" coordsize="10,31">
              <v:shape style="position:absolute;left:10109;top:9943;width:10;height:31" coordorigin="10109,9943" coordsize="10,31" path="m10109,9958l10119,9958e" filled="false" stroked="true" strokeweight="1.617pt" strokecolor="#000000">
                <v:path arrowok="t"/>
              </v:shape>
            </v:group>
            <v:group style="position:absolute;left:10109;top:9993;width:10;height:31" coordorigin="10109,9993" coordsize="10,31">
              <v:shape style="position:absolute;left:10109;top:9993;width:10;height:31" coordorigin="10109,9993" coordsize="10,31" path="m10109,10008l10119,10008e" filled="false" stroked="true" strokeweight="1.616pt" strokecolor="#000000">
                <v:path arrowok="t"/>
              </v:shape>
            </v:group>
            <v:group style="position:absolute;left:10109;top:10044;width:10;height:31" coordorigin="10109,10044" coordsize="10,31">
              <v:shape style="position:absolute;left:10109;top:10044;width:10;height:31" coordorigin="10109,10044" coordsize="10,31" path="m10109,10059l10119,10059e" filled="false" stroked="true" strokeweight="1.617pt" strokecolor="#000000">
                <v:path arrowok="t"/>
              </v:shape>
            </v:group>
            <v:group style="position:absolute;left:10109;top:10110;width:10;height:2" coordorigin="10109,10110" coordsize="10,2">
              <v:shape style="position:absolute;left:10109;top:10110;width:10;height:2" coordorigin="10109,10110" coordsize="10,0" path="m10109,10110l10119,10110e" filled="false" stroked="true" strokeweight="1.617pt" strokecolor="#000000">
                <v:path arrowok="t"/>
              </v:shape>
            </v:group>
            <v:group style="position:absolute;left:75;top:10145;width:10;height:31" coordorigin="75,10145" coordsize="10,31">
              <v:shape style="position:absolute;left:75;top:10145;width:10;height:31" coordorigin="75,10145" coordsize="10,31" path="m75,10161l85,10161e" filled="false" stroked="true" strokeweight="1.617pt" strokecolor="#000000">
                <v:path arrowok="t"/>
              </v:shape>
            </v:group>
            <v:group style="position:absolute;left:75;top:10196;width:10;height:31" coordorigin="75,10196" coordsize="10,31">
              <v:shape style="position:absolute;left:75;top:10196;width:10;height:31" coordorigin="75,10196" coordsize="10,31" path="m75,10211l85,10211e" filled="false" stroked="true" strokeweight="1.617pt" strokecolor="#000000">
                <v:path arrowok="t"/>
              </v:shape>
            </v:group>
            <v:group style="position:absolute;left:75;top:10247;width:10;height:31" coordorigin="75,10247" coordsize="10,31">
              <v:shape style="position:absolute;left:75;top:10247;width:10;height:31" coordorigin="75,10247" coordsize="10,31" path="m75,10262l85,10262e" filled="false" stroked="true" strokeweight="1.616pt" strokecolor="#000000">
                <v:path arrowok="t"/>
              </v:shape>
            </v:group>
            <v:group style="position:absolute;left:75;top:10297;width:10;height:31" coordorigin="75,10297" coordsize="10,31">
              <v:shape style="position:absolute;left:75;top:10297;width:10;height:31" coordorigin="75,10297" coordsize="10,31" path="m75,10313l85,10313e" filled="false" stroked="true" strokeweight="1.617pt" strokecolor="#000000">
                <v:path arrowok="t"/>
              </v:shape>
            </v:group>
            <v:group style="position:absolute;left:75;top:10348;width:10;height:31" coordorigin="75,10348" coordsize="10,31">
              <v:shape style="position:absolute;left:75;top:10348;width:10;height:31" coordorigin="75,10348" coordsize="10,31" path="m75,10363l85,10363e" filled="false" stroked="true" strokeweight="1.616pt" strokecolor="#000000">
                <v:path arrowok="t"/>
              </v:shape>
            </v:group>
            <v:group style="position:absolute;left:75;top:10399;width:10;height:31" coordorigin="75,10399" coordsize="10,31">
              <v:shape style="position:absolute;left:75;top:10399;width:10;height:31" coordorigin="75,10399" coordsize="10,31" path="m75,10414l85,10414e" filled="false" stroked="true" strokeweight="1.617pt" strokecolor="#000000">
                <v:path arrowok="t"/>
              </v:shape>
            </v:group>
            <v:group style="position:absolute;left:75;top:10449;width:10;height:31" coordorigin="75,10449" coordsize="10,31">
              <v:shape style="position:absolute;left:75;top:10449;width:10;height:31" coordorigin="75,10449" coordsize="10,31" path="m75,10465l85,10465e" filled="false" stroked="true" strokeweight="1.616pt" strokecolor="#000000">
                <v:path arrowok="t"/>
              </v:shape>
            </v:group>
            <v:group style="position:absolute;left:75;top:10500;width:10;height:31" coordorigin="75,10500" coordsize="10,31">
              <v:shape style="position:absolute;left:75;top:10500;width:10;height:31" coordorigin="75,10500" coordsize="10,31" path="m75,10515l85,10515e" filled="false" stroked="true" strokeweight="1.617pt" strokecolor="#000000">
                <v:path arrowok="t"/>
              </v:shape>
            </v:group>
            <v:group style="position:absolute;left:75;top:10551;width:10;height:31" coordorigin="75,10551" coordsize="10,31">
              <v:shape style="position:absolute;left:75;top:10551;width:10;height:31" coordorigin="75,10551" coordsize="10,31" path="m75,10566l85,10566e" filled="false" stroked="true" strokeweight="1.616pt" strokecolor="#000000">
                <v:path arrowok="t"/>
              </v:shape>
            </v:group>
            <v:group style="position:absolute;left:75;top:10601;width:10;height:31" coordorigin="75,10601" coordsize="10,31">
              <v:shape style="position:absolute;left:75;top:10601;width:10;height:31" coordorigin="75,10601" coordsize="10,31" path="m75,10617l85,10617e" filled="false" stroked="true" strokeweight="1.617pt" strokecolor="#000000">
                <v:path arrowok="t"/>
              </v:shape>
            </v:group>
            <v:group style="position:absolute;left:75;top:10652;width:10;height:31" coordorigin="75,10652" coordsize="10,31">
              <v:shape style="position:absolute;left:75;top:10652;width:10;height:31" coordorigin="75,10652" coordsize="10,31" path="m75,10667l85,10667e" filled="false" stroked="true" strokeweight="1.617pt" strokecolor="#000000">
                <v:path arrowok="t"/>
              </v:shape>
            </v:group>
            <v:group style="position:absolute;left:75;top:10703;width:10;height:31" coordorigin="75,10703" coordsize="10,31">
              <v:shape style="position:absolute;left:75;top:10703;width:10;height:31" coordorigin="75,10703" coordsize="10,31" path="m75,10718l85,10718e" filled="false" stroked="true" strokeweight="1.617pt" strokecolor="#000000">
                <v:path arrowok="t"/>
              </v:shape>
            </v:group>
            <v:group style="position:absolute;left:75;top:10754;width:10;height:31" coordorigin="75,10754" coordsize="10,31">
              <v:shape style="position:absolute;left:75;top:10754;width:10;height:31" coordorigin="75,10754" coordsize="10,31" path="m75,10769l85,10769e" filled="false" stroked="true" strokeweight="1.617pt" strokecolor="#000000">
                <v:path arrowok="t"/>
              </v:shape>
            </v:group>
            <v:group style="position:absolute;left:75;top:10804;width:10;height:31" coordorigin="75,10804" coordsize="10,31">
              <v:shape style="position:absolute;left:75;top:10804;width:10;height:31" coordorigin="75,10804" coordsize="10,31" path="m75,10819l85,10819e" filled="false" stroked="true" strokeweight="1.616pt" strokecolor="#000000">
                <v:path arrowok="t"/>
              </v:shape>
            </v:group>
            <v:group style="position:absolute;left:75;top:10855;width:10;height:31" coordorigin="75,10855" coordsize="10,31">
              <v:shape style="position:absolute;left:75;top:10855;width:10;height:31" coordorigin="75,10855" coordsize="10,31" path="m75,10870l85,10870e" filled="false" stroked="true" strokeweight="1.617pt" strokecolor="#000000">
                <v:path arrowok="t"/>
              </v:shape>
            </v:group>
            <v:group style="position:absolute;left:75;top:10906;width:10;height:31" coordorigin="75,10906" coordsize="10,31">
              <v:shape style="position:absolute;left:75;top:10906;width:10;height:31" coordorigin="75,10906" coordsize="10,31" path="m75,10921l85,10921e" filled="false" stroked="true" strokeweight="1.616pt" strokecolor="#000000">
                <v:path arrowok="t"/>
              </v:shape>
            </v:group>
            <v:group style="position:absolute;left:75;top:10956;width:10;height:31" coordorigin="75,10956" coordsize="10,31">
              <v:shape style="position:absolute;left:75;top:10956;width:10;height:31" coordorigin="75,10956" coordsize="10,31" path="m75,10971l85,10971e" filled="false" stroked="true" strokeweight="1.617pt" strokecolor="#000000">
                <v:path arrowok="t"/>
              </v:shape>
            </v:group>
            <v:group style="position:absolute;left:75;top:11007;width:10;height:31" coordorigin="75,11007" coordsize="10,31">
              <v:shape style="position:absolute;left:75;top:11007;width:10;height:31" coordorigin="75,11007" coordsize="10,31" path="m75,11022l85,11022e" filled="false" stroked="true" strokeweight="1.616pt" strokecolor="#000000">
                <v:path arrowok="t"/>
              </v:shape>
            </v:group>
            <v:group style="position:absolute;left:75;top:11058;width:10;height:31" coordorigin="75,11058" coordsize="10,31">
              <v:shape style="position:absolute;left:75;top:11058;width:10;height:31" coordorigin="75,11058" coordsize="10,31" path="m75,11073l85,11073e" filled="false" stroked="true" strokeweight="1.617pt" strokecolor="#000000">
                <v:path arrowok="t"/>
              </v:shape>
            </v:group>
            <v:group style="position:absolute;left:75;top:11108;width:10;height:31" coordorigin="75,11108" coordsize="10,31">
              <v:shape style="position:absolute;left:75;top:11108;width:10;height:31" coordorigin="75,11108" coordsize="10,31" path="m75,11123l85,11123e" filled="false" stroked="true" strokeweight="1.616pt" strokecolor="#000000">
                <v:path arrowok="t"/>
              </v:shape>
            </v:group>
            <v:group style="position:absolute;left:75;top:11159;width:10;height:31" coordorigin="75,11159" coordsize="10,31">
              <v:shape style="position:absolute;left:75;top:11159;width:10;height:31" coordorigin="75,11159" coordsize="10,31" path="m75,11174l85,11174e" filled="false" stroked="true" strokeweight="1.617pt" strokecolor="#000000">
                <v:path arrowok="t"/>
              </v:shape>
            </v:group>
            <v:group style="position:absolute;left:75;top:11210;width:10;height:31" coordorigin="75,11210" coordsize="10,31">
              <v:shape style="position:absolute;left:75;top:11210;width:10;height:31" coordorigin="75,11210" coordsize="10,31" path="m75,11225l85,11225e" filled="false" stroked="true" strokeweight="1.617pt" strokecolor="#000000">
                <v:path arrowok="t"/>
              </v:shape>
            </v:group>
            <v:group style="position:absolute;left:75;top:11260;width:10;height:31" coordorigin="75,11260" coordsize="10,31">
              <v:shape style="position:absolute;left:75;top:11260;width:10;height:31" coordorigin="75,11260" coordsize="10,31" path="m75,11275l85,11275e" filled="false" stroked="true" strokeweight="1.616pt" strokecolor="#000000">
                <v:path arrowok="t"/>
              </v:shape>
            </v:group>
            <v:group style="position:absolute;left:75;top:11311;width:10;height:31" coordorigin="75,11311" coordsize="10,31">
              <v:shape style="position:absolute;left:75;top:11311;width:10;height:31" coordorigin="75,11311" coordsize="10,31" path="m75,11326l85,11326e" filled="false" stroked="true" strokeweight="1.617pt" strokecolor="#000000">
                <v:path arrowok="t"/>
              </v:shape>
            </v:group>
            <v:group style="position:absolute;left:75;top:11362;width:10;height:31" coordorigin="75,11362" coordsize="10,31">
              <v:shape style="position:absolute;left:75;top:11362;width:10;height:31" coordorigin="75,11362" coordsize="10,31" path="m75,11377l85,11377e" filled="false" stroked="true" strokeweight="1.616pt" strokecolor="#000000">
                <v:path arrowok="t"/>
              </v:shape>
            </v:group>
            <v:group style="position:absolute;left:75;top:11412;width:10;height:31" coordorigin="75,11412" coordsize="10,31">
              <v:shape style="position:absolute;left:75;top:11412;width:10;height:31" coordorigin="75,11412" coordsize="10,31" path="m75,11428l85,11428e" filled="false" stroked="true" strokeweight="1.617pt" strokecolor="#000000">
                <v:path arrowok="t"/>
              </v:shape>
            </v:group>
            <v:group style="position:absolute;left:75;top:11463;width:10;height:31" coordorigin="75,11463" coordsize="10,31">
              <v:shape style="position:absolute;left:75;top:11463;width:10;height:31" coordorigin="75,11463" coordsize="10,31" path="m75,11478l85,11478e" filled="false" stroked="true" strokeweight="1.617pt" strokecolor="#000000">
                <v:path arrowok="t"/>
              </v:shape>
            </v:group>
            <v:group style="position:absolute;left:75;top:11514;width:10;height:31" coordorigin="75,11514" coordsize="10,31">
              <v:shape style="position:absolute;left:75;top:11514;width:10;height:31" coordorigin="75,11514" coordsize="10,31" path="m75,11529l85,11529e" filled="false" stroked="true" strokeweight="1.617pt" strokecolor="#000000">
                <v:path arrowok="t"/>
              </v:shape>
            </v:group>
            <v:group style="position:absolute;left:75;top:11564;width:10;height:31" coordorigin="75,11564" coordsize="10,31">
              <v:shape style="position:absolute;left:75;top:11564;width:10;height:31" coordorigin="75,11564" coordsize="10,31" path="m75,11580l85,11580e" filled="false" stroked="true" strokeweight="1.617pt" strokecolor="#000000">
                <v:path arrowok="t"/>
              </v:shape>
            </v:group>
            <v:group style="position:absolute;left:75;top:11615;width:10;height:31" coordorigin="75,11615" coordsize="10,31">
              <v:shape style="position:absolute;left:75;top:11615;width:10;height:31" coordorigin="75,11615" coordsize="10,31" path="m75,11630l85,11630e" filled="false" stroked="true" strokeweight="1.617pt" strokecolor="#000000">
                <v:path arrowok="t"/>
              </v:shape>
            </v:group>
            <v:group style="position:absolute;left:75;top:11666;width:10;height:31" coordorigin="75,11666" coordsize="10,31">
              <v:shape style="position:absolute;left:75;top:11666;width:10;height:31" coordorigin="75,11666" coordsize="10,31" path="m75,11681l85,11681e" filled="false" stroked="true" strokeweight="1.617pt" strokecolor="#000000">
                <v:path arrowok="t"/>
              </v:shape>
            </v:group>
            <v:group style="position:absolute;left:75;top:11716;width:10;height:31" coordorigin="75,11716" coordsize="10,31">
              <v:shape style="position:absolute;left:75;top:11716;width:10;height:31" coordorigin="75,11716" coordsize="10,31" path="m75,11732l85,11732e" filled="false" stroked="true" strokeweight="1.616pt" strokecolor="#000000">
                <v:path arrowok="t"/>
              </v:shape>
            </v:group>
            <v:group style="position:absolute;left:75;top:11767;width:10;height:21" coordorigin="75,11767" coordsize="10,21">
              <v:shape style="position:absolute;left:75;top:11767;width:10;height:21" coordorigin="75,11767" coordsize="10,21" path="m75,11777l85,11777e" filled="false" stroked="true" strokeweight="1.109pt" strokecolor="#000000">
                <v:path arrowok="t"/>
              </v:shape>
            </v:group>
            <v:group style="position:absolute;left:80;top:10110;width:1698;height:2" coordorigin="80,10110" coordsize="1698,2">
              <v:shape style="position:absolute;left:80;top:10110;width:1698;height:2" coordorigin="80,10110" coordsize="1698,0" path="m80,10110l1777,10110e" filled="false" stroked="true" strokeweight=".599pt" strokecolor="#000000">
                <v:path arrowok="t"/>
              </v:shape>
            </v:group>
            <v:group style="position:absolute;left:3460;top:10110;width:1663;height:2" coordorigin="3460,10110" coordsize="1663,2">
              <v:shape style="position:absolute;left:3460;top:10110;width:1663;height:2" coordorigin="3460,10110" coordsize="1663,0" path="m3460,10110l5122,10110e" filled="false" stroked="true" strokeweight=".599pt" strokecolor="#000000">
                <v:path arrowok="t"/>
              </v:shape>
            </v:group>
            <v:group style="position:absolute;left:3420;top:10145;width:10;height:31" coordorigin="3420,10145" coordsize="10,31">
              <v:shape style="position:absolute;left:3420;top:10145;width:10;height:31" coordorigin="3420,10145" coordsize="10,31" path="m3420,10161l3430,10161e" filled="false" stroked="true" strokeweight="1.617pt" strokecolor="#000000">
                <v:path arrowok="t"/>
              </v:shape>
            </v:group>
            <v:group style="position:absolute;left:3420;top:10196;width:10;height:31" coordorigin="3420,10196" coordsize="10,31">
              <v:shape style="position:absolute;left:3420;top:10196;width:10;height:31" coordorigin="3420,10196" coordsize="10,31" path="m3420,10211l3430,10211e" filled="false" stroked="true" strokeweight="1.617pt" strokecolor="#000000">
                <v:path arrowok="t"/>
              </v:shape>
            </v:group>
            <v:group style="position:absolute;left:3420;top:10247;width:10;height:31" coordorigin="3420,10247" coordsize="10,31">
              <v:shape style="position:absolute;left:3420;top:10247;width:10;height:31" coordorigin="3420,10247" coordsize="10,31" path="m3420,10262l3430,10262e" filled="false" stroked="true" strokeweight="1.616pt" strokecolor="#000000">
                <v:path arrowok="t"/>
              </v:shape>
            </v:group>
            <v:group style="position:absolute;left:3420;top:10297;width:10;height:31" coordorigin="3420,10297" coordsize="10,31">
              <v:shape style="position:absolute;left:3420;top:10297;width:10;height:31" coordorigin="3420,10297" coordsize="10,31" path="m3420,10313l3430,10313e" filled="false" stroked="true" strokeweight="1.617pt" strokecolor="#000000">
                <v:path arrowok="t"/>
              </v:shape>
            </v:group>
            <v:group style="position:absolute;left:3420;top:10348;width:10;height:31" coordorigin="3420,10348" coordsize="10,31">
              <v:shape style="position:absolute;left:3420;top:10348;width:10;height:31" coordorigin="3420,10348" coordsize="10,31" path="m3420,10363l3430,10363e" filled="false" stroked="true" strokeweight="1.616pt" strokecolor="#000000">
                <v:path arrowok="t"/>
              </v:shape>
            </v:group>
            <v:group style="position:absolute;left:3420;top:10399;width:10;height:31" coordorigin="3420,10399" coordsize="10,31">
              <v:shape style="position:absolute;left:3420;top:10399;width:10;height:31" coordorigin="3420,10399" coordsize="10,31" path="m3420,10414l3430,10414e" filled="false" stroked="true" strokeweight="1.617pt" strokecolor="#000000">
                <v:path arrowok="t"/>
              </v:shape>
            </v:group>
            <v:group style="position:absolute;left:3420;top:10449;width:10;height:31" coordorigin="3420,10449" coordsize="10,31">
              <v:shape style="position:absolute;left:3420;top:10449;width:10;height:31" coordorigin="3420,10449" coordsize="10,31" path="m3420,10465l3430,10465e" filled="false" stroked="true" strokeweight="1.616pt" strokecolor="#000000">
                <v:path arrowok="t"/>
              </v:shape>
            </v:group>
            <v:group style="position:absolute;left:3420;top:10500;width:10;height:31" coordorigin="3420,10500" coordsize="10,31">
              <v:shape style="position:absolute;left:3420;top:10500;width:10;height:31" coordorigin="3420,10500" coordsize="10,31" path="m3420,10515l3430,10515e" filled="false" stroked="true" strokeweight="1.617pt" strokecolor="#000000">
                <v:path arrowok="t"/>
              </v:shape>
            </v:group>
            <v:group style="position:absolute;left:3420;top:10551;width:10;height:31" coordorigin="3420,10551" coordsize="10,31">
              <v:shape style="position:absolute;left:3420;top:10551;width:10;height:31" coordorigin="3420,10551" coordsize="10,31" path="m3420,10566l3430,10566e" filled="false" stroked="true" strokeweight="1.616pt" strokecolor="#000000">
                <v:path arrowok="t"/>
              </v:shape>
            </v:group>
            <v:group style="position:absolute;left:3420;top:10601;width:10;height:31" coordorigin="3420,10601" coordsize="10,31">
              <v:shape style="position:absolute;left:3420;top:10601;width:10;height:31" coordorigin="3420,10601" coordsize="10,31" path="m3420,10617l3430,10617e" filled="false" stroked="true" strokeweight="1.617pt" strokecolor="#000000">
                <v:path arrowok="t"/>
              </v:shape>
            </v:group>
            <v:group style="position:absolute;left:3420;top:10652;width:10;height:31" coordorigin="3420,10652" coordsize="10,31">
              <v:shape style="position:absolute;left:3420;top:10652;width:10;height:31" coordorigin="3420,10652" coordsize="10,31" path="m3420,10667l3430,10667e" filled="false" stroked="true" strokeweight="1.617pt" strokecolor="#000000">
                <v:path arrowok="t"/>
              </v:shape>
            </v:group>
            <v:group style="position:absolute;left:3420;top:10703;width:10;height:31" coordorigin="3420,10703" coordsize="10,31">
              <v:shape style="position:absolute;left:3420;top:10703;width:10;height:31" coordorigin="3420,10703" coordsize="10,31" path="m3420,10718l3430,10718e" filled="false" stroked="true" strokeweight="1.617pt" strokecolor="#000000">
                <v:path arrowok="t"/>
              </v:shape>
            </v:group>
            <v:group style="position:absolute;left:3420;top:10754;width:10;height:31" coordorigin="3420,10754" coordsize="10,31">
              <v:shape style="position:absolute;left:3420;top:10754;width:10;height:31" coordorigin="3420,10754" coordsize="10,31" path="m3420,10769l3430,10769e" filled="false" stroked="true" strokeweight="1.617pt" strokecolor="#000000">
                <v:path arrowok="t"/>
              </v:shape>
            </v:group>
            <v:group style="position:absolute;left:3420;top:10804;width:10;height:31" coordorigin="3420,10804" coordsize="10,31">
              <v:shape style="position:absolute;left:3420;top:10804;width:10;height:31" coordorigin="3420,10804" coordsize="10,31" path="m3420,10819l3430,10819e" filled="false" stroked="true" strokeweight="1.616pt" strokecolor="#000000">
                <v:path arrowok="t"/>
              </v:shape>
            </v:group>
            <v:group style="position:absolute;left:3420;top:10855;width:10;height:31" coordorigin="3420,10855" coordsize="10,31">
              <v:shape style="position:absolute;left:3420;top:10855;width:10;height:31" coordorigin="3420,10855" coordsize="10,31" path="m3420,10870l3430,10870e" filled="false" stroked="true" strokeweight="1.617pt" strokecolor="#000000">
                <v:path arrowok="t"/>
              </v:shape>
            </v:group>
            <v:group style="position:absolute;left:3420;top:10906;width:10;height:31" coordorigin="3420,10906" coordsize="10,31">
              <v:shape style="position:absolute;left:3420;top:10906;width:10;height:31" coordorigin="3420,10906" coordsize="10,31" path="m3420,10921l3430,10921e" filled="false" stroked="true" strokeweight="1.616pt" strokecolor="#000000">
                <v:path arrowok="t"/>
              </v:shape>
            </v:group>
            <v:group style="position:absolute;left:3420;top:10956;width:10;height:31" coordorigin="3420,10956" coordsize="10,31">
              <v:shape style="position:absolute;left:3420;top:10956;width:10;height:31" coordorigin="3420,10956" coordsize="10,31" path="m3420,10971l3430,10971e" filled="false" stroked="true" strokeweight="1.617pt" strokecolor="#000000">
                <v:path arrowok="t"/>
              </v:shape>
            </v:group>
            <v:group style="position:absolute;left:3420;top:11007;width:10;height:31" coordorigin="3420,11007" coordsize="10,31">
              <v:shape style="position:absolute;left:3420;top:11007;width:10;height:31" coordorigin="3420,11007" coordsize="10,31" path="m3420,11022l3430,11022e" filled="false" stroked="true" strokeweight="1.616pt" strokecolor="#000000">
                <v:path arrowok="t"/>
              </v:shape>
            </v:group>
            <v:group style="position:absolute;left:3420;top:11058;width:10;height:31" coordorigin="3420,11058" coordsize="10,31">
              <v:shape style="position:absolute;left:3420;top:11058;width:10;height:31" coordorigin="3420,11058" coordsize="10,31" path="m3420,11073l3430,11073e" filled="false" stroked="true" strokeweight="1.617pt" strokecolor="#000000">
                <v:path arrowok="t"/>
              </v:shape>
            </v:group>
            <v:group style="position:absolute;left:3420;top:11108;width:10;height:31" coordorigin="3420,11108" coordsize="10,31">
              <v:shape style="position:absolute;left:3420;top:11108;width:10;height:31" coordorigin="3420,11108" coordsize="10,31" path="m3420,11123l3430,11123e" filled="false" stroked="true" strokeweight="1.616pt" strokecolor="#000000">
                <v:path arrowok="t"/>
              </v:shape>
            </v:group>
            <v:group style="position:absolute;left:3420;top:11159;width:10;height:31" coordorigin="3420,11159" coordsize="10,31">
              <v:shape style="position:absolute;left:3420;top:11159;width:10;height:31" coordorigin="3420,11159" coordsize="10,31" path="m3420,11174l3430,11174e" filled="false" stroked="true" strokeweight="1.617pt" strokecolor="#000000">
                <v:path arrowok="t"/>
              </v:shape>
            </v:group>
            <v:group style="position:absolute;left:3420;top:11210;width:10;height:31" coordorigin="3420,11210" coordsize="10,31">
              <v:shape style="position:absolute;left:3420;top:11210;width:10;height:31" coordorigin="3420,11210" coordsize="10,31" path="m3420,11225l3430,11225e" filled="false" stroked="true" strokeweight="1.617pt" strokecolor="#000000">
                <v:path arrowok="t"/>
              </v:shape>
            </v:group>
            <v:group style="position:absolute;left:3420;top:11260;width:10;height:31" coordorigin="3420,11260" coordsize="10,31">
              <v:shape style="position:absolute;left:3420;top:11260;width:10;height:31" coordorigin="3420,11260" coordsize="10,31" path="m3420,11275l3430,11275e" filled="false" stroked="true" strokeweight="1.616pt" strokecolor="#000000">
                <v:path arrowok="t"/>
              </v:shape>
            </v:group>
            <v:group style="position:absolute;left:3420;top:11311;width:10;height:31" coordorigin="3420,11311" coordsize="10,31">
              <v:shape style="position:absolute;left:3420;top:11311;width:10;height:31" coordorigin="3420,11311" coordsize="10,31" path="m3420,11326l3430,11326e" filled="false" stroked="true" strokeweight="1.617pt" strokecolor="#000000">
                <v:path arrowok="t"/>
              </v:shape>
            </v:group>
            <v:group style="position:absolute;left:3420;top:11362;width:10;height:31" coordorigin="3420,11362" coordsize="10,31">
              <v:shape style="position:absolute;left:3420;top:11362;width:10;height:31" coordorigin="3420,11362" coordsize="10,31" path="m3420,11377l3430,11377e" filled="false" stroked="true" strokeweight="1.616pt" strokecolor="#000000">
                <v:path arrowok="t"/>
              </v:shape>
            </v:group>
            <v:group style="position:absolute;left:3420;top:11412;width:10;height:31" coordorigin="3420,11412" coordsize="10,31">
              <v:shape style="position:absolute;left:3420;top:11412;width:10;height:31" coordorigin="3420,11412" coordsize="10,31" path="m3420,11428l3430,11428e" filled="false" stroked="true" strokeweight="1.617pt" strokecolor="#000000">
                <v:path arrowok="t"/>
              </v:shape>
            </v:group>
            <v:group style="position:absolute;left:3420;top:11463;width:10;height:31" coordorigin="3420,11463" coordsize="10,31">
              <v:shape style="position:absolute;left:3420;top:11463;width:10;height:31" coordorigin="3420,11463" coordsize="10,31" path="m3420,11478l3430,11478e" filled="false" stroked="true" strokeweight="1.617pt" strokecolor="#000000">
                <v:path arrowok="t"/>
              </v:shape>
            </v:group>
            <v:group style="position:absolute;left:3420;top:11514;width:10;height:31" coordorigin="3420,11514" coordsize="10,31">
              <v:shape style="position:absolute;left:3420;top:11514;width:10;height:31" coordorigin="3420,11514" coordsize="10,31" path="m3420,11529l3430,11529e" filled="false" stroked="true" strokeweight="1.617pt" strokecolor="#000000">
                <v:path arrowok="t"/>
              </v:shape>
            </v:group>
            <v:group style="position:absolute;left:3420;top:11564;width:10;height:31" coordorigin="3420,11564" coordsize="10,31">
              <v:shape style="position:absolute;left:3420;top:11564;width:10;height:31" coordorigin="3420,11564" coordsize="10,31" path="m3420,11580l3430,11580e" filled="false" stroked="true" strokeweight="1.617pt" strokecolor="#000000">
                <v:path arrowok="t"/>
              </v:shape>
            </v:group>
            <v:group style="position:absolute;left:3420;top:11615;width:10;height:31" coordorigin="3420,11615" coordsize="10,31">
              <v:shape style="position:absolute;left:3420;top:11615;width:10;height:31" coordorigin="3420,11615" coordsize="10,31" path="m3420,11630l3430,11630e" filled="false" stroked="true" strokeweight="1.617pt" strokecolor="#000000">
                <v:path arrowok="t"/>
              </v:shape>
            </v:group>
            <v:group style="position:absolute;left:3420;top:11666;width:10;height:31" coordorigin="3420,11666" coordsize="10,31">
              <v:shape style="position:absolute;left:3420;top:11666;width:10;height:31" coordorigin="3420,11666" coordsize="10,31" path="m3420,11681l3430,11681e" filled="false" stroked="true" strokeweight="1.617pt" strokecolor="#000000">
                <v:path arrowok="t"/>
              </v:shape>
            </v:group>
            <v:group style="position:absolute;left:3420;top:11716;width:10;height:31" coordorigin="3420,11716" coordsize="10,31">
              <v:shape style="position:absolute;left:3420;top:11716;width:10;height:31" coordorigin="3420,11716" coordsize="10,31" path="m3420,11732l3430,11732e" filled="false" stroked="true" strokeweight="1.616pt" strokecolor="#000000">
                <v:path arrowok="t"/>
              </v:shape>
            </v:group>
            <v:group style="position:absolute;left:3420;top:10110;width:10;height:16" coordorigin="3420,10110" coordsize="10,16">
              <v:shape style="position:absolute;left:3420;top:10110;width:10;height:16" coordorigin="3420,10110" coordsize="10,16" path="m3420,10117l3430,10117e" filled="false" stroked="true" strokeweight=".858pt" strokecolor="#000000">
                <v:path arrowok="t"/>
              </v:shape>
            </v:group>
            <v:group style="position:absolute;left:3420;top:11767;width:10;height:16" coordorigin="3420,11767" coordsize="10,16">
              <v:shape style="position:absolute;left:3420;top:11767;width:10;height:16" coordorigin="3420,11767" coordsize="10,16" path="m3420,11775l3430,11775e" filled="false" stroked="true" strokeweight=".859pt" strokecolor="#000000">
                <v:path arrowok="t"/>
              </v:shape>
            </v:group>
            <v:group style="position:absolute;left:6704;top:10105;width:31;height:10" coordorigin="6704,10105" coordsize="31,10">
              <v:shape style="position:absolute;left:6704;top:10105;width:31;height:10" coordorigin="6704,10105" coordsize="31,10" path="m6704,10110l6734,10110e" filled="false" stroked="true" strokeweight=".599pt" strokecolor="#000000">
                <v:path arrowok="t"/>
              </v:shape>
            </v:group>
            <v:group style="position:absolute;left:6654;top:10105;width:31;height:10" coordorigin="6654,10105" coordsize="31,10">
              <v:shape style="position:absolute;left:6654;top:10105;width:31;height:10" coordorigin="6654,10105" coordsize="31,10" path="m6654,10110l6684,10110e" filled="false" stroked="true" strokeweight=".599pt" strokecolor="#000000">
                <v:path arrowok="t"/>
              </v:shape>
            </v:group>
            <v:group style="position:absolute;left:6603;top:10105;width:31;height:10" coordorigin="6603,10105" coordsize="31,10">
              <v:shape style="position:absolute;left:6603;top:10105;width:31;height:10" coordorigin="6603,10105" coordsize="31,10" path="m6603,10110l6634,10110e" filled="false" stroked="true" strokeweight=".599pt" strokecolor="#000000">
                <v:path arrowok="t"/>
              </v:shape>
            </v:group>
            <v:group style="position:absolute;left:6553;top:10105;width:31;height:10" coordorigin="6553,10105" coordsize="31,10">
              <v:shape style="position:absolute;left:6553;top:10105;width:31;height:10" coordorigin="6553,10105" coordsize="31,10" path="m6553,10110l6583,10110e" filled="false" stroked="true" strokeweight=".599pt" strokecolor="#000000">
                <v:path arrowok="t"/>
              </v:shape>
            </v:group>
            <v:group style="position:absolute;left:6503;top:10105;width:31;height:10" coordorigin="6503,10105" coordsize="31,10">
              <v:shape style="position:absolute;left:6503;top:10105;width:31;height:10" coordorigin="6503,10105" coordsize="31,10" path="m6503,10110l6533,10110e" filled="false" stroked="true" strokeweight=".599pt" strokecolor="#000000">
                <v:path arrowok="t"/>
              </v:shape>
            </v:group>
            <v:group style="position:absolute;left:6452;top:10105;width:31;height:10" coordorigin="6452,10105" coordsize="31,10">
              <v:shape style="position:absolute;left:6452;top:10105;width:31;height:10" coordorigin="6452,10105" coordsize="31,10" path="m6452,10110l6482,10110e" filled="false" stroked="true" strokeweight=".599pt" strokecolor="#000000">
                <v:path arrowok="t"/>
              </v:shape>
            </v:group>
            <v:group style="position:absolute;left:6402;top:10105;width:31;height:10" coordorigin="6402,10105" coordsize="31,10">
              <v:shape style="position:absolute;left:6402;top:10105;width:31;height:10" coordorigin="6402,10105" coordsize="31,10" path="m6402,10110l6432,10110e" filled="false" stroked="true" strokeweight=".599pt" strokecolor="#000000">
                <v:path arrowok="t"/>
              </v:shape>
            </v:group>
            <v:group style="position:absolute;left:6351;top:10105;width:31;height:10" coordorigin="6351,10105" coordsize="31,10">
              <v:shape style="position:absolute;left:6351;top:10105;width:31;height:10" coordorigin="6351,10105" coordsize="31,10" path="m6351,10110l6382,10110e" filled="false" stroked="true" strokeweight=".599pt" strokecolor="#000000">
                <v:path arrowok="t"/>
              </v:shape>
            </v:group>
            <v:group style="position:absolute;left:6301;top:10105;width:31;height:10" coordorigin="6301,10105" coordsize="31,10">
              <v:shape style="position:absolute;left:6301;top:10105;width:31;height:10" coordorigin="6301,10105" coordsize="31,10" path="m6301,10110l6331,10110e" filled="false" stroked="true" strokeweight=".599pt" strokecolor="#000000">
                <v:path arrowok="t"/>
              </v:shape>
            </v:group>
            <v:group style="position:absolute;left:6251;top:10105;width:31;height:10" coordorigin="6251,10105" coordsize="31,10">
              <v:shape style="position:absolute;left:6251;top:10105;width:31;height:10" coordorigin="6251,10105" coordsize="31,10" path="m6251,10110l6281,10110e" filled="false" stroked="true" strokeweight=".599pt" strokecolor="#000000">
                <v:path arrowok="t"/>
              </v:shape>
            </v:group>
            <v:group style="position:absolute;left:6200;top:10105;width:31;height:10" coordorigin="6200,10105" coordsize="31,10">
              <v:shape style="position:absolute;left:6200;top:10105;width:31;height:10" coordorigin="6200,10105" coordsize="31,10" path="m6200,10110l6231,10110e" filled="false" stroked="true" strokeweight=".599pt" strokecolor="#000000">
                <v:path arrowok="t"/>
              </v:shape>
            </v:group>
            <v:group style="position:absolute;left:6150;top:10105;width:31;height:10" coordorigin="6150,10105" coordsize="31,10">
              <v:shape style="position:absolute;left:6150;top:10105;width:31;height:10" coordorigin="6150,10105" coordsize="31,10" path="m6150,10110l6180,10110e" filled="false" stroked="true" strokeweight=".599pt" strokecolor="#000000">
                <v:path arrowok="t"/>
              </v:shape>
            </v:group>
            <v:group style="position:absolute;left:6100;top:10105;width:31;height:10" coordorigin="6100,10105" coordsize="31,10">
              <v:shape style="position:absolute;left:6100;top:10105;width:31;height:10" coordorigin="6100,10105" coordsize="31,10" path="m6100,10110l6130,10110e" filled="false" stroked="true" strokeweight=".599pt" strokecolor="#000000">
                <v:path arrowok="t"/>
              </v:shape>
            </v:group>
            <v:group style="position:absolute;left:6049;top:10105;width:31;height:10" coordorigin="6049,10105" coordsize="31,10">
              <v:shape style="position:absolute;left:6049;top:10105;width:31;height:10" coordorigin="6049,10105" coordsize="31,10" path="m6049,10110l6079,10110e" filled="false" stroked="true" strokeweight=".599pt" strokecolor="#000000">
                <v:path arrowok="t"/>
              </v:shape>
            </v:group>
            <v:group style="position:absolute;left:5999;top:10105;width:31;height:10" coordorigin="5999,10105" coordsize="31,10">
              <v:shape style="position:absolute;left:5999;top:10105;width:31;height:10" coordorigin="5999,10105" coordsize="31,10" path="m5999,10110l6029,10110e" filled="false" stroked="true" strokeweight=".599pt" strokecolor="#000000">
                <v:path arrowok="t"/>
              </v:shape>
            </v:group>
            <v:group style="position:absolute;left:5948;top:10105;width:31;height:10" coordorigin="5948,10105" coordsize="31,10">
              <v:shape style="position:absolute;left:5948;top:10105;width:31;height:10" coordorigin="5948,10105" coordsize="31,10" path="m5948,10110l5979,10110e" filled="false" stroked="true" strokeweight=".599pt" strokecolor="#000000">
                <v:path arrowok="t"/>
              </v:shape>
            </v:group>
            <v:group style="position:absolute;left:5898;top:10105;width:31;height:10" coordorigin="5898,10105" coordsize="31,10">
              <v:shape style="position:absolute;left:5898;top:10105;width:31;height:10" coordorigin="5898,10105" coordsize="31,10" path="m5898,10110l5928,10110e" filled="false" stroked="true" strokeweight=".599pt" strokecolor="#000000">
                <v:path arrowok="t"/>
              </v:shape>
            </v:group>
            <v:group style="position:absolute;left:5848;top:10105;width:31;height:10" coordorigin="5848,10105" coordsize="31,10">
              <v:shape style="position:absolute;left:5848;top:10105;width:31;height:10" coordorigin="5848,10105" coordsize="31,10" path="m5848,10110l5878,10110e" filled="false" stroked="true" strokeweight=".599pt" strokecolor="#000000">
                <v:path arrowok="t"/>
              </v:shape>
            </v:group>
            <v:group style="position:absolute;left:5797;top:10105;width:31;height:10" coordorigin="5797,10105" coordsize="31,10">
              <v:shape style="position:absolute;left:5797;top:10105;width:31;height:10" coordorigin="5797,10105" coordsize="31,10" path="m5797,10110l5828,10110e" filled="false" stroked="true" strokeweight=".599pt" strokecolor="#000000">
                <v:path arrowok="t"/>
              </v:shape>
            </v:group>
            <v:group style="position:absolute;left:5747;top:10105;width:31;height:10" coordorigin="5747,10105" coordsize="31,10">
              <v:shape style="position:absolute;left:5747;top:10105;width:31;height:10" coordorigin="5747,10105" coordsize="31,10" path="m5747,10110l5777,10110e" filled="false" stroked="true" strokeweight=".599pt" strokecolor="#000000">
                <v:path arrowok="t"/>
              </v:shape>
            </v:group>
            <v:group style="position:absolute;left:5697;top:10105;width:31;height:10" coordorigin="5697,10105" coordsize="31,10">
              <v:shape style="position:absolute;left:5697;top:10105;width:31;height:10" coordorigin="5697,10105" coordsize="31,10" path="m5697,10110l5727,10110e" filled="false" stroked="true" strokeweight=".599pt" strokecolor="#000000">
                <v:path arrowok="t"/>
              </v:shape>
            </v:group>
            <v:group style="position:absolute;left:5646;top:10105;width:31;height:10" coordorigin="5646,10105" coordsize="31,10">
              <v:shape style="position:absolute;left:5646;top:10105;width:31;height:10" coordorigin="5646,10105" coordsize="31,10" path="m5646,10110l5676,10110e" filled="false" stroked="true" strokeweight=".599pt" strokecolor="#000000">
                <v:path arrowok="t"/>
              </v:shape>
            </v:group>
            <v:group style="position:absolute;left:5596;top:10105;width:31;height:10" coordorigin="5596,10105" coordsize="31,10">
              <v:shape style="position:absolute;left:5596;top:10105;width:31;height:10" coordorigin="5596,10105" coordsize="31,10" path="m5596,10110l5626,10110e" filled="false" stroked="true" strokeweight=".599pt" strokecolor="#000000">
                <v:path arrowok="t"/>
              </v:shape>
            </v:group>
            <v:group style="position:absolute;left:5545;top:10105;width:31;height:10" coordorigin="5545,10105" coordsize="31,10">
              <v:shape style="position:absolute;left:5545;top:10105;width:31;height:10" coordorigin="5545,10105" coordsize="31,10" path="m5545,10110l5576,10110e" filled="false" stroked="true" strokeweight=".599pt" strokecolor="#000000">
                <v:path arrowok="t"/>
              </v:shape>
            </v:group>
            <v:group style="position:absolute;left:5495;top:10105;width:31;height:10" coordorigin="5495,10105" coordsize="31,10">
              <v:shape style="position:absolute;left:5495;top:10105;width:31;height:10" coordorigin="5495,10105" coordsize="31,10" path="m5495,10110l5525,10110e" filled="false" stroked="true" strokeweight=".599pt" strokecolor="#000000">
                <v:path arrowok="t"/>
              </v:shape>
            </v:group>
            <v:group style="position:absolute;left:5445;top:10105;width:31;height:10" coordorigin="5445,10105" coordsize="31,10">
              <v:shape style="position:absolute;left:5445;top:10105;width:31;height:10" coordorigin="5445,10105" coordsize="31,10" path="m5445,10110l5475,10110e" filled="false" stroked="true" strokeweight=".599pt" strokecolor="#000000">
                <v:path arrowok="t"/>
              </v:shape>
            </v:group>
            <v:group style="position:absolute;left:5394;top:10105;width:31;height:10" coordorigin="5394,10105" coordsize="31,10">
              <v:shape style="position:absolute;left:5394;top:10105;width:31;height:10" coordorigin="5394,10105" coordsize="31,10" path="m5394,10110l5424,10110e" filled="false" stroked="true" strokeweight=".599pt" strokecolor="#000000">
                <v:path arrowok="t"/>
              </v:shape>
            </v:group>
            <v:group style="position:absolute;left:5344;top:10105;width:31;height:10" coordorigin="5344,10105" coordsize="31,10">
              <v:shape style="position:absolute;left:5344;top:10105;width:31;height:10" coordorigin="5344,10105" coordsize="31,10" path="m5344,10110l5374,10110e" filled="false" stroked="true" strokeweight=".599pt" strokecolor="#000000">
                <v:path arrowok="t"/>
              </v:shape>
            </v:group>
            <v:group style="position:absolute;left:5294;top:10105;width:31;height:10" coordorigin="5294,10105" coordsize="31,10">
              <v:shape style="position:absolute;left:5294;top:10105;width:31;height:10" coordorigin="5294,10105" coordsize="31,10" path="m5294,10110l5324,10110e" filled="false" stroked="true" strokeweight=".599pt" strokecolor="#000000">
                <v:path arrowok="t"/>
              </v:shape>
            </v:group>
            <v:group style="position:absolute;left:5243;top:10105;width:31;height:10" coordorigin="5243,10105" coordsize="31,10">
              <v:shape style="position:absolute;left:5243;top:10105;width:31;height:10" coordorigin="5243,10105" coordsize="31,10" path="m5243,10110l5273,10110e" filled="false" stroked="true" strokeweight=".599pt" strokecolor="#000000">
                <v:path arrowok="t"/>
              </v:shape>
            </v:group>
            <v:group style="position:absolute;left:5193;top:10105;width:31;height:10" coordorigin="5193,10105" coordsize="31,10">
              <v:shape style="position:absolute;left:5193;top:10105;width:31;height:10" coordorigin="5193,10105" coordsize="31,10" path="m5193,10110l5223,10110e" filled="false" stroked="true" strokeweight=".599pt" strokecolor="#000000">
                <v:path arrowok="t"/>
              </v:shape>
            </v:group>
            <v:group style="position:absolute;left:5142;top:10105;width:31;height:10" coordorigin="5142,10105" coordsize="31,10">
              <v:shape style="position:absolute;left:5142;top:10105;width:31;height:10" coordorigin="5142,10105" coordsize="31,10" path="m5142,10110l5173,10110e" filled="false" stroked="true" strokeweight=".599pt" strokecolor="#000000">
                <v:path arrowok="t"/>
              </v:shape>
            </v:group>
            <v:group style="position:absolute;left:6754;top:10105;width:16;height:10" coordorigin="6754,10105" coordsize="16,10">
              <v:shape style="position:absolute;left:6754;top:10105;width:16;height:10" coordorigin="6754,10105" coordsize="16,10" path="m6754,10110l6770,10110e" filled="false" stroked="true" strokeweight=".599pt" strokecolor="#000000">
                <v:path arrowok="t"/>
              </v:shape>
            </v:group>
            <v:group style="position:absolute;left:8367;top:10105;width:31;height:10" coordorigin="8367,10105" coordsize="31,10">
              <v:shape style="position:absolute;left:8367;top:10105;width:31;height:10" coordorigin="8367,10105" coordsize="31,10" path="m8367,10110l8397,10110e" filled="false" stroked="true" strokeweight=".599pt" strokecolor="#000000">
                <v:path arrowok="t"/>
              </v:shape>
            </v:group>
            <v:group style="position:absolute;left:8316;top:10105;width:31;height:10" coordorigin="8316,10105" coordsize="31,10">
              <v:shape style="position:absolute;left:8316;top:10105;width:31;height:10" coordorigin="8316,10105" coordsize="31,10" path="m8316,10110l8346,10110e" filled="false" stroked="true" strokeweight=".599pt" strokecolor="#000000">
                <v:path arrowok="t"/>
              </v:shape>
            </v:group>
            <v:group style="position:absolute;left:8266;top:10105;width:31;height:10" coordorigin="8266,10105" coordsize="31,10">
              <v:shape style="position:absolute;left:8266;top:10105;width:31;height:10" coordorigin="8266,10105" coordsize="31,10" path="m8266,10110l8296,10110e" filled="false" stroked="true" strokeweight=".599pt" strokecolor="#000000">
                <v:path arrowok="t"/>
              </v:shape>
            </v:group>
            <v:group style="position:absolute;left:8215;top:10105;width:31;height:10" coordorigin="8215,10105" coordsize="31,10">
              <v:shape style="position:absolute;left:8215;top:10105;width:31;height:10" coordorigin="8215,10105" coordsize="31,10" path="m8215,10110l8246,10110e" filled="false" stroked="true" strokeweight=".599pt" strokecolor="#000000">
                <v:path arrowok="t"/>
              </v:shape>
            </v:group>
            <v:group style="position:absolute;left:8165;top:10105;width:31;height:10" coordorigin="8165,10105" coordsize="31,10">
              <v:shape style="position:absolute;left:8165;top:10105;width:31;height:10" coordorigin="8165,10105" coordsize="31,10" path="m8165,10110l8195,10110e" filled="false" stroked="true" strokeweight=".599pt" strokecolor="#000000">
                <v:path arrowok="t"/>
              </v:shape>
            </v:group>
            <v:group style="position:absolute;left:8115;top:10105;width:31;height:10" coordorigin="8115,10105" coordsize="31,10">
              <v:shape style="position:absolute;left:8115;top:10105;width:31;height:10" coordorigin="8115,10105" coordsize="31,10" path="m8115,10110l8145,10110e" filled="false" stroked="true" strokeweight=".599pt" strokecolor="#000000">
                <v:path arrowok="t"/>
              </v:shape>
            </v:group>
            <v:group style="position:absolute;left:8064;top:10105;width:31;height:10" coordorigin="8064,10105" coordsize="31,10">
              <v:shape style="position:absolute;left:8064;top:10105;width:31;height:10" coordorigin="8064,10105" coordsize="31,10" path="m8064,10110l8094,10110e" filled="false" stroked="true" strokeweight=".599pt" strokecolor="#000000">
                <v:path arrowok="t"/>
              </v:shape>
            </v:group>
            <v:group style="position:absolute;left:8014;top:10105;width:31;height:10" coordorigin="8014,10105" coordsize="31,10">
              <v:shape style="position:absolute;left:8014;top:10105;width:31;height:10" coordorigin="8014,10105" coordsize="31,10" path="m8014,10110l8044,10110e" filled="false" stroked="true" strokeweight=".599pt" strokecolor="#000000">
                <v:path arrowok="t"/>
              </v:shape>
            </v:group>
            <v:group style="position:absolute;left:7964;top:10105;width:31;height:10" coordorigin="7964,10105" coordsize="31,10">
              <v:shape style="position:absolute;left:7964;top:10105;width:31;height:10" coordorigin="7964,10105" coordsize="31,10" path="m7964,10110l7994,10110e" filled="false" stroked="true" strokeweight=".599pt" strokecolor="#000000">
                <v:path arrowok="t"/>
              </v:shape>
            </v:group>
            <v:group style="position:absolute;left:7913;top:10105;width:31;height:10" coordorigin="7913,10105" coordsize="31,10">
              <v:shape style="position:absolute;left:7913;top:10105;width:31;height:10" coordorigin="7913,10105" coordsize="31,10" path="m7913,10110l7943,10110e" filled="false" stroked="true" strokeweight=".599pt" strokecolor="#000000">
                <v:path arrowok="t"/>
              </v:shape>
            </v:group>
            <v:group style="position:absolute;left:7863;top:10105;width:31;height:10" coordorigin="7863,10105" coordsize="31,10">
              <v:shape style="position:absolute;left:7863;top:10105;width:31;height:10" coordorigin="7863,10105" coordsize="31,10" path="m7863,10110l7893,10110e" filled="false" stroked="true" strokeweight=".599pt" strokecolor="#000000">
                <v:path arrowok="t"/>
              </v:shape>
            </v:group>
            <v:group style="position:absolute;left:7812;top:10105;width:31;height:10" coordorigin="7812,10105" coordsize="31,10">
              <v:shape style="position:absolute;left:7812;top:10105;width:31;height:10" coordorigin="7812,10105" coordsize="31,10" path="m7812,10110l7843,10110e" filled="false" stroked="true" strokeweight=".599pt" strokecolor="#000000">
                <v:path arrowok="t"/>
              </v:shape>
            </v:group>
            <v:group style="position:absolute;left:7762;top:10105;width:31;height:10" coordorigin="7762,10105" coordsize="31,10">
              <v:shape style="position:absolute;left:7762;top:10105;width:31;height:10" coordorigin="7762,10105" coordsize="31,10" path="m7762,10110l7792,10110e" filled="false" stroked="true" strokeweight=".599pt" strokecolor="#000000">
                <v:path arrowok="t"/>
              </v:shape>
            </v:group>
            <v:group style="position:absolute;left:7712;top:10105;width:31;height:10" coordorigin="7712,10105" coordsize="31,10">
              <v:shape style="position:absolute;left:7712;top:10105;width:31;height:10" coordorigin="7712,10105" coordsize="31,10" path="m7712,10110l7742,10110e" filled="false" stroked="true" strokeweight=".599pt" strokecolor="#000000">
                <v:path arrowok="t"/>
              </v:shape>
            </v:group>
            <v:group style="position:absolute;left:7661;top:10105;width:31;height:10" coordorigin="7661,10105" coordsize="31,10">
              <v:shape style="position:absolute;left:7661;top:10105;width:31;height:10" coordorigin="7661,10105" coordsize="31,10" path="m7661,10110l7691,10110e" filled="false" stroked="true" strokeweight=".599pt" strokecolor="#000000">
                <v:path arrowok="t"/>
              </v:shape>
            </v:group>
            <v:group style="position:absolute;left:7611;top:10105;width:31;height:10" coordorigin="7611,10105" coordsize="31,10">
              <v:shape style="position:absolute;left:7611;top:10105;width:31;height:10" coordorigin="7611,10105" coordsize="31,10" path="m7611,10110l7641,10110e" filled="false" stroked="true" strokeweight=".599pt" strokecolor="#000000">
                <v:path arrowok="t"/>
              </v:shape>
            </v:group>
            <v:group style="position:absolute;left:7561;top:10105;width:31;height:10" coordorigin="7561,10105" coordsize="31,10">
              <v:shape style="position:absolute;left:7561;top:10105;width:31;height:10" coordorigin="7561,10105" coordsize="31,10" path="m7561,10110l7591,10110e" filled="false" stroked="true" strokeweight=".599pt" strokecolor="#000000">
                <v:path arrowok="t"/>
              </v:shape>
            </v:group>
            <v:group style="position:absolute;left:7510;top:10105;width:31;height:10" coordorigin="7510,10105" coordsize="31,10">
              <v:shape style="position:absolute;left:7510;top:10105;width:31;height:10" coordorigin="7510,10105" coordsize="31,10" path="m7510,10110l7540,10110e" filled="false" stroked="true" strokeweight=".599pt" strokecolor="#000000">
                <v:path arrowok="t"/>
              </v:shape>
            </v:group>
            <v:group style="position:absolute;left:7460;top:10105;width:31;height:10" coordorigin="7460,10105" coordsize="31,10">
              <v:shape style="position:absolute;left:7460;top:10105;width:31;height:10" coordorigin="7460,10105" coordsize="31,10" path="m7460,10110l7490,10110e" filled="false" stroked="true" strokeweight=".599pt" strokecolor="#000000">
                <v:path arrowok="t"/>
              </v:shape>
            </v:group>
            <v:group style="position:absolute;left:7409;top:10105;width:31;height:10" coordorigin="7409,10105" coordsize="31,10">
              <v:shape style="position:absolute;left:7409;top:10105;width:31;height:10" coordorigin="7409,10105" coordsize="31,10" path="m7409,10110l7440,10110e" filled="false" stroked="true" strokeweight=".599pt" strokecolor="#000000">
                <v:path arrowok="t"/>
              </v:shape>
            </v:group>
            <v:group style="position:absolute;left:7359;top:10105;width:31;height:10" coordorigin="7359,10105" coordsize="31,10">
              <v:shape style="position:absolute;left:7359;top:10105;width:31;height:10" coordorigin="7359,10105" coordsize="31,10" path="m7359,10110l7389,10110e" filled="false" stroked="true" strokeweight=".599pt" strokecolor="#000000">
                <v:path arrowok="t"/>
              </v:shape>
            </v:group>
            <v:group style="position:absolute;left:7309;top:10105;width:31;height:10" coordorigin="7309,10105" coordsize="31,10">
              <v:shape style="position:absolute;left:7309;top:10105;width:31;height:10" coordorigin="7309,10105" coordsize="31,10" path="m7309,10110l7339,10110e" filled="false" stroked="true" strokeweight=".599pt" strokecolor="#000000">
                <v:path arrowok="t"/>
              </v:shape>
            </v:group>
            <v:group style="position:absolute;left:7258;top:10105;width:31;height:10" coordorigin="7258,10105" coordsize="31,10">
              <v:shape style="position:absolute;left:7258;top:10105;width:31;height:10" coordorigin="7258,10105" coordsize="31,10" path="m7258,10110l7288,10110e" filled="false" stroked="true" strokeweight=".599pt" strokecolor="#000000">
                <v:path arrowok="t"/>
              </v:shape>
            </v:group>
            <v:group style="position:absolute;left:7208;top:10105;width:31;height:10" coordorigin="7208,10105" coordsize="31,10">
              <v:shape style="position:absolute;left:7208;top:10105;width:31;height:10" coordorigin="7208,10105" coordsize="31,10" path="m7208,10110l7238,10110e" filled="false" stroked="true" strokeweight=".599pt" strokecolor="#000000">
                <v:path arrowok="t"/>
              </v:shape>
            </v:group>
            <v:group style="position:absolute;left:7158;top:10105;width:31;height:10" coordorigin="7158,10105" coordsize="31,10">
              <v:shape style="position:absolute;left:7158;top:10105;width:31;height:10" coordorigin="7158,10105" coordsize="31,10" path="m7158,10110l7188,10110e" filled="false" stroked="true" strokeweight=".599pt" strokecolor="#000000">
                <v:path arrowok="t"/>
              </v:shape>
            </v:group>
            <v:group style="position:absolute;left:7107;top:10105;width:31;height:10" coordorigin="7107,10105" coordsize="31,10">
              <v:shape style="position:absolute;left:7107;top:10105;width:31;height:10" coordorigin="7107,10105" coordsize="31,10" path="m7107,10110l7137,10110e" filled="false" stroked="true" strokeweight=".599pt" strokecolor="#000000">
                <v:path arrowok="t"/>
              </v:shape>
            </v:group>
            <v:group style="position:absolute;left:7057;top:10105;width:31;height:10" coordorigin="7057,10105" coordsize="31,10">
              <v:shape style="position:absolute;left:7057;top:10105;width:31;height:10" coordorigin="7057,10105" coordsize="31,10" path="m7057,10110l7087,10110e" filled="false" stroked="true" strokeweight=".599pt" strokecolor="#000000">
                <v:path arrowok="t"/>
              </v:shape>
            </v:group>
            <v:group style="position:absolute;left:7006;top:10105;width:31;height:10" coordorigin="7006,10105" coordsize="31,10">
              <v:shape style="position:absolute;left:7006;top:10105;width:31;height:10" coordorigin="7006,10105" coordsize="31,10" path="m7006,10110l7037,10110e" filled="false" stroked="true" strokeweight=".599pt" strokecolor="#000000">
                <v:path arrowok="t"/>
              </v:shape>
            </v:group>
            <v:group style="position:absolute;left:6956;top:10105;width:31;height:10" coordorigin="6956,10105" coordsize="31,10">
              <v:shape style="position:absolute;left:6956;top:10105;width:31;height:10" coordorigin="6956,10105" coordsize="31,10" path="m6956,10110l6986,10110e" filled="false" stroked="true" strokeweight=".599pt" strokecolor="#000000">
                <v:path arrowok="t"/>
              </v:shape>
            </v:group>
            <v:group style="position:absolute;left:6906;top:10105;width:31;height:10" coordorigin="6906,10105" coordsize="31,10">
              <v:shape style="position:absolute;left:6906;top:10105;width:31;height:10" coordorigin="6906,10105" coordsize="31,10" path="m6906,10110l6936,10110e" filled="false" stroked="true" strokeweight=".599pt" strokecolor="#000000">
                <v:path arrowok="t"/>
              </v:shape>
            </v:group>
            <v:group style="position:absolute;left:6855;top:10105;width:31;height:10" coordorigin="6855,10105" coordsize="31,10">
              <v:shape style="position:absolute;left:6855;top:10105;width:31;height:10" coordorigin="6855,10105" coordsize="31,10" path="m6855,10110l6885,10110e" filled="false" stroked="true" strokeweight=".599pt" strokecolor="#000000">
                <v:path arrowok="t"/>
              </v:shape>
            </v:group>
            <v:group style="position:absolute;left:6805;top:10105;width:31;height:10" coordorigin="6805,10105" coordsize="31,10">
              <v:shape style="position:absolute;left:6805;top:10105;width:31;height:10" coordorigin="6805,10105" coordsize="31,10" path="m6805,10110l6835,10110e" filled="false" stroked="true" strokeweight=".599pt" strokecolor="#000000">
                <v:path arrowok="t"/>
              </v:shape>
            </v:group>
            <v:group style="position:absolute;left:8417;top:10105;width:16;height:10" coordorigin="8417,10105" coordsize="16,10">
              <v:shape style="position:absolute;left:8417;top:10105;width:16;height:10" coordorigin="8417,10105" coordsize="16,10" path="m8417,10110l8432,10110e" filled="false" stroked="true" strokeweight=".599pt" strokecolor="#000000">
                <v:path arrowok="t"/>
              </v:shape>
            </v:group>
            <v:group style="position:absolute;left:6765;top:10110;width:21;height:2" coordorigin="6765,10110" coordsize="21,2">
              <v:shape style="position:absolute;left:6765;top:10110;width:21;height:2" coordorigin="6765,10110" coordsize="21,0" path="m6765,10110l6785,10110e" filled="false" stroked="true" strokeweight=".599pt" strokecolor="#000000">
                <v:path arrowok="t"/>
              </v:shape>
            </v:group>
            <v:group style="position:absolute;left:6765;top:10145;width:10;height:31" coordorigin="6765,10145" coordsize="10,31">
              <v:shape style="position:absolute;left:6765;top:10145;width:10;height:31" coordorigin="6765,10145" coordsize="10,31" path="m6765,10161l6775,10161e" filled="false" stroked="true" strokeweight="1.617pt" strokecolor="#000000">
                <v:path arrowok="t"/>
              </v:shape>
            </v:group>
            <v:group style="position:absolute;left:6765;top:10196;width:10;height:31" coordorigin="6765,10196" coordsize="10,31">
              <v:shape style="position:absolute;left:6765;top:10196;width:10;height:31" coordorigin="6765,10196" coordsize="10,31" path="m6765,10211l6775,10211e" filled="false" stroked="true" strokeweight="1.617pt" strokecolor="#000000">
                <v:path arrowok="t"/>
              </v:shape>
            </v:group>
            <v:group style="position:absolute;left:6765;top:10247;width:10;height:31" coordorigin="6765,10247" coordsize="10,31">
              <v:shape style="position:absolute;left:6765;top:10247;width:10;height:31" coordorigin="6765,10247" coordsize="10,31" path="m6765,10262l6775,10262e" filled="false" stroked="true" strokeweight="1.616pt" strokecolor="#000000">
                <v:path arrowok="t"/>
              </v:shape>
            </v:group>
            <v:group style="position:absolute;left:6765;top:10297;width:10;height:31" coordorigin="6765,10297" coordsize="10,31">
              <v:shape style="position:absolute;left:6765;top:10297;width:10;height:31" coordorigin="6765,10297" coordsize="10,31" path="m6765,10313l6775,10313e" filled="false" stroked="true" strokeweight="1.617pt" strokecolor="#000000">
                <v:path arrowok="t"/>
              </v:shape>
            </v:group>
            <v:group style="position:absolute;left:6765;top:10348;width:10;height:31" coordorigin="6765,10348" coordsize="10,31">
              <v:shape style="position:absolute;left:6765;top:10348;width:10;height:31" coordorigin="6765,10348" coordsize="10,31" path="m6765,10363l6775,10363e" filled="false" stroked="true" strokeweight="1.616pt" strokecolor="#000000">
                <v:path arrowok="t"/>
              </v:shape>
            </v:group>
            <v:group style="position:absolute;left:6765;top:10399;width:10;height:31" coordorigin="6765,10399" coordsize="10,31">
              <v:shape style="position:absolute;left:6765;top:10399;width:10;height:31" coordorigin="6765,10399" coordsize="10,31" path="m6765,10414l6775,10414e" filled="false" stroked="true" strokeweight="1.617pt" strokecolor="#000000">
                <v:path arrowok="t"/>
              </v:shape>
            </v:group>
            <v:group style="position:absolute;left:6765;top:10449;width:10;height:31" coordorigin="6765,10449" coordsize="10,31">
              <v:shape style="position:absolute;left:6765;top:10449;width:10;height:31" coordorigin="6765,10449" coordsize="10,31" path="m6765,10465l6775,10465e" filled="false" stroked="true" strokeweight="1.616pt" strokecolor="#000000">
                <v:path arrowok="t"/>
              </v:shape>
            </v:group>
            <v:group style="position:absolute;left:6765;top:10500;width:10;height:31" coordorigin="6765,10500" coordsize="10,31">
              <v:shape style="position:absolute;left:6765;top:10500;width:10;height:31" coordorigin="6765,10500" coordsize="10,31" path="m6765,10515l6775,10515e" filled="false" stroked="true" strokeweight="1.617pt" strokecolor="#000000">
                <v:path arrowok="t"/>
              </v:shape>
            </v:group>
            <v:group style="position:absolute;left:6765;top:10551;width:10;height:31" coordorigin="6765,10551" coordsize="10,31">
              <v:shape style="position:absolute;left:6765;top:10551;width:10;height:31" coordorigin="6765,10551" coordsize="10,31" path="m6765,10566l6775,10566e" filled="false" stroked="true" strokeweight="1.616pt" strokecolor="#000000">
                <v:path arrowok="t"/>
              </v:shape>
            </v:group>
            <v:group style="position:absolute;left:6765;top:10601;width:10;height:31" coordorigin="6765,10601" coordsize="10,31">
              <v:shape style="position:absolute;left:6765;top:10601;width:10;height:31" coordorigin="6765,10601" coordsize="10,31" path="m6765,10617l6775,10617e" filled="false" stroked="true" strokeweight="1.617pt" strokecolor="#000000">
                <v:path arrowok="t"/>
              </v:shape>
            </v:group>
            <v:group style="position:absolute;left:6765;top:10652;width:10;height:31" coordorigin="6765,10652" coordsize="10,31">
              <v:shape style="position:absolute;left:6765;top:10652;width:10;height:31" coordorigin="6765,10652" coordsize="10,31" path="m6765,10667l6775,10667e" filled="false" stroked="true" strokeweight="1.617pt" strokecolor="#000000">
                <v:path arrowok="t"/>
              </v:shape>
            </v:group>
            <v:group style="position:absolute;left:6765;top:10703;width:10;height:31" coordorigin="6765,10703" coordsize="10,31">
              <v:shape style="position:absolute;left:6765;top:10703;width:10;height:31" coordorigin="6765,10703" coordsize="10,31" path="m6765,10718l6775,10718e" filled="false" stroked="true" strokeweight="1.617pt" strokecolor="#000000">
                <v:path arrowok="t"/>
              </v:shape>
            </v:group>
            <v:group style="position:absolute;left:6765;top:10754;width:10;height:31" coordorigin="6765,10754" coordsize="10,31">
              <v:shape style="position:absolute;left:6765;top:10754;width:10;height:31" coordorigin="6765,10754" coordsize="10,31" path="m6765,10769l6775,10769e" filled="false" stroked="true" strokeweight="1.617pt" strokecolor="#000000">
                <v:path arrowok="t"/>
              </v:shape>
            </v:group>
            <v:group style="position:absolute;left:6765;top:10804;width:10;height:31" coordorigin="6765,10804" coordsize="10,31">
              <v:shape style="position:absolute;left:6765;top:10804;width:10;height:31" coordorigin="6765,10804" coordsize="10,31" path="m6765,10819l6775,10819e" filled="false" stroked="true" strokeweight="1.616pt" strokecolor="#000000">
                <v:path arrowok="t"/>
              </v:shape>
            </v:group>
            <v:group style="position:absolute;left:6765;top:10855;width:10;height:31" coordorigin="6765,10855" coordsize="10,31">
              <v:shape style="position:absolute;left:6765;top:10855;width:10;height:31" coordorigin="6765,10855" coordsize="10,31" path="m6765,10870l6775,10870e" filled="false" stroked="true" strokeweight="1.617pt" strokecolor="#000000">
                <v:path arrowok="t"/>
              </v:shape>
            </v:group>
            <v:group style="position:absolute;left:6765;top:10906;width:10;height:31" coordorigin="6765,10906" coordsize="10,31">
              <v:shape style="position:absolute;left:6765;top:10906;width:10;height:31" coordorigin="6765,10906" coordsize="10,31" path="m6765,10921l6775,10921e" filled="false" stroked="true" strokeweight="1.616pt" strokecolor="#000000">
                <v:path arrowok="t"/>
              </v:shape>
            </v:group>
            <v:group style="position:absolute;left:6765;top:10956;width:10;height:31" coordorigin="6765,10956" coordsize="10,31">
              <v:shape style="position:absolute;left:6765;top:10956;width:10;height:31" coordorigin="6765,10956" coordsize="10,31" path="m6765,10971l6775,10971e" filled="false" stroked="true" strokeweight="1.617pt" strokecolor="#000000">
                <v:path arrowok="t"/>
              </v:shape>
            </v:group>
            <v:group style="position:absolute;left:6765;top:11007;width:10;height:31" coordorigin="6765,11007" coordsize="10,31">
              <v:shape style="position:absolute;left:6765;top:11007;width:10;height:31" coordorigin="6765,11007" coordsize="10,31" path="m6765,11022l6775,11022e" filled="false" stroked="true" strokeweight="1.616pt" strokecolor="#000000">
                <v:path arrowok="t"/>
              </v:shape>
            </v:group>
            <v:group style="position:absolute;left:6765;top:11058;width:10;height:31" coordorigin="6765,11058" coordsize="10,31">
              <v:shape style="position:absolute;left:6765;top:11058;width:10;height:31" coordorigin="6765,11058" coordsize="10,31" path="m6765,11073l6775,11073e" filled="false" stroked="true" strokeweight="1.617pt" strokecolor="#000000">
                <v:path arrowok="t"/>
              </v:shape>
            </v:group>
            <v:group style="position:absolute;left:6765;top:11108;width:10;height:31" coordorigin="6765,11108" coordsize="10,31">
              <v:shape style="position:absolute;left:6765;top:11108;width:10;height:31" coordorigin="6765,11108" coordsize="10,31" path="m6765,11123l6775,11123e" filled="false" stroked="true" strokeweight="1.616pt" strokecolor="#000000">
                <v:path arrowok="t"/>
              </v:shape>
            </v:group>
            <v:group style="position:absolute;left:6765;top:11159;width:10;height:31" coordorigin="6765,11159" coordsize="10,31">
              <v:shape style="position:absolute;left:6765;top:11159;width:10;height:31" coordorigin="6765,11159" coordsize="10,31" path="m6765,11174l6775,11174e" filled="false" stroked="true" strokeweight="1.617pt" strokecolor="#000000">
                <v:path arrowok="t"/>
              </v:shape>
            </v:group>
            <v:group style="position:absolute;left:6765;top:11210;width:10;height:31" coordorigin="6765,11210" coordsize="10,31">
              <v:shape style="position:absolute;left:6765;top:11210;width:10;height:31" coordorigin="6765,11210" coordsize="10,31" path="m6765,11225l6775,11225e" filled="false" stroked="true" strokeweight="1.617pt" strokecolor="#000000">
                <v:path arrowok="t"/>
              </v:shape>
            </v:group>
            <v:group style="position:absolute;left:6765;top:11260;width:10;height:31" coordorigin="6765,11260" coordsize="10,31">
              <v:shape style="position:absolute;left:6765;top:11260;width:10;height:31" coordorigin="6765,11260" coordsize="10,31" path="m6765,11275l6775,11275e" filled="false" stroked="true" strokeweight="1.616pt" strokecolor="#000000">
                <v:path arrowok="t"/>
              </v:shape>
            </v:group>
            <v:group style="position:absolute;left:6765;top:11311;width:10;height:31" coordorigin="6765,11311" coordsize="10,31">
              <v:shape style="position:absolute;left:6765;top:11311;width:10;height:31" coordorigin="6765,11311" coordsize="10,31" path="m6765,11326l6775,11326e" filled="false" stroked="true" strokeweight="1.617pt" strokecolor="#000000">
                <v:path arrowok="t"/>
              </v:shape>
            </v:group>
            <v:group style="position:absolute;left:6765;top:11362;width:10;height:31" coordorigin="6765,11362" coordsize="10,31">
              <v:shape style="position:absolute;left:6765;top:11362;width:10;height:31" coordorigin="6765,11362" coordsize="10,31" path="m6765,11377l6775,11377e" filled="false" stroked="true" strokeweight="1.616pt" strokecolor="#000000">
                <v:path arrowok="t"/>
              </v:shape>
            </v:group>
            <v:group style="position:absolute;left:6765;top:11412;width:10;height:31" coordorigin="6765,11412" coordsize="10,31">
              <v:shape style="position:absolute;left:6765;top:11412;width:10;height:31" coordorigin="6765,11412" coordsize="10,31" path="m6765,11428l6775,11428e" filled="false" stroked="true" strokeweight="1.617pt" strokecolor="#000000">
                <v:path arrowok="t"/>
              </v:shape>
            </v:group>
            <v:group style="position:absolute;left:6765;top:11463;width:10;height:31" coordorigin="6765,11463" coordsize="10,31">
              <v:shape style="position:absolute;left:6765;top:11463;width:10;height:31" coordorigin="6765,11463" coordsize="10,31" path="m6765,11478l6775,11478e" filled="false" stroked="true" strokeweight="1.617pt" strokecolor="#000000">
                <v:path arrowok="t"/>
              </v:shape>
            </v:group>
            <v:group style="position:absolute;left:6765;top:11514;width:10;height:31" coordorigin="6765,11514" coordsize="10,31">
              <v:shape style="position:absolute;left:6765;top:11514;width:10;height:31" coordorigin="6765,11514" coordsize="10,31" path="m6765,11529l6775,11529e" filled="false" stroked="true" strokeweight="1.617pt" strokecolor="#000000">
                <v:path arrowok="t"/>
              </v:shape>
            </v:group>
            <v:group style="position:absolute;left:6765;top:11564;width:10;height:31" coordorigin="6765,11564" coordsize="10,31">
              <v:shape style="position:absolute;left:6765;top:11564;width:10;height:31" coordorigin="6765,11564" coordsize="10,31" path="m6765,11580l6775,11580e" filled="false" stroked="true" strokeweight="1.617pt" strokecolor="#000000">
                <v:path arrowok="t"/>
              </v:shape>
            </v:group>
            <v:group style="position:absolute;left:6765;top:11615;width:10;height:31" coordorigin="6765,11615" coordsize="10,31">
              <v:shape style="position:absolute;left:6765;top:11615;width:10;height:31" coordorigin="6765,11615" coordsize="10,31" path="m6765,11630l6775,11630e" filled="false" stroked="true" strokeweight="1.617pt" strokecolor="#000000">
                <v:path arrowok="t"/>
              </v:shape>
            </v:group>
            <v:group style="position:absolute;left:6765;top:11666;width:10;height:31" coordorigin="6765,11666" coordsize="10,31">
              <v:shape style="position:absolute;left:6765;top:11666;width:10;height:31" coordorigin="6765,11666" coordsize="10,31" path="m6765,11681l6775,11681e" filled="false" stroked="true" strokeweight="1.617pt" strokecolor="#000000">
                <v:path arrowok="t"/>
              </v:shape>
            </v:group>
            <v:group style="position:absolute;left:6765;top:11716;width:10;height:31" coordorigin="6765,11716" coordsize="10,31">
              <v:shape style="position:absolute;left:6765;top:11716;width:10;height:31" coordorigin="6765,11716" coordsize="10,31" path="m6765,11732l6775,11732e" filled="false" stroked="true" strokeweight="1.616pt" strokecolor="#000000">
                <v:path arrowok="t"/>
              </v:shape>
            </v:group>
            <v:group style="position:absolute;left:6765;top:11767;width:10;height:16" coordorigin="6765,11767" coordsize="10,16">
              <v:shape style="position:absolute;left:6765;top:11767;width:10;height:16" coordorigin="6765,11767" coordsize="10,16" path="m6765,11775l6775,11775e" filled="false" stroked="true" strokeweight=".859pt" strokecolor="#000000">
                <v:path arrowok="t"/>
              </v:shape>
            </v:group>
            <v:group style="position:absolute;left:10049;top:10105;width:31;height:10" coordorigin="10049,10105" coordsize="31,10">
              <v:shape style="position:absolute;left:10049;top:10105;width:31;height:10" coordorigin="10049,10105" coordsize="31,10" path="m10049,10110l10079,10110e" filled="false" stroked="true" strokeweight=".599pt" strokecolor="#000000">
                <v:path arrowok="t"/>
              </v:shape>
            </v:group>
            <v:group style="position:absolute;left:9999;top:10105;width:31;height:10" coordorigin="9999,10105" coordsize="31,10">
              <v:shape style="position:absolute;left:9999;top:10105;width:31;height:10" coordorigin="9999,10105" coordsize="31,10" path="m9999,10110l10029,10110e" filled="false" stroked="true" strokeweight=".599pt" strokecolor="#000000">
                <v:path arrowok="t"/>
              </v:shape>
            </v:group>
            <v:group style="position:absolute;left:9948;top:10105;width:31;height:10" coordorigin="9948,10105" coordsize="31,10">
              <v:shape style="position:absolute;left:9948;top:10105;width:31;height:10" coordorigin="9948,10105" coordsize="31,10" path="m9948,10110l9978,10110e" filled="false" stroked="true" strokeweight=".599pt" strokecolor="#000000">
                <v:path arrowok="t"/>
              </v:shape>
            </v:group>
            <v:group style="position:absolute;left:9898;top:10105;width:31;height:10" coordorigin="9898,10105" coordsize="31,10">
              <v:shape style="position:absolute;left:9898;top:10105;width:31;height:10" coordorigin="9898,10105" coordsize="31,10" path="m9898,10110l9928,10110e" filled="false" stroked="true" strokeweight=".599pt" strokecolor="#000000">
                <v:path arrowok="t"/>
              </v:shape>
            </v:group>
            <v:group style="position:absolute;left:9847;top:10105;width:31;height:10" coordorigin="9847,10105" coordsize="31,10">
              <v:shape style="position:absolute;left:9847;top:10105;width:31;height:10" coordorigin="9847,10105" coordsize="31,10" path="m9847,10110l9878,10110e" filled="false" stroked="true" strokeweight=".599pt" strokecolor="#000000">
                <v:path arrowok="t"/>
              </v:shape>
            </v:group>
            <v:group style="position:absolute;left:9797;top:10105;width:31;height:10" coordorigin="9797,10105" coordsize="31,10">
              <v:shape style="position:absolute;left:9797;top:10105;width:31;height:10" coordorigin="9797,10105" coordsize="31,10" path="m9797,10110l9827,10110e" filled="false" stroked="true" strokeweight=".599pt" strokecolor="#000000">
                <v:path arrowok="t"/>
              </v:shape>
            </v:group>
            <v:group style="position:absolute;left:9747;top:10105;width:31;height:10" coordorigin="9747,10105" coordsize="31,10">
              <v:shape style="position:absolute;left:9747;top:10105;width:31;height:10" coordorigin="9747,10105" coordsize="31,10" path="m9747,10110l9777,10110e" filled="false" stroked="true" strokeweight=".599pt" strokecolor="#000000">
                <v:path arrowok="t"/>
              </v:shape>
            </v:group>
            <v:group style="position:absolute;left:9696;top:10105;width:31;height:10" coordorigin="9696,10105" coordsize="31,10">
              <v:shape style="position:absolute;left:9696;top:10105;width:31;height:10" coordorigin="9696,10105" coordsize="31,10" path="m9696,10110l9727,10110e" filled="false" stroked="true" strokeweight=".599pt" strokecolor="#000000">
                <v:path arrowok="t"/>
              </v:shape>
            </v:group>
            <v:group style="position:absolute;left:9646;top:10105;width:31;height:10" coordorigin="9646,10105" coordsize="31,10">
              <v:shape style="position:absolute;left:9646;top:10105;width:31;height:10" coordorigin="9646,10105" coordsize="31,10" path="m9646,10110l9676,10110e" filled="false" stroked="true" strokeweight=".599pt" strokecolor="#000000">
                <v:path arrowok="t"/>
              </v:shape>
            </v:group>
            <v:group style="position:absolute;left:9596;top:10105;width:31;height:10" coordorigin="9596,10105" coordsize="31,10">
              <v:shape style="position:absolute;left:9596;top:10105;width:31;height:10" coordorigin="9596,10105" coordsize="31,10" path="m9596,10110l9626,10110e" filled="false" stroked="true" strokeweight=".599pt" strokecolor="#000000">
                <v:path arrowok="t"/>
              </v:shape>
            </v:group>
            <v:group style="position:absolute;left:9545;top:10105;width:31;height:10" coordorigin="9545,10105" coordsize="31,10">
              <v:shape style="position:absolute;left:9545;top:10105;width:31;height:10" coordorigin="9545,10105" coordsize="31,10" path="m9545,10110l9575,10110e" filled="false" stroked="true" strokeweight=".599pt" strokecolor="#000000">
                <v:path arrowok="t"/>
              </v:shape>
            </v:group>
            <v:group style="position:absolute;left:9495;top:10105;width:31;height:10" coordorigin="9495,10105" coordsize="31,10">
              <v:shape style="position:absolute;left:9495;top:10105;width:31;height:10" coordorigin="9495,10105" coordsize="31,10" path="m9495,10110l9525,10110e" filled="false" stroked="true" strokeweight=".599pt" strokecolor="#000000">
                <v:path arrowok="t"/>
              </v:shape>
            </v:group>
            <v:group style="position:absolute;left:9444;top:10105;width:31;height:10" coordorigin="9444,10105" coordsize="31,10">
              <v:shape style="position:absolute;left:9444;top:10105;width:31;height:10" coordorigin="9444,10105" coordsize="31,10" path="m9444,10110l9475,10110e" filled="false" stroked="true" strokeweight=".599pt" strokecolor="#000000">
                <v:path arrowok="t"/>
              </v:shape>
            </v:group>
            <v:group style="position:absolute;left:9394;top:10105;width:31;height:10" coordorigin="9394,10105" coordsize="31,10">
              <v:shape style="position:absolute;left:9394;top:10105;width:31;height:10" coordorigin="9394,10105" coordsize="31,10" path="m9394,10110l9424,10110e" filled="false" stroked="true" strokeweight=".599pt" strokecolor="#000000">
                <v:path arrowok="t"/>
              </v:shape>
            </v:group>
            <v:group style="position:absolute;left:9344;top:10105;width:31;height:10" coordorigin="9344,10105" coordsize="31,10">
              <v:shape style="position:absolute;left:9344;top:10105;width:31;height:10" coordorigin="9344,10105" coordsize="31,10" path="m9344,10110l9374,10110e" filled="false" stroked="true" strokeweight=".599pt" strokecolor="#000000">
                <v:path arrowok="t"/>
              </v:shape>
            </v:group>
            <v:group style="position:absolute;left:9293;top:10105;width:31;height:10" coordorigin="9293,10105" coordsize="31,10">
              <v:shape style="position:absolute;left:9293;top:10105;width:31;height:10" coordorigin="9293,10105" coordsize="31,10" path="m9293,10110l9324,10110e" filled="false" stroked="true" strokeweight=".599pt" strokecolor="#000000">
                <v:path arrowok="t"/>
              </v:shape>
            </v:group>
            <v:group style="position:absolute;left:9243;top:10105;width:31;height:10" coordorigin="9243,10105" coordsize="31,10">
              <v:shape style="position:absolute;left:9243;top:10105;width:31;height:10" coordorigin="9243,10105" coordsize="31,10" path="m9243,10110l9273,10110e" filled="false" stroked="true" strokeweight=".599pt" strokecolor="#000000">
                <v:path arrowok="t"/>
              </v:shape>
            </v:group>
            <v:group style="position:absolute;left:9193;top:10105;width:31;height:10" coordorigin="9193,10105" coordsize="31,10">
              <v:shape style="position:absolute;left:9193;top:10105;width:31;height:10" coordorigin="9193,10105" coordsize="31,10" path="m9193,10110l9223,10110e" filled="false" stroked="true" strokeweight=".599pt" strokecolor="#000000">
                <v:path arrowok="t"/>
              </v:shape>
            </v:group>
            <v:group style="position:absolute;left:9142;top:10105;width:31;height:10" coordorigin="9142,10105" coordsize="31,10">
              <v:shape style="position:absolute;left:9142;top:10105;width:31;height:10" coordorigin="9142,10105" coordsize="31,10" path="m9142,10110l9172,10110e" filled="false" stroked="true" strokeweight=".599pt" strokecolor="#000000">
                <v:path arrowok="t"/>
              </v:shape>
            </v:group>
            <v:group style="position:absolute;left:9092;top:10105;width:31;height:10" coordorigin="9092,10105" coordsize="31,10">
              <v:shape style="position:absolute;left:9092;top:10105;width:31;height:10" coordorigin="9092,10105" coordsize="31,10" path="m9092,10110l9122,10110e" filled="false" stroked="true" strokeweight=".599pt" strokecolor="#000000">
                <v:path arrowok="t"/>
              </v:shape>
            </v:group>
            <v:group style="position:absolute;left:9041;top:10105;width:31;height:10" coordorigin="9041,10105" coordsize="31,10">
              <v:shape style="position:absolute;left:9041;top:10105;width:31;height:10" coordorigin="9041,10105" coordsize="31,10" path="m9041,10110l9072,10110e" filled="false" stroked="true" strokeweight=".599pt" strokecolor="#000000">
                <v:path arrowok="t"/>
              </v:shape>
            </v:group>
            <v:group style="position:absolute;left:8991;top:10105;width:31;height:10" coordorigin="8991,10105" coordsize="31,10">
              <v:shape style="position:absolute;left:8991;top:10105;width:31;height:10" coordorigin="8991,10105" coordsize="31,10" path="m8991,10110l9021,10110e" filled="false" stroked="true" strokeweight=".599pt" strokecolor="#000000">
                <v:path arrowok="t"/>
              </v:shape>
            </v:group>
            <v:group style="position:absolute;left:8941;top:10105;width:31;height:10" coordorigin="8941,10105" coordsize="31,10">
              <v:shape style="position:absolute;left:8941;top:10105;width:31;height:10" coordorigin="8941,10105" coordsize="31,10" path="m8941,10110l8971,10110e" filled="false" stroked="true" strokeweight=".599pt" strokecolor="#000000">
                <v:path arrowok="t"/>
              </v:shape>
            </v:group>
            <v:group style="position:absolute;left:8890;top:10105;width:31;height:10" coordorigin="8890,10105" coordsize="31,10">
              <v:shape style="position:absolute;left:8890;top:10105;width:31;height:10" coordorigin="8890,10105" coordsize="31,10" path="m8890,10110l8921,10110e" filled="false" stroked="true" strokeweight=".599pt" strokecolor="#000000">
                <v:path arrowok="t"/>
              </v:shape>
            </v:group>
            <v:group style="position:absolute;left:8840;top:10105;width:31;height:10" coordorigin="8840,10105" coordsize="31,10">
              <v:shape style="position:absolute;left:8840;top:10105;width:31;height:10" coordorigin="8840,10105" coordsize="31,10" path="m8840,10110l8870,10110e" filled="false" stroked="true" strokeweight=".599pt" strokecolor="#000000">
                <v:path arrowok="t"/>
              </v:shape>
            </v:group>
            <v:group style="position:absolute;left:8790;top:10105;width:31;height:10" coordorigin="8790,10105" coordsize="31,10">
              <v:shape style="position:absolute;left:8790;top:10105;width:31;height:10" coordorigin="8790,10105" coordsize="31,10" path="m8790,10110l8820,10110e" filled="false" stroked="true" strokeweight=".599pt" strokecolor="#000000">
                <v:path arrowok="t"/>
              </v:shape>
            </v:group>
            <v:group style="position:absolute;left:8739;top:10105;width:31;height:10" coordorigin="8739,10105" coordsize="31,10">
              <v:shape style="position:absolute;left:8739;top:10105;width:31;height:10" coordorigin="8739,10105" coordsize="31,10" path="m8739,10110l8769,10110e" filled="false" stroked="true" strokeweight=".599pt" strokecolor="#000000">
                <v:path arrowok="t"/>
              </v:shape>
            </v:group>
            <v:group style="position:absolute;left:8689;top:10105;width:31;height:10" coordorigin="8689,10105" coordsize="31,10">
              <v:shape style="position:absolute;left:8689;top:10105;width:31;height:10" coordorigin="8689,10105" coordsize="31,10" path="m8689,10110l8719,10110e" filled="false" stroked="true" strokeweight=".599pt" strokecolor="#000000">
                <v:path arrowok="t"/>
              </v:shape>
            </v:group>
            <v:group style="position:absolute;left:8638;top:10105;width:31;height:10" coordorigin="8638,10105" coordsize="31,10">
              <v:shape style="position:absolute;left:8638;top:10105;width:31;height:10" coordorigin="8638,10105" coordsize="31,10" path="m8638,10110l8669,10110e" filled="false" stroked="true" strokeweight=".599pt" strokecolor="#000000">
                <v:path arrowok="t"/>
              </v:shape>
            </v:group>
            <v:group style="position:absolute;left:8588;top:10105;width:31;height:10" coordorigin="8588,10105" coordsize="31,10">
              <v:shape style="position:absolute;left:8588;top:10105;width:31;height:10" coordorigin="8588,10105" coordsize="31,10" path="m8588,10110l8618,10110e" filled="false" stroked="true" strokeweight=".599pt" strokecolor="#000000">
                <v:path arrowok="t"/>
              </v:shape>
            </v:group>
            <v:group style="position:absolute;left:8538;top:10105;width:31;height:10" coordorigin="8538,10105" coordsize="31,10">
              <v:shape style="position:absolute;left:8538;top:10105;width:31;height:10" coordorigin="8538,10105" coordsize="31,10" path="m8538,10110l8568,10110e" filled="false" stroked="true" strokeweight=".599pt" strokecolor="#000000">
                <v:path arrowok="t"/>
              </v:shape>
            </v:group>
            <v:group style="position:absolute;left:8487;top:10105;width:31;height:10" coordorigin="8487,10105" coordsize="31,10">
              <v:shape style="position:absolute;left:8487;top:10105;width:31;height:10" coordorigin="8487,10105" coordsize="31,10" path="m8487,10110l8517,10110e" filled="false" stroked="true" strokeweight=".599pt" strokecolor="#000000">
                <v:path arrowok="t"/>
              </v:shape>
            </v:group>
            <v:group style="position:absolute;left:10099;top:10105;width:16;height:10" coordorigin="10099,10105" coordsize="16,10">
              <v:shape style="position:absolute;left:10099;top:10105;width:16;height:10" coordorigin="10099,10105" coordsize="16,10" path="m10099,10110l10114,10110e" filled="false" stroked="true" strokeweight=".599pt" strokecolor="#000000">
                <v:path arrowok="t"/>
              </v:shape>
            </v:group>
            <v:group style="position:absolute;left:8452;top:10105;width:16;height:10" coordorigin="8452,10105" coordsize="16,10">
              <v:shape style="position:absolute;left:8452;top:10105;width:16;height:10" coordorigin="8452,10105" coordsize="16,10" path="m8452,10110l8467,10110e" filled="false" stroked="true" strokeweight=".599pt" strokecolor="#000000">
                <v:path arrowok="t"/>
              </v:shape>
            </v:group>
            <v:group style="position:absolute;left:10109;top:10145;width:10;height:31" coordorigin="10109,10145" coordsize="10,31">
              <v:shape style="position:absolute;left:10109;top:10145;width:10;height:31" coordorigin="10109,10145" coordsize="10,31" path="m10109,10161l10119,10161e" filled="false" stroked="true" strokeweight="1.617pt" strokecolor="#000000">
                <v:path arrowok="t"/>
              </v:shape>
            </v:group>
            <v:group style="position:absolute;left:10109;top:10196;width:10;height:31" coordorigin="10109,10196" coordsize="10,31">
              <v:shape style="position:absolute;left:10109;top:10196;width:10;height:31" coordorigin="10109,10196" coordsize="10,31" path="m10109,10211l10119,10211e" filled="false" stroked="true" strokeweight="1.617pt" strokecolor="#000000">
                <v:path arrowok="t"/>
              </v:shape>
            </v:group>
            <v:group style="position:absolute;left:10109;top:10247;width:10;height:31" coordorigin="10109,10247" coordsize="10,31">
              <v:shape style="position:absolute;left:10109;top:10247;width:10;height:31" coordorigin="10109,10247" coordsize="10,31" path="m10109,10262l10119,10262e" filled="false" stroked="true" strokeweight="1.616pt" strokecolor="#000000">
                <v:path arrowok="t"/>
              </v:shape>
            </v:group>
            <v:group style="position:absolute;left:10109;top:10297;width:10;height:31" coordorigin="10109,10297" coordsize="10,31">
              <v:shape style="position:absolute;left:10109;top:10297;width:10;height:31" coordorigin="10109,10297" coordsize="10,31" path="m10109,10313l10119,10313e" filled="false" stroked="true" strokeweight="1.617pt" strokecolor="#000000">
                <v:path arrowok="t"/>
              </v:shape>
            </v:group>
            <v:group style="position:absolute;left:10109;top:10348;width:10;height:31" coordorigin="10109,10348" coordsize="10,31">
              <v:shape style="position:absolute;left:10109;top:10348;width:10;height:31" coordorigin="10109,10348" coordsize="10,31" path="m10109,10363l10119,10363e" filled="false" stroked="true" strokeweight="1.616pt" strokecolor="#000000">
                <v:path arrowok="t"/>
              </v:shape>
            </v:group>
            <v:group style="position:absolute;left:10109;top:10399;width:10;height:31" coordorigin="10109,10399" coordsize="10,31">
              <v:shape style="position:absolute;left:10109;top:10399;width:10;height:31" coordorigin="10109,10399" coordsize="10,31" path="m10109,10414l10119,10414e" filled="false" stroked="true" strokeweight="1.617pt" strokecolor="#000000">
                <v:path arrowok="t"/>
              </v:shape>
            </v:group>
            <v:group style="position:absolute;left:10109;top:10449;width:10;height:31" coordorigin="10109,10449" coordsize="10,31">
              <v:shape style="position:absolute;left:10109;top:10449;width:10;height:31" coordorigin="10109,10449" coordsize="10,31" path="m10109,10465l10119,10465e" filled="false" stroked="true" strokeweight="1.616pt" strokecolor="#000000">
                <v:path arrowok="t"/>
              </v:shape>
            </v:group>
            <v:group style="position:absolute;left:10109;top:10500;width:10;height:31" coordorigin="10109,10500" coordsize="10,31">
              <v:shape style="position:absolute;left:10109;top:10500;width:10;height:31" coordorigin="10109,10500" coordsize="10,31" path="m10109,10515l10119,10515e" filled="false" stroked="true" strokeweight="1.617pt" strokecolor="#000000">
                <v:path arrowok="t"/>
              </v:shape>
            </v:group>
            <v:group style="position:absolute;left:10109;top:10551;width:10;height:31" coordorigin="10109,10551" coordsize="10,31">
              <v:shape style="position:absolute;left:10109;top:10551;width:10;height:31" coordorigin="10109,10551" coordsize="10,31" path="m10109,10566l10119,10566e" filled="false" stroked="true" strokeweight="1.616pt" strokecolor="#000000">
                <v:path arrowok="t"/>
              </v:shape>
            </v:group>
            <v:group style="position:absolute;left:10109;top:10601;width:10;height:31" coordorigin="10109,10601" coordsize="10,31">
              <v:shape style="position:absolute;left:10109;top:10601;width:10;height:31" coordorigin="10109,10601" coordsize="10,31" path="m10109,10617l10119,10617e" filled="false" stroked="true" strokeweight="1.617pt" strokecolor="#000000">
                <v:path arrowok="t"/>
              </v:shape>
            </v:group>
            <v:group style="position:absolute;left:10109;top:10652;width:10;height:31" coordorigin="10109,10652" coordsize="10,31">
              <v:shape style="position:absolute;left:10109;top:10652;width:10;height:31" coordorigin="10109,10652" coordsize="10,31" path="m10109,10667l10119,10667e" filled="false" stroked="true" strokeweight="1.617pt" strokecolor="#000000">
                <v:path arrowok="t"/>
              </v:shape>
            </v:group>
            <v:group style="position:absolute;left:10109;top:10703;width:10;height:31" coordorigin="10109,10703" coordsize="10,31">
              <v:shape style="position:absolute;left:10109;top:10703;width:10;height:31" coordorigin="10109,10703" coordsize="10,31" path="m10109,10718l10119,10718e" filled="false" stroked="true" strokeweight="1.617pt" strokecolor="#000000">
                <v:path arrowok="t"/>
              </v:shape>
            </v:group>
            <v:group style="position:absolute;left:10109;top:10754;width:10;height:31" coordorigin="10109,10754" coordsize="10,31">
              <v:shape style="position:absolute;left:10109;top:10754;width:10;height:31" coordorigin="10109,10754" coordsize="10,31" path="m10109,10769l10119,10769e" filled="false" stroked="true" strokeweight="1.617pt" strokecolor="#000000">
                <v:path arrowok="t"/>
              </v:shape>
            </v:group>
            <v:group style="position:absolute;left:10109;top:10804;width:10;height:31" coordorigin="10109,10804" coordsize="10,31">
              <v:shape style="position:absolute;left:10109;top:10804;width:10;height:31" coordorigin="10109,10804" coordsize="10,31" path="m10109,10819l10119,10819e" filled="false" stroked="true" strokeweight="1.616pt" strokecolor="#000000">
                <v:path arrowok="t"/>
              </v:shape>
            </v:group>
            <v:group style="position:absolute;left:10109;top:10855;width:10;height:31" coordorigin="10109,10855" coordsize="10,31">
              <v:shape style="position:absolute;left:10109;top:10855;width:10;height:31" coordorigin="10109,10855" coordsize="10,31" path="m10109,10870l10119,10870e" filled="false" stroked="true" strokeweight="1.617pt" strokecolor="#000000">
                <v:path arrowok="t"/>
              </v:shape>
            </v:group>
            <v:group style="position:absolute;left:10109;top:10906;width:10;height:31" coordorigin="10109,10906" coordsize="10,31">
              <v:shape style="position:absolute;left:10109;top:10906;width:10;height:31" coordorigin="10109,10906" coordsize="10,31" path="m10109,10921l10119,10921e" filled="false" stroked="true" strokeweight="1.616pt" strokecolor="#000000">
                <v:path arrowok="t"/>
              </v:shape>
            </v:group>
            <v:group style="position:absolute;left:10109;top:10956;width:10;height:31" coordorigin="10109,10956" coordsize="10,31">
              <v:shape style="position:absolute;left:10109;top:10956;width:10;height:31" coordorigin="10109,10956" coordsize="10,31" path="m10109,10971l10119,10971e" filled="false" stroked="true" strokeweight="1.617pt" strokecolor="#000000">
                <v:path arrowok="t"/>
              </v:shape>
            </v:group>
            <v:group style="position:absolute;left:10109;top:11007;width:10;height:31" coordorigin="10109,11007" coordsize="10,31">
              <v:shape style="position:absolute;left:10109;top:11007;width:10;height:31" coordorigin="10109,11007" coordsize="10,31" path="m10109,11022l10119,11022e" filled="false" stroked="true" strokeweight="1.616pt" strokecolor="#000000">
                <v:path arrowok="t"/>
              </v:shape>
            </v:group>
            <v:group style="position:absolute;left:10109;top:11058;width:10;height:31" coordorigin="10109,11058" coordsize="10,31">
              <v:shape style="position:absolute;left:10109;top:11058;width:10;height:31" coordorigin="10109,11058" coordsize="10,31" path="m10109,11073l10119,11073e" filled="false" stroked="true" strokeweight="1.617pt" strokecolor="#000000">
                <v:path arrowok="t"/>
              </v:shape>
            </v:group>
            <v:group style="position:absolute;left:10109;top:11108;width:10;height:31" coordorigin="10109,11108" coordsize="10,31">
              <v:shape style="position:absolute;left:10109;top:11108;width:10;height:31" coordorigin="10109,11108" coordsize="10,31" path="m10109,11123l10119,11123e" filled="false" stroked="true" strokeweight="1.616pt" strokecolor="#000000">
                <v:path arrowok="t"/>
              </v:shape>
            </v:group>
            <v:group style="position:absolute;left:10109;top:11159;width:10;height:31" coordorigin="10109,11159" coordsize="10,31">
              <v:shape style="position:absolute;left:10109;top:11159;width:10;height:31" coordorigin="10109,11159" coordsize="10,31" path="m10109,11174l10119,11174e" filled="false" stroked="true" strokeweight="1.617pt" strokecolor="#000000">
                <v:path arrowok="t"/>
              </v:shape>
            </v:group>
            <v:group style="position:absolute;left:10109;top:11210;width:10;height:31" coordorigin="10109,11210" coordsize="10,31">
              <v:shape style="position:absolute;left:10109;top:11210;width:10;height:31" coordorigin="10109,11210" coordsize="10,31" path="m10109,11225l10119,11225e" filled="false" stroked="true" strokeweight="1.617pt" strokecolor="#000000">
                <v:path arrowok="t"/>
              </v:shape>
            </v:group>
            <v:group style="position:absolute;left:10109;top:11260;width:10;height:31" coordorigin="10109,11260" coordsize="10,31">
              <v:shape style="position:absolute;left:10109;top:11260;width:10;height:31" coordorigin="10109,11260" coordsize="10,31" path="m10109,11275l10119,11275e" filled="false" stroked="true" strokeweight="1.616pt" strokecolor="#000000">
                <v:path arrowok="t"/>
              </v:shape>
            </v:group>
            <v:group style="position:absolute;left:10109;top:11311;width:10;height:31" coordorigin="10109,11311" coordsize="10,31">
              <v:shape style="position:absolute;left:10109;top:11311;width:10;height:31" coordorigin="10109,11311" coordsize="10,31" path="m10109,11326l10119,11326e" filled="false" stroked="true" strokeweight="1.617pt" strokecolor="#000000">
                <v:path arrowok="t"/>
              </v:shape>
            </v:group>
            <v:group style="position:absolute;left:10109;top:11362;width:10;height:31" coordorigin="10109,11362" coordsize="10,31">
              <v:shape style="position:absolute;left:10109;top:11362;width:10;height:31" coordorigin="10109,11362" coordsize="10,31" path="m10109,11377l10119,11377e" filled="false" stroked="true" strokeweight="1.616pt" strokecolor="#000000">
                <v:path arrowok="t"/>
              </v:shape>
            </v:group>
            <v:group style="position:absolute;left:10109;top:11412;width:10;height:31" coordorigin="10109,11412" coordsize="10,31">
              <v:shape style="position:absolute;left:10109;top:11412;width:10;height:31" coordorigin="10109,11412" coordsize="10,31" path="m10109,11428l10119,11428e" filled="false" stroked="true" strokeweight="1.617pt" strokecolor="#000000">
                <v:path arrowok="t"/>
              </v:shape>
            </v:group>
            <v:group style="position:absolute;left:10109;top:11463;width:10;height:31" coordorigin="10109,11463" coordsize="10,31">
              <v:shape style="position:absolute;left:10109;top:11463;width:10;height:31" coordorigin="10109,11463" coordsize="10,31" path="m10109,11478l10119,11478e" filled="false" stroked="true" strokeweight="1.617pt" strokecolor="#000000">
                <v:path arrowok="t"/>
              </v:shape>
            </v:group>
            <v:group style="position:absolute;left:10109;top:11514;width:10;height:31" coordorigin="10109,11514" coordsize="10,31">
              <v:shape style="position:absolute;left:10109;top:11514;width:10;height:31" coordorigin="10109,11514" coordsize="10,31" path="m10109,11529l10119,11529e" filled="false" stroked="true" strokeweight="1.617pt" strokecolor="#000000">
                <v:path arrowok="t"/>
              </v:shape>
            </v:group>
            <v:group style="position:absolute;left:10109;top:11564;width:10;height:31" coordorigin="10109,11564" coordsize="10,31">
              <v:shape style="position:absolute;left:10109;top:11564;width:10;height:31" coordorigin="10109,11564" coordsize="10,31" path="m10109,11580l10119,11580e" filled="false" stroked="true" strokeweight="1.617pt" strokecolor="#000000">
                <v:path arrowok="t"/>
              </v:shape>
            </v:group>
            <v:group style="position:absolute;left:10109;top:11615;width:10;height:31" coordorigin="10109,11615" coordsize="10,31">
              <v:shape style="position:absolute;left:10109;top:11615;width:10;height:31" coordorigin="10109,11615" coordsize="10,31" path="m10109,11630l10119,11630e" filled="false" stroked="true" strokeweight="1.617pt" strokecolor="#000000">
                <v:path arrowok="t"/>
              </v:shape>
            </v:group>
            <v:group style="position:absolute;left:10109;top:11666;width:10;height:31" coordorigin="10109,11666" coordsize="10,31">
              <v:shape style="position:absolute;left:10109;top:11666;width:10;height:31" coordorigin="10109,11666" coordsize="10,31" path="m10109,11681l10119,11681e" filled="false" stroked="true" strokeweight="1.617pt" strokecolor="#000000">
                <v:path arrowok="t"/>
              </v:shape>
            </v:group>
            <v:group style="position:absolute;left:10109;top:11716;width:10;height:31" coordorigin="10109,11716" coordsize="10,31">
              <v:shape style="position:absolute;left:10109;top:11716;width:10;height:31" coordorigin="10109,11716" coordsize="10,31" path="m10109,11732l10119,11732e" filled="false" stroked="true" strokeweight="1.616pt" strokecolor="#000000">
                <v:path arrowok="t"/>
              </v:shape>
            </v:group>
            <v:group style="position:absolute;left:10109;top:11767;width:10;height:16" coordorigin="10109,11767" coordsize="10,16">
              <v:shape style="position:absolute;left:10109;top:11767;width:10;height:16" coordorigin="10109,11767" coordsize="10,16" path="m10109,11775l10119,11775e" filled="false" stroked="true" strokeweight=".859pt" strokecolor="#000000">
                <v:path arrowok="t"/>
              </v:shape>
            </v:group>
            <v:group style="position:absolute;left:1686;top:11777;width:31;height:10" coordorigin="1686,11777" coordsize="31,10">
              <v:shape style="position:absolute;left:1686;top:11777;width:31;height:10" coordorigin="1686,11777" coordsize="31,10" path="m1686,11782l1717,11782e" filled="false" stroked="true" strokeweight=".6pt" strokecolor="#000000">
                <v:path arrowok="t"/>
              </v:shape>
            </v:group>
            <v:group style="position:absolute;left:1636;top:11777;width:31;height:10" coordorigin="1636,11777" coordsize="31,10">
              <v:shape style="position:absolute;left:1636;top:11777;width:31;height:10" coordorigin="1636,11777" coordsize="31,10" path="m1636,11782l1666,11782e" filled="false" stroked="true" strokeweight=".6pt" strokecolor="#000000">
                <v:path arrowok="t"/>
              </v:shape>
            </v:group>
            <v:group style="position:absolute;left:1585;top:11777;width:31;height:10" coordorigin="1585,11777" coordsize="31,10">
              <v:shape style="position:absolute;left:1585;top:11777;width:31;height:10" coordorigin="1585,11777" coordsize="31,10" path="m1585,11782l1615,11782e" filled="false" stroked="true" strokeweight=".6pt" strokecolor="#000000">
                <v:path arrowok="t"/>
              </v:shape>
            </v:group>
            <v:group style="position:absolute;left:1534;top:11777;width:31;height:10" coordorigin="1534,11777" coordsize="31,10">
              <v:shape style="position:absolute;left:1534;top:11777;width:31;height:10" coordorigin="1534,11777" coordsize="31,10" path="m1534,11782l1565,11782e" filled="false" stroked="true" strokeweight=".6pt" strokecolor="#000000">
                <v:path arrowok="t"/>
              </v:shape>
            </v:group>
            <v:group style="position:absolute;left:1484;top:11777;width:31;height:10" coordorigin="1484,11777" coordsize="31,10">
              <v:shape style="position:absolute;left:1484;top:11777;width:31;height:10" coordorigin="1484,11777" coordsize="31,10" path="m1484,11782l1514,11782e" filled="false" stroked="true" strokeweight=".6pt" strokecolor="#000000">
                <v:path arrowok="t"/>
              </v:shape>
            </v:group>
            <v:group style="position:absolute;left:1433;top:11777;width:31;height:10" coordorigin="1433,11777" coordsize="31,10">
              <v:shape style="position:absolute;left:1433;top:11777;width:31;height:10" coordorigin="1433,11777" coordsize="31,10" path="m1433,11782l1463,11782e" filled="false" stroked="true" strokeweight=".6pt" strokecolor="#000000">
                <v:path arrowok="t"/>
              </v:shape>
            </v:group>
            <v:group style="position:absolute;left:1382;top:11777;width:31;height:10" coordorigin="1382,11777" coordsize="31,10">
              <v:shape style="position:absolute;left:1382;top:11777;width:31;height:10" coordorigin="1382,11777" coordsize="31,10" path="m1382,11782l1413,11782e" filled="false" stroked="true" strokeweight=".6pt" strokecolor="#000000">
                <v:path arrowok="t"/>
              </v:shape>
            </v:group>
            <v:group style="position:absolute;left:1332;top:11777;width:31;height:10" coordorigin="1332,11777" coordsize="31,10">
              <v:shape style="position:absolute;left:1332;top:11777;width:31;height:10" coordorigin="1332,11777" coordsize="31,10" path="m1332,11782l1362,11782e" filled="false" stroked="true" strokeweight=".6pt" strokecolor="#000000">
                <v:path arrowok="t"/>
              </v:shape>
            </v:group>
            <v:group style="position:absolute;left:1281;top:11777;width:31;height:10" coordorigin="1281,11777" coordsize="31,10">
              <v:shape style="position:absolute;left:1281;top:11777;width:31;height:10" coordorigin="1281,11777" coordsize="31,10" path="m1281,11782l1311,11782e" filled="false" stroked="true" strokeweight=".6pt" strokecolor="#000000">
                <v:path arrowok="t"/>
              </v:shape>
            </v:group>
            <v:group style="position:absolute;left:1230;top:11777;width:31;height:10" coordorigin="1230,11777" coordsize="31,10">
              <v:shape style="position:absolute;left:1230;top:11777;width:31;height:10" coordorigin="1230,11777" coordsize="31,10" path="m1230,11782l1261,11782e" filled="false" stroked="true" strokeweight=".6pt" strokecolor="#000000">
                <v:path arrowok="t"/>
              </v:shape>
            </v:group>
            <v:group style="position:absolute;left:1180;top:11777;width:31;height:10" coordorigin="1180,11777" coordsize="31,10">
              <v:shape style="position:absolute;left:1180;top:11777;width:31;height:10" coordorigin="1180,11777" coordsize="31,10" path="m1180,11782l1210,11782e" filled="false" stroked="true" strokeweight=".6pt" strokecolor="#000000">
                <v:path arrowok="t"/>
              </v:shape>
            </v:group>
            <v:group style="position:absolute;left:1129;top:11777;width:31;height:10" coordorigin="1129,11777" coordsize="31,10">
              <v:shape style="position:absolute;left:1129;top:11777;width:31;height:10" coordorigin="1129,11777" coordsize="31,10" path="m1129,11782l1159,11782e" filled="false" stroked="true" strokeweight=".6pt" strokecolor="#000000">
                <v:path arrowok="t"/>
              </v:shape>
            </v:group>
            <v:group style="position:absolute;left:1078;top:11777;width:31;height:10" coordorigin="1078,11777" coordsize="31,10">
              <v:shape style="position:absolute;left:1078;top:11777;width:31;height:10" coordorigin="1078,11777" coordsize="31,10" path="m1078,11782l1109,11782e" filled="false" stroked="true" strokeweight=".6pt" strokecolor="#000000">
                <v:path arrowok="t"/>
              </v:shape>
            </v:group>
            <v:group style="position:absolute;left:1028;top:11777;width:31;height:10" coordorigin="1028,11777" coordsize="31,10">
              <v:shape style="position:absolute;left:1028;top:11777;width:31;height:10" coordorigin="1028,11777" coordsize="31,10" path="m1028,11782l1058,11782e" filled="false" stroked="true" strokeweight=".6pt" strokecolor="#000000">
                <v:path arrowok="t"/>
              </v:shape>
            </v:group>
            <v:group style="position:absolute;left:977;top:11777;width:31;height:10" coordorigin="977,11777" coordsize="31,10">
              <v:shape style="position:absolute;left:977;top:11777;width:31;height:10" coordorigin="977,11777" coordsize="31,10" path="m977,11782l1007,11782e" filled="false" stroked="true" strokeweight=".6pt" strokecolor="#000000">
                <v:path arrowok="t"/>
              </v:shape>
            </v:group>
            <v:group style="position:absolute;left:926;top:11777;width:31;height:10" coordorigin="926,11777" coordsize="31,10">
              <v:shape style="position:absolute;left:926;top:11777;width:31;height:10" coordorigin="926,11777" coordsize="31,10" path="m926,11782l957,11782e" filled="false" stroked="true" strokeweight=".6pt" strokecolor="#000000">
                <v:path arrowok="t"/>
              </v:shape>
            </v:group>
            <v:group style="position:absolute;left:876;top:11777;width:31;height:10" coordorigin="876,11777" coordsize="31,10">
              <v:shape style="position:absolute;left:876;top:11777;width:31;height:10" coordorigin="876,11777" coordsize="31,10" path="m876,11782l906,11782e" filled="false" stroked="true" strokeweight=".6pt" strokecolor="#000000">
                <v:path arrowok="t"/>
              </v:shape>
            </v:group>
            <v:group style="position:absolute;left:825;top:11777;width:31;height:10" coordorigin="825,11777" coordsize="31,10">
              <v:shape style="position:absolute;left:825;top:11777;width:31;height:10" coordorigin="825,11777" coordsize="31,10" path="m825,11782l855,11782e" filled="false" stroked="true" strokeweight=".6pt" strokecolor="#000000">
                <v:path arrowok="t"/>
              </v:shape>
            </v:group>
            <v:group style="position:absolute;left:774;top:11777;width:31;height:10" coordorigin="774,11777" coordsize="31,10">
              <v:shape style="position:absolute;left:774;top:11777;width:31;height:10" coordorigin="774,11777" coordsize="31,10" path="m774,11782l805,11782e" filled="false" stroked="true" strokeweight=".6pt" strokecolor="#000000">
                <v:path arrowok="t"/>
              </v:shape>
            </v:group>
            <v:group style="position:absolute;left:723;top:11777;width:31;height:10" coordorigin="723,11777" coordsize="31,10">
              <v:shape style="position:absolute;left:723;top:11777;width:31;height:10" coordorigin="723,11777" coordsize="31,10" path="m723,11782l754,11782e" filled="false" stroked="true" strokeweight=".6pt" strokecolor="#000000">
                <v:path arrowok="t"/>
              </v:shape>
            </v:group>
            <v:group style="position:absolute;left:673;top:11777;width:31;height:10" coordorigin="673,11777" coordsize="31,10">
              <v:shape style="position:absolute;left:673;top:11777;width:31;height:10" coordorigin="673,11777" coordsize="31,10" path="m673,11782l703,11782e" filled="false" stroked="true" strokeweight=".6pt" strokecolor="#000000">
                <v:path arrowok="t"/>
              </v:shape>
            </v:group>
            <v:group style="position:absolute;left:622;top:11777;width:31;height:10" coordorigin="622,11777" coordsize="31,10">
              <v:shape style="position:absolute;left:622;top:11777;width:31;height:10" coordorigin="622,11777" coordsize="31,10" path="m622,11782l652,11782e" filled="false" stroked="true" strokeweight=".6pt" strokecolor="#000000">
                <v:path arrowok="t"/>
              </v:shape>
            </v:group>
            <v:group style="position:absolute;left:571;top:11777;width:31;height:10" coordorigin="571,11777" coordsize="31,10">
              <v:shape style="position:absolute;left:571;top:11777;width:31;height:10" coordorigin="571,11777" coordsize="31,10" path="m571,11782l602,11782e" filled="false" stroked="true" strokeweight=".6pt" strokecolor="#000000">
                <v:path arrowok="t"/>
              </v:shape>
            </v:group>
            <v:group style="position:absolute;left:521;top:11777;width:31;height:10" coordorigin="521,11777" coordsize="31,10">
              <v:shape style="position:absolute;left:521;top:11777;width:31;height:10" coordorigin="521,11777" coordsize="31,10" path="m521,11782l551,11782e" filled="false" stroked="true" strokeweight=".6pt" strokecolor="#000000">
                <v:path arrowok="t"/>
              </v:shape>
            </v:group>
            <v:group style="position:absolute;left:470;top:11777;width:31;height:10" coordorigin="470,11777" coordsize="31,10">
              <v:shape style="position:absolute;left:470;top:11777;width:31;height:10" coordorigin="470,11777" coordsize="31,10" path="m470,11782l500,11782e" filled="false" stroked="true" strokeweight=".6pt" strokecolor="#000000">
                <v:path arrowok="t"/>
              </v:shape>
            </v:group>
            <v:group style="position:absolute;left:419;top:11777;width:31;height:10" coordorigin="419,11777" coordsize="31,10">
              <v:shape style="position:absolute;left:419;top:11777;width:31;height:10" coordorigin="419,11777" coordsize="31,10" path="m419,11782l450,11782e" filled="false" stroked="true" strokeweight=".6pt" strokecolor="#000000">
                <v:path arrowok="t"/>
              </v:shape>
            </v:group>
            <v:group style="position:absolute;left:369;top:11777;width:31;height:10" coordorigin="369,11777" coordsize="31,10">
              <v:shape style="position:absolute;left:369;top:11777;width:31;height:10" coordorigin="369,11777" coordsize="31,10" path="m369,11782l399,11782e" filled="false" stroked="true" strokeweight=".6pt" strokecolor="#000000">
                <v:path arrowok="t"/>
              </v:shape>
            </v:group>
            <v:group style="position:absolute;left:318;top:11777;width:31;height:10" coordorigin="318,11777" coordsize="31,10">
              <v:shape style="position:absolute;left:318;top:11777;width:31;height:10" coordorigin="318,11777" coordsize="31,10" path="m318,11782l348,11782e" filled="false" stroked="true" strokeweight=".6pt" strokecolor="#000000">
                <v:path arrowok="t"/>
              </v:shape>
            </v:group>
            <v:group style="position:absolute;left:267;top:11777;width:31;height:10" coordorigin="267,11777" coordsize="31,10">
              <v:shape style="position:absolute;left:267;top:11777;width:31;height:10" coordorigin="267,11777" coordsize="31,10" path="m267,11782l298,11782e" filled="false" stroked="true" strokeweight=".6pt" strokecolor="#000000">
                <v:path arrowok="t"/>
              </v:shape>
            </v:group>
            <v:group style="position:absolute;left:217;top:11777;width:31;height:10" coordorigin="217,11777" coordsize="31,10">
              <v:shape style="position:absolute;left:217;top:11777;width:31;height:10" coordorigin="217,11777" coordsize="31,10" path="m217,11782l247,11782e" filled="false" stroked="true" strokeweight=".6pt" strokecolor="#000000">
                <v:path arrowok="t"/>
              </v:shape>
            </v:group>
            <v:group style="position:absolute;left:166;top:11777;width:31;height:10" coordorigin="166,11777" coordsize="31,10">
              <v:shape style="position:absolute;left:166;top:11777;width:31;height:10" coordorigin="166,11777" coordsize="31,10" path="m166,11782l196,11782e" filled="false" stroked="true" strokeweight=".6pt" strokecolor="#000000">
                <v:path arrowok="t"/>
              </v:shape>
            </v:group>
            <v:group style="position:absolute;left:115;top:11777;width:31;height:10" coordorigin="115,11777" coordsize="31,10">
              <v:shape style="position:absolute;left:115;top:11777;width:31;height:10" coordorigin="115,11777" coordsize="31,10" path="m115,11782l146,11782e" filled="false" stroked="true" strokeweight=".6pt" strokecolor="#000000">
                <v:path arrowok="t"/>
              </v:shape>
            </v:group>
            <v:group style="position:absolute;left:1737;top:11782;width:31;height:2" coordorigin="1737,11782" coordsize="31,2">
              <v:shape style="position:absolute;left:1737;top:11782;width:31;height:2" coordorigin="1737,11782" coordsize="31,0" path="m1737,11782l1767,11782e" filled="false" stroked="true" strokeweight=".6pt" strokecolor="#000000">
                <v:path arrowok="t"/>
              </v:shape>
            </v:group>
            <v:group style="position:absolute;left:80;top:11777;width:16;height:10" coordorigin="80,11777" coordsize="16,10">
              <v:shape style="position:absolute;left:80;top:11777;width:16;height:10" coordorigin="80,11777" coordsize="16,10" path="m80,11782l95,11782e" filled="false" stroked="true" strokeweight=".6pt" strokecolor="#000000">
                <v:path arrowok="t"/>
              </v:shape>
            </v:group>
            <v:group style="position:absolute;left:3359;top:11777;width:31;height:10" coordorigin="3359,11777" coordsize="31,10">
              <v:shape style="position:absolute;left:3359;top:11777;width:31;height:10" coordorigin="3359,11777" coordsize="31,10" path="m3359,11782l3389,11782e" filled="false" stroked="true" strokeweight=".6pt" strokecolor="#000000">
                <v:path arrowok="t"/>
              </v:shape>
            </v:group>
            <v:group style="position:absolute;left:3308;top:11777;width:31;height:10" coordorigin="3308,11777" coordsize="31,10">
              <v:shape style="position:absolute;left:3308;top:11777;width:31;height:10" coordorigin="3308,11777" coordsize="31,10" path="m3308,11782l3339,11782e" filled="false" stroked="true" strokeweight=".6pt" strokecolor="#000000">
                <v:path arrowok="t"/>
              </v:shape>
            </v:group>
            <v:group style="position:absolute;left:3257;top:11777;width:31;height:10" coordorigin="3257,11777" coordsize="31,10">
              <v:shape style="position:absolute;left:3257;top:11777;width:31;height:10" coordorigin="3257,11777" coordsize="31,10" path="m3257,11782l3288,11782e" filled="false" stroked="true" strokeweight=".6pt" strokecolor="#000000">
                <v:path arrowok="t"/>
              </v:shape>
            </v:group>
            <v:group style="position:absolute;left:3207;top:11777;width:31;height:10" coordorigin="3207,11777" coordsize="31,10">
              <v:shape style="position:absolute;left:3207;top:11777;width:31;height:10" coordorigin="3207,11777" coordsize="31,10" path="m3207,11782l3237,11782e" filled="false" stroked="true" strokeweight=".6pt" strokecolor="#000000">
                <v:path arrowok="t"/>
              </v:shape>
            </v:group>
            <v:group style="position:absolute;left:3156;top:11777;width:31;height:10" coordorigin="3156,11777" coordsize="31,10">
              <v:shape style="position:absolute;left:3156;top:11777;width:31;height:10" coordorigin="3156,11777" coordsize="31,10" path="m3156,11782l3186,11782e" filled="false" stroked="true" strokeweight=".6pt" strokecolor="#000000">
                <v:path arrowok="t"/>
              </v:shape>
            </v:group>
            <v:group style="position:absolute;left:3105;top:11777;width:31;height:10" coordorigin="3105,11777" coordsize="31,10">
              <v:shape style="position:absolute;left:3105;top:11777;width:31;height:10" coordorigin="3105,11777" coordsize="31,10" path="m3105,11782l3136,11782e" filled="false" stroked="true" strokeweight=".6pt" strokecolor="#000000">
                <v:path arrowok="t"/>
              </v:shape>
            </v:group>
            <v:group style="position:absolute;left:3055;top:11777;width:31;height:10" coordorigin="3055,11777" coordsize="31,10">
              <v:shape style="position:absolute;left:3055;top:11777;width:31;height:10" coordorigin="3055,11777" coordsize="31,10" path="m3055,11782l3085,11782e" filled="false" stroked="true" strokeweight=".6pt" strokecolor="#000000">
                <v:path arrowok="t"/>
              </v:shape>
            </v:group>
            <v:group style="position:absolute;left:3004;top:11777;width:31;height:10" coordorigin="3004,11777" coordsize="31,10">
              <v:shape style="position:absolute;left:3004;top:11777;width:31;height:10" coordorigin="3004,11777" coordsize="31,10" path="m3004,11782l3034,11782e" filled="false" stroked="true" strokeweight=".6pt" strokecolor="#000000">
                <v:path arrowok="t"/>
              </v:shape>
            </v:group>
            <v:group style="position:absolute;left:2953;top:11777;width:31;height:10" coordorigin="2953,11777" coordsize="31,10">
              <v:shape style="position:absolute;left:2953;top:11777;width:31;height:10" coordorigin="2953,11777" coordsize="31,10" path="m2953,11782l2984,11782e" filled="false" stroked="true" strokeweight=".6pt" strokecolor="#000000">
                <v:path arrowok="t"/>
              </v:shape>
            </v:group>
            <v:group style="position:absolute;left:2903;top:11777;width:31;height:10" coordorigin="2903,11777" coordsize="31,10">
              <v:shape style="position:absolute;left:2903;top:11777;width:31;height:10" coordorigin="2903,11777" coordsize="31,10" path="m2903,11782l2933,11782e" filled="false" stroked="true" strokeweight=".6pt" strokecolor="#000000">
                <v:path arrowok="t"/>
              </v:shape>
            </v:group>
            <v:group style="position:absolute;left:2852;top:11777;width:31;height:10" coordorigin="2852,11777" coordsize="31,10">
              <v:shape style="position:absolute;left:2852;top:11777;width:31;height:10" coordorigin="2852,11777" coordsize="31,10" path="m2852,11782l2882,11782e" filled="false" stroked="true" strokeweight=".6pt" strokecolor="#000000">
                <v:path arrowok="t"/>
              </v:shape>
            </v:group>
            <v:group style="position:absolute;left:2801;top:11777;width:31;height:10" coordorigin="2801,11777" coordsize="31,10">
              <v:shape style="position:absolute;left:2801;top:11777;width:31;height:10" coordorigin="2801,11777" coordsize="31,10" path="m2801,11782l2832,11782e" filled="false" stroked="true" strokeweight=".6pt" strokecolor="#000000">
                <v:path arrowok="t"/>
              </v:shape>
            </v:group>
            <v:group style="position:absolute;left:2751;top:11777;width:31;height:10" coordorigin="2751,11777" coordsize="31,10">
              <v:shape style="position:absolute;left:2751;top:11777;width:31;height:10" coordorigin="2751,11777" coordsize="31,10" path="m2751,11782l2781,11782e" filled="false" stroked="true" strokeweight=".6pt" strokecolor="#000000">
                <v:path arrowok="t"/>
              </v:shape>
            </v:group>
            <v:group style="position:absolute;left:2700;top:11777;width:31;height:10" coordorigin="2700,11777" coordsize="31,10">
              <v:shape style="position:absolute;left:2700;top:11777;width:31;height:10" coordorigin="2700,11777" coordsize="31,10" path="m2700,11782l2730,11782e" filled="false" stroked="true" strokeweight=".6pt" strokecolor="#000000">
                <v:path arrowok="t"/>
              </v:shape>
            </v:group>
            <v:group style="position:absolute;left:2649;top:11777;width:31;height:10" coordorigin="2649,11777" coordsize="31,10">
              <v:shape style="position:absolute;left:2649;top:11777;width:31;height:10" coordorigin="2649,11777" coordsize="31,10" path="m2649,11782l2680,11782e" filled="false" stroked="true" strokeweight=".6pt" strokecolor="#000000">
                <v:path arrowok="t"/>
              </v:shape>
            </v:group>
            <v:group style="position:absolute;left:2599;top:11777;width:31;height:10" coordorigin="2599,11777" coordsize="31,10">
              <v:shape style="position:absolute;left:2599;top:11777;width:31;height:10" coordorigin="2599,11777" coordsize="31,10" path="m2599,11782l2629,11782e" filled="false" stroked="true" strokeweight=".6pt" strokecolor="#000000">
                <v:path arrowok="t"/>
              </v:shape>
            </v:group>
            <v:group style="position:absolute;left:2548;top:11777;width:31;height:10" coordorigin="2548,11777" coordsize="31,10">
              <v:shape style="position:absolute;left:2548;top:11777;width:31;height:10" coordorigin="2548,11777" coordsize="31,10" path="m2548,11782l2578,11782e" filled="false" stroked="true" strokeweight=".6pt" strokecolor="#000000">
                <v:path arrowok="t"/>
              </v:shape>
            </v:group>
            <v:group style="position:absolute;left:2497;top:11777;width:31;height:10" coordorigin="2497,11777" coordsize="31,10">
              <v:shape style="position:absolute;left:2497;top:11777;width:31;height:10" coordorigin="2497,11777" coordsize="31,10" path="m2497,11782l2528,11782e" filled="false" stroked="true" strokeweight=".6pt" strokecolor="#000000">
                <v:path arrowok="t"/>
              </v:shape>
            </v:group>
            <v:group style="position:absolute;left:2447;top:11777;width:31;height:10" coordorigin="2447,11777" coordsize="31,10">
              <v:shape style="position:absolute;left:2447;top:11777;width:31;height:10" coordorigin="2447,11777" coordsize="31,10" path="m2447,11782l2477,11782e" filled="false" stroked="true" strokeweight=".6pt" strokecolor="#000000">
                <v:path arrowok="t"/>
              </v:shape>
            </v:group>
            <v:group style="position:absolute;left:2396;top:11777;width:31;height:10" coordorigin="2396,11777" coordsize="31,10">
              <v:shape style="position:absolute;left:2396;top:11777;width:31;height:10" coordorigin="2396,11777" coordsize="31,10" path="m2396,11782l2426,11782e" filled="false" stroked="true" strokeweight=".6pt" strokecolor="#000000">
                <v:path arrowok="t"/>
              </v:shape>
            </v:group>
            <v:group style="position:absolute;left:2345;top:11777;width:31;height:10" coordorigin="2345,11777" coordsize="31,10">
              <v:shape style="position:absolute;left:2345;top:11777;width:31;height:10" coordorigin="2345,11777" coordsize="31,10" path="m2345,11782l2376,11782e" filled="false" stroked="true" strokeweight=".6pt" strokecolor="#000000">
                <v:path arrowok="t"/>
              </v:shape>
            </v:group>
            <v:group style="position:absolute;left:2295;top:11777;width:31;height:10" coordorigin="2295,11777" coordsize="31,10">
              <v:shape style="position:absolute;left:2295;top:11777;width:31;height:10" coordorigin="2295,11777" coordsize="31,10" path="m2295,11782l2325,11782e" filled="false" stroked="true" strokeweight=".6pt" strokecolor="#000000">
                <v:path arrowok="t"/>
              </v:shape>
            </v:group>
            <v:group style="position:absolute;left:2244;top:11777;width:31;height:10" coordorigin="2244,11777" coordsize="31,10">
              <v:shape style="position:absolute;left:2244;top:11777;width:31;height:10" coordorigin="2244,11777" coordsize="31,10" path="m2244,11782l2274,11782e" filled="false" stroked="true" strokeweight=".6pt" strokecolor="#000000">
                <v:path arrowok="t"/>
              </v:shape>
            </v:group>
            <v:group style="position:absolute;left:2193;top:11777;width:31;height:10" coordorigin="2193,11777" coordsize="31,10">
              <v:shape style="position:absolute;left:2193;top:11777;width:31;height:10" coordorigin="2193,11777" coordsize="31,10" path="m2193,11782l2224,11782e" filled="false" stroked="true" strokeweight=".6pt" strokecolor="#000000">
                <v:path arrowok="t"/>
              </v:shape>
            </v:group>
            <v:group style="position:absolute;left:2143;top:11777;width:31;height:10" coordorigin="2143,11777" coordsize="31,10">
              <v:shape style="position:absolute;left:2143;top:11777;width:31;height:10" coordorigin="2143,11777" coordsize="31,10" path="m2143,11782l2173,11782e" filled="false" stroked="true" strokeweight=".6pt" strokecolor="#000000">
                <v:path arrowok="t"/>
              </v:shape>
            </v:group>
            <v:group style="position:absolute;left:2092;top:11777;width:31;height:10" coordorigin="2092,11777" coordsize="31,10">
              <v:shape style="position:absolute;left:2092;top:11777;width:31;height:10" coordorigin="2092,11777" coordsize="31,10" path="m2092,11782l2122,11782e" filled="false" stroked="true" strokeweight=".6pt" strokecolor="#000000">
                <v:path arrowok="t"/>
              </v:shape>
            </v:group>
            <v:group style="position:absolute;left:2041;top:11777;width:31;height:10" coordorigin="2041,11777" coordsize="31,10">
              <v:shape style="position:absolute;left:2041;top:11777;width:31;height:10" coordorigin="2041,11777" coordsize="31,10" path="m2041,11782l2072,11782e" filled="false" stroked="true" strokeweight=".6pt" strokecolor="#000000">
                <v:path arrowok="t"/>
              </v:shape>
            </v:group>
            <v:group style="position:absolute;left:1990;top:11777;width:31;height:10" coordorigin="1990,11777" coordsize="31,10">
              <v:shape style="position:absolute;left:1990;top:11777;width:31;height:10" coordorigin="1990,11777" coordsize="31,10" path="m1990,11782l2021,11782e" filled="false" stroked="true" strokeweight=".6pt" strokecolor="#000000">
                <v:path arrowok="t"/>
              </v:shape>
            </v:group>
            <v:group style="position:absolute;left:1940;top:11777;width:31;height:10" coordorigin="1940,11777" coordsize="31,10">
              <v:shape style="position:absolute;left:1940;top:11777;width:31;height:10" coordorigin="1940,11777" coordsize="31,10" path="m1940,11782l1970,11782e" filled="false" stroked="true" strokeweight=".6pt" strokecolor="#000000">
                <v:path arrowok="t"/>
              </v:shape>
            </v:group>
            <v:group style="position:absolute;left:1889;top:11777;width:31;height:10" coordorigin="1889,11777" coordsize="31,10">
              <v:shape style="position:absolute;left:1889;top:11777;width:31;height:10" coordorigin="1889,11777" coordsize="31,10" path="m1889,11782l1919,11782e" filled="false" stroked="true" strokeweight=".6pt" strokecolor="#000000">
                <v:path arrowok="t"/>
              </v:shape>
            </v:group>
            <v:group style="position:absolute;left:1838;top:11777;width:31;height:10" coordorigin="1838,11777" coordsize="31,10">
              <v:shape style="position:absolute;left:1838;top:11777;width:31;height:10" coordorigin="1838,11777" coordsize="31,10" path="m1838,11782l1869,11782e" filled="false" stroked="true" strokeweight=".6pt" strokecolor="#000000">
                <v:path arrowok="t"/>
              </v:shape>
            </v:group>
            <v:group style="position:absolute;left:1788;top:11777;width:31;height:10" coordorigin="1788,11777" coordsize="31,10">
              <v:shape style="position:absolute;left:1788;top:11777;width:31;height:10" coordorigin="1788,11777" coordsize="31,10" path="m1788,11782l1818,11782e" filled="false" stroked="true" strokeweight=".6pt" strokecolor="#000000">
                <v:path arrowok="t"/>
              </v:shape>
            </v:group>
            <v:group style="position:absolute;left:3410;top:11782;width:31;height:2" coordorigin="3410,11782" coordsize="31,2">
              <v:shape style="position:absolute;left:3410;top:11782;width:31;height:2" coordorigin="3410,11782" coordsize="31,0" path="m3410,11782l3440,11782e" filled="false" stroked="true" strokeweight=".6pt" strokecolor="#000000">
                <v:path arrowok="t"/>
              </v:shape>
            </v:group>
            <v:group style="position:absolute;left:5031;top:11777;width:31;height:10" coordorigin="5031,11777" coordsize="31,10">
              <v:shape style="position:absolute;left:5031;top:11777;width:31;height:10" coordorigin="5031,11777" coordsize="31,10" path="m5031,11782l5062,11782e" filled="false" stroked="true" strokeweight=".6pt" strokecolor="#000000">
                <v:path arrowok="t"/>
              </v:shape>
            </v:group>
            <v:group style="position:absolute;left:4981;top:11777;width:31;height:10" coordorigin="4981,11777" coordsize="31,10">
              <v:shape style="position:absolute;left:4981;top:11777;width:31;height:10" coordorigin="4981,11777" coordsize="31,10" path="m4981,11782l5011,11782e" filled="false" stroked="true" strokeweight=".6pt" strokecolor="#000000">
                <v:path arrowok="t"/>
              </v:shape>
            </v:group>
            <v:group style="position:absolute;left:4930;top:11777;width:31;height:10" coordorigin="4930,11777" coordsize="31,10">
              <v:shape style="position:absolute;left:4930;top:11777;width:31;height:10" coordorigin="4930,11777" coordsize="31,10" path="m4930,11782l4960,11782e" filled="false" stroked="true" strokeweight=".6pt" strokecolor="#000000">
                <v:path arrowok="t"/>
              </v:shape>
            </v:group>
            <v:group style="position:absolute;left:4879;top:11777;width:31;height:10" coordorigin="4879,11777" coordsize="31,10">
              <v:shape style="position:absolute;left:4879;top:11777;width:31;height:10" coordorigin="4879,11777" coordsize="31,10" path="m4879,11782l4910,11782e" filled="false" stroked="true" strokeweight=".6pt" strokecolor="#000000">
                <v:path arrowok="t"/>
              </v:shape>
            </v:group>
            <v:group style="position:absolute;left:4829;top:11777;width:31;height:10" coordorigin="4829,11777" coordsize="31,10">
              <v:shape style="position:absolute;left:4829;top:11777;width:31;height:10" coordorigin="4829,11777" coordsize="31,10" path="m4829,11782l4859,11782e" filled="false" stroked="true" strokeweight=".6pt" strokecolor="#000000">
                <v:path arrowok="t"/>
              </v:shape>
            </v:group>
            <v:group style="position:absolute;left:4778;top:11777;width:31;height:10" coordorigin="4778,11777" coordsize="31,10">
              <v:shape style="position:absolute;left:4778;top:11777;width:31;height:10" coordorigin="4778,11777" coordsize="31,10" path="m4778,11782l4808,11782e" filled="false" stroked="true" strokeweight=".6pt" strokecolor="#000000">
                <v:path arrowok="t"/>
              </v:shape>
            </v:group>
            <v:group style="position:absolute;left:4727;top:11777;width:31;height:10" coordorigin="4727,11777" coordsize="31,10">
              <v:shape style="position:absolute;left:4727;top:11777;width:31;height:10" coordorigin="4727,11777" coordsize="31,10" path="m4727,11782l4758,11782e" filled="false" stroked="true" strokeweight=".6pt" strokecolor="#000000">
                <v:path arrowok="t"/>
              </v:shape>
            </v:group>
            <v:group style="position:absolute;left:4677;top:11777;width:31;height:10" coordorigin="4677,11777" coordsize="31,10">
              <v:shape style="position:absolute;left:4677;top:11777;width:31;height:10" coordorigin="4677,11777" coordsize="31,10" path="m4677,11782l4707,11782e" filled="false" stroked="true" strokeweight=".6pt" strokecolor="#000000">
                <v:path arrowok="t"/>
              </v:shape>
            </v:group>
            <v:group style="position:absolute;left:4626;top:11777;width:31;height:10" coordorigin="4626,11777" coordsize="31,10">
              <v:shape style="position:absolute;left:4626;top:11777;width:31;height:10" coordorigin="4626,11777" coordsize="31,10" path="m4626,11782l4656,11782e" filled="false" stroked="true" strokeweight=".6pt" strokecolor="#000000">
                <v:path arrowok="t"/>
              </v:shape>
            </v:group>
            <v:group style="position:absolute;left:4575;top:11777;width:31;height:10" coordorigin="4575,11777" coordsize="31,10">
              <v:shape style="position:absolute;left:4575;top:11777;width:31;height:10" coordorigin="4575,11777" coordsize="31,10" path="m4575,11782l4606,11782e" filled="false" stroked="true" strokeweight=".6pt" strokecolor="#000000">
                <v:path arrowok="t"/>
              </v:shape>
            </v:group>
            <v:group style="position:absolute;left:4524;top:11777;width:31;height:10" coordorigin="4524,11777" coordsize="31,10">
              <v:shape style="position:absolute;left:4524;top:11777;width:31;height:10" coordorigin="4524,11777" coordsize="31,10" path="m4524,11782l4555,11782e" filled="false" stroked="true" strokeweight=".6pt" strokecolor="#000000">
                <v:path arrowok="t"/>
              </v:shape>
            </v:group>
            <v:group style="position:absolute;left:4474;top:11777;width:31;height:10" coordorigin="4474,11777" coordsize="31,10">
              <v:shape style="position:absolute;left:4474;top:11777;width:31;height:10" coordorigin="4474,11777" coordsize="31,10" path="m4474,11782l4504,11782e" filled="false" stroked="true" strokeweight=".6pt" strokecolor="#000000">
                <v:path arrowok="t"/>
              </v:shape>
            </v:group>
            <v:group style="position:absolute;left:4423;top:11777;width:31;height:10" coordorigin="4423,11777" coordsize="31,10">
              <v:shape style="position:absolute;left:4423;top:11777;width:31;height:10" coordorigin="4423,11777" coordsize="31,10" path="m4423,11782l4453,11782e" filled="false" stroked="true" strokeweight=".6pt" strokecolor="#000000">
                <v:path arrowok="t"/>
              </v:shape>
            </v:group>
            <v:group style="position:absolute;left:4372;top:11777;width:31;height:10" coordorigin="4372,11777" coordsize="31,10">
              <v:shape style="position:absolute;left:4372;top:11777;width:31;height:10" coordorigin="4372,11777" coordsize="31,10" path="m4372,11782l4403,11782e" filled="false" stroked="true" strokeweight=".6pt" strokecolor="#000000">
                <v:path arrowok="t"/>
              </v:shape>
            </v:group>
            <v:group style="position:absolute;left:4322;top:11777;width:31;height:10" coordorigin="4322,11777" coordsize="31,10">
              <v:shape style="position:absolute;left:4322;top:11777;width:31;height:10" coordorigin="4322,11777" coordsize="31,10" path="m4322,11782l4352,11782e" filled="false" stroked="true" strokeweight=".6pt" strokecolor="#000000">
                <v:path arrowok="t"/>
              </v:shape>
            </v:group>
            <v:group style="position:absolute;left:4271;top:11777;width:31;height:10" coordorigin="4271,11777" coordsize="31,10">
              <v:shape style="position:absolute;left:4271;top:11777;width:31;height:10" coordorigin="4271,11777" coordsize="31,10" path="m4271,11782l4301,11782e" filled="false" stroked="true" strokeweight=".6pt" strokecolor="#000000">
                <v:path arrowok="t"/>
              </v:shape>
            </v:group>
            <v:group style="position:absolute;left:4220;top:11777;width:31;height:10" coordorigin="4220,11777" coordsize="31,10">
              <v:shape style="position:absolute;left:4220;top:11777;width:31;height:10" coordorigin="4220,11777" coordsize="31,10" path="m4220,11782l4251,11782e" filled="false" stroked="true" strokeweight=".6pt" strokecolor="#000000">
                <v:path arrowok="t"/>
              </v:shape>
            </v:group>
            <v:group style="position:absolute;left:4170;top:11777;width:31;height:10" coordorigin="4170,11777" coordsize="31,10">
              <v:shape style="position:absolute;left:4170;top:11777;width:31;height:10" coordorigin="4170,11777" coordsize="31,10" path="m4170,11782l4200,11782e" filled="false" stroked="true" strokeweight=".6pt" strokecolor="#000000">
                <v:path arrowok="t"/>
              </v:shape>
            </v:group>
            <v:group style="position:absolute;left:4119;top:11777;width:31;height:10" coordorigin="4119,11777" coordsize="31,10">
              <v:shape style="position:absolute;left:4119;top:11777;width:31;height:10" coordorigin="4119,11777" coordsize="31,10" path="m4119,11782l4149,11782e" filled="false" stroked="true" strokeweight=".6pt" strokecolor="#000000">
                <v:path arrowok="t"/>
              </v:shape>
            </v:group>
            <v:group style="position:absolute;left:4068;top:11777;width:31;height:10" coordorigin="4068,11777" coordsize="31,10">
              <v:shape style="position:absolute;left:4068;top:11777;width:31;height:10" coordorigin="4068,11777" coordsize="31,10" path="m4068,11782l4099,11782e" filled="false" stroked="true" strokeweight=".6pt" strokecolor="#000000">
                <v:path arrowok="t"/>
              </v:shape>
            </v:group>
            <v:group style="position:absolute;left:4018;top:11777;width:31;height:10" coordorigin="4018,11777" coordsize="31,10">
              <v:shape style="position:absolute;left:4018;top:11777;width:31;height:10" coordorigin="4018,11777" coordsize="31,10" path="m4018,11782l4048,11782e" filled="false" stroked="true" strokeweight=".6pt" strokecolor="#000000">
                <v:path arrowok="t"/>
              </v:shape>
            </v:group>
            <v:group style="position:absolute;left:3967;top:11777;width:31;height:10" coordorigin="3967,11777" coordsize="31,10">
              <v:shape style="position:absolute;left:3967;top:11777;width:31;height:10" coordorigin="3967,11777" coordsize="31,10" path="m3967,11782l3997,11782e" filled="false" stroked="true" strokeweight=".6pt" strokecolor="#000000">
                <v:path arrowok="t"/>
              </v:shape>
            </v:group>
            <v:group style="position:absolute;left:3916;top:11777;width:31;height:10" coordorigin="3916,11777" coordsize="31,10">
              <v:shape style="position:absolute;left:3916;top:11777;width:31;height:10" coordorigin="3916,11777" coordsize="31,10" path="m3916,11782l3947,11782e" filled="false" stroked="true" strokeweight=".6pt" strokecolor="#000000">
                <v:path arrowok="t"/>
              </v:shape>
            </v:group>
            <v:group style="position:absolute;left:3866;top:11777;width:31;height:10" coordorigin="3866,11777" coordsize="31,10">
              <v:shape style="position:absolute;left:3866;top:11777;width:31;height:10" coordorigin="3866,11777" coordsize="31,10" path="m3866,11782l3896,11782e" filled="false" stroked="true" strokeweight=".6pt" strokecolor="#000000">
                <v:path arrowok="t"/>
              </v:shape>
            </v:group>
            <v:group style="position:absolute;left:3815;top:11777;width:31;height:10" coordorigin="3815,11777" coordsize="31,10">
              <v:shape style="position:absolute;left:3815;top:11777;width:31;height:10" coordorigin="3815,11777" coordsize="31,10" path="m3815,11782l3845,11782e" filled="false" stroked="true" strokeweight=".6pt" strokecolor="#000000">
                <v:path arrowok="t"/>
              </v:shape>
            </v:group>
            <v:group style="position:absolute;left:3764;top:11777;width:31;height:10" coordorigin="3764,11777" coordsize="31,10">
              <v:shape style="position:absolute;left:3764;top:11777;width:31;height:10" coordorigin="3764,11777" coordsize="31,10" path="m3764,11782l3795,11782e" filled="false" stroked="true" strokeweight=".6pt" strokecolor="#000000">
                <v:path arrowok="t"/>
              </v:shape>
            </v:group>
            <v:group style="position:absolute;left:3714;top:11777;width:31;height:10" coordorigin="3714,11777" coordsize="31,10">
              <v:shape style="position:absolute;left:3714;top:11777;width:31;height:10" coordorigin="3714,11777" coordsize="31,10" path="m3714,11782l3744,11782e" filled="false" stroked="true" strokeweight=".6pt" strokecolor="#000000">
                <v:path arrowok="t"/>
              </v:shape>
            </v:group>
            <v:group style="position:absolute;left:3663;top:11777;width:31;height:10" coordorigin="3663,11777" coordsize="31,10">
              <v:shape style="position:absolute;left:3663;top:11777;width:31;height:10" coordorigin="3663,11777" coordsize="31,10" path="m3663,11782l3693,11782e" filled="false" stroked="true" strokeweight=".6pt" strokecolor="#000000">
                <v:path arrowok="t"/>
              </v:shape>
            </v:group>
            <v:group style="position:absolute;left:3612;top:11777;width:31;height:10" coordorigin="3612,11777" coordsize="31,10">
              <v:shape style="position:absolute;left:3612;top:11777;width:31;height:10" coordorigin="3612,11777" coordsize="31,10" path="m3612,11782l3643,11782e" filled="false" stroked="true" strokeweight=".6pt" strokecolor="#000000">
                <v:path arrowok="t"/>
              </v:shape>
            </v:group>
            <v:group style="position:absolute;left:3562;top:11777;width:31;height:10" coordorigin="3562,11777" coordsize="31,10">
              <v:shape style="position:absolute;left:3562;top:11777;width:31;height:10" coordorigin="3562,11777" coordsize="31,10" path="m3562,11782l3592,11782e" filled="false" stroked="true" strokeweight=".6pt" strokecolor="#000000">
                <v:path arrowok="t"/>
              </v:shape>
            </v:group>
            <v:group style="position:absolute;left:3511;top:11777;width:31;height:10" coordorigin="3511,11777" coordsize="31,10">
              <v:shape style="position:absolute;left:3511;top:11777;width:31;height:10" coordorigin="3511,11777" coordsize="31,10" path="m3511,11782l3541,11782e" filled="false" stroked="true" strokeweight=".6pt" strokecolor="#000000">
                <v:path arrowok="t"/>
              </v:shape>
            </v:group>
            <v:group style="position:absolute;left:3460;top:11777;width:31;height:10" coordorigin="3460,11777" coordsize="31,10">
              <v:shape style="position:absolute;left:3460;top:11777;width:31;height:10" coordorigin="3460,11777" coordsize="31,10" path="m3460,11782l3491,11782e" filled="false" stroked="true" strokeweight=".6pt" strokecolor="#000000">
                <v:path arrowok="t"/>
              </v:shape>
            </v:group>
            <v:group style="position:absolute;left:5082;top:11782;width:31;height:2" coordorigin="5082,11782" coordsize="31,2">
              <v:shape style="position:absolute;left:5082;top:11782;width:31;height:2" coordorigin="5082,11782" coordsize="31,0" path="m5082,11782l5112,11782e" filled="false" stroked="true" strokeweight=".6pt" strokecolor="#000000">
                <v:path arrowok="t"/>
              </v:shape>
            </v:group>
            <v:group style="position:absolute;left:6704;top:11777;width:31;height:10" coordorigin="6704,11777" coordsize="31,10">
              <v:shape style="position:absolute;left:6704;top:11777;width:31;height:10" coordorigin="6704,11777" coordsize="31,10" path="m6704,11782l6734,11782e" filled="false" stroked="true" strokeweight=".6pt" strokecolor="#000000">
                <v:path arrowok="t"/>
              </v:shape>
            </v:group>
            <v:group style="position:absolute;left:6653;top:11777;width:31;height:10" coordorigin="6653,11777" coordsize="31,10">
              <v:shape style="position:absolute;left:6653;top:11777;width:31;height:10" coordorigin="6653,11777" coordsize="31,10" path="m6653,11782l6683,11782e" filled="false" stroked="true" strokeweight=".6pt" strokecolor="#000000">
                <v:path arrowok="t"/>
              </v:shape>
            </v:group>
            <v:group style="position:absolute;left:6602;top:11777;width:31;height:10" coordorigin="6602,11777" coordsize="31,10">
              <v:shape style="position:absolute;left:6602;top:11777;width:31;height:10" coordorigin="6602,11777" coordsize="31,10" path="m6602,11782l6633,11782e" filled="false" stroked="true" strokeweight=".6pt" strokecolor="#000000">
                <v:path arrowok="t"/>
              </v:shape>
            </v:group>
            <v:group style="position:absolute;left:6552;top:11777;width:31;height:10" coordorigin="6552,11777" coordsize="31,10">
              <v:shape style="position:absolute;left:6552;top:11777;width:31;height:10" coordorigin="6552,11777" coordsize="31,10" path="m6552,11782l6582,11782e" filled="false" stroked="true" strokeweight=".6pt" strokecolor="#000000">
                <v:path arrowok="t"/>
              </v:shape>
            </v:group>
            <v:group style="position:absolute;left:6501;top:11777;width:31;height:10" coordorigin="6501,11777" coordsize="31,10">
              <v:shape style="position:absolute;left:6501;top:11777;width:31;height:10" coordorigin="6501,11777" coordsize="31,10" path="m6501,11782l6531,11782e" filled="false" stroked="true" strokeweight=".6pt" strokecolor="#000000">
                <v:path arrowok="t"/>
              </v:shape>
            </v:group>
            <v:group style="position:absolute;left:6450;top:11777;width:31;height:10" coordorigin="6450,11777" coordsize="31,10">
              <v:shape style="position:absolute;left:6450;top:11777;width:31;height:10" coordorigin="6450,11777" coordsize="31,10" path="m6450,11782l6481,11782e" filled="false" stroked="true" strokeweight=".6pt" strokecolor="#000000">
                <v:path arrowok="t"/>
              </v:shape>
            </v:group>
            <v:group style="position:absolute;left:6400;top:11777;width:31;height:10" coordorigin="6400,11777" coordsize="31,10">
              <v:shape style="position:absolute;left:6400;top:11777;width:31;height:10" coordorigin="6400,11777" coordsize="31,10" path="m6400,11782l6430,11782e" filled="false" stroked="true" strokeweight=".6pt" strokecolor="#000000">
                <v:path arrowok="t"/>
              </v:shape>
            </v:group>
            <v:group style="position:absolute;left:6349;top:11777;width:31;height:10" coordorigin="6349,11777" coordsize="31,10">
              <v:shape style="position:absolute;left:6349;top:11777;width:31;height:10" coordorigin="6349,11777" coordsize="31,10" path="m6349,11782l6379,11782e" filled="false" stroked="true" strokeweight=".6pt" strokecolor="#000000">
                <v:path arrowok="t"/>
              </v:shape>
            </v:group>
            <v:group style="position:absolute;left:6298;top:11777;width:31;height:10" coordorigin="6298,11777" coordsize="31,10">
              <v:shape style="position:absolute;left:6298;top:11777;width:31;height:10" coordorigin="6298,11777" coordsize="31,10" path="m6298,11782l6329,11782e" filled="false" stroked="true" strokeweight=".6pt" strokecolor="#000000">
                <v:path arrowok="t"/>
              </v:shape>
            </v:group>
            <v:group style="position:absolute;left:6248;top:11777;width:31;height:10" coordorigin="6248,11777" coordsize="31,10">
              <v:shape style="position:absolute;left:6248;top:11777;width:31;height:10" coordorigin="6248,11777" coordsize="31,10" path="m6248,11782l6278,11782e" filled="false" stroked="true" strokeweight=".6pt" strokecolor="#000000">
                <v:path arrowok="t"/>
              </v:shape>
            </v:group>
            <v:group style="position:absolute;left:6197;top:11777;width:31;height:10" coordorigin="6197,11777" coordsize="31,10">
              <v:shape style="position:absolute;left:6197;top:11777;width:31;height:10" coordorigin="6197,11777" coordsize="31,10" path="m6197,11782l6227,11782e" filled="false" stroked="true" strokeweight=".6pt" strokecolor="#000000">
                <v:path arrowok="t"/>
              </v:shape>
            </v:group>
            <v:group style="position:absolute;left:6146;top:11777;width:31;height:10" coordorigin="6146,11777" coordsize="31,10">
              <v:shape style="position:absolute;left:6146;top:11777;width:31;height:10" coordorigin="6146,11777" coordsize="31,10" path="m6146,11782l6177,11782e" filled="false" stroked="true" strokeweight=".6pt" strokecolor="#000000">
                <v:path arrowok="t"/>
              </v:shape>
            </v:group>
            <v:group style="position:absolute;left:6096;top:11777;width:31;height:10" coordorigin="6096,11777" coordsize="31,10">
              <v:shape style="position:absolute;left:6096;top:11777;width:31;height:10" coordorigin="6096,11777" coordsize="31,10" path="m6096,11782l6126,11782e" filled="false" stroked="true" strokeweight=".6pt" strokecolor="#000000">
                <v:path arrowok="t"/>
              </v:shape>
            </v:group>
            <v:group style="position:absolute;left:6045;top:11777;width:31;height:10" coordorigin="6045,11777" coordsize="31,10">
              <v:shape style="position:absolute;left:6045;top:11777;width:31;height:10" coordorigin="6045,11777" coordsize="31,10" path="m6045,11782l6075,11782e" filled="false" stroked="true" strokeweight=".6pt" strokecolor="#000000">
                <v:path arrowok="t"/>
              </v:shape>
            </v:group>
            <v:group style="position:absolute;left:5994;top:11777;width:31;height:10" coordorigin="5994,11777" coordsize="31,10">
              <v:shape style="position:absolute;left:5994;top:11777;width:31;height:10" coordorigin="5994,11777" coordsize="31,10" path="m5994,11782l6025,11782e" filled="false" stroked="true" strokeweight=".6pt" strokecolor="#000000">
                <v:path arrowok="t"/>
              </v:shape>
            </v:group>
            <v:group style="position:absolute;left:5944;top:11777;width:31;height:10" coordorigin="5944,11777" coordsize="31,10">
              <v:shape style="position:absolute;left:5944;top:11777;width:31;height:10" coordorigin="5944,11777" coordsize="31,10" path="m5944,11782l5974,11782e" filled="false" stroked="true" strokeweight=".6pt" strokecolor="#000000">
                <v:path arrowok="t"/>
              </v:shape>
            </v:group>
            <v:group style="position:absolute;left:5893;top:11777;width:31;height:10" coordorigin="5893,11777" coordsize="31,10">
              <v:shape style="position:absolute;left:5893;top:11777;width:31;height:10" coordorigin="5893,11777" coordsize="31,10" path="m5893,11782l5923,11782e" filled="false" stroked="true" strokeweight=".6pt" strokecolor="#000000">
                <v:path arrowok="t"/>
              </v:shape>
            </v:group>
            <v:group style="position:absolute;left:5842;top:11777;width:31;height:10" coordorigin="5842,11777" coordsize="31,10">
              <v:shape style="position:absolute;left:5842;top:11777;width:31;height:10" coordorigin="5842,11777" coordsize="31,10" path="m5842,11782l5873,11782e" filled="false" stroked="true" strokeweight=".6pt" strokecolor="#000000">
                <v:path arrowok="t"/>
              </v:shape>
            </v:group>
            <v:group style="position:absolute;left:5791;top:11777;width:31;height:10" coordorigin="5791,11777" coordsize="31,10">
              <v:shape style="position:absolute;left:5791;top:11777;width:31;height:10" coordorigin="5791,11777" coordsize="31,10" path="m5791,11782l5822,11782e" filled="false" stroked="true" strokeweight=".6pt" strokecolor="#000000">
                <v:path arrowok="t"/>
              </v:shape>
            </v:group>
            <v:group style="position:absolute;left:5741;top:11777;width:31;height:10" coordorigin="5741,11777" coordsize="31,10">
              <v:shape style="position:absolute;left:5741;top:11777;width:31;height:10" coordorigin="5741,11777" coordsize="31,10" path="m5741,11782l5771,11782e" filled="false" stroked="true" strokeweight=".6pt" strokecolor="#000000">
                <v:path arrowok="t"/>
              </v:shape>
            </v:group>
            <v:group style="position:absolute;left:5690;top:11777;width:31;height:10" coordorigin="5690,11777" coordsize="31,10">
              <v:shape style="position:absolute;left:5690;top:11777;width:31;height:10" coordorigin="5690,11777" coordsize="31,10" path="m5690,11782l5720,11782e" filled="false" stroked="true" strokeweight=".6pt" strokecolor="#000000">
                <v:path arrowok="t"/>
              </v:shape>
            </v:group>
            <v:group style="position:absolute;left:5639;top:11777;width:31;height:10" coordorigin="5639,11777" coordsize="31,10">
              <v:shape style="position:absolute;left:5639;top:11777;width:31;height:10" coordorigin="5639,11777" coordsize="31,10" path="m5639,11782l5670,11782e" filled="false" stroked="true" strokeweight=".6pt" strokecolor="#000000">
                <v:path arrowok="t"/>
              </v:shape>
            </v:group>
            <v:group style="position:absolute;left:5589;top:11777;width:31;height:10" coordorigin="5589,11777" coordsize="31,10">
              <v:shape style="position:absolute;left:5589;top:11777;width:31;height:10" coordorigin="5589,11777" coordsize="31,10" path="m5589,11782l5619,11782e" filled="false" stroked="true" strokeweight=".6pt" strokecolor="#000000">
                <v:path arrowok="t"/>
              </v:shape>
            </v:group>
            <v:group style="position:absolute;left:5538;top:11777;width:31;height:10" coordorigin="5538,11777" coordsize="31,10">
              <v:shape style="position:absolute;left:5538;top:11777;width:31;height:10" coordorigin="5538,11777" coordsize="31,10" path="m5538,11782l5568,11782e" filled="false" stroked="true" strokeweight=".6pt" strokecolor="#000000">
                <v:path arrowok="t"/>
              </v:shape>
            </v:group>
            <v:group style="position:absolute;left:5487;top:11777;width:31;height:10" coordorigin="5487,11777" coordsize="31,10">
              <v:shape style="position:absolute;left:5487;top:11777;width:31;height:10" coordorigin="5487,11777" coordsize="31,10" path="m5487,11782l5518,11782e" filled="false" stroked="true" strokeweight=".6pt" strokecolor="#000000">
                <v:path arrowok="t"/>
              </v:shape>
            </v:group>
            <v:group style="position:absolute;left:5437;top:11777;width:31;height:10" coordorigin="5437,11777" coordsize="31,10">
              <v:shape style="position:absolute;left:5437;top:11777;width:31;height:10" coordorigin="5437,11777" coordsize="31,10" path="m5437,11782l5467,11782e" filled="false" stroked="true" strokeweight=".6pt" strokecolor="#000000">
                <v:path arrowok="t"/>
              </v:shape>
            </v:group>
            <v:group style="position:absolute;left:5386;top:11777;width:31;height:10" coordorigin="5386,11777" coordsize="31,10">
              <v:shape style="position:absolute;left:5386;top:11777;width:31;height:10" coordorigin="5386,11777" coordsize="31,10" path="m5386,11782l5416,11782e" filled="false" stroked="true" strokeweight=".6pt" strokecolor="#000000">
                <v:path arrowok="t"/>
              </v:shape>
            </v:group>
            <v:group style="position:absolute;left:5335;top:11777;width:31;height:10" coordorigin="5335,11777" coordsize="31,10">
              <v:shape style="position:absolute;left:5335;top:11777;width:31;height:10" coordorigin="5335,11777" coordsize="31,10" path="m5335,11782l5366,11782e" filled="false" stroked="true" strokeweight=".6pt" strokecolor="#000000">
                <v:path arrowok="t"/>
              </v:shape>
            </v:group>
            <v:group style="position:absolute;left:5285;top:11777;width:31;height:10" coordorigin="5285,11777" coordsize="31,10">
              <v:shape style="position:absolute;left:5285;top:11777;width:31;height:10" coordorigin="5285,11777" coordsize="31,10" path="m5285,11782l5315,11782e" filled="false" stroked="true" strokeweight=".6pt" strokecolor="#000000">
                <v:path arrowok="t"/>
              </v:shape>
            </v:group>
            <v:group style="position:absolute;left:5234;top:11777;width:31;height:10" coordorigin="5234,11777" coordsize="31,10">
              <v:shape style="position:absolute;left:5234;top:11777;width:31;height:10" coordorigin="5234,11777" coordsize="31,10" path="m5234,11782l5264,11782e" filled="false" stroked="true" strokeweight=".6pt" strokecolor="#000000">
                <v:path arrowok="t"/>
              </v:shape>
            </v:group>
            <v:group style="position:absolute;left:5183;top:11777;width:31;height:10" coordorigin="5183,11777" coordsize="31,10">
              <v:shape style="position:absolute;left:5183;top:11777;width:31;height:10" coordorigin="5183,11777" coordsize="31,10" path="m5183,11782l5214,11782e" filled="false" stroked="true" strokeweight=".6pt" strokecolor="#000000">
                <v:path arrowok="t"/>
              </v:shape>
            </v:group>
            <v:group style="position:absolute;left:5133;top:11777;width:31;height:10" coordorigin="5133,11777" coordsize="31,10">
              <v:shape style="position:absolute;left:5133;top:11777;width:31;height:10" coordorigin="5133,11777" coordsize="31,10" path="m5133,11782l5163,11782e" filled="false" stroked="true" strokeweight=".6pt" strokecolor="#000000">
                <v:path arrowok="t"/>
              </v:shape>
            </v:group>
            <v:group style="position:absolute;left:6754;top:11782;width:31;height:2" coordorigin="6754,11782" coordsize="31,2">
              <v:shape style="position:absolute;left:6754;top:11782;width:31;height:2" coordorigin="6754,11782" coordsize="31,0" path="m6754,11782l6785,11782e" filled="false" stroked="true" strokeweight=".6pt" strokecolor="#000000">
                <v:path arrowok="t"/>
              </v:shape>
            </v:group>
            <v:group style="position:absolute;left:8376;top:11777;width:31;height:10" coordorigin="8376,11777" coordsize="31,10">
              <v:shape style="position:absolute;left:8376;top:11777;width:31;height:10" coordorigin="8376,11777" coordsize="31,10" path="m8376,11782l8407,11782e" filled="false" stroked="true" strokeweight=".6pt" strokecolor="#000000">
                <v:path arrowok="t"/>
              </v:shape>
            </v:group>
            <v:group style="position:absolute;left:8325;top:11777;width:31;height:10" coordorigin="8325,11777" coordsize="31,10">
              <v:shape style="position:absolute;left:8325;top:11777;width:31;height:10" coordorigin="8325,11777" coordsize="31,10" path="m8325,11782l8356,11782e" filled="false" stroked="true" strokeweight=".6pt" strokecolor="#000000">
                <v:path arrowok="t"/>
              </v:shape>
            </v:group>
            <v:group style="position:absolute;left:8275;top:11777;width:31;height:10" coordorigin="8275,11777" coordsize="31,10">
              <v:shape style="position:absolute;left:8275;top:11777;width:31;height:10" coordorigin="8275,11777" coordsize="31,10" path="m8275,11782l8305,11782e" filled="false" stroked="true" strokeweight=".6pt" strokecolor="#000000">
                <v:path arrowok="t"/>
              </v:shape>
            </v:group>
            <v:group style="position:absolute;left:8224;top:11777;width:31;height:10" coordorigin="8224,11777" coordsize="31,10">
              <v:shape style="position:absolute;left:8224;top:11777;width:31;height:10" coordorigin="8224,11777" coordsize="31,10" path="m8224,11782l8254,11782e" filled="false" stroked="true" strokeweight=".6pt" strokecolor="#000000">
                <v:path arrowok="t"/>
              </v:shape>
            </v:group>
            <v:group style="position:absolute;left:8173;top:11777;width:31;height:10" coordorigin="8173,11777" coordsize="31,10">
              <v:shape style="position:absolute;left:8173;top:11777;width:31;height:10" coordorigin="8173,11777" coordsize="31,10" path="m8173,11782l8204,11782e" filled="false" stroked="true" strokeweight=".6pt" strokecolor="#000000">
                <v:path arrowok="t"/>
              </v:shape>
            </v:group>
            <v:group style="position:absolute;left:8123;top:11777;width:31;height:10" coordorigin="8123,11777" coordsize="31,10">
              <v:shape style="position:absolute;left:8123;top:11777;width:31;height:10" coordorigin="8123,11777" coordsize="31,10" path="m8123,11782l8153,11782e" filled="false" stroked="true" strokeweight=".6pt" strokecolor="#000000">
                <v:path arrowok="t"/>
              </v:shape>
            </v:group>
            <v:group style="position:absolute;left:8072;top:11777;width:31;height:10" coordorigin="8072,11777" coordsize="31,10">
              <v:shape style="position:absolute;left:8072;top:11777;width:31;height:10" coordorigin="8072,11777" coordsize="31,10" path="m8072,11782l8102,11782e" filled="false" stroked="true" strokeweight=".6pt" strokecolor="#000000">
                <v:path arrowok="t"/>
              </v:shape>
            </v:group>
            <v:group style="position:absolute;left:8021;top:11777;width:31;height:10" coordorigin="8021,11777" coordsize="31,10">
              <v:shape style="position:absolute;left:8021;top:11777;width:31;height:10" coordorigin="8021,11777" coordsize="31,10" path="m8021,11782l8052,11782e" filled="false" stroked="true" strokeweight=".6pt" strokecolor="#000000">
                <v:path arrowok="t"/>
              </v:shape>
            </v:group>
            <v:group style="position:absolute;left:7971;top:11777;width:31;height:10" coordorigin="7971,11777" coordsize="31,10">
              <v:shape style="position:absolute;left:7971;top:11777;width:31;height:10" coordorigin="7971,11777" coordsize="31,10" path="m7971,11782l8001,11782e" filled="false" stroked="true" strokeweight=".6pt" strokecolor="#000000">
                <v:path arrowok="t"/>
              </v:shape>
            </v:group>
            <v:group style="position:absolute;left:7920;top:11777;width:31;height:10" coordorigin="7920,11777" coordsize="31,10">
              <v:shape style="position:absolute;left:7920;top:11777;width:31;height:10" coordorigin="7920,11777" coordsize="31,10" path="m7920,11782l7950,11782e" filled="false" stroked="true" strokeweight=".6pt" strokecolor="#000000">
                <v:path arrowok="t"/>
              </v:shape>
            </v:group>
            <v:group style="position:absolute;left:7869;top:11777;width:31;height:10" coordorigin="7869,11777" coordsize="31,10">
              <v:shape style="position:absolute;left:7869;top:11777;width:31;height:10" coordorigin="7869,11777" coordsize="31,10" path="m7869,11782l7900,11782e" filled="false" stroked="true" strokeweight=".6pt" strokecolor="#000000">
                <v:path arrowok="t"/>
              </v:shape>
            </v:group>
            <v:group style="position:absolute;left:7819;top:11777;width:31;height:10" coordorigin="7819,11777" coordsize="31,10">
              <v:shape style="position:absolute;left:7819;top:11777;width:31;height:10" coordorigin="7819,11777" coordsize="31,10" path="m7819,11782l7849,11782e" filled="false" stroked="true" strokeweight=".6pt" strokecolor="#000000">
                <v:path arrowok="t"/>
              </v:shape>
            </v:group>
            <v:group style="position:absolute;left:7768;top:11777;width:31;height:10" coordorigin="7768,11777" coordsize="31,10">
              <v:shape style="position:absolute;left:7768;top:11777;width:31;height:10" coordorigin="7768,11777" coordsize="31,10" path="m7768,11782l7798,11782e" filled="false" stroked="true" strokeweight=".6pt" strokecolor="#000000">
                <v:path arrowok="t"/>
              </v:shape>
            </v:group>
            <v:group style="position:absolute;left:7717;top:11777;width:31;height:10" coordorigin="7717,11777" coordsize="31,10">
              <v:shape style="position:absolute;left:7717;top:11777;width:31;height:10" coordorigin="7717,11777" coordsize="31,10" path="m7717,11782l7748,11782e" filled="false" stroked="true" strokeweight=".6pt" strokecolor="#000000">
                <v:path arrowok="t"/>
              </v:shape>
            </v:group>
            <v:group style="position:absolute;left:7667;top:11777;width:31;height:10" coordorigin="7667,11777" coordsize="31,10">
              <v:shape style="position:absolute;left:7667;top:11777;width:31;height:10" coordorigin="7667,11777" coordsize="31,10" path="m7667,11782l7697,11782e" filled="false" stroked="true" strokeweight=".6pt" strokecolor="#000000">
                <v:path arrowok="t"/>
              </v:shape>
            </v:group>
            <v:group style="position:absolute;left:7616;top:11777;width:31;height:10" coordorigin="7616,11777" coordsize="31,10">
              <v:shape style="position:absolute;left:7616;top:11777;width:31;height:10" coordorigin="7616,11777" coordsize="31,10" path="m7616,11782l7646,11782e" filled="false" stroked="true" strokeweight=".6pt" strokecolor="#000000">
                <v:path arrowok="t"/>
              </v:shape>
            </v:group>
            <v:group style="position:absolute;left:7565;top:11777;width:31;height:10" coordorigin="7565,11777" coordsize="31,10">
              <v:shape style="position:absolute;left:7565;top:11777;width:31;height:10" coordorigin="7565,11777" coordsize="31,10" path="m7565,11782l7596,11782e" filled="false" stroked="true" strokeweight=".6pt" strokecolor="#000000">
                <v:path arrowok="t"/>
              </v:shape>
            </v:group>
            <v:group style="position:absolute;left:7515;top:11777;width:31;height:10" coordorigin="7515,11777" coordsize="31,10">
              <v:shape style="position:absolute;left:7515;top:11777;width:31;height:10" coordorigin="7515,11777" coordsize="31,10" path="m7515,11782l7545,11782e" filled="false" stroked="true" strokeweight=".6pt" strokecolor="#000000">
                <v:path arrowok="t"/>
              </v:shape>
            </v:group>
            <v:group style="position:absolute;left:7464;top:11777;width:31;height:10" coordorigin="7464,11777" coordsize="31,10">
              <v:shape style="position:absolute;left:7464;top:11777;width:31;height:10" coordorigin="7464,11777" coordsize="31,10" path="m7464,11782l7494,11782e" filled="false" stroked="true" strokeweight=".6pt" strokecolor="#000000">
                <v:path arrowok="t"/>
              </v:shape>
            </v:group>
            <v:group style="position:absolute;left:7413;top:11777;width:31;height:10" coordorigin="7413,11777" coordsize="31,10">
              <v:shape style="position:absolute;left:7413;top:11777;width:31;height:10" coordorigin="7413,11777" coordsize="31,10" path="m7413,11782l7444,11782e" filled="false" stroked="true" strokeweight=".6pt" strokecolor="#000000">
                <v:path arrowok="t"/>
              </v:shape>
            </v:group>
            <v:group style="position:absolute;left:7363;top:11777;width:31;height:10" coordorigin="7363,11777" coordsize="31,10">
              <v:shape style="position:absolute;left:7363;top:11777;width:31;height:10" coordorigin="7363,11777" coordsize="31,10" path="m7363,11782l7393,11782e" filled="false" stroked="true" strokeweight=".6pt" strokecolor="#000000">
                <v:path arrowok="t"/>
              </v:shape>
            </v:group>
            <v:group style="position:absolute;left:7312;top:11777;width:31;height:10" coordorigin="7312,11777" coordsize="31,10">
              <v:shape style="position:absolute;left:7312;top:11777;width:31;height:10" coordorigin="7312,11777" coordsize="31,10" path="m7312,11782l7342,11782e" filled="false" stroked="true" strokeweight=".6pt" strokecolor="#000000">
                <v:path arrowok="t"/>
              </v:shape>
            </v:group>
            <v:group style="position:absolute;left:7261;top:11777;width:31;height:10" coordorigin="7261,11777" coordsize="31,10">
              <v:shape style="position:absolute;left:7261;top:11777;width:31;height:10" coordorigin="7261,11777" coordsize="31,10" path="m7261,11782l7292,11782e" filled="false" stroked="true" strokeweight=".6pt" strokecolor="#000000">
                <v:path arrowok="t"/>
              </v:shape>
            </v:group>
            <v:group style="position:absolute;left:7211;top:11777;width:31;height:10" coordorigin="7211,11777" coordsize="31,10">
              <v:shape style="position:absolute;left:7211;top:11777;width:31;height:10" coordorigin="7211,11777" coordsize="31,10" path="m7211,11782l7241,11782e" filled="false" stroked="true" strokeweight=".6pt" strokecolor="#000000">
                <v:path arrowok="t"/>
              </v:shape>
            </v:group>
            <v:group style="position:absolute;left:7160;top:11777;width:31;height:10" coordorigin="7160,11777" coordsize="31,10">
              <v:shape style="position:absolute;left:7160;top:11777;width:31;height:10" coordorigin="7160,11777" coordsize="31,10" path="m7160,11782l7190,11782e" filled="false" stroked="true" strokeweight=".6pt" strokecolor="#000000">
                <v:path arrowok="t"/>
              </v:shape>
            </v:group>
            <v:group style="position:absolute;left:7109;top:11777;width:31;height:10" coordorigin="7109,11777" coordsize="31,10">
              <v:shape style="position:absolute;left:7109;top:11777;width:31;height:10" coordorigin="7109,11777" coordsize="31,10" path="m7109,11782l7140,11782e" filled="false" stroked="true" strokeweight=".6pt" strokecolor="#000000">
                <v:path arrowok="t"/>
              </v:shape>
            </v:group>
            <v:group style="position:absolute;left:7058;top:11777;width:31;height:10" coordorigin="7058,11777" coordsize="31,10">
              <v:shape style="position:absolute;left:7058;top:11777;width:31;height:10" coordorigin="7058,11777" coordsize="31,10" path="m7058,11782l7089,11782e" filled="false" stroked="true" strokeweight=".6pt" strokecolor="#000000">
                <v:path arrowok="t"/>
              </v:shape>
            </v:group>
            <v:group style="position:absolute;left:7008;top:11777;width:31;height:10" coordorigin="7008,11777" coordsize="31,10">
              <v:shape style="position:absolute;left:7008;top:11777;width:31;height:10" coordorigin="7008,11777" coordsize="31,10" path="m7008,11782l7038,11782e" filled="false" stroked="true" strokeweight=".6pt" strokecolor="#000000">
                <v:path arrowok="t"/>
              </v:shape>
            </v:group>
            <v:group style="position:absolute;left:6957;top:11777;width:31;height:10" coordorigin="6957,11777" coordsize="31,10">
              <v:shape style="position:absolute;left:6957;top:11777;width:31;height:10" coordorigin="6957,11777" coordsize="31,10" path="m6957,11782l6987,11782e" filled="false" stroked="true" strokeweight=".6pt" strokecolor="#000000">
                <v:path arrowok="t"/>
              </v:shape>
            </v:group>
            <v:group style="position:absolute;left:6906;top:11777;width:31;height:10" coordorigin="6906,11777" coordsize="31,10">
              <v:shape style="position:absolute;left:6906;top:11777;width:31;height:10" coordorigin="6906,11777" coordsize="31,10" path="m6906,11782l6937,11782e" filled="false" stroked="true" strokeweight=".6pt" strokecolor="#000000">
                <v:path arrowok="t"/>
              </v:shape>
            </v:group>
            <v:group style="position:absolute;left:6856;top:11777;width:31;height:10" coordorigin="6856,11777" coordsize="31,10">
              <v:shape style="position:absolute;left:6856;top:11777;width:31;height:10" coordorigin="6856,11777" coordsize="31,10" path="m6856,11782l6886,11782e" filled="false" stroked="true" strokeweight=".6pt" strokecolor="#000000">
                <v:path arrowok="t"/>
              </v:shape>
            </v:group>
            <v:group style="position:absolute;left:6805;top:11777;width:31;height:10" coordorigin="6805,11777" coordsize="31,10">
              <v:shape style="position:absolute;left:6805;top:11777;width:31;height:10" coordorigin="6805,11777" coordsize="31,10" path="m6805,11782l6835,11782e" filled="false" stroked="true" strokeweight=".6pt" strokecolor="#000000">
                <v:path arrowok="t"/>
              </v:shape>
            </v:group>
            <v:group style="position:absolute;left:8427;top:11782;width:31;height:2" coordorigin="8427,11782" coordsize="31,2">
              <v:shape style="position:absolute;left:8427;top:11782;width:31;height:2" coordorigin="8427,11782" coordsize="31,0" path="m8427,11782l8457,11782e" filled="false" stroked="true" strokeweight=".600300pt" strokecolor="#000000">
                <v:path arrowok="t"/>
              </v:shape>
            </v:group>
            <v:group style="position:absolute;left:10049;top:11777;width:31;height:10" coordorigin="10049,11777" coordsize="31,10">
              <v:shape style="position:absolute;left:10049;top:11777;width:31;height:10" coordorigin="10049,11777" coordsize="31,10" path="m10049,11782l10079,11782e" filled="false" stroked="true" strokeweight=".6pt" strokecolor="#000000">
                <v:path arrowok="t"/>
              </v:shape>
            </v:group>
            <v:group style="position:absolute;left:9998;top:11777;width:31;height:10" coordorigin="9998,11777" coordsize="31,10">
              <v:shape style="position:absolute;left:9998;top:11777;width:31;height:10" coordorigin="9998,11777" coordsize="31,10" path="m9998,11782l10028,11782e" filled="false" stroked="true" strokeweight=".6pt" strokecolor="#000000">
                <v:path arrowok="t"/>
              </v:shape>
            </v:group>
            <v:group style="position:absolute;left:9947;top:11777;width:31;height:10" coordorigin="9947,11777" coordsize="31,10">
              <v:shape style="position:absolute;left:9947;top:11777;width:31;height:10" coordorigin="9947,11777" coordsize="31,10" path="m9947,11782l9978,11782e" filled="false" stroked="true" strokeweight=".6pt" strokecolor="#000000">
                <v:path arrowok="t"/>
              </v:shape>
            </v:group>
            <v:group style="position:absolute;left:9897;top:11777;width:31;height:10" coordorigin="9897,11777" coordsize="31,10">
              <v:shape style="position:absolute;left:9897;top:11777;width:31;height:10" coordorigin="9897,11777" coordsize="31,10" path="m9897,11782l9927,11782e" filled="false" stroked="true" strokeweight=".6pt" strokecolor="#000000">
                <v:path arrowok="t"/>
              </v:shape>
            </v:group>
            <v:group style="position:absolute;left:9846;top:11777;width:31;height:10" coordorigin="9846,11777" coordsize="31,10">
              <v:shape style="position:absolute;left:9846;top:11777;width:31;height:10" coordorigin="9846,11777" coordsize="31,10" path="m9846,11782l9876,11782e" filled="false" stroked="true" strokeweight=".6pt" strokecolor="#000000">
                <v:path arrowok="t"/>
              </v:shape>
            </v:group>
            <v:group style="position:absolute;left:9795;top:11777;width:31;height:10" coordorigin="9795,11777" coordsize="31,10">
              <v:shape style="position:absolute;left:9795;top:11777;width:31;height:10" coordorigin="9795,11777" coordsize="31,10" path="m9795,11782l9826,11782e" filled="false" stroked="true" strokeweight=".6pt" strokecolor="#000000">
                <v:path arrowok="t"/>
              </v:shape>
            </v:group>
            <v:group style="position:absolute;left:9745;top:11777;width:31;height:10" coordorigin="9745,11777" coordsize="31,10">
              <v:shape style="position:absolute;left:9745;top:11777;width:31;height:10" coordorigin="9745,11777" coordsize="31,10" path="m9745,11782l9775,11782e" filled="false" stroked="true" strokeweight=".6pt" strokecolor="#000000">
                <v:path arrowok="t"/>
              </v:shape>
            </v:group>
            <v:group style="position:absolute;left:9694;top:11777;width:31;height:10" coordorigin="9694,11777" coordsize="31,10">
              <v:shape style="position:absolute;left:9694;top:11777;width:31;height:10" coordorigin="9694,11777" coordsize="31,10" path="m9694,11782l9724,11782e" filled="false" stroked="true" strokeweight=".6pt" strokecolor="#000000">
                <v:path arrowok="t"/>
              </v:shape>
            </v:group>
            <v:group style="position:absolute;left:9643;top:11777;width:31;height:10" coordorigin="9643,11777" coordsize="31,10">
              <v:shape style="position:absolute;left:9643;top:11777;width:31;height:10" coordorigin="9643,11777" coordsize="31,10" path="m9643,11782l9674,11782e" filled="false" stroked="true" strokeweight=".6pt" strokecolor="#000000">
                <v:path arrowok="t"/>
              </v:shape>
            </v:group>
            <v:group style="position:absolute;left:9592;top:11777;width:31;height:10" coordorigin="9592,11777" coordsize="31,10">
              <v:shape style="position:absolute;left:9592;top:11777;width:31;height:10" coordorigin="9592,11777" coordsize="31,10" path="m9592,11782l9623,11782e" filled="false" stroked="true" strokeweight=".6pt" strokecolor="#000000">
                <v:path arrowok="t"/>
              </v:shape>
            </v:group>
            <v:group style="position:absolute;left:9542;top:11777;width:31;height:10" coordorigin="9542,11777" coordsize="31,10">
              <v:shape style="position:absolute;left:9542;top:11777;width:31;height:10" coordorigin="9542,11777" coordsize="31,10" path="m9542,11782l9572,11782e" filled="false" stroked="true" strokeweight=".6pt" strokecolor="#000000">
                <v:path arrowok="t"/>
              </v:shape>
            </v:group>
            <v:group style="position:absolute;left:9491;top:11777;width:31;height:10" coordorigin="9491,11777" coordsize="31,10">
              <v:shape style="position:absolute;left:9491;top:11777;width:31;height:10" coordorigin="9491,11777" coordsize="31,10" path="m9491,11782l9521,11782e" filled="false" stroked="true" strokeweight=".6pt" strokecolor="#000000">
                <v:path arrowok="t"/>
              </v:shape>
            </v:group>
            <v:group style="position:absolute;left:9440;top:11777;width:31;height:10" coordorigin="9440,11777" coordsize="31,10">
              <v:shape style="position:absolute;left:9440;top:11777;width:31;height:10" coordorigin="9440,11777" coordsize="31,10" path="m9440,11782l9471,11782e" filled="false" stroked="true" strokeweight=".6pt" strokecolor="#000000">
                <v:path arrowok="t"/>
              </v:shape>
            </v:group>
            <v:group style="position:absolute;left:9390;top:11777;width:31;height:10" coordorigin="9390,11777" coordsize="31,10">
              <v:shape style="position:absolute;left:9390;top:11777;width:31;height:10" coordorigin="9390,11777" coordsize="31,10" path="m9390,11782l9420,11782e" filled="false" stroked="true" strokeweight=".6pt" strokecolor="#000000">
                <v:path arrowok="t"/>
              </v:shape>
            </v:group>
            <v:group style="position:absolute;left:9339;top:11777;width:31;height:10" coordorigin="9339,11777" coordsize="31,10">
              <v:shape style="position:absolute;left:9339;top:11777;width:31;height:10" coordorigin="9339,11777" coordsize="31,10" path="m9339,11782l9369,11782e" filled="false" stroked="true" strokeweight=".6pt" strokecolor="#000000">
                <v:path arrowok="t"/>
              </v:shape>
            </v:group>
            <v:group style="position:absolute;left:9288;top:11777;width:31;height:10" coordorigin="9288,11777" coordsize="31,10">
              <v:shape style="position:absolute;left:9288;top:11777;width:31;height:10" coordorigin="9288,11777" coordsize="31,10" path="m9288,11782l9319,11782e" filled="false" stroked="true" strokeweight=".6pt" strokecolor="#000000">
                <v:path arrowok="t"/>
              </v:shape>
            </v:group>
            <v:group style="position:absolute;left:9238;top:11777;width:31;height:10" coordorigin="9238,11777" coordsize="31,10">
              <v:shape style="position:absolute;left:9238;top:11777;width:31;height:10" coordorigin="9238,11777" coordsize="31,10" path="m9238,11782l9268,11782e" filled="false" stroked="true" strokeweight=".6pt" strokecolor="#000000">
                <v:path arrowok="t"/>
              </v:shape>
            </v:group>
            <v:group style="position:absolute;left:9187;top:11777;width:31;height:10" coordorigin="9187,11777" coordsize="31,10">
              <v:shape style="position:absolute;left:9187;top:11777;width:31;height:10" coordorigin="9187,11777" coordsize="31,10" path="m9187,11782l9217,11782e" filled="false" stroked="true" strokeweight=".6pt" strokecolor="#000000">
                <v:path arrowok="t"/>
              </v:shape>
            </v:group>
            <v:group style="position:absolute;left:9136;top:11777;width:31;height:10" coordorigin="9136,11777" coordsize="31,10">
              <v:shape style="position:absolute;left:9136;top:11777;width:31;height:10" coordorigin="9136,11777" coordsize="31,10" path="m9136,11782l9167,11782e" filled="false" stroked="true" strokeweight=".6pt" strokecolor="#000000">
                <v:path arrowok="t"/>
              </v:shape>
            </v:group>
            <v:group style="position:absolute;left:9086;top:11777;width:31;height:10" coordorigin="9086,11777" coordsize="31,10">
              <v:shape style="position:absolute;left:9086;top:11777;width:31;height:10" coordorigin="9086,11777" coordsize="31,10" path="m9086,11782l9116,11782e" filled="false" stroked="true" strokeweight=".6pt" strokecolor="#000000">
                <v:path arrowok="t"/>
              </v:shape>
            </v:group>
            <v:group style="position:absolute;left:9035;top:11777;width:31;height:10" coordorigin="9035,11777" coordsize="31,10">
              <v:shape style="position:absolute;left:9035;top:11777;width:31;height:10" coordorigin="9035,11777" coordsize="31,10" path="m9035,11782l9065,11782e" filled="false" stroked="true" strokeweight=".6pt" strokecolor="#000000">
                <v:path arrowok="t"/>
              </v:shape>
            </v:group>
            <v:group style="position:absolute;left:8984;top:11777;width:31;height:10" coordorigin="8984,11777" coordsize="31,10">
              <v:shape style="position:absolute;left:8984;top:11777;width:31;height:10" coordorigin="8984,11777" coordsize="31,10" path="m8984,11782l9015,11782e" filled="false" stroked="true" strokeweight=".6pt" strokecolor="#000000">
                <v:path arrowok="t"/>
              </v:shape>
            </v:group>
            <v:group style="position:absolute;left:8934;top:11777;width:31;height:10" coordorigin="8934,11777" coordsize="31,10">
              <v:shape style="position:absolute;left:8934;top:11777;width:31;height:10" coordorigin="8934,11777" coordsize="31,10" path="m8934,11782l8964,11782e" filled="false" stroked="true" strokeweight=".6pt" strokecolor="#000000">
                <v:path arrowok="t"/>
              </v:shape>
            </v:group>
            <v:group style="position:absolute;left:8883;top:11777;width:31;height:10" coordorigin="8883,11777" coordsize="31,10">
              <v:shape style="position:absolute;left:8883;top:11777;width:31;height:10" coordorigin="8883,11777" coordsize="31,10" path="m8883,11782l8913,11782e" filled="false" stroked="true" strokeweight=".6pt" strokecolor="#000000">
                <v:path arrowok="t"/>
              </v:shape>
            </v:group>
            <v:group style="position:absolute;left:8832;top:11777;width:31;height:10" coordorigin="8832,11777" coordsize="31,10">
              <v:shape style="position:absolute;left:8832;top:11777;width:31;height:10" coordorigin="8832,11777" coordsize="31,10" path="m8832,11782l8863,11782e" filled="false" stroked="true" strokeweight=".6pt" strokecolor="#000000">
                <v:path arrowok="t"/>
              </v:shape>
            </v:group>
            <v:group style="position:absolute;left:8782;top:11777;width:31;height:10" coordorigin="8782,11777" coordsize="31,10">
              <v:shape style="position:absolute;left:8782;top:11777;width:31;height:10" coordorigin="8782,11777" coordsize="31,10" path="m8782,11782l8812,11782e" filled="false" stroked="true" strokeweight=".6pt" strokecolor="#000000">
                <v:path arrowok="t"/>
              </v:shape>
            </v:group>
            <v:group style="position:absolute;left:8731;top:11777;width:31;height:10" coordorigin="8731,11777" coordsize="31,10">
              <v:shape style="position:absolute;left:8731;top:11777;width:31;height:10" coordorigin="8731,11777" coordsize="31,10" path="m8731,11782l8761,11782e" filled="false" stroked="true" strokeweight=".6pt" strokecolor="#000000">
                <v:path arrowok="t"/>
              </v:shape>
            </v:group>
            <v:group style="position:absolute;left:8680;top:11777;width:31;height:10" coordorigin="8680,11777" coordsize="31,10">
              <v:shape style="position:absolute;left:8680;top:11777;width:31;height:10" coordorigin="8680,11777" coordsize="31,10" path="m8680,11782l8711,11782e" filled="false" stroked="true" strokeweight=".6pt" strokecolor="#000000">
                <v:path arrowok="t"/>
              </v:shape>
            </v:group>
            <v:group style="position:absolute;left:8630;top:11777;width:31;height:10" coordorigin="8630,11777" coordsize="31,10">
              <v:shape style="position:absolute;left:8630;top:11777;width:31;height:10" coordorigin="8630,11777" coordsize="31,10" path="m8630,11782l8660,11782e" filled="false" stroked="true" strokeweight=".6pt" strokecolor="#000000">
                <v:path arrowok="t"/>
              </v:shape>
            </v:group>
            <v:group style="position:absolute;left:8579;top:11777;width:31;height:10" coordorigin="8579,11777" coordsize="31,10">
              <v:shape style="position:absolute;left:8579;top:11777;width:31;height:10" coordorigin="8579,11777" coordsize="31,10" path="m8579,11782l8609,11782e" filled="false" stroked="true" strokeweight=".6pt" strokecolor="#000000">
                <v:path arrowok="t"/>
              </v:shape>
            </v:group>
            <v:group style="position:absolute;left:8528;top:11777;width:31;height:10" coordorigin="8528,11777" coordsize="31,10">
              <v:shape style="position:absolute;left:8528;top:11777;width:31;height:10" coordorigin="8528,11777" coordsize="31,10" path="m8528,11782l8559,11782e" filled="false" stroked="true" strokeweight=".6pt" strokecolor="#000000">
                <v:path arrowok="t"/>
              </v:shape>
            </v:group>
            <v:group style="position:absolute;left:8478;top:11777;width:31;height:10" coordorigin="8478,11777" coordsize="31,10">
              <v:shape style="position:absolute;left:8478;top:11777;width:31;height:10" coordorigin="8478,11777" coordsize="31,10" path="m8478,11782l8508,11782e" filled="false" stroked="true" strokeweight=".6pt" strokecolor="#000000">
                <v:path arrowok="t"/>
              </v:shape>
            </v:group>
            <v:group style="position:absolute;left:10099;top:11777;width:21;height:10" coordorigin="10099,11777" coordsize="21,10">
              <v:shape style="position:absolute;left:10099;top:11777;width:21;height:10" coordorigin="10099,11777" coordsize="21,10" path="m10099,11782l10119,11782e" filled="false" stroked="true" strokeweight=".6pt" strokecolor="#000000">
                <v:path arrowok="t"/>
              </v:shape>
            </v:group>
            <v:group style="position:absolute;left:1752;top:80;width:2;height:11698" coordorigin="1752,80" coordsize="2,11698">
              <v:shape style="position:absolute;left:1752;top:80;width:2;height:11698" coordorigin="1752,80" coordsize="0,11698" path="m1752,80l1752,11777e" filled="false" stroked="true" strokeweight="1.1pt" strokecolor="#000000">
                <v:path arrowok="t"/>
              </v:shape>
            </v:group>
            <v:group style="position:absolute;left:5097;top:80;width:2;height:11698" coordorigin="5097,80" coordsize="2,11698">
              <v:shape style="position:absolute;left:5097;top:80;width:2;height:11698" coordorigin="5097,80" coordsize="0,11698" path="m5097,80l5097,11777e" filled="false" stroked="true" strokeweight="1.1pt" strokecolor="#000000">
                <v:path arrowok="t"/>
              </v:shape>
            </v:group>
            <v:group style="position:absolute;left:8442;top:80;width:2;height:11698" coordorigin="8442,80" coordsize="2,11698">
              <v:shape style="position:absolute;left:8442;top:80;width:2;height:11698" coordorigin="8442,80" coordsize="0,11698" path="m8442,80l8442,11777e" filled="false" stroked="true" strokeweight="1.1pt" strokecolor="#000000">
                <v:path arrowok="t"/>
              </v:shape>
            </v:group>
            <v:group style="position:absolute;left:0;top:0;width:188;height:152" coordorigin="0,0" coordsize="188,152">
              <v:shape style="position:absolute;left:0;top:0;width:188;height:152" coordorigin="0,0" coordsize="188,152" path="m32,0l18,0,12,2,3,12,0,17,1,37,7,45,25,50,38,54,47,61,53,71,59,75,59,76,52,80,48,90,40,97,29,100,25,101,8,105,0,114,0,133,2,139,12,149,18,151,32,151,37,149,46,140,21,140,17,139,12,134,11,130,11,123,12,119,17,114,21,113,49,113,49,110,50,106,54,100,60,96,68,91,76,86,69,85,66,82,66,70,69,66,76,65,54,52,49,45,49,38,21,38,17,37,12,32,11,29,11,21,12,17,17,12,21,11,46,11,38,3,32,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177,10l167,10,157,15,135,28,76,65,83,66,87,69,87,82,83,85,76,86,146,130,157,138,167,142,176,142,181,139,185,133,187,130,94,76,188,22,185,17,182,13,177,1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9,113l28,113,32,114,37,119,38,123,38,130,37,134,32,139,28,140,46,140,47,139,50,134,49,123,49,119,49,113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6,11l28,11,32,12,37,17,38,21,38,29,37,32,32,37,28,38,49,38,49,37,49,33,50,29,50,19,47,13,46,11xe" filled="true" fillcolor="#000000" stroked="false">
                <v:path arrowok="t"/>
                <v:fill type="solid"/>
              </v:shape>
            </v:group>
            <v:group style="position:absolute;left:5;top:11671;width:152;height:188" coordorigin="5,11671" coordsize="152,188">
              <v:shape style="position:absolute;left:5;top:11671;width:152;height:188" coordorigin="5,11671" coordsize="152,188" path="m101,11800l80,11800,85,11807,95,11811,101,11819,104,11831,105,11834,110,11851,118,11859,138,11859,143,11857,152,11849,127,11849,124,11847,119,11842,117,11838,117,11831,118,11828,119,11827,124,11822,127,11821,152,11821,144,11812,140,11810,115,11810,111,11809,104,11805,101,11800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33,11809l24,11809,17,11812,7,11821,5,11827,5,11841,7,11847,17,11856,22,11859,42,11859,50,11852,51,11849,25,11849,22,11847,17,11842,15,11838,15,11831,17,11827,22,11822,25,11821,58,11821,65,11812,69,11810,41,11810,38,11810,33,11809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58,11821l33,11821,36,11822,42,11827,43,11831,43,11838,42,11842,36,11847,33,11849,51,11849,58,11821,58,11821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152,11821l135,11821,138,11822,144,11827,145,11831,145,11838,144,11842,138,11847,135,11849,152,11849,153,11847,156,11841,156,11827,153,11822,152,11821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138,11810l125,11810,121,11810,115,11810,140,11810,138,11810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70,11783l62,11795,57,11805,50,11810,69,11810,76,11807,80,11800,101,11800,100,11800,97,11794,74,11794,71,11790,70,11783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91,11783l90,11790,86,11794,97,11794,96,11791,91,11783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27,11671l23,11674,18,11677,15,11682,15,11692,19,11702,29,11717,70,11783,70,11776,74,11772,97,11772,102,11765,80,11765,27,11671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97,11772l86,11772,90,11776,91,11783,97,11772xe" filled="true" fillcolor="#000000" stroked="false">
                <v:path arrowok="t"/>
                <v:fill type="solid"/>
              </v:shape>
              <v:shape style="position:absolute;left:5;top:11671;width:152;height:188" coordorigin="5,11671" coordsize="152,188" path="m134,11672l80,11765,102,11765,133,11717,142,11702,147,11692,147,11683,144,11678,137,11674,134,11672xe" filled="true" fillcolor="#000000" stroked="false">
                <v:path arrowok="t"/>
                <v:fill type="solid"/>
              </v:shape>
              <v:shape style="position:absolute;left:532;top:812;width:769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Madrid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221;top:812;width:735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an</w:t>
                      </w:r>
                      <w:r>
                        <w:rPr>
                          <w:rFonts w:ascii="Calibri"/>
                          <w:spacing w:val="-4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753;top:812;width:10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Bodensee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639;top:812;width:58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spacing w:val="-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302;top:812;width:60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Berge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9020;top:812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71;top:2484;width:109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Österreich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294;top:2484;width:58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spacing w:val="-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833;top:2484;width:855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Schweiz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675;top:2484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942;top:2484;width:132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Deutschland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8984;top:2484;width:58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spacing w:val="-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11;top:4157;width:61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Alpen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411;top:4157;width:35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ans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986;top:4157;width:55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sz w:val="24"/>
                        </w:rPr>
                        <w:t>Meer</w:t>
                      </w:r>
                    </w:p>
                  </w:txbxContent>
                </v:textbox>
                <w10:wrap type="none"/>
              </v:shape>
              <v:shape style="position:absolute;left:5675;top:4157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253;top:4157;width:70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Luzern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8953;top:4157;width:65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an</w:t>
                      </w:r>
                      <w:r>
                        <w:rPr>
                          <w:rFonts w:ascii="Calibri"/>
                          <w:spacing w:val="-6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64;top:5829;width:70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Ostsee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294;top:5829;width:58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spacing w:val="-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937;top:5829;width:64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Türkei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566;top:5829;width:735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an</w:t>
                      </w:r>
                      <w:r>
                        <w:rPr>
                          <w:rFonts w:ascii="Calibri"/>
                          <w:spacing w:val="-4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030;top:5829;width:1153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Genfer</w:t>
                      </w:r>
                      <w:r>
                        <w:rPr>
                          <w:rFonts w:ascii="Calibri"/>
                          <w:spacing w:val="1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See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9020;top:5829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17;top:7501;width:59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sz w:val="24"/>
                        </w:rPr>
                        <w:t>Berlin</w:t>
                      </w:r>
                    </w:p>
                  </w:txbxContent>
                </v:textbox>
                <w10:wrap type="none"/>
              </v:shape>
              <v:shape style="position:absolute;left:2263;top:7501;width:65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an</w:t>
                      </w:r>
                      <w:r>
                        <w:rPr>
                          <w:rFonts w:ascii="Calibri"/>
                          <w:spacing w:val="-6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817;top:7501;width:88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Nordsee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675;top:7501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182;top:7501;width:84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Spanien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9020;top:7501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07;top:9174;width:1019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München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222;top:9174;width:735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an</w:t>
                      </w:r>
                      <w:r>
                        <w:rPr>
                          <w:rFonts w:ascii="Calibri"/>
                          <w:spacing w:val="-4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771;top:9174;width:98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Gardasee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675;top:9174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284;top:9174;width:643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Italien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9020;top:9174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74;top:10846;width:48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Bern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295;top:10846;width:58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spacing w:val="-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042;top:10846;width:43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USA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675;top:10846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060;top:10846;width:109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Frankreich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9020;top:10846;width:517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nach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footerReference w:type="even" r:id="rId93"/>
          <w:footerReference w:type="default" r:id="rId94"/>
          <w:pgSz w:w="11910" w:h="16840"/>
          <w:pgMar w:footer="551" w:header="0" w:top="580" w:bottom="740" w:left="420" w:right="560"/>
          <w:pgNumType w:start="150"/>
        </w:sectPr>
      </w:pPr>
    </w:p>
    <w:p>
      <w:pPr>
        <w:pStyle w:val="Heading5"/>
        <w:tabs>
          <w:tab w:pos="7486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8104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10"/>
          <w:w w:val="115"/>
        </w:rPr>
        <w:t>14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5"/>
          <w:w w:val="115"/>
        </w:rPr>
        <w:t> </w:t>
      </w:r>
      <w:r>
        <w:rPr>
          <w:spacing w:val="-4"/>
          <w:w w:val="115"/>
        </w:rPr>
        <w:t>5,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5"/>
          <w:w w:val="115"/>
        </w:rPr>
        <w:t> </w:t>
      </w:r>
      <w:r>
        <w:rPr>
          <w:w w:val="115"/>
        </w:rPr>
        <w:t>6a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9"/>
          <w:w w:val="120"/>
          <w:sz w:val="50"/>
        </w:rPr>
        <w:t>P</w:t>
      </w:r>
      <w:r>
        <w:rPr>
          <w:rFonts w:ascii="Calibri"/>
          <w:b/>
          <w:color w:val="0061B3"/>
          <w:spacing w:val="-10"/>
          <w:w w:val="120"/>
          <w:sz w:val="50"/>
        </w:rPr>
        <w:t>aa</w:t>
      </w:r>
      <w:r>
        <w:rPr>
          <w:rFonts w:ascii="Calibri"/>
          <w:b/>
          <w:color w:val="0061B3"/>
          <w:spacing w:val="-9"/>
          <w:w w:val="120"/>
          <w:sz w:val="50"/>
        </w:rPr>
        <w:t>r</w:t>
      </w:r>
      <w:r>
        <w:rPr>
          <w:rFonts w:ascii="Calibri"/>
          <w:b/>
          <w:color w:val="0061B3"/>
          <w:spacing w:val="-10"/>
          <w:w w:val="120"/>
          <w:sz w:val="50"/>
        </w:rPr>
        <w:t>su</w:t>
      </w:r>
      <w:r>
        <w:rPr>
          <w:rFonts w:ascii="Calibri"/>
          <w:b/>
          <w:color w:val="0061B3"/>
          <w:spacing w:val="-9"/>
          <w:w w:val="120"/>
          <w:sz w:val="50"/>
        </w:rPr>
        <w:t>ch</w:t>
      </w:r>
      <w:r>
        <w:rPr>
          <w:rFonts w:ascii="Calibri"/>
          <w:b/>
          <w:color w:val="0061B3"/>
          <w:spacing w:val="-10"/>
          <w:w w:val="120"/>
          <w:sz w:val="50"/>
        </w:rPr>
        <w:t>s</w:t>
      </w:r>
      <w:r>
        <w:rPr>
          <w:rFonts w:ascii="Calibri"/>
          <w:b/>
          <w:color w:val="0061B3"/>
          <w:spacing w:val="-9"/>
          <w:w w:val="120"/>
          <w:sz w:val="50"/>
        </w:rPr>
        <w:t>pi</w:t>
      </w:r>
      <w:r>
        <w:rPr>
          <w:rFonts w:ascii="Calibri"/>
          <w:b/>
          <w:color w:val="0061B3"/>
          <w:spacing w:val="-10"/>
          <w:w w:val="120"/>
          <w:sz w:val="50"/>
        </w:rPr>
        <w:t>e</w:t>
      </w:r>
      <w:r>
        <w:rPr>
          <w:rFonts w:ascii="Calibri"/>
          <w:b/>
          <w:color w:val="0061B3"/>
          <w:spacing w:val="-9"/>
          <w:w w:val="120"/>
          <w:sz w:val="50"/>
        </w:rPr>
        <w:t>l</w:t>
      </w:r>
      <w:r>
        <w:rPr>
          <w:rFonts w:ascii="Calibri"/>
          <w:b/>
          <w:color w:val="0061B3"/>
          <w:spacing w:val="-10"/>
          <w:w w:val="120"/>
          <w:sz w:val="50"/>
        </w:rPr>
        <w:t>:</w:t>
      </w:r>
      <w:r>
        <w:rPr>
          <w:rFonts w:ascii="Calibri"/>
          <w:b/>
          <w:color w:val="0061B3"/>
          <w:spacing w:val="50"/>
          <w:w w:val="120"/>
          <w:sz w:val="50"/>
        </w:rPr>
        <w:t> </w:t>
      </w:r>
      <w:r>
        <w:rPr>
          <w:rFonts w:ascii="Calibri"/>
          <w:b/>
          <w:color w:val="0061B3"/>
          <w:spacing w:val="-11"/>
          <w:w w:val="120"/>
          <w:sz w:val="50"/>
        </w:rPr>
        <w:t>Gu</w:t>
      </w:r>
      <w:r>
        <w:rPr>
          <w:rFonts w:ascii="Calibri"/>
          <w:b/>
          <w:color w:val="0061B3"/>
          <w:spacing w:val="-10"/>
          <w:w w:val="120"/>
          <w:sz w:val="50"/>
        </w:rPr>
        <w:t>t</w:t>
      </w:r>
      <w:r>
        <w:rPr>
          <w:rFonts w:ascii="Calibri"/>
          <w:b/>
          <w:color w:val="0061B3"/>
          <w:spacing w:val="-11"/>
          <w:w w:val="120"/>
          <w:sz w:val="50"/>
        </w:rPr>
        <w:t>e</w:t>
      </w:r>
      <w:r>
        <w:rPr>
          <w:rFonts w:ascii="Calibri"/>
          <w:b/>
          <w:color w:val="0061B3"/>
          <w:spacing w:val="-10"/>
          <w:w w:val="120"/>
          <w:sz w:val="50"/>
        </w:rPr>
        <w:t>n</w:t>
      </w:r>
      <w:r>
        <w:rPr>
          <w:rFonts w:ascii="Calibri"/>
          <w:b/>
          <w:color w:val="0061B3"/>
          <w:spacing w:val="50"/>
          <w:w w:val="120"/>
          <w:sz w:val="50"/>
        </w:rPr>
        <w:t> </w:t>
      </w:r>
      <w:r>
        <w:rPr>
          <w:rFonts w:ascii="Calibri"/>
          <w:b/>
          <w:color w:val="0061B3"/>
          <w:spacing w:val="-8"/>
          <w:w w:val="120"/>
          <w:sz w:val="50"/>
        </w:rPr>
        <w:t>App</w:t>
      </w:r>
      <w:r>
        <w:rPr>
          <w:rFonts w:ascii="Calibri"/>
          <w:b/>
          <w:color w:val="0061B3"/>
          <w:spacing w:val="-9"/>
          <w:w w:val="120"/>
          <w:sz w:val="50"/>
        </w:rPr>
        <w:t>e</w:t>
      </w:r>
      <w:r>
        <w:rPr>
          <w:rFonts w:ascii="Calibri"/>
          <w:b/>
          <w:color w:val="0061B3"/>
          <w:spacing w:val="-8"/>
          <w:w w:val="120"/>
          <w:sz w:val="50"/>
        </w:rPr>
        <w:t>tit</w:t>
      </w:r>
      <w:r>
        <w:rPr>
          <w:rFonts w:ascii="Calibri"/>
          <w:b/>
          <w:color w:val="0061B3"/>
          <w:spacing w:val="-9"/>
          <w:w w:val="120"/>
          <w:sz w:val="50"/>
        </w:rPr>
        <w:t>!</w:t>
      </w:r>
      <w:r>
        <w:rPr>
          <w:rFonts w:ascii="Calibri"/>
          <w:sz w:val="50"/>
        </w:rPr>
      </w:r>
    </w:p>
    <w:p>
      <w:pPr>
        <w:pStyle w:val="BodyText"/>
        <w:spacing w:line="240" w:lineRule="auto" w:before="164"/>
        <w:ind w:left="1551" w:right="0" w:hanging="1438"/>
        <w:jc w:val="left"/>
        <w:rPr>
          <w:b w:val="0"/>
          <w:bCs w:val="0"/>
        </w:rPr>
      </w:pPr>
      <w:r>
        <w:rPr/>
        <w:pict>
          <v:group style="position:absolute;margin-left:53.589901pt;margin-top:54.915401pt;width:506.7pt;height:642.5pt;mso-position-horizontal-relative:page;mso-position-vertical-relative:paragraph;z-index:-628552" coordorigin="1072,1098" coordsize="10134,12850">
            <v:group style="position:absolute;left:1072;top:1098;width:188;height:152" coordorigin="1072,1098" coordsize="188,152">
              <v:shape style="position:absolute;left:1072;top:1098;width:188;height:152" coordorigin="1072,1098" coordsize="188,152" path="m1104,1098l1090,1098,1084,1101,1074,1110,1072,1116,1072,1135,1079,1143,1097,1148,1110,1152,1119,1159,1124,1169,1131,1174,1131,1174,1124,1178,1120,1188,1112,1195,1100,1198,1097,1199,1080,1203,1072,1212,1072,1232,1074,1237,1084,1247,1090,1249,1103,1249,1109,1247,1118,1239,1093,1239,1089,1237,1084,1232,1082,1229,1082,1221,1084,1218,1089,1212,1093,1211,1121,1211,1121,1209,1121,1204,1126,1198,1131,1194,1140,1189,1148,1184,1141,1183,1138,1180,1137,1168,1141,1164,1148,1163,1126,1151,1121,1144,1121,1137,1093,1137,1089,1135,1084,1130,1083,1127,1082,1119,1084,1116,1089,1110,1093,1109,1117,1109,1110,1101,1104,1098xe" filled="true" fillcolor="#000000" stroked="false">
                <v:path arrowok="t"/>
                <v:fill type="solid"/>
              </v:shape>
              <v:shape style="position:absolute;left:1072;top:1098;width:188;height:152" coordorigin="1072,1098" coordsize="188,152" path="m1249,1108l1239,1108,1229,1113,1207,1127,1148,1163,1155,1164,1159,1167,1159,1180,1155,1184,1148,1184,1218,1229,1229,1236,1239,1241,1248,1241,1253,1238,1257,1231,1259,1228,1166,1174,1260,1120,1257,1116,1253,1111,1249,1108xe" filled="true" fillcolor="#000000" stroked="false">
                <v:path arrowok="t"/>
                <v:fill type="solid"/>
              </v:shape>
              <v:shape style="position:absolute;left:1072;top:1098;width:188;height:152" coordorigin="1072,1098" coordsize="188,152" path="m1121,1211l1100,1211,1103,1212,1109,1218,1110,1221,1110,1229,1109,1232,1104,1237,1100,1239,1118,1239,1119,1238,1121,1232,1121,1221,1121,1218,1121,1211xe" filled="true" fillcolor="#000000" stroked="false">
                <v:path arrowok="t"/>
                <v:fill type="solid"/>
              </v:shape>
              <v:shape style="position:absolute;left:1072;top:1098;width:188;height:152" coordorigin="1072,1098" coordsize="188,152" path="m1117,1109l1100,1109,1104,1110,1109,1116,1110,1119,1110,1127,1109,1130,1104,1135,1100,1137,1121,1137,1121,1135,1121,1132,1122,1127,1121,1117,1119,1111,1117,1109xe" filled="true" fillcolor="#000000" stroked="false">
                <v:path arrowok="t"/>
                <v:fill type="solid"/>
              </v:shape>
            </v:group>
            <v:group style="position:absolute;left:1150;top:1181;width:2;height:1582" coordorigin="1150,1181" coordsize="2,1582">
              <v:shape style="position:absolute;left:1150;top:1181;width:2;height:1582" coordorigin="1150,1181" coordsize="0,1582" path="m1150,1181l1150,2763e" filled="false" stroked="true" strokeweight=".6pt" strokecolor="#ffffff">
                <v:path arrowok="t"/>
              </v:shape>
            </v:group>
            <v:group style="position:absolute;left:1145;top:1176;width:3350;height:2" coordorigin="1145,1176" coordsize="3350,2">
              <v:shape style="position:absolute;left:1145;top:1176;width:3350;height:2" coordorigin="1145,1176" coordsize="3350,0" path="m1145,1176l4495,1176e" filled="false" stroked="true" strokeweight=".6pt" strokecolor="#ffffff">
                <v:path arrowok="t"/>
              </v:shape>
            </v:group>
            <v:group style="position:absolute;left:1145;top:2699;width:10;height:30" coordorigin="1145,2699" coordsize="10,30">
              <v:shape style="position:absolute;left:1145;top:2699;width:10;height:30" coordorigin="1145,2699" coordsize="10,30" path="m1145,2714l1155,2714e" filled="false" stroked="true" strokeweight="1.59pt" strokecolor="#000000">
                <v:path arrowok="t"/>
              </v:shape>
            </v:group>
            <v:group style="position:absolute;left:1145;top:2649;width:10;height:30" coordorigin="1145,2649" coordsize="10,30">
              <v:shape style="position:absolute;left:1145;top:2649;width:10;height:30" coordorigin="1145,2649" coordsize="10,30" path="m1145,2664l1155,2664e" filled="false" stroked="true" strokeweight="1.59pt" strokecolor="#000000">
                <v:path arrowok="t"/>
              </v:shape>
            </v:group>
            <v:group style="position:absolute;left:1145;top:2600;width:10;height:30" coordorigin="1145,2600" coordsize="10,30">
              <v:shape style="position:absolute;left:1145;top:2600;width:10;height:30" coordorigin="1145,2600" coordsize="10,30" path="m1145,2614l1155,2614e" filled="false" stroked="true" strokeweight="1.59pt" strokecolor="#000000">
                <v:path arrowok="t"/>
              </v:shape>
            </v:group>
            <v:group style="position:absolute;left:1145;top:2550;width:10;height:30" coordorigin="1145,2550" coordsize="10,30">
              <v:shape style="position:absolute;left:1145;top:2550;width:10;height:30" coordorigin="1145,2550" coordsize="10,30" path="m1145,2565l1155,2565e" filled="false" stroked="true" strokeweight="1.59pt" strokecolor="#000000">
                <v:path arrowok="t"/>
              </v:shape>
            </v:group>
            <v:group style="position:absolute;left:1145;top:2500;width:10;height:30" coordorigin="1145,2500" coordsize="10,30">
              <v:shape style="position:absolute;left:1145;top:2500;width:10;height:30" coordorigin="1145,2500" coordsize="10,30" path="m1145,2515l1155,2515e" filled="false" stroked="true" strokeweight="1.59pt" strokecolor="#000000">
                <v:path arrowok="t"/>
              </v:shape>
            </v:group>
            <v:group style="position:absolute;left:1145;top:2451;width:10;height:30" coordorigin="1145,2451" coordsize="10,30">
              <v:shape style="position:absolute;left:1145;top:2451;width:10;height:30" coordorigin="1145,2451" coordsize="10,30" path="m1145,2466l1155,2466e" filled="false" stroked="true" strokeweight="1.59pt" strokecolor="#000000">
                <v:path arrowok="t"/>
              </v:shape>
            </v:group>
            <v:group style="position:absolute;left:1145;top:2401;width:10;height:30" coordorigin="1145,2401" coordsize="10,30">
              <v:shape style="position:absolute;left:1145;top:2401;width:10;height:30" coordorigin="1145,2401" coordsize="10,30" path="m1145,2416l1155,2416e" filled="false" stroked="true" strokeweight="1.59pt" strokecolor="#000000">
                <v:path arrowok="t"/>
              </v:shape>
            </v:group>
            <v:group style="position:absolute;left:1145;top:2352;width:10;height:30" coordorigin="1145,2352" coordsize="10,30">
              <v:shape style="position:absolute;left:1145;top:2352;width:10;height:30" coordorigin="1145,2352" coordsize="10,30" path="m1145,2366l1155,2366e" filled="false" stroked="true" strokeweight="1.59pt" strokecolor="#000000">
                <v:path arrowok="t"/>
              </v:shape>
            </v:group>
            <v:group style="position:absolute;left:1145;top:2302;width:10;height:30" coordorigin="1145,2302" coordsize="10,30">
              <v:shape style="position:absolute;left:1145;top:2302;width:10;height:30" coordorigin="1145,2302" coordsize="10,30" path="m1145,2317l1155,2317e" filled="false" stroked="true" strokeweight="1.59pt" strokecolor="#000000">
                <v:path arrowok="t"/>
              </v:shape>
            </v:group>
            <v:group style="position:absolute;left:1145;top:2252;width:10;height:30" coordorigin="1145,2252" coordsize="10,30">
              <v:shape style="position:absolute;left:1145;top:2252;width:10;height:30" coordorigin="1145,2252" coordsize="10,30" path="m1145,2267l1155,2267e" filled="false" stroked="true" strokeweight="1.59pt" strokecolor="#000000">
                <v:path arrowok="t"/>
              </v:shape>
            </v:group>
            <v:group style="position:absolute;left:1145;top:2203;width:10;height:30" coordorigin="1145,2203" coordsize="10,30">
              <v:shape style="position:absolute;left:1145;top:2203;width:10;height:30" coordorigin="1145,2203" coordsize="10,30" path="m1145,2218l1155,2218e" filled="false" stroked="true" strokeweight="1.59pt" strokecolor="#000000">
                <v:path arrowok="t"/>
              </v:shape>
            </v:group>
            <v:group style="position:absolute;left:1145;top:2153;width:10;height:30" coordorigin="1145,2153" coordsize="10,30">
              <v:shape style="position:absolute;left:1145;top:2153;width:10;height:30" coordorigin="1145,2153" coordsize="10,30" path="m1145,2168l1155,2168e" filled="false" stroked="true" strokeweight="1.59pt" strokecolor="#000000">
                <v:path arrowok="t"/>
              </v:shape>
            </v:group>
            <v:group style="position:absolute;left:1145;top:2103;width:10;height:30" coordorigin="1145,2103" coordsize="10,30">
              <v:shape style="position:absolute;left:1145;top:2103;width:10;height:30" coordorigin="1145,2103" coordsize="10,30" path="m1145,2118l1155,2118e" filled="false" stroked="true" strokeweight="1.59pt" strokecolor="#000000">
                <v:path arrowok="t"/>
              </v:shape>
            </v:group>
            <v:group style="position:absolute;left:1145;top:2054;width:10;height:30" coordorigin="1145,2054" coordsize="10,30">
              <v:shape style="position:absolute;left:1145;top:2054;width:10;height:30" coordorigin="1145,2054" coordsize="10,30" path="m1145,2069l1155,2069e" filled="false" stroked="true" strokeweight="1.59pt" strokecolor="#000000">
                <v:path arrowok="t"/>
              </v:shape>
            </v:group>
            <v:group style="position:absolute;left:1145;top:2004;width:10;height:30" coordorigin="1145,2004" coordsize="10,30">
              <v:shape style="position:absolute;left:1145;top:2004;width:10;height:30" coordorigin="1145,2004" coordsize="10,30" path="m1145,2019l1155,2019e" filled="false" stroked="true" strokeweight="1.59pt" strokecolor="#000000">
                <v:path arrowok="t"/>
              </v:shape>
            </v:group>
            <v:group style="position:absolute;left:1145;top:1955;width:10;height:30" coordorigin="1145,1955" coordsize="10,30">
              <v:shape style="position:absolute;left:1145;top:1955;width:10;height:30" coordorigin="1145,1955" coordsize="10,30" path="m1145,1970l1155,1970e" filled="false" stroked="true" strokeweight="1.59pt" strokecolor="#000000">
                <v:path arrowok="t"/>
              </v:shape>
            </v:group>
            <v:group style="position:absolute;left:1145;top:1905;width:10;height:30" coordorigin="1145,1905" coordsize="10,30">
              <v:shape style="position:absolute;left:1145;top:1905;width:10;height:30" coordorigin="1145,1905" coordsize="10,30" path="m1145,1920l1155,1920e" filled="false" stroked="true" strokeweight="1.59pt" strokecolor="#000000">
                <v:path arrowok="t"/>
              </v:shape>
            </v:group>
            <v:group style="position:absolute;left:1145;top:1855;width:10;height:30" coordorigin="1145,1855" coordsize="10,30">
              <v:shape style="position:absolute;left:1145;top:1855;width:10;height:30" coordorigin="1145,1855" coordsize="10,30" path="m1145,1870l1155,1870e" filled="false" stroked="true" strokeweight="1.59pt" strokecolor="#000000">
                <v:path arrowok="t"/>
              </v:shape>
            </v:group>
            <v:group style="position:absolute;left:1145;top:1806;width:10;height:30" coordorigin="1145,1806" coordsize="10,30">
              <v:shape style="position:absolute;left:1145;top:1806;width:10;height:30" coordorigin="1145,1806" coordsize="10,30" path="m1145,1821l1155,1821e" filled="false" stroked="true" strokeweight="1.59pt" strokecolor="#000000">
                <v:path arrowok="t"/>
              </v:shape>
            </v:group>
            <v:group style="position:absolute;left:1145;top:1756;width:10;height:30" coordorigin="1145,1756" coordsize="10,30">
              <v:shape style="position:absolute;left:1145;top:1756;width:10;height:30" coordorigin="1145,1756" coordsize="10,30" path="m1145,1771l1155,1771e" filled="false" stroked="true" strokeweight="1.59pt" strokecolor="#000000">
                <v:path arrowok="t"/>
              </v:shape>
            </v:group>
            <v:group style="position:absolute;left:1145;top:1707;width:10;height:30" coordorigin="1145,1707" coordsize="10,30">
              <v:shape style="position:absolute;left:1145;top:1707;width:10;height:30" coordorigin="1145,1707" coordsize="10,30" path="m1145,1722l1155,1722e" filled="false" stroked="true" strokeweight="1.59pt" strokecolor="#000000">
                <v:path arrowok="t"/>
              </v:shape>
            </v:group>
            <v:group style="position:absolute;left:1145;top:1657;width:10;height:30" coordorigin="1145,1657" coordsize="10,30">
              <v:shape style="position:absolute;left:1145;top:1657;width:10;height:30" coordorigin="1145,1657" coordsize="10,30" path="m1145,1672l1155,1672e" filled="false" stroked="true" strokeweight="1.59pt" strokecolor="#000000">
                <v:path arrowok="t"/>
              </v:shape>
            </v:group>
            <v:group style="position:absolute;left:1145;top:1607;width:10;height:30" coordorigin="1145,1607" coordsize="10,30">
              <v:shape style="position:absolute;left:1145;top:1607;width:10;height:30" coordorigin="1145,1607" coordsize="10,30" path="m1145,1622l1155,1622e" filled="false" stroked="true" strokeweight="1.59pt" strokecolor="#000000">
                <v:path arrowok="t"/>
              </v:shape>
            </v:group>
            <v:group style="position:absolute;left:1145;top:1558;width:10;height:30" coordorigin="1145,1558" coordsize="10,30">
              <v:shape style="position:absolute;left:1145;top:1558;width:10;height:30" coordorigin="1145,1558" coordsize="10,30" path="m1145,1573l1155,1573e" filled="false" stroked="true" strokeweight="1.59pt" strokecolor="#000000">
                <v:path arrowok="t"/>
              </v:shape>
            </v:group>
            <v:group style="position:absolute;left:1145;top:1508;width:10;height:30" coordorigin="1145,1508" coordsize="10,30">
              <v:shape style="position:absolute;left:1145;top:1508;width:10;height:30" coordorigin="1145,1508" coordsize="10,30" path="m1145,1523l1155,1523e" filled="false" stroked="true" strokeweight="1.59pt" strokecolor="#000000">
                <v:path arrowok="t"/>
              </v:shape>
            </v:group>
            <v:group style="position:absolute;left:1145;top:1459;width:10;height:30" coordorigin="1145,1459" coordsize="10,30">
              <v:shape style="position:absolute;left:1145;top:1459;width:10;height:30" coordorigin="1145,1459" coordsize="10,30" path="m1145,1474l1155,1474e" filled="false" stroked="true" strokeweight="1.59pt" strokecolor="#000000">
                <v:path arrowok="t"/>
              </v:shape>
            </v:group>
            <v:group style="position:absolute;left:1145;top:1409;width:10;height:30" coordorigin="1145,1409" coordsize="10,30">
              <v:shape style="position:absolute;left:1145;top:1409;width:10;height:30" coordorigin="1145,1409" coordsize="10,30" path="m1145,1424l1155,1424e" filled="false" stroked="true" strokeweight="1.59pt" strokecolor="#000000">
                <v:path arrowok="t"/>
              </v:shape>
            </v:group>
            <v:group style="position:absolute;left:1145;top:1359;width:10;height:30" coordorigin="1145,1359" coordsize="10,30">
              <v:shape style="position:absolute;left:1145;top:1359;width:10;height:30" coordorigin="1145,1359" coordsize="10,30" path="m1145,1374l1155,1374e" filled="false" stroked="true" strokeweight="1.59pt" strokecolor="#000000">
                <v:path arrowok="t"/>
              </v:shape>
            </v:group>
            <v:group style="position:absolute;left:1145;top:1310;width:10;height:30" coordorigin="1145,1310" coordsize="10,30">
              <v:shape style="position:absolute;left:1145;top:1310;width:10;height:30" coordorigin="1145,1310" coordsize="10,30" path="m1145,1325l1155,1325e" filled="false" stroked="true" strokeweight="1.59pt" strokecolor="#000000">
                <v:path arrowok="t"/>
              </v:shape>
            </v:group>
            <v:group style="position:absolute;left:1145;top:1260;width:10;height:30" coordorigin="1145,1260" coordsize="10,30">
              <v:shape style="position:absolute;left:1145;top:1260;width:10;height:30" coordorigin="1145,1260" coordsize="10,30" path="m1145,1275l1155,1275e" filled="false" stroked="true" strokeweight="1.59pt" strokecolor="#000000">
                <v:path arrowok="t"/>
              </v:shape>
            </v:group>
            <v:group style="position:absolute;left:1145;top:1211;width:10;height:30" coordorigin="1145,1211" coordsize="10,30">
              <v:shape style="position:absolute;left:1145;top:1211;width:10;height:30" coordorigin="1145,1211" coordsize="10,30" path="m1145,1225l1155,1225e" filled="false" stroked="true" strokeweight="1.59pt" strokecolor="#000000">
                <v:path arrowok="t"/>
              </v:shape>
            </v:group>
            <v:group style="position:absolute;left:1145;top:1171;width:3350;height:1593" coordorigin="1145,1171" coordsize="3350,1593">
              <v:shape style="position:absolute;left:1145;top:1171;width:3350;height:1593" coordorigin="1145,1171" coordsize="3350,1593" path="m1155,2748l1145,2748,1145,2763,1155,2763,1155,2748xe" filled="true" fillcolor="#000000" stroked="false">
                <v:path arrowok="t"/>
                <v:fill type="solid"/>
              </v:shape>
              <v:shape style="position:absolute;left:1145;top:1171;width:3350;height:1593" coordorigin="1145,1171" coordsize="3350,1593" path="m1165,1171l1145,1171,1145,1191,1155,1191,1155,1181,1165,1181,1165,1171xe" filled="true" fillcolor="#000000" stroked="false">
                <v:path arrowok="t"/>
                <v:fill type="solid"/>
              </v:shape>
              <v:shape style="position:absolute;left:1145;top:1171;width:3350;height:1593" coordorigin="1145,1171" coordsize="3350,1593" path="m4495,1171l4480,1171,4480,1181,4495,1181,4495,1171xe" filled="true" fillcolor="#000000" stroked="false">
                <v:path arrowok="t"/>
                <v:fill type="solid"/>
              </v:shape>
            </v:group>
            <v:group style="position:absolute;left:1185;top:1181;width:10005;height:2" coordorigin="1185,1181" coordsize="10005,2">
              <v:shape style="position:absolute;left:1185;top:1181;width:10005;height:2" coordorigin="1185,1181" coordsize="10005,0" path="m1185,1181l11190,1181e" filled="false" stroked="true" strokeweight="1.095pt" strokecolor="#000000">
                <v:path arrowok="t"/>
              </v:shape>
            </v:group>
            <v:group style="position:absolute;left:4490;top:2699;width:10;height:30" coordorigin="4490,2699" coordsize="10,30">
              <v:shape style="position:absolute;left:4490;top:2699;width:10;height:30" coordorigin="4490,2699" coordsize="10,30" path="m4490,2714l4500,2714e" filled="false" stroked="true" strokeweight="1.59pt" strokecolor="#000000">
                <v:path arrowok="t"/>
              </v:shape>
            </v:group>
            <v:group style="position:absolute;left:4490;top:2649;width:10;height:30" coordorigin="4490,2649" coordsize="10,30">
              <v:shape style="position:absolute;left:4490;top:2649;width:10;height:30" coordorigin="4490,2649" coordsize="10,30" path="m4490,2664l4500,2664e" filled="false" stroked="true" strokeweight="1.59pt" strokecolor="#000000">
                <v:path arrowok="t"/>
              </v:shape>
            </v:group>
            <v:group style="position:absolute;left:4490;top:2600;width:10;height:30" coordorigin="4490,2600" coordsize="10,30">
              <v:shape style="position:absolute;left:4490;top:2600;width:10;height:30" coordorigin="4490,2600" coordsize="10,30" path="m4490,2614l4500,2614e" filled="false" stroked="true" strokeweight="1.59pt" strokecolor="#000000">
                <v:path arrowok="t"/>
              </v:shape>
            </v:group>
            <v:group style="position:absolute;left:4490;top:2550;width:10;height:30" coordorigin="4490,2550" coordsize="10,30">
              <v:shape style="position:absolute;left:4490;top:2550;width:10;height:30" coordorigin="4490,2550" coordsize="10,30" path="m4490,2565l4500,2565e" filled="false" stroked="true" strokeweight="1.59pt" strokecolor="#000000">
                <v:path arrowok="t"/>
              </v:shape>
            </v:group>
            <v:group style="position:absolute;left:4490;top:2500;width:10;height:30" coordorigin="4490,2500" coordsize="10,30">
              <v:shape style="position:absolute;left:4490;top:2500;width:10;height:30" coordorigin="4490,2500" coordsize="10,30" path="m4490,2515l4500,2515e" filled="false" stroked="true" strokeweight="1.59pt" strokecolor="#000000">
                <v:path arrowok="t"/>
              </v:shape>
            </v:group>
            <v:group style="position:absolute;left:4490;top:2451;width:10;height:30" coordorigin="4490,2451" coordsize="10,30">
              <v:shape style="position:absolute;left:4490;top:2451;width:10;height:30" coordorigin="4490,2451" coordsize="10,30" path="m4490,2466l4500,2466e" filled="false" stroked="true" strokeweight="1.59pt" strokecolor="#000000">
                <v:path arrowok="t"/>
              </v:shape>
            </v:group>
            <v:group style="position:absolute;left:4490;top:2401;width:10;height:30" coordorigin="4490,2401" coordsize="10,30">
              <v:shape style="position:absolute;left:4490;top:2401;width:10;height:30" coordorigin="4490,2401" coordsize="10,30" path="m4490,2416l4500,2416e" filled="false" stroked="true" strokeweight="1.59pt" strokecolor="#000000">
                <v:path arrowok="t"/>
              </v:shape>
            </v:group>
            <v:group style="position:absolute;left:4490;top:2352;width:10;height:30" coordorigin="4490,2352" coordsize="10,30">
              <v:shape style="position:absolute;left:4490;top:2352;width:10;height:30" coordorigin="4490,2352" coordsize="10,30" path="m4490,2366l4500,2366e" filled="false" stroked="true" strokeweight="1.59pt" strokecolor="#000000">
                <v:path arrowok="t"/>
              </v:shape>
            </v:group>
            <v:group style="position:absolute;left:4490;top:2302;width:10;height:30" coordorigin="4490,2302" coordsize="10,30">
              <v:shape style="position:absolute;left:4490;top:2302;width:10;height:30" coordorigin="4490,2302" coordsize="10,30" path="m4490,2317l4500,2317e" filled="false" stroked="true" strokeweight="1.59pt" strokecolor="#000000">
                <v:path arrowok="t"/>
              </v:shape>
            </v:group>
            <v:group style="position:absolute;left:4490;top:2252;width:10;height:30" coordorigin="4490,2252" coordsize="10,30">
              <v:shape style="position:absolute;left:4490;top:2252;width:10;height:30" coordorigin="4490,2252" coordsize="10,30" path="m4490,2267l4500,2267e" filled="false" stroked="true" strokeweight="1.59pt" strokecolor="#000000">
                <v:path arrowok="t"/>
              </v:shape>
            </v:group>
            <v:group style="position:absolute;left:4490;top:2203;width:10;height:30" coordorigin="4490,2203" coordsize="10,30">
              <v:shape style="position:absolute;left:4490;top:2203;width:10;height:30" coordorigin="4490,2203" coordsize="10,30" path="m4490,2218l4500,2218e" filled="false" stroked="true" strokeweight="1.59pt" strokecolor="#000000">
                <v:path arrowok="t"/>
              </v:shape>
            </v:group>
            <v:group style="position:absolute;left:4490;top:2153;width:10;height:30" coordorigin="4490,2153" coordsize="10,30">
              <v:shape style="position:absolute;left:4490;top:2153;width:10;height:30" coordorigin="4490,2153" coordsize="10,30" path="m4490,2168l4500,2168e" filled="false" stroked="true" strokeweight="1.59pt" strokecolor="#000000">
                <v:path arrowok="t"/>
              </v:shape>
            </v:group>
            <v:group style="position:absolute;left:4490;top:2103;width:10;height:30" coordorigin="4490,2103" coordsize="10,30">
              <v:shape style="position:absolute;left:4490;top:2103;width:10;height:30" coordorigin="4490,2103" coordsize="10,30" path="m4490,2118l4500,2118e" filled="false" stroked="true" strokeweight="1.59pt" strokecolor="#000000">
                <v:path arrowok="t"/>
              </v:shape>
            </v:group>
            <v:group style="position:absolute;left:4490;top:2054;width:10;height:30" coordorigin="4490,2054" coordsize="10,30">
              <v:shape style="position:absolute;left:4490;top:2054;width:10;height:30" coordorigin="4490,2054" coordsize="10,30" path="m4490,2069l4500,2069e" filled="false" stroked="true" strokeweight="1.59pt" strokecolor="#000000">
                <v:path arrowok="t"/>
              </v:shape>
            </v:group>
            <v:group style="position:absolute;left:4490;top:2004;width:10;height:30" coordorigin="4490,2004" coordsize="10,30">
              <v:shape style="position:absolute;left:4490;top:2004;width:10;height:30" coordorigin="4490,2004" coordsize="10,30" path="m4490,2019l4500,2019e" filled="false" stroked="true" strokeweight="1.59pt" strokecolor="#000000">
                <v:path arrowok="t"/>
              </v:shape>
            </v:group>
            <v:group style="position:absolute;left:4490;top:1955;width:10;height:30" coordorigin="4490,1955" coordsize="10,30">
              <v:shape style="position:absolute;left:4490;top:1955;width:10;height:30" coordorigin="4490,1955" coordsize="10,30" path="m4490,1970l4500,1970e" filled="false" stroked="true" strokeweight="1.59pt" strokecolor="#000000">
                <v:path arrowok="t"/>
              </v:shape>
            </v:group>
            <v:group style="position:absolute;left:4490;top:1905;width:10;height:30" coordorigin="4490,1905" coordsize="10,30">
              <v:shape style="position:absolute;left:4490;top:1905;width:10;height:30" coordorigin="4490,1905" coordsize="10,30" path="m4490,1920l4500,1920e" filled="false" stroked="true" strokeweight="1.59pt" strokecolor="#000000">
                <v:path arrowok="t"/>
              </v:shape>
            </v:group>
            <v:group style="position:absolute;left:4490;top:1855;width:10;height:30" coordorigin="4490,1855" coordsize="10,30">
              <v:shape style="position:absolute;left:4490;top:1855;width:10;height:30" coordorigin="4490,1855" coordsize="10,30" path="m4490,1870l4500,1870e" filled="false" stroked="true" strokeweight="1.59pt" strokecolor="#000000">
                <v:path arrowok="t"/>
              </v:shape>
            </v:group>
            <v:group style="position:absolute;left:4490;top:1806;width:10;height:30" coordorigin="4490,1806" coordsize="10,30">
              <v:shape style="position:absolute;left:4490;top:1806;width:10;height:30" coordorigin="4490,1806" coordsize="10,30" path="m4490,1821l4500,1821e" filled="false" stroked="true" strokeweight="1.59pt" strokecolor="#000000">
                <v:path arrowok="t"/>
              </v:shape>
            </v:group>
            <v:group style="position:absolute;left:4490;top:1756;width:10;height:30" coordorigin="4490,1756" coordsize="10,30">
              <v:shape style="position:absolute;left:4490;top:1756;width:10;height:30" coordorigin="4490,1756" coordsize="10,30" path="m4490,1771l4500,1771e" filled="false" stroked="true" strokeweight="1.59pt" strokecolor="#000000">
                <v:path arrowok="t"/>
              </v:shape>
            </v:group>
            <v:group style="position:absolute;left:4490;top:1707;width:10;height:30" coordorigin="4490,1707" coordsize="10,30">
              <v:shape style="position:absolute;left:4490;top:1707;width:10;height:30" coordorigin="4490,1707" coordsize="10,30" path="m4490,1722l4500,1722e" filled="false" stroked="true" strokeweight="1.59pt" strokecolor="#000000">
                <v:path arrowok="t"/>
              </v:shape>
            </v:group>
            <v:group style="position:absolute;left:4490;top:1657;width:10;height:30" coordorigin="4490,1657" coordsize="10,30">
              <v:shape style="position:absolute;left:4490;top:1657;width:10;height:30" coordorigin="4490,1657" coordsize="10,30" path="m4490,1672l4500,1672e" filled="false" stroked="true" strokeweight="1.59pt" strokecolor="#000000">
                <v:path arrowok="t"/>
              </v:shape>
            </v:group>
            <v:group style="position:absolute;left:4490;top:1607;width:10;height:30" coordorigin="4490,1607" coordsize="10,30">
              <v:shape style="position:absolute;left:4490;top:1607;width:10;height:30" coordorigin="4490,1607" coordsize="10,30" path="m4490,1622l4500,1622e" filled="false" stroked="true" strokeweight="1.59pt" strokecolor="#000000">
                <v:path arrowok="t"/>
              </v:shape>
            </v:group>
            <v:group style="position:absolute;left:4490;top:1558;width:10;height:30" coordorigin="4490,1558" coordsize="10,30">
              <v:shape style="position:absolute;left:4490;top:1558;width:10;height:30" coordorigin="4490,1558" coordsize="10,30" path="m4490,1573l4500,1573e" filled="false" stroked="true" strokeweight="1.59pt" strokecolor="#000000">
                <v:path arrowok="t"/>
              </v:shape>
            </v:group>
            <v:group style="position:absolute;left:4490;top:1508;width:10;height:30" coordorigin="4490,1508" coordsize="10,30">
              <v:shape style="position:absolute;left:4490;top:1508;width:10;height:30" coordorigin="4490,1508" coordsize="10,30" path="m4490,1523l4500,1523e" filled="false" stroked="true" strokeweight="1.59pt" strokecolor="#000000">
                <v:path arrowok="t"/>
              </v:shape>
            </v:group>
            <v:group style="position:absolute;left:4490;top:1459;width:10;height:30" coordorigin="4490,1459" coordsize="10,30">
              <v:shape style="position:absolute;left:4490;top:1459;width:10;height:30" coordorigin="4490,1459" coordsize="10,30" path="m4490,1474l4500,1474e" filled="false" stroked="true" strokeweight="1.59pt" strokecolor="#000000">
                <v:path arrowok="t"/>
              </v:shape>
            </v:group>
            <v:group style="position:absolute;left:4490;top:1409;width:10;height:30" coordorigin="4490,1409" coordsize="10,30">
              <v:shape style="position:absolute;left:4490;top:1409;width:10;height:30" coordorigin="4490,1409" coordsize="10,30" path="m4490,1424l4500,1424e" filled="false" stroked="true" strokeweight="1.59pt" strokecolor="#000000">
                <v:path arrowok="t"/>
              </v:shape>
            </v:group>
            <v:group style="position:absolute;left:4490;top:1359;width:10;height:30" coordorigin="4490,1359" coordsize="10,30">
              <v:shape style="position:absolute;left:4490;top:1359;width:10;height:30" coordorigin="4490,1359" coordsize="10,30" path="m4490,1374l4500,1374e" filled="false" stroked="true" strokeweight="1.59pt" strokecolor="#000000">
                <v:path arrowok="t"/>
              </v:shape>
            </v:group>
            <v:group style="position:absolute;left:4490;top:1310;width:10;height:30" coordorigin="4490,1310" coordsize="10,30">
              <v:shape style="position:absolute;left:4490;top:1310;width:10;height:30" coordorigin="4490,1310" coordsize="10,30" path="m4490,1325l4500,1325e" filled="false" stroked="true" strokeweight="1.59pt" strokecolor="#000000">
                <v:path arrowok="t"/>
              </v:shape>
            </v:group>
            <v:group style="position:absolute;left:4490;top:1260;width:10;height:30" coordorigin="4490,1260" coordsize="10,30">
              <v:shape style="position:absolute;left:4490;top:1260;width:10;height:30" coordorigin="4490,1260" coordsize="10,30" path="m4490,1275l4500,1275e" filled="false" stroked="true" strokeweight="1.59pt" strokecolor="#000000">
                <v:path arrowok="t"/>
              </v:shape>
            </v:group>
            <v:group style="position:absolute;left:4490;top:1211;width:10;height:30" coordorigin="4490,1211" coordsize="10,30">
              <v:shape style="position:absolute;left:4490;top:1211;width:10;height:30" coordorigin="4490,1211" coordsize="10,30" path="m4490,1225l4500,1225e" filled="false" stroked="true" strokeweight="1.59pt" strokecolor="#000000">
                <v:path arrowok="t"/>
              </v:shape>
            </v:group>
            <v:group style="position:absolute;left:4490;top:2763;width:10;height:2" coordorigin="4490,2763" coordsize="10,2">
              <v:shape style="position:absolute;left:4490;top:2763;width:10;height:2" coordorigin="4490,2763" coordsize="10,0" path="m4490,2763l4500,2763e" filled="false" stroked="true" strokeweight="1.59pt" strokecolor="#000000">
                <v:path arrowok="t"/>
              </v:shape>
            </v:group>
            <v:group style="position:absolute;left:4490;top:1176;width:10;height:15" coordorigin="4490,1176" coordsize="10,15">
              <v:shape style="position:absolute;left:4490;top:1176;width:10;height:15" coordorigin="4490,1176" coordsize="10,15" path="m4490,1183l4500,1183e" filled="false" stroked="true" strokeweight=".845pt" strokecolor="#000000">
                <v:path arrowok="t"/>
              </v:shape>
            </v:group>
            <v:group style="position:absolute;left:7835;top:2699;width:10;height:30" coordorigin="7835,2699" coordsize="10,30">
              <v:shape style="position:absolute;left:7835;top:2699;width:10;height:30" coordorigin="7835,2699" coordsize="10,30" path="m7835,2714l7845,2714e" filled="false" stroked="true" strokeweight="1.59pt" strokecolor="#000000">
                <v:path arrowok="t"/>
              </v:shape>
            </v:group>
            <v:group style="position:absolute;left:7835;top:2649;width:10;height:30" coordorigin="7835,2649" coordsize="10,30">
              <v:shape style="position:absolute;left:7835;top:2649;width:10;height:30" coordorigin="7835,2649" coordsize="10,30" path="m7835,2664l7845,2664e" filled="false" stroked="true" strokeweight="1.59pt" strokecolor="#000000">
                <v:path arrowok="t"/>
              </v:shape>
            </v:group>
            <v:group style="position:absolute;left:7835;top:2600;width:10;height:30" coordorigin="7835,2600" coordsize="10,30">
              <v:shape style="position:absolute;left:7835;top:2600;width:10;height:30" coordorigin="7835,2600" coordsize="10,30" path="m7835,2614l7845,2614e" filled="false" stroked="true" strokeweight="1.59pt" strokecolor="#000000">
                <v:path arrowok="t"/>
              </v:shape>
            </v:group>
            <v:group style="position:absolute;left:7835;top:2550;width:10;height:30" coordorigin="7835,2550" coordsize="10,30">
              <v:shape style="position:absolute;left:7835;top:2550;width:10;height:30" coordorigin="7835,2550" coordsize="10,30" path="m7835,2565l7845,2565e" filled="false" stroked="true" strokeweight="1.59pt" strokecolor="#000000">
                <v:path arrowok="t"/>
              </v:shape>
            </v:group>
            <v:group style="position:absolute;left:7835;top:2500;width:10;height:30" coordorigin="7835,2500" coordsize="10,30">
              <v:shape style="position:absolute;left:7835;top:2500;width:10;height:30" coordorigin="7835,2500" coordsize="10,30" path="m7835,2515l7845,2515e" filled="false" stroked="true" strokeweight="1.59pt" strokecolor="#000000">
                <v:path arrowok="t"/>
              </v:shape>
            </v:group>
            <v:group style="position:absolute;left:7835;top:2451;width:10;height:30" coordorigin="7835,2451" coordsize="10,30">
              <v:shape style="position:absolute;left:7835;top:2451;width:10;height:30" coordorigin="7835,2451" coordsize="10,30" path="m7835,2466l7845,2466e" filled="false" stroked="true" strokeweight="1.59pt" strokecolor="#000000">
                <v:path arrowok="t"/>
              </v:shape>
            </v:group>
            <v:group style="position:absolute;left:7835;top:2401;width:10;height:30" coordorigin="7835,2401" coordsize="10,30">
              <v:shape style="position:absolute;left:7835;top:2401;width:10;height:30" coordorigin="7835,2401" coordsize="10,30" path="m7835,2416l7845,2416e" filled="false" stroked="true" strokeweight="1.59pt" strokecolor="#000000">
                <v:path arrowok="t"/>
              </v:shape>
            </v:group>
            <v:group style="position:absolute;left:7835;top:2352;width:10;height:30" coordorigin="7835,2352" coordsize="10,30">
              <v:shape style="position:absolute;left:7835;top:2352;width:10;height:30" coordorigin="7835,2352" coordsize="10,30" path="m7835,2366l7845,2366e" filled="false" stroked="true" strokeweight="1.59pt" strokecolor="#000000">
                <v:path arrowok="t"/>
              </v:shape>
            </v:group>
            <v:group style="position:absolute;left:7835;top:2302;width:10;height:30" coordorigin="7835,2302" coordsize="10,30">
              <v:shape style="position:absolute;left:7835;top:2302;width:10;height:30" coordorigin="7835,2302" coordsize="10,30" path="m7835,2317l7845,2317e" filled="false" stroked="true" strokeweight="1.59pt" strokecolor="#000000">
                <v:path arrowok="t"/>
              </v:shape>
            </v:group>
            <v:group style="position:absolute;left:7835;top:2252;width:10;height:30" coordorigin="7835,2252" coordsize="10,30">
              <v:shape style="position:absolute;left:7835;top:2252;width:10;height:30" coordorigin="7835,2252" coordsize="10,30" path="m7835,2267l7845,2267e" filled="false" stroked="true" strokeweight="1.59pt" strokecolor="#000000">
                <v:path arrowok="t"/>
              </v:shape>
            </v:group>
            <v:group style="position:absolute;left:7835;top:2203;width:10;height:30" coordorigin="7835,2203" coordsize="10,30">
              <v:shape style="position:absolute;left:7835;top:2203;width:10;height:30" coordorigin="7835,2203" coordsize="10,30" path="m7835,2218l7845,2218e" filled="false" stroked="true" strokeweight="1.59pt" strokecolor="#000000">
                <v:path arrowok="t"/>
              </v:shape>
            </v:group>
            <v:group style="position:absolute;left:7835;top:2153;width:10;height:30" coordorigin="7835,2153" coordsize="10,30">
              <v:shape style="position:absolute;left:7835;top:2153;width:10;height:30" coordorigin="7835,2153" coordsize="10,30" path="m7835,2168l7845,2168e" filled="false" stroked="true" strokeweight="1.59pt" strokecolor="#000000">
                <v:path arrowok="t"/>
              </v:shape>
            </v:group>
            <v:group style="position:absolute;left:7835;top:2103;width:10;height:30" coordorigin="7835,2103" coordsize="10,30">
              <v:shape style="position:absolute;left:7835;top:2103;width:10;height:30" coordorigin="7835,2103" coordsize="10,30" path="m7835,2118l7845,2118e" filled="false" stroked="true" strokeweight="1.59pt" strokecolor="#000000">
                <v:path arrowok="t"/>
              </v:shape>
            </v:group>
            <v:group style="position:absolute;left:7835;top:2054;width:10;height:30" coordorigin="7835,2054" coordsize="10,30">
              <v:shape style="position:absolute;left:7835;top:2054;width:10;height:30" coordorigin="7835,2054" coordsize="10,30" path="m7835,2069l7845,2069e" filled="false" stroked="true" strokeweight="1.59pt" strokecolor="#000000">
                <v:path arrowok="t"/>
              </v:shape>
            </v:group>
            <v:group style="position:absolute;left:7835;top:2004;width:10;height:30" coordorigin="7835,2004" coordsize="10,30">
              <v:shape style="position:absolute;left:7835;top:2004;width:10;height:30" coordorigin="7835,2004" coordsize="10,30" path="m7835,2019l7845,2019e" filled="false" stroked="true" strokeweight="1.59pt" strokecolor="#000000">
                <v:path arrowok="t"/>
              </v:shape>
            </v:group>
            <v:group style="position:absolute;left:7835;top:1955;width:10;height:30" coordorigin="7835,1955" coordsize="10,30">
              <v:shape style="position:absolute;left:7835;top:1955;width:10;height:30" coordorigin="7835,1955" coordsize="10,30" path="m7835,1970l7845,1970e" filled="false" stroked="true" strokeweight="1.59pt" strokecolor="#000000">
                <v:path arrowok="t"/>
              </v:shape>
            </v:group>
            <v:group style="position:absolute;left:7835;top:1905;width:10;height:30" coordorigin="7835,1905" coordsize="10,30">
              <v:shape style="position:absolute;left:7835;top:1905;width:10;height:30" coordorigin="7835,1905" coordsize="10,30" path="m7835,1920l7845,1920e" filled="false" stroked="true" strokeweight="1.59pt" strokecolor="#000000">
                <v:path arrowok="t"/>
              </v:shape>
            </v:group>
            <v:group style="position:absolute;left:7835;top:1855;width:10;height:30" coordorigin="7835,1855" coordsize="10,30">
              <v:shape style="position:absolute;left:7835;top:1855;width:10;height:30" coordorigin="7835,1855" coordsize="10,30" path="m7835,1870l7845,1870e" filled="false" stroked="true" strokeweight="1.59pt" strokecolor="#000000">
                <v:path arrowok="t"/>
              </v:shape>
            </v:group>
            <v:group style="position:absolute;left:7835;top:1806;width:10;height:30" coordorigin="7835,1806" coordsize="10,30">
              <v:shape style="position:absolute;left:7835;top:1806;width:10;height:30" coordorigin="7835,1806" coordsize="10,30" path="m7835,1821l7845,1821e" filled="false" stroked="true" strokeweight="1.59pt" strokecolor="#000000">
                <v:path arrowok="t"/>
              </v:shape>
            </v:group>
            <v:group style="position:absolute;left:7835;top:1756;width:10;height:30" coordorigin="7835,1756" coordsize="10,30">
              <v:shape style="position:absolute;left:7835;top:1756;width:10;height:30" coordorigin="7835,1756" coordsize="10,30" path="m7835,1771l7845,1771e" filled="false" stroked="true" strokeweight="1.59pt" strokecolor="#000000">
                <v:path arrowok="t"/>
              </v:shape>
            </v:group>
            <v:group style="position:absolute;left:7835;top:1707;width:10;height:30" coordorigin="7835,1707" coordsize="10,30">
              <v:shape style="position:absolute;left:7835;top:1707;width:10;height:30" coordorigin="7835,1707" coordsize="10,30" path="m7835,1722l7845,1722e" filled="false" stroked="true" strokeweight="1.59pt" strokecolor="#000000">
                <v:path arrowok="t"/>
              </v:shape>
            </v:group>
            <v:group style="position:absolute;left:7835;top:1657;width:10;height:30" coordorigin="7835,1657" coordsize="10,30">
              <v:shape style="position:absolute;left:7835;top:1657;width:10;height:30" coordorigin="7835,1657" coordsize="10,30" path="m7835,1672l7845,1672e" filled="false" stroked="true" strokeweight="1.59pt" strokecolor="#000000">
                <v:path arrowok="t"/>
              </v:shape>
            </v:group>
            <v:group style="position:absolute;left:7835;top:1607;width:10;height:30" coordorigin="7835,1607" coordsize="10,30">
              <v:shape style="position:absolute;left:7835;top:1607;width:10;height:30" coordorigin="7835,1607" coordsize="10,30" path="m7835,1622l7845,1622e" filled="false" stroked="true" strokeweight="1.59pt" strokecolor="#000000">
                <v:path arrowok="t"/>
              </v:shape>
            </v:group>
            <v:group style="position:absolute;left:7835;top:1558;width:10;height:30" coordorigin="7835,1558" coordsize="10,30">
              <v:shape style="position:absolute;left:7835;top:1558;width:10;height:30" coordorigin="7835,1558" coordsize="10,30" path="m7835,1573l7845,1573e" filled="false" stroked="true" strokeweight="1.59pt" strokecolor="#000000">
                <v:path arrowok="t"/>
              </v:shape>
            </v:group>
            <v:group style="position:absolute;left:7835;top:1508;width:10;height:30" coordorigin="7835,1508" coordsize="10,30">
              <v:shape style="position:absolute;left:7835;top:1508;width:10;height:30" coordorigin="7835,1508" coordsize="10,30" path="m7835,1523l7845,1523e" filled="false" stroked="true" strokeweight="1.59pt" strokecolor="#000000">
                <v:path arrowok="t"/>
              </v:shape>
            </v:group>
            <v:group style="position:absolute;left:7835;top:1459;width:10;height:30" coordorigin="7835,1459" coordsize="10,30">
              <v:shape style="position:absolute;left:7835;top:1459;width:10;height:30" coordorigin="7835,1459" coordsize="10,30" path="m7835,1474l7845,1474e" filled="false" stroked="true" strokeweight="1.59pt" strokecolor="#000000">
                <v:path arrowok="t"/>
              </v:shape>
            </v:group>
            <v:group style="position:absolute;left:7835;top:1409;width:10;height:30" coordorigin="7835,1409" coordsize="10,30">
              <v:shape style="position:absolute;left:7835;top:1409;width:10;height:30" coordorigin="7835,1409" coordsize="10,30" path="m7835,1424l7845,1424e" filled="false" stroked="true" strokeweight="1.59pt" strokecolor="#000000">
                <v:path arrowok="t"/>
              </v:shape>
            </v:group>
            <v:group style="position:absolute;left:7835;top:1359;width:10;height:30" coordorigin="7835,1359" coordsize="10,30">
              <v:shape style="position:absolute;left:7835;top:1359;width:10;height:30" coordorigin="7835,1359" coordsize="10,30" path="m7835,1374l7845,1374e" filled="false" stroked="true" strokeweight="1.59pt" strokecolor="#000000">
                <v:path arrowok="t"/>
              </v:shape>
            </v:group>
            <v:group style="position:absolute;left:7835;top:1310;width:10;height:30" coordorigin="7835,1310" coordsize="10,30">
              <v:shape style="position:absolute;left:7835;top:1310;width:10;height:30" coordorigin="7835,1310" coordsize="10,30" path="m7835,1325l7845,1325e" filled="false" stroked="true" strokeweight="1.59pt" strokecolor="#000000">
                <v:path arrowok="t"/>
              </v:shape>
            </v:group>
            <v:group style="position:absolute;left:7835;top:1260;width:10;height:30" coordorigin="7835,1260" coordsize="10,30">
              <v:shape style="position:absolute;left:7835;top:1260;width:10;height:30" coordorigin="7835,1260" coordsize="10,30" path="m7835,1275l7845,1275e" filled="false" stroked="true" strokeweight="1.59pt" strokecolor="#000000">
                <v:path arrowok="t"/>
              </v:shape>
            </v:group>
            <v:group style="position:absolute;left:7835;top:1211;width:10;height:30" coordorigin="7835,1211" coordsize="10,30">
              <v:shape style="position:absolute;left:7835;top:1211;width:10;height:30" coordorigin="7835,1211" coordsize="10,30" path="m7835,1225l7845,1225e" filled="false" stroked="true" strokeweight="1.59pt" strokecolor="#000000">
                <v:path arrowok="t"/>
              </v:shape>
            </v:group>
            <v:group style="position:absolute;left:7835;top:2763;width:10;height:2" coordorigin="7835,2763" coordsize="10,2">
              <v:shape style="position:absolute;left:7835;top:2763;width:10;height:2" coordorigin="7835,2763" coordsize="10,0" path="m7835,2763l7845,2763e" filled="false" stroked="true" strokeweight="1.59pt" strokecolor="#000000">
                <v:path arrowok="t"/>
              </v:shape>
            </v:group>
            <v:group style="position:absolute;left:7835;top:1176;width:10;height:15" coordorigin="7835,1176" coordsize="10,15">
              <v:shape style="position:absolute;left:7835;top:1176;width:10;height:15" coordorigin="7835,1176" coordsize="10,15" path="m7835,1183l7845,1183e" filled="false" stroked="true" strokeweight=".845pt" strokecolor="#000000">
                <v:path arrowok="t"/>
              </v:shape>
            </v:group>
            <v:group style="position:absolute;left:11180;top:2699;width:10;height:30" coordorigin="11180,2699" coordsize="10,30">
              <v:shape style="position:absolute;left:11180;top:2699;width:10;height:30" coordorigin="11180,2699" coordsize="10,30" path="m11180,2714l11190,2714e" filled="false" stroked="true" strokeweight="1.59pt" strokecolor="#000000">
                <v:path arrowok="t"/>
              </v:shape>
            </v:group>
            <v:group style="position:absolute;left:11180;top:2649;width:10;height:30" coordorigin="11180,2649" coordsize="10,30">
              <v:shape style="position:absolute;left:11180;top:2649;width:10;height:30" coordorigin="11180,2649" coordsize="10,30" path="m11180,2664l11190,2664e" filled="false" stroked="true" strokeweight="1.59pt" strokecolor="#000000">
                <v:path arrowok="t"/>
              </v:shape>
            </v:group>
            <v:group style="position:absolute;left:11180;top:2600;width:10;height:30" coordorigin="11180,2600" coordsize="10,30">
              <v:shape style="position:absolute;left:11180;top:2600;width:10;height:30" coordorigin="11180,2600" coordsize="10,30" path="m11180,2614l11190,2614e" filled="false" stroked="true" strokeweight="1.59pt" strokecolor="#000000">
                <v:path arrowok="t"/>
              </v:shape>
            </v:group>
            <v:group style="position:absolute;left:11180;top:2550;width:10;height:30" coordorigin="11180,2550" coordsize="10,30">
              <v:shape style="position:absolute;left:11180;top:2550;width:10;height:30" coordorigin="11180,2550" coordsize="10,30" path="m11180,2565l11190,2565e" filled="false" stroked="true" strokeweight="1.59pt" strokecolor="#000000">
                <v:path arrowok="t"/>
              </v:shape>
            </v:group>
            <v:group style="position:absolute;left:11180;top:2500;width:10;height:30" coordorigin="11180,2500" coordsize="10,30">
              <v:shape style="position:absolute;left:11180;top:2500;width:10;height:30" coordorigin="11180,2500" coordsize="10,30" path="m11180,2515l11190,2515e" filled="false" stroked="true" strokeweight="1.59pt" strokecolor="#000000">
                <v:path arrowok="t"/>
              </v:shape>
            </v:group>
            <v:group style="position:absolute;left:11180;top:2451;width:10;height:30" coordorigin="11180,2451" coordsize="10,30">
              <v:shape style="position:absolute;left:11180;top:2451;width:10;height:30" coordorigin="11180,2451" coordsize="10,30" path="m11180,2466l11190,2466e" filled="false" stroked="true" strokeweight="1.59pt" strokecolor="#000000">
                <v:path arrowok="t"/>
              </v:shape>
            </v:group>
            <v:group style="position:absolute;left:11180;top:2401;width:10;height:30" coordorigin="11180,2401" coordsize="10,30">
              <v:shape style="position:absolute;left:11180;top:2401;width:10;height:30" coordorigin="11180,2401" coordsize="10,30" path="m11180,2416l11190,2416e" filled="false" stroked="true" strokeweight="1.59pt" strokecolor="#000000">
                <v:path arrowok="t"/>
              </v:shape>
            </v:group>
            <v:group style="position:absolute;left:11180;top:2352;width:10;height:30" coordorigin="11180,2352" coordsize="10,30">
              <v:shape style="position:absolute;left:11180;top:2352;width:10;height:30" coordorigin="11180,2352" coordsize="10,30" path="m11180,2366l11190,2366e" filled="false" stroked="true" strokeweight="1.59pt" strokecolor="#000000">
                <v:path arrowok="t"/>
              </v:shape>
            </v:group>
            <v:group style="position:absolute;left:11180;top:2302;width:10;height:30" coordorigin="11180,2302" coordsize="10,30">
              <v:shape style="position:absolute;left:11180;top:2302;width:10;height:30" coordorigin="11180,2302" coordsize="10,30" path="m11180,2317l11190,2317e" filled="false" stroked="true" strokeweight="1.59pt" strokecolor="#000000">
                <v:path arrowok="t"/>
              </v:shape>
            </v:group>
            <v:group style="position:absolute;left:11180;top:2252;width:10;height:30" coordorigin="11180,2252" coordsize="10,30">
              <v:shape style="position:absolute;left:11180;top:2252;width:10;height:30" coordorigin="11180,2252" coordsize="10,30" path="m11180,2267l11190,2267e" filled="false" stroked="true" strokeweight="1.59pt" strokecolor="#000000">
                <v:path arrowok="t"/>
              </v:shape>
            </v:group>
            <v:group style="position:absolute;left:11180;top:2203;width:10;height:30" coordorigin="11180,2203" coordsize="10,30">
              <v:shape style="position:absolute;left:11180;top:2203;width:10;height:30" coordorigin="11180,2203" coordsize="10,30" path="m11180,2218l11190,2218e" filled="false" stroked="true" strokeweight="1.59pt" strokecolor="#000000">
                <v:path arrowok="t"/>
              </v:shape>
            </v:group>
            <v:group style="position:absolute;left:11180;top:2153;width:10;height:30" coordorigin="11180,2153" coordsize="10,30">
              <v:shape style="position:absolute;left:11180;top:2153;width:10;height:30" coordorigin="11180,2153" coordsize="10,30" path="m11180,2168l11190,2168e" filled="false" stroked="true" strokeweight="1.59pt" strokecolor="#000000">
                <v:path arrowok="t"/>
              </v:shape>
            </v:group>
            <v:group style="position:absolute;left:11180;top:2103;width:10;height:30" coordorigin="11180,2103" coordsize="10,30">
              <v:shape style="position:absolute;left:11180;top:2103;width:10;height:30" coordorigin="11180,2103" coordsize="10,30" path="m11180,2118l11190,2118e" filled="false" stroked="true" strokeweight="1.59pt" strokecolor="#000000">
                <v:path arrowok="t"/>
              </v:shape>
            </v:group>
            <v:group style="position:absolute;left:11180;top:2054;width:10;height:30" coordorigin="11180,2054" coordsize="10,30">
              <v:shape style="position:absolute;left:11180;top:2054;width:10;height:30" coordorigin="11180,2054" coordsize="10,30" path="m11180,2069l11190,2069e" filled="false" stroked="true" strokeweight="1.59pt" strokecolor="#000000">
                <v:path arrowok="t"/>
              </v:shape>
            </v:group>
            <v:group style="position:absolute;left:11180;top:2004;width:10;height:30" coordorigin="11180,2004" coordsize="10,30">
              <v:shape style="position:absolute;left:11180;top:2004;width:10;height:30" coordorigin="11180,2004" coordsize="10,30" path="m11180,2019l11190,2019e" filled="false" stroked="true" strokeweight="1.59pt" strokecolor="#000000">
                <v:path arrowok="t"/>
              </v:shape>
            </v:group>
            <v:group style="position:absolute;left:11180;top:1955;width:10;height:30" coordorigin="11180,1955" coordsize="10,30">
              <v:shape style="position:absolute;left:11180;top:1955;width:10;height:30" coordorigin="11180,1955" coordsize="10,30" path="m11180,1970l11190,1970e" filled="false" stroked="true" strokeweight="1.59pt" strokecolor="#000000">
                <v:path arrowok="t"/>
              </v:shape>
            </v:group>
            <v:group style="position:absolute;left:11180;top:1905;width:10;height:30" coordorigin="11180,1905" coordsize="10,30">
              <v:shape style="position:absolute;left:11180;top:1905;width:10;height:30" coordorigin="11180,1905" coordsize="10,30" path="m11180,1920l11190,1920e" filled="false" stroked="true" strokeweight="1.59pt" strokecolor="#000000">
                <v:path arrowok="t"/>
              </v:shape>
            </v:group>
            <v:group style="position:absolute;left:11180;top:1855;width:10;height:30" coordorigin="11180,1855" coordsize="10,30">
              <v:shape style="position:absolute;left:11180;top:1855;width:10;height:30" coordorigin="11180,1855" coordsize="10,30" path="m11180,1870l11190,1870e" filled="false" stroked="true" strokeweight="1.59pt" strokecolor="#000000">
                <v:path arrowok="t"/>
              </v:shape>
            </v:group>
            <v:group style="position:absolute;left:11180;top:1806;width:10;height:30" coordorigin="11180,1806" coordsize="10,30">
              <v:shape style="position:absolute;left:11180;top:1806;width:10;height:30" coordorigin="11180,1806" coordsize="10,30" path="m11180,1821l11190,1821e" filled="false" stroked="true" strokeweight="1.59pt" strokecolor="#000000">
                <v:path arrowok="t"/>
              </v:shape>
            </v:group>
            <v:group style="position:absolute;left:11180;top:1756;width:10;height:30" coordorigin="11180,1756" coordsize="10,30">
              <v:shape style="position:absolute;left:11180;top:1756;width:10;height:30" coordorigin="11180,1756" coordsize="10,30" path="m11180,1771l11190,1771e" filled="false" stroked="true" strokeweight="1.59pt" strokecolor="#000000">
                <v:path arrowok="t"/>
              </v:shape>
            </v:group>
            <v:group style="position:absolute;left:11180;top:1707;width:10;height:30" coordorigin="11180,1707" coordsize="10,30">
              <v:shape style="position:absolute;left:11180;top:1707;width:10;height:30" coordorigin="11180,1707" coordsize="10,30" path="m11180,1722l11190,1722e" filled="false" stroked="true" strokeweight="1.59pt" strokecolor="#000000">
                <v:path arrowok="t"/>
              </v:shape>
            </v:group>
            <v:group style="position:absolute;left:11180;top:1657;width:10;height:30" coordorigin="11180,1657" coordsize="10,30">
              <v:shape style="position:absolute;left:11180;top:1657;width:10;height:30" coordorigin="11180,1657" coordsize="10,30" path="m11180,1672l11190,1672e" filled="false" stroked="true" strokeweight="1.59pt" strokecolor="#000000">
                <v:path arrowok="t"/>
              </v:shape>
            </v:group>
            <v:group style="position:absolute;left:11180;top:1607;width:10;height:30" coordorigin="11180,1607" coordsize="10,30">
              <v:shape style="position:absolute;left:11180;top:1607;width:10;height:30" coordorigin="11180,1607" coordsize="10,30" path="m11180,1622l11190,1622e" filled="false" stroked="true" strokeweight="1.59pt" strokecolor="#000000">
                <v:path arrowok="t"/>
              </v:shape>
            </v:group>
            <v:group style="position:absolute;left:11180;top:1558;width:10;height:30" coordorigin="11180,1558" coordsize="10,30">
              <v:shape style="position:absolute;left:11180;top:1558;width:10;height:30" coordorigin="11180,1558" coordsize="10,30" path="m11180,1573l11190,1573e" filled="false" stroked="true" strokeweight="1.59pt" strokecolor="#000000">
                <v:path arrowok="t"/>
              </v:shape>
            </v:group>
            <v:group style="position:absolute;left:11180;top:1508;width:10;height:30" coordorigin="11180,1508" coordsize="10,30">
              <v:shape style="position:absolute;left:11180;top:1508;width:10;height:30" coordorigin="11180,1508" coordsize="10,30" path="m11180,1523l11190,1523e" filled="false" stroked="true" strokeweight="1.59pt" strokecolor="#000000">
                <v:path arrowok="t"/>
              </v:shape>
            </v:group>
            <v:group style="position:absolute;left:11180;top:1459;width:10;height:30" coordorigin="11180,1459" coordsize="10,30">
              <v:shape style="position:absolute;left:11180;top:1459;width:10;height:30" coordorigin="11180,1459" coordsize="10,30" path="m11180,1474l11190,1474e" filled="false" stroked="true" strokeweight="1.59pt" strokecolor="#000000">
                <v:path arrowok="t"/>
              </v:shape>
            </v:group>
            <v:group style="position:absolute;left:11180;top:1409;width:10;height:30" coordorigin="11180,1409" coordsize="10,30">
              <v:shape style="position:absolute;left:11180;top:1409;width:10;height:30" coordorigin="11180,1409" coordsize="10,30" path="m11180,1424l11190,1424e" filled="false" stroked="true" strokeweight="1.59pt" strokecolor="#000000">
                <v:path arrowok="t"/>
              </v:shape>
            </v:group>
            <v:group style="position:absolute;left:11180;top:1359;width:10;height:30" coordorigin="11180,1359" coordsize="10,30">
              <v:shape style="position:absolute;left:11180;top:1359;width:10;height:30" coordorigin="11180,1359" coordsize="10,30" path="m11180,1374l11190,1374e" filled="false" stroked="true" strokeweight="1.59pt" strokecolor="#000000">
                <v:path arrowok="t"/>
              </v:shape>
            </v:group>
            <v:group style="position:absolute;left:11180;top:1310;width:10;height:30" coordorigin="11180,1310" coordsize="10,30">
              <v:shape style="position:absolute;left:11180;top:1310;width:10;height:30" coordorigin="11180,1310" coordsize="10,30" path="m11180,1325l11190,1325e" filled="false" stroked="true" strokeweight="1.59pt" strokecolor="#000000">
                <v:path arrowok="t"/>
              </v:shape>
            </v:group>
            <v:group style="position:absolute;left:11180;top:1260;width:10;height:30" coordorigin="11180,1260" coordsize="10,30">
              <v:shape style="position:absolute;left:11180;top:1260;width:10;height:30" coordorigin="11180,1260" coordsize="10,30" path="m11180,1275l11190,1275e" filled="false" stroked="true" strokeweight="1.59pt" strokecolor="#000000">
                <v:path arrowok="t"/>
              </v:shape>
            </v:group>
            <v:group style="position:absolute;left:11180;top:1211;width:10;height:30" coordorigin="11180,1211" coordsize="10,30">
              <v:shape style="position:absolute;left:11180;top:1211;width:10;height:30" coordorigin="11180,1211" coordsize="10,30" path="m11180,1225l11190,1225e" filled="false" stroked="true" strokeweight="1.59pt" strokecolor="#000000">
                <v:path arrowok="t"/>
              </v:shape>
            </v:group>
            <v:group style="position:absolute;left:11180;top:2763;width:10;height:2" coordorigin="11180,2763" coordsize="10,2">
              <v:shape style="position:absolute;left:11180;top:2763;width:10;height:2" coordorigin="11180,2763" coordsize="10,0" path="m11180,2763l11190,2763e" filled="false" stroked="true" strokeweight="1.59pt" strokecolor="#000000">
                <v:path arrowok="t"/>
              </v:shape>
            </v:group>
            <v:group style="position:absolute;left:1185;top:2758;width:30;height:10" coordorigin="1185,2758" coordsize="30,10">
              <v:shape style="position:absolute;left:1185;top:2758;width:30;height:10" coordorigin="1185,2758" coordsize="30,10" path="m1185,2763l1215,2763e" filled="false" stroked="true" strokeweight=".6pt" strokecolor="#000000">
                <v:path arrowok="t"/>
              </v:shape>
            </v:group>
            <v:group style="position:absolute;left:1235;top:2758;width:30;height:10" coordorigin="1235,2758" coordsize="30,10">
              <v:shape style="position:absolute;left:1235;top:2758;width:30;height:10" coordorigin="1235,2758" coordsize="30,10" path="m1235,2763l1265,2763e" filled="false" stroked="true" strokeweight=".6pt" strokecolor="#000000">
                <v:path arrowok="t"/>
              </v:shape>
            </v:group>
            <v:group style="position:absolute;left:1285;top:2758;width:30;height:10" coordorigin="1285,2758" coordsize="30,10">
              <v:shape style="position:absolute;left:1285;top:2758;width:30;height:10" coordorigin="1285,2758" coordsize="30,10" path="m1285,2763l1315,2763e" filled="false" stroked="true" strokeweight=".6pt" strokecolor="#000000">
                <v:path arrowok="t"/>
              </v:shape>
            </v:group>
            <v:group style="position:absolute;left:1335;top:2758;width:30;height:10" coordorigin="1335,2758" coordsize="30,10">
              <v:shape style="position:absolute;left:1335;top:2758;width:30;height:10" coordorigin="1335,2758" coordsize="30,10" path="m1335,2763l1365,2763e" filled="false" stroked="true" strokeweight=".6pt" strokecolor="#000000">
                <v:path arrowok="t"/>
              </v:shape>
            </v:group>
            <v:group style="position:absolute;left:1385;top:2758;width:30;height:10" coordorigin="1385,2758" coordsize="30,10">
              <v:shape style="position:absolute;left:1385;top:2758;width:30;height:10" coordorigin="1385,2758" coordsize="30,10" path="m1385,2763l1415,2763e" filled="false" stroked="true" strokeweight=".6pt" strokecolor="#000000">
                <v:path arrowok="t"/>
              </v:shape>
            </v:group>
            <v:group style="position:absolute;left:1435;top:2758;width:30;height:10" coordorigin="1435,2758" coordsize="30,10">
              <v:shape style="position:absolute;left:1435;top:2758;width:30;height:10" coordorigin="1435,2758" coordsize="30,10" path="m1435,2763l1465,2763e" filled="false" stroked="true" strokeweight=".6pt" strokecolor="#000000">
                <v:path arrowok="t"/>
              </v:shape>
            </v:group>
            <v:group style="position:absolute;left:1485;top:2758;width:30;height:10" coordorigin="1485,2758" coordsize="30,10">
              <v:shape style="position:absolute;left:1485;top:2758;width:30;height:10" coordorigin="1485,2758" coordsize="30,10" path="m1485,2763l1515,2763e" filled="false" stroked="true" strokeweight=".6pt" strokecolor="#000000">
                <v:path arrowok="t"/>
              </v:shape>
            </v:group>
            <v:group style="position:absolute;left:1535;top:2758;width:30;height:10" coordorigin="1535,2758" coordsize="30,10">
              <v:shape style="position:absolute;left:1535;top:2758;width:30;height:10" coordorigin="1535,2758" coordsize="30,10" path="m1535,2763l1565,2763e" filled="false" stroked="true" strokeweight=".6pt" strokecolor="#000000">
                <v:path arrowok="t"/>
              </v:shape>
            </v:group>
            <v:group style="position:absolute;left:1585;top:2758;width:30;height:10" coordorigin="1585,2758" coordsize="30,10">
              <v:shape style="position:absolute;left:1585;top:2758;width:30;height:10" coordorigin="1585,2758" coordsize="30,10" path="m1585,2763l1614,2763e" filled="false" stroked="true" strokeweight=".6pt" strokecolor="#000000">
                <v:path arrowok="t"/>
              </v:shape>
            </v:group>
            <v:group style="position:absolute;left:1634;top:2758;width:30;height:10" coordorigin="1634,2758" coordsize="30,10">
              <v:shape style="position:absolute;left:1634;top:2758;width:30;height:10" coordorigin="1634,2758" coordsize="30,10" path="m1634,2763l1664,2763e" filled="false" stroked="true" strokeweight=".6pt" strokecolor="#000000">
                <v:path arrowok="t"/>
              </v:shape>
            </v:group>
            <v:group style="position:absolute;left:1684;top:2758;width:30;height:10" coordorigin="1684,2758" coordsize="30,10">
              <v:shape style="position:absolute;left:1684;top:2758;width:30;height:10" coordorigin="1684,2758" coordsize="30,10" path="m1684,2763l1714,2763e" filled="false" stroked="true" strokeweight=".6pt" strokecolor="#000000">
                <v:path arrowok="t"/>
              </v:shape>
            </v:group>
            <v:group style="position:absolute;left:1734;top:2758;width:30;height:10" coordorigin="1734,2758" coordsize="30,10">
              <v:shape style="position:absolute;left:1734;top:2758;width:30;height:10" coordorigin="1734,2758" coordsize="30,10" path="m1734,2763l1764,2763e" filled="false" stroked="true" strokeweight=".6pt" strokecolor="#000000">
                <v:path arrowok="t"/>
              </v:shape>
            </v:group>
            <v:group style="position:absolute;left:1784;top:2758;width:30;height:10" coordorigin="1784,2758" coordsize="30,10">
              <v:shape style="position:absolute;left:1784;top:2758;width:30;height:10" coordorigin="1784,2758" coordsize="30,10" path="m1784,2763l1814,2763e" filled="false" stroked="true" strokeweight=".6pt" strokecolor="#000000">
                <v:path arrowok="t"/>
              </v:shape>
            </v:group>
            <v:group style="position:absolute;left:1834;top:2758;width:30;height:10" coordorigin="1834,2758" coordsize="30,10">
              <v:shape style="position:absolute;left:1834;top:2758;width:30;height:10" coordorigin="1834,2758" coordsize="30,10" path="m1834,2763l1864,2763e" filled="false" stroked="true" strokeweight=".6pt" strokecolor="#000000">
                <v:path arrowok="t"/>
              </v:shape>
            </v:group>
            <v:group style="position:absolute;left:1884;top:2758;width:30;height:10" coordorigin="1884,2758" coordsize="30,10">
              <v:shape style="position:absolute;left:1884;top:2758;width:30;height:10" coordorigin="1884,2758" coordsize="30,10" path="m1884,2763l1914,2763e" filled="false" stroked="true" strokeweight=".6pt" strokecolor="#000000">
                <v:path arrowok="t"/>
              </v:shape>
            </v:group>
            <v:group style="position:absolute;left:1934;top:2758;width:30;height:10" coordorigin="1934,2758" coordsize="30,10">
              <v:shape style="position:absolute;left:1934;top:2758;width:30;height:10" coordorigin="1934,2758" coordsize="30,10" path="m1934,2763l1964,2763e" filled="false" stroked="true" strokeweight=".6pt" strokecolor="#000000">
                <v:path arrowok="t"/>
              </v:shape>
            </v:group>
            <v:group style="position:absolute;left:1984;top:2758;width:30;height:10" coordorigin="1984,2758" coordsize="30,10">
              <v:shape style="position:absolute;left:1984;top:2758;width:30;height:10" coordorigin="1984,2758" coordsize="30,10" path="m1984,2763l2014,2763e" filled="false" stroked="true" strokeweight=".6pt" strokecolor="#000000">
                <v:path arrowok="t"/>
              </v:shape>
            </v:group>
            <v:group style="position:absolute;left:2034;top:2758;width:30;height:10" coordorigin="2034,2758" coordsize="30,10">
              <v:shape style="position:absolute;left:2034;top:2758;width:30;height:10" coordorigin="2034,2758" coordsize="30,10" path="m2034,2763l2064,2763e" filled="false" stroked="true" strokeweight=".6pt" strokecolor="#000000">
                <v:path arrowok="t"/>
              </v:shape>
            </v:group>
            <v:group style="position:absolute;left:2084;top:2758;width:30;height:10" coordorigin="2084,2758" coordsize="30,10">
              <v:shape style="position:absolute;left:2084;top:2758;width:30;height:10" coordorigin="2084,2758" coordsize="30,10" path="m2084,2763l2114,2763e" filled="false" stroked="true" strokeweight=".6pt" strokecolor="#000000">
                <v:path arrowok="t"/>
              </v:shape>
            </v:group>
            <v:group style="position:absolute;left:2134;top:2758;width:30;height:10" coordorigin="2134,2758" coordsize="30,10">
              <v:shape style="position:absolute;left:2134;top:2758;width:30;height:10" coordorigin="2134,2758" coordsize="30,10" path="m2134,2763l2164,2763e" filled="false" stroked="true" strokeweight=".6pt" strokecolor="#000000">
                <v:path arrowok="t"/>
              </v:shape>
            </v:group>
            <v:group style="position:absolute;left:2184;top:2758;width:30;height:10" coordorigin="2184,2758" coordsize="30,10">
              <v:shape style="position:absolute;left:2184;top:2758;width:30;height:10" coordorigin="2184,2758" coordsize="30,10" path="m2184,2763l2214,2763e" filled="false" stroked="true" strokeweight=".6pt" strokecolor="#000000">
                <v:path arrowok="t"/>
              </v:shape>
            </v:group>
            <v:group style="position:absolute;left:2234;top:2758;width:30;height:10" coordorigin="2234,2758" coordsize="30,10">
              <v:shape style="position:absolute;left:2234;top:2758;width:30;height:10" coordorigin="2234,2758" coordsize="30,10" path="m2234,2763l2264,2763e" filled="false" stroked="true" strokeweight=".6pt" strokecolor="#000000">
                <v:path arrowok="t"/>
              </v:shape>
            </v:group>
            <v:group style="position:absolute;left:2283;top:2758;width:30;height:10" coordorigin="2283,2758" coordsize="30,10">
              <v:shape style="position:absolute;left:2283;top:2758;width:30;height:10" coordorigin="2283,2758" coordsize="30,10" path="m2283,2763l2313,2763e" filled="false" stroked="true" strokeweight=".6pt" strokecolor="#000000">
                <v:path arrowok="t"/>
              </v:shape>
            </v:group>
            <v:group style="position:absolute;left:2333;top:2758;width:30;height:10" coordorigin="2333,2758" coordsize="30,10">
              <v:shape style="position:absolute;left:2333;top:2758;width:30;height:10" coordorigin="2333,2758" coordsize="30,10" path="m2333,2763l2363,2763e" filled="false" stroked="true" strokeweight=".6pt" strokecolor="#000000">
                <v:path arrowok="t"/>
              </v:shape>
            </v:group>
            <v:group style="position:absolute;left:2383;top:2758;width:30;height:10" coordorigin="2383,2758" coordsize="30,10">
              <v:shape style="position:absolute;left:2383;top:2758;width:30;height:10" coordorigin="2383,2758" coordsize="30,10" path="m2383,2763l2413,2763e" filled="false" stroked="true" strokeweight=".6pt" strokecolor="#000000">
                <v:path arrowok="t"/>
              </v:shape>
            </v:group>
            <v:group style="position:absolute;left:2433;top:2758;width:30;height:10" coordorigin="2433,2758" coordsize="30,10">
              <v:shape style="position:absolute;left:2433;top:2758;width:30;height:10" coordorigin="2433,2758" coordsize="30,10" path="m2433,2763l2463,2763e" filled="false" stroked="true" strokeweight=".6pt" strokecolor="#000000">
                <v:path arrowok="t"/>
              </v:shape>
            </v:group>
            <v:group style="position:absolute;left:2483;top:2758;width:30;height:10" coordorigin="2483,2758" coordsize="30,10">
              <v:shape style="position:absolute;left:2483;top:2758;width:30;height:10" coordorigin="2483,2758" coordsize="30,10" path="m2483,2763l2513,2763e" filled="false" stroked="true" strokeweight=".6pt" strokecolor="#000000">
                <v:path arrowok="t"/>
              </v:shape>
            </v:group>
            <v:group style="position:absolute;left:2533;top:2758;width:30;height:10" coordorigin="2533,2758" coordsize="30,10">
              <v:shape style="position:absolute;left:2533;top:2758;width:30;height:10" coordorigin="2533,2758" coordsize="30,10" path="m2533,2763l2563,2763e" filled="false" stroked="true" strokeweight=".6pt" strokecolor="#000000">
                <v:path arrowok="t"/>
              </v:shape>
            </v:group>
            <v:group style="position:absolute;left:2583;top:2758;width:30;height:10" coordorigin="2583,2758" coordsize="30,10">
              <v:shape style="position:absolute;left:2583;top:2758;width:30;height:10" coordorigin="2583,2758" coordsize="30,10" path="m2583,2763l2613,2763e" filled="false" stroked="true" strokeweight=".6pt" strokecolor="#000000">
                <v:path arrowok="t"/>
              </v:shape>
            </v:group>
            <v:group style="position:absolute;left:2633;top:2758;width:30;height:10" coordorigin="2633,2758" coordsize="30,10">
              <v:shape style="position:absolute;left:2633;top:2758;width:30;height:10" coordorigin="2633,2758" coordsize="30,10" path="m2633,2763l2663,2763e" filled="false" stroked="true" strokeweight=".6pt" strokecolor="#000000">
                <v:path arrowok="t"/>
              </v:shape>
            </v:group>
            <v:group style="position:absolute;left:2683;top:2758;width:30;height:10" coordorigin="2683,2758" coordsize="30,10">
              <v:shape style="position:absolute;left:2683;top:2758;width:30;height:10" coordorigin="2683,2758" coordsize="30,10" path="m2683,2763l2713,2763e" filled="false" stroked="true" strokeweight=".6pt" strokecolor="#000000">
                <v:path arrowok="t"/>
              </v:shape>
            </v:group>
            <v:group style="position:absolute;left:2733;top:2758;width:30;height:10" coordorigin="2733,2758" coordsize="30,10">
              <v:shape style="position:absolute;left:2733;top:2758;width:30;height:10" coordorigin="2733,2758" coordsize="30,10" path="m2733,2763l2763,2763e" filled="false" stroked="true" strokeweight=".6pt" strokecolor="#000000">
                <v:path arrowok="t"/>
              </v:shape>
            </v:group>
            <v:group style="position:absolute;left:2783;top:2758;width:30;height:10" coordorigin="2783,2758" coordsize="30,10">
              <v:shape style="position:absolute;left:2783;top:2758;width:30;height:10" coordorigin="2783,2758" coordsize="30,10" path="m2783,2763l2813,2763e" filled="false" stroked="true" strokeweight=".6pt" strokecolor="#000000">
                <v:path arrowok="t"/>
              </v:shape>
            </v:group>
            <v:group style="position:absolute;left:2833;top:2758;width:30;height:10" coordorigin="2833,2758" coordsize="30,10">
              <v:shape style="position:absolute;left:2833;top:2758;width:30;height:10" coordorigin="2833,2758" coordsize="30,10" path="m2833,2763l2863,2763e" filled="false" stroked="true" strokeweight=".6pt" strokecolor="#000000">
                <v:path arrowok="t"/>
              </v:shape>
            </v:group>
            <v:group style="position:absolute;left:2883;top:2758;width:30;height:10" coordorigin="2883,2758" coordsize="30,10">
              <v:shape style="position:absolute;left:2883;top:2758;width:30;height:10" coordorigin="2883,2758" coordsize="30,10" path="m2883,2763l2913,2763e" filled="false" stroked="true" strokeweight=".6pt" strokecolor="#000000">
                <v:path arrowok="t"/>
              </v:shape>
            </v:group>
            <v:group style="position:absolute;left:2932;top:2758;width:30;height:10" coordorigin="2932,2758" coordsize="30,10">
              <v:shape style="position:absolute;left:2932;top:2758;width:30;height:10" coordorigin="2932,2758" coordsize="30,10" path="m2932,2763l2962,2763e" filled="false" stroked="true" strokeweight=".6pt" strokecolor="#000000">
                <v:path arrowok="t"/>
              </v:shape>
            </v:group>
            <v:group style="position:absolute;left:2982;top:2758;width:30;height:10" coordorigin="2982,2758" coordsize="30,10">
              <v:shape style="position:absolute;left:2982;top:2758;width:30;height:10" coordorigin="2982,2758" coordsize="30,10" path="m2982,2763l3012,2763e" filled="false" stroked="true" strokeweight=".6pt" strokecolor="#000000">
                <v:path arrowok="t"/>
              </v:shape>
            </v:group>
            <v:group style="position:absolute;left:3032;top:2758;width:30;height:10" coordorigin="3032,2758" coordsize="30,10">
              <v:shape style="position:absolute;left:3032;top:2758;width:30;height:10" coordorigin="3032,2758" coordsize="30,10" path="m3032,2763l3062,2763e" filled="false" stroked="true" strokeweight=".6pt" strokecolor="#000000">
                <v:path arrowok="t"/>
              </v:shape>
            </v:group>
            <v:group style="position:absolute;left:3082;top:2758;width:30;height:10" coordorigin="3082,2758" coordsize="30,10">
              <v:shape style="position:absolute;left:3082;top:2758;width:30;height:10" coordorigin="3082,2758" coordsize="30,10" path="m3082,2763l3112,2763e" filled="false" stroked="true" strokeweight=".6pt" strokecolor="#000000">
                <v:path arrowok="t"/>
              </v:shape>
            </v:group>
            <v:group style="position:absolute;left:3132;top:2758;width:30;height:10" coordorigin="3132,2758" coordsize="30,10">
              <v:shape style="position:absolute;left:3132;top:2758;width:30;height:10" coordorigin="3132,2758" coordsize="30,10" path="m3132,2763l3162,2763e" filled="false" stroked="true" strokeweight=".6pt" strokecolor="#000000">
                <v:path arrowok="t"/>
              </v:shape>
            </v:group>
            <v:group style="position:absolute;left:3182;top:2758;width:30;height:10" coordorigin="3182,2758" coordsize="30,10">
              <v:shape style="position:absolute;left:3182;top:2758;width:30;height:10" coordorigin="3182,2758" coordsize="30,10" path="m3182,2763l3212,2763e" filled="false" stroked="true" strokeweight=".6pt" strokecolor="#000000">
                <v:path arrowok="t"/>
              </v:shape>
            </v:group>
            <v:group style="position:absolute;left:3232;top:2758;width:30;height:10" coordorigin="3232,2758" coordsize="30,10">
              <v:shape style="position:absolute;left:3232;top:2758;width:30;height:10" coordorigin="3232,2758" coordsize="30,10" path="m3232,2763l3262,2763e" filled="false" stroked="true" strokeweight=".6pt" strokecolor="#000000">
                <v:path arrowok="t"/>
              </v:shape>
            </v:group>
            <v:group style="position:absolute;left:3282;top:2758;width:30;height:10" coordorigin="3282,2758" coordsize="30,10">
              <v:shape style="position:absolute;left:3282;top:2758;width:30;height:10" coordorigin="3282,2758" coordsize="30,10" path="m3282,2763l3312,2763e" filled="false" stroked="true" strokeweight=".6pt" strokecolor="#000000">
                <v:path arrowok="t"/>
              </v:shape>
            </v:group>
            <v:group style="position:absolute;left:3332;top:2758;width:30;height:10" coordorigin="3332,2758" coordsize="30,10">
              <v:shape style="position:absolute;left:3332;top:2758;width:30;height:10" coordorigin="3332,2758" coordsize="30,10" path="m3332,2763l3362,2763e" filled="false" stroked="true" strokeweight=".6pt" strokecolor="#000000">
                <v:path arrowok="t"/>
              </v:shape>
            </v:group>
            <v:group style="position:absolute;left:3382;top:2758;width:30;height:10" coordorigin="3382,2758" coordsize="30,10">
              <v:shape style="position:absolute;left:3382;top:2758;width:30;height:10" coordorigin="3382,2758" coordsize="30,10" path="m3382,2763l3412,2763e" filled="false" stroked="true" strokeweight=".6pt" strokecolor="#000000">
                <v:path arrowok="t"/>
              </v:shape>
            </v:group>
            <v:group style="position:absolute;left:3432;top:2758;width:30;height:10" coordorigin="3432,2758" coordsize="30,10">
              <v:shape style="position:absolute;left:3432;top:2758;width:30;height:10" coordorigin="3432,2758" coordsize="30,10" path="m3432,2763l3462,2763e" filled="false" stroked="true" strokeweight=".6pt" strokecolor="#000000">
                <v:path arrowok="t"/>
              </v:shape>
            </v:group>
            <v:group style="position:absolute;left:3482;top:2758;width:30;height:10" coordorigin="3482,2758" coordsize="30,10">
              <v:shape style="position:absolute;left:3482;top:2758;width:30;height:10" coordorigin="3482,2758" coordsize="30,10" path="m3482,2763l3512,2763e" filled="false" stroked="true" strokeweight=".6pt" strokecolor="#000000">
                <v:path arrowok="t"/>
              </v:shape>
            </v:group>
            <v:group style="position:absolute;left:3532;top:2758;width:30;height:10" coordorigin="3532,2758" coordsize="30,10">
              <v:shape style="position:absolute;left:3532;top:2758;width:30;height:10" coordorigin="3532,2758" coordsize="30,10" path="m3532,2763l3561,2763e" filled="false" stroked="true" strokeweight=".6pt" strokecolor="#000000">
                <v:path arrowok="t"/>
              </v:shape>
            </v:group>
            <v:group style="position:absolute;left:3581;top:2758;width:30;height:10" coordorigin="3581,2758" coordsize="30,10">
              <v:shape style="position:absolute;left:3581;top:2758;width:30;height:10" coordorigin="3581,2758" coordsize="30,10" path="m3581,2763l3611,2763e" filled="false" stroked="true" strokeweight=".6pt" strokecolor="#000000">
                <v:path arrowok="t"/>
              </v:shape>
            </v:group>
            <v:group style="position:absolute;left:3631;top:2758;width:30;height:10" coordorigin="3631,2758" coordsize="30,10">
              <v:shape style="position:absolute;left:3631;top:2758;width:30;height:10" coordorigin="3631,2758" coordsize="30,10" path="m3631,2763l3661,2763e" filled="false" stroked="true" strokeweight=".6pt" strokecolor="#000000">
                <v:path arrowok="t"/>
              </v:shape>
            </v:group>
            <v:group style="position:absolute;left:3681;top:2758;width:30;height:10" coordorigin="3681,2758" coordsize="30,10">
              <v:shape style="position:absolute;left:3681;top:2758;width:30;height:10" coordorigin="3681,2758" coordsize="30,10" path="m3681,2763l3711,2763e" filled="false" stroked="true" strokeweight=".6pt" strokecolor="#000000">
                <v:path arrowok="t"/>
              </v:shape>
            </v:group>
            <v:group style="position:absolute;left:3731;top:2758;width:30;height:10" coordorigin="3731,2758" coordsize="30,10">
              <v:shape style="position:absolute;left:3731;top:2758;width:30;height:10" coordorigin="3731,2758" coordsize="30,10" path="m3731,2763l3761,2763e" filled="false" stroked="true" strokeweight=".6pt" strokecolor="#000000">
                <v:path arrowok="t"/>
              </v:shape>
            </v:group>
            <v:group style="position:absolute;left:3781;top:2758;width:30;height:10" coordorigin="3781,2758" coordsize="30,10">
              <v:shape style="position:absolute;left:3781;top:2758;width:30;height:10" coordorigin="3781,2758" coordsize="30,10" path="m3781,2763l3811,2763e" filled="false" stroked="true" strokeweight=".6pt" strokecolor="#000000">
                <v:path arrowok="t"/>
              </v:shape>
            </v:group>
            <v:group style="position:absolute;left:3831;top:2758;width:30;height:10" coordorigin="3831,2758" coordsize="30,10">
              <v:shape style="position:absolute;left:3831;top:2758;width:30;height:10" coordorigin="3831,2758" coordsize="30,10" path="m3831,2763l3861,2763e" filled="false" stroked="true" strokeweight=".6pt" strokecolor="#000000">
                <v:path arrowok="t"/>
              </v:shape>
            </v:group>
            <v:group style="position:absolute;left:3881;top:2758;width:30;height:10" coordorigin="3881,2758" coordsize="30,10">
              <v:shape style="position:absolute;left:3881;top:2758;width:30;height:10" coordorigin="3881,2758" coordsize="30,10" path="m3881,2763l3911,2763e" filled="false" stroked="true" strokeweight=".6pt" strokecolor="#000000">
                <v:path arrowok="t"/>
              </v:shape>
            </v:group>
            <v:group style="position:absolute;left:3931;top:2758;width:30;height:10" coordorigin="3931,2758" coordsize="30,10">
              <v:shape style="position:absolute;left:3931;top:2758;width:30;height:10" coordorigin="3931,2758" coordsize="30,10" path="m3931,2763l3961,2763e" filled="false" stroked="true" strokeweight=".6pt" strokecolor="#000000">
                <v:path arrowok="t"/>
              </v:shape>
            </v:group>
            <v:group style="position:absolute;left:3981;top:2758;width:30;height:10" coordorigin="3981,2758" coordsize="30,10">
              <v:shape style="position:absolute;left:3981;top:2758;width:30;height:10" coordorigin="3981,2758" coordsize="30,10" path="m3981,2763l4011,2763e" filled="false" stroked="true" strokeweight=".6pt" strokecolor="#000000">
                <v:path arrowok="t"/>
              </v:shape>
            </v:group>
            <v:group style="position:absolute;left:4031;top:2758;width:30;height:10" coordorigin="4031,2758" coordsize="30,10">
              <v:shape style="position:absolute;left:4031;top:2758;width:30;height:10" coordorigin="4031,2758" coordsize="30,10" path="m4031,2763l4061,2763e" filled="false" stroked="true" strokeweight=".6pt" strokecolor="#000000">
                <v:path arrowok="t"/>
              </v:shape>
            </v:group>
            <v:group style="position:absolute;left:4081;top:2758;width:30;height:10" coordorigin="4081,2758" coordsize="30,10">
              <v:shape style="position:absolute;left:4081;top:2758;width:30;height:10" coordorigin="4081,2758" coordsize="30,10" path="m4081,2763l4111,2763e" filled="false" stroked="true" strokeweight=".6pt" strokecolor="#000000">
                <v:path arrowok="t"/>
              </v:shape>
            </v:group>
            <v:group style="position:absolute;left:4131;top:2758;width:30;height:10" coordorigin="4131,2758" coordsize="30,10">
              <v:shape style="position:absolute;left:4131;top:2758;width:30;height:10" coordorigin="4131,2758" coordsize="30,10" path="m4131,2763l4161,2763e" filled="false" stroked="true" strokeweight=".6pt" strokecolor="#000000">
                <v:path arrowok="t"/>
              </v:shape>
            </v:group>
            <v:group style="position:absolute;left:4181;top:2758;width:30;height:10" coordorigin="4181,2758" coordsize="30,10">
              <v:shape style="position:absolute;left:4181;top:2758;width:30;height:10" coordorigin="4181,2758" coordsize="30,10" path="m4181,2763l4211,2763e" filled="false" stroked="true" strokeweight=".6pt" strokecolor="#000000">
                <v:path arrowok="t"/>
              </v:shape>
            </v:group>
            <v:group style="position:absolute;left:4230;top:2758;width:30;height:10" coordorigin="4230,2758" coordsize="30,10">
              <v:shape style="position:absolute;left:4230;top:2758;width:30;height:10" coordorigin="4230,2758" coordsize="30,10" path="m4230,2763l4260,2763e" filled="false" stroked="true" strokeweight=".6pt" strokecolor="#000000">
                <v:path arrowok="t"/>
              </v:shape>
            </v:group>
            <v:group style="position:absolute;left:4280;top:2758;width:30;height:10" coordorigin="4280,2758" coordsize="30,10">
              <v:shape style="position:absolute;left:4280;top:2758;width:30;height:10" coordorigin="4280,2758" coordsize="30,10" path="m4280,2763l4310,2763e" filled="false" stroked="true" strokeweight=".6pt" strokecolor="#000000">
                <v:path arrowok="t"/>
              </v:shape>
            </v:group>
            <v:group style="position:absolute;left:4330;top:2758;width:30;height:10" coordorigin="4330,2758" coordsize="30,10">
              <v:shape style="position:absolute;left:4330;top:2758;width:30;height:10" coordorigin="4330,2758" coordsize="30,10" path="m4330,2763l4360,2763e" filled="false" stroked="true" strokeweight=".6pt" strokecolor="#000000">
                <v:path arrowok="t"/>
              </v:shape>
            </v:group>
            <v:group style="position:absolute;left:4380;top:2758;width:30;height:10" coordorigin="4380,2758" coordsize="30,10">
              <v:shape style="position:absolute;left:4380;top:2758;width:30;height:10" coordorigin="4380,2758" coordsize="30,10" path="m4380,2763l4410,2763e" filled="false" stroked="true" strokeweight=".6pt" strokecolor="#000000">
                <v:path arrowok="t"/>
              </v:shape>
            </v:group>
            <v:group style="position:absolute;left:4430;top:2758;width:30;height:10" coordorigin="4430,2758" coordsize="30,10">
              <v:shape style="position:absolute;left:4430;top:2758;width:30;height:10" coordorigin="4430,2758" coordsize="30,10" path="m4430,2763l4460,2763e" filled="false" stroked="true" strokeweight=".6pt" strokecolor="#000000">
                <v:path arrowok="t"/>
              </v:shape>
            </v:group>
            <v:group style="position:absolute;left:1145;top:2768;width:20;height:2" coordorigin="1145,2768" coordsize="20,2">
              <v:shape style="position:absolute;left:1145;top:2768;width:20;height:2" coordorigin="1145,2768" coordsize="20,0" path="m1145,2768l1165,2768e" filled="false" stroked="true" strokeweight="1.095pt" strokecolor="#000000">
                <v:path arrowok="t"/>
              </v:shape>
            </v:group>
            <v:group style="position:absolute;left:4480;top:2763;width:30;height:2" coordorigin="4480,2763" coordsize="30,2">
              <v:shape style="position:absolute;left:4480;top:2763;width:30;height:2" coordorigin="4480,2763" coordsize="30,0" path="m4480,2763l4510,2763e" filled="false" stroked="true" strokeweight=".6pt" strokecolor="#000000">
                <v:path arrowok="t"/>
              </v:shape>
            </v:group>
            <v:group style="position:absolute;left:1145;top:4286;width:10;height:30" coordorigin="1145,4286" coordsize="10,30">
              <v:shape style="position:absolute;left:1145;top:4286;width:10;height:30" coordorigin="1145,4286" coordsize="10,30" path="m1145,4301l1155,4301e" filled="false" stroked="true" strokeweight="1.59pt" strokecolor="#000000">
                <v:path arrowok="t"/>
              </v:shape>
            </v:group>
            <v:group style="position:absolute;left:1145;top:4237;width:10;height:30" coordorigin="1145,4237" coordsize="10,30">
              <v:shape style="position:absolute;left:1145;top:4237;width:10;height:30" coordorigin="1145,4237" coordsize="10,30" path="m1145,4251l1155,4251e" filled="false" stroked="true" strokeweight="1.59pt" strokecolor="#000000">
                <v:path arrowok="t"/>
              </v:shape>
            </v:group>
            <v:group style="position:absolute;left:1145;top:4187;width:10;height:30" coordorigin="1145,4187" coordsize="10,30">
              <v:shape style="position:absolute;left:1145;top:4187;width:10;height:30" coordorigin="1145,4187" coordsize="10,30" path="m1145,4202l1155,4202e" filled="false" stroked="true" strokeweight="1.59pt" strokecolor="#000000">
                <v:path arrowok="t"/>
              </v:shape>
            </v:group>
            <v:group style="position:absolute;left:1145;top:4137;width:10;height:30" coordorigin="1145,4137" coordsize="10,30">
              <v:shape style="position:absolute;left:1145;top:4137;width:10;height:30" coordorigin="1145,4137" coordsize="10,30" path="m1145,4152l1155,4152e" filled="false" stroked="true" strokeweight="1.59pt" strokecolor="#000000">
                <v:path arrowok="t"/>
              </v:shape>
            </v:group>
            <v:group style="position:absolute;left:1145;top:4088;width:10;height:30" coordorigin="1145,4088" coordsize="10,30">
              <v:shape style="position:absolute;left:1145;top:4088;width:10;height:30" coordorigin="1145,4088" coordsize="10,30" path="m1145,4103l1155,4103e" filled="false" stroked="true" strokeweight="1.59pt" strokecolor="#000000">
                <v:path arrowok="t"/>
              </v:shape>
            </v:group>
            <v:group style="position:absolute;left:1145;top:4038;width:10;height:30" coordorigin="1145,4038" coordsize="10,30">
              <v:shape style="position:absolute;left:1145;top:4038;width:10;height:30" coordorigin="1145,4038" coordsize="10,30" path="m1145,4053l1155,4053e" filled="false" stroked="true" strokeweight="1.59pt" strokecolor="#000000">
                <v:path arrowok="t"/>
              </v:shape>
            </v:group>
            <v:group style="position:absolute;left:1145;top:3989;width:10;height:30" coordorigin="1145,3989" coordsize="10,30">
              <v:shape style="position:absolute;left:1145;top:3989;width:10;height:30" coordorigin="1145,3989" coordsize="10,30" path="m1145,4003l1155,4003e" filled="false" stroked="true" strokeweight="1.59pt" strokecolor="#000000">
                <v:path arrowok="t"/>
              </v:shape>
            </v:group>
            <v:group style="position:absolute;left:1145;top:3939;width:10;height:30" coordorigin="1145,3939" coordsize="10,30">
              <v:shape style="position:absolute;left:1145;top:3939;width:10;height:30" coordorigin="1145,3939" coordsize="10,30" path="m1145,3954l1155,3954e" filled="false" stroked="true" strokeweight="1.59pt" strokecolor="#000000">
                <v:path arrowok="t"/>
              </v:shape>
            </v:group>
            <v:group style="position:absolute;left:1145;top:3889;width:10;height:30" coordorigin="1145,3889" coordsize="10,30">
              <v:shape style="position:absolute;left:1145;top:3889;width:10;height:30" coordorigin="1145,3889" coordsize="10,30" path="m1145,3904l1155,3904e" filled="false" stroked="true" strokeweight="1.59pt" strokecolor="#000000">
                <v:path arrowok="t"/>
              </v:shape>
            </v:group>
            <v:group style="position:absolute;left:1145;top:3840;width:10;height:30" coordorigin="1145,3840" coordsize="10,30">
              <v:shape style="position:absolute;left:1145;top:3840;width:10;height:30" coordorigin="1145,3840" coordsize="10,30" path="m1145,3855l1155,3855e" filled="false" stroked="true" strokeweight="1.59pt" strokecolor="#000000">
                <v:path arrowok="t"/>
              </v:shape>
            </v:group>
            <v:group style="position:absolute;left:1145;top:3790;width:10;height:30" coordorigin="1145,3790" coordsize="10,30">
              <v:shape style="position:absolute;left:1145;top:3790;width:10;height:30" coordorigin="1145,3790" coordsize="10,30" path="m1145,3805l1155,3805e" filled="false" stroked="true" strokeweight="1.59pt" strokecolor="#000000">
                <v:path arrowok="t"/>
              </v:shape>
            </v:group>
            <v:group style="position:absolute;left:1145;top:3741;width:10;height:30" coordorigin="1145,3741" coordsize="10,30">
              <v:shape style="position:absolute;left:1145;top:3741;width:10;height:30" coordorigin="1145,3741" coordsize="10,30" path="m1145,3755l1155,3755e" filled="false" stroked="true" strokeweight="1.59pt" strokecolor="#000000">
                <v:path arrowok="t"/>
              </v:shape>
            </v:group>
            <v:group style="position:absolute;left:1145;top:3691;width:10;height:30" coordorigin="1145,3691" coordsize="10,30">
              <v:shape style="position:absolute;left:1145;top:3691;width:10;height:30" coordorigin="1145,3691" coordsize="10,30" path="m1145,3706l1155,3706e" filled="false" stroked="true" strokeweight="1.59pt" strokecolor="#000000">
                <v:path arrowok="t"/>
              </v:shape>
            </v:group>
            <v:group style="position:absolute;left:1145;top:3641;width:10;height:30" coordorigin="1145,3641" coordsize="10,30">
              <v:shape style="position:absolute;left:1145;top:3641;width:10;height:30" coordorigin="1145,3641" coordsize="10,30" path="m1145,3656l1155,3656e" filled="false" stroked="true" strokeweight="1.59pt" strokecolor="#000000">
                <v:path arrowok="t"/>
              </v:shape>
            </v:group>
            <v:group style="position:absolute;left:1145;top:3592;width:10;height:30" coordorigin="1145,3592" coordsize="10,30">
              <v:shape style="position:absolute;left:1145;top:3592;width:10;height:30" coordorigin="1145,3592" coordsize="10,30" path="m1145,3607l1155,3607e" filled="false" stroked="true" strokeweight="1.59pt" strokecolor="#000000">
                <v:path arrowok="t"/>
              </v:shape>
            </v:group>
            <v:group style="position:absolute;left:1145;top:3542;width:10;height:30" coordorigin="1145,3542" coordsize="10,30">
              <v:shape style="position:absolute;left:1145;top:3542;width:10;height:30" coordorigin="1145,3542" coordsize="10,30" path="m1145,3557l1155,3557e" filled="false" stroked="true" strokeweight="1.59pt" strokecolor="#000000">
                <v:path arrowok="t"/>
              </v:shape>
            </v:group>
            <v:group style="position:absolute;left:1145;top:3492;width:10;height:30" coordorigin="1145,3492" coordsize="10,30">
              <v:shape style="position:absolute;left:1145;top:3492;width:10;height:30" coordorigin="1145,3492" coordsize="10,30" path="m1145,3507l1155,3507e" filled="false" stroked="true" strokeweight="1.59pt" strokecolor="#000000">
                <v:path arrowok="t"/>
              </v:shape>
            </v:group>
            <v:group style="position:absolute;left:1145;top:3443;width:10;height:30" coordorigin="1145,3443" coordsize="10,30">
              <v:shape style="position:absolute;left:1145;top:3443;width:10;height:30" coordorigin="1145,3443" coordsize="10,30" path="m1145,3458l1155,3458e" filled="false" stroked="true" strokeweight="1.59pt" strokecolor="#000000">
                <v:path arrowok="t"/>
              </v:shape>
            </v:group>
            <v:group style="position:absolute;left:1145;top:3393;width:10;height:30" coordorigin="1145,3393" coordsize="10,30">
              <v:shape style="position:absolute;left:1145;top:3393;width:10;height:30" coordorigin="1145,3393" coordsize="10,30" path="m1145,3408l1155,3408e" filled="false" stroked="true" strokeweight="1.59pt" strokecolor="#000000">
                <v:path arrowok="t"/>
              </v:shape>
            </v:group>
            <v:group style="position:absolute;left:1145;top:3344;width:10;height:30" coordorigin="1145,3344" coordsize="10,30">
              <v:shape style="position:absolute;left:1145;top:3344;width:10;height:30" coordorigin="1145,3344" coordsize="10,30" path="m1145,3359l1155,3359e" filled="false" stroked="true" strokeweight="1.59pt" strokecolor="#000000">
                <v:path arrowok="t"/>
              </v:shape>
            </v:group>
            <v:group style="position:absolute;left:1145;top:3294;width:10;height:30" coordorigin="1145,3294" coordsize="10,30">
              <v:shape style="position:absolute;left:1145;top:3294;width:10;height:30" coordorigin="1145,3294" coordsize="10,30" path="m1145,3309l1155,3309e" filled="false" stroked="true" strokeweight="1.59pt" strokecolor="#000000">
                <v:path arrowok="t"/>
              </v:shape>
            </v:group>
            <v:group style="position:absolute;left:1145;top:3244;width:10;height:30" coordorigin="1145,3244" coordsize="10,30">
              <v:shape style="position:absolute;left:1145;top:3244;width:10;height:30" coordorigin="1145,3244" coordsize="10,30" path="m1145,3259l1155,3259e" filled="false" stroked="true" strokeweight="1.59pt" strokecolor="#000000">
                <v:path arrowok="t"/>
              </v:shape>
            </v:group>
            <v:group style="position:absolute;left:1145;top:3195;width:10;height:30" coordorigin="1145,3195" coordsize="10,30">
              <v:shape style="position:absolute;left:1145;top:3195;width:10;height:30" coordorigin="1145,3195" coordsize="10,30" path="m1145,3210l1155,3210e" filled="false" stroked="true" strokeweight="1.59pt" strokecolor="#000000">
                <v:path arrowok="t"/>
              </v:shape>
            </v:group>
            <v:group style="position:absolute;left:1145;top:3145;width:10;height:30" coordorigin="1145,3145" coordsize="10,30">
              <v:shape style="position:absolute;left:1145;top:3145;width:10;height:30" coordorigin="1145,3145" coordsize="10,30" path="m1145,3160l1155,3160e" filled="false" stroked="true" strokeweight="1.59pt" strokecolor="#000000">
                <v:path arrowok="t"/>
              </v:shape>
            </v:group>
            <v:group style="position:absolute;left:1145;top:3096;width:10;height:30" coordorigin="1145,3096" coordsize="10,30">
              <v:shape style="position:absolute;left:1145;top:3096;width:10;height:30" coordorigin="1145,3096" coordsize="10,30" path="m1145,3111l1155,3111e" filled="false" stroked="true" strokeweight="1.59pt" strokecolor="#000000">
                <v:path arrowok="t"/>
              </v:shape>
            </v:group>
            <v:group style="position:absolute;left:1145;top:3046;width:10;height:30" coordorigin="1145,3046" coordsize="10,30">
              <v:shape style="position:absolute;left:1145;top:3046;width:10;height:30" coordorigin="1145,3046" coordsize="10,30" path="m1145,3061l1155,3061e" filled="false" stroked="true" strokeweight="1.59pt" strokecolor="#000000">
                <v:path arrowok="t"/>
              </v:shape>
            </v:group>
            <v:group style="position:absolute;left:1145;top:2996;width:10;height:30" coordorigin="1145,2996" coordsize="10,30">
              <v:shape style="position:absolute;left:1145;top:2996;width:10;height:30" coordorigin="1145,2996" coordsize="10,30" path="m1145,3011l1155,3011e" filled="false" stroked="true" strokeweight="1.59pt" strokecolor="#000000">
                <v:path arrowok="t"/>
              </v:shape>
            </v:group>
            <v:group style="position:absolute;left:1145;top:2947;width:10;height:30" coordorigin="1145,2947" coordsize="10,30">
              <v:shape style="position:absolute;left:1145;top:2947;width:10;height:30" coordorigin="1145,2947" coordsize="10,30" path="m1145,2962l1155,2962e" filled="false" stroked="true" strokeweight="1.59pt" strokecolor="#000000">
                <v:path arrowok="t"/>
              </v:shape>
            </v:group>
            <v:group style="position:absolute;left:1145;top:2897;width:10;height:30" coordorigin="1145,2897" coordsize="10,30">
              <v:shape style="position:absolute;left:1145;top:2897;width:10;height:30" coordorigin="1145,2897" coordsize="10,30" path="m1145,2912l1155,2912e" filled="false" stroked="true" strokeweight="1.59pt" strokecolor="#000000">
                <v:path arrowok="t"/>
              </v:shape>
            </v:group>
            <v:group style="position:absolute;left:1145;top:2848;width:10;height:30" coordorigin="1145,2848" coordsize="10,30">
              <v:shape style="position:absolute;left:1145;top:2848;width:10;height:30" coordorigin="1145,2848" coordsize="10,30" path="m1145,2862l1155,2862e" filled="false" stroked="true" strokeweight="1.59pt" strokecolor="#000000">
                <v:path arrowok="t"/>
              </v:shape>
            </v:group>
            <v:group style="position:absolute;left:1145;top:2798;width:10;height:30" coordorigin="1145,2798" coordsize="10,30">
              <v:shape style="position:absolute;left:1145;top:2798;width:10;height:30" coordorigin="1145,2798" coordsize="10,30" path="m1145,2813l1155,2813e" filled="false" stroked="true" strokeweight="1.59pt" strokecolor="#000000">
                <v:path arrowok="t"/>
              </v:shape>
            </v:group>
            <v:group style="position:absolute;left:4530;top:2758;width:30;height:10" coordorigin="4530,2758" coordsize="30,10">
              <v:shape style="position:absolute;left:4530;top:2758;width:30;height:10" coordorigin="4530,2758" coordsize="30,10" path="m4530,2763l4560,2763e" filled="false" stroked="true" strokeweight=".6pt" strokecolor="#000000">
                <v:path arrowok="t"/>
              </v:shape>
            </v:group>
            <v:group style="position:absolute;left:4580;top:2758;width:30;height:10" coordorigin="4580,2758" coordsize="30,10">
              <v:shape style="position:absolute;left:4580;top:2758;width:30;height:10" coordorigin="4580,2758" coordsize="30,10" path="m4580,2763l4610,2763e" filled="false" stroked="true" strokeweight=".6pt" strokecolor="#000000">
                <v:path arrowok="t"/>
              </v:shape>
            </v:group>
            <v:group style="position:absolute;left:4630;top:2758;width:30;height:10" coordorigin="4630,2758" coordsize="30,10">
              <v:shape style="position:absolute;left:4630;top:2758;width:30;height:10" coordorigin="4630,2758" coordsize="30,10" path="m4630,2763l4660,2763e" filled="false" stroked="true" strokeweight=".6pt" strokecolor="#000000">
                <v:path arrowok="t"/>
              </v:shape>
            </v:group>
            <v:group style="position:absolute;left:4680;top:2758;width:30;height:10" coordorigin="4680,2758" coordsize="30,10">
              <v:shape style="position:absolute;left:4680;top:2758;width:30;height:10" coordorigin="4680,2758" coordsize="30,10" path="m4680,2763l4710,2763e" filled="false" stroked="true" strokeweight=".6pt" strokecolor="#000000">
                <v:path arrowok="t"/>
              </v:shape>
            </v:group>
            <v:group style="position:absolute;left:4730;top:2758;width:30;height:10" coordorigin="4730,2758" coordsize="30,10">
              <v:shape style="position:absolute;left:4730;top:2758;width:30;height:10" coordorigin="4730,2758" coordsize="30,10" path="m4730,2763l4760,2763e" filled="false" stroked="true" strokeweight=".6pt" strokecolor="#000000">
                <v:path arrowok="t"/>
              </v:shape>
            </v:group>
            <v:group style="position:absolute;left:4780;top:2758;width:30;height:10" coordorigin="4780,2758" coordsize="30,10">
              <v:shape style="position:absolute;left:4780;top:2758;width:30;height:10" coordorigin="4780,2758" coordsize="30,10" path="m4780,2763l4810,2763e" filled="false" stroked="true" strokeweight=".6pt" strokecolor="#000000">
                <v:path arrowok="t"/>
              </v:shape>
            </v:group>
            <v:group style="position:absolute;left:4830;top:2758;width:30;height:10" coordorigin="4830,2758" coordsize="30,10">
              <v:shape style="position:absolute;left:4830;top:2758;width:30;height:10" coordorigin="4830,2758" coordsize="30,10" path="m4830,2763l4860,2763e" filled="false" stroked="true" strokeweight=".6pt" strokecolor="#000000">
                <v:path arrowok="t"/>
              </v:shape>
            </v:group>
            <v:group style="position:absolute;left:4879;top:2758;width:30;height:10" coordorigin="4879,2758" coordsize="30,10">
              <v:shape style="position:absolute;left:4879;top:2758;width:30;height:10" coordorigin="4879,2758" coordsize="30,10" path="m4879,2763l4909,2763e" filled="false" stroked="true" strokeweight=".6pt" strokecolor="#000000">
                <v:path arrowok="t"/>
              </v:shape>
            </v:group>
            <v:group style="position:absolute;left:4929;top:2758;width:30;height:10" coordorigin="4929,2758" coordsize="30,10">
              <v:shape style="position:absolute;left:4929;top:2758;width:30;height:10" coordorigin="4929,2758" coordsize="30,10" path="m4929,2763l4959,2763e" filled="false" stroked="true" strokeweight=".6pt" strokecolor="#000000">
                <v:path arrowok="t"/>
              </v:shape>
            </v:group>
            <v:group style="position:absolute;left:4979;top:2758;width:30;height:10" coordorigin="4979,2758" coordsize="30,10">
              <v:shape style="position:absolute;left:4979;top:2758;width:30;height:10" coordorigin="4979,2758" coordsize="30,10" path="m4979,2763l5009,2763e" filled="false" stroked="true" strokeweight=".6pt" strokecolor="#000000">
                <v:path arrowok="t"/>
              </v:shape>
            </v:group>
            <v:group style="position:absolute;left:5029;top:2758;width:30;height:10" coordorigin="5029,2758" coordsize="30,10">
              <v:shape style="position:absolute;left:5029;top:2758;width:30;height:10" coordorigin="5029,2758" coordsize="30,10" path="m5029,2763l5059,2763e" filled="false" stroked="true" strokeweight=".6pt" strokecolor="#000000">
                <v:path arrowok="t"/>
              </v:shape>
            </v:group>
            <v:group style="position:absolute;left:5079;top:2758;width:30;height:10" coordorigin="5079,2758" coordsize="30,10">
              <v:shape style="position:absolute;left:5079;top:2758;width:30;height:10" coordorigin="5079,2758" coordsize="30,10" path="m5079,2763l5109,2763e" filled="false" stroked="true" strokeweight=".6pt" strokecolor="#000000">
                <v:path arrowok="t"/>
              </v:shape>
            </v:group>
            <v:group style="position:absolute;left:5129;top:2758;width:30;height:10" coordorigin="5129,2758" coordsize="30,10">
              <v:shape style="position:absolute;left:5129;top:2758;width:30;height:10" coordorigin="5129,2758" coordsize="30,10" path="m5129,2763l5159,2763e" filled="false" stroked="true" strokeweight=".6pt" strokecolor="#000000">
                <v:path arrowok="t"/>
              </v:shape>
            </v:group>
            <v:group style="position:absolute;left:5179;top:2758;width:30;height:10" coordorigin="5179,2758" coordsize="30,10">
              <v:shape style="position:absolute;left:5179;top:2758;width:30;height:10" coordorigin="5179,2758" coordsize="30,10" path="m5179,2763l5209,2763e" filled="false" stroked="true" strokeweight=".6pt" strokecolor="#000000">
                <v:path arrowok="t"/>
              </v:shape>
            </v:group>
            <v:group style="position:absolute;left:5229;top:2758;width:30;height:10" coordorigin="5229,2758" coordsize="30,10">
              <v:shape style="position:absolute;left:5229;top:2758;width:30;height:10" coordorigin="5229,2758" coordsize="30,10" path="m5229,2763l5259,2763e" filled="false" stroked="true" strokeweight=".6pt" strokecolor="#000000">
                <v:path arrowok="t"/>
              </v:shape>
            </v:group>
            <v:group style="position:absolute;left:5279;top:2758;width:30;height:10" coordorigin="5279,2758" coordsize="30,10">
              <v:shape style="position:absolute;left:5279;top:2758;width:30;height:10" coordorigin="5279,2758" coordsize="30,10" path="m5279,2763l5309,2763e" filled="false" stroked="true" strokeweight=".6pt" strokecolor="#000000">
                <v:path arrowok="t"/>
              </v:shape>
            </v:group>
            <v:group style="position:absolute;left:5329;top:2758;width:30;height:10" coordorigin="5329,2758" coordsize="30,10">
              <v:shape style="position:absolute;left:5329;top:2758;width:30;height:10" coordorigin="5329,2758" coordsize="30,10" path="m5329,2763l5359,2763e" filled="false" stroked="true" strokeweight=".6pt" strokecolor="#000000">
                <v:path arrowok="t"/>
              </v:shape>
            </v:group>
            <v:group style="position:absolute;left:5379;top:2758;width:30;height:10" coordorigin="5379,2758" coordsize="30,10">
              <v:shape style="position:absolute;left:5379;top:2758;width:30;height:10" coordorigin="5379,2758" coordsize="30,10" path="m5379,2763l5409,2763e" filled="false" stroked="true" strokeweight=".6pt" strokecolor="#000000">
                <v:path arrowok="t"/>
              </v:shape>
            </v:group>
            <v:group style="position:absolute;left:5429;top:2758;width:30;height:10" coordorigin="5429,2758" coordsize="30,10">
              <v:shape style="position:absolute;left:5429;top:2758;width:30;height:10" coordorigin="5429,2758" coordsize="30,10" path="m5429,2763l5459,2763e" filled="false" stroked="true" strokeweight=".6pt" strokecolor="#000000">
                <v:path arrowok="t"/>
              </v:shape>
            </v:group>
            <v:group style="position:absolute;left:5479;top:2758;width:30;height:10" coordorigin="5479,2758" coordsize="30,10">
              <v:shape style="position:absolute;left:5479;top:2758;width:30;height:10" coordorigin="5479,2758" coordsize="30,10" path="m5479,2763l5509,2763e" filled="false" stroked="true" strokeweight=".6pt" strokecolor="#000000">
                <v:path arrowok="t"/>
              </v:shape>
            </v:group>
            <v:group style="position:absolute;left:5528;top:2758;width:30;height:10" coordorigin="5528,2758" coordsize="30,10">
              <v:shape style="position:absolute;left:5528;top:2758;width:30;height:10" coordorigin="5528,2758" coordsize="30,10" path="m5528,2763l5558,2763e" filled="false" stroked="true" strokeweight=".6pt" strokecolor="#000000">
                <v:path arrowok="t"/>
              </v:shape>
            </v:group>
            <v:group style="position:absolute;left:5578;top:2758;width:30;height:10" coordorigin="5578,2758" coordsize="30,10">
              <v:shape style="position:absolute;left:5578;top:2758;width:30;height:10" coordorigin="5578,2758" coordsize="30,10" path="m5578,2763l5608,2763e" filled="false" stroked="true" strokeweight=".6pt" strokecolor="#000000">
                <v:path arrowok="t"/>
              </v:shape>
            </v:group>
            <v:group style="position:absolute;left:5628;top:2758;width:30;height:10" coordorigin="5628,2758" coordsize="30,10">
              <v:shape style="position:absolute;left:5628;top:2758;width:30;height:10" coordorigin="5628,2758" coordsize="30,10" path="m5628,2763l5658,2763e" filled="false" stroked="true" strokeweight=".6pt" strokecolor="#000000">
                <v:path arrowok="t"/>
              </v:shape>
            </v:group>
            <v:group style="position:absolute;left:5678;top:2758;width:30;height:10" coordorigin="5678,2758" coordsize="30,10">
              <v:shape style="position:absolute;left:5678;top:2758;width:30;height:10" coordorigin="5678,2758" coordsize="30,10" path="m5678,2763l5708,2763e" filled="false" stroked="true" strokeweight=".6pt" strokecolor="#000000">
                <v:path arrowok="t"/>
              </v:shape>
            </v:group>
            <v:group style="position:absolute;left:5728;top:2758;width:30;height:10" coordorigin="5728,2758" coordsize="30,10">
              <v:shape style="position:absolute;left:5728;top:2758;width:30;height:10" coordorigin="5728,2758" coordsize="30,10" path="m5728,2763l5758,2763e" filled="false" stroked="true" strokeweight=".6pt" strokecolor="#000000">
                <v:path arrowok="t"/>
              </v:shape>
            </v:group>
            <v:group style="position:absolute;left:5778;top:2758;width:30;height:10" coordorigin="5778,2758" coordsize="30,10">
              <v:shape style="position:absolute;left:5778;top:2758;width:30;height:10" coordorigin="5778,2758" coordsize="30,10" path="m5778,2763l5808,2763e" filled="false" stroked="true" strokeweight=".6pt" strokecolor="#000000">
                <v:path arrowok="t"/>
              </v:shape>
            </v:group>
            <v:group style="position:absolute;left:5828;top:2758;width:30;height:10" coordorigin="5828,2758" coordsize="30,10">
              <v:shape style="position:absolute;left:5828;top:2758;width:30;height:10" coordorigin="5828,2758" coordsize="30,10" path="m5828,2763l5858,2763e" filled="false" stroked="true" strokeweight=".6pt" strokecolor="#000000">
                <v:path arrowok="t"/>
              </v:shape>
            </v:group>
            <v:group style="position:absolute;left:5878;top:2758;width:30;height:10" coordorigin="5878,2758" coordsize="30,10">
              <v:shape style="position:absolute;left:5878;top:2758;width:30;height:10" coordorigin="5878,2758" coordsize="30,10" path="m5878,2763l5908,2763e" filled="false" stroked="true" strokeweight=".6pt" strokecolor="#000000">
                <v:path arrowok="t"/>
              </v:shape>
            </v:group>
            <v:group style="position:absolute;left:5928;top:2758;width:30;height:10" coordorigin="5928,2758" coordsize="30,10">
              <v:shape style="position:absolute;left:5928;top:2758;width:30;height:10" coordorigin="5928,2758" coordsize="30,10" path="m5928,2763l5958,2763e" filled="false" stroked="true" strokeweight=".6pt" strokecolor="#000000">
                <v:path arrowok="t"/>
              </v:shape>
            </v:group>
            <v:group style="position:absolute;left:5978;top:2758;width:30;height:10" coordorigin="5978,2758" coordsize="30,10">
              <v:shape style="position:absolute;left:5978;top:2758;width:30;height:10" coordorigin="5978,2758" coordsize="30,10" path="m5978,2763l6008,2763e" filled="false" stroked="true" strokeweight=".6pt" strokecolor="#000000">
                <v:path arrowok="t"/>
              </v:shape>
            </v:group>
            <v:group style="position:absolute;left:6028;top:2758;width:30;height:10" coordorigin="6028,2758" coordsize="30,10">
              <v:shape style="position:absolute;left:6028;top:2758;width:30;height:10" coordorigin="6028,2758" coordsize="30,10" path="m6028,2763l6058,2763e" filled="false" stroked="true" strokeweight=".6pt" strokecolor="#000000">
                <v:path arrowok="t"/>
              </v:shape>
            </v:group>
            <v:group style="position:absolute;left:6078;top:2758;width:30;height:10" coordorigin="6078,2758" coordsize="30,10">
              <v:shape style="position:absolute;left:6078;top:2758;width:30;height:10" coordorigin="6078,2758" coordsize="30,10" path="m6078,2763l6108,2763e" filled="false" stroked="true" strokeweight=".6pt" strokecolor="#000000">
                <v:path arrowok="t"/>
              </v:shape>
            </v:group>
            <v:group style="position:absolute;left:6128;top:2758;width:30;height:10" coordorigin="6128,2758" coordsize="30,10">
              <v:shape style="position:absolute;left:6128;top:2758;width:30;height:10" coordorigin="6128,2758" coordsize="30,10" path="m6128,2763l6158,2763e" filled="false" stroked="true" strokeweight=".6pt" strokecolor="#000000">
                <v:path arrowok="t"/>
              </v:shape>
            </v:group>
            <v:group style="position:absolute;left:6177;top:2758;width:30;height:10" coordorigin="6177,2758" coordsize="30,10">
              <v:shape style="position:absolute;left:6177;top:2758;width:30;height:10" coordorigin="6177,2758" coordsize="30,10" path="m6177,2763l6207,2763e" filled="false" stroked="true" strokeweight=".6pt" strokecolor="#000000">
                <v:path arrowok="t"/>
              </v:shape>
            </v:group>
            <v:group style="position:absolute;left:6227;top:2758;width:30;height:10" coordorigin="6227,2758" coordsize="30,10">
              <v:shape style="position:absolute;left:6227;top:2758;width:30;height:10" coordorigin="6227,2758" coordsize="30,10" path="m6227,2763l6257,2763e" filled="false" stroked="true" strokeweight=".6pt" strokecolor="#000000">
                <v:path arrowok="t"/>
              </v:shape>
            </v:group>
            <v:group style="position:absolute;left:6277;top:2758;width:30;height:10" coordorigin="6277,2758" coordsize="30,10">
              <v:shape style="position:absolute;left:6277;top:2758;width:30;height:10" coordorigin="6277,2758" coordsize="30,10" path="m6277,2763l6307,2763e" filled="false" stroked="true" strokeweight=".6pt" strokecolor="#000000">
                <v:path arrowok="t"/>
              </v:shape>
            </v:group>
            <v:group style="position:absolute;left:6327;top:2758;width:30;height:10" coordorigin="6327,2758" coordsize="30,10">
              <v:shape style="position:absolute;left:6327;top:2758;width:30;height:10" coordorigin="6327,2758" coordsize="30,10" path="m6327,2763l6357,2763e" filled="false" stroked="true" strokeweight=".6pt" strokecolor="#000000">
                <v:path arrowok="t"/>
              </v:shape>
            </v:group>
            <v:group style="position:absolute;left:6377;top:2758;width:30;height:10" coordorigin="6377,2758" coordsize="30,10">
              <v:shape style="position:absolute;left:6377;top:2758;width:30;height:10" coordorigin="6377,2758" coordsize="30,10" path="m6377,2763l6407,2763e" filled="false" stroked="true" strokeweight=".6pt" strokecolor="#000000">
                <v:path arrowok="t"/>
              </v:shape>
            </v:group>
            <v:group style="position:absolute;left:6427;top:2758;width:30;height:10" coordorigin="6427,2758" coordsize="30,10">
              <v:shape style="position:absolute;left:6427;top:2758;width:30;height:10" coordorigin="6427,2758" coordsize="30,10" path="m6427,2763l6457,2763e" filled="false" stroked="true" strokeweight=".6pt" strokecolor="#000000">
                <v:path arrowok="t"/>
              </v:shape>
            </v:group>
            <v:group style="position:absolute;left:6477;top:2758;width:30;height:10" coordorigin="6477,2758" coordsize="30,10">
              <v:shape style="position:absolute;left:6477;top:2758;width:30;height:10" coordorigin="6477,2758" coordsize="30,10" path="m6477,2763l6507,2763e" filled="false" stroked="true" strokeweight=".6pt" strokecolor="#000000">
                <v:path arrowok="t"/>
              </v:shape>
            </v:group>
            <v:group style="position:absolute;left:6527;top:2758;width:30;height:10" coordorigin="6527,2758" coordsize="30,10">
              <v:shape style="position:absolute;left:6527;top:2758;width:30;height:10" coordorigin="6527,2758" coordsize="30,10" path="m6527,2763l6557,2763e" filled="false" stroked="true" strokeweight=".6pt" strokecolor="#000000">
                <v:path arrowok="t"/>
              </v:shape>
            </v:group>
            <v:group style="position:absolute;left:6577;top:2758;width:30;height:10" coordorigin="6577,2758" coordsize="30,10">
              <v:shape style="position:absolute;left:6577;top:2758;width:30;height:10" coordorigin="6577,2758" coordsize="30,10" path="m6577,2763l6607,2763e" filled="false" stroked="true" strokeweight=".6pt" strokecolor="#000000">
                <v:path arrowok="t"/>
              </v:shape>
            </v:group>
            <v:group style="position:absolute;left:6627;top:2758;width:30;height:10" coordorigin="6627,2758" coordsize="30,10">
              <v:shape style="position:absolute;left:6627;top:2758;width:30;height:10" coordorigin="6627,2758" coordsize="30,10" path="m6627,2763l6657,2763e" filled="false" stroked="true" strokeweight=".6pt" strokecolor="#000000">
                <v:path arrowok="t"/>
              </v:shape>
            </v:group>
            <v:group style="position:absolute;left:6677;top:2758;width:30;height:10" coordorigin="6677,2758" coordsize="30,10">
              <v:shape style="position:absolute;left:6677;top:2758;width:30;height:10" coordorigin="6677,2758" coordsize="30,10" path="m6677,2763l6707,2763e" filled="false" stroked="true" strokeweight=".6pt" strokecolor="#000000">
                <v:path arrowok="t"/>
              </v:shape>
            </v:group>
            <v:group style="position:absolute;left:6727;top:2758;width:30;height:10" coordorigin="6727,2758" coordsize="30,10">
              <v:shape style="position:absolute;left:6727;top:2758;width:30;height:10" coordorigin="6727,2758" coordsize="30,10" path="m6727,2763l6757,2763e" filled="false" stroked="true" strokeweight=".6pt" strokecolor="#000000">
                <v:path arrowok="t"/>
              </v:shape>
            </v:group>
            <v:group style="position:absolute;left:6777;top:2758;width:30;height:10" coordorigin="6777,2758" coordsize="30,10">
              <v:shape style="position:absolute;left:6777;top:2758;width:30;height:10" coordorigin="6777,2758" coordsize="30,10" path="m6777,2763l6807,2763e" filled="false" stroked="true" strokeweight=".6pt" strokecolor="#000000">
                <v:path arrowok="t"/>
              </v:shape>
            </v:group>
            <v:group style="position:absolute;left:6827;top:2758;width:30;height:10" coordorigin="6827,2758" coordsize="30,10">
              <v:shape style="position:absolute;left:6827;top:2758;width:30;height:10" coordorigin="6827,2758" coordsize="30,10" path="m6827,2763l6856,2763e" filled="false" stroked="true" strokeweight=".6pt" strokecolor="#000000">
                <v:path arrowok="t"/>
              </v:shape>
            </v:group>
            <v:group style="position:absolute;left:6876;top:2758;width:30;height:10" coordorigin="6876,2758" coordsize="30,10">
              <v:shape style="position:absolute;left:6876;top:2758;width:30;height:10" coordorigin="6876,2758" coordsize="30,10" path="m6876,2763l6906,2763e" filled="false" stroked="true" strokeweight=".6pt" strokecolor="#000000">
                <v:path arrowok="t"/>
              </v:shape>
            </v:group>
            <v:group style="position:absolute;left:6926;top:2758;width:30;height:10" coordorigin="6926,2758" coordsize="30,10">
              <v:shape style="position:absolute;left:6926;top:2758;width:30;height:10" coordorigin="6926,2758" coordsize="30,10" path="m6926,2763l6956,2763e" filled="false" stroked="true" strokeweight=".6pt" strokecolor="#000000">
                <v:path arrowok="t"/>
              </v:shape>
            </v:group>
            <v:group style="position:absolute;left:6976;top:2758;width:30;height:10" coordorigin="6976,2758" coordsize="30,10">
              <v:shape style="position:absolute;left:6976;top:2758;width:30;height:10" coordorigin="6976,2758" coordsize="30,10" path="m6976,2763l7006,2763e" filled="false" stroked="true" strokeweight=".6pt" strokecolor="#000000">
                <v:path arrowok="t"/>
              </v:shape>
            </v:group>
            <v:group style="position:absolute;left:7026;top:2758;width:30;height:10" coordorigin="7026,2758" coordsize="30,10">
              <v:shape style="position:absolute;left:7026;top:2758;width:30;height:10" coordorigin="7026,2758" coordsize="30,10" path="m7026,2763l7056,2763e" filled="false" stroked="true" strokeweight=".6pt" strokecolor="#000000">
                <v:path arrowok="t"/>
              </v:shape>
            </v:group>
            <v:group style="position:absolute;left:7076;top:2758;width:30;height:10" coordorigin="7076,2758" coordsize="30,10">
              <v:shape style="position:absolute;left:7076;top:2758;width:30;height:10" coordorigin="7076,2758" coordsize="30,10" path="m7076,2763l7106,2763e" filled="false" stroked="true" strokeweight=".6pt" strokecolor="#000000">
                <v:path arrowok="t"/>
              </v:shape>
            </v:group>
            <v:group style="position:absolute;left:7126;top:2758;width:30;height:10" coordorigin="7126,2758" coordsize="30,10">
              <v:shape style="position:absolute;left:7126;top:2758;width:30;height:10" coordorigin="7126,2758" coordsize="30,10" path="m7126,2763l7156,2763e" filled="false" stroked="true" strokeweight=".6pt" strokecolor="#000000">
                <v:path arrowok="t"/>
              </v:shape>
            </v:group>
            <v:group style="position:absolute;left:7176;top:2758;width:30;height:10" coordorigin="7176,2758" coordsize="30,10">
              <v:shape style="position:absolute;left:7176;top:2758;width:30;height:10" coordorigin="7176,2758" coordsize="30,10" path="m7176,2763l7206,2763e" filled="false" stroked="true" strokeweight=".6pt" strokecolor="#000000">
                <v:path arrowok="t"/>
              </v:shape>
            </v:group>
            <v:group style="position:absolute;left:7226;top:2758;width:30;height:10" coordorigin="7226,2758" coordsize="30,10">
              <v:shape style="position:absolute;left:7226;top:2758;width:30;height:10" coordorigin="7226,2758" coordsize="30,10" path="m7226,2763l7256,2763e" filled="false" stroked="true" strokeweight=".6pt" strokecolor="#000000">
                <v:path arrowok="t"/>
              </v:shape>
            </v:group>
            <v:group style="position:absolute;left:7276;top:2758;width:30;height:10" coordorigin="7276,2758" coordsize="30,10">
              <v:shape style="position:absolute;left:7276;top:2758;width:30;height:10" coordorigin="7276,2758" coordsize="30,10" path="m7276,2763l7306,2763e" filled="false" stroked="true" strokeweight=".6pt" strokecolor="#000000">
                <v:path arrowok="t"/>
              </v:shape>
            </v:group>
            <v:group style="position:absolute;left:7326;top:2758;width:30;height:10" coordorigin="7326,2758" coordsize="30,10">
              <v:shape style="position:absolute;left:7326;top:2758;width:30;height:10" coordorigin="7326,2758" coordsize="30,10" path="m7326,2763l7356,2763e" filled="false" stroked="true" strokeweight=".6pt" strokecolor="#000000">
                <v:path arrowok="t"/>
              </v:shape>
            </v:group>
            <v:group style="position:absolute;left:7376;top:2758;width:30;height:10" coordorigin="7376,2758" coordsize="30,10">
              <v:shape style="position:absolute;left:7376;top:2758;width:30;height:10" coordorigin="7376,2758" coordsize="30,10" path="m7376,2763l7406,2763e" filled="false" stroked="true" strokeweight=".6pt" strokecolor="#000000">
                <v:path arrowok="t"/>
              </v:shape>
            </v:group>
            <v:group style="position:absolute;left:7426;top:2758;width:30;height:10" coordorigin="7426,2758" coordsize="30,10">
              <v:shape style="position:absolute;left:7426;top:2758;width:30;height:10" coordorigin="7426,2758" coordsize="30,10" path="m7426,2763l7456,2763e" filled="false" stroked="true" strokeweight=".6pt" strokecolor="#000000">
                <v:path arrowok="t"/>
              </v:shape>
            </v:group>
            <v:group style="position:absolute;left:7475;top:2758;width:30;height:10" coordorigin="7475,2758" coordsize="30,10">
              <v:shape style="position:absolute;left:7475;top:2758;width:30;height:10" coordorigin="7475,2758" coordsize="30,10" path="m7475,2763l7505,2763e" filled="false" stroked="true" strokeweight=".6pt" strokecolor="#000000">
                <v:path arrowok="t"/>
              </v:shape>
            </v:group>
            <v:group style="position:absolute;left:7525;top:2758;width:30;height:10" coordorigin="7525,2758" coordsize="30,10">
              <v:shape style="position:absolute;left:7525;top:2758;width:30;height:10" coordorigin="7525,2758" coordsize="30,10" path="m7525,2763l7555,2763e" filled="false" stroked="true" strokeweight=".6pt" strokecolor="#000000">
                <v:path arrowok="t"/>
              </v:shape>
            </v:group>
            <v:group style="position:absolute;left:7575;top:2758;width:30;height:10" coordorigin="7575,2758" coordsize="30,10">
              <v:shape style="position:absolute;left:7575;top:2758;width:30;height:10" coordorigin="7575,2758" coordsize="30,10" path="m7575,2763l7605,2763e" filled="false" stroked="true" strokeweight=".6pt" strokecolor="#000000">
                <v:path arrowok="t"/>
              </v:shape>
            </v:group>
            <v:group style="position:absolute;left:7625;top:2758;width:30;height:10" coordorigin="7625,2758" coordsize="30,10">
              <v:shape style="position:absolute;left:7625;top:2758;width:30;height:10" coordorigin="7625,2758" coordsize="30,10" path="m7625,2763l7655,2763e" filled="false" stroked="true" strokeweight=".6pt" strokecolor="#000000">
                <v:path arrowok="t"/>
              </v:shape>
            </v:group>
            <v:group style="position:absolute;left:7675;top:2758;width:30;height:10" coordorigin="7675,2758" coordsize="30,10">
              <v:shape style="position:absolute;left:7675;top:2758;width:30;height:10" coordorigin="7675,2758" coordsize="30,10" path="m7675,2763l7705,2763e" filled="false" stroked="true" strokeweight=".6pt" strokecolor="#000000">
                <v:path arrowok="t"/>
              </v:shape>
            </v:group>
            <v:group style="position:absolute;left:7725;top:2758;width:30;height:10" coordorigin="7725,2758" coordsize="30,10">
              <v:shape style="position:absolute;left:7725;top:2758;width:30;height:10" coordorigin="7725,2758" coordsize="30,10" path="m7725,2763l7755,2763e" filled="false" stroked="true" strokeweight=".6pt" strokecolor="#000000">
                <v:path arrowok="t"/>
              </v:shape>
            </v:group>
            <v:group style="position:absolute;left:7775;top:2758;width:30;height:10" coordorigin="7775,2758" coordsize="30,10">
              <v:shape style="position:absolute;left:7775;top:2758;width:30;height:10" coordorigin="7775,2758" coordsize="30,10" path="m7775,2763l7805,2763e" filled="false" stroked="true" strokeweight=".6pt" strokecolor="#000000">
                <v:path arrowok="t"/>
              </v:shape>
            </v:group>
            <v:group style="position:absolute;left:7825;top:2763;width:30;height:2" coordorigin="7825,2763" coordsize="30,2">
              <v:shape style="position:absolute;left:7825;top:2763;width:30;height:2" coordorigin="7825,2763" coordsize="30,0" path="m7825,2763l7855,2763e" filled="false" stroked="true" strokeweight=".6pt" strokecolor="#000000">
                <v:path arrowok="t"/>
              </v:shape>
            </v:group>
            <v:group style="position:absolute;left:4490;top:4286;width:10;height:30" coordorigin="4490,4286" coordsize="10,30">
              <v:shape style="position:absolute;left:4490;top:4286;width:10;height:30" coordorigin="4490,4286" coordsize="10,30" path="m4490,4301l4500,4301e" filled="false" stroked="true" strokeweight="1.59pt" strokecolor="#000000">
                <v:path arrowok="t"/>
              </v:shape>
            </v:group>
            <v:group style="position:absolute;left:4490;top:4237;width:10;height:30" coordorigin="4490,4237" coordsize="10,30">
              <v:shape style="position:absolute;left:4490;top:4237;width:10;height:30" coordorigin="4490,4237" coordsize="10,30" path="m4490,4251l4500,4251e" filled="false" stroked="true" strokeweight="1.59pt" strokecolor="#000000">
                <v:path arrowok="t"/>
              </v:shape>
            </v:group>
            <v:group style="position:absolute;left:4490;top:4187;width:10;height:30" coordorigin="4490,4187" coordsize="10,30">
              <v:shape style="position:absolute;left:4490;top:4187;width:10;height:30" coordorigin="4490,4187" coordsize="10,30" path="m4490,4202l4500,4202e" filled="false" stroked="true" strokeweight="1.59pt" strokecolor="#000000">
                <v:path arrowok="t"/>
              </v:shape>
            </v:group>
            <v:group style="position:absolute;left:4490;top:4137;width:10;height:30" coordorigin="4490,4137" coordsize="10,30">
              <v:shape style="position:absolute;left:4490;top:4137;width:10;height:30" coordorigin="4490,4137" coordsize="10,30" path="m4490,4152l4500,4152e" filled="false" stroked="true" strokeweight="1.59pt" strokecolor="#000000">
                <v:path arrowok="t"/>
              </v:shape>
            </v:group>
            <v:group style="position:absolute;left:4490;top:4088;width:10;height:30" coordorigin="4490,4088" coordsize="10,30">
              <v:shape style="position:absolute;left:4490;top:4088;width:10;height:30" coordorigin="4490,4088" coordsize="10,30" path="m4490,4103l4500,4103e" filled="false" stroked="true" strokeweight="1.59pt" strokecolor="#000000">
                <v:path arrowok="t"/>
              </v:shape>
            </v:group>
            <v:group style="position:absolute;left:4490;top:4038;width:10;height:30" coordorigin="4490,4038" coordsize="10,30">
              <v:shape style="position:absolute;left:4490;top:4038;width:10;height:30" coordorigin="4490,4038" coordsize="10,30" path="m4490,4053l4500,4053e" filled="false" stroked="true" strokeweight="1.59pt" strokecolor="#000000">
                <v:path arrowok="t"/>
              </v:shape>
            </v:group>
            <v:group style="position:absolute;left:4490;top:3989;width:10;height:30" coordorigin="4490,3989" coordsize="10,30">
              <v:shape style="position:absolute;left:4490;top:3989;width:10;height:30" coordorigin="4490,3989" coordsize="10,30" path="m4490,4003l4500,4003e" filled="false" stroked="true" strokeweight="1.59pt" strokecolor="#000000">
                <v:path arrowok="t"/>
              </v:shape>
            </v:group>
            <v:group style="position:absolute;left:4490;top:3939;width:10;height:30" coordorigin="4490,3939" coordsize="10,30">
              <v:shape style="position:absolute;left:4490;top:3939;width:10;height:30" coordorigin="4490,3939" coordsize="10,30" path="m4490,3954l4500,3954e" filled="false" stroked="true" strokeweight="1.59pt" strokecolor="#000000">
                <v:path arrowok="t"/>
              </v:shape>
            </v:group>
            <v:group style="position:absolute;left:4490;top:3889;width:10;height:30" coordorigin="4490,3889" coordsize="10,30">
              <v:shape style="position:absolute;left:4490;top:3889;width:10;height:30" coordorigin="4490,3889" coordsize="10,30" path="m4490,3904l4500,3904e" filled="false" stroked="true" strokeweight="1.59pt" strokecolor="#000000">
                <v:path arrowok="t"/>
              </v:shape>
            </v:group>
            <v:group style="position:absolute;left:4490;top:3840;width:10;height:30" coordorigin="4490,3840" coordsize="10,30">
              <v:shape style="position:absolute;left:4490;top:3840;width:10;height:30" coordorigin="4490,3840" coordsize="10,30" path="m4490,3855l4500,3855e" filled="false" stroked="true" strokeweight="1.59pt" strokecolor="#000000">
                <v:path arrowok="t"/>
              </v:shape>
            </v:group>
            <v:group style="position:absolute;left:4490;top:3790;width:10;height:30" coordorigin="4490,3790" coordsize="10,30">
              <v:shape style="position:absolute;left:4490;top:3790;width:10;height:30" coordorigin="4490,3790" coordsize="10,30" path="m4490,3805l4500,3805e" filled="false" stroked="true" strokeweight="1.59pt" strokecolor="#000000">
                <v:path arrowok="t"/>
              </v:shape>
            </v:group>
            <v:group style="position:absolute;left:4490;top:3741;width:10;height:30" coordorigin="4490,3741" coordsize="10,30">
              <v:shape style="position:absolute;left:4490;top:3741;width:10;height:30" coordorigin="4490,3741" coordsize="10,30" path="m4490,3755l4500,3755e" filled="false" stroked="true" strokeweight="1.59pt" strokecolor="#000000">
                <v:path arrowok="t"/>
              </v:shape>
            </v:group>
            <v:group style="position:absolute;left:4490;top:3691;width:10;height:30" coordorigin="4490,3691" coordsize="10,30">
              <v:shape style="position:absolute;left:4490;top:3691;width:10;height:30" coordorigin="4490,3691" coordsize="10,30" path="m4490,3706l4500,3706e" filled="false" stroked="true" strokeweight="1.59pt" strokecolor="#000000">
                <v:path arrowok="t"/>
              </v:shape>
            </v:group>
            <v:group style="position:absolute;left:4490;top:3641;width:10;height:30" coordorigin="4490,3641" coordsize="10,30">
              <v:shape style="position:absolute;left:4490;top:3641;width:10;height:30" coordorigin="4490,3641" coordsize="10,30" path="m4490,3656l4500,3656e" filled="false" stroked="true" strokeweight="1.59pt" strokecolor="#000000">
                <v:path arrowok="t"/>
              </v:shape>
            </v:group>
            <v:group style="position:absolute;left:4490;top:3592;width:10;height:30" coordorigin="4490,3592" coordsize="10,30">
              <v:shape style="position:absolute;left:4490;top:3592;width:10;height:30" coordorigin="4490,3592" coordsize="10,30" path="m4490,3607l4500,3607e" filled="false" stroked="true" strokeweight="1.59pt" strokecolor="#000000">
                <v:path arrowok="t"/>
              </v:shape>
            </v:group>
            <v:group style="position:absolute;left:4490;top:3542;width:10;height:30" coordorigin="4490,3542" coordsize="10,30">
              <v:shape style="position:absolute;left:4490;top:3542;width:10;height:30" coordorigin="4490,3542" coordsize="10,30" path="m4490,3557l4500,3557e" filled="false" stroked="true" strokeweight="1.59pt" strokecolor="#000000">
                <v:path arrowok="t"/>
              </v:shape>
            </v:group>
            <v:group style="position:absolute;left:4490;top:3492;width:10;height:30" coordorigin="4490,3492" coordsize="10,30">
              <v:shape style="position:absolute;left:4490;top:3492;width:10;height:30" coordorigin="4490,3492" coordsize="10,30" path="m4490,3507l4500,3507e" filled="false" stroked="true" strokeweight="1.59pt" strokecolor="#000000">
                <v:path arrowok="t"/>
              </v:shape>
            </v:group>
            <v:group style="position:absolute;left:4490;top:3443;width:10;height:30" coordorigin="4490,3443" coordsize="10,30">
              <v:shape style="position:absolute;left:4490;top:3443;width:10;height:30" coordorigin="4490,3443" coordsize="10,30" path="m4490,3458l4500,3458e" filled="false" stroked="true" strokeweight="1.59pt" strokecolor="#000000">
                <v:path arrowok="t"/>
              </v:shape>
            </v:group>
            <v:group style="position:absolute;left:4490;top:3393;width:10;height:30" coordorigin="4490,3393" coordsize="10,30">
              <v:shape style="position:absolute;left:4490;top:3393;width:10;height:30" coordorigin="4490,3393" coordsize="10,30" path="m4490,3408l4500,3408e" filled="false" stroked="true" strokeweight="1.59pt" strokecolor="#000000">
                <v:path arrowok="t"/>
              </v:shape>
            </v:group>
            <v:group style="position:absolute;left:4490;top:3344;width:10;height:30" coordorigin="4490,3344" coordsize="10,30">
              <v:shape style="position:absolute;left:4490;top:3344;width:10;height:30" coordorigin="4490,3344" coordsize="10,30" path="m4490,3359l4500,3359e" filled="false" stroked="true" strokeweight="1.59pt" strokecolor="#000000">
                <v:path arrowok="t"/>
              </v:shape>
            </v:group>
            <v:group style="position:absolute;left:4490;top:3294;width:10;height:30" coordorigin="4490,3294" coordsize="10,30">
              <v:shape style="position:absolute;left:4490;top:3294;width:10;height:30" coordorigin="4490,3294" coordsize="10,30" path="m4490,3309l4500,3309e" filled="false" stroked="true" strokeweight="1.59pt" strokecolor="#000000">
                <v:path arrowok="t"/>
              </v:shape>
            </v:group>
            <v:group style="position:absolute;left:4490;top:3244;width:10;height:30" coordorigin="4490,3244" coordsize="10,30">
              <v:shape style="position:absolute;left:4490;top:3244;width:10;height:30" coordorigin="4490,3244" coordsize="10,30" path="m4490,3259l4500,3259e" filled="false" stroked="true" strokeweight="1.59pt" strokecolor="#000000">
                <v:path arrowok="t"/>
              </v:shape>
            </v:group>
            <v:group style="position:absolute;left:4490;top:3195;width:10;height:30" coordorigin="4490,3195" coordsize="10,30">
              <v:shape style="position:absolute;left:4490;top:3195;width:10;height:30" coordorigin="4490,3195" coordsize="10,30" path="m4490,3210l4500,3210e" filled="false" stroked="true" strokeweight="1.59pt" strokecolor="#000000">
                <v:path arrowok="t"/>
              </v:shape>
            </v:group>
            <v:group style="position:absolute;left:4490;top:3145;width:10;height:30" coordorigin="4490,3145" coordsize="10,30">
              <v:shape style="position:absolute;left:4490;top:3145;width:10;height:30" coordorigin="4490,3145" coordsize="10,30" path="m4490,3160l4500,3160e" filled="false" stroked="true" strokeweight="1.59pt" strokecolor="#000000">
                <v:path arrowok="t"/>
              </v:shape>
            </v:group>
            <v:group style="position:absolute;left:4490;top:3096;width:10;height:30" coordorigin="4490,3096" coordsize="10,30">
              <v:shape style="position:absolute;left:4490;top:3096;width:10;height:30" coordorigin="4490,3096" coordsize="10,30" path="m4490,3111l4500,3111e" filled="false" stroked="true" strokeweight="1.59pt" strokecolor="#000000">
                <v:path arrowok="t"/>
              </v:shape>
            </v:group>
            <v:group style="position:absolute;left:4490;top:3046;width:10;height:30" coordorigin="4490,3046" coordsize="10,30">
              <v:shape style="position:absolute;left:4490;top:3046;width:10;height:30" coordorigin="4490,3046" coordsize="10,30" path="m4490,3061l4500,3061e" filled="false" stroked="true" strokeweight="1.59pt" strokecolor="#000000">
                <v:path arrowok="t"/>
              </v:shape>
            </v:group>
            <v:group style="position:absolute;left:4490;top:2996;width:10;height:30" coordorigin="4490,2996" coordsize="10,30">
              <v:shape style="position:absolute;left:4490;top:2996;width:10;height:30" coordorigin="4490,2996" coordsize="10,30" path="m4490,3011l4500,3011e" filled="false" stroked="true" strokeweight="1.59pt" strokecolor="#000000">
                <v:path arrowok="t"/>
              </v:shape>
            </v:group>
            <v:group style="position:absolute;left:4490;top:2947;width:10;height:30" coordorigin="4490,2947" coordsize="10,30">
              <v:shape style="position:absolute;left:4490;top:2947;width:10;height:30" coordorigin="4490,2947" coordsize="10,30" path="m4490,2962l4500,2962e" filled="false" stroked="true" strokeweight="1.59pt" strokecolor="#000000">
                <v:path arrowok="t"/>
              </v:shape>
            </v:group>
            <v:group style="position:absolute;left:4490;top:2897;width:10;height:30" coordorigin="4490,2897" coordsize="10,30">
              <v:shape style="position:absolute;left:4490;top:2897;width:10;height:30" coordorigin="4490,2897" coordsize="10,30" path="m4490,2912l4500,2912e" filled="false" stroked="true" strokeweight="1.59pt" strokecolor="#000000">
                <v:path arrowok="t"/>
              </v:shape>
            </v:group>
            <v:group style="position:absolute;left:4490;top:2848;width:10;height:30" coordorigin="4490,2848" coordsize="10,30">
              <v:shape style="position:absolute;left:4490;top:2848;width:10;height:30" coordorigin="4490,2848" coordsize="10,30" path="m4490,2862l4500,2862e" filled="false" stroked="true" strokeweight="1.59pt" strokecolor="#000000">
                <v:path arrowok="t"/>
              </v:shape>
            </v:group>
            <v:group style="position:absolute;left:4490;top:2798;width:10;height:30" coordorigin="4490,2798" coordsize="10,30">
              <v:shape style="position:absolute;left:4490;top:2798;width:10;height:30" coordorigin="4490,2798" coordsize="10,30" path="m4490,2813l4500,2813e" filled="false" stroked="true" strokeweight="1.59pt" strokecolor="#000000">
                <v:path arrowok="t"/>
              </v:shape>
            </v:group>
            <v:group style="position:absolute;left:4490;top:4351;width:10;height:2" coordorigin="4490,4351" coordsize="10,2">
              <v:shape style="position:absolute;left:4490;top:4351;width:10;height:2" coordorigin="4490,4351" coordsize="10,0" path="m4490,4351l4500,4351e" filled="false" stroked="true" strokeweight="1.59pt" strokecolor="#000000">
                <v:path arrowok="t"/>
              </v:shape>
            </v:group>
            <v:group style="position:absolute;left:7875;top:2758;width:30;height:10" coordorigin="7875,2758" coordsize="30,10">
              <v:shape style="position:absolute;left:7875;top:2758;width:30;height:10" coordorigin="7875,2758" coordsize="30,10" path="m7875,2763l7905,2763e" filled="false" stroked="true" strokeweight=".6pt" strokecolor="#000000">
                <v:path arrowok="t"/>
              </v:shape>
            </v:group>
            <v:group style="position:absolute;left:7925;top:2758;width:30;height:10" coordorigin="7925,2758" coordsize="30,10">
              <v:shape style="position:absolute;left:7925;top:2758;width:30;height:10" coordorigin="7925,2758" coordsize="30,10" path="m7925,2763l7955,2763e" filled="false" stroked="true" strokeweight=".6pt" strokecolor="#000000">
                <v:path arrowok="t"/>
              </v:shape>
            </v:group>
            <v:group style="position:absolute;left:7975;top:2758;width:30;height:10" coordorigin="7975,2758" coordsize="30,10">
              <v:shape style="position:absolute;left:7975;top:2758;width:30;height:10" coordorigin="7975,2758" coordsize="30,10" path="m7975,2763l8005,2763e" filled="false" stroked="true" strokeweight=".6pt" strokecolor="#000000">
                <v:path arrowok="t"/>
              </v:shape>
            </v:group>
            <v:group style="position:absolute;left:8025;top:2758;width:30;height:10" coordorigin="8025,2758" coordsize="30,10">
              <v:shape style="position:absolute;left:8025;top:2758;width:30;height:10" coordorigin="8025,2758" coordsize="30,10" path="m8025,2763l8055,2763e" filled="false" stroked="true" strokeweight=".6pt" strokecolor="#000000">
                <v:path arrowok="t"/>
              </v:shape>
            </v:group>
            <v:group style="position:absolute;left:8075;top:2758;width:30;height:10" coordorigin="8075,2758" coordsize="30,10">
              <v:shape style="position:absolute;left:8075;top:2758;width:30;height:10" coordorigin="8075,2758" coordsize="30,10" path="m8075,2763l8105,2763e" filled="false" stroked="true" strokeweight=".6pt" strokecolor="#000000">
                <v:path arrowok="t"/>
              </v:shape>
            </v:group>
            <v:group style="position:absolute;left:8125;top:2758;width:30;height:10" coordorigin="8125,2758" coordsize="30,10">
              <v:shape style="position:absolute;left:8125;top:2758;width:30;height:10" coordorigin="8125,2758" coordsize="30,10" path="m8125,2763l8154,2763e" filled="false" stroked="true" strokeweight=".6pt" strokecolor="#000000">
                <v:path arrowok="t"/>
              </v:shape>
            </v:group>
            <v:group style="position:absolute;left:8174;top:2758;width:30;height:10" coordorigin="8174,2758" coordsize="30,10">
              <v:shape style="position:absolute;left:8174;top:2758;width:30;height:10" coordorigin="8174,2758" coordsize="30,10" path="m8174,2763l8204,2763e" filled="false" stroked="true" strokeweight=".6pt" strokecolor="#000000">
                <v:path arrowok="t"/>
              </v:shape>
            </v:group>
            <v:group style="position:absolute;left:8224;top:2758;width:30;height:10" coordorigin="8224,2758" coordsize="30,10">
              <v:shape style="position:absolute;left:8224;top:2758;width:30;height:10" coordorigin="8224,2758" coordsize="30,10" path="m8224,2763l8254,2763e" filled="false" stroked="true" strokeweight=".6pt" strokecolor="#000000">
                <v:path arrowok="t"/>
              </v:shape>
            </v:group>
            <v:group style="position:absolute;left:8274;top:2758;width:30;height:10" coordorigin="8274,2758" coordsize="30,10">
              <v:shape style="position:absolute;left:8274;top:2758;width:30;height:10" coordorigin="8274,2758" coordsize="30,10" path="m8274,2763l8304,2763e" filled="false" stroked="true" strokeweight=".6pt" strokecolor="#000000">
                <v:path arrowok="t"/>
              </v:shape>
            </v:group>
            <v:group style="position:absolute;left:8324;top:2758;width:30;height:10" coordorigin="8324,2758" coordsize="30,10">
              <v:shape style="position:absolute;left:8324;top:2758;width:30;height:10" coordorigin="8324,2758" coordsize="30,10" path="m8324,2763l8354,2763e" filled="false" stroked="true" strokeweight=".6pt" strokecolor="#000000">
                <v:path arrowok="t"/>
              </v:shape>
            </v:group>
            <v:group style="position:absolute;left:8374;top:2758;width:30;height:10" coordorigin="8374,2758" coordsize="30,10">
              <v:shape style="position:absolute;left:8374;top:2758;width:30;height:10" coordorigin="8374,2758" coordsize="30,10" path="m8374,2763l8404,2763e" filled="false" stroked="true" strokeweight=".6pt" strokecolor="#000000">
                <v:path arrowok="t"/>
              </v:shape>
            </v:group>
            <v:group style="position:absolute;left:8424;top:2758;width:30;height:10" coordorigin="8424,2758" coordsize="30,10">
              <v:shape style="position:absolute;left:8424;top:2758;width:30;height:10" coordorigin="8424,2758" coordsize="30,10" path="m8424,2763l8454,2763e" filled="false" stroked="true" strokeweight=".6pt" strokecolor="#000000">
                <v:path arrowok="t"/>
              </v:shape>
            </v:group>
            <v:group style="position:absolute;left:8474;top:2758;width:30;height:10" coordorigin="8474,2758" coordsize="30,10">
              <v:shape style="position:absolute;left:8474;top:2758;width:30;height:10" coordorigin="8474,2758" coordsize="30,10" path="m8474,2763l8504,2763e" filled="false" stroked="true" strokeweight=".6pt" strokecolor="#000000">
                <v:path arrowok="t"/>
              </v:shape>
            </v:group>
            <v:group style="position:absolute;left:8524;top:2758;width:30;height:10" coordorigin="8524,2758" coordsize="30,10">
              <v:shape style="position:absolute;left:8524;top:2758;width:30;height:10" coordorigin="8524,2758" coordsize="30,10" path="m8524,2763l8554,2763e" filled="false" stroked="true" strokeweight=".6pt" strokecolor="#000000">
                <v:path arrowok="t"/>
              </v:shape>
            </v:group>
            <v:group style="position:absolute;left:8574;top:2758;width:30;height:10" coordorigin="8574,2758" coordsize="30,10">
              <v:shape style="position:absolute;left:8574;top:2758;width:30;height:10" coordorigin="8574,2758" coordsize="30,10" path="m8574,2763l8604,2763e" filled="false" stroked="true" strokeweight=".6pt" strokecolor="#000000">
                <v:path arrowok="t"/>
              </v:shape>
            </v:group>
            <v:group style="position:absolute;left:8624;top:2758;width:30;height:10" coordorigin="8624,2758" coordsize="30,10">
              <v:shape style="position:absolute;left:8624;top:2758;width:30;height:10" coordorigin="8624,2758" coordsize="30,10" path="m8624,2763l8654,2763e" filled="false" stroked="true" strokeweight=".6pt" strokecolor="#000000">
                <v:path arrowok="t"/>
              </v:shape>
            </v:group>
            <v:group style="position:absolute;left:8674;top:2758;width:30;height:10" coordorigin="8674,2758" coordsize="30,10">
              <v:shape style="position:absolute;left:8674;top:2758;width:30;height:10" coordorigin="8674,2758" coordsize="30,10" path="m8674,2763l8704,2763e" filled="false" stroked="true" strokeweight=".6pt" strokecolor="#000000">
                <v:path arrowok="t"/>
              </v:shape>
            </v:group>
            <v:group style="position:absolute;left:8724;top:2758;width:30;height:10" coordorigin="8724,2758" coordsize="30,10">
              <v:shape style="position:absolute;left:8724;top:2758;width:30;height:10" coordorigin="8724,2758" coordsize="30,10" path="m8724,2763l8754,2763e" filled="false" stroked="true" strokeweight=".6pt" strokecolor="#000000">
                <v:path arrowok="t"/>
              </v:shape>
            </v:group>
            <v:group style="position:absolute;left:8774;top:2758;width:30;height:10" coordorigin="8774,2758" coordsize="30,10">
              <v:shape style="position:absolute;left:8774;top:2758;width:30;height:10" coordorigin="8774,2758" coordsize="30,10" path="m8774,2763l8803,2763e" filled="false" stroked="true" strokeweight=".6pt" strokecolor="#000000">
                <v:path arrowok="t"/>
              </v:shape>
            </v:group>
            <v:group style="position:absolute;left:8823;top:2758;width:30;height:10" coordorigin="8823,2758" coordsize="30,10">
              <v:shape style="position:absolute;left:8823;top:2758;width:30;height:10" coordorigin="8823,2758" coordsize="30,10" path="m8823,2763l8853,2763e" filled="false" stroked="true" strokeweight=".6pt" strokecolor="#000000">
                <v:path arrowok="t"/>
              </v:shape>
            </v:group>
            <v:group style="position:absolute;left:8873;top:2758;width:30;height:10" coordorigin="8873,2758" coordsize="30,10">
              <v:shape style="position:absolute;left:8873;top:2758;width:30;height:10" coordorigin="8873,2758" coordsize="30,10" path="m8873,2763l8903,2763e" filled="false" stroked="true" strokeweight=".6pt" strokecolor="#000000">
                <v:path arrowok="t"/>
              </v:shape>
            </v:group>
            <v:group style="position:absolute;left:8923;top:2758;width:30;height:10" coordorigin="8923,2758" coordsize="30,10">
              <v:shape style="position:absolute;left:8923;top:2758;width:30;height:10" coordorigin="8923,2758" coordsize="30,10" path="m8923,2763l8953,2763e" filled="false" stroked="true" strokeweight=".6pt" strokecolor="#000000">
                <v:path arrowok="t"/>
              </v:shape>
            </v:group>
            <v:group style="position:absolute;left:8973;top:2758;width:30;height:10" coordorigin="8973,2758" coordsize="30,10">
              <v:shape style="position:absolute;left:8973;top:2758;width:30;height:10" coordorigin="8973,2758" coordsize="30,10" path="m8973,2763l9003,2763e" filled="false" stroked="true" strokeweight=".6pt" strokecolor="#000000">
                <v:path arrowok="t"/>
              </v:shape>
            </v:group>
            <v:group style="position:absolute;left:9023;top:2758;width:30;height:10" coordorigin="9023,2758" coordsize="30,10">
              <v:shape style="position:absolute;left:9023;top:2758;width:30;height:10" coordorigin="9023,2758" coordsize="30,10" path="m9023,2763l9053,2763e" filled="false" stroked="true" strokeweight=".6pt" strokecolor="#000000">
                <v:path arrowok="t"/>
              </v:shape>
            </v:group>
            <v:group style="position:absolute;left:9073;top:2758;width:30;height:10" coordorigin="9073,2758" coordsize="30,10">
              <v:shape style="position:absolute;left:9073;top:2758;width:30;height:10" coordorigin="9073,2758" coordsize="30,10" path="m9073,2763l9103,2763e" filled="false" stroked="true" strokeweight=".6pt" strokecolor="#000000">
                <v:path arrowok="t"/>
              </v:shape>
            </v:group>
            <v:group style="position:absolute;left:9123;top:2758;width:30;height:10" coordorigin="9123,2758" coordsize="30,10">
              <v:shape style="position:absolute;left:9123;top:2758;width:30;height:10" coordorigin="9123,2758" coordsize="30,10" path="m9123,2763l9153,2763e" filled="false" stroked="true" strokeweight=".6pt" strokecolor="#000000">
                <v:path arrowok="t"/>
              </v:shape>
            </v:group>
            <v:group style="position:absolute;left:9173;top:2758;width:30;height:10" coordorigin="9173,2758" coordsize="30,10">
              <v:shape style="position:absolute;left:9173;top:2758;width:30;height:10" coordorigin="9173,2758" coordsize="30,10" path="m9173,2763l9203,2763e" filled="false" stroked="true" strokeweight=".6pt" strokecolor="#000000">
                <v:path arrowok="t"/>
              </v:shape>
            </v:group>
            <v:group style="position:absolute;left:9223;top:2758;width:30;height:10" coordorigin="9223,2758" coordsize="30,10">
              <v:shape style="position:absolute;left:9223;top:2758;width:30;height:10" coordorigin="9223,2758" coordsize="30,10" path="m9223,2763l9253,2763e" filled="false" stroked="true" strokeweight=".6pt" strokecolor="#000000">
                <v:path arrowok="t"/>
              </v:shape>
            </v:group>
            <v:group style="position:absolute;left:9273;top:2758;width:30;height:10" coordorigin="9273,2758" coordsize="30,10">
              <v:shape style="position:absolute;left:9273;top:2758;width:30;height:10" coordorigin="9273,2758" coordsize="30,10" path="m9273,2763l9303,2763e" filled="false" stroked="true" strokeweight=".6pt" strokecolor="#000000">
                <v:path arrowok="t"/>
              </v:shape>
            </v:group>
            <v:group style="position:absolute;left:9323;top:2758;width:30;height:10" coordorigin="9323,2758" coordsize="30,10">
              <v:shape style="position:absolute;left:9323;top:2758;width:30;height:10" coordorigin="9323,2758" coordsize="30,10" path="m9323,2763l9353,2763e" filled="false" stroked="true" strokeweight=".6pt" strokecolor="#000000">
                <v:path arrowok="t"/>
              </v:shape>
            </v:group>
            <v:group style="position:absolute;left:9373;top:2758;width:30;height:10" coordorigin="9373,2758" coordsize="30,10">
              <v:shape style="position:absolute;left:9373;top:2758;width:30;height:10" coordorigin="9373,2758" coordsize="30,10" path="m9373,2763l9403,2763e" filled="false" stroked="true" strokeweight=".6pt" strokecolor="#000000">
                <v:path arrowok="t"/>
              </v:shape>
            </v:group>
            <v:group style="position:absolute;left:9423;top:2758;width:30;height:10" coordorigin="9423,2758" coordsize="30,10">
              <v:shape style="position:absolute;left:9423;top:2758;width:30;height:10" coordorigin="9423,2758" coordsize="30,10" path="m9423,2763l9453,2763e" filled="false" stroked="true" strokeweight=".6pt" strokecolor="#000000">
                <v:path arrowok="t"/>
              </v:shape>
            </v:group>
            <v:group style="position:absolute;left:9472;top:2758;width:30;height:10" coordorigin="9472,2758" coordsize="30,10">
              <v:shape style="position:absolute;left:9472;top:2758;width:30;height:10" coordorigin="9472,2758" coordsize="30,10" path="m9472,2763l9502,2763e" filled="false" stroked="true" strokeweight=".6pt" strokecolor="#000000">
                <v:path arrowok="t"/>
              </v:shape>
            </v:group>
            <v:group style="position:absolute;left:9522;top:2758;width:30;height:10" coordorigin="9522,2758" coordsize="30,10">
              <v:shape style="position:absolute;left:9522;top:2758;width:30;height:10" coordorigin="9522,2758" coordsize="30,10" path="m9522,2763l9552,2763e" filled="false" stroked="true" strokeweight=".6pt" strokecolor="#000000">
                <v:path arrowok="t"/>
              </v:shape>
            </v:group>
            <v:group style="position:absolute;left:9572;top:2758;width:30;height:10" coordorigin="9572,2758" coordsize="30,10">
              <v:shape style="position:absolute;left:9572;top:2758;width:30;height:10" coordorigin="9572,2758" coordsize="30,10" path="m9572,2763l9602,2763e" filled="false" stroked="true" strokeweight=".6pt" strokecolor="#000000">
                <v:path arrowok="t"/>
              </v:shape>
            </v:group>
            <v:group style="position:absolute;left:9622;top:2758;width:30;height:10" coordorigin="9622,2758" coordsize="30,10">
              <v:shape style="position:absolute;left:9622;top:2758;width:30;height:10" coordorigin="9622,2758" coordsize="30,10" path="m9622,2763l9652,2763e" filled="false" stroked="true" strokeweight=".6pt" strokecolor="#000000">
                <v:path arrowok="t"/>
              </v:shape>
            </v:group>
            <v:group style="position:absolute;left:9672;top:2758;width:30;height:10" coordorigin="9672,2758" coordsize="30,10">
              <v:shape style="position:absolute;left:9672;top:2758;width:30;height:10" coordorigin="9672,2758" coordsize="30,10" path="m9672,2763l9702,2763e" filled="false" stroked="true" strokeweight=".6pt" strokecolor="#000000">
                <v:path arrowok="t"/>
              </v:shape>
            </v:group>
            <v:group style="position:absolute;left:9722;top:2758;width:30;height:10" coordorigin="9722,2758" coordsize="30,10">
              <v:shape style="position:absolute;left:9722;top:2758;width:30;height:10" coordorigin="9722,2758" coordsize="30,10" path="m9722,2763l9752,2763e" filled="false" stroked="true" strokeweight=".6pt" strokecolor="#000000">
                <v:path arrowok="t"/>
              </v:shape>
            </v:group>
            <v:group style="position:absolute;left:9772;top:2758;width:30;height:10" coordorigin="9772,2758" coordsize="30,10">
              <v:shape style="position:absolute;left:9772;top:2758;width:30;height:10" coordorigin="9772,2758" coordsize="30,10" path="m9772,2763l9802,2763e" filled="false" stroked="true" strokeweight=".6pt" strokecolor="#000000">
                <v:path arrowok="t"/>
              </v:shape>
            </v:group>
            <v:group style="position:absolute;left:9822;top:2758;width:30;height:10" coordorigin="9822,2758" coordsize="30,10">
              <v:shape style="position:absolute;left:9822;top:2758;width:30;height:10" coordorigin="9822,2758" coordsize="30,10" path="m9822,2763l9852,2763e" filled="false" stroked="true" strokeweight=".6pt" strokecolor="#000000">
                <v:path arrowok="t"/>
              </v:shape>
            </v:group>
            <v:group style="position:absolute;left:9872;top:2758;width:30;height:10" coordorigin="9872,2758" coordsize="30,10">
              <v:shape style="position:absolute;left:9872;top:2758;width:30;height:10" coordorigin="9872,2758" coordsize="30,10" path="m9872,2763l9902,2763e" filled="false" stroked="true" strokeweight=".6pt" strokecolor="#000000">
                <v:path arrowok="t"/>
              </v:shape>
            </v:group>
            <v:group style="position:absolute;left:9922;top:2758;width:30;height:10" coordorigin="9922,2758" coordsize="30,10">
              <v:shape style="position:absolute;left:9922;top:2758;width:30;height:10" coordorigin="9922,2758" coordsize="30,10" path="m9922,2763l9952,2763e" filled="false" stroked="true" strokeweight=".6pt" strokecolor="#000000">
                <v:path arrowok="t"/>
              </v:shape>
            </v:group>
            <v:group style="position:absolute;left:9972;top:2758;width:30;height:10" coordorigin="9972,2758" coordsize="30,10">
              <v:shape style="position:absolute;left:9972;top:2758;width:30;height:10" coordorigin="9972,2758" coordsize="30,10" path="m9972,2763l10002,2763e" filled="false" stroked="true" strokeweight=".6pt" strokecolor="#000000">
                <v:path arrowok="t"/>
              </v:shape>
            </v:group>
            <v:group style="position:absolute;left:10022;top:2758;width:30;height:10" coordorigin="10022,2758" coordsize="30,10">
              <v:shape style="position:absolute;left:10022;top:2758;width:30;height:10" coordorigin="10022,2758" coordsize="30,10" path="m10022,2763l10052,2763e" filled="false" stroked="true" strokeweight=".6pt" strokecolor="#000000">
                <v:path arrowok="t"/>
              </v:shape>
            </v:group>
            <v:group style="position:absolute;left:10072;top:2758;width:30;height:10" coordorigin="10072,2758" coordsize="30,10">
              <v:shape style="position:absolute;left:10072;top:2758;width:30;height:10" coordorigin="10072,2758" coordsize="30,10" path="m10072,2763l10101,2763e" filled="false" stroked="true" strokeweight=".6pt" strokecolor="#000000">
                <v:path arrowok="t"/>
              </v:shape>
            </v:group>
            <v:group style="position:absolute;left:10121;top:2758;width:30;height:10" coordorigin="10121,2758" coordsize="30,10">
              <v:shape style="position:absolute;left:10121;top:2758;width:30;height:10" coordorigin="10121,2758" coordsize="30,10" path="m10121,2763l10151,2763e" filled="false" stroked="true" strokeweight=".6pt" strokecolor="#000000">
                <v:path arrowok="t"/>
              </v:shape>
            </v:group>
            <v:group style="position:absolute;left:10171;top:2758;width:30;height:10" coordorigin="10171,2758" coordsize="30,10">
              <v:shape style="position:absolute;left:10171;top:2758;width:30;height:10" coordorigin="10171,2758" coordsize="30,10" path="m10171,2763l10201,2763e" filled="false" stroked="true" strokeweight=".6pt" strokecolor="#000000">
                <v:path arrowok="t"/>
              </v:shape>
            </v:group>
            <v:group style="position:absolute;left:10221;top:2758;width:30;height:10" coordorigin="10221,2758" coordsize="30,10">
              <v:shape style="position:absolute;left:10221;top:2758;width:30;height:10" coordorigin="10221,2758" coordsize="30,10" path="m10221,2763l10251,2763e" filled="false" stroked="true" strokeweight=".6pt" strokecolor="#000000">
                <v:path arrowok="t"/>
              </v:shape>
            </v:group>
            <v:group style="position:absolute;left:10271;top:2758;width:30;height:10" coordorigin="10271,2758" coordsize="30,10">
              <v:shape style="position:absolute;left:10271;top:2758;width:30;height:10" coordorigin="10271,2758" coordsize="30,10" path="m10271,2763l10301,2763e" filled="false" stroked="true" strokeweight=".6pt" strokecolor="#000000">
                <v:path arrowok="t"/>
              </v:shape>
            </v:group>
            <v:group style="position:absolute;left:10321;top:2758;width:30;height:10" coordorigin="10321,2758" coordsize="30,10">
              <v:shape style="position:absolute;left:10321;top:2758;width:30;height:10" coordorigin="10321,2758" coordsize="30,10" path="m10321,2763l10351,2763e" filled="false" stroked="true" strokeweight=".6pt" strokecolor="#000000">
                <v:path arrowok="t"/>
              </v:shape>
            </v:group>
            <v:group style="position:absolute;left:10371;top:2758;width:30;height:10" coordorigin="10371,2758" coordsize="30,10">
              <v:shape style="position:absolute;left:10371;top:2758;width:30;height:10" coordorigin="10371,2758" coordsize="30,10" path="m10371,2763l10401,2763e" filled="false" stroked="true" strokeweight=".6pt" strokecolor="#000000">
                <v:path arrowok="t"/>
              </v:shape>
            </v:group>
            <v:group style="position:absolute;left:10421;top:2758;width:30;height:10" coordorigin="10421,2758" coordsize="30,10">
              <v:shape style="position:absolute;left:10421;top:2758;width:30;height:10" coordorigin="10421,2758" coordsize="30,10" path="m10421,2763l10451,2763e" filled="false" stroked="true" strokeweight=".6pt" strokecolor="#000000">
                <v:path arrowok="t"/>
              </v:shape>
            </v:group>
            <v:group style="position:absolute;left:10471;top:2758;width:30;height:10" coordorigin="10471,2758" coordsize="30,10">
              <v:shape style="position:absolute;left:10471;top:2758;width:30;height:10" coordorigin="10471,2758" coordsize="30,10" path="m10471,2763l10501,2763e" filled="false" stroked="true" strokeweight=".6pt" strokecolor="#000000">
                <v:path arrowok="t"/>
              </v:shape>
            </v:group>
            <v:group style="position:absolute;left:10521;top:2758;width:30;height:10" coordorigin="10521,2758" coordsize="30,10">
              <v:shape style="position:absolute;left:10521;top:2758;width:30;height:10" coordorigin="10521,2758" coordsize="30,10" path="m10521,2763l10551,2763e" filled="false" stroked="true" strokeweight=".6pt" strokecolor="#000000">
                <v:path arrowok="t"/>
              </v:shape>
            </v:group>
            <v:group style="position:absolute;left:10571;top:2758;width:30;height:10" coordorigin="10571,2758" coordsize="30,10">
              <v:shape style="position:absolute;left:10571;top:2758;width:30;height:10" coordorigin="10571,2758" coordsize="30,10" path="m10571,2763l10601,2763e" filled="false" stroked="true" strokeweight=".6pt" strokecolor="#000000">
                <v:path arrowok="t"/>
              </v:shape>
            </v:group>
            <v:group style="position:absolute;left:10621;top:2758;width:30;height:10" coordorigin="10621,2758" coordsize="30,10">
              <v:shape style="position:absolute;left:10621;top:2758;width:30;height:10" coordorigin="10621,2758" coordsize="30,10" path="m10621,2763l10651,2763e" filled="false" stroked="true" strokeweight=".6pt" strokecolor="#000000">
                <v:path arrowok="t"/>
              </v:shape>
            </v:group>
            <v:group style="position:absolute;left:10671;top:2758;width:30;height:10" coordorigin="10671,2758" coordsize="30,10">
              <v:shape style="position:absolute;left:10671;top:2758;width:30;height:10" coordorigin="10671,2758" coordsize="30,10" path="m10671,2763l10701,2763e" filled="false" stroked="true" strokeweight=".6pt" strokecolor="#000000">
                <v:path arrowok="t"/>
              </v:shape>
            </v:group>
            <v:group style="position:absolute;left:10721;top:2758;width:30;height:10" coordorigin="10721,2758" coordsize="30,10">
              <v:shape style="position:absolute;left:10721;top:2758;width:30;height:10" coordorigin="10721,2758" coordsize="30,10" path="m10721,2763l10751,2763e" filled="false" stroked="true" strokeweight=".6pt" strokecolor="#000000">
                <v:path arrowok="t"/>
              </v:shape>
            </v:group>
            <v:group style="position:absolute;left:10770;top:2758;width:30;height:10" coordorigin="10770,2758" coordsize="30,10">
              <v:shape style="position:absolute;left:10770;top:2758;width:30;height:10" coordorigin="10770,2758" coordsize="30,10" path="m10770,2763l10800,2763e" filled="false" stroked="true" strokeweight=".6pt" strokecolor="#000000">
                <v:path arrowok="t"/>
              </v:shape>
            </v:group>
            <v:group style="position:absolute;left:10820;top:2758;width:30;height:10" coordorigin="10820,2758" coordsize="30,10">
              <v:shape style="position:absolute;left:10820;top:2758;width:30;height:10" coordorigin="10820,2758" coordsize="30,10" path="m10820,2763l10850,2763e" filled="false" stroked="true" strokeweight=".6pt" strokecolor="#000000">
                <v:path arrowok="t"/>
              </v:shape>
            </v:group>
            <v:group style="position:absolute;left:10870;top:2758;width:30;height:10" coordorigin="10870,2758" coordsize="30,10">
              <v:shape style="position:absolute;left:10870;top:2758;width:30;height:10" coordorigin="10870,2758" coordsize="30,10" path="m10870,2763l10900,2763e" filled="false" stroked="true" strokeweight=".6pt" strokecolor="#000000">
                <v:path arrowok="t"/>
              </v:shape>
            </v:group>
            <v:group style="position:absolute;left:10920;top:2758;width:30;height:10" coordorigin="10920,2758" coordsize="30,10">
              <v:shape style="position:absolute;left:10920;top:2758;width:30;height:10" coordorigin="10920,2758" coordsize="30,10" path="m10920,2763l10950,2763e" filled="false" stroked="true" strokeweight=".6pt" strokecolor="#000000">
                <v:path arrowok="t"/>
              </v:shape>
            </v:group>
            <v:group style="position:absolute;left:10970;top:2758;width:30;height:10" coordorigin="10970,2758" coordsize="30,10">
              <v:shape style="position:absolute;left:10970;top:2758;width:30;height:10" coordorigin="10970,2758" coordsize="30,10" path="m10970,2763l11000,2763e" filled="false" stroked="true" strokeweight=".6pt" strokecolor="#000000">
                <v:path arrowok="t"/>
              </v:shape>
            </v:group>
            <v:group style="position:absolute;left:11020;top:2758;width:30;height:10" coordorigin="11020,2758" coordsize="30,10">
              <v:shape style="position:absolute;left:11020;top:2758;width:30;height:10" coordorigin="11020,2758" coordsize="30,10" path="m11020,2763l11050,2763e" filled="false" stroked="true" strokeweight=".6pt" strokecolor="#000000">
                <v:path arrowok="t"/>
              </v:shape>
            </v:group>
            <v:group style="position:absolute;left:11070;top:2758;width:30;height:10" coordorigin="11070,2758" coordsize="30,10">
              <v:shape style="position:absolute;left:11070;top:2758;width:30;height:10" coordorigin="11070,2758" coordsize="30,10" path="m11070,2763l11100,2763e" filled="false" stroked="true" strokeweight=".6pt" strokecolor="#000000">
                <v:path arrowok="t"/>
              </v:shape>
            </v:group>
            <v:group style="position:absolute;left:11120;top:2758;width:30;height:10" coordorigin="11120,2758" coordsize="30,10">
              <v:shape style="position:absolute;left:11120;top:2758;width:30;height:10" coordorigin="11120,2758" coordsize="30,10" path="m11120,2763l11150,2763e" filled="false" stroked="true" strokeweight=".6pt" strokecolor="#000000">
                <v:path arrowok="t"/>
              </v:shape>
            </v:group>
            <v:group style="position:absolute;left:11170;top:2758;width:15;height:10" coordorigin="11170,2758" coordsize="15,10">
              <v:shape style="position:absolute;left:11170;top:2758;width:15;height:10" coordorigin="11170,2758" coordsize="15,10" path="m11170,2763l11185,2763e" filled="false" stroked="true" strokeweight=".6pt" strokecolor="#000000">
                <v:path arrowok="t"/>
              </v:shape>
            </v:group>
            <v:group style="position:absolute;left:7835;top:4286;width:10;height:30" coordorigin="7835,4286" coordsize="10,30">
              <v:shape style="position:absolute;left:7835;top:4286;width:10;height:30" coordorigin="7835,4286" coordsize="10,30" path="m7835,4301l7845,4301e" filled="false" stroked="true" strokeweight="1.59pt" strokecolor="#000000">
                <v:path arrowok="t"/>
              </v:shape>
            </v:group>
            <v:group style="position:absolute;left:7835;top:4237;width:10;height:30" coordorigin="7835,4237" coordsize="10,30">
              <v:shape style="position:absolute;left:7835;top:4237;width:10;height:30" coordorigin="7835,4237" coordsize="10,30" path="m7835,4251l7845,4251e" filled="false" stroked="true" strokeweight="1.59pt" strokecolor="#000000">
                <v:path arrowok="t"/>
              </v:shape>
            </v:group>
            <v:group style="position:absolute;left:7835;top:4187;width:10;height:30" coordorigin="7835,4187" coordsize="10,30">
              <v:shape style="position:absolute;left:7835;top:4187;width:10;height:30" coordorigin="7835,4187" coordsize="10,30" path="m7835,4202l7845,4202e" filled="false" stroked="true" strokeweight="1.59pt" strokecolor="#000000">
                <v:path arrowok="t"/>
              </v:shape>
            </v:group>
            <v:group style="position:absolute;left:7835;top:4137;width:10;height:30" coordorigin="7835,4137" coordsize="10,30">
              <v:shape style="position:absolute;left:7835;top:4137;width:10;height:30" coordorigin="7835,4137" coordsize="10,30" path="m7835,4152l7845,4152e" filled="false" stroked="true" strokeweight="1.59pt" strokecolor="#000000">
                <v:path arrowok="t"/>
              </v:shape>
            </v:group>
            <v:group style="position:absolute;left:7835;top:4088;width:10;height:30" coordorigin="7835,4088" coordsize="10,30">
              <v:shape style="position:absolute;left:7835;top:4088;width:10;height:30" coordorigin="7835,4088" coordsize="10,30" path="m7835,4103l7845,4103e" filled="false" stroked="true" strokeweight="1.59pt" strokecolor="#000000">
                <v:path arrowok="t"/>
              </v:shape>
            </v:group>
            <v:group style="position:absolute;left:7835;top:4038;width:10;height:30" coordorigin="7835,4038" coordsize="10,30">
              <v:shape style="position:absolute;left:7835;top:4038;width:10;height:30" coordorigin="7835,4038" coordsize="10,30" path="m7835,4053l7845,4053e" filled="false" stroked="true" strokeweight="1.59pt" strokecolor="#000000">
                <v:path arrowok="t"/>
              </v:shape>
            </v:group>
            <v:group style="position:absolute;left:7835;top:3989;width:10;height:30" coordorigin="7835,3989" coordsize="10,30">
              <v:shape style="position:absolute;left:7835;top:3989;width:10;height:30" coordorigin="7835,3989" coordsize="10,30" path="m7835,4003l7845,4003e" filled="false" stroked="true" strokeweight="1.59pt" strokecolor="#000000">
                <v:path arrowok="t"/>
              </v:shape>
            </v:group>
            <v:group style="position:absolute;left:7835;top:3939;width:10;height:30" coordorigin="7835,3939" coordsize="10,30">
              <v:shape style="position:absolute;left:7835;top:3939;width:10;height:30" coordorigin="7835,3939" coordsize="10,30" path="m7835,3954l7845,3954e" filled="false" stroked="true" strokeweight="1.59pt" strokecolor="#000000">
                <v:path arrowok="t"/>
              </v:shape>
            </v:group>
            <v:group style="position:absolute;left:7835;top:3889;width:10;height:30" coordorigin="7835,3889" coordsize="10,30">
              <v:shape style="position:absolute;left:7835;top:3889;width:10;height:30" coordorigin="7835,3889" coordsize="10,30" path="m7835,3904l7845,3904e" filled="false" stroked="true" strokeweight="1.59pt" strokecolor="#000000">
                <v:path arrowok="t"/>
              </v:shape>
            </v:group>
            <v:group style="position:absolute;left:7835;top:3840;width:10;height:30" coordorigin="7835,3840" coordsize="10,30">
              <v:shape style="position:absolute;left:7835;top:3840;width:10;height:30" coordorigin="7835,3840" coordsize="10,30" path="m7835,3855l7845,3855e" filled="false" stroked="true" strokeweight="1.59pt" strokecolor="#000000">
                <v:path arrowok="t"/>
              </v:shape>
            </v:group>
            <v:group style="position:absolute;left:7835;top:3790;width:10;height:30" coordorigin="7835,3790" coordsize="10,30">
              <v:shape style="position:absolute;left:7835;top:3790;width:10;height:30" coordorigin="7835,3790" coordsize="10,30" path="m7835,3805l7845,3805e" filled="false" stroked="true" strokeweight="1.59pt" strokecolor="#000000">
                <v:path arrowok="t"/>
              </v:shape>
            </v:group>
            <v:group style="position:absolute;left:7835;top:3741;width:10;height:30" coordorigin="7835,3741" coordsize="10,30">
              <v:shape style="position:absolute;left:7835;top:3741;width:10;height:30" coordorigin="7835,3741" coordsize="10,30" path="m7835,3755l7845,3755e" filled="false" stroked="true" strokeweight="1.59pt" strokecolor="#000000">
                <v:path arrowok="t"/>
              </v:shape>
            </v:group>
            <v:group style="position:absolute;left:7835;top:3691;width:10;height:30" coordorigin="7835,3691" coordsize="10,30">
              <v:shape style="position:absolute;left:7835;top:3691;width:10;height:30" coordorigin="7835,3691" coordsize="10,30" path="m7835,3706l7845,3706e" filled="false" stroked="true" strokeweight="1.59pt" strokecolor="#000000">
                <v:path arrowok="t"/>
              </v:shape>
            </v:group>
            <v:group style="position:absolute;left:7835;top:3641;width:10;height:30" coordorigin="7835,3641" coordsize="10,30">
              <v:shape style="position:absolute;left:7835;top:3641;width:10;height:30" coordorigin="7835,3641" coordsize="10,30" path="m7835,3656l7845,3656e" filled="false" stroked="true" strokeweight="1.59pt" strokecolor="#000000">
                <v:path arrowok="t"/>
              </v:shape>
            </v:group>
            <v:group style="position:absolute;left:7835;top:3592;width:10;height:30" coordorigin="7835,3592" coordsize="10,30">
              <v:shape style="position:absolute;left:7835;top:3592;width:10;height:30" coordorigin="7835,3592" coordsize="10,30" path="m7835,3607l7845,3607e" filled="false" stroked="true" strokeweight="1.59pt" strokecolor="#000000">
                <v:path arrowok="t"/>
              </v:shape>
            </v:group>
            <v:group style="position:absolute;left:7835;top:3542;width:10;height:30" coordorigin="7835,3542" coordsize="10,30">
              <v:shape style="position:absolute;left:7835;top:3542;width:10;height:30" coordorigin="7835,3542" coordsize="10,30" path="m7835,3557l7845,3557e" filled="false" stroked="true" strokeweight="1.59pt" strokecolor="#000000">
                <v:path arrowok="t"/>
              </v:shape>
            </v:group>
            <v:group style="position:absolute;left:7835;top:3492;width:10;height:30" coordorigin="7835,3492" coordsize="10,30">
              <v:shape style="position:absolute;left:7835;top:3492;width:10;height:30" coordorigin="7835,3492" coordsize="10,30" path="m7835,3507l7845,3507e" filled="false" stroked="true" strokeweight="1.59pt" strokecolor="#000000">
                <v:path arrowok="t"/>
              </v:shape>
            </v:group>
            <v:group style="position:absolute;left:7835;top:3443;width:10;height:30" coordorigin="7835,3443" coordsize="10,30">
              <v:shape style="position:absolute;left:7835;top:3443;width:10;height:30" coordorigin="7835,3443" coordsize="10,30" path="m7835,3458l7845,3458e" filled="false" stroked="true" strokeweight="1.59pt" strokecolor="#000000">
                <v:path arrowok="t"/>
              </v:shape>
            </v:group>
            <v:group style="position:absolute;left:7835;top:3393;width:10;height:30" coordorigin="7835,3393" coordsize="10,30">
              <v:shape style="position:absolute;left:7835;top:3393;width:10;height:30" coordorigin="7835,3393" coordsize="10,30" path="m7835,3408l7845,3408e" filled="false" stroked="true" strokeweight="1.59pt" strokecolor="#000000">
                <v:path arrowok="t"/>
              </v:shape>
            </v:group>
            <v:group style="position:absolute;left:7835;top:3344;width:10;height:30" coordorigin="7835,3344" coordsize="10,30">
              <v:shape style="position:absolute;left:7835;top:3344;width:10;height:30" coordorigin="7835,3344" coordsize="10,30" path="m7835,3359l7845,3359e" filled="false" stroked="true" strokeweight="1.59pt" strokecolor="#000000">
                <v:path arrowok="t"/>
              </v:shape>
            </v:group>
            <v:group style="position:absolute;left:7835;top:3294;width:10;height:30" coordorigin="7835,3294" coordsize="10,30">
              <v:shape style="position:absolute;left:7835;top:3294;width:10;height:30" coordorigin="7835,3294" coordsize="10,30" path="m7835,3309l7845,3309e" filled="false" stroked="true" strokeweight="1.59pt" strokecolor="#000000">
                <v:path arrowok="t"/>
              </v:shape>
            </v:group>
            <v:group style="position:absolute;left:7835;top:3244;width:10;height:30" coordorigin="7835,3244" coordsize="10,30">
              <v:shape style="position:absolute;left:7835;top:3244;width:10;height:30" coordorigin="7835,3244" coordsize="10,30" path="m7835,3259l7845,3259e" filled="false" stroked="true" strokeweight="1.59pt" strokecolor="#000000">
                <v:path arrowok="t"/>
              </v:shape>
            </v:group>
            <v:group style="position:absolute;left:7835;top:3195;width:10;height:30" coordorigin="7835,3195" coordsize="10,30">
              <v:shape style="position:absolute;left:7835;top:3195;width:10;height:30" coordorigin="7835,3195" coordsize="10,30" path="m7835,3210l7845,3210e" filled="false" stroked="true" strokeweight="1.59pt" strokecolor="#000000">
                <v:path arrowok="t"/>
              </v:shape>
            </v:group>
            <v:group style="position:absolute;left:7835;top:3145;width:10;height:30" coordorigin="7835,3145" coordsize="10,30">
              <v:shape style="position:absolute;left:7835;top:3145;width:10;height:30" coordorigin="7835,3145" coordsize="10,30" path="m7835,3160l7845,3160e" filled="false" stroked="true" strokeweight="1.59pt" strokecolor="#000000">
                <v:path arrowok="t"/>
              </v:shape>
            </v:group>
            <v:group style="position:absolute;left:7835;top:3096;width:10;height:30" coordorigin="7835,3096" coordsize="10,30">
              <v:shape style="position:absolute;left:7835;top:3096;width:10;height:30" coordorigin="7835,3096" coordsize="10,30" path="m7835,3111l7845,3111e" filled="false" stroked="true" strokeweight="1.59pt" strokecolor="#000000">
                <v:path arrowok="t"/>
              </v:shape>
            </v:group>
            <v:group style="position:absolute;left:7835;top:3046;width:10;height:30" coordorigin="7835,3046" coordsize="10,30">
              <v:shape style="position:absolute;left:7835;top:3046;width:10;height:30" coordorigin="7835,3046" coordsize="10,30" path="m7835,3061l7845,3061e" filled="false" stroked="true" strokeweight="1.59pt" strokecolor="#000000">
                <v:path arrowok="t"/>
              </v:shape>
            </v:group>
            <v:group style="position:absolute;left:7835;top:2996;width:10;height:30" coordorigin="7835,2996" coordsize="10,30">
              <v:shape style="position:absolute;left:7835;top:2996;width:10;height:30" coordorigin="7835,2996" coordsize="10,30" path="m7835,3011l7845,3011e" filled="false" stroked="true" strokeweight="1.59pt" strokecolor="#000000">
                <v:path arrowok="t"/>
              </v:shape>
            </v:group>
            <v:group style="position:absolute;left:7835;top:2947;width:10;height:30" coordorigin="7835,2947" coordsize="10,30">
              <v:shape style="position:absolute;left:7835;top:2947;width:10;height:30" coordorigin="7835,2947" coordsize="10,30" path="m7835,2962l7845,2962e" filled="false" stroked="true" strokeweight="1.59pt" strokecolor="#000000">
                <v:path arrowok="t"/>
              </v:shape>
            </v:group>
            <v:group style="position:absolute;left:7835;top:2897;width:10;height:30" coordorigin="7835,2897" coordsize="10,30">
              <v:shape style="position:absolute;left:7835;top:2897;width:10;height:30" coordorigin="7835,2897" coordsize="10,30" path="m7835,2912l7845,2912e" filled="false" stroked="true" strokeweight="1.59pt" strokecolor="#000000">
                <v:path arrowok="t"/>
              </v:shape>
            </v:group>
            <v:group style="position:absolute;left:7835;top:2848;width:10;height:30" coordorigin="7835,2848" coordsize="10,30">
              <v:shape style="position:absolute;left:7835;top:2848;width:10;height:30" coordorigin="7835,2848" coordsize="10,30" path="m7835,2862l7845,2862e" filled="false" stroked="true" strokeweight="1.59pt" strokecolor="#000000">
                <v:path arrowok="t"/>
              </v:shape>
            </v:group>
            <v:group style="position:absolute;left:7835;top:2798;width:10;height:30" coordorigin="7835,2798" coordsize="10,30">
              <v:shape style="position:absolute;left:7835;top:2798;width:10;height:30" coordorigin="7835,2798" coordsize="10,30" path="m7835,2813l7845,2813e" filled="false" stroked="true" strokeweight="1.59pt" strokecolor="#000000">
                <v:path arrowok="t"/>
              </v:shape>
            </v:group>
            <v:group style="position:absolute;left:7835;top:4351;width:10;height:2" coordorigin="7835,4351" coordsize="10,2">
              <v:shape style="position:absolute;left:7835;top:4351;width:10;height:2" coordorigin="7835,4351" coordsize="10,0" path="m7835,4351l7845,4351e" filled="false" stroked="true" strokeweight="1.59pt" strokecolor="#000000">
                <v:path arrowok="t"/>
              </v:shape>
            </v:group>
            <v:group style="position:absolute;left:11180;top:4286;width:10;height:30" coordorigin="11180,4286" coordsize="10,30">
              <v:shape style="position:absolute;left:11180;top:4286;width:10;height:30" coordorigin="11180,4286" coordsize="10,30" path="m11180,4301l11190,4301e" filled="false" stroked="true" strokeweight="1.59pt" strokecolor="#000000">
                <v:path arrowok="t"/>
              </v:shape>
            </v:group>
            <v:group style="position:absolute;left:11180;top:4237;width:10;height:30" coordorigin="11180,4237" coordsize="10,30">
              <v:shape style="position:absolute;left:11180;top:4237;width:10;height:30" coordorigin="11180,4237" coordsize="10,30" path="m11180,4251l11190,4251e" filled="false" stroked="true" strokeweight="1.59pt" strokecolor="#000000">
                <v:path arrowok="t"/>
              </v:shape>
            </v:group>
            <v:group style="position:absolute;left:11180;top:4187;width:10;height:30" coordorigin="11180,4187" coordsize="10,30">
              <v:shape style="position:absolute;left:11180;top:4187;width:10;height:30" coordorigin="11180,4187" coordsize="10,30" path="m11180,4202l11190,4202e" filled="false" stroked="true" strokeweight="1.59pt" strokecolor="#000000">
                <v:path arrowok="t"/>
              </v:shape>
            </v:group>
            <v:group style="position:absolute;left:11180;top:4137;width:10;height:30" coordorigin="11180,4137" coordsize="10,30">
              <v:shape style="position:absolute;left:11180;top:4137;width:10;height:30" coordorigin="11180,4137" coordsize="10,30" path="m11180,4152l11190,4152e" filled="false" stroked="true" strokeweight="1.59pt" strokecolor="#000000">
                <v:path arrowok="t"/>
              </v:shape>
            </v:group>
            <v:group style="position:absolute;left:11180;top:4088;width:10;height:30" coordorigin="11180,4088" coordsize="10,30">
              <v:shape style="position:absolute;left:11180;top:4088;width:10;height:30" coordorigin="11180,4088" coordsize="10,30" path="m11180,4103l11190,4103e" filled="false" stroked="true" strokeweight="1.59pt" strokecolor="#000000">
                <v:path arrowok="t"/>
              </v:shape>
            </v:group>
            <v:group style="position:absolute;left:11180;top:4038;width:10;height:30" coordorigin="11180,4038" coordsize="10,30">
              <v:shape style="position:absolute;left:11180;top:4038;width:10;height:30" coordorigin="11180,4038" coordsize="10,30" path="m11180,4053l11190,4053e" filled="false" stroked="true" strokeweight="1.59pt" strokecolor="#000000">
                <v:path arrowok="t"/>
              </v:shape>
            </v:group>
            <v:group style="position:absolute;left:11180;top:3989;width:10;height:30" coordorigin="11180,3989" coordsize="10,30">
              <v:shape style="position:absolute;left:11180;top:3989;width:10;height:30" coordorigin="11180,3989" coordsize="10,30" path="m11180,4003l11190,4003e" filled="false" stroked="true" strokeweight="1.59pt" strokecolor="#000000">
                <v:path arrowok="t"/>
              </v:shape>
            </v:group>
            <v:group style="position:absolute;left:11180;top:3939;width:10;height:30" coordorigin="11180,3939" coordsize="10,30">
              <v:shape style="position:absolute;left:11180;top:3939;width:10;height:30" coordorigin="11180,3939" coordsize="10,30" path="m11180,3954l11190,3954e" filled="false" stroked="true" strokeweight="1.59pt" strokecolor="#000000">
                <v:path arrowok="t"/>
              </v:shape>
            </v:group>
            <v:group style="position:absolute;left:11180;top:3889;width:10;height:30" coordorigin="11180,3889" coordsize="10,30">
              <v:shape style="position:absolute;left:11180;top:3889;width:10;height:30" coordorigin="11180,3889" coordsize="10,30" path="m11180,3904l11190,3904e" filled="false" stroked="true" strokeweight="1.59pt" strokecolor="#000000">
                <v:path arrowok="t"/>
              </v:shape>
            </v:group>
            <v:group style="position:absolute;left:11180;top:3840;width:10;height:30" coordorigin="11180,3840" coordsize="10,30">
              <v:shape style="position:absolute;left:11180;top:3840;width:10;height:30" coordorigin="11180,3840" coordsize="10,30" path="m11180,3855l11190,3855e" filled="false" stroked="true" strokeweight="1.59pt" strokecolor="#000000">
                <v:path arrowok="t"/>
              </v:shape>
            </v:group>
            <v:group style="position:absolute;left:11180;top:3790;width:10;height:30" coordorigin="11180,3790" coordsize="10,30">
              <v:shape style="position:absolute;left:11180;top:3790;width:10;height:30" coordorigin="11180,3790" coordsize="10,30" path="m11180,3805l11190,3805e" filled="false" stroked="true" strokeweight="1.59pt" strokecolor="#000000">
                <v:path arrowok="t"/>
              </v:shape>
            </v:group>
            <v:group style="position:absolute;left:11180;top:3741;width:10;height:30" coordorigin="11180,3741" coordsize="10,30">
              <v:shape style="position:absolute;left:11180;top:3741;width:10;height:30" coordorigin="11180,3741" coordsize="10,30" path="m11180,3755l11190,3755e" filled="false" stroked="true" strokeweight="1.59pt" strokecolor="#000000">
                <v:path arrowok="t"/>
              </v:shape>
            </v:group>
            <v:group style="position:absolute;left:11180;top:3691;width:10;height:30" coordorigin="11180,3691" coordsize="10,30">
              <v:shape style="position:absolute;left:11180;top:3691;width:10;height:30" coordorigin="11180,3691" coordsize="10,30" path="m11180,3706l11190,3706e" filled="false" stroked="true" strokeweight="1.59pt" strokecolor="#000000">
                <v:path arrowok="t"/>
              </v:shape>
            </v:group>
            <v:group style="position:absolute;left:11180;top:3641;width:10;height:30" coordorigin="11180,3641" coordsize="10,30">
              <v:shape style="position:absolute;left:11180;top:3641;width:10;height:30" coordorigin="11180,3641" coordsize="10,30" path="m11180,3656l11190,3656e" filled="false" stroked="true" strokeweight="1.59pt" strokecolor="#000000">
                <v:path arrowok="t"/>
              </v:shape>
            </v:group>
            <v:group style="position:absolute;left:11180;top:3592;width:10;height:30" coordorigin="11180,3592" coordsize="10,30">
              <v:shape style="position:absolute;left:11180;top:3592;width:10;height:30" coordorigin="11180,3592" coordsize="10,30" path="m11180,3607l11190,3607e" filled="false" stroked="true" strokeweight="1.59pt" strokecolor="#000000">
                <v:path arrowok="t"/>
              </v:shape>
            </v:group>
            <v:group style="position:absolute;left:11180;top:3542;width:10;height:30" coordorigin="11180,3542" coordsize="10,30">
              <v:shape style="position:absolute;left:11180;top:3542;width:10;height:30" coordorigin="11180,3542" coordsize="10,30" path="m11180,3557l11190,3557e" filled="false" stroked="true" strokeweight="1.59pt" strokecolor="#000000">
                <v:path arrowok="t"/>
              </v:shape>
            </v:group>
            <v:group style="position:absolute;left:11180;top:3492;width:10;height:30" coordorigin="11180,3492" coordsize="10,30">
              <v:shape style="position:absolute;left:11180;top:3492;width:10;height:30" coordorigin="11180,3492" coordsize="10,30" path="m11180,3507l11190,3507e" filled="false" stroked="true" strokeweight="1.59pt" strokecolor="#000000">
                <v:path arrowok="t"/>
              </v:shape>
            </v:group>
            <v:group style="position:absolute;left:11180;top:3443;width:10;height:30" coordorigin="11180,3443" coordsize="10,30">
              <v:shape style="position:absolute;left:11180;top:3443;width:10;height:30" coordorigin="11180,3443" coordsize="10,30" path="m11180,3458l11190,3458e" filled="false" stroked="true" strokeweight="1.59pt" strokecolor="#000000">
                <v:path arrowok="t"/>
              </v:shape>
            </v:group>
            <v:group style="position:absolute;left:11180;top:3393;width:10;height:30" coordorigin="11180,3393" coordsize="10,30">
              <v:shape style="position:absolute;left:11180;top:3393;width:10;height:30" coordorigin="11180,3393" coordsize="10,30" path="m11180,3408l11190,3408e" filled="false" stroked="true" strokeweight="1.59pt" strokecolor="#000000">
                <v:path arrowok="t"/>
              </v:shape>
            </v:group>
            <v:group style="position:absolute;left:11180;top:3344;width:10;height:30" coordorigin="11180,3344" coordsize="10,30">
              <v:shape style="position:absolute;left:11180;top:3344;width:10;height:30" coordorigin="11180,3344" coordsize="10,30" path="m11180,3359l11190,3359e" filled="false" stroked="true" strokeweight="1.59pt" strokecolor="#000000">
                <v:path arrowok="t"/>
              </v:shape>
            </v:group>
            <v:group style="position:absolute;left:11180;top:3294;width:10;height:30" coordorigin="11180,3294" coordsize="10,30">
              <v:shape style="position:absolute;left:11180;top:3294;width:10;height:30" coordorigin="11180,3294" coordsize="10,30" path="m11180,3309l11190,3309e" filled="false" stroked="true" strokeweight="1.59pt" strokecolor="#000000">
                <v:path arrowok="t"/>
              </v:shape>
            </v:group>
            <v:group style="position:absolute;left:11180;top:3244;width:10;height:30" coordorigin="11180,3244" coordsize="10,30">
              <v:shape style="position:absolute;left:11180;top:3244;width:10;height:30" coordorigin="11180,3244" coordsize="10,30" path="m11180,3259l11190,3259e" filled="false" stroked="true" strokeweight="1.59pt" strokecolor="#000000">
                <v:path arrowok="t"/>
              </v:shape>
            </v:group>
            <v:group style="position:absolute;left:11180;top:3195;width:10;height:30" coordorigin="11180,3195" coordsize="10,30">
              <v:shape style="position:absolute;left:11180;top:3195;width:10;height:30" coordorigin="11180,3195" coordsize="10,30" path="m11180,3210l11190,3210e" filled="false" stroked="true" strokeweight="1.59pt" strokecolor="#000000">
                <v:path arrowok="t"/>
              </v:shape>
            </v:group>
            <v:group style="position:absolute;left:11180;top:3145;width:10;height:30" coordorigin="11180,3145" coordsize="10,30">
              <v:shape style="position:absolute;left:11180;top:3145;width:10;height:30" coordorigin="11180,3145" coordsize="10,30" path="m11180,3160l11190,3160e" filled="false" stroked="true" strokeweight="1.59pt" strokecolor="#000000">
                <v:path arrowok="t"/>
              </v:shape>
            </v:group>
            <v:group style="position:absolute;left:11180;top:3096;width:10;height:30" coordorigin="11180,3096" coordsize="10,30">
              <v:shape style="position:absolute;left:11180;top:3096;width:10;height:30" coordorigin="11180,3096" coordsize="10,30" path="m11180,3111l11190,3111e" filled="false" stroked="true" strokeweight="1.59pt" strokecolor="#000000">
                <v:path arrowok="t"/>
              </v:shape>
            </v:group>
            <v:group style="position:absolute;left:11180;top:3046;width:10;height:30" coordorigin="11180,3046" coordsize="10,30">
              <v:shape style="position:absolute;left:11180;top:3046;width:10;height:30" coordorigin="11180,3046" coordsize="10,30" path="m11180,3061l11190,3061e" filled="false" stroked="true" strokeweight="1.59pt" strokecolor="#000000">
                <v:path arrowok="t"/>
              </v:shape>
            </v:group>
            <v:group style="position:absolute;left:11180;top:2996;width:10;height:30" coordorigin="11180,2996" coordsize="10,30">
              <v:shape style="position:absolute;left:11180;top:2996;width:10;height:30" coordorigin="11180,2996" coordsize="10,30" path="m11180,3011l11190,3011e" filled="false" stroked="true" strokeweight="1.59pt" strokecolor="#000000">
                <v:path arrowok="t"/>
              </v:shape>
            </v:group>
            <v:group style="position:absolute;left:11180;top:2947;width:10;height:30" coordorigin="11180,2947" coordsize="10,30">
              <v:shape style="position:absolute;left:11180;top:2947;width:10;height:30" coordorigin="11180,2947" coordsize="10,30" path="m11180,2962l11190,2962e" filled="false" stroked="true" strokeweight="1.59pt" strokecolor="#000000">
                <v:path arrowok="t"/>
              </v:shape>
            </v:group>
            <v:group style="position:absolute;left:11180;top:2897;width:10;height:30" coordorigin="11180,2897" coordsize="10,30">
              <v:shape style="position:absolute;left:11180;top:2897;width:10;height:30" coordorigin="11180,2897" coordsize="10,30" path="m11180,2912l11190,2912e" filled="false" stroked="true" strokeweight="1.59pt" strokecolor="#000000">
                <v:path arrowok="t"/>
              </v:shape>
            </v:group>
            <v:group style="position:absolute;left:11180;top:2848;width:10;height:30" coordorigin="11180,2848" coordsize="10,30">
              <v:shape style="position:absolute;left:11180;top:2848;width:10;height:30" coordorigin="11180,2848" coordsize="10,30" path="m11180,2862l11190,2862e" filled="false" stroked="true" strokeweight="1.59pt" strokecolor="#000000">
                <v:path arrowok="t"/>
              </v:shape>
            </v:group>
            <v:group style="position:absolute;left:11180;top:2798;width:10;height:30" coordorigin="11180,2798" coordsize="10,30">
              <v:shape style="position:absolute;left:11180;top:2798;width:10;height:30" coordorigin="11180,2798" coordsize="10,30" path="m11180,2813l11190,2813e" filled="false" stroked="true" strokeweight="1.59pt" strokecolor="#000000">
                <v:path arrowok="t"/>
              </v:shape>
            </v:group>
            <v:group style="position:absolute;left:11180;top:4351;width:10;height:2" coordorigin="11180,4351" coordsize="10,2">
              <v:shape style="position:absolute;left:11180;top:4351;width:10;height:2" coordorigin="11180,4351" coordsize="10,0" path="m11180,4351l11190,4351e" filled="false" stroked="true" strokeweight="1.59pt" strokecolor="#000000">
                <v:path arrowok="t"/>
              </v:shape>
            </v:group>
            <v:group style="position:absolute;left:1185;top:4346;width:30;height:10" coordorigin="1185,4346" coordsize="30,10">
              <v:shape style="position:absolute;left:1185;top:4346;width:30;height:10" coordorigin="1185,4346" coordsize="30,10" path="m1185,4351l1215,4351e" filled="false" stroked="true" strokeweight=".6pt" strokecolor="#000000">
                <v:path arrowok="t"/>
              </v:shape>
            </v:group>
            <v:group style="position:absolute;left:1235;top:4346;width:30;height:10" coordorigin="1235,4346" coordsize="30,10">
              <v:shape style="position:absolute;left:1235;top:4346;width:30;height:10" coordorigin="1235,4346" coordsize="30,10" path="m1235,4351l1265,4351e" filled="false" stroked="true" strokeweight=".6pt" strokecolor="#000000">
                <v:path arrowok="t"/>
              </v:shape>
            </v:group>
            <v:group style="position:absolute;left:1285;top:4346;width:30;height:10" coordorigin="1285,4346" coordsize="30,10">
              <v:shape style="position:absolute;left:1285;top:4346;width:30;height:10" coordorigin="1285,4346" coordsize="30,10" path="m1285,4351l1315,4351e" filled="false" stroked="true" strokeweight=".6pt" strokecolor="#000000">
                <v:path arrowok="t"/>
              </v:shape>
            </v:group>
            <v:group style="position:absolute;left:1335;top:4346;width:30;height:10" coordorigin="1335,4346" coordsize="30,10">
              <v:shape style="position:absolute;left:1335;top:4346;width:30;height:10" coordorigin="1335,4346" coordsize="30,10" path="m1335,4351l1365,4351e" filled="false" stroked="true" strokeweight=".6pt" strokecolor="#000000">
                <v:path arrowok="t"/>
              </v:shape>
            </v:group>
            <v:group style="position:absolute;left:1385;top:4346;width:30;height:10" coordorigin="1385,4346" coordsize="30,10">
              <v:shape style="position:absolute;left:1385;top:4346;width:30;height:10" coordorigin="1385,4346" coordsize="30,10" path="m1385,4351l1415,4351e" filled="false" stroked="true" strokeweight=".6pt" strokecolor="#000000">
                <v:path arrowok="t"/>
              </v:shape>
            </v:group>
            <v:group style="position:absolute;left:1435;top:4346;width:30;height:10" coordorigin="1435,4346" coordsize="30,10">
              <v:shape style="position:absolute;left:1435;top:4346;width:30;height:10" coordorigin="1435,4346" coordsize="30,10" path="m1435,4351l1465,4351e" filled="false" stroked="true" strokeweight=".6pt" strokecolor="#000000">
                <v:path arrowok="t"/>
              </v:shape>
            </v:group>
            <v:group style="position:absolute;left:1485;top:4346;width:30;height:10" coordorigin="1485,4346" coordsize="30,10">
              <v:shape style="position:absolute;left:1485;top:4346;width:30;height:10" coordorigin="1485,4346" coordsize="30,10" path="m1485,4351l1515,4351e" filled="false" stroked="true" strokeweight=".6pt" strokecolor="#000000">
                <v:path arrowok="t"/>
              </v:shape>
            </v:group>
            <v:group style="position:absolute;left:1535;top:4346;width:30;height:10" coordorigin="1535,4346" coordsize="30,10">
              <v:shape style="position:absolute;left:1535;top:4346;width:30;height:10" coordorigin="1535,4346" coordsize="30,10" path="m1535,4351l1565,4351e" filled="false" stroked="true" strokeweight=".6pt" strokecolor="#000000">
                <v:path arrowok="t"/>
              </v:shape>
            </v:group>
            <v:group style="position:absolute;left:1585;top:4346;width:30;height:10" coordorigin="1585,4346" coordsize="30,10">
              <v:shape style="position:absolute;left:1585;top:4346;width:30;height:10" coordorigin="1585,4346" coordsize="30,10" path="m1585,4351l1614,4351e" filled="false" stroked="true" strokeweight=".6pt" strokecolor="#000000">
                <v:path arrowok="t"/>
              </v:shape>
            </v:group>
            <v:group style="position:absolute;left:1634;top:4346;width:30;height:10" coordorigin="1634,4346" coordsize="30,10">
              <v:shape style="position:absolute;left:1634;top:4346;width:30;height:10" coordorigin="1634,4346" coordsize="30,10" path="m1634,4351l1664,4351e" filled="false" stroked="true" strokeweight=".6pt" strokecolor="#000000">
                <v:path arrowok="t"/>
              </v:shape>
            </v:group>
            <v:group style="position:absolute;left:1684;top:4346;width:30;height:10" coordorigin="1684,4346" coordsize="30,10">
              <v:shape style="position:absolute;left:1684;top:4346;width:30;height:10" coordorigin="1684,4346" coordsize="30,10" path="m1684,4351l1714,4351e" filled="false" stroked="true" strokeweight=".6pt" strokecolor="#000000">
                <v:path arrowok="t"/>
              </v:shape>
            </v:group>
            <v:group style="position:absolute;left:1734;top:4346;width:30;height:10" coordorigin="1734,4346" coordsize="30,10">
              <v:shape style="position:absolute;left:1734;top:4346;width:30;height:10" coordorigin="1734,4346" coordsize="30,10" path="m1734,4351l1764,4351e" filled="false" stroked="true" strokeweight=".6pt" strokecolor="#000000">
                <v:path arrowok="t"/>
              </v:shape>
            </v:group>
            <v:group style="position:absolute;left:1784;top:4346;width:30;height:10" coordorigin="1784,4346" coordsize="30,10">
              <v:shape style="position:absolute;left:1784;top:4346;width:30;height:10" coordorigin="1784,4346" coordsize="30,10" path="m1784,4351l1814,4351e" filled="false" stroked="true" strokeweight=".6pt" strokecolor="#000000">
                <v:path arrowok="t"/>
              </v:shape>
            </v:group>
            <v:group style="position:absolute;left:1834;top:4346;width:30;height:10" coordorigin="1834,4346" coordsize="30,10">
              <v:shape style="position:absolute;left:1834;top:4346;width:30;height:10" coordorigin="1834,4346" coordsize="30,10" path="m1834,4351l1864,4351e" filled="false" stroked="true" strokeweight=".6pt" strokecolor="#000000">
                <v:path arrowok="t"/>
              </v:shape>
            </v:group>
            <v:group style="position:absolute;left:1884;top:4346;width:30;height:10" coordorigin="1884,4346" coordsize="30,10">
              <v:shape style="position:absolute;left:1884;top:4346;width:30;height:10" coordorigin="1884,4346" coordsize="30,10" path="m1884,4351l1914,4351e" filled="false" stroked="true" strokeweight=".6pt" strokecolor="#000000">
                <v:path arrowok="t"/>
              </v:shape>
            </v:group>
            <v:group style="position:absolute;left:1934;top:4346;width:30;height:10" coordorigin="1934,4346" coordsize="30,10">
              <v:shape style="position:absolute;left:1934;top:4346;width:30;height:10" coordorigin="1934,4346" coordsize="30,10" path="m1934,4351l1964,4351e" filled="false" stroked="true" strokeweight=".6pt" strokecolor="#000000">
                <v:path arrowok="t"/>
              </v:shape>
            </v:group>
            <v:group style="position:absolute;left:1984;top:4346;width:30;height:10" coordorigin="1984,4346" coordsize="30,10">
              <v:shape style="position:absolute;left:1984;top:4346;width:30;height:10" coordorigin="1984,4346" coordsize="30,10" path="m1984,4351l2014,4351e" filled="false" stroked="true" strokeweight=".6pt" strokecolor="#000000">
                <v:path arrowok="t"/>
              </v:shape>
            </v:group>
            <v:group style="position:absolute;left:2034;top:4346;width:30;height:10" coordorigin="2034,4346" coordsize="30,10">
              <v:shape style="position:absolute;left:2034;top:4346;width:30;height:10" coordorigin="2034,4346" coordsize="30,10" path="m2034,4351l2064,4351e" filled="false" stroked="true" strokeweight=".6pt" strokecolor="#000000">
                <v:path arrowok="t"/>
              </v:shape>
            </v:group>
            <v:group style="position:absolute;left:2084;top:4346;width:30;height:10" coordorigin="2084,4346" coordsize="30,10">
              <v:shape style="position:absolute;left:2084;top:4346;width:30;height:10" coordorigin="2084,4346" coordsize="30,10" path="m2084,4351l2114,4351e" filled="false" stroked="true" strokeweight=".6pt" strokecolor="#000000">
                <v:path arrowok="t"/>
              </v:shape>
            </v:group>
            <v:group style="position:absolute;left:2134;top:4346;width:30;height:10" coordorigin="2134,4346" coordsize="30,10">
              <v:shape style="position:absolute;left:2134;top:4346;width:30;height:10" coordorigin="2134,4346" coordsize="30,10" path="m2134,4351l2164,4351e" filled="false" stroked="true" strokeweight=".6pt" strokecolor="#000000">
                <v:path arrowok="t"/>
              </v:shape>
            </v:group>
            <v:group style="position:absolute;left:2184;top:4346;width:30;height:10" coordorigin="2184,4346" coordsize="30,10">
              <v:shape style="position:absolute;left:2184;top:4346;width:30;height:10" coordorigin="2184,4346" coordsize="30,10" path="m2184,4351l2214,4351e" filled="false" stroked="true" strokeweight=".6pt" strokecolor="#000000">
                <v:path arrowok="t"/>
              </v:shape>
            </v:group>
            <v:group style="position:absolute;left:2234;top:4346;width:30;height:10" coordorigin="2234,4346" coordsize="30,10">
              <v:shape style="position:absolute;left:2234;top:4346;width:30;height:10" coordorigin="2234,4346" coordsize="30,10" path="m2234,4351l2264,4351e" filled="false" stroked="true" strokeweight=".6pt" strokecolor="#000000">
                <v:path arrowok="t"/>
              </v:shape>
            </v:group>
            <v:group style="position:absolute;left:2283;top:4346;width:30;height:10" coordorigin="2283,4346" coordsize="30,10">
              <v:shape style="position:absolute;left:2283;top:4346;width:30;height:10" coordorigin="2283,4346" coordsize="30,10" path="m2283,4351l2313,4351e" filled="false" stroked="true" strokeweight=".6pt" strokecolor="#000000">
                <v:path arrowok="t"/>
              </v:shape>
            </v:group>
            <v:group style="position:absolute;left:2333;top:4346;width:30;height:10" coordorigin="2333,4346" coordsize="30,10">
              <v:shape style="position:absolute;left:2333;top:4346;width:30;height:10" coordorigin="2333,4346" coordsize="30,10" path="m2333,4351l2363,4351e" filled="false" stroked="true" strokeweight=".6pt" strokecolor="#000000">
                <v:path arrowok="t"/>
              </v:shape>
            </v:group>
            <v:group style="position:absolute;left:2383;top:4346;width:30;height:10" coordorigin="2383,4346" coordsize="30,10">
              <v:shape style="position:absolute;left:2383;top:4346;width:30;height:10" coordorigin="2383,4346" coordsize="30,10" path="m2383,4351l2413,4351e" filled="false" stroked="true" strokeweight=".6pt" strokecolor="#000000">
                <v:path arrowok="t"/>
              </v:shape>
            </v:group>
            <v:group style="position:absolute;left:2433;top:4346;width:30;height:10" coordorigin="2433,4346" coordsize="30,10">
              <v:shape style="position:absolute;left:2433;top:4346;width:30;height:10" coordorigin="2433,4346" coordsize="30,10" path="m2433,4351l2463,4351e" filled="false" stroked="true" strokeweight=".6pt" strokecolor="#000000">
                <v:path arrowok="t"/>
              </v:shape>
            </v:group>
            <v:group style="position:absolute;left:2483;top:4346;width:30;height:10" coordorigin="2483,4346" coordsize="30,10">
              <v:shape style="position:absolute;left:2483;top:4346;width:30;height:10" coordorigin="2483,4346" coordsize="30,10" path="m2483,4351l2513,4351e" filled="false" stroked="true" strokeweight=".6pt" strokecolor="#000000">
                <v:path arrowok="t"/>
              </v:shape>
            </v:group>
            <v:group style="position:absolute;left:2533;top:4346;width:30;height:10" coordorigin="2533,4346" coordsize="30,10">
              <v:shape style="position:absolute;left:2533;top:4346;width:30;height:10" coordorigin="2533,4346" coordsize="30,10" path="m2533,4351l2563,4351e" filled="false" stroked="true" strokeweight=".6pt" strokecolor="#000000">
                <v:path arrowok="t"/>
              </v:shape>
            </v:group>
            <v:group style="position:absolute;left:2583;top:4346;width:30;height:10" coordorigin="2583,4346" coordsize="30,10">
              <v:shape style="position:absolute;left:2583;top:4346;width:30;height:10" coordorigin="2583,4346" coordsize="30,10" path="m2583,4351l2613,4351e" filled="false" stroked="true" strokeweight=".6pt" strokecolor="#000000">
                <v:path arrowok="t"/>
              </v:shape>
            </v:group>
            <v:group style="position:absolute;left:2633;top:4346;width:30;height:10" coordorigin="2633,4346" coordsize="30,10">
              <v:shape style="position:absolute;left:2633;top:4346;width:30;height:10" coordorigin="2633,4346" coordsize="30,10" path="m2633,4351l2663,4351e" filled="false" stroked="true" strokeweight=".6pt" strokecolor="#000000">
                <v:path arrowok="t"/>
              </v:shape>
            </v:group>
            <v:group style="position:absolute;left:2683;top:4346;width:30;height:10" coordorigin="2683,4346" coordsize="30,10">
              <v:shape style="position:absolute;left:2683;top:4346;width:30;height:10" coordorigin="2683,4346" coordsize="30,10" path="m2683,4351l2713,4351e" filled="false" stroked="true" strokeweight=".6pt" strokecolor="#000000">
                <v:path arrowok="t"/>
              </v:shape>
            </v:group>
            <v:group style="position:absolute;left:2733;top:4346;width:30;height:10" coordorigin="2733,4346" coordsize="30,10">
              <v:shape style="position:absolute;left:2733;top:4346;width:30;height:10" coordorigin="2733,4346" coordsize="30,10" path="m2733,4351l2763,4351e" filled="false" stroked="true" strokeweight=".6pt" strokecolor="#000000">
                <v:path arrowok="t"/>
              </v:shape>
            </v:group>
            <v:group style="position:absolute;left:2783;top:4346;width:30;height:10" coordorigin="2783,4346" coordsize="30,10">
              <v:shape style="position:absolute;left:2783;top:4346;width:30;height:10" coordorigin="2783,4346" coordsize="30,10" path="m2783,4351l2813,4351e" filled="false" stroked="true" strokeweight=".6pt" strokecolor="#000000">
                <v:path arrowok="t"/>
              </v:shape>
            </v:group>
            <v:group style="position:absolute;left:2833;top:4346;width:30;height:10" coordorigin="2833,4346" coordsize="30,10">
              <v:shape style="position:absolute;left:2833;top:4346;width:30;height:10" coordorigin="2833,4346" coordsize="30,10" path="m2833,4351l2863,4351e" filled="false" stroked="true" strokeweight=".6pt" strokecolor="#000000">
                <v:path arrowok="t"/>
              </v:shape>
            </v:group>
            <v:group style="position:absolute;left:2883;top:4346;width:30;height:10" coordorigin="2883,4346" coordsize="30,10">
              <v:shape style="position:absolute;left:2883;top:4346;width:30;height:10" coordorigin="2883,4346" coordsize="30,10" path="m2883,4351l2913,4351e" filled="false" stroked="true" strokeweight=".6pt" strokecolor="#000000">
                <v:path arrowok="t"/>
              </v:shape>
            </v:group>
            <v:group style="position:absolute;left:2932;top:4346;width:30;height:10" coordorigin="2932,4346" coordsize="30,10">
              <v:shape style="position:absolute;left:2932;top:4346;width:30;height:10" coordorigin="2932,4346" coordsize="30,10" path="m2932,4351l2962,4351e" filled="false" stroked="true" strokeweight=".6pt" strokecolor="#000000">
                <v:path arrowok="t"/>
              </v:shape>
            </v:group>
            <v:group style="position:absolute;left:2982;top:4346;width:30;height:10" coordorigin="2982,4346" coordsize="30,10">
              <v:shape style="position:absolute;left:2982;top:4346;width:30;height:10" coordorigin="2982,4346" coordsize="30,10" path="m2982,4351l3012,4351e" filled="false" stroked="true" strokeweight=".6pt" strokecolor="#000000">
                <v:path arrowok="t"/>
              </v:shape>
            </v:group>
            <v:group style="position:absolute;left:3032;top:4346;width:30;height:10" coordorigin="3032,4346" coordsize="30,10">
              <v:shape style="position:absolute;left:3032;top:4346;width:30;height:10" coordorigin="3032,4346" coordsize="30,10" path="m3032,4351l3062,4351e" filled="false" stroked="true" strokeweight=".6pt" strokecolor="#000000">
                <v:path arrowok="t"/>
              </v:shape>
            </v:group>
            <v:group style="position:absolute;left:3082;top:4346;width:30;height:10" coordorigin="3082,4346" coordsize="30,10">
              <v:shape style="position:absolute;left:3082;top:4346;width:30;height:10" coordorigin="3082,4346" coordsize="30,10" path="m3082,4351l3112,4351e" filled="false" stroked="true" strokeweight=".6pt" strokecolor="#000000">
                <v:path arrowok="t"/>
              </v:shape>
            </v:group>
            <v:group style="position:absolute;left:3132;top:4346;width:30;height:10" coordorigin="3132,4346" coordsize="30,10">
              <v:shape style="position:absolute;left:3132;top:4346;width:30;height:10" coordorigin="3132,4346" coordsize="30,10" path="m3132,4351l3162,4351e" filled="false" stroked="true" strokeweight=".6pt" strokecolor="#000000">
                <v:path arrowok="t"/>
              </v:shape>
            </v:group>
            <v:group style="position:absolute;left:3182;top:4346;width:30;height:10" coordorigin="3182,4346" coordsize="30,10">
              <v:shape style="position:absolute;left:3182;top:4346;width:30;height:10" coordorigin="3182,4346" coordsize="30,10" path="m3182,4351l3212,4351e" filled="false" stroked="true" strokeweight=".6pt" strokecolor="#000000">
                <v:path arrowok="t"/>
              </v:shape>
            </v:group>
            <v:group style="position:absolute;left:3232;top:4346;width:30;height:10" coordorigin="3232,4346" coordsize="30,10">
              <v:shape style="position:absolute;left:3232;top:4346;width:30;height:10" coordorigin="3232,4346" coordsize="30,10" path="m3232,4351l3262,4351e" filled="false" stroked="true" strokeweight=".6pt" strokecolor="#000000">
                <v:path arrowok="t"/>
              </v:shape>
            </v:group>
            <v:group style="position:absolute;left:3282;top:4346;width:30;height:10" coordorigin="3282,4346" coordsize="30,10">
              <v:shape style="position:absolute;left:3282;top:4346;width:30;height:10" coordorigin="3282,4346" coordsize="30,10" path="m3282,4351l3312,4351e" filled="false" stroked="true" strokeweight=".6pt" strokecolor="#000000">
                <v:path arrowok="t"/>
              </v:shape>
            </v:group>
            <v:group style="position:absolute;left:3332;top:4346;width:30;height:10" coordorigin="3332,4346" coordsize="30,10">
              <v:shape style="position:absolute;left:3332;top:4346;width:30;height:10" coordorigin="3332,4346" coordsize="30,10" path="m3332,4351l3362,4351e" filled="false" stroked="true" strokeweight=".6pt" strokecolor="#000000">
                <v:path arrowok="t"/>
              </v:shape>
            </v:group>
            <v:group style="position:absolute;left:3382;top:4346;width:30;height:10" coordorigin="3382,4346" coordsize="30,10">
              <v:shape style="position:absolute;left:3382;top:4346;width:30;height:10" coordorigin="3382,4346" coordsize="30,10" path="m3382,4351l3412,4351e" filled="false" stroked="true" strokeweight=".6pt" strokecolor="#000000">
                <v:path arrowok="t"/>
              </v:shape>
            </v:group>
            <v:group style="position:absolute;left:3432;top:4346;width:30;height:10" coordorigin="3432,4346" coordsize="30,10">
              <v:shape style="position:absolute;left:3432;top:4346;width:30;height:10" coordorigin="3432,4346" coordsize="30,10" path="m3432,4351l3462,4351e" filled="false" stroked="true" strokeweight=".6pt" strokecolor="#000000">
                <v:path arrowok="t"/>
              </v:shape>
            </v:group>
            <v:group style="position:absolute;left:3482;top:4346;width:30;height:10" coordorigin="3482,4346" coordsize="30,10">
              <v:shape style="position:absolute;left:3482;top:4346;width:30;height:10" coordorigin="3482,4346" coordsize="30,10" path="m3482,4351l3512,4351e" filled="false" stroked="true" strokeweight=".6pt" strokecolor="#000000">
                <v:path arrowok="t"/>
              </v:shape>
            </v:group>
            <v:group style="position:absolute;left:3532;top:4346;width:30;height:10" coordorigin="3532,4346" coordsize="30,10">
              <v:shape style="position:absolute;left:3532;top:4346;width:30;height:10" coordorigin="3532,4346" coordsize="30,10" path="m3532,4351l3561,4351e" filled="false" stroked="true" strokeweight=".6pt" strokecolor="#000000">
                <v:path arrowok="t"/>
              </v:shape>
            </v:group>
            <v:group style="position:absolute;left:3581;top:4346;width:30;height:10" coordorigin="3581,4346" coordsize="30,10">
              <v:shape style="position:absolute;left:3581;top:4346;width:30;height:10" coordorigin="3581,4346" coordsize="30,10" path="m3581,4351l3611,4351e" filled="false" stroked="true" strokeweight=".6pt" strokecolor="#000000">
                <v:path arrowok="t"/>
              </v:shape>
            </v:group>
            <v:group style="position:absolute;left:3631;top:4346;width:30;height:10" coordorigin="3631,4346" coordsize="30,10">
              <v:shape style="position:absolute;left:3631;top:4346;width:30;height:10" coordorigin="3631,4346" coordsize="30,10" path="m3631,4351l3661,4351e" filled="false" stroked="true" strokeweight=".6pt" strokecolor="#000000">
                <v:path arrowok="t"/>
              </v:shape>
            </v:group>
            <v:group style="position:absolute;left:3681;top:4346;width:30;height:10" coordorigin="3681,4346" coordsize="30,10">
              <v:shape style="position:absolute;left:3681;top:4346;width:30;height:10" coordorigin="3681,4346" coordsize="30,10" path="m3681,4351l3711,4351e" filled="false" stroked="true" strokeweight=".6pt" strokecolor="#000000">
                <v:path arrowok="t"/>
              </v:shape>
            </v:group>
            <v:group style="position:absolute;left:3731;top:4346;width:30;height:10" coordorigin="3731,4346" coordsize="30,10">
              <v:shape style="position:absolute;left:3731;top:4346;width:30;height:10" coordorigin="3731,4346" coordsize="30,10" path="m3731,4351l3761,4351e" filled="false" stroked="true" strokeweight=".6pt" strokecolor="#000000">
                <v:path arrowok="t"/>
              </v:shape>
            </v:group>
            <v:group style="position:absolute;left:3781;top:4346;width:30;height:10" coordorigin="3781,4346" coordsize="30,10">
              <v:shape style="position:absolute;left:3781;top:4346;width:30;height:10" coordorigin="3781,4346" coordsize="30,10" path="m3781,4351l3811,4351e" filled="false" stroked="true" strokeweight=".6pt" strokecolor="#000000">
                <v:path arrowok="t"/>
              </v:shape>
            </v:group>
            <v:group style="position:absolute;left:3831;top:4346;width:30;height:10" coordorigin="3831,4346" coordsize="30,10">
              <v:shape style="position:absolute;left:3831;top:4346;width:30;height:10" coordorigin="3831,4346" coordsize="30,10" path="m3831,4351l3861,4351e" filled="false" stroked="true" strokeweight=".6pt" strokecolor="#000000">
                <v:path arrowok="t"/>
              </v:shape>
            </v:group>
            <v:group style="position:absolute;left:3881;top:4346;width:30;height:10" coordorigin="3881,4346" coordsize="30,10">
              <v:shape style="position:absolute;left:3881;top:4346;width:30;height:10" coordorigin="3881,4346" coordsize="30,10" path="m3881,4351l3911,4351e" filled="false" stroked="true" strokeweight=".6pt" strokecolor="#000000">
                <v:path arrowok="t"/>
              </v:shape>
            </v:group>
            <v:group style="position:absolute;left:3931;top:4346;width:30;height:10" coordorigin="3931,4346" coordsize="30,10">
              <v:shape style="position:absolute;left:3931;top:4346;width:30;height:10" coordorigin="3931,4346" coordsize="30,10" path="m3931,4351l3961,4351e" filled="false" stroked="true" strokeweight=".6pt" strokecolor="#000000">
                <v:path arrowok="t"/>
              </v:shape>
            </v:group>
            <v:group style="position:absolute;left:3981;top:4346;width:30;height:10" coordorigin="3981,4346" coordsize="30,10">
              <v:shape style="position:absolute;left:3981;top:4346;width:30;height:10" coordorigin="3981,4346" coordsize="30,10" path="m3981,4351l4011,4351e" filled="false" stroked="true" strokeweight=".6pt" strokecolor="#000000">
                <v:path arrowok="t"/>
              </v:shape>
            </v:group>
            <v:group style="position:absolute;left:4031;top:4346;width:30;height:10" coordorigin="4031,4346" coordsize="30,10">
              <v:shape style="position:absolute;left:4031;top:4346;width:30;height:10" coordorigin="4031,4346" coordsize="30,10" path="m4031,4351l4061,4351e" filled="false" stroked="true" strokeweight=".6pt" strokecolor="#000000">
                <v:path arrowok="t"/>
              </v:shape>
            </v:group>
            <v:group style="position:absolute;left:4081;top:4346;width:30;height:10" coordorigin="4081,4346" coordsize="30,10">
              <v:shape style="position:absolute;left:4081;top:4346;width:30;height:10" coordorigin="4081,4346" coordsize="30,10" path="m4081,4351l4111,4351e" filled="false" stroked="true" strokeweight=".6pt" strokecolor="#000000">
                <v:path arrowok="t"/>
              </v:shape>
            </v:group>
            <v:group style="position:absolute;left:4131;top:4346;width:30;height:10" coordorigin="4131,4346" coordsize="30,10">
              <v:shape style="position:absolute;left:4131;top:4346;width:30;height:10" coordorigin="4131,4346" coordsize="30,10" path="m4131,4351l4161,4351e" filled="false" stroked="true" strokeweight=".6pt" strokecolor="#000000">
                <v:path arrowok="t"/>
              </v:shape>
            </v:group>
            <v:group style="position:absolute;left:4181;top:4346;width:30;height:10" coordorigin="4181,4346" coordsize="30,10">
              <v:shape style="position:absolute;left:4181;top:4346;width:30;height:10" coordorigin="4181,4346" coordsize="30,10" path="m4181,4351l4211,4351e" filled="false" stroked="true" strokeweight=".6pt" strokecolor="#000000">
                <v:path arrowok="t"/>
              </v:shape>
            </v:group>
            <v:group style="position:absolute;left:4230;top:4346;width:30;height:10" coordorigin="4230,4346" coordsize="30,10">
              <v:shape style="position:absolute;left:4230;top:4346;width:30;height:10" coordorigin="4230,4346" coordsize="30,10" path="m4230,4351l4260,4351e" filled="false" stroked="true" strokeweight=".6pt" strokecolor="#000000">
                <v:path arrowok="t"/>
              </v:shape>
            </v:group>
            <v:group style="position:absolute;left:4280;top:4346;width:30;height:10" coordorigin="4280,4346" coordsize="30,10">
              <v:shape style="position:absolute;left:4280;top:4346;width:30;height:10" coordorigin="4280,4346" coordsize="30,10" path="m4280,4351l4310,4351e" filled="false" stroked="true" strokeweight=".6pt" strokecolor="#000000">
                <v:path arrowok="t"/>
              </v:shape>
            </v:group>
            <v:group style="position:absolute;left:4330;top:4346;width:30;height:10" coordorigin="4330,4346" coordsize="30,10">
              <v:shape style="position:absolute;left:4330;top:4346;width:30;height:10" coordorigin="4330,4346" coordsize="30,10" path="m4330,4351l4360,4351e" filled="false" stroked="true" strokeweight=".6pt" strokecolor="#000000">
                <v:path arrowok="t"/>
              </v:shape>
            </v:group>
            <v:group style="position:absolute;left:4380;top:4346;width:30;height:10" coordorigin="4380,4346" coordsize="30,10">
              <v:shape style="position:absolute;left:4380;top:4346;width:30;height:10" coordorigin="4380,4346" coordsize="30,10" path="m4380,4351l4410,4351e" filled="false" stroked="true" strokeweight=".6pt" strokecolor="#000000">
                <v:path arrowok="t"/>
              </v:shape>
            </v:group>
            <v:group style="position:absolute;left:4430;top:4346;width:30;height:10" coordorigin="4430,4346" coordsize="30,10">
              <v:shape style="position:absolute;left:4430;top:4346;width:30;height:10" coordorigin="4430,4346" coordsize="30,10" path="m4430,4351l4460,4351e" filled="false" stroked="true" strokeweight=".6pt" strokecolor="#000000">
                <v:path arrowok="t"/>
              </v:shape>
            </v:group>
            <v:group style="position:absolute;left:1145;top:4351;width:20;height:2" coordorigin="1145,4351" coordsize="20,2">
              <v:shape style="position:absolute;left:1145;top:4351;width:20;height:2" coordorigin="1145,4351" coordsize="20,0" path="m1145,4351l1165,4351e" filled="false" stroked="true" strokeweight=".6pt" strokecolor="#000000">
                <v:path arrowok="t"/>
              </v:shape>
            </v:group>
            <v:group style="position:absolute;left:4480;top:4351;width:30;height:2" coordorigin="4480,4351" coordsize="30,2">
              <v:shape style="position:absolute;left:4480;top:4351;width:30;height:2" coordorigin="4480,4351" coordsize="30,0" path="m4480,4351l4510,4351e" filled="false" stroked="true" strokeweight=".6pt" strokecolor="#000000">
                <v:path arrowok="t"/>
              </v:shape>
            </v:group>
            <v:group style="position:absolute;left:1145;top:5874;width:10;height:30" coordorigin="1145,5874" coordsize="10,30">
              <v:shape style="position:absolute;left:1145;top:5874;width:10;height:30" coordorigin="1145,5874" coordsize="10,30" path="m1145,5888l1155,5888e" filled="false" stroked="true" strokeweight="1.59pt" strokecolor="#000000">
                <v:path arrowok="t"/>
              </v:shape>
            </v:group>
            <v:group style="position:absolute;left:1145;top:5824;width:10;height:30" coordorigin="1145,5824" coordsize="10,30">
              <v:shape style="position:absolute;left:1145;top:5824;width:10;height:30" coordorigin="1145,5824" coordsize="10,30" path="m1145,5839l1155,5839e" filled="false" stroked="true" strokeweight="1.59pt" strokecolor="#000000">
                <v:path arrowok="t"/>
              </v:shape>
            </v:group>
            <v:group style="position:absolute;left:1145;top:5774;width:10;height:30" coordorigin="1145,5774" coordsize="10,30">
              <v:shape style="position:absolute;left:1145;top:5774;width:10;height:30" coordorigin="1145,5774" coordsize="10,30" path="m1145,5789l1155,5789e" filled="false" stroked="true" strokeweight="1.59pt" strokecolor="#000000">
                <v:path arrowok="t"/>
              </v:shape>
            </v:group>
            <v:group style="position:absolute;left:1145;top:5725;width:10;height:30" coordorigin="1145,5725" coordsize="10,30">
              <v:shape style="position:absolute;left:1145;top:5725;width:10;height:30" coordorigin="1145,5725" coordsize="10,30" path="m1145,5740l1155,5740e" filled="false" stroked="true" strokeweight="1.59pt" strokecolor="#000000">
                <v:path arrowok="t"/>
              </v:shape>
            </v:group>
            <v:group style="position:absolute;left:1145;top:5675;width:10;height:30" coordorigin="1145,5675" coordsize="10,30">
              <v:shape style="position:absolute;left:1145;top:5675;width:10;height:30" coordorigin="1145,5675" coordsize="10,30" path="m1145,5690l1155,5690e" filled="false" stroked="true" strokeweight="1.59pt" strokecolor="#000000">
                <v:path arrowok="t"/>
              </v:shape>
            </v:group>
            <v:group style="position:absolute;left:1145;top:5626;width:10;height:30" coordorigin="1145,5626" coordsize="10,30">
              <v:shape style="position:absolute;left:1145;top:5626;width:10;height:30" coordorigin="1145,5626" coordsize="10,30" path="m1145,5640l1155,5640e" filled="false" stroked="true" strokeweight="1.59pt" strokecolor="#000000">
                <v:path arrowok="t"/>
              </v:shape>
            </v:group>
            <v:group style="position:absolute;left:1145;top:5576;width:10;height:30" coordorigin="1145,5576" coordsize="10,30">
              <v:shape style="position:absolute;left:1145;top:5576;width:10;height:30" coordorigin="1145,5576" coordsize="10,30" path="m1145,5591l1155,5591e" filled="false" stroked="true" strokeweight="1.59pt" strokecolor="#000000">
                <v:path arrowok="t"/>
              </v:shape>
            </v:group>
            <v:group style="position:absolute;left:1145;top:5526;width:10;height:30" coordorigin="1145,5526" coordsize="10,30">
              <v:shape style="position:absolute;left:1145;top:5526;width:10;height:30" coordorigin="1145,5526" coordsize="10,30" path="m1145,5541l1155,5541e" filled="false" stroked="true" strokeweight="1.59pt" strokecolor="#000000">
                <v:path arrowok="t"/>
              </v:shape>
            </v:group>
            <v:group style="position:absolute;left:1145;top:5477;width:10;height:30" coordorigin="1145,5477" coordsize="10,30">
              <v:shape style="position:absolute;left:1145;top:5477;width:10;height:30" coordorigin="1145,5477" coordsize="10,30" path="m1145,5492l1155,5492e" filled="false" stroked="true" strokeweight="1.59pt" strokecolor="#000000">
                <v:path arrowok="t"/>
              </v:shape>
            </v:group>
            <v:group style="position:absolute;left:1145;top:5427;width:10;height:30" coordorigin="1145,5427" coordsize="10,30">
              <v:shape style="position:absolute;left:1145;top:5427;width:10;height:30" coordorigin="1145,5427" coordsize="10,30" path="m1145,5442l1155,5442e" filled="false" stroked="true" strokeweight="1.59pt" strokecolor="#000000">
                <v:path arrowok="t"/>
              </v:shape>
            </v:group>
            <v:group style="position:absolute;left:1145;top:5377;width:10;height:30" coordorigin="1145,5377" coordsize="10,30">
              <v:shape style="position:absolute;left:1145;top:5377;width:10;height:30" coordorigin="1145,5377" coordsize="10,30" path="m1145,5392l1155,5392e" filled="false" stroked="true" strokeweight="1.59pt" strokecolor="#000000">
                <v:path arrowok="t"/>
              </v:shape>
            </v:group>
            <v:group style="position:absolute;left:1145;top:5328;width:10;height:30" coordorigin="1145,5328" coordsize="10,30">
              <v:shape style="position:absolute;left:1145;top:5328;width:10;height:30" coordorigin="1145,5328" coordsize="10,30" path="m1145,5343l1155,5343e" filled="false" stroked="true" strokeweight="1.59pt" strokecolor="#000000">
                <v:path arrowok="t"/>
              </v:shape>
            </v:group>
            <v:group style="position:absolute;left:1145;top:5278;width:10;height:30" coordorigin="1145,5278" coordsize="10,30">
              <v:shape style="position:absolute;left:1145;top:5278;width:10;height:30" coordorigin="1145,5278" coordsize="10,30" path="m1145,5293l1155,5293e" filled="false" stroked="true" strokeweight="1.59pt" strokecolor="#000000">
                <v:path arrowok="t"/>
              </v:shape>
            </v:group>
            <v:group style="position:absolute;left:1145;top:5229;width:10;height:30" coordorigin="1145,5229" coordsize="10,30">
              <v:shape style="position:absolute;left:1145;top:5229;width:10;height:30" coordorigin="1145,5229" coordsize="10,30" path="m1145,5244l1155,5244e" filled="false" stroked="true" strokeweight="1.59pt" strokecolor="#000000">
                <v:path arrowok="t"/>
              </v:shape>
            </v:group>
            <v:group style="position:absolute;left:1145;top:5179;width:10;height:30" coordorigin="1145,5179" coordsize="10,30">
              <v:shape style="position:absolute;left:1145;top:5179;width:10;height:30" coordorigin="1145,5179" coordsize="10,30" path="m1145,5194l1155,5194e" filled="false" stroked="true" strokeweight="1.59pt" strokecolor="#000000">
                <v:path arrowok="t"/>
              </v:shape>
            </v:group>
            <v:group style="position:absolute;left:1145;top:5129;width:10;height:30" coordorigin="1145,5129" coordsize="10,30">
              <v:shape style="position:absolute;left:1145;top:5129;width:10;height:30" coordorigin="1145,5129" coordsize="10,30" path="m1145,5144l1155,5144e" filled="false" stroked="true" strokeweight="1.59pt" strokecolor="#000000">
                <v:path arrowok="t"/>
              </v:shape>
            </v:group>
            <v:group style="position:absolute;left:1145;top:5080;width:10;height:30" coordorigin="1145,5080" coordsize="10,30">
              <v:shape style="position:absolute;left:1145;top:5080;width:10;height:30" coordorigin="1145,5080" coordsize="10,30" path="m1145,5095l1155,5095e" filled="false" stroked="true" strokeweight="1.59pt" strokecolor="#000000">
                <v:path arrowok="t"/>
              </v:shape>
            </v:group>
            <v:group style="position:absolute;left:1145;top:5030;width:10;height:30" coordorigin="1145,5030" coordsize="10,30">
              <v:shape style="position:absolute;left:1145;top:5030;width:10;height:30" coordorigin="1145,5030" coordsize="10,30" path="m1145,5045l1155,5045e" filled="false" stroked="true" strokeweight="1.59pt" strokecolor="#000000">
                <v:path arrowok="t"/>
              </v:shape>
            </v:group>
            <v:group style="position:absolute;left:1145;top:4981;width:10;height:30" coordorigin="1145,4981" coordsize="10,30">
              <v:shape style="position:absolute;left:1145;top:4981;width:10;height:30" coordorigin="1145,4981" coordsize="10,30" path="m1145,4996l1155,4996e" filled="false" stroked="true" strokeweight="1.59pt" strokecolor="#000000">
                <v:path arrowok="t"/>
              </v:shape>
            </v:group>
            <v:group style="position:absolute;left:1145;top:4931;width:10;height:30" coordorigin="1145,4931" coordsize="10,30">
              <v:shape style="position:absolute;left:1145;top:4931;width:10;height:30" coordorigin="1145,4931" coordsize="10,30" path="m1145,4946l1155,4946e" filled="false" stroked="true" strokeweight="1.59pt" strokecolor="#000000">
                <v:path arrowok="t"/>
              </v:shape>
            </v:group>
            <v:group style="position:absolute;left:1145;top:4881;width:10;height:30" coordorigin="1145,4881" coordsize="10,30">
              <v:shape style="position:absolute;left:1145;top:4881;width:10;height:30" coordorigin="1145,4881" coordsize="10,30" path="m1145,4896l1155,4896e" filled="false" stroked="true" strokeweight="1.59pt" strokecolor="#000000">
                <v:path arrowok="t"/>
              </v:shape>
            </v:group>
            <v:group style="position:absolute;left:1145;top:4832;width:10;height:30" coordorigin="1145,4832" coordsize="10,30">
              <v:shape style="position:absolute;left:1145;top:4832;width:10;height:30" coordorigin="1145,4832" coordsize="10,30" path="m1145,4847l1155,4847e" filled="false" stroked="true" strokeweight="1.59pt" strokecolor="#000000">
                <v:path arrowok="t"/>
              </v:shape>
            </v:group>
            <v:group style="position:absolute;left:1145;top:4782;width:10;height:30" coordorigin="1145,4782" coordsize="10,30">
              <v:shape style="position:absolute;left:1145;top:4782;width:10;height:30" coordorigin="1145,4782" coordsize="10,30" path="m1145,4797l1155,4797e" filled="false" stroked="true" strokeweight="1.59pt" strokecolor="#000000">
                <v:path arrowok="t"/>
              </v:shape>
            </v:group>
            <v:group style="position:absolute;left:1145;top:4733;width:10;height:30" coordorigin="1145,4733" coordsize="10,30">
              <v:shape style="position:absolute;left:1145;top:4733;width:10;height:30" coordorigin="1145,4733" coordsize="10,30" path="m1145,4748l1155,4748e" filled="false" stroked="true" strokeweight="1.59pt" strokecolor="#000000">
                <v:path arrowok="t"/>
              </v:shape>
            </v:group>
            <v:group style="position:absolute;left:1145;top:4683;width:10;height:30" coordorigin="1145,4683" coordsize="10,30">
              <v:shape style="position:absolute;left:1145;top:4683;width:10;height:30" coordorigin="1145,4683" coordsize="10,30" path="m1145,4698l1155,4698e" filled="false" stroked="true" strokeweight="1.59pt" strokecolor="#000000">
                <v:path arrowok="t"/>
              </v:shape>
            </v:group>
            <v:group style="position:absolute;left:1145;top:4633;width:10;height:30" coordorigin="1145,4633" coordsize="10,30">
              <v:shape style="position:absolute;left:1145;top:4633;width:10;height:30" coordorigin="1145,4633" coordsize="10,30" path="m1145,4648l1155,4648e" filled="false" stroked="true" strokeweight="1.59pt" strokecolor="#000000">
                <v:path arrowok="t"/>
              </v:shape>
            </v:group>
            <v:group style="position:absolute;left:1145;top:4584;width:10;height:30" coordorigin="1145,4584" coordsize="10,30">
              <v:shape style="position:absolute;left:1145;top:4584;width:10;height:30" coordorigin="1145,4584" coordsize="10,30" path="m1145,4599l1155,4599e" filled="false" stroked="true" strokeweight="1.59pt" strokecolor="#000000">
                <v:path arrowok="t"/>
              </v:shape>
            </v:group>
            <v:group style="position:absolute;left:1145;top:4534;width:10;height:30" coordorigin="1145,4534" coordsize="10,30">
              <v:shape style="position:absolute;left:1145;top:4534;width:10;height:30" coordorigin="1145,4534" coordsize="10,30" path="m1145,4549l1155,4549e" filled="false" stroked="true" strokeweight="1.59pt" strokecolor="#000000">
                <v:path arrowok="t"/>
              </v:shape>
            </v:group>
            <v:group style="position:absolute;left:1145;top:4485;width:10;height:30" coordorigin="1145,4485" coordsize="10,30">
              <v:shape style="position:absolute;left:1145;top:4485;width:10;height:30" coordorigin="1145,4485" coordsize="10,30" path="m1145,4499l1155,4499e" filled="false" stroked="true" strokeweight="1.59pt" strokecolor="#000000">
                <v:path arrowok="t"/>
              </v:shape>
            </v:group>
            <v:group style="position:absolute;left:1145;top:4435;width:10;height:30" coordorigin="1145,4435" coordsize="10,30">
              <v:shape style="position:absolute;left:1145;top:4435;width:10;height:30" coordorigin="1145,4435" coordsize="10,30" path="m1145,4450l1155,4450e" filled="false" stroked="true" strokeweight="1.59pt" strokecolor="#000000">
                <v:path arrowok="t"/>
              </v:shape>
            </v:group>
            <v:group style="position:absolute;left:1145;top:4385;width:10;height:30" coordorigin="1145,4385" coordsize="10,30">
              <v:shape style="position:absolute;left:1145;top:4385;width:10;height:30" coordorigin="1145,4385" coordsize="10,30" path="m1145,4400l1155,4400e" filled="false" stroked="true" strokeweight="1.59pt" strokecolor="#000000">
                <v:path arrowok="t"/>
              </v:shape>
            </v:group>
            <v:group style="position:absolute;left:4530;top:4346;width:30;height:10" coordorigin="4530,4346" coordsize="30,10">
              <v:shape style="position:absolute;left:4530;top:4346;width:30;height:10" coordorigin="4530,4346" coordsize="30,10" path="m4530,4351l4560,4351e" filled="false" stroked="true" strokeweight=".6pt" strokecolor="#000000">
                <v:path arrowok="t"/>
              </v:shape>
            </v:group>
            <v:group style="position:absolute;left:4580;top:4346;width:30;height:10" coordorigin="4580,4346" coordsize="30,10">
              <v:shape style="position:absolute;left:4580;top:4346;width:30;height:10" coordorigin="4580,4346" coordsize="30,10" path="m4580,4351l4610,4351e" filled="false" stroked="true" strokeweight=".6pt" strokecolor="#000000">
                <v:path arrowok="t"/>
              </v:shape>
            </v:group>
            <v:group style="position:absolute;left:4630;top:4346;width:30;height:10" coordorigin="4630,4346" coordsize="30,10">
              <v:shape style="position:absolute;left:4630;top:4346;width:30;height:10" coordorigin="4630,4346" coordsize="30,10" path="m4630,4351l4660,4351e" filled="false" stroked="true" strokeweight=".6pt" strokecolor="#000000">
                <v:path arrowok="t"/>
              </v:shape>
            </v:group>
            <v:group style="position:absolute;left:4680;top:4346;width:30;height:10" coordorigin="4680,4346" coordsize="30,10">
              <v:shape style="position:absolute;left:4680;top:4346;width:30;height:10" coordorigin="4680,4346" coordsize="30,10" path="m4680,4351l4710,4351e" filled="false" stroked="true" strokeweight=".6pt" strokecolor="#000000">
                <v:path arrowok="t"/>
              </v:shape>
            </v:group>
            <v:group style="position:absolute;left:4730;top:4346;width:30;height:10" coordorigin="4730,4346" coordsize="30,10">
              <v:shape style="position:absolute;left:4730;top:4346;width:30;height:10" coordorigin="4730,4346" coordsize="30,10" path="m4730,4351l4760,4351e" filled="false" stroked="true" strokeweight=".6pt" strokecolor="#000000">
                <v:path arrowok="t"/>
              </v:shape>
            </v:group>
            <v:group style="position:absolute;left:4780;top:4346;width:30;height:10" coordorigin="4780,4346" coordsize="30,10">
              <v:shape style="position:absolute;left:4780;top:4346;width:30;height:10" coordorigin="4780,4346" coordsize="30,10" path="m4780,4351l4810,4351e" filled="false" stroked="true" strokeweight=".6pt" strokecolor="#000000">
                <v:path arrowok="t"/>
              </v:shape>
            </v:group>
            <v:group style="position:absolute;left:4830;top:4346;width:30;height:10" coordorigin="4830,4346" coordsize="30,10">
              <v:shape style="position:absolute;left:4830;top:4346;width:30;height:10" coordorigin="4830,4346" coordsize="30,10" path="m4830,4351l4860,4351e" filled="false" stroked="true" strokeweight=".6pt" strokecolor="#000000">
                <v:path arrowok="t"/>
              </v:shape>
            </v:group>
            <v:group style="position:absolute;left:4879;top:4346;width:30;height:10" coordorigin="4879,4346" coordsize="30,10">
              <v:shape style="position:absolute;left:4879;top:4346;width:30;height:10" coordorigin="4879,4346" coordsize="30,10" path="m4879,4351l4909,4351e" filled="false" stroked="true" strokeweight=".6pt" strokecolor="#000000">
                <v:path arrowok="t"/>
              </v:shape>
            </v:group>
            <v:group style="position:absolute;left:4929;top:4346;width:30;height:10" coordorigin="4929,4346" coordsize="30,10">
              <v:shape style="position:absolute;left:4929;top:4346;width:30;height:10" coordorigin="4929,4346" coordsize="30,10" path="m4929,4351l4959,4351e" filled="false" stroked="true" strokeweight=".6pt" strokecolor="#000000">
                <v:path arrowok="t"/>
              </v:shape>
            </v:group>
            <v:group style="position:absolute;left:4979;top:4346;width:30;height:10" coordorigin="4979,4346" coordsize="30,10">
              <v:shape style="position:absolute;left:4979;top:4346;width:30;height:10" coordorigin="4979,4346" coordsize="30,10" path="m4979,4351l5009,4351e" filled="false" stroked="true" strokeweight=".6pt" strokecolor="#000000">
                <v:path arrowok="t"/>
              </v:shape>
            </v:group>
            <v:group style="position:absolute;left:5029;top:4346;width:30;height:10" coordorigin="5029,4346" coordsize="30,10">
              <v:shape style="position:absolute;left:5029;top:4346;width:30;height:10" coordorigin="5029,4346" coordsize="30,10" path="m5029,4351l5059,4351e" filled="false" stroked="true" strokeweight=".6pt" strokecolor="#000000">
                <v:path arrowok="t"/>
              </v:shape>
            </v:group>
            <v:group style="position:absolute;left:5079;top:4346;width:30;height:10" coordorigin="5079,4346" coordsize="30,10">
              <v:shape style="position:absolute;left:5079;top:4346;width:30;height:10" coordorigin="5079,4346" coordsize="30,10" path="m5079,4351l5109,4351e" filled="false" stroked="true" strokeweight=".6pt" strokecolor="#000000">
                <v:path arrowok="t"/>
              </v:shape>
            </v:group>
            <v:group style="position:absolute;left:5129;top:4346;width:30;height:10" coordorigin="5129,4346" coordsize="30,10">
              <v:shape style="position:absolute;left:5129;top:4346;width:30;height:10" coordorigin="5129,4346" coordsize="30,10" path="m5129,4351l5159,4351e" filled="false" stroked="true" strokeweight=".6pt" strokecolor="#000000">
                <v:path arrowok="t"/>
              </v:shape>
            </v:group>
            <v:group style="position:absolute;left:5179;top:4346;width:30;height:10" coordorigin="5179,4346" coordsize="30,10">
              <v:shape style="position:absolute;left:5179;top:4346;width:30;height:10" coordorigin="5179,4346" coordsize="30,10" path="m5179,4351l5209,4351e" filled="false" stroked="true" strokeweight=".6pt" strokecolor="#000000">
                <v:path arrowok="t"/>
              </v:shape>
            </v:group>
            <v:group style="position:absolute;left:5229;top:4346;width:30;height:10" coordorigin="5229,4346" coordsize="30,10">
              <v:shape style="position:absolute;left:5229;top:4346;width:30;height:10" coordorigin="5229,4346" coordsize="30,10" path="m5229,4351l5259,4351e" filled="false" stroked="true" strokeweight=".6pt" strokecolor="#000000">
                <v:path arrowok="t"/>
              </v:shape>
            </v:group>
            <v:group style="position:absolute;left:5279;top:4346;width:30;height:10" coordorigin="5279,4346" coordsize="30,10">
              <v:shape style="position:absolute;left:5279;top:4346;width:30;height:10" coordorigin="5279,4346" coordsize="30,10" path="m5279,4351l5309,4351e" filled="false" stroked="true" strokeweight=".6pt" strokecolor="#000000">
                <v:path arrowok="t"/>
              </v:shape>
            </v:group>
            <v:group style="position:absolute;left:5329;top:4346;width:30;height:10" coordorigin="5329,4346" coordsize="30,10">
              <v:shape style="position:absolute;left:5329;top:4346;width:30;height:10" coordorigin="5329,4346" coordsize="30,10" path="m5329,4351l5359,4351e" filled="false" stroked="true" strokeweight=".6pt" strokecolor="#000000">
                <v:path arrowok="t"/>
              </v:shape>
            </v:group>
            <v:group style="position:absolute;left:5379;top:4346;width:30;height:10" coordorigin="5379,4346" coordsize="30,10">
              <v:shape style="position:absolute;left:5379;top:4346;width:30;height:10" coordorigin="5379,4346" coordsize="30,10" path="m5379,4351l5409,4351e" filled="false" stroked="true" strokeweight=".6pt" strokecolor="#000000">
                <v:path arrowok="t"/>
              </v:shape>
            </v:group>
            <v:group style="position:absolute;left:5429;top:4346;width:30;height:10" coordorigin="5429,4346" coordsize="30,10">
              <v:shape style="position:absolute;left:5429;top:4346;width:30;height:10" coordorigin="5429,4346" coordsize="30,10" path="m5429,4351l5459,4351e" filled="false" stroked="true" strokeweight=".6pt" strokecolor="#000000">
                <v:path arrowok="t"/>
              </v:shape>
            </v:group>
            <v:group style="position:absolute;left:5479;top:4346;width:30;height:10" coordorigin="5479,4346" coordsize="30,10">
              <v:shape style="position:absolute;left:5479;top:4346;width:30;height:10" coordorigin="5479,4346" coordsize="30,10" path="m5479,4351l5509,4351e" filled="false" stroked="true" strokeweight=".6pt" strokecolor="#000000">
                <v:path arrowok="t"/>
              </v:shape>
            </v:group>
            <v:group style="position:absolute;left:5528;top:4346;width:30;height:10" coordorigin="5528,4346" coordsize="30,10">
              <v:shape style="position:absolute;left:5528;top:4346;width:30;height:10" coordorigin="5528,4346" coordsize="30,10" path="m5528,4351l5558,4351e" filled="false" stroked="true" strokeweight=".6pt" strokecolor="#000000">
                <v:path arrowok="t"/>
              </v:shape>
            </v:group>
            <v:group style="position:absolute;left:5578;top:4346;width:30;height:10" coordorigin="5578,4346" coordsize="30,10">
              <v:shape style="position:absolute;left:5578;top:4346;width:30;height:10" coordorigin="5578,4346" coordsize="30,10" path="m5578,4351l5608,4351e" filled="false" stroked="true" strokeweight=".6pt" strokecolor="#000000">
                <v:path arrowok="t"/>
              </v:shape>
            </v:group>
            <v:group style="position:absolute;left:5628;top:4346;width:30;height:10" coordorigin="5628,4346" coordsize="30,10">
              <v:shape style="position:absolute;left:5628;top:4346;width:30;height:10" coordorigin="5628,4346" coordsize="30,10" path="m5628,4351l5658,4351e" filled="false" stroked="true" strokeweight=".6pt" strokecolor="#000000">
                <v:path arrowok="t"/>
              </v:shape>
            </v:group>
            <v:group style="position:absolute;left:5678;top:4346;width:30;height:10" coordorigin="5678,4346" coordsize="30,10">
              <v:shape style="position:absolute;left:5678;top:4346;width:30;height:10" coordorigin="5678,4346" coordsize="30,10" path="m5678,4351l5708,4351e" filled="false" stroked="true" strokeweight=".6pt" strokecolor="#000000">
                <v:path arrowok="t"/>
              </v:shape>
            </v:group>
            <v:group style="position:absolute;left:5728;top:4346;width:30;height:10" coordorigin="5728,4346" coordsize="30,10">
              <v:shape style="position:absolute;left:5728;top:4346;width:30;height:10" coordorigin="5728,4346" coordsize="30,10" path="m5728,4351l5758,4351e" filled="false" stroked="true" strokeweight=".6pt" strokecolor="#000000">
                <v:path arrowok="t"/>
              </v:shape>
            </v:group>
            <v:group style="position:absolute;left:5778;top:4346;width:30;height:10" coordorigin="5778,4346" coordsize="30,10">
              <v:shape style="position:absolute;left:5778;top:4346;width:30;height:10" coordorigin="5778,4346" coordsize="30,10" path="m5778,4351l5808,4351e" filled="false" stroked="true" strokeweight=".6pt" strokecolor="#000000">
                <v:path arrowok="t"/>
              </v:shape>
            </v:group>
            <v:group style="position:absolute;left:5828;top:4346;width:30;height:10" coordorigin="5828,4346" coordsize="30,10">
              <v:shape style="position:absolute;left:5828;top:4346;width:30;height:10" coordorigin="5828,4346" coordsize="30,10" path="m5828,4351l5858,4351e" filled="false" stroked="true" strokeweight=".6pt" strokecolor="#000000">
                <v:path arrowok="t"/>
              </v:shape>
            </v:group>
            <v:group style="position:absolute;left:5878;top:4346;width:30;height:10" coordorigin="5878,4346" coordsize="30,10">
              <v:shape style="position:absolute;left:5878;top:4346;width:30;height:10" coordorigin="5878,4346" coordsize="30,10" path="m5878,4351l5908,4351e" filled="false" stroked="true" strokeweight=".6pt" strokecolor="#000000">
                <v:path arrowok="t"/>
              </v:shape>
            </v:group>
            <v:group style="position:absolute;left:5928;top:4346;width:30;height:10" coordorigin="5928,4346" coordsize="30,10">
              <v:shape style="position:absolute;left:5928;top:4346;width:30;height:10" coordorigin="5928,4346" coordsize="30,10" path="m5928,4351l5958,4351e" filled="false" stroked="true" strokeweight=".6pt" strokecolor="#000000">
                <v:path arrowok="t"/>
              </v:shape>
            </v:group>
            <v:group style="position:absolute;left:5978;top:4346;width:30;height:10" coordorigin="5978,4346" coordsize="30,10">
              <v:shape style="position:absolute;left:5978;top:4346;width:30;height:10" coordorigin="5978,4346" coordsize="30,10" path="m5978,4351l6008,4351e" filled="false" stroked="true" strokeweight=".6pt" strokecolor="#000000">
                <v:path arrowok="t"/>
              </v:shape>
            </v:group>
            <v:group style="position:absolute;left:6028;top:4346;width:30;height:10" coordorigin="6028,4346" coordsize="30,10">
              <v:shape style="position:absolute;left:6028;top:4346;width:30;height:10" coordorigin="6028,4346" coordsize="30,10" path="m6028,4351l6058,4351e" filled="false" stroked="true" strokeweight=".6pt" strokecolor="#000000">
                <v:path arrowok="t"/>
              </v:shape>
            </v:group>
            <v:group style="position:absolute;left:6078;top:4346;width:30;height:10" coordorigin="6078,4346" coordsize="30,10">
              <v:shape style="position:absolute;left:6078;top:4346;width:30;height:10" coordorigin="6078,4346" coordsize="30,10" path="m6078,4351l6108,4351e" filled="false" stroked="true" strokeweight=".6pt" strokecolor="#000000">
                <v:path arrowok="t"/>
              </v:shape>
            </v:group>
            <v:group style="position:absolute;left:6128;top:4346;width:30;height:10" coordorigin="6128,4346" coordsize="30,10">
              <v:shape style="position:absolute;left:6128;top:4346;width:30;height:10" coordorigin="6128,4346" coordsize="30,10" path="m6128,4351l6158,4351e" filled="false" stroked="true" strokeweight=".6pt" strokecolor="#000000">
                <v:path arrowok="t"/>
              </v:shape>
            </v:group>
            <v:group style="position:absolute;left:6177;top:4346;width:30;height:10" coordorigin="6177,4346" coordsize="30,10">
              <v:shape style="position:absolute;left:6177;top:4346;width:30;height:10" coordorigin="6177,4346" coordsize="30,10" path="m6177,4351l6207,4351e" filled="false" stroked="true" strokeweight=".6pt" strokecolor="#000000">
                <v:path arrowok="t"/>
              </v:shape>
            </v:group>
            <v:group style="position:absolute;left:6227;top:4346;width:30;height:10" coordorigin="6227,4346" coordsize="30,10">
              <v:shape style="position:absolute;left:6227;top:4346;width:30;height:10" coordorigin="6227,4346" coordsize="30,10" path="m6227,4351l6257,4351e" filled="false" stroked="true" strokeweight=".6pt" strokecolor="#000000">
                <v:path arrowok="t"/>
              </v:shape>
            </v:group>
            <v:group style="position:absolute;left:6277;top:4346;width:30;height:10" coordorigin="6277,4346" coordsize="30,10">
              <v:shape style="position:absolute;left:6277;top:4346;width:30;height:10" coordorigin="6277,4346" coordsize="30,10" path="m6277,4351l6307,4351e" filled="false" stroked="true" strokeweight=".6pt" strokecolor="#000000">
                <v:path arrowok="t"/>
              </v:shape>
            </v:group>
            <v:group style="position:absolute;left:6327;top:4346;width:30;height:10" coordorigin="6327,4346" coordsize="30,10">
              <v:shape style="position:absolute;left:6327;top:4346;width:30;height:10" coordorigin="6327,4346" coordsize="30,10" path="m6327,4351l6357,4351e" filled="false" stroked="true" strokeweight=".6pt" strokecolor="#000000">
                <v:path arrowok="t"/>
              </v:shape>
            </v:group>
            <v:group style="position:absolute;left:6377;top:4346;width:30;height:10" coordorigin="6377,4346" coordsize="30,10">
              <v:shape style="position:absolute;left:6377;top:4346;width:30;height:10" coordorigin="6377,4346" coordsize="30,10" path="m6377,4351l6407,4351e" filled="false" stroked="true" strokeweight=".6pt" strokecolor="#000000">
                <v:path arrowok="t"/>
              </v:shape>
            </v:group>
            <v:group style="position:absolute;left:6427;top:4346;width:30;height:10" coordorigin="6427,4346" coordsize="30,10">
              <v:shape style="position:absolute;left:6427;top:4346;width:30;height:10" coordorigin="6427,4346" coordsize="30,10" path="m6427,4351l6457,4351e" filled="false" stroked="true" strokeweight=".6pt" strokecolor="#000000">
                <v:path arrowok="t"/>
              </v:shape>
            </v:group>
            <v:group style="position:absolute;left:6477;top:4346;width:30;height:10" coordorigin="6477,4346" coordsize="30,10">
              <v:shape style="position:absolute;left:6477;top:4346;width:30;height:10" coordorigin="6477,4346" coordsize="30,10" path="m6477,4351l6507,4351e" filled="false" stroked="true" strokeweight=".6pt" strokecolor="#000000">
                <v:path arrowok="t"/>
              </v:shape>
            </v:group>
            <v:group style="position:absolute;left:6527;top:4346;width:30;height:10" coordorigin="6527,4346" coordsize="30,10">
              <v:shape style="position:absolute;left:6527;top:4346;width:30;height:10" coordorigin="6527,4346" coordsize="30,10" path="m6527,4351l6557,4351e" filled="false" stroked="true" strokeweight=".6pt" strokecolor="#000000">
                <v:path arrowok="t"/>
              </v:shape>
            </v:group>
            <v:group style="position:absolute;left:6577;top:4346;width:30;height:10" coordorigin="6577,4346" coordsize="30,10">
              <v:shape style="position:absolute;left:6577;top:4346;width:30;height:10" coordorigin="6577,4346" coordsize="30,10" path="m6577,4351l6607,4351e" filled="false" stroked="true" strokeweight=".6pt" strokecolor="#000000">
                <v:path arrowok="t"/>
              </v:shape>
            </v:group>
            <v:group style="position:absolute;left:6627;top:4346;width:30;height:10" coordorigin="6627,4346" coordsize="30,10">
              <v:shape style="position:absolute;left:6627;top:4346;width:30;height:10" coordorigin="6627,4346" coordsize="30,10" path="m6627,4351l6657,4351e" filled="false" stroked="true" strokeweight=".6pt" strokecolor="#000000">
                <v:path arrowok="t"/>
              </v:shape>
            </v:group>
            <v:group style="position:absolute;left:6677;top:4346;width:30;height:10" coordorigin="6677,4346" coordsize="30,10">
              <v:shape style="position:absolute;left:6677;top:4346;width:30;height:10" coordorigin="6677,4346" coordsize="30,10" path="m6677,4351l6707,4351e" filled="false" stroked="true" strokeweight=".6pt" strokecolor="#000000">
                <v:path arrowok="t"/>
              </v:shape>
            </v:group>
            <v:group style="position:absolute;left:6727;top:4346;width:30;height:10" coordorigin="6727,4346" coordsize="30,10">
              <v:shape style="position:absolute;left:6727;top:4346;width:30;height:10" coordorigin="6727,4346" coordsize="30,10" path="m6727,4351l6757,4351e" filled="false" stroked="true" strokeweight=".6pt" strokecolor="#000000">
                <v:path arrowok="t"/>
              </v:shape>
            </v:group>
            <v:group style="position:absolute;left:6777;top:4346;width:30;height:10" coordorigin="6777,4346" coordsize="30,10">
              <v:shape style="position:absolute;left:6777;top:4346;width:30;height:10" coordorigin="6777,4346" coordsize="30,10" path="m6777,4351l6807,4351e" filled="false" stroked="true" strokeweight=".6pt" strokecolor="#000000">
                <v:path arrowok="t"/>
              </v:shape>
            </v:group>
            <v:group style="position:absolute;left:6827;top:4346;width:30;height:10" coordorigin="6827,4346" coordsize="30,10">
              <v:shape style="position:absolute;left:6827;top:4346;width:30;height:10" coordorigin="6827,4346" coordsize="30,10" path="m6827,4351l6856,4351e" filled="false" stroked="true" strokeweight=".6pt" strokecolor="#000000">
                <v:path arrowok="t"/>
              </v:shape>
            </v:group>
            <v:group style="position:absolute;left:6876;top:4346;width:30;height:10" coordorigin="6876,4346" coordsize="30,10">
              <v:shape style="position:absolute;left:6876;top:4346;width:30;height:10" coordorigin="6876,4346" coordsize="30,10" path="m6876,4351l6906,4351e" filled="false" stroked="true" strokeweight=".6pt" strokecolor="#000000">
                <v:path arrowok="t"/>
              </v:shape>
            </v:group>
            <v:group style="position:absolute;left:6926;top:4346;width:30;height:10" coordorigin="6926,4346" coordsize="30,10">
              <v:shape style="position:absolute;left:6926;top:4346;width:30;height:10" coordorigin="6926,4346" coordsize="30,10" path="m6926,4351l6956,4351e" filled="false" stroked="true" strokeweight=".6pt" strokecolor="#000000">
                <v:path arrowok="t"/>
              </v:shape>
            </v:group>
            <v:group style="position:absolute;left:6976;top:4346;width:30;height:10" coordorigin="6976,4346" coordsize="30,10">
              <v:shape style="position:absolute;left:6976;top:4346;width:30;height:10" coordorigin="6976,4346" coordsize="30,10" path="m6976,4351l7006,4351e" filled="false" stroked="true" strokeweight=".6pt" strokecolor="#000000">
                <v:path arrowok="t"/>
              </v:shape>
            </v:group>
            <v:group style="position:absolute;left:7026;top:4346;width:30;height:10" coordorigin="7026,4346" coordsize="30,10">
              <v:shape style="position:absolute;left:7026;top:4346;width:30;height:10" coordorigin="7026,4346" coordsize="30,10" path="m7026,4351l7056,4351e" filled="false" stroked="true" strokeweight=".6pt" strokecolor="#000000">
                <v:path arrowok="t"/>
              </v:shape>
            </v:group>
            <v:group style="position:absolute;left:7076;top:4346;width:30;height:10" coordorigin="7076,4346" coordsize="30,10">
              <v:shape style="position:absolute;left:7076;top:4346;width:30;height:10" coordorigin="7076,4346" coordsize="30,10" path="m7076,4351l7106,4351e" filled="false" stroked="true" strokeweight=".6pt" strokecolor="#000000">
                <v:path arrowok="t"/>
              </v:shape>
            </v:group>
            <v:group style="position:absolute;left:7126;top:4346;width:30;height:10" coordorigin="7126,4346" coordsize="30,10">
              <v:shape style="position:absolute;left:7126;top:4346;width:30;height:10" coordorigin="7126,4346" coordsize="30,10" path="m7126,4351l7156,4351e" filled="false" stroked="true" strokeweight=".6pt" strokecolor="#000000">
                <v:path arrowok="t"/>
              </v:shape>
            </v:group>
            <v:group style="position:absolute;left:7176;top:4346;width:30;height:10" coordorigin="7176,4346" coordsize="30,10">
              <v:shape style="position:absolute;left:7176;top:4346;width:30;height:10" coordorigin="7176,4346" coordsize="30,10" path="m7176,4351l7206,4351e" filled="false" stroked="true" strokeweight=".6pt" strokecolor="#000000">
                <v:path arrowok="t"/>
              </v:shape>
            </v:group>
            <v:group style="position:absolute;left:7226;top:4346;width:30;height:10" coordorigin="7226,4346" coordsize="30,10">
              <v:shape style="position:absolute;left:7226;top:4346;width:30;height:10" coordorigin="7226,4346" coordsize="30,10" path="m7226,4351l7256,4351e" filled="false" stroked="true" strokeweight=".6pt" strokecolor="#000000">
                <v:path arrowok="t"/>
              </v:shape>
            </v:group>
            <v:group style="position:absolute;left:7276;top:4346;width:30;height:10" coordorigin="7276,4346" coordsize="30,10">
              <v:shape style="position:absolute;left:7276;top:4346;width:30;height:10" coordorigin="7276,4346" coordsize="30,10" path="m7276,4351l7306,4351e" filled="false" stroked="true" strokeweight=".6pt" strokecolor="#000000">
                <v:path arrowok="t"/>
              </v:shape>
            </v:group>
            <v:group style="position:absolute;left:7326;top:4346;width:30;height:10" coordorigin="7326,4346" coordsize="30,10">
              <v:shape style="position:absolute;left:7326;top:4346;width:30;height:10" coordorigin="7326,4346" coordsize="30,10" path="m7326,4351l7356,4351e" filled="false" stroked="true" strokeweight=".6pt" strokecolor="#000000">
                <v:path arrowok="t"/>
              </v:shape>
            </v:group>
            <v:group style="position:absolute;left:7376;top:4346;width:30;height:10" coordorigin="7376,4346" coordsize="30,10">
              <v:shape style="position:absolute;left:7376;top:4346;width:30;height:10" coordorigin="7376,4346" coordsize="30,10" path="m7376,4351l7406,4351e" filled="false" stroked="true" strokeweight=".6pt" strokecolor="#000000">
                <v:path arrowok="t"/>
              </v:shape>
            </v:group>
            <v:group style="position:absolute;left:7426;top:4346;width:30;height:10" coordorigin="7426,4346" coordsize="30,10">
              <v:shape style="position:absolute;left:7426;top:4346;width:30;height:10" coordorigin="7426,4346" coordsize="30,10" path="m7426,4351l7456,4351e" filled="false" stroked="true" strokeweight=".6pt" strokecolor="#000000">
                <v:path arrowok="t"/>
              </v:shape>
            </v:group>
            <v:group style="position:absolute;left:7475;top:4346;width:30;height:10" coordorigin="7475,4346" coordsize="30,10">
              <v:shape style="position:absolute;left:7475;top:4346;width:30;height:10" coordorigin="7475,4346" coordsize="30,10" path="m7475,4351l7505,4351e" filled="false" stroked="true" strokeweight=".6pt" strokecolor="#000000">
                <v:path arrowok="t"/>
              </v:shape>
            </v:group>
            <v:group style="position:absolute;left:7525;top:4346;width:30;height:10" coordorigin="7525,4346" coordsize="30,10">
              <v:shape style="position:absolute;left:7525;top:4346;width:30;height:10" coordorigin="7525,4346" coordsize="30,10" path="m7525,4351l7555,4351e" filled="false" stroked="true" strokeweight=".6pt" strokecolor="#000000">
                <v:path arrowok="t"/>
              </v:shape>
            </v:group>
            <v:group style="position:absolute;left:7575;top:4346;width:30;height:10" coordorigin="7575,4346" coordsize="30,10">
              <v:shape style="position:absolute;left:7575;top:4346;width:30;height:10" coordorigin="7575,4346" coordsize="30,10" path="m7575,4351l7605,4351e" filled="false" stroked="true" strokeweight=".6pt" strokecolor="#000000">
                <v:path arrowok="t"/>
              </v:shape>
            </v:group>
            <v:group style="position:absolute;left:7625;top:4346;width:30;height:10" coordorigin="7625,4346" coordsize="30,10">
              <v:shape style="position:absolute;left:7625;top:4346;width:30;height:10" coordorigin="7625,4346" coordsize="30,10" path="m7625,4351l7655,4351e" filled="false" stroked="true" strokeweight=".6pt" strokecolor="#000000">
                <v:path arrowok="t"/>
              </v:shape>
            </v:group>
            <v:group style="position:absolute;left:7675;top:4346;width:30;height:10" coordorigin="7675,4346" coordsize="30,10">
              <v:shape style="position:absolute;left:7675;top:4346;width:30;height:10" coordorigin="7675,4346" coordsize="30,10" path="m7675,4351l7705,4351e" filled="false" stroked="true" strokeweight=".6pt" strokecolor="#000000">
                <v:path arrowok="t"/>
              </v:shape>
            </v:group>
            <v:group style="position:absolute;left:7725;top:4346;width:30;height:10" coordorigin="7725,4346" coordsize="30,10">
              <v:shape style="position:absolute;left:7725;top:4346;width:30;height:10" coordorigin="7725,4346" coordsize="30,10" path="m7725,4351l7755,4351e" filled="false" stroked="true" strokeweight=".6pt" strokecolor="#000000">
                <v:path arrowok="t"/>
              </v:shape>
            </v:group>
            <v:group style="position:absolute;left:7775;top:4346;width:30;height:10" coordorigin="7775,4346" coordsize="30,10">
              <v:shape style="position:absolute;left:7775;top:4346;width:30;height:10" coordorigin="7775,4346" coordsize="30,10" path="m7775,4351l7805,4351e" filled="false" stroked="true" strokeweight=".6pt" strokecolor="#000000">
                <v:path arrowok="t"/>
              </v:shape>
            </v:group>
            <v:group style="position:absolute;left:7825;top:4351;width:30;height:2" coordorigin="7825,4351" coordsize="30,2">
              <v:shape style="position:absolute;left:7825;top:4351;width:30;height:2" coordorigin="7825,4351" coordsize="30,0" path="m7825,4351l7855,4351e" filled="false" stroked="true" strokeweight=".6pt" strokecolor="#000000">
                <v:path arrowok="t"/>
              </v:shape>
            </v:group>
            <v:group style="position:absolute;left:4490;top:5874;width:10;height:30" coordorigin="4490,5874" coordsize="10,30">
              <v:shape style="position:absolute;left:4490;top:5874;width:10;height:30" coordorigin="4490,5874" coordsize="10,30" path="m4490,5888l4500,5888e" filled="false" stroked="true" strokeweight="1.59pt" strokecolor="#000000">
                <v:path arrowok="t"/>
              </v:shape>
            </v:group>
            <v:group style="position:absolute;left:4490;top:5824;width:10;height:30" coordorigin="4490,5824" coordsize="10,30">
              <v:shape style="position:absolute;left:4490;top:5824;width:10;height:30" coordorigin="4490,5824" coordsize="10,30" path="m4490,5839l4500,5839e" filled="false" stroked="true" strokeweight="1.59pt" strokecolor="#000000">
                <v:path arrowok="t"/>
              </v:shape>
            </v:group>
            <v:group style="position:absolute;left:4490;top:5774;width:10;height:30" coordorigin="4490,5774" coordsize="10,30">
              <v:shape style="position:absolute;left:4490;top:5774;width:10;height:30" coordorigin="4490,5774" coordsize="10,30" path="m4490,5789l4500,5789e" filled="false" stroked="true" strokeweight="1.59pt" strokecolor="#000000">
                <v:path arrowok="t"/>
              </v:shape>
            </v:group>
            <v:group style="position:absolute;left:4490;top:5725;width:10;height:30" coordorigin="4490,5725" coordsize="10,30">
              <v:shape style="position:absolute;left:4490;top:5725;width:10;height:30" coordorigin="4490,5725" coordsize="10,30" path="m4490,5740l4500,5740e" filled="false" stroked="true" strokeweight="1.59pt" strokecolor="#000000">
                <v:path arrowok="t"/>
              </v:shape>
            </v:group>
            <v:group style="position:absolute;left:4490;top:5675;width:10;height:30" coordorigin="4490,5675" coordsize="10,30">
              <v:shape style="position:absolute;left:4490;top:5675;width:10;height:30" coordorigin="4490,5675" coordsize="10,30" path="m4490,5690l4500,5690e" filled="false" stroked="true" strokeweight="1.59pt" strokecolor="#000000">
                <v:path arrowok="t"/>
              </v:shape>
            </v:group>
            <v:group style="position:absolute;left:4490;top:5626;width:10;height:30" coordorigin="4490,5626" coordsize="10,30">
              <v:shape style="position:absolute;left:4490;top:5626;width:10;height:30" coordorigin="4490,5626" coordsize="10,30" path="m4490,5640l4500,5640e" filled="false" stroked="true" strokeweight="1.59pt" strokecolor="#000000">
                <v:path arrowok="t"/>
              </v:shape>
            </v:group>
            <v:group style="position:absolute;left:4490;top:5576;width:10;height:30" coordorigin="4490,5576" coordsize="10,30">
              <v:shape style="position:absolute;left:4490;top:5576;width:10;height:30" coordorigin="4490,5576" coordsize="10,30" path="m4490,5591l4500,5591e" filled="false" stroked="true" strokeweight="1.59pt" strokecolor="#000000">
                <v:path arrowok="t"/>
              </v:shape>
            </v:group>
            <v:group style="position:absolute;left:4490;top:5526;width:10;height:30" coordorigin="4490,5526" coordsize="10,30">
              <v:shape style="position:absolute;left:4490;top:5526;width:10;height:30" coordorigin="4490,5526" coordsize="10,30" path="m4490,5541l4500,5541e" filled="false" stroked="true" strokeweight="1.59pt" strokecolor="#000000">
                <v:path arrowok="t"/>
              </v:shape>
            </v:group>
            <v:group style="position:absolute;left:4490;top:5477;width:10;height:30" coordorigin="4490,5477" coordsize="10,30">
              <v:shape style="position:absolute;left:4490;top:5477;width:10;height:30" coordorigin="4490,5477" coordsize="10,30" path="m4490,5492l4500,5492e" filled="false" stroked="true" strokeweight="1.59pt" strokecolor="#000000">
                <v:path arrowok="t"/>
              </v:shape>
            </v:group>
            <v:group style="position:absolute;left:4490;top:5427;width:10;height:30" coordorigin="4490,5427" coordsize="10,30">
              <v:shape style="position:absolute;left:4490;top:5427;width:10;height:30" coordorigin="4490,5427" coordsize="10,30" path="m4490,5442l4500,5442e" filled="false" stroked="true" strokeweight="1.59pt" strokecolor="#000000">
                <v:path arrowok="t"/>
              </v:shape>
            </v:group>
            <v:group style="position:absolute;left:4490;top:5377;width:10;height:30" coordorigin="4490,5377" coordsize="10,30">
              <v:shape style="position:absolute;left:4490;top:5377;width:10;height:30" coordorigin="4490,5377" coordsize="10,30" path="m4490,5392l4500,5392e" filled="false" stroked="true" strokeweight="1.59pt" strokecolor="#000000">
                <v:path arrowok="t"/>
              </v:shape>
            </v:group>
            <v:group style="position:absolute;left:4490;top:5328;width:10;height:30" coordorigin="4490,5328" coordsize="10,30">
              <v:shape style="position:absolute;left:4490;top:5328;width:10;height:30" coordorigin="4490,5328" coordsize="10,30" path="m4490,5343l4500,5343e" filled="false" stroked="true" strokeweight="1.59pt" strokecolor="#000000">
                <v:path arrowok="t"/>
              </v:shape>
            </v:group>
            <v:group style="position:absolute;left:4490;top:5278;width:10;height:30" coordorigin="4490,5278" coordsize="10,30">
              <v:shape style="position:absolute;left:4490;top:5278;width:10;height:30" coordorigin="4490,5278" coordsize="10,30" path="m4490,5293l4500,5293e" filled="false" stroked="true" strokeweight="1.59pt" strokecolor="#000000">
                <v:path arrowok="t"/>
              </v:shape>
            </v:group>
            <v:group style="position:absolute;left:4490;top:5229;width:10;height:30" coordorigin="4490,5229" coordsize="10,30">
              <v:shape style="position:absolute;left:4490;top:5229;width:10;height:30" coordorigin="4490,5229" coordsize="10,30" path="m4490,5244l4500,5244e" filled="false" stroked="true" strokeweight="1.59pt" strokecolor="#000000">
                <v:path arrowok="t"/>
              </v:shape>
            </v:group>
            <v:group style="position:absolute;left:4490;top:5179;width:10;height:30" coordorigin="4490,5179" coordsize="10,30">
              <v:shape style="position:absolute;left:4490;top:5179;width:10;height:30" coordorigin="4490,5179" coordsize="10,30" path="m4490,5194l4500,5194e" filled="false" stroked="true" strokeweight="1.59pt" strokecolor="#000000">
                <v:path arrowok="t"/>
              </v:shape>
            </v:group>
            <v:group style="position:absolute;left:4490;top:5129;width:10;height:30" coordorigin="4490,5129" coordsize="10,30">
              <v:shape style="position:absolute;left:4490;top:5129;width:10;height:30" coordorigin="4490,5129" coordsize="10,30" path="m4490,5144l4500,5144e" filled="false" stroked="true" strokeweight="1.59pt" strokecolor="#000000">
                <v:path arrowok="t"/>
              </v:shape>
            </v:group>
            <v:group style="position:absolute;left:4490;top:5080;width:10;height:30" coordorigin="4490,5080" coordsize="10,30">
              <v:shape style="position:absolute;left:4490;top:5080;width:10;height:30" coordorigin="4490,5080" coordsize="10,30" path="m4490,5095l4500,5095e" filled="false" stroked="true" strokeweight="1.59pt" strokecolor="#000000">
                <v:path arrowok="t"/>
              </v:shape>
            </v:group>
            <v:group style="position:absolute;left:4490;top:5030;width:10;height:30" coordorigin="4490,5030" coordsize="10,30">
              <v:shape style="position:absolute;left:4490;top:5030;width:10;height:30" coordorigin="4490,5030" coordsize="10,30" path="m4490,5045l4500,5045e" filled="false" stroked="true" strokeweight="1.59pt" strokecolor="#000000">
                <v:path arrowok="t"/>
              </v:shape>
            </v:group>
            <v:group style="position:absolute;left:4490;top:4981;width:10;height:30" coordorigin="4490,4981" coordsize="10,30">
              <v:shape style="position:absolute;left:4490;top:4981;width:10;height:30" coordorigin="4490,4981" coordsize="10,30" path="m4490,4996l4500,4996e" filled="false" stroked="true" strokeweight="1.59pt" strokecolor="#000000">
                <v:path arrowok="t"/>
              </v:shape>
            </v:group>
            <v:group style="position:absolute;left:4490;top:4931;width:10;height:30" coordorigin="4490,4931" coordsize="10,30">
              <v:shape style="position:absolute;left:4490;top:4931;width:10;height:30" coordorigin="4490,4931" coordsize="10,30" path="m4490,4946l4500,4946e" filled="false" stroked="true" strokeweight="1.59pt" strokecolor="#000000">
                <v:path arrowok="t"/>
              </v:shape>
            </v:group>
            <v:group style="position:absolute;left:4490;top:4881;width:10;height:30" coordorigin="4490,4881" coordsize="10,30">
              <v:shape style="position:absolute;left:4490;top:4881;width:10;height:30" coordorigin="4490,4881" coordsize="10,30" path="m4490,4896l4500,4896e" filled="false" stroked="true" strokeweight="1.59pt" strokecolor="#000000">
                <v:path arrowok="t"/>
              </v:shape>
            </v:group>
            <v:group style="position:absolute;left:4490;top:4832;width:10;height:30" coordorigin="4490,4832" coordsize="10,30">
              <v:shape style="position:absolute;left:4490;top:4832;width:10;height:30" coordorigin="4490,4832" coordsize="10,30" path="m4490,4847l4500,4847e" filled="false" stroked="true" strokeweight="1.59pt" strokecolor="#000000">
                <v:path arrowok="t"/>
              </v:shape>
            </v:group>
            <v:group style="position:absolute;left:4490;top:4782;width:10;height:30" coordorigin="4490,4782" coordsize="10,30">
              <v:shape style="position:absolute;left:4490;top:4782;width:10;height:30" coordorigin="4490,4782" coordsize="10,30" path="m4490,4797l4500,4797e" filled="false" stroked="true" strokeweight="1.59pt" strokecolor="#000000">
                <v:path arrowok="t"/>
              </v:shape>
            </v:group>
            <v:group style="position:absolute;left:4490;top:4733;width:10;height:30" coordorigin="4490,4733" coordsize="10,30">
              <v:shape style="position:absolute;left:4490;top:4733;width:10;height:30" coordorigin="4490,4733" coordsize="10,30" path="m4490,4748l4500,4748e" filled="false" stroked="true" strokeweight="1.59pt" strokecolor="#000000">
                <v:path arrowok="t"/>
              </v:shape>
            </v:group>
            <v:group style="position:absolute;left:4490;top:4683;width:10;height:30" coordorigin="4490,4683" coordsize="10,30">
              <v:shape style="position:absolute;left:4490;top:4683;width:10;height:30" coordorigin="4490,4683" coordsize="10,30" path="m4490,4698l4500,4698e" filled="false" stroked="true" strokeweight="1.59pt" strokecolor="#000000">
                <v:path arrowok="t"/>
              </v:shape>
            </v:group>
            <v:group style="position:absolute;left:4490;top:4633;width:10;height:30" coordorigin="4490,4633" coordsize="10,30">
              <v:shape style="position:absolute;left:4490;top:4633;width:10;height:30" coordorigin="4490,4633" coordsize="10,30" path="m4490,4648l4500,4648e" filled="false" stroked="true" strokeweight="1.59pt" strokecolor="#000000">
                <v:path arrowok="t"/>
              </v:shape>
            </v:group>
            <v:group style="position:absolute;left:4490;top:4584;width:10;height:30" coordorigin="4490,4584" coordsize="10,30">
              <v:shape style="position:absolute;left:4490;top:4584;width:10;height:30" coordorigin="4490,4584" coordsize="10,30" path="m4490,4599l4500,4599e" filled="false" stroked="true" strokeweight="1.59pt" strokecolor="#000000">
                <v:path arrowok="t"/>
              </v:shape>
            </v:group>
            <v:group style="position:absolute;left:4490;top:4534;width:10;height:30" coordorigin="4490,4534" coordsize="10,30">
              <v:shape style="position:absolute;left:4490;top:4534;width:10;height:30" coordorigin="4490,4534" coordsize="10,30" path="m4490,4549l4500,4549e" filled="false" stroked="true" strokeweight="1.59pt" strokecolor="#000000">
                <v:path arrowok="t"/>
              </v:shape>
            </v:group>
            <v:group style="position:absolute;left:4490;top:4485;width:10;height:30" coordorigin="4490,4485" coordsize="10,30">
              <v:shape style="position:absolute;left:4490;top:4485;width:10;height:30" coordorigin="4490,4485" coordsize="10,30" path="m4490,4499l4500,4499e" filled="false" stroked="true" strokeweight="1.59pt" strokecolor="#000000">
                <v:path arrowok="t"/>
              </v:shape>
            </v:group>
            <v:group style="position:absolute;left:4490;top:4435;width:10;height:30" coordorigin="4490,4435" coordsize="10,30">
              <v:shape style="position:absolute;left:4490;top:4435;width:10;height:30" coordorigin="4490,4435" coordsize="10,30" path="m4490,4450l4500,4450e" filled="false" stroked="true" strokeweight="1.59pt" strokecolor="#000000">
                <v:path arrowok="t"/>
              </v:shape>
            </v:group>
            <v:group style="position:absolute;left:4490;top:4385;width:10;height:30" coordorigin="4490,4385" coordsize="10,30">
              <v:shape style="position:absolute;left:4490;top:4385;width:10;height:30" coordorigin="4490,4385" coordsize="10,30" path="m4490,4400l4500,4400e" filled="false" stroked="true" strokeweight="1.59pt" strokecolor="#000000">
                <v:path arrowok="t"/>
              </v:shape>
            </v:group>
            <v:group style="position:absolute;left:4490;top:5938;width:10;height:2" coordorigin="4490,5938" coordsize="10,2">
              <v:shape style="position:absolute;left:4490;top:5938;width:10;height:2" coordorigin="4490,5938" coordsize="10,0" path="m4490,5938l4500,5938e" filled="false" stroked="true" strokeweight="1.59pt" strokecolor="#000000">
                <v:path arrowok="t"/>
              </v:shape>
            </v:group>
            <v:group style="position:absolute;left:7875;top:4346;width:30;height:10" coordorigin="7875,4346" coordsize="30,10">
              <v:shape style="position:absolute;left:7875;top:4346;width:30;height:10" coordorigin="7875,4346" coordsize="30,10" path="m7875,4351l7905,4351e" filled="false" stroked="true" strokeweight=".6pt" strokecolor="#000000">
                <v:path arrowok="t"/>
              </v:shape>
            </v:group>
            <v:group style="position:absolute;left:7925;top:4346;width:30;height:10" coordorigin="7925,4346" coordsize="30,10">
              <v:shape style="position:absolute;left:7925;top:4346;width:30;height:10" coordorigin="7925,4346" coordsize="30,10" path="m7925,4351l7955,4351e" filled="false" stroked="true" strokeweight=".6pt" strokecolor="#000000">
                <v:path arrowok="t"/>
              </v:shape>
            </v:group>
            <v:group style="position:absolute;left:7975;top:4346;width:30;height:10" coordorigin="7975,4346" coordsize="30,10">
              <v:shape style="position:absolute;left:7975;top:4346;width:30;height:10" coordorigin="7975,4346" coordsize="30,10" path="m7975,4351l8005,4351e" filled="false" stroked="true" strokeweight=".6pt" strokecolor="#000000">
                <v:path arrowok="t"/>
              </v:shape>
            </v:group>
            <v:group style="position:absolute;left:8025;top:4346;width:30;height:10" coordorigin="8025,4346" coordsize="30,10">
              <v:shape style="position:absolute;left:8025;top:4346;width:30;height:10" coordorigin="8025,4346" coordsize="30,10" path="m8025,4351l8055,4351e" filled="false" stroked="true" strokeweight=".6pt" strokecolor="#000000">
                <v:path arrowok="t"/>
              </v:shape>
            </v:group>
            <v:group style="position:absolute;left:8075;top:4346;width:30;height:10" coordorigin="8075,4346" coordsize="30,10">
              <v:shape style="position:absolute;left:8075;top:4346;width:30;height:10" coordorigin="8075,4346" coordsize="30,10" path="m8075,4351l8105,4351e" filled="false" stroked="true" strokeweight=".6pt" strokecolor="#000000">
                <v:path arrowok="t"/>
              </v:shape>
            </v:group>
            <v:group style="position:absolute;left:8125;top:4346;width:30;height:10" coordorigin="8125,4346" coordsize="30,10">
              <v:shape style="position:absolute;left:8125;top:4346;width:30;height:10" coordorigin="8125,4346" coordsize="30,10" path="m8125,4351l8154,4351e" filled="false" stroked="true" strokeweight=".6pt" strokecolor="#000000">
                <v:path arrowok="t"/>
              </v:shape>
            </v:group>
            <v:group style="position:absolute;left:8174;top:4346;width:30;height:10" coordorigin="8174,4346" coordsize="30,10">
              <v:shape style="position:absolute;left:8174;top:4346;width:30;height:10" coordorigin="8174,4346" coordsize="30,10" path="m8174,4351l8204,4351e" filled="false" stroked="true" strokeweight=".6pt" strokecolor="#000000">
                <v:path arrowok="t"/>
              </v:shape>
            </v:group>
            <v:group style="position:absolute;left:8224;top:4346;width:30;height:10" coordorigin="8224,4346" coordsize="30,10">
              <v:shape style="position:absolute;left:8224;top:4346;width:30;height:10" coordorigin="8224,4346" coordsize="30,10" path="m8224,4351l8254,4351e" filled="false" stroked="true" strokeweight=".6pt" strokecolor="#000000">
                <v:path arrowok="t"/>
              </v:shape>
            </v:group>
            <v:group style="position:absolute;left:8274;top:4346;width:30;height:10" coordorigin="8274,4346" coordsize="30,10">
              <v:shape style="position:absolute;left:8274;top:4346;width:30;height:10" coordorigin="8274,4346" coordsize="30,10" path="m8274,4351l8304,4351e" filled="false" stroked="true" strokeweight=".6pt" strokecolor="#000000">
                <v:path arrowok="t"/>
              </v:shape>
            </v:group>
            <v:group style="position:absolute;left:8324;top:4346;width:30;height:10" coordorigin="8324,4346" coordsize="30,10">
              <v:shape style="position:absolute;left:8324;top:4346;width:30;height:10" coordorigin="8324,4346" coordsize="30,10" path="m8324,4351l8354,4351e" filled="false" stroked="true" strokeweight=".6pt" strokecolor="#000000">
                <v:path arrowok="t"/>
              </v:shape>
            </v:group>
            <v:group style="position:absolute;left:8374;top:4346;width:30;height:10" coordorigin="8374,4346" coordsize="30,10">
              <v:shape style="position:absolute;left:8374;top:4346;width:30;height:10" coordorigin="8374,4346" coordsize="30,10" path="m8374,4351l8404,4351e" filled="false" stroked="true" strokeweight=".6pt" strokecolor="#000000">
                <v:path arrowok="t"/>
              </v:shape>
            </v:group>
            <v:group style="position:absolute;left:8424;top:4346;width:30;height:10" coordorigin="8424,4346" coordsize="30,10">
              <v:shape style="position:absolute;left:8424;top:4346;width:30;height:10" coordorigin="8424,4346" coordsize="30,10" path="m8424,4351l8454,4351e" filled="false" stroked="true" strokeweight=".6pt" strokecolor="#000000">
                <v:path arrowok="t"/>
              </v:shape>
            </v:group>
            <v:group style="position:absolute;left:8474;top:4346;width:30;height:10" coordorigin="8474,4346" coordsize="30,10">
              <v:shape style="position:absolute;left:8474;top:4346;width:30;height:10" coordorigin="8474,4346" coordsize="30,10" path="m8474,4351l8504,4351e" filled="false" stroked="true" strokeweight=".6pt" strokecolor="#000000">
                <v:path arrowok="t"/>
              </v:shape>
            </v:group>
            <v:group style="position:absolute;left:8524;top:4346;width:30;height:10" coordorigin="8524,4346" coordsize="30,10">
              <v:shape style="position:absolute;left:8524;top:4346;width:30;height:10" coordorigin="8524,4346" coordsize="30,10" path="m8524,4351l8554,4351e" filled="false" stroked="true" strokeweight=".6pt" strokecolor="#000000">
                <v:path arrowok="t"/>
              </v:shape>
            </v:group>
            <v:group style="position:absolute;left:8574;top:4346;width:30;height:10" coordorigin="8574,4346" coordsize="30,10">
              <v:shape style="position:absolute;left:8574;top:4346;width:30;height:10" coordorigin="8574,4346" coordsize="30,10" path="m8574,4351l8604,4351e" filled="false" stroked="true" strokeweight=".6pt" strokecolor="#000000">
                <v:path arrowok="t"/>
              </v:shape>
            </v:group>
            <v:group style="position:absolute;left:8624;top:4346;width:30;height:10" coordorigin="8624,4346" coordsize="30,10">
              <v:shape style="position:absolute;left:8624;top:4346;width:30;height:10" coordorigin="8624,4346" coordsize="30,10" path="m8624,4351l8654,4351e" filled="false" stroked="true" strokeweight=".6pt" strokecolor="#000000">
                <v:path arrowok="t"/>
              </v:shape>
            </v:group>
            <v:group style="position:absolute;left:8674;top:4346;width:30;height:10" coordorigin="8674,4346" coordsize="30,10">
              <v:shape style="position:absolute;left:8674;top:4346;width:30;height:10" coordorigin="8674,4346" coordsize="30,10" path="m8674,4351l8704,4351e" filled="false" stroked="true" strokeweight=".6pt" strokecolor="#000000">
                <v:path arrowok="t"/>
              </v:shape>
            </v:group>
            <v:group style="position:absolute;left:8724;top:4346;width:30;height:10" coordorigin="8724,4346" coordsize="30,10">
              <v:shape style="position:absolute;left:8724;top:4346;width:30;height:10" coordorigin="8724,4346" coordsize="30,10" path="m8724,4351l8754,4351e" filled="false" stroked="true" strokeweight=".6pt" strokecolor="#000000">
                <v:path arrowok="t"/>
              </v:shape>
            </v:group>
            <v:group style="position:absolute;left:8774;top:4346;width:30;height:10" coordorigin="8774,4346" coordsize="30,10">
              <v:shape style="position:absolute;left:8774;top:4346;width:30;height:10" coordorigin="8774,4346" coordsize="30,10" path="m8774,4351l8803,4351e" filled="false" stroked="true" strokeweight=".6pt" strokecolor="#000000">
                <v:path arrowok="t"/>
              </v:shape>
            </v:group>
            <v:group style="position:absolute;left:8823;top:4346;width:30;height:10" coordorigin="8823,4346" coordsize="30,10">
              <v:shape style="position:absolute;left:8823;top:4346;width:30;height:10" coordorigin="8823,4346" coordsize="30,10" path="m8823,4351l8853,4351e" filled="false" stroked="true" strokeweight=".6pt" strokecolor="#000000">
                <v:path arrowok="t"/>
              </v:shape>
            </v:group>
            <v:group style="position:absolute;left:8873;top:4346;width:30;height:10" coordorigin="8873,4346" coordsize="30,10">
              <v:shape style="position:absolute;left:8873;top:4346;width:30;height:10" coordorigin="8873,4346" coordsize="30,10" path="m8873,4351l8903,4351e" filled="false" stroked="true" strokeweight=".6pt" strokecolor="#000000">
                <v:path arrowok="t"/>
              </v:shape>
            </v:group>
            <v:group style="position:absolute;left:8923;top:4346;width:30;height:10" coordorigin="8923,4346" coordsize="30,10">
              <v:shape style="position:absolute;left:8923;top:4346;width:30;height:10" coordorigin="8923,4346" coordsize="30,10" path="m8923,4351l8953,4351e" filled="false" stroked="true" strokeweight=".6pt" strokecolor="#000000">
                <v:path arrowok="t"/>
              </v:shape>
            </v:group>
            <v:group style="position:absolute;left:8973;top:4346;width:30;height:10" coordorigin="8973,4346" coordsize="30,10">
              <v:shape style="position:absolute;left:8973;top:4346;width:30;height:10" coordorigin="8973,4346" coordsize="30,10" path="m8973,4351l9003,4351e" filled="false" stroked="true" strokeweight=".6pt" strokecolor="#000000">
                <v:path arrowok="t"/>
              </v:shape>
            </v:group>
            <v:group style="position:absolute;left:9023;top:4346;width:30;height:10" coordorigin="9023,4346" coordsize="30,10">
              <v:shape style="position:absolute;left:9023;top:4346;width:30;height:10" coordorigin="9023,4346" coordsize="30,10" path="m9023,4351l9053,4351e" filled="false" stroked="true" strokeweight=".6pt" strokecolor="#000000">
                <v:path arrowok="t"/>
              </v:shape>
            </v:group>
            <v:group style="position:absolute;left:9073;top:4346;width:30;height:10" coordorigin="9073,4346" coordsize="30,10">
              <v:shape style="position:absolute;left:9073;top:4346;width:30;height:10" coordorigin="9073,4346" coordsize="30,10" path="m9073,4351l9103,4351e" filled="false" stroked="true" strokeweight=".6pt" strokecolor="#000000">
                <v:path arrowok="t"/>
              </v:shape>
            </v:group>
            <v:group style="position:absolute;left:9123;top:4346;width:30;height:10" coordorigin="9123,4346" coordsize="30,10">
              <v:shape style="position:absolute;left:9123;top:4346;width:30;height:10" coordorigin="9123,4346" coordsize="30,10" path="m9123,4351l9153,4351e" filled="false" stroked="true" strokeweight=".6pt" strokecolor="#000000">
                <v:path arrowok="t"/>
              </v:shape>
            </v:group>
            <v:group style="position:absolute;left:9173;top:4346;width:30;height:10" coordorigin="9173,4346" coordsize="30,10">
              <v:shape style="position:absolute;left:9173;top:4346;width:30;height:10" coordorigin="9173,4346" coordsize="30,10" path="m9173,4351l9203,4351e" filled="false" stroked="true" strokeweight=".6pt" strokecolor="#000000">
                <v:path arrowok="t"/>
              </v:shape>
            </v:group>
            <v:group style="position:absolute;left:9223;top:4346;width:30;height:10" coordorigin="9223,4346" coordsize="30,10">
              <v:shape style="position:absolute;left:9223;top:4346;width:30;height:10" coordorigin="9223,4346" coordsize="30,10" path="m9223,4351l9253,4351e" filled="false" stroked="true" strokeweight=".6pt" strokecolor="#000000">
                <v:path arrowok="t"/>
              </v:shape>
            </v:group>
            <v:group style="position:absolute;left:9273;top:4346;width:30;height:10" coordorigin="9273,4346" coordsize="30,10">
              <v:shape style="position:absolute;left:9273;top:4346;width:30;height:10" coordorigin="9273,4346" coordsize="30,10" path="m9273,4351l9303,4351e" filled="false" stroked="true" strokeweight=".6pt" strokecolor="#000000">
                <v:path arrowok="t"/>
              </v:shape>
            </v:group>
            <v:group style="position:absolute;left:9323;top:4346;width:30;height:10" coordorigin="9323,4346" coordsize="30,10">
              <v:shape style="position:absolute;left:9323;top:4346;width:30;height:10" coordorigin="9323,4346" coordsize="30,10" path="m9323,4351l9353,4351e" filled="false" stroked="true" strokeweight=".6pt" strokecolor="#000000">
                <v:path arrowok="t"/>
              </v:shape>
            </v:group>
            <v:group style="position:absolute;left:9373;top:4346;width:30;height:10" coordorigin="9373,4346" coordsize="30,10">
              <v:shape style="position:absolute;left:9373;top:4346;width:30;height:10" coordorigin="9373,4346" coordsize="30,10" path="m9373,4351l9403,4351e" filled="false" stroked="true" strokeweight=".6pt" strokecolor="#000000">
                <v:path arrowok="t"/>
              </v:shape>
            </v:group>
            <v:group style="position:absolute;left:9423;top:4346;width:30;height:10" coordorigin="9423,4346" coordsize="30,10">
              <v:shape style="position:absolute;left:9423;top:4346;width:30;height:10" coordorigin="9423,4346" coordsize="30,10" path="m9423,4351l9453,4351e" filled="false" stroked="true" strokeweight=".6pt" strokecolor="#000000">
                <v:path arrowok="t"/>
              </v:shape>
            </v:group>
            <v:group style="position:absolute;left:9472;top:4346;width:30;height:10" coordorigin="9472,4346" coordsize="30,10">
              <v:shape style="position:absolute;left:9472;top:4346;width:30;height:10" coordorigin="9472,4346" coordsize="30,10" path="m9472,4351l9502,4351e" filled="false" stroked="true" strokeweight=".6pt" strokecolor="#000000">
                <v:path arrowok="t"/>
              </v:shape>
            </v:group>
            <v:group style="position:absolute;left:9522;top:4346;width:30;height:10" coordorigin="9522,4346" coordsize="30,10">
              <v:shape style="position:absolute;left:9522;top:4346;width:30;height:10" coordorigin="9522,4346" coordsize="30,10" path="m9522,4351l9552,4351e" filled="false" stroked="true" strokeweight=".6pt" strokecolor="#000000">
                <v:path arrowok="t"/>
              </v:shape>
            </v:group>
            <v:group style="position:absolute;left:9572;top:4346;width:30;height:10" coordorigin="9572,4346" coordsize="30,10">
              <v:shape style="position:absolute;left:9572;top:4346;width:30;height:10" coordorigin="9572,4346" coordsize="30,10" path="m9572,4351l9602,4351e" filled="false" stroked="true" strokeweight=".6pt" strokecolor="#000000">
                <v:path arrowok="t"/>
              </v:shape>
            </v:group>
            <v:group style="position:absolute;left:9622;top:4346;width:30;height:10" coordorigin="9622,4346" coordsize="30,10">
              <v:shape style="position:absolute;left:9622;top:4346;width:30;height:10" coordorigin="9622,4346" coordsize="30,10" path="m9622,4351l9652,4351e" filled="false" stroked="true" strokeweight=".6pt" strokecolor="#000000">
                <v:path arrowok="t"/>
              </v:shape>
            </v:group>
            <v:group style="position:absolute;left:9672;top:4346;width:30;height:10" coordorigin="9672,4346" coordsize="30,10">
              <v:shape style="position:absolute;left:9672;top:4346;width:30;height:10" coordorigin="9672,4346" coordsize="30,10" path="m9672,4351l9702,4351e" filled="false" stroked="true" strokeweight=".6pt" strokecolor="#000000">
                <v:path arrowok="t"/>
              </v:shape>
            </v:group>
            <v:group style="position:absolute;left:9722;top:4346;width:30;height:10" coordorigin="9722,4346" coordsize="30,10">
              <v:shape style="position:absolute;left:9722;top:4346;width:30;height:10" coordorigin="9722,4346" coordsize="30,10" path="m9722,4351l9752,4351e" filled="false" stroked="true" strokeweight=".6pt" strokecolor="#000000">
                <v:path arrowok="t"/>
              </v:shape>
            </v:group>
            <v:group style="position:absolute;left:9772;top:4346;width:30;height:10" coordorigin="9772,4346" coordsize="30,10">
              <v:shape style="position:absolute;left:9772;top:4346;width:30;height:10" coordorigin="9772,4346" coordsize="30,10" path="m9772,4351l9802,4351e" filled="false" stroked="true" strokeweight=".6pt" strokecolor="#000000">
                <v:path arrowok="t"/>
              </v:shape>
            </v:group>
            <v:group style="position:absolute;left:9822;top:4346;width:30;height:10" coordorigin="9822,4346" coordsize="30,10">
              <v:shape style="position:absolute;left:9822;top:4346;width:30;height:10" coordorigin="9822,4346" coordsize="30,10" path="m9822,4351l9852,4351e" filled="false" stroked="true" strokeweight=".6pt" strokecolor="#000000">
                <v:path arrowok="t"/>
              </v:shape>
            </v:group>
            <v:group style="position:absolute;left:9872;top:4346;width:30;height:10" coordorigin="9872,4346" coordsize="30,10">
              <v:shape style="position:absolute;left:9872;top:4346;width:30;height:10" coordorigin="9872,4346" coordsize="30,10" path="m9872,4351l9902,4351e" filled="false" stroked="true" strokeweight=".6pt" strokecolor="#000000">
                <v:path arrowok="t"/>
              </v:shape>
            </v:group>
            <v:group style="position:absolute;left:9922;top:4346;width:30;height:10" coordorigin="9922,4346" coordsize="30,10">
              <v:shape style="position:absolute;left:9922;top:4346;width:30;height:10" coordorigin="9922,4346" coordsize="30,10" path="m9922,4351l9952,4351e" filled="false" stroked="true" strokeweight=".6pt" strokecolor="#000000">
                <v:path arrowok="t"/>
              </v:shape>
            </v:group>
            <v:group style="position:absolute;left:9972;top:4346;width:30;height:10" coordorigin="9972,4346" coordsize="30,10">
              <v:shape style="position:absolute;left:9972;top:4346;width:30;height:10" coordorigin="9972,4346" coordsize="30,10" path="m9972,4351l10002,4351e" filled="false" stroked="true" strokeweight=".6pt" strokecolor="#000000">
                <v:path arrowok="t"/>
              </v:shape>
            </v:group>
            <v:group style="position:absolute;left:10022;top:4346;width:30;height:10" coordorigin="10022,4346" coordsize="30,10">
              <v:shape style="position:absolute;left:10022;top:4346;width:30;height:10" coordorigin="10022,4346" coordsize="30,10" path="m10022,4351l10052,4351e" filled="false" stroked="true" strokeweight=".6pt" strokecolor="#000000">
                <v:path arrowok="t"/>
              </v:shape>
            </v:group>
            <v:group style="position:absolute;left:10072;top:4346;width:30;height:10" coordorigin="10072,4346" coordsize="30,10">
              <v:shape style="position:absolute;left:10072;top:4346;width:30;height:10" coordorigin="10072,4346" coordsize="30,10" path="m10072,4351l10101,4351e" filled="false" stroked="true" strokeweight=".6pt" strokecolor="#000000">
                <v:path arrowok="t"/>
              </v:shape>
            </v:group>
            <v:group style="position:absolute;left:10121;top:4346;width:30;height:10" coordorigin="10121,4346" coordsize="30,10">
              <v:shape style="position:absolute;left:10121;top:4346;width:30;height:10" coordorigin="10121,4346" coordsize="30,10" path="m10121,4351l10151,4351e" filled="false" stroked="true" strokeweight=".6pt" strokecolor="#000000">
                <v:path arrowok="t"/>
              </v:shape>
            </v:group>
            <v:group style="position:absolute;left:10171;top:4346;width:30;height:10" coordorigin="10171,4346" coordsize="30,10">
              <v:shape style="position:absolute;left:10171;top:4346;width:30;height:10" coordorigin="10171,4346" coordsize="30,10" path="m10171,4351l10201,4351e" filled="false" stroked="true" strokeweight=".6pt" strokecolor="#000000">
                <v:path arrowok="t"/>
              </v:shape>
            </v:group>
            <v:group style="position:absolute;left:10221;top:4346;width:30;height:10" coordorigin="10221,4346" coordsize="30,10">
              <v:shape style="position:absolute;left:10221;top:4346;width:30;height:10" coordorigin="10221,4346" coordsize="30,10" path="m10221,4351l10251,4351e" filled="false" stroked="true" strokeweight=".6pt" strokecolor="#000000">
                <v:path arrowok="t"/>
              </v:shape>
            </v:group>
            <v:group style="position:absolute;left:10271;top:4346;width:30;height:10" coordorigin="10271,4346" coordsize="30,10">
              <v:shape style="position:absolute;left:10271;top:4346;width:30;height:10" coordorigin="10271,4346" coordsize="30,10" path="m10271,4351l10301,4351e" filled="false" stroked="true" strokeweight=".6pt" strokecolor="#000000">
                <v:path arrowok="t"/>
              </v:shape>
            </v:group>
            <v:group style="position:absolute;left:10321;top:4346;width:30;height:10" coordorigin="10321,4346" coordsize="30,10">
              <v:shape style="position:absolute;left:10321;top:4346;width:30;height:10" coordorigin="10321,4346" coordsize="30,10" path="m10321,4351l10351,4351e" filled="false" stroked="true" strokeweight=".6pt" strokecolor="#000000">
                <v:path arrowok="t"/>
              </v:shape>
            </v:group>
            <v:group style="position:absolute;left:10371;top:4346;width:30;height:10" coordorigin="10371,4346" coordsize="30,10">
              <v:shape style="position:absolute;left:10371;top:4346;width:30;height:10" coordorigin="10371,4346" coordsize="30,10" path="m10371,4351l10401,4351e" filled="false" stroked="true" strokeweight=".6pt" strokecolor="#000000">
                <v:path arrowok="t"/>
              </v:shape>
            </v:group>
            <v:group style="position:absolute;left:10421;top:4346;width:30;height:10" coordorigin="10421,4346" coordsize="30,10">
              <v:shape style="position:absolute;left:10421;top:4346;width:30;height:10" coordorigin="10421,4346" coordsize="30,10" path="m10421,4351l10451,4351e" filled="false" stroked="true" strokeweight=".6pt" strokecolor="#000000">
                <v:path arrowok="t"/>
              </v:shape>
            </v:group>
            <v:group style="position:absolute;left:10471;top:4346;width:30;height:10" coordorigin="10471,4346" coordsize="30,10">
              <v:shape style="position:absolute;left:10471;top:4346;width:30;height:10" coordorigin="10471,4346" coordsize="30,10" path="m10471,4351l10501,4351e" filled="false" stroked="true" strokeweight=".6pt" strokecolor="#000000">
                <v:path arrowok="t"/>
              </v:shape>
            </v:group>
            <v:group style="position:absolute;left:10521;top:4346;width:30;height:10" coordorigin="10521,4346" coordsize="30,10">
              <v:shape style="position:absolute;left:10521;top:4346;width:30;height:10" coordorigin="10521,4346" coordsize="30,10" path="m10521,4351l10551,4351e" filled="false" stroked="true" strokeweight=".6pt" strokecolor="#000000">
                <v:path arrowok="t"/>
              </v:shape>
            </v:group>
            <v:group style="position:absolute;left:10571;top:4346;width:30;height:10" coordorigin="10571,4346" coordsize="30,10">
              <v:shape style="position:absolute;left:10571;top:4346;width:30;height:10" coordorigin="10571,4346" coordsize="30,10" path="m10571,4351l10601,4351e" filled="false" stroked="true" strokeweight=".6pt" strokecolor="#000000">
                <v:path arrowok="t"/>
              </v:shape>
            </v:group>
            <v:group style="position:absolute;left:10621;top:4346;width:30;height:10" coordorigin="10621,4346" coordsize="30,10">
              <v:shape style="position:absolute;left:10621;top:4346;width:30;height:10" coordorigin="10621,4346" coordsize="30,10" path="m10621,4351l10651,4351e" filled="false" stroked="true" strokeweight=".6pt" strokecolor="#000000">
                <v:path arrowok="t"/>
              </v:shape>
            </v:group>
            <v:group style="position:absolute;left:10671;top:4346;width:30;height:10" coordorigin="10671,4346" coordsize="30,10">
              <v:shape style="position:absolute;left:10671;top:4346;width:30;height:10" coordorigin="10671,4346" coordsize="30,10" path="m10671,4351l10701,4351e" filled="false" stroked="true" strokeweight=".6pt" strokecolor="#000000">
                <v:path arrowok="t"/>
              </v:shape>
            </v:group>
            <v:group style="position:absolute;left:10721;top:4346;width:30;height:10" coordorigin="10721,4346" coordsize="30,10">
              <v:shape style="position:absolute;left:10721;top:4346;width:30;height:10" coordorigin="10721,4346" coordsize="30,10" path="m10721,4351l10751,4351e" filled="false" stroked="true" strokeweight=".6pt" strokecolor="#000000">
                <v:path arrowok="t"/>
              </v:shape>
            </v:group>
            <v:group style="position:absolute;left:10770;top:4346;width:30;height:10" coordorigin="10770,4346" coordsize="30,10">
              <v:shape style="position:absolute;left:10770;top:4346;width:30;height:10" coordorigin="10770,4346" coordsize="30,10" path="m10770,4351l10800,4351e" filled="false" stroked="true" strokeweight=".6pt" strokecolor="#000000">
                <v:path arrowok="t"/>
              </v:shape>
            </v:group>
            <v:group style="position:absolute;left:10820;top:4346;width:30;height:10" coordorigin="10820,4346" coordsize="30,10">
              <v:shape style="position:absolute;left:10820;top:4346;width:30;height:10" coordorigin="10820,4346" coordsize="30,10" path="m10820,4351l10850,4351e" filled="false" stroked="true" strokeweight=".6pt" strokecolor="#000000">
                <v:path arrowok="t"/>
              </v:shape>
            </v:group>
            <v:group style="position:absolute;left:10870;top:4346;width:30;height:10" coordorigin="10870,4346" coordsize="30,10">
              <v:shape style="position:absolute;left:10870;top:4346;width:30;height:10" coordorigin="10870,4346" coordsize="30,10" path="m10870,4351l10900,4351e" filled="false" stroked="true" strokeweight=".6pt" strokecolor="#000000">
                <v:path arrowok="t"/>
              </v:shape>
            </v:group>
            <v:group style="position:absolute;left:10920;top:4346;width:30;height:10" coordorigin="10920,4346" coordsize="30,10">
              <v:shape style="position:absolute;left:10920;top:4346;width:30;height:10" coordorigin="10920,4346" coordsize="30,10" path="m10920,4351l10950,4351e" filled="false" stroked="true" strokeweight=".6pt" strokecolor="#000000">
                <v:path arrowok="t"/>
              </v:shape>
            </v:group>
            <v:group style="position:absolute;left:10970;top:4346;width:30;height:10" coordorigin="10970,4346" coordsize="30,10">
              <v:shape style="position:absolute;left:10970;top:4346;width:30;height:10" coordorigin="10970,4346" coordsize="30,10" path="m10970,4351l11000,4351e" filled="false" stroked="true" strokeweight=".6pt" strokecolor="#000000">
                <v:path arrowok="t"/>
              </v:shape>
            </v:group>
            <v:group style="position:absolute;left:11020;top:4346;width:30;height:10" coordorigin="11020,4346" coordsize="30,10">
              <v:shape style="position:absolute;left:11020;top:4346;width:30;height:10" coordorigin="11020,4346" coordsize="30,10" path="m11020,4351l11050,4351e" filled="false" stroked="true" strokeweight=".6pt" strokecolor="#000000">
                <v:path arrowok="t"/>
              </v:shape>
            </v:group>
            <v:group style="position:absolute;left:11070;top:4346;width:30;height:10" coordorigin="11070,4346" coordsize="30,10">
              <v:shape style="position:absolute;left:11070;top:4346;width:30;height:10" coordorigin="11070,4346" coordsize="30,10" path="m11070,4351l11100,4351e" filled="false" stroked="true" strokeweight=".6pt" strokecolor="#000000">
                <v:path arrowok="t"/>
              </v:shape>
            </v:group>
            <v:group style="position:absolute;left:11120;top:4346;width:30;height:10" coordorigin="11120,4346" coordsize="30,10">
              <v:shape style="position:absolute;left:11120;top:4346;width:30;height:10" coordorigin="11120,4346" coordsize="30,10" path="m11120,4351l11150,4351e" filled="false" stroked="true" strokeweight=".6pt" strokecolor="#000000">
                <v:path arrowok="t"/>
              </v:shape>
            </v:group>
            <v:group style="position:absolute;left:11170;top:4346;width:15;height:10" coordorigin="11170,4346" coordsize="15,10">
              <v:shape style="position:absolute;left:11170;top:4346;width:15;height:10" coordorigin="11170,4346" coordsize="15,10" path="m11170,4351l11185,4351e" filled="false" stroked="true" strokeweight=".6pt" strokecolor="#000000">
                <v:path arrowok="t"/>
              </v:shape>
            </v:group>
            <v:group style="position:absolute;left:7835;top:5874;width:10;height:30" coordorigin="7835,5874" coordsize="10,30">
              <v:shape style="position:absolute;left:7835;top:5874;width:10;height:30" coordorigin="7835,5874" coordsize="10,30" path="m7835,5888l7845,5888e" filled="false" stroked="true" strokeweight="1.59pt" strokecolor="#000000">
                <v:path arrowok="t"/>
              </v:shape>
            </v:group>
            <v:group style="position:absolute;left:7835;top:5824;width:10;height:30" coordorigin="7835,5824" coordsize="10,30">
              <v:shape style="position:absolute;left:7835;top:5824;width:10;height:30" coordorigin="7835,5824" coordsize="10,30" path="m7835,5839l7845,5839e" filled="false" stroked="true" strokeweight="1.59pt" strokecolor="#000000">
                <v:path arrowok="t"/>
              </v:shape>
            </v:group>
            <v:group style="position:absolute;left:7835;top:5774;width:10;height:30" coordorigin="7835,5774" coordsize="10,30">
              <v:shape style="position:absolute;left:7835;top:5774;width:10;height:30" coordorigin="7835,5774" coordsize="10,30" path="m7835,5789l7845,5789e" filled="false" stroked="true" strokeweight="1.59pt" strokecolor="#000000">
                <v:path arrowok="t"/>
              </v:shape>
            </v:group>
            <v:group style="position:absolute;left:7835;top:5725;width:10;height:30" coordorigin="7835,5725" coordsize="10,30">
              <v:shape style="position:absolute;left:7835;top:5725;width:10;height:30" coordorigin="7835,5725" coordsize="10,30" path="m7835,5740l7845,5740e" filled="false" stroked="true" strokeweight="1.59pt" strokecolor="#000000">
                <v:path arrowok="t"/>
              </v:shape>
            </v:group>
            <v:group style="position:absolute;left:7835;top:5675;width:10;height:30" coordorigin="7835,5675" coordsize="10,30">
              <v:shape style="position:absolute;left:7835;top:5675;width:10;height:30" coordorigin="7835,5675" coordsize="10,30" path="m7835,5690l7845,5690e" filled="false" stroked="true" strokeweight="1.59pt" strokecolor="#000000">
                <v:path arrowok="t"/>
              </v:shape>
            </v:group>
            <v:group style="position:absolute;left:7835;top:5626;width:10;height:30" coordorigin="7835,5626" coordsize="10,30">
              <v:shape style="position:absolute;left:7835;top:5626;width:10;height:30" coordorigin="7835,5626" coordsize="10,30" path="m7835,5640l7845,5640e" filled="false" stroked="true" strokeweight="1.59pt" strokecolor="#000000">
                <v:path arrowok="t"/>
              </v:shape>
            </v:group>
            <v:group style="position:absolute;left:7835;top:5576;width:10;height:30" coordorigin="7835,5576" coordsize="10,30">
              <v:shape style="position:absolute;left:7835;top:5576;width:10;height:30" coordorigin="7835,5576" coordsize="10,30" path="m7835,5591l7845,5591e" filled="false" stroked="true" strokeweight="1.59pt" strokecolor="#000000">
                <v:path arrowok="t"/>
              </v:shape>
            </v:group>
            <v:group style="position:absolute;left:7835;top:5526;width:10;height:30" coordorigin="7835,5526" coordsize="10,30">
              <v:shape style="position:absolute;left:7835;top:5526;width:10;height:30" coordorigin="7835,5526" coordsize="10,30" path="m7835,5541l7845,5541e" filled="false" stroked="true" strokeweight="1.59pt" strokecolor="#000000">
                <v:path arrowok="t"/>
              </v:shape>
            </v:group>
            <v:group style="position:absolute;left:7835;top:5477;width:10;height:30" coordorigin="7835,5477" coordsize="10,30">
              <v:shape style="position:absolute;left:7835;top:5477;width:10;height:30" coordorigin="7835,5477" coordsize="10,30" path="m7835,5492l7845,5492e" filled="false" stroked="true" strokeweight="1.59pt" strokecolor="#000000">
                <v:path arrowok="t"/>
              </v:shape>
            </v:group>
            <v:group style="position:absolute;left:7835;top:5427;width:10;height:30" coordorigin="7835,5427" coordsize="10,30">
              <v:shape style="position:absolute;left:7835;top:5427;width:10;height:30" coordorigin="7835,5427" coordsize="10,30" path="m7835,5442l7845,5442e" filled="false" stroked="true" strokeweight="1.59pt" strokecolor="#000000">
                <v:path arrowok="t"/>
              </v:shape>
            </v:group>
            <v:group style="position:absolute;left:7835;top:5377;width:10;height:30" coordorigin="7835,5377" coordsize="10,30">
              <v:shape style="position:absolute;left:7835;top:5377;width:10;height:30" coordorigin="7835,5377" coordsize="10,30" path="m7835,5392l7845,5392e" filled="false" stroked="true" strokeweight="1.59pt" strokecolor="#000000">
                <v:path arrowok="t"/>
              </v:shape>
            </v:group>
            <v:group style="position:absolute;left:7835;top:5328;width:10;height:30" coordorigin="7835,5328" coordsize="10,30">
              <v:shape style="position:absolute;left:7835;top:5328;width:10;height:30" coordorigin="7835,5328" coordsize="10,30" path="m7835,5343l7845,5343e" filled="false" stroked="true" strokeweight="1.59pt" strokecolor="#000000">
                <v:path arrowok="t"/>
              </v:shape>
            </v:group>
            <v:group style="position:absolute;left:7835;top:5278;width:10;height:30" coordorigin="7835,5278" coordsize="10,30">
              <v:shape style="position:absolute;left:7835;top:5278;width:10;height:30" coordorigin="7835,5278" coordsize="10,30" path="m7835,5293l7845,5293e" filled="false" stroked="true" strokeweight="1.59pt" strokecolor="#000000">
                <v:path arrowok="t"/>
              </v:shape>
            </v:group>
            <v:group style="position:absolute;left:7835;top:5229;width:10;height:30" coordorigin="7835,5229" coordsize="10,30">
              <v:shape style="position:absolute;left:7835;top:5229;width:10;height:30" coordorigin="7835,5229" coordsize="10,30" path="m7835,5244l7845,5244e" filled="false" stroked="true" strokeweight="1.59pt" strokecolor="#000000">
                <v:path arrowok="t"/>
              </v:shape>
            </v:group>
            <v:group style="position:absolute;left:7835;top:5179;width:10;height:30" coordorigin="7835,5179" coordsize="10,30">
              <v:shape style="position:absolute;left:7835;top:5179;width:10;height:30" coordorigin="7835,5179" coordsize="10,30" path="m7835,5194l7845,5194e" filled="false" stroked="true" strokeweight="1.59pt" strokecolor="#000000">
                <v:path arrowok="t"/>
              </v:shape>
            </v:group>
            <v:group style="position:absolute;left:7835;top:5129;width:10;height:30" coordorigin="7835,5129" coordsize="10,30">
              <v:shape style="position:absolute;left:7835;top:5129;width:10;height:30" coordorigin="7835,5129" coordsize="10,30" path="m7835,5144l7845,5144e" filled="false" stroked="true" strokeweight="1.59pt" strokecolor="#000000">
                <v:path arrowok="t"/>
              </v:shape>
            </v:group>
            <v:group style="position:absolute;left:7835;top:5080;width:10;height:30" coordorigin="7835,5080" coordsize="10,30">
              <v:shape style="position:absolute;left:7835;top:5080;width:10;height:30" coordorigin="7835,5080" coordsize="10,30" path="m7835,5095l7845,5095e" filled="false" stroked="true" strokeweight="1.59pt" strokecolor="#000000">
                <v:path arrowok="t"/>
              </v:shape>
            </v:group>
            <v:group style="position:absolute;left:7835;top:5030;width:10;height:30" coordorigin="7835,5030" coordsize="10,30">
              <v:shape style="position:absolute;left:7835;top:5030;width:10;height:30" coordorigin="7835,5030" coordsize="10,30" path="m7835,5045l7845,5045e" filled="false" stroked="true" strokeweight="1.59pt" strokecolor="#000000">
                <v:path arrowok="t"/>
              </v:shape>
            </v:group>
            <v:group style="position:absolute;left:7835;top:4981;width:10;height:30" coordorigin="7835,4981" coordsize="10,30">
              <v:shape style="position:absolute;left:7835;top:4981;width:10;height:30" coordorigin="7835,4981" coordsize="10,30" path="m7835,4996l7845,4996e" filled="false" stroked="true" strokeweight="1.59pt" strokecolor="#000000">
                <v:path arrowok="t"/>
              </v:shape>
            </v:group>
            <v:group style="position:absolute;left:7835;top:4931;width:10;height:30" coordorigin="7835,4931" coordsize="10,30">
              <v:shape style="position:absolute;left:7835;top:4931;width:10;height:30" coordorigin="7835,4931" coordsize="10,30" path="m7835,4946l7845,4946e" filled="false" stroked="true" strokeweight="1.59pt" strokecolor="#000000">
                <v:path arrowok="t"/>
              </v:shape>
            </v:group>
            <v:group style="position:absolute;left:7835;top:4881;width:10;height:30" coordorigin="7835,4881" coordsize="10,30">
              <v:shape style="position:absolute;left:7835;top:4881;width:10;height:30" coordorigin="7835,4881" coordsize="10,30" path="m7835,4896l7845,4896e" filled="false" stroked="true" strokeweight="1.59pt" strokecolor="#000000">
                <v:path arrowok="t"/>
              </v:shape>
            </v:group>
            <v:group style="position:absolute;left:7835;top:4832;width:10;height:30" coordorigin="7835,4832" coordsize="10,30">
              <v:shape style="position:absolute;left:7835;top:4832;width:10;height:30" coordorigin="7835,4832" coordsize="10,30" path="m7835,4847l7845,4847e" filled="false" stroked="true" strokeweight="1.59pt" strokecolor="#000000">
                <v:path arrowok="t"/>
              </v:shape>
            </v:group>
            <v:group style="position:absolute;left:7835;top:4782;width:10;height:30" coordorigin="7835,4782" coordsize="10,30">
              <v:shape style="position:absolute;left:7835;top:4782;width:10;height:30" coordorigin="7835,4782" coordsize="10,30" path="m7835,4797l7845,4797e" filled="false" stroked="true" strokeweight="1.59pt" strokecolor="#000000">
                <v:path arrowok="t"/>
              </v:shape>
            </v:group>
            <v:group style="position:absolute;left:7835;top:4733;width:10;height:30" coordorigin="7835,4733" coordsize="10,30">
              <v:shape style="position:absolute;left:7835;top:4733;width:10;height:30" coordorigin="7835,4733" coordsize="10,30" path="m7835,4748l7845,4748e" filled="false" stroked="true" strokeweight="1.59pt" strokecolor="#000000">
                <v:path arrowok="t"/>
              </v:shape>
            </v:group>
            <v:group style="position:absolute;left:7835;top:4683;width:10;height:30" coordorigin="7835,4683" coordsize="10,30">
              <v:shape style="position:absolute;left:7835;top:4683;width:10;height:30" coordorigin="7835,4683" coordsize="10,30" path="m7835,4698l7845,4698e" filled="false" stroked="true" strokeweight="1.59pt" strokecolor="#000000">
                <v:path arrowok="t"/>
              </v:shape>
            </v:group>
            <v:group style="position:absolute;left:7835;top:4633;width:10;height:30" coordorigin="7835,4633" coordsize="10,30">
              <v:shape style="position:absolute;left:7835;top:4633;width:10;height:30" coordorigin="7835,4633" coordsize="10,30" path="m7835,4648l7845,4648e" filled="false" stroked="true" strokeweight="1.59pt" strokecolor="#000000">
                <v:path arrowok="t"/>
              </v:shape>
            </v:group>
            <v:group style="position:absolute;left:7835;top:4584;width:10;height:30" coordorigin="7835,4584" coordsize="10,30">
              <v:shape style="position:absolute;left:7835;top:4584;width:10;height:30" coordorigin="7835,4584" coordsize="10,30" path="m7835,4599l7845,4599e" filled="false" stroked="true" strokeweight="1.59pt" strokecolor="#000000">
                <v:path arrowok="t"/>
              </v:shape>
            </v:group>
            <v:group style="position:absolute;left:7835;top:4534;width:10;height:30" coordorigin="7835,4534" coordsize="10,30">
              <v:shape style="position:absolute;left:7835;top:4534;width:10;height:30" coordorigin="7835,4534" coordsize="10,30" path="m7835,4549l7845,4549e" filled="false" stroked="true" strokeweight="1.59pt" strokecolor="#000000">
                <v:path arrowok="t"/>
              </v:shape>
            </v:group>
            <v:group style="position:absolute;left:7835;top:4485;width:10;height:30" coordorigin="7835,4485" coordsize="10,30">
              <v:shape style="position:absolute;left:7835;top:4485;width:10;height:30" coordorigin="7835,4485" coordsize="10,30" path="m7835,4499l7845,4499e" filled="false" stroked="true" strokeweight="1.59pt" strokecolor="#000000">
                <v:path arrowok="t"/>
              </v:shape>
            </v:group>
            <v:group style="position:absolute;left:7835;top:4435;width:10;height:30" coordorigin="7835,4435" coordsize="10,30">
              <v:shape style="position:absolute;left:7835;top:4435;width:10;height:30" coordorigin="7835,4435" coordsize="10,30" path="m7835,4450l7845,4450e" filled="false" stroked="true" strokeweight="1.59pt" strokecolor="#000000">
                <v:path arrowok="t"/>
              </v:shape>
            </v:group>
            <v:group style="position:absolute;left:7835;top:4385;width:10;height:30" coordorigin="7835,4385" coordsize="10,30">
              <v:shape style="position:absolute;left:7835;top:4385;width:10;height:30" coordorigin="7835,4385" coordsize="10,30" path="m7835,4400l7845,4400e" filled="false" stroked="true" strokeweight="1.59pt" strokecolor="#000000">
                <v:path arrowok="t"/>
              </v:shape>
            </v:group>
            <v:group style="position:absolute;left:7835;top:5938;width:10;height:2" coordorigin="7835,5938" coordsize="10,2">
              <v:shape style="position:absolute;left:7835;top:5938;width:10;height:2" coordorigin="7835,5938" coordsize="10,0" path="m7835,5938l7845,5938e" filled="false" stroked="true" strokeweight="1.59pt" strokecolor="#000000">
                <v:path arrowok="t"/>
              </v:shape>
            </v:group>
            <v:group style="position:absolute;left:11180;top:5874;width:10;height:30" coordorigin="11180,5874" coordsize="10,30">
              <v:shape style="position:absolute;left:11180;top:5874;width:10;height:30" coordorigin="11180,5874" coordsize="10,30" path="m11180,5888l11190,5888e" filled="false" stroked="true" strokeweight="1.59pt" strokecolor="#000000">
                <v:path arrowok="t"/>
              </v:shape>
            </v:group>
            <v:group style="position:absolute;left:11180;top:5824;width:10;height:30" coordorigin="11180,5824" coordsize="10,30">
              <v:shape style="position:absolute;left:11180;top:5824;width:10;height:30" coordorigin="11180,5824" coordsize="10,30" path="m11180,5839l11190,5839e" filled="false" stroked="true" strokeweight="1.59pt" strokecolor="#000000">
                <v:path arrowok="t"/>
              </v:shape>
            </v:group>
            <v:group style="position:absolute;left:11180;top:5774;width:10;height:30" coordorigin="11180,5774" coordsize="10,30">
              <v:shape style="position:absolute;left:11180;top:5774;width:10;height:30" coordorigin="11180,5774" coordsize="10,30" path="m11180,5789l11190,5789e" filled="false" stroked="true" strokeweight="1.59pt" strokecolor="#000000">
                <v:path arrowok="t"/>
              </v:shape>
            </v:group>
            <v:group style="position:absolute;left:11180;top:5725;width:10;height:30" coordorigin="11180,5725" coordsize="10,30">
              <v:shape style="position:absolute;left:11180;top:5725;width:10;height:30" coordorigin="11180,5725" coordsize="10,30" path="m11180,5740l11190,5740e" filled="false" stroked="true" strokeweight="1.59pt" strokecolor="#000000">
                <v:path arrowok="t"/>
              </v:shape>
            </v:group>
            <v:group style="position:absolute;left:11180;top:5675;width:10;height:30" coordorigin="11180,5675" coordsize="10,30">
              <v:shape style="position:absolute;left:11180;top:5675;width:10;height:30" coordorigin="11180,5675" coordsize="10,30" path="m11180,5690l11190,5690e" filled="false" stroked="true" strokeweight="1.59pt" strokecolor="#000000">
                <v:path arrowok="t"/>
              </v:shape>
            </v:group>
            <v:group style="position:absolute;left:11180;top:5626;width:10;height:30" coordorigin="11180,5626" coordsize="10,30">
              <v:shape style="position:absolute;left:11180;top:5626;width:10;height:30" coordorigin="11180,5626" coordsize="10,30" path="m11180,5640l11190,5640e" filled="false" stroked="true" strokeweight="1.59pt" strokecolor="#000000">
                <v:path arrowok="t"/>
              </v:shape>
            </v:group>
            <v:group style="position:absolute;left:11180;top:5576;width:10;height:30" coordorigin="11180,5576" coordsize="10,30">
              <v:shape style="position:absolute;left:11180;top:5576;width:10;height:30" coordorigin="11180,5576" coordsize="10,30" path="m11180,5591l11190,5591e" filled="false" stroked="true" strokeweight="1.59pt" strokecolor="#000000">
                <v:path arrowok="t"/>
              </v:shape>
            </v:group>
            <v:group style="position:absolute;left:11180;top:5526;width:10;height:30" coordorigin="11180,5526" coordsize="10,30">
              <v:shape style="position:absolute;left:11180;top:5526;width:10;height:30" coordorigin="11180,5526" coordsize="10,30" path="m11180,5541l11190,5541e" filled="false" stroked="true" strokeweight="1.59pt" strokecolor="#000000">
                <v:path arrowok="t"/>
              </v:shape>
            </v:group>
            <v:group style="position:absolute;left:11180;top:5477;width:10;height:30" coordorigin="11180,5477" coordsize="10,30">
              <v:shape style="position:absolute;left:11180;top:5477;width:10;height:30" coordorigin="11180,5477" coordsize="10,30" path="m11180,5492l11190,5492e" filled="false" stroked="true" strokeweight="1.59pt" strokecolor="#000000">
                <v:path arrowok="t"/>
              </v:shape>
            </v:group>
            <v:group style="position:absolute;left:11180;top:5427;width:10;height:30" coordorigin="11180,5427" coordsize="10,30">
              <v:shape style="position:absolute;left:11180;top:5427;width:10;height:30" coordorigin="11180,5427" coordsize="10,30" path="m11180,5442l11190,5442e" filled="false" stroked="true" strokeweight="1.59pt" strokecolor="#000000">
                <v:path arrowok="t"/>
              </v:shape>
            </v:group>
            <v:group style="position:absolute;left:11180;top:5377;width:10;height:30" coordorigin="11180,5377" coordsize="10,30">
              <v:shape style="position:absolute;left:11180;top:5377;width:10;height:30" coordorigin="11180,5377" coordsize="10,30" path="m11180,5392l11190,5392e" filled="false" stroked="true" strokeweight="1.59pt" strokecolor="#000000">
                <v:path arrowok="t"/>
              </v:shape>
            </v:group>
            <v:group style="position:absolute;left:11180;top:5328;width:10;height:30" coordorigin="11180,5328" coordsize="10,30">
              <v:shape style="position:absolute;left:11180;top:5328;width:10;height:30" coordorigin="11180,5328" coordsize="10,30" path="m11180,5343l11190,5343e" filled="false" stroked="true" strokeweight="1.59pt" strokecolor="#000000">
                <v:path arrowok="t"/>
              </v:shape>
            </v:group>
            <v:group style="position:absolute;left:11180;top:5278;width:10;height:30" coordorigin="11180,5278" coordsize="10,30">
              <v:shape style="position:absolute;left:11180;top:5278;width:10;height:30" coordorigin="11180,5278" coordsize="10,30" path="m11180,5293l11190,5293e" filled="false" stroked="true" strokeweight="1.59pt" strokecolor="#000000">
                <v:path arrowok="t"/>
              </v:shape>
            </v:group>
            <v:group style="position:absolute;left:11180;top:5229;width:10;height:30" coordorigin="11180,5229" coordsize="10,30">
              <v:shape style="position:absolute;left:11180;top:5229;width:10;height:30" coordorigin="11180,5229" coordsize="10,30" path="m11180,5244l11190,5244e" filled="false" stroked="true" strokeweight="1.59pt" strokecolor="#000000">
                <v:path arrowok="t"/>
              </v:shape>
            </v:group>
            <v:group style="position:absolute;left:11180;top:5179;width:10;height:30" coordorigin="11180,5179" coordsize="10,30">
              <v:shape style="position:absolute;left:11180;top:5179;width:10;height:30" coordorigin="11180,5179" coordsize="10,30" path="m11180,5194l11190,5194e" filled="false" stroked="true" strokeweight="1.59pt" strokecolor="#000000">
                <v:path arrowok="t"/>
              </v:shape>
            </v:group>
            <v:group style="position:absolute;left:11180;top:5129;width:10;height:30" coordorigin="11180,5129" coordsize="10,30">
              <v:shape style="position:absolute;left:11180;top:5129;width:10;height:30" coordorigin="11180,5129" coordsize="10,30" path="m11180,5144l11190,5144e" filled="false" stroked="true" strokeweight="1.59pt" strokecolor="#000000">
                <v:path arrowok="t"/>
              </v:shape>
            </v:group>
            <v:group style="position:absolute;left:11180;top:5080;width:10;height:30" coordorigin="11180,5080" coordsize="10,30">
              <v:shape style="position:absolute;left:11180;top:5080;width:10;height:30" coordorigin="11180,5080" coordsize="10,30" path="m11180,5095l11190,5095e" filled="false" stroked="true" strokeweight="1.59pt" strokecolor="#000000">
                <v:path arrowok="t"/>
              </v:shape>
            </v:group>
            <v:group style="position:absolute;left:11180;top:5030;width:10;height:30" coordorigin="11180,5030" coordsize="10,30">
              <v:shape style="position:absolute;left:11180;top:5030;width:10;height:30" coordorigin="11180,5030" coordsize="10,30" path="m11180,5045l11190,5045e" filled="false" stroked="true" strokeweight="1.59pt" strokecolor="#000000">
                <v:path arrowok="t"/>
              </v:shape>
            </v:group>
            <v:group style="position:absolute;left:11180;top:4981;width:10;height:30" coordorigin="11180,4981" coordsize="10,30">
              <v:shape style="position:absolute;left:11180;top:4981;width:10;height:30" coordorigin="11180,4981" coordsize="10,30" path="m11180,4996l11190,4996e" filled="false" stroked="true" strokeweight="1.59pt" strokecolor="#000000">
                <v:path arrowok="t"/>
              </v:shape>
            </v:group>
            <v:group style="position:absolute;left:11180;top:4931;width:10;height:30" coordorigin="11180,4931" coordsize="10,30">
              <v:shape style="position:absolute;left:11180;top:4931;width:10;height:30" coordorigin="11180,4931" coordsize="10,30" path="m11180,4946l11190,4946e" filled="false" stroked="true" strokeweight="1.59pt" strokecolor="#000000">
                <v:path arrowok="t"/>
              </v:shape>
            </v:group>
            <v:group style="position:absolute;left:11180;top:4881;width:10;height:30" coordorigin="11180,4881" coordsize="10,30">
              <v:shape style="position:absolute;left:11180;top:4881;width:10;height:30" coordorigin="11180,4881" coordsize="10,30" path="m11180,4896l11190,4896e" filled="false" stroked="true" strokeweight="1.59pt" strokecolor="#000000">
                <v:path arrowok="t"/>
              </v:shape>
            </v:group>
            <v:group style="position:absolute;left:11180;top:4832;width:10;height:30" coordorigin="11180,4832" coordsize="10,30">
              <v:shape style="position:absolute;left:11180;top:4832;width:10;height:30" coordorigin="11180,4832" coordsize="10,30" path="m11180,4847l11190,4847e" filled="false" stroked="true" strokeweight="1.59pt" strokecolor="#000000">
                <v:path arrowok="t"/>
              </v:shape>
            </v:group>
            <v:group style="position:absolute;left:11180;top:4782;width:10;height:30" coordorigin="11180,4782" coordsize="10,30">
              <v:shape style="position:absolute;left:11180;top:4782;width:10;height:30" coordorigin="11180,4782" coordsize="10,30" path="m11180,4797l11190,4797e" filled="false" stroked="true" strokeweight="1.59pt" strokecolor="#000000">
                <v:path arrowok="t"/>
              </v:shape>
            </v:group>
            <v:group style="position:absolute;left:11180;top:4733;width:10;height:30" coordorigin="11180,4733" coordsize="10,30">
              <v:shape style="position:absolute;left:11180;top:4733;width:10;height:30" coordorigin="11180,4733" coordsize="10,30" path="m11180,4748l11190,4748e" filled="false" stroked="true" strokeweight="1.59pt" strokecolor="#000000">
                <v:path arrowok="t"/>
              </v:shape>
            </v:group>
            <v:group style="position:absolute;left:11180;top:4683;width:10;height:30" coordorigin="11180,4683" coordsize="10,30">
              <v:shape style="position:absolute;left:11180;top:4683;width:10;height:30" coordorigin="11180,4683" coordsize="10,30" path="m11180,4698l11190,4698e" filled="false" stroked="true" strokeweight="1.59pt" strokecolor="#000000">
                <v:path arrowok="t"/>
              </v:shape>
            </v:group>
            <v:group style="position:absolute;left:11180;top:4633;width:10;height:30" coordorigin="11180,4633" coordsize="10,30">
              <v:shape style="position:absolute;left:11180;top:4633;width:10;height:30" coordorigin="11180,4633" coordsize="10,30" path="m11180,4648l11190,4648e" filled="false" stroked="true" strokeweight="1.59pt" strokecolor="#000000">
                <v:path arrowok="t"/>
              </v:shape>
            </v:group>
            <v:group style="position:absolute;left:11180;top:4584;width:10;height:30" coordorigin="11180,4584" coordsize="10,30">
              <v:shape style="position:absolute;left:11180;top:4584;width:10;height:30" coordorigin="11180,4584" coordsize="10,30" path="m11180,4599l11190,4599e" filled="false" stroked="true" strokeweight="1.59pt" strokecolor="#000000">
                <v:path arrowok="t"/>
              </v:shape>
            </v:group>
            <v:group style="position:absolute;left:11180;top:4534;width:10;height:30" coordorigin="11180,4534" coordsize="10,30">
              <v:shape style="position:absolute;left:11180;top:4534;width:10;height:30" coordorigin="11180,4534" coordsize="10,30" path="m11180,4549l11190,4549e" filled="false" stroked="true" strokeweight="1.59pt" strokecolor="#000000">
                <v:path arrowok="t"/>
              </v:shape>
            </v:group>
            <v:group style="position:absolute;left:11180;top:4485;width:10;height:30" coordorigin="11180,4485" coordsize="10,30">
              <v:shape style="position:absolute;left:11180;top:4485;width:10;height:30" coordorigin="11180,4485" coordsize="10,30" path="m11180,4499l11190,4499e" filled="false" stroked="true" strokeweight="1.59pt" strokecolor="#000000">
                <v:path arrowok="t"/>
              </v:shape>
            </v:group>
            <v:group style="position:absolute;left:11180;top:4435;width:10;height:30" coordorigin="11180,4435" coordsize="10,30">
              <v:shape style="position:absolute;left:11180;top:4435;width:10;height:30" coordorigin="11180,4435" coordsize="10,30" path="m11180,4450l11190,4450e" filled="false" stroked="true" strokeweight="1.59pt" strokecolor="#000000">
                <v:path arrowok="t"/>
              </v:shape>
            </v:group>
            <v:group style="position:absolute;left:11180;top:4385;width:10;height:30" coordorigin="11180,4385" coordsize="10,30">
              <v:shape style="position:absolute;left:11180;top:4385;width:10;height:30" coordorigin="11180,4385" coordsize="10,30" path="m11180,4400l11190,4400e" filled="false" stroked="true" strokeweight="1.59pt" strokecolor="#000000">
                <v:path arrowok="t"/>
              </v:shape>
            </v:group>
            <v:group style="position:absolute;left:11180;top:5938;width:10;height:2" coordorigin="11180,5938" coordsize="10,2">
              <v:shape style="position:absolute;left:11180;top:5938;width:10;height:2" coordorigin="11180,5938" coordsize="10,0" path="m11180,5938l11190,5938e" filled="false" stroked="true" strokeweight="1.59pt" strokecolor="#000000">
                <v:path arrowok="t"/>
              </v:shape>
            </v:group>
            <v:group style="position:absolute;left:1185;top:5933;width:30;height:10" coordorigin="1185,5933" coordsize="30,10">
              <v:shape style="position:absolute;left:1185;top:5933;width:30;height:10" coordorigin="1185,5933" coordsize="30,10" path="m1185,5938l1215,5938e" filled="false" stroked="true" strokeweight=".6pt" strokecolor="#000000">
                <v:path arrowok="t"/>
              </v:shape>
            </v:group>
            <v:group style="position:absolute;left:1235;top:5933;width:30;height:10" coordorigin="1235,5933" coordsize="30,10">
              <v:shape style="position:absolute;left:1235;top:5933;width:30;height:10" coordorigin="1235,5933" coordsize="30,10" path="m1235,5938l1265,5938e" filled="false" stroked="true" strokeweight=".6pt" strokecolor="#000000">
                <v:path arrowok="t"/>
              </v:shape>
            </v:group>
            <v:group style="position:absolute;left:1285;top:5933;width:30;height:10" coordorigin="1285,5933" coordsize="30,10">
              <v:shape style="position:absolute;left:1285;top:5933;width:30;height:10" coordorigin="1285,5933" coordsize="30,10" path="m1285,5938l1315,5938e" filled="false" stroked="true" strokeweight=".6pt" strokecolor="#000000">
                <v:path arrowok="t"/>
              </v:shape>
            </v:group>
            <v:group style="position:absolute;left:1335;top:5933;width:30;height:10" coordorigin="1335,5933" coordsize="30,10">
              <v:shape style="position:absolute;left:1335;top:5933;width:30;height:10" coordorigin="1335,5933" coordsize="30,10" path="m1335,5938l1365,5938e" filled="false" stroked="true" strokeweight=".6pt" strokecolor="#000000">
                <v:path arrowok="t"/>
              </v:shape>
            </v:group>
            <v:group style="position:absolute;left:1385;top:5933;width:30;height:10" coordorigin="1385,5933" coordsize="30,10">
              <v:shape style="position:absolute;left:1385;top:5933;width:30;height:10" coordorigin="1385,5933" coordsize="30,10" path="m1385,5938l1415,5938e" filled="false" stroked="true" strokeweight=".6pt" strokecolor="#000000">
                <v:path arrowok="t"/>
              </v:shape>
            </v:group>
            <v:group style="position:absolute;left:1435;top:5933;width:30;height:10" coordorigin="1435,5933" coordsize="30,10">
              <v:shape style="position:absolute;left:1435;top:5933;width:30;height:10" coordorigin="1435,5933" coordsize="30,10" path="m1435,5938l1465,5938e" filled="false" stroked="true" strokeweight=".6pt" strokecolor="#000000">
                <v:path arrowok="t"/>
              </v:shape>
            </v:group>
            <v:group style="position:absolute;left:1485;top:5933;width:30;height:10" coordorigin="1485,5933" coordsize="30,10">
              <v:shape style="position:absolute;left:1485;top:5933;width:30;height:10" coordorigin="1485,5933" coordsize="30,10" path="m1485,5938l1515,5938e" filled="false" stroked="true" strokeweight=".6pt" strokecolor="#000000">
                <v:path arrowok="t"/>
              </v:shape>
            </v:group>
            <v:group style="position:absolute;left:1535;top:5933;width:30;height:10" coordorigin="1535,5933" coordsize="30,10">
              <v:shape style="position:absolute;left:1535;top:5933;width:30;height:10" coordorigin="1535,5933" coordsize="30,10" path="m1535,5938l1565,5938e" filled="false" stroked="true" strokeweight=".6pt" strokecolor="#000000">
                <v:path arrowok="t"/>
              </v:shape>
            </v:group>
            <v:group style="position:absolute;left:1585;top:5933;width:30;height:10" coordorigin="1585,5933" coordsize="30,10">
              <v:shape style="position:absolute;left:1585;top:5933;width:30;height:10" coordorigin="1585,5933" coordsize="30,10" path="m1585,5938l1614,5938e" filled="false" stroked="true" strokeweight=".6pt" strokecolor="#000000">
                <v:path arrowok="t"/>
              </v:shape>
            </v:group>
            <v:group style="position:absolute;left:1634;top:5933;width:30;height:10" coordorigin="1634,5933" coordsize="30,10">
              <v:shape style="position:absolute;left:1634;top:5933;width:30;height:10" coordorigin="1634,5933" coordsize="30,10" path="m1634,5938l1664,5938e" filled="false" stroked="true" strokeweight=".6pt" strokecolor="#000000">
                <v:path arrowok="t"/>
              </v:shape>
            </v:group>
            <v:group style="position:absolute;left:1684;top:5933;width:30;height:10" coordorigin="1684,5933" coordsize="30,10">
              <v:shape style="position:absolute;left:1684;top:5933;width:30;height:10" coordorigin="1684,5933" coordsize="30,10" path="m1684,5938l1714,5938e" filled="false" stroked="true" strokeweight=".6pt" strokecolor="#000000">
                <v:path arrowok="t"/>
              </v:shape>
            </v:group>
            <v:group style="position:absolute;left:1734;top:5933;width:30;height:10" coordorigin="1734,5933" coordsize="30,10">
              <v:shape style="position:absolute;left:1734;top:5933;width:30;height:10" coordorigin="1734,5933" coordsize="30,10" path="m1734,5938l1764,5938e" filled="false" stroked="true" strokeweight=".6pt" strokecolor="#000000">
                <v:path arrowok="t"/>
              </v:shape>
            </v:group>
            <v:group style="position:absolute;left:1784;top:5933;width:30;height:10" coordorigin="1784,5933" coordsize="30,10">
              <v:shape style="position:absolute;left:1784;top:5933;width:30;height:10" coordorigin="1784,5933" coordsize="30,10" path="m1784,5938l1814,5938e" filled="false" stroked="true" strokeweight=".6pt" strokecolor="#000000">
                <v:path arrowok="t"/>
              </v:shape>
            </v:group>
            <v:group style="position:absolute;left:1834;top:5933;width:30;height:10" coordorigin="1834,5933" coordsize="30,10">
              <v:shape style="position:absolute;left:1834;top:5933;width:30;height:10" coordorigin="1834,5933" coordsize="30,10" path="m1834,5938l1864,5938e" filled="false" stroked="true" strokeweight=".6pt" strokecolor="#000000">
                <v:path arrowok="t"/>
              </v:shape>
            </v:group>
            <v:group style="position:absolute;left:1884;top:5933;width:30;height:10" coordorigin="1884,5933" coordsize="30,10">
              <v:shape style="position:absolute;left:1884;top:5933;width:30;height:10" coordorigin="1884,5933" coordsize="30,10" path="m1884,5938l1914,5938e" filled="false" stroked="true" strokeweight=".6pt" strokecolor="#000000">
                <v:path arrowok="t"/>
              </v:shape>
            </v:group>
            <v:group style="position:absolute;left:1934;top:5933;width:30;height:10" coordorigin="1934,5933" coordsize="30,10">
              <v:shape style="position:absolute;left:1934;top:5933;width:30;height:10" coordorigin="1934,5933" coordsize="30,10" path="m1934,5938l1964,5938e" filled="false" stroked="true" strokeweight=".6pt" strokecolor="#000000">
                <v:path arrowok="t"/>
              </v:shape>
            </v:group>
            <v:group style="position:absolute;left:1984;top:5933;width:30;height:10" coordorigin="1984,5933" coordsize="30,10">
              <v:shape style="position:absolute;left:1984;top:5933;width:30;height:10" coordorigin="1984,5933" coordsize="30,10" path="m1984,5938l2014,5938e" filled="false" stroked="true" strokeweight=".6pt" strokecolor="#000000">
                <v:path arrowok="t"/>
              </v:shape>
            </v:group>
            <v:group style="position:absolute;left:2034;top:5933;width:30;height:10" coordorigin="2034,5933" coordsize="30,10">
              <v:shape style="position:absolute;left:2034;top:5933;width:30;height:10" coordorigin="2034,5933" coordsize="30,10" path="m2034,5938l2064,5938e" filled="false" stroked="true" strokeweight=".6pt" strokecolor="#000000">
                <v:path arrowok="t"/>
              </v:shape>
            </v:group>
            <v:group style="position:absolute;left:2084;top:5933;width:30;height:10" coordorigin="2084,5933" coordsize="30,10">
              <v:shape style="position:absolute;left:2084;top:5933;width:30;height:10" coordorigin="2084,5933" coordsize="30,10" path="m2084,5938l2114,5938e" filled="false" stroked="true" strokeweight=".6pt" strokecolor="#000000">
                <v:path arrowok="t"/>
              </v:shape>
            </v:group>
            <v:group style="position:absolute;left:2134;top:5933;width:30;height:10" coordorigin="2134,5933" coordsize="30,10">
              <v:shape style="position:absolute;left:2134;top:5933;width:30;height:10" coordorigin="2134,5933" coordsize="30,10" path="m2134,5938l2164,5938e" filled="false" stroked="true" strokeweight=".6pt" strokecolor="#000000">
                <v:path arrowok="t"/>
              </v:shape>
            </v:group>
            <v:group style="position:absolute;left:2184;top:5933;width:30;height:10" coordorigin="2184,5933" coordsize="30,10">
              <v:shape style="position:absolute;left:2184;top:5933;width:30;height:10" coordorigin="2184,5933" coordsize="30,10" path="m2184,5938l2214,5938e" filled="false" stroked="true" strokeweight=".6pt" strokecolor="#000000">
                <v:path arrowok="t"/>
              </v:shape>
            </v:group>
            <v:group style="position:absolute;left:2234;top:5933;width:30;height:10" coordorigin="2234,5933" coordsize="30,10">
              <v:shape style="position:absolute;left:2234;top:5933;width:30;height:10" coordorigin="2234,5933" coordsize="30,10" path="m2234,5938l2264,5938e" filled="false" stroked="true" strokeweight=".6pt" strokecolor="#000000">
                <v:path arrowok="t"/>
              </v:shape>
            </v:group>
            <v:group style="position:absolute;left:2283;top:5933;width:30;height:10" coordorigin="2283,5933" coordsize="30,10">
              <v:shape style="position:absolute;left:2283;top:5933;width:30;height:10" coordorigin="2283,5933" coordsize="30,10" path="m2283,5938l2313,5938e" filled="false" stroked="true" strokeweight=".6pt" strokecolor="#000000">
                <v:path arrowok="t"/>
              </v:shape>
            </v:group>
            <v:group style="position:absolute;left:2333;top:5933;width:30;height:10" coordorigin="2333,5933" coordsize="30,10">
              <v:shape style="position:absolute;left:2333;top:5933;width:30;height:10" coordorigin="2333,5933" coordsize="30,10" path="m2333,5938l2363,5938e" filled="false" stroked="true" strokeweight=".6pt" strokecolor="#000000">
                <v:path arrowok="t"/>
              </v:shape>
            </v:group>
            <v:group style="position:absolute;left:2383;top:5933;width:30;height:10" coordorigin="2383,5933" coordsize="30,10">
              <v:shape style="position:absolute;left:2383;top:5933;width:30;height:10" coordorigin="2383,5933" coordsize="30,10" path="m2383,5938l2413,5938e" filled="false" stroked="true" strokeweight=".6pt" strokecolor="#000000">
                <v:path arrowok="t"/>
              </v:shape>
            </v:group>
            <v:group style="position:absolute;left:2433;top:5933;width:30;height:10" coordorigin="2433,5933" coordsize="30,10">
              <v:shape style="position:absolute;left:2433;top:5933;width:30;height:10" coordorigin="2433,5933" coordsize="30,10" path="m2433,5938l2463,5938e" filled="false" stroked="true" strokeweight=".6pt" strokecolor="#000000">
                <v:path arrowok="t"/>
              </v:shape>
            </v:group>
            <v:group style="position:absolute;left:2483;top:5933;width:30;height:10" coordorigin="2483,5933" coordsize="30,10">
              <v:shape style="position:absolute;left:2483;top:5933;width:30;height:10" coordorigin="2483,5933" coordsize="30,10" path="m2483,5938l2513,5938e" filled="false" stroked="true" strokeweight=".6pt" strokecolor="#000000">
                <v:path arrowok="t"/>
              </v:shape>
            </v:group>
            <v:group style="position:absolute;left:2533;top:5933;width:30;height:10" coordorigin="2533,5933" coordsize="30,10">
              <v:shape style="position:absolute;left:2533;top:5933;width:30;height:10" coordorigin="2533,5933" coordsize="30,10" path="m2533,5938l2563,5938e" filled="false" stroked="true" strokeweight=".6pt" strokecolor="#000000">
                <v:path arrowok="t"/>
              </v:shape>
            </v:group>
            <v:group style="position:absolute;left:2583;top:5933;width:30;height:10" coordorigin="2583,5933" coordsize="30,10">
              <v:shape style="position:absolute;left:2583;top:5933;width:30;height:10" coordorigin="2583,5933" coordsize="30,10" path="m2583,5938l2613,5938e" filled="false" stroked="true" strokeweight=".6pt" strokecolor="#000000">
                <v:path arrowok="t"/>
              </v:shape>
            </v:group>
            <v:group style="position:absolute;left:2633;top:5933;width:30;height:10" coordorigin="2633,5933" coordsize="30,10">
              <v:shape style="position:absolute;left:2633;top:5933;width:30;height:10" coordorigin="2633,5933" coordsize="30,10" path="m2633,5938l2663,5938e" filled="false" stroked="true" strokeweight=".6pt" strokecolor="#000000">
                <v:path arrowok="t"/>
              </v:shape>
            </v:group>
            <v:group style="position:absolute;left:2683;top:5933;width:30;height:10" coordorigin="2683,5933" coordsize="30,10">
              <v:shape style="position:absolute;left:2683;top:5933;width:30;height:10" coordorigin="2683,5933" coordsize="30,10" path="m2683,5938l2713,5938e" filled="false" stroked="true" strokeweight=".6pt" strokecolor="#000000">
                <v:path arrowok="t"/>
              </v:shape>
            </v:group>
            <v:group style="position:absolute;left:2733;top:5933;width:30;height:10" coordorigin="2733,5933" coordsize="30,10">
              <v:shape style="position:absolute;left:2733;top:5933;width:30;height:10" coordorigin="2733,5933" coordsize="30,10" path="m2733,5938l2763,5938e" filled="false" stroked="true" strokeweight=".6pt" strokecolor="#000000">
                <v:path arrowok="t"/>
              </v:shape>
            </v:group>
            <v:group style="position:absolute;left:2783;top:5933;width:30;height:10" coordorigin="2783,5933" coordsize="30,10">
              <v:shape style="position:absolute;left:2783;top:5933;width:30;height:10" coordorigin="2783,5933" coordsize="30,10" path="m2783,5938l2813,5938e" filled="false" stroked="true" strokeweight=".6pt" strokecolor="#000000">
                <v:path arrowok="t"/>
              </v:shape>
            </v:group>
            <v:group style="position:absolute;left:2833;top:5933;width:30;height:10" coordorigin="2833,5933" coordsize="30,10">
              <v:shape style="position:absolute;left:2833;top:5933;width:30;height:10" coordorigin="2833,5933" coordsize="30,10" path="m2833,5938l2863,5938e" filled="false" stroked="true" strokeweight=".6pt" strokecolor="#000000">
                <v:path arrowok="t"/>
              </v:shape>
            </v:group>
            <v:group style="position:absolute;left:2883;top:5933;width:30;height:10" coordorigin="2883,5933" coordsize="30,10">
              <v:shape style="position:absolute;left:2883;top:5933;width:30;height:10" coordorigin="2883,5933" coordsize="30,10" path="m2883,5938l2913,5938e" filled="false" stroked="true" strokeweight=".6pt" strokecolor="#000000">
                <v:path arrowok="t"/>
              </v:shape>
            </v:group>
            <v:group style="position:absolute;left:2932;top:5933;width:30;height:10" coordorigin="2932,5933" coordsize="30,10">
              <v:shape style="position:absolute;left:2932;top:5933;width:30;height:10" coordorigin="2932,5933" coordsize="30,10" path="m2932,5938l2962,5938e" filled="false" stroked="true" strokeweight=".6pt" strokecolor="#000000">
                <v:path arrowok="t"/>
              </v:shape>
            </v:group>
            <v:group style="position:absolute;left:2982;top:5933;width:30;height:10" coordorigin="2982,5933" coordsize="30,10">
              <v:shape style="position:absolute;left:2982;top:5933;width:30;height:10" coordorigin="2982,5933" coordsize="30,10" path="m2982,5938l3012,5938e" filled="false" stroked="true" strokeweight=".6pt" strokecolor="#000000">
                <v:path arrowok="t"/>
              </v:shape>
            </v:group>
            <v:group style="position:absolute;left:3032;top:5933;width:30;height:10" coordorigin="3032,5933" coordsize="30,10">
              <v:shape style="position:absolute;left:3032;top:5933;width:30;height:10" coordorigin="3032,5933" coordsize="30,10" path="m3032,5938l3062,5938e" filled="false" stroked="true" strokeweight=".6pt" strokecolor="#000000">
                <v:path arrowok="t"/>
              </v:shape>
            </v:group>
            <v:group style="position:absolute;left:3082;top:5933;width:30;height:10" coordorigin="3082,5933" coordsize="30,10">
              <v:shape style="position:absolute;left:3082;top:5933;width:30;height:10" coordorigin="3082,5933" coordsize="30,10" path="m3082,5938l3112,5938e" filled="false" stroked="true" strokeweight=".6pt" strokecolor="#000000">
                <v:path arrowok="t"/>
              </v:shape>
            </v:group>
            <v:group style="position:absolute;left:3132;top:5933;width:30;height:10" coordorigin="3132,5933" coordsize="30,10">
              <v:shape style="position:absolute;left:3132;top:5933;width:30;height:10" coordorigin="3132,5933" coordsize="30,10" path="m3132,5938l3162,5938e" filled="false" stroked="true" strokeweight=".6pt" strokecolor="#000000">
                <v:path arrowok="t"/>
              </v:shape>
            </v:group>
            <v:group style="position:absolute;left:3182;top:5933;width:30;height:10" coordorigin="3182,5933" coordsize="30,10">
              <v:shape style="position:absolute;left:3182;top:5933;width:30;height:10" coordorigin="3182,5933" coordsize="30,10" path="m3182,5938l3212,5938e" filled="false" stroked="true" strokeweight=".6pt" strokecolor="#000000">
                <v:path arrowok="t"/>
              </v:shape>
            </v:group>
            <v:group style="position:absolute;left:3232;top:5933;width:30;height:10" coordorigin="3232,5933" coordsize="30,10">
              <v:shape style="position:absolute;left:3232;top:5933;width:30;height:10" coordorigin="3232,5933" coordsize="30,10" path="m3232,5938l3262,5938e" filled="false" stroked="true" strokeweight=".6pt" strokecolor="#000000">
                <v:path arrowok="t"/>
              </v:shape>
            </v:group>
            <v:group style="position:absolute;left:3282;top:5933;width:30;height:10" coordorigin="3282,5933" coordsize="30,10">
              <v:shape style="position:absolute;left:3282;top:5933;width:30;height:10" coordorigin="3282,5933" coordsize="30,10" path="m3282,5938l3312,5938e" filled="false" stroked="true" strokeweight=".6pt" strokecolor="#000000">
                <v:path arrowok="t"/>
              </v:shape>
            </v:group>
            <v:group style="position:absolute;left:3332;top:5933;width:30;height:10" coordorigin="3332,5933" coordsize="30,10">
              <v:shape style="position:absolute;left:3332;top:5933;width:30;height:10" coordorigin="3332,5933" coordsize="30,10" path="m3332,5938l3362,5938e" filled="false" stroked="true" strokeweight=".6pt" strokecolor="#000000">
                <v:path arrowok="t"/>
              </v:shape>
            </v:group>
            <v:group style="position:absolute;left:3382;top:5933;width:30;height:10" coordorigin="3382,5933" coordsize="30,10">
              <v:shape style="position:absolute;left:3382;top:5933;width:30;height:10" coordorigin="3382,5933" coordsize="30,10" path="m3382,5938l3412,5938e" filled="false" stroked="true" strokeweight=".6pt" strokecolor="#000000">
                <v:path arrowok="t"/>
              </v:shape>
            </v:group>
            <v:group style="position:absolute;left:3432;top:5933;width:30;height:10" coordorigin="3432,5933" coordsize="30,10">
              <v:shape style="position:absolute;left:3432;top:5933;width:30;height:10" coordorigin="3432,5933" coordsize="30,10" path="m3432,5938l3462,5938e" filled="false" stroked="true" strokeweight=".6pt" strokecolor="#000000">
                <v:path arrowok="t"/>
              </v:shape>
            </v:group>
            <v:group style="position:absolute;left:3482;top:5933;width:30;height:10" coordorigin="3482,5933" coordsize="30,10">
              <v:shape style="position:absolute;left:3482;top:5933;width:30;height:10" coordorigin="3482,5933" coordsize="30,10" path="m3482,5938l3512,5938e" filled="false" stroked="true" strokeweight=".6pt" strokecolor="#000000">
                <v:path arrowok="t"/>
              </v:shape>
            </v:group>
            <v:group style="position:absolute;left:3532;top:5933;width:30;height:10" coordorigin="3532,5933" coordsize="30,10">
              <v:shape style="position:absolute;left:3532;top:5933;width:30;height:10" coordorigin="3532,5933" coordsize="30,10" path="m3532,5938l3561,5938e" filled="false" stroked="true" strokeweight=".6pt" strokecolor="#000000">
                <v:path arrowok="t"/>
              </v:shape>
            </v:group>
            <v:group style="position:absolute;left:3581;top:5933;width:30;height:10" coordorigin="3581,5933" coordsize="30,10">
              <v:shape style="position:absolute;left:3581;top:5933;width:30;height:10" coordorigin="3581,5933" coordsize="30,10" path="m3581,5938l3611,5938e" filled="false" stroked="true" strokeweight=".6pt" strokecolor="#000000">
                <v:path arrowok="t"/>
              </v:shape>
            </v:group>
            <v:group style="position:absolute;left:3631;top:5933;width:30;height:10" coordorigin="3631,5933" coordsize="30,10">
              <v:shape style="position:absolute;left:3631;top:5933;width:30;height:10" coordorigin="3631,5933" coordsize="30,10" path="m3631,5938l3661,5938e" filled="false" stroked="true" strokeweight=".6pt" strokecolor="#000000">
                <v:path arrowok="t"/>
              </v:shape>
            </v:group>
            <v:group style="position:absolute;left:3681;top:5933;width:30;height:10" coordorigin="3681,5933" coordsize="30,10">
              <v:shape style="position:absolute;left:3681;top:5933;width:30;height:10" coordorigin="3681,5933" coordsize="30,10" path="m3681,5938l3711,5938e" filled="false" stroked="true" strokeweight=".6pt" strokecolor="#000000">
                <v:path arrowok="t"/>
              </v:shape>
            </v:group>
            <v:group style="position:absolute;left:3731;top:5933;width:30;height:10" coordorigin="3731,5933" coordsize="30,10">
              <v:shape style="position:absolute;left:3731;top:5933;width:30;height:10" coordorigin="3731,5933" coordsize="30,10" path="m3731,5938l3761,5938e" filled="false" stroked="true" strokeweight=".6pt" strokecolor="#000000">
                <v:path arrowok="t"/>
              </v:shape>
            </v:group>
            <v:group style="position:absolute;left:3781;top:5933;width:30;height:10" coordorigin="3781,5933" coordsize="30,10">
              <v:shape style="position:absolute;left:3781;top:5933;width:30;height:10" coordorigin="3781,5933" coordsize="30,10" path="m3781,5938l3811,5938e" filled="false" stroked="true" strokeweight=".6pt" strokecolor="#000000">
                <v:path arrowok="t"/>
              </v:shape>
            </v:group>
            <v:group style="position:absolute;left:3831;top:5933;width:30;height:10" coordorigin="3831,5933" coordsize="30,10">
              <v:shape style="position:absolute;left:3831;top:5933;width:30;height:10" coordorigin="3831,5933" coordsize="30,10" path="m3831,5938l3861,5938e" filled="false" stroked="true" strokeweight=".6pt" strokecolor="#000000">
                <v:path arrowok="t"/>
              </v:shape>
            </v:group>
            <v:group style="position:absolute;left:3881;top:5933;width:30;height:10" coordorigin="3881,5933" coordsize="30,10">
              <v:shape style="position:absolute;left:3881;top:5933;width:30;height:10" coordorigin="3881,5933" coordsize="30,10" path="m3881,5938l3911,5938e" filled="false" stroked="true" strokeweight=".6pt" strokecolor="#000000">
                <v:path arrowok="t"/>
              </v:shape>
            </v:group>
            <v:group style="position:absolute;left:3931;top:5933;width:30;height:10" coordorigin="3931,5933" coordsize="30,10">
              <v:shape style="position:absolute;left:3931;top:5933;width:30;height:10" coordorigin="3931,5933" coordsize="30,10" path="m3931,5938l3961,5938e" filled="false" stroked="true" strokeweight=".6pt" strokecolor="#000000">
                <v:path arrowok="t"/>
              </v:shape>
            </v:group>
            <v:group style="position:absolute;left:3981;top:5933;width:30;height:10" coordorigin="3981,5933" coordsize="30,10">
              <v:shape style="position:absolute;left:3981;top:5933;width:30;height:10" coordorigin="3981,5933" coordsize="30,10" path="m3981,5938l4011,5938e" filled="false" stroked="true" strokeweight=".6pt" strokecolor="#000000">
                <v:path arrowok="t"/>
              </v:shape>
            </v:group>
            <v:group style="position:absolute;left:4031;top:5933;width:30;height:10" coordorigin="4031,5933" coordsize="30,10">
              <v:shape style="position:absolute;left:4031;top:5933;width:30;height:10" coordorigin="4031,5933" coordsize="30,10" path="m4031,5938l4061,5938e" filled="false" stroked="true" strokeweight=".6pt" strokecolor="#000000">
                <v:path arrowok="t"/>
              </v:shape>
            </v:group>
            <v:group style="position:absolute;left:4081;top:5933;width:30;height:10" coordorigin="4081,5933" coordsize="30,10">
              <v:shape style="position:absolute;left:4081;top:5933;width:30;height:10" coordorigin="4081,5933" coordsize="30,10" path="m4081,5938l4111,5938e" filled="false" stroked="true" strokeweight=".6pt" strokecolor="#000000">
                <v:path arrowok="t"/>
              </v:shape>
            </v:group>
            <v:group style="position:absolute;left:4131;top:5933;width:30;height:10" coordorigin="4131,5933" coordsize="30,10">
              <v:shape style="position:absolute;left:4131;top:5933;width:30;height:10" coordorigin="4131,5933" coordsize="30,10" path="m4131,5938l4161,5938e" filled="false" stroked="true" strokeweight=".6pt" strokecolor="#000000">
                <v:path arrowok="t"/>
              </v:shape>
            </v:group>
            <v:group style="position:absolute;left:4181;top:5933;width:30;height:10" coordorigin="4181,5933" coordsize="30,10">
              <v:shape style="position:absolute;left:4181;top:5933;width:30;height:10" coordorigin="4181,5933" coordsize="30,10" path="m4181,5938l4211,5938e" filled="false" stroked="true" strokeweight=".6pt" strokecolor="#000000">
                <v:path arrowok="t"/>
              </v:shape>
            </v:group>
            <v:group style="position:absolute;left:4230;top:5933;width:30;height:10" coordorigin="4230,5933" coordsize="30,10">
              <v:shape style="position:absolute;left:4230;top:5933;width:30;height:10" coordorigin="4230,5933" coordsize="30,10" path="m4230,5938l4260,5938e" filled="false" stroked="true" strokeweight=".6pt" strokecolor="#000000">
                <v:path arrowok="t"/>
              </v:shape>
            </v:group>
            <v:group style="position:absolute;left:4280;top:5933;width:30;height:10" coordorigin="4280,5933" coordsize="30,10">
              <v:shape style="position:absolute;left:4280;top:5933;width:30;height:10" coordorigin="4280,5933" coordsize="30,10" path="m4280,5938l4310,5938e" filled="false" stroked="true" strokeweight=".6pt" strokecolor="#000000">
                <v:path arrowok="t"/>
              </v:shape>
            </v:group>
            <v:group style="position:absolute;left:4330;top:5933;width:30;height:10" coordorigin="4330,5933" coordsize="30,10">
              <v:shape style="position:absolute;left:4330;top:5933;width:30;height:10" coordorigin="4330,5933" coordsize="30,10" path="m4330,5938l4360,5938e" filled="false" stroked="true" strokeweight=".6pt" strokecolor="#000000">
                <v:path arrowok="t"/>
              </v:shape>
            </v:group>
            <v:group style="position:absolute;left:4380;top:5933;width:30;height:10" coordorigin="4380,5933" coordsize="30,10">
              <v:shape style="position:absolute;left:4380;top:5933;width:30;height:10" coordorigin="4380,5933" coordsize="30,10" path="m4380,5938l4410,5938e" filled="false" stroked="true" strokeweight=".6pt" strokecolor="#000000">
                <v:path arrowok="t"/>
              </v:shape>
            </v:group>
            <v:group style="position:absolute;left:4430;top:5933;width:30;height:10" coordorigin="4430,5933" coordsize="30,10">
              <v:shape style="position:absolute;left:4430;top:5933;width:30;height:10" coordorigin="4430,5933" coordsize="30,10" path="m4430,5938l4460,5938e" filled="false" stroked="true" strokeweight=".6pt" strokecolor="#000000">
                <v:path arrowok="t"/>
              </v:shape>
            </v:group>
            <v:group style="position:absolute;left:1145;top:5938;width:20;height:2" coordorigin="1145,5938" coordsize="20,2">
              <v:shape style="position:absolute;left:1145;top:5938;width:20;height:2" coordorigin="1145,5938" coordsize="20,0" path="m1145,5938l1165,5938e" filled="false" stroked="true" strokeweight=".6pt" strokecolor="#000000">
                <v:path arrowok="t"/>
              </v:shape>
            </v:group>
            <v:group style="position:absolute;left:4480;top:5938;width:30;height:2" coordorigin="4480,5938" coordsize="30,2">
              <v:shape style="position:absolute;left:4480;top:5938;width:30;height:2" coordorigin="4480,5938" coordsize="30,0" path="m4480,5938l4510,5938e" filled="false" stroked="true" strokeweight=".6pt" strokecolor="#000000">
                <v:path arrowok="t"/>
              </v:shape>
            </v:group>
            <v:group style="position:absolute;left:1145;top:7461;width:10;height:30" coordorigin="1145,7461" coordsize="10,30">
              <v:shape style="position:absolute;left:1145;top:7461;width:10;height:30" coordorigin="1145,7461" coordsize="10,30" path="m1145,7476l1155,7476e" filled="false" stroked="true" strokeweight="1.59pt" strokecolor="#000000">
                <v:path arrowok="t"/>
              </v:shape>
            </v:group>
            <v:group style="position:absolute;left:1145;top:7411;width:10;height:30" coordorigin="1145,7411" coordsize="10,30">
              <v:shape style="position:absolute;left:1145;top:7411;width:10;height:30" coordorigin="1145,7411" coordsize="10,30" path="m1145,7426l1155,7426e" filled="false" stroked="true" strokeweight="1.59pt" strokecolor="#000000">
                <v:path arrowok="t"/>
              </v:shape>
            </v:group>
            <v:group style="position:absolute;left:1145;top:7362;width:10;height:30" coordorigin="1145,7362" coordsize="10,30">
              <v:shape style="position:absolute;left:1145;top:7362;width:10;height:30" coordorigin="1145,7362" coordsize="10,30" path="m1145,7377l1155,7377e" filled="false" stroked="true" strokeweight="1.59pt" strokecolor="#000000">
                <v:path arrowok="t"/>
              </v:shape>
            </v:group>
            <v:group style="position:absolute;left:1145;top:7312;width:10;height:30" coordorigin="1145,7312" coordsize="10,30">
              <v:shape style="position:absolute;left:1145;top:7312;width:10;height:30" coordorigin="1145,7312" coordsize="10,30" path="m1145,7327l1155,7327e" filled="false" stroked="true" strokeweight="1.59pt" strokecolor="#000000">
                <v:path arrowok="t"/>
              </v:shape>
            </v:group>
            <v:group style="position:absolute;left:1145;top:7263;width:10;height:30" coordorigin="1145,7263" coordsize="10,30">
              <v:shape style="position:absolute;left:1145;top:7263;width:10;height:30" coordorigin="1145,7263" coordsize="10,30" path="m1145,7277l1155,7277e" filled="false" stroked="true" strokeweight="1.59pt" strokecolor="#000000">
                <v:path arrowok="t"/>
              </v:shape>
            </v:group>
            <v:group style="position:absolute;left:1145;top:7213;width:10;height:30" coordorigin="1145,7213" coordsize="10,30">
              <v:shape style="position:absolute;left:1145;top:7213;width:10;height:30" coordorigin="1145,7213" coordsize="10,30" path="m1145,7228l1155,7228e" filled="false" stroked="true" strokeweight="1.59pt" strokecolor="#000000">
                <v:path arrowok="t"/>
              </v:shape>
            </v:group>
            <v:group style="position:absolute;left:1145;top:7163;width:10;height:30" coordorigin="1145,7163" coordsize="10,30">
              <v:shape style="position:absolute;left:1145;top:7163;width:10;height:30" coordorigin="1145,7163" coordsize="10,30" path="m1145,7178l1155,7178e" filled="false" stroked="true" strokeweight="1.59pt" strokecolor="#000000">
                <v:path arrowok="t"/>
              </v:shape>
            </v:group>
            <v:group style="position:absolute;left:1145;top:7114;width:10;height:30" coordorigin="1145,7114" coordsize="10,30">
              <v:shape style="position:absolute;left:1145;top:7114;width:10;height:30" coordorigin="1145,7114" coordsize="10,30" path="m1145,7129l1155,7129e" filled="false" stroked="true" strokeweight="1.59pt" strokecolor="#000000">
                <v:path arrowok="t"/>
              </v:shape>
            </v:group>
            <v:group style="position:absolute;left:1145;top:7064;width:10;height:30" coordorigin="1145,7064" coordsize="10,30">
              <v:shape style="position:absolute;left:1145;top:7064;width:10;height:30" coordorigin="1145,7064" coordsize="10,30" path="m1145,7079l1155,7079e" filled="false" stroked="true" strokeweight="1.59pt" strokecolor="#000000">
                <v:path arrowok="t"/>
              </v:shape>
            </v:group>
            <v:group style="position:absolute;left:1145;top:7015;width:10;height:30" coordorigin="1145,7015" coordsize="10,30">
              <v:shape style="position:absolute;left:1145;top:7015;width:10;height:30" coordorigin="1145,7015" coordsize="10,30" path="m1145,7029l1155,7029e" filled="false" stroked="true" strokeweight="1.59pt" strokecolor="#000000">
                <v:path arrowok="t"/>
              </v:shape>
            </v:group>
            <v:group style="position:absolute;left:1145;top:6965;width:10;height:30" coordorigin="1145,6965" coordsize="10,30">
              <v:shape style="position:absolute;left:1145;top:6965;width:10;height:30" coordorigin="1145,6965" coordsize="10,30" path="m1145,6980l1155,6980e" filled="false" stroked="true" strokeweight="1.59pt" strokecolor="#000000">
                <v:path arrowok="t"/>
              </v:shape>
            </v:group>
            <v:group style="position:absolute;left:1145;top:6915;width:10;height:30" coordorigin="1145,6915" coordsize="10,30">
              <v:shape style="position:absolute;left:1145;top:6915;width:10;height:30" coordorigin="1145,6915" coordsize="10,30" path="m1145,6930l1155,6930e" filled="false" stroked="true" strokeweight="1.59pt" strokecolor="#000000">
                <v:path arrowok="t"/>
              </v:shape>
            </v:group>
            <v:group style="position:absolute;left:1145;top:6866;width:10;height:30" coordorigin="1145,6866" coordsize="10,30">
              <v:shape style="position:absolute;left:1145;top:6866;width:10;height:30" coordorigin="1145,6866" coordsize="10,30" path="m1145,6881l1155,6881e" filled="false" stroked="true" strokeweight="1.59pt" strokecolor="#000000">
                <v:path arrowok="t"/>
              </v:shape>
            </v:group>
            <v:group style="position:absolute;left:1145;top:6816;width:10;height:30" coordorigin="1145,6816" coordsize="10,30">
              <v:shape style="position:absolute;left:1145;top:6816;width:10;height:30" coordorigin="1145,6816" coordsize="10,30" path="m1145,6831l1155,6831e" filled="false" stroked="true" strokeweight="1.59pt" strokecolor="#000000">
                <v:path arrowok="t"/>
              </v:shape>
            </v:group>
            <v:group style="position:absolute;left:1145;top:6766;width:10;height:30" coordorigin="1145,6766" coordsize="10,30">
              <v:shape style="position:absolute;left:1145;top:6766;width:10;height:30" coordorigin="1145,6766" coordsize="10,30" path="m1145,6781l1155,6781e" filled="false" stroked="true" strokeweight="1.59pt" strokecolor="#000000">
                <v:path arrowok="t"/>
              </v:shape>
            </v:group>
            <v:group style="position:absolute;left:1145;top:6717;width:10;height:30" coordorigin="1145,6717" coordsize="10,30">
              <v:shape style="position:absolute;left:1145;top:6717;width:10;height:30" coordorigin="1145,6717" coordsize="10,30" path="m1145,6732l1155,6732e" filled="false" stroked="true" strokeweight="1.59pt" strokecolor="#000000">
                <v:path arrowok="t"/>
              </v:shape>
            </v:group>
            <v:group style="position:absolute;left:1145;top:6667;width:10;height:30" coordorigin="1145,6667" coordsize="10,30">
              <v:shape style="position:absolute;left:1145;top:6667;width:10;height:30" coordorigin="1145,6667" coordsize="10,30" path="m1145,6682l1155,6682e" filled="false" stroked="true" strokeweight="1.59pt" strokecolor="#000000">
                <v:path arrowok="t"/>
              </v:shape>
            </v:group>
            <v:group style="position:absolute;left:1145;top:6618;width:10;height:30" coordorigin="1145,6618" coordsize="10,30">
              <v:shape style="position:absolute;left:1145;top:6618;width:10;height:30" coordorigin="1145,6618" coordsize="10,30" path="m1145,6633l1155,6633e" filled="false" stroked="true" strokeweight="1.59pt" strokecolor="#000000">
                <v:path arrowok="t"/>
              </v:shape>
            </v:group>
            <v:group style="position:absolute;left:1145;top:6568;width:10;height:30" coordorigin="1145,6568" coordsize="10,30">
              <v:shape style="position:absolute;left:1145;top:6568;width:10;height:30" coordorigin="1145,6568" coordsize="10,30" path="m1145,6583l1155,6583e" filled="false" stroked="true" strokeweight="1.59pt" strokecolor="#000000">
                <v:path arrowok="t"/>
              </v:shape>
            </v:group>
            <v:group style="position:absolute;left:1145;top:6518;width:10;height:30" coordorigin="1145,6518" coordsize="10,30">
              <v:shape style="position:absolute;left:1145;top:6518;width:10;height:30" coordorigin="1145,6518" coordsize="10,30" path="m1145,6533l1155,6533e" filled="false" stroked="true" strokeweight="1.59pt" strokecolor="#000000">
                <v:path arrowok="t"/>
              </v:shape>
            </v:group>
            <v:group style="position:absolute;left:1145;top:6469;width:10;height:30" coordorigin="1145,6469" coordsize="10,30">
              <v:shape style="position:absolute;left:1145;top:6469;width:10;height:30" coordorigin="1145,6469" coordsize="10,30" path="m1145,6484l1155,6484e" filled="false" stroked="true" strokeweight="1.59pt" strokecolor="#000000">
                <v:path arrowok="t"/>
              </v:shape>
            </v:group>
            <v:group style="position:absolute;left:1145;top:6419;width:10;height:30" coordorigin="1145,6419" coordsize="10,30">
              <v:shape style="position:absolute;left:1145;top:6419;width:10;height:30" coordorigin="1145,6419" coordsize="10,30" path="m1145,6434l1155,6434e" filled="false" stroked="true" strokeweight="1.59pt" strokecolor="#000000">
                <v:path arrowok="t"/>
              </v:shape>
            </v:group>
            <v:group style="position:absolute;left:1145;top:6370;width:10;height:30" coordorigin="1145,6370" coordsize="10,30">
              <v:shape style="position:absolute;left:1145;top:6370;width:10;height:30" coordorigin="1145,6370" coordsize="10,30" path="m1145,6385l1155,6385e" filled="false" stroked="true" strokeweight="1.59pt" strokecolor="#000000">
                <v:path arrowok="t"/>
              </v:shape>
            </v:group>
            <v:group style="position:absolute;left:1145;top:6320;width:10;height:30" coordorigin="1145,6320" coordsize="10,30">
              <v:shape style="position:absolute;left:1145;top:6320;width:10;height:30" coordorigin="1145,6320" coordsize="10,30" path="m1145,6335l1155,6335e" filled="false" stroked="true" strokeweight="1.59pt" strokecolor="#000000">
                <v:path arrowok="t"/>
              </v:shape>
            </v:group>
            <v:group style="position:absolute;left:1145;top:6270;width:10;height:30" coordorigin="1145,6270" coordsize="10,30">
              <v:shape style="position:absolute;left:1145;top:6270;width:10;height:30" coordorigin="1145,6270" coordsize="10,30" path="m1145,6285l1155,6285e" filled="false" stroked="true" strokeweight="1.59pt" strokecolor="#000000">
                <v:path arrowok="t"/>
              </v:shape>
            </v:group>
            <v:group style="position:absolute;left:1145;top:6221;width:10;height:30" coordorigin="1145,6221" coordsize="10,30">
              <v:shape style="position:absolute;left:1145;top:6221;width:10;height:30" coordorigin="1145,6221" coordsize="10,30" path="m1145,6236l1155,6236e" filled="false" stroked="true" strokeweight="1.59pt" strokecolor="#000000">
                <v:path arrowok="t"/>
              </v:shape>
            </v:group>
            <v:group style="position:absolute;left:1145;top:6171;width:10;height:30" coordorigin="1145,6171" coordsize="10,30">
              <v:shape style="position:absolute;left:1145;top:6171;width:10;height:30" coordorigin="1145,6171" coordsize="10,30" path="m1145,6186l1155,6186e" filled="false" stroked="true" strokeweight="1.59pt" strokecolor="#000000">
                <v:path arrowok="t"/>
              </v:shape>
            </v:group>
            <v:group style="position:absolute;left:1145;top:6122;width:10;height:30" coordorigin="1145,6122" coordsize="10,30">
              <v:shape style="position:absolute;left:1145;top:6122;width:10;height:30" coordorigin="1145,6122" coordsize="10,30" path="m1145,6136l1155,6136e" filled="false" stroked="true" strokeweight="1.59pt" strokecolor="#000000">
                <v:path arrowok="t"/>
              </v:shape>
            </v:group>
            <v:group style="position:absolute;left:1145;top:6072;width:10;height:30" coordorigin="1145,6072" coordsize="10,30">
              <v:shape style="position:absolute;left:1145;top:6072;width:10;height:30" coordorigin="1145,6072" coordsize="10,30" path="m1145,6087l1155,6087e" filled="false" stroked="true" strokeweight="1.59pt" strokecolor="#000000">
                <v:path arrowok="t"/>
              </v:shape>
            </v:group>
            <v:group style="position:absolute;left:1145;top:6022;width:10;height:30" coordorigin="1145,6022" coordsize="10,30">
              <v:shape style="position:absolute;left:1145;top:6022;width:10;height:30" coordorigin="1145,6022" coordsize="10,30" path="m1145,6037l1155,6037e" filled="false" stroked="true" strokeweight="1.59pt" strokecolor="#000000">
                <v:path arrowok="t"/>
              </v:shape>
            </v:group>
            <v:group style="position:absolute;left:1145;top:5973;width:10;height:30" coordorigin="1145,5973" coordsize="10,30">
              <v:shape style="position:absolute;left:1145;top:5973;width:10;height:30" coordorigin="1145,5973" coordsize="10,30" path="m1145,5988l1155,5988e" filled="false" stroked="true" strokeweight="1.59pt" strokecolor="#000000">
                <v:path arrowok="t"/>
              </v:shape>
            </v:group>
            <v:group style="position:absolute;left:4530;top:5933;width:30;height:10" coordorigin="4530,5933" coordsize="30,10">
              <v:shape style="position:absolute;left:4530;top:5933;width:30;height:10" coordorigin="4530,5933" coordsize="30,10" path="m4530,5938l4560,5938e" filled="false" stroked="true" strokeweight=".6pt" strokecolor="#000000">
                <v:path arrowok="t"/>
              </v:shape>
            </v:group>
            <v:group style="position:absolute;left:4580;top:5933;width:30;height:10" coordorigin="4580,5933" coordsize="30,10">
              <v:shape style="position:absolute;left:4580;top:5933;width:30;height:10" coordorigin="4580,5933" coordsize="30,10" path="m4580,5938l4610,5938e" filled="false" stroked="true" strokeweight=".6pt" strokecolor="#000000">
                <v:path arrowok="t"/>
              </v:shape>
            </v:group>
            <v:group style="position:absolute;left:4630;top:5933;width:30;height:10" coordorigin="4630,5933" coordsize="30,10">
              <v:shape style="position:absolute;left:4630;top:5933;width:30;height:10" coordorigin="4630,5933" coordsize="30,10" path="m4630,5938l4660,5938e" filled="false" stroked="true" strokeweight=".6pt" strokecolor="#000000">
                <v:path arrowok="t"/>
              </v:shape>
            </v:group>
            <v:group style="position:absolute;left:4680;top:5933;width:30;height:10" coordorigin="4680,5933" coordsize="30,10">
              <v:shape style="position:absolute;left:4680;top:5933;width:30;height:10" coordorigin="4680,5933" coordsize="30,10" path="m4680,5938l4710,5938e" filled="false" stroked="true" strokeweight=".6pt" strokecolor="#000000">
                <v:path arrowok="t"/>
              </v:shape>
            </v:group>
            <v:group style="position:absolute;left:4730;top:5933;width:30;height:10" coordorigin="4730,5933" coordsize="30,10">
              <v:shape style="position:absolute;left:4730;top:5933;width:30;height:10" coordorigin="4730,5933" coordsize="30,10" path="m4730,5938l4760,5938e" filled="false" stroked="true" strokeweight=".6pt" strokecolor="#000000">
                <v:path arrowok="t"/>
              </v:shape>
            </v:group>
            <v:group style="position:absolute;left:4780;top:5933;width:30;height:10" coordorigin="4780,5933" coordsize="30,10">
              <v:shape style="position:absolute;left:4780;top:5933;width:30;height:10" coordorigin="4780,5933" coordsize="30,10" path="m4780,5938l4810,5938e" filled="false" stroked="true" strokeweight=".6pt" strokecolor="#000000">
                <v:path arrowok="t"/>
              </v:shape>
            </v:group>
            <v:group style="position:absolute;left:4830;top:5933;width:30;height:10" coordorigin="4830,5933" coordsize="30,10">
              <v:shape style="position:absolute;left:4830;top:5933;width:30;height:10" coordorigin="4830,5933" coordsize="30,10" path="m4830,5938l4860,5938e" filled="false" stroked="true" strokeweight=".6pt" strokecolor="#000000">
                <v:path arrowok="t"/>
              </v:shape>
            </v:group>
            <v:group style="position:absolute;left:4879;top:5933;width:30;height:10" coordorigin="4879,5933" coordsize="30,10">
              <v:shape style="position:absolute;left:4879;top:5933;width:30;height:10" coordorigin="4879,5933" coordsize="30,10" path="m4879,5938l4909,5938e" filled="false" stroked="true" strokeweight=".6pt" strokecolor="#000000">
                <v:path arrowok="t"/>
              </v:shape>
            </v:group>
            <v:group style="position:absolute;left:4929;top:5933;width:30;height:10" coordorigin="4929,5933" coordsize="30,10">
              <v:shape style="position:absolute;left:4929;top:5933;width:30;height:10" coordorigin="4929,5933" coordsize="30,10" path="m4929,5938l4959,5938e" filled="false" stroked="true" strokeweight=".6pt" strokecolor="#000000">
                <v:path arrowok="t"/>
              </v:shape>
            </v:group>
            <v:group style="position:absolute;left:4979;top:5933;width:30;height:10" coordorigin="4979,5933" coordsize="30,10">
              <v:shape style="position:absolute;left:4979;top:5933;width:30;height:10" coordorigin="4979,5933" coordsize="30,10" path="m4979,5938l5009,5938e" filled="false" stroked="true" strokeweight=".6pt" strokecolor="#000000">
                <v:path arrowok="t"/>
              </v:shape>
            </v:group>
            <v:group style="position:absolute;left:5029;top:5933;width:30;height:10" coordorigin="5029,5933" coordsize="30,10">
              <v:shape style="position:absolute;left:5029;top:5933;width:30;height:10" coordorigin="5029,5933" coordsize="30,10" path="m5029,5938l5059,5938e" filled="false" stroked="true" strokeweight=".6pt" strokecolor="#000000">
                <v:path arrowok="t"/>
              </v:shape>
            </v:group>
            <v:group style="position:absolute;left:5079;top:5933;width:30;height:10" coordorigin="5079,5933" coordsize="30,10">
              <v:shape style="position:absolute;left:5079;top:5933;width:30;height:10" coordorigin="5079,5933" coordsize="30,10" path="m5079,5938l5109,5938e" filled="false" stroked="true" strokeweight=".6pt" strokecolor="#000000">
                <v:path arrowok="t"/>
              </v:shape>
            </v:group>
            <v:group style="position:absolute;left:5129;top:5933;width:30;height:10" coordorigin="5129,5933" coordsize="30,10">
              <v:shape style="position:absolute;left:5129;top:5933;width:30;height:10" coordorigin="5129,5933" coordsize="30,10" path="m5129,5938l5159,5938e" filled="false" stroked="true" strokeweight=".6pt" strokecolor="#000000">
                <v:path arrowok="t"/>
              </v:shape>
            </v:group>
            <v:group style="position:absolute;left:5179;top:5933;width:30;height:10" coordorigin="5179,5933" coordsize="30,10">
              <v:shape style="position:absolute;left:5179;top:5933;width:30;height:10" coordorigin="5179,5933" coordsize="30,10" path="m5179,5938l5209,5938e" filled="false" stroked="true" strokeweight=".6pt" strokecolor="#000000">
                <v:path arrowok="t"/>
              </v:shape>
            </v:group>
            <v:group style="position:absolute;left:5229;top:5933;width:30;height:10" coordorigin="5229,5933" coordsize="30,10">
              <v:shape style="position:absolute;left:5229;top:5933;width:30;height:10" coordorigin="5229,5933" coordsize="30,10" path="m5229,5938l5259,5938e" filled="false" stroked="true" strokeweight=".6pt" strokecolor="#000000">
                <v:path arrowok="t"/>
              </v:shape>
            </v:group>
            <v:group style="position:absolute;left:5279;top:5933;width:30;height:10" coordorigin="5279,5933" coordsize="30,10">
              <v:shape style="position:absolute;left:5279;top:5933;width:30;height:10" coordorigin="5279,5933" coordsize="30,10" path="m5279,5938l5309,5938e" filled="false" stroked="true" strokeweight=".6pt" strokecolor="#000000">
                <v:path arrowok="t"/>
              </v:shape>
            </v:group>
            <v:group style="position:absolute;left:5329;top:5933;width:30;height:10" coordorigin="5329,5933" coordsize="30,10">
              <v:shape style="position:absolute;left:5329;top:5933;width:30;height:10" coordorigin="5329,5933" coordsize="30,10" path="m5329,5938l5359,5938e" filled="false" stroked="true" strokeweight=".6pt" strokecolor="#000000">
                <v:path arrowok="t"/>
              </v:shape>
            </v:group>
            <v:group style="position:absolute;left:5379;top:5933;width:30;height:10" coordorigin="5379,5933" coordsize="30,10">
              <v:shape style="position:absolute;left:5379;top:5933;width:30;height:10" coordorigin="5379,5933" coordsize="30,10" path="m5379,5938l5409,5938e" filled="false" stroked="true" strokeweight=".6pt" strokecolor="#000000">
                <v:path arrowok="t"/>
              </v:shape>
            </v:group>
            <v:group style="position:absolute;left:5429;top:5933;width:30;height:10" coordorigin="5429,5933" coordsize="30,10">
              <v:shape style="position:absolute;left:5429;top:5933;width:30;height:10" coordorigin="5429,5933" coordsize="30,10" path="m5429,5938l5459,5938e" filled="false" stroked="true" strokeweight=".6pt" strokecolor="#000000">
                <v:path arrowok="t"/>
              </v:shape>
            </v:group>
            <v:group style="position:absolute;left:5479;top:5933;width:30;height:10" coordorigin="5479,5933" coordsize="30,10">
              <v:shape style="position:absolute;left:5479;top:5933;width:30;height:10" coordorigin="5479,5933" coordsize="30,10" path="m5479,5938l5509,5938e" filled="false" stroked="true" strokeweight=".6pt" strokecolor="#000000">
                <v:path arrowok="t"/>
              </v:shape>
            </v:group>
            <v:group style="position:absolute;left:5528;top:5933;width:30;height:10" coordorigin="5528,5933" coordsize="30,10">
              <v:shape style="position:absolute;left:5528;top:5933;width:30;height:10" coordorigin="5528,5933" coordsize="30,10" path="m5528,5938l5558,5938e" filled="false" stroked="true" strokeweight=".6pt" strokecolor="#000000">
                <v:path arrowok="t"/>
              </v:shape>
            </v:group>
            <v:group style="position:absolute;left:5578;top:5933;width:30;height:10" coordorigin="5578,5933" coordsize="30,10">
              <v:shape style="position:absolute;left:5578;top:5933;width:30;height:10" coordorigin="5578,5933" coordsize="30,10" path="m5578,5938l5608,5938e" filled="false" stroked="true" strokeweight=".6pt" strokecolor="#000000">
                <v:path arrowok="t"/>
              </v:shape>
            </v:group>
            <v:group style="position:absolute;left:5628;top:5933;width:30;height:10" coordorigin="5628,5933" coordsize="30,10">
              <v:shape style="position:absolute;left:5628;top:5933;width:30;height:10" coordorigin="5628,5933" coordsize="30,10" path="m5628,5938l5658,5938e" filled="false" stroked="true" strokeweight=".6pt" strokecolor="#000000">
                <v:path arrowok="t"/>
              </v:shape>
            </v:group>
            <v:group style="position:absolute;left:5678;top:5933;width:30;height:10" coordorigin="5678,5933" coordsize="30,10">
              <v:shape style="position:absolute;left:5678;top:5933;width:30;height:10" coordorigin="5678,5933" coordsize="30,10" path="m5678,5938l5708,5938e" filled="false" stroked="true" strokeweight=".6pt" strokecolor="#000000">
                <v:path arrowok="t"/>
              </v:shape>
            </v:group>
            <v:group style="position:absolute;left:5728;top:5933;width:30;height:10" coordorigin="5728,5933" coordsize="30,10">
              <v:shape style="position:absolute;left:5728;top:5933;width:30;height:10" coordorigin="5728,5933" coordsize="30,10" path="m5728,5938l5758,5938e" filled="false" stroked="true" strokeweight=".6pt" strokecolor="#000000">
                <v:path arrowok="t"/>
              </v:shape>
            </v:group>
            <v:group style="position:absolute;left:5778;top:5933;width:30;height:10" coordorigin="5778,5933" coordsize="30,10">
              <v:shape style="position:absolute;left:5778;top:5933;width:30;height:10" coordorigin="5778,5933" coordsize="30,10" path="m5778,5938l5808,5938e" filled="false" stroked="true" strokeweight=".6pt" strokecolor="#000000">
                <v:path arrowok="t"/>
              </v:shape>
            </v:group>
            <v:group style="position:absolute;left:5828;top:5933;width:30;height:10" coordorigin="5828,5933" coordsize="30,10">
              <v:shape style="position:absolute;left:5828;top:5933;width:30;height:10" coordorigin="5828,5933" coordsize="30,10" path="m5828,5938l5858,5938e" filled="false" stroked="true" strokeweight=".6pt" strokecolor="#000000">
                <v:path arrowok="t"/>
              </v:shape>
            </v:group>
            <v:group style="position:absolute;left:5878;top:5933;width:30;height:10" coordorigin="5878,5933" coordsize="30,10">
              <v:shape style="position:absolute;left:5878;top:5933;width:30;height:10" coordorigin="5878,5933" coordsize="30,10" path="m5878,5938l5908,5938e" filled="false" stroked="true" strokeweight=".6pt" strokecolor="#000000">
                <v:path arrowok="t"/>
              </v:shape>
            </v:group>
            <v:group style="position:absolute;left:5928;top:5933;width:30;height:10" coordorigin="5928,5933" coordsize="30,10">
              <v:shape style="position:absolute;left:5928;top:5933;width:30;height:10" coordorigin="5928,5933" coordsize="30,10" path="m5928,5938l5958,5938e" filled="false" stroked="true" strokeweight=".6pt" strokecolor="#000000">
                <v:path arrowok="t"/>
              </v:shape>
            </v:group>
            <v:group style="position:absolute;left:5978;top:5933;width:30;height:10" coordorigin="5978,5933" coordsize="30,10">
              <v:shape style="position:absolute;left:5978;top:5933;width:30;height:10" coordorigin="5978,5933" coordsize="30,10" path="m5978,5938l6008,5938e" filled="false" stroked="true" strokeweight=".6pt" strokecolor="#000000">
                <v:path arrowok="t"/>
              </v:shape>
            </v:group>
            <v:group style="position:absolute;left:6028;top:5933;width:30;height:10" coordorigin="6028,5933" coordsize="30,10">
              <v:shape style="position:absolute;left:6028;top:5933;width:30;height:10" coordorigin="6028,5933" coordsize="30,10" path="m6028,5938l6058,5938e" filled="false" stroked="true" strokeweight=".6pt" strokecolor="#000000">
                <v:path arrowok="t"/>
              </v:shape>
            </v:group>
            <v:group style="position:absolute;left:6078;top:5933;width:30;height:10" coordorigin="6078,5933" coordsize="30,10">
              <v:shape style="position:absolute;left:6078;top:5933;width:30;height:10" coordorigin="6078,5933" coordsize="30,10" path="m6078,5938l6108,5938e" filled="false" stroked="true" strokeweight=".6pt" strokecolor="#000000">
                <v:path arrowok="t"/>
              </v:shape>
            </v:group>
            <v:group style="position:absolute;left:6128;top:5933;width:30;height:10" coordorigin="6128,5933" coordsize="30,10">
              <v:shape style="position:absolute;left:6128;top:5933;width:30;height:10" coordorigin="6128,5933" coordsize="30,10" path="m6128,5938l6158,5938e" filled="false" stroked="true" strokeweight=".6pt" strokecolor="#000000">
                <v:path arrowok="t"/>
              </v:shape>
            </v:group>
            <v:group style="position:absolute;left:6177;top:5933;width:30;height:10" coordorigin="6177,5933" coordsize="30,10">
              <v:shape style="position:absolute;left:6177;top:5933;width:30;height:10" coordorigin="6177,5933" coordsize="30,10" path="m6177,5938l6207,5938e" filled="false" stroked="true" strokeweight=".6pt" strokecolor="#000000">
                <v:path arrowok="t"/>
              </v:shape>
            </v:group>
            <v:group style="position:absolute;left:6227;top:5933;width:30;height:10" coordorigin="6227,5933" coordsize="30,10">
              <v:shape style="position:absolute;left:6227;top:5933;width:30;height:10" coordorigin="6227,5933" coordsize="30,10" path="m6227,5938l6257,5938e" filled="false" stroked="true" strokeweight=".6pt" strokecolor="#000000">
                <v:path arrowok="t"/>
              </v:shape>
            </v:group>
            <v:group style="position:absolute;left:6277;top:5933;width:30;height:10" coordorigin="6277,5933" coordsize="30,10">
              <v:shape style="position:absolute;left:6277;top:5933;width:30;height:10" coordorigin="6277,5933" coordsize="30,10" path="m6277,5938l6307,5938e" filled="false" stroked="true" strokeweight=".6pt" strokecolor="#000000">
                <v:path arrowok="t"/>
              </v:shape>
            </v:group>
            <v:group style="position:absolute;left:6327;top:5933;width:30;height:10" coordorigin="6327,5933" coordsize="30,10">
              <v:shape style="position:absolute;left:6327;top:5933;width:30;height:10" coordorigin="6327,5933" coordsize="30,10" path="m6327,5938l6357,5938e" filled="false" stroked="true" strokeweight=".6pt" strokecolor="#000000">
                <v:path arrowok="t"/>
              </v:shape>
            </v:group>
            <v:group style="position:absolute;left:6377;top:5933;width:30;height:10" coordorigin="6377,5933" coordsize="30,10">
              <v:shape style="position:absolute;left:6377;top:5933;width:30;height:10" coordorigin="6377,5933" coordsize="30,10" path="m6377,5938l6407,5938e" filled="false" stroked="true" strokeweight=".6pt" strokecolor="#000000">
                <v:path arrowok="t"/>
              </v:shape>
            </v:group>
            <v:group style="position:absolute;left:6427;top:5933;width:30;height:10" coordorigin="6427,5933" coordsize="30,10">
              <v:shape style="position:absolute;left:6427;top:5933;width:30;height:10" coordorigin="6427,5933" coordsize="30,10" path="m6427,5938l6457,5938e" filled="false" stroked="true" strokeweight=".6pt" strokecolor="#000000">
                <v:path arrowok="t"/>
              </v:shape>
            </v:group>
            <v:group style="position:absolute;left:6477;top:5933;width:30;height:10" coordorigin="6477,5933" coordsize="30,10">
              <v:shape style="position:absolute;left:6477;top:5933;width:30;height:10" coordorigin="6477,5933" coordsize="30,10" path="m6477,5938l6507,5938e" filled="false" stroked="true" strokeweight=".6pt" strokecolor="#000000">
                <v:path arrowok="t"/>
              </v:shape>
            </v:group>
            <v:group style="position:absolute;left:6527;top:5933;width:30;height:10" coordorigin="6527,5933" coordsize="30,10">
              <v:shape style="position:absolute;left:6527;top:5933;width:30;height:10" coordorigin="6527,5933" coordsize="30,10" path="m6527,5938l6557,5938e" filled="false" stroked="true" strokeweight=".6pt" strokecolor="#000000">
                <v:path arrowok="t"/>
              </v:shape>
            </v:group>
            <v:group style="position:absolute;left:6577;top:5933;width:30;height:10" coordorigin="6577,5933" coordsize="30,10">
              <v:shape style="position:absolute;left:6577;top:5933;width:30;height:10" coordorigin="6577,5933" coordsize="30,10" path="m6577,5938l6607,5938e" filled="false" stroked="true" strokeweight=".6pt" strokecolor="#000000">
                <v:path arrowok="t"/>
              </v:shape>
            </v:group>
            <v:group style="position:absolute;left:6627;top:5933;width:30;height:10" coordorigin="6627,5933" coordsize="30,10">
              <v:shape style="position:absolute;left:6627;top:5933;width:30;height:10" coordorigin="6627,5933" coordsize="30,10" path="m6627,5938l6657,5938e" filled="false" stroked="true" strokeweight=".6pt" strokecolor="#000000">
                <v:path arrowok="t"/>
              </v:shape>
            </v:group>
            <v:group style="position:absolute;left:6677;top:5933;width:30;height:10" coordorigin="6677,5933" coordsize="30,10">
              <v:shape style="position:absolute;left:6677;top:5933;width:30;height:10" coordorigin="6677,5933" coordsize="30,10" path="m6677,5938l6707,5938e" filled="false" stroked="true" strokeweight=".6pt" strokecolor="#000000">
                <v:path arrowok="t"/>
              </v:shape>
            </v:group>
            <v:group style="position:absolute;left:6727;top:5933;width:30;height:10" coordorigin="6727,5933" coordsize="30,10">
              <v:shape style="position:absolute;left:6727;top:5933;width:30;height:10" coordorigin="6727,5933" coordsize="30,10" path="m6727,5938l6757,5938e" filled="false" stroked="true" strokeweight=".6pt" strokecolor="#000000">
                <v:path arrowok="t"/>
              </v:shape>
            </v:group>
            <v:group style="position:absolute;left:6777;top:5933;width:30;height:10" coordorigin="6777,5933" coordsize="30,10">
              <v:shape style="position:absolute;left:6777;top:5933;width:30;height:10" coordorigin="6777,5933" coordsize="30,10" path="m6777,5938l6807,5938e" filled="false" stroked="true" strokeweight=".6pt" strokecolor="#000000">
                <v:path arrowok="t"/>
              </v:shape>
            </v:group>
            <v:group style="position:absolute;left:6827;top:5933;width:30;height:10" coordorigin="6827,5933" coordsize="30,10">
              <v:shape style="position:absolute;left:6827;top:5933;width:30;height:10" coordorigin="6827,5933" coordsize="30,10" path="m6827,5938l6856,5938e" filled="false" stroked="true" strokeweight=".6pt" strokecolor="#000000">
                <v:path arrowok="t"/>
              </v:shape>
            </v:group>
            <v:group style="position:absolute;left:6876;top:5933;width:30;height:10" coordorigin="6876,5933" coordsize="30,10">
              <v:shape style="position:absolute;left:6876;top:5933;width:30;height:10" coordorigin="6876,5933" coordsize="30,10" path="m6876,5938l6906,5938e" filled="false" stroked="true" strokeweight=".6pt" strokecolor="#000000">
                <v:path arrowok="t"/>
              </v:shape>
            </v:group>
            <v:group style="position:absolute;left:6926;top:5933;width:30;height:10" coordorigin="6926,5933" coordsize="30,10">
              <v:shape style="position:absolute;left:6926;top:5933;width:30;height:10" coordorigin="6926,5933" coordsize="30,10" path="m6926,5938l6956,5938e" filled="false" stroked="true" strokeweight=".6pt" strokecolor="#000000">
                <v:path arrowok="t"/>
              </v:shape>
            </v:group>
            <v:group style="position:absolute;left:6976;top:5933;width:30;height:10" coordorigin="6976,5933" coordsize="30,10">
              <v:shape style="position:absolute;left:6976;top:5933;width:30;height:10" coordorigin="6976,5933" coordsize="30,10" path="m6976,5938l7006,5938e" filled="false" stroked="true" strokeweight=".6pt" strokecolor="#000000">
                <v:path arrowok="t"/>
              </v:shape>
            </v:group>
            <v:group style="position:absolute;left:7026;top:5933;width:30;height:10" coordorigin="7026,5933" coordsize="30,10">
              <v:shape style="position:absolute;left:7026;top:5933;width:30;height:10" coordorigin="7026,5933" coordsize="30,10" path="m7026,5938l7056,5938e" filled="false" stroked="true" strokeweight=".6pt" strokecolor="#000000">
                <v:path arrowok="t"/>
              </v:shape>
            </v:group>
            <v:group style="position:absolute;left:7076;top:5933;width:30;height:10" coordorigin="7076,5933" coordsize="30,10">
              <v:shape style="position:absolute;left:7076;top:5933;width:30;height:10" coordorigin="7076,5933" coordsize="30,10" path="m7076,5938l7106,5938e" filled="false" stroked="true" strokeweight=".6pt" strokecolor="#000000">
                <v:path arrowok="t"/>
              </v:shape>
            </v:group>
            <v:group style="position:absolute;left:7126;top:5933;width:30;height:10" coordorigin="7126,5933" coordsize="30,10">
              <v:shape style="position:absolute;left:7126;top:5933;width:30;height:10" coordorigin="7126,5933" coordsize="30,10" path="m7126,5938l7156,5938e" filled="false" stroked="true" strokeweight=".6pt" strokecolor="#000000">
                <v:path arrowok="t"/>
              </v:shape>
            </v:group>
            <v:group style="position:absolute;left:7176;top:5933;width:30;height:10" coordorigin="7176,5933" coordsize="30,10">
              <v:shape style="position:absolute;left:7176;top:5933;width:30;height:10" coordorigin="7176,5933" coordsize="30,10" path="m7176,5938l7206,5938e" filled="false" stroked="true" strokeweight=".6pt" strokecolor="#000000">
                <v:path arrowok="t"/>
              </v:shape>
            </v:group>
            <v:group style="position:absolute;left:7226;top:5933;width:30;height:10" coordorigin="7226,5933" coordsize="30,10">
              <v:shape style="position:absolute;left:7226;top:5933;width:30;height:10" coordorigin="7226,5933" coordsize="30,10" path="m7226,5938l7256,5938e" filled="false" stroked="true" strokeweight=".6pt" strokecolor="#000000">
                <v:path arrowok="t"/>
              </v:shape>
            </v:group>
            <v:group style="position:absolute;left:7276;top:5933;width:30;height:10" coordorigin="7276,5933" coordsize="30,10">
              <v:shape style="position:absolute;left:7276;top:5933;width:30;height:10" coordorigin="7276,5933" coordsize="30,10" path="m7276,5938l7306,5938e" filled="false" stroked="true" strokeweight=".6pt" strokecolor="#000000">
                <v:path arrowok="t"/>
              </v:shape>
            </v:group>
            <v:group style="position:absolute;left:7326;top:5933;width:30;height:10" coordorigin="7326,5933" coordsize="30,10">
              <v:shape style="position:absolute;left:7326;top:5933;width:30;height:10" coordorigin="7326,5933" coordsize="30,10" path="m7326,5938l7356,5938e" filled="false" stroked="true" strokeweight=".6pt" strokecolor="#000000">
                <v:path arrowok="t"/>
              </v:shape>
            </v:group>
            <v:group style="position:absolute;left:7376;top:5933;width:30;height:10" coordorigin="7376,5933" coordsize="30,10">
              <v:shape style="position:absolute;left:7376;top:5933;width:30;height:10" coordorigin="7376,5933" coordsize="30,10" path="m7376,5938l7406,5938e" filled="false" stroked="true" strokeweight=".6pt" strokecolor="#000000">
                <v:path arrowok="t"/>
              </v:shape>
            </v:group>
            <v:group style="position:absolute;left:7426;top:5933;width:30;height:10" coordorigin="7426,5933" coordsize="30,10">
              <v:shape style="position:absolute;left:7426;top:5933;width:30;height:10" coordorigin="7426,5933" coordsize="30,10" path="m7426,5938l7456,5938e" filled="false" stroked="true" strokeweight=".6pt" strokecolor="#000000">
                <v:path arrowok="t"/>
              </v:shape>
            </v:group>
            <v:group style="position:absolute;left:7475;top:5933;width:30;height:10" coordorigin="7475,5933" coordsize="30,10">
              <v:shape style="position:absolute;left:7475;top:5933;width:30;height:10" coordorigin="7475,5933" coordsize="30,10" path="m7475,5938l7505,5938e" filled="false" stroked="true" strokeweight=".6pt" strokecolor="#000000">
                <v:path arrowok="t"/>
              </v:shape>
            </v:group>
            <v:group style="position:absolute;left:7525;top:5933;width:30;height:10" coordorigin="7525,5933" coordsize="30,10">
              <v:shape style="position:absolute;left:7525;top:5933;width:30;height:10" coordorigin="7525,5933" coordsize="30,10" path="m7525,5938l7555,5938e" filled="false" stroked="true" strokeweight=".6pt" strokecolor="#000000">
                <v:path arrowok="t"/>
              </v:shape>
            </v:group>
            <v:group style="position:absolute;left:7575;top:5933;width:30;height:10" coordorigin="7575,5933" coordsize="30,10">
              <v:shape style="position:absolute;left:7575;top:5933;width:30;height:10" coordorigin="7575,5933" coordsize="30,10" path="m7575,5938l7605,5938e" filled="false" stroked="true" strokeweight=".6pt" strokecolor="#000000">
                <v:path arrowok="t"/>
              </v:shape>
            </v:group>
            <v:group style="position:absolute;left:7625;top:5933;width:30;height:10" coordorigin="7625,5933" coordsize="30,10">
              <v:shape style="position:absolute;left:7625;top:5933;width:30;height:10" coordorigin="7625,5933" coordsize="30,10" path="m7625,5938l7655,5938e" filled="false" stroked="true" strokeweight=".6pt" strokecolor="#000000">
                <v:path arrowok="t"/>
              </v:shape>
            </v:group>
            <v:group style="position:absolute;left:7675;top:5933;width:30;height:10" coordorigin="7675,5933" coordsize="30,10">
              <v:shape style="position:absolute;left:7675;top:5933;width:30;height:10" coordorigin="7675,5933" coordsize="30,10" path="m7675,5938l7705,5938e" filled="false" stroked="true" strokeweight=".6pt" strokecolor="#000000">
                <v:path arrowok="t"/>
              </v:shape>
            </v:group>
            <v:group style="position:absolute;left:7725;top:5933;width:30;height:10" coordorigin="7725,5933" coordsize="30,10">
              <v:shape style="position:absolute;left:7725;top:5933;width:30;height:10" coordorigin="7725,5933" coordsize="30,10" path="m7725,5938l7755,5938e" filled="false" stroked="true" strokeweight=".6pt" strokecolor="#000000">
                <v:path arrowok="t"/>
              </v:shape>
            </v:group>
            <v:group style="position:absolute;left:7775;top:5933;width:30;height:10" coordorigin="7775,5933" coordsize="30,10">
              <v:shape style="position:absolute;left:7775;top:5933;width:30;height:10" coordorigin="7775,5933" coordsize="30,10" path="m7775,5938l7805,5938e" filled="false" stroked="true" strokeweight=".6pt" strokecolor="#000000">
                <v:path arrowok="t"/>
              </v:shape>
            </v:group>
            <v:group style="position:absolute;left:7825;top:5938;width:30;height:2" coordorigin="7825,5938" coordsize="30,2">
              <v:shape style="position:absolute;left:7825;top:5938;width:30;height:2" coordorigin="7825,5938" coordsize="30,0" path="m7825,5938l7855,5938e" filled="false" stroked="true" strokeweight=".6pt" strokecolor="#000000">
                <v:path arrowok="t"/>
              </v:shape>
            </v:group>
            <v:group style="position:absolute;left:4490;top:7461;width:10;height:30" coordorigin="4490,7461" coordsize="10,30">
              <v:shape style="position:absolute;left:4490;top:7461;width:10;height:30" coordorigin="4490,7461" coordsize="10,30" path="m4490,7476l4500,7476e" filled="false" stroked="true" strokeweight="1.59pt" strokecolor="#000000">
                <v:path arrowok="t"/>
              </v:shape>
            </v:group>
            <v:group style="position:absolute;left:4490;top:7411;width:10;height:30" coordorigin="4490,7411" coordsize="10,30">
              <v:shape style="position:absolute;left:4490;top:7411;width:10;height:30" coordorigin="4490,7411" coordsize="10,30" path="m4490,7426l4500,7426e" filled="false" stroked="true" strokeweight="1.59pt" strokecolor="#000000">
                <v:path arrowok="t"/>
              </v:shape>
            </v:group>
            <v:group style="position:absolute;left:4490;top:7362;width:10;height:30" coordorigin="4490,7362" coordsize="10,30">
              <v:shape style="position:absolute;left:4490;top:7362;width:10;height:30" coordorigin="4490,7362" coordsize="10,30" path="m4490,7377l4500,7377e" filled="false" stroked="true" strokeweight="1.59pt" strokecolor="#000000">
                <v:path arrowok="t"/>
              </v:shape>
            </v:group>
            <v:group style="position:absolute;left:4490;top:7312;width:10;height:30" coordorigin="4490,7312" coordsize="10,30">
              <v:shape style="position:absolute;left:4490;top:7312;width:10;height:30" coordorigin="4490,7312" coordsize="10,30" path="m4490,7327l4500,7327e" filled="false" stroked="true" strokeweight="1.59pt" strokecolor="#000000">
                <v:path arrowok="t"/>
              </v:shape>
            </v:group>
            <v:group style="position:absolute;left:4490;top:7263;width:10;height:30" coordorigin="4490,7263" coordsize="10,30">
              <v:shape style="position:absolute;left:4490;top:7263;width:10;height:30" coordorigin="4490,7263" coordsize="10,30" path="m4490,7277l4500,7277e" filled="false" stroked="true" strokeweight="1.59pt" strokecolor="#000000">
                <v:path arrowok="t"/>
              </v:shape>
            </v:group>
            <v:group style="position:absolute;left:4490;top:7213;width:10;height:30" coordorigin="4490,7213" coordsize="10,30">
              <v:shape style="position:absolute;left:4490;top:7213;width:10;height:30" coordorigin="4490,7213" coordsize="10,30" path="m4490,7228l4500,7228e" filled="false" stroked="true" strokeweight="1.59pt" strokecolor="#000000">
                <v:path arrowok="t"/>
              </v:shape>
            </v:group>
            <v:group style="position:absolute;left:4490;top:7163;width:10;height:30" coordorigin="4490,7163" coordsize="10,30">
              <v:shape style="position:absolute;left:4490;top:7163;width:10;height:30" coordorigin="4490,7163" coordsize="10,30" path="m4490,7178l4500,7178e" filled="false" stroked="true" strokeweight="1.59pt" strokecolor="#000000">
                <v:path arrowok="t"/>
              </v:shape>
            </v:group>
            <v:group style="position:absolute;left:4490;top:7114;width:10;height:30" coordorigin="4490,7114" coordsize="10,30">
              <v:shape style="position:absolute;left:4490;top:7114;width:10;height:30" coordorigin="4490,7114" coordsize="10,30" path="m4490,7129l4500,7129e" filled="false" stroked="true" strokeweight="1.59pt" strokecolor="#000000">
                <v:path arrowok="t"/>
              </v:shape>
            </v:group>
            <v:group style="position:absolute;left:4490;top:7064;width:10;height:30" coordorigin="4490,7064" coordsize="10,30">
              <v:shape style="position:absolute;left:4490;top:7064;width:10;height:30" coordorigin="4490,7064" coordsize="10,30" path="m4490,7079l4500,7079e" filled="false" stroked="true" strokeweight="1.59pt" strokecolor="#000000">
                <v:path arrowok="t"/>
              </v:shape>
            </v:group>
            <v:group style="position:absolute;left:4490;top:7015;width:10;height:30" coordorigin="4490,7015" coordsize="10,30">
              <v:shape style="position:absolute;left:4490;top:7015;width:10;height:30" coordorigin="4490,7015" coordsize="10,30" path="m4490,7029l4500,7029e" filled="false" stroked="true" strokeweight="1.59pt" strokecolor="#000000">
                <v:path arrowok="t"/>
              </v:shape>
            </v:group>
            <v:group style="position:absolute;left:4490;top:6965;width:10;height:30" coordorigin="4490,6965" coordsize="10,30">
              <v:shape style="position:absolute;left:4490;top:6965;width:10;height:30" coordorigin="4490,6965" coordsize="10,30" path="m4490,6980l4500,6980e" filled="false" stroked="true" strokeweight="1.59pt" strokecolor="#000000">
                <v:path arrowok="t"/>
              </v:shape>
            </v:group>
            <v:group style="position:absolute;left:4490;top:6915;width:10;height:30" coordorigin="4490,6915" coordsize="10,30">
              <v:shape style="position:absolute;left:4490;top:6915;width:10;height:30" coordorigin="4490,6915" coordsize="10,30" path="m4490,6930l4500,6930e" filled="false" stroked="true" strokeweight="1.59pt" strokecolor="#000000">
                <v:path arrowok="t"/>
              </v:shape>
            </v:group>
            <v:group style="position:absolute;left:4490;top:6866;width:10;height:30" coordorigin="4490,6866" coordsize="10,30">
              <v:shape style="position:absolute;left:4490;top:6866;width:10;height:30" coordorigin="4490,6866" coordsize="10,30" path="m4490,6881l4500,6881e" filled="false" stroked="true" strokeweight="1.59pt" strokecolor="#000000">
                <v:path arrowok="t"/>
              </v:shape>
            </v:group>
            <v:group style="position:absolute;left:4490;top:6816;width:10;height:30" coordorigin="4490,6816" coordsize="10,30">
              <v:shape style="position:absolute;left:4490;top:6816;width:10;height:30" coordorigin="4490,6816" coordsize="10,30" path="m4490,6831l4500,6831e" filled="false" stroked="true" strokeweight="1.59pt" strokecolor="#000000">
                <v:path arrowok="t"/>
              </v:shape>
            </v:group>
            <v:group style="position:absolute;left:4490;top:6766;width:10;height:30" coordorigin="4490,6766" coordsize="10,30">
              <v:shape style="position:absolute;left:4490;top:6766;width:10;height:30" coordorigin="4490,6766" coordsize="10,30" path="m4490,6781l4500,6781e" filled="false" stroked="true" strokeweight="1.59pt" strokecolor="#000000">
                <v:path arrowok="t"/>
              </v:shape>
            </v:group>
            <v:group style="position:absolute;left:4490;top:6717;width:10;height:30" coordorigin="4490,6717" coordsize="10,30">
              <v:shape style="position:absolute;left:4490;top:6717;width:10;height:30" coordorigin="4490,6717" coordsize="10,30" path="m4490,6732l4500,6732e" filled="false" stroked="true" strokeweight="1.59pt" strokecolor="#000000">
                <v:path arrowok="t"/>
              </v:shape>
            </v:group>
            <v:group style="position:absolute;left:4490;top:6667;width:10;height:30" coordorigin="4490,6667" coordsize="10,30">
              <v:shape style="position:absolute;left:4490;top:6667;width:10;height:30" coordorigin="4490,6667" coordsize="10,30" path="m4490,6682l4500,6682e" filled="false" stroked="true" strokeweight="1.59pt" strokecolor="#000000">
                <v:path arrowok="t"/>
              </v:shape>
            </v:group>
            <v:group style="position:absolute;left:4490;top:6618;width:10;height:30" coordorigin="4490,6618" coordsize="10,30">
              <v:shape style="position:absolute;left:4490;top:6618;width:10;height:30" coordorigin="4490,6618" coordsize="10,30" path="m4490,6633l4500,6633e" filled="false" stroked="true" strokeweight="1.59pt" strokecolor="#000000">
                <v:path arrowok="t"/>
              </v:shape>
            </v:group>
            <v:group style="position:absolute;left:4490;top:6568;width:10;height:30" coordorigin="4490,6568" coordsize="10,30">
              <v:shape style="position:absolute;left:4490;top:6568;width:10;height:30" coordorigin="4490,6568" coordsize="10,30" path="m4490,6583l4500,6583e" filled="false" stroked="true" strokeweight="1.59pt" strokecolor="#000000">
                <v:path arrowok="t"/>
              </v:shape>
            </v:group>
            <v:group style="position:absolute;left:4490;top:6518;width:10;height:30" coordorigin="4490,6518" coordsize="10,30">
              <v:shape style="position:absolute;left:4490;top:6518;width:10;height:30" coordorigin="4490,6518" coordsize="10,30" path="m4490,6533l4500,6533e" filled="false" stroked="true" strokeweight="1.59pt" strokecolor="#000000">
                <v:path arrowok="t"/>
              </v:shape>
            </v:group>
            <v:group style="position:absolute;left:4490;top:6469;width:10;height:30" coordorigin="4490,6469" coordsize="10,30">
              <v:shape style="position:absolute;left:4490;top:6469;width:10;height:30" coordorigin="4490,6469" coordsize="10,30" path="m4490,6484l4500,6484e" filled="false" stroked="true" strokeweight="1.59pt" strokecolor="#000000">
                <v:path arrowok="t"/>
              </v:shape>
            </v:group>
            <v:group style="position:absolute;left:4490;top:6419;width:10;height:30" coordorigin="4490,6419" coordsize="10,30">
              <v:shape style="position:absolute;left:4490;top:6419;width:10;height:30" coordorigin="4490,6419" coordsize="10,30" path="m4490,6434l4500,6434e" filled="false" stroked="true" strokeweight="1.59pt" strokecolor="#000000">
                <v:path arrowok="t"/>
              </v:shape>
            </v:group>
            <v:group style="position:absolute;left:4490;top:6370;width:10;height:30" coordorigin="4490,6370" coordsize="10,30">
              <v:shape style="position:absolute;left:4490;top:6370;width:10;height:30" coordorigin="4490,6370" coordsize="10,30" path="m4490,6385l4500,6385e" filled="false" stroked="true" strokeweight="1.59pt" strokecolor="#000000">
                <v:path arrowok="t"/>
              </v:shape>
            </v:group>
            <v:group style="position:absolute;left:4490;top:6320;width:10;height:30" coordorigin="4490,6320" coordsize="10,30">
              <v:shape style="position:absolute;left:4490;top:6320;width:10;height:30" coordorigin="4490,6320" coordsize="10,30" path="m4490,6335l4500,6335e" filled="false" stroked="true" strokeweight="1.59pt" strokecolor="#000000">
                <v:path arrowok="t"/>
              </v:shape>
            </v:group>
            <v:group style="position:absolute;left:4490;top:6270;width:10;height:30" coordorigin="4490,6270" coordsize="10,30">
              <v:shape style="position:absolute;left:4490;top:6270;width:10;height:30" coordorigin="4490,6270" coordsize="10,30" path="m4490,6285l4500,6285e" filled="false" stroked="true" strokeweight="1.59pt" strokecolor="#000000">
                <v:path arrowok="t"/>
              </v:shape>
            </v:group>
            <v:group style="position:absolute;left:4490;top:6221;width:10;height:30" coordorigin="4490,6221" coordsize="10,30">
              <v:shape style="position:absolute;left:4490;top:6221;width:10;height:30" coordorigin="4490,6221" coordsize="10,30" path="m4490,6236l4500,6236e" filled="false" stroked="true" strokeweight="1.59pt" strokecolor="#000000">
                <v:path arrowok="t"/>
              </v:shape>
            </v:group>
            <v:group style="position:absolute;left:4490;top:6171;width:10;height:30" coordorigin="4490,6171" coordsize="10,30">
              <v:shape style="position:absolute;left:4490;top:6171;width:10;height:30" coordorigin="4490,6171" coordsize="10,30" path="m4490,6186l4500,6186e" filled="false" stroked="true" strokeweight="1.59pt" strokecolor="#000000">
                <v:path arrowok="t"/>
              </v:shape>
            </v:group>
            <v:group style="position:absolute;left:4490;top:6122;width:10;height:30" coordorigin="4490,6122" coordsize="10,30">
              <v:shape style="position:absolute;left:4490;top:6122;width:10;height:30" coordorigin="4490,6122" coordsize="10,30" path="m4490,6136l4500,6136e" filled="false" stroked="true" strokeweight="1.59pt" strokecolor="#000000">
                <v:path arrowok="t"/>
              </v:shape>
            </v:group>
            <v:group style="position:absolute;left:4490;top:6072;width:10;height:30" coordorigin="4490,6072" coordsize="10,30">
              <v:shape style="position:absolute;left:4490;top:6072;width:10;height:30" coordorigin="4490,6072" coordsize="10,30" path="m4490,6087l4500,6087e" filled="false" stroked="true" strokeweight="1.59pt" strokecolor="#000000">
                <v:path arrowok="t"/>
              </v:shape>
            </v:group>
            <v:group style="position:absolute;left:4490;top:6022;width:10;height:30" coordorigin="4490,6022" coordsize="10,30">
              <v:shape style="position:absolute;left:4490;top:6022;width:10;height:30" coordorigin="4490,6022" coordsize="10,30" path="m4490,6037l4500,6037e" filled="false" stroked="true" strokeweight="1.59pt" strokecolor="#000000">
                <v:path arrowok="t"/>
              </v:shape>
            </v:group>
            <v:group style="position:absolute;left:4490;top:5973;width:10;height:30" coordorigin="4490,5973" coordsize="10,30">
              <v:shape style="position:absolute;left:4490;top:5973;width:10;height:30" coordorigin="4490,5973" coordsize="10,30" path="m4490,5988l4500,5988e" filled="false" stroked="true" strokeweight="1.59pt" strokecolor="#000000">
                <v:path arrowok="t"/>
              </v:shape>
            </v:group>
            <v:group style="position:absolute;left:4490;top:7525;width:10;height:2" coordorigin="4490,7525" coordsize="10,2">
              <v:shape style="position:absolute;left:4490;top:7525;width:10;height:2" coordorigin="4490,7525" coordsize="10,0" path="m4490,7525l4500,7525e" filled="false" stroked="true" strokeweight="1.591pt" strokecolor="#000000">
                <v:path arrowok="t"/>
              </v:shape>
            </v:group>
            <v:group style="position:absolute;left:7875;top:5933;width:30;height:10" coordorigin="7875,5933" coordsize="30,10">
              <v:shape style="position:absolute;left:7875;top:5933;width:30;height:10" coordorigin="7875,5933" coordsize="30,10" path="m7875,5938l7905,5938e" filled="false" stroked="true" strokeweight=".6pt" strokecolor="#000000">
                <v:path arrowok="t"/>
              </v:shape>
            </v:group>
            <v:group style="position:absolute;left:7925;top:5933;width:30;height:10" coordorigin="7925,5933" coordsize="30,10">
              <v:shape style="position:absolute;left:7925;top:5933;width:30;height:10" coordorigin="7925,5933" coordsize="30,10" path="m7925,5938l7955,5938e" filled="false" stroked="true" strokeweight=".6pt" strokecolor="#000000">
                <v:path arrowok="t"/>
              </v:shape>
            </v:group>
            <v:group style="position:absolute;left:7975;top:5933;width:30;height:10" coordorigin="7975,5933" coordsize="30,10">
              <v:shape style="position:absolute;left:7975;top:5933;width:30;height:10" coordorigin="7975,5933" coordsize="30,10" path="m7975,5938l8005,5938e" filled="false" stroked="true" strokeweight=".6pt" strokecolor="#000000">
                <v:path arrowok="t"/>
              </v:shape>
            </v:group>
            <v:group style="position:absolute;left:8025;top:5933;width:30;height:10" coordorigin="8025,5933" coordsize="30,10">
              <v:shape style="position:absolute;left:8025;top:5933;width:30;height:10" coordorigin="8025,5933" coordsize="30,10" path="m8025,5938l8055,5938e" filled="false" stroked="true" strokeweight=".6pt" strokecolor="#000000">
                <v:path arrowok="t"/>
              </v:shape>
            </v:group>
            <v:group style="position:absolute;left:8075;top:5933;width:30;height:10" coordorigin="8075,5933" coordsize="30,10">
              <v:shape style="position:absolute;left:8075;top:5933;width:30;height:10" coordorigin="8075,5933" coordsize="30,10" path="m8075,5938l8105,5938e" filled="false" stroked="true" strokeweight=".6pt" strokecolor="#000000">
                <v:path arrowok="t"/>
              </v:shape>
            </v:group>
            <v:group style="position:absolute;left:8125;top:5933;width:30;height:10" coordorigin="8125,5933" coordsize="30,10">
              <v:shape style="position:absolute;left:8125;top:5933;width:30;height:10" coordorigin="8125,5933" coordsize="30,10" path="m8125,5938l8154,5938e" filled="false" stroked="true" strokeweight=".6pt" strokecolor="#000000">
                <v:path arrowok="t"/>
              </v:shape>
            </v:group>
            <v:group style="position:absolute;left:8174;top:5933;width:30;height:10" coordorigin="8174,5933" coordsize="30,10">
              <v:shape style="position:absolute;left:8174;top:5933;width:30;height:10" coordorigin="8174,5933" coordsize="30,10" path="m8174,5938l8204,5938e" filled="false" stroked="true" strokeweight=".6pt" strokecolor="#000000">
                <v:path arrowok="t"/>
              </v:shape>
            </v:group>
            <v:group style="position:absolute;left:8224;top:5933;width:30;height:10" coordorigin="8224,5933" coordsize="30,10">
              <v:shape style="position:absolute;left:8224;top:5933;width:30;height:10" coordorigin="8224,5933" coordsize="30,10" path="m8224,5938l8254,5938e" filled="false" stroked="true" strokeweight=".6pt" strokecolor="#000000">
                <v:path arrowok="t"/>
              </v:shape>
            </v:group>
            <v:group style="position:absolute;left:8274;top:5933;width:30;height:10" coordorigin="8274,5933" coordsize="30,10">
              <v:shape style="position:absolute;left:8274;top:5933;width:30;height:10" coordorigin="8274,5933" coordsize="30,10" path="m8274,5938l8304,5938e" filled="false" stroked="true" strokeweight=".6pt" strokecolor="#000000">
                <v:path arrowok="t"/>
              </v:shape>
            </v:group>
            <v:group style="position:absolute;left:8324;top:5933;width:30;height:10" coordorigin="8324,5933" coordsize="30,10">
              <v:shape style="position:absolute;left:8324;top:5933;width:30;height:10" coordorigin="8324,5933" coordsize="30,10" path="m8324,5938l8354,5938e" filled="false" stroked="true" strokeweight=".6pt" strokecolor="#000000">
                <v:path arrowok="t"/>
              </v:shape>
            </v:group>
            <v:group style="position:absolute;left:8374;top:5933;width:30;height:10" coordorigin="8374,5933" coordsize="30,10">
              <v:shape style="position:absolute;left:8374;top:5933;width:30;height:10" coordorigin="8374,5933" coordsize="30,10" path="m8374,5938l8404,5938e" filled="false" stroked="true" strokeweight=".6pt" strokecolor="#000000">
                <v:path arrowok="t"/>
              </v:shape>
            </v:group>
            <v:group style="position:absolute;left:8424;top:5933;width:30;height:10" coordorigin="8424,5933" coordsize="30,10">
              <v:shape style="position:absolute;left:8424;top:5933;width:30;height:10" coordorigin="8424,5933" coordsize="30,10" path="m8424,5938l8454,5938e" filled="false" stroked="true" strokeweight=".6pt" strokecolor="#000000">
                <v:path arrowok="t"/>
              </v:shape>
            </v:group>
            <v:group style="position:absolute;left:8474;top:5933;width:30;height:10" coordorigin="8474,5933" coordsize="30,10">
              <v:shape style="position:absolute;left:8474;top:5933;width:30;height:10" coordorigin="8474,5933" coordsize="30,10" path="m8474,5938l8504,5938e" filled="false" stroked="true" strokeweight=".6pt" strokecolor="#000000">
                <v:path arrowok="t"/>
              </v:shape>
            </v:group>
            <v:group style="position:absolute;left:8524;top:5933;width:30;height:10" coordorigin="8524,5933" coordsize="30,10">
              <v:shape style="position:absolute;left:8524;top:5933;width:30;height:10" coordorigin="8524,5933" coordsize="30,10" path="m8524,5938l8554,5938e" filled="false" stroked="true" strokeweight=".6pt" strokecolor="#000000">
                <v:path arrowok="t"/>
              </v:shape>
            </v:group>
            <v:group style="position:absolute;left:8574;top:5933;width:30;height:10" coordorigin="8574,5933" coordsize="30,10">
              <v:shape style="position:absolute;left:8574;top:5933;width:30;height:10" coordorigin="8574,5933" coordsize="30,10" path="m8574,5938l8604,5938e" filled="false" stroked="true" strokeweight=".6pt" strokecolor="#000000">
                <v:path arrowok="t"/>
              </v:shape>
            </v:group>
            <v:group style="position:absolute;left:8624;top:5933;width:30;height:10" coordorigin="8624,5933" coordsize="30,10">
              <v:shape style="position:absolute;left:8624;top:5933;width:30;height:10" coordorigin="8624,5933" coordsize="30,10" path="m8624,5938l8654,5938e" filled="false" stroked="true" strokeweight=".6pt" strokecolor="#000000">
                <v:path arrowok="t"/>
              </v:shape>
            </v:group>
            <v:group style="position:absolute;left:8674;top:5933;width:30;height:10" coordorigin="8674,5933" coordsize="30,10">
              <v:shape style="position:absolute;left:8674;top:5933;width:30;height:10" coordorigin="8674,5933" coordsize="30,10" path="m8674,5938l8704,5938e" filled="false" stroked="true" strokeweight=".6pt" strokecolor="#000000">
                <v:path arrowok="t"/>
              </v:shape>
            </v:group>
            <v:group style="position:absolute;left:8724;top:5933;width:30;height:10" coordorigin="8724,5933" coordsize="30,10">
              <v:shape style="position:absolute;left:8724;top:5933;width:30;height:10" coordorigin="8724,5933" coordsize="30,10" path="m8724,5938l8754,5938e" filled="false" stroked="true" strokeweight=".6pt" strokecolor="#000000">
                <v:path arrowok="t"/>
              </v:shape>
            </v:group>
            <v:group style="position:absolute;left:8774;top:5933;width:30;height:10" coordorigin="8774,5933" coordsize="30,10">
              <v:shape style="position:absolute;left:8774;top:5933;width:30;height:10" coordorigin="8774,5933" coordsize="30,10" path="m8774,5938l8803,5938e" filled="false" stroked="true" strokeweight=".6pt" strokecolor="#000000">
                <v:path arrowok="t"/>
              </v:shape>
            </v:group>
            <v:group style="position:absolute;left:8823;top:5933;width:30;height:10" coordorigin="8823,5933" coordsize="30,10">
              <v:shape style="position:absolute;left:8823;top:5933;width:30;height:10" coordorigin="8823,5933" coordsize="30,10" path="m8823,5938l8853,5938e" filled="false" stroked="true" strokeweight=".6pt" strokecolor="#000000">
                <v:path arrowok="t"/>
              </v:shape>
            </v:group>
            <v:group style="position:absolute;left:8873;top:5933;width:30;height:10" coordorigin="8873,5933" coordsize="30,10">
              <v:shape style="position:absolute;left:8873;top:5933;width:30;height:10" coordorigin="8873,5933" coordsize="30,10" path="m8873,5938l8903,5938e" filled="false" stroked="true" strokeweight=".6pt" strokecolor="#000000">
                <v:path arrowok="t"/>
              </v:shape>
            </v:group>
            <v:group style="position:absolute;left:8923;top:5933;width:30;height:10" coordorigin="8923,5933" coordsize="30,10">
              <v:shape style="position:absolute;left:8923;top:5933;width:30;height:10" coordorigin="8923,5933" coordsize="30,10" path="m8923,5938l8953,5938e" filled="false" stroked="true" strokeweight=".6pt" strokecolor="#000000">
                <v:path arrowok="t"/>
              </v:shape>
            </v:group>
            <v:group style="position:absolute;left:8973;top:5933;width:30;height:10" coordorigin="8973,5933" coordsize="30,10">
              <v:shape style="position:absolute;left:8973;top:5933;width:30;height:10" coordorigin="8973,5933" coordsize="30,10" path="m8973,5938l9003,5938e" filled="false" stroked="true" strokeweight=".6pt" strokecolor="#000000">
                <v:path arrowok="t"/>
              </v:shape>
            </v:group>
            <v:group style="position:absolute;left:9023;top:5933;width:30;height:10" coordorigin="9023,5933" coordsize="30,10">
              <v:shape style="position:absolute;left:9023;top:5933;width:30;height:10" coordorigin="9023,5933" coordsize="30,10" path="m9023,5938l9053,5938e" filled="false" stroked="true" strokeweight=".6pt" strokecolor="#000000">
                <v:path arrowok="t"/>
              </v:shape>
            </v:group>
            <v:group style="position:absolute;left:9073;top:5933;width:30;height:10" coordorigin="9073,5933" coordsize="30,10">
              <v:shape style="position:absolute;left:9073;top:5933;width:30;height:10" coordorigin="9073,5933" coordsize="30,10" path="m9073,5938l9103,5938e" filled="false" stroked="true" strokeweight=".6pt" strokecolor="#000000">
                <v:path arrowok="t"/>
              </v:shape>
            </v:group>
            <v:group style="position:absolute;left:9123;top:5933;width:30;height:10" coordorigin="9123,5933" coordsize="30,10">
              <v:shape style="position:absolute;left:9123;top:5933;width:30;height:10" coordorigin="9123,5933" coordsize="30,10" path="m9123,5938l9153,5938e" filled="false" stroked="true" strokeweight=".6pt" strokecolor="#000000">
                <v:path arrowok="t"/>
              </v:shape>
            </v:group>
            <v:group style="position:absolute;left:9173;top:5933;width:30;height:10" coordorigin="9173,5933" coordsize="30,10">
              <v:shape style="position:absolute;left:9173;top:5933;width:30;height:10" coordorigin="9173,5933" coordsize="30,10" path="m9173,5938l9203,5938e" filled="false" stroked="true" strokeweight=".6pt" strokecolor="#000000">
                <v:path arrowok="t"/>
              </v:shape>
            </v:group>
            <v:group style="position:absolute;left:9223;top:5933;width:30;height:10" coordorigin="9223,5933" coordsize="30,10">
              <v:shape style="position:absolute;left:9223;top:5933;width:30;height:10" coordorigin="9223,5933" coordsize="30,10" path="m9223,5938l9253,5938e" filled="false" stroked="true" strokeweight=".6pt" strokecolor="#000000">
                <v:path arrowok="t"/>
              </v:shape>
            </v:group>
            <v:group style="position:absolute;left:9273;top:5933;width:30;height:10" coordorigin="9273,5933" coordsize="30,10">
              <v:shape style="position:absolute;left:9273;top:5933;width:30;height:10" coordorigin="9273,5933" coordsize="30,10" path="m9273,5938l9303,5938e" filled="false" stroked="true" strokeweight=".6pt" strokecolor="#000000">
                <v:path arrowok="t"/>
              </v:shape>
            </v:group>
            <v:group style="position:absolute;left:9323;top:5933;width:30;height:10" coordorigin="9323,5933" coordsize="30,10">
              <v:shape style="position:absolute;left:9323;top:5933;width:30;height:10" coordorigin="9323,5933" coordsize="30,10" path="m9323,5938l9353,5938e" filled="false" stroked="true" strokeweight=".6pt" strokecolor="#000000">
                <v:path arrowok="t"/>
              </v:shape>
            </v:group>
            <v:group style="position:absolute;left:9373;top:5933;width:30;height:10" coordorigin="9373,5933" coordsize="30,10">
              <v:shape style="position:absolute;left:9373;top:5933;width:30;height:10" coordorigin="9373,5933" coordsize="30,10" path="m9373,5938l9403,5938e" filled="false" stroked="true" strokeweight=".6pt" strokecolor="#000000">
                <v:path arrowok="t"/>
              </v:shape>
            </v:group>
            <v:group style="position:absolute;left:9423;top:5933;width:30;height:10" coordorigin="9423,5933" coordsize="30,10">
              <v:shape style="position:absolute;left:9423;top:5933;width:30;height:10" coordorigin="9423,5933" coordsize="30,10" path="m9423,5938l9453,5938e" filled="false" stroked="true" strokeweight=".6pt" strokecolor="#000000">
                <v:path arrowok="t"/>
              </v:shape>
            </v:group>
            <v:group style="position:absolute;left:9472;top:5933;width:30;height:10" coordorigin="9472,5933" coordsize="30,10">
              <v:shape style="position:absolute;left:9472;top:5933;width:30;height:10" coordorigin="9472,5933" coordsize="30,10" path="m9472,5938l9502,5938e" filled="false" stroked="true" strokeweight=".6pt" strokecolor="#000000">
                <v:path arrowok="t"/>
              </v:shape>
            </v:group>
            <v:group style="position:absolute;left:9522;top:5933;width:30;height:10" coordorigin="9522,5933" coordsize="30,10">
              <v:shape style="position:absolute;left:9522;top:5933;width:30;height:10" coordorigin="9522,5933" coordsize="30,10" path="m9522,5938l9552,5938e" filled="false" stroked="true" strokeweight=".6pt" strokecolor="#000000">
                <v:path arrowok="t"/>
              </v:shape>
            </v:group>
            <v:group style="position:absolute;left:9572;top:5933;width:30;height:10" coordorigin="9572,5933" coordsize="30,10">
              <v:shape style="position:absolute;left:9572;top:5933;width:30;height:10" coordorigin="9572,5933" coordsize="30,10" path="m9572,5938l9602,5938e" filled="false" stroked="true" strokeweight=".6pt" strokecolor="#000000">
                <v:path arrowok="t"/>
              </v:shape>
            </v:group>
            <v:group style="position:absolute;left:9622;top:5933;width:30;height:10" coordorigin="9622,5933" coordsize="30,10">
              <v:shape style="position:absolute;left:9622;top:5933;width:30;height:10" coordorigin="9622,5933" coordsize="30,10" path="m9622,5938l9652,5938e" filled="false" stroked="true" strokeweight=".6pt" strokecolor="#000000">
                <v:path arrowok="t"/>
              </v:shape>
            </v:group>
            <v:group style="position:absolute;left:9672;top:5933;width:30;height:10" coordorigin="9672,5933" coordsize="30,10">
              <v:shape style="position:absolute;left:9672;top:5933;width:30;height:10" coordorigin="9672,5933" coordsize="30,10" path="m9672,5938l9702,5938e" filled="false" stroked="true" strokeweight=".6pt" strokecolor="#000000">
                <v:path arrowok="t"/>
              </v:shape>
            </v:group>
            <v:group style="position:absolute;left:9722;top:5933;width:30;height:10" coordorigin="9722,5933" coordsize="30,10">
              <v:shape style="position:absolute;left:9722;top:5933;width:30;height:10" coordorigin="9722,5933" coordsize="30,10" path="m9722,5938l9752,5938e" filled="false" stroked="true" strokeweight=".6pt" strokecolor="#000000">
                <v:path arrowok="t"/>
              </v:shape>
            </v:group>
            <v:group style="position:absolute;left:9772;top:5933;width:30;height:10" coordorigin="9772,5933" coordsize="30,10">
              <v:shape style="position:absolute;left:9772;top:5933;width:30;height:10" coordorigin="9772,5933" coordsize="30,10" path="m9772,5938l9802,5938e" filled="false" stroked="true" strokeweight=".6pt" strokecolor="#000000">
                <v:path arrowok="t"/>
              </v:shape>
            </v:group>
            <v:group style="position:absolute;left:9822;top:5933;width:30;height:10" coordorigin="9822,5933" coordsize="30,10">
              <v:shape style="position:absolute;left:9822;top:5933;width:30;height:10" coordorigin="9822,5933" coordsize="30,10" path="m9822,5938l9852,5938e" filled="false" stroked="true" strokeweight=".6pt" strokecolor="#000000">
                <v:path arrowok="t"/>
              </v:shape>
            </v:group>
            <v:group style="position:absolute;left:9872;top:5933;width:30;height:10" coordorigin="9872,5933" coordsize="30,10">
              <v:shape style="position:absolute;left:9872;top:5933;width:30;height:10" coordorigin="9872,5933" coordsize="30,10" path="m9872,5938l9902,5938e" filled="false" stroked="true" strokeweight=".6pt" strokecolor="#000000">
                <v:path arrowok="t"/>
              </v:shape>
            </v:group>
            <v:group style="position:absolute;left:9922;top:5933;width:30;height:10" coordorigin="9922,5933" coordsize="30,10">
              <v:shape style="position:absolute;left:9922;top:5933;width:30;height:10" coordorigin="9922,5933" coordsize="30,10" path="m9922,5938l9952,5938e" filled="false" stroked="true" strokeweight=".6pt" strokecolor="#000000">
                <v:path arrowok="t"/>
              </v:shape>
            </v:group>
            <v:group style="position:absolute;left:9972;top:5933;width:30;height:10" coordorigin="9972,5933" coordsize="30,10">
              <v:shape style="position:absolute;left:9972;top:5933;width:30;height:10" coordorigin="9972,5933" coordsize="30,10" path="m9972,5938l10002,5938e" filled="false" stroked="true" strokeweight=".6pt" strokecolor="#000000">
                <v:path arrowok="t"/>
              </v:shape>
            </v:group>
            <v:group style="position:absolute;left:10022;top:5933;width:30;height:10" coordorigin="10022,5933" coordsize="30,10">
              <v:shape style="position:absolute;left:10022;top:5933;width:30;height:10" coordorigin="10022,5933" coordsize="30,10" path="m10022,5938l10052,5938e" filled="false" stroked="true" strokeweight=".6pt" strokecolor="#000000">
                <v:path arrowok="t"/>
              </v:shape>
            </v:group>
            <v:group style="position:absolute;left:10072;top:5933;width:30;height:10" coordorigin="10072,5933" coordsize="30,10">
              <v:shape style="position:absolute;left:10072;top:5933;width:30;height:10" coordorigin="10072,5933" coordsize="30,10" path="m10072,5938l10101,5938e" filled="false" stroked="true" strokeweight=".6pt" strokecolor="#000000">
                <v:path arrowok="t"/>
              </v:shape>
            </v:group>
            <v:group style="position:absolute;left:10121;top:5933;width:30;height:10" coordorigin="10121,5933" coordsize="30,10">
              <v:shape style="position:absolute;left:10121;top:5933;width:30;height:10" coordorigin="10121,5933" coordsize="30,10" path="m10121,5938l10151,5938e" filled="false" stroked="true" strokeweight=".6pt" strokecolor="#000000">
                <v:path arrowok="t"/>
              </v:shape>
            </v:group>
            <v:group style="position:absolute;left:10171;top:5933;width:30;height:10" coordorigin="10171,5933" coordsize="30,10">
              <v:shape style="position:absolute;left:10171;top:5933;width:30;height:10" coordorigin="10171,5933" coordsize="30,10" path="m10171,5938l10201,5938e" filled="false" stroked="true" strokeweight=".6pt" strokecolor="#000000">
                <v:path arrowok="t"/>
              </v:shape>
            </v:group>
            <v:group style="position:absolute;left:10221;top:5933;width:30;height:10" coordorigin="10221,5933" coordsize="30,10">
              <v:shape style="position:absolute;left:10221;top:5933;width:30;height:10" coordorigin="10221,5933" coordsize="30,10" path="m10221,5938l10251,5938e" filled="false" stroked="true" strokeweight=".6pt" strokecolor="#000000">
                <v:path arrowok="t"/>
              </v:shape>
            </v:group>
            <v:group style="position:absolute;left:10271;top:5933;width:30;height:10" coordorigin="10271,5933" coordsize="30,10">
              <v:shape style="position:absolute;left:10271;top:5933;width:30;height:10" coordorigin="10271,5933" coordsize="30,10" path="m10271,5938l10301,5938e" filled="false" stroked="true" strokeweight=".6pt" strokecolor="#000000">
                <v:path arrowok="t"/>
              </v:shape>
            </v:group>
            <v:group style="position:absolute;left:10321;top:5933;width:30;height:10" coordorigin="10321,5933" coordsize="30,10">
              <v:shape style="position:absolute;left:10321;top:5933;width:30;height:10" coordorigin="10321,5933" coordsize="30,10" path="m10321,5938l10351,5938e" filled="false" stroked="true" strokeweight=".6pt" strokecolor="#000000">
                <v:path arrowok="t"/>
              </v:shape>
            </v:group>
            <v:group style="position:absolute;left:10371;top:5933;width:30;height:10" coordorigin="10371,5933" coordsize="30,10">
              <v:shape style="position:absolute;left:10371;top:5933;width:30;height:10" coordorigin="10371,5933" coordsize="30,10" path="m10371,5938l10401,5938e" filled="false" stroked="true" strokeweight=".6pt" strokecolor="#000000">
                <v:path arrowok="t"/>
              </v:shape>
            </v:group>
            <v:group style="position:absolute;left:10421;top:5933;width:30;height:10" coordorigin="10421,5933" coordsize="30,10">
              <v:shape style="position:absolute;left:10421;top:5933;width:30;height:10" coordorigin="10421,5933" coordsize="30,10" path="m10421,5938l10451,5938e" filled="false" stroked="true" strokeweight=".6pt" strokecolor="#000000">
                <v:path arrowok="t"/>
              </v:shape>
            </v:group>
            <v:group style="position:absolute;left:10471;top:5933;width:30;height:10" coordorigin="10471,5933" coordsize="30,10">
              <v:shape style="position:absolute;left:10471;top:5933;width:30;height:10" coordorigin="10471,5933" coordsize="30,10" path="m10471,5938l10501,5938e" filled="false" stroked="true" strokeweight=".6pt" strokecolor="#000000">
                <v:path arrowok="t"/>
              </v:shape>
            </v:group>
            <v:group style="position:absolute;left:10521;top:5933;width:30;height:10" coordorigin="10521,5933" coordsize="30,10">
              <v:shape style="position:absolute;left:10521;top:5933;width:30;height:10" coordorigin="10521,5933" coordsize="30,10" path="m10521,5938l10551,5938e" filled="false" stroked="true" strokeweight=".6pt" strokecolor="#000000">
                <v:path arrowok="t"/>
              </v:shape>
            </v:group>
            <v:group style="position:absolute;left:10571;top:5933;width:30;height:10" coordorigin="10571,5933" coordsize="30,10">
              <v:shape style="position:absolute;left:10571;top:5933;width:30;height:10" coordorigin="10571,5933" coordsize="30,10" path="m10571,5938l10601,5938e" filled="false" stroked="true" strokeweight=".6pt" strokecolor="#000000">
                <v:path arrowok="t"/>
              </v:shape>
            </v:group>
            <v:group style="position:absolute;left:10621;top:5933;width:30;height:10" coordorigin="10621,5933" coordsize="30,10">
              <v:shape style="position:absolute;left:10621;top:5933;width:30;height:10" coordorigin="10621,5933" coordsize="30,10" path="m10621,5938l10651,5938e" filled="false" stroked="true" strokeweight=".6pt" strokecolor="#000000">
                <v:path arrowok="t"/>
              </v:shape>
            </v:group>
            <v:group style="position:absolute;left:10671;top:5933;width:30;height:10" coordorigin="10671,5933" coordsize="30,10">
              <v:shape style="position:absolute;left:10671;top:5933;width:30;height:10" coordorigin="10671,5933" coordsize="30,10" path="m10671,5938l10701,5938e" filled="false" stroked="true" strokeweight=".6pt" strokecolor="#000000">
                <v:path arrowok="t"/>
              </v:shape>
            </v:group>
            <v:group style="position:absolute;left:10721;top:5933;width:30;height:10" coordorigin="10721,5933" coordsize="30,10">
              <v:shape style="position:absolute;left:10721;top:5933;width:30;height:10" coordorigin="10721,5933" coordsize="30,10" path="m10721,5938l10751,5938e" filled="false" stroked="true" strokeweight=".6pt" strokecolor="#000000">
                <v:path arrowok="t"/>
              </v:shape>
            </v:group>
            <v:group style="position:absolute;left:10770;top:5933;width:30;height:10" coordorigin="10770,5933" coordsize="30,10">
              <v:shape style="position:absolute;left:10770;top:5933;width:30;height:10" coordorigin="10770,5933" coordsize="30,10" path="m10770,5938l10800,5938e" filled="false" stroked="true" strokeweight=".6pt" strokecolor="#000000">
                <v:path arrowok="t"/>
              </v:shape>
            </v:group>
            <v:group style="position:absolute;left:10820;top:5933;width:30;height:10" coordorigin="10820,5933" coordsize="30,10">
              <v:shape style="position:absolute;left:10820;top:5933;width:30;height:10" coordorigin="10820,5933" coordsize="30,10" path="m10820,5938l10850,5938e" filled="false" stroked="true" strokeweight=".6pt" strokecolor="#000000">
                <v:path arrowok="t"/>
              </v:shape>
            </v:group>
            <v:group style="position:absolute;left:10870;top:5933;width:30;height:10" coordorigin="10870,5933" coordsize="30,10">
              <v:shape style="position:absolute;left:10870;top:5933;width:30;height:10" coordorigin="10870,5933" coordsize="30,10" path="m10870,5938l10900,5938e" filled="false" stroked="true" strokeweight=".6pt" strokecolor="#000000">
                <v:path arrowok="t"/>
              </v:shape>
            </v:group>
            <v:group style="position:absolute;left:10920;top:5933;width:30;height:10" coordorigin="10920,5933" coordsize="30,10">
              <v:shape style="position:absolute;left:10920;top:5933;width:30;height:10" coordorigin="10920,5933" coordsize="30,10" path="m10920,5938l10950,5938e" filled="false" stroked="true" strokeweight=".6pt" strokecolor="#000000">
                <v:path arrowok="t"/>
              </v:shape>
            </v:group>
            <v:group style="position:absolute;left:10970;top:5933;width:30;height:10" coordorigin="10970,5933" coordsize="30,10">
              <v:shape style="position:absolute;left:10970;top:5933;width:30;height:10" coordorigin="10970,5933" coordsize="30,10" path="m10970,5938l11000,5938e" filled="false" stroked="true" strokeweight=".6pt" strokecolor="#000000">
                <v:path arrowok="t"/>
              </v:shape>
            </v:group>
            <v:group style="position:absolute;left:11020;top:5933;width:30;height:10" coordorigin="11020,5933" coordsize="30,10">
              <v:shape style="position:absolute;left:11020;top:5933;width:30;height:10" coordorigin="11020,5933" coordsize="30,10" path="m11020,5938l11050,5938e" filled="false" stroked="true" strokeweight=".6pt" strokecolor="#000000">
                <v:path arrowok="t"/>
              </v:shape>
            </v:group>
            <v:group style="position:absolute;left:11070;top:5933;width:30;height:10" coordorigin="11070,5933" coordsize="30,10">
              <v:shape style="position:absolute;left:11070;top:5933;width:30;height:10" coordorigin="11070,5933" coordsize="30,10" path="m11070,5938l11100,5938e" filled="false" stroked="true" strokeweight=".6pt" strokecolor="#000000">
                <v:path arrowok="t"/>
              </v:shape>
            </v:group>
            <v:group style="position:absolute;left:11120;top:5933;width:30;height:10" coordorigin="11120,5933" coordsize="30,10">
              <v:shape style="position:absolute;left:11120;top:5933;width:30;height:10" coordorigin="11120,5933" coordsize="30,10" path="m11120,5938l11150,5938e" filled="false" stroked="true" strokeweight=".6pt" strokecolor="#000000">
                <v:path arrowok="t"/>
              </v:shape>
            </v:group>
            <v:group style="position:absolute;left:11170;top:5933;width:15;height:10" coordorigin="11170,5933" coordsize="15,10">
              <v:shape style="position:absolute;left:11170;top:5933;width:15;height:10" coordorigin="11170,5933" coordsize="15,10" path="m11170,5938l11185,5938e" filled="false" stroked="true" strokeweight=".6pt" strokecolor="#000000">
                <v:path arrowok="t"/>
              </v:shape>
            </v:group>
            <v:group style="position:absolute;left:7835;top:7461;width:10;height:30" coordorigin="7835,7461" coordsize="10,30">
              <v:shape style="position:absolute;left:7835;top:7461;width:10;height:30" coordorigin="7835,7461" coordsize="10,30" path="m7835,7476l7845,7476e" filled="false" stroked="true" strokeweight="1.59pt" strokecolor="#000000">
                <v:path arrowok="t"/>
              </v:shape>
            </v:group>
            <v:group style="position:absolute;left:7835;top:7411;width:10;height:30" coordorigin="7835,7411" coordsize="10,30">
              <v:shape style="position:absolute;left:7835;top:7411;width:10;height:30" coordorigin="7835,7411" coordsize="10,30" path="m7835,7426l7845,7426e" filled="false" stroked="true" strokeweight="1.59pt" strokecolor="#000000">
                <v:path arrowok="t"/>
              </v:shape>
            </v:group>
            <v:group style="position:absolute;left:7835;top:7362;width:10;height:30" coordorigin="7835,7362" coordsize="10,30">
              <v:shape style="position:absolute;left:7835;top:7362;width:10;height:30" coordorigin="7835,7362" coordsize="10,30" path="m7835,7377l7845,7377e" filled="false" stroked="true" strokeweight="1.59pt" strokecolor="#000000">
                <v:path arrowok="t"/>
              </v:shape>
            </v:group>
            <v:group style="position:absolute;left:7835;top:7312;width:10;height:30" coordorigin="7835,7312" coordsize="10,30">
              <v:shape style="position:absolute;left:7835;top:7312;width:10;height:30" coordorigin="7835,7312" coordsize="10,30" path="m7835,7327l7845,7327e" filled="false" stroked="true" strokeweight="1.59pt" strokecolor="#000000">
                <v:path arrowok="t"/>
              </v:shape>
            </v:group>
            <v:group style="position:absolute;left:7835;top:7263;width:10;height:30" coordorigin="7835,7263" coordsize="10,30">
              <v:shape style="position:absolute;left:7835;top:7263;width:10;height:30" coordorigin="7835,7263" coordsize="10,30" path="m7835,7277l7845,7277e" filled="false" stroked="true" strokeweight="1.59pt" strokecolor="#000000">
                <v:path arrowok="t"/>
              </v:shape>
            </v:group>
            <v:group style="position:absolute;left:7835;top:7213;width:10;height:30" coordorigin="7835,7213" coordsize="10,30">
              <v:shape style="position:absolute;left:7835;top:7213;width:10;height:30" coordorigin="7835,7213" coordsize="10,30" path="m7835,7228l7845,7228e" filled="false" stroked="true" strokeweight="1.59pt" strokecolor="#000000">
                <v:path arrowok="t"/>
              </v:shape>
            </v:group>
            <v:group style="position:absolute;left:7835;top:7163;width:10;height:30" coordorigin="7835,7163" coordsize="10,30">
              <v:shape style="position:absolute;left:7835;top:7163;width:10;height:30" coordorigin="7835,7163" coordsize="10,30" path="m7835,7178l7845,7178e" filled="false" stroked="true" strokeweight="1.59pt" strokecolor="#000000">
                <v:path arrowok="t"/>
              </v:shape>
            </v:group>
            <v:group style="position:absolute;left:7835;top:7114;width:10;height:30" coordorigin="7835,7114" coordsize="10,30">
              <v:shape style="position:absolute;left:7835;top:7114;width:10;height:30" coordorigin="7835,7114" coordsize="10,30" path="m7835,7129l7845,7129e" filled="false" stroked="true" strokeweight="1.59pt" strokecolor="#000000">
                <v:path arrowok="t"/>
              </v:shape>
            </v:group>
            <v:group style="position:absolute;left:7835;top:7064;width:10;height:30" coordorigin="7835,7064" coordsize="10,30">
              <v:shape style="position:absolute;left:7835;top:7064;width:10;height:30" coordorigin="7835,7064" coordsize="10,30" path="m7835,7079l7845,7079e" filled="false" stroked="true" strokeweight="1.59pt" strokecolor="#000000">
                <v:path arrowok="t"/>
              </v:shape>
            </v:group>
            <v:group style="position:absolute;left:7835;top:7015;width:10;height:30" coordorigin="7835,7015" coordsize="10,30">
              <v:shape style="position:absolute;left:7835;top:7015;width:10;height:30" coordorigin="7835,7015" coordsize="10,30" path="m7835,7029l7845,7029e" filled="false" stroked="true" strokeweight="1.59pt" strokecolor="#000000">
                <v:path arrowok="t"/>
              </v:shape>
            </v:group>
            <v:group style="position:absolute;left:7835;top:6965;width:10;height:30" coordorigin="7835,6965" coordsize="10,30">
              <v:shape style="position:absolute;left:7835;top:6965;width:10;height:30" coordorigin="7835,6965" coordsize="10,30" path="m7835,6980l7845,6980e" filled="false" stroked="true" strokeweight="1.59pt" strokecolor="#000000">
                <v:path arrowok="t"/>
              </v:shape>
            </v:group>
            <v:group style="position:absolute;left:7835;top:6915;width:10;height:30" coordorigin="7835,6915" coordsize="10,30">
              <v:shape style="position:absolute;left:7835;top:6915;width:10;height:30" coordorigin="7835,6915" coordsize="10,30" path="m7835,6930l7845,6930e" filled="false" stroked="true" strokeweight="1.59pt" strokecolor="#000000">
                <v:path arrowok="t"/>
              </v:shape>
            </v:group>
            <v:group style="position:absolute;left:7835;top:6866;width:10;height:30" coordorigin="7835,6866" coordsize="10,30">
              <v:shape style="position:absolute;left:7835;top:6866;width:10;height:30" coordorigin="7835,6866" coordsize="10,30" path="m7835,6881l7845,6881e" filled="false" stroked="true" strokeweight="1.59pt" strokecolor="#000000">
                <v:path arrowok="t"/>
              </v:shape>
            </v:group>
            <v:group style="position:absolute;left:7835;top:6816;width:10;height:30" coordorigin="7835,6816" coordsize="10,30">
              <v:shape style="position:absolute;left:7835;top:6816;width:10;height:30" coordorigin="7835,6816" coordsize="10,30" path="m7835,6831l7845,6831e" filled="false" stroked="true" strokeweight="1.59pt" strokecolor="#000000">
                <v:path arrowok="t"/>
              </v:shape>
            </v:group>
            <v:group style="position:absolute;left:7835;top:6766;width:10;height:30" coordorigin="7835,6766" coordsize="10,30">
              <v:shape style="position:absolute;left:7835;top:6766;width:10;height:30" coordorigin="7835,6766" coordsize="10,30" path="m7835,6781l7845,6781e" filled="false" stroked="true" strokeweight="1.59pt" strokecolor="#000000">
                <v:path arrowok="t"/>
              </v:shape>
            </v:group>
            <v:group style="position:absolute;left:7835;top:6717;width:10;height:30" coordorigin="7835,6717" coordsize="10,30">
              <v:shape style="position:absolute;left:7835;top:6717;width:10;height:30" coordorigin="7835,6717" coordsize="10,30" path="m7835,6732l7845,6732e" filled="false" stroked="true" strokeweight="1.59pt" strokecolor="#000000">
                <v:path arrowok="t"/>
              </v:shape>
            </v:group>
            <v:group style="position:absolute;left:7835;top:6667;width:10;height:30" coordorigin="7835,6667" coordsize="10,30">
              <v:shape style="position:absolute;left:7835;top:6667;width:10;height:30" coordorigin="7835,6667" coordsize="10,30" path="m7835,6682l7845,6682e" filled="false" stroked="true" strokeweight="1.59pt" strokecolor="#000000">
                <v:path arrowok="t"/>
              </v:shape>
            </v:group>
            <v:group style="position:absolute;left:7835;top:6618;width:10;height:30" coordorigin="7835,6618" coordsize="10,30">
              <v:shape style="position:absolute;left:7835;top:6618;width:10;height:30" coordorigin="7835,6618" coordsize="10,30" path="m7835,6633l7845,6633e" filled="false" stroked="true" strokeweight="1.59pt" strokecolor="#000000">
                <v:path arrowok="t"/>
              </v:shape>
            </v:group>
            <v:group style="position:absolute;left:7835;top:6568;width:10;height:30" coordorigin="7835,6568" coordsize="10,30">
              <v:shape style="position:absolute;left:7835;top:6568;width:10;height:30" coordorigin="7835,6568" coordsize="10,30" path="m7835,6583l7845,6583e" filled="false" stroked="true" strokeweight="1.59pt" strokecolor="#000000">
                <v:path arrowok="t"/>
              </v:shape>
            </v:group>
            <v:group style="position:absolute;left:7835;top:6518;width:10;height:30" coordorigin="7835,6518" coordsize="10,30">
              <v:shape style="position:absolute;left:7835;top:6518;width:10;height:30" coordorigin="7835,6518" coordsize="10,30" path="m7835,6533l7845,6533e" filled="false" stroked="true" strokeweight="1.59pt" strokecolor="#000000">
                <v:path arrowok="t"/>
              </v:shape>
            </v:group>
            <v:group style="position:absolute;left:7835;top:6469;width:10;height:30" coordorigin="7835,6469" coordsize="10,30">
              <v:shape style="position:absolute;left:7835;top:6469;width:10;height:30" coordorigin="7835,6469" coordsize="10,30" path="m7835,6484l7845,6484e" filled="false" stroked="true" strokeweight="1.59pt" strokecolor="#000000">
                <v:path arrowok="t"/>
              </v:shape>
            </v:group>
            <v:group style="position:absolute;left:7835;top:6419;width:10;height:30" coordorigin="7835,6419" coordsize="10,30">
              <v:shape style="position:absolute;left:7835;top:6419;width:10;height:30" coordorigin="7835,6419" coordsize="10,30" path="m7835,6434l7845,6434e" filled="false" stroked="true" strokeweight="1.59pt" strokecolor="#000000">
                <v:path arrowok="t"/>
              </v:shape>
            </v:group>
            <v:group style="position:absolute;left:7835;top:6370;width:10;height:30" coordorigin="7835,6370" coordsize="10,30">
              <v:shape style="position:absolute;left:7835;top:6370;width:10;height:30" coordorigin="7835,6370" coordsize="10,30" path="m7835,6385l7845,6385e" filled="false" stroked="true" strokeweight="1.59pt" strokecolor="#000000">
                <v:path arrowok="t"/>
              </v:shape>
            </v:group>
            <v:group style="position:absolute;left:7835;top:6320;width:10;height:30" coordorigin="7835,6320" coordsize="10,30">
              <v:shape style="position:absolute;left:7835;top:6320;width:10;height:30" coordorigin="7835,6320" coordsize="10,30" path="m7835,6335l7845,6335e" filled="false" stroked="true" strokeweight="1.59pt" strokecolor="#000000">
                <v:path arrowok="t"/>
              </v:shape>
            </v:group>
            <v:group style="position:absolute;left:7835;top:6270;width:10;height:30" coordorigin="7835,6270" coordsize="10,30">
              <v:shape style="position:absolute;left:7835;top:6270;width:10;height:30" coordorigin="7835,6270" coordsize="10,30" path="m7835,6285l7845,6285e" filled="false" stroked="true" strokeweight="1.59pt" strokecolor="#000000">
                <v:path arrowok="t"/>
              </v:shape>
            </v:group>
            <v:group style="position:absolute;left:7835;top:6221;width:10;height:30" coordorigin="7835,6221" coordsize="10,30">
              <v:shape style="position:absolute;left:7835;top:6221;width:10;height:30" coordorigin="7835,6221" coordsize="10,30" path="m7835,6236l7845,6236e" filled="false" stroked="true" strokeweight="1.59pt" strokecolor="#000000">
                <v:path arrowok="t"/>
              </v:shape>
            </v:group>
            <v:group style="position:absolute;left:7835;top:6171;width:10;height:30" coordorigin="7835,6171" coordsize="10,30">
              <v:shape style="position:absolute;left:7835;top:6171;width:10;height:30" coordorigin="7835,6171" coordsize="10,30" path="m7835,6186l7845,6186e" filled="false" stroked="true" strokeweight="1.59pt" strokecolor="#000000">
                <v:path arrowok="t"/>
              </v:shape>
            </v:group>
            <v:group style="position:absolute;left:7835;top:6122;width:10;height:30" coordorigin="7835,6122" coordsize="10,30">
              <v:shape style="position:absolute;left:7835;top:6122;width:10;height:30" coordorigin="7835,6122" coordsize="10,30" path="m7835,6136l7845,6136e" filled="false" stroked="true" strokeweight="1.59pt" strokecolor="#000000">
                <v:path arrowok="t"/>
              </v:shape>
            </v:group>
            <v:group style="position:absolute;left:7835;top:6072;width:10;height:30" coordorigin="7835,6072" coordsize="10,30">
              <v:shape style="position:absolute;left:7835;top:6072;width:10;height:30" coordorigin="7835,6072" coordsize="10,30" path="m7835,6087l7845,6087e" filled="false" stroked="true" strokeweight="1.59pt" strokecolor="#000000">
                <v:path arrowok="t"/>
              </v:shape>
            </v:group>
            <v:group style="position:absolute;left:7835;top:6022;width:10;height:30" coordorigin="7835,6022" coordsize="10,30">
              <v:shape style="position:absolute;left:7835;top:6022;width:10;height:30" coordorigin="7835,6022" coordsize="10,30" path="m7835,6037l7845,6037e" filled="false" stroked="true" strokeweight="1.59pt" strokecolor="#000000">
                <v:path arrowok="t"/>
              </v:shape>
            </v:group>
            <v:group style="position:absolute;left:7835;top:5973;width:10;height:30" coordorigin="7835,5973" coordsize="10,30">
              <v:shape style="position:absolute;left:7835;top:5973;width:10;height:30" coordorigin="7835,5973" coordsize="10,30" path="m7835,5988l7845,5988e" filled="false" stroked="true" strokeweight="1.59pt" strokecolor="#000000">
                <v:path arrowok="t"/>
              </v:shape>
            </v:group>
            <v:group style="position:absolute;left:7835;top:7525;width:10;height:2" coordorigin="7835,7525" coordsize="10,2">
              <v:shape style="position:absolute;left:7835;top:7525;width:10;height:2" coordorigin="7835,7525" coordsize="10,0" path="m7835,7525l7845,7525e" filled="false" stroked="true" strokeweight="1.591pt" strokecolor="#000000">
                <v:path arrowok="t"/>
              </v:shape>
            </v:group>
            <v:group style="position:absolute;left:11180;top:7461;width:10;height:30" coordorigin="11180,7461" coordsize="10,30">
              <v:shape style="position:absolute;left:11180;top:7461;width:10;height:30" coordorigin="11180,7461" coordsize="10,30" path="m11180,7476l11190,7476e" filled="false" stroked="true" strokeweight="1.59pt" strokecolor="#000000">
                <v:path arrowok="t"/>
              </v:shape>
            </v:group>
            <v:group style="position:absolute;left:11180;top:7411;width:10;height:30" coordorigin="11180,7411" coordsize="10,30">
              <v:shape style="position:absolute;left:11180;top:7411;width:10;height:30" coordorigin="11180,7411" coordsize="10,30" path="m11180,7426l11190,7426e" filled="false" stroked="true" strokeweight="1.59pt" strokecolor="#000000">
                <v:path arrowok="t"/>
              </v:shape>
            </v:group>
            <v:group style="position:absolute;left:11180;top:7362;width:10;height:30" coordorigin="11180,7362" coordsize="10,30">
              <v:shape style="position:absolute;left:11180;top:7362;width:10;height:30" coordorigin="11180,7362" coordsize="10,30" path="m11180,7377l11190,7377e" filled="false" stroked="true" strokeweight="1.59pt" strokecolor="#000000">
                <v:path arrowok="t"/>
              </v:shape>
            </v:group>
            <v:group style="position:absolute;left:11180;top:7312;width:10;height:30" coordorigin="11180,7312" coordsize="10,30">
              <v:shape style="position:absolute;left:11180;top:7312;width:10;height:30" coordorigin="11180,7312" coordsize="10,30" path="m11180,7327l11190,7327e" filled="false" stroked="true" strokeweight="1.59pt" strokecolor="#000000">
                <v:path arrowok="t"/>
              </v:shape>
            </v:group>
            <v:group style="position:absolute;left:11180;top:7263;width:10;height:30" coordorigin="11180,7263" coordsize="10,30">
              <v:shape style="position:absolute;left:11180;top:7263;width:10;height:30" coordorigin="11180,7263" coordsize="10,30" path="m11180,7277l11190,7277e" filled="false" stroked="true" strokeweight="1.59pt" strokecolor="#000000">
                <v:path arrowok="t"/>
              </v:shape>
            </v:group>
            <v:group style="position:absolute;left:11180;top:7213;width:10;height:30" coordorigin="11180,7213" coordsize="10,30">
              <v:shape style="position:absolute;left:11180;top:7213;width:10;height:30" coordorigin="11180,7213" coordsize="10,30" path="m11180,7228l11190,7228e" filled="false" stroked="true" strokeweight="1.59pt" strokecolor="#000000">
                <v:path arrowok="t"/>
              </v:shape>
            </v:group>
            <v:group style="position:absolute;left:11180;top:7163;width:10;height:30" coordorigin="11180,7163" coordsize="10,30">
              <v:shape style="position:absolute;left:11180;top:7163;width:10;height:30" coordorigin="11180,7163" coordsize="10,30" path="m11180,7178l11190,7178e" filled="false" stroked="true" strokeweight="1.59pt" strokecolor="#000000">
                <v:path arrowok="t"/>
              </v:shape>
            </v:group>
            <v:group style="position:absolute;left:11180;top:7114;width:10;height:30" coordorigin="11180,7114" coordsize="10,30">
              <v:shape style="position:absolute;left:11180;top:7114;width:10;height:30" coordorigin="11180,7114" coordsize="10,30" path="m11180,7129l11190,7129e" filled="false" stroked="true" strokeweight="1.59pt" strokecolor="#000000">
                <v:path arrowok="t"/>
              </v:shape>
            </v:group>
            <v:group style="position:absolute;left:11180;top:7064;width:10;height:30" coordorigin="11180,7064" coordsize="10,30">
              <v:shape style="position:absolute;left:11180;top:7064;width:10;height:30" coordorigin="11180,7064" coordsize="10,30" path="m11180,7079l11190,7079e" filled="false" stroked="true" strokeweight="1.59pt" strokecolor="#000000">
                <v:path arrowok="t"/>
              </v:shape>
            </v:group>
            <v:group style="position:absolute;left:11180;top:7015;width:10;height:30" coordorigin="11180,7015" coordsize="10,30">
              <v:shape style="position:absolute;left:11180;top:7015;width:10;height:30" coordorigin="11180,7015" coordsize="10,30" path="m11180,7029l11190,7029e" filled="false" stroked="true" strokeweight="1.59pt" strokecolor="#000000">
                <v:path arrowok="t"/>
              </v:shape>
            </v:group>
            <v:group style="position:absolute;left:11180;top:6965;width:10;height:30" coordorigin="11180,6965" coordsize="10,30">
              <v:shape style="position:absolute;left:11180;top:6965;width:10;height:30" coordorigin="11180,6965" coordsize="10,30" path="m11180,6980l11190,6980e" filled="false" stroked="true" strokeweight="1.59pt" strokecolor="#000000">
                <v:path arrowok="t"/>
              </v:shape>
            </v:group>
            <v:group style="position:absolute;left:11180;top:6915;width:10;height:30" coordorigin="11180,6915" coordsize="10,30">
              <v:shape style="position:absolute;left:11180;top:6915;width:10;height:30" coordorigin="11180,6915" coordsize="10,30" path="m11180,6930l11190,6930e" filled="false" stroked="true" strokeweight="1.59pt" strokecolor="#000000">
                <v:path arrowok="t"/>
              </v:shape>
            </v:group>
            <v:group style="position:absolute;left:11180;top:6866;width:10;height:30" coordorigin="11180,6866" coordsize="10,30">
              <v:shape style="position:absolute;left:11180;top:6866;width:10;height:30" coordorigin="11180,6866" coordsize="10,30" path="m11180,6881l11190,6881e" filled="false" stroked="true" strokeweight="1.59pt" strokecolor="#000000">
                <v:path arrowok="t"/>
              </v:shape>
            </v:group>
            <v:group style="position:absolute;left:11180;top:6816;width:10;height:30" coordorigin="11180,6816" coordsize="10,30">
              <v:shape style="position:absolute;left:11180;top:6816;width:10;height:30" coordorigin="11180,6816" coordsize="10,30" path="m11180,6831l11190,6831e" filled="false" stroked="true" strokeweight="1.59pt" strokecolor="#000000">
                <v:path arrowok="t"/>
              </v:shape>
            </v:group>
            <v:group style="position:absolute;left:11180;top:6766;width:10;height:30" coordorigin="11180,6766" coordsize="10,30">
              <v:shape style="position:absolute;left:11180;top:6766;width:10;height:30" coordorigin="11180,6766" coordsize="10,30" path="m11180,6781l11190,6781e" filled="false" stroked="true" strokeweight="1.59pt" strokecolor="#000000">
                <v:path arrowok="t"/>
              </v:shape>
            </v:group>
            <v:group style="position:absolute;left:11180;top:6717;width:10;height:30" coordorigin="11180,6717" coordsize="10,30">
              <v:shape style="position:absolute;left:11180;top:6717;width:10;height:30" coordorigin="11180,6717" coordsize="10,30" path="m11180,6732l11190,6732e" filled="false" stroked="true" strokeweight="1.59pt" strokecolor="#000000">
                <v:path arrowok="t"/>
              </v:shape>
            </v:group>
            <v:group style="position:absolute;left:11180;top:6667;width:10;height:30" coordorigin="11180,6667" coordsize="10,30">
              <v:shape style="position:absolute;left:11180;top:6667;width:10;height:30" coordorigin="11180,6667" coordsize="10,30" path="m11180,6682l11190,6682e" filled="false" stroked="true" strokeweight="1.59pt" strokecolor="#000000">
                <v:path arrowok="t"/>
              </v:shape>
            </v:group>
            <v:group style="position:absolute;left:11180;top:6618;width:10;height:30" coordorigin="11180,6618" coordsize="10,30">
              <v:shape style="position:absolute;left:11180;top:6618;width:10;height:30" coordorigin="11180,6618" coordsize="10,30" path="m11180,6633l11190,6633e" filled="false" stroked="true" strokeweight="1.59pt" strokecolor="#000000">
                <v:path arrowok="t"/>
              </v:shape>
            </v:group>
            <v:group style="position:absolute;left:11180;top:6568;width:10;height:30" coordorigin="11180,6568" coordsize="10,30">
              <v:shape style="position:absolute;left:11180;top:6568;width:10;height:30" coordorigin="11180,6568" coordsize="10,30" path="m11180,6583l11190,6583e" filled="false" stroked="true" strokeweight="1.59pt" strokecolor="#000000">
                <v:path arrowok="t"/>
              </v:shape>
            </v:group>
            <v:group style="position:absolute;left:11180;top:6518;width:10;height:30" coordorigin="11180,6518" coordsize="10,30">
              <v:shape style="position:absolute;left:11180;top:6518;width:10;height:30" coordorigin="11180,6518" coordsize="10,30" path="m11180,6533l11190,6533e" filled="false" stroked="true" strokeweight="1.59pt" strokecolor="#000000">
                <v:path arrowok="t"/>
              </v:shape>
            </v:group>
            <v:group style="position:absolute;left:11180;top:6469;width:10;height:30" coordorigin="11180,6469" coordsize="10,30">
              <v:shape style="position:absolute;left:11180;top:6469;width:10;height:30" coordorigin="11180,6469" coordsize="10,30" path="m11180,6484l11190,6484e" filled="false" stroked="true" strokeweight="1.59pt" strokecolor="#000000">
                <v:path arrowok="t"/>
              </v:shape>
            </v:group>
            <v:group style="position:absolute;left:11180;top:6419;width:10;height:30" coordorigin="11180,6419" coordsize="10,30">
              <v:shape style="position:absolute;left:11180;top:6419;width:10;height:30" coordorigin="11180,6419" coordsize="10,30" path="m11180,6434l11190,6434e" filled="false" stroked="true" strokeweight="1.59pt" strokecolor="#000000">
                <v:path arrowok="t"/>
              </v:shape>
            </v:group>
            <v:group style="position:absolute;left:11180;top:6370;width:10;height:30" coordorigin="11180,6370" coordsize="10,30">
              <v:shape style="position:absolute;left:11180;top:6370;width:10;height:30" coordorigin="11180,6370" coordsize="10,30" path="m11180,6385l11190,6385e" filled="false" stroked="true" strokeweight="1.59pt" strokecolor="#000000">
                <v:path arrowok="t"/>
              </v:shape>
            </v:group>
            <v:group style="position:absolute;left:11180;top:6320;width:10;height:30" coordorigin="11180,6320" coordsize="10,30">
              <v:shape style="position:absolute;left:11180;top:6320;width:10;height:30" coordorigin="11180,6320" coordsize="10,30" path="m11180,6335l11190,6335e" filled="false" stroked="true" strokeweight="1.59pt" strokecolor="#000000">
                <v:path arrowok="t"/>
              </v:shape>
            </v:group>
            <v:group style="position:absolute;left:11180;top:6270;width:10;height:30" coordorigin="11180,6270" coordsize="10,30">
              <v:shape style="position:absolute;left:11180;top:6270;width:10;height:30" coordorigin="11180,6270" coordsize="10,30" path="m11180,6285l11190,6285e" filled="false" stroked="true" strokeweight="1.59pt" strokecolor="#000000">
                <v:path arrowok="t"/>
              </v:shape>
            </v:group>
            <v:group style="position:absolute;left:11180;top:6221;width:10;height:30" coordorigin="11180,6221" coordsize="10,30">
              <v:shape style="position:absolute;left:11180;top:6221;width:10;height:30" coordorigin="11180,6221" coordsize="10,30" path="m11180,6236l11190,6236e" filled="false" stroked="true" strokeweight="1.59pt" strokecolor="#000000">
                <v:path arrowok="t"/>
              </v:shape>
            </v:group>
            <v:group style="position:absolute;left:11180;top:6171;width:10;height:30" coordorigin="11180,6171" coordsize="10,30">
              <v:shape style="position:absolute;left:11180;top:6171;width:10;height:30" coordorigin="11180,6171" coordsize="10,30" path="m11180,6186l11190,6186e" filled="false" stroked="true" strokeweight="1.59pt" strokecolor="#000000">
                <v:path arrowok="t"/>
              </v:shape>
            </v:group>
            <v:group style="position:absolute;left:11180;top:6122;width:10;height:30" coordorigin="11180,6122" coordsize="10,30">
              <v:shape style="position:absolute;left:11180;top:6122;width:10;height:30" coordorigin="11180,6122" coordsize="10,30" path="m11180,6136l11190,6136e" filled="false" stroked="true" strokeweight="1.59pt" strokecolor="#000000">
                <v:path arrowok="t"/>
              </v:shape>
            </v:group>
            <v:group style="position:absolute;left:11180;top:6072;width:10;height:30" coordorigin="11180,6072" coordsize="10,30">
              <v:shape style="position:absolute;left:11180;top:6072;width:10;height:30" coordorigin="11180,6072" coordsize="10,30" path="m11180,6087l11190,6087e" filled="false" stroked="true" strokeweight="1.59pt" strokecolor="#000000">
                <v:path arrowok="t"/>
              </v:shape>
            </v:group>
            <v:group style="position:absolute;left:11180;top:6022;width:10;height:30" coordorigin="11180,6022" coordsize="10,30">
              <v:shape style="position:absolute;left:11180;top:6022;width:10;height:30" coordorigin="11180,6022" coordsize="10,30" path="m11180,6037l11190,6037e" filled="false" stroked="true" strokeweight="1.59pt" strokecolor="#000000">
                <v:path arrowok="t"/>
              </v:shape>
            </v:group>
            <v:group style="position:absolute;left:11180;top:5973;width:10;height:30" coordorigin="11180,5973" coordsize="10,30">
              <v:shape style="position:absolute;left:11180;top:5973;width:10;height:30" coordorigin="11180,5973" coordsize="10,30" path="m11180,5988l11190,5988e" filled="false" stroked="true" strokeweight="1.59pt" strokecolor="#000000">
                <v:path arrowok="t"/>
              </v:shape>
            </v:group>
            <v:group style="position:absolute;left:11180;top:7525;width:10;height:2" coordorigin="11180,7525" coordsize="10,2">
              <v:shape style="position:absolute;left:11180;top:7525;width:10;height:2" coordorigin="11180,7525" coordsize="10,0" path="m11180,7525l11190,7525e" filled="false" stroked="true" strokeweight="1.591pt" strokecolor="#000000">
                <v:path arrowok="t"/>
              </v:shape>
            </v:group>
            <v:group style="position:absolute;left:1185;top:7520;width:30;height:10" coordorigin="1185,7520" coordsize="30,10">
              <v:shape style="position:absolute;left:1185;top:7520;width:30;height:10" coordorigin="1185,7520" coordsize="30,10" path="m1185,7525l1215,7525e" filled="false" stroked="true" strokeweight=".6pt" strokecolor="#000000">
                <v:path arrowok="t"/>
              </v:shape>
            </v:group>
            <v:group style="position:absolute;left:1235;top:7520;width:30;height:10" coordorigin="1235,7520" coordsize="30,10">
              <v:shape style="position:absolute;left:1235;top:7520;width:30;height:10" coordorigin="1235,7520" coordsize="30,10" path="m1235,7525l1265,7525e" filled="false" stroked="true" strokeweight=".6pt" strokecolor="#000000">
                <v:path arrowok="t"/>
              </v:shape>
            </v:group>
            <v:group style="position:absolute;left:1285;top:7520;width:30;height:10" coordorigin="1285,7520" coordsize="30,10">
              <v:shape style="position:absolute;left:1285;top:7520;width:30;height:10" coordorigin="1285,7520" coordsize="30,10" path="m1285,7525l1315,7525e" filled="false" stroked="true" strokeweight=".6pt" strokecolor="#000000">
                <v:path arrowok="t"/>
              </v:shape>
            </v:group>
            <v:group style="position:absolute;left:1335;top:7520;width:30;height:10" coordorigin="1335,7520" coordsize="30,10">
              <v:shape style="position:absolute;left:1335;top:7520;width:30;height:10" coordorigin="1335,7520" coordsize="30,10" path="m1335,7525l1365,7525e" filled="false" stroked="true" strokeweight=".6pt" strokecolor="#000000">
                <v:path arrowok="t"/>
              </v:shape>
            </v:group>
            <v:group style="position:absolute;left:1385;top:7520;width:30;height:10" coordorigin="1385,7520" coordsize="30,10">
              <v:shape style="position:absolute;left:1385;top:7520;width:30;height:10" coordorigin="1385,7520" coordsize="30,10" path="m1385,7525l1415,7525e" filled="false" stroked="true" strokeweight=".6pt" strokecolor="#000000">
                <v:path arrowok="t"/>
              </v:shape>
            </v:group>
            <v:group style="position:absolute;left:1435;top:7520;width:30;height:10" coordorigin="1435,7520" coordsize="30,10">
              <v:shape style="position:absolute;left:1435;top:7520;width:30;height:10" coordorigin="1435,7520" coordsize="30,10" path="m1435,7525l1465,7525e" filled="false" stroked="true" strokeweight=".6pt" strokecolor="#000000">
                <v:path arrowok="t"/>
              </v:shape>
            </v:group>
            <v:group style="position:absolute;left:1485;top:7520;width:30;height:10" coordorigin="1485,7520" coordsize="30,10">
              <v:shape style="position:absolute;left:1485;top:7520;width:30;height:10" coordorigin="1485,7520" coordsize="30,10" path="m1485,7525l1515,7525e" filled="false" stroked="true" strokeweight=".6pt" strokecolor="#000000">
                <v:path arrowok="t"/>
              </v:shape>
            </v:group>
            <v:group style="position:absolute;left:1535;top:7520;width:30;height:10" coordorigin="1535,7520" coordsize="30,10">
              <v:shape style="position:absolute;left:1535;top:7520;width:30;height:10" coordorigin="1535,7520" coordsize="30,10" path="m1535,7525l1565,7525e" filled="false" stroked="true" strokeweight=".6pt" strokecolor="#000000">
                <v:path arrowok="t"/>
              </v:shape>
            </v:group>
            <v:group style="position:absolute;left:1585;top:7520;width:30;height:10" coordorigin="1585,7520" coordsize="30,10">
              <v:shape style="position:absolute;left:1585;top:7520;width:30;height:10" coordorigin="1585,7520" coordsize="30,10" path="m1585,7525l1614,7525e" filled="false" stroked="true" strokeweight=".6pt" strokecolor="#000000">
                <v:path arrowok="t"/>
              </v:shape>
            </v:group>
            <v:group style="position:absolute;left:1634;top:7520;width:30;height:10" coordorigin="1634,7520" coordsize="30,10">
              <v:shape style="position:absolute;left:1634;top:7520;width:30;height:10" coordorigin="1634,7520" coordsize="30,10" path="m1634,7525l1664,7525e" filled="false" stroked="true" strokeweight=".6pt" strokecolor="#000000">
                <v:path arrowok="t"/>
              </v:shape>
            </v:group>
            <v:group style="position:absolute;left:1684;top:7520;width:30;height:10" coordorigin="1684,7520" coordsize="30,10">
              <v:shape style="position:absolute;left:1684;top:7520;width:30;height:10" coordorigin="1684,7520" coordsize="30,10" path="m1684,7525l1714,7525e" filled="false" stroked="true" strokeweight=".6pt" strokecolor="#000000">
                <v:path arrowok="t"/>
              </v:shape>
            </v:group>
            <v:group style="position:absolute;left:1734;top:7520;width:30;height:10" coordorigin="1734,7520" coordsize="30,10">
              <v:shape style="position:absolute;left:1734;top:7520;width:30;height:10" coordorigin="1734,7520" coordsize="30,10" path="m1734,7525l1764,7525e" filled="false" stroked="true" strokeweight=".6pt" strokecolor="#000000">
                <v:path arrowok="t"/>
              </v:shape>
            </v:group>
            <v:group style="position:absolute;left:1784;top:7520;width:30;height:10" coordorigin="1784,7520" coordsize="30,10">
              <v:shape style="position:absolute;left:1784;top:7520;width:30;height:10" coordorigin="1784,7520" coordsize="30,10" path="m1784,7525l1814,7525e" filled="false" stroked="true" strokeweight=".6pt" strokecolor="#000000">
                <v:path arrowok="t"/>
              </v:shape>
            </v:group>
            <v:group style="position:absolute;left:1834;top:7520;width:30;height:10" coordorigin="1834,7520" coordsize="30,10">
              <v:shape style="position:absolute;left:1834;top:7520;width:30;height:10" coordorigin="1834,7520" coordsize="30,10" path="m1834,7525l1864,7525e" filled="false" stroked="true" strokeweight=".6pt" strokecolor="#000000">
                <v:path arrowok="t"/>
              </v:shape>
            </v:group>
            <v:group style="position:absolute;left:1884;top:7520;width:30;height:10" coordorigin="1884,7520" coordsize="30,10">
              <v:shape style="position:absolute;left:1884;top:7520;width:30;height:10" coordorigin="1884,7520" coordsize="30,10" path="m1884,7525l1914,7525e" filled="false" stroked="true" strokeweight=".6pt" strokecolor="#000000">
                <v:path arrowok="t"/>
              </v:shape>
            </v:group>
            <v:group style="position:absolute;left:1934;top:7520;width:30;height:10" coordorigin="1934,7520" coordsize="30,10">
              <v:shape style="position:absolute;left:1934;top:7520;width:30;height:10" coordorigin="1934,7520" coordsize="30,10" path="m1934,7525l1964,7525e" filled="false" stroked="true" strokeweight=".6pt" strokecolor="#000000">
                <v:path arrowok="t"/>
              </v:shape>
            </v:group>
            <v:group style="position:absolute;left:1984;top:7520;width:30;height:10" coordorigin="1984,7520" coordsize="30,10">
              <v:shape style="position:absolute;left:1984;top:7520;width:30;height:10" coordorigin="1984,7520" coordsize="30,10" path="m1984,7525l2014,7525e" filled="false" stroked="true" strokeweight=".6pt" strokecolor="#000000">
                <v:path arrowok="t"/>
              </v:shape>
            </v:group>
            <v:group style="position:absolute;left:2034;top:7520;width:30;height:10" coordorigin="2034,7520" coordsize="30,10">
              <v:shape style="position:absolute;left:2034;top:7520;width:30;height:10" coordorigin="2034,7520" coordsize="30,10" path="m2034,7525l2064,7525e" filled="false" stroked="true" strokeweight=".6pt" strokecolor="#000000">
                <v:path arrowok="t"/>
              </v:shape>
            </v:group>
            <v:group style="position:absolute;left:2084;top:7520;width:30;height:10" coordorigin="2084,7520" coordsize="30,10">
              <v:shape style="position:absolute;left:2084;top:7520;width:30;height:10" coordorigin="2084,7520" coordsize="30,10" path="m2084,7525l2114,7525e" filled="false" stroked="true" strokeweight=".6pt" strokecolor="#000000">
                <v:path arrowok="t"/>
              </v:shape>
            </v:group>
            <v:group style="position:absolute;left:2134;top:7520;width:30;height:10" coordorigin="2134,7520" coordsize="30,10">
              <v:shape style="position:absolute;left:2134;top:7520;width:30;height:10" coordorigin="2134,7520" coordsize="30,10" path="m2134,7525l2164,7525e" filled="false" stroked="true" strokeweight=".6pt" strokecolor="#000000">
                <v:path arrowok="t"/>
              </v:shape>
            </v:group>
            <v:group style="position:absolute;left:2184;top:7520;width:30;height:10" coordorigin="2184,7520" coordsize="30,10">
              <v:shape style="position:absolute;left:2184;top:7520;width:30;height:10" coordorigin="2184,7520" coordsize="30,10" path="m2184,7525l2214,7525e" filled="false" stroked="true" strokeweight=".6pt" strokecolor="#000000">
                <v:path arrowok="t"/>
              </v:shape>
            </v:group>
            <v:group style="position:absolute;left:2234;top:7520;width:30;height:10" coordorigin="2234,7520" coordsize="30,10">
              <v:shape style="position:absolute;left:2234;top:7520;width:30;height:10" coordorigin="2234,7520" coordsize="30,10" path="m2234,7525l2264,7525e" filled="false" stroked="true" strokeweight=".6pt" strokecolor="#000000">
                <v:path arrowok="t"/>
              </v:shape>
            </v:group>
            <v:group style="position:absolute;left:2283;top:7520;width:30;height:10" coordorigin="2283,7520" coordsize="30,10">
              <v:shape style="position:absolute;left:2283;top:7520;width:30;height:10" coordorigin="2283,7520" coordsize="30,10" path="m2283,7525l2313,7525e" filled="false" stroked="true" strokeweight=".6pt" strokecolor="#000000">
                <v:path arrowok="t"/>
              </v:shape>
            </v:group>
            <v:group style="position:absolute;left:2333;top:7520;width:30;height:10" coordorigin="2333,7520" coordsize="30,10">
              <v:shape style="position:absolute;left:2333;top:7520;width:30;height:10" coordorigin="2333,7520" coordsize="30,10" path="m2333,7525l2363,7525e" filled="false" stroked="true" strokeweight=".6pt" strokecolor="#000000">
                <v:path arrowok="t"/>
              </v:shape>
            </v:group>
            <v:group style="position:absolute;left:2383;top:7520;width:30;height:10" coordorigin="2383,7520" coordsize="30,10">
              <v:shape style="position:absolute;left:2383;top:7520;width:30;height:10" coordorigin="2383,7520" coordsize="30,10" path="m2383,7525l2413,7525e" filled="false" stroked="true" strokeweight=".6pt" strokecolor="#000000">
                <v:path arrowok="t"/>
              </v:shape>
            </v:group>
            <v:group style="position:absolute;left:2433;top:7520;width:30;height:10" coordorigin="2433,7520" coordsize="30,10">
              <v:shape style="position:absolute;left:2433;top:7520;width:30;height:10" coordorigin="2433,7520" coordsize="30,10" path="m2433,7525l2463,7525e" filled="false" stroked="true" strokeweight=".6pt" strokecolor="#000000">
                <v:path arrowok="t"/>
              </v:shape>
            </v:group>
            <v:group style="position:absolute;left:2483;top:7520;width:30;height:10" coordorigin="2483,7520" coordsize="30,10">
              <v:shape style="position:absolute;left:2483;top:7520;width:30;height:10" coordorigin="2483,7520" coordsize="30,10" path="m2483,7525l2513,7525e" filled="false" stroked="true" strokeweight=".6pt" strokecolor="#000000">
                <v:path arrowok="t"/>
              </v:shape>
            </v:group>
            <v:group style="position:absolute;left:2533;top:7520;width:30;height:10" coordorigin="2533,7520" coordsize="30,10">
              <v:shape style="position:absolute;left:2533;top:7520;width:30;height:10" coordorigin="2533,7520" coordsize="30,10" path="m2533,7525l2563,7525e" filled="false" stroked="true" strokeweight=".6pt" strokecolor="#000000">
                <v:path arrowok="t"/>
              </v:shape>
            </v:group>
            <v:group style="position:absolute;left:2583;top:7520;width:30;height:10" coordorigin="2583,7520" coordsize="30,10">
              <v:shape style="position:absolute;left:2583;top:7520;width:30;height:10" coordorigin="2583,7520" coordsize="30,10" path="m2583,7525l2613,7525e" filled="false" stroked="true" strokeweight=".6pt" strokecolor="#000000">
                <v:path arrowok="t"/>
              </v:shape>
            </v:group>
            <v:group style="position:absolute;left:2633;top:7520;width:30;height:10" coordorigin="2633,7520" coordsize="30,10">
              <v:shape style="position:absolute;left:2633;top:7520;width:30;height:10" coordorigin="2633,7520" coordsize="30,10" path="m2633,7525l2663,7525e" filled="false" stroked="true" strokeweight=".6pt" strokecolor="#000000">
                <v:path arrowok="t"/>
              </v:shape>
            </v:group>
            <v:group style="position:absolute;left:2683;top:7520;width:30;height:10" coordorigin="2683,7520" coordsize="30,10">
              <v:shape style="position:absolute;left:2683;top:7520;width:30;height:10" coordorigin="2683,7520" coordsize="30,10" path="m2683,7525l2713,7525e" filled="false" stroked="true" strokeweight=".6pt" strokecolor="#000000">
                <v:path arrowok="t"/>
              </v:shape>
            </v:group>
            <v:group style="position:absolute;left:2733;top:7520;width:30;height:10" coordorigin="2733,7520" coordsize="30,10">
              <v:shape style="position:absolute;left:2733;top:7520;width:30;height:10" coordorigin="2733,7520" coordsize="30,10" path="m2733,7525l2763,7525e" filled="false" stroked="true" strokeweight=".6pt" strokecolor="#000000">
                <v:path arrowok="t"/>
              </v:shape>
            </v:group>
            <v:group style="position:absolute;left:2783;top:7520;width:30;height:10" coordorigin="2783,7520" coordsize="30,10">
              <v:shape style="position:absolute;left:2783;top:7520;width:30;height:10" coordorigin="2783,7520" coordsize="30,10" path="m2783,7525l2813,7525e" filled="false" stroked="true" strokeweight=".6pt" strokecolor="#000000">
                <v:path arrowok="t"/>
              </v:shape>
            </v:group>
            <v:group style="position:absolute;left:2833;top:7520;width:30;height:10" coordorigin="2833,7520" coordsize="30,10">
              <v:shape style="position:absolute;left:2833;top:7520;width:30;height:10" coordorigin="2833,7520" coordsize="30,10" path="m2833,7525l2863,7525e" filled="false" stroked="true" strokeweight=".6pt" strokecolor="#000000">
                <v:path arrowok="t"/>
              </v:shape>
            </v:group>
            <v:group style="position:absolute;left:2883;top:7520;width:30;height:10" coordorigin="2883,7520" coordsize="30,10">
              <v:shape style="position:absolute;left:2883;top:7520;width:30;height:10" coordorigin="2883,7520" coordsize="30,10" path="m2883,7525l2913,7525e" filled="false" stroked="true" strokeweight=".6pt" strokecolor="#000000">
                <v:path arrowok="t"/>
              </v:shape>
            </v:group>
            <v:group style="position:absolute;left:2932;top:7520;width:30;height:10" coordorigin="2932,7520" coordsize="30,10">
              <v:shape style="position:absolute;left:2932;top:7520;width:30;height:10" coordorigin="2932,7520" coordsize="30,10" path="m2932,7525l2962,7525e" filled="false" stroked="true" strokeweight=".6pt" strokecolor="#000000">
                <v:path arrowok="t"/>
              </v:shape>
            </v:group>
            <v:group style="position:absolute;left:2982;top:7520;width:30;height:10" coordorigin="2982,7520" coordsize="30,10">
              <v:shape style="position:absolute;left:2982;top:7520;width:30;height:10" coordorigin="2982,7520" coordsize="30,10" path="m2982,7525l3012,7525e" filled="false" stroked="true" strokeweight=".6pt" strokecolor="#000000">
                <v:path arrowok="t"/>
              </v:shape>
            </v:group>
            <v:group style="position:absolute;left:3032;top:7520;width:30;height:10" coordorigin="3032,7520" coordsize="30,10">
              <v:shape style="position:absolute;left:3032;top:7520;width:30;height:10" coordorigin="3032,7520" coordsize="30,10" path="m3032,7525l3062,7525e" filled="false" stroked="true" strokeweight=".6pt" strokecolor="#000000">
                <v:path arrowok="t"/>
              </v:shape>
            </v:group>
            <v:group style="position:absolute;left:3082;top:7520;width:30;height:10" coordorigin="3082,7520" coordsize="30,10">
              <v:shape style="position:absolute;left:3082;top:7520;width:30;height:10" coordorigin="3082,7520" coordsize="30,10" path="m3082,7525l3112,7525e" filled="false" stroked="true" strokeweight=".6pt" strokecolor="#000000">
                <v:path arrowok="t"/>
              </v:shape>
            </v:group>
            <v:group style="position:absolute;left:3132;top:7520;width:30;height:10" coordorigin="3132,7520" coordsize="30,10">
              <v:shape style="position:absolute;left:3132;top:7520;width:30;height:10" coordorigin="3132,7520" coordsize="30,10" path="m3132,7525l3162,7525e" filled="false" stroked="true" strokeweight=".6pt" strokecolor="#000000">
                <v:path arrowok="t"/>
              </v:shape>
            </v:group>
            <v:group style="position:absolute;left:3182;top:7520;width:30;height:10" coordorigin="3182,7520" coordsize="30,10">
              <v:shape style="position:absolute;left:3182;top:7520;width:30;height:10" coordorigin="3182,7520" coordsize="30,10" path="m3182,7525l3212,7525e" filled="false" stroked="true" strokeweight=".6pt" strokecolor="#000000">
                <v:path arrowok="t"/>
              </v:shape>
            </v:group>
            <v:group style="position:absolute;left:3232;top:7520;width:30;height:10" coordorigin="3232,7520" coordsize="30,10">
              <v:shape style="position:absolute;left:3232;top:7520;width:30;height:10" coordorigin="3232,7520" coordsize="30,10" path="m3232,7525l3262,7525e" filled="false" stroked="true" strokeweight=".6pt" strokecolor="#000000">
                <v:path arrowok="t"/>
              </v:shape>
            </v:group>
            <v:group style="position:absolute;left:3282;top:7520;width:30;height:10" coordorigin="3282,7520" coordsize="30,10">
              <v:shape style="position:absolute;left:3282;top:7520;width:30;height:10" coordorigin="3282,7520" coordsize="30,10" path="m3282,7525l3312,7525e" filled="false" stroked="true" strokeweight=".6pt" strokecolor="#000000">
                <v:path arrowok="t"/>
              </v:shape>
            </v:group>
            <v:group style="position:absolute;left:3332;top:7520;width:30;height:10" coordorigin="3332,7520" coordsize="30,10">
              <v:shape style="position:absolute;left:3332;top:7520;width:30;height:10" coordorigin="3332,7520" coordsize="30,10" path="m3332,7525l3362,7525e" filled="false" stroked="true" strokeweight=".6pt" strokecolor="#000000">
                <v:path arrowok="t"/>
              </v:shape>
            </v:group>
            <v:group style="position:absolute;left:3382;top:7520;width:30;height:10" coordorigin="3382,7520" coordsize="30,10">
              <v:shape style="position:absolute;left:3382;top:7520;width:30;height:10" coordorigin="3382,7520" coordsize="30,10" path="m3382,7525l3412,7525e" filled="false" stroked="true" strokeweight=".6pt" strokecolor="#000000">
                <v:path arrowok="t"/>
              </v:shape>
            </v:group>
            <v:group style="position:absolute;left:3432;top:7520;width:30;height:10" coordorigin="3432,7520" coordsize="30,10">
              <v:shape style="position:absolute;left:3432;top:7520;width:30;height:10" coordorigin="3432,7520" coordsize="30,10" path="m3432,7525l3462,7525e" filled="false" stroked="true" strokeweight=".6pt" strokecolor="#000000">
                <v:path arrowok="t"/>
              </v:shape>
            </v:group>
            <v:group style="position:absolute;left:3482;top:7520;width:30;height:10" coordorigin="3482,7520" coordsize="30,10">
              <v:shape style="position:absolute;left:3482;top:7520;width:30;height:10" coordorigin="3482,7520" coordsize="30,10" path="m3482,7525l3512,7525e" filled="false" stroked="true" strokeweight=".6pt" strokecolor="#000000">
                <v:path arrowok="t"/>
              </v:shape>
            </v:group>
            <v:group style="position:absolute;left:3532;top:7520;width:30;height:10" coordorigin="3532,7520" coordsize="30,10">
              <v:shape style="position:absolute;left:3532;top:7520;width:30;height:10" coordorigin="3532,7520" coordsize="30,10" path="m3532,7525l3561,7525e" filled="false" stroked="true" strokeweight=".6pt" strokecolor="#000000">
                <v:path arrowok="t"/>
              </v:shape>
            </v:group>
            <v:group style="position:absolute;left:3581;top:7520;width:30;height:10" coordorigin="3581,7520" coordsize="30,10">
              <v:shape style="position:absolute;left:3581;top:7520;width:30;height:10" coordorigin="3581,7520" coordsize="30,10" path="m3581,7525l3611,7525e" filled="false" stroked="true" strokeweight=".6pt" strokecolor="#000000">
                <v:path arrowok="t"/>
              </v:shape>
            </v:group>
            <v:group style="position:absolute;left:3631;top:7520;width:30;height:10" coordorigin="3631,7520" coordsize="30,10">
              <v:shape style="position:absolute;left:3631;top:7520;width:30;height:10" coordorigin="3631,7520" coordsize="30,10" path="m3631,7525l3661,7525e" filled="false" stroked="true" strokeweight=".6pt" strokecolor="#000000">
                <v:path arrowok="t"/>
              </v:shape>
            </v:group>
            <v:group style="position:absolute;left:3681;top:7520;width:30;height:10" coordorigin="3681,7520" coordsize="30,10">
              <v:shape style="position:absolute;left:3681;top:7520;width:30;height:10" coordorigin="3681,7520" coordsize="30,10" path="m3681,7525l3711,7525e" filled="false" stroked="true" strokeweight=".6pt" strokecolor="#000000">
                <v:path arrowok="t"/>
              </v:shape>
            </v:group>
            <v:group style="position:absolute;left:3731;top:7520;width:30;height:10" coordorigin="3731,7520" coordsize="30,10">
              <v:shape style="position:absolute;left:3731;top:7520;width:30;height:10" coordorigin="3731,7520" coordsize="30,10" path="m3731,7525l3761,7525e" filled="false" stroked="true" strokeweight=".6pt" strokecolor="#000000">
                <v:path arrowok="t"/>
              </v:shape>
            </v:group>
            <v:group style="position:absolute;left:3781;top:7520;width:30;height:10" coordorigin="3781,7520" coordsize="30,10">
              <v:shape style="position:absolute;left:3781;top:7520;width:30;height:10" coordorigin="3781,7520" coordsize="30,10" path="m3781,7525l3811,7525e" filled="false" stroked="true" strokeweight=".6pt" strokecolor="#000000">
                <v:path arrowok="t"/>
              </v:shape>
            </v:group>
            <v:group style="position:absolute;left:3831;top:7520;width:30;height:10" coordorigin="3831,7520" coordsize="30,10">
              <v:shape style="position:absolute;left:3831;top:7520;width:30;height:10" coordorigin="3831,7520" coordsize="30,10" path="m3831,7525l3861,7525e" filled="false" stroked="true" strokeweight=".6pt" strokecolor="#000000">
                <v:path arrowok="t"/>
              </v:shape>
            </v:group>
            <v:group style="position:absolute;left:3881;top:7520;width:30;height:10" coordorigin="3881,7520" coordsize="30,10">
              <v:shape style="position:absolute;left:3881;top:7520;width:30;height:10" coordorigin="3881,7520" coordsize="30,10" path="m3881,7525l3911,7525e" filled="false" stroked="true" strokeweight=".6pt" strokecolor="#000000">
                <v:path arrowok="t"/>
              </v:shape>
            </v:group>
            <v:group style="position:absolute;left:3931;top:7520;width:30;height:10" coordorigin="3931,7520" coordsize="30,10">
              <v:shape style="position:absolute;left:3931;top:7520;width:30;height:10" coordorigin="3931,7520" coordsize="30,10" path="m3931,7525l3961,7525e" filled="false" stroked="true" strokeweight=".6pt" strokecolor="#000000">
                <v:path arrowok="t"/>
              </v:shape>
            </v:group>
            <v:group style="position:absolute;left:3981;top:7520;width:30;height:10" coordorigin="3981,7520" coordsize="30,10">
              <v:shape style="position:absolute;left:3981;top:7520;width:30;height:10" coordorigin="3981,7520" coordsize="30,10" path="m3981,7525l4011,7525e" filled="false" stroked="true" strokeweight=".6pt" strokecolor="#000000">
                <v:path arrowok="t"/>
              </v:shape>
            </v:group>
            <v:group style="position:absolute;left:4031;top:7520;width:30;height:10" coordorigin="4031,7520" coordsize="30,10">
              <v:shape style="position:absolute;left:4031;top:7520;width:30;height:10" coordorigin="4031,7520" coordsize="30,10" path="m4031,7525l4061,7525e" filled="false" stroked="true" strokeweight=".6pt" strokecolor="#000000">
                <v:path arrowok="t"/>
              </v:shape>
            </v:group>
            <v:group style="position:absolute;left:4081;top:7520;width:30;height:10" coordorigin="4081,7520" coordsize="30,10">
              <v:shape style="position:absolute;left:4081;top:7520;width:30;height:10" coordorigin="4081,7520" coordsize="30,10" path="m4081,7525l4111,7525e" filled="false" stroked="true" strokeweight=".6pt" strokecolor="#000000">
                <v:path arrowok="t"/>
              </v:shape>
            </v:group>
            <v:group style="position:absolute;left:4131;top:7520;width:30;height:10" coordorigin="4131,7520" coordsize="30,10">
              <v:shape style="position:absolute;left:4131;top:7520;width:30;height:10" coordorigin="4131,7520" coordsize="30,10" path="m4131,7525l4161,7525e" filled="false" stroked="true" strokeweight=".6pt" strokecolor="#000000">
                <v:path arrowok="t"/>
              </v:shape>
            </v:group>
            <v:group style="position:absolute;left:4181;top:7520;width:30;height:10" coordorigin="4181,7520" coordsize="30,10">
              <v:shape style="position:absolute;left:4181;top:7520;width:30;height:10" coordorigin="4181,7520" coordsize="30,10" path="m4181,7525l4211,7525e" filled="false" stroked="true" strokeweight=".6pt" strokecolor="#000000">
                <v:path arrowok="t"/>
              </v:shape>
            </v:group>
            <v:group style="position:absolute;left:4230;top:7520;width:30;height:10" coordorigin="4230,7520" coordsize="30,10">
              <v:shape style="position:absolute;left:4230;top:7520;width:30;height:10" coordorigin="4230,7520" coordsize="30,10" path="m4230,7525l4260,7525e" filled="false" stroked="true" strokeweight=".6pt" strokecolor="#000000">
                <v:path arrowok="t"/>
              </v:shape>
            </v:group>
            <v:group style="position:absolute;left:4280;top:7520;width:30;height:10" coordorigin="4280,7520" coordsize="30,10">
              <v:shape style="position:absolute;left:4280;top:7520;width:30;height:10" coordorigin="4280,7520" coordsize="30,10" path="m4280,7525l4310,7525e" filled="false" stroked="true" strokeweight=".6pt" strokecolor="#000000">
                <v:path arrowok="t"/>
              </v:shape>
            </v:group>
            <v:group style="position:absolute;left:4330;top:7520;width:30;height:10" coordorigin="4330,7520" coordsize="30,10">
              <v:shape style="position:absolute;left:4330;top:7520;width:30;height:10" coordorigin="4330,7520" coordsize="30,10" path="m4330,7525l4360,7525e" filled="false" stroked="true" strokeweight=".6pt" strokecolor="#000000">
                <v:path arrowok="t"/>
              </v:shape>
            </v:group>
            <v:group style="position:absolute;left:4380;top:7520;width:30;height:10" coordorigin="4380,7520" coordsize="30,10">
              <v:shape style="position:absolute;left:4380;top:7520;width:30;height:10" coordorigin="4380,7520" coordsize="30,10" path="m4380,7525l4410,7525e" filled="false" stroked="true" strokeweight=".6pt" strokecolor="#000000">
                <v:path arrowok="t"/>
              </v:shape>
            </v:group>
            <v:group style="position:absolute;left:4430;top:7520;width:30;height:10" coordorigin="4430,7520" coordsize="30,10">
              <v:shape style="position:absolute;left:4430;top:7520;width:30;height:10" coordorigin="4430,7520" coordsize="30,10" path="m4430,7525l4460,7525e" filled="false" stroked="true" strokeweight=".6pt" strokecolor="#000000">
                <v:path arrowok="t"/>
              </v:shape>
            </v:group>
            <v:group style="position:absolute;left:1145;top:7525;width:20;height:2" coordorigin="1145,7525" coordsize="20,2">
              <v:shape style="position:absolute;left:1145;top:7525;width:20;height:2" coordorigin="1145,7525" coordsize="20,0" path="m1145,7525l1165,7525e" filled="false" stroked="true" strokeweight=".6pt" strokecolor="#000000">
                <v:path arrowok="t"/>
              </v:shape>
            </v:group>
            <v:group style="position:absolute;left:4480;top:7525;width:30;height:2" coordorigin="4480,7525" coordsize="30,2">
              <v:shape style="position:absolute;left:4480;top:7525;width:30;height:2" coordorigin="4480,7525" coordsize="30,0" path="m4480,7525l4510,7525e" filled="false" stroked="true" strokeweight=".6pt" strokecolor="#000000">
                <v:path arrowok="t"/>
              </v:shape>
            </v:group>
            <v:group style="position:absolute;left:1145;top:9048;width:10;height:30" coordorigin="1145,9048" coordsize="10,30">
              <v:shape style="position:absolute;left:1145;top:9048;width:10;height:30" coordorigin="1145,9048" coordsize="10,30" path="m1145,9063l1155,9063e" filled="false" stroked="true" strokeweight="1.59pt" strokecolor="#000000">
                <v:path arrowok="t"/>
              </v:shape>
            </v:group>
            <v:group style="position:absolute;left:1145;top:8999;width:10;height:30" coordorigin="1145,8999" coordsize="10,30">
              <v:shape style="position:absolute;left:1145;top:8999;width:10;height:30" coordorigin="1145,8999" coordsize="10,30" path="m1145,9014l1155,9014e" filled="false" stroked="true" strokeweight="1.59pt" strokecolor="#000000">
                <v:path arrowok="t"/>
              </v:shape>
            </v:group>
            <v:group style="position:absolute;left:1145;top:8949;width:10;height:30" coordorigin="1145,8949" coordsize="10,30">
              <v:shape style="position:absolute;left:1145;top:8949;width:10;height:30" coordorigin="1145,8949" coordsize="10,30" path="m1145,8964l1155,8964e" filled="false" stroked="true" strokeweight="1.59pt" strokecolor="#000000">
                <v:path arrowok="t"/>
              </v:shape>
            </v:group>
            <v:group style="position:absolute;left:1145;top:8900;width:10;height:30" coordorigin="1145,8900" coordsize="10,30">
              <v:shape style="position:absolute;left:1145;top:8900;width:10;height:30" coordorigin="1145,8900" coordsize="10,30" path="m1145,8914l1155,8914e" filled="false" stroked="true" strokeweight="1.59pt" strokecolor="#000000">
                <v:path arrowok="t"/>
              </v:shape>
            </v:group>
            <v:group style="position:absolute;left:1145;top:8850;width:10;height:30" coordorigin="1145,8850" coordsize="10,30">
              <v:shape style="position:absolute;left:1145;top:8850;width:10;height:30" coordorigin="1145,8850" coordsize="10,30" path="m1145,8865l1155,8865e" filled="false" stroked="true" strokeweight="1.59pt" strokecolor="#000000">
                <v:path arrowok="t"/>
              </v:shape>
            </v:group>
            <v:group style="position:absolute;left:1145;top:8800;width:10;height:30" coordorigin="1145,8800" coordsize="10,30">
              <v:shape style="position:absolute;left:1145;top:8800;width:10;height:30" coordorigin="1145,8800" coordsize="10,30" path="m1145,8815l1155,8815e" filled="false" stroked="true" strokeweight="1.59pt" strokecolor="#000000">
                <v:path arrowok="t"/>
              </v:shape>
            </v:group>
            <v:group style="position:absolute;left:1145;top:8751;width:10;height:30" coordorigin="1145,8751" coordsize="10,30">
              <v:shape style="position:absolute;left:1145;top:8751;width:10;height:30" coordorigin="1145,8751" coordsize="10,30" path="m1145,8766l1155,8766e" filled="false" stroked="true" strokeweight="1.59pt" strokecolor="#000000">
                <v:path arrowok="t"/>
              </v:shape>
            </v:group>
            <v:group style="position:absolute;left:1145;top:8701;width:10;height:30" coordorigin="1145,8701" coordsize="10,30">
              <v:shape style="position:absolute;left:1145;top:8701;width:10;height:30" coordorigin="1145,8701" coordsize="10,30" path="m1145,8716l1155,8716e" filled="false" stroked="true" strokeweight="1.59pt" strokecolor="#000000">
                <v:path arrowok="t"/>
              </v:shape>
            </v:group>
            <v:group style="position:absolute;left:1145;top:8652;width:10;height:30" coordorigin="1145,8652" coordsize="10,30">
              <v:shape style="position:absolute;left:1145;top:8652;width:10;height:30" coordorigin="1145,8652" coordsize="10,30" path="m1145,8666l1155,8666e" filled="false" stroked="true" strokeweight="1.59pt" strokecolor="#000000">
                <v:path arrowok="t"/>
              </v:shape>
            </v:group>
            <v:group style="position:absolute;left:1145;top:8602;width:10;height:30" coordorigin="1145,8602" coordsize="10,30">
              <v:shape style="position:absolute;left:1145;top:8602;width:10;height:30" coordorigin="1145,8602" coordsize="10,30" path="m1145,8617l1155,8617e" filled="false" stroked="true" strokeweight="1.59pt" strokecolor="#000000">
                <v:path arrowok="t"/>
              </v:shape>
            </v:group>
            <v:group style="position:absolute;left:1145;top:8552;width:10;height:30" coordorigin="1145,8552" coordsize="10,30">
              <v:shape style="position:absolute;left:1145;top:8552;width:10;height:30" coordorigin="1145,8552" coordsize="10,30" path="m1145,8567l1155,8567e" filled="false" stroked="true" strokeweight="1.59pt" strokecolor="#000000">
                <v:path arrowok="t"/>
              </v:shape>
            </v:group>
            <v:group style="position:absolute;left:1145;top:8503;width:10;height:30" coordorigin="1145,8503" coordsize="10,30">
              <v:shape style="position:absolute;left:1145;top:8503;width:10;height:30" coordorigin="1145,8503" coordsize="10,30" path="m1145,8518l1155,8518e" filled="false" stroked="true" strokeweight="1.59pt" strokecolor="#000000">
                <v:path arrowok="t"/>
              </v:shape>
            </v:group>
            <v:group style="position:absolute;left:1145;top:8453;width:10;height:30" coordorigin="1145,8453" coordsize="10,30">
              <v:shape style="position:absolute;left:1145;top:8453;width:10;height:30" coordorigin="1145,8453" coordsize="10,30" path="m1145,8468l1155,8468e" filled="false" stroked="true" strokeweight="1.59pt" strokecolor="#000000">
                <v:path arrowok="t"/>
              </v:shape>
            </v:group>
            <v:group style="position:absolute;left:1145;top:8403;width:10;height:30" coordorigin="1145,8403" coordsize="10,30">
              <v:shape style="position:absolute;left:1145;top:8403;width:10;height:30" coordorigin="1145,8403" coordsize="10,30" path="m1145,8418l1155,8418e" filled="false" stroked="true" strokeweight="1.59pt" strokecolor="#000000">
                <v:path arrowok="t"/>
              </v:shape>
            </v:group>
            <v:group style="position:absolute;left:1145;top:8354;width:10;height:30" coordorigin="1145,8354" coordsize="10,30">
              <v:shape style="position:absolute;left:1145;top:8354;width:10;height:30" coordorigin="1145,8354" coordsize="10,30" path="m1145,8369l1155,8369e" filled="false" stroked="true" strokeweight="1.59pt" strokecolor="#000000">
                <v:path arrowok="t"/>
              </v:shape>
            </v:group>
            <v:group style="position:absolute;left:1145;top:8304;width:10;height:30" coordorigin="1145,8304" coordsize="10,30">
              <v:shape style="position:absolute;left:1145;top:8304;width:10;height:30" coordorigin="1145,8304" coordsize="10,30" path="m1145,8319l1155,8319e" filled="false" stroked="true" strokeweight="1.59pt" strokecolor="#000000">
                <v:path arrowok="t"/>
              </v:shape>
            </v:group>
            <v:group style="position:absolute;left:1145;top:8255;width:10;height:30" coordorigin="1145,8255" coordsize="10,30">
              <v:shape style="position:absolute;left:1145;top:8255;width:10;height:30" coordorigin="1145,8255" coordsize="10,30" path="m1145,8270l1155,8270e" filled="false" stroked="true" strokeweight="1.59pt" strokecolor="#000000">
                <v:path arrowok="t"/>
              </v:shape>
            </v:group>
            <v:group style="position:absolute;left:1145;top:8205;width:10;height:30" coordorigin="1145,8205" coordsize="10,30">
              <v:shape style="position:absolute;left:1145;top:8205;width:10;height:30" coordorigin="1145,8205" coordsize="10,30" path="m1145,8220l1155,8220e" filled="false" stroked="true" strokeweight="1.59pt" strokecolor="#000000">
                <v:path arrowok="t"/>
              </v:shape>
            </v:group>
            <v:group style="position:absolute;left:1145;top:8155;width:10;height:30" coordorigin="1145,8155" coordsize="10,30">
              <v:shape style="position:absolute;left:1145;top:8155;width:10;height:30" coordorigin="1145,8155" coordsize="10,30" path="m1145,8170l1155,8170e" filled="false" stroked="true" strokeweight="1.59pt" strokecolor="#000000">
                <v:path arrowok="t"/>
              </v:shape>
            </v:group>
            <v:group style="position:absolute;left:1145;top:8106;width:10;height:30" coordorigin="1145,8106" coordsize="10,30">
              <v:shape style="position:absolute;left:1145;top:8106;width:10;height:30" coordorigin="1145,8106" coordsize="10,30" path="m1145,8121l1155,8121e" filled="false" stroked="true" strokeweight="1.59pt" strokecolor="#000000">
                <v:path arrowok="t"/>
              </v:shape>
            </v:group>
            <v:group style="position:absolute;left:1145;top:8056;width:10;height:30" coordorigin="1145,8056" coordsize="10,30">
              <v:shape style="position:absolute;left:1145;top:8056;width:10;height:30" coordorigin="1145,8056" coordsize="10,30" path="m1145,8071l1155,8071e" filled="false" stroked="true" strokeweight="1.59pt" strokecolor="#000000">
                <v:path arrowok="t"/>
              </v:shape>
            </v:group>
            <v:group style="position:absolute;left:1145;top:8007;width:10;height:30" coordorigin="1145,8007" coordsize="10,30">
              <v:shape style="position:absolute;left:1145;top:8007;width:10;height:30" coordorigin="1145,8007" coordsize="10,30" path="m1145,8022l1155,8022e" filled="false" stroked="true" strokeweight="1.59pt" strokecolor="#000000">
                <v:path arrowok="t"/>
              </v:shape>
            </v:group>
            <v:group style="position:absolute;left:1145;top:7957;width:10;height:30" coordorigin="1145,7957" coordsize="10,30">
              <v:shape style="position:absolute;left:1145;top:7957;width:10;height:30" coordorigin="1145,7957" coordsize="10,30" path="m1145,7972l1155,7972e" filled="false" stroked="true" strokeweight="1.59pt" strokecolor="#000000">
                <v:path arrowok="t"/>
              </v:shape>
            </v:group>
            <v:group style="position:absolute;left:1145;top:7907;width:10;height:30" coordorigin="1145,7907" coordsize="10,30">
              <v:shape style="position:absolute;left:1145;top:7907;width:10;height:30" coordorigin="1145,7907" coordsize="10,30" path="m1145,7922l1155,7922e" filled="false" stroked="true" strokeweight="1.59pt" strokecolor="#000000">
                <v:path arrowok="t"/>
              </v:shape>
            </v:group>
            <v:group style="position:absolute;left:1145;top:7858;width:10;height:30" coordorigin="1145,7858" coordsize="10,30">
              <v:shape style="position:absolute;left:1145;top:7858;width:10;height:30" coordorigin="1145,7858" coordsize="10,30" path="m1145,7873l1155,7873e" filled="false" stroked="true" strokeweight="1.59pt" strokecolor="#000000">
                <v:path arrowok="t"/>
              </v:shape>
            </v:group>
            <v:group style="position:absolute;left:1145;top:7808;width:10;height:30" coordorigin="1145,7808" coordsize="10,30">
              <v:shape style="position:absolute;left:1145;top:7808;width:10;height:30" coordorigin="1145,7808" coordsize="10,30" path="m1145,7823l1155,7823e" filled="false" stroked="true" strokeweight="1.59pt" strokecolor="#000000">
                <v:path arrowok="t"/>
              </v:shape>
            </v:group>
            <v:group style="position:absolute;left:1145;top:7759;width:10;height:30" coordorigin="1145,7759" coordsize="10,30">
              <v:shape style="position:absolute;left:1145;top:7759;width:10;height:30" coordorigin="1145,7759" coordsize="10,30" path="m1145,7773l1155,7773e" filled="false" stroked="true" strokeweight="1.59pt" strokecolor="#000000">
                <v:path arrowok="t"/>
              </v:shape>
            </v:group>
            <v:group style="position:absolute;left:1145;top:7709;width:10;height:30" coordorigin="1145,7709" coordsize="10,30">
              <v:shape style="position:absolute;left:1145;top:7709;width:10;height:30" coordorigin="1145,7709" coordsize="10,30" path="m1145,7724l1155,7724e" filled="false" stroked="true" strokeweight="1.59pt" strokecolor="#000000">
                <v:path arrowok="t"/>
              </v:shape>
            </v:group>
            <v:group style="position:absolute;left:1145;top:7659;width:10;height:30" coordorigin="1145,7659" coordsize="10,30">
              <v:shape style="position:absolute;left:1145;top:7659;width:10;height:30" coordorigin="1145,7659" coordsize="10,30" path="m1145,7674l1155,7674e" filled="false" stroked="true" strokeweight="1.59pt" strokecolor="#000000">
                <v:path arrowok="t"/>
              </v:shape>
            </v:group>
            <v:group style="position:absolute;left:1145;top:7610;width:10;height:30" coordorigin="1145,7610" coordsize="10,30">
              <v:shape style="position:absolute;left:1145;top:7610;width:10;height:30" coordorigin="1145,7610" coordsize="10,30" path="m1145,7625l1155,7625e" filled="false" stroked="true" strokeweight="1.59pt" strokecolor="#000000">
                <v:path arrowok="t"/>
              </v:shape>
            </v:group>
            <v:group style="position:absolute;left:1145;top:7560;width:10;height:30" coordorigin="1145,7560" coordsize="10,30">
              <v:shape style="position:absolute;left:1145;top:7560;width:10;height:30" coordorigin="1145,7560" coordsize="10,30" path="m1145,7575l1155,7575e" filled="false" stroked="true" strokeweight="1.59pt" strokecolor="#000000">
                <v:path arrowok="t"/>
              </v:shape>
            </v:group>
            <v:group style="position:absolute;left:4530;top:7520;width:30;height:10" coordorigin="4530,7520" coordsize="30,10">
              <v:shape style="position:absolute;left:4530;top:7520;width:30;height:10" coordorigin="4530,7520" coordsize="30,10" path="m4530,7525l4560,7525e" filled="false" stroked="true" strokeweight=".6pt" strokecolor="#000000">
                <v:path arrowok="t"/>
              </v:shape>
            </v:group>
            <v:group style="position:absolute;left:4580;top:7520;width:30;height:10" coordorigin="4580,7520" coordsize="30,10">
              <v:shape style="position:absolute;left:4580;top:7520;width:30;height:10" coordorigin="4580,7520" coordsize="30,10" path="m4580,7525l4610,7525e" filled="false" stroked="true" strokeweight=".6pt" strokecolor="#000000">
                <v:path arrowok="t"/>
              </v:shape>
            </v:group>
            <v:group style="position:absolute;left:4630;top:7520;width:30;height:10" coordorigin="4630,7520" coordsize="30,10">
              <v:shape style="position:absolute;left:4630;top:7520;width:30;height:10" coordorigin="4630,7520" coordsize="30,10" path="m4630,7525l4660,7525e" filled="false" stroked="true" strokeweight=".6pt" strokecolor="#000000">
                <v:path arrowok="t"/>
              </v:shape>
            </v:group>
            <v:group style="position:absolute;left:4680;top:7520;width:30;height:10" coordorigin="4680,7520" coordsize="30,10">
              <v:shape style="position:absolute;left:4680;top:7520;width:30;height:10" coordorigin="4680,7520" coordsize="30,10" path="m4680,7525l4710,7525e" filled="false" stroked="true" strokeweight=".6pt" strokecolor="#000000">
                <v:path arrowok="t"/>
              </v:shape>
            </v:group>
            <v:group style="position:absolute;left:4730;top:7520;width:30;height:10" coordorigin="4730,7520" coordsize="30,10">
              <v:shape style="position:absolute;left:4730;top:7520;width:30;height:10" coordorigin="4730,7520" coordsize="30,10" path="m4730,7525l4760,7525e" filled="false" stroked="true" strokeweight=".6pt" strokecolor="#000000">
                <v:path arrowok="t"/>
              </v:shape>
            </v:group>
            <v:group style="position:absolute;left:4780;top:7520;width:30;height:10" coordorigin="4780,7520" coordsize="30,10">
              <v:shape style="position:absolute;left:4780;top:7520;width:30;height:10" coordorigin="4780,7520" coordsize="30,10" path="m4780,7525l4810,7525e" filled="false" stroked="true" strokeweight=".6pt" strokecolor="#000000">
                <v:path arrowok="t"/>
              </v:shape>
            </v:group>
            <v:group style="position:absolute;left:4830;top:7520;width:30;height:10" coordorigin="4830,7520" coordsize="30,10">
              <v:shape style="position:absolute;left:4830;top:7520;width:30;height:10" coordorigin="4830,7520" coordsize="30,10" path="m4830,7525l4860,7525e" filled="false" stroked="true" strokeweight=".6pt" strokecolor="#000000">
                <v:path arrowok="t"/>
              </v:shape>
            </v:group>
            <v:group style="position:absolute;left:4879;top:7520;width:30;height:10" coordorigin="4879,7520" coordsize="30,10">
              <v:shape style="position:absolute;left:4879;top:7520;width:30;height:10" coordorigin="4879,7520" coordsize="30,10" path="m4879,7525l4909,7525e" filled="false" stroked="true" strokeweight=".6pt" strokecolor="#000000">
                <v:path arrowok="t"/>
              </v:shape>
            </v:group>
            <v:group style="position:absolute;left:4929;top:7520;width:30;height:10" coordorigin="4929,7520" coordsize="30,10">
              <v:shape style="position:absolute;left:4929;top:7520;width:30;height:10" coordorigin="4929,7520" coordsize="30,10" path="m4929,7525l4959,7525e" filled="false" stroked="true" strokeweight=".6pt" strokecolor="#000000">
                <v:path arrowok="t"/>
              </v:shape>
            </v:group>
            <v:group style="position:absolute;left:4979;top:7520;width:30;height:10" coordorigin="4979,7520" coordsize="30,10">
              <v:shape style="position:absolute;left:4979;top:7520;width:30;height:10" coordorigin="4979,7520" coordsize="30,10" path="m4979,7525l5009,7525e" filled="false" stroked="true" strokeweight=".6pt" strokecolor="#000000">
                <v:path arrowok="t"/>
              </v:shape>
            </v:group>
            <v:group style="position:absolute;left:5029;top:7520;width:30;height:10" coordorigin="5029,7520" coordsize="30,10">
              <v:shape style="position:absolute;left:5029;top:7520;width:30;height:10" coordorigin="5029,7520" coordsize="30,10" path="m5029,7525l5059,7525e" filled="false" stroked="true" strokeweight=".6pt" strokecolor="#000000">
                <v:path arrowok="t"/>
              </v:shape>
            </v:group>
            <v:group style="position:absolute;left:5079;top:7520;width:30;height:10" coordorigin="5079,7520" coordsize="30,10">
              <v:shape style="position:absolute;left:5079;top:7520;width:30;height:10" coordorigin="5079,7520" coordsize="30,10" path="m5079,7525l5109,7525e" filled="false" stroked="true" strokeweight=".6pt" strokecolor="#000000">
                <v:path arrowok="t"/>
              </v:shape>
            </v:group>
            <v:group style="position:absolute;left:5129;top:7520;width:30;height:10" coordorigin="5129,7520" coordsize="30,10">
              <v:shape style="position:absolute;left:5129;top:7520;width:30;height:10" coordorigin="5129,7520" coordsize="30,10" path="m5129,7525l5159,7525e" filled="false" stroked="true" strokeweight=".6pt" strokecolor="#000000">
                <v:path arrowok="t"/>
              </v:shape>
            </v:group>
            <v:group style="position:absolute;left:5179;top:7520;width:30;height:10" coordorigin="5179,7520" coordsize="30,10">
              <v:shape style="position:absolute;left:5179;top:7520;width:30;height:10" coordorigin="5179,7520" coordsize="30,10" path="m5179,7525l5209,7525e" filled="false" stroked="true" strokeweight=".6pt" strokecolor="#000000">
                <v:path arrowok="t"/>
              </v:shape>
            </v:group>
            <v:group style="position:absolute;left:5229;top:7520;width:30;height:10" coordorigin="5229,7520" coordsize="30,10">
              <v:shape style="position:absolute;left:5229;top:7520;width:30;height:10" coordorigin="5229,7520" coordsize="30,10" path="m5229,7525l5259,7525e" filled="false" stroked="true" strokeweight=".6pt" strokecolor="#000000">
                <v:path arrowok="t"/>
              </v:shape>
            </v:group>
            <v:group style="position:absolute;left:5279;top:7520;width:30;height:10" coordorigin="5279,7520" coordsize="30,10">
              <v:shape style="position:absolute;left:5279;top:7520;width:30;height:10" coordorigin="5279,7520" coordsize="30,10" path="m5279,7525l5309,7525e" filled="false" stroked="true" strokeweight=".6pt" strokecolor="#000000">
                <v:path arrowok="t"/>
              </v:shape>
            </v:group>
            <v:group style="position:absolute;left:5329;top:7520;width:30;height:10" coordorigin="5329,7520" coordsize="30,10">
              <v:shape style="position:absolute;left:5329;top:7520;width:30;height:10" coordorigin="5329,7520" coordsize="30,10" path="m5329,7525l5359,7525e" filled="false" stroked="true" strokeweight=".6pt" strokecolor="#000000">
                <v:path arrowok="t"/>
              </v:shape>
            </v:group>
            <v:group style="position:absolute;left:5379;top:7520;width:30;height:10" coordorigin="5379,7520" coordsize="30,10">
              <v:shape style="position:absolute;left:5379;top:7520;width:30;height:10" coordorigin="5379,7520" coordsize="30,10" path="m5379,7525l5409,7525e" filled="false" stroked="true" strokeweight=".6pt" strokecolor="#000000">
                <v:path arrowok="t"/>
              </v:shape>
            </v:group>
            <v:group style="position:absolute;left:5429;top:7520;width:30;height:10" coordorigin="5429,7520" coordsize="30,10">
              <v:shape style="position:absolute;left:5429;top:7520;width:30;height:10" coordorigin="5429,7520" coordsize="30,10" path="m5429,7525l5459,7525e" filled="false" stroked="true" strokeweight=".6pt" strokecolor="#000000">
                <v:path arrowok="t"/>
              </v:shape>
            </v:group>
            <v:group style="position:absolute;left:5479;top:7520;width:30;height:10" coordorigin="5479,7520" coordsize="30,10">
              <v:shape style="position:absolute;left:5479;top:7520;width:30;height:10" coordorigin="5479,7520" coordsize="30,10" path="m5479,7525l5509,7525e" filled="false" stroked="true" strokeweight=".6pt" strokecolor="#000000">
                <v:path arrowok="t"/>
              </v:shape>
            </v:group>
            <v:group style="position:absolute;left:5528;top:7520;width:30;height:10" coordorigin="5528,7520" coordsize="30,10">
              <v:shape style="position:absolute;left:5528;top:7520;width:30;height:10" coordorigin="5528,7520" coordsize="30,10" path="m5528,7525l5558,7525e" filled="false" stroked="true" strokeweight=".6pt" strokecolor="#000000">
                <v:path arrowok="t"/>
              </v:shape>
            </v:group>
            <v:group style="position:absolute;left:5578;top:7520;width:30;height:10" coordorigin="5578,7520" coordsize="30,10">
              <v:shape style="position:absolute;left:5578;top:7520;width:30;height:10" coordorigin="5578,7520" coordsize="30,10" path="m5578,7525l5608,7525e" filled="false" stroked="true" strokeweight=".6pt" strokecolor="#000000">
                <v:path arrowok="t"/>
              </v:shape>
            </v:group>
            <v:group style="position:absolute;left:5628;top:7520;width:30;height:10" coordorigin="5628,7520" coordsize="30,10">
              <v:shape style="position:absolute;left:5628;top:7520;width:30;height:10" coordorigin="5628,7520" coordsize="30,10" path="m5628,7525l5658,7525e" filled="false" stroked="true" strokeweight=".6pt" strokecolor="#000000">
                <v:path arrowok="t"/>
              </v:shape>
            </v:group>
            <v:group style="position:absolute;left:5678;top:7520;width:30;height:10" coordorigin="5678,7520" coordsize="30,10">
              <v:shape style="position:absolute;left:5678;top:7520;width:30;height:10" coordorigin="5678,7520" coordsize="30,10" path="m5678,7525l5708,7525e" filled="false" stroked="true" strokeweight=".6pt" strokecolor="#000000">
                <v:path arrowok="t"/>
              </v:shape>
            </v:group>
            <v:group style="position:absolute;left:5728;top:7520;width:30;height:10" coordorigin="5728,7520" coordsize="30,10">
              <v:shape style="position:absolute;left:5728;top:7520;width:30;height:10" coordorigin="5728,7520" coordsize="30,10" path="m5728,7525l5758,7525e" filled="false" stroked="true" strokeweight=".6pt" strokecolor="#000000">
                <v:path arrowok="t"/>
              </v:shape>
            </v:group>
            <v:group style="position:absolute;left:5778;top:7520;width:30;height:10" coordorigin="5778,7520" coordsize="30,10">
              <v:shape style="position:absolute;left:5778;top:7520;width:30;height:10" coordorigin="5778,7520" coordsize="30,10" path="m5778,7525l5808,7525e" filled="false" stroked="true" strokeweight=".6pt" strokecolor="#000000">
                <v:path arrowok="t"/>
              </v:shape>
            </v:group>
            <v:group style="position:absolute;left:5828;top:7520;width:30;height:10" coordorigin="5828,7520" coordsize="30,10">
              <v:shape style="position:absolute;left:5828;top:7520;width:30;height:10" coordorigin="5828,7520" coordsize="30,10" path="m5828,7525l5858,7525e" filled="false" stroked="true" strokeweight=".6pt" strokecolor="#000000">
                <v:path arrowok="t"/>
              </v:shape>
            </v:group>
            <v:group style="position:absolute;left:5878;top:7520;width:30;height:10" coordorigin="5878,7520" coordsize="30,10">
              <v:shape style="position:absolute;left:5878;top:7520;width:30;height:10" coordorigin="5878,7520" coordsize="30,10" path="m5878,7525l5908,7525e" filled="false" stroked="true" strokeweight=".6pt" strokecolor="#000000">
                <v:path arrowok="t"/>
              </v:shape>
            </v:group>
            <v:group style="position:absolute;left:5928;top:7520;width:30;height:10" coordorigin="5928,7520" coordsize="30,10">
              <v:shape style="position:absolute;left:5928;top:7520;width:30;height:10" coordorigin="5928,7520" coordsize="30,10" path="m5928,7525l5958,7525e" filled="false" stroked="true" strokeweight=".6pt" strokecolor="#000000">
                <v:path arrowok="t"/>
              </v:shape>
            </v:group>
            <v:group style="position:absolute;left:5978;top:7520;width:30;height:10" coordorigin="5978,7520" coordsize="30,10">
              <v:shape style="position:absolute;left:5978;top:7520;width:30;height:10" coordorigin="5978,7520" coordsize="30,10" path="m5978,7525l6008,7525e" filled="false" stroked="true" strokeweight=".6pt" strokecolor="#000000">
                <v:path arrowok="t"/>
              </v:shape>
            </v:group>
            <v:group style="position:absolute;left:6028;top:7520;width:30;height:10" coordorigin="6028,7520" coordsize="30,10">
              <v:shape style="position:absolute;left:6028;top:7520;width:30;height:10" coordorigin="6028,7520" coordsize="30,10" path="m6028,7525l6058,7525e" filled="false" stroked="true" strokeweight=".6pt" strokecolor="#000000">
                <v:path arrowok="t"/>
              </v:shape>
            </v:group>
            <v:group style="position:absolute;left:6078;top:7520;width:30;height:10" coordorigin="6078,7520" coordsize="30,10">
              <v:shape style="position:absolute;left:6078;top:7520;width:30;height:10" coordorigin="6078,7520" coordsize="30,10" path="m6078,7525l6108,7525e" filled="false" stroked="true" strokeweight=".6pt" strokecolor="#000000">
                <v:path arrowok="t"/>
              </v:shape>
            </v:group>
            <v:group style="position:absolute;left:6128;top:7520;width:30;height:10" coordorigin="6128,7520" coordsize="30,10">
              <v:shape style="position:absolute;left:6128;top:7520;width:30;height:10" coordorigin="6128,7520" coordsize="30,10" path="m6128,7525l6158,7525e" filled="false" stroked="true" strokeweight=".6pt" strokecolor="#000000">
                <v:path arrowok="t"/>
              </v:shape>
            </v:group>
            <v:group style="position:absolute;left:6177;top:7520;width:30;height:10" coordorigin="6177,7520" coordsize="30,10">
              <v:shape style="position:absolute;left:6177;top:7520;width:30;height:10" coordorigin="6177,7520" coordsize="30,10" path="m6177,7525l6207,7525e" filled="false" stroked="true" strokeweight=".6pt" strokecolor="#000000">
                <v:path arrowok="t"/>
              </v:shape>
            </v:group>
            <v:group style="position:absolute;left:6227;top:7520;width:30;height:10" coordorigin="6227,7520" coordsize="30,10">
              <v:shape style="position:absolute;left:6227;top:7520;width:30;height:10" coordorigin="6227,7520" coordsize="30,10" path="m6227,7525l6257,7525e" filled="false" stroked="true" strokeweight=".6pt" strokecolor="#000000">
                <v:path arrowok="t"/>
              </v:shape>
            </v:group>
            <v:group style="position:absolute;left:6277;top:7520;width:30;height:10" coordorigin="6277,7520" coordsize="30,10">
              <v:shape style="position:absolute;left:6277;top:7520;width:30;height:10" coordorigin="6277,7520" coordsize="30,10" path="m6277,7525l6307,7525e" filled="false" stroked="true" strokeweight=".6pt" strokecolor="#000000">
                <v:path arrowok="t"/>
              </v:shape>
            </v:group>
            <v:group style="position:absolute;left:6327;top:7520;width:30;height:10" coordorigin="6327,7520" coordsize="30,10">
              <v:shape style="position:absolute;left:6327;top:7520;width:30;height:10" coordorigin="6327,7520" coordsize="30,10" path="m6327,7525l6357,7525e" filled="false" stroked="true" strokeweight=".6pt" strokecolor="#000000">
                <v:path arrowok="t"/>
              </v:shape>
            </v:group>
            <v:group style="position:absolute;left:6377;top:7520;width:30;height:10" coordorigin="6377,7520" coordsize="30,10">
              <v:shape style="position:absolute;left:6377;top:7520;width:30;height:10" coordorigin="6377,7520" coordsize="30,10" path="m6377,7525l6407,7525e" filled="false" stroked="true" strokeweight=".6pt" strokecolor="#000000">
                <v:path arrowok="t"/>
              </v:shape>
            </v:group>
            <v:group style="position:absolute;left:6427;top:7520;width:30;height:10" coordorigin="6427,7520" coordsize="30,10">
              <v:shape style="position:absolute;left:6427;top:7520;width:30;height:10" coordorigin="6427,7520" coordsize="30,10" path="m6427,7525l6457,7525e" filled="false" stroked="true" strokeweight=".6pt" strokecolor="#000000">
                <v:path arrowok="t"/>
              </v:shape>
            </v:group>
            <v:group style="position:absolute;left:6477;top:7520;width:30;height:10" coordorigin="6477,7520" coordsize="30,10">
              <v:shape style="position:absolute;left:6477;top:7520;width:30;height:10" coordorigin="6477,7520" coordsize="30,10" path="m6477,7525l6507,7525e" filled="false" stroked="true" strokeweight=".6pt" strokecolor="#000000">
                <v:path arrowok="t"/>
              </v:shape>
            </v:group>
            <v:group style="position:absolute;left:6527;top:7520;width:30;height:10" coordorigin="6527,7520" coordsize="30,10">
              <v:shape style="position:absolute;left:6527;top:7520;width:30;height:10" coordorigin="6527,7520" coordsize="30,10" path="m6527,7525l6557,7525e" filled="false" stroked="true" strokeweight=".6pt" strokecolor="#000000">
                <v:path arrowok="t"/>
              </v:shape>
            </v:group>
            <v:group style="position:absolute;left:6577;top:7520;width:30;height:10" coordorigin="6577,7520" coordsize="30,10">
              <v:shape style="position:absolute;left:6577;top:7520;width:30;height:10" coordorigin="6577,7520" coordsize="30,10" path="m6577,7525l6607,7525e" filled="false" stroked="true" strokeweight=".6pt" strokecolor="#000000">
                <v:path arrowok="t"/>
              </v:shape>
            </v:group>
            <v:group style="position:absolute;left:6627;top:7520;width:30;height:10" coordorigin="6627,7520" coordsize="30,10">
              <v:shape style="position:absolute;left:6627;top:7520;width:30;height:10" coordorigin="6627,7520" coordsize="30,10" path="m6627,7525l6657,7525e" filled="false" stroked="true" strokeweight=".6pt" strokecolor="#000000">
                <v:path arrowok="t"/>
              </v:shape>
            </v:group>
            <v:group style="position:absolute;left:6677;top:7520;width:30;height:10" coordorigin="6677,7520" coordsize="30,10">
              <v:shape style="position:absolute;left:6677;top:7520;width:30;height:10" coordorigin="6677,7520" coordsize="30,10" path="m6677,7525l6707,7525e" filled="false" stroked="true" strokeweight=".6pt" strokecolor="#000000">
                <v:path arrowok="t"/>
              </v:shape>
            </v:group>
            <v:group style="position:absolute;left:6727;top:7520;width:30;height:10" coordorigin="6727,7520" coordsize="30,10">
              <v:shape style="position:absolute;left:6727;top:7520;width:30;height:10" coordorigin="6727,7520" coordsize="30,10" path="m6727,7525l6757,7525e" filled="false" stroked="true" strokeweight=".6pt" strokecolor="#000000">
                <v:path arrowok="t"/>
              </v:shape>
            </v:group>
            <v:group style="position:absolute;left:6777;top:7520;width:30;height:10" coordorigin="6777,7520" coordsize="30,10">
              <v:shape style="position:absolute;left:6777;top:7520;width:30;height:10" coordorigin="6777,7520" coordsize="30,10" path="m6777,7525l6807,7525e" filled="false" stroked="true" strokeweight=".6pt" strokecolor="#000000">
                <v:path arrowok="t"/>
              </v:shape>
            </v:group>
            <v:group style="position:absolute;left:6827;top:7520;width:30;height:10" coordorigin="6827,7520" coordsize="30,10">
              <v:shape style="position:absolute;left:6827;top:7520;width:30;height:10" coordorigin="6827,7520" coordsize="30,10" path="m6827,7525l6856,7525e" filled="false" stroked="true" strokeweight=".6pt" strokecolor="#000000">
                <v:path arrowok="t"/>
              </v:shape>
            </v:group>
            <v:group style="position:absolute;left:6876;top:7520;width:30;height:10" coordorigin="6876,7520" coordsize="30,10">
              <v:shape style="position:absolute;left:6876;top:7520;width:30;height:10" coordorigin="6876,7520" coordsize="30,10" path="m6876,7525l6906,7525e" filled="false" stroked="true" strokeweight=".6pt" strokecolor="#000000">
                <v:path arrowok="t"/>
              </v:shape>
            </v:group>
            <v:group style="position:absolute;left:6926;top:7520;width:30;height:10" coordorigin="6926,7520" coordsize="30,10">
              <v:shape style="position:absolute;left:6926;top:7520;width:30;height:10" coordorigin="6926,7520" coordsize="30,10" path="m6926,7525l6956,7525e" filled="false" stroked="true" strokeweight=".6pt" strokecolor="#000000">
                <v:path arrowok="t"/>
              </v:shape>
            </v:group>
            <v:group style="position:absolute;left:6976;top:7520;width:30;height:10" coordorigin="6976,7520" coordsize="30,10">
              <v:shape style="position:absolute;left:6976;top:7520;width:30;height:10" coordorigin="6976,7520" coordsize="30,10" path="m6976,7525l7006,7525e" filled="false" stroked="true" strokeweight=".6pt" strokecolor="#000000">
                <v:path arrowok="t"/>
              </v:shape>
            </v:group>
            <v:group style="position:absolute;left:7026;top:7520;width:30;height:10" coordorigin="7026,7520" coordsize="30,10">
              <v:shape style="position:absolute;left:7026;top:7520;width:30;height:10" coordorigin="7026,7520" coordsize="30,10" path="m7026,7525l7056,7525e" filled="false" stroked="true" strokeweight=".6pt" strokecolor="#000000">
                <v:path arrowok="t"/>
              </v:shape>
            </v:group>
            <v:group style="position:absolute;left:7076;top:7520;width:30;height:10" coordorigin="7076,7520" coordsize="30,10">
              <v:shape style="position:absolute;left:7076;top:7520;width:30;height:10" coordorigin="7076,7520" coordsize="30,10" path="m7076,7525l7106,7525e" filled="false" stroked="true" strokeweight=".6pt" strokecolor="#000000">
                <v:path arrowok="t"/>
              </v:shape>
            </v:group>
            <v:group style="position:absolute;left:7126;top:7520;width:30;height:10" coordorigin="7126,7520" coordsize="30,10">
              <v:shape style="position:absolute;left:7126;top:7520;width:30;height:10" coordorigin="7126,7520" coordsize="30,10" path="m7126,7525l7156,7525e" filled="false" stroked="true" strokeweight=".6pt" strokecolor="#000000">
                <v:path arrowok="t"/>
              </v:shape>
            </v:group>
            <v:group style="position:absolute;left:7176;top:7520;width:30;height:10" coordorigin="7176,7520" coordsize="30,10">
              <v:shape style="position:absolute;left:7176;top:7520;width:30;height:10" coordorigin="7176,7520" coordsize="30,10" path="m7176,7525l7206,7525e" filled="false" stroked="true" strokeweight=".6pt" strokecolor="#000000">
                <v:path arrowok="t"/>
              </v:shape>
            </v:group>
            <v:group style="position:absolute;left:7226;top:7520;width:30;height:10" coordorigin="7226,7520" coordsize="30,10">
              <v:shape style="position:absolute;left:7226;top:7520;width:30;height:10" coordorigin="7226,7520" coordsize="30,10" path="m7226,7525l7256,7525e" filled="false" stroked="true" strokeweight=".6pt" strokecolor="#000000">
                <v:path arrowok="t"/>
              </v:shape>
            </v:group>
            <v:group style="position:absolute;left:7276;top:7520;width:30;height:10" coordorigin="7276,7520" coordsize="30,10">
              <v:shape style="position:absolute;left:7276;top:7520;width:30;height:10" coordorigin="7276,7520" coordsize="30,10" path="m7276,7525l7306,7525e" filled="false" stroked="true" strokeweight=".6pt" strokecolor="#000000">
                <v:path arrowok="t"/>
              </v:shape>
            </v:group>
            <v:group style="position:absolute;left:7326;top:7520;width:30;height:10" coordorigin="7326,7520" coordsize="30,10">
              <v:shape style="position:absolute;left:7326;top:7520;width:30;height:10" coordorigin="7326,7520" coordsize="30,10" path="m7326,7525l7356,7525e" filled="false" stroked="true" strokeweight=".6pt" strokecolor="#000000">
                <v:path arrowok="t"/>
              </v:shape>
            </v:group>
            <v:group style="position:absolute;left:7376;top:7520;width:30;height:10" coordorigin="7376,7520" coordsize="30,10">
              <v:shape style="position:absolute;left:7376;top:7520;width:30;height:10" coordorigin="7376,7520" coordsize="30,10" path="m7376,7525l7406,7525e" filled="false" stroked="true" strokeweight=".6pt" strokecolor="#000000">
                <v:path arrowok="t"/>
              </v:shape>
            </v:group>
            <v:group style="position:absolute;left:7426;top:7520;width:30;height:10" coordorigin="7426,7520" coordsize="30,10">
              <v:shape style="position:absolute;left:7426;top:7520;width:30;height:10" coordorigin="7426,7520" coordsize="30,10" path="m7426,7525l7456,7525e" filled="false" stroked="true" strokeweight=".6pt" strokecolor="#000000">
                <v:path arrowok="t"/>
              </v:shape>
            </v:group>
            <v:group style="position:absolute;left:7476;top:7520;width:30;height:10" coordorigin="7476,7520" coordsize="30,10">
              <v:shape style="position:absolute;left:7476;top:7520;width:30;height:10" coordorigin="7476,7520" coordsize="30,10" path="m7476,7525l7505,7525e" filled="false" stroked="true" strokeweight=".6pt" strokecolor="#000000">
                <v:path arrowok="t"/>
              </v:shape>
            </v:group>
            <v:group style="position:absolute;left:7525;top:7520;width:30;height:10" coordorigin="7525,7520" coordsize="30,10">
              <v:shape style="position:absolute;left:7525;top:7520;width:30;height:10" coordorigin="7525,7520" coordsize="30,10" path="m7525,7525l7555,7525e" filled="false" stroked="true" strokeweight=".6pt" strokecolor="#000000">
                <v:path arrowok="t"/>
              </v:shape>
            </v:group>
            <v:group style="position:absolute;left:7575;top:7520;width:30;height:10" coordorigin="7575,7520" coordsize="30,10">
              <v:shape style="position:absolute;left:7575;top:7520;width:30;height:10" coordorigin="7575,7520" coordsize="30,10" path="m7575,7525l7605,7525e" filled="false" stroked="true" strokeweight=".6pt" strokecolor="#000000">
                <v:path arrowok="t"/>
              </v:shape>
            </v:group>
            <v:group style="position:absolute;left:7625;top:7520;width:30;height:10" coordorigin="7625,7520" coordsize="30,10">
              <v:shape style="position:absolute;left:7625;top:7520;width:30;height:10" coordorigin="7625,7520" coordsize="30,10" path="m7625,7525l7655,7525e" filled="false" stroked="true" strokeweight=".6pt" strokecolor="#000000">
                <v:path arrowok="t"/>
              </v:shape>
            </v:group>
            <v:group style="position:absolute;left:7675;top:7520;width:30;height:10" coordorigin="7675,7520" coordsize="30,10">
              <v:shape style="position:absolute;left:7675;top:7520;width:30;height:10" coordorigin="7675,7520" coordsize="30,10" path="m7675,7525l7705,7525e" filled="false" stroked="true" strokeweight=".6pt" strokecolor="#000000">
                <v:path arrowok="t"/>
              </v:shape>
            </v:group>
            <v:group style="position:absolute;left:7725;top:7520;width:30;height:10" coordorigin="7725,7520" coordsize="30,10">
              <v:shape style="position:absolute;left:7725;top:7520;width:30;height:10" coordorigin="7725,7520" coordsize="30,10" path="m7725,7525l7755,7525e" filled="false" stroked="true" strokeweight=".6pt" strokecolor="#000000">
                <v:path arrowok="t"/>
              </v:shape>
            </v:group>
            <v:group style="position:absolute;left:7775;top:7520;width:30;height:10" coordorigin="7775,7520" coordsize="30,10">
              <v:shape style="position:absolute;left:7775;top:7520;width:30;height:10" coordorigin="7775,7520" coordsize="30,10" path="m7775,7525l7805,7525e" filled="false" stroked="true" strokeweight=".6pt" strokecolor="#000000">
                <v:path arrowok="t"/>
              </v:shape>
            </v:group>
            <v:group style="position:absolute;left:7825;top:7525;width:30;height:2" coordorigin="7825,7525" coordsize="30,2">
              <v:shape style="position:absolute;left:7825;top:7525;width:30;height:2" coordorigin="7825,7525" coordsize="30,0" path="m7825,7525l7855,7525e" filled="false" stroked="true" strokeweight=".6pt" strokecolor="#000000">
                <v:path arrowok="t"/>
              </v:shape>
            </v:group>
            <v:group style="position:absolute;left:4490;top:9048;width:10;height:30" coordorigin="4490,9048" coordsize="10,30">
              <v:shape style="position:absolute;left:4490;top:9048;width:10;height:30" coordorigin="4490,9048" coordsize="10,30" path="m4490,9063l4500,9063e" filled="false" stroked="true" strokeweight="1.59pt" strokecolor="#000000">
                <v:path arrowok="t"/>
              </v:shape>
            </v:group>
            <v:group style="position:absolute;left:4490;top:8999;width:10;height:30" coordorigin="4490,8999" coordsize="10,30">
              <v:shape style="position:absolute;left:4490;top:8999;width:10;height:30" coordorigin="4490,8999" coordsize="10,30" path="m4490,9014l4500,9014e" filled="false" stroked="true" strokeweight="1.59pt" strokecolor="#000000">
                <v:path arrowok="t"/>
              </v:shape>
            </v:group>
            <v:group style="position:absolute;left:4490;top:8949;width:10;height:30" coordorigin="4490,8949" coordsize="10,30">
              <v:shape style="position:absolute;left:4490;top:8949;width:10;height:30" coordorigin="4490,8949" coordsize="10,30" path="m4490,8964l4500,8964e" filled="false" stroked="true" strokeweight="1.59pt" strokecolor="#000000">
                <v:path arrowok="t"/>
              </v:shape>
            </v:group>
            <v:group style="position:absolute;left:4490;top:8900;width:10;height:30" coordorigin="4490,8900" coordsize="10,30">
              <v:shape style="position:absolute;left:4490;top:8900;width:10;height:30" coordorigin="4490,8900" coordsize="10,30" path="m4490,8914l4500,8914e" filled="false" stroked="true" strokeweight="1.59pt" strokecolor="#000000">
                <v:path arrowok="t"/>
              </v:shape>
            </v:group>
            <v:group style="position:absolute;left:4490;top:8850;width:10;height:30" coordorigin="4490,8850" coordsize="10,30">
              <v:shape style="position:absolute;left:4490;top:8850;width:10;height:30" coordorigin="4490,8850" coordsize="10,30" path="m4490,8865l4500,8865e" filled="false" stroked="true" strokeweight="1.59pt" strokecolor="#000000">
                <v:path arrowok="t"/>
              </v:shape>
            </v:group>
            <v:group style="position:absolute;left:4490;top:8800;width:10;height:30" coordorigin="4490,8800" coordsize="10,30">
              <v:shape style="position:absolute;left:4490;top:8800;width:10;height:30" coordorigin="4490,8800" coordsize="10,30" path="m4490,8815l4500,8815e" filled="false" stroked="true" strokeweight="1.59pt" strokecolor="#000000">
                <v:path arrowok="t"/>
              </v:shape>
            </v:group>
            <v:group style="position:absolute;left:4490;top:8751;width:10;height:30" coordorigin="4490,8751" coordsize="10,30">
              <v:shape style="position:absolute;left:4490;top:8751;width:10;height:30" coordorigin="4490,8751" coordsize="10,30" path="m4490,8766l4500,8766e" filled="false" stroked="true" strokeweight="1.59pt" strokecolor="#000000">
                <v:path arrowok="t"/>
              </v:shape>
            </v:group>
            <v:group style="position:absolute;left:4490;top:8701;width:10;height:30" coordorigin="4490,8701" coordsize="10,30">
              <v:shape style="position:absolute;left:4490;top:8701;width:10;height:30" coordorigin="4490,8701" coordsize="10,30" path="m4490,8716l4500,8716e" filled="false" stroked="true" strokeweight="1.59pt" strokecolor="#000000">
                <v:path arrowok="t"/>
              </v:shape>
            </v:group>
            <v:group style="position:absolute;left:4490;top:8652;width:10;height:30" coordorigin="4490,8652" coordsize="10,30">
              <v:shape style="position:absolute;left:4490;top:8652;width:10;height:30" coordorigin="4490,8652" coordsize="10,30" path="m4490,8666l4500,8666e" filled="false" stroked="true" strokeweight="1.59pt" strokecolor="#000000">
                <v:path arrowok="t"/>
              </v:shape>
            </v:group>
            <v:group style="position:absolute;left:4490;top:8602;width:10;height:30" coordorigin="4490,8602" coordsize="10,30">
              <v:shape style="position:absolute;left:4490;top:8602;width:10;height:30" coordorigin="4490,8602" coordsize="10,30" path="m4490,8617l4500,8617e" filled="false" stroked="true" strokeweight="1.59pt" strokecolor="#000000">
                <v:path arrowok="t"/>
              </v:shape>
            </v:group>
            <v:group style="position:absolute;left:4490;top:8552;width:10;height:30" coordorigin="4490,8552" coordsize="10,30">
              <v:shape style="position:absolute;left:4490;top:8552;width:10;height:30" coordorigin="4490,8552" coordsize="10,30" path="m4490,8567l4500,8567e" filled="false" stroked="true" strokeweight="1.59pt" strokecolor="#000000">
                <v:path arrowok="t"/>
              </v:shape>
            </v:group>
            <v:group style="position:absolute;left:4490;top:8503;width:10;height:30" coordorigin="4490,8503" coordsize="10,30">
              <v:shape style="position:absolute;left:4490;top:8503;width:10;height:30" coordorigin="4490,8503" coordsize="10,30" path="m4490,8518l4500,8518e" filled="false" stroked="true" strokeweight="1.59pt" strokecolor="#000000">
                <v:path arrowok="t"/>
              </v:shape>
            </v:group>
            <v:group style="position:absolute;left:4490;top:8453;width:10;height:30" coordorigin="4490,8453" coordsize="10,30">
              <v:shape style="position:absolute;left:4490;top:8453;width:10;height:30" coordorigin="4490,8453" coordsize="10,30" path="m4490,8468l4500,8468e" filled="false" stroked="true" strokeweight="1.59pt" strokecolor="#000000">
                <v:path arrowok="t"/>
              </v:shape>
            </v:group>
            <v:group style="position:absolute;left:4490;top:8403;width:10;height:30" coordorigin="4490,8403" coordsize="10,30">
              <v:shape style="position:absolute;left:4490;top:8403;width:10;height:30" coordorigin="4490,8403" coordsize="10,30" path="m4490,8418l4500,8418e" filled="false" stroked="true" strokeweight="1.59pt" strokecolor="#000000">
                <v:path arrowok="t"/>
              </v:shape>
            </v:group>
            <v:group style="position:absolute;left:4490;top:8354;width:10;height:30" coordorigin="4490,8354" coordsize="10,30">
              <v:shape style="position:absolute;left:4490;top:8354;width:10;height:30" coordorigin="4490,8354" coordsize="10,30" path="m4490,8369l4500,8369e" filled="false" stroked="true" strokeweight="1.59pt" strokecolor="#000000">
                <v:path arrowok="t"/>
              </v:shape>
            </v:group>
            <v:group style="position:absolute;left:4490;top:8304;width:10;height:30" coordorigin="4490,8304" coordsize="10,30">
              <v:shape style="position:absolute;left:4490;top:8304;width:10;height:30" coordorigin="4490,8304" coordsize="10,30" path="m4490,8319l4500,8319e" filled="false" stroked="true" strokeweight="1.59pt" strokecolor="#000000">
                <v:path arrowok="t"/>
              </v:shape>
            </v:group>
            <v:group style="position:absolute;left:4490;top:8255;width:10;height:30" coordorigin="4490,8255" coordsize="10,30">
              <v:shape style="position:absolute;left:4490;top:8255;width:10;height:30" coordorigin="4490,8255" coordsize="10,30" path="m4490,8270l4500,8270e" filled="false" stroked="true" strokeweight="1.59pt" strokecolor="#000000">
                <v:path arrowok="t"/>
              </v:shape>
            </v:group>
            <v:group style="position:absolute;left:4490;top:8205;width:10;height:30" coordorigin="4490,8205" coordsize="10,30">
              <v:shape style="position:absolute;left:4490;top:8205;width:10;height:30" coordorigin="4490,8205" coordsize="10,30" path="m4490,8220l4500,8220e" filled="false" stroked="true" strokeweight="1.59pt" strokecolor="#000000">
                <v:path arrowok="t"/>
              </v:shape>
            </v:group>
            <v:group style="position:absolute;left:4490;top:8155;width:10;height:30" coordorigin="4490,8155" coordsize="10,30">
              <v:shape style="position:absolute;left:4490;top:8155;width:10;height:30" coordorigin="4490,8155" coordsize="10,30" path="m4490,8170l4500,8170e" filled="false" stroked="true" strokeweight="1.59pt" strokecolor="#000000">
                <v:path arrowok="t"/>
              </v:shape>
            </v:group>
            <v:group style="position:absolute;left:4490;top:8106;width:10;height:30" coordorigin="4490,8106" coordsize="10,30">
              <v:shape style="position:absolute;left:4490;top:8106;width:10;height:30" coordorigin="4490,8106" coordsize="10,30" path="m4490,8121l4500,8121e" filled="false" stroked="true" strokeweight="1.59pt" strokecolor="#000000">
                <v:path arrowok="t"/>
              </v:shape>
            </v:group>
            <v:group style="position:absolute;left:4490;top:8056;width:10;height:30" coordorigin="4490,8056" coordsize="10,30">
              <v:shape style="position:absolute;left:4490;top:8056;width:10;height:30" coordorigin="4490,8056" coordsize="10,30" path="m4490,8071l4500,8071e" filled="false" stroked="true" strokeweight="1.59pt" strokecolor="#000000">
                <v:path arrowok="t"/>
              </v:shape>
            </v:group>
            <v:group style="position:absolute;left:4490;top:8007;width:10;height:30" coordorigin="4490,8007" coordsize="10,30">
              <v:shape style="position:absolute;left:4490;top:8007;width:10;height:30" coordorigin="4490,8007" coordsize="10,30" path="m4490,8022l4500,8022e" filled="false" stroked="true" strokeweight="1.59pt" strokecolor="#000000">
                <v:path arrowok="t"/>
              </v:shape>
            </v:group>
            <v:group style="position:absolute;left:4490;top:7957;width:10;height:30" coordorigin="4490,7957" coordsize="10,30">
              <v:shape style="position:absolute;left:4490;top:7957;width:10;height:30" coordorigin="4490,7957" coordsize="10,30" path="m4490,7972l4500,7972e" filled="false" stroked="true" strokeweight="1.59pt" strokecolor="#000000">
                <v:path arrowok="t"/>
              </v:shape>
            </v:group>
            <v:group style="position:absolute;left:4490;top:7907;width:10;height:30" coordorigin="4490,7907" coordsize="10,30">
              <v:shape style="position:absolute;left:4490;top:7907;width:10;height:30" coordorigin="4490,7907" coordsize="10,30" path="m4490,7922l4500,7922e" filled="false" stroked="true" strokeweight="1.59pt" strokecolor="#000000">
                <v:path arrowok="t"/>
              </v:shape>
            </v:group>
            <v:group style="position:absolute;left:4490;top:7858;width:10;height:30" coordorigin="4490,7858" coordsize="10,30">
              <v:shape style="position:absolute;left:4490;top:7858;width:10;height:30" coordorigin="4490,7858" coordsize="10,30" path="m4490,7873l4500,7873e" filled="false" stroked="true" strokeweight="1.59pt" strokecolor="#000000">
                <v:path arrowok="t"/>
              </v:shape>
            </v:group>
            <v:group style="position:absolute;left:4490;top:7808;width:10;height:30" coordorigin="4490,7808" coordsize="10,30">
              <v:shape style="position:absolute;left:4490;top:7808;width:10;height:30" coordorigin="4490,7808" coordsize="10,30" path="m4490,7823l4500,7823e" filled="false" stroked="true" strokeweight="1.59pt" strokecolor="#000000">
                <v:path arrowok="t"/>
              </v:shape>
            </v:group>
            <v:group style="position:absolute;left:4490;top:7759;width:10;height:30" coordorigin="4490,7759" coordsize="10,30">
              <v:shape style="position:absolute;left:4490;top:7759;width:10;height:30" coordorigin="4490,7759" coordsize="10,30" path="m4490,7773l4500,7773e" filled="false" stroked="true" strokeweight="1.59pt" strokecolor="#000000">
                <v:path arrowok="t"/>
              </v:shape>
            </v:group>
            <v:group style="position:absolute;left:4490;top:7709;width:10;height:30" coordorigin="4490,7709" coordsize="10,30">
              <v:shape style="position:absolute;left:4490;top:7709;width:10;height:30" coordorigin="4490,7709" coordsize="10,30" path="m4490,7724l4500,7724e" filled="false" stroked="true" strokeweight="1.59pt" strokecolor="#000000">
                <v:path arrowok="t"/>
              </v:shape>
            </v:group>
            <v:group style="position:absolute;left:4490;top:7659;width:10;height:30" coordorigin="4490,7659" coordsize="10,30">
              <v:shape style="position:absolute;left:4490;top:7659;width:10;height:30" coordorigin="4490,7659" coordsize="10,30" path="m4490,7674l4500,7674e" filled="false" stroked="true" strokeweight="1.59pt" strokecolor="#000000">
                <v:path arrowok="t"/>
              </v:shape>
            </v:group>
            <v:group style="position:absolute;left:4490;top:7610;width:10;height:30" coordorigin="4490,7610" coordsize="10,30">
              <v:shape style="position:absolute;left:4490;top:7610;width:10;height:30" coordorigin="4490,7610" coordsize="10,30" path="m4490,7625l4500,7625e" filled="false" stroked="true" strokeweight="1.59pt" strokecolor="#000000">
                <v:path arrowok="t"/>
              </v:shape>
            </v:group>
            <v:group style="position:absolute;left:4490;top:7560;width:10;height:30" coordorigin="4490,7560" coordsize="10,30">
              <v:shape style="position:absolute;left:4490;top:7560;width:10;height:30" coordorigin="4490,7560" coordsize="10,30" path="m4490,7575l4500,7575e" filled="false" stroked="true" strokeweight="1.59pt" strokecolor="#000000">
                <v:path arrowok="t"/>
              </v:shape>
            </v:group>
            <v:group style="position:absolute;left:4490;top:9113;width:10;height:2" coordorigin="4490,9113" coordsize="10,2">
              <v:shape style="position:absolute;left:4490;top:9113;width:10;height:2" coordorigin="4490,9113" coordsize="10,0" path="m4490,9113l4500,9113e" filled="false" stroked="true" strokeweight="1.59pt" strokecolor="#000000">
                <v:path arrowok="t"/>
              </v:shape>
            </v:group>
            <v:group style="position:absolute;left:7875;top:7520;width:30;height:10" coordorigin="7875,7520" coordsize="30,10">
              <v:shape style="position:absolute;left:7875;top:7520;width:30;height:10" coordorigin="7875,7520" coordsize="30,10" path="m7875,7525l7905,7525e" filled="false" stroked="true" strokeweight=".6pt" strokecolor="#000000">
                <v:path arrowok="t"/>
              </v:shape>
            </v:group>
            <v:group style="position:absolute;left:7925;top:7520;width:30;height:10" coordorigin="7925,7520" coordsize="30,10">
              <v:shape style="position:absolute;left:7925;top:7520;width:30;height:10" coordorigin="7925,7520" coordsize="30,10" path="m7925,7525l7955,7525e" filled="false" stroked="true" strokeweight=".6pt" strokecolor="#000000">
                <v:path arrowok="t"/>
              </v:shape>
            </v:group>
            <v:group style="position:absolute;left:7975;top:7520;width:30;height:10" coordorigin="7975,7520" coordsize="30,10">
              <v:shape style="position:absolute;left:7975;top:7520;width:30;height:10" coordorigin="7975,7520" coordsize="30,10" path="m7975,7525l8005,7525e" filled="false" stroked="true" strokeweight=".6pt" strokecolor="#000000">
                <v:path arrowok="t"/>
              </v:shape>
            </v:group>
            <v:group style="position:absolute;left:8025;top:7520;width:30;height:10" coordorigin="8025,7520" coordsize="30,10">
              <v:shape style="position:absolute;left:8025;top:7520;width:30;height:10" coordorigin="8025,7520" coordsize="30,10" path="m8025,7525l8055,7525e" filled="false" stroked="true" strokeweight=".6pt" strokecolor="#000000">
                <v:path arrowok="t"/>
              </v:shape>
            </v:group>
            <v:group style="position:absolute;left:8075;top:7520;width:30;height:10" coordorigin="8075,7520" coordsize="30,10">
              <v:shape style="position:absolute;left:8075;top:7520;width:30;height:10" coordorigin="8075,7520" coordsize="30,10" path="m8075,7525l8105,7525e" filled="false" stroked="true" strokeweight=".6pt" strokecolor="#000000">
                <v:path arrowok="t"/>
              </v:shape>
            </v:group>
            <v:group style="position:absolute;left:8125;top:7520;width:30;height:10" coordorigin="8125,7520" coordsize="30,10">
              <v:shape style="position:absolute;left:8125;top:7520;width:30;height:10" coordorigin="8125,7520" coordsize="30,10" path="m8125,7525l8154,7525e" filled="false" stroked="true" strokeweight=".6pt" strokecolor="#000000">
                <v:path arrowok="t"/>
              </v:shape>
            </v:group>
            <v:group style="position:absolute;left:8174;top:7520;width:30;height:10" coordorigin="8174,7520" coordsize="30,10">
              <v:shape style="position:absolute;left:8174;top:7520;width:30;height:10" coordorigin="8174,7520" coordsize="30,10" path="m8174,7525l8204,7525e" filled="false" stroked="true" strokeweight=".6pt" strokecolor="#000000">
                <v:path arrowok="t"/>
              </v:shape>
            </v:group>
            <v:group style="position:absolute;left:8224;top:7520;width:30;height:10" coordorigin="8224,7520" coordsize="30,10">
              <v:shape style="position:absolute;left:8224;top:7520;width:30;height:10" coordorigin="8224,7520" coordsize="30,10" path="m8224,7525l8254,7525e" filled="false" stroked="true" strokeweight=".6pt" strokecolor="#000000">
                <v:path arrowok="t"/>
              </v:shape>
            </v:group>
            <v:group style="position:absolute;left:8274;top:7520;width:30;height:10" coordorigin="8274,7520" coordsize="30,10">
              <v:shape style="position:absolute;left:8274;top:7520;width:30;height:10" coordorigin="8274,7520" coordsize="30,10" path="m8274,7525l8304,7525e" filled="false" stroked="true" strokeweight=".6pt" strokecolor="#000000">
                <v:path arrowok="t"/>
              </v:shape>
            </v:group>
            <v:group style="position:absolute;left:8324;top:7520;width:30;height:10" coordorigin="8324,7520" coordsize="30,10">
              <v:shape style="position:absolute;left:8324;top:7520;width:30;height:10" coordorigin="8324,7520" coordsize="30,10" path="m8324,7525l8354,7525e" filled="false" stroked="true" strokeweight=".6pt" strokecolor="#000000">
                <v:path arrowok="t"/>
              </v:shape>
            </v:group>
            <v:group style="position:absolute;left:8374;top:7520;width:30;height:10" coordorigin="8374,7520" coordsize="30,10">
              <v:shape style="position:absolute;left:8374;top:7520;width:30;height:10" coordorigin="8374,7520" coordsize="30,10" path="m8374,7525l8404,7525e" filled="false" stroked="true" strokeweight=".6pt" strokecolor="#000000">
                <v:path arrowok="t"/>
              </v:shape>
            </v:group>
            <v:group style="position:absolute;left:8424;top:7520;width:30;height:10" coordorigin="8424,7520" coordsize="30,10">
              <v:shape style="position:absolute;left:8424;top:7520;width:30;height:10" coordorigin="8424,7520" coordsize="30,10" path="m8424,7525l8454,7525e" filled="false" stroked="true" strokeweight=".6pt" strokecolor="#000000">
                <v:path arrowok="t"/>
              </v:shape>
            </v:group>
            <v:group style="position:absolute;left:8474;top:7520;width:30;height:10" coordorigin="8474,7520" coordsize="30,10">
              <v:shape style="position:absolute;left:8474;top:7520;width:30;height:10" coordorigin="8474,7520" coordsize="30,10" path="m8474,7525l8504,7525e" filled="false" stroked="true" strokeweight=".6pt" strokecolor="#000000">
                <v:path arrowok="t"/>
              </v:shape>
            </v:group>
            <v:group style="position:absolute;left:8524;top:7520;width:30;height:10" coordorigin="8524,7520" coordsize="30,10">
              <v:shape style="position:absolute;left:8524;top:7520;width:30;height:10" coordorigin="8524,7520" coordsize="30,10" path="m8524,7525l8554,7525e" filled="false" stroked="true" strokeweight=".6pt" strokecolor="#000000">
                <v:path arrowok="t"/>
              </v:shape>
            </v:group>
            <v:group style="position:absolute;left:8574;top:7520;width:30;height:10" coordorigin="8574,7520" coordsize="30,10">
              <v:shape style="position:absolute;left:8574;top:7520;width:30;height:10" coordorigin="8574,7520" coordsize="30,10" path="m8574,7525l8604,7525e" filled="false" stroked="true" strokeweight=".6pt" strokecolor="#000000">
                <v:path arrowok="t"/>
              </v:shape>
            </v:group>
            <v:group style="position:absolute;left:8624;top:7520;width:30;height:10" coordorigin="8624,7520" coordsize="30,10">
              <v:shape style="position:absolute;left:8624;top:7520;width:30;height:10" coordorigin="8624,7520" coordsize="30,10" path="m8624,7525l8654,7525e" filled="false" stroked="true" strokeweight=".6pt" strokecolor="#000000">
                <v:path arrowok="t"/>
              </v:shape>
            </v:group>
            <v:group style="position:absolute;left:8674;top:7520;width:30;height:10" coordorigin="8674,7520" coordsize="30,10">
              <v:shape style="position:absolute;left:8674;top:7520;width:30;height:10" coordorigin="8674,7520" coordsize="30,10" path="m8674,7525l8704,7525e" filled="false" stroked="true" strokeweight=".6pt" strokecolor="#000000">
                <v:path arrowok="t"/>
              </v:shape>
            </v:group>
            <v:group style="position:absolute;left:8724;top:7520;width:30;height:10" coordorigin="8724,7520" coordsize="30,10">
              <v:shape style="position:absolute;left:8724;top:7520;width:30;height:10" coordorigin="8724,7520" coordsize="30,10" path="m8724,7525l8754,7525e" filled="false" stroked="true" strokeweight=".6pt" strokecolor="#000000">
                <v:path arrowok="t"/>
              </v:shape>
            </v:group>
            <v:group style="position:absolute;left:8774;top:7520;width:30;height:10" coordorigin="8774,7520" coordsize="30,10">
              <v:shape style="position:absolute;left:8774;top:7520;width:30;height:10" coordorigin="8774,7520" coordsize="30,10" path="m8774,7525l8803,7525e" filled="false" stroked="true" strokeweight=".6pt" strokecolor="#000000">
                <v:path arrowok="t"/>
              </v:shape>
            </v:group>
            <v:group style="position:absolute;left:8823;top:7520;width:30;height:10" coordorigin="8823,7520" coordsize="30,10">
              <v:shape style="position:absolute;left:8823;top:7520;width:30;height:10" coordorigin="8823,7520" coordsize="30,10" path="m8823,7525l8853,7525e" filled="false" stroked="true" strokeweight=".6pt" strokecolor="#000000">
                <v:path arrowok="t"/>
              </v:shape>
            </v:group>
            <v:group style="position:absolute;left:8873;top:7520;width:30;height:10" coordorigin="8873,7520" coordsize="30,10">
              <v:shape style="position:absolute;left:8873;top:7520;width:30;height:10" coordorigin="8873,7520" coordsize="30,10" path="m8873,7525l8903,7525e" filled="false" stroked="true" strokeweight=".6pt" strokecolor="#000000">
                <v:path arrowok="t"/>
              </v:shape>
            </v:group>
            <v:group style="position:absolute;left:8923;top:7520;width:30;height:10" coordorigin="8923,7520" coordsize="30,10">
              <v:shape style="position:absolute;left:8923;top:7520;width:30;height:10" coordorigin="8923,7520" coordsize="30,10" path="m8923,7525l8953,7525e" filled="false" stroked="true" strokeweight=".6pt" strokecolor="#000000">
                <v:path arrowok="t"/>
              </v:shape>
            </v:group>
            <v:group style="position:absolute;left:8973;top:7520;width:30;height:10" coordorigin="8973,7520" coordsize="30,10">
              <v:shape style="position:absolute;left:8973;top:7520;width:30;height:10" coordorigin="8973,7520" coordsize="30,10" path="m8973,7525l9003,7525e" filled="false" stroked="true" strokeweight=".6pt" strokecolor="#000000">
                <v:path arrowok="t"/>
              </v:shape>
            </v:group>
            <v:group style="position:absolute;left:9023;top:7520;width:30;height:10" coordorigin="9023,7520" coordsize="30,10">
              <v:shape style="position:absolute;left:9023;top:7520;width:30;height:10" coordorigin="9023,7520" coordsize="30,10" path="m9023,7525l9053,7525e" filled="false" stroked="true" strokeweight=".6pt" strokecolor="#000000">
                <v:path arrowok="t"/>
              </v:shape>
            </v:group>
            <v:group style="position:absolute;left:9073;top:7520;width:30;height:10" coordorigin="9073,7520" coordsize="30,10">
              <v:shape style="position:absolute;left:9073;top:7520;width:30;height:10" coordorigin="9073,7520" coordsize="30,10" path="m9073,7525l9103,7525e" filled="false" stroked="true" strokeweight=".6pt" strokecolor="#000000">
                <v:path arrowok="t"/>
              </v:shape>
            </v:group>
            <v:group style="position:absolute;left:9123;top:7520;width:30;height:10" coordorigin="9123,7520" coordsize="30,10">
              <v:shape style="position:absolute;left:9123;top:7520;width:30;height:10" coordorigin="9123,7520" coordsize="30,10" path="m9123,7525l9153,7525e" filled="false" stroked="true" strokeweight=".6pt" strokecolor="#000000">
                <v:path arrowok="t"/>
              </v:shape>
            </v:group>
            <v:group style="position:absolute;left:9173;top:7520;width:30;height:10" coordorigin="9173,7520" coordsize="30,10">
              <v:shape style="position:absolute;left:9173;top:7520;width:30;height:10" coordorigin="9173,7520" coordsize="30,10" path="m9173,7525l9203,7525e" filled="false" stroked="true" strokeweight=".6pt" strokecolor="#000000">
                <v:path arrowok="t"/>
              </v:shape>
            </v:group>
            <v:group style="position:absolute;left:9223;top:7520;width:30;height:10" coordorigin="9223,7520" coordsize="30,10">
              <v:shape style="position:absolute;left:9223;top:7520;width:30;height:10" coordorigin="9223,7520" coordsize="30,10" path="m9223,7525l9253,7525e" filled="false" stroked="true" strokeweight=".6pt" strokecolor="#000000">
                <v:path arrowok="t"/>
              </v:shape>
            </v:group>
            <v:group style="position:absolute;left:9273;top:7520;width:30;height:10" coordorigin="9273,7520" coordsize="30,10">
              <v:shape style="position:absolute;left:9273;top:7520;width:30;height:10" coordorigin="9273,7520" coordsize="30,10" path="m9273,7525l9303,7525e" filled="false" stroked="true" strokeweight=".6pt" strokecolor="#000000">
                <v:path arrowok="t"/>
              </v:shape>
            </v:group>
            <v:group style="position:absolute;left:9323;top:7520;width:30;height:10" coordorigin="9323,7520" coordsize="30,10">
              <v:shape style="position:absolute;left:9323;top:7520;width:30;height:10" coordorigin="9323,7520" coordsize="30,10" path="m9323,7525l9353,7525e" filled="false" stroked="true" strokeweight=".6pt" strokecolor="#000000">
                <v:path arrowok="t"/>
              </v:shape>
            </v:group>
            <v:group style="position:absolute;left:9373;top:7520;width:30;height:10" coordorigin="9373,7520" coordsize="30,10">
              <v:shape style="position:absolute;left:9373;top:7520;width:30;height:10" coordorigin="9373,7520" coordsize="30,10" path="m9373,7525l9403,7525e" filled="false" stroked="true" strokeweight=".6pt" strokecolor="#000000">
                <v:path arrowok="t"/>
              </v:shape>
            </v:group>
            <v:group style="position:absolute;left:9423;top:7520;width:30;height:10" coordorigin="9423,7520" coordsize="30,10">
              <v:shape style="position:absolute;left:9423;top:7520;width:30;height:10" coordorigin="9423,7520" coordsize="30,10" path="m9423,7525l9453,7525e" filled="false" stroked="true" strokeweight=".6pt" strokecolor="#000000">
                <v:path arrowok="t"/>
              </v:shape>
            </v:group>
            <v:group style="position:absolute;left:9472;top:7520;width:30;height:10" coordorigin="9472,7520" coordsize="30,10">
              <v:shape style="position:absolute;left:9472;top:7520;width:30;height:10" coordorigin="9472,7520" coordsize="30,10" path="m9472,7525l9502,7525e" filled="false" stroked="true" strokeweight=".6pt" strokecolor="#000000">
                <v:path arrowok="t"/>
              </v:shape>
            </v:group>
            <v:group style="position:absolute;left:9522;top:7520;width:30;height:10" coordorigin="9522,7520" coordsize="30,10">
              <v:shape style="position:absolute;left:9522;top:7520;width:30;height:10" coordorigin="9522,7520" coordsize="30,10" path="m9522,7525l9552,7525e" filled="false" stroked="true" strokeweight=".6pt" strokecolor="#000000">
                <v:path arrowok="t"/>
              </v:shape>
            </v:group>
            <v:group style="position:absolute;left:9572;top:7520;width:30;height:10" coordorigin="9572,7520" coordsize="30,10">
              <v:shape style="position:absolute;left:9572;top:7520;width:30;height:10" coordorigin="9572,7520" coordsize="30,10" path="m9572,7525l9602,7525e" filled="false" stroked="true" strokeweight=".6pt" strokecolor="#000000">
                <v:path arrowok="t"/>
              </v:shape>
            </v:group>
            <v:group style="position:absolute;left:9622;top:7520;width:30;height:10" coordorigin="9622,7520" coordsize="30,10">
              <v:shape style="position:absolute;left:9622;top:7520;width:30;height:10" coordorigin="9622,7520" coordsize="30,10" path="m9622,7525l9652,7525e" filled="false" stroked="true" strokeweight=".6pt" strokecolor="#000000">
                <v:path arrowok="t"/>
              </v:shape>
            </v:group>
            <v:group style="position:absolute;left:9672;top:7520;width:30;height:10" coordorigin="9672,7520" coordsize="30,10">
              <v:shape style="position:absolute;left:9672;top:7520;width:30;height:10" coordorigin="9672,7520" coordsize="30,10" path="m9672,7525l9702,7525e" filled="false" stroked="true" strokeweight=".6pt" strokecolor="#000000">
                <v:path arrowok="t"/>
              </v:shape>
            </v:group>
            <v:group style="position:absolute;left:9722;top:7520;width:30;height:10" coordorigin="9722,7520" coordsize="30,10">
              <v:shape style="position:absolute;left:9722;top:7520;width:30;height:10" coordorigin="9722,7520" coordsize="30,10" path="m9722,7525l9752,7525e" filled="false" stroked="true" strokeweight=".6pt" strokecolor="#000000">
                <v:path arrowok="t"/>
              </v:shape>
            </v:group>
            <v:group style="position:absolute;left:9772;top:7520;width:30;height:10" coordorigin="9772,7520" coordsize="30,10">
              <v:shape style="position:absolute;left:9772;top:7520;width:30;height:10" coordorigin="9772,7520" coordsize="30,10" path="m9772,7525l9802,7525e" filled="false" stroked="true" strokeweight=".6pt" strokecolor="#000000">
                <v:path arrowok="t"/>
              </v:shape>
            </v:group>
            <v:group style="position:absolute;left:9822;top:7520;width:30;height:10" coordorigin="9822,7520" coordsize="30,10">
              <v:shape style="position:absolute;left:9822;top:7520;width:30;height:10" coordorigin="9822,7520" coordsize="30,10" path="m9822,7525l9852,7525e" filled="false" stroked="true" strokeweight=".6pt" strokecolor="#000000">
                <v:path arrowok="t"/>
              </v:shape>
            </v:group>
            <v:group style="position:absolute;left:9872;top:7520;width:30;height:10" coordorigin="9872,7520" coordsize="30,10">
              <v:shape style="position:absolute;left:9872;top:7520;width:30;height:10" coordorigin="9872,7520" coordsize="30,10" path="m9872,7525l9902,7525e" filled="false" stroked="true" strokeweight=".6pt" strokecolor="#000000">
                <v:path arrowok="t"/>
              </v:shape>
            </v:group>
            <v:group style="position:absolute;left:9922;top:7520;width:30;height:10" coordorigin="9922,7520" coordsize="30,10">
              <v:shape style="position:absolute;left:9922;top:7520;width:30;height:10" coordorigin="9922,7520" coordsize="30,10" path="m9922,7525l9952,7525e" filled="false" stroked="true" strokeweight=".6pt" strokecolor="#000000">
                <v:path arrowok="t"/>
              </v:shape>
            </v:group>
            <v:group style="position:absolute;left:9972;top:7520;width:30;height:10" coordorigin="9972,7520" coordsize="30,10">
              <v:shape style="position:absolute;left:9972;top:7520;width:30;height:10" coordorigin="9972,7520" coordsize="30,10" path="m9972,7525l10002,7525e" filled="false" stroked="true" strokeweight=".6pt" strokecolor="#000000">
                <v:path arrowok="t"/>
              </v:shape>
            </v:group>
            <v:group style="position:absolute;left:10022;top:7520;width:30;height:10" coordorigin="10022,7520" coordsize="30,10">
              <v:shape style="position:absolute;left:10022;top:7520;width:30;height:10" coordorigin="10022,7520" coordsize="30,10" path="m10022,7525l10052,7525e" filled="false" stroked="true" strokeweight=".6pt" strokecolor="#000000">
                <v:path arrowok="t"/>
              </v:shape>
            </v:group>
            <v:group style="position:absolute;left:10072;top:7520;width:30;height:10" coordorigin="10072,7520" coordsize="30,10">
              <v:shape style="position:absolute;left:10072;top:7520;width:30;height:10" coordorigin="10072,7520" coordsize="30,10" path="m10072,7525l10101,7525e" filled="false" stroked="true" strokeweight=".6pt" strokecolor="#000000">
                <v:path arrowok="t"/>
              </v:shape>
            </v:group>
            <v:group style="position:absolute;left:10121;top:7520;width:30;height:10" coordorigin="10121,7520" coordsize="30,10">
              <v:shape style="position:absolute;left:10121;top:7520;width:30;height:10" coordorigin="10121,7520" coordsize="30,10" path="m10121,7525l10151,7525e" filled="false" stroked="true" strokeweight=".6pt" strokecolor="#000000">
                <v:path arrowok="t"/>
              </v:shape>
            </v:group>
            <v:group style="position:absolute;left:10171;top:7520;width:30;height:10" coordorigin="10171,7520" coordsize="30,10">
              <v:shape style="position:absolute;left:10171;top:7520;width:30;height:10" coordorigin="10171,7520" coordsize="30,10" path="m10171,7525l10201,7525e" filled="false" stroked="true" strokeweight=".6pt" strokecolor="#000000">
                <v:path arrowok="t"/>
              </v:shape>
            </v:group>
            <v:group style="position:absolute;left:10221;top:7520;width:30;height:10" coordorigin="10221,7520" coordsize="30,10">
              <v:shape style="position:absolute;left:10221;top:7520;width:30;height:10" coordorigin="10221,7520" coordsize="30,10" path="m10221,7525l10251,7525e" filled="false" stroked="true" strokeweight=".6pt" strokecolor="#000000">
                <v:path arrowok="t"/>
              </v:shape>
            </v:group>
            <v:group style="position:absolute;left:10271;top:7520;width:30;height:10" coordorigin="10271,7520" coordsize="30,10">
              <v:shape style="position:absolute;left:10271;top:7520;width:30;height:10" coordorigin="10271,7520" coordsize="30,10" path="m10271,7525l10301,7525e" filled="false" stroked="true" strokeweight=".6pt" strokecolor="#000000">
                <v:path arrowok="t"/>
              </v:shape>
            </v:group>
            <v:group style="position:absolute;left:10321;top:7520;width:30;height:10" coordorigin="10321,7520" coordsize="30,10">
              <v:shape style="position:absolute;left:10321;top:7520;width:30;height:10" coordorigin="10321,7520" coordsize="30,10" path="m10321,7525l10351,7525e" filled="false" stroked="true" strokeweight=".6pt" strokecolor="#000000">
                <v:path arrowok="t"/>
              </v:shape>
            </v:group>
            <v:group style="position:absolute;left:10371;top:7520;width:30;height:10" coordorigin="10371,7520" coordsize="30,10">
              <v:shape style="position:absolute;left:10371;top:7520;width:30;height:10" coordorigin="10371,7520" coordsize="30,10" path="m10371,7525l10401,7525e" filled="false" stroked="true" strokeweight=".6pt" strokecolor="#000000">
                <v:path arrowok="t"/>
              </v:shape>
            </v:group>
            <v:group style="position:absolute;left:10421;top:7520;width:30;height:10" coordorigin="10421,7520" coordsize="30,10">
              <v:shape style="position:absolute;left:10421;top:7520;width:30;height:10" coordorigin="10421,7520" coordsize="30,10" path="m10421,7525l10451,7525e" filled="false" stroked="true" strokeweight=".6pt" strokecolor="#000000">
                <v:path arrowok="t"/>
              </v:shape>
            </v:group>
            <v:group style="position:absolute;left:10471;top:7520;width:30;height:10" coordorigin="10471,7520" coordsize="30,10">
              <v:shape style="position:absolute;left:10471;top:7520;width:30;height:10" coordorigin="10471,7520" coordsize="30,10" path="m10471,7525l10501,7525e" filled="false" stroked="true" strokeweight=".6pt" strokecolor="#000000">
                <v:path arrowok="t"/>
              </v:shape>
            </v:group>
            <v:group style="position:absolute;left:10521;top:7520;width:30;height:10" coordorigin="10521,7520" coordsize="30,10">
              <v:shape style="position:absolute;left:10521;top:7520;width:30;height:10" coordorigin="10521,7520" coordsize="30,10" path="m10521,7525l10551,7525e" filled="false" stroked="true" strokeweight=".6pt" strokecolor="#000000">
                <v:path arrowok="t"/>
              </v:shape>
            </v:group>
            <v:group style="position:absolute;left:10571;top:7520;width:30;height:10" coordorigin="10571,7520" coordsize="30,10">
              <v:shape style="position:absolute;left:10571;top:7520;width:30;height:10" coordorigin="10571,7520" coordsize="30,10" path="m10571,7525l10601,7525e" filled="false" stroked="true" strokeweight=".6pt" strokecolor="#000000">
                <v:path arrowok="t"/>
              </v:shape>
            </v:group>
            <v:group style="position:absolute;left:10621;top:7520;width:30;height:10" coordorigin="10621,7520" coordsize="30,10">
              <v:shape style="position:absolute;left:10621;top:7520;width:30;height:10" coordorigin="10621,7520" coordsize="30,10" path="m10621,7525l10651,7525e" filled="false" stroked="true" strokeweight=".6pt" strokecolor="#000000">
                <v:path arrowok="t"/>
              </v:shape>
            </v:group>
            <v:group style="position:absolute;left:10671;top:7520;width:30;height:10" coordorigin="10671,7520" coordsize="30,10">
              <v:shape style="position:absolute;left:10671;top:7520;width:30;height:10" coordorigin="10671,7520" coordsize="30,10" path="m10671,7525l10701,7525e" filled="false" stroked="true" strokeweight=".6pt" strokecolor="#000000">
                <v:path arrowok="t"/>
              </v:shape>
            </v:group>
            <v:group style="position:absolute;left:10721;top:7520;width:30;height:10" coordorigin="10721,7520" coordsize="30,10">
              <v:shape style="position:absolute;left:10721;top:7520;width:30;height:10" coordorigin="10721,7520" coordsize="30,10" path="m10721,7525l10751,7525e" filled="false" stroked="true" strokeweight=".6pt" strokecolor="#000000">
                <v:path arrowok="t"/>
              </v:shape>
            </v:group>
            <v:group style="position:absolute;left:10770;top:7520;width:30;height:10" coordorigin="10770,7520" coordsize="30,10">
              <v:shape style="position:absolute;left:10770;top:7520;width:30;height:10" coordorigin="10770,7520" coordsize="30,10" path="m10770,7525l10800,7525e" filled="false" stroked="true" strokeweight=".6pt" strokecolor="#000000">
                <v:path arrowok="t"/>
              </v:shape>
            </v:group>
            <v:group style="position:absolute;left:10820;top:7520;width:30;height:10" coordorigin="10820,7520" coordsize="30,10">
              <v:shape style="position:absolute;left:10820;top:7520;width:30;height:10" coordorigin="10820,7520" coordsize="30,10" path="m10820,7525l10850,7525e" filled="false" stroked="true" strokeweight=".6pt" strokecolor="#000000">
                <v:path arrowok="t"/>
              </v:shape>
            </v:group>
            <v:group style="position:absolute;left:10870;top:7520;width:30;height:10" coordorigin="10870,7520" coordsize="30,10">
              <v:shape style="position:absolute;left:10870;top:7520;width:30;height:10" coordorigin="10870,7520" coordsize="30,10" path="m10870,7525l10900,7525e" filled="false" stroked="true" strokeweight=".6pt" strokecolor="#000000">
                <v:path arrowok="t"/>
              </v:shape>
            </v:group>
            <v:group style="position:absolute;left:10920;top:7520;width:30;height:10" coordorigin="10920,7520" coordsize="30,10">
              <v:shape style="position:absolute;left:10920;top:7520;width:30;height:10" coordorigin="10920,7520" coordsize="30,10" path="m10920,7525l10950,7525e" filled="false" stroked="true" strokeweight=".6pt" strokecolor="#000000">
                <v:path arrowok="t"/>
              </v:shape>
            </v:group>
            <v:group style="position:absolute;left:10970;top:7520;width:30;height:10" coordorigin="10970,7520" coordsize="30,10">
              <v:shape style="position:absolute;left:10970;top:7520;width:30;height:10" coordorigin="10970,7520" coordsize="30,10" path="m10970,7525l11000,7525e" filled="false" stroked="true" strokeweight=".6pt" strokecolor="#000000">
                <v:path arrowok="t"/>
              </v:shape>
            </v:group>
            <v:group style="position:absolute;left:11020;top:7520;width:30;height:10" coordorigin="11020,7520" coordsize="30,10">
              <v:shape style="position:absolute;left:11020;top:7520;width:30;height:10" coordorigin="11020,7520" coordsize="30,10" path="m11020,7525l11050,7525e" filled="false" stroked="true" strokeweight=".6pt" strokecolor="#000000">
                <v:path arrowok="t"/>
              </v:shape>
            </v:group>
            <v:group style="position:absolute;left:11070;top:7520;width:30;height:10" coordorigin="11070,7520" coordsize="30,10">
              <v:shape style="position:absolute;left:11070;top:7520;width:30;height:10" coordorigin="11070,7520" coordsize="30,10" path="m11070,7525l11100,7525e" filled="false" stroked="true" strokeweight=".6pt" strokecolor="#000000">
                <v:path arrowok="t"/>
              </v:shape>
            </v:group>
            <v:group style="position:absolute;left:11120;top:7520;width:30;height:10" coordorigin="11120,7520" coordsize="30,10">
              <v:shape style="position:absolute;left:11120;top:7520;width:30;height:10" coordorigin="11120,7520" coordsize="30,10" path="m11120,7525l11150,7525e" filled="false" stroked="true" strokeweight=".6pt" strokecolor="#000000">
                <v:path arrowok="t"/>
              </v:shape>
            </v:group>
            <v:group style="position:absolute;left:11170;top:7520;width:15;height:10" coordorigin="11170,7520" coordsize="15,10">
              <v:shape style="position:absolute;left:11170;top:7520;width:15;height:10" coordorigin="11170,7520" coordsize="15,10" path="m11170,7525l11185,7525e" filled="false" stroked="true" strokeweight=".6pt" strokecolor="#000000">
                <v:path arrowok="t"/>
              </v:shape>
            </v:group>
            <v:group style="position:absolute;left:7835;top:9048;width:10;height:30" coordorigin="7835,9048" coordsize="10,30">
              <v:shape style="position:absolute;left:7835;top:9048;width:10;height:30" coordorigin="7835,9048" coordsize="10,30" path="m7835,9063l7845,9063e" filled="false" stroked="true" strokeweight="1.59pt" strokecolor="#000000">
                <v:path arrowok="t"/>
              </v:shape>
            </v:group>
            <v:group style="position:absolute;left:7835;top:8999;width:10;height:30" coordorigin="7835,8999" coordsize="10,30">
              <v:shape style="position:absolute;left:7835;top:8999;width:10;height:30" coordorigin="7835,8999" coordsize="10,30" path="m7835,9014l7845,9014e" filled="false" stroked="true" strokeweight="1.59pt" strokecolor="#000000">
                <v:path arrowok="t"/>
              </v:shape>
            </v:group>
            <v:group style="position:absolute;left:7835;top:8949;width:10;height:30" coordorigin="7835,8949" coordsize="10,30">
              <v:shape style="position:absolute;left:7835;top:8949;width:10;height:30" coordorigin="7835,8949" coordsize="10,30" path="m7835,8964l7845,8964e" filled="false" stroked="true" strokeweight="1.59pt" strokecolor="#000000">
                <v:path arrowok="t"/>
              </v:shape>
            </v:group>
            <v:group style="position:absolute;left:7835;top:8900;width:10;height:30" coordorigin="7835,8900" coordsize="10,30">
              <v:shape style="position:absolute;left:7835;top:8900;width:10;height:30" coordorigin="7835,8900" coordsize="10,30" path="m7835,8914l7845,8914e" filled="false" stroked="true" strokeweight="1.59pt" strokecolor="#000000">
                <v:path arrowok="t"/>
              </v:shape>
            </v:group>
            <v:group style="position:absolute;left:7835;top:8850;width:10;height:30" coordorigin="7835,8850" coordsize="10,30">
              <v:shape style="position:absolute;left:7835;top:8850;width:10;height:30" coordorigin="7835,8850" coordsize="10,30" path="m7835,8865l7845,8865e" filled="false" stroked="true" strokeweight="1.59pt" strokecolor="#000000">
                <v:path arrowok="t"/>
              </v:shape>
            </v:group>
            <v:group style="position:absolute;left:7835;top:8800;width:10;height:30" coordorigin="7835,8800" coordsize="10,30">
              <v:shape style="position:absolute;left:7835;top:8800;width:10;height:30" coordorigin="7835,8800" coordsize="10,30" path="m7835,8815l7845,8815e" filled="false" stroked="true" strokeweight="1.59pt" strokecolor="#000000">
                <v:path arrowok="t"/>
              </v:shape>
            </v:group>
            <v:group style="position:absolute;left:7835;top:8751;width:10;height:30" coordorigin="7835,8751" coordsize="10,30">
              <v:shape style="position:absolute;left:7835;top:8751;width:10;height:30" coordorigin="7835,8751" coordsize="10,30" path="m7835,8766l7845,8766e" filled="false" stroked="true" strokeweight="1.59pt" strokecolor="#000000">
                <v:path arrowok="t"/>
              </v:shape>
            </v:group>
            <v:group style="position:absolute;left:7835;top:8701;width:10;height:30" coordorigin="7835,8701" coordsize="10,30">
              <v:shape style="position:absolute;left:7835;top:8701;width:10;height:30" coordorigin="7835,8701" coordsize="10,30" path="m7835,8716l7845,8716e" filled="false" stroked="true" strokeweight="1.59pt" strokecolor="#000000">
                <v:path arrowok="t"/>
              </v:shape>
            </v:group>
            <v:group style="position:absolute;left:7835;top:8652;width:10;height:30" coordorigin="7835,8652" coordsize="10,30">
              <v:shape style="position:absolute;left:7835;top:8652;width:10;height:30" coordorigin="7835,8652" coordsize="10,30" path="m7835,8666l7845,8666e" filled="false" stroked="true" strokeweight="1.59pt" strokecolor="#000000">
                <v:path arrowok="t"/>
              </v:shape>
            </v:group>
            <v:group style="position:absolute;left:7835;top:8602;width:10;height:30" coordorigin="7835,8602" coordsize="10,30">
              <v:shape style="position:absolute;left:7835;top:8602;width:10;height:30" coordorigin="7835,8602" coordsize="10,30" path="m7835,8617l7845,8617e" filled="false" stroked="true" strokeweight="1.59pt" strokecolor="#000000">
                <v:path arrowok="t"/>
              </v:shape>
            </v:group>
            <v:group style="position:absolute;left:7835;top:8552;width:10;height:30" coordorigin="7835,8552" coordsize="10,30">
              <v:shape style="position:absolute;left:7835;top:8552;width:10;height:30" coordorigin="7835,8552" coordsize="10,30" path="m7835,8567l7845,8567e" filled="false" stroked="true" strokeweight="1.59pt" strokecolor="#000000">
                <v:path arrowok="t"/>
              </v:shape>
            </v:group>
            <v:group style="position:absolute;left:7835;top:8503;width:10;height:30" coordorigin="7835,8503" coordsize="10,30">
              <v:shape style="position:absolute;left:7835;top:8503;width:10;height:30" coordorigin="7835,8503" coordsize="10,30" path="m7835,8518l7845,8518e" filled="false" stroked="true" strokeweight="1.59pt" strokecolor="#000000">
                <v:path arrowok="t"/>
              </v:shape>
            </v:group>
            <v:group style="position:absolute;left:7835;top:8453;width:10;height:30" coordorigin="7835,8453" coordsize="10,30">
              <v:shape style="position:absolute;left:7835;top:8453;width:10;height:30" coordorigin="7835,8453" coordsize="10,30" path="m7835,8468l7845,8468e" filled="false" stroked="true" strokeweight="1.59pt" strokecolor="#000000">
                <v:path arrowok="t"/>
              </v:shape>
            </v:group>
            <v:group style="position:absolute;left:7835;top:8403;width:10;height:30" coordorigin="7835,8403" coordsize="10,30">
              <v:shape style="position:absolute;left:7835;top:8403;width:10;height:30" coordorigin="7835,8403" coordsize="10,30" path="m7835,8418l7845,8418e" filled="false" stroked="true" strokeweight="1.59pt" strokecolor="#000000">
                <v:path arrowok="t"/>
              </v:shape>
            </v:group>
            <v:group style="position:absolute;left:7835;top:8354;width:10;height:30" coordorigin="7835,8354" coordsize="10,30">
              <v:shape style="position:absolute;left:7835;top:8354;width:10;height:30" coordorigin="7835,8354" coordsize="10,30" path="m7835,8369l7845,8369e" filled="false" stroked="true" strokeweight="1.59pt" strokecolor="#000000">
                <v:path arrowok="t"/>
              </v:shape>
            </v:group>
            <v:group style="position:absolute;left:7835;top:8304;width:10;height:30" coordorigin="7835,8304" coordsize="10,30">
              <v:shape style="position:absolute;left:7835;top:8304;width:10;height:30" coordorigin="7835,8304" coordsize="10,30" path="m7835,8319l7845,8319e" filled="false" stroked="true" strokeweight="1.59pt" strokecolor="#000000">
                <v:path arrowok="t"/>
              </v:shape>
            </v:group>
            <v:group style="position:absolute;left:7835;top:8255;width:10;height:30" coordorigin="7835,8255" coordsize="10,30">
              <v:shape style="position:absolute;left:7835;top:8255;width:10;height:30" coordorigin="7835,8255" coordsize="10,30" path="m7835,8270l7845,8270e" filled="false" stroked="true" strokeweight="1.59pt" strokecolor="#000000">
                <v:path arrowok="t"/>
              </v:shape>
            </v:group>
            <v:group style="position:absolute;left:7835;top:8205;width:10;height:30" coordorigin="7835,8205" coordsize="10,30">
              <v:shape style="position:absolute;left:7835;top:8205;width:10;height:30" coordorigin="7835,8205" coordsize="10,30" path="m7835,8220l7845,8220e" filled="false" stroked="true" strokeweight="1.59pt" strokecolor="#000000">
                <v:path arrowok="t"/>
              </v:shape>
            </v:group>
            <v:group style="position:absolute;left:7835;top:8155;width:10;height:30" coordorigin="7835,8155" coordsize="10,30">
              <v:shape style="position:absolute;left:7835;top:8155;width:10;height:30" coordorigin="7835,8155" coordsize="10,30" path="m7835,8170l7845,8170e" filled="false" stroked="true" strokeweight="1.59pt" strokecolor="#000000">
                <v:path arrowok="t"/>
              </v:shape>
            </v:group>
            <v:group style="position:absolute;left:7835;top:8106;width:10;height:30" coordorigin="7835,8106" coordsize="10,30">
              <v:shape style="position:absolute;left:7835;top:8106;width:10;height:30" coordorigin="7835,8106" coordsize="10,30" path="m7835,8121l7845,8121e" filled="false" stroked="true" strokeweight="1.59pt" strokecolor="#000000">
                <v:path arrowok="t"/>
              </v:shape>
            </v:group>
            <v:group style="position:absolute;left:7835;top:8056;width:10;height:30" coordorigin="7835,8056" coordsize="10,30">
              <v:shape style="position:absolute;left:7835;top:8056;width:10;height:30" coordorigin="7835,8056" coordsize="10,30" path="m7835,8071l7845,8071e" filled="false" stroked="true" strokeweight="1.59pt" strokecolor="#000000">
                <v:path arrowok="t"/>
              </v:shape>
            </v:group>
            <v:group style="position:absolute;left:7835;top:8007;width:10;height:30" coordorigin="7835,8007" coordsize="10,30">
              <v:shape style="position:absolute;left:7835;top:8007;width:10;height:30" coordorigin="7835,8007" coordsize="10,30" path="m7835,8022l7845,8022e" filled="false" stroked="true" strokeweight="1.59pt" strokecolor="#000000">
                <v:path arrowok="t"/>
              </v:shape>
            </v:group>
            <v:group style="position:absolute;left:7835;top:7957;width:10;height:30" coordorigin="7835,7957" coordsize="10,30">
              <v:shape style="position:absolute;left:7835;top:7957;width:10;height:30" coordorigin="7835,7957" coordsize="10,30" path="m7835,7972l7845,7972e" filled="false" stroked="true" strokeweight="1.59pt" strokecolor="#000000">
                <v:path arrowok="t"/>
              </v:shape>
            </v:group>
            <v:group style="position:absolute;left:7835;top:7907;width:10;height:30" coordorigin="7835,7907" coordsize="10,30">
              <v:shape style="position:absolute;left:7835;top:7907;width:10;height:30" coordorigin="7835,7907" coordsize="10,30" path="m7835,7922l7845,7922e" filled="false" stroked="true" strokeweight="1.59pt" strokecolor="#000000">
                <v:path arrowok="t"/>
              </v:shape>
            </v:group>
            <v:group style="position:absolute;left:7835;top:7858;width:10;height:30" coordorigin="7835,7858" coordsize="10,30">
              <v:shape style="position:absolute;left:7835;top:7858;width:10;height:30" coordorigin="7835,7858" coordsize="10,30" path="m7835,7873l7845,7873e" filled="false" stroked="true" strokeweight="1.59pt" strokecolor="#000000">
                <v:path arrowok="t"/>
              </v:shape>
            </v:group>
            <v:group style="position:absolute;left:7835;top:7808;width:10;height:30" coordorigin="7835,7808" coordsize="10,30">
              <v:shape style="position:absolute;left:7835;top:7808;width:10;height:30" coordorigin="7835,7808" coordsize="10,30" path="m7835,7823l7845,7823e" filled="false" stroked="true" strokeweight="1.59pt" strokecolor="#000000">
                <v:path arrowok="t"/>
              </v:shape>
            </v:group>
            <v:group style="position:absolute;left:7835;top:7759;width:10;height:30" coordorigin="7835,7759" coordsize="10,30">
              <v:shape style="position:absolute;left:7835;top:7759;width:10;height:30" coordorigin="7835,7759" coordsize="10,30" path="m7835,7773l7845,7773e" filled="false" stroked="true" strokeweight="1.59pt" strokecolor="#000000">
                <v:path arrowok="t"/>
              </v:shape>
            </v:group>
            <v:group style="position:absolute;left:7835;top:7709;width:10;height:30" coordorigin="7835,7709" coordsize="10,30">
              <v:shape style="position:absolute;left:7835;top:7709;width:10;height:30" coordorigin="7835,7709" coordsize="10,30" path="m7835,7724l7845,7724e" filled="false" stroked="true" strokeweight="1.59pt" strokecolor="#000000">
                <v:path arrowok="t"/>
              </v:shape>
            </v:group>
            <v:group style="position:absolute;left:7835;top:7659;width:10;height:30" coordorigin="7835,7659" coordsize="10,30">
              <v:shape style="position:absolute;left:7835;top:7659;width:10;height:30" coordorigin="7835,7659" coordsize="10,30" path="m7835,7674l7845,7674e" filled="false" stroked="true" strokeweight="1.59pt" strokecolor="#000000">
                <v:path arrowok="t"/>
              </v:shape>
            </v:group>
            <v:group style="position:absolute;left:7835;top:7610;width:10;height:30" coordorigin="7835,7610" coordsize="10,30">
              <v:shape style="position:absolute;left:7835;top:7610;width:10;height:30" coordorigin="7835,7610" coordsize="10,30" path="m7835,7625l7845,7625e" filled="false" stroked="true" strokeweight="1.59pt" strokecolor="#000000">
                <v:path arrowok="t"/>
              </v:shape>
            </v:group>
            <v:group style="position:absolute;left:7835;top:7560;width:10;height:30" coordorigin="7835,7560" coordsize="10,30">
              <v:shape style="position:absolute;left:7835;top:7560;width:10;height:30" coordorigin="7835,7560" coordsize="10,30" path="m7835,7575l7845,7575e" filled="false" stroked="true" strokeweight="1.59pt" strokecolor="#000000">
                <v:path arrowok="t"/>
              </v:shape>
            </v:group>
            <v:group style="position:absolute;left:7835;top:9113;width:10;height:2" coordorigin="7835,9113" coordsize="10,2">
              <v:shape style="position:absolute;left:7835;top:9113;width:10;height:2" coordorigin="7835,9113" coordsize="10,0" path="m7835,9113l7845,9113e" filled="false" stroked="true" strokeweight="1.59pt" strokecolor="#000000">
                <v:path arrowok="t"/>
              </v:shape>
            </v:group>
            <v:group style="position:absolute;left:11180;top:9048;width:10;height:30" coordorigin="11180,9048" coordsize="10,30">
              <v:shape style="position:absolute;left:11180;top:9048;width:10;height:30" coordorigin="11180,9048" coordsize="10,30" path="m11180,9063l11190,9063e" filled="false" stroked="true" strokeweight="1.59pt" strokecolor="#000000">
                <v:path arrowok="t"/>
              </v:shape>
            </v:group>
            <v:group style="position:absolute;left:11180;top:8999;width:10;height:30" coordorigin="11180,8999" coordsize="10,30">
              <v:shape style="position:absolute;left:11180;top:8999;width:10;height:30" coordorigin="11180,8999" coordsize="10,30" path="m11180,9014l11190,9014e" filled="false" stroked="true" strokeweight="1.59pt" strokecolor="#000000">
                <v:path arrowok="t"/>
              </v:shape>
            </v:group>
            <v:group style="position:absolute;left:11180;top:8949;width:10;height:30" coordorigin="11180,8949" coordsize="10,30">
              <v:shape style="position:absolute;left:11180;top:8949;width:10;height:30" coordorigin="11180,8949" coordsize="10,30" path="m11180,8964l11190,8964e" filled="false" stroked="true" strokeweight="1.59pt" strokecolor="#000000">
                <v:path arrowok="t"/>
              </v:shape>
            </v:group>
            <v:group style="position:absolute;left:11180;top:8900;width:10;height:30" coordorigin="11180,8900" coordsize="10,30">
              <v:shape style="position:absolute;left:11180;top:8900;width:10;height:30" coordorigin="11180,8900" coordsize="10,30" path="m11180,8914l11190,8914e" filled="false" stroked="true" strokeweight="1.59pt" strokecolor="#000000">
                <v:path arrowok="t"/>
              </v:shape>
            </v:group>
            <v:group style="position:absolute;left:11180;top:8850;width:10;height:30" coordorigin="11180,8850" coordsize="10,30">
              <v:shape style="position:absolute;left:11180;top:8850;width:10;height:30" coordorigin="11180,8850" coordsize="10,30" path="m11180,8865l11190,8865e" filled="false" stroked="true" strokeweight="1.59pt" strokecolor="#000000">
                <v:path arrowok="t"/>
              </v:shape>
            </v:group>
            <v:group style="position:absolute;left:11180;top:8800;width:10;height:30" coordorigin="11180,8800" coordsize="10,30">
              <v:shape style="position:absolute;left:11180;top:8800;width:10;height:30" coordorigin="11180,8800" coordsize="10,30" path="m11180,8815l11190,8815e" filled="false" stroked="true" strokeweight="1.59pt" strokecolor="#000000">
                <v:path arrowok="t"/>
              </v:shape>
            </v:group>
            <v:group style="position:absolute;left:11180;top:8751;width:10;height:30" coordorigin="11180,8751" coordsize="10,30">
              <v:shape style="position:absolute;left:11180;top:8751;width:10;height:30" coordorigin="11180,8751" coordsize="10,30" path="m11180,8766l11190,8766e" filled="false" stroked="true" strokeweight="1.59pt" strokecolor="#000000">
                <v:path arrowok="t"/>
              </v:shape>
            </v:group>
            <v:group style="position:absolute;left:11180;top:8701;width:10;height:30" coordorigin="11180,8701" coordsize="10,30">
              <v:shape style="position:absolute;left:11180;top:8701;width:10;height:30" coordorigin="11180,8701" coordsize="10,30" path="m11180,8716l11190,8716e" filled="false" stroked="true" strokeweight="1.59pt" strokecolor="#000000">
                <v:path arrowok="t"/>
              </v:shape>
            </v:group>
            <v:group style="position:absolute;left:11180;top:8652;width:10;height:30" coordorigin="11180,8652" coordsize="10,30">
              <v:shape style="position:absolute;left:11180;top:8652;width:10;height:30" coordorigin="11180,8652" coordsize="10,30" path="m11180,8666l11190,8666e" filled="false" stroked="true" strokeweight="1.59pt" strokecolor="#000000">
                <v:path arrowok="t"/>
              </v:shape>
            </v:group>
            <v:group style="position:absolute;left:11180;top:8602;width:10;height:30" coordorigin="11180,8602" coordsize="10,30">
              <v:shape style="position:absolute;left:11180;top:8602;width:10;height:30" coordorigin="11180,8602" coordsize="10,30" path="m11180,8617l11190,8617e" filled="false" stroked="true" strokeweight="1.59pt" strokecolor="#000000">
                <v:path arrowok="t"/>
              </v:shape>
            </v:group>
            <v:group style="position:absolute;left:11180;top:8552;width:10;height:30" coordorigin="11180,8552" coordsize="10,30">
              <v:shape style="position:absolute;left:11180;top:8552;width:10;height:30" coordorigin="11180,8552" coordsize="10,30" path="m11180,8567l11190,8567e" filled="false" stroked="true" strokeweight="1.59pt" strokecolor="#000000">
                <v:path arrowok="t"/>
              </v:shape>
            </v:group>
            <v:group style="position:absolute;left:11180;top:8503;width:10;height:30" coordorigin="11180,8503" coordsize="10,30">
              <v:shape style="position:absolute;left:11180;top:8503;width:10;height:30" coordorigin="11180,8503" coordsize="10,30" path="m11180,8518l11190,8518e" filled="false" stroked="true" strokeweight="1.59pt" strokecolor="#000000">
                <v:path arrowok="t"/>
              </v:shape>
            </v:group>
            <v:group style="position:absolute;left:11180;top:8453;width:10;height:30" coordorigin="11180,8453" coordsize="10,30">
              <v:shape style="position:absolute;left:11180;top:8453;width:10;height:30" coordorigin="11180,8453" coordsize="10,30" path="m11180,8468l11190,8468e" filled="false" stroked="true" strokeweight="1.59pt" strokecolor="#000000">
                <v:path arrowok="t"/>
              </v:shape>
            </v:group>
            <v:group style="position:absolute;left:11180;top:8403;width:10;height:30" coordorigin="11180,8403" coordsize="10,30">
              <v:shape style="position:absolute;left:11180;top:8403;width:10;height:30" coordorigin="11180,8403" coordsize="10,30" path="m11180,8418l11190,8418e" filled="false" stroked="true" strokeweight="1.59pt" strokecolor="#000000">
                <v:path arrowok="t"/>
              </v:shape>
            </v:group>
            <v:group style="position:absolute;left:11180;top:8354;width:10;height:30" coordorigin="11180,8354" coordsize="10,30">
              <v:shape style="position:absolute;left:11180;top:8354;width:10;height:30" coordorigin="11180,8354" coordsize="10,30" path="m11180,8369l11190,8369e" filled="false" stroked="true" strokeweight="1.59pt" strokecolor="#000000">
                <v:path arrowok="t"/>
              </v:shape>
            </v:group>
            <v:group style="position:absolute;left:11180;top:8304;width:10;height:30" coordorigin="11180,8304" coordsize="10,30">
              <v:shape style="position:absolute;left:11180;top:8304;width:10;height:30" coordorigin="11180,8304" coordsize="10,30" path="m11180,8319l11190,8319e" filled="false" stroked="true" strokeweight="1.59pt" strokecolor="#000000">
                <v:path arrowok="t"/>
              </v:shape>
            </v:group>
            <v:group style="position:absolute;left:11180;top:8255;width:10;height:30" coordorigin="11180,8255" coordsize="10,30">
              <v:shape style="position:absolute;left:11180;top:8255;width:10;height:30" coordorigin="11180,8255" coordsize="10,30" path="m11180,8270l11190,8270e" filled="false" stroked="true" strokeweight="1.59pt" strokecolor="#000000">
                <v:path arrowok="t"/>
              </v:shape>
            </v:group>
            <v:group style="position:absolute;left:11180;top:8205;width:10;height:30" coordorigin="11180,8205" coordsize="10,30">
              <v:shape style="position:absolute;left:11180;top:8205;width:10;height:30" coordorigin="11180,8205" coordsize="10,30" path="m11180,8220l11190,8220e" filled="false" stroked="true" strokeweight="1.59pt" strokecolor="#000000">
                <v:path arrowok="t"/>
              </v:shape>
            </v:group>
            <v:group style="position:absolute;left:11180;top:8155;width:10;height:30" coordorigin="11180,8155" coordsize="10,30">
              <v:shape style="position:absolute;left:11180;top:8155;width:10;height:30" coordorigin="11180,8155" coordsize="10,30" path="m11180,8170l11190,8170e" filled="false" stroked="true" strokeweight="1.59pt" strokecolor="#000000">
                <v:path arrowok="t"/>
              </v:shape>
            </v:group>
            <v:group style="position:absolute;left:11180;top:8106;width:10;height:30" coordorigin="11180,8106" coordsize="10,30">
              <v:shape style="position:absolute;left:11180;top:8106;width:10;height:30" coordorigin="11180,8106" coordsize="10,30" path="m11180,8121l11190,8121e" filled="false" stroked="true" strokeweight="1.59pt" strokecolor="#000000">
                <v:path arrowok="t"/>
              </v:shape>
            </v:group>
            <v:group style="position:absolute;left:11180;top:8056;width:10;height:30" coordorigin="11180,8056" coordsize="10,30">
              <v:shape style="position:absolute;left:11180;top:8056;width:10;height:30" coordorigin="11180,8056" coordsize="10,30" path="m11180,8071l11190,8071e" filled="false" stroked="true" strokeweight="1.59pt" strokecolor="#000000">
                <v:path arrowok="t"/>
              </v:shape>
            </v:group>
            <v:group style="position:absolute;left:11180;top:8007;width:10;height:30" coordorigin="11180,8007" coordsize="10,30">
              <v:shape style="position:absolute;left:11180;top:8007;width:10;height:30" coordorigin="11180,8007" coordsize="10,30" path="m11180,8022l11190,8022e" filled="false" stroked="true" strokeweight="1.59pt" strokecolor="#000000">
                <v:path arrowok="t"/>
              </v:shape>
            </v:group>
            <v:group style="position:absolute;left:11180;top:7957;width:10;height:30" coordorigin="11180,7957" coordsize="10,30">
              <v:shape style="position:absolute;left:11180;top:7957;width:10;height:30" coordorigin="11180,7957" coordsize="10,30" path="m11180,7972l11190,7972e" filled="false" stroked="true" strokeweight="1.59pt" strokecolor="#000000">
                <v:path arrowok="t"/>
              </v:shape>
            </v:group>
            <v:group style="position:absolute;left:11180;top:7907;width:10;height:30" coordorigin="11180,7907" coordsize="10,30">
              <v:shape style="position:absolute;left:11180;top:7907;width:10;height:30" coordorigin="11180,7907" coordsize="10,30" path="m11180,7922l11190,7922e" filled="false" stroked="true" strokeweight="1.59pt" strokecolor="#000000">
                <v:path arrowok="t"/>
              </v:shape>
            </v:group>
            <v:group style="position:absolute;left:11180;top:7858;width:10;height:30" coordorigin="11180,7858" coordsize="10,30">
              <v:shape style="position:absolute;left:11180;top:7858;width:10;height:30" coordorigin="11180,7858" coordsize="10,30" path="m11180,7873l11190,7873e" filled="false" stroked="true" strokeweight="1.59pt" strokecolor="#000000">
                <v:path arrowok="t"/>
              </v:shape>
            </v:group>
            <v:group style="position:absolute;left:11180;top:7808;width:10;height:30" coordorigin="11180,7808" coordsize="10,30">
              <v:shape style="position:absolute;left:11180;top:7808;width:10;height:30" coordorigin="11180,7808" coordsize="10,30" path="m11180,7823l11190,7823e" filled="false" stroked="true" strokeweight="1.59pt" strokecolor="#000000">
                <v:path arrowok="t"/>
              </v:shape>
            </v:group>
            <v:group style="position:absolute;left:11180;top:7759;width:10;height:30" coordorigin="11180,7759" coordsize="10,30">
              <v:shape style="position:absolute;left:11180;top:7759;width:10;height:30" coordorigin="11180,7759" coordsize="10,30" path="m11180,7773l11190,7773e" filled="false" stroked="true" strokeweight="1.59pt" strokecolor="#000000">
                <v:path arrowok="t"/>
              </v:shape>
            </v:group>
            <v:group style="position:absolute;left:11180;top:7709;width:10;height:30" coordorigin="11180,7709" coordsize="10,30">
              <v:shape style="position:absolute;left:11180;top:7709;width:10;height:30" coordorigin="11180,7709" coordsize="10,30" path="m11180,7724l11190,7724e" filled="false" stroked="true" strokeweight="1.59pt" strokecolor="#000000">
                <v:path arrowok="t"/>
              </v:shape>
            </v:group>
            <v:group style="position:absolute;left:11180;top:7659;width:10;height:30" coordorigin="11180,7659" coordsize="10,30">
              <v:shape style="position:absolute;left:11180;top:7659;width:10;height:30" coordorigin="11180,7659" coordsize="10,30" path="m11180,7674l11190,7674e" filled="false" stroked="true" strokeweight="1.59pt" strokecolor="#000000">
                <v:path arrowok="t"/>
              </v:shape>
            </v:group>
            <v:group style="position:absolute;left:11180;top:7610;width:10;height:30" coordorigin="11180,7610" coordsize="10,30">
              <v:shape style="position:absolute;left:11180;top:7610;width:10;height:30" coordorigin="11180,7610" coordsize="10,30" path="m11180,7625l11190,7625e" filled="false" stroked="true" strokeweight="1.59pt" strokecolor="#000000">
                <v:path arrowok="t"/>
              </v:shape>
            </v:group>
            <v:group style="position:absolute;left:11180;top:7560;width:10;height:30" coordorigin="11180,7560" coordsize="10,30">
              <v:shape style="position:absolute;left:11180;top:7560;width:10;height:30" coordorigin="11180,7560" coordsize="10,30" path="m11180,7575l11190,7575e" filled="false" stroked="true" strokeweight="1.59pt" strokecolor="#000000">
                <v:path arrowok="t"/>
              </v:shape>
            </v:group>
            <v:group style="position:absolute;left:11180;top:9113;width:10;height:2" coordorigin="11180,9113" coordsize="10,2">
              <v:shape style="position:absolute;left:11180;top:9113;width:10;height:2" coordorigin="11180,9113" coordsize="10,0" path="m11180,9113l11190,9113e" filled="false" stroked="true" strokeweight="1.59pt" strokecolor="#000000">
                <v:path arrowok="t"/>
              </v:shape>
            </v:group>
            <v:group style="position:absolute;left:1185;top:9108;width:30;height:10" coordorigin="1185,9108" coordsize="30,10">
              <v:shape style="position:absolute;left:1185;top:9108;width:30;height:10" coordorigin="1185,9108" coordsize="30,10" path="m1185,9113l1215,9113e" filled="false" stroked="true" strokeweight=".6pt" strokecolor="#000000">
                <v:path arrowok="t"/>
              </v:shape>
            </v:group>
            <v:group style="position:absolute;left:1235;top:9108;width:30;height:10" coordorigin="1235,9108" coordsize="30,10">
              <v:shape style="position:absolute;left:1235;top:9108;width:30;height:10" coordorigin="1235,9108" coordsize="30,10" path="m1235,9113l1265,9113e" filled="false" stroked="true" strokeweight=".6pt" strokecolor="#000000">
                <v:path arrowok="t"/>
              </v:shape>
            </v:group>
            <v:group style="position:absolute;left:1285;top:9108;width:30;height:10" coordorigin="1285,9108" coordsize="30,10">
              <v:shape style="position:absolute;left:1285;top:9108;width:30;height:10" coordorigin="1285,9108" coordsize="30,10" path="m1285,9113l1315,9113e" filled="false" stroked="true" strokeweight=".6pt" strokecolor="#000000">
                <v:path arrowok="t"/>
              </v:shape>
            </v:group>
            <v:group style="position:absolute;left:1335;top:9108;width:30;height:10" coordorigin="1335,9108" coordsize="30,10">
              <v:shape style="position:absolute;left:1335;top:9108;width:30;height:10" coordorigin="1335,9108" coordsize="30,10" path="m1335,9113l1365,9113e" filled="false" stroked="true" strokeweight=".6pt" strokecolor="#000000">
                <v:path arrowok="t"/>
              </v:shape>
            </v:group>
            <v:group style="position:absolute;left:1385;top:9108;width:30;height:10" coordorigin="1385,9108" coordsize="30,10">
              <v:shape style="position:absolute;left:1385;top:9108;width:30;height:10" coordorigin="1385,9108" coordsize="30,10" path="m1385,9113l1415,9113e" filled="false" stroked="true" strokeweight=".6pt" strokecolor="#000000">
                <v:path arrowok="t"/>
              </v:shape>
            </v:group>
            <v:group style="position:absolute;left:1435;top:9108;width:30;height:10" coordorigin="1435,9108" coordsize="30,10">
              <v:shape style="position:absolute;left:1435;top:9108;width:30;height:10" coordorigin="1435,9108" coordsize="30,10" path="m1435,9113l1465,9113e" filled="false" stroked="true" strokeweight=".6pt" strokecolor="#000000">
                <v:path arrowok="t"/>
              </v:shape>
            </v:group>
            <v:group style="position:absolute;left:1485;top:9108;width:30;height:10" coordorigin="1485,9108" coordsize="30,10">
              <v:shape style="position:absolute;left:1485;top:9108;width:30;height:10" coordorigin="1485,9108" coordsize="30,10" path="m1485,9113l1515,9113e" filled="false" stroked="true" strokeweight=".6pt" strokecolor="#000000">
                <v:path arrowok="t"/>
              </v:shape>
            </v:group>
            <v:group style="position:absolute;left:1535;top:9108;width:30;height:10" coordorigin="1535,9108" coordsize="30,10">
              <v:shape style="position:absolute;left:1535;top:9108;width:30;height:10" coordorigin="1535,9108" coordsize="30,10" path="m1535,9113l1565,9113e" filled="false" stroked="true" strokeweight=".6pt" strokecolor="#000000">
                <v:path arrowok="t"/>
              </v:shape>
            </v:group>
            <v:group style="position:absolute;left:1585;top:9108;width:30;height:10" coordorigin="1585,9108" coordsize="30,10">
              <v:shape style="position:absolute;left:1585;top:9108;width:30;height:10" coordorigin="1585,9108" coordsize="30,10" path="m1585,9113l1614,9113e" filled="false" stroked="true" strokeweight=".6pt" strokecolor="#000000">
                <v:path arrowok="t"/>
              </v:shape>
            </v:group>
            <v:group style="position:absolute;left:1634;top:9108;width:30;height:10" coordorigin="1634,9108" coordsize="30,10">
              <v:shape style="position:absolute;left:1634;top:9108;width:30;height:10" coordorigin="1634,9108" coordsize="30,10" path="m1634,9113l1664,9113e" filled="false" stroked="true" strokeweight=".6pt" strokecolor="#000000">
                <v:path arrowok="t"/>
              </v:shape>
            </v:group>
            <v:group style="position:absolute;left:1684;top:9108;width:30;height:10" coordorigin="1684,9108" coordsize="30,10">
              <v:shape style="position:absolute;left:1684;top:9108;width:30;height:10" coordorigin="1684,9108" coordsize="30,10" path="m1684,9113l1714,9113e" filled="false" stroked="true" strokeweight=".6pt" strokecolor="#000000">
                <v:path arrowok="t"/>
              </v:shape>
            </v:group>
            <v:group style="position:absolute;left:1734;top:9108;width:30;height:10" coordorigin="1734,9108" coordsize="30,10">
              <v:shape style="position:absolute;left:1734;top:9108;width:30;height:10" coordorigin="1734,9108" coordsize="30,10" path="m1734,9113l1764,9113e" filled="false" stroked="true" strokeweight=".6pt" strokecolor="#000000">
                <v:path arrowok="t"/>
              </v:shape>
            </v:group>
            <v:group style="position:absolute;left:1784;top:9108;width:30;height:10" coordorigin="1784,9108" coordsize="30,10">
              <v:shape style="position:absolute;left:1784;top:9108;width:30;height:10" coordorigin="1784,9108" coordsize="30,10" path="m1784,9113l1814,9113e" filled="false" stroked="true" strokeweight=".6pt" strokecolor="#000000">
                <v:path arrowok="t"/>
              </v:shape>
            </v:group>
            <v:group style="position:absolute;left:1834;top:9108;width:30;height:10" coordorigin="1834,9108" coordsize="30,10">
              <v:shape style="position:absolute;left:1834;top:9108;width:30;height:10" coordorigin="1834,9108" coordsize="30,10" path="m1834,9113l1864,9113e" filled="false" stroked="true" strokeweight=".6pt" strokecolor="#000000">
                <v:path arrowok="t"/>
              </v:shape>
            </v:group>
            <v:group style="position:absolute;left:1884;top:9108;width:30;height:10" coordorigin="1884,9108" coordsize="30,10">
              <v:shape style="position:absolute;left:1884;top:9108;width:30;height:10" coordorigin="1884,9108" coordsize="30,10" path="m1884,9113l1914,9113e" filled="false" stroked="true" strokeweight=".6pt" strokecolor="#000000">
                <v:path arrowok="t"/>
              </v:shape>
            </v:group>
            <v:group style="position:absolute;left:1934;top:9108;width:30;height:10" coordorigin="1934,9108" coordsize="30,10">
              <v:shape style="position:absolute;left:1934;top:9108;width:30;height:10" coordorigin="1934,9108" coordsize="30,10" path="m1934,9113l1964,9113e" filled="false" stroked="true" strokeweight=".6pt" strokecolor="#000000">
                <v:path arrowok="t"/>
              </v:shape>
            </v:group>
            <v:group style="position:absolute;left:1984;top:9108;width:30;height:10" coordorigin="1984,9108" coordsize="30,10">
              <v:shape style="position:absolute;left:1984;top:9108;width:30;height:10" coordorigin="1984,9108" coordsize="30,10" path="m1984,9113l2014,9113e" filled="false" stroked="true" strokeweight=".6pt" strokecolor="#000000">
                <v:path arrowok="t"/>
              </v:shape>
            </v:group>
            <v:group style="position:absolute;left:2034;top:9108;width:30;height:10" coordorigin="2034,9108" coordsize="30,10">
              <v:shape style="position:absolute;left:2034;top:9108;width:30;height:10" coordorigin="2034,9108" coordsize="30,10" path="m2034,9113l2064,9113e" filled="false" stroked="true" strokeweight=".6pt" strokecolor="#000000">
                <v:path arrowok="t"/>
              </v:shape>
            </v:group>
            <v:group style="position:absolute;left:2084;top:9108;width:30;height:10" coordorigin="2084,9108" coordsize="30,10">
              <v:shape style="position:absolute;left:2084;top:9108;width:30;height:10" coordorigin="2084,9108" coordsize="30,10" path="m2084,9113l2114,9113e" filled="false" stroked="true" strokeweight=".6pt" strokecolor="#000000">
                <v:path arrowok="t"/>
              </v:shape>
            </v:group>
            <v:group style="position:absolute;left:2134;top:9108;width:30;height:10" coordorigin="2134,9108" coordsize="30,10">
              <v:shape style="position:absolute;left:2134;top:9108;width:30;height:10" coordorigin="2134,9108" coordsize="30,10" path="m2134,9113l2164,9113e" filled="false" stroked="true" strokeweight=".6pt" strokecolor="#000000">
                <v:path arrowok="t"/>
              </v:shape>
            </v:group>
            <v:group style="position:absolute;left:2184;top:9108;width:30;height:10" coordorigin="2184,9108" coordsize="30,10">
              <v:shape style="position:absolute;left:2184;top:9108;width:30;height:10" coordorigin="2184,9108" coordsize="30,10" path="m2184,9113l2214,9113e" filled="false" stroked="true" strokeweight=".6pt" strokecolor="#000000">
                <v:path arrowok="t"/>
              </v:shape>
            </v:group>
            <v:group style="position:absolute;left:2234;top:9108;width:30;height:10" coordorigin="2234,9108" coordsize="30,10">
              <v:shape style="position:absolute;left:2234;top:9108;width:30;height:10" coordorigin="2234,9108" coordsize="30,10" path="m2234,9113l2264,9113e" filled="false" stroked="true" strokeweight=".6pt" strokecolor="#000000">
                <v:path arrowok="t"/>
              </v:shape>
            </v:group>
            <v:group style="position:absolute;left:2283;top:9108;width:30;height:10" coordorigin="2283,9108" coordsize="30,10">
              <v:shape style="position:absolute;left:2283;top:9108;width:30;height:10" coordorigin="2283,9108" coordsize="30,10" path="m2283,9113l2313,9113e" filled="false" stroked="true" strokeweight=".6pt" strokecolor="#000000">
                <v:path arrowok="t"/>
              </v:shape>
            </v:group>
            <v:group style="position:absolute;left:2333;top:9108;width:30;height:10" coordorigin="2333,9108" coordsize="30,10">
              <v:shape style="position:absolute;left:2333;top:9108;width:30;height:10" coordorigin="2333,9108" coordsize="30,10" path="m2333,9113l2363,9113e" filled="false" stroked="true" strokeweight=".6pt" strokecolor="#000000">
                <v:path arrowok="t"/>
              </v:shape>
            </v:group>
            <v:group style="position:absolute;left:2383;top:9108;width:30;height:10" coordorigin="2383,9108" coordsize="30,10">
              <v:shape style="position:absolute;left:2383;top:9108;width:30;height:10" coordorigin="2383,9108" coordsize="30,10" path="m2383,9113l2413,9113e" filled="false" stroked="true" strokeweight=".6pt" strokecolor="#000000">
                <v:path arrowok="t"/>
              </v:shape>
            </v:group>
            <v:group style="position:absolute;left:2433;top:9108;width:30;height:10" coordorigin="2433,9108" coordsize="30,10">
              <v:shape style="position:absolute;left:2433;top:9108;width:30;height:10" coordorigin="2433,9108" coordsize="30,10" path="m2433,9113l2463,9113e" filled="false" stroked="true" strokeweight=".6pt" strokecolor="#000000">
                <v:path arrowok="t"/>
              </v:shape>
            </v:group>
            <v:group style="position:absolute;left:2483;top:9108;width:30;height:10" coordorigin="2483,9108" coordsize="30,10">
              <v:shape style="position:absolute;left:2483;top:9108;width:30;height:10" coordorigin="2483,9108" coordsize="30,10" path="m2483,9113l2513,9113e" filled="false" stroked="true" strokeweight=".6pt" strokecolor="#000000">
                <v:path arrowok="t"/>
              </v:shape>
            </v:group>
            <v:group style="position:absolute;left:2533;top:9108;width:30;height:10" coordorigin="2533,9108" coordsize="30,10">
              <v:shape style="position:absolute;left:2533;top:9108;width:30;height:10" coordorigin="2533,9108" coordsize="30,10" path="m2533,9113l2563,9113e" filled="false" stroked="true" strokeweight=".6pt" strokecolor="#000000">
                <v:path arrowok="t"/>
              </v:shape>
            </v:group>
            <v:group style="position:absolute;left:2583;top:9108;width:30;height:10" coordorigin="2583,9108" coordsize="30,10">
              <v:shape style="position:absolute;left:2583;top:9108;width:30;height:10" coordorigin="2583,9108" coordsize="30,10" path="m2583,9113l2613,9113e" filled="false" stroked="true" strokeweight=".6pt" strokecolor="#000000">
                <v:path arrowok="t"/>
              </v:shape>
            </v:group>
            <v:group style="position:absolute;left:2633;top:9108;width:30;height:10" coordorigin="2633,9108" coordsize="30,10">
              <v:shape style="position:absolute;left:2633;top:9108;width:30;height:10" coordorigin="2633,9108" coordsize="30,10" path="m2633,9113l2663,9113e" filled="false" stroked="true" strokeweight=".6pt" strokecolor="#000000">
                <v:path arrowok="t"/>
              </v:shape>
            </v:group>
            <v:group style="position:absolute;left:2683;top:9108;width:30;height:10" coordorigin="2683,9108" coordsize="30,10">
              <v:shape style="position:absolute;left:2683;top:9108;width:30;height:10" coordorigin="2683,9108" coordsize="30,10" path="m2683,9113l2713,9113e" filled="false" stroked="true" strokeweight=".6pt" strokecolor="#000000">
                <v:path arrowok="t"/>
              </v:shape>
            </v:group>
            <v:group style="position:absolute;left:2733;top:9108;width:30;height:10" coordorigin="2733,9108" coordsize="30,10">
              <v:shape style="position:absolute;left:2733;top:9108;width:30;height:10" coordorigin="2733,9108" coordsize="30,10" path="m2733,9113l2763,9113e" filled="false" stroked="true" strokeweight=".6pt" strokecolor="#000000">
                <v:path arrowok="t"/>
              </v:shape>
            </v:group>
            <v:group style="position:absolute;left:2783;top:9108;width:30;height:10" coordorigin="2783,9108" coordsize="30,10">
              <v:shape style="position:absolute;left:2783;top:9108;width:30;height:10" coordorigin="2783,9108" coordsize="30,10" path="m2783,9113l2813,9113e" filled="false" stroked="true" strokeweight=".6pt" strokecolor="#000000">
                <v:path arrowok="t"/>
              </v:shape>
            </v:group>
            <v:group style="position:absolute;left:2833;top:9108;width:30;height:10" coordorigin="2833,9108" coordsize="30,10">
              <v:shape style="position:absolute;left:2833;top:9108;width:30;height:10" coordorigin="2833,9108" coordsize="30,10" path="m2833,9113l2863,9113e" filled="false" stroked="true" strokeweight=".6pt" strokecolor="#000000">
                <v:path arrowok="t"/>
              </v:shape>
            </v:group>
            <v:group style="position:absolute;left:2883;top:9108;width:30;height:10" coordorigin="2883,9108" coordsize="30,10">
              <v:shape style="position:absolute;left:2883;top:9108;width:30;height:10" coordorigin="2883,9108" coordsize="30,10" path="m2883,9113l2913,9113e" filled="false" stroked="true" strokeweight=".6pt" strokecolor="#000000">
                <v:path arrowok="t"/>
              </v:shape>
            </v:group>
            <v:group style="position:absolute;left:2932;top:9108;width:30;height:10" coordorigin="2932,9108" coordsize="30,10">
              <v:shape style="position:absolute;left:2932;top:9108;width:30;height:10" coordorigin="2932,9108" coordsize="30,10" path="m2932,9113l2962,9113e" filled="false" stroked="true" strokeweight=".6pt" strokecolor="#000000">
                <v:path arrowok="t"/>
              </v:shape>
            </v:group>
            <v:group style="position:absolute;left:2982;top:9108;width:30;height:10" coordorigin="2982,9108" coordsize="30,10">
              <v:shape style="position:absolute;left:2982;top:9108;width:30;height:10" coordorigin="2982,9108" coordsize="30,10" path="m2982,9113l3012,9113e" filled="false" stroked="true" strokeweight=".6pt" strokecolor="#000000">
                <v:path arrowok="t"/>
              </v:shape>
            </v:group>
            <v:group style="position:absolute;left:3032;top:9108;width:30;height:10" coordorigin="3032,9108" coordsize="30,10">
              <v:shape style="position:absolute;left:3032;top:9108;width:30;height:10" coordorigin="3032,9108" coordsize="30,10" path="m3032,9113l3062,9113e" filled="false" stroked="true" strokeweight=".6pt" strokecolor="#000000">
                <v:path arrowok="t"/>
              </v:shape>
            </v:group>
            <v:group style="position:absolute;left:3082;top:9108;width:30;height:10" coordorigin="3082,9108" coordsize="30,10">
              <v:shape style="position:absolute;left:3082;top:9108;width:30;height:10" coordorigin="3082,9108" coordsize="30,10" path="m3082,9113l3112,9113e" filled="false" stroked="true" strokeweight=".6pt" strokecolor="#000000">
                <v:path arrowok="t"/>
              </v:shape>
            </v:group>
            <v:group style="position:absolute;left:3132;top:9108;width:30;height:10" coordorigin="3132,9108" coordsize="30,10">
              <v:shape style="position:absolute;left:3132;top:9108;width:30;height:10" coordorigin="3132,9108" coordsize="30,10" path="m3132,9113l3162,9113e" filled="false" stroked="true" strokeweight=".6pt" strokecolor="#000000">
                <v:path arrowok="t"/>
              </v:shape>
            </v:group>
            <v:group style="position:absolute;left:3182;top:9108;width:30;height:10" coordorigin="3182,9108" coordsize="30,10">
              <v:shape style="position:absolute;left:3182;top:9108;width:30;height:10" coordorigin="3182,9108" coordsize="30,10" path="m3182,9113l3212,9113e" filled="false" stroked="true" strokeweight=".6pt" strokecolor="#000000">
                <v:path arrowok="t"/>
              </v:shape>
            </v:group>
            <v:group style="position:absolute;left:3232;top:9108;width:30;height:10" coordorigin="3232,9108" coordsize="30,10">
              <v:shape style="position:absolute;left:3232;top:9108;width:30;height:10" coordorigin="3232,9108" coordsize="30,10" path="m3232,9113l3262,9113e" filled="false" stroked="true" strokeweight=".6pt" strokecolor="#000000">
                <v:path arrowok="t"/>
              </v:shape>
            </v:group>
            <v:group style="position:absolute;left:3282;top:9108;width:30;height:10" coordorigin="3282,9108" coordsize="30,10">
              <v:shape style="position:absolute;left:3282;top:9108;width:30;height:10" coordorigin="3282,9108" coordsize="30,10" path="m3282,9113l3312,9113e" filled="false" stroked="true" strokeweight=".6pt" strokecolor="#000000">
                <v:path arrowok="t"/>
              </v:shape>
            </v:group>
            <v:group style="position:absolute;left:3332;top:9108;width:30;height:10" coordorigin="3332,9108" coordsize="30,10">
              <v:shape style="position:absolute;left:3332;top:9108;width:30;height:10" coordorigin="3332,9108" coordsize="30,10" path="m3332,9113l3362,9113e" filled="false" stroked="true" strokeweight=".6pt" strokecolor="#000000">
                <v:path arrowok="t"/>
              </v:shape>
            </v:group>
            <v:group style="position:absolute;left:3382;top:9108;width:30;height:10" coordorigin="3382,9108" coordsize="30,10">
              <v:shape style="position:absolute;left:3382;top:9108;width:30;height:10" coordorigin="3382,9108" coordsize="30,10" path="m3382,9113l3412,9113e" filled="false" stroked="true" strokeweight=".6pt" strokecolor="#000000">
                <v:path arrowok="t"/>
              </v:shape>
            </v:group>
            <v:group style="position:absolute;left:3432;top:9108;width:30;height:10" coordorigin="3432,9108" coordsize="30,10">
              <v:shape style="position:absolute;left:3432;top:9108;width:30;height:10" coordorigin="3432,9108" coordsize="30,10" path="m3432,9113l3462,9113e" filled="false" stroked="true" strokeweight=".6pt" strokecolor="#000000">
                <v:path arrowok="t"/>
              </v:shape>
            </v:group>
            <v:group style="position:absolute;left:3482;top:9108;width:30;height:10" coordorigin="3482,9108" coordsize="30,10">
              <v:shape style="position:absolute;left:3482;top:9108;width:30;height:10" coordorigin="3482,9108" coordsize="30,10" path="m3482,9113l3512,9113e" filled="false" stroked="true" strokeweight=".6pt" strokecolor="#000000">
                <v:path arrowok="t"/>
              </v:shape>
            </v:group>
            <v:group style="position:absolute;left:3532;top:9108;width:30;height:10" coordorigin="3532,9108" coordsize="30,10">
              <v:shape style="position:absolute;left:3532;top:9108;width:30;height:10" coordorigin="3532,9108" coordsize="30,10" path="m3532,9113l3561,9113e" filled="false" stroked="true" strokeweight=".6pt" strokecolor="#000000">
                <v:path arrowok="t"/>
              </v:shape>
            </v:group>
            <v:group style="position:absolute;left:3581;top:9108;width:30;height:10" coordorigin="3581,9108" coordsize="30,10">
              <v:shape style="position:absolute;left:3581;top:9108;width:30;height:10" coordorigin="3581,9108" coordsize="30,10" path="m3581,9113l3611,9113e" filled="false" stroked="true" strokeweight=".6pt" strokecolor="#000000">
                <v:path arrowok="t"/>
              </v:shape>
            </v:group>
            <v:group style="position:absolute;left:3631;top:9108;width:30;height:10" coordorigin="3631,9108" coordsize="30,10">
              <v:shape style="position:absolute;left:3631;top:9108;width:30;height:10" coordorigin="3631,9108" coordsize="30,10" path="m3631,9113l3661,9113e" filled="false" stroked="true" strokeweight=".6pt" strokecolor="#000000">
                <v:path arrowok="t"/>
              </v:shape>
            </v:group>
            <v:group style="position:absolute;left:3681;top:9108;width:30;height:10" coordorigin="3681,9108" coordsize="30,10">
              <v:shape style="position:absolute;left:3681;top:9108;width:30;height:10" coordorigin="3681,9108" coordsize="30,10" path="m3681,9113l3711,9113e" filled="false" stroked="true" strokeweight=".6pt" strokecolor="#000000">
                <v:path arrowok="t"/>
              </v:shape>
            </v:group>
            <v:group style="position:absolute;left:3731;top:9108;width:30;height:10" coordorigin="3731,9108" coordsize="30,10">
              <v:shape style="position:absolute;left:3731;top:9108;width:30;height:10" coordorigin="3731,9108" coordsize="30,10" path="m3731,9113l3761,9113e" filled="false" stroked="true" strokeweight=".6pt" strokecolor="#000000">
                <v:path arrowok="t"/>
              </v:shape>
            </v:group>
            <v:group style="position:absolute;left:3781;top:9108;width:30;height:10" coordorigin="3781,9108" coordsize="30,10">
              <v:shape style="position:absolute;left:3781;top:9108;width:30;height:10" coordorigin="3781,9108" coordsize="30,10" path="m3781,9113l3811,9113e" filled="false" stroked="true" strokeweight=".6pt" strokecolor="#000000">
                <v:path arrowok="t"/>
              </v:shape>
            </v:group>
            <v:group style="position:absolute;left:3831;top:9108;width:30;height:10" coordorigin="3831,9108" coordsize="30,10">
              <v:shape style="position:absolute;left:3831;top:9108;width:30;height:10" coordorigin="3831,9108" coordsize="30,10" path="m3831,9113l3861,9113e" filled="false" stroked="true" strokeweight=".6pt" strokecolor="#000000">
                <v:path arrowok="t"/>
              </v:shape>
            </v:group>
            <v:group style="position:absolute;left:3881;top:9108;width:30;height:10" coordorigin="3881,9108" coordsize="30,10">
              <v:shape style="position:absolute;left:3881;top:9108;width:30;height:10" coordorigin="3881,9108" coordsize="30,10" path="m3881,9113l3911,9113e" filled="false" stroked="true" strokeweight=".6pt" strokecolor="#000000">
                <v:path arrowok="t"/>
              </v:shape>
            </v:group>
            <v:group style="position:absolute;left:3931;top:9108;width:30;height:10" coordorigin="3931,9108" coordsize="30,10">
              <v:shape style="position:absolute;left:3931;top:9108;width:30;height:10" coordorigin="3931,9108" coordsize="30,10" path="m3931,9113l3961,9113e" filled="false" stroked="true" strokeweight=".6pt" strokecolor="#000000">
                <v:path arrowok="t"/>
              </v:shape>
            </v:group>
            <v:group style="position:absolute;left:3981;top:9108;width:30;height:10" coordorigin="3981,9108" coordsize="30,10">
              <v:shape style="position:absolute;left:3981;top:9108;width:30;height:10" coordorigin="3981,9108" coordsize="30,10" path="m3981,9113l4011,9113e" filled="false" stroked="true" strokeweight=".6pt" strokecolor="#000000">
                <v:path arrowok="t"/>
              </v:shape>
            </v:group>
            <v:group style="position:absolute;left:4031;top:9108;width:30;height:10" coordorigin="4031,9108" coordsize="30,10">
              <v:shape style="position:absolute;left:4031;top:9108;width:30;height:10" coordorigin="4031,9108" coordsize="30,10" path="m4031,9113l4061,9113e" filled="false" stroked="true" strokeweight=".6pt" strokecolor="#000000">
                <v:path arrowok="t"/>
              </v:shape>
            </v:group>
            <v:group style="position:absolute;left:4081;top:9108;width:30;height:10" coordorigin="4081,9108" coordsize="30,10">
              <v:shape style="position:absolute;left:4081;top:9108;width:30;height:10" coordorigin="4081,9108" coordsize="30,10" path="m4081,9113l4111,9113e" filled="false" stroked="true" strokeweight=".6pt" strokecolor="#000000">
                <v:path arrowok="t"/>
              </v:shape>
            </v:group>
            <v:group style="position:absolute;left:4131;top:9108;width:30;height:10" coordorigin="4131,9108" coordsize="30,10">
              <v:shape style="position:absolute;left:4131;top:9108;width:30;height:10" coordorigin="4131,9108" coordsize="30,10" path="m4131,9113l4161,9113e" filled="false" stroked="true" strokeweight=".6pt" strokecolor="#000000">
                <v:path arrowok="t"/>
              </v:shape>
            </v:group>
            <v:group style="position:absolute;left:4181;top:9108;width:30;height:10" coordorigin="4181,9108" coordsize="30,10">
              <v:shape style="position:absolute;left:4181;top:9108;width:30;height:10" coordorigin="4181,9108" coordsize="30,10" path="m4181,9113l4211,9113e" filled="false" stroked="true" strokeweight=".6pt" strokecolor="#000000">
                <v:path arrowok="t"/>
              </v:shape>
            </v:group>
            <v:group style="position:absolute;left:4230;top:9108;width:30;height:10" coordorigin="4230,9108" coordsize="30,10">
              <v:shape style="position:absolute;left:4230;top:9108;width:30;height:10" coordorigin="4230,9108" coordsize="30,10" path="m4230,9113l4260,9113e" filled="false" stroked="true" strokeweight=".6pt" strokecolor="#000000">
                <v:path arrowok="t"/>
              </v:shape>
            </v:group>
            <v:group style="position:absolute;left:4280;top:9108;width:30;height:10" coordorigin="4280,9108" coordsize="30,10">
              <v:shape style="position:absolute;left:4280;top:9108;width:30;height:10" coordorigin="4280,9108" coordsize="30,10" path="m4280,9113l4310,9113e" filled="false" stroked="true" strokeweight=".6pt" strokecolor="#000000">
                <v:path arrowok="t"/>
              </v:shape>
            </v:group>
            <v:group style="position:absolute;left:4330;top:9108;width:30;height:10" coordorigin="4330,9108" coordsize="30,10">
              <v:shape style="position:absolute;left:4330;top:9108;width:30;height:10" coordorigin="4330,9108" coordsize="30,10" path="m4330,9113l4360,9113e" filled="false" stroked="true" strokeweight=".6pt" strokecolor="#000000">
                <v:path arrowok="t"/>
              </v:shape>
            </v:group>
            <v:group style="position:absolute;left:4380;top:9108;width:30;height:10" coordorigin="4380,9108" coordsize="30,10">
              <v:shape style="position:absolute;left:4380;top:9108;width:30;height:10" coordorigin="4380,9108" coordsize="30,10" path="m4380,9113l4410,9113e" filled="false" stroked="true" strokeweight=".6pt" strokecolor="#000000">
                <v:path arrowok="t"/>
              </v:shape>
            </v:group>
            <v:group style="position:absolute;left:4430;top:9108;width:30;height:10" coordorigin="4430,9108" coordsize="30,10">
              <v:shape style="position:absolute;left:4430;top:9108;width:30;height:10" coordorigin="4430,9108" coordsize="30,10" path="m4430,9113l4460,9113e" filled="false" stroked="true" strokeweight=".6pt" strokecolor="#000000">
                <v:path arrowok="t"/>
              </v:shape>
            </v:group>
            <v:group style="position:absolute;left:1145;top:9113;width:20;height:2" coordorigin="1145,9113" coordsize="20,2">
              <v:shape style="position:absolute;left:1145;top:9113;width:20;height:2" coordorigin="1145,9113" coordsize="20,0" path="m1145,9113l1165,9113e" filled="false" stroked="true" strokeweight=".6pt" strokecolor="#000000">
                <v:path arrowok="t"/>
              </v:shape>
            </v:group>
            <v:group style="position:absolute;left:4480;top:9113;width:30;height:2" coordorigin="4480,9113" coordsize="30,2">
              <v:shape style="position:absolute;left:4480;top:9113;width:30;height:2" coordorigin="4480,9113" coordsize="30,0" path="m4480,9113l4510,9113e" filled="false" stroked="true" strokeweight=".6pt" strokecolor="#000000">
                <v:path arrowok="t"/>
              </v:shape>
            </v:group>
            <v:group style="position:absolute;left:1145;top:10636;width:10;height:30" coordorigin="1145,10636" coordsize="10,30">
              <v:shape style="position:absolute;left:1145;top:10636;width:10;height:30" coordorigin="1145,10636" coordsize="10,30" path="m1145,10651l1155,10651e" filled="false" stroked="true" strokeweight="1.59pt" strokecolor="#000000">
                <v:path arrowok="t"/>
              </v:shape>
            </v:group>
            <v:group style="position:absolute;left:1145;top:10586;width:10;height:30" coordorigin="1145,10586" coordsize="10,30">
              <v:shape style="position:absolute;left:1145;top:10586;width:10;height:30" coordorigin="1145,10586" coordsize="10,30" path="m1145,10601l1155,10601e" filled="false" stroked="true" strokeweight="1.59pt" strokecolor="#000000">
                <v:path arrowok="t"/>
              </v:shape>
            </v:group>
            <v:group style="position:absolute;left:1145;top:10537;width:10;height:30" coordorigin="1145,10537" coordsize="10,30">
              <v:shape style="position:absolute;left:1145;top:10537;width:10;height:30" coordorigin="1145,10537" coordsize="10,30" path="m1145,10551l1155,10551e" filled="false" stroked="true" strokeweight="1.59pt" strokecolor="#000000">
                <v:path arrowok="t"/>
              </v:shape>
            </v:group>
            <v:group style="position:absolute;left:1145;top:10487;width:10;height:30" coordorigin="1145,10487" coordsize="10,30">
              <v:shape style="position:absolute;left:1145;top:10487;width:10;height:30" coordorigin="1145,10487" coordsize="10,30" path="m1145,10502l1155,10502e" filled="false" stroked="true" strokeweight="1.59pt" strokecolor="#000000">
                <v:path arrowok="t"/>
              </v:shape>
            </v:group>
            <v:group style="position:absolute;left:1145;top:10437;width:10;height:30" coordorigin="1145,10437" coordsize="10,30">
              <v:shape style="position:absolute;left:1145;top:10437;width:10;height:30" coordorigin="1145,10437" coordsize="10,30" path="m1145,10452l1155,10452e" filled="false" stroked="true" strokeweight="1.59pt" strokecolor="#000000">
                <v:path arrowok="t"/>
              </v:shape>
            </v:group>
            <v:group style="position:absolute;left:1145;top:10388;width:10;height:30" coordorigin="1145,10388" coordsize="10,30">
              <v:shape style="position:absolute;left:1145;top:10388;width:10;height:30" coordorigin="1145,10388" coordsize="10,30" path="m1145,10403l1155,10403e" filled="false" stroked="true" strokeweight="1.59pt" strokecolor="#000000">
                <v:path arrowok="t"/>
              </v:shape>
            </v:group>
            <v:group style="position:absolute;left:1145;top:10338;width:10;height:30" coordorigin="1145,10338" coordsize="10,30">
              <v:shape style="position:absolute;left:1145;top:10338;width:10;height:30" coordorigin="1145,10338" coordsize="10,30" path="m1145,10353l1155,10353e" filled="false" stroked="true" strokeweight="1.59pt" strokecolor="#000000">
                <v:path arrowok="t"/>
              </v:shape>
            </v:group>
            <v:group style="position:absolute;left:1145;top:10289;width:10;height:30" coordorigin="1145,10289" coordsize="10,30">
              <v:shape style="position:absolute;left:1145;top:10289;width:10;height:30" coordorigin="1145,10289" coordsize="10,30" path="m1145,10303l1155,10303e" filled="false" stroked="true" strokeweight="1.59pt" strokecolor="#000000">
                <v:path arrowok="t"/>
              </v:shape>
            </v:group>
            <v:group style="position:absolute;left:1145;top:10239;width:10;height:30" coordorigin="1145,10239" coordsize="10,30">
              <v:shape style="position:absolute;left:1145;top:10239;width:10;height:30" coordorigin="1145,10239" coordsize="10,30" path="m1145,10254l1155,10254e" filled="false" stroked="true" strokeweight="1.59pt" strokecolor="#000000">
                <v:path arrowok="t"/>
              </v:shape>
            </v:group>
            <v:group style="position:absolute;left:1145;top:10189;width:10;height:30" coordorigin="1145,10189" coordsize="10,30">
              <v:shape style="position:absolute;left:1145;top:10189;width:10;height:30" coordorigin="1145,10189" coordsize="10,30" path="m1145,10204l1155,10204e" filled="false" stroked="true" strokeweight="1.59pt" strokecolor="#000000">
                <v:path arrowok="t"/>
              </v:shape>
            </v:group>
            <v:group style="position:absolute;left:1145;top:10140;width:10;height:30" coordorigin="1145,10140" coordsize="10,30">
              <v:shape style="position:absolute;left:1145;top:10140;width:10;height:30" coordorigin="1145,10140" coordsize="10,30" path="m1145,10155l1155,10155e" filled="false" stroked="true" strokeweight="1.59pt" strokecolor="#000000">
                <v:path arrowok="t"/>
              </v:shape>
            </v:group>
            <v:group style="position:absolute;left:1145;top:10090;width:10;height:30" coordorigin="1145,10090" coordsize="10,30">
              <v:shape style="position:absolute;left:1145;top:10090;width:10;height:30" coordorigin="1145,10090" coordsize="10,30" path="m1145,10105l1155,10105e" filled="false" stroked="true" strokeweight="1.59pt" strokecolor="#000000">
                <v:path arrowok="t"/>
              </v:shape>
            </v:group>
            <v:group style="position:absolute;left:1145;top:10040;width:10;height:30" coordorigin="1145,10040" coordsize="10,30">
              <v:shape style="position:absolute;left:1145;top:10040;width:10;height:30" coordorigin="1145,10040" coordsize="10,30" path="m1145,10055l1155,10055e" filled="false" stroked="true" strokeweight="1.59pt" strokecolor="#000000">
                <v:path arrowok="t"/>
              </v:shape>
            </v:group>
            <v:group style="position:absolute;left:1145;top:9991;width:10;height:30" coordorigin="1145,9991" coordsize="10,30">
              <v:shape style="position:absolute;left:1145;top:9991;width:10;height:30" coordorigin="1145,9991" coordsize="10,30" path="m1145,10006l1155,10006e" filled="false" stroked="true" strokeweight="1.59pt" strokecolor="#000000">
                <v:path arrowok="t"/>
              </v:shape>
            </v:group>
            <v:group style="position:absolute;left:1145;top:9941;width:10;height:30" coordorigin="1145,9941" coordsize="10,30">
              <v:shape style="position:absolute;left:1145;top:9941;width:10;height:30" coordorigin="1145,9941" coordsize="10,30" path="m1145,9956l1155,9956e" filled="false" stroked="true" strokeweight="1.59pt" strokecolor="#000000">
                <v:path arrowok="t"/>
              </v:shape>
            </v:group>
            <v:group style="position:absolute;left:1145;top:9892;width:10;height:30" coordorigin="1145,9892" coordsize="10,30">
              <v:shape style="position:absolute;left:1145;top:9892;width:10;height:30" coordorigin="1145,9892" coordsize="10,30" path="m1145,9907l1155,9907e" filled="false" stroked="true" strokeweight="1.59pt" strokecolor="#000000">
                <v:path arrowok="t"/>
              </v:shape>
            </v:group>
            <v:group style="position:absolute;left:1145;top:9842;width:10;height:30" coordorigin="1145,9842" coordsize="10,30">
              <v:shape style="position:absolute;left:1145;top:9842;width:10;height:30" coordorigin="1145,9842" coordsize="10,30" path="m1145,9857l1155,9857e" filled="false" stroked="true" strokeweight="1.59pt" strokecolor="#000000">
                <v:path arrowok="t"/>
              </v:shape>
            </v:group>
            <v:group style="position:absolute;left:1145;top:9792;width:10;height:30" coordorigin="1145,9792" coordsize="10,30">
              <v:shape style="position:absolute;left:1145;top:9792;width:10;height:30" coordorigin="1145,9792" coordsize="10,30" path="m1145,9807l1155,9807e" filled="false" stroked="true" strokeweight="1.59pt" strokecolor="#000000">
                <v:path arrowok="t"/>
              </v:shape>
            </v:group>
            <v:group style="position:absolute;left:1145;top:9743;width:10;height:30" coordorigin="1145,9743" coordsize="10,30">
              <v:shape style="position:absolute;left:1145;top:9743;width:10;height:30" coordorigin="1145,9743" coordsize="10,30" path="m1145,9758l1155,9758e" filled="false" stroked="true" strokeweight="1.59pt" strokecolor="#000000">
                <v:path arrowok="t"/>
              </v:shape>
            </v:group>
            <v:group style="position:absolute;left:1145;top:9693;width:10;height:30" coordorigin="1145,9693" coordsize="10,30">
              <v:shape style="position:absolute;left:1145;top:9693;width:10;height:30" coordorigin="1145,9693" coordsize="10,30" path="m1145,9708l1155,9708e" filled="false" stroked="true" strokeweight="1.59pt" strokecolor="#000000">
                <v:path arrowok="t"/>
              </v:shape>
            </v:group>
            <v:group style="position:absolute;left:1145;top:9644;width:10;height:30" coordorigin="1145,9644" coordsize="10,30">
              <v:shape style="position:absolute;left:1145;top:9644;width:10;height:30" coordorigin="1145,9644" coordsize="10,30" path="m1145,9659l1155,9659e" filled="false" stroked="true" strokeweight="1.59pt" strokecolor="#000000">
                <v:path arrowok="t"/>
              </v:shape>
            </v:group>
            <v:group style="position:absolute;left:1145;top:9594;width:10;height:30" coordorigin="1145,9594" coordsize="10,30">
              <v:shape style="position:absolute;left:1145;top:9594;width:10;height:30" coordorigin="1145,9594" coordsize="10,30" path="m1145,9609l1155,9609e" filled="false" stroked="true" strokeweight="1.59pt" strokecolor="#000000">
                <v:path arrowok="t"/>
              </v:shape>
            </v:group>
            <v:group style="position:absolute;left:1145;top:9544;width:10;height:30" coordorigin="1145,9544" coordsize="10,30">
              <v:shape style="position:absolute;left:1145;top:9544;width:10;height:30" coordorigin="1145,9544" coordsize="10,30" path="m1145,9559l1155,9559e" filled="false" stroked="true" strokeweight="1.59pt" strokecolor="#000000">
                <v:path arrowok="t"/>
              </v:shape>
            </v:group>
            <v:group style="position:absolute;left:1145;top:9495;width:10;height:30" coordorigin="1145,9495" coordsize="10,30">
              <v:shape style="position:absolute;left:1145;top:9495;width:10;height:30" coordorigin="1145,9495" coordsize="10,30" path="m1145,9510l1155,9510e" filled="false" stroked="true" strokeweight="1.59pt" strokecolor="#000000">
                <v:path arrowok="t"/>
              </v:shape>
            </v:group>
            <v:group style="position:absolute;left:1145;top:9445;width:10;height:30" coordorigin="1145,9445" coordsize="10,30">
              <v:shape style="position:absolute;left:1145;top:9445;width:10;height:30" coordorigin="1145,9445" coordsize="10,30" path="m1145,9460l1155,9460e" filled="false" stroked="true" strokeweight="1.59pt" strokecolor="#000000">
                <v:path arrowok="t"/>
              </v:shape>
            </v:group>
            <v:group style="position:absolute;left:1145;top:9396;width:10;height:30" coordorigin="1145,9396" coordsize="10,30">
              <v:shape style="position:absolute;left:1145;top:9396;width:10;height:30" coordorigin="1145,9396" coordsize="10,30" path="m1145,9410l1155,9410e" filled="false" stroked="true" strokeweight="1.59pt" strokecolor="#000000">
                <v:path arrowok="t"/>
              </v:shape>
            </v:group>
            <v:group style="position:absolute;left:1145;top:9346;width:10;height:30" coordorigin="1145,9346" coordsize="10,30">
              <v:shape style="position:absolute;left:1145;top:9346;width:10;height:30" coordorigin="1145,9346" coordsize="10,30" path="m1145,9361l1155,9361e" filled="false" stroked="true" strokeweight="1.59pt" strokecolor="#000000">
                <v:path arrowok="t"/>
              </v:shape>
            </v:group>
            <v:group style="position:absolute;left:1145;top:9296;width:10;height:30" coordorigin="1145,9296" coordsize="10,30">
              <v:shape style="position:absolute;left:1145;top:9296;width:10;height:30" coordorigin="1145,9296" coordsize="10,30" path="m1145,9311l1155,9311e" filled="false" stroked="true" strokeweight="1.59pt" strokecolor="#000000">
                <v:path arrowok="t"/>
              </v:shape>
            </v:group>
            <v:group style="position:absolute;left:1145;top:9247;width:10;height:30" coordorigin="1145,9247" coordsize="10,30">
              <v:shape style="position:absolute;left:1145;top:9247;width:10;height:30" coordorigin="1145,9247" coordsize="10,30" path="m1145,9262l1155,9262e" filled="false" stroked="true" strokeweight="1.59pt" strokecolor="#000000">
                <v:path arrowok="t"/>
              </v:shape>
            </v:group>
            <v:group style="position:absolute;left:1145;top:9197;width:10;height:30" coordorigin="1145,9197" coordsize="10,30">
              <v:shape style="position:absolute;left:1145;top:9197;width:10;height:30" coordorigin="1145,9197" coordsize="10,30" path="m1145,9212l1155,9212e" filled="false" stroked="true" strokeweight="1.59pt" strokecolor="#000000">
                <v:path arrowok="t"/>
              </v:shape>
            </v:group>
            <v:group style="position:absolute;left:1145;top:9148;width:10;height:30" coordorigin="1145,9148" coordsize="10,30">
              <v:shape style="position:absolute;left:1145;top:9148;width:10;height:30" coordorigin="1145,9148" coordsize="10,30" path="m1145,9162l1155,9162e" filled="false" stroked="true" strokeweight="1.59pt" strokecolor="#000000">
                <v:path arrowok="t"/>
              </v:shape>
            </v:group>
            <v:group style="position:absolute;left:4530;top:9108;width:30;height:10" coordorigin="4530,9108" coordsize="30,10">
              <v:shape style="position:absolute;left:4530;top:9108;width:30;height:10" coordorigin="4530,9108" coordsize="30,10" path="m4530,9113l4560,9113e" filled="false" stroked="true" strokeweight=".6pt" strokecolor="#000000">
                <v:path arrowok="t"/>
              </v:shape>
            </v:group>
            <v:group style="position:absolute;left:4580;top:9108;width:30;height:10" coordorigin="4580,9108" coordsize="30,10">
              <v:shape style="position:absolute;left:4580;top:9108;width:30;height:10" coordorigin="4580,9108" coordsize="30,10" path="m4580,9113l4610,9113e" filled="false" stroked="true" strokeweight=".6pt" strokecolor="#000000">
                <v:path arrowok="t"/>
              </v:shape>
            </v:group>
            <v:group style="position:absolute;left:4630;top:9108;width:30;height:10" coordorigin="4630,9108" coordsize="30,10">
              <v:shape style="position:absolute;left:4630;top:9108;width:30;height:10" coordorigin="4630,9108" coordsize="30,10" path="m4630,9113l4660,9113e" filled="false" stroked="true" strokeweight=".6pt" strokecolor="#000000">
                <v:path arrowok="t"/>
              </v:shape>
            </v:group>
            <v:group style="position:absolute;left:4680;top:9108;width:30;height:10" coordorigin="4680,9108" coordsize="30,10">
              <v:shape style="position:absolute;left:4680;top:9108;width:30;height:10" coordorigin="4680,9108" coordsize="30,10" path="m4680,9113l4710,9113e" filled="false" stroked="true" strokeweight=".6pt" strokecolor="#000000">
                <v:path arrowok="t"/>
              </v:shape>
            </v:group>
            <v:group style="position:absolute;left:4730;top:9108;width:30;height:10" coordorigin="4730,9108" coordsize="30,10">
              <v:shape style="position:absolute;left:4730;top:9108;width:30;height:10" coordorigin="4730,9108" coordsize="30,10" path="m4730,9113l4760,9113e" filled="false" stroked="true" strokeweight=".6pt" strokecolor="#000000">
                <v:path arrowok="t"/>
              </v:shape>
            </v:group>
            <v:group style="position:absolute;left:4780;top:9108;width:30;height:10" coordorigin="4780,9108" coordsize="30,10">
              <v:shape style="position:absolute;left:4780;top:9108;width:30;height:10" coordorigin="4780,9108" coordsize="30,10" path="m4780,9113l4810,9113e" filled="false" stroked="true" strokeweight=".6pt" strokecolor="#000000">
                <v:path arrowok="t"/>
              </v:shape>
            </v:group>
            <v:group style="position:absolute;left:4830;top:9108;width:30;height:10" coordorigin="4830,9108" coordsize="30,10">
              <v:shape style="position:absolute;left:4830;top:9108;width:30;height:10" coordorigin="4830,9108" coordsize="30,10" path="m4830,9113l4860,9113e" filled="false" stroked="true" strokeweight=".6pt" strokecolor="#000000">
                <v:path arrowok="t"/>
              </v:shape>
            </v:group>
            <v:group style="position:absolute;left:4879;top:9108;width:30;height:10" coordorigin="4879,9108" coordsize="30,10">
              <v:shape style="position:absolute;left:4879;top:9108;width:30;height:10" coordorigin="4879,9108" coordsize="30,10" path="m4879,9113l4909,9113e" filled="false" stroked="true" strokeweight=".6pt" strokecolor="#000000">
                <v:path arrowok="t"/>
              </v:shape>
            </v:group>
            <v:group style="position:absolute;left:4929;top:9108;width:30;height:10" coordorigin="4929,9108" coordsize="30,10">
              <v:shape style="position:absolute;left:4929;top:9108;width:30;height:10" coordorigin="4929,9108" coordsize="30,10" path="m4929,9113l4959,9113e" filled="false" stroked="true" strokeweight=".6pt" strokecolor="#000000">
                <v:path arrowok="t"/>
              </v:shape>
            </v:group>
            <v:group style="position:absolute;left:4979;top:9108;width:30;height:10" coordorigin="4979,9108" coordsize="30,10">
              <v:shape style="position:absolute;left:4979;top:9108;width:30;height:10" coordorigin="4979,9108" coordsize="30,10" path="m4979,9113l5009,9113e" filled="false" stroked="true" strokeweight=".6pt" strokecolor="#000000">
                <v:path arrowok="t"/>
              </v:shape>
            </v:group>
            <v:group style="position:absolute;left:5029;top:9108;width:30;height:10" coordorigin="5029,9108" coordsize="30,10">
              <v:shape style="position:absolute;left:5029;top:9108;width:30;height:10" coordorigin="5029,9108" coordsize="30,10" path="m5029,9113l5059,9113e" filled="false" stroked="true" strokeweight=".6pt" strokecolor="#000000">
                <v:path arrowok="t"/>
              </v:shape>
            </v:group>
            <v:group style="position:absolute;left:5079;top:9108;width:30;height:10" coordorigin="5079,9108" coordsize="30,10">
              <v:shape style="position:absolute;left:5079;top:9108;width:30;height:10" coordorigin="5079,9108" coordsize="30,10" path="m5079,9113l5109,9113e" filled="false" stroked="true" strokeweight=".6pt" strokecolor="#000000">
                <v:path arrowok="t"/>
              </v:shape>
            </v:group>
            <v:group style="position:absolute;left:5129;top:9108;width:30;height:10" coordorigin="5129,9108" coordsize="30,10">
              <v:shape style="position:absolute;left:5129;top:9108;width:30;height:10" coordorigin="5129,9108" coordsize="30,10" path="m5129,9113l5159,9113e" filled="false" stroked="true" strokeweight=".6pt" strokecolor="#000000">
                <v:path arrowok="t"/>
              </v:shape>
            </v:group>
            <v:group style="position:absolute;left:5179;top:9108;width:30;height:10" coordorigin="5179,9108" coordsize="30,10">
              <v:shape style="position:absolute;left:5179;top:9108;width:30;height:10" coordorigin="5179,9108" coordsize="30,10" path="m5179,9113l5209,9113e" filled="false" stroked="true" strokeweight=".6pt" strokecolor="#000000">
                <v:path arrowok="t"/>
              </v:shape>
            </v:group>
            <v:group style="position:absolute;left:5229;top:9108;width:30;height:10" coordorigin="5229,9108" coordsize="30,10">
              <v:shape style="position:absolute;left:5229;top:9108;width:30;height:10" coordorigin="5229,9108" coordsize="30,10" path="m5229,9113l5259,9113e" filled="false" stroked="true" strokeweight=".6pt" strokecolor="#000000">
                <v:path arrowok="t"/>
              </v:shape>
            </v:group>
            <v:group style="position:absolute;left:5279;top:9108;width:30;height:10" coordorigin="5279,9108" coordsize="30,10">
              <v:shape style="position:absolute;left:5279;top:9108;width:30;height:10" coordorigin="5279,9108" coordsize="30,10" path="m5279,9113l5309,9113e" filled="false" stroked="true" strokeweight=".6pt" strokecolor="#000000">
                <v:path arrowok="t"/>
              </v:shape>
            </v:group>
            <v:group style="position:absolute;left:5329;top:9108;width:30;height:10" coordorigin="5329,9108" coordsize="30,10">
              <v:shape style="position:absolute;left:5329;top:9108;width:30;height:10" coordorigin="5329,9108" coordsize="30,10" path="m5329,9113l5359,9113e" filled="false" stroked="true" strokeweight=".6pt" strokecolor="#000000">
                <v:path arrowok="t"/>
              </v:shape>
            </v:group>
            <v:group style="position:absolute;left:5379;top:9108;width:30;height:10" coordorigin="5379,9108" coordsize="30,10">
              <v:shape style="position:absolute;left:5379;top:9108;width:30;height:10" coordorigin="5379,9108" coordsize="30,10" path="m5379,9113l5409,9113e" filled="false" stroked="true" strokeweight=".6pt" strokecolor="#000000">
                <v:path arrowok="t"/>
              </v:shape>
            </v:group>
            <v:group style="position:absolute;left:5429;top:9108;width:30;height:10" coordorigin="5429,9108" coordsize="30,10">
              <v:shape style="position:absolute;left:5429;top:9108;width:30;height:10" coordorigin="5429,9108" coordsize="30,10" path="m5429,9113l5459,9113e" filled="false" stroked="true" strokeweight=".6pt" strokecolor="#000000">
                <v:path arrowok="t"/>
              </v:shape>
            </v:group>
            <v:group style="position:absolute;left:5479;top:9108;width:30;height:10" coordorigin="5479,9108" coordsize="30,10">
              <v:shape style="position:absolute;left:5479;top:9108;width:30;height:10" coordorigin="5479,9108" coordsize="30,10" path="m5479,9113l5509,9113e" filled="false" stroked="true" strokeweight=".6pt" strokecolor="#000000">
                <v:path arrowok="t"/>
              </v:shape>
            </v:group>
            <v:group style="position:absolute;left:5528;top:9108;width:30;height:10" coordorigin="5528,9108" coordsize="30,10">
              <v:shape style="position:absolute;left:5528;top:9108;width:30;height:10" coordorigin="5528,9108" coordsize="30,10" path="m5528,9113l5558,9113e" filled="false" stroked="true" strokeweight=".6pt" strokecolor="#000000">
                <v:path arrowok="t"/>
              </v:shape>
            </v:group>
            <v:group style="position:absolute;left:5578;top:9108;width:30;height:10" coordorigin="5578,9108" coordsize="30,10">
              <v:shape style="position:absolute;left:5578;top:9108;width:30;height:10" coordorigin="5578,9108" coordsize="30,10" path="m5578,9113l5608,9113e" filled="false" stroked="true" strokeweight=".6pt" strokecolor="#000000">
                <v:path arrowok="t"/>
              </v:shape>
            </v:group>
            <v:group style="position:absolute;left:5628;top:9108;width:30;height:10" coordorigin="5628,9108" coordsize="30,10">
              <v:shape style="position:absolute;left:5628;top:9108;width:30;height:10" coordorigin="5628,9108" coordsize="30,10" path="m5628,9113l5658,9113e" filled="false" stroked="true" strokeweight=".6pt" strokecolor="#000000">
                <v:path arrowok="t"/>
              </v:shape>
            </v:group>
            <v:group style="position:absolute;left:5678;top:9108;width:30;height:10" coordorigin="5678,9108" coordsize="30,10">
              <v:shape style="position:absolute;left:5678;top:9108;width:30;height:10" coordorigin="5678,9108" coordsize="30,10" path="m5678,9113l5708,9113e" filled="false" stroked="true" strokeweight=".6pt" strokecolor="#000000">
                <v:path arrowok="t"/>
              </v:shape>
            </v:group>
            <v:group style="position:absolute;left:5728;top:9108;width:30;height:10" coordorigin="5728,9108" coordsize="30,10">
              <v:shape style="position:absolute;left:5728;top:9108;width:30;height:10" coordorigin="5728,9108" coordsize="30,10" path="m5728,9113l5758,9113e" filled="false" stroked="true" strokeweight=".6pt" strokecolor="#000000">
                <v:path arrowok="t"/>
              </v:shape>
            </v:group>
            <v:group style="position:absolute;left:5778;top:9108;width:30;height:10" coordorigin="5778,9108" coordsize="30,10">
              <v:shape style="position:absolute;left:5778;top:9108;width:30;height:10" coordorigin="5778,9108" coordsize="30,10" path="m5778,9113l5808,9113e" filled="false" stroked="true" strokeweight=".6pt" strokecolor="#000000">
                <v:path arrowok="t"/>
              </v:shape>
            </v:group>
            <v:group style="position:absolute;left:5828;top:9108;width:30;height:10" coordorigin="5828,9108" coordsize="30,10">
              <v:shape style="position:absolute;left:5828;top:9108;width:30;height:10" coordorigin="5828,9108" coordsize="30,10" path="m5828,9113l5858,9113e" filled="false" stroked="true" strokeweight=".6pt" strokecolor="#000000">
                <v:path arrowok="t"/>
              </v:shape>
            </v:group>
            <v:group style="position:absolute;left:5878;top:9108;width:30;height:10" coordorigin="5878,9108" coordsize="30,10">
              <v:shape style="position:absolute;left:5878;top:9108;width:30;height:10" coordorigin="5878,9108" coordsize="30,10" path="m5878,9113l5908,9113e" filled="false" stroked="true" strokeweight=".6pt" strokecolor="#000000">
                <v:path arrowok="t"/>
              </v:shape>
            </v:group>
            <v:group style="position:absolute;left:5928;top:9108;width:30;height:10" coordorigin="5928,9108" coordsize="30,10">
              <v:shape style="position:absolute;left:5928;top:9108;width:30;height:10" coordorigin="5928,9108" coordsize="30,10" path="m5928,9113l5958,9113e" filled="false" stroked="true" strokeweight=".6pt" strokecolor="#000000">
                <v:path arrowok="t"/>
              </v:shape>
            </v:group>
            <v:group style="position:absolute;left:5978;top:9108;width:30;height:10" coordorigin="5978,9108" coordsize="30,10">
              <v:shape style="position:absolute;left:5978;top:9108;width:30;height:10" coordorigin="5978,9108" coordsize="30,10" path="m5978,9113l6008,9113e" filled="false" stroked="true" strokeweight=".6pt" strokecolor="#000000">
                <v:path arrowok="t"/>
              </v:shape>
            </v:group>
            <v:group style="position:absolute;left:6028;top:9108;width:30;height:10" coordorigin="6028,9108" coordsize="30,10">
              <v:shape style="position:absolute;left:6028;top:9108;width:30;height:10" coordorigin="6028,9108" coordsize="30,10" path="m6028,9113l6058,9113e" filled="false" stroked="true" strokeweight=".6pt" strokecolor="#000000">
                <v:path arrowok="t"/>
              </v:shape>
            </v:group>
            <v:group style="position:absolute;left:6078;top:9108;width:30;height:10" coordorigin="6078,9108" coordsize="30,10">
              <v:shape style="position:absolute;left:6078;top:9108;width:30;height:10" coordorigin="6078,9108" coordsize="30,10" path="m6078,9113l6108,9113e" filled="false" stroked="true" strokeweight=".6pt" strokecolor="#000000">
                <v:path arrowok="t"/>
              </v:shape>
            </v:group>
            <v:group style="position:absolute;left:6128;top:9108;width:30;height:10" coordorigin="6128,9108" coordsize="30,10">
              <v:shape style="position:absolute;left:6128;top:9108;width:30;height:10" coordorigin="6128,9108" coordsize="30,10" path="m6128,9113l6158,9113e" filled="false" stroked="true" strokeweight=".6pt" strokecolor="#000000">
                <v:path arrowok="t"/>
              </v:shape>
            </v:group>
            <v:group style="position:absolute;left:6177;top:9108;width:30;height:10" coordorigin="6177,9108" coordsize="30,10">
              <v:shape style="position:absolute;left:6177;top:9108;width:30;height:10" coordorigin="6177,9108" coordsize="30,10" path="m6177,9113l6207,9113e" filled="false" stroked="true" strokeweight=".6pt" strokecolor="#000000">
                <v:path arrowok="t"/>
              </v:shape>
            </v:group>
            <v:group style="position:absolute;left:6227;top:9108;width:30;height:10" coordorigin="6227,9108" coordsize="30,10">
              <v:shape style="position:absolute;left:6227;top:9108;width:30;height:10" coordorigin="6227,9108" coordsize="30,10" path="m6227,9113l6257,9113e" filled="false" stroked="true" strokeweight=".6pt" strokecolor="#000000">
                <v:path arrowok="t"/>
              </v:shape>
            </v:group>
            <v:group style="position:absolute;left:6277;top:9108;width:30;height:10" coordorigin="6277,9108" coordsize="30,10">
              <v:shape style="position:absolute;left:6277;top:9108;width:30;height:10" coordorigin="6277,9108" coordsize="30,10" path="m6277,9113l6307,9113e" filled="false" stroked="true" strokeweight=".6pt" strokecolor="#000000">
                <v:path arrowok="t"/>
              </v:shape>
            </v:group>
            <v:group style="position:absolute;left:6327;top:9108;width:30;height:10" coordorigin="6327,9108" coordsize="30,10">
              <v:shape style="position:absolute;left:6327;top:9108;width:30;height:10" coordorigin="6327,9108" coordsize="30,10" path="m6327,9113l6357,9113e" filled="false" stroked="true" strokeweight=".6pt" strokecolor="#000000">
                <v:path arrowok="t"/>
              </v:shape>
            </v:group>
            <v:group style="position:absolute;left:6377;top:9108;width:30;height:10" coordorigin="6377,9108" coordsize="30,10">
              <v:shape style="position:absolute;left:6377;top:9108;width:30;height:10" coordorigin="6377,9108" coordsize="30,10" path="m6377,9113l6407,9113e" filled="false" stroked="true" strokeweight=".6pt" strokecolor="#000000">
                <v:path arrowok="t"/>
              </v:shape>
            </v:group>
            <v:group style="position:absolute;left:6427;top:9108;width:30;height:10" coordorigin="6427,9108" coordsize="30,10">
              <v:shape style="position:absolute;left:6427;top:9108;width:30;height:10" coordorigin="6427,9108" coordsize="30,10" path="m6427,9113l6457,9113e" filled="false" stroked="true" strokeweight=".6pt" strokecolor="#000000">
                <v:path arrowok="t"/>
              </v:shape>
            </v:group>
            <v:group style="position:absolute;left:6477;top:9108;width:30;height:10" coordorigin="6477,9108" coordsize="30,10">
              <v:shape style="position:absolute;left:6477;top:9108;width:30;height:10" coordorigin="6477,9108" coordsize="30,10" path="m6477,9113l6507,9113e" filled="false" stroked="true" strokeweight=".6pt" strokecolor="#000000">
                <v:path arrowok="t"/>
              </v:shape>
            </v:group>
            <v:group style="position:absolute;left:6527;top:9108;width:30;height:10" coordorigin="6527,9108" coordsize="30,10">
              <v:shape style="position:absolute;left:6527;top:9108;width:30;height:10" coordorigin="6527,9108" coordsize="30,10" path="m6527,9113l6557,9113e" filled="false" stroked="true" strokeweight=".6pt" strokecolor="#000000">
                <v:path arrowok="t"/>
              </v:shape>
            </v:group>
            <v:group style="position:absolute;left:6577;top:9108;width:30;height:10" coordorigin="6577,9108" coordsize="30,10">
              <v:shape style="position:absolute;left:6577;top:9108;width:30;height:10" coordorigin="6577,9108" coordsize="30,10" path="m6577,9113l6607,9113e" filled="false" stroked="true" strokeweight=".6pt" strokecolor="#000000">
                <v:path arrowok="t"/>
              </v:shape>
            </v:group>
            <v:group style="position:absolute;left:6627;top:9108;width:30;height:10" coordorigin="6627,9108" coordsize="30,10">
              <v:shape style="position:absolute;left:6627;top:9108;width:30;height:10" coordorigin="6627,9108" coordsize="30,10" path="m6627,9113l6657,9113e" filled="false" stroked="true" strokeweight=".6pt" strokecolor="#000000">
                <v:path arrowok="t"/>
              </v:shape>
            </v:group>
            <v:group style="position:absolute;left:6677;top:9108;width:30;height:10" coordorigin="6677,9108" coordsize="30,10">
              <v:shape style="position:absolute;left:6677;top:9108;width:30;height:10" coordorigin="6677,9108" coordsize="30,10" path="m6677,9113l6707,9113e" filled="false" stroked="true" strokeweight=".6pt" strokecolor="#000000">
                <v:path arrowok="t"/>
              </v:shape>
            </v:group>
            <v:group style="position:absolute;left:6727;top:9108;width:30;height:10" coordorigin="6727,9108" coordsize="30,10">
              <v:shape style="position:absolute;left:6727;top:9108;width:30;height:10" coordorigin="6727,9108" coordsize="30,10" path="m6727,9113l6757,9113e" filled="false" stroked="true" strokeweight=".6pt" strokecolor="#000000">
                <v:path arrowok="t"/>
              </v:shape>
            </v:group>
            <v:group style="position:absolute;left:6777;top:9108;width:30;height:10" coordorigin="6777,9108" coordsize="30,10">
              <v:shape style="position:absolute;left:6777;top:9108;width:30;height:10" coordorigin="6777,9108" coordsize="30,10" path="m6777,9113l6807,9113e" filled="false" stroked="true" strokeweight=".6pt" strokecolor="#000000">
                <v:path arrowok="t"/>
              </v:shape>
            </v:group>
            <v:group style="position:absolute;left:6827;top:9108;width:30;height:10" coordorigin="6827,9108" coordsize="30,10">
              <v:shape style="position:absolute;left:6827;top:9108;width:30;height:10" coordorigin="6827,9108" coordsize="30,10" path="m6827,9113l6856,9113e" filled="false" stroked="true" strokeweight=".6pt" strokecolor="#000000">
                <v:path arrowok="t"/>
              </v:shape>
            </v:group>
            <v:group style="position:absolute;left:6876;top:9108;width:30;height:10" coordorigin="6876,9108" coordsize="30,10">
              <v:shape style="position:absolute;left:6876;top:9108;width:30;height:10" coordorigin="6876,9108" coordsize="30,10" path="m6876,9113l6906,9113e" filled="false" stroked="true" strokeweight=".6pt" strokecolor="#000000">
                <v:path arrowok="t"/>
              </v:shape>
            </v:group>
            <v:group style="position:absolute;left:6926;top:9108;width:30;height:10" coordorigin="6926,9108" coordsize="30,10">
              <v:shape style="position:absolute;left:6926;top:9108;width:30;height:10" coordorigin="6926,9108" coordsize="30,10" path="m6926,9113l6956,9113e" filled="false" stroked="true" strokeweight=".6pt" strokecolor="#000000">
                <v:path arrowok="t"/>
              </v:shape>
            </v:group>
            <v:group style="position:absolute;left:6976;top:9108;width:30;height:10" coordorigin="6976,9108" coordsize="30,10">
              <v:shape style="position:absolute;left:6976;top:9108;width:30;height:10" coordorigin="6976,9108" coordsize="30,10" path="m6976,9113l7006,9113e" filled="false" stroked="true" strokeweight=".6pt" strokecolor="#000000">
                <v:path arrowok="t"/>
              </v:shape>
            </v:group>
            <v:group style="position:absolute;left:7026;top:9108;width:30;height:10" coordorigin="7026,9108" coordsize="30,10">
              <v:shape style="position:absolute;left:7026;top:9108;width:30;height:10" coordorigin="7026,9108" coordsize="30,10" path="m7026,9113l7056,9113e" filled="false" stroked="true" strokeweight=".6pt" strokecolor="#000000">
                <v:path arrowok="t"/>
              </v:shape>
            </v:group>
            <v:group style="position:absolute;left:7076;top:9108;width:30;height:10" coordorigin="7076,9108" coordsize="30,10">
              <v:shape style="position:absolute;left:7076;top:9108;width:30;height:10" coordorigin="7076,9108" coordsize="30,10" path="m7076,9113l7106,9113e" filled="false" stroked="true" strokeweight=".6pt" strokecolor="#000000">
                <v:path arrowok="t"/>
              </v:shape>
            </v:group>
            <v:group style="position:absolute;left:7126;top:9108;width:30;height:10" coordorigin="7126,9108" coordsize="30,10">
              <v:shape style="position:absolute;left:7126;top:9108;width:30;height:10" coordorigin="7126,9108" coordsize="30,10" path="m7126,9113l7156,9113e" filled="false" stroked="true" strokeweight=".6pt" strokecolor="#000000">
                <v:path arrowok="t"/>
              </v:shape>
            </v:group>
            <v:group style="position:absolute;left:7176;top:9108;width:30;height:10" coordorigin="7176,9108" coordsize="30,10">
              <v:shape style="position:absolute;left:7176;top:9108;width:30;height:10" coordorigin="7176,9108" coordsize="30,10" path="m7176,9113l7206,9113e" filled="false" stroked="true" strokeweight=".6pt" strokecolor="#000000">
                <v:path arrowok="t"/>
              </v:shape>
            </v:group>
            <v:group style="position:absolute;left:7226;top:9108;width:30;height:10" coordorigin="7226,9108" coordsize="30,10">
              <v:shape style="position:absolute;left:7226;top:9108;width:30;height:10" coordorigin="7226,9108" coordsize="30,10" path="m7226,9113l7256,9113e" filled="false" stroked="true" strokeweight=".6pt" strokecolor="#000000">
                <v:path arrowok="t"/>
              </v:shape>
            </v:group>
            <v:group style="position:absolute;left:7276;top:9108;width:30;height:10" coordorigin="7276,9108" coordsize="30,10">
              <v:shape style="position:absolute;left:7276;top:9108;width:30;height:10" coordorigin="7276,9108" coordsize="30,10" path="m7276,9113l7306,9113e" filled="false" stroked="true" strokeweight=".6pt" strokecolor="#000000">
                <v:path arrowok="t"/>
              </v:shape>
            </v:group>
            <v:group style="position:absolute;left:7326;top:9108;width:30;height:10" coordorigin="7326,9108" coordsize="30,10">
              <v:shape style="position:absolute;left:7326;top:9108;width:30;height:10" coordorigin="7326,9108" coordsize="30,10" path="m7326,9113l7356,9113e" filled="false" stroked="true" strokeweight=".6pt" strokecolor="#000000">
                <v:path arrowok="t"/>
              </v:shape>
            </v:group>
            <v:group style="position:absolute;left:7376;top:9108;width:30;height:10" coordorigin="7376,9108" coordsize="30,10">
              <v:shape style="position:absolute;left:7376;top:9108;width:30;height:10" coordorigin="7376,9108" coordsize="30,10" path="m7376,9113l7406,9113e" filled="false" stroked="true" strokeweight=".6pt" strokecolor="#000000">
                <v:path arrowok="t"/>
              </v:shape>
            </v:group>
            <v:group style="position:absolute;left:7426;top:9108;width:30;height:10" coordorigin="7426,9108" coordsize="30,10">
              <v:shape style="position:absolute;left:7426;top:9108;width:30;height:10" coordorigin="7426,9108" coordsize="30,10" path="m7426,9113l7456,9113e" filled="false" stroked="true" strokeweight=".6pt" strokecolor="#000000">
                <v:path arrowok="t"/>
              </v:shape>
            </v:group>
            <v:group style="position:absolute;left:7476;top:9108;width:30;height:10" coordorigin="7476,9108" coordsize="30,10">
              <v:shape style="position:absolute;left:7476;top:9108;width:30;height:10" coordorigin="7476,9108" coordsize="30,10" path="m7476,9113l7505,9113e" filled="false" stroked="true" strokeweight=".6pt" strokecolor="#000000">
                <v:path arrowok="t"/>
              </v:shape>
            </v:group>
            <v:group style="position:absolute;left:7525;top:9108;width:30;height:10" coordorigin="7525,9108" coordsize="30,10">
              <v:shape style="position:absolute;left:7525;top:9108;width:30;height:10" coordorigin="7525,9108" coordsize="30,10" path="m7525,9113l7555,9113e" filled="false" stroked="true" strokeweight=".6pt" strokecolor="#000000">
                <v:path arrowok="t"/>
              </v:shape>
            </v:group>
            <v:group style="position:absolute;left:7575;top:9108;width:30;height:10" coordorigin="7575,9108" coordsize="30,10">
              <v:shape style="position:absolute;left:7575;top:9108;width:30;height:10" coordorigin="7575,9108" coordsize="30,10" path="m7575,9113l7605,9113e" filled="false" stroked="true" strokeweight=".6pt" strokecolor="#000000">
                <v:path arrowok="t"/>
              </v:shape>
            </v:group>
            <v:group style="position:absolute;left:7625;top:9108;width:30;height:10" coordorigin="7625,9108" coordsize="30,10">
              <v:shape style="position:absolute;left:7625;top:9108;width:30;height:10" coordorigin="7625,9108" coordsize="30,10" path="m7625,9113l7655,9113e" filled="false" stroked="true" strokeweight=".6pt" strokecolor="#000000">
                <v:path arrowok="t"/>
              </v:shape>
            </v:group>
            <v:group style="position:absolute;left:7675;top:9108;width:30;height:10" coordorigin="7675,9108" coordsize="30,10">
              <v:shape style="position:absolute;left:7675;top:9108;width:30;height:10" coordorigin="7675,9108" coordsize="30,10" path="m7675,9113l7705,9113e" filled="false" stroked="true" strokeweight=".6pt" strokecolor="#000000">
                <v:path arrowok="t"/>
              </v:shape>
            </v:group>
            <v:group style="position:absolute;left:7725;top:9108;width:30;height:10" coordorigin="7725,9108" coordsize="30,10">
              <v:shape style="position:absolute;left:7725;top:9108;width:30;height:10" coordorigin="7725,9108" coordsize="30,10" path="m7725,9113l7755,9113e" filled="false" stroked="true" strokeweight=".6pt" strokecolor="#000000">
                <v:path arrowok="t"/>
              </v:shape>
            </v:group>
            <v:group style="position:absolute;left:7775;top:9108;width:30;height:10" coordorigin="7775,9108" coordsize="30,10">
              <v:shape style="position:absolute;left:7775;top:9108;width:30;height:10" coordorigin="7775,9108" coordsize="30,10" path="m7775,9113l7805,9113e" filled="false" stroked="true" strokeweight=".6pt" strokecolor="#000000">
                <v:path arrowok="t"/>
              </v:shape>
            </v:group>
            <v:group style="position:absolute;left:7825;top:9113;width:30;height:2" coordorigin="7825,9113" coordsize="30,2">
              <v:shape style="position:absolute;left:7825;top:9113;width:30;height:2" coordorigin="7825,9113" coordsize="30,0" path="m7825,9113l7855,9113e" filled="false" stroked="true" strokeweight=".6pt" strokecolor="#000000">
                <v:path arrowok="t"/>
              </v:shape>
            </v:group>
            <v:group style="position:absolute;left:4490;top:10636;width:10;height:30" coordorigin="4490,10636" coordsize="10,30">
              <v:shape style="position:absolute;left:4490;top:10636;width:10;height:30" coordorigin="4490,10636" coordsize="10,30" path="m4490,10651l4500,10651e" filled="false" stroked="true" strokeweight="1.59pt" strokecolor="#000000">
                <v:path arrowok="t"/>
              </v:shape>
            </v:group>
            <v:group style="position:absolute;left:4490;top:10586;width:10;height:30" coordorigin="4490,10586" coordsize="10,30">
              <v:shape style="position:absolute;left:4490;top:10586;width:10;height:30" coordorigin="4490,10586" coordsize="10,30" path="m4490,10601l4500,10601e" filled="false" stroked="true" strokeweight="1.59pt" strokecolor="#000000">
                <v:path arrowok="t"/>
              </v:shape>
            </v:group>
            <v:group style="position:absolute;left:4490;top:10537;width:10;height:30" coordorigin="4490,10537" coordsize="10,30">
              <v:shape style="position:absolute;left:4490;top:10537;width:10;height:30" coordorigin="4490,10537" coordsize="10,30" path="m4490,10551l4500,10551e" filled="false" stroked="true" strokeweight="1.59pt" strokecolor="#000000">
                <v:path arrowok="t"/>
              </v:shape>
            </v:group>
            <v:group style="position:absolute;left:4490;top:10487;width:10;height:30" coordorigin="4490,10487" coordsize="10,30">
              <v:shape style="position:absolute;left:4490;top:10487;width:10;height:30" coordorigin="4490,10487" coordsize="10,30" path="m4490,10502l4500,10502e" filled="false" stroked="true" strokeweight="1.59pt" strokecolor="#000000">
                <v:path arrowok="t"/>
              </v:shape>
            </v:group>
            <v:group style="position:absolute;left:4490;top:10437;width:10;height:30" coordorigin="4490,10437" coordsize="10,30">
              <v:shape style="position:absolute;left:4490;top:10437;width:10;height:30" coordorigin="4490,10437" coordsize="10,30" path="m4490,10452l4500,10452e" filled="false" stroked="true" strokeweight="1.59pt" strokecolor="#000000">
                <v:path arrowok="t"/>
              </v:shape>
            </v:group>
            <v:group style="position:absolute;left:4490;top:10388;width:10;height:30" coordorigin="4490,10388" coordsize="10,30">
              <v:shape style="position:absolute;left:4490;top:10388;width:10;height:30" coordorigin="4490,10388" coordsize="10,30" path="m4490,10403l4500,10403e" filled="false" stroked="true" strokeweight="1.59pt" strokecolor="#000000">
                <v:path arrowok="t"/>
              </v:shape>
            </v:group>
            <v:group style="position:absolute;left:4490;top:10338;width:10;height:30" coordorigin="4490,10338" coordsize="10,30">
              <v:shape style="position:absolute;left:4490;top:10338;width:10;height:30" coordorigin="4490,10338" coordsize="10,30" path="m4490,10353l4500,10353e" filled="false" stroked="true" strokeweight="1.59pt" strokecolor="#000000">
                <v:path arrowok="t"/>
              </v:shape>
            </v:group>
            <v:group style="position:absolute;left:4490;top:10289;width:10;height:30" coordorigin="4490,10289" coordsize="10,30">
              <v:shape style="position:absolute;left:4490;top:10289;width:10;height:30" coordorigin="4490,10289" coordsize="10,30" path="m4490,10303l4500,10303e" filled="false" stroked="true" strokeweight="1.59pt" strokecolor="#000000">
                <v:path arrowok="t"/>
              </v:shape>
            </v:group>
            <v:group style="position:absolute;left:4490;top:10239;width:10;height:30" coordorigin="4490,10239" coordsize="10,30">
              <v:shape style="position:absolute;left:4490;top:10239;width:10;height:30" coordorigin="4490,10239" coordsize="10,30" path="m4490,10254l4500,10254e" filled="false" stroked="true" strokeweight="1.59pt" strokecolor="#000000">
                <v:path arrowok="t"/>
              </v:shape>
            </v:group>
            <v:group style="position:absolute;left:4490;top:10189;width:10;height:30" coordorigin="4490,10189" coordsize="10,30">
              <v:shape style="position:absolute;left:4490;top:10189;width:10;height:30" coordorigin="4490,10189" coordsize="10,30" path="m4490,10204l4500,10204e" filled="false" stroked="true" strokeweight="1.59pt" strokecolor="#000000">
                <v:path arrowok="t"/>
              </v:shape>
            </v:group>
            <v:group style="position:absolute;left:4490;top:10140;width:10;height:30" coordorigin="4490,10140" coordsize="10,30">
              <v:shape style="position:absolute;left:4490;top:10140;width:10;height:30" coordorigin="4490,10140" coordsize="10,30" path="m4490,10155l4500,10155e" filled="false" stroked="true" strokeweight="1.59pt" strokecolor="#000000">
                <v:path arrowok="t"/>
              </v:shape>
            </v:group>
            <v:group style="position:absolute;left:4490;top:10090;width:10;height:30" coordorigin="4490,10090" coordsize="10,30">
              <v:shape style="position:absolute;left:4490;top:10090;width:10;height:30" coordorigin="4490,10090" coordsize="10,30" path="m4490,10105l4500,10105e" filled="false" stroked="true" strokeweight="1.59pt" strokecolor="#000000">
                <v:path arrowok="t"/>
              </v:shape>
            </v:group>
            <v:group style="position:absolute;left:4490;top:10040;width:10;height:30" coordorigin="4490,10040" coordsize="10,30">
              <v:shape style="position:absolute;left:4490;top:10040;width:10;height:30" coordorigin="4490,10040" coordsize="10,30" path="m4490,10055l4500,10055e" filled="false" stroked="true" strokeweight="1.59pt" strokecolor="#000000">
                <v:path arrowok="t"/>
              </v:shape>
            </v:group>
            <v:group style="position:absolute;left:4490;top:9991;width:10;height:30" coordorigin="4490,9991" coordsize="10,30">
              <v:shape style="position:absolute;left:4490;top:9991;width:10;height:30" coordorigin="4490,9991" coordsize="10,30" path="m4490,10006l4500,10006e" filled="false" stroked="true" strokeweight="1.59pt" strokecolor="#000000">
                <v:path arrowok="t"/>
              </v:shape>
            </v:group>
            <v:group style="position:absolute;left:4490;top:9941;width:10;height:30" coordorigin="4490,9941" coordsize="10,30">
              <v:shape style="position:absolute;left:4490;top:9941;width:10;height:30" coordorigin="4490,9941" coordsize="10,30" path="m4490,9956l4500,9956e" filled="false" stroked="true" strokeweight="1.59pt" strokecolor="#000000">
                <v:path arrowok="t"/>
              </v:shape>
            </v:group>
            <v:group style="position:absolute;left:4490;top:9892;width:10;height:30" coordorigin="4490,9892" coordsize="10,30">
              <v:shape style="position:absolute;left:4490;top:9892;width:10;height:30" coordorigin="4490,9892" coordsize="10,30" path="m4490,9907l4500,9907e" filled="false" stroked="true" strokeweight="1.59pt" strokecolor="#000000">
                <v:path arrowok="t"/>
              </v:shape>
            </v:group>
            <v:group style="position:absolute;left:4490;top:9842;width:10;height:30" coordorigin="4490,9842" coordsize="10,30">
              <v:shape style="position:absolute;left:4490;top:9842;width:10;height:30" coordorigin="4490,9842" coordsize="10,30" path="m4490,9857l4500,9857e" filled="false" stroked="true" strokeweight="1.59pt" strokecolor="#000000">
                <v:path arrowok="t"/>
              </v:shape>
            </v:group>
            <v:group style="position:absolute;left:4490;top:9792;width:10;height:30" coordorigin="4490,9792" coordsize="10,30">
              <v:shape style="position:absolute;left:4490;top:9792;width:10;height:30" coordorigin="4490,9792" coordsize="10,30" path="m4490,9807l4500,9807e" filled="false" stroked="true" strokeweight="1.59pt" strokecolor="#000000">
                <v:path arrowok="t"/>
              </v:shape>
            </v:group>
            <v:group style="position:absolute;left:4490;top:9743;width:10;height:30" coordorigin="4490,9743" coordsize="10,30">
              <v:shape style="position:absolute;left:4490;top:9743;width:10;height:30" coordorigin="4490,9743" coordsize="10,30" path="m4490,9758l4500,9758e" filled="false" stroked="true" strokeweight="1.59pt" strokecolor="#000000">
                <v:path arrowok="t"/>
              </v:shape>
            </v:group>
            <v:group style="position:absolute;left:4490;top:9693;width:10;height:30" coordorigin="4490,9693" coordsize="10,30">
              <v:shape style="position:absolute;left:4490;top:9693;width:10;height:30" coordorigin="4490,9693" coordsize="10,30" path="m4490,9708l4500,9708e" filled="false" stroked="true" strokeweight="1.59pt" strokecolor="#000000">
                <v:path arrowok="t"/>
              </v:shape>
            </v:group>
            <v:group style="position:absolute;left:4490;top:9644;width:10;height:30" coordorigin="4490,9644" coordsize="10,30">
              <v:shape style="position:absolute;left:4490;top:9644;width:10;height:30" coordorigin="4490,9644" coordsize="10,30" path="m4490,9659l4500,9659e" filled="false" stroked="true" strokeweight="1.59pt" strokecolor="#000000">
                <v:path arrowok="t"/>
              </v:shape>
            </v:group>
            <v:group style="position:absolute;left:4490;top:9594;width:10;height:30" coordorigin="4490,9594" coordsize="10,30">
              <v:shape style="position:absolute;left:4490;top:9594;width:10;height:30" coordorigin="4490,9594" coordsize="10,30" path="m4490,9609l4500,9609e" filled="false" stroked="true" strokeweight="1.59pt" strokecolor="#000000">
                <v:path arrowok="t"/>
              </v:shape>
            </v:group>
            <v:group style="position:absolute;left:4490;top:9544;width:10;height:30" coordorigin="4490,9544" coordsize="10,30">
              <v:shape style="position:absolute;left:4490;top:9544;width:10;height:30" coordorigin="4490,9544" coordsize="10,30" path="m4490,9559l4500,9559e" filled="false" stroked="true" strokeweight="1.59pt" strokecolor="#000000">
                <v:path arrowok="t"/>
              </v:shape>
            </v:group>
            <v:group style="position:absolute;left:4490;top:9495;width:10;height:30" coordorigin="4490,9495" coordsize="10,30">
              <v:shape style="position:absolute;left:4490;top:9495;width:10;height:30" coordorigin="4490,9495" coordsize="10,30" path="m4490,9510l4500,9510e" filled="false" stroked="true" strokeweight="1.59pt" strokecolor="#000000">
                <v:path arrowok="t"/>
              </v:shape>
            </v:group>
            <v:group style="position:absolute;left:4490;top:9445;width:10;height:30" coordorigin="4490,9445" coordsize="10,30">
              <v:shape style="position:absolute;left:4490;top:9445;width:10;height:30" coordorigin="4490,9445" coordsize="10,30" path="m4490,9460l4500,9460e" filled="false" stroked="true" strokeweight="1.59pt" strokecolor="#000000">
                <v:path arrowok="t"/>
              </v:shape>
            </v:group>
            <v:group style="position:absolute;left:4490;top:9396;width:10;height:30" coordorigin="4490,9396" coordsize="10,30">
              <v:shape style="position:absolute;left:4490;top:9396;width:10;height:30" coordorigin="4490,9396" coordsize="10,30" path="m4490,9410l4500,9410e" filled="false" stroked="true" strokeweight="1.59pt" strokecolor="#000000">
                <v:path arrowok="t"/>
              </v:shape>
            </v:group>
            <v:group style="position:absolute;left:4490;top:9346;width:10;height:30" coordorigin="4490,9346" coordsize="10,30">
              <v:shape style="position:absolute;left:4490;top:9346;width:10;height:30" coordorigin="4490,9346" coordsize="10,30" path="m4490,9361l4500,9361e" filled="false" stroked="true" strokeweight="1.59pt" strokecolor="#000000">
                <v:path arrowok="t"/>
              </v:shape>
            </v:group>
            <v:group style="position:absolute;left:4490;top:9296;width:10;height:30" coordorigin="4490,9296" coordsize="10,30">
              <v:shape style="position:absolute;left:4490;top:9296;width:10;height:30" coordorigin="4490,9296" coordsize="10,30" path="m4490,9311l4500,9311e" filled="false" stroked="true" strokeweight="1.59pt" strokecolor="#000000">
                <v:path arrowok="t"/>
              </v:shape>
            </v:group>
            <v:group style="position:absolute;left:4490;top:9247;width:10;height:30" coordorigin="4490,9247" coordsize="10,30">
              <v:shape style="position:absolute;left:4490;top:9247;width:10;height:30" coordorigin="4490,9247" coordsize="10,30" path="m4490,9262l4500,9262e" filled="false" stroked="true" strokeweight="1.59pt" strokecolor="#000000">
                <v:path arrowok="t"/>
              </v:shape>
            </v:group>
            <v:group style="position:absolute;left:4490;top:9197;width:10;height:30" coordorigin="4490,9197" coordsize="10,30">
              <v:shape style="position:absolute;left:4490;top:9197;width:10;height:30" coordorigin="4490,9197" coordsize="10,30" path="m4490,9212l4500,9212e" filled="false" stroked="true" strokeweight="1.59pt" strokecolor="#000000">
                <v:path arrowok="t"/>
              </v:shape>
            </v:group>
            <v:group style="position:absolute;left:4490;top:9148;width:10;height:30" coordorigin="4490,9148" coordsize="10,30">
              <v:shape style="position:absolute;left:4490;top:9148;width:10;height:30" coordorigin="4490,9148" coordsize="10,30" path="m4490,9162l4500,9162e" filled="false" stroked="true" strokeweight="1.59pt" strokecolor="#000000">
                <v:path arrowok="t"/>
              </v:shape>
            </v:group>
            <v:group style="position:absolute;left:4490;top:10700;width:10;height:2" coordorigin="4490,10700" coordsize="10,2">
              <v:shape style="position:absolute;left:4490;top:10700;width:10;height:2" coordorigin="4490,10700" coordsize="10,0" path="m4490,10700l4500,10700e" filled="false" stroked="true" strokeweight="1.59pt" strokecolor="#000000">
                <v:path arrowok="t"/>
              </v:shape>
            </v:group>
            <v:group style="position:absolute;left:7875;top:9108;width:30;height:10" coordorigin="7875,9108" coordsize="30,10">
              <v:shape style="position:absolute;left:7875;top:9108;width:30;height:10" coordorigin="7875,9108" coordsize="30,10" path="m7875,9113l7905,9113e" filled="false" stroked="true" strokeweight=".6pt" strokecolor="#000000">
                <v:path arrowok="t"/>
              </v:shape>
            </v:group>
            <v:group style="position:absolute;left:7925;top:9108;width:30;height:10" coordorigin="7925,9108" coordsize="30,10">
              <v:shape style="position:absolute;left:7925;top:9108;width:30;height:10" coordorigin="7925,9108" coordsize="30,10" path="m7925,9113l7955,9113e" filled="false" stroked="true" strokeweight=".6pt" strokecolor="#000000">
                <v:path arrowok="t"/>
              </v:shape>
            </v:group>
            <v:group style="position:absolute;left:7975;top:9108;width:30;height:10" coordorigin="7975,9108" coordsize="30,10">
              <v:shape style="position:absolute;left:7975;top:9108;width:30;height:10" coordorigin="7975,9108" coordsize="30,10" path="m7975,9113l8005,9113e" filled="false" stroked="true" strokeweight=".6pt" strokecolor="#000000">
                <v:path arrowok="t"/>
              </v:shape>
            </v:group>
            <v:group style="position:absolute;left:8025;top:9108;width:30;height:10" coordorigin="8025,9108" coordsize="30,10">
              <v:shape style="position:absolute;left:8025;top:9108;width:30;height:10" coordorigin="8025,9108" coordsize="30,10" path="m8025,9113l8055,9113e" filled="false" stroked="true" strokeweight=".6pt" strokecolor="#000000">
                <v:path arrowok="t"/>
              </v:shape>
            </v:group>
            <v:group style="position:absolute;left:8075;top:9108;width:30;height:10" coordorigin="8075,9108" coordsize="30,10">
              <v:shape style="position:absolute;left:8075;top:9108;width:30;height:10" coordorigin="8075,9108" coordsize="30,10" path="m8075,9113l8105,9113e" filled="false" stroked="true" strokeweight=".6pt" strokecolor="#000000">
                <v:path arrowok="t"/>
              </v:shape>
            </v:group>
            <v:group style="position:absolute;left:8125;top:9108;width:30;height:10" coordorigin="8125,9108" coordsize="30,10">
              <v:shape style="position:absolute;left:8125;top:9108;width:30;height:10" coordorigin="8125,9108" coordsize="30,10" path="m8125,9113l8154,9113e" filled="false" stroked="true" strokeweight=".6pt" strokecolor="#000000">
                <v:path arrowok="t"/>
              </v:shape>
            </v:group>
            <v:group style="position:absolute;left:8174;top:9108;width:30;height:10" coordorigin="8174,9108" coordsize="30,10">
              <v:shape style="position:absolute;left:8174;top:9108;width:30;height:10" coordorigin="8174,9108" coordsize="30,10" path="m8174,9113l8204,9113e" filled="false" stroked="true" strokeweight=".6pt" strokecolor="#000000">
                <v:path arrowok="t"/>
              </v:shape>
            </v:group>
            <v:group style="position:absolute;left:8224;top:9108;width:30;height:10" coordorigin="8224,9108" coordsize="30,10">
              <v:shape style="position:absolute;left:8224;top:9108;width:30;height:10" coordorigin="8224,9108" coordsize="30,10" path="m8224,9113l8254,9113e" filled="false" stroked="true" strokeweight=".6pt" strokecolor="#000000">
                <v:path arrowok="t"/>
              </v:shape>
            </v:group>
            <v:group style="position:absolute;left:8274;top:9108;width:30;height:10" coordorigin="8274,9108" coordsize="30,10">
              <v:shape style="position:absolute;left:8274;top:9108;width:30;height:10" coordorigin="8274,9108" coordsize="30,10" path="m8274,9113l8304,9113e" filled="false" stroked="true" strokeweight=".6pt" strokecolor="#000000">
                <v:path arrowok="t"/>
              </v:shape>
            </v:group>
            <v:group style="position:absolute;left:8324;top:9108;width:30;height:10" coordorigin="8324,9108" coordsize="30,10">
              <v:shape style="position:absolute;left:8324;top:9108;width:30;height:10" coordorigin="8324,9108" coordsize="30,10" path="m8324,9113l8354,9113e" filled="false" stroked="true" strokeweight=".6pt" strokecolor="#000000">
                <v:path arrowok="t"/>
              </v:shape>
            </v:group>
            <v:group style="position:absolute;left:8374;top:9108;width:30;height:10" coordorigin="8374,9108" coordsize="30,10">
              <v:shape style="position:absolute;left:8374;top:9108;width:30;height:10" coordorigin="8374,9108" coordsize="30,10" path="m8374,9113l8404,9113e" filled="false" stroked="true" strokeweight=".6pt" strokecolor="#000000">
                <v:path arrowok="t"/>
              </v:shape>
            </v:group>
            <v:group style="position:absolute;left:8424;top:9108;width:30;height:10" coordorigin="8424,9108" coordsize="30,10">
              <v:shape style="position:absolute;left:8424;top:9108;width:30;height:10" coordorigin="8424,9108" coordsize="30,10" path="m8424,9113l8454,9113e" filled="false" stroked="true" strokeweight=".6pt" strokecolor="#000000">
                <v:path arrowok="t"/>
              </v:shape>
            </v:group>
            <v:group style="position:absolute;left:8474;top:9108;width:30;height:10" coordorigin="8474,9108" coordsize="30,10">
              <v:shape style="position:absolute;left:8474;top:9108;width:30;height:10" coordorigin="8474,9108" coordsize="30,10" path="m8474,9113l8504,9113e" filled="false" stroked="true" strokeweight=".6pt" strokecolor="#000000">
                <v:path arrowok="t"/>
              </v:shape>
            </v:group>
            <v:group style="position:absolute;left:8524;top:9108;width:30;height:10" coordorigin="8524,9108" coordsize="30,10">
              <v:shape style="position:absolute;left:8524;top:9108;width:30;height:10" coordorigin="8524,9108" coordsize="30,10" path="m8524,9113l8554,9113e" filled="false" stroked="true" strokeweight=".6pt" strokecolor="#000000">
                <v:path arrowok="t"/>
              </v:shape>
            </v:group>
            <v:group style="position:absolute;left:8574;top:9108;width:30;height:10" coordorigin="8574,9108" coordsize="30,10">
              <v:shape style="position:absolute;left:8574;top:9108;width:30;height:10" coordorigin="8574,9108" coordsize="30,10" path="m8574,9113l8604,9113e" filled="false" stroked="true" strokeweight=".6pt" strokecolor="#000000">
                <v:path arrowok="t"/>
              </v:shape>
            </v:group>
            <v:group style="position:absolute;left:8624;top:9108;width:30;height:10" coordorigin="8624,9108" coordsize="30,10">
              <v:shape style="position:absolute;left:8624;top:9108;width:30;height:10" coordorigin="8624,9108" coordsize="30,10" path="m8624,9113l8654,9113e" filled="false" stroked="true" strokeweight=".6pt" strokecolor="#000000">
                <v:path arrowok="t"/>
              </v:shape>
            </v:group>
            <v:group style="position:absolute;left:8674;top:9108;width:30;height:10" coordorigin="8674,9108" coordsize="30,10">
              <v:shape style="position:absolute;left:8674;top:9108;width:30;height:10" coordorigin="8674,9108" coordsize="30,10" path="m8674,9113l8704,9113e" filled="false" stroked="true" strokeweight=".6pt" strokecolor="#000000">
                <v:path arrowok="t"/>
              </v:shape>
            </v:group>
            <v:group style="position:absolute;left:8724;top:9108;width:30;height:10" coordorigin="8724,9108" coordsize="30,10">
              <v:shape style="position:absolute;left:8724;top:9108;width:30;height:10" coordorigin="8724,9108" coordsize="30,10" path="m8724,9113l8754,9113e" filled="false" stroked="true" strokeweight=".6pt" strokecolor="#000000">
                <v:path arrowok="t"/>
              </v:shape>
            </v:group>
            <v:group style="position:absolute;left:8774;top:9108;width:30;height:10" coordorigin="8774,9108" coordsize="30,10">
              <v:shape style="position:absolute;left:8774;top:9108;width:30;height:10" coordorigin="8774,9108" coordsize="30,10" path="m8774,9113l8803,9113e" filled="false" stroked="true" strokeweight=".6pt" strokecolor="#000000">
                <v:path arrowok="t"/>
              </v:shape>
            </v:group>
            <v:group style="position:absolute;left:8823;top:9108;width:30;height:10" coordorigin="8823,9108" coordsize="30,10">
              <v:shape style="position:absolute;left:8823;top:9108;width:30;height:10" coordorigin="8823,9108" coordsize="30,10" path="m8823,9113l8853,9113e" filled="false" stroked="true" strokeweight=".6pt" strokecolor="#000000">
                <v:path arrowok="t"/>
              </v:shape>
            </v:group>
            <v:group style="position:absolute;left:8873;top:9108;width:30;height:10" coordorigin="8873,9108" coordsize="30,10">
              <v:shape style="position:absolute;left:8873;top:9108;width:30;height:10" coordorigin="8873,9108" coordsize="30,10" path="m8873,9113l8903,9113e" filled="false" stroked="true" strokeweight=".6pt" strokecolor="#000000">
                <v:path arrowok="t"/>
              </v:shape>
            </v:group>
            <v:group style="position:absolute;left:8923;top:9108;width:30;height:10" coordorigin="8923,9108" coordsize="30,10">
              <v:shape style="position:absolute;left:8923;top:9108;width:30;height:10" coordorigin="8923,9108" coordsize="30,10" path="m8923,9113l8953,9113e" filled="false" stroked="true" strokeweight=".6pt" strokecolor="#000000">
                <v:path arrowok="t"/>
              </v:shape>
            </v:group>
            <v:group style="position:absolute;left:8973;top:9108;width:30;height:10" coordorigin="8973,9108" coordsize="30,10">
              <v:shape style="position:absolute;left:8973;top:9108;width:30;height:10" coordorigin="8973,9108" coordsize="30,10" path="m8973,9113l9003,9113e" filled="false" stroked="true" strokeweight=".6pt" strokecolor="#000000">
                <v:path arrowok="t"/>
              </v:shape>
            </v:group>
            <v:group style="position:absolute;left:9023;top:9108;width:30;height:10" coordorigin="9023,9108" coordsize="30,10">
              <v:shape style="position:absolute;left:9023;top:9108;width:30;height:10" coordorigin="9023,9108" coordsize="30,10" path="m9023,9113l9053,9113e" filled="false" stroked="true" strokeweight=".6pt" strokecolor="#000000">
                <v:path arrowok="t"/>
              </v:shape>
            </v:group>
            <v:group style="position:absolute;left:9073;top:9108;width:30;height:10" coordorigin="9073,9108" coordsize="30,10">
              <v:shape style="position:absolute;left:9073;top:9108;width:30;height:10" coordorigin="9073,9108" coordsize="30,10" path="m9073,9113l9103,9113e" filled="false" stroked="true" strokeweight=".6pt" strokecolor="#000000">
                <v:path arrowok="t"/>
              </v:shape>
            </v:group>
            <v:group style="position:absolute;left:9123;top:9108;width:30;height:10" coordorigin="9123,9108" coordsize="30,10">
              <v:shape style="position:absolute;left:9123;top:9108;width:30;height:10" coordorigin="9123,9108" coordsize="30,10" path="m9123,9113l9153,9113e" filled="false" stroked="true" strokeweight=".6pt" strokecolor="#000000">
                <v:path arrowok="t"/>
              </v:shape>
            </v:group>
            <v:group style="position:absolute;left:9173;top:9108;width:30;height:10" coordorigin="9173,9108" coordsize="30,10">
              <v:shape style="position:absolute;left:9173;top:9108;width:30;height:10" coordorigin="9173,9108" coordsize="30,10" path="m9173,9113l9203,9113e" filled="false" stroked="true" strokeweight=".6pt" strokecolor="#000000">
                <v:path arrowok="t"/>
              </v:shape>
            </v:group>
            <v:group style="position:absolute;left:9223;top:9108;width:30;height:10" coordorigin="9223,9108" coordsize="30,10">
              <v:shape style="position:absolute;left:9223;top:9108;width:30;height:10" coordorigin="9223,9108" coordsize="30,10" path="m9223,9113l9253,9113e" filled="false" stroked="true" strokeweight=".6pt" strokecolor="#000000">
                <v:path arrowok="t"/>
              </v:shape>
            </v:group>
            <v:group style="position:absolute;left:9273;top:9108;width:30;height:10" coordorigin="9273,9108" coordsize="30,10">
              <v:shape style="position:absolute;left:9273;top:9108;width:30;height:10" coordorigin="9273,9108" coordsize="30,10" path="m9273,9113l9303,9113e" filled="false" stroked="true" strokeweight=".6pt" strokecolor="#000000">
                <v:path arrowok="t"/>
              </v:shape>
            </v:group>
            <v:group style="position:absolute;left:9323;top:9108;width:30;height:10" coordorigin="9323,9108" coordsize="30,10">
              <v:shape style="position:absolute;left:9323;top:9108;width:30;height:10" coordorigin="9323,9108" coordsize="30,10" path="m9323,9113l9353,9113e" filled="false" stroked="true" strokeweight=".6pt" strokecolor="#000000">
                <v:path arrowok="t"/>
              </v:shape>
            </v:group>
            <v:group style="position:absolute;left:9373;top:9108;width:30;height:10" coordorigin="9373,9108" coordsize="30,10">
              <v:shape style="position:absolute;left:9373;top:9108;width:30;height:10" coordorigin="9373,9108" coordsize="30,10" path="m9373,9113l9403,9113e" filled="false" stroked="true" strokeweight=".6pt" strokecolor="#000000">
                <v:path arrowok="t"/>
              </v:shape>
            </v:group>
            <v:group style="position:absolute;left:9423;top:9108;width:30;height:10" coordorigin="9423,9108" coordsize="30,10">
              <v:shape style="position:absolute;left:9423;top:9108;width:30;height:10" coordorigin="9423,9108" coordsize="30,10" path="m9423,9113l9453,9113e" filled="false" stroked="true" strokeweight=".6pt" strokecolor="#000000">
                <v:path arrowok="t"/>
              </v:shape>
            </v:group>
            <v:group style="position:absolute;left:9472;top:9108;width:30;height:10" coordorigin="9472,9108" coordsize="30,10">
              <v:shape style="position:absolute;left:9472;top:9108;width:30;height:10" coordorigin="9472,9108" coordsize="30,10" path="m9472,9113l9502,9113e" filled="false" stroked="true" strokeweight=".6pt" strokecolor="#000000">
                <v:path arrowok="t"/>
              </v:shape>
            </v:group>
            <v:group style="position:absolute;left:9522;top:9108;width:30;height:10" coordorigin="9522,9108" coordsize="30,10">
              <v:shape style="position:absolute;left:9522;top:9108;width:30;height:10" coordorigin="9522,9108" coordsize="30,10" path="m9522,9113l9552,9113e" filled="false" stroked="true" strokeweight=".6pt" strokecolor="#000000">
                <v:path arrowok="t"/>
              </v:shape>
            </v:group>
            <v:group style="position:absolute;left:9572;top:9108;width:30;height:10" coordorigin="9572,9108" coordsize="30,10">
              <v:shape style="position:absolute;left:9572;top:9108;width:30;height:10" coordorigin="9572,9108" coordsize="30,10" path="m9572,9113l9602,9113e" filled="false" stroked="true" strokeweight=".6pt" strokecolor="#000000">
                <v:path arrowok="t"/>
              </v:shape>
            </v:group>
            <v:group style="position:absolute;left:9622;top:9108;width:30;height:10" coordorigin="9622,9108" coordsize="30,10">
              <v:shape style="position:absolute;left:9622;top:9108;width:30;height:10" coordorigin="9622,9108" coordsize="30,10" path="m9622,9113l9652,9113e" filled="false" stroked="true" strokeweight=".6pt" strokecolor="#000000">
                <v:path arrowok="t"/>
              </v:shape>
            </v:group>
            <v:group style="position:absolute;left:9672;top:9108;width:30;height:10" coordorigin="9672,9108" coordsize="30,10">
              <v:shape style="position:absolute;left:9672;top:9108;width:30;height:10" coordorigin="9672,9108" coordsize="30,10" path="m9672,9113l9702,9113e" filled="false" stroked="true" strokeweight=".6pt" strokecolor="#000000">
                <v:path arrowok="t"/>
              </v:shape>
            </v:group>
            <v:group style="position:absolute;left:9722;top:9108;width:30;height:10" coordorigin="9722,9108" coordsize="30,10">
              <v:shape style="position:absolute;left:9722;top:9108;width:30;height:10" coordorigin="9722,9108" coordsize="30,10" path="m9722,9113l9752,9113e" filled="false" stroked="true" strokeweight=".6pt" strokecolor="#000000">
                <v:path arrowok="t"/>
              </v:shape>
            </v:group>
            <v:group style="position:absolute;left:9772;top:9108;width:30;height:10" coordorigin="9772,9108" coordsize="30,10">
              <v:shape style="position:absolute;left:9772;top:9108;width:30;height:10" coordorigin="9772,9108" coordsize="30,10" path="m9772,9113l9802,9113e" filled="false" stroked="true" strokeweight=".6pt" strokecolor="#000000">
                <v:path arrowok="t"/>
              </v:shape>
            </v:group>
            <v:group style="position:absolute;left:9822;top:9108;width:30;height:10" coordorigin="9822,9108" coordsize="30,10">
              <v:shape style="position:absolute;left:9822;top:9108;width:30;height:10" coordorigin="9822,9108" coordsize="30,10" path="m9822,9113l9852,9113e" filled="false" stroked="true" strokeweight=".6pt" strokecolor="#000000">
                <v:path arrowok="t"/>
              </v:shape>
            </v:group>
            <v:group style="position:absolute;left:9872;top:9108;width:30;height:10" coordorigin="9872,9108" coordsize="30,10">
              <v:shape style="position:absolute;left:9872;top:9108;width:30;height:10" coordorigin="9872,9108" coordsize="30,10" path="m9872,9113l9902,9113e" filled="false" stroked="true" strokeweight=".6pt" strokecolor="#000000">
                <v:path arrowok="t"/>
              </v:shape>
            </v:group>
            <v:group style="position:absolute;left:9922;top:9108;width:30;height:10" coordorigin="9922,9108" coordsize="30,10">
              <v:shape style="position:absolute;left:9922;top:9108;width:30;height:10" coordorigin="9922,9108" coordsize="30,10" path="m9922,9113l9952,9113e" filled="false" stroked="true" strokeweight=".6pt" strokecolor="#000000">
                <v:path arrowok="t"/>
              </v:shape>
            </v:group>
            <v:group style="position:absolute;left:9972;top:9108;width:30;height:10" coordorigin="9972,9108" coordsize="30,10">
              <v:shape style="position:absolute;left:9972;top:9108;width:30;height:10" coordorigin="9972,9108" coordsize="30,10" path="m9972,9113l10002,9113e" filled="false" stroked="true" strokeweight=".6pt" strokecolor="#000000">
                <v:path arrowok="t"/>
              </v:shape>
            </v:group>
            <v:group style="position:absolute;left:10022;top:9108;width:30;height:10" coordorigin="10022,9108" coordsize="30,10">
              <v:shape style="position:absolute;left:10022;top:9108;width:30;height:10" coordorigin="10022,9108" coordsize="30,10" path="m10022,9113l10052,9113e" filled="false" stroked="true" strokeweight=".6pt" strokecolor="#000000">
                <v:path arrowok="t"/>
              </v:shape>
            </v:group>
            <v:group style="position:absolute;left:10072;top:9108;width:30;height:10" coordorigin="10072,9108" coordsize="30,10">
              <v:shape style="position:absolute;left:10072;top:9108;width:30;height:10" coordorigin="10072,9108" coordsize="30,10" path="m10072,9113l10101,9113e" filled="false" stroked="true" strokeweight=".6pt" strokecolor="#000000">
                <v:path arrowok="t"/>
              </v:shape>
            </v:group>
            <v:group style="position:absolute;left:10121;top:9108;width:30;height:10" coordorigin="10121,9108" coordsize="30,10">
              <v:shape style="position:absolute;left:10121;top:9108;width:30;height:10" coordorigin="10121,9108" coordsize="30,10" path="m10121,9113l10151,9113e" filled="false" stroked="true" strokeweight=".6pt" strokecolor="#000000">
                <v:path arrowok="t"/>
              </v:shape>
            </v:group>
            <v:group style="position:absolute;left:10171;top:9108;width:30;height:10" coordorigin="10171,9108" coordsize="30,10">
              <v:shape style="position:absolute;left:10171;top:9108;width:30;height:10" coordorigin="10171,9108" coordsize="30,10" path="m10171,9113l10201,9113e" filled="false" stroked="true" strokeweight=".6pt" strokecolor="#000000">
                <v:path arrowok="t"/>
              </v:shape>
            </v:group>
            <v:group style="position:absolute;left:10221;top:9108;width:30;height:10" coordorigin="10221,9108" coordsize="30,10">
              <v:shape style="position:absolute;left:10221;top:9108;width:30;height:10" coordorigin="10221,9108" coordsize="30,10" path="m10221,9113l10251,9113e" filled="false" stroked="true" strokeweight=".6pt" strokecolor="#000000">
                <v:path arrowok="t"/>
              </v:shape>
            </v:group>
            <v:group style="position:absolute;left:10271;top:9108;width:30;height:10" coordorigin="10271,9108" coordsize="30,10">
              <v:shape style="position:absolute;left:10271;top:9108;width:30;height:10" coordorigin="10271,9108" coordsize="30,10" path="m10271,9113l10301,9113e" filled="false" stroked="true" strokeweight=".6pt" strokecolor="#000000">
                <v:path arrowok="t"/>
              </v:shape>
            </v:group>
            <v:group style="position:absolute;left:10321;top:9108;width:30;height:10" coordorigin="10321,9108" coordsize="30,10">
              <v:shape style="position:absolute;left:10321;top:9108;width:30;height:10" coordorigin="10321,9108" coordsize="30,10" path="m10321,9113l10351,9113e" filled="false" stroked="true" strokeweight=".6pt" strokecolor="#000000">
                <v:path arrowok="t"/>
              </v:shape>
            </v:group>
            <v:group style="position:absolute;left:10371;top:9108;width:30;height:10" coordorigin="10371,9108" coordsize="30,10">
              <v:shape style="position:absolute;left:10371;top:9108;width:30;height:10" coordorigin="10371,9108" coordsize="30,10" path="m10371,9113l10401,9113e" filled="false" stroked="true" strokeweight=".6pt" strokecolor="#000000">
                <v:path arrowok="t"/>
              </v:shape>
            </v:group>
            <v:group style="position:absolute;left:10421;top:9108;width:30;height:10" coordorigin="10421,9108" coordsize="30,10">
              <v:shape style="position:absolute;left:10421;top:9108;width:30;height:10" coordorigin="10421,9108" coordsize="30,10" path="m10421,9113l10451,9113e" filled="false" stroked="true" strokeweight=".6pt" strokecolor="#000000">
                <v:path arrowok="t"/>
              </v:shape>
            </v:group>
            <v:group style="position:absolute;left:10471;top:9108;width:30;height:10" coordorigin="10471,9108" coordsize="30,10">
              <v:shape style="position:absolute;left:10471;top:9108;width:30;height:10" coordorigin="10471,9108" coordsize="30,10" path="m10471,9113l10501,9113e" filled="false" stroked="true" strokeweight=".6pt" strokecolor="#000000">
                <v:path arrowok="t"/>
              </v:shape>
            </v:group>
            <v:group style="position:absolute;left:10521;top:9108;width:30;height:10" coordorigin="10521,9108" coordsize="30,10">
              <v:shape style="position:absolute;left:10521;top:9108;width:30;height:10" coordorigin="10521,9108" coordsize="30,10" path="m10521,9113l10551,9113e" filled="false" stroked="true" strokeweight=".6pt" strokecolor="#000000">
                <v:path arrowok="t"/>
              </v:shape>
            </v:group>
            <v:group style="position:absolute;left:10571;top:9108;width:30;height:10" coordorigin="10571,9108" coordsize="30,10">
              <v:shape style="position:absolute;left:10571;top:9108;width:30;height:10" coordorigin="10571,9108" coordsize="30,10" path="m10571,9113l10601,9113e" filled="false" stroked="true" strokeweight=".6pt" strokecolor="#000000">
                <v:path arrowok="t"/>
              </v:shape>
            </v:group>
            <v:group style="position:absolute;left:10621;top:9108;width:30;height:10" coordorigin="10621,9108" coordsize="30,10">
              <v:shape style="position:absolute;left:10621;top:9108;width:30;height:10" coordorigin="10621,9108" coordsize="30,10" path="m10621,9113l10651,9113e" filled="false" stroked="true" strokeweight=".6pt" strokecolor="#000000">
                <v:path arrowok="t"/>
              </v:shape>
            </v:group>
            <v:group style="position:absolute;left:10671;top:9108;width:30;height:10" coordorigin="10671,9108" coordsize="30,10">
              <v:shape style="position:absolute;left:10671;top:9108;width:30;height:10" coordorigin="10671,9108" coordsize="30,10" path="m10671,9113l10701,9113e" filled="false" stroked="true" strokeweight=".6pt" strokecolor="#000000">
                <v:path arrowok="t"/>
              </v:shape>
            </v:group>
            <v:group style="position:absolute;left:10721;top:9108;width:30;height:10" coordorigin="10721,9108" coordsize="30,10">
              <v:shape style="position:absolute;left:10721;top:9108;width:30;height:10" coordorigin="10721,9108" coordsize="30,10" path="m10721,9113l10751,9113e" filled="false" stroked="true" strokeweight=".6pt" strokecolor="#000000">
                <v:path arrowok="t"/>
              </v:shape>
            </v:group>
            <v:group style="position:absolute;left:10770;top:9108;width:30;height:10" coordorigin="10770,9108" coordsize="30,10">
              <v:shape style="position:absolute;left:10770;top:9108;width:30;height:10" coordorigin="10770,9108" coordsize="30,10" path="m10770,9113l10800,9113e" filled="false" stroked="true" strokeweight=".6pt" strokecolor="#000000">
                <v:path arrowok="t"/>
              </v:shape>
            </v:group>
            <v:group style="position:absolute;left:10820;top:9108;width:30;height:10" coordorigin="10820,9108" coordsize="30,10">
              <v:shape style="position:absolute;left:10820;top:9108;width:30;height:10" coordorigin="10820,9108" coordsize="30,10" path="m10820,9113l10850,9113e" filled="false" stroked="true" strokeweight=".6pt" strokecolor="#000000">
                <v:path arrowok="t"/>
              </v:shape>
            </v:group>
            <v:group style="position:absolute;left:10870;top:9108;width:30;height:10" coordorigin="10870,9108" coordsize="30,10">
              <v:shape style="position:absolute;left:10870;top:9108;width:30;height:10" coordorigin="10870,9108" coordsize="30,10" path="m10870,9113l10900,9113e" filled="false" stroked="true" strokeweight=".6pt" strokecolor="#000000">
                <v:path arrowok="t"/>
              </v:shape>
            </v:group>
            <v:group style="position:absolute;left:10920;top:9108;width:30;height:10" coordorigin="10920,9108" coordsize="30,10">
              <v:shape style="position:absolute;left:10920;top:9108;width:30;height:10" coordorigin="10920,9108" coordsize="30,10" path="m10920,9113l10950,9113e" filled="false" stroked="true" strokeweight=".6pt" strokecolor="#000000">
                <v:path arrowok="t"/>
              </v:shape>
            </v:group>
            <v:group style="position:absolute;left:10970;top:9108;width:30;height:10" coordorigin="10970,9108" coordsize="30,10">
              <v:shape style="position:absolute;left:10970;top:9108;width:30;height:10" coordorigin="10970,9108" coordsize="30,10" path="m10970,9113l11000,9113e" filled="false" stroked="true" strokeweight=".6pt" strokecolor="#000000">
                <v:path arrowok="t"/>
              </v:shape>
            </v:group>
            <v:group style="position:absolute;left:11020;top:9108;width:30;height:10" coordorigin="11020,9108" coordsize="30,10">
              <v:shape style="position:absolute;left:11020;top:9108;width:30;height:10" coordorigin="11020,9108" coordsize="30,10" path="m11020,9113l11050,9113e" filled="false" stroked="true" strokeweight=".6pt" strokecolor="#000000">
                <v:path arrowok="t"/>
              </v:shape>
            </v:group>
            <v:group style="position:absolute;left:11070;top:9108;width:30;height:10" coordorigin="11070,9108" coordsize="30,10">
              <v:shape style="position:absolute;left:11070;top:9108;width:30;height:10" coordorigin="11070,9108" coordsize="30,10" path="m11070,9113l11100,9113e" filled="false" stroked="true" strokeweight=".6pt" strokecolor="#000000">
                <v:path arrowok="t"/>
              </v:shape>
            </v:group>
            <v:group style="position:absolute;left:11120;top:9108;width:30;height:10" coordorigin="11120,9108" coordsize="30,10">
              <v:shape style="position:absolute;left:11120;top:9108;width:30;height:10" coordorigin="11120,9108" coordsize="30,10" path="m11120,9113l11150,9113e" filled="false" stroked="true" strokeweight=".6pt" strokecolor="#000000">
                <v:path arrowok="t"/>
              </v:shape>
            </v:group>
            <v:group style="position:absolute;left:11170;top:9108;width:15;height:10" coordorigin="11170,9108" coordsize="15,10">
              <v:shape style="position:absolute;left:11170;top:9108;width:15;height:10" coordorigin="11170,9108" coordsize="15,10" path="m11170,9113l11185,9113e" filled="false" stroked="true" strokeweight=".6pt" strokecolor="#000000">
                <v:path arrowok="t"/>
              </v:shape>
            </v:group>
            <v:group style="position:absolute;left:7835;top:10636;width:10;height:30" coordorigin="7835,10636" coordsize="10,30">
              <v:shape style="position:absolute;left:7835;top:10636;width:10;height:30" coordorigin="7835,10636" coordsize="10,30" path="m7835,10651l7845,10651e" filled="false" stroked="true" strokeweight="1.59pt" strokecolor="#000000">
                <v:path arrowok="t"/>
              </v:shape>
            </v:group>
            <v:group style="position:absolute;left:7835;top:10586;width:10;height:30" coordorigin="7835,10586" coordsize="10,30">
              <v:shape style="position:absolute;left:7835;top:10586;width:10;height:30" coordorigin="7835,10586" coordsize="10,30" path="m7835,10601l7845,10601e" filled="false" stroked="true" strokeweight="1.59pt" strokecolor="#000000">
                <v:path arrowok="t"/>
              </v:shape>
            </v:group>
            <v:group style="position:absolute;left:7835;top:10537;width:10;height:30" coordorigin="7835,10537" coordsize="10,30">
              <v:shape style="position:absolute;left:7835;top:10537;width:10;height:30" coordorigin="7835,10537" coordsize="10,30" path="m7835,10551l7845,10551e" filled="false" stroked="true" strokeweight="1.59pt" strokecolor="#000000">
                <v:path arrowok="t"/>
              </v:shape>
            </v:group>
            <v:group style="position:absolute;left:7835;top:10487;width:10;height:30" coordorigin="7835,10487" coordsize="10,30">
              <v:shape style="position:absolute;left:7835;top:10487;width:10;height:30" coordorigin="7835,10487" coordsize="10,30" path="m7835,10502l7845,10502e" filled="false" stroked="true" strokeweight="1.59pt" strokecolor="#000000">
                <v:path arrowok="t"/>
              </v:shape>
            </v:group>
            <v:group style="position:absolute;left:7835;top:10437;width:10;height:30" coordorigin="7835,10437" coordsize="10,30">
              <v:shape style="position:absolute;left:7835;top:10437;width:10;height:30" coordorigin="7835,10437" coordsize="10,30" path="m7835,10452l7845,10452e" filled="false" stroked="true" strokeweight="1.59pt" strokecolor="#000000">
                <v:path arrowok="t"/>
              </v:shape>
            </v:group>
            <v:group style="position:absolute;left:7835;top:10388;width:10;height:30" coordorigin="7835,10388" coordsize="10,30">
              <v:shape style="position:absolute;left:7835;top:10388;width:10;height:30" coordorigin="7835,10388" coordsize="10,30" path="m7835,10403l7845,10403e" filled="false" stroked="true" strokeweight="1.59pt" strokecolor="#000000">
                <v:path arrowok="t"/>
              </v:shape>
            </v:group>
            <v:group style="position:absolute;left:7835;top:10338;width:10;height:30" coordorigin="7835,10338" coordsize="10,30">
              <v:shape style="position:absolute;left:7835;top:10338;width:10;height:30" coordorigin="7835,10338" coordsize="10,30" path="m7835,10353l7845,10353e" filled="false" stroked="true" strokeweight="1.59pt" strokecolor="#000000">
                <v:path arrowok="t"/>
              </v:shape>
            </v:group>
            <v:group style="position:absolute;left:7835;top:10289;width:10;height:30" coordorigin="7835,10289" coordsize="10,30">
              <v:shape style="position:absolute;left:7835;top:10289;width:10;height:30" coordorigin="7835,10289" coordsize="10,30" path="m7835,10303l7845,10303e" filled="false" stroked="true" strokeweight="1.59pt" strokecolor="#000000">
                <v:path arrowok="t"/>
              </v:shape>
            </v:group>
            <v:group style="position:absolute;left:7835;top:10239;width:10;height:30" coordorigin="7835,10239" coordsize="10,30">
              <v:shape style="position:absolute;left:7835;top:10239;width:10;height:30" coordorigin="7835,10239" coordsize="10,30" path="m7835,10254l7845,10254e" filled="false" stroked="true" strokeweight="1.59pt" strokecolor="#000000">
                <v:path arrowok="t"/>
              </v:shape>
            </v:group>
            <v:group style="position:absolute;left:7835;top:10189;width:10;height:30" coordorigin="7835,10189" coordsize="10,30">
              <v:shape style="position:absolute;left:7835;top:10189;width:10;height:30" coordorigin="7835,10189" coordsize="10,30" path="m7835,10204l7845,10204e" filled="false" stroked="true" strokeweight="1.59pt" strokecolor="#000000">
                <v:path arrowok="t"/>
              </v:shape>
            </v:group>
            <v:group style="position:absolute;left:7835;top:10140;width:10;height:30" coordorigin="7835,10140" coordsize="10,30">
              <v:shape style="position:absolute;left:7835;top:10140;width:10;height:30" coordorigin="7835,10140" coordsize="10,30" path="m7835,10155l7845,10155e" filled="false" stroked="true" strokeweight="1.59pt" strokecolor="#000000">
                <v:path arrowok="t"/>
              </v:shape>
            </v:group>
            <v:group style="position:absolute;left:7835;top:10090;width:10;height:30" coordorigin="7835,10090" coordsize="10,30">
              <v:shape style="position:absolute;left:7835;top:10090;width:10;height:30" coordorigin="7835,10090" coordsize="10,30" path="m7835,10105l7845,10105e" filled="false" stroked="true" strokeweight="1.59pt" strokecolor="#000000">
                <v:path arrowok="t"/>
              </v:shape>
            </v:group>
            <v:group style="position:absolute;left:7835;top:10040;width:10;height:30" coordorigin="7835,10040" coordsize="10,30">
              <v:shape style="position:absolute;left:7835;top:10040;width:10;height:30" coordorigin="7835,10040" coordsize="10,30" path="m7835,10055l7845,10055e" filled="false" stroked="true" strokeweight="1.59pt" strokecolor="#000000">
                <v:path arrowok="t"/>
              </v:shape>
            </v:group>
            <v:group style="position:absolute;left:7835;top:9991;width:10;height:30" coordorigin="7835,9991" coordsize="10,30">
              <v:shape style="position:absolute;left:7835;top:9991;width:10;height:30" coordorigin="7835,9991" coordsize="10,30" path="m7835,10006l7845,10006e" filled="false" stroked="true" strokeweight="1.59pt" strokecolor="#000000">
                <v:path arrowok="t"/>
              </v:shape>
            </v:group>
            <v:group style="position:absolute;left:7835;top:9941;width:10;height:30" coordorigin="7835,9941" coordsize="10,30">
              <v:shape style="position:absolute;left:7835;top:9941;width:10;height:30" coordorigin="7835,9941" coordsize="10,30" path="m7835,9956l7845,9956e" filled="false" stroked="true" strokeweight="1.59pt" strokecolor="#000000">
                <v:path arrowok="t"/>
              </v:shape>
            </v:group>
            <v:group style="position:absolute;left:7835;top:9892;width:10;height:30" coordorigin="7835,9892" coordsize="10,30">
              <v:shape style="position:absolute;left:7835;top:9892;width:10;height:30" coordorigin="7835,9892" coordsize="10,30" path="m7835,9907l7845,9907e" filled="false" stroked="true" strokeweight="1.59pt" strokecolor="#000000">
                <v:path arrowok="t"/>
              </v:shape>
            </v:group>
            <v:group style="position:absolute;left:7835;top:9842;width:10;height:30" coordorigin="7835,9842" coordsize="10,30">
              <v:shape style="position:absolute;left:7835;top:9842;width:10;height:30" coordorigin="7835,9842" coordsize="10,30" path="m7835,9857l7845,9857e" filled="false" stroked="true" strokeweight="1.59pt" strokecolor="#000000">
                <v:path arrowok="t"/>
              </v:shape>
            </v:group>
            <v:group style="position:absolute;left:7835;top:9792;width:10;height:30" coordorigin="7835,9792" coordsize="10,30">
              <v:shape style="position:absolute;left:7835;top:9792;width:10;height:30" coordorigin="7835,9792" coordsize="10,30" path="m7835,9807l7845,9807e" filled="false" stroked="true" strokeweight="1.59pt" strokecolor="#000000">
                <v:path arrowok="t"/>
              </v:shape>
            </v:group>
            <v:group style="position:absolute;left:7835;top:9743;width:10;height:30" coordorigin="7835,9743" coordsize="10,30">
              <v:shape style="position:absolute;left:7835;top:9743;width:10;height:30" coordorigin="7835,9743" coordsize="10,30" path="m7835,9758l7845,9758e" filled="false" stroked="true" strokeweight="1.59pt" strokecolor="#000000">
                <v:path arrowok="t"/>
              </v:shape>
            </v:group>
            <v:group style="position:absolute;left:7835;top:9693;width:10;height:30" coordorigin="7835,9693" coordsize="10,30">
              <v:shape style="position:absolute;left:7835;top:9693;width:10;height:30" coordorigin="7835,9693" coordsize="10,30" path="m7835,9708l7845,9708e" filled="false" stroked="true" strokeweight="1.59pt" strokecolor="#000000">
                <v:path arrowok="t"/>
              </v:shape>
            </v:group>
            <v:group style="position:absolute;left:7835;top:9644;width:10;height:30" coordorigin="7835,9644" coordsize="10,30">
              <v:shape style="position:absolute;left:7835;top:9644;width:10;height:30" coordorigin="7835,9644" coordsize="10,30" path="m7835,9659l7845,9659e" filled="false" stroked="true" strokeweight="1.59pt" strokecolor="#000000">
                <v:path arrowok="t"/>
              </v:shape>
            </v:group>
            <v:group style="position:absolute;left:7835;top:9594;width:10;height:30" coordorigin="7835,9594" coordsize="10,30">
              <v:shape style="position:absolute;left:7835;top:9594;width:10;height:30" coordorigin="7835,9594" coordsize="10,30" path="m7835,9609l7845,9609e" filled="false" stroked="true" strokeweight="1.59pt" strokecolor="#000000">
                <v:path arrowok="t"/>
              </v:shape>
            </v:group>
            <v:group style="position:absolute;left:7835;top:9544;width:10;height:30" coordorigin="7835,9544" coordsize="10,30">
              <v:shape style="position:absolute;left:7835;top:9544;width:10;height:30" coordorigin="7835,9544" coordsize="10,30" path="m7835,9559l7845,9559e" filled="false" stroked="true" strokeweight="1.59pt" strokecolor="#000000">
                <v:path arrowok="t"/>
              </v:shape>
            </v:group>
            <v:group style="position:absolute;left:7835;top:9495;width:10;height:30" coordorigin="7835,9495" coordsize="10,30">
              <v:shape style="position:absolute;left:7835;top:9495;width:10;height:30" coordorigin="7835,9495" coordsize="10,30" path="m7835,9510l7845,9510e" filled="false" stroked="true" strokeweight="1.59pt" strokecolor="#000000">
                <v:path arrowok="t"/>
              </v:shape>
            </v:group>
            <v:group style="position:absolute;left:7835;top:9445;width:10;height:30" coordorigin="7835,9445" coordsize="10,30">
              <v:shape style="position:absolute;left:7835;top:9445;width:10;height:30" coordorigin="7835,9445" coordsize="10,30" path="m7835,9460l7845,9460e" filled="false" stroked="true" strokeweight="1.59pt" strokecolor="#000000">
                <v:path arrowok="t"/>
              </v:shape>
            </v:group>
            <v:group style="position:absolute;left:7835;top:9396;width:10;height:30" coordorigin="7835,9396" coordsize="10,30">
              <v:shape style="position:absolute;left:7835;top:9396;width:10;height:30" coordorigin="7835,9396" coordsize="10,30" path="m7835,9410l7845,9410e" filled="false" stroked="true" strokeweight="1.59pt" strokecolor="#000000">
                <v:path arrowok="t"/>
              </v:shape>
            </v:group>
            <v:group style="position:absolute;left:7835;top:9346;width:10;height:30" coordorigin="7835,9346" coordsize="10,30">
              <v:shape style="position:absolute;left:7835;top:9346;width:10;height:30" coordorigin="7835,9346" coordsize="10,30" path="m7835,9361l7845,9361e" filled="false" stroked="true" strokeweight="1.59pt" strokecolor="#000000">
                <v:path arrowok="t"/>
              </v:shape>
            </v:group>
            <v:group style="position:absolute;left:7835;top:9296;width:10;height:30" coordorigin="7835,9296" coordsize="10,30">
              <v:shape style="position:absolute;left:7835;top:9296;width:10;height:30" coordorigin="7835,9296" coordsize="10,30" path="m7835,9311l7845,9311e" filled="false" stroked="true" strokeweight="1.59pt" strokecolor="#000000">
                <v:path arrowok="t"/>
              </v:shape>
            </v:group>
            <v:group style="position:absolute;left:7835;top:9247;width:10;height:30" coordorigin="7835,9247" coordsize="10,30">
              <v:shape style="position:absolute;left:7835;top:9247;width:10;height:30" coordorigin="7835,9247" coordsize="10,30" path="m7835,9262l7845,9262e" filled="false" stroked="true" strokeweight="1.59pt" strokecolor="#000000">
                <v:path arrowok="t"/>
              </v:shape>
            </v:group>
            <v:group style="position:absolute;left:7835;top:9197;width:10;height:30" coordorigin="7835,9197" coordsize="10,30">
              <v:shape style="position:absolute;left:7835;top:9197;width:10;height:30" coordorigin="7835,9197" coordsize="10,30" path="m7835,9212l7845,9212e" filled="false" stroked="true" strokeweight="1.59pt" strokecolor="#000000">
                <v:path arrowok="t"/>
              </v:shape>
            </v:group>
            <v:group style="position:absolute;left:7835;top:9148;width:10;height:30" coordorigin="7835,9148" coordsize="10,30">
              <v:shape style="position:absolute;left:7835;top:9148;width:10;height:30" coordorigin="7835,9148" coordsize="10,30" path="m7835,9162l7845,9162e" filled="false" stroked="true" strokeweight="1.59pt" strokecolor="#000000">
                <v:path arrowok="t"/>
              </v:shape>
            </v:group>
            <v:group style="position:absolute;left:7835;top:10700;width:10;height:2" coordorigin="7835,10700" coordsize="10,2">
              <v:shape style="position:absolute;left:7835;top:10700;width:10;height:2" coordorigin="7835,10700" coordsize="10,0" path="m7835,10700l7845,10700e" filled="false" stroked="true" strokeweight="1.59pt" strokecolor="#000000">
                <v:path arrowok="t"/>
              </v:shape>
            </v:group>
            <v:group style="position:absolute;left:11180;top:10636;width:10;height:30" coordorigin="11180,10636" coordsize="10,30">
              <v:shape style="position:absolute;left:11180;top:10636;width:10;height:30" coordorigin="11180,10636" coordsize="10,30" path="m11180,10651l11190,10651e" filled="false" stroked="true" strokeweight="1.59pt" strokecolor="#000000">
                <v:path arrowok="t"/>
              </v:shape>
            </v:group>
            <v:group style="position:absolute;left:11180;top:10586;width:10;height:30" coordorigin="11180,10586" coordsize="10,30">
              <v:shape style="position:absolute;left:11180;top:10586;width:10;height:30" coordorigin="11180,10586" coordsize="10,30" path="m11180,10601l11190,10601e" filled="false" stroked="true" strokeweight="1.59pt" strokecolor="#000000">
                <v:path arrowok="t"/>
              </v:shape>
            </v:group>
            <v:group style="position:absolute;left:11180;top:10537;width:10;height:30" coordorigin="11180,10537" coordsize="10,30">
              <v:shape style="position:absolute;left:11180;top:10537;width:10;height:30" coordorigin="11180,10537" coordsize="10,30" path="m11180,10551l11190,10551e" filled="false" stroked="true" strokeweight="1.59pt" strokecolor="#000000">
                <v:path arrowok="t"/>
              </v:shape>
            </v:group>
            <v:group style="position:absolute;left:11180;top:10487;width:10;height:30" coordorigin="11180,10487" coordsize="10,30">
              <v:shape style="position:absolute;left:11180;top:10487;width:10;height:30" coordorigin="11180,10487" coordsize="10,30" path="m11180,10502l11190,10502e" filled="false" stroked="true" strokeweight="1.59pt" strokecolor="#000000">
                <v:path arrowok="t"/>
              </v:shape>
            </v:group>
            <v:group style="position:absolute;left:11180;top:10437;width:10;height:30" coordorigin="11180,10437" coordsize="10,30">
              <v:shape style="position:absolute;left:11180;top:10437;width:10;height:30" coordorigin="11180,10437" coordsize="10,30" path="m11180,10452l11190,10452e" filled="false" stroked="true" strokeweight="1.59pt" strokecolor="#000000">
                <v:path arrowok="t"/>
              </v:shape>
            </v:group>
            <v:group style="position:absolute;left:11180;top:10388;width:10;height:30" coordorigin="11180,10388" coordsize="10,30">
              <v:shape style="position:absolute;left:11180;top:10388;width:10;height:30" coordorigin="11180,10388" coordsize="10,30" path="m11180,10403l11190,10403e" filled="false" stroked="true" strokeweight="1.59pt" strokecolor="#000000">
                <v:path arrowok="t"/>
              </v:shape>
            </v:group>
            <v:group style="position:absolute;left:11180;top:10338;width:10;height:30" coordorigin="11180,10338" coordsize="10,30">
              <v:shape style="position:absolute;left:11180;top:10338;width:10;height:30" coordorigin="11180,10338" coordsize="10,30" path="m11180,10353l11190,10353e" filled="false" stroked="true" strokeweight="1.59pt" strokecolor="#000000">
                <v:path arrowok="t"/>
              </v:shape>
            </v:group>
            <v:group style="position:absolute;left:11180;top:10289;width:10;height:30" coordorigin="11180,10289" coordsize="10,30">
              <v:shape style="position:absolute;left:11180;top:10289;width:10;height:30" coordorigin="11180,10289" coordsize="10,30" path="m11180,10303l11190,10303e" filled="false" stroked="true" strokeweight="1.59pt" strokecolor="#000000">
                <v:path arrowok="t"/>
              </v:shape>
            </v:group>
            <v:group style="position:absolute;left:11180;top:10239;width:10;height:30" coordorigin="11180,10239" coordsize="10,30">
              <v:shape style="position:absolute;left:11180;top:10239;width:10;height:30" coordorigin="11180,10239" coordsize="10,30" path="m11180,10254l11190,10254e" filled="false" stroked="true" strokeweight="1.59pt" strokecolor="#000000">
                <v:path arrowok="t"/>
              </v:shape>
            </v:group>
            <v:group style="position:absolute;left:11180;top:10189;width:10;height:30" coordorigin="11180,10189" coordsize="10,30">
              <v:shape style="position:absolute;left:11180;top:10189;width:10;height:30" coordorigin="11180,10189" coordsize="10,30" path="m11180,10204l11190,10204e" filled="false" stroked="true" strokeweight="1.59pt" strokecolor="#000000">
                <v:path arrowok="t"/>
              </v:shape>
            </v:group>
            <v:group style="position:absolute;left:11180;top:10140;width:10;height:30" coordorigin="11180,10140" coordsize="10,30">
              <v:shape style="position:absolute;left:11180;top:10140;width:10;height:30" coordorigin="11180,10140" coordsize="10,30" path="m11180,10155l11190,10155e" filled="false" stroked="true" strokeweight="1.59pt" strokecolor="#000000">
                <v:path arrowok="t"/>
              </v:shape>
            </v:group>
            <v:group style="position:absolute;left:11180;top:10090;width:10;height:30" coordorigin="11180,10090" coordsize="10,30">
              <v:shape style="position:absolute;left:11180;top:10090;width:10;height:30" coordorigin="11180,10090" coordsize="10,30" path="m11180,10105l11190,10105e" filled="false" stroked="true" strokeweight="1.59pt" strokecolor="#000000">
                <v:path arrowok="t"/>
              </v:shape>
            </v:group>
            <v:group style="position:absolute;left:11180;top:10040;width:10;height:30" coordorigin="11180,10040" coordsize="10,30">
              <v:shape style="position:absolute;left:11180;top:10040;width:10;height:30" coordorigin="11180,10040" coordsize="10,30" path="m11180,10055l11190,10055e" filled="false" stroked="true" strokeweight="1.59pt" strokecolor="#000000">
                <v:path arrowok="t"/>
              </v:shape>
            </v:group>
            <v:group style="position:absolute;left:11180;top:9991;width:10;height:30" coordorigin="11180,9991" coordsize="10,30">
              <v:shape style="position:absolute;left:11180;top:9991;width:10;height:30" coordorigin="11180,9991" coordsize="10,30" path="m11180,10006l11190,10006e" filled="false" stroked="true" strokeweight="1.59pt" strokecolor="#000000">
                <v:path arrowok="t"/>
              </v:shape>
            </v:group>
            <v:group style="position:absolute;left:11180;top:9941;width:10;height:30" coordorigin="11180,9941" coordsize="10,30">
              <v:shape style="position:absolute;left:11180;top:9941;width:10;height:30" coordorigin="11180,9941" coordsize="10,30" path="m11180,9956l11190,9956e" filled="false" stroked="true" strokeweight="1.59pt" strokecolor="#000000">
                <v:path arrowok="t"/>
              </v:shape>
            </v:group>
            <v:group style="position:absolute;left:11180;top:9892;width:10;height:30" coordorigin="11180,9892" coordsize="10,30">
              <v:shape style="position:absolute;left:11180;top:9892;width:10;height:30" coordorigin="11180,9892" coordsize="10,30" path="m11180,9907l11190,9907e" filled="false" stroked="true" strokeweight="1.59pt" strokecolor="#000000">
                <v:path arrowok="t"/>
              </v:shape>
            </v:group>
            <v:group style="position:absolute;left:11180;top:9842;width:10;height:30" coordorigin="11180,9842" coordsize="10,30">
              <v:shape style="position:absolute;left:11180;top:9842;width:10;height:30" coordorigin="11180,9842" coordsize="10,30" path="m11180,9857l11190,9857e" filled="false" stroked="true" strokeweight="1.59pt" strokecolor="#000000">
                <v:path arrowok="t"/>
              </v:shape>
            </v:group>
            <v:group style="position:absolute;left:11180;top:9792;width:10;height:30" coordorigin="11180,9792" coordsize="10,30">
              <v:shape style="position:absolute;left:11180;top:9792;width:10;height:30" coordorigin="11180,9792" coordsize="10,30" path="m11180,9807l11190,9807e" filled="false" stroked="true" strokeweight="1.59pt" strokecolor="#000000">
                <v:path arrowok="t"/>
              </v:shape>
            </v:group>
            <v:group style="position:absolute;left:11180;top:9743;width:10;height:30" coordorigin="11180,9743" coordsize="10,30">
              <v:shape style="position:absolute;left:11180;top:9743;width:10;height:30" coordorigin="11180,9743" coordsize="10,30" path="m11180,9758l11190,9758e" filled="false" stroked="true" strokeweight="1.59pt" strokecolor="#000000">
                <v:path arrowok="t"/>
              </v:shape>
            </v:group>
            <v:group style="position:absolute;left:11180;top:9693;width:10;height:30" coordorigin="11180,9693" coordsize="10,30">
              <v:shape style="position:absolute;left:11180;top:9693;width:10;height:30" coordorigin="11180,9693" coordsize="10,30" path="m11180,9708l11190,9708e" filled="false" stroked="true" strokeweight="1.59pt" strokecolor="#000000">
                <v:path arrowok="t"/>
              </v:shape>
            </v:group>
            <v:group style="position:absolute;left:11180;top:9644;width:10;height:30" coordorigin="11180,9644" coordsize="10,30">
              <v:shape style="position:absolute;left:11180;top:9644;width:10;height:30" coordorigin="11180,9644" coordsize="10,30" path="m11180,9659l11190,9659e" filled="false" stroked="true" strokeweight="1.59pt" strokecolor="#000000">
                <v:path arrowok="t"/>
              </v:shape>
            </v:group>
            <v:group style="position:absolute;left:11180;top:9594;width:10;height:30" coordorigin="11180,9594" coordsize="10,30">
              <v:shape style="position:absolute;left:11180;top:9594;width:10;height:30" coordorigin="11180,9594" coordsize="10,30" path="m11180,9609l11190,9609e" filled="false" stroked="true" strokeweight="1.59pt" strokecolor="#000000">
                <v:path arrowok="t"/>
              </v:shape>
            </v:group>
            <v:group style="position:absolute;left:11180;top:9544;width:10;height:30" coordorigin="11180,9544" coordsize="10,30">
              <v:shape style="position:absolute;left:11180;top:9544;width:10;height:30" coordorigin="11180,9544" coordsize="10,30" path="m11180,9559l11190,9559e" filled="false" stroked="true" strokeweight="1.59pt" strokecolor="#000000">
                <v:path arrowok="t"/>
              </v:shape>
            </v:group>
            <v:group style="position:absolute;left:11180;top:9495;width:10;height:30" coordorigin="11180,9495" coordsize="10,30">
              <v:shape style="position:absolute;left:11180;top:9495;width:10;height:30" coordorigin="11180,9495" coordsize="10,30" path="m11180,9510l11190,9510e" filled="false" stroked="true" strokeweight="1.59pt" strokecolor="#000000">
                <v:path arrowok="t"/>
              </v:shape>
            </v:group>
            <v:group style="position:absolute;left:11180;top:9445;width:10;height:30" coordorigin="11180,9445" coordsize="10,30">
              <v:shape style="position:absolute;left:11180;top:9445;width:10;height:30" coordorigin="11180,9445" coordsize="10,30" path="m11180,9460l11190,9460e" filled="false" stroked="true" strokeweight="1.59pt" strokecolor="#000000">
                <v:path arrowok="t"/>
              </v:shape>
            </v:group>
            <v:group style="position:absolute;left:11180;top:9396;width:10;height:30" coordorigin="11180,9396" coordsize="10,30">
              <v:shape style="position:absolute;left:11180;top:9396;width:10;height:30" coordorigin="11180,9396" coordsize="10,30" path="m11180,9410l11190,9410e" filled="false" stroked="true" strokeweight="1.59pt" strokecolor="#000000">
                <v:path arrowok="t"/>
              </v:shape>
            </v:group>
            <v:group style="position:absolute;left:11180;top:9346;width:10;height:30" coordorigin="11180,9346" coordsize="10,30">
              <v:shape style="position:absolute;left:11180;top:9346;width:10;height:30" coordorigin="11180,9346" coordsize="10,30" path="m11180,9361l11190,9361e" filled="false" stroked="true" strokeweight="1.59pt" strokecolor="#000000">
                <v:path arrowok="t"/>
              </v:shape>
            </v:group>
            <v:group style="position:absolute;left:11180;top:9296;width:10;height:30" coordorigin="11180,9296" coordsize="10,30">
              <v:shape style="position:absolute;left:11180;top:9296;width:10;height:30" coordorigin="11180,9296" coordsize="10,30" path="m11180,9311l11190,9311e" filled="false" stroked="true" strokeweight="1.59pt" strokecolor="#000000">
                <v:path arrowok="t"/>
              </v:shape>
            </v:group>
            <v:group style="position:absolute;left:11180;top:9247;width:10;height:30" coordorigin="11180,9247" coordsize="10,30">
              <v:shape style="position:absolute;left:11180;top:9247;width:10;height:30" coordorigin="11180,9247" coordsize="10,30" path="m11180,9262l11190,9262e" filled="false" stroked="true" strokeweight="1.59pt" strokecolor="#000000">
                <v:path arrowok="t"/>
              </v:shape>
            </v:group>
            <v:group style="position:absolute;left:11180;top:9197;width:10;height:30" coordorigin="11180,9197" coordsize="10,30">
              <v:shape style="position:absolute;left:11180;top:9197;width:10;height:30" coordorigin="11180,9197" coordsize="10,30" path="m11180,9212l11190,9212e" filled="false" stroked="true" strokeweight="1.59pt" strokecolor="#000000">
                <v:path arrowok="t"/>
              </v:shape>
            </v:group>
            <v:group style="position:absolute;left:11180;top:9148;width:10;height:30" coordorigin="11180,9148" coordsize="10,30">
              <v:shape style="position:absolute;left:11180;top:9148;width:10;height:30" coordorigin="11180,9148" coordsize="10,30" path="m11180,9162l11190,9162e" filled="false" stroked="true" strokeweight="1.59pt" strokecolor="#000000">
                <v:path arrowok="t"/>
              </v:shape>
            </v:group>
            <v:group style="position:absolute;left:11180;top:10700;width:10;height:2" coordorigin="11180,10700" coordsize="10,2">
              <v:shape style="position:absolute;left:11180;top:10700;width:10;height:2" coordorigin="11180,10700" coordsize="10,0" path="m11180,10700l11190,10700e" filled="false" stroked="true" strokeweight="1.59pt" strokecolor="#000000">
                <v:path arrowok="t"/>
              </v:shape>
            </v:group>
            <v:group style="position:absolute;left:1185;top:10695;width:30;height:10" coordorigin="1185,10695" coordsize="30,10">
              <v:shape style="position:absolute;left:1185;top:10695;width:30;height:10" coordorigin="1185,10695" coordsize="30,10" path="m1185,10700l1215,10700e" filled="false" stroked="true" strokeweight=".6pt" strokecolor="#000000">
                <v:path arrowok="t"/>
              </v:shape>
            </v:group>
            <v:group style="position:absolute;left:1235;top:10695;width:30;height:10" coordorigin="1235,10695" coordsize="30,10">
              <v:shape style="position:absolute;left:1235;top:10695;width:30;height:10" coordorigin="1235,10695" coordsize="30,10" path="m1235,10700l1265,10700e" filled="false" stroked="true" strokeweight=".6pt" strokecolor="#000000">
                <v:path arrowok="t"/>
              </v:shape>
            </v:group>
            <v:group style="position:absolute;left:1285;top:10695;width:30;height:10" coordorigin="1285,10695" coordsize="30,10">
              <v:shape style="position:absolute;left:1285;top:10695;width:30;height:10" coordorigin="1285,10695" coordsize="30,10" path="m1285,10700l1315,10700e" filled="false" stroked="true" strokeweight=".6pt" strokecolor="#000000">
                <v:path arrowok="t"/>
              </v:shape>
            </v:group>
            <v:group style="position:absolute;left:1335;top:10695;width:30;height:10" coordorigin="1335,10695" coordsize="30,10">
              <v:shape style="position:absolute;left:1335;top:10695;width:30;height:10" coordorigin="1335,10695" coordsize="30,10" path="m1335,10700l1365,10700e" filled="false" stroked="true" strokeweight=".6pt" strokecolor="#000000">
                <v:path arrowok="t"/>
              </v:shape>
            </v:group>
            <v:group style="position:absolute;left:1385;top:10695;width:30;height:10" coordorigin="1385,10695" coordsize="30,10">
              <v:shape style="position:absolute;left:1385;top:10695;width:30;height:10" coordorigin="1385,10695" coordsize="30,10" path="m1385,10700l1415,10700e" filled="false" stroked="true" strokeweight=".6pt" strokecolor="#000000">
                <v:path arrowok="t"/>
              </v:shape>
            </v:group>
            <v:group style="position:absolute;left:1435;top:10695;width:30;height:10" coordorigin="1435,10695" coordsize="30,10">
              <v:shape style="position:absolute;left:1435;top:10695;width:30;height:10" coordorigin="1435,10695" coordsize="30,10" path="m1435,10700l1465,10700e" filled="false" stroked="true" strokeweight=".6pt" strokecolor="#000000">
                <v:path arrowok="t"/>
              </v:shape>
            </v:group>
            <v:group style="position:absolute;left:1485;top:10695;width:30;height:10" coordorigin="1485,10695" coordsize="30,10">
              <v:shape style="position:absolute;left:1485;top:10695;width:30;height:10" coordorigin="1485,10695" coordsize="30,10" path="m1485,10700l1515,10700e" filled="false" stroked="true" strokeweight=".6pt" strokecolor="#000000">
                <v:path arrowok="t"/>
              </v:shape>
            </v:group>
            <v:group style="position:absolute;left:1535;top:10695;width:30;height:10" coordorigin="1535,10695" coordsize="30,10">
              <v:shape style="position:absolute;left:1535;top:10695;width:30;height:10" coordorigin="1535,10695" coordsize="30,10" path="m1535,10700l1565,10700e" filled="false" stroked="true" strokeweight=".6pt" strokecolor="#000000">
                <v:path arrowok="t"/>
              </v:shape>
            </v:group>
            <v:group style="position:absolute;left:1585;top:10695;width:30;height:10" coordorigin="1585,10695" coordsize="30,10">
              <v:shape style="position:absolute;left:1585;top:10695;width:30;height:10" coordorigin="1585,10695" coordsize="30,10" path="m1585,10700l1614,10700e" filled="false" stroked="true" strokeweight=".6pt" strokecolor="#000000">
                <v:path arrowok="t"/>
              </v:shape>
            </v:group>
            <v:group style="position:absolute;left:1634;top:10695;width:30;height:10" coordorigin="1634,10695" coordsize="30,10">
              <v:shape style="position:absolute;left:1634;top:10695;width:30;height:10" coordorigin="1634,10695" coordsize="30,10" path="m1634,10700l1664,10700e" filled="false" stroked="true" strokeweight=".6pt" strokecolor="#000000">
                <v:path arrowok="t"/>
              </v:shape>
            </v:group>
            <v:group style="position:absolute;left:1684;top:10695;width:30;height:10" coordorigin="1684,10695" coordsize="30,10">
              <v:shape style="position:absolute;left:1684;top:10695;width:30;height:10" coordorigin="1684,10695" coordsize="30,10" path="m1684,10700l1714,10700e" filled="false" stroked="true" strokeweight=".6pt" strokecolor="#000000">
                <v:path arrowok="t"/>
              </v:shape>
            </v:group>
            <v:group style="position:absolute;left:1734;top:10695;width:30;height:10" coordorigin="1734,10695" coordsize="30,10">
              <v:shape style="position:absolute;left:1734;top:10695;width:30;height:10" coordorigin="1734,10695" coordsize="30,10" path="m1734,10700l1764,10700e" filled="false" stroked="true" strokeweight=".6pt" strokecolor="#000000">
                <v:path arrowok="t"/>
              </v:shape>
            </v:group>
            <v:group style="position:absolute;left:1784;top:10695;width:30;height:10" coordorigin="1784,10695" coordsize="30,10">
              <v:shape style="position:absolute;left:1784;top:10695;width:30;height:10" coordorigin="1784,10695" coordsize="30,10" path="m1784,10700l1814,10700e" filled="false" stroked="true" strokeweight=".6pt" strokecolor="#000000">
                <v:path arrowok="t"/>
              </v:shape>
            </v:group>
            <v:group style="position:absolute;left:1834;top:10695;width:30;height:10" coordorigin="1834,10695" coordsize="30,10">
              <v:shape style="position:absolute;left:1834;top:10695;width:30;height:10" coordorigin="1834,10695" coordsize="30,10" path="m1834,10700l1864,10700e" filled="false" stroked="true" strokeweight=".6pt" strokecolor="#000000">
                <v:path arrowok="t"/>
              </v:shape>
            </v:group>
            <v:group style="position:absolute;left:1884;top:10695;width:30;height:10" coordorigin="1884,10695" coordsize="30,10">
              <v:shape style="position:absolute;left:1884;top:10695;width:30;height:10" coordorigin="1884,10695" coordsize="30,10" path="m1884,10700l1914,10700e" filled="false" stroked="true" strokeweight=".6pt" strokecolor="#000000">
                <v:path arrowok="t"/>
              </v:shape>
            </v:group>
            <v:group style="position:absolute;left:1934;top:10695;width:30;height:10" coordorigin="1934,10695" coordsize="30,10">
              <v:shape style="position:absolute;left:1934;top:10695;width:30;height:10" coordorigin="1934,10695" coordsize="30,10" path="m1934,10700l1964,10700e" filled="false" stroked="true" strokeweight=".6pt" strokecolor="#000000">
                <v:path arrowok="t"/>
              </v:shape>
            </v:group>
            <v:group style="position:absolute;left:1984;top:10695;width:30;height:10" coordorigin="1984,10695" coordsize="30,10">
              <v:shape style="position:absolute;left:1984;top:10695;width:30;height:10" coordorigin="1984,10695" coordsize="30,10" path="m1984,10700l2014,10700e" filled="false" stroked="true" strokeweight=".6pt" strokecolor="#000000">
                <v:path arrowok="t"/>
              </v:shape>
            </v:group>
            <v:group style="position:absolute;left:2034;top:10695;width:30;height:10" coordorigin="2034,10695" coordsize="30,10">
              <v:shape style="position:absolute;left:2034;top:10695;width:30;height:10" coordorigin="2034,10695" coordsize="30,10" path="m2034,10700l2064,10700e" filled="false" stroked="true" strokeweight=".6pt" strokecolor="#000000">
                <v:path arrowok="t"/>
              </v:shape>
            </v:group>
            <v:group style="position:absolute;left:2084;top:10695;width:30;height:10" coordorigin="2084,10695" coordsize="30,10">
              <v:shape style="position:absolute;left:2084;top:10695;width:30;height:10" coordorigin="2084,10695" coordsize="30,10" path="m2084,10700l2114,10700e" filled="false" stroked="true" strokeweight=".6pt" strokecolor="#000000">
                <v:path arrowok="t"/>
              </v:shape>
            </v:group>
            <v:group style="position:absolute;left:2134;top:10695;width:30;height:10" coordorigin="2134,10695" coordsize="30,10">
              <v:shape style="position:absolute;left:2134;top:10695;width:30;height:10" coordorigin="2134,10695" coordsize="30,10" path="m2134,10700l2164,10700e" filled="false" stroked="true" strokeweight=".6pt" strokecolor="#000000">
                <v:path arrowok="t"/>
              </v:shape>
            </v:group>
            <v:group style="position:absolute;left:2184;top:10695;width:30;height:10" coordorigin="2184,10695" coordsize="30,10">
              <v:shape style="position:absolute;left:2184;top:10695;width:30;height:10" coordorigin="2184,10695" coordsize="30,10" path="m2184,10700l2214,10700e" filled="false" stroked="true" strokeweight=".6pt" strokecolor="#000000">
                <v:path arrowok="t"/>
              </v:shape>
            </v:group>
            <v:group style="position:absolute;left:2234;top:10695;width:30;height:10" coordorigin="2234,10695" coordsize="30,10">
              <v:shape style="position:absolute;left:2234;top:10695;width:30;height:10" coordorigin="2234,10695" coordsize="30,10" path="m2234,10700l2264,10700e" filled="false" stroked="true" strokeweight=".6pt" strokecolor="#000000">
                <v:path arrowok="t"/>
              </v:shape>
            </v:group>
            <v:group style="position:absolute;left:2283;top:10695;width:30;height:10" coordorigin="2283,10695" coordsize="30,10">
              <v:shape style="position:absolute;left:2283;top:10695;width:30;height:10" coordorigin="2283,10695" coordsize="30,10" path="m2283,10700l2313,10700e" filled="false" stroked="true" strokeweight=".6pt" strokecolor="#000000">
                <v:path arrowok="t"/>
              </v:shape>
            </v:group>
            <v:group style="position:absolute;left:2333;top:10695;width:30;height:10" coordorigin="2333,10695" coordsize="30,10">
              <v:shape style="position:absolute;left:2333;top:10695;width:30;height:10" coordorigin="2333,10695" coordsize="30,10" path="m2333,10700l2363,10700e" filled="false" stroked="true" strokeweight=".6pt" strokecolor="#000000">
                <v:path arrowok="t"/>
              </v:shape>
            </v:group>
            <v:group style="position:absolute;left:2383;top:10695;width:30;height:10" coordorigin="2383,10695" coordsize="30,10">
              <v:shape style="position:absolute;left:2383;top:10695;width:30;height:10" coordorigin="2383,10695" coordsize="30,10" path="m2383,10700l2413,10700e" filled="false" stroked="true" strokeweight=".6pt" strokecolor="#000000">
                <v:path arrowok="t"/>
              </v:shape>
            </v:group>
            <v:group style="position:absolute;left:2433;top:10695;width:30;height:10" coordorigin="2433,10695" coordsize="30,10">
              <v:shape style="position:absolute;left:2433;top:10695;width:30;height:10" coordorigin="2433,10695" coordsize="30,10" path="m2433,10700l2463,10700e" filled="false" stroked="true" strokeweight=".6pt" strokecolor="#000000">
                <v:path arrowok="t"/>
              </v:shape>
            </v:group>
            <v:group style="position:absolute;left:2483;top:10695;width:30;height:10" coordorigin="2483,10695" coordsize="30,10">
              <v:shape style="position:absolute;left:2483;top:10695;width:30;height:10" coordorigin="2483,10695" coordsize="30,10" path="m2483,10700l2513,10700e" filled="false" stroked="true" strokeweight=".6pt" strokecolor="#000000">
                <v:path arrowok="t"/>
              </v:shape>
            </v:group>
            <v:group style="position:absolute;left:2533;top:10695;width:30;height:10" coordorigin="2533,10695" coordsize="30,10">
              <v:shape style="position:absolute;left:2533;top:10695;width:30;height:10" coordorigin="2533,10695" coordsize="30,10" path="m2533,10700l2563,10700e" filled="false" stroked="true" strokeweight=".6pt" strokecolor="#000000">
                <v:path arrowok="t"/>
              </v:shape>
            </v:group>
            <v:group style="position:absolute;left:2583;top:10695;width:30;height:10" coordorigin="2583,10695" coordsize="30,10">
              <v:shape style="position:absolute;left:2583;top:10695;width:30;height:10" coordorigin="2583,10695" coordsize="30,10" path="m2583,10700l2613,10700e" filled="false" stroked="true" strokeweight=".6pt" strokecolor="#000000">
                <v:path arrowok="t"/>
              </v:shape>
            </v:group>
            <v:group style="position:absolute;left:2633;top:10695;width:30;height:10" coordorigin="2633,10695" coordsize="30,10">
              <v:shape style="position:absolute;left:2633;top:10695;width:30;height:10" coordorigin="2633,10695" coordsize="30,10" path="m2633,10700l2663,10700e" filled="false" stroked="true" strokeweight=".6pt" strokecolor="#000000">
                <v:path arrowok="t"/>
              </v:shape>
            </v:group>
            <v:group style="position:absolute;left:2683;top:10695;width:30;height:10" coordorigin="2683,10695" coordsize="30,10">
              <v:shape style="position:absolute;left:2683;top:10695;width:30;height:10" coordorigin="2683,10695" coordsize="30,10" path="m2683,10700l2713,10700e" filled="false" stroked="true" strokeweight=".6pt" strokecolor="#000000">
                <v:path arrowok="t"/>
              </v:shape>
            </v:group>
            <v:group style="position:absolute;left:2733;top:10695;width:30;height:10" coordorigin="2733,10695" coordsize="30,10">
              <v:shape style="position:absolute;left:2733;top:10695;width:30;height:10" coordorigin="2733,10695" coordsize="30,10" path="m2733,10700l2763,10700e" filled="false" stroked="true" strokeweight=".6pt" strokecolor="#000000">
                <v:path arrowok="t"/>
              </v:shape>
            </v:group>
            <v:group style="position:absolute;left:2783;top:10695;width:30;height:10" coordorigin="2783,10695" coordsize="30,10">
              <v:shape style="position:absolute;left:2783;top:10695;width:30;height:10" coordorigin="2783,10695" coordsize="30,10" path="m2783,10700l2813,10700e" filled="false" stroked="true" strokeweight=".6pt" strokecolor="#000000">
                <v:path arrowok="t"/>
              </v:shape>
            </v:group>
            <v:group style="position:absolute;left:2833;top:10695;width:30;height:10" coordorigin="2833,10695" coordsize="30,10">
              <v:shape style="position:absolute;left:2833;top:10695;width:30;height:10" coordorigin="2833,10695" coordsize="30,10" path="m2833,10700l2863,10700e" filled="false" stroked="true" strokeweight=".6pt" strokecolor="#000000">
                <v:path arrowok="t"/>
              </v:shape>
            </v:group>
            <v:group style="position:absolute;left:2883;top:10695;width:30;height:10" coordorigin="2883,10695" coordsize="30,10">
              <v:shape style="position:absolute;left:2883;top:10695;width:30;height:10" coordorigin="2883,10695" coordsize="30,10" path="m2883,10700l2913,10700e" filled="false" stroked="true" strokeweight=".6pt" strokecolor="#000000">
                <v:path arrowok="t"/>
              </v:shape>
            </v:group>
            <v:group style="position:absolute;left:2932;top:10695;width:30;height:10" coordorigin="2932,10695" coordsize="30,10">
              <v:shape style="position:absolute;left:2932;top:10695;width:30;height:10" coordorigin="2932,10695" coordsize="30,10" path="m2932,10700l2962,10700e" filled="false" stroked="true" strokeweight=".6pt" strokecolor="#000000">
                <v:path arrowok="t"/>
              </v:shape>
            </v:group>
            <v:group style="position:absolute;left:2982;top:10695;width:30;height:10" coordorigin="2982,10695" coordsize="30,10">
              <v:shape style="position:absolute;left:2982;top:10695;width:30;height:10" coordorigin="2982,10695" coordsize="30,10" path="m2982,10700l3012,10700e" filled="false" stroked="true" strokeweight=".6pt" strokecolor="#000000">
                <v:path arrowok="t"/>
              </v:shape>
            </v:group>
            <v:group style="position:absolute;left:3032;top:10695;width:30;height:10" coordorigin="3032,10695" coordsize="30,10">
              <v:shape style="position:absolute;left:3032;top:10695;width:30;height:10" coordorigin="3032,10695" coordsize="30,10" path="m3032,10700l3062,10700e" filled="false" stroked="true" strokeweight=".6pt" strokecolor="#000000">
                <v:path arrowok="t"/>
              </v:shape>
            </v:group>
            <v:group style="position:absolute;left:3082;top:10695;width:30;height:10" coordorigin="3082,10695" coordsize="30,10">
              <v:shape style="position:absolute;left:3082;top:10695;width:30;height:10" coordorigin="3082,10695" coordsize="30,10" path="m3082,10700l3112,10700e" filled="false" stroked="true" strokeweight=".6pt" strokecolor="#000000">
                <v:path arrowok="t"/>
              </v:shape>
            </v:group>
            <v:group style="position:absolute;left:3132;top:10695;width:30;height:10" coordorigin="3132,10695" coordsize="30,10">
              <v:shape style="position:absolute;left:3132;top:10695;width:30;height:10" coordorigin="3132,10695" coordsize="30,10" path="m3132,10700l3162,10700e" filled="false" stroked="true" strokeweight=".6pt" strokecolor="#000000">
                <v:path arrowok="t"/>
              </v:shape>
            </v:group>
            <v:group style="position:absolute;left:3182;top:10695;width:30;height:10" coordorigin="3182,10695" coordsize="30,10">
              <v:shape style="position:absolute;left:3182;top:10695;width:30;height:10" coordorigin="3182,10695" coordsize="30,10" path="m3182,10700l3212,10700e" filled="false" stroked="true" strokeweight=".6pt" strokecolor="#000000">
                <v:path arrowok="t"/>
              </v:shape>
            </v:group>
            <v:group style="position:absolute;left:3232;top:10695;width:30;height:10" coordorigin="3232,10695" coordsize="30,10">
              <v:shape style="position:absolute;left:3232;top:10695;width:30;height:10" coordorigin="3232,10695" coordsize="30,10" path="m3232,10700l3262,10700e" filled="false" stroked="true" strokeweight=".6pt" strokecolor="#000000">
                <v:path arrowok="t"/>
              </v:shape>
            </v:group>
            <v:group style="position:absolute;left:3282;top:10695;width:30;height:10" coordorigin="3282,10695" coordsize="30,10">
              <v:shape style="position:absolute;left:3282;top:10695;width:30;height:10" coordorigin="3282,10695" coordsize="30,10" path="m3282,10700l3312,10700e" filled="false" stroked="true" strokeweight=".6pt" strokecolor="#000000">
                <v:path arrowok="t"/>
              </v:shape>
            </v:group>
            <v:group style="position:absolute;left:3332;top:10695;width:30;height:10" coordorigin="3332,10695" coordsize="30,10">
              <v:shape style="position:absolute;left:3332;top:10695;width:30;height:10" coordorigin="3332,10695" coordsize="30,10" path="m3332,10700l3362,10700e" filled="false" stroked="true" strokeweight=".6pt" strokecolor="#000000">
                <v:path arrowok="t"/>
              </v:shape>
            </v:group>
            <v:group style="position:absolute;left:3382;top:10695;width:30;height:10" coordorigin="3382,10695" coordsize="30,10">
              <v:shape style="position:absolute;left:3382;top:10695;width:30;height:10" coordorigin="3382,10695" coordsize="30,10" path="m3382,10700l3412,10700e" filled="false" stroked="true" strokeweight=".6pt" strokecolor="#000000">
                <v:path arrowok="t"/>
              </v:shape>
            </v:group>
            <v:group style="position:absolute;left:3432;top:10695;width:30;height:10" coordorigin="3432,10695" coordsize="30,10">
              <v:shape style="position:absolute;left:3432;top:10695;width:30;height:10" coordorigin="3432,10695" coordsize="30,10" path="m3432,10700l3462,10700e" filled="false" stroked="true" strokeweight=".6pt" strokecolor="#000000">
                <v:path arrowok="t"/>
              </v:shape>
            </v:group>
            <v:group style="position:absolute;left:3482;top:10695;width:30;height:10" coordorigin="3482,10695" coordsize="30,10">
              <v:shape style="position:absolute;left:3482;top:10695;width:30;height:10" coordorigin="3482,10695" coordsize="30,10" path="m3482,10700l3512,10700e" filled="false" stroked="true" strokeweight=".6pt" strokecolor="#000000">
                <v:path arrowok="t"/>
              </v:shape>
            </v:group>
            <v:group style="position:absolute;left:3532;top:10695;width:30;height:10" coordorigin="3532,10695" coordsize="30,10">
              <v:shape style="position:absolute;left:3532;top:10695;width:30;height:10" coordorigin="3532,10695" coordsize="30,10" path="m3532,10700l3561,10700e" filled="false" stroked="true" strokeweight=".6pt" strokecolor="#000000">
                <v:path arrowok="t"/>
              </v:shape>
            </v:group>
            <v:group style="position:absolute;left:3581;top:10695;width:30;height:10" coordorigin="3581,10695" coordsize="30,10">
              <v:shape style="position:absolute;left:3581;top:10695;width:30;height:10" coordorigin="3581,10695" coordsize="30,10" path="m3581,10700l3611,10700e" filled="false" stroked="true" strokeweight=".6pt" strokecolor="#000000">
                <v:path arrowok="t"/>
              </v:shape>
            </v:group>
            <v:group style="position:absolute;left:3631;top:10695;width:30;height:10" coordorigin="3631,10695" coordsize="30,10">
              <v:shape style="position:absolute;left:3631;top:10695;width:30;height:10" coordorigin="3631,10695" coordsize="30,10" path="m3631,10700l3661,10700e" filled="false" stroked="true" strokeweight=".6pt" strokecolor="#000000">
                <v:path arrowok="t"/>
              </v:shape>
            </v:group>
            <v:group style="position:absolute;left:3681;top:10695;width:30;height:10" coordorigin="3681,10695" coordsize="30,10">
              <v:shape style="position:absolute;left:3681;top:10695;width:30;height:10" coordorigin="3681,10695" coordsize="30,10" path="m3681,10700l3711,10700e" filled="false" stroked="true" strokeweight=".6pt" strokecolor="#000000">
                <v:path arrowok="t"/>
              </v:shape>
            </v:group>
            <v:group style="position:absolute;left:3731;top:10695;width:30;height:10" coordorigin="3731,10695" coordsize="30,10">
              <v:shape style="position:absolute;left:3731;top:10695;width:30;height:10" coordorigin="3731,10695" coordsize="30,10" path="m3731,10700l3761,10700e" filled="false" stroked="true" strokeweight=".6pt" strokecolor="#000000">
                <v:path arrowok="t"/>
              </v:shape>
            </v:group>
            <v:group style="position:absolute;left:3781;top:10695;width:30;height:10" coordorigin="3781,10695" coordsize="30,10">
              <v:shape style="position:absolute;left:3781;top:10695;width:30;height:10" coordorigin="3781,10695" coordsize="30,10" path="m3781,10700l3811,10700e" filled="false" stroked="true" strokeweight=".6pt" strokecolor="#000000">
                <v:path arrowok="t"/>
              </v:shape>
            </v:group>
            <v:group style="position:absolute;left:3831;top:10695;width:30;height:10" coordorigin="3831,10695" coordsize="30,10">
              <v:shape style="position:absolute;left:3831;top:10695;width:30;height:10" coordorigin="3831,10695" coordsize="30,10" path="m3831,10700l3861,10700e" filled="false" stroked="true" strokeweight=".6pt" strokecolor="#000000">
                <v:path arrowok="t"/>
              </v:shape>
            </v:group>
            <v:group style="position:absolute;left:3881;top:10695;width:30;height:10" coordorigin="3881,10695" coordsize="30,10">
              <v:shape style="position:absolute;left:3881;top:10695;width:30;height:10" coordorigin="3881,10695" coordsize="30,10" path="m3881,10700l3911,10700e" filled="false" stroked="true" strokeweight=".6pt" strokecolor="#000000">
                <v:path arrowok="t"/>
              </v:shape>
            </v:group>
            <v:group style="position:absolute;left:3931;top:10695;width:30;height:10" coordorigin="3931,10695" coordsize="30,10">
              <v:shape style="position:absolute;left:3931;top:10695;width:30;height:10" coordorigin="3931,10695" coordsize="30,10" path="m3931,10700l3961,10700e" filled="false" stroked="true" strokeweight=".6pt" strokecolor="#000000">
                <v:path arrowok="t"/>
              </v:shape>
            </v:group>
            <v:group style="position:absolute;left:3981;top:10695;width:30;height:10" coordorigin="3981,10695" coordsize="30,10">
              <v:shape style="position:absolute;left:3981;top:10695;width:30;height:10" coordorigin="3981,10695" coordsize="30,10" path="m3981,10700l4011,10700e" filled="false" stroked="true" strokeweight=".6pt" strokecolor="#000000">
                <v:path arrowok="t"/>
              </v:shape>
            </v:group>
            <v:group style="position:absolute;left:4031;top:10695;width:30;height:10" coordorigin="4031,10695" coordsize="30,10">
              <v:shape style="position:absolute;left:4031;top:10695;width:30;height:10" coordorigin="4031,10695" coordsize="30,10" path="m4031,10700l4061,10700e" filled="false" stroked="true" strokeweight=".6pt" strokecolor="#000000">
                <v:path arrowok="t"/>
              </v:shape>
            </v:group>
            <v:group style="position:absolute;left:4081;top:10695;width:30;height:10" coordorigin="4081,10695" coordsize="30,10">
              <v:shape style="position:absolute;left:4081;top:10695;width:30;height:10" coordorigin="4081,10695" coordsize="30,10" path="m4081,10700l4111,10700e" filled="false" stroked="true" strokeweight=".6pt" strokecolor="#000000">
                <v:path arrowok="t"/>
              </v:shape>
            </v:group>
            <v:group style="position:absolute;left:4131;top:10695;width:30;height:10" coordorigin="4131,10695" coordsize="30,10">
              <v:shape style="position:absolute;left:4131;top:10695;width:30;height:10" coordorigin="4131,10695" coordsize="30,10" path="m4131,10700l4161,10700e" filled="false" stroked="true" strokeweight=".6pt" strokecolor="#000000">
                <v:path arrowok="t"/>
              </v:shape>
            </v:group>
            <v:group style="position:absolute;left:4181;top:10695;width:30;height:10" coordorigin="4181,10695" coordsize="30,10">
              <v:shape style="position:absolute;left:4181;top:10695;width:30;height:10" coordorigin="4181,10695" coordsize="30,10" path="m4181,10700l4211,10700e" filled="false" stroked="true" strokeweight=".6pt" strokecolor="#000000">
                <v:path arrowok="t"/>
              </v:shape>
            </v:group>
            <v:group style="position:absolute;left:4230;top:10695;width:30;height:10" coordorigin="4230,10695" coordsize="30,10">
              <v:shape style="position:absolute;left:4230;top:10695;width:30;height:10" coordorigin="4230,10695" coordsize="30,10" path="m4230,10700l4260,10700e" filled="false" stroked="true" strokeweight=".6pt" strokecolor="#000000">
                <v:path arrowok="t"/>
              </v:shape>
            </v:group>
            <v:group style="position:absolute;left:4280;top:10695;width:30;height:10" coordorigin="4280,10695" coordsize="30,10">
              <v:shape style="position:absolute;left:4280;top:10695;width:30;height:10" coordorigin="4280,10695" coordsize="30,10" path="m4280,10700l4310,10700e" filled="false" stroked="true" strokeweight=".6pt" strokecolor="#000000">
                <v:path arrowok="t"/>
              </v:shape>
            </v:group>
            <v:group style="position:absolute;left:4330;top:10695;width:30;height:10" coordorigin="4330,10695" coordsize="30,10">
              <v:shape style="position:absolute;left:4330;top:10695;width:30;height:10" coordorigin="4330,10695" coordsize="30,10" path="m4330,10700l4360,10700e" filled="false" stroked="true" strokeweight=".6pt" strokecolor="#000000">
                <v:path arrowok="t"/>
              </v:shape>
            </v:group>
            <v:group style="position:absolute;left:4380;top:10695;width:30;height:10" coordorigin="4380,10695" coordsize="30,10">
              <v:shape style="position:absolute;left:4380;top:10695;width:30;height:10" coordorigin="4380,10695" coordsize="30,10" path="m4380,10700l4410,10700e" filled="false" stroked="true" strokeweight=".6pt" strokecolor="#000000">
                <v:path arrowok="t"/>
              </v:shape>
            </v:group>
            <v:group style="position:absolute;left:4430;top:10695;width:30;height:10" coordorigin="4430,10695" coordsize="30,10">
              <v:shape style="position:absolute;left:4430;top:10695;width:30;height:10" coordorigin="4430,10695" coordsize="30,10" path="m4430,10700l4460,10700e" filled="false" stroked="true" strokeweight=".6pt" strokecolor="#000000">
                <v:path arrowok="t"/>
              </v:shape>
            </v:group>
            <v:group style="position:absolute;left:1145;top:10700;width:20;height:2" coordorigin="1145,10700" coordsize="20,2">
              <v:shape style="position:absolute;left:1145;top:10700;width:20;height:2" coordorigin="1145,10700" coordsize="20,0" path="m1145,10700l1165,10700e" filled="false" stroked="true" strokeweight=".6pt" strokecolor="#000000">
                <v:path arrowok="t"/>
              </v:shape>
            </v:group>
            <v:group style="position:absolute;left:4480;top:10700;width:30;height:2" coordorigin="4480,10700" coordsize="30,2">
              <v:shape style="position:absolute;left:4480;top:10700;width:30;height:2" coordorigin="4480,10700" coordsize="30,0" path="m4480,10700l4510,10700e" filled="false" stroked="true" strokeweight=".6pt" strokecolor="#000000">
                <v:path arrowok="t"/>
              </v:shape>
            </v:group>
            <v:group style="position:absolute;left:1076;top:13760;width:152;height:188" coordorigin="1076,13760" coordsize="152,188">
              <v:shape style="position:absolute;left:1076;top:13760;width:152;height:188" coordorigin="1076,13760" coordsize="152,188" path="m1172,13889l1152,13889,1156,13896,1167,13900,1173,13908,1176,13920,1177,13923,1181,13940,1190,13948,1209,13948,1215,13946,1223,13937,1199,13937,1196,13936,1190,13931,1189,13927,1189,13919,1190,13916,1190,13916,1196,13911,1199,13910,1224,13910,1216,13901,1212,13899,1187,13899,1182,13898,1176,13894,1172,13889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105,13898l1095,13898,1089,13901,1079,13910,1076,13916,1076,13930,1079,13936,1088,13945,1094,13948,1113,13948,1121,13941,1122,13937,1097,13937,1094,13936,1088,13931,1087,13927,1087,13919,1088,13916,1094,13911,1097,13910,1130,13910,1137,13901,1141,13899,1113,13899,1110,13899,1105,13898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130,13910l1105,13910,1108,13911,1114,13916,1115,13919,1115,13927,1114,13931,1108,13936,1105,13937,1122,13937,1130,13910,1130,13910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224,13910l1207,13910,1210,13911,1215,13916,1217,13919,1217,13927,1215,13931,1210,13936,1207,13937,1223,13937,1225,13936,1227,13930,1227,13916,1225,13911,1224,13910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210,13898l1197,13899,1192,13899,1187,13899,1212,13899,1210,13898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141,13872l1134,13884,1129,13894,1122,13899,1141,13899,1148,13895,1152,13889,1172,13889,1172,13888,1169,13882,1146,13882,1142,13879,1141,13872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162,13872l1161,13879,1158,13882,1169,13882,1167,13880,1162,13872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098,13760l1095,13762,1089,13766,1086,13771,1087,13781,1091,13790,1100,13805,1141,13872,1142,13865,1146,13861,1169,13861,1174,13854,1152,13854,1098,13760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169,13861l1158,13861,1162,13865,1163,13872,1169,13861xe" filled="true" fillcolor="#000000" stroked="false">
                <v:path arrowok="t"/>
                <v:fill type="solid"/>
              </v:shape>
              <v:shape style="position:absolute;left:1076;top:13760;width:152;height:188" coordorigin="1076,13760" coordsize="152,188" path="m1206,13761l1152,13854,1174,13854,1205,13805,1214,13790,1219,13781,1219,13772,1216,13767,1209,13763,1206,13761xe" filled="true" fillcolor="#000000" stroked="false">
                <v:path arrowok="t"/>
                <v:fill type="solid"/>
              </v:shape>
            </v:group>
            <v:group style="position:absolute;left:1150;top:12288;width:2;height:1593" coordorigin="1150,12288" coordsize="2,1593">
              <v:shape style="position:absolute;left:1150;top:12288;width:2;height:1593" coordorigin="1150,12288" coordsize="0,1593" path="m1150,12288l1150,13880e" filled="false" stroked="true" strokeweight=".6pt" strokecolor="#ffffff">
                <v:path arrowok="t"/>
              </v:shape>
            </v:group>
            <v:group style="position:absolute;left:1150;top:13875;width:3345;height:2" coordorigin="1150,13875" coordsize="3345,2">
              <v:shape style="position:absolute;left:1150;top:13875;width:3345;height:2" coordorigin="1150,13875" coordsize="3345,0" path="m1150,13875l4495,13875e" filled="false" stroked="true" strokeweight=".6pt" strokecolor="#ffffff">
                <v:path arrowok="t"/>
              </v:shape>
            </v:group>
            <v:group style="position:absolute;left:1145;top:12223;width:10;height:30" coordorigin="1145,12223" coordsize="10,30">
              <v:shape style="position:absolute;left:1145;top:12223;width:10;height:30" coordorigin="1145,12223" coordsize="10,30" path="m1145,12238l1155,12238e" filled="false" stroked="true" strokeweight="1.59pt" strokecolor="#000000">
                <v:path arrowok="t"/>
              </v:shape>
            </v:group>
            <v:group style="position:absolute;left:1145;top:12174;width:10;height:30" coordorigin="1145,12174" coordsize="10,30">
              <v:shape style="position:absolute;left:1145;top:12174;width:10;height:30" coordorigin="1145,12174" coordsize="10,30" path="m1145,12188l1155,12188e" filled="false" stroked="true" strokeweight="1.59pt" strokecolor="#000000">
                <v:path arrowok="t"/>
              </v:shape>
            </v:group>
            <v:group style="position:absolute;left:1145;top:12124;width:10;height:30" coordorigin="1145,12124" coordsize="10,30">
              <v:shape style="position:absolute;left:1145;top:12124;width:10;height:30" coordorigin="1145,12124" coordsize="10,30" path="m1145,12139l1155,12139e" filled="false" stroked="true" strokeweight="1.59pt" strokecolor="#000000">
                <v:path arrowok="t"/>
              </v:shape>
            </v:group>
            <v:group style="position:absolute;left:1145;top:12074;width:10;height:30" coordorigin="1145,12074" coordsize="10,30">
              <v:shape style="position:absolute;left:1145;top:12074;width:10;height:30" coordorigin="1145,12074" coordsize="10,30" path="m1145,12089l1155,12089e" filled="false" stroked="true" strokeweight="1.59pt" strokecolor="#000000">
                <v:path arrowok="t"/>
              </v:shape>
            </v:group>
            <v:group style="position:absolute;left:1145;top:12025;width:10;height:30" coordorigin="1145,12025" coordsize="10,30">
              <v:shape style="position:absolute;left:1145;top:12025;width:10;height:30" coordorigin="1145,12025" coordsize="10,30" path="m1145,12040l1155,12040e" filled="false" stroked="true" strokeweight="1.59pt" strokecolor="#000000">
                <v:path arrowok="t"/>
              </v:shape>
            </v:group>
            <v:group style="position:absolute;left:1145;top:11975;width:10;height:30" coordorigin="1145,11975" coordsize="10,30">
              <v:shape style="position:absolute;left:1145;top:11975;width:10;height:30" coordorigin="1145,11975" coordsize="10,30" path="m1145,11990l1155,11990e" filled="false" stroked="true" strokeweight="1.59pt" strokecolor="#000000">
                <v:path arrowok="t"/>
              </v:shape>
            </v:group>
            <v:group style="position:absolute;left:1145;top:11926;width:10;height:30" coordorigin="1145,11926" coordsize="10,30">
              <v:shape style="position:absolute;left:1145;top:11926;width:10;height:30" coordorigin="1145,11926" coordsize="10,30" path="m1145,11940l1155,11940e" filled="false" stroked="true" strokeweight="1.59pt" strokecolor="#000000">
                <v:path arrowok="t"/>
              </v:shape>
            </v:group>
            <v:group style="position:absolute;left:1145;top:11876;width:10;height:30" coordorigin="1145,11876" coordsize="10,30">
              <v:shape style="position:absolute;left:1145;top:11876;width:10;height:30" coordorigin="1145,11876" coordsize="10,30" path="m1145,11891l1155,11891e" filled="false" stroked="true" strokeweight="1.59pt" strokecolor="#000000">
                <v:path arrowok="t"/>
              </v:shape>
            </v:group>
            <v:group style="position:absolute;left:1145;top:11826;width:10;height:30" coordorigin="1145,11826" coordsize="10,30">
              <v:shape style="position:absolute;left:1145;top:11826;width:10;height:30" coordorigin="1145,11826" coordsize="10,30" path="m1145,11841l1155,11841e" filled="false" stroked="true" strokeweight="1.59pt" strokecolor="#000000">
                <v:path arrowok="t"/>
              </v:shape>
            </v:group>
            <v:group style="position:absolute;left:1145;top:11777;width:10;height:30" coordorigin="1145,11777" coordsize="10,30">
              <v:shape style="position:absolute;left:1145;top:11777;width:10;height:30" coordorigin="1145,11777" coordsize="10,30" path="m1145,11792l1155,11792e" filled="false" stroked="true" strokeweight="1.59pt" strokecolor="#000000">
                <v:path arrowok="t"/>
              </v:shape>
            </v:group>
            <v:group style="position:absolute;left:1145;top:11727;width:10;height:30" coordorigin="1145,11727" coordsize="10,30">
              <v:shape style="position:absolute;left:1145;top:11727;width:10;height:30" coordorigin="1145,11727" coordsize="10,30" path="m1145,11742l1155,11742e" filled="false" stroked="true" strokeweight="1.59pt" strokecolor="#000000">
                <v:path arrowok="t"/>
              </v:shape>
            </v:group>
            <v:group style="position:absolute;left:1145;top:11677;width:10;height:30" coordorigin="1145,11677" coordsize="10,30">
              <v:shape style="position:absolute;left:1145;top:11677;width:10;height:30" coordorigin="1145,11677" coordsize="10,30" path="m1145,11692l1155,11692e" filled="false" stroked="true" strokeweight="1.59pt" strokecolor="#000000">
                <v:path arrowok="t"/>
              </v:shape>
            </v:group>
            <v:group style="position:absolute;left:1145;top:11628;width:10;height:30" coordorigin="1145,11628" coordsize="10,30">
              <v:shape style="position:absolute;left:1145;top:11628;width:10;height:30" coordorigin="1145,11628" coordsize="10,30" path="m1145,11643l1155,11643e" filled="false" stroked="true" strokeweight="1.59pt" strokecolor="#000000">
                <v:path arrowok="t"/>
              </v:shape>
            </v:group>
            <v:group style="position:absolute;left:1145;top:11578;width:10;height:30" coordorigin="1145,11578" coordsize="10,30">
              <v:shape style="position:absolute;left:1145;top:11578;width:10;height:30" coordorigin="1145,11578" coordsize="10,30" path="m1145,11593l1155,11593e" filled="false" stroked="true" strokeweight="1.59pt" strokecolor="#000000">
                <v:path arrowok="t"/>
              </v:shape>
            </v:group>
            <v:group style="position:absolute;left:1145;top:11529;width:10;height:30" coordorigin="1145,11529" coordsize="10,30">
              <v:shape style="position:absolute;left:1145;top:11529;width:10;height:30" coordorigin="1145,11529" coordsize="10,30" path="m1145,11544l1155,11544e" filled="false" stroked="true" strokeweight="1.59pt" strokecolor="#000000">
                <v:path arrowok="t"/>
              </v:shape>
            </v:group>
            <v:group style="position:absolute;left:1145;top:11479;width:10;height:30" coordorigin="1145,11479" coordsize="10,30">
              <v:shape style="position:absolute;left:1145;top:11479;width:10;height:30" coordorigin="1145,11479" coordsize="10,30" path="m1145,11494l1155,11494e" filled="false" stroked="true" strokeweight="1.59pt" strokecolor="#000000">
                <v:path arrowok="t"/>
              </v:shape>
            </v:group>
            <v:group style="position:absolute;left:1145;top:11429;width:10;height:30" coordorigin="1145,11429" coordsize="10,30">
              <v:shape style="position:absolute;left:1145;top:11429;width:10;height:30" coordorigin="1145,11429" coordsize="10,30" path="m1145,11444l1155,11444e" filled="false" stroked="true" strokeweight="1.59pt" strokecolor="#000000">
                <v:path arrowok="t"/>
              </v:shape>
            </v:group>
            <v:group style="position:absolute;left:1145;top:11380;width:10;height:30" coordorigin="1145,11380" coordsize="10,30">
              <v:shape style="position:absolute;left:1145;top:11380;width:10;height:30" coordorigin="1145,11380" coordsize="10,30" path="m1145,11395l1155,11395e" filled="false" stroked="true" strokeweight="1.59pt" strokecolor="#000000">
                <v:path arrowok="t"/>
              </v:shape>
            </v:group>
            <v:group style="position:absolute;left:1145;top:11330;width:10;height:30" coordorigin="1145,11330" coordsize="10,30">
              <v:shape style="position:absolute;left:1145;top:11330;width:10;height:30" coordorigin="1145,11330" coordsize="10,30" path="m1145,11345l1155,11345e" filled="false" stroked="true" strokeweight="1.59pt" strokecolor="#000000">
                <v:path arrowok="t"/>
              </v:shape>
            </v:group>
            <v:group style="position:absolute;left:1145;top:11281;width:10;height:30" coordorigin="1145,11281" coordsize="10,30">
              <v:shape style="position:absolute;left:1145;top:11281;width:10;height:30" coordorigin="1145,11281" coordsize="10,30" path="m1145,11296l1155,11296e" filled="false" stroked="true" strokeweight="1.59pt" strokecolor="#000000">
                <v:path arrowok="t"/>
              </v:shape>
            </v:group>
            <v:group style="position:absolute;left:1145;top:11231;width:10;height:30" coordorigin="1145,11231" coordsize="10,30">
              <v:shape style="position:absolute;left:1145;top:11231;width:10;height:30" coordorigin="1145,11231" coordsize="10,30" path="m1145,11246l1155,11246e" filled="false" stroked="true" strokeweight="1.59pt" strokecolor="#000000">
                <v:path arrowok="t"/>
              </v:shape>
            </v:group>
            <v:group style="position:absolute;left:1145;top:11181;width:10;height:30" coordorigin="1145,11181" coordsize="10,30">
              <v:shape style="position:absolute;left:1145;top:11181;width:10;height:30" coordorigin="1145,11181" coordsize="10,30" path="m1145,11196l1155,11196e" filled="false" stroked="true" strokeweight="1.59pt" strokecolor="#000000">
                <v:path arrowok="t"/>
              </v:shape>
            </v:group>
            <v:group style="position:absolute;left:1145;top:11132;width:10;height:30" coordorigin="1145,11132" coordsize="10,30">
              <v:shape style="position:absolute;left:1145;top:11132;width:10;height:30" coordorigin="1145,11132" coordsize="10,30" path="m1145,11147l1155,11147e" filled="false" stroked="true" strokeweight="1.59pt" strokecolor="#000000">
                <v:path arrowok="t"/>
              </v:shape>
            </v:group>
            <v:group style="position:absolute;left:1145;top:11082;width:10;height:30" coordorigin="1145,11082" coordsize="10,30">
              <v:shape style="position:absolute;left:1145;top:11082;width:10;height:30" coordorigin="1145,11082" coordsize="10,30" path="m1145,11097l1155,11097e" filled="false" stroked="true" strokeweight="1.59pt" strokecolor="#000000">
                <v:path arrowok="t"/>
              </v:shape>
            </v:group>
            <v:group style="position:absolute;left:1145;top:11033;width:10;height:30" coordorigin="1145,11033" coordsize="10,30">
              <v:shape style="position:absolute;left:1145;top:11033;width:10;height:30" coordorigin="1145,11033" coordsize="10,30" path="m1145,11048l1155,11048e" filled="false" stroked="true" strokeweight="1.59pt" strokecolor="#000000">
                <v:path arrowok="t"/>
              </v:shape>
            </v:group>
            <v:group style="position:absolute;left:1145;top:10983;width:10;height:30" coordorigin="1145,10983" coordsize="10,30">
              <v:shape style="position:absolute;left:1145;top:10983;width:10;height:30" coordorigin="1145,10983" coordsize="10,30" path="m1145,10998l1155,10998e" filled="false" stroked="true" strokeweight="1.59pt" strokecolor="#000000">
                <v:path arrowok="t"/>
              </v:shape>
            </v:group>
            <v:group style="position:absolute;left:1145;top:10933;width:10;height:30" coordorigin="1145,10933" coordsize="10,30">
              <v:shape style="position:absolute;left:1145;top:10933;width:10;height:30" coordorigin="1145,10933" coordsize="10,30" path="m1145,10948l1155,10948e" filled="false" stroked="true" strokeweight="1.59pt" strokecolor="#000000">
                <v:path arrowok="t"/>
              </v:shape>
            </v:group>
            <v:group style="position:absolute;left:1145;top:10884;width:10;height:30" coordorigin="1145,10884" coordsize="10,30">
              <v:shape style="position:absolute;left:1145;top:10884;width:10;height:30" coordorigin="1145,10884" coordsize="10,30" path="m1145,10899l1155,10899e" filled="false" stroked="true" strokeweight="1.59pt" strokecolor="#000000">
                <v:path arrowok="t"/>
              </v:shape>
            </v:group>
            <v:group style="position:absolute;left:1145;top:10834;width:10;height:30" coordorigin="1145,10834" coordsize="10,30">
              <v:shape style="position:absolute;left:1145;top:10834;width:10;height:30" coordorigin="1145,10834" coordsize="10,30" path="m1145,10849l1155,10849e" filled="false" stroked="true" strokeweight="1.59pt" strokecolor="#000000">
                <v:path arrowok="t"/>
              </v:shape>
            </v:group>
            <v:group style="position:absolute;left:1145;top:10785;width:10;height:30" coordorigin="1145,10785" coordsize="10,30">
              <v:shape style="position:absolute;left:1145;top:10785;width:10;height:30" coordorigin="1145,10785" coordsize="10,30" path="m1145,10799l1155,10799e" filled="false" stroked="true" strokeweight="1.59pt" strokecolor="#000000">
                <v:path arrowok="t"/>
              </v:shape>
            </v:group>
            <v:group style="position:absolute;left:1145;top:10735;width:10;height:30" coordorigin="1145,10735" coordsize="10,30">
              <v:shape style="position:absolute;left:1145;top:10735;width:10;height:30" coordorigin="1145,10735" coordsize="10,30" path="m1145,10750l1155,10750e" filled="false" stroked="true" strokeweight="1.59pt" strokecolor="#000000">
                <v:path arrowok="t"/>
              </v:shape>
            </v:group>
            <v:group style="position:absolute;left:1145;top:12288;width:10;height:2" coordorigin="1145,12288" coordsize="10,2">
              <v:shape style="position:absolute;left:1145;top:12288;width:10;height:2" coordorigin="1145,12288" coordsize="10,0" path="m1145,12288l1155,12288e" filled="false" stroked="true" strokeweight="1.5899pt" strokecolor="#000000">
                <v:path arrowok="t"/>
              </v:shape>
            </v:group>
            <v:group style="position:absolute;left:4530;top:10695;width:30;height:10" coordorigin="4530,10695" coordsize="30,10">
              <v:shape style="position:absolute;left:4530;top:10695;width:30;height:10" coordorigin="4530,10695" coordsize="30,10" path="m4530,10700l4560,10700e" filled="false" stroked="true" strokeweight=".6pt" strokecolor="#000000">
                <v:path arrowok="t"/>
              </v:shape>
            </v:group>
            <v:group style="position:absolute;left:4580;top:10695;width:30;height:10" coordorigin="4580,10695" coordsize="30,10">
              <v:shape style="position:absolute;left:4580;top:10695;width:30;height:10" coordorigin="4580,10695" coordsize="30,10" path="m4580,10700l4610,10700e" filled="false" stroked="true" strokeweight=".6pt" strokecolor="#000000">
                <v:path arrowok="t"/>
              </v:shape>
            </v:group>
            <v:group style="position:absolute;left:4630;top:10695;width:30;height:10" coordorigin="4630,10695" coordsize="30,10">
              <v:shape style="position:absolute;left:4630;top:10695;width:30;height:10" coordorigin="4630,10695" coordsize="30,10" path="m4630,10700l4660,10700e" filled="false" stroked="true" strokeweight=".6pt" strokecolor="#000000">
                <v:path arrowok="t"/>
              </v:shape>
            </v:group>
            <v:group style="position:absolute;left:4680;top:10695;width:30;height:10" coordorigin="4680,10695" coordsize="30,10">
              <v:shape style="position:absolute;left:4680;top:10695;width:30;height:10" coordorigin="4680,10695" coordsize="30,10" path="m4680,10700l4710,10700e" filled="false" stroked="true" strokeweight=".6pt" strokecolor="#000000">
                <v:path arrowok="t"/>
              </v:shape>
            </v:group>
            <v:group style="position:absolute;left:4730;top:10695;width:30;height:10" coordorigin="4730,10695" coordsize="30,10">
              <v:shape style="position:absolute;left:4730;top:10695;width:30;height:10" coordorigin="4730,10695" coordsize="30,10" path="m4730,10700l4760,10700e" filled="false" stroked="true" strokeweight=".6pt" strokecolor="#000000">
                <v:path arrowok="t"/>
              </v:shape>
            </v:group>
            <v:group style="position:absolute;left:4780;top:10695;width:30;height:10" coordorigin="4780,10695" coordsize="30,10">
              <v:shape style="position:absolute;left:4780;top:10695;width:30;height:10" coordorigin="4780,10695" coordsize="30,10" path="m4780,10700l4810,10700e" filled="false" stroked="true" strokeweight=".6pt" strokecolor="#000000">
                <v:path arrowok="t"/>
              </v:shape>
            </v:group>
            <v:group style="position:absolute;left:4830;top:10695;width:30;height:10" coordorigin="4830,10695" coordsize="30,10">
              <v:shape style="position:absolute;left:4830;top:10695;width:30;height:10" coordorigin="4830,10695" coordsize="30,10" path="m4830,10700l4860,10700e" filled="false" stroked="true" strokeweight=".6pt" strokecolor="#000000">
                <v:path arrowok="t"/>
              </v:shape>
            </v:group>
            <v:group style="position:absolute;left:4879;top:10695;width:30;height:10" coordorigin="4879,10695" coordsize="30,10">
              <v:shape style="position:absolute;left:4879;top:10695;width:30;height:10" coordorigin="4879,10695" coordsize="30,10" path="m4879,10700l4909,10700e" filled="false" stroked="true" strokeweight=".6pt" strokecolor="#000000">
                <v:path arrowok="t"/>
              </v:shape>
            </v:group>
            <v:group style="position:absolute;left:4929;top:10695;width:30;height:10" coordorigin="4929,10695" coordsize="30,10">
              <v:shape style="position:absolute;left:4929;top:10695;width:30;height:10" coordorigin="4929,10695" coordsize="30,10" path="m4929,10700l4959,10700e" filled="false" stroked="true" strokeweight=".6pt" strokecolor="#000000">
                <v:path arrowok="t"/>
              </v:shape>
            </v:group>
            <v:group style="position:absolute;left:4979;top:10695;width:30;height:10" coordorigin="4979,10695" coordsize="30,10">
              <v:shape style="position:absolute;left:4979;top:10695;width:30;height:10" coordorigin="4979,10695" coordsize="30,10" path="m4979,10700l5009,10700e" filled="false" stroked="true" strokeweight=".6pt" strokecolor="#000000">
                <v:path arrowok="t"/>
              </v:shape>
            </v:group>
            <v:group style="position:absolute;left:5029;top:10695;width:30;height:10" coordorigin="5029,10695" coordsize="30,10">
              <v:shape style="position:absolute;left:5029;top:10695;width:30;height:10" coordorigin="5029,10695" coordsize="30,10" path="m5029,10700l5059,10700e" filled="false" stroked="true" strokeweight=".6pt" strokecolor="#000000">
                <v:path arrowok="t"/>
              </v:shape>
            </v:group>
            <v:group style="position:absolute;left:5079;top:10695;width:30;height:10" coordorigin="5079,10695" coordsize="30,10">
              <v:shape style="position:absolute;left:5079;top:10695;width:30;height:10" coordorigin="5079,10695" coordsize="30,10" path="m5079,10700l5109,10700e" filled="false" stroked="true" strokeweight=".6pt" strokecolor="#000000">
                <v:path arrowok="t"/>
              </v:shape>
            </v:group>
            <v:group style="position:absolute;left:5129;top:10695;width:30;height:10" coordorigin="5129,10695" coordsize="30,10">
              <v:shape style="position:absolute;left:5129;top:10695;width:30;height:10" coordorigin="5129,10695" coordsize="30,10" path="m5129,10700l5159,10700e" filled="false" stroked="true" strokeweight=".6pt" strokecolor="#000000">
                <v:path arrowok="t"/>
              </v:shape>
            </v:group>
            <v:group style="position:absolute;left:5179;top:10695;width:30;height:10" coordorigin="5179,10695" coordsize="30,10">
              <v:shape style="position:absolute;left:5179;top:10695;width:30;height:10" coordorigin="5179,10695" coordsize="30,10" path="m5179,10700l5209,10700e" filled="false" stroked="true" strokeweight=".6pt" strokecolor="#000000">
                <v:path arrowok="t"/>
              </v:shape>
            </v:group>
            <v:group style="position:absolute;left:5229;top:10695;width:30;height:10" coordorigin="5229,10695" coordsize="30,10">
              <v:shape style="position:absolute;left:5229;top:10695;width:30;height:10" coordorigin="5229,10695" coordsize="30,10" path="m5229,10700l5259,10700e" filled="false" stroked="true" strokeweight=".6pt" strokecolor="#000000">
                <v:path arrowok="t"/>
              </v:shape>
            </v:group>
            <v:group style="position:absolute;left:5279;top:10695;width:30;height:10" coordorigin="5279,10695" coordsize="30,10">
              <v:shape style="position:absolute;left:5279;top:10695;width:30;height:10" coordorigin="5279,10695" coordsize="30,10" path="m5279,10700l5309,10700e" filled="false" stroked="true" strokeweight=".6pt" strokecolor="#000000">
                <v:path arrowok="t"/>
              </v:shape>
            </v:group>
            <v:group style="position:absolute;left:5329;top:10695;width:30;height:10" coordorigin="5329,10695" coordsize="30,10">
              <v:shape style="position:absolute;left:5329;top:10695;width:30;height:10" coordorigin="5329,10695" coordsize="30,10" path="m5329,10700l5359,10700e" filled="false" stroked="true" strokeweight=".6pt" strokecolor="#000000">
                <v:path arrowok="t"/>
              </v:shape>
            </v:group>
            <v:group style="position:absolute;left:5379;top:10695;width:30;height:10" coordorigin="5379,10695" coordsize="30,10">
              <v:shape style="position:absolute;left:5379;top:10695;width:30;height:10" coordorigin="5379,10695" coordsize="30,10" path="m5379,10700l5409,10700e" filled="false" stroked="true" strokeweight=".6pt" strokecolor="#000000">
                <v:path arrowok="t"/>
              </v:shape>
            </v:group>
            <v:group style="position:absolute;left:5429;top:10695;width:30;height:10" coordorigin="5429,10695" coordsize="30,10">
              <v:shape style="position:absolute;left:5429;top:10695;width:30;height:10" coordorigin="5429,10695" coordsize="30,10" path="m5429,10700l5459,10700e" filled="false" stroked="true" strokeweight=".6pt" strokecolor="#000000">
                <v:path arrowok="t"/>
              </v:shape>
            </v:group>
            <v:group style="position:absolute;left:5479;top:10695;width:30;height:10" coordorigin="5479,10695" coordsize="30,10">
              <v:shape style="position:absolute;left:5479;top:10695;width:30;height:10" coordorigin="5479,10695" coordsize="30,10" path="m5479,10700l5509,10700e" filled="false" stroked="true" strokeweight=".6pt" strokecolor="#000000">
                <v:path arrowok="t"/>
              </v:shape>
            </v:group>
            <v:group style="position:absolute;left:5528;top:10695;width:30;height:10" coordorigin="5528,10695" coordsize="30,10">
              <v:shape style="position:absolute;left:5528;top:10695;width:30;height:10" coordorigin="5528,10695" coordsize="30,10" path="m5528,10700l5558,10700e" filled="false" stroked="true" strokeweight=".6pt" strokecolor="#000000">
                <v:path arrowok="t"/>
              </v:shape>
            </v:group>
            <v:group style="position:absolute;left:5578;top:10695;width:30;height:10" coordorigin="5578,10695" coordsize="30,10">
              <v:shape style="position:absolute;left:5578;top:10695;width:30;height:10" coordorigin="5578,10695" coordsize="30,10" path="m5578,10700l5608,10700e" filled="false" stroked="true" strokeweight=".6pt" strokecolor="#000000">
                <v:path arrowok="t"/>
              </v:shape>
            </v:group>
            <v:group style="position:absolute;left:5628;top:10695;width:30;height:10" coordorigin="5628,10695" coordsize="30,10">
              <v:shape style="position:absolute;left:5628;top:10695;width:30;height:10" coordorigin="5628,10695" coordsize="30,10" path="m5628,10700l5658,10700e" filled="false" stroked="true" strokeweight=".6pt" strokecolor="#000000">
                <v:path arrowok="t"/>
              </v:shape>
            </v:group>
            <v:group style="position:absolute;left:5678;top:10695;width:30;height:10" coordorigin="5678,10695" coordsize="30,10">
              <v:shape style="position:absolute;left:5678;top:10695;width:30;height:10" coordorigin="5678,10695" coordsize="30,10" path="m5678,10700l5708,10700e" filled="false" stroked="true" strokeweight=".6pt" strokecolor="#000000">
                <v:path arrowok="t"/>
              </v:shape>
            </v:group>
            <v:group style="position:absolute;left:5728;top:10695;width:30;height:10" coordorigin="5728,10695" coordsize="30,10">
              <v:shape style="position:absolute;left:5728;top:10695;width:30;height:10" coordorigin="5728,10695" coordsize="30,10" path="m5728,10700l5758,10700e" filled="false" stroked="true" strokeweight=".6pt" strokecolor="#000000">
                <v:path arrowok="t"/>
              </v:shape>
            </v:group>
            <v:group style="position:absolute;left:5778;top:10695;width:30;height:10" coordorigin="5778,10695" coordsize="30,10">
              <v:shape style="position:absolute;left:5778;top:10695;width:30;height:10" coordorigin="5778,10695" coordsize="30,10" path="m5778,10700l5808,10700e" filled="false" stroked="true" strokeweight=".6pt" strokecolor="#000000">
                <v:path arrowok="t"/>
              </v:shape>
            </v:group>
            <v:group style="position:absolute;left:5828;top:10695;width:30;height:10" coordorigin="5828,10695" coordsize="30,10">
              <v:shape style="position:absolute;left:5828;top:10695;width:30;height:10" coordorigin="5828,10695" coordsize="30,10" path="m5828,10700l5858,10700e" filled="false" stroked="true" strokeweight=".6pt" strokecolor="#000000">
                <v:path arrowok="t"/>
              </v:shape>
            </v:group>
            <v:group style="position:absolute;left:5878;top:10695;width:30;height:10" coordorigin="5878,10695" coordsize="30,10">
              <v:shape style="position:absolute;left:5878;top:10695;width:30;height:10" coordorigin="5878,10695" coordsize="30,10" path="m5878,10700l5908,10700e" filled="false" stroked="true" strokeweight=".6pt" strokecolor="#000000">
                <v:path arrowok="t"/>
              </v:shape>
            </v:group>
            <v:group style="position:absolute;left:5928;top:10695;width:30;height:10" coordorigin="5928,10695" coordsize="30,10">
              <v:shape style="position:absolute;left:5928;top:10695;width:30;height:10" coordorigin="5928,10695" coordsize="30,10" path="m5928,10700l5958,10700e" filled="false" stroked="true" strokeweight=".6pt" strokecolor="#000000">
                <v:path arrowok="t"/>
              </v:shape>
            </v:group>
            <v:group style="position:absolute;left:5978;top:10695;width:30;height:10" coordorigin="5978,10695" coordsize="30,10">
              <v:shape style="position:absolute;left:5978;top:10695;width:30;height:10" coordorigin="5978,10695" coordsize="30,10" path="m5978,10700l6008,10700e" filled="false" stroked="true" strokeweight=".6pt" strokecolor="#000000">
                <v:path arrowok="t"/>
              </v:shape>
            </v:group>
            <v:group style="position:absolute;left:6028;top:10695;width:30;height:10" coordorigin="6028,10695" coordsize="30,10">
              <v:shape style="position:absolute;left:6028;top:10695;width:30;height:10" coordorigin="6028,10695" coordsize="30,10" path="m6028,10700l6058,10700e" filled="false" stroked="true" strokeweight=".6pt" strokecolor="#000000">
                <v:path arrowok="t"/>
              </v:shape>
            </v:group>
            <v:group style="position:absolute;left:6078;top:10695;width:30;height:10" coordorigin="6078,10695" coordsize="30,10">
              <v:shape style="position:absolute;left:6078;top:10695;width:30;height:10" coordorigin="6078,10695" coordsize="30,10" path="m6078,10700l6108,10700e" filled="false" stroked="true" strokeweight=".6pt" strokecolor="#000000">
                <v:path arrowok="t"/>
              </v:shape>
            </v:group>
            <v:group style="position:absolute;left:6128;top:10695;width:30;height:10" coordorigin="6128,10695" coordsize="30,10">
              <v:shape style="position:absolute;left:6128;top:10695;width:30;height:10" coordorigin="6128,10695" coordsize="30,10" path="m6128,10700l6158,10700e" filled="false" stroked="true" strokeweight=".6pt" strokecolor="#000000">
                <v:path arrowok="t"/>
              </v:shape>
            </v:group>
            <v:group style="position:absolute;left:6177;top:10695;width:30;height:10" coordorigin="6177,10695" coordsize="30,10">
              <v:shape style="position:absolute;left:6177;top:10695;width:30;height:10" coordorigin="6177,10695" coordsize="30,10" path="m6177,10700l6207,10700e" filled="false" stroked="true" strokeweight=".6pt" strokecolor="#000000">
                <v:path arrowok="t"/>
              </v:shape>
            </v:group>
            <v:group style="position:absolute;left:6227;top:10695;width:30;height:10" coordorigin="6227,10695" coordsize="30,10">
              <v:shape style="position:absolute;left:6227;top:10695;width:30;height:10" coordorigin="6227,10695" coordsize="30,10" path="m6227,10700l6257,10700e" filled="false" stroked="true" strokeweight=".6pt" strokecolor="#000000">
                <v:path arrowok="t"/>
              </v:shape>
            </v:group>
            <v:group style="position:absolute;left:6277;top:10695;width:30;height:10" coordorigin="6277,10695" coordsize="30,10">
              <v:shape style="position:absolute;left:6277;top:10695;width:30;height:10" coordorigin="6277,10695" coordsize="30,10" path="m6277,10700l6307,10700e" filled="false" stroked="true" strokeweight=".6pt" strokecolor="#000000">
                <v:path arrowok="t"/>
              </v:shape>
            </v:group>
            <v:group style="position:absolute;left:6327;top:10695;width:30;height:10" coordorigin="6327,10695" coordsize="30,10">
              <v:shape style="position:absolute;left:6327;top:10695;width:30;height:10" coordorigin="6327,10695" coordsize="30,10" path="m6327,10700l6357,10700e" filled="false" stroked="true" strokeweight=".6pt" strokecolor="#000000">
                <v:path arrowok="t"/>
              </v:shape>
            </v:group>
            <v:group style="position:absolute;left:6377;top:10695;width:30;height:10" coordorigin="6377,10695" coordsize="30,10">
              <v:shape style="position:absolute;left:6377;top:10695;width:30;height:10" coordorigin="6377,10695" coordsize="30,10" path="m6377,10700l6407,10700e" filled="false" stroked="true" strokeweight=".6pt" strokecolor="#000000">
                <v:path arrowok="t"/>
              </v:shape>
            </v:group>
            <v:group style="position:absolute;left:6427;top:10695;width:30;height:10" coordorigin="6427,10695" coordsize="30,10">
              <v:shape style="position:absolute;left:6427;top:10695;width:30;height:10" coordorigin="6427,10695" coordsize="30,10" path="m6427,10700l6457,10700e" filled="false" stroked="true" strokeweight=".6pt" strokecolor="#000000">
                <v:path arrowok="t"/>
              </v:shape>
            </v:group>
            <v:group style="position:absolute;left:6477;top:10695;width:30;height:10" coordorigin="6477,10695" coordsize="30,10">
              <v:shape style="position:absolute;left:6477;top:10695;width:30;height:10" coordorigin="6477,10695" coordsize="30,10" path="m6477,10700l6507,10700e" filled="false" stroked="true" strokeweight=".6pt" strokecolor="#000000">
                <v:path arrowok="t"/>
              </v:shape>
            </v:group>
            <v:group style="position:absolute;left:6527;top:10695;width:30;height:10" coordorigin="6527,10695" coordsize="30,10">
              <v:shape style="position:absolute;left:6527;top:10695;width:30;height:10" coordorigin="6527,10695" coordsize="30,10" path="m6527,10700l6557,10700e" filled="false" stroked="true" strokeweight=".6pt" strokecolor="#000000">
                <v:path arrowok="t"/>
              </v:shape>
            </v:group>
            <v:group style="position:absolute;left:6577;top:10695;width:30;height:10" coordorigin="6577,10695" coordsize="30,10">
              <v:shape style="position:absolute;left:6577;top:10695;width:30;height:10" coordorigin="6577,10695" coordsize="30,10" path="m6577,10700l6607,10700e" filled="false" stroked="true" strokeweight=".6pt" strokecolor="#000000">
                <v:path arrowok="t"/>
              </v:shape>
            </v:group>
            <v:group style="position:absolute;left:6627;top:10695;width:30;height:10" coordorigin="6627,10695" coordsize="30,10">
              <v:shape style="position:absolute;left:6627;top:10695;width:30;height:10" coordorigin="6627,10695" coordsize="30,10" path="m6627,10700l6657,10700e" filled="false" stroked="true" strokeweight=".6pt" strokecolor="#000000">
                <v:path arrowok="t"/>
              </v:shape>
            </v:group>
            <v:group style="position:absolute;left:6677;top:10695;width:30;height:10" coordorigin="6677,10695" coordsize="30,10">
              <v:shape style="position:absolute;left:6677;top:10695;width:30;height:10" coordorigin="6677,10695" coordsize="30,10" path="m6677,10700l6707,10700e" filled="false" stroked="true" strokeweight=".6pt" strokecolor="#000000">
                <v:path arrowok="t"/>
              </v:shape>
            </v:group>
            <v:group style="position:absolute;left:6727;top:10695;width:30;height:10" coordorigin="6727,10695" coordsize="30,10">
              <v:shape style="position:absolute;left:6727;top:10695;width:30;height:10" coordorigin="6727,10695" coordsize="30,10" path="m6727,10700l6757,10700e" filled="false" stroked="true" strokeweight=".6pt" strokecolor="#000000">
                <v:path arrowok="t"/>
              </v:shape>
            </v:group>
            <v:group style="position:absolute;left:6777;top:10695;width:30;height:10" coordorigin="6777,10695" coordsize="30,10">
              <v:shape style="position:absolute;left:6777;top:10695;width:30;height:10" coordorigin="6777,10695" coordsize="30,10" path="m6777,10700l6807,10700e" filled="false" stroked="true" strokeweight=".6pt" strokecolor="#000000">
                <v:path arrowok="t"/>
              </v:shape>
            </v:group>
            <v:group style="position:absolute;left:6827;top:10695;width:30;height:10" coordorigin="6827,10695" coordsize="30,10">
              <v:shape style="position:absolute;left:6827;top:10695;width:30;height:10" coordorigin="6827,10695" coordsize="30,10" path="m6827,10700l6856,10700e" filled="false" stroked="true" strokeweight=".6pt" strokecolor="#000000">
                <v:path arrowok="t"/>
              </v:shape>
            </v:group>
            <v:group style="position:absolute;left:6876;top:10695;width:30;height:10" coordorigin="6876,10695" coordsize="30,10">
              <v:shape style="position:absolute;left:6876;top:10695;width:30;height:10" coordorigin="6876,10695" coordsize="30,10" path="m6876,10700l6906,10700e" filled="false" stroked="true" strokeweight=".6pt" strokecolor="#000000">
                <v:path arrowok="t"/>
              </v:shape>
            </v:group>
            <v:group style="position:absolute;left:6926;top:10695;width:30;height:10" coordorigin="6926,10695" coordsize="30,10">
              <v:shape style="position:absolute;left:6926;top:10695;width:30;height:10" coordorigin="6926,10695" coordsize="30,10" path="m6926,10700l6956,10700e" filled="false" stroked="true" strokeweight=".6pt" strokecolor="#000000">
                <v:path arrowok="t"/>
              </v:shape>
            </v:group>
            <v:group style="position:absolute;left:6976;top:10695;width:30;height:10" coordorigin="6976,10695" coordsize="30,10">
              <v:shape style="position:absolute;left:6976;top:10695;width:30;height:10" coordorigin="6976,10695" coordsize="30,10" path="m6976,10700l7006,10700e" filled="false" stroked="true" strokeweight=".6pt" strokecolor="#000000">
                <v:path arrowok="t"/>
              </v:shape>
            </v:group>
            <v:group style="position:absolute;left:7026;top:10695;width:30;height:10" coordorigin="7026,10695" coordsize="30,10">
              <v:shape style="position:absolute;left:7026;top:10695;width:30;height:10" coordorigin="7026,10695" coordsize="30,10" path="m7026,10700l7056,10700e" filled="false" stroked="true" strokeweight=".6pt" strokecolor="#000000">
                <v:path arrowok="t"/>
              </v:shape>
            </v:group>
            <v:group style="position:absolute;left:7076;top:10695;width:30;height:10" coordorigin="7076,10695" coordsize="30,10">
              <v:shape style="position:absolute;left:7076;top:10695;width:30;height:10" coordorigin="7076,10695" coordsize="30,10" path="m7076,10700l7106,10700e" filled="false" stroked="true" strokeweight=".6pt" strokecolor="#000000">
                <v:path arrowok="t"/>
              </v:shape>
            </v:group>
            <v:group style="position:absolute;left:7126;top:10695;width:30;height:10" coordorigin="7126,10695" coordsize="30,10">
              <v:shape style="position:absolute;left:7126;top:10695;width:30;height:10" coordorigin="7126,10695" coordsize="30,10" path="m7126,10700l7156,10700e" filled="false" stroked="true" strokeweight=".6pt" strokecolor="#000000">
                <v:path arrowok="t"/>
              </v:shape>
            </v:group>
            <v:group style="position:absolute;left:7176;top:10695;width:30;height:10" coordorigin="7176,10695" coordsize="30,10">
              <v:shape style="position:absolute;left:7176;top:10695;width:30;height:10" coordorigin="7176,10695" coordsize="30,10" path="m7176,10700l7206,10700e" filled="false" stroked="true" strokeweight=".6pt" strokecolor="#000000">
                <v:path arrowok="t"/>
              </v:shape>
            </v:group>
            <v:group style="position:absolute;left:7226;top:10695;width:30;height:10" coordorigin="7226,10695" coordsize="30,10">
              <v:shape style="position:absolute;left:7226;top:10695;width:30;height:10" coordorigin="7226,10695" coordsize="30,10" path="m7226,10700l7256,10700e" filled="false" stroked="true" strokeweight=".6pt" strokecolor="#000000">
                <v:path arrowok="t"/>
              </v:shape>
            </v:group>
            <v:group style="position:absolute;left:7276;top:10695;width:30;height:10" coordorigin="7276,10695" coordsize="30,10">
              <v:shape style="position:absolute;left:7276;top:10695;width:30;height:10" coordorigin="7276,10695" coordsize="30,10" path="m7276,10700l7306,10700e" filled="false" stroked="true" strokeweight=".6pt" strokecolor="#000000">
                <v:path arrowok="t"/>
              </v:shape>
            </v:group>
            <v:group style="position:absolute;left:7326;top:10695;width:30;height:10" coordorigin="7326,10695" coordsize="30,10">
              <v:shape style="position:absolute;left:7326;top:10695;width:30;height:10" coordorigin="7326,10695" coordsize="30,10" path="m7326,10700l7356,10700e" filled="false" stroked="true" strokeweight=".6pt" strokecolor="#000000">
                <v:path arrowok="t"/>
              </v:shape>
            </v:group>
            <v:group style="position:absolute;left:7376;top:10695;width:30;height:10" coordorigin="7376,10695" coordsize="30,10">
              <v:shape style="position:absolute;left:7376;top:10695;width:30;height:10" coordorigin="7376,10695" coordsize="30,10" path="m7376,10700l7406,10700e" filled="false" stroked="true" strokeweight=".6pt" strokecolor="#000000">
                <v:path arrowok="t"/>
              </v:shape>
            </v:group>
            <v:group style="position:absolute;left:7426;top:10695;width:30;height:10" coordorigin="7426,10695" coordsize="30,10">
              <v:shape style="position:absolute;left:7426;top:10695;width:30;height:10" coordorigin="7426,10695" coordsize="30,10" path="m7426,10700l7456,10700e" filled="false" stroked="true" strokeweight=".6pt" strokecolor="#000000">
                <v:path arrowok="t"/>
              </v:shape>
            </v:group>
            <v:group style="position:absolute;left:7476;top:10695;width:30;height:10" coordorigin="7476,10695" coordsize="30,10">
              <v:shape style="position:absolute;left:7476;top:10695;width:30;height:10" coordorigin="7476,10695" coordsize="30,10" path="m7476,10700l7505,10700e" filled="false" stroked="true" strokeweight=".6pt" strokecolor="#000000">
                <v:path arrowok="t"/>
              </v:shape>
            </v:group>
            <v:group style="position:absolute;left:7525;top:10695;width:30;height:10" coordorigin="7525,10695" coordsize="30,10">
              <v:shape style="position:absolute;left:7525;top:10695;width:30;height:10" coordorigin="7525,10695" coordsize="30,10" path="m7525,10700l7555,10700e" filled="false" stroked="true" strokeweight=".6pt" strokecolor="#000000">
                <v:path arrowok="t"/>
              </v:shape>
            </v:group>
            <v:group style="position:absolute;left:7575;top:10695;width:30;height:10" coordorigin="7575,10695" coordsize="30,10">
              <v:shape style="position:absolute;left:7575;top:10695;width:30;height:10" coordorigin="7575,10695" coordsize="30,10" path="m7575,10700l7605,10700e" filled="false" stroked="true" strokeweight=".6pt" strokecolor="#000000">
                <v:path arrowok="t"/>
              </v:shape>
            </v:group>
            <v:group style="position:absolute;left:7625;top:10695;width:30;height:10" coordorigin="7625,10695" coordsize="30,10">
              <v:shape style="position:absolute;left:7625;top:10695;width:30;height:10" coordorigin="7625,10695" coordsize="30,10" path="m7625,10700l7655,10700e" filled="false" stroked="true" strokeweight=".6pt" strokecolor="#000000">
                <v:path arrowok="t"/>
              </v:shape>
            </v:group>
            <v:group style="position:absolute;left:7675;top:10695;width:30;height:10" coordorigin="7675,10695" coordsize="30,10">
              <v:shape style="position:absolute;left:7675;top:10695;width:30;height:10" coordorigin="7675,10695" coordsize="30,10" path="m7675,10700l7705,10700e" filled="false" stroked="true" strokeweight=".6pt" strokecolor="#000000">
                <v:path arrowok="t"/>
              </v:shape>
            </v:group>
            <v:group style="position:absolute;left:7725;top:10695;width:30;height:10" coordorigin="7725,10695" coordsize="30,10">
              <v:shape style="position:absolute;left:7725;top:10695;width:30;height:10" coordorigin="7725,10695" coordsize="30,10" path="m7725,10700l7755,10700e" filled="false" stroked="true" strokeweight=".6pt" strokecolor="#000000">
                <v:path arrowok="t"/>
              </v:shape>
            </v:group>
            <v:group style="position:absolute;left:7775;top:10695;width:30;height:10" coordorigin="7775,10695" coordsize="30,10">
              <v:shape style="position:absolute;left:7775;top:10695;width:30;height:10" coordorigin="7775,10695" coordsize="30,10" path="m7775,10700l7805,10700e" filled="false" stroked="true" strokeweight=".6pt" strokecolor="#000000">
                <v:path arrowok="t"/>
              </v:shape>
            </v:group>
            <v:group style="position:absolute;left:7825;top:10700;width:30;height:2" coordorigin="7825,10700" coordsize="30,2">
              <v:shape style="position:absolute;left:7825;top:10700;width:30;height:2" coordorigin="7825,10700" coordsize="30,0" path="m7825,10700l7855,10700e" filled="false" stroked="true" strokeweight=".6pt" strokecolor="#000000">
                <v:path arrowok="t"/>
              </v:shape>
            </v:group>
            <v:group style="position:absolute;left:4490;top:12223;width:10;height:30" coordorigin="4490,12223" coordsize="10,30">
              <v:shape style="position:absolute;left:4490;top:12223;width:10;height:30" coordorigin="4490,12223" coordsize="10,30" path="m4490,12238l4500,12238e" filled="false" stroked="true" strokeweight="1.59pt" strokecolor="#000000">
                <v:path arrowok="t"/>
              </v:shape>
            </v:group>
            <v:group style="position:absolute;left:4490;top:12174;width:10;height:30" coordorigin="4490,12174" coordsize="10,30">
              <v:shape style="position:absolute;left:4490;top:12174;width:10;height:30" coordorigin="4490,12174" coordsize="10,30" path="m4490,12188l4500,12188e" filled="false" stroked="true" strokeweight="1.59pt" strokecolor="#000000">
                <v:path arrowok="t"/>
              </v:shape>
            </v:group>
            <v:group style="position:absolute;left:4490;top:12124;width:10;height:30" coordorigin="4490,12124" coordsize="10,30">
              <v:shape style="position:absolute;left:4490;top:12124;width:10;height:30" coordorigin="4490,12124" coordsize="10,30" path="m4490,12139l4500,12139e" filled="false" stroked="true" strokeweight="1.59pt" strokecolor="#000000">
                <v:path arrowok="t"/>
              </v:shape>
            </v:group>
            <v:group style="position:absolute;left:4490;top:12074;width:10;height:30" coordorigin="4490,12074" coordsize="10,30">
              <v:shape style="position:absolute;left:4490;top:12074;width:10;height:30" coordorigin="4490,12074" coordsize="10,30" path="m4490,12089l4500,12089e" filled="false" stroked="true" strokeweight="1.59pt" strokecolor="#000000">
                <v:path arrowok="t"/>
              </v:shape>
            </v:group>
            <v:group style="position:absolute;left:4490;top:12025;width:10;height:30" coordorigin="4490,12025" coordsize="10,30">
              <v:shape style="position:absolute;left:4490;top:12025;width:10;height:30" coordorigin="4490,12025" coordsize="10,30" path="m4490,12040l4500,12040e" filled="false" stroked="true" strokeweight="1.59pt" strokecolor="#000000">
                <v:path arrowok="t"/>
              </v:shape>
            </v:group>
            <v:group style="position:absolute;left:4490;top:11975;width:10;height:30" coordorigin="4490,11975" coordsize="10,30">
              <v:shape style="position:absolute;left:4490;top:11975;width:10;height:30" coordorigin="4490,11975" coordsize="10,30" path="m4490,11990l4500,11990e" filled="false" stroked="true" strokeweight="1.59pt" strokecolor="#000000">
                <v:path arrowok="t"/>
              </v:shape>
            </v:group>
            <v:group style="position:absolute;left:4490;top:11926;width:10;height:30" coordorigin="4490,11926" coordsize="10,30">
              <v:shape style="position:absolute;left:4490;top:11926;width:10;height:30" coordorigin="4490,11926" coordsize="10,30" path="m4490,11940l4500,11940e" filled="false" stroked="true" strokeweight="1.59pt" strokecolor="#000000">
                <v:path arrowok="t"/>
              </v:shape>
            </v:group>
            <v:group style="position:absolute;left:4490;top:11876;width:10;height:30" coordorigin="4490,11876" coordsize="10,30">
              <v:shape style="position:absolute;left:4490;top:11876;width:10;height:30" coordorigin="4490,11876" coordsize="10,30" path="m4490,11891l4500,11891e" filled="false" stroked="true" strokeweight="1.59pt" strokecolor="#000000">
                <v:path arrowok="t"/>
              </v:shape>
            </v:group>
            <v:group style="position:absolute;left:4490;top:11826;width:10;height:30" coordorigin="4490,11826" coordsize="10,30">
              <v:shape style="position:absolute;left:4490;top:11826;width:10;height:30" coordorigin="4490,11826" coordsize="10,30" path="m4490,11841l4500,11841e" filled="false" stroked="true" strokeweight="1.59pt" strokecolor="#000000">
                <v:path arrowok="t"/>
              </v:shape>
            </v:group>
            <v:group style="position:absolute;left:4490;top:11777;width:10;height:30" coordorigin="4490,11777" coordsize="10,30">
              <v:shape style="position:absolute;left:4490;top:11777;width:10;height:30" coordorigin="4490,11777" coordsize="10,30" path="m4490,11792l4500,11792e" filled="false" stroked="true" strokeweight="1.59pt" strokecolor="#000000">
                <v:path arrowok="t"/>
              </v:shape>
            </v:group>
            <v:group style="position:absolute;left:4490;top:11727;width:10;height:30" coordorigin="4490,11727" coordsize="10,30">
              <v:shape style="position:absolute;left:4490;top:11727;width:10;height:30" coordorigin="4490,11727" coordsize="10,30" path="m4490,11742l4500,11742e" filled="false" stroked="true" strokeweight="1.59pt" strokecolor="#000000">
                <v:path arrowok="t"/>
              </v:shape>
            </v:group>
            <v:group style="position:absolute;left:4490;top:11677;width:10;height:30" coordorigin="4490,11677" coordsize="10,30">
              <v:shape style="position:absolute;left:4490;top:11677;width:10;height:30" coordorigin="4490,11677" coordsize="10,30" path="m4490,11692l4500,11692e" filled="false" stroked="true" strokeweight="1.59pt" strokecolor="#000000">
                <v:path arrowok="t"/>
              </v:shape>
            </v:group>
            <v:group style="position:absolute;left:4490;top:11628;width:10;height:30" coordorigin="4490,11628" coordsize="10,30">
              <v:shape style="position:absolute;left:4490;top:11628;width:10;height:30" coordorigin="4490,11628" coordsize="10,30" path="m4490,11643l4500,11643e" filled="false" stroked="true" strokeweight="1.59pt" strokecolor="#000000">
                <v:path arrowok="t"/>
              </v:shape>
            </v:group>
            <v:group style="position:absolute;left:4490;top:11578;width:10;height:30" coordorigin="4490,11578" coordsize="10,30">
              <v:shape style="position:absolute;left:4490;top:11578;width:10;height:30" coordorigin="4490,11578" coordsize="10,30" path="m4490,11593l4500,11593e" filled="false" stroked="true" strokeweight="1.59pt" strokecolor="#000000">
                <v:path arrowok="t"/>
              </v:shape>
            </v:group>
            <v:group style="position:absolute;left:4490;top:11529;width:10;height:30" coordorigin="4490,11529" coordsize="10,30">
              <v:shape style="position:absolute;left:4490;top:11529;width:10;height:30" coordorigin="4490,11529" coordsize="10,30" path="m4490,11544l4500,11544e" filled="false" stroked="true" strokeweight="1.59pt" strokecolor="#000000">
                <v:path arrowok="t"/>
              </v:shape>
            </v:group>
            <v:group style="position:absolute;left:4490;top:11479;width:10;height:30" coordorigin="4490,11479" coordsize="10,30">
              <v:shape style="position:absolute;left:4490;top:11479;width:10;height:30" coordorigin="4490,11479" coordsize="10,30" path="m4490,11494l4500,11494e" filled="false" stroked="true" strokeweight="1.59pt" strokecolor="#000000">
                <v:path arrowok="t"/>
              </v:shape>
            </v:group>
            <v:group style="position:absolute;left:4490;top:11429;width:10;height:30" coordorigin="4490,11429" coordsize="10,30">
              <v:shape style="position:absolute;left:4490;top:11429;width:10;height:30" coordorigin="4490,11429" coordsize="10,30" path="m4490,11444l4500,11444e" filled="false" stroked="true" strokeweight="1.59pt" strokecolor="#000000">
                <v:path arrowok="t"/>
              </v:shape>
            </v:group>
            <v:group style="position:absolute;left:4490;top:11380;width:10;height:30" coordorigin="4490,11380" coordsize="10,30">
              <v:shape style="position:absolute;left:4490;top:11380;width:10;height:30" coordorigin="4490,11380" coordsize="10,30" path="m4490,11395l4500,11395e" filled="false" stroked="true" strokeweight="1.59pt" strokecolor="#000000">
                <v:path arrowok="t"/>
              </v:shape>
            </v:group>
            <v:group style="position:absolute;left:4490;top:11330;width:10;height:30" coordorigin="4490,11330" coordsize="10,30">
              <v:shape style="position:absolute;left:4490;top:11330;width:10;height:30" coordorigin="4490,11330" coordsize="10,30" path="m4490,11345l4500,11345e" filled="false" stroked="true" strokeweight="1.59pt" strokecolor="#000000">
                <v:path arrowok="t"/>
              </v:shape>
            </v:group>
            <v:group style="position:absolute;left:4490;top:11281;width:10;height:30" coordorigin="4490,11281" coordsize="10,30">
              <v:shape style="position:absolute;left:4490;top:11281;width:10;height:30" coordorigin="4490,11281" coordsize="10,30" path="m4490,11296l4500,11296e" filled="false" stroked="true" strokeweight="1.59pt" strokecolor="#000000">
                <v:path arrowok="t"/>
              </v:shape>
            </v:group>
            <v:group style="position:absolute;left:4490;top:11231;width:10;height:30" coordorigin="4490,11231" coordsize="10,30">
              <v:shape style="position:absolute;left:4490;top:11231;width:10;height:30" coordorigin="4490,11231" coordsize="10,30" path="m4490,11246l4500,11246e" filled="false" stroked="true" strokeweight="1.59pt" strokecolor="#000000">
                <v:path arrowok="t"/>
              </v:shape>
            </v:group>
            <v:group style="position:absolute;left:4490;top:11181;width:10;height:30" coordorigin="4490,11181" coordsize="10,30">
              <v:shape style="position:absolute;left:4490;top:11181;width:10;height:30" coordorigin="4490,11181" coordsize="10,30" path="m4490,11196l4500,11196e" filled="false" stroked="true" strokeweight="1.59pt" strokecolor="#000000">
                <v:path arrowok="t"/>
              </v:shape>
            </v:group>
            <v:group style="position:absolute;left:4490;top:11132;width:10;height:30" coordorigin="4490,11132" coordsize="10,30">
              <v:shape style="position:absolute;left:4490;top:11132;width:10;height:30" coordorigin="4490,11132" coordsize="10,30" path="m4490,11147l4500,11147e" filled="false" stroked="true" strokeweight="1.59pt" strokecolor="#000000">
                <v:path arrowok="t"/>
              </v:shape>
            </v:group>
            <v:group style="position:absolute;left:4490;top:11082;width:10;height:30" coordorigin="4490,11082" coordsize="10,30">
              <v:shape style="position:absolute;left:4490;top:11082;width:10;height:30" coordorigin="4490,11082" coordsize="10,30" path="m4490,11097l4500,11097e" filled="false" stroked="true" strokeweight="1.59pt" strokecolor="#000000">
                <v:path arrowok="t"/>
              </v:shape>
            </v:group>
            <v:group style="position:absolute;left:4490;top:11033;width:10;height:30" coordorigin="4490,11033" coordsize="10,30">
              <v:shape style="position:absolute;left:4490;top:11033;width:10;height:30" coordorigin="4490,11033" coordsize="10,30" path="m4490,11048l4500,11048e" filled="false" stroked="true" strokeweight="1.59pt" strokecolor="#000000">
                <v:path arrowok="t"/>
              </v:shape>
            </v:group>
            <v:group style="position:absolute;left:4490;top:10983;width:10;height:30" coordorigin="4490,10983" coordsize="10,30">
              <v:shape style="position:absolute;left:4490;top:10983;width:10;height:30" coordorigin="4490,10983" coordsize="10,30" path="m4490,10998l4500,10998e" filled="false" stroked="true" strokeweight="1.59pt" strokecolor="#000000">
                <v:path arrowok="t"/>
              </v:shape>
            </v:group>
            <v:group style="position:absolute;left:4490;top:10933;width:10;height:30" coordorigin="4490,10933" coordsize="10,30">
              <v:shape style="position:absolute;left:4490;top:10933;width:10;height:30" coordorigin="4490,10933" coordsize="10,30" path="m4490,10948l4500,10948e" filled="false" stroked="true" strokeweight="1.59pt" strokecolor="#000000">
                <v:path arrowok="t"/>
              </v:shape>
            </v:group>
            <v:group style="position:absolute;left:4490;top:10884;width:10;height:30" coordorigin="4490,10884" coordsize="10,30">
              <v:shape style="position:absolute;left:4490;top:10884;width:10;height:30" coordorigin="4490,10884" coordsize="10,30" path="m4490,10899l4500,10899e" filled="false" stroked="true" strokeweight="1.59pt" strokecolor="#000000">
                <v:path arrowok="t"/>
              </v:shape>
            </v:group>
            <v:group style="position:absolute;left:4490;top:10834;width:10;height:30" coordorigin="4490,10834" coordsize="10,30">
              <v:shape style="position:absolute;left:4490;top:10834;width:10;height:30" coordorigin="4490,10834" coordsize="10,30" path="m4490,10849l4500,10849e" filled="false" stroked="true" strokeweight="1.59pt" strokecolor="#000000">
                <v:path arrowok="t"/>
              </v:shape>
            </v:group>
            <v:group style="position:absolute;left:4490;top:10785;width:10;height:30" coordorigin="4490,10785" coordsize="10,30">
              <v:shape style="position:absolute;left:4490;top:10785;width:10;height:30" coordorigin="4490,10785" coordsize="10,30" path="m4490,10799l4500,10799e" filled="false" stroked="true" strokeweight="1.59pt" strokecolor="#000000">
                <v:path arrowok="t"/>
              </v:shape>
            </v:group>
            <v:group style="position:absolute;left:4490;top:10735;width:10;height:30" coordorigin="4490,10735" coordsize="10,30">
              <v:shape style="position:absolute;left:4490;top:10735;width:10;height:30" coordorigin="4490,10735" coordsize="10,30" path="m4490,10750l4500,10750e" filled="false" stroked="true" strokeweight="1.59pt" strokecolor="#000000">
                <v:path arrowok="t"/>
              </v:shape>
            </v:group>
            <v:group style="position:absolute;left:4490;top:12288;width:10;height:2" coordorigin="4490,12288" coordsize="10,2">
              <v:shape style="position:absolute;left:4490;top:12288;width:10;height:2" coordorigin="4490,12288" coordsize="10,0" path="m4490,12288l4500,12288e" filled="false" stroked="true" strokeweight="1.59pt" strokecolor="#000000">
                <v:path arrowok="t"/>
              </v:shape>
            </v:group>
            <v:group style="position:absolute;left:7875;top:10695;width:30;height:10" coordorigin="7875,10695" coordsize="30,10">
              <v:shape style="position:absolute;left:7875;top:10695;width:30;height:10" coordorigin="7875,10695" coordsize="30,10" path="m7875,10700l7905,10700e" filled="false" stroked="true" strokeweight=".6pt" strokecolor="#000000">
                <v:path arrowok="t"/>
              </v:shape>
            </v:group>
            <v:group style="position:absolute;left:7925;top:10695;width:30;height:10" coordorigin="7925,10695" coordsize="30,10">
              <v:shape style="position:absolute;left:7925;top:10695;width:30;height:10" coordorigin="7925,10695" coordsize="30,10" path="m7925,10700l7955,10700e" filled="false" stroked="true" strokeweight=".6pt" strokecolor="#000000">
                <v:path arrowok="t"/>
              </v:shape>
            </v:group>
            <v:group style="position:absolute;left:7975;top:10695;width:30;height:10" coordorigin="7975,10695" coordsize="30,10">
              <v:shape style="position:absolute;left:7975;top:10695;width:30;height:10" coordorigin="7975,10695" coordsize="30,10" path="m7975,10700l8005,10700e" filled="false" stroked="true" strokeweight=".6pt" strokecolor="#000000">
                <v:path arrowok="t"/>
              </v:shape>
            </v:group>
            <v:group style="position:absolute;left:8025;top:10695;width:30;height:10" coordorigin="8025,10695" coordsize="30,10">
              <v:shape style="position:absolute;left:8025;top:10695;width:30;height:10" coordorigin="8025,10695" coordsize="30,10" path="m8025,10700l8055,10700e" filled="false" stroked="true" strokeweight=".6pt" strokecolor="#000000">
                <v:path arrowok="t"/>
              </v:shape>
            </v:group>
            <v:group style="position:absolute;left:8075;top:10695;width:30;height:10" coordorigin="8075,10695" coordsize="30,10">
              <v:shape style="position:absolute;left:8075;top:10695;width:30;height:10" coordorigin="8075,10695" coordsize="30,10" path="m8075,10700l8105,10700e" filled="false" stroked="true" strokeweight=".6pt" strokecolor="#000000">
                <v:path arrowok="t"/>
              </v:shape>
            </v:group>
            <v:group style="position:absolute;left:8125;top:10695;width:30;height:10" coordorigin="8125,10695" coordsize="30,10">
              <v:shape style="position:absolute;left:8125;top:10695;width:30;height:10" coordorigin="8125,10695" coordsize="30,10" path="m8125,10700l8154,10700e" filled="false" stroked="true" strokeweight=".6pt" strokecolor="#000000">
                <v:path arrowok="t"/>
              </v:shape>
            </v:group>
            <v:group style="position:absolute;left:8174;top:10695;width:30;height:10" coordorigin="8174,10695" coordsize="30,10">
              <v:shape style="position:absolute;left:8174;top:10695;width:30;height:10" coordorigin="8174,10695" coordsize="30,10" path="m8174,10700l8204,10700e" filled="false" stroked="true" strokeweight=".6pt" strokecolor="#000000">
                <v:path arrowok="t"/>
              </v:shape>
            </v:group>
            <v:group style="position:absolute;left:8224;top:10695;width:30;height:10" coordorigin="8224,10695" coordsize="30,10">
              <v:shape style="position:absolute;left:8224;top:10695;width:30;height:10" coordorigin="8224,10695" coordsize="30,10" path="m8224,10700l8254,10700e" filled="false" stroked="true" strokeweight=".6pt" strokecolor="#000000">
                <v:path arrowok="t"/>
              </v:shape>
            </v:group>
            <v:group style="position:absolute;left:8274;top:10695;width:30;height:10" coordorigin="8274,10695" coordsize="30,10">
              <v:shape style="position:absolute;left:8274;top:10695;width:30;height:10" coordorigin="8274,10695" coordsize="30,10" path="m8274,10700l8304,10700e" filled="false" stroked="true" strokeweight=".6pt" strokecolor="#000000">
                <v:path arrowok="t"/>
              </v:shape>
            </v:group>
            <v:group style="position:absolute;left:8324;top:10695;width:30;height:10" coordorigin="8324,10695" coordsize="30,10">
              <v:shape style="position:absolute;left:8324;top:10695;width:30;height:10" coordorigin="8324,10695" coordsize="30,10" path="m8324,10700l8354,10700e" filled="false" stroked="true" strokeweight=".6pt" strokecolor="#000000">
                <v:path arrowok="t"/>
              </v:shape>
            </v:group>
            <v:group style="position:absolute;left:8374;top:10695;width:30;height:10" coordorigin="8374,10695" coordsize="30,10">
              <v:shape style="position:absolute;left:8374;top:10695;width:30;height:10" coordorigin="8374,10695" coordsize="30,10" path="m8374,10700l8404,10700e" filled="false" stroked="true" strokeweight=".6pt" strokecolor="#000000">
                <v:path arrowok="t"/>
              </v:shape>
            </v:group>
            <v:group style="position:absolute;left:8424;top:10695;width:30;height:10" coordorigin="8424,10695" coordsize="30,10">
              <v:shape style="position:absolute;left:8424;top:10695;width:30;height:10" coordorigin="8424,10695" coordsize="30,10" path="m8424,10700l8454,10700e" filled="false" stroked="true" strokeweight=".6pt" strokecolor="#000000">
                <v:path arrowok="t"/>
              </v:shape>
            </v:group>
            <v:group style="position:absolute;left:8474;top:10695;width:30;height:10" coordorigin="8474,10695" coordsize="30,10">
              <v:shape style="position:absolute;left:8474;top:10695;width:30;height:10" coordorigin="8474,10695" coordsize="30,10" path="m8474,10700l8504,10700e" filled="false" stroked="true" strokeweight=".6pt" strokecolor="#000000">
                <v:path arrowok="t"/>
              </v:shape>
            </v:group>
            <v:group style="position:absolute;left:8524;top:10695;width:30;height:10" coordorigin="8524,10695" coordsize="30,10">
              <v:shape style="position:absolute;left:8524;top:10695;width:30;height:10" coordorigin="8524,10695" coordsize="30,10" path="m8524,10700l8554,10700e" filled="false" stroked="true" strokeweight=".6pt" strokecolor="#000000">
                <v:path arrowok="t"/>
              </v:shape>
            </v:group>
            <v:group style="position:absolute;left:8574;top:10695;width:30;height:10" coordorigin="8574,10695" coordsize="30,10">
              <v:shape style="position:absolute;left:8574;top:10695;width:30;height:10" coordorigin="8574,10695" coordsize="30,10" path="m8574,10700l8604,10700e" filled="false" stroked="true" strokeweight=".6pt" strokecolor="#000000">
                <v:path arrowok="t"/>
              </v:shape>
            </v:group>
            <v:group style="position:absolute;left:8624;top:10695;width:30;height:10" coordorigin="8624,10695" coordsize="30,10">
              <v:shape style="position:absolute;left:8624;top:10695;width:30;height:10" coordorigin="8624,10695" coordsize="30,10" path="m8624,10700l8654,10700e" filled="false" stroked="true" strokeweight=".6pt" strokecolor="#000000">
                <v:path arrowok="t"/>
              </v:shape>
            </v:group>
            <v:group style="position:absolute;left:8674;top:10695;width:30;height:10" coordorigin="8674,10695" coordsize="30,10">
              <v:shape style="position:absolute;left:8674;top:10695;width:30;height:10" coordorigin="8674,10695" coordsize="30,10" path="m8674,10700l8704,10700e" filled="false" stroked="true" strokeweight=".6pt" strokecolor="#000000">
                <v:path arrowok="t"/>
              </v:shape>
            </v:group>
            <v:group style="position:absolute;left:8724;top:10695;width:30;height:10" coordorigin="8724,10695" coordsize="30,10">
              <v:shape style="position:absolute;left:8724;top:10695;width:30;height:10" coordorigin="8724,10695" coordsize="30,10" path="m8724,10700l8754,10700e" filled="false" stroked="true" strokeweight=".6pt" strokecolor="#000000">
                <v:path arrowok="t"/>
              </v:shape>
            </v:group>
            <v:group style="position:absolute;left:8774;top:10695;width:30;height:10" coordorigin="8774,10695" coordsize="30,10">
              <v:shape style="position:absolute;left:8774;top:10695;width:30;height:10" coordorigin="8774,10695" coordsize="30,10" path="m8774,10700l8803,10700e" filled="false" stroked="true" strokeweight=".6pt" strokecolor="#000000">
                <v:path arrowok="t"/>
              </v:shape>
            </v:group>
            <v:group style="position:absolute;left:8823;top:10695;width:30;height:10" coordorigin="8823,10695" coordsize="30,10">
              <v:shape style="position:absolute;left:8823;top:10695;width:30;height:10" coordorigin="8823,10695" coordsize="30,10" path="m8823,10700l8853,10700e" filled="false" stroked="true" strokeweight=".6pt" strokecolor="#000000">
                <v:path arrowok="t"/>
              </v:shape>
            </v:group>
            <v:group style="position:absolute;left:8873;top:10695;width:30;height:10" coordorigin="8873,10695" coordsize="30,10">
              <v:shape style="position:absolute;left:8873;top:10695;width:30;height:10" coordorigin="8873,10695" coordsize="30,10" path="m8873,10700l8903,10700e" filled="false" stroked="true" strokeweight=".6pt" strokecolor="#000000">
                <v:path arrowok="t"/>
              </v:shape>
            </v:group>
            <v:group style="position:absolute;left:8923;top:10695;width:30;height:10" coordorigin="8923,10695" coordsize="30,10">
              <v:shape style="position:absolute;left:8923;top:10695;width:30;height:10" coordorigin="8923,10695" coordsize="30,10" path="m8923,10700l8953,10700e" filled="false" stroked="true" strokeweight=".6pt" strokecolor="#000000">
                <v:path arrowok="t"/>
              </v:shape>
            </v:group>
            <v:group style="position:absolute;left:8973;top:10695;width:30;height:10" coordorigin="8973,10695" coordsize="30,10">
              <v:shape style="position:absolute;left:8973;top:10695;width:30;height:10" coordorigin="8973,10695" coordsize="30,10" path="m8973,10700l9003,10700e" filled="false" stroked="true" strokeweight=".6pt" strokecolor="#000000">
                <v:path arrowok="t"/>
              </v:shape>
            </v:group>
            <v:group style="position:absolute;left:9023;top:10695;width:30;height:10" coordorigin="9023,10695" coordsize="30,10">
              <v:shape style="position:absolute;left:9023;top:10695;width:30;height:10" coordorigin="9023,10695" coordsize="30,10" path="m9023,10700l9053,10700e" filled="false" stroked="true" strokeweight=".6pt" strokecolor="#000000">
                <v:path arrowok="t"/>
              </v:shape>
            </v:group>
            <v:group style="position:absolute;left:9073;top:10695;width:30;height:10" coordorigin="9073,10695" coordsize="30,10">
              <v:shape style="position:absolute;left:9073;top:10695;width:30;height:10" coordorigin="9073,10695" coordsize="30,10" path="m9073,10700l9103,10700e" filled="false" stroked="true" strokeweight=".6pt" strokecolor="#000000">
                <v:path arrowok="t"/>
              </v:shape>
            </v:group>
            <v:group style="position:absolute;left:9123;top:10695;width:30;height:10" coordorigin="9123,10695" coordsize="30,10">
              <v:shape style="position:absolute;left:9123;top:10695;width:30;height:10" coordorigin="9123,10695" coordsize="30,10" path="m9123,10700l9153,10700e" filled="false" stroked="true" strokeweight=".6pt" strokecolor="#000000">
                <v:path arrowok="t"/>
              </v:shape>
            </v:group>
            <v:group style="position:absolute;left:9173;top:10695;width:30;height:10" coordorigin="9173,10695" coordsize="30,10">
              <v:shape style="position:absolute;left:9173;top:10695;width:30;height:10" coordorigin="9173,10695" coordsize="30,10" path="m9173,10700l9203,10700e" filled="false" stroked="true" strokeweight=".6pt" strokecolor="#000000">
                <v:path arrowok="t"/>
              </v:shape>
            </v:group>
            <v:group style="position:absolute;left:9223;top:10695;width:30;height:10" coordorigin="9223,10695" coordsize="30,10">
              <v:shape style="position:absolute;left:9223;top:10695;width:30;height:10" coordorigin="9223,10695" coordsize="30,10" path="m9223,10700l9253,10700e" filled="false" stroked="true" strokeweight=".6pt" strokecolor="#000000">
                <v:path arrowok="t"/>
              </v:shape>
            </v:group>
            <v:group style="position:absolute;left:9273;top:10695;width:30;height:10" coordorigin="9273,10695" coordsize="30,10">
              <v:shape style="position:absolute;left:9273;top:10695;width:30;height:10" coordorigin="9273,10695" coordsize="30,10" path="m9273,10700l9303,10700e" filled="false" stroked="true" strokeweight=".6pt" strokecolor="#000000">
                <v:path arrowok="t"/>
              </v:shape>
            </v:group>
            <v:group style="position:absolute;left:9323;top:10695;width:30;height:10" coordorigin="9323,10695" coordsize="30,10">
              <v:shape style="position:absolute;left:9323;top:10695;width:30;height:10" coordorigin="9323,10695" coordsize="30,10" path="m9323,10700l9353,10700e" filled="false" stroked="true" strokeweight=".6pt" strokecolor="#000000">
                <v:path arrowok="t"/>
              </v:shape>
            </v:group>
            <v:group style="position:absolute;left:9373;top:10695;width:30;height:10" coordorigin="9373,10695" coordsize="30,10">
              <v:shape style="position:absolute;left:9373;top:10695;width:30;height:10" coordorigin="9373,10695" coordsize="30,10" path="m9373,10700l9403,10700e" filled="false" stroked="true" strokeweight=".6pt" strokecolor="#000000">
                <v:path arrowok="t"/>
              </v:shape>
            </v:group>
            <v:group style="position:absolute;left:9423;top:10695;width:30;height:10" coordorigin="9423,10695" coordsize="30,10">
              <v:shape style="position:absolute;left:9423;top:10695;width:30;height:10" coordorigin="9423,10695" coordsize="30,10" path="m9423,10700l9453,10700e" filled="false" stroked="true" strokeweight=".6pt" strokecolor="#000000">
                <v:path arrowok="t"/>
              </v:shape>
            </v:group>
            <v:group style="position:absolute;left:9472;top:10695;width:30;height:10" coordorigin="9472,10695" coordsize="30,10">
              <v:shape style="position:absolute;left:9472;top:10695;width:30;height:10" coordorigin="9472,10695" coordsize="30,10" path="m9472,10700l9502,10700e" filled="false" stroked="true" strokeweight=".6pt" strokecolor="#000000">
                <v:path arrowok="t"/>
              </v:shape>
            </v:group>
            <v:group style="position:absolute;left:9522;top:10695;width:30;height:10" coordorigin="9522,10695" coordsize="30,10">
              <v:shape style="position:absolute;left:9522;top:10695;width:30;height:10" coordorigin="9522,10695" coordsize="30,10" path="m9522,10700l9552,10700e" filled="false" stroked="true" strokeweight=".6pt" strokecolor="#000000">
                <v:path arrowok="t"/>
              </v:shape>
            </v:group>
            <v:group style="position:absolute;left:9572;top:10695;width:30;height:10" coordorigin="9572,10695" coordsize="30,10">
              <v:shape style="position:absolute;left:9572;top:10695;width:30;height:10" coordorigin="9572,10695" coordsize="30,10" path="m9572,10700l9602,10700e" filled="false" stroked="true" strokeweight=".6pt" strokecolor="#000000">
                <v:path arrowok="t"/>
              </v:shape>
            </v:group>
            <v:group style="position:absolute;left:9622;top:10695;width:30;height:10" coordorigin="9622,10695" coordsize="30,10">
              <v:shape style="position:absolute;left:9622;top:10695;width:30;height:10" coordorigin="9622,10695" coordsize="30,10" path="m9622,10700l9652,10700e" filled="false" stroked="true" strokeweight=".6pt" strokecolor="#000000">
                <v:path arrowok="t"/>
              </v:shape>
            </v:group>
            <v:group style="position:absolute;left:9672;top:10695;width:30;height:10" coordorigin="9672,10695" coordsize="30,10">
              <v:shape style="position:absolute;left:9672;top:10695;width:30;height:10" coordorigin="9672,10695" coordsize="30,10" path="m9672,10700l9702,10700e" filled="false" stroked="true" strokeweight=".6pt" strokecolor="#000000">
                <v:path arrowok="t"/>
              </v:shape>
            </v:group>
            <v:group style="position:absolute;left:9722;top:10695;width:30;height:10" coordorigin="9722,10695" coordsize="30,10">
              <v:shape style="position:absolute;left:9722;top:10695;width:30;height:10" coordorigin="9722,10695" coordsize="30,10" path="m9722,10700l9752,10700e" filled="false" stroked="true" strokeweight=".6pt" strokecolor="#000000">
                <v:path arrowok="t"/>
              </v:shape>
            </v:group>
            <v:group style="position:absolute;left:9772;top:10695;width:30;height:10" coordorigin="9772,10695" coordsize="30,10">
              <v:shape style="position:absolute;left:9772;top:10695;width:30;height:10" coordorigin="9772,10695" coordsize="30,10" path="m9772,10700l9802,10700e" filled="false" stroked="true" strokeweight=".6pt" strokecolor="#000000">
                <v:path arrowok="t"/>
              </v:shape>
            </v:group>
            <v:group style="position:absolute;left:9822;top:10695;width:30;height:10" coordorigin="9822,10695" coordsize="30,10">
              <v:shape style="position:absolute;left:9822;top:10695;width:30;height:10" coordorigin="9822,10695" coordsize="30,10" path="m9822,10700l9852,10700e" filled="false" stroked="true" strokeweight=".6pt" strokecolor="#000000">
                <v:path arrowok="t"/>
              </v:shape>
            </v:group>
            <v:group style="position:absolute;left:9872;top:10695;width:30;height:10" coordorigin="9872,10695" coordsize="30,10">
              <v:shape style="position:absolute;left:9872;top:10695;width:30;height:10" coordorigin="9872,10695" coordsize="30,10" path="m9872,10700l9902,10700e" filled="false" stroked="true" strokeweight=".6pt" strokecolor="#000000">
                <v:path arrowok="t"/>
              </v:shape>
            </v:group>
            <v:group style="position:absolute;left:9922;top:10695;width:30;height:10" coordorigin="9922,10695" coordsize="30,10">
              <v:shape style="position:absolute;left:9922;top:10695;width:30;height:10" coordorigin="9922,10695" coordsize="30,10" path="m9922,10700l9952,10700e" filled="false" stroked="true" strokeweight=".6pt" strokecolor="#000000">
                <v:path arrowok="t"/>
              </v:shape>
            </v:group>
            <v:group style="position:absolute;left:9972;top:10695;width:30;height:10" coordorigin="9972,10695" coordsize="30,10">
              <v:shape style="position:absolute;left:9972;top:10695;width:30;height:10" coordorigin="9972,10695" coordsize="30,10" path="m9972,10700l10002,10700e" filled="false" stroked="true" strokeweight=".6pt" strokecolor="#000000">
                <v:path arrowok="t"/>
              </v:shape>
            </v:group>
            <v:group style="position:absolute;left:10022;top:10695;width:30;height:10" coordorigin="10022,10695" coordsize="30,10">
              <v:shape style="position:absolute;left:10022;top:10695;width:30;height:10" coordorigin="10022,10695" coordsize="30,10" path="m10022,10700l10052,10700e" filled="false" stroked="true" strokeweight=".6pt" strokecolor="#000000">
                <v:path arrowok="t"/>
              </v:shape>
            </v:group>
            <v:group style="position:absolute;left:10072;top:10695;width:30;height:10" coordorigin="10072,10695" coordsize="30,10">
              <v:shape style="position:absolute;left:10072;top:10695;width:30;height:10" coordorigin="10072,10695" coordsize="30,10" path="m10072,10700l10101,10700e" filled="false" stroked="true" strokeweight=".6pt" strokecolor="#000000">
                <v:path arrowok="t"/>
              </v:shape>
            </v:group>
            <v:group style="position:absolute;left:10121;top:10695;width:30;height:10" coordorigin="10121,10695" coordsize="30,10">
              <v:shape style="position:absolute;left:10121;top:10695;width:30;height:10" coordorigin="10121,10695" coordsize="30,10" path="m10121,10700l10151,10700e" filled="false" stroked="true" strokeweight=".6pt" strokecolor="#000000">
                <v:path arrowok="t"/>
              </v:shape>
            </v:group>
            <v:group style="position:absolute;left:10171;top:10695;width:30;height:10" coordorigin="10171,10695" coordsize="30,10">
              <v:shape style="position:absolute;left:10171;top:10695;width:30;height:10" coordorigin="10171,10695" coordsize="30,10" path="m10171,10700l10201,10700e" filled="false" stroked="true" strokeweight=".6pt" strokecolor="#000000">
                <v:path arrowok="t"/>
              </v:shape>
            </v:group>
            <v:group style="position:absolute;left:10221;top:10695;width:30;height:10" coordorigin="10221,10695" coordsize="30,10">
              <v:shape style="position:absolute;left:10221;top:10695;width:30;height:10" coordorigin="10221,10695" coordsize="30,10" path="m10221,10700l10251,10700e" filled="false" stroked="true" strokeweight=".6pt" strokecolor="#000000">
                <v:path arrowok="t"/>
              </v:shape>
            </v:group>
            <v:group style="position:absolute;left:10271;top:10695;width:30;height:10" coordorigin="10271,10695" coordsize="30,10">
              <v:shape style="position:absolute;left:10271;top:10695;width:30;height:10" coordorigin="10271,10695" coordsize="30,10" path="m10271,10700l10301,10700e" filled="false" stroked="true" strokeweight=".6pt" strokecolor="#000000">
                <v:path arrowok="t"/>
              </v:shape>
            </v:group>
            <v:group style="position:absolute;left:10321;top:10695;width:30;height:10" coordorigin="10321,10695" coordsize="30,10">
              <v:shape style="position:absolute;left:10321;top:10695;width:30;height:10" coordorigin="10321,10695" coordsize="30,10" path="m10321,10700l10351,10700e" filled="false" stroked="true" strokeweight=".6pt" strokecolor="#000000">
                <v:path arrowok="t"/>
              </v:shape>
            </v:group>
            <v:group style="position:absolute;left:10371;top:10695;width:30;height:10" coordorigin="10371,10695" coordsize="30,10">
              <v:shape style="position:absolute;left:10371;top:10695;width:30;height:10" coordorigin="10371,10695" coordsize="30,10" path="m10371,10700l10401,10700e" filled="false" stroked="true" strokeweight=".6pt" strokecolor="#000000">
                <v:path arrowok="t"/>
              </v:shape>
            </v:group>
            <v:group style="position:absolute;left:10421;top:10695;width:30;height:10" coordorigin="10421,10695" coordsize="30,10">
              <v:shape style="position:absolute;left:10421;top:10695;width:30;height:10" coordorigin="10421,10695" coordsize="30,10" path="m10421,10700l10451,10700e" filled="false" stroked="true" strokeweight=".6pt" strokecolor="#000000">
                <v:path arrowok="t"/>
              </v:shape>
            </v:group>
            <v:group style="position:absolute;left:10471;top:10695;width:30;height:10" coordorigin="10471,10695" coordsize="30,10">
              <v:shape style="position:absolute;left:10471;top:10695;width:30;height:10" coordorigin="10471,10695" coordsize="30,10" path="m10471,10700l10501,10700e" filled="false" stroked="true" strokeweight=".6pt" strokecolor="#000000">
                <v:path arrowok="t"/>
              </v:shape>
            </v:group>
            <v:group style="position:absolute;left:10521;top:10695;width:30;height:10" coordorigin="10521,10695" coordsize="30,10">
              <v:shape style="position:absolute;left:10521;top:10695;width:30;height:10" coordorigin="10521,10695" coordsize="30,10" path="m10521,10700l10551,10700e" filled="false" stroked="true" strokeweight=".6pt" strokecolor="#000000">
                <v:path arrowok="t"/>
              </v:shape>
            </v:group>
            <v:group style="position:absolute;left:10571;top:10695;width:30;height:10" coordorigin="10571,10695" coordsize="30,10">
              <v:shape style="position:absolute;left:10571;top:10695;width:30;height:10" coordorigin="10571,10695" coordsize="30,10" path="m10571,10700l10601,10700e" filled="false" stroked="true" strokeweight=".6pt" strokecolor="#000000">
                <v:path arrowok="t"/>
              </v:shape>
            </v:group>
            <v:group style="position:absolute;left:10621;top:10695;width:30;height:10" coordorigin="10621,10695" coordsize="30,10">
              <v:shape style="position:absolute;left:10621;top:10695;width:30;height:10" coordorigin="10621,10695" coordsize="30,10" path="m10621,10700l10651,10700e" filled="false" stroked="true" strokeweight=".6pt" strokecolor="#000000">
                <v:path arrowok="t"/>
              </v:shape>
            </v:group>
            <v:group style="position:absolute;left:10671;top:10695;width:30;height:10" coordorigin="10671,10695" coordsize="30,10">
              <v:shape style="position:absolute;left:10671;top:10695;width:30;height:10" coordorigin="10671,10695" coordsize="30,10" path="m10671,10700l10701,10700e" filled="false" stroked="true" strokeweight=".6pt" strokecolor="#000000">
                <v:path arrowok="t"/>
              </v:shape>
            </v:group>
            <v:group style="position:absolute;left:10721;top:10695;width:30;height:10" coordorigin="10721,10695" coordsize="30,10">
              <v:shape style="position:absolute;left:10721;top:10695;width:30;height:10" coordorigin="10721,10695" coordsize="30,10" path="m10721,10700l10751,10700e" filled="false" stroked="true" strokeweight=".6pt" strokecolor="#000000">
                <v:path arrowok="t"/>
              </v:shape>
            </v:group>
            <v:group style="position:absolute;left:10770;top:10695;width:30;height:10" coordorigin="10770,10695" coordsize="30,10">
              <v:shape style="position:absolute;left:10770;top:10695;width:30;height:10" coordorigin="10770,10695" coordsize="30,10" path="m10770,10700l10800,10700e" filled="false" stroked="true" strokeweight=".6pt" strokecolor="#000000">
                <v:path arrowok="t"/>
              </v:shape>
            </v:group>
            <v:group style="position:absolute;left:10820;top:10695;width:30;height:10" coordorigin="10820,10695" coordsize="30,10">
              <v:shape style="position:absolute;left:10820;top:10695;width:30;height:10" coordorigin="10820,10695" coordsize="30,10" path="m10820,10700l10850,10700e" filled="false" stroked="true" strokeweight=".6pt" strokecolor="#000000">
                <v:path arrowok="t"/>
              </v:shape>
            </v:group>
            <v:group style="position:absolute;left:10870;top:10695;width:30;height:10" coordorigin="10870,10695" coordsize="30,10">
              <v:shape style="position:absolute;left:10870;top:10695;width:30;height:10" coordorigin="10870,10695" coordsize="30,10" path="m10870,10700l10900,10700e" filled="false" stroked="true" strokeweight=".6pt" strokecolor="#000000">
                <v:path arrowok="t"/>
              </v:shape>
            </v:group>
            <v:group style="position:absolute;left:10920;top:10695;width:30;height:10" coordorigin="10920,10695" coordsize="30,10">
              <v:shape style="position:absolute;left:10920;top:10695;width:30;height:10" coordorigin="10920,10695" coordsize="30,10" path="m10920,10700l10950,10700e" filled="false" stroked="true" strokeweight=".6pt" strokecolor="#000000">
                <v:path arrowok="t"/>
              </v:shape>
            </v:group>
            <v:group style="position:absolute;left:10970;top:10695;width:30;height:10" coordorigin="10970,10695" coordsize="30,10">
              <v:shape style="position:absolute;left:10970;top:10695;width:30;height:10" coordorigin="10970,10695" coordsize="30,10" path="m10970,10700l11000,10700e" filled="false" stroked="true" strokeweight=".6pt" strokecolor="#000000">
                <v:path arrowok="t"/>
              </v:shape>
            </v:group>
            <v:group style="position:absolute;left:11020;top:10695;width:30;height:10" coordorigin="11020,10695" coordsize="30,10">
              <v:shape style="position:absolute;left:11020;top:10695;width:30;height:10" coordorigin="11020,10695" coordsize="30,10" path="m11020,10700l11050,10700e" filled="false" stroked="true" strokeweight=".6pt" strokecolor="#000000">
                <v:path arrowok="t"/>
              </v:shape>
            </v:group>
            <v:group style="position:absolute;left:11070;top:10695;width:30;height:10" coordorigin="11070,10695" coordsize="30,10">
              <v:shape style="position:absolute;left:11070;top:10695;width:30;height:10" coordorigin="11070,10695" coordsize="30,10" path="m11070,10700l11100,10700e" filled="false" stroked="true" strokeweight=".6pt" strokecolor="#000000">
                <v:path arrowok="t"/>
              </v:shape>
            </v:group>
            <v:group style="position:absolute;left:11120;top:10695;width:30;height:10" coordorigin="11120,10695" coordsize="30,10">
              <v:shape style="position:absolute;left:11120;top:10695;width:30;height:10" coordorigin="11120,10695" coordsize="30,10" path="m11120,10700l11150,10700e" filled="false" stroked="true" strokeweight=".6pt" strokecolor="#000000">
                <v:path arrowok="t"/>
              </v:shape>
            </v:group>
            <v:group style="position:absolute;left:11170;top:10695;width:15;height:10" coordorigin="11170,10695" coordsize="15,10">
              <v:shape style="position:absolute;left:11170;top:10695;width:15;height:10" coordorigin="11170,10695" coordsize="15,10" path="m11170,10700l11185,10700e" filled="false" stroked="true" strokeweight=".6pt" strokecolor="#000000">
                <v:path arrowok="t"/>
              </v:shape>
            </v:group>
            <v:group style="position:absolute;left:7835;top:12223;width:10;height:30" coordorigin="7835,12223" coordsize="10,30">
              <v:shape style="position:absolute;left:7835;top:12223;width:10;height:30" coordorigin="7835,12223" coordsize="10,30" path="m7835,12238l7845,12238e" filled="false" stroked="true" strokeweight="1.59pt" strokecolor="#000000">
                <v:path arrowok="t"/>
              </v:shape>
            </v:group>
            <v:group style="position:absolute;left:7835;top:12174;width:10;height:30" coordorigin="7835,12174" coordsize="10,30">
              <v:shape style="position:absolute;left:7835;top:12174;width:10;height:30" coordorigin="7835,12174" coordsize="10,30" path="m7835,12188l7845,12188e" filled="false" stroked="true" strokeweight="1.59pt" strokecolor="#000000">
                <v:path arrowok="t"/>
              </v:shape>
            </v:group>
            <v:group style="position:absolute;left:7835;top:12124;width:10;height:30" coordorigin="7835,12124" coordsize="10,30">
              <v:shape style="position:absolute;left:7835;top:12124;width:10;height:30" coordorigin="7835,12124" coordsize="10,30" path="m7835,12139l7845,12139e" filled="false" stroked="true" strokeweight="1.59pt" strokecolor="#000000">
                <v:path arrowok="t"/>
              </v:shape>
            </v:group>
            <v:group style="position:absolute;left:7835;top:12074;width:10;height:30" coordorigin="7835,12074" coordsize="10,30">
              <v:shape style="position:absolute;left:7835;top:12074;width:10;height:30" coordorigin="7835,12074" coordsize="10,30" path="m7835,12089l7845,12089e" filled="false" stroked="true" strokeweight="1.59pt" strokecolor="#000000">
                <v:path arrowok="t"/>
              </v:shape>
            </v:group>
            <v:group style="position:absolute;left:7835;top:12025;width:10;height:30" coordorigin="7835,12025" coordsize="10,30">
              <v:shape style="position:absolute;left:7835;top:12025;width:10;height:30" coordorigin="7835,12025" coordsize="10,30" path="m7835,12040l7845,12040e" filled="false" stroked="true" strokeweight="1.59pt" strokecolor="#000000">
                <v:path arrowok="t"/>
              </v:shape>
            </v:group>
            <v:group style="position:absolute;left:7835;top:11975;width:10;height:30" coordorigin="7835,11975" coordsize="10,30">
              <v:shape style="position:absolute;left:7835;top:11975;width:10;height:30" coordorigin="7835,11975" coordsize="10,30" path="m7835,11990l7845,11990e" filled="false" stroked="true" strokeweight="1.59pt" strokecolor="#000000">
                <v:path arrowok="t"/>
              </v:shape>
            </v:group>
            <v:group style="position:absolute;left:7835;top:11926;width:10;height:30" coordorigin="7835,11926" coordsize="10,30">
              <v:shape style="position:absolute;left:7835;top:11926;width:10;height:30" coordorigin="7835,11926" coordsize="10,30" path="m7835,11940l7845,11940e" filled="false" stroked="true" strokeweight="1.59pt" strokecolor="#000000">
                <v:path arrowok="t"/>
              </v:shape>
            </v:group>
            <v:group style="position:absolute;left:7835;top:11876;width:10;height:30" coordorigin="7835,11876" coordsize="10,30">
              <v:shape style="position:absolute;left:7835;top:11876;width:10;height:30" coordorigin="7835,11876" coordsize="10,30" path="m7835,11891l7845,11891e" filled="false" stroked="true" strokeweight="1.59pt" strokecolor="#000000">
                <v:path arrowok="t"/>
              </v:shape>
            </v:group>
            <v:group style="position:absolute;left:7835;top:11826;width:10;height:30" coordorigin="7835,11826" coordsize="10,30">
              <v:shape style="position:absolute;left:7835;top:11826;width:10;height:30" coordorigin="7835,11826" coordsize="10,30" path="m7835,11841l7845,11841e" filled="false" stroked="true" strokeweight="1.59pt" strokecolor="#000000">
                <v:path arrowok="t"/>
              </v:shape>
            </v:group>
            <v:group style="position:absolute;left:7835;top:11777;width:10;height:30" coordorigin="7835,11777" coordsize="10,30">
              <v:shape style="position:absolute;left:7835;top:11777;width:10;height:30" coordorigin="7835,11777" coordsize="10,30" path="m7835,11792l7845,11792e" filled="false" stroked="true" strokeweight="1.59pt" strokecolor="#000000">
                <v:path arrowok="t"/>
              </v:shape>
            </v:group>
            <v:group style="position:absolute;left:7835;top:11727;width:10;height:30" coordorigin="7835,11727" coordsize="10,30">
              <v:shape style="position:absolute;left:7835;top:11727;width:10;height:30" coordorigin="7835,11727" coordsize="10,30" path="m7835,11742l7845,11742e" filled="false" stroked="true" strokeweight="1.59pt" strokecolor="#000000">
                <v:path arrowok="t"/>
              </v:shape>
            </v:group>
            <v:group style="position:absolute;left:7835;top:11677;width:10;height:30" coordorigin="7835,11677" coordsize="10,30">
              <v:shape style="position:absolute;left:7835;top:11677;width:10;height:30" coordorigin="7835,11677" coordsize="10,30" path="m7835,11692l7845,11692e" filled="false" stroked="true" strokeweight="1.59pt" strokecolor="#000000">
                <v:path arrowok="t"/>
              </v:shape>
            </v:group>
            <v:group style="position:absolute;left:7835;top:11628;width:10;height:30" coordorigin="7835,11628" coordsize="10,30">
              <v:shape style="position:absolute;left:7835;top:11628;width:10;height:30" coordorigin="7835,11628" coordsize="10,30" path="m7835,11643l7845,11643e" filled="false" stroked="true" strokeweight="1.59pt" strokecolor="#000000">
                <v:path arrowok="t"/>
              </v:shape>
            </v:group>
            <v:group style="position:absolute;left:7835;top:11578;width:10;height:30" coordorigin="7835,11578" coordsize="10,30">
              <v:shape style="position:absolute;left:7835;top:11578;width:10;height:30" coordorigin="7835,11578" coordsize="10,30" path="m7835,11593l7845,11593e" filled="false" stroked="true" strokeweight="1.59pt" strokecolor="#000000">
                <v:path arrowok="t"/>
              </v:shape>
            </v:group>
            <v:group style="position:absolute;left:7835;top:11529;width:10;height:30" coordorigin="7835,11529" coordsize="10,30">
              <v:shape style="position:absolute;left:7835;top:11529;width:10;height:30" coordorigin="7835,11529" coordsize="10,30" path="m7835,11544l7845,11544e" filled="false" stroked="true" strokeweight="1.59pt" strokecolor="#000000">
                <v:path arrowok="t"/>
              </v:shape>
            </v:group>
            <v:group style="position:absolute;left:7835;top:11479;width:10;height:30" coordorigin="7835,11479" coordsize="10,30">
              <v:shape style="position:absolute;left:7835;top:11479;width:10;height:30" coordorigin="7835,11479" coordsize="10,30" path="m7835,11494l7845,11494e" filled="false" stroked="true" strokeweight="1.59pt" strokecolor="#000000">
                <v:path arrowok="t"/>
              </v:shape>
            </v:group>
            <v:group style="position:absolute;left:7835;top:11429;width:10;height:30" coordorigin="7835,11429" coordsize="10,30">
              <v:shape style="position:absolute;left:7835;top:11429;width:10;height:30" coordorigin="7835,11429" coordsize="10,30" path="m7835,11444l7845,11444e" filled="false" stroked="true" strokeweight="1.59pt" strokecolor="#000000">
                <v:path arrowok="t"/>
              </v:shape>
            </v:group>
            <v:group style="position:absolute;left:7835;top:11380;width:10;height:30" coordorigin="7835,11380" coordsize="10,30">
              <v:shape style="position:absolute;left:7835;top:11380;width:10;height:30" coordorigin="7835,11380" coordsize="10,30" path="m7835,11395l7845,11395e" filled="false" stroked="true" strokeweight="1.59pt" strokecolor="#000000">
                <v:path arrowok="t"/>
              </v:shape>
            </v:group>
            <v:group style="position:absolute;left:7835;top:11330;width:10;height:30" coordorigin="7835,11330" coordsize="10,30">
              <v:shape style="position:absolute;left:7835;top:11330;width:10;height:30" coordorigin="7835,11330" coordsize="10,30" path="m7835,11345l7845,11345e" filled="false" stroked="true" strokeweight="1.59pt" strokecolor="#000000">
                <v:path arrowok="t"/>
              </v:shape>
            </v:group>
            <v:group style="position:absolute;left:7835;top:11281;width:10;height:30" coordorigin="7835,11281" coordsize="10,30">
              <v:shape style="position:absolute;left:7835;top:11281;width:10;height:30" coordorigin="7835,11281" coordsize="10,30" path="m7835,11296l7845,11296e" filled="false" stroked="true" strokeweight="1.59pt" strokecolor="#000000">
                <v:path arrowok="t"/>
              </v:shape>
            </v:group>
            <v:group style="position:absolute;left:7835;top:11231;width:10;height:30" coordorigin="7835,11231" coordsize="10,30">
              <v:shape style="position:absolute;left:7835;top:11231;width:10;height:30" coordorigin="7835,11231" coordsize="10,30" path="m7835,11246l7845,11246e" filled="false" stroked="true" strokeweight="1.59pt" strokecolor="#000000">
                <v:path arrowok="t"/>
              </v:shape>
            </v:group>
            <v:group style="position:absolute;left:7835;top:11181;width:10;height:30" coordorigin="7835,11181" coordsize="10,30">
              <v:shape style="position:absolute;left:7835;top:11181;width:10;height:30" coordorigin="7835,11181" coordsize="10,30" path="m7835,11196l7845,11196e" filled="false" stroked="true" strokeweight="1.59pt" strokecolor="#000000">
                <v:path arrowok="t"/>
              </v:shape>
            </v:group>
            <v:group style="position:absolute;left:7835;top:11132;width:10;height:30" coordorigin="7835,11132" coordsize="10,30">
              <v:shape style="position:absolute;left:7835;top:11132;width:10;height:30" coordorigin="7835,11132" coordsize="10,30" path="m7835,11147l7845,11147e" filled="false" stroked="true" strokeweight="1.59pt" strokecolor="#000000">
                <v:path arrowok="t"/>
              </v:shape>
            </v:group>
            <v:group style="position:absolute;left:7835;top:11082;width:10;height:30" coordorigin="7835,11082" coordsize="10,30">
              <v:shape style="position:absolute;left:7835;top:11082;width:10;height:30" coordorigin="7835,11082" coordsize="10,30" path="m7835,11097l7845,11097e" filled="false" stroked="true" strokeweight="1.59pt" strokecolor="#000000">
                <v:path arrowok="t"/>
              </v:shape>
            </v:group>
            <v:group style="position:absolute;left:7835;top:11033;width:10;height:30" coordorigin="7835,11033" coordsize="10,30">
              <v:shape style="position:absolute;left:7835;top:11033;width:10;height:30" coordorigin="7835,11033" coordsize="10,30" path="m7835,11048l7845,11048e" filled="false" stroked="true" strokeweight="1.59pt" strokecolor="#000000">
                <v:path arrowok="t"/>
              </v:shape>
            </v:group>
            <v:group style="position:absolute;left:7835;top:10983;width:10;height:30" coordorigin="7835,10983" coordsize="10,30">
              <v:shape style="position:absolute;left:7835;top:10983;width:10;height:30" coordorigin="7835,10983" coordsize="10,30" path="m7835,10998l7845,10998e" filled="false" stroked="true" strokeweight="1.59pt" strokecolor="#000000">
                <v:path arrowok="t"/>
              </v:shape>
            </v:group>
            <v:group style="position:absolute;left:7835;top:10933;width:10;height:30" coordorigin="7835,10933" coordsize="10,30">
              <v:shape style="position:absolute;left:7835;top:10933;width:10;height:30" coordorigin="7835,10933" coordsize="10,30" path="m7835,10948l7845,10948e" filled="false" stroked="true" strokeweight="1.59pt" strokecolor="#000000">
                <v:path arrowok="t"/>
              </v:shape>
            </v:group>
            <v:group style="position:absolute;left:7835;top:10884;width:10;height:30" coordorigin="7835,10884" coordsize="10,30">
              <v:shape style="position:absolute;left:7835;top:10884;width:10;height:30" coordorigin="7835,10884" coordsize="10,30" path="m7835,10899l7845,10899e" filled="false" stroked="true" strokeweight="1.59pt" strokecolor="#000000">
                <v:path arrowok="t"/>
              </v:shape>
            </v:group>
            <v:group style="position:absolute;left:7835;top:10834;width:10;height:30" coordorigin="7835,10834" coordsize="10,30">
              <v:shape style="position:absolute;left:7835;top:10834;width:10;height:30" coordorigin="7835,10834" coordsize="10,30" path="m7835,10849l7845,10849e" filled="false" stroked="true" strokeweight="1.59pt" strokecolor="#000000">
                <v:path arrowok="t"/>
              </v:shape>
            </v:group>
            <v:group style="position:absolute;left:7835;top:10785;width:10;height:30" coordorigin="7835,10785" coordsize="10,30">
              <v:shape style="position:absolute;left:7835;top:10785;width:10;height:30" coordorigin="7835,10785" coordsize="10,30" path="m7835,10799l7845,10799e" filled="false" stroked="true" strokeweight="1.59pt" strokecolor="#000000">
                <v:path arrowok="t"/>
              </v:shape>
            </v:group>
            <v:group style="position:absolute;left:7835;top:10735;width:10;height:30" coordorigin="7835,10735" coordsize="10,30">
              <v:shape style="position:absolute;left:7835;top:10735;width:10;height:30" coordorigin="7835,10735" coordsize="10,30" path="m7835,10750l7845,10750e" filled="false" stroked="true" strokeweight="1.59pt" strokecolor="#000000">
                <v:path arrowok="t"/>
              </v:shape>
            </v:group>
            <v:group style="position:absolute;left:7835;top:12288;width:10;height:2" coordorigin="7835,12288" coordsize="10,2">
              <v:shape style="position:absolute;left:7835;top:12288;width:10;height:2" coordorigin="7835,12288" coordsize="10,0" path="m7835,12288l7845,12288e" filled="false" stroked="true" strokeweight="1.59pt" strokecolor="#000000">
                <v:path arrowok="t"/>
              </v:shape>
            </v:group>
            <v:group style="position:absolute;left:11180;top:12223;width:10;height:30" coordorigin="11180,12223" coordsize="10,30">
              <v:shape style="position:absolute;left:11180;top:12223;width:10;height:30" coordorigin="11180,12223" coordsize="10,30" path="m11180,12238l11190,12238e" filled="false" stroked="true" strokeweight="1.59pt" strokecolor="#000000">
                <v:path arrowok="t"/>
              </v:shape>
            </v:group>
            <v:group style="position:absolute;left:11180;top:12174;width:10;height:30" coordorigin="11180,12174" coordsize="10,30">
              <v:shape style="position:absolute;left:11180;top:12174;width:10;height:30" coordorigin="11180,12174" coordsize="10,30" path="m11180,12188l11190,12188e" filled="false" stroked="true" strokeweight="1.59pt" strokecolor="#000000">
                <v:path arrowok="t"/>
              </v:shape>
            </v:group>
            <v:group style="position:absolute;left:11180;top:12124;width:10;height:30" coordorigin="11180,12124" coordsize="10,30">
              <v:shape style="position:absolute;left:11180;top:12124;width:10;height:30" coordorigin="11180,12124" coordsize="10,30" path="m11180,12139l11190,12139e" filled="false" stroked="true" strokeweight="1.59pt" strokecolor="#000000">
                <v:path arrowok="t"/>
              </v:shape>
            </v:group>
            <v:group style="position:absolute;left:11180;top:12074;width:10;height:30" coordorigin="11180,12074" coordsize="10,30">
              <v:shape style="position:absolute;left:11180;top:12074;width:10;height:30" coordorigin="11180,12074" coordsize="10,30" path="m11180,12089l11190,12089e" filled="false" stroked="true" strokeweight="1.59pt" strokecolor="#000000">
                <v:path arrowok="t"/>
              </v:shape>
            </v:group>
            <v:group style="position:absolute;left:11180;top:12025;width:10;height:30" coordorigin="11180,12025" coordsize="10,30">
              <v:shape style="position:absolute;left:11180;top:12025;width:10;height:30" coordorigin="11180,12025" coordsize="10,30" path="m11180,12040l11190,12040e" filled="false" stroked="true" strokeweight="1.59pt" strokecolor="#000000">
                <v:path arrowok="t"/>
              </v:shape>
            </v:group>
            <v:group style="position:absolute;left:11180;top:11975;width:10;height:30" coordorigin="11180,11975" coordsize="10,30">
              <v:shape style="position:absolute;left:11180;top:11975;width:10;height:30" coordorigin="11180,11975" coordsize="10,30" path="m11180,11990l11190,11990e" filled="false" stroked="true" strokeweight="1.59pt" strokecolor="#000000">
                <v:path arrowok="t"/>
              </v:shape>
            </v:group>
            <v:group style="position:absolute;left:11180;top:11926;width:10;height:30" coordorigin="11180,11926" coordsize="10,30">
              <v:shape style="position:absolute;left:11180;top:11926;width:10;height:30" coordorigin="11180,11926" coordsize="10,30" path="m11180,11940l11190,11940e" filled="false" stroked="true" strokeweight="1.59pt" strokecolor="#000000">
                <v:path arrowok="t"/>
              </v:shape>
            </v:group>
            <v:group style="position:absolute;left:11180;top:11876;width:10;height:30" coordorigin="11180,11876" coordsize="10,30">
              <v:shape style="position:absolute;left:11180;top:11876;width:10;height:30" coordorigin="11180,11876" coordsize="10,30" path="m11180,11891l11190,11891e" filled="false" stroked="true" strokeweight="1.59pt" strokecolor="#000000">
                <v:path arrowok="t"/>
              </v:shape>
            </v:group>
            <v:group style="position:absolute;left:11180;top:11826;width:10;height:30" coordorigin="11180,11826" coordsize="10,30">
              <v:shape style="position:absolute;left:11180;top:11826;width:10;height:30" coordorigin="11180,11826" coordsize="10,30" path="m11180,11841l11190,11841e" filled="false" stroked="true" strokeweight="1.59pt" strokecolor="#000000">
                <v:path arrowok="t"/>
              </v:shape>
            </v:group>
            <v:group style="position:absolute;left:11180;top:11777;width:10;height:30" coordorigin="11180,11777" coordsize="10,30">
              <v:shape style="position:absolute;left:11180;top:11777;width:10;height:30" coordorigin="11180,11777" coordsize="10,30" path="m11180,11792l11190,11792e" filled="false" stroked="true" strokeweight="1.59pt" strokecolor="#000000">
                <v:path arrowok="t"/>
              </v:shape>
            </v:group>
            <v:group style="position:absolute;left:11180;top:11727;width:10;height:30" coordorigin="11180,11727" coordsize="10,30">
              <v:shape style="position:absolute;left:11180;top:11727;width:10;height:30" coordorigin="11180,11727" coordsize="10,30" path="m11180,11742l11190,11742e" filled="false" stroked="true" strokeweight="1.59pt" strokecolor="#000000">
                <v:path arrowok="t"/>
              </v:shape>
            </v:group>
            <v:group style="position:absolute;left:11180;top:11677;width:10;height:30" coordorigin="11180,11677" coordsize="10,30">
              <v:shape style="position:absolute;left:11180;top:11677;width:10;height:30" coordorigin="11180,11677" coordsize="10,30" path="m11180,11692l11190,11692e" filled="false" stroked="true" strokeweight="1.59pt" strokecolor="#000000">
                <v:path arrowok="t"/>
              </v:shape>
            </v:group>
            <v:group style="position:absolute;left:11180;top:11628;width:10;height:30" coordorigin="11180,11628" coordsize="10,30">
              <v:shape style="position:absolute;left:11180;top:11628;width:10;height:30" coordorigin="11180,11628" coordsize="10,30" path="m11180,11643l11190,11643e" filled="false" stroked="true" strokeweight="1.59pt" strokecolor="#000000">
                <v:path arrowok="t"/>
              </v:shape>
            </v:group>
            <v:group style="position:absolute;left:11180;top:11578;width:10;height:30" coordorigin="11180,11578" coordsize="10,30">
              <v:shape style="position:absolute;left:11180;top:11578;width:10;height:30" coordorigin="11180,11578" coordsize="10,30" path="m11180,11593l11190,11593e" filled="false" stroked="true" strokeweight="1.59pt" strokecolor="#000000">
                <v:path arrowok="t"/>
              </v:shape>
            </v:group>
            <v:group style="position:absolute;left:11180;top:11529;width:10;height:30" coordorigin="11180,11529" coordsize="10,30">
              <v:shape style="position:absolute;left:11180;top:11529;width:10;height:30" coordorigin="11180,11529" coordsize="10,30" path="m11180,11544l11190,11544e" filled="false" stroked="true" strokeweight="1.59pt" strokecolor="#000000">
                <v:path arrowok="t"/>
              </v:shape>
            </v:group>
            <v:group style="position:absolute;left:11180;top:11479;width:10;height:30" coordorigin="11180,11479" coordsize="10,30">
              <v:shape style="position:absolute;left:11180;top:11479;width:10;height:30" coordorigin="11180,11479" coordsize="10,30" path="m11180,11494l11190,11494e" filled="false" stroked="true" strokeweight="1.59pt" strokecolor="#000000">
                <v:path arrowok="t"/>
              </v:shape>
            </v:group>
            <v:group style="position:absolute;left:11180;top:11429;width:10;height:30" coordorigin="11180,11429" coordsize="10,30">
              <v:shape style="position:absolute;left:11180;top:11429;width:10;height:30" coordorigin="11180,11429" coordsize="10,30" path="m11180,11444l11190,11444e" filled="false" stroked="true" strokeweight="1.59pt" strokecolor="#000000">
                <v:path arrowok="t"/>
              </v:shape>
            </v:group>
            <v:group style="position:absolute;left:11180;top:11380;width:10;height:30" coordorigin="11180,11380" coordsize="10,30">
              <v:shape style="position:absolute;left:11180;top:11380;width:10;height:30" coordorigin="11180,11380" coordsize="10,30" path="m11180,11395l11190,11395e" filled="false" stroked="true" strokeweight="1.59pt" strokecolor="#000000">
                <v:path arrowok="t"/>
              </v:shape>
            </v:group>
            <v:group style="position:absolute;left:11180;top:11330;width:10;height:30" coordorigin="11180,11330" coordsize="10,30">
              <v:shape style="position:absolute;left:11180;top:11330;width:10;height:30" coordorigin="11180,11330" coordsize="10,30" path="m11180,11345l11190,11345e" filled="false" stroked="true" strokeweight="1.59pt" strokecolor="#000000">
                <v:path arrowok="t"/>
              </v:shape>
            </v:group>
            <v:group style="position:absolute;left:11180;top:11281;width:10;height:30" coordorigin="11180,11281" coordsize="10,30">
              <v:shape style="position:absolute;left:11180;top:11281;width:10;height:30" coordorigin="11180,11281" coordsize="10,30" path="m11180,11296l11190,11296e" filled="false" stroked="true" strokeweight="1.59pt" strokecolor="#000000">
                <v:path arrowok="t"/>
              </v:shape>
            </v:group>
            <v:group style="position:absolute;left:11180;top:11231;width:10;height:30" coordorigin="11180,11231" coordsize="10,30">
              <v:shape style="position:absolute;left:11180;top:11231;width:10;height:30" coordorigin="11180,11231" coordsize="10,30" path="m11180,11246l11190,11246e" filled="false" stroked="true" strokeweight="1.59pt" strokecolor="#000000">
                <v:path arrowok="t"/>
              </v:shape>
            </v:group>
            <v:group style="position:absolute;left:11180;top:11181;width:10;height:30" coordorigin="11180,11181" coordsize="10,30">
              <v:shape style="position:absolute;left:11180;top:11181;width:10;height:30" coordorigin="11180,11181" coordsize="10,30" path="m11180,11196l11190,11196e" filled="false" stroked="true" strokeweight="1.59pt" strokecolor="#000000">
                <v:path arrowok="t"/>
              </v:shape>
            </v:group>
            <v:group style="position:absolute;left:11180;top:11132;width:10;height:30" coordorigin="11180,11132" coordsize="10,30">
              <v:shape style="position:absolute;left:11180;top:11132;width:10;height:30" coordorigin="11180,11132" coordsize="10,30" path="m11180,11147l11190,11147e" filled="false" stroked="true" strokeweight="1.59pt" strokecolor="#000000">
                <v:path arrowok="t"/>
              </v:shape>
            </v:group>
            <v:group style="position:absolute;left:11180;top:11082;width:10;height:30" coordorigin="11180,11082" coordsize="10,30">
              <v:shape style="position:absolute;left:11180;top:11082;width:10;height:30" coordorigin="11180,11082" coordsize="10,30" path="m11180,11097l11190,11097e" filled="false" stroked="true" strokeweight="1.59pt" strokecolor="#000000">
                <v:path arrowok="t"/>
              </v:shape>
            </v:group>
            <v:group style="position:absolute;left:11180;top:11033;width:10;height:30" coordorigin="11180,11033" coordsize="10,30">
              <v:shape style="position:absolute;left:11180;top:11033;width:10;height:30" coordorigin="11180,11033" coordsize="10,30" path="m11180,11048l11190,11048e" filled="false" stroked="true" strokeweight="1.59pt" strokecolor="#000000">
                <v:path arrowok="t"/>
              </v:shape>
            </v:group>
            <v:group style="position:absolute;left:11180;top:10983;width:10;height:30" coordorigin="11180,10983" coordsize="10,30">
              <v:shape style="position:absolute;left:11180;top:10983;width:10;height:30" coordorigin="11180,10983" coordsize="10,30" path="m11180,10998l11190,10998e" filled="false" stroked="true" strokeweight="1.59pt" strokecolor="#000000">
                <v:path arrowok="t"/>
              </v:shape>
            </v:group>
            <v:group style="position:absolute;left:11180;top:10933;width:10;height:30" coordorigin="11180,10933" coordsize="10,30">
              <v:shape style="position:absolute;left:11180;top:10933;width:10;height:30" coordorigin="11180,10933" coordsize="10,30" path="m11180,10948l11190,10948e" filled="false" stroked="true" strokeweight="1.59pt" strokecolor="#000000">
                <v:path arrowok="t"/>
              </v:shape>
            </v:group>
            <v:group style="position:absolute;left:11180;top:10884;width:10;height:30" coordorigin="11180,10884" coordsize="10,30">
              <v:shape style="position:absolute;left:11180;top:10884;width:10;height:30" coordorigin="11180,10884" coordsize="10,30" path="m11180,10899l11190,10899e" filled="false" stroked="true" strokeweight="1.59pt" strokecolor="#000000">
                <v:path arrowok="t"/>
              </v:shape>
            </v:group>
            <v:group style="position:absolute;left:11180;top:10834;width:10;height:30" coordorigin="11180,10834" coordsize="10,30">
              <v:shape style="position:absolute;left:11180;top:10834;width:10;height:30" coordorigin="11180,10834" coordsize="10,30" path="m11180,10849l11190,10849e" filled="false" stroked="true" strokeweight="1.59pt" strokecolor="#000000">
                <v:path arrowok="t"/>
              </v:shape>
            </v:group>
            <v:group style="position:absolute;left:11180;top:10785;width:10;height:30" coordorigin="11180,10785" coordsize="10,30">
              <v:shape style="position:absolute;left:11180;top:10785;width:10;height:30" coordorigin="11180,10785" coordsize="10,30" path="m11180,10799l11190,10799e" filled="false" stroked="true" strokeweight="1.59pt" strokecolor="#000000">
                <v:path arrowok="t"/>
              </v:shape>
            </v:group>
            <v:group style="position:absolute;left:11180;top:10735;width:10;height:30" coordorigin="11180,10735" coordsize="10,30">
              <v:shape style="position:absolute;left:11180;top:10735;width:10;height:30" coordorigin="11180,10735" coordsize="10,30" path="m11180,10750l11190,10750e" filled="false" stroked="true" strokeweight="1.59pt" strokecolor="#000000">
                <v:path arrowok="t"/>
              </v:shape>
            </v:group>
            <v:group style="position:absolute;left:11180;top:12288;width:10;height:2" coordorigin="11180,12288" coordsize="10,2">
              <v:shape style="position:absolute;left:11180;top:12288;width:10;height:2" coordorigin="11180,12288" coordsize="10,0" path="m11180,12288l11190,12288e" filled="false" stroked="true" strokeweight="1.59pt" strokecolor="#000000">
                <v:path arrowok="t"/>
              </v:shape>
            </v:group>
            <v:group style="position:absolute;left:1145;top:13811;width:10;height:30" coordorigin="1145,13811" coordsize="10,30">
              <v:shape style="position:absolute;left:1145;top:13811;width:10;height:30" coordorigin="1145,13811" coordsize="10,30" path="m1145,13825l1155,13825e" filled="false" stroked="true" strokeweight="1.59pt" strokecolor="#000000">
                <v:path arrowok="t"/>
              </v:shape>
            </v:group>
            <v:group style="position:absolute;left:1145;top:13761;width:10;height:30" coordorigin="1145,13761" coordsize="10,30">
              <v:shape style="position:absolute;left:1145;top:13761;width:10;height:30" coordorigin="1145,13761" coordsize="10,30" path="m1145,13776l1155,13776e" filled="false" stroked="true" strokeweight="1.59pt" strokecolor="#000000">
                <v:path arrowok="t"/>
              </v:shape>
            </v:group>
            <v:group style="position:absolute;left:1145;top:13711;width:10;height:30" coordorigin="1145,13711" coordsize="10,30">
              <v:shape style="position:absolute;left:1145;top:13711;width:10;height:30" coordorigin="1145,13711" coordsize="10,30" path="m1145,13726l1155,13726e" filled="false" stroked="true" strokeweight="1.59pt" strokecolor="#000000">
                <v:path arrowok="t"/>
              </v:shape>
            </v:group>
            <v:group style="position:absolute;left:1145;top:13662;width:10;height:30" coordorigin="1145,13662" coordsize="10,30">
              <v:shape style="position:absolute;left:1145;top:13662;width:10;height:30" coordorigin="1145,13662" coordsize="10,30" path="m1145,13677l1155,13677e" filled="false" stroked="true" strokeweight="1.59pt" strokecolor="#000000">
                <v:path arrowok="t"/>
              </v:shape>
            </v:group>
            <v:group style="position:absolute;left:1145;top:13612;width:10;height:30" coordorigin="1145,13612" coordsize="10,30">
              <v:shape style="position:absolute;left:1145;top:13612;width:10;height:30" coordorigin="1145,13612" coordsize="10,30" path="m1145,13627l1155,13627e" filled="false" stroked="true" strokeweight="1.59pt" strokecolor="#000000">
                <v:path arrowok="t"/>
              </v:shape>
            </v:group>
            <v:group style="position:absolute;left:1145;top:13563;width:10;height:30" coordorigin="1145,13563" coordsize="10,30">
              <v:shape style="position:absolute;left:1145;top:13563;width:10;height:30" coordorigin="1145,13563" coordsize="10,30" path="m1145,13577l1155,13577e" filled="false" stroked="true" strokeweight="1.59pt" strokecolor="#000000">
                <v:path arrowok="t"/>
              </v:shape>
            </v:group>
            <v:group style="position:absolute;left:1145;top:13513;width:10;height:30" coordorigin="1145,13513" coordsize="10,30">
              <v:shape style="position:absolute;left:1145;top:13513;width:10;height:30" coordorigin="1145,13513" coordsize="10,30" path="m1145,13528l1155,13528e" filled="false" stroked="true" strokeweight="1.59pt" strokecolor="#000000">
                <v:path arrowok="t"/>
              </v:shape>
            </v:group>
            <v:group style="position:absolute;left:1145;top:13463;width:10;height:30" coordorigin="1145,13463" coordsize="10,30">
              <v:shape style="position:absolute;left:1145;top:13463;width:10;height:30" coordorigin="1145,13463" coordsize="10,30" path="m1145,13478l1155,13478e" filled="false" stroked="true" strokeweight="1.59pt" strokecolor="#000000">
                <v:path arrowok="t"/>
              </v:shape>
            </v:group>
            <v:group style="position:absolute;left:1145;top:13414;width:10;height:30" coordorigin="1145,13414" coordsize="10,30">
              <v:shape style="position:absolute;left:1145;top:13414;width:10;height:30" coordorigin="1145,13414" coordsize="10,30" path="m1145,13429l1155,13429e" filled="false" stroked="true" strokeweight="1.59pt" strokecolor="#000000">
                <v:path arrowok="t"/>
              </v:shape>
            </v:group>
            <v:group style="position:absolute;left:1145;top:13364;width:10;height:30" coordorigin="1145,13364" coordsize="10,30">
              <v:shape style="position:absolute;left:1145;top:13364;width:10;height:30" coordorigin="1145,13364" coordsize="10,30" path="m1145,13379l1155,13379e" filled="false" stroked="true" strokeweight="1.59pt" strokecolor="#000000">
                <v:path arrowok="t"/>
              </v:shape>
            </v:group>
            <v:group style="position:absolute;left:1145;top:13314;width:10;height:30" coordorigin="1145,13314" coordsize="10,30">
              <v:shape style="position:absolute;left:1145;top:13314;width:10;height:30" coordorigin="1145,13314" coordsize="10,30" path="m1145,13329l1155,13329e" filled="false" stroked="true" strokeweight="1.59pt" strokecolor="#000000">
                <v:path arrowok="t"/>
              </v:shape>
            </v:group>
            <v:group style="position:absolute;left:1145;top:13265;width:10;height:30" coordorigin="1145,13265" coordsize="10,30">
              <v:shape style="position:absolute;left:1145;top:13265;width:10;height:30" coordorigin="1145,13265" coordsize="10,30" path="m1145,13280l1155,13280e" filled="false" stroked="true" strokeweight="1.59pt" strokecolor="#000000">
                <v:path arrowok="t"/>
              </v:shape>
            </v:group>
            <v:group style="position:absolute;left:1145;top:13215;width:10;height:30" coordorigin="1145,13215" coordsize="10,30">
              <v:shape style="position:absolute;left:1145;top:13215;width:10;height:30" coordorigin="1145,13215" coordsize="10,30" path="m1145,13230l1155,13230e" filled="false" stroked="true" strokeweight="1.59pt" strokecolor="#000000">
                <v:path arrowok="t"/>
              </v:shape>
            </v:group>
            <v:group style="position:absolute;left:1145;top:13166;width:10;height:30" coordorigin="1145,13166" coordsize="10,30">
              <v:shape style="position:absolute;left:1145;top:13166;width:10;height:30" coordorigin="1145,13166" coordsize="10,30" path="m1145,13181l1155,13181e" filled="false" stroked="true" strokeweight="1.59pt" strokecolor="#000000">
                <v:path arrowok="t"/>
              </v:shape>
            </v:group>
            <v:group style="position:absolute;left:1145;top:13116;width:10;height:30" coordorigin="1145,13116" coordsize="10,30">
              <v:shape style="position:absolute;left:1145;top:13116;width:10;height:30" coordorigin="1145,13116" coordsize="10,30" path="m1145,13131l1155,13131e" filled="false" stroked="true" strokeweight="1.59pt" strokecolor="#000000">
                <v:path arrowok="t"/>
              </v:shape>
            </v:group>
            <v:group style="position:absolute;left:1145;top:13066;width:10;height:30" coordorigin="1145,13066" coordsize="10,30">
              <v:shape style="position:absolute;left:1145;top:13066;width:10;height:30" coordorigin="1145,13066" coordsize="10,30" path="m1145,13081l1155,13081e" filled="false" stroked="true" strokeweight="1.59pt" strokecolor="#000000">
                <v:path arrowok="t"/>
              </v:shape>
            </v:group>
            <v:group style="position:absolute;left:1145;top:13017;width:10;height:30" coordorigin="1145,13017" coordsize="10,30">
              <v:shape style="position:absolute;left:1145;top:13017;width:10;height:30" coordorigin="1145,13017" coordsize="10,30" path="m1145,13032l1155,13032e" filled="false" stroked="true" strokeweight="1.59pt" strokecolor="#000000">
                <v:path arrowok="t"/>
              </v:shape>
            </v:group>
            <v:group style="position:absolute;left:1145;top:12967;width:10;height:30" coordorigin="1145,12967" coordsize="10,30">
              <v:shape style="position:absolute;left:1145;top:12967;width:10;height:30" coordorigin="1145,12967" coordsize="10,30" path="m1145,12982l1155,12982e" filled="false" stroked="true" strokeweight="1.59pt" strokecolor="#000000">
                <v:path arrowok="t"/>
              </v:shape>
            </v:group>
            <v:group style="position:absolute;left:1145;top:12918;width:10;height:30" coordorigin="1145,12918" coordsize="10,30">
              <v:shape style="position:absolute;left:1145;top:12918;width:10;height:30" coordorigin="1145,12918" coordsize="10,30" path="m1145,12933l1155,12933e" filled="false" stroked="true" strokeweight="1.59pt" strokecolor="#000000">
                <v:path arrowok="t"/>
              </v:shape>
            </v:group>
            <v:group style="position:absolute;left:1145;top:12868;width:10;height:30" coordorigin="1145,12868" coordsize="10,30">
              <v:shape style="position:absolute;left:1145;top:12868;width:10;height:30" coordorigin="1145,12868" coordsize="10,30" path="m1145,12883l1155,12883e" filled="false" stroked="true" strokeweight="1.59pt" strokecolor="#000000">
                <v:path arrowok="t"/>
              </v:shape>
            </v:group>
            <v:group style="position:absolute;left:1145;top:12818;width:10;height:30" coordorigin="1145,12818" coordsize="10,30">
              <v:shape style="position:absolute;left:1145;top:12818;width:10;height:30" coordorigin="1145,12818" coordsize="10,30" path="m1145,12833l1155,12833e" filled="false" stroked="true" strokeweight="1.59pt" strokecolor="#000000">
                <v:path arrowok="t"/>
              </v:shape>
            </v:group>
            <v:group style="position:absolute;left:1145;top:12769;width:10;height:30" coordorigin="1145,12769" coordsize="10,30">
              <v:shape style="position:absolute;left:1145;top:12769;width:10;height:30" coordorigin="1145,12769" coordsize="10,30" path="m1145,12784l1155,12784e" filled="false" stroked="true" strokeweight="1.59pt" strokecolor="#000000">
                <v:path arrowok="t"/>
              </v:shape>
            </v:group>
            <v:group style="position:absolute;left:1145;top:12719;width:10;height:30" coordorigin="1145,12719" coordsize="10,30">
              <v:shape style="position:absolute;left:1145;top:12719;width:10;height:30" coordorigin="1145,12719" coordsize="10,30" path="m1145,12734l1155,12734e" filled="false" stroked="true" strokeweight="1.59pt" strokecolor="#000000">
                <v:path arrowok="t"/>
              </v:shape>
            </v:group>
            <v:group style="position:absolute;left:1145;top:12670;width:10;height:30" coordorigin="1145,12670" coordsize="10,30">
              <v:shape style="position:absolute;left:1145;top:12670;width:10;height:30" coordorigin="1145,12670" coordsize="10,30" path="m1145,12685l1155,12685e" filled="false" stroked="true" strokeweight="1.59pt" strokecolor="#000000">
                <v:path arrowok="t"/>
              </v:shape>
            </v:group>
            <v:group style="position:absolute;left:1145;top:12620;width:10;height:30" coordorigin="1145,12620" coordsize="10,30">
              <v:shape style="position:absolute;left:1145;top:12620;width:10;height:30" coordorigin="1145,12620" coordsize="10,30" path="m1145,12635l1155,12635e" filled="false" stroked="true" strokeweight="1.59pt" strokecolor="#000000">
                <v:path arrowok="t"/>
              </v:shape>
            </v:group>
            <v:group style="position:absolute;left:1145;top:12570;width:10;height:30" coordorigin="1145,12570" coordsize="10,30">
              <v:shape style="position:absolute;left:1145;top:12570;width:10;height:30" coordorigin="1145,12570" coordsize="10,30" path="m1145,12585l1155,12585e" filled="false" stroked="true" strokeweight="1.59pt" strokecolor="#000000">
                <v:path arrowok="t"/>
              </v:shape>
            </v:group>
            <v:group style="position:absolute;left:1145;top:12521;width:10;height:30" coordorigin="1145,12521" coordsize="10,30">
              <v:shape style="position:absolute;left:1145;top:12521;width:10;height:30" coordorigin="1145,12521" coordsize="10,30" path="m1145,12536l1155,12536e" filled="false" stroked="true" strokeweight="1.59pt" strokecolor="#000000">
                <v:path arrowok="t"/>
              </v:shape>
            </v:group>
            <v:group style="position:absolute;left:1145;top:12471;width:10;height:30" coordorigin="1145,12471" coordsize="10,30">
              <v:shape style="position:absolute;left:1145;top:12471;width:10;height:30" coordorigin="1145,12471" coordsize="10,30" path="m1145,12486l1155,12486e" filled="false" stroked="true" strokeweight="1.59pt" strokecolor="#000000">
                <v:path arrowok="t"/>
              </v:shape>
            </v:group>
            <v:group style="position:absolute;left:1145;top:12422;width:10;height:30" coordorigin="1145,12422" coordsize="10,30">
              <v:shape style="position:absolute;left:1145;top:12422;width:10;height:30" coordorigin="1145,12422" coordsize="10,30" path="m1145,12437l1155,12437e" filled="false" stroked="true" strokeweight="1.59pt" strokecolor="#000000">
                <v:path arrowok="t"/>
              </v:shape>
            </v:group>
            <v:group style="position:absolute;left:1145;top:12372;width:10;height:30" coordorigin="1145,12372" coordsize="10,30">
              <v:shape style="position:absolute;left:1145;top:12372;width:10;height:30" coordorigin="1145,12372" coordsize="10,30" path="m1145,12387l1155,12387e" filled="false" stroked="true" strokeweight="1.59pt" strokecolor="#000000">
                <v:path arrowok="t"/>
              </v:shape>
            </v:group>
            <v:group style="position:absolute;left:1145;top:12322;width:10;height:30" coordorigin="1145,12322" coordsize="10,30">
              <v:shape style="position:absolute;left:1145;top:12322;width:10;height:30" coordorigin="1145,12322" coordsize="10,30" path="m1145,12337l1155,12337e" filled="false" stroked="true" strokeweight="1.59pt" strokecolor="#000000">
                <v:path arrowok="t"/>
              </v:shape>
            </v:group>
            <v:group style="position:absolute;left:1145;top:13860;width:10;height:20" coordorigin="1145,13860" coordsize="10,20">
              <v:shape style="position:absolute;left:1145;top:13860;width:10;height:20" coordorigin="1145,13860" coordsize="10,20" path="m1145,13870l1155,13870e" filled="false" stroked="true" strokeweight="1.095pt" strokecolor="#000000">
                <v:path arrowok="t"/>
              </v:shape>
            </v:group>
            <v:group style="position:absolute;left:1185;top:12283;width:30;height:10" coordorigin="1185,12283" coordsize="30,10">
              <v:shape style="position:absolute;left:1185;top:12283;width:30;height:10" coordorigin="1185,12283" coordsize="30,10" path="m1185,12288l1215,12288e" filled="false" stroked="true" strokeweight=".6pt" strokecolor="#000000">
                <v:path arrowok="t"/>
              </v:shape>
            </v:group>
            <v:group style="position:absolute;left:1235;top:12283;width:30;height:10" coordorigin="1235,12283" coordsize="30,10">
              <v:shape style="position:absolute;left:1235;top:12283;width:30;height:10" coordorigin="1235,12283" coordsize="30,10" path="m1235,12288l1265,12288e" filled="false" stroked="true" strokeweight=".6pt" strokecolor="#000000">
                <v:path arrowok="t"/>
              </v:shape>
            </v:group>
            <v:group style="position:absolute;left:1285;top:12283;width:30;height:10" coordorigin="1285,12283" coordsize="30,10">
              <v:shape style="position:absolute;left:1285;top:12283;width:30;height:10" coordorigin="1285,12283" coordsize="30,10" path="m1285,12288l1315,12288e" filled="false" stroked="true" strokeweight=".6pt" strokecolor="#000000">
                <v:path arrowok="t"/>
              </v:shape>
            </v:group>
            <v:group style="position:absolute;left:1335;top:12283;width:30;height:10" coordorigin="1335,12283" coordsize="30,10">
              <v:shape style="position:absolute;left:1335;top:12283;width:30;height:10" coordorigin="1335,12283" coordsize="30,10" path="m1335,12288l1365,12288e" filled="false" stroked="true" strokeweight=".6pt" strokecolor="#000000">
                <v:path arrowok="t"/>
              </v:shape>
            </v:group>
            <v:group style="position:absolute;left:1385;top:12283;width:30;height:10" coordorigin="1385,12283" coordsize="30,10">
              <v:shape style="position:absolute;left:1385;top:12283;width:30;height:10" coordorigin="1385,12283" coordsize="30,10" path="m1385,12288l1415,12288e" filled="false" stroked="true" strokeweight=".6pt" strokecolor="#000000">
                <v:path arrowok="t"/>
              </v:shape>
            </v:group>
            <v:group style="position:absolute;left:1435;top:12283;width:30;height:10" coordorigin="1435,12283" coordsize="30,10">
              <v:shape style="position:absolute;left:1435;top:12283;width:30;height:10" coordorigin="1435,12283" coordsize="30,10" path="m1435,12288l1465,12288e" filled="false" stroked="true" strokeweight=".6pt" strokecolor="#000000">
                <v:path arrowok="t"/>
              </v:shape>
            </v:group>
            <v:group style="position:absolute;left:1485;top:12283;width:30;height:10" coordorigin="1485,12283" coordsize="30,10">
              <v:shape style="position:absolute;left:1485;top:12283;width:30;height:10" coordorigin="1485,12283" coordsize="30,10" path="m1485,12288l1515,12288e" filled="false" stroked="true" strokeweight=".6pt" strokecolor="#000000">
                <v:path arrowok="t"/>
              </v:shape>
            </v:group>
            <v:group style="position:absolute;left:1535;top:12283;width:30;height:10" coordorigin="1535,12283" coordsize="30,10">
              <v:shape style="position:absolute;left:1535;top:12283;width:30;height:10" coordorigin="1535,12283" coordsize="30,10" path="m1535,12288l1565,12288e" filled="false" stroked="true" strokeweight=".6pt" strokecolor="#000000">
                <v:path arrowok="t"/>
              </v:shape>
            </v:group>
            <v:group style="position:absolute;left:1585;top:12283;width:30;height:10" coordorigin="1585,12283" coordsize="30,10">
              <v:shape style="position:absolute;left:1585;top:12283;width:30;height:10" coordorigin="1585,12283" coordsize="30,10" path="m1585,12288l1614,12288e" filled="false" stroked="true" strokeweight=".6pt" strokecolor="#000000">
                <v:path arrowok="t"/>
              </v:shape>
            </v:group>
            <v:group style="position:absolute;left:1634;top:12283;width:30;height:10" coordorigin="1634,12283" coordsize="30,10">
              <v:shape style="position:absolute;left:1634;top:12283;width:30;height:10" coordorigin="1634,12283" coordsize="30,10" path="m1634,12288l1664,12288e" filled="false" stroked="true" strokeweight=".6pt" strokecolor="#000000">
                <v:path arrowok="t"/>
              </v:shape>
            </v:group>
            <v:group style="position:absolute;left:1684;top:12283;width:30;height:10" coordorigin="1684,12283" coordsize="30,10">
              <v:shape style="position:absolute;left:1684;top:12283;width:30;height:10" coordorigin="1684,12283" coordsize="30,10" path="m1684,12288l1714,12288e" filled="false" stroked="true" strokeweight=".6pt" strokecolor="#000000">
                <v:path arrowok="t"/>
              </v:shape>
            </v:group>
            <v:group style="position:absolute;left:1734;top:12283;width:30;height:10" coordorigin="1734,12283" coordsize="30,10">
              <v:shape style="position:absolute;left:1734;top:12283;width:30;height:10" coordorigin="1734,12283" coordsize="30,10" path="m1734,12288l1764,12288e" filled="false" stroked="true" strokeweight=".6pt" strokecolor="#000000">
                <v:path arrowok="t"/>
              </v:shape>
            </v:group>
            <v:group style="position:absolute;left:1784;top:12283;width:30;height:10" coordorigin="1784,12283" coordsize="30,10">
              <v:shape style="position:absolute;left:1784;top:12283;width:30;height:10" coordorigin="1784,12283" coordsize="30,10" path="m1784,12288l1814,12288e" filled="false" stroked="true" strokeweight=".6pt" strokecolor="#000000">
                <v:path arrowok="t"/>
              </v:shape>
            </v:group>
            <v:group style="position:absolute;left:1834;top:12283;width:30;height:10" coordorigin="1834,12283" coordsize="30,10">
              <v:shape style="position:absolute;left:1834;top:12283;width:30;height:10" coordorigin="1834,12283" coordsize="30,10" path="m1834,12288l1864,12288e" filled="false" stroked="true" strokeweight=".6pt" strokecolor="#000000">
                <v:path arrowok="t"/>
              </v:shape>
            </v:group>
            <v:group style="position:absolute;left:1884;top:12283;width:30;height:10" coordorigin="1884,12283" coordsize="30,10">
              <v:shape style="position:absolute;left:1884;top:12283;width:30;height:10" coordorigin="1884,12283" coordsize="30,10" path="m1884,12288l1914,12288e" filled="false" stroked="true" strokeweight=".6pt" strokecolor="#000000">
                <v:path arrowok="t"/>
              </v:shape>
            </v:group>
            <v:group style="position:absolute;left:1934;top:12283;width:30;height:10" coordorigin="1934,12283" coordsize="30,10">
              <v:shape style="position:absolute;left:1934;top:12283;width:30;height:10" coordorigin="1934,12283" coordsize="30,10" path="m1934,12288l1964,12288e" filled="false" stroked="true" strokeweight=".6pt" strokecolor="#000000">
                <v:path arrowok="t"/>
              </v:shape>
            </v:group>
            <v:group style="position:absolute;left:1984;top:12283;width:30;height:10" coordorigin="1984,12283" coordsize="30,10">
              <v:shape style="position:absolute;left:1984;top:12283;width:30;height:10" coordorigin="1984,12283" coordsize="30,10" path="m1984,12288l2014,12288e" filled="false" stroked="true" strokeweight=".6pt" strokecolor="#000000">
                <v:path arrowok="t"/>
              </v:shape>
            </v:group>
            <v:group style="position:absolute;left:2034;top:12283;width:30;height:10" coordorigin="2034,12283" coordsize="30,10">
              <v:shape style="position:absolute;left:2034;top:12283;width:30;height:10" coordorigin="2034,12283" coordsize="30,10" path="m2034,12288l2064,12288e" filled="false" stroked="true" strokeweight=".6pt" strokecolor="#000000">
                <v:path arrowok="t"/>
              </v:shape>
            </v:group>
            <v:group style="position:absolute;left:2084;top:12283;width:30;height:10" coordorigin="2084,12283" coordsize="30,10">
              <v:shape style="position:absolute;left:2084;top:12283;width:30;height:10" coordorigin="2084,12283" coordsize="30,10" path="m2084,12288l2114,12288e" filled="false" stroked="true" strokeweight=".6pt" strokecolor="#000000">
                <v:path arrowok="t"/>
              </v:shape>
            </v:group>
            <v:group style="position:absolute;left:2134;top:12283;width:30;height:10" coordorigin="2134,12283" coordsize="30,10">
              <v:shape style="position:absolute;left:2134;top:12283;width:30;height:10" coordorigin="2134,12283" coordsize="30,10" path="m2134,12288l2164,12288e" filled="false" stroked="true" strokeweight=".6pt" strokecolor="#000000">
                <v:path arrowok="t"/>
              </v:shape>
            </v:group>
            <v:group style="position:absolute;left:2184;top:12283;width:30;height:10" coordorigin="2184,12283" coordsize="30,10">
              <v:shape style="position:absolute;left:2184;top:12283;width:30;height:10" coordorigin="2184,12283" coordsize="30,10" path="m2184,12288l2214,12288e" filled="false" stroked="true" strokeweight=".6pt" strokecolor="#000000">
                <v:path arrowok="t"/>
              </v:shape>
            </v:group>
            <v:group style="position:absolute;left:2234;top:12283;width:30;height:10" coordorigin="2234,12283" coordsize="30,10">
              <v:shape style="position:absolute;left:2234;top:12283;width:30;height:10" coordorigin="2234,12283" coordsize="30,10" path="m2234,12288l2264,12288e" filled="false" stroked="true" strokeweight=".6pt" strokecolor="#000000">
                <v:path arrowok="t"/>
              </v:shape>
            </v:group>
            <v:group style="position:absolute;left:2283;top:12283;width:30;height:10" coordorigin="2283,12283" coordsize="30,10">
              <v:shape style="position:absolute;left:2283;top:12283;width:30;height:10" coordorigin="2283,12283" coordsize="30,10" path="m2283,12288l2313,12288e" filled="false" stroked="true" strokeweight=".6pt" strokecolor="#000000">
                <v:path arrowok="t"/>
              </v:shape>
            </v:group>
            <v:group style="position:absolute;left:2333;top:12283;width:30;height:10" coordorigin="2333,12283" coordsize="30,10">
              <v:shape style="position:absolute;left:2333;top:12283;width:30;height:10" coordorigin="2333,12283" coordsize="30,10" path="m2333,12288l2363,12288e" filled="false" stroked="true" strokeweight=".6pt" strokecolor="#000000">
                <v:path arrowok="t"/>
              </v:shape>
            </v:group>
            <v:group style="position:absolute;left:2383;top:12283;width:30;height:10" coordorigin="2383,12283" coordsize="30,10">
              <v:shape style="position:absolute;left:2383;top:12283;width:30;height:10" coordorigin="2383,12283" coordsize="30,10" path="m2383,12288l2413,12288e" filled="false" stroked="true" strokeweight=".6pt" strokecolor="#000000">
                <v:path arrowok="t"/>
              </v:shape>
            </v:group>
            <v:group style="position:absolute;left:2433;top:12283;width:30;height:10" coordorigin="2433,12283" coordsize="30,10">
              <v:shape style="position:absolute;left:2433;top:12283;width:30;height:10" coordorigin="2433,12283" coordsize="30,10" path="m2433,12288l2463,12288e" filled="false" stroked="true" strokeweight=".6pt" strokecolor="#000000">
                <v:path arrowok="t"/>
              </v:shape>
            </v:group>
            <v:group style="position:absolute;left:2483;top:12283;width:30;height:10" coordorigin="2483,12283" coordsize="30,10">
              <v:shape style="position:absolute;left:2483;top:12283;width:30;height:10" coordorigin="2483,12283" coordsize="30,10" path="m2483,12288l2513,12288e" filled="false" stroked="true" strokeweight=".6pt" strokecolor="#000000">
                <v:path arrowok="t"/>
              </v:shape>
            </v:group>
            <v:group style="position:absolute;left:2533;top:12283;width:30;height:10" coordorigin="2533,12283" coordsize="30,10">
              <v:shape style="position:absolute;left:2533;top:12283;width:30;height:10" coordorigin="2533,12283" coordsize="30,10" path="m2533,12288l2563,12288e" filled="false" stroked="true" strokeweight=".6pt" strokecolor="#000000">
                <v:path arrowok="t"/>
              </v:shape>
            </v:group>
            <v:group style="position:absolute;left:2583;top:12283;width:30;height:10" coordorigin="2583,12283" coordsize="30,10">
              <v:shape style="position:absolute;left:2583;top:12283;width:30;height:10" coordorigin="2583,12283" coordsize="30,10" path="m2583,12288l2613,12288e" filled="false" stroked="true" strokeweight=".6pt" strokecolor="#000000">
                <v:path arrowok="t"/>
              </v:shape>
            </v:group>
            <v:group style="position:absolute;left:2633;top:12283;width:30;height:10" coordorigin="2633,12283" coordsize="30,10">
              <v:shape style="position:absolute;left:2633;top:12283;width:30;height:10" coordorigin="2633,12283" coordsize="30,10" path="m2633,12288l2663,12288e" filled="false" stroked="true" strokeweight=".6pt" strokecolor="#000000">
                <v:path arrowok="t"/>
              </v:shape>
            </v:group>
            <v:group style="position:absolute;left:2683;top:12283;width:30;height:10" coordorigin="2683,12283" coordsize="30,10">
              <v:shape style="position:absolute;left:2683;top:12283;width:30;height:10" coordorigin="2683,12283" coordsize="30,10" path="m2683,12288l2713,12288e" filled="false" stroked="true" strokeweight=".6pt" strokecolor="#000000">
                <v:path arrowok="t"/>
              </v:shape>
            </v:group>
            <v:group style="position:absolute;left:2733;top:12283;width:30;height:10" coordorigin="2733,12283" coordsize="30,10">
              <v:shape style="position:absolute;left:2733;top:12283;width:30;height:10" coordorigin="2733,12283" coordsize="30,10" path="m2733,12288l2763,12288e" filled="false" stroked="true" strokeweight=".6pt" strokecolor="#000000">
                <v:path arrowok="t"/>
              </v:shape>
            </v:group>
            <v:group style="position:absolute;left:2783;top:12283;width:30;height:10" coordorigin="2783,12283" coordsize="30,10">
              <v:shape style="position:absolute;left:2783;top:12283;width:30;height:10" coordorigin="2783,12283" coordsize="30,10" path="m2783,12288l2813,12288e" filled="false" stroked="true" strokeweight=".6pt" strokecolor="#000000">
                <v:path arrowok="t"/>
              </v:shape>
            </v:group>
            <v:group style="position:absolute;left:2833;top:12283;width:30;height:10" coordorigin="2833,12283" coordsize="30,10">
              <v:shape style="position:absolute;left:2833;top:12283;width:30;height:10" coordorigin="2833,12283" coordsize="30,10" path="m2833,12288l2863,12288e" filled="false" stroked="true" strokeweight=".6pt" strokecolor="#000000">
                <v:path arrowok="t"/>
              </v:shape>
            </v:group>
            <v:group style="position:absolute;left:2883;top:12283;width:30;height:10" coordorigin="2883,12283" coordsize="30,10">
              <v:shape style="position:absolute;left:2883;top:12283;width:30;height:10" coordorigin="2883,12283" coordsize="30,10" path="m2883,12288l2913,12288e" filled="false" stroked="true" strokeweight=".6pt" strokecolor="#000000">
                <v:path arrowok="t"/>
              </v:shape>
            </v:group>
            <v:group style="position:absolute;left:2932;top:12283;width:30;height:10" coordorigin="2932,12283" coordsize="30,10">
              <v:shape style="position:absolute;left:2932;top:12283;width:30;height:10" coordorigin="2932,12283" coordsize="30,10" path="m2932,12288l2962,12288e" filled="false" stroked="true" strokeweight=".6pt" strokecolor="#000000">
                <v:path arrowok="t"/>
              </v:shape>
            </v:group>
            <v:group style="position:absolute;left:2982;top:12283;width:30;height:10" coordorigin="2982,12283" coordsize="30,10">
              <v:shape style="position:absolute;left:2982;top:12283;width:30;height:10" coordorigin="2982,12283" coordsize="30,10" path="m2982,12288l3012,12288e" filled="false" stroked="true" strokeweight=".6pt" strokecolor="#000000">
                <v:path arrowok="t"/>
              </v:shape>
            </v:group>
            <v:group style="position:absolute;left:3032;top:12283;width:30;height:10" coordorigin="3032,12283" coordsize="30,10">
              <v:shape style="position:absolute;left:3032;top:12283;width:30;height:10" coordorigin="3032,12283" coordsize="30,10" path="m3032,12288l3062,12288e" filled="false" stroked="true" strokeweight=".6pt" strokecolor="#000000">
                <v:path arrowok="t"/>
              </v:shape>
            </v:group>
            <v:group style="position:absolute;left:3082;top:12283;width:30;height:10" coordorigin="3082,12283" coordsize="30,10">
              <v:shape style="position:absolute;left:3082;top:12283;width:30;height:10" coordorigin="3082,12283" coordsize="30,10" path="m3082,12288l3112,12288e" filled="false" stroked="true" strokeweight=".6pt" strokecolor="#000000">
                <v:path arrowok="t"/>
              </v:shape>
            </v:group>
            <v:group style="position:absolute;left:3132;top:12283;width:30;height:10" coordorigin="3132,12283" coordsize="30,10">
              <v:shape style="position:absolute;left:3132;top:12283;width:30;height:10" coordorigin="3132,12283" coordsize="30,10" path="m3132,12288l3162,12288e" filled="false" stroked="true" strokeweight=".6pt" strokecolor="#000000">
                <v:path arrowok="t"/>
              </v:shape>
            </v:group>
            <v:group style="position:absolute;left:3182;top:12283;width:30;height:10" coordorigin="3182,12283" coordsize="30,10">
              <v:shape style="position:absolute;left:3182;top:12283;width:30;height:10" coordorigin="3182,12283" coordsize="30,10" path="m3182,12288l3212,12288e" filled="false" stroked="true" strokeweight=".6pt" strokecolor="#000000">
                <v:path arrowok="t"/>
              </v:shape>
            </v:group>
            <v:group style="position:absolute;left:3232;top:12283;width:30;height:10" coordorigin="3232,12283" coordsize="30,10">
              <v:shape style="position:absolute;left:3232;top:12283;width:30;height:10" coordorigin="3232,12283" coordsize="30,10" path="m3232,12288l3262,12288e" filled="false" stroked="true" strokeweight=".6pt" strokecolor="#000000">
                <v:path arrowok="t"/>
              </v:shape>
            </v:group>
            <v:group style="position:absolute;left:3282;top:12283;width:30;height:10" coordorigin="3282,12283" coordsize="30,10">
              <v:shape style="position:absolute;left:3282;top:12283;width:30;height:10" coordorigin="3282,12283" coordsize="30,10" path="m3282,12288l3312,12288e" filled="false" stroked="true" strokeweight=".6pt" strokecolor="#000000">
                <v:path arrowok="t"/>
              </v:shape>
            </v:group>
            <v:group style="position:absolute;left:3332;top:12283;width:30;height:10" coordorigin="3332,12283" coordsize="30,10">
              <v:shape style="position:absolute;left:3332;top:12283;width:30;height:10" coordorigin="3332,12283" coordsize="30,10" path="m3332,12288l3362,12288e" filled="false" stroked="true" strokeweight=".6pt" strokecolor="#000000">
                <v:path arrowok="t"/>
              </v:shape>
            </v:group>
            <v:group style="position:absolute;left:3382;top:12283;width:30;height:10" coordorigin="3382,12283" coordsize="30,10">
              <v:shape style="position:absolute;left:3382;top:12283;width:30;height:10" coordorigin="3382,12283" coordsize="30,10" path="m3382,12288l3412,12288e" filled="false" stroked="true" strokeweight=".6pt" strokecolor="#000000">
                <v:path arrowok="t"/>
              </v:shape>
            </v:group>
            <v:group style="position:absolute;left:3432;top:12283;width:30;height:10" coordorigin="3432,12283" coordsize="30,10">
              <v:shape style="position:absolute;left:3432;top:12283;width:30;height:10" coordorigin="3432,12283" coordsize="30,10" path="m3432,12288l3462,12288e" filled="false" stroked="true" strokeweight=".6pt" strokecolor="#000000">
                <v:path arrowok="t"/>
              </v:shape>
            </v:group>
            <v:group style="position:absolute;left:3482;top:12283;width:30;height:10" coordorigin="3482,12283" coordsize="30,10">
              <v:shape style="position:absolute;left:3482;top:12283;width:30;height:10" coordorigin="3482,12283" coordsize="30,10" path="m3482,12288l3512,12288e" filled="false" stroked="true" strokeweight=".6pt" strokecolor="#000000">
                <v:path arrowok="t"/>
              </v:shape>
            </v:group>
            <v:group style="position:absolute;left:3532;top:12283;width:30;height:10" coordorigin="3532,12283" coordsize="30,10">
              <v:shape style="position:absolute;left:3532;top:12283;width:30;height:10" coordorigin="3532,12283" coordsize="30,10" path="m3532,12288l3561,12288e" filled="false" stroked="true" strokeweight=".6pt" strokecolor="#000000">
                <v:path arrowok="t"/>
              </v:shape>
            </v:group>
            <v:group style="position:absolute;left:3581;top:12283;width:30;height:10" coordorigin="3581,12283" coordsize="30,10">
              <v:shape style="position:absolute;left:3581;top:12283;width:30;height:10" coordorigin="3581,12283" coordsize="30,10" path="m3581,12288l3611,12288e" filled="false" stroked="true" strokeweight=".6pt" strokecolor="#000000">
                <v:path arrowok="t"/>
              </v:shape>
            </v:group>
            <v:group style="position:absolute;left:3631;top:12283;width:30;height:10" coordorigin="3631,12283" coordsize="30,10">
              <v:shape style="position:absolute;left:3631;top:12283;width:30;height:10" coordorigin="3631,12283" coordsize="30,10" path="m3631,12288l3661,12288e" filled="false" stroked="true" strokeweight=".6pt" strokecolor="#000000">
                <v:path arrowok="t"/>
              </v:shape>
            </v:group>
            <v:group style="position:absolute;left:3681;top:12283;width:30;height:10" coordorigin="3681,12283" coordsize="30,10">
              <v:shape style="position:absolute;left:3681;top:12283;width:30;height:10" coordorigin="3681,12283" coordsize="30,10" path="m3681,12288l3711,12288e" filled="false" stroked="true" strokeweight=".6pt" strokecolor="#000000">
                <v:path arrowok="t"/>
              </v:shape>
            </v:group>
            <v:group style="position:absolute;left:3731;top:12283;width:30;height:10" coordorigin="3731,12283" coordsize="30,10">
              <v:shape style="position:absolute;left:3731;top:12283;width:30;height:10" coordorigin="3731,12283" coordsize="30,10" path="m3731,12288l3761,12288e" filled="false" stroked="true" strokeweight=".6pt" strokecolor="#000000">
                <v:path arrowok="t"/>
              </v:shape>
            </v:group>
            <v:group style="position:absolute;left:3781;top:12283;width:30;height:10" coordorigin="3781,12283" coordsize="30,10">
              <v:shape style="position:absolute;left:3781;top:12283;width:30;height:10" coordorigin="3781,12283" coordsize="30,10" path="m3781,12288l3811,12288e" filled="false" stroked="true" strokeweight=".6pt" strokecolor="#000000">
                <v:path arrowok="t"/>
              </v:shape>
            </v:group>
            <v:group style="position:absolute;left:3831;top:12283;width:30;height:10" coordorigin="3831,12283" coordsize="30,10">
              <v:shape style="position:absolute;left:3831;top:12283;width:30;height:10" coordorigin="3831,12283" coordsize="30,10" path="m3831,12288l3861,12288e" filled="false" stroked="true" strokeweight=".6pt" strokecolor="#000000">
                <v:path arrowok="t"/>
              </v:shape>
            </v:group>
            <v:group style="position:absolute;left:3881;top:12283;width:30;height:10" coordorigin="3881,12283" coordsize="30,10">
              <v:shape style="position:absolute;left:3881;top:12283;width:30;height:10" coordorigin="3881,12283" coordsize="30,10" path="m3881,12288l3911,12288e" filled="false" stroked="true" strokeweight=".6pt" strokecolor="#000000">
                <v:path arrowok="t"/>
              </v:shape>
            </v:group>
            <v:group style="position:absolute;left:3931;top:12283;width:30;height:10" coordorigin="3931,12283" coordsize="30,10">
              <v:shape style="position:absolute;left:3931;top:12283;width:30;height:10" coordorigin="3931,12283" coordsize="30,10" path="m3931,12288l3961,12288e" filled="false" stroked="true" strokeweight=".6pt" strokecolor="#000000">
                <v:path arrowok="t"/>
              </v:shape>
            </v:group>
            <v:group style="position:absolute;left:3981;top:12283;width:30;height:10" coordorigin="3981,12283" coordsize="30,10">
              <v:shape style="position:absolute;left:3981;top:12283;width:30;height:10" coordorigin="3981,12283" coordsize="30,10" path="m3981,12288l4011,12288e" filled="false" stroked="true" strokeweight=".6pt" strokecolor="#000000">
                <v:path arrowok="t"/>
              </v:shape>
            </v:group>
            <v:group style="position:absolute;left:4031;top:12283;width:30;height:10" coordorigin="4031,12283" coordsize="30,10">
              <v:shape style="position:absolute;left:4031;top:12283;width:30;height:10" coordorigin="4031,12283" coordsize="30,10" path="m4031,12288l4061,12288e" filled="false" stroked="true" strokeweight=".6pt" strokecolor="#000000">
                <v:path arrowok="t"/>
              </v:shape>
            </v:group>
            <v:group style="position:absolute;left:4081;top:12283;width:30;height:10" coordorigin="4081,12283" coordsize="30,10">
              <v:shape style="position:absolute;left:4081;top:12283;width:30;height:10" coordorigin="4081,12283" coordsize="30,10" path="m4081,12288l4111,12288e" filled="false" stroked="true" strokeweight=".6pt" strokecolor="#000000">
                <v:path arrowok="t"/>
              </v:shape>
            </v:group>
            <v:group style="position:absolute;left:4131;top:12283;width:30;height:10" coordorigin="4131,12283" coordsize="30,10">
              <v:shape style="position:absolute;left:4131;top:12283;width:30;height:10" coordorigin="4131,12283" coordsize="30,10" path="m4131,12288l4161,12288e" filled="false" stroked="true" strokeweight=".6pt" strokecolor="#000000">
                <v:path arrowok="t"/>
              </v:shape>
            </v:group>
            <v:group style="position:absolute;left:4181;top:12283;width:30;height:10" coordorigin="4181,12283" coordsize="30,10">
              <v:shape style="position:absolute;left:4181;top:12283;width:30;height:10" coordorigin="4181,12283" coordsize="30,10" path="m4181,12288l4211,12288e" filled="false" stroked="true" strokeweight=".6pt" strokecolor="#000000">
                <v:path arrowok="t"/>
              </v:shape>
            </v:group>
            <v:group style="position:absolute;left:4230;top:12283;width:30;height:10" coordorigin="4230,12283" coordsize="30,10">
              <v:shape style="position:absolute;left:4230;top:12283;width:30;height:10" coordorigin="4230,12283" coordsize="30,10" path="m4230,12288l4260,12288e" filled="false" stroked="true" strokeweight=".6pt" strokecolor="#000000">
                <v:path arrowok="t"/>
              </v:shape>
            </v:group>
            <v:group style="position:absolute;left:4280;top:12283;width:30;height:10" coordorigin="4280,12283" coordsize="30,10">
              <v:shape style="position:absolute;left:4280;top:12283;width:30;height:10" coordorigin="4280,12283" coordsize="30,10" path="m4280,12288l4310,12288e" filled="false" stroked="true" strokeweight=".6pt" strokecolor="#000000">
                <v:path arrowok="t"/>
              </v:shape>
            </v:group>
            <v:group style="position:absolute;left:4330;top:12283;width:30;height:10" coordorigin="4330,12283" coordsize="30,10">
              <v:shape style="position:absolute;left:4330;top:12283;width:30;height:10" coordorigin="4330,12283" coordsize="30,10" path="m4330,12288l4360,12288e" filled="false" stroked="true" strokeweight=".6pt" strokecolor="#000000">
                <v:path arrowok="t"/>
              </v:shape>
            </v:group>
            <v:group style="position:absolute;left:4380;top:12283;width:30;height:10" coordorigin="4380,12283" coordsize="30,10">
              <v:shape style="position:absolute;left:4380;top:12283;width:30;height:10" coordorigin="4380,12283" coordsize="30,10" path="m4380,12288l4410,12288e" filled="false" stroked="true" strokeweight=".6pt" strokecolor="#000000">
                <v:path arrowok="t"/>
              </v:shape>
            </v:group>
            <v:group style="position:absolute;left:4430;top:12283;width:30;height:10" coordorigin="4430,12283" coordsize="30,10">
              <v:shape style="position:absolute;left:4430;top:12283;width:30;height:10" coordorigin="4430,12283" coordsize="30,10" path="m4430,12288l4460,12288e" filled="false" stroked="true" strokeweight=".6pt" strokecolor="#000000">
                <v:path arrowok="t"/>
              </v:shape>
            </v:group>
            <v:group style="position:absolute;left:1150;top:12283;width:15;height:10" coordorigin="1150,12283" coordsize="15,10">
              <v:shape style="position:absolute;left:1150;top:12283;width:15;height:10" coordorigin="1150,12283" coordsize="15,10" path="m1150,12288l1165,12288e" filled="false" stroked="true" strokeweight=".6pt" strokecolor="#000000">
                <v:path arrowok="t"/>
              </v:shape>
            </v:group>
            <v:group style="position:absolute;left:4480;top:12288;width:30;height:2" coordorigin="4480,12288" coordsize="30,2">
              <v:shape style="position:absolute;left:4480;top:12288;width:30;height:2" coordorigin="4480,12288" coordsize="30,0" path="m4480,12288l4510,12288e" filled="false" stroked="true" strokeweight=".6pt" strokecolor="#000000">
                <v:path arrowok="t"/>
              </v:shape>
            </v:group>
            <v:group style="position:absolute;left:4530;top:12283;width:30;height:10" coordorigin="4530,12283" coordsize="30,10">
              <v:shape style="position:absolute;left:4530;top:12283;width:30;height:10" coordorigin="4530,12283" coordsize="30,10" path="m4530,12288l4560,12288e" filled="false" stroked="true" strokeweight=".6pt" strokecolor="#000000">
                <v:path arrowok="t"/>
              </v:shape>
            </v:group>
            <v:group style="position:absolute;left:4580;top:12283;width:30;height:10" coordorigin="4580,12283" coordsize="30,10">
              <v:shape style="position:absolute;left:4580;top:12283;width:30;height:10" coordorigin="4580,12283" coordsize="30,10" path="m4580,12288l4610,12288e" filled="false" stroked="true" strokeweight=".6pt" strokecolor="#000000">
                <v:path arrowok="t"/>
              </v:shape>
            </v:group>
            <v:group style="position:absolute;left:4630;top:12283;width:30;height:10" coordorigin="4630,12283" coordsize="30,10">
              <v:shape style="position:absolute;left:4630;top:12283;width:30;height:10" coordorigin="4630,12283" coordsize="30,10" path="m4630,12288l4660,12288e" filled="false" stroked="true" strokeweight=".6pt" strokecolor="#000000">
                <v:path arrowok="t"/>
              </v:shape>
            </v:group>
            <v:group style="position:absolute;left:4680;top:12283;width:30;height:10" coordorigin="4680,12283" coordsize="30,10">
              <v:shape style="position:absolute;left:4680;top:12283;width:30;height:10" coordorigin="4680,12283" coordsize="30,10" path="m4680,12288l4710,12288e" filled="false" stroked="true" strokeweight=".6pt" strokecolor="#000000">
                <v:path arrowok="t"/>
              </v:shape>
            </v:group>
            <v:group style="position:absolute;left:4730;top:12283;width:30;height:10" coordorigin="4730,12283" coordsize="30,10">
              <v:shape style="position:absolute;left:4730;top:12283;width:30;height:10" coordorigin="4730,12283" coordsize="30,10" path="m4730,12288l4760,12288e" filled="false" stroked="true" strokeweight=".6pt" strokecolor="#000000">
                <v:path arrowok="t"/>
              </v:shape>
            </v:group>
            <v:group style="position:absolute;left:4780;top:12283;width:30;height:10" coordorigin="4780,12283" coordsize="30,10">
              <v:shape style="position:absolute;left:4780;top:12283;width:30;height:10" coordorigin="4780,12283" coordsize="30,10" path="m4780,12288l4810,12288e" filled="false" stroked="true" strokeweight=".6pt" strokecolor="#000000">
                <v:path arrowok="t"/>
              </v:shape>
            </v:group>
            <v:group style="position:absolute;left:4830;top:12283;width:30;height:10" coordorigin="4830,12283" coordsize="30,10">
              <v:shape style="position:absolute;left:4830;top:12283;width:30;height:10" coordorigin="4830,12283" coordsize="30,10" path="m4830,12288l4860,12288e" filled="false" stroked="true" strokeweight=".6pt" strokecolor="#000000">
                <v:path arrowok="t"/>
              </v:shape>
            </v:group>
            <v:group style="position:absolute;left:4879;top:12283;width:30;height:10" coordorigin="4879,12283" coordsize="30,10">
              <v:shape style="position:absolute;left:4879;top:12283;width:30;height:10" coordorigin="4879,12283" coordsize="30,10" path="m4879,12288l4909,12288e" filled="false" stroked="true" strokeweight=".6pt" strokecolor="#000000">
                <v:path arrowok="t"/>
              </v:shape>
            </v:group>
            <v:group style="position:absolute;left:4929;top:12283;width:30;height:10" coordorigin="4929,12283" coordsize="30,10">
              <v:shape style="position:absolute;left:4929;top:12283;width:30;height:10" coordorigin="4929,12283" coordsize="30,10" path="m4929,12288l4959,12288e" filled="false" stroked="true" strokeweight=".6pt" strokecolor="#000000">
                <v:path arrowok="t"/>
              </v:shape>
            </v:group>
            <v:group style="position:absolute;left:4979;top:12283;width:30;height:10" coordorigin="4979,12283" coordsize="30,10">
              <v:shape style="position:absolute;left:4979;top:12283;width:30;height:10" coordorigin="4979,12283" coordsize="30,10" path="m4979,12288l5009,12288e" filled="false" stroked="true" strokeweight=".6pt" strokecolor="#000000">
                <v:path arrowok="t"/>
              </v:shape>
            </v:group>
            <v:group style="position:absolute;left:5029;top:12283;width:30;height:10" coordorigin="5029,12283" coordsize="30,10">
              <v:shape style="position:absolute;left:5029;top:12283;width:30;height:10" coordorigin="5029,12283" coordsize="30,10" path="m5029,12288l5059,12288e" filled="false" stroked="true" strokeweight=".6pt" strokecolor="#000000">
                <v:path arrowok="t"/>
              </v:shape>
            </v:group>
            <v:group style="position:absolute;left:5079;top:12283;width:30;height:10" coordorigin="5079,12283" coordsize="30,10">
              <v:shape style="position:absolute;left:5079;top:12283;width:30;height:10" coordorigin="5079,12283" coordsize="30,10" path="m5079,12288l5109,12288e" filled="false" stroked="true" strokeweight=".6pt" strokecolor="#000000">
                <v:path arrowok="t"/>
              </v:shape>
            </v:group>
            <v:group style="position:absolute;left:5129;top:12283;width:30;height:10" coordorigin="5129,12283" coordsize="30,10">
              <v:shape style="position:absolute;left:5129;top:12283;width:30;height:10" coordorigin="5129,12283" coordsize="30,10" path="m5129,12288l5159,12288e" filled="false" stroked="true" strokeweight=".6pt" strokecolor="#000000">
                <v:path arrowok="t"/>
              </v:shape>
            </v:group>
            <v:group style="position:absolute;left:5179;top:12283;width:30;height:10" coordorigin="5179,12283" coordsize="30,10">
              <v:shape style="position:absolute;left:5179;top:12283;width:30;height:10" coordorigin="5179,12283" coordsize="30,10" path="m5179,12288l5209,12288e" filled="false" stroked="true" strokeweight=".6pt" strokecolor="#000000">
                <v:path arrowok="t"/>
              </v:shape>
            </v:group>
            <v:group style="position:absolute;left:5229;top:12283;width:30;height:10" coordorigin="5229,12283" coordsize="30,10">
              <v:shape style="position:absolute;left:5229;top:12283;width:30;height:10" coordorigin="5229,12283" coordsize="30,10" path="m5229,12288l5259,12288e" filled="false" stroked="true" strokeweight=".6pt" strokecolor="#000000">
                <v:path arrowok="t"/>
              </v:shape>
            </v:group>
            <v:group style="position:absolute;left:5279;top:12283;width:30;height:10" coordorigin="5279,12283" coordsize="30,10">
              <v:shape style="position:absolute;left:5279;top:12283;width:30;height:10" coordorigin="5279,12283" coordsize="30,10" path="m5279,12288l5309,12288e" filled="false" stroked="true" strokeweight=".6pt" strokecolor="#000000">
                <v:path arrowok="t"/>
              </v:shape>
            </v:group>
            <v:group style="position:absolute;left:5329;top:12283;width:30;height:10" coordorigin="5329,12283" coordsize="30,10">
              <v:shape style="position:absolute;left:5329;top:12283;width:30;height:10" coordorigin="5329,12283" coordsize="30,10" path="m5329,12288l5359,12288e" filled="false" stroked="true" strokeweight=".6pt" strokecolor="#000000">
                <v:path arrowok="t"/>
              </v:shape>
            </v:group>
            <v:group style="position:absolute;left:5379;top:12283;width:30;height:10" coordorigin="5379,12283" coordsize="30,10">
              <v:shape style="position:absolute;left:5379;top:12283;width:30;height:10" coordorigin="5379,12283" coordsize="30,10" path="m5379,12288l5409,12288e" filled="false" stroked="true" strokeweight=".6pt" strokecolor="#000000">
                <v:path arrowok="t"/>
              </v:shape>
            </v:group>
            <v:group style="position:absolute;left:5429;top:12283;width:30;height:10" coordorigin="5429,12283" coordsize="30,10">
              <v:shape style="position:absolute;left:5429;top:12283;width:30;height:10" coordorigin="5429,12283" coordsize="30,10" path="m5429,12288l5459,12288e" filled="false" stroked="true" strokeweight=".6pt" strokecolor="#000000">
                <v:path arrowok="t"/>
              </v:shape>
            </v:group>
            <v:group style="position:absolute;left:5479;top:12283;width:30;height:10" coordorigin="5479,12283" coordsize="30,10">
              <v:shape style="position:absolute;left:5479;top:12283;width:30;height:10" coordorigin="5479,12283" coordsize="30,10" path="m5479,12288l5509,12288e" filled="false" stroked="true" strokeweight=".6pt" strokecolor="#000000">
                <v:path arrowok="t"/>
              </v:shape>
            </v:group>
            <v:group style="position:absolute;left:5528;top:12283;width:30;height:10" coordorigin="5528,12283" coordsize="30,10">
              <v:shape style="position:absolute;left:5528;top:12283;width:30;height:10" coordorigin="5528,12283" coordsize="30,10" path="m5528,12288l5558,12288e" filled="false" stroked="true" strokeweight=".6pt" strokecolor="#000000">
                <v:path arrowok="t"/>
              </v:shape>
            </v:group>
            <v:group style="position:absolute;left:5578;top:12283;width:30;height:10" coordorigin="5578,12283" coordsize="30,10">
              <v:shape style="position:absolute;left:5578;top:12283;width:30;height:10" coordorigin="5578,12283" coordsize="30,10" path="m5578,12288l5608,12288e" filled="false" stroked="true" strokeweight=".6pt" strokecolor="#000000">
                <v:path arrowok="t"/>
              </v:shape>
            </v:group>
            <v:group style="position:absolute;left:5628;top:12283;width:30;height:10" coordorigin="5628,12283" coordsize="30,10">
              <v:shape style="position:absolute;left:5628;top:12283;width:30;height:10" coordorigin="5628,12283" coordsize="30,10" path="m5628,12288l5658,12288e" filled="false" stroked="true" strokeweight=".6pt" strokecolor="#000000">
                <v:path arrowok="t"/>
              </v:shape>
            </v:group>
            <v:group style="position:absolute;left:5678;top:12283;width:30;height:10" coordorigin="5678,12283" coordsize="30,10">
              <v:shape style="position:absolute;left:5678;top:12283;width:30;height:10" coordorigin="5678,12283" coordsize="30,10" path="m5678,12288l5708,12288e" filled="false" stroked="true" strokeweight=".6pt" strokecolor="#000000">
                <v:path arrowok="t"/>
              </v:shape>
            </v:group>
            <v:group style="position:absolute;left:5728;top:12283;width:30;height:10" coordorigin="5728,12283" coordsize="30,10">
              <v:shape style="position:absolute;left:5728;top:12283;width:30;height:10" coordorigin="5728,12283" coordsize="30,10" path="m5728,12288l5758,12288e" filled="false" stroked="true" strokeweight=".6pt" strokecolor="#000000">
                <v:path arrowok="t"/>
              </v:shape>
            </v:group>
            <v:group style="position:absolute;left:5778;top:12283;width:30;height:10" coordorigin="5778,12283" coordsize="30,10">
              <v:shape style="position:absolute;left:5778;top:12283;width:30;height:10" coordorigin="5778,12283" coordsize="30,10" path="m5778,12288l5808,12288e" filled="false" stroked="true" strokeweight=".6pt" strokecolor="#000000">
                <v:path arrowok="t"/>
              </v:shape>
            </v:group>
            <v:group style="position:absolute;left:5828;top:12283;width:30;height:10" coordorigin="5828,12283" coordsize="30,10">
              <v:shape style="position:absolute;left:5828;top:12283;width:30;height:10" coordorigin="5828,12283" coordsize="30,10" path="m5828,12288l5858,12288e" filled="false" stroked="true" strokeweight=".6pt" strokecolor="#000000">
                <v:path arrowok="t"/>
              </v:shape>
            </v:group>
            <v:group style="position:absolute;left:5878;top:12283;width:30;height:10" coordorigin="5878,12283" coordsize="30,10">
              <v:shape style="position:absolute;left:5878;top:12283;width:30;height:10" coordorigin="5878,12283" coordsize="30,10" path="m5878,12288l5908,12288e" filled="false" stroked="true" strokeweight=".6pt" strokecolor="#000000">
                <v:path arrowok="t"/>
              </v:shape>
            </v:group>
            <v:group style="position:absolute;left:5928;top:12283;width:30;height:10" coordorigin="5928,12283" coordsize="30,10">
              <v:shape style="position:absolute;left:5928;top:12283;width:30;height:10" coordorigin="5928,12283" coordsize="30,10" path="m5928,12288l5958,12288e" filled="false" stroked="true" strokeweight=".6pt" strokecolor="#000000">
                <v:path arrowok="t"/>
              </v:shape>
            </v:group>
            <v:group style="position:absolute;left:5978;top:12283;width:30;height:10" coordorigin="5978,12283" coordsize="30,10">
              <v:shape style="position:absolute;left:5978;top:12283;width:30;height:10" coordorigin="5978,12283" coordsize="30,10" path="m5978,12288l6008,12288e" filled="false" stroked="true" strokeweight=".6pt" strokecolor="#000000">
                <v:path arrowok="t"/>
              </v:shape>
            </v:group>
            <v:group style="position:absolute;left:6028;top:12283;width:30;height:10" coordorigin="6028,12283" coordsize="30,10">
              <v:shape style="position:absolute;left:6028;top:12283;width:30;height:10" coordorigin="6028,12283" coordsize="30,10" path="m6028,12288l6058,12288e" filled="false" stroked="true" strokeweight=".6pt" strokecolor="#000000">
                <v:path arrowok="t"/>
              </v:shape>
            </v:group>
            <v:group style="position:absolute;left:6078;top:12283;width:30;height:10" coordorigin="6078,12283" coordsize="30,10">
              <v:shape style="position:absolute;left:6078;top:12283;width:30;height:10" coordorigin="6078,12283" coordsize="30,10" path="m6078,12288l6108,12288e" filled="false" stroked="true" strokeweight=".6pt" strokecolor="#000000">
                <v:path arrowok="t"/>
              </v:shape>
            </v:group>
            <v:group style="position:absolute;left:6128;top:12283;width:30;height:10" coordorigin="6128,12283" coordsize="30,10">
              <v:shape style="position:absolute;left:6128;top:12283;width:30;height:10" coordorigin="6128,12283" coordsize="30,10" path="m6128,12288l6158,12288e" filled="false" stroked="true" strokeweight=".6pt" strokecolor="#000000">
                <v:path arrowok="t"/>
              </v:shape>
            </v:group>
            <v:group style="position:absolute;left:6177;top:12283;width:30;height:10" coordorigin="6177,12283" coordsize="30,10">
              <v:shape style="position:absolute;left:6177;top:12283;width:30;height:10" coordorigin="6177,12283" coordsize="30,10" path="m6177,12288l6207,12288e" filled="false" stroked="true" strokeweight=".6pt" strokecolor="#000000">
                <v:path arrowok="t"/>
              </v:shape>
            </v:group>
            <v:group style="position:absolute;left:6227;top:12283;width:30;height:10" coordorigin="6227,12283" coordsize="30,10">
              <v:shape style="position:absolute;left:6227;top:12283;width:30;height:10" coordorigin="6227,12283" coordsize="30,10" path="m6227,12288l6257,12288e" filled="false" stroked="true" strokeweight=".6pt" strokecolor="#000000">
                <v:path arrowok="t"/>
              </v:shape>
            </v:group>
            <v:group style="position:absolute;left:6277;top:12283;width:30;height:10" coordorigin="6277,12283" coordsize="30,10">
              <v:shape style="position:absolute;left:6277;top:12283;width:30;height:10" coordorigin="6277,12283" coordsize="30,10" path="m6277,12288l6307,12288e" filled="false" stroked="true" strokeweight=".6pt" strokecolor="#000000">
                <v:path arrowok="t"/>
              </v:shape>
            </v:group>
            <v:group style="position:absolute;left:6327;top:12283;width:30;height:10" coordorigin="6327,12283" coordsize="30,10">
              <v:shape style="position:absolute;left:6327;top:12283;width:30;height:10" coordorigin="6327,12283" coordsize="30,10" path="m6327,12288l6357,12288e" filled="false" stroked="true" strokeweight=".6pt" strokecolor="#000000">
                <v:path arrowok="t"/>
              </v:shape>
            </v:group>
            <v:group style="position:absolute;left:6377;top:12283;width:30;height:10" coordorigin="6377,12283" coordsize="30,10">
              <v:shape style="position:absolute;left:6377;top:12283;width:30;height:10" coordorigin="6377,12283" coordsize="30,10" path="m6377,12288l6407,12288e" filled="false" stroked="true" strokeweight=".6pt" strokecolor="#000000">
                <v:path arrowok="t"/>
              </v:shape>
            </v:group>
            <v:group style="position:absolute;left:6427;top:12283;width:30;height:10" coordorigin="6427,12283" coordsize="30,10">
              <v:shape style="position:absolute;left:6427;top:12283;width:30;height:10" coordorigin="6427,12283" coordsize="30,10" path="m6427,12288l6457,12288e" filled="false" stroked="true" strokeweight=".6pt" strokecolor="#000000">
                <v:path arrowok="t"/>
              </v:shape>
            </v:group>
            <v:group style="position:absolute;left:6477;top:12283;width:30;height:10" coordorigin="6477,12283" coordsize="30,10">
              <v:shape style="position:absolute;left:6477;top:12283;width:30;height:10" coordorigin="6477,12283" coordsize="30,10" path="m6477,12288l6507,12288e" filled="false" stroked="true" strokeweight=".6pt" strokecolor="#000000">
                <v:path arrowok="t"/>
              </v:shape>
            </v:group>
            <v:group style="position:absolute;left:6527;top:12283;width:30;height:10" coordorigin="6527,12283" coordsize="30,10">
              <v:shape style="position:absolute;left:6527;top:12283;width:30;height:10" coordorigin="6527,12283" coordsize="30,10" path="m6527,12288l6557,12288e" filled="false" stroked="true" strokeweight=".6pt" strokecolor="#000000">
                <v:path arrowok="t"/>
              </v:shape>
            </v:group>
            <v:group style="position:absolute;left:6577;top:12283;width:30;height:10" coordorigin="6577,12283" coordsize="30,10">
              <v:shape style="position:absolute;left:6577;top:12283;width:30;height:10" coordorigin="6577,12283" coordsize="30,10" path="m6577,12288l6607,12288e" filled="false" stroked="true" strokeweight=".6pt" strokecolor="#000000">
                <v:path arrowok="t"/>
              </v:shape>
            </v:group>
            <v:group style="position:absolute;left:6627;top:12283;width:30;height:10" coordorigin="6627,12283" coordsize="30,10">
              <v:shape style="position:absolute;left:6627;top:12283;width:30;height:10" coordorigin="6627,12283" coordsize="30,10" path="m6627,12288l6657,12288e" filled="false" stroked="true" strokeweight=".6pt" strokecolor="#000000">
                <v:path arrowok="t"/>
              </v:shape>
            </v:group>
            <v:group style="position:absolute;left:6677;top:12283;width:30;height:10" coordorigin="6677,12283" coordsize="30,10">
              <v:shape style="position:absolute;left:6677;top:12283;width:30;height:10" coordorigin="6677,12283" coordsize="30,10" path="m6677,12288l6707,12288e" filled="false" stroked="true" strokeweight=".6pt" strokecolor="#000000">
                <v:path arrowok="t"/>
              </v:shape>
            </v:group>
            <v:group style="position:absolute;left:6727;top:12283;width:30;height:10" coordorigin="6727,12283" coordsize="30,10">
              <v:shape style="position:absolute;left:6727;top:12283;width:30;height:10" coordorigin="6727,12283" coordsize="30,10" path="m6727,12288l6757,12288e" filled="false" stroked="true" strokeweight=".6pt" strokecolor="#000000">
                <v:path arrowok="t"/>
              </v:shape>
            </v:group>
            <v:group style="position:absolute;left:6777;top:12283;width:30;height:10" coordorigin="6777,12283" coordsize="30,10">
              <v:shape style="position:absolute;left:6777;top:12283;width:30;height:10" coordorigin="6777,12283" coordsize="30,10" path="m6777,12288l6807,12288e" filled="false" stroked="true" strokeweight=".6pt" strokecolor="#000000">
                <v:path arrowok="t"/>
              </v:shape>
            </v:group>
            <v:group style="position:absolute;left:6827;top:12283;width:30;height:10" coordorigin="6827,12283" coordsize="30,10">
              <v:shape style="position:absolute;left:6827;top:12283;width:30;height:10" coordorigin="6827,12283" coordsize="30,10" path="m6827,12288l6856,12288e" filled="false" stroked="true" strokeweight=".6pt" strokecolor="#000000">
                <v:path arrowok="t"/>
              </v:shape>
            </v:group>
            <v:group style="position:absolute;left:6876;top:12283;width:30;height:10" coordorigin="6876,12283" coordsize="30,10">
              <v:shape style="position:absolute;left:6876;top:12283;width:30;height:10" coordorigin="6876,12283" coordsize="30,10" path="m6876,12288l6906,12288e" filled="false" stroked="true" strokeweight=".6pt" strokecolor="#000000">
                <v:path arrowok="t"/>
              </v:shape>
            </v:group>
            <v:group style="position:absolute;left:6926;top:12283;width:30;height:10" coordorigin="6926,12283" coordsize="30,10">
              <v:shape style="position:absolute;left:6926;top:12283;width:30;height:10" coordorigin="6926,12283" coordsize="30,10" path="m6926,12288l6956,12288e" filled="false" stroked="true" strokeweight=".6pt" strokecolor="#000000">
                <v:path arrowok="t"/>
              </v:shape>
            </v:group>
            <v:group style="position:absolute;left:6976;top:12283;width:30;height:10" coordorigin="6976,12283" coordsize="30,10">
              <v:shape style="position:absolute;left:6976;top:12283;width:30;height:10" coordorigin="6976,12283" coordsize="30,10" path="m6976,12288l7006,12288e" filled="false" stroked="true" strokeweight=".6pt" strokecolor="#000000">
                <v:path arrowok="t"/>
              </v:shape>
            </v:group>
            <v:group style="position:absolute;left:7026;top:12283;width:30;height:10" coordorigin="7026,12283" coordsize="30,10">
              <v:shape style="position:absolute;left:7026;top:12283;width:30;height:10" coordorigin="7026,12283" coordsize="30,10" path="m7026,12288l7056,12288e" filled="false" stroked="true" strokeweight=".6pt" strokecolor="#000000">
                <v:path arrowok="t"/>
              </v:shape>
            </v:group>
            <v:group style="position:absolute;left:7076;top:12283;width:30;height:10" coordorigin="7076,12283" coordsize="30,10">
              <v:shape style="position:absolute;left:7076;top:12283;width:30;height:10" coordorigin="7076,12283" coordsize="30,10" path="m7076,12288l7106,12288e" filled="false" stroked="true" strokeweight=".6pt" strokecolor="#000000">
                <v:path arrowok="t"/>
              </v:shape>
            </v:group>
            <v:group style="position:absolute;left:7126;top:12283;width:30;height:10" coordorigin="7126,12283" coordsize="30,10">
              <v:shape style="position:absolute;left:7126;top:12283;width:30;height:10" coordorigin="7126,12283" coordsize="30,10" path="m7126,12288l7156,12288e" filled="false" stroked="true" strokeweight=".6pt" strokecolor="#000000">
                <v:path arrowok="t"/>
              </v:shape>
            </v:group>
            <v:group style="position:absolute;left:7176;top:12283;width:30;height:10" coordorigin="7176,12283" coordsize="30,10">
              <v:shape style="position:absolute;left:7176;top:12283;width:30;height:10" coordorigin="7176,12283" coordsize="30,10" path="m7176,12288l7206,12288e" filled="false" stroked="true" strokeweight=".6pt" strokecolor="#000000">
                <v:path arrowok="t"/>
              </v:shape>
            </v:group>
            <v:group style="position:absolute;left:7226;top:12283;width:30;height:10" coordorigin="7226,12283" coordsize="30,10">
              <v:shape style="position:absolute;left:7226;top:12283;width:30;height:10" coordorigin="7226,12283" coordsize="30,10" path="m7226,12288l7256,12288e" filled="false" stroked="true" strokeweight=".6pt" strokecolor="#000000">
                <v:path arrowok="t"/>
              </v:shape>
            </v:group>
            <v:group style="position:absolute;left:7276;top:12283;width:30;height:10" coordorigin="7276,12283" coordsize="30,10">
              <v:shape style="position:absolute;left:7276;top:12283;width:30;height:10" coordorigin="7276,12283" coordsize="30,10" path="m7276,12288l7306,12288e" filled="false" stroked="true" strokeweight=".6pt" strokecolor="#000000">
                <v:path arrowok="t"/>
              </v:shape>
            </v:group>
            <v:group style="position:absolute;left:7326;top:12283;width:30;height:10" coordorigin="7326,12283" coordsize="30,10">
              <v:shape style="position:absolute;left:7326;top:12283;width:30;height:10" coordorigin="7326,12283" coordsize="30,10" path="m7326,12288l7356,12288e" filled="false" stroked="true" strokeweight=".6pt" strokecolor="#000000">
                <v:path arrowok="t"/>
              </v:shape>
            </v:group>
            <v:group style="position:absolute;left:7376;top:12283;width:30;height:10" coordorigin="7376,12283" coordsize="30,10">
              <v:shape style="position:absolute;left:7376;top:12283;width:30;height:10" coordorigin="7376,12283" coordsize="30,10" path="m7376,12288l7406,12288e" filled="false" stroked="true" strokeweight=".6pt" strokecolor="#000000">
                <v:path arrowok="t"/>
              </v:shape>
            </v:group>
            <v:group style="position:absolute;left:7426;top:12283;width:30;height:10" coordorigin="7426,12283" coordsize="30,10">
              <v:shape style="position:absolute;left:7426;top:12283;width:30;height:10" coordorigin="7426,12283" coordsize="30,10" path="m7426,12288l7456,12288e" filled="false" stroked="true" strokeweight=".6pt" strokecolor="#000000">
                <v:path arrowok="t"/>
              </v:shape>
            </v:group>
            <v:group style="position:absolute;left:7476;top:12283;width:30;height:10" coordorigin="7476,12283" coordsize="30,10">
              <v:shape style="position:absolute;left:7476;top:12283;width:30;height:10" coordorigin="7476,12283" coordsize="30,10" path="m7476,12288l7505,12288e" filled="false" stroked="true" strokeweight=".6pt" strokecolor="#000000">
                <v:path arrowok="t"/>
              </v:shape>
            </v:group>
            <v:group style="position:absolute;left:7525;top:12283;width:30;height:10" coordorigin="7525,12283" coordsize="30,10">
              <v:shape style="position:absolute;left:7525;top:12283;width:30;height:10" coordorigin="7525,12283" coordsize="30,10" path="m7525,12288l7555,12288e" filled="false" stroked="true" strokeweight=".6pt" strokecolor="#000000">
                <v:path arrowok="t"/>
              </v:shape>
            </v:group>
            <v:group style="position:absolute;left:7575;top:12283;width:30;height:10" coordorigin="7575,12283" coordsize="30,10">
              <v:shape style="position:absolute;left:7575;top:12283;width:30;height:10" coordorigin="7575,12283" coordsize="30,10" path="m7575,12288l7605,12288e" filled="false" stroked="true" strokeweight=".6pt" strokecolor="#000000">
                <v:path arrowok="t"/>
              </v:shape>
            </v:group>
            <v:group style="position:absolute;left:7625;top:12283;width:30;height:10" coordorigin="7625,12283" coordsize="30,10">
              <v:shape style="position:absolute;left:7625;top:12283;width:30;height:10" coordorigin="7625,12283" coordsize="30,10" path="m7625,12288l7655,12288e" filled="false" stroked="true" strokeweight=".6pt" strokecolor="#000000">
                <v:path arrowok="t"/>
              </v:shape>
            </v:group>
            <v:group style="position:absolute;left:7675;top:12283;width:30;height:10" coordorigin="7675,12283" coordsize="30,10">
              <v:shape style="position:absolute;left:7675;top:12283;width:30;height:10" coordorigin="7675,12283" coordsize="30,10" path="m7675,12288l7705,12288e" filled="false" stroked="true" strokeweight=".6pt" strokecolor="#000000">
                <v:path arrowok="t"/>
              </v:shape>
            </v:group>
            <v:group style="position:absolute;left:7725;top:12283;width:30;height:10" coordorigin="7725,12283" coordsize="30,10">
              <v:shape style="position:absolute;left:7725;top:12283;width:30;height:10" coordorigin="7725,12283" coordsize="30,10" path="m7725,12288l7755,12288e" filled="false" stroked="true" strokeweight=".6pt" strokecolor="#000000">
                <v:path arrowok="t"/>
              </v:shape>
            </v:group>
            <v:group style="position:absolute;left:7775;top:12283;width:30;height:10" coordorigin="7775,12283" coordsize="30,10">
              <v:shape style="position:absolute;left:7775;top:12283;width:30;height:10" coordorigin="7775,12283" coordsize="30,10" path="m7775,12288l7805,12288e" filled="false" stroked="true" strokeweight=".6pt" strokecolor="#000000">
                <v:path arrowok="t"/>
              </v:shape>
            </v:group>
            <v:group style="position:absolute;left:7825;top:12288;width:30;height:2" coordorigin="7825,12288" coordsize="30,2">
              <v:shape style="position:absolute;left:7825;top:12288;width:30;height:2" coordorigin="7825,12288" coordsize="30,0" path="m7825,12288l7855,12288e" filled="false" stroked="true" strokeweight=".6pt" strokecolor="#000000">
                <v:path arrowok="t"/>
              </v:shape>
            </v:group>
            <v:group style="position:absolute;left:4490;top:13811;width:10;height:30" coordorigin="4490,13811" coordsize="10,30">
              <v:shape style="position:absolute;left:4490;top:13811;width:10;height:30" coordorigin="4490,13811" coordsize="10,30" path="m4490,13825l4500,13825e" filled="false" stroked="true" strokeweight="1.59pt" strokecolor="#000000">
                <v:path arrowok="t"/>
              </v:shape>
            </v:group>
            <v:group style="position:absolute;left:4490;top:13761;width:10;height:30" coordorigin="4490,13761" coordsize="10,30">
              <v:shape style="position:absolute;left:4490;top:13761;width:10;height:30" coordorigin="4490,13761" coordsize="10,30" path="m4490,13776l4500,13776e" filled="false" stroked="true" strokeweight="1.59pt" strokecolor="#000000">
                <v:path arrowok="t"/>
              </v:shape>
            </v:group>
            <v:group style="position:absolute;left:4490;top:13711;width:10;height:30" coordorigin="4490,13711" coordsize="10,30">
              <v:shape style="position:absolute;left:4490;top:13711;width:10;height:30" coordorigin="4490,13711" coordsize="10,30" path="m4490,13726l4500,13726e" filled="false" stroked="true" strokeweight="1.59pt" strokecolor="#000000">
                <v:path arrowok="t"/>
              </v:shape>
            </v:group>
            <v:group style="position:absolute;left:4490;top:13662;width:10;height:30" coordorigin="4490,13662" coordsize="10,30">
              <v:shape style="position:absolute;left:4490;top:13662;width:10;height:30" coordorigin="4490,13662" coordsize="10,30" path="m4490,13677l4500,13677e" filled="false" stroked="true" strokeweight="1.59pt" strokecolor="#000000">
                <v:path arrowok="t"/>
              </v:shape>
            </v:group>
            <v:group style="position:absolute;left:4490;top:13612;width:10;height:30" coordorigin="4490,13612" coordsize="10,30">
              <v:shape style="position:absolute;left:4490;top:13612;width:10;height:30" coordorigin="4490,13612" coordsize="10,30" path="m4490,13627l4500,13627e" filled="false" stroked="true" strokeweight="1.59pt" strokecolor="#000000">
                <v:path arrowok="t"/>
              </v:shape>
            </v:group>
            <v:group style="position:absolute;left:4490;top:13563;width:10;height:30" coordorigin="4490,13563" coordsize="10,30">
              <v:shape style="position:absolute;left:4490;top:13563;width:10;height:30" coordorigin="4490,13563" coordsize="10,30" path="m4490,13577l4500,13577e" filled="false" stroked="true" strokeweight="1.59pt" strokecolor="#000000">
                <v:path arrowok="t"/>
              </v:shape>
            </v:group>
            <v:group style="position:absolute;left:4490;top:13513;width:10;height:30" coordorigin="4490,13513" coordsize="10,30">
              <v:shape style="position:absolute;left:4490;top:13513;width:10;height:30" coordorigin="4490,13513" coordsize="10,30" path="m4490,13528l4500,13528e" filled="false" stroked="true" strokeweight="1.59pt" strokecolor="#000000">
                <v:path arrowok="t"/>
              </v:shape>
            </v:group>
            <v:group style="position:absolute;left:4490;top:13463;width:10;height:30" coordorigin="4490,13463" coordsize="10,30">
              <v:shape style="position:absolute;left:4490;top:13463;width:10;height:30" coordorigin="4490,13463" coordsize="10,30" path="m4490,13478l4500,13478e" filled="false" stroked="true" strokeweight="1.59pt" strokecolor="#000000">
                <v:path arrowok="t"/>
              </v:shape>
            </v:group>
            <v:group style="position:absolute;left:4490;top:13414;width:10;height:30" coordorigin="4490,13414" coordsize="10,30">
              <v:shape style="position:absolute;left:4490;top:13414;width:10;height:30" coordorigin="4490,13414" coordsize="10,30" path="m4490,13429l4500,13429e" filled="false" stroked="true" strokeweight="1.59pt" strokecolor="#000000">
                <v:path arrowok="t"/>
              </v:shape>
            </v:group>
            <v:group style="position:absolute;left:4490;top:13364;width:10;height:30" coordorigin="4490,13364" coordsize="10,30">
              <v:shape style="position:absolute;left:4490;top:13364;width:10;height:30" coordorigin="4490,13364" coordsize="10,30" path="m4490,13379l4500,13379e" filled="false" stroked="true" strokeweight="1.59pt" strokecolor="#000000">
                <v:path arrowok="t"/>
              </v:shape>
            </v:group>
            <v:group style="position:absolute;left:4490;top:13314;width:10;height:30" coordorigin="4490,13314" coordsize="10,30">
              <v:shape style="position:absolute;left:4490;top:13314;width:10;height:30" coordorigin="4490,13314" coordsize="10,30" path="m4490,13329l4500,13329e" filled="false" stroked="true" strokeweight="1.59pt" strokecolor="#000000">
                <v:path arrowok="t"/>
              </v:shape>
            </v:group>
            <v:group style="position:absolute;left:4490;top:13265;width:10;height:30" coordorigin="4490,13265" coordsize="10,30">
              <v:shape style="position:absolute;left:4490;top:13265;width:10;height:30" coordorigin="4490,13265" coordsize="10,30" path="m4490,13280l4500,13280e" filled="false" stroked="true" strokeweight="1.59pt" strokecolor="#000000">
                <v:path arrowok="t"/>
              </v:shape>
            </v:group>
            <v:group style="position:absolute;left:4490;top:13215;width:10;height:30" coordorigin="4490,13215" coordsize="10,30">
              <v:shape style="position:absolute;left:4490;top:13215;width:10;height:30" coordorigin="4490,13215" coordsize="10,30" path="m4490,13230l4500,13230e" filled="false" stroked="true" strokeweight="1.59pt" strokecolor="#000000">
                <v:path arrowok="t"/>
              </v:shape>
            </v:group>
            <v:group style="position:absolute;left:4490;top:13166;width:10;height:30" coordorigin="4490,13166" coordsize="10,30">
              <v:shape style="position:absolute;left:4490;top:13166;width:10;height:30" coordorigin="4490,13166" coordsize="10,30" path="m4490,13181l4500,13181e" filled="false" stroked="true" strokeweight="1.59pt" strokecolor="#000000">
                <v:path arrowok="t"/>
              </v:shape>
            </v:group>
            <v:group style="position:absolute;left:4490;top:13116;width:10;height:30" coordorigin="4490,13116" coordsize="10,30">
              <v:shape style="position:absolute;left:4490;top:13116;width:10;height:30" coordorigin="4490,13116" coordsize="10,30" path="m4490,13131l4500,13131e" filled="false" stroked="true" strokeweight="1.59pt" strokecolor="#000000">
                <v:path arrowok="t"/>
              </v:shape>
            </v:group>
            <v:group style="position:absolute;left:4490;top:13066;width:10;height:30" coordorigin="4490,13066" coordsize="10,30">
              <v:shape style="position:absolute;left:4490;top:13066;width:10;height:30" coordorigin="4490,13066" coordsize="10,30" path="m4490,13081l4500,13081e" filled="false" stroked="true" strokeweight="1.59pt" strokecolor="#000000">
                <v:path arrowok="t"/>
              </v:shape>
            </v:group>
            <v:group style="position:absolute;left:4490;top:13017;width:10;height:30" coordorigin="4490,13017" coordsize="10,30">
              <v:shape style="position:absolute;left:4490;top:13017;width:10;height:30" coordorigin="4490,13017" coordsize="10,30" path="m4490,13032l4500,13032e" filled="false" stroked="true" strokeweight="1.59pt" strokecolor="#000000">
                <v:path arrowok="t"/>
              </v:shape>
            </v:group>
            <v:group style="position:absolute;left:4490;top:12967;width:10;height:30" coordorigin="4490,12967" coordsize="10,30">
              <v:shape style="position:absolute;left:4490;top:12967;width:10;height:30" coordorigin="4490,12967" coordsize="10,30" path="m4490,12982l4500,12982e" filled="false" stroked="true" strokeweight="1.59pt" strokecolor="#000000">
                <v:path arrowok="t"/>
              </v:shape>
            </v:group>
            <v:group style="position:absolute;left:4490;top:12918;width:10;height:30" coordorigin="4490,12918" coordsize="10,30">
              <v:shape style="position:absolute;left:4490;top:12918;width:10;height:30" coordorigin="4490,12918" coordsize="10,30" path="m4490,12933l4500,12933e" filled="false" stroked="true" strokeweight="1.59pt" strokecolor="#000000">
                <v:path arrowok="t"/>
              </v:shape>
            </v:group>
            <v:group style="position:absolute;left:4490;top:12868;width:10;height:30" coordorigin="4490,12868" coordsize="10,30">
              <v:shape style="position:absolute;left:4490;top:12868;width:10;height:30" coordorigin="4490,12868" coordsize="10,30" path="m4490,12883l4500,12883e" filled="false" stroked="true" strokeweight="1.59pt" strokecolor="#000000">
                <v:path arrowok="t"/>
              </v:shape>
            </v:group>
            <v:group style="position:absolute;left:4490;top:12818;width:10;height:30" coordorigin="4490,12818" coordsize="10,30">
              <v:shape style="position:absolute;left:4490;top:12818;width:10;height:30" coordorigin="4490,12818" coordsize="10,30" path="m4490,12833l4500,12833e" filled="false" stroked="true" strokeweight="1.59pt" strokecolor="#000000">
                <v:path arrowok="t"/>
              </v:shape>
            </v:group>
            <v:group style="position:absolute;left:4490;top:12769;width:10;height:30" coordorigin="4490,12769" coordsize="10,30">
              <v:shape style="position:absolute;left:4490;top:12769;width:10;height:30" coordorigin="4490,12769" coordsize="10,30" path="m4490,12784l4500,12784e" filled="false" stroked="true" strokeweight="1.59pt" strokecolor="#000000">
                <v:path arrowok="t"/>
              </v:shape>
            </v:group>
            <v:group style="position:absolute;left:4490;top:12719;width:10;height:30" coordorigin="4490,12719" coordsize="10,30">
              <v:shape style="position:absolute;left:4490;top:12719;width:10;height:30" coordorigin="4490,12719" coordsize="10,30" path="m4490,12734l4500,12734e" filled="false" stroked="true" strokeweight="1.59pt" strokecolor="#000000">
                <v:path arrowok="t"/>
              </v:shape>
            </v:group>
            <v:group style="position:absolute;left:4490;top:12670;width:10;height:30" coordorigin="4490,12670" coordsize="10,30">
              <v:shape style="position:absolute;left:4490;top:12670;width:10;height:30" coordorigin="4490,12670" coordsize="10,30" path="m4490,12685l4500,12685e" filled="false" stroked="true" strokeweight="1.59pt" strokecolor="#000000">
                <v:path arrowok="t"/>
              </v:shape>
            </v:group>
            <v:group style="position:absolute;left:4490;top:12620;width:10;height:30" coordorigin="4490,12620" coordsize="10,30">
              <v:shape style="position:absolute;left:4490;top:12620;width:10;height:30" coordorigin="4490,12620" coordsize="10,30" path="m4490,12635l4500,12635e" filled="false" stroked="true" strokeweight="1.59pt" strokecolor="#000000">
                <v:path arrowok="t"/>
              </v:shape>
            </v:group>
            <v:group style="position:absolute;left:4490;top:12570;width:10;height:30" coordorigin="4490,12570" coordsize="10,30">
              <v:shape style="position:absolute;left:4490;top:12570;width:10;height:30" coordorigin="4490,12570" coordsize="10,30" path="m4490,12585l4500,12585e" filled="false" stroked="true" strokeweight="1.59pt" strokecolor="#000000">
                <v:path arrowok="t"/>
              </v:shape>
            </v:group>
            <v:group style="position:absolute;left:4490;top:12521;width:10;height:30" coordorigin="4490,12521" coordsize="10,30">
              <v:shape style="position:absolute;left:4490;top:12521;width:10;height:30" coordorigin="4490,12521" coordsize="10,30" path="m4490,12536l4500,12536e" filled="false" stroked="true" strokeweight="1.59pt" strokecolor="#000000">
                <v:path arrowok="t"/>
              </v:shape>
            </v:group>
            <v:group style="position:absolute;left:4490;top:12471;width:10;height:30" coordorigin="4490,12471" coordsize="10,30">
              <v:shape style="position:absolute;left:4490;top:12471;width:10;height:30" coordorigin="4490,12471" coordsize="10,30" path="m4490,12486l4500,12486e" filled="false" stroked="true" strokeweight="1.59pt" strokecolor="#000000">
                <v:path arrowok="t"/>
              </v:shape>
            </v:group>
            <v:group style="position:absolute;left:4490;top:12422;width:10;height:30" coordorigin="4490,12422" coordsize="10,30">
              <v:shape style="position:absolute;left:4490;top:12422;width:10;height:30" coordorigin="4490,12422" coordsize="10,30" path="m4490,12437l4500,12437e" filled="false" stroked="true" strokeweight="1.59pt" strokecolor="#000000">
                <v:path arrowok="t"/>
              </v:shape>
            </v:group>
            <v:group style="position:absolute;left:4490;top:12372;width:10;height:30" coordorigin="4490,12372" coordsize="10,30">
              <v:shape style="position:absolute;left:4490;top:12372;width:10;height:30" coordorigin="4490,12372" coordsize="10,30" path="m4490,12387l4500,12387e" filled="false" stroked="true" strokeweight="1.59pt" strokecolor="#000000">
                <v:path arrowok="t"/>
              </v:shape>
            </v:group>
            <v:group style="position:absolute;left:4490;top:12322;width:10;height:30" coordorigin="4490,12322" coordsize="10,30">
              <v:shape style="position:absolute;left:4490;top:12322;width:10;height:30" coordorigin="4490,12322" coordsize="10,30" path="m4490,12337l4500,12337e" filled="false" stroked="true" strokeweight="1.59pt" strokecolor="#000000">
                <v:path arrowok="t"/>
              </v:shape>
            </v:group>
            <v:group style="position:absolute;left:4490;top:13860;width:10;height:15" coordorigin="4490,13860" coordsize="10,15">
              <v:shape style="position:absolute;left:4490;top:13860;width:10;height:15" coordorigin="4490,13860" coordsize="10,15" path="m4490,13868l4500,13868e" filled="false" stroked="true" strokeweight=".845pt" strokecolor="#000000">
                <v:path arrowok="t"/>
              </v:shape>
            </v:group>
            <v:group style="position:absolute;left:7875;top:12283;width:30;height:10" coordorigin="7875,12283" coordsize="30,10">
              <v:shape style="position:absolute;left:7875;top:12283;width:30;height:10" coordorigin="7875,12283" coordsize="30,10" path="m7875,12288l7905,12288e" filled="false" stroked="true" strokeweight=".6pt" strokecolor="#000000">
                <v:path arrowok="t"/>
              </v:shape>
            </v:group>
            <v:group style="position:absolute;left:7925;top:12283;width:30;height:10" coordorigin="7925,12283" coordsize="30,10">
              <v:shape style="position:absolute;left:7925;top:12283;width:30;height:10" coordorigin="7925,12283" coordsize="30,10" path="m7925,12288l7955,12288e" filled="false" stroked="true" strokeweight=".6pt" strokecolor="#000000">
                <v:path arrowok="t"/>
              </v:shape>
            </v:group>
            <v:group style="position:absolute;left:7975;top:12283;width:30;height:10" coordorigin="7975,12283" coordsize="30,10">
              <v:shape style="position:absolute;left:7975;top:12283;width:30;height:10" coordorigin="7975,12283" coordsize="30,10" path="m7975,12288l8005,12288e" filled="false" stroked="true" strokeweight=".6pt" strokecolor="#000000">
                <v:path arrowok="t"/>
              </v:shape>
            </v:group>
            <v:group style="position:absolute;left:8025;top:12283;width:30;height:10" coordorigin="8025,12283" coordsize="30,10">
              <v:shape style="position:absolute;left:8025;top:12283;width:30;height:10" coordorigin="8025,12283" coordsize="30,10" path="m8025,12288l8055,12288e" filled="false" stroked="true" strokeweight=".6pt" strokecolor="#000000">
                <v:path arrowok="t"/>
              </v:shape>
            </v:group>
            <v:group style="position:absolute;left:8075;top:12283;width:30;height:10" coordorigin="8075,12283" coordsize="30,10">
              <v:shape style="position:absolute;left:8075;top:12283;width:30;height:10" coordorigin="8075,12283" coordsize="30,10" path="m8075,12288l8105,12288e" filled="false" stroked="true" strokeweight=".6pt" strokecolor="#000000">
                <v:path arrowok="t"/>
              </v:shape>
            </v:group>
            <v:group style="position:absolute;left:8125;top:12283;width:30;height:10" coordorigin="8125,12283" coordsize="30,10">
              <v:shape style="position:absolute;left:8125;top:12283;width:30;height:10" coordorigin="8125,12283" coordsize="30,10" path="m8125,12288l8154,12288e" filled="false" stroked="true" strokeweight=".6pt" strokecolor="#000000">
                <v:path arrowok="t"/>
              </v:shape>
            </v:group>
            <v:group style="position:absolute;left:8174;top:12283;width:30;height:10" coordorigin="8174,12283" coordsize="30,10">
              <v:shape style="position:absolute;left:8174;top:12283;width:30;height:10" coordorigin="8174,12283" coordsize="30,10" path="m8174,12288l8204,12288e" filled="false" stroked="true" strokeweight=".6pt" strokecolor="#000000">
                <v:path arrowok="t"/>
              </v:shape>
            </v:group>
            <v:group style="position:absolute;left:8224;top:12283;width:30;height:10" coordorigin="8224,12283" coordsize="30,10">
              <v:shape style="position:absolute;left:8224;top:12283;width:30;height:10" coordorigin="8224,12283" coordsize="30,10" path="m8224,12288l8254,12288e" filled="false" stroked="true" strokeweight=".6pt" strokecolor="#000000">
                <v:path arrowok="t"/>
              </v:shape>
            </v:group>
            <v:group style="position:absolute;left:8274;top:12283;width:30;height:10" coordorigin="8274,12283" coordsize="30,10">
              <v:shape style="position:absolute;left:8274;top:12283;width:30;height:10" coordorigin="8274,12283" coordsize="30,10" path="m8274,12288l8304,12288e" filled="false" stroked="true" strokeweight=".6pt" strokecolor="#000000">
                <v:path arrowok="t"/>
              </v:shape>
            </v:group>
            <v:group style="position:absolute;left:8324;top:12283;width:30;height:10" coordorigin="8324,12283" coordsize="30,10">
              <v:shape style="position:absolute;left:8324;top:12283;width:30;height:10" coordorigin="8324,12283" coordsize="30,10" path="m8324,12288l8354,12288e" filled="false" stroked="true" strokeweight=".6pt" strokecolor="#000000">
                <v:path arrowok="t"/>
              </v:shape>
            </v:group>
            <v:group style="position:absolute;left:8374;top:12283;width:30;height:10" coordorigin="8374,12283" coordsize="30,10">
              <v:shape style="position:absolute;left:8374;top:12283;width:30;height:10" coordorigin="8374,12283" coordsize="30,10" path="m8374,12288l8404,12288e" filled="false" stroked="true" strokeweight=".6pt" strokecolor="#000000">
                <v:path arrowok="t"/>
              </v:shape>
            </v:group>
            <v:group style="position:absolute;left:8424;top:12283;width:30;height:10" coordorigin="8424,12283" coordsize="30,10">
              <v:shape style="position:absolute;left:8424;top:12283;width:30;height:10" coordorigin="8424,12283" coordsize="30,10" path="m8424,12288l8454,12288e" filled="false" stroked="true" strokeweight=".6pt" strokecolor="#000000">
                <v:path arrowok="t"/>
              </v:shape>
            </v:group>
            <v:group style="position:absolute;left:8474;top:12283;width:30;height:10" coordorigin="8474,12283" coordsize="30,10">
              <v:shape style="position:absolute;left:8474;top:12283;width:30;height:10" coordorigin="8474,12283" coordsize="30,10" path="m8474,12288l8504,12288e" filled="false" stroked="true" strokeweight=".6pt" strokecolor="#000000">
                <v:path arrowok="t"/>
              </v:shape>
            </v:group>
            <v:group style="position:absolute;left:8524;top:12283;width:30;height:10" coordorigin="8524,12283" coordsize="30,10">
              <v:shape style="position:absolute;left:8524;top:12283;width:30;height:10" coordorigin="8524,12283" coordsize="30,10" path="m8524,12288l8554,12288e" filled="false" stroked="true" strokeweight=".6pt" strokecolor="#000000">
                <v:path arrowok="t"/>
              </v:shape>
            </v:group>
            <v:group style="position:absolute;left:8574;top:12283;width:30;height:10" coordorigin="8574,12283" coordsize="30,10">
              <v:shape style="position:absolute;left:8574;top:12283;width:30;height:10" coordorigin="8574,12283" coordsize="30,10" path="m8574,12288l8604,12288e" filled="false" stroked="true" strokeweight=".6pt" strokecolor="#000000">
                <v:path arrowok="t"/>
              </v:shape>
            </v:group>
            <v:group style="position:absolute;left:8624;top:12283;width:30;height:10" coordorigin="8624,12283" coordsize="30,10">
              <v:shape style="position:absolute;left:8624;top:12283;width:30;height:10" coordorigin="8624,12283" coordsize="30,10" path="m8624,12288l8654,12288e" filled="false" stroked="true" strokeweight=".6pt" strokecolor="#000000">
                <v:path arrowok="t"/>
              </v:shape>
            </v:group>
            <v:group style="position:absolute;left:8674;top:12283;width:30;height:10" coordorigin="8674,12283" coordsize="30,10">
              <v:shape style="position:absolute;left:8674;top:12283;width:30;height:10" coordorigin="8674,12283" coordsize="30,10" path="m8674,12288l8704,12288e" filled="false" stroked="true" strokeweight=".6pt" strokecolor="#000000">
                <v:path arrowok="t"/>
              </v:shape>
            </v:group>
            <v:group style="position:absolute;left:8724;top:12283;width:30;height:10" coordorigin="8724,12283" coordsize="30,10">
              <v:shape style="position:absolute;left:8724;top:12283;width:30;height:10" coordorigin="8724,12283" coordsize="30,10" path="m8724,12288l8754,12288e" filled="false" stroked="true" strokeweight=".6pt" strokecolor="#000000">
                <v:path arrowok="t"/>
              </v:shape>
            </v:group>
            <v:group style="position:absolute;left:8774;top:12283;width:30;height:10" coordorigin="8774,12283" coordsize="30,10">
              <v:shape style="position:absolute;left:8774;top:12283;width:30;height:10" coordorigin="8774,12283" coordsize="30,10" path="m8774,12288l8803,12288e" filled="false" stroked="true" strokeweight=".6pt" strokecolor="#000000">
                <v:path arrowok="t"/>
              </v:shape>
            </v:group>
            <v:group style="position:absolute;left:8823;top:12283;width:30;height:10" coordorigin="8823,12283" coordsize="30,10">
              <v:shape style="position:absolute;left:8823;top:12283;width:30;height:10" coordorigin="8823,12283" coordsize="30,10" path="m8823,12288l8853,12288e" filled="false" stroked="true" strokeweight=".6pt" strokecolor="#000000">
                <v:path arrowok="t"/>
              </v:shape>
            </v:group>
            <v:group style="position:absolute;left:8873;top:12283;width:30;height:10" coordorigin="8873,12283" coordsize="30,10">
              <v:shape style="position:absolute;left:8873;top:12283;width:30;height:10" coordorigin="8873,12283" coordsize="30,10" path="m8873,12288l8903,12288e" filled="false" stroked="true" strokeweight=".6pt" strokecolor="#000000">
                <v:path arrowok="t"/>
              </v:shape>
            </v:group>
            <v:group style="position:absolute;left:8923;top:12283;width:30;height:10" coordorigin="8923,12283" coordsize="30,10">
              <v:shape style="position:absolute;left:8923;top:12283;width:30;height:10" coordorigin="8923,12283" coordsize="30,10" path="m8923,12288l8953,12288e" filled="false" stroked="true" strokeweight=".6pt" strokecolor="#000000">
                <v:path arrowok="t"/>
              </v:shape>
            </v:group>
            <v:group style="position:absolute;left:8973;top:12283;width:30;height:10" coordorigin="8973,12283" coordsize="30,10">
              <v:shape style="position:absolute;left:8973;top:12283;width:30;height:10" coordorigin="8973,12283" coordsize="30,10" path="m8973,12288l9003,12288e" filled="false" stroked="true" strokeweight=".6pt" strokecolor="#000000">
                <v:path arrowok="t"/>
              </v:shape>
            </v:group>
            <v:group style="position:absolute;left:9023;top:12283;width:30;height:10" coordorigin="9023,12283" coordsize="30,10">
              <v:shape style="position:absolute;left:9023;top:12283;width:30;height:10" coordorigin="9023,12283" coordsize="30,10" path="m9023,12288l9053,12288e" filled="false" stroked="true" strokeweight=".6pt" strokecolor="#000000">
                <v:path arrowok="t"/>
              </v:shape>
            </v:group>
            <v:group style="position:absolute;left:9073;top:12283;width:30;height:10" coordorigin="9073,12283" coordsize="30,10">
              <v:shape style="position:absolute;left:9073;top:12283;width:30;height:10" coordorigin="9073,12283" coordsize="30,10" path="m9073,12288l9103,12288e" filled="false" stroked="true" strokeweight=".6pt" strokecolor="#000000">
                <v:path arrowok="t"/>
              </v:shape>
            </v:group>
            <v:group style="position:absolute;left:9123;top:12283;width:30;height:10" coordorigin="9123,12283" coordsize="30,10">
              <v:shape style="position:absolute;left:9123;top:12283;width:30;height:10" coordorigin="9123,12283" coordsize="30,10" path="m9123,12288l9153,12288e" filled="false" stroked="true" strokeweight=".6pt" strokecolor="#000000">
                <v:path arrowok="t"/>
              </v:shape>
            </v:group>
            <v:group style="position:absolute;left:9173;top:12283;width:30;height:10" coordorigin="9173,12283" coordsize="30,10">
              <v:shape style="position:absolute;left:9173;top:12283;width:30;height:10" coordorigin="9173,12283" coordsize="30,10" path="m9173,12288l9203,12288e" filled="false" stroked="true" strokeweight=".6pt" strokecolor="#000000">
                <v:path arrowok="t"/>
              </v:shape>
            </v:group>
            <v:group style="position:absolute;left:9223;top:12283;width:30;height:10" coordorigin="9223,12283" coordsize="30,10">
              <v:shape style="position:absolute;left:9223;top:12283;width:30;height:10" coordorigin="9223,12283" coordsize="30,10" path="m9223,12288l9253,12288e" filled="false" stroked="true" strokeweight=".6pt" strokecolor="#000000">
                <v:path arrowok="t"/>
              </v:shape>
            </v:group>
            <v:group style="position:absolute;left:9273;top:12283;width:30;height:10" coordorigin="9273,12283" coordsize="30,10">
              <v:shape style="position:absolute;left:9273;top:12283;width:30;height:10" coordorigin="9273,12283" coordsize="30,10" path="m9273,12288l9303,12288e" filled="false" stroked="true" strokeweight=".6pt" strokecolor="#000000">
                <v:path arrowok="t"/>
              </v:shape>
            </v:group>
            <v:group style="position:absolute;left:9323;top:12283;width:30;height:10" coordorigin="9323,12283" coordsize="30,10">
              <v:shape style="position:absolute;left:9323;top:12283;width:30;height:10" coordorigin="9323,12283" coordsize="30,10" path="m9323,12288l9353,12288e" filled="false" stroked="true" strokeweight=".6pt" strokecolor="#000000">
                <v:path arrowok="t"/>
              </v:shape>
            </v:group>
            <v:group style="position:absolute;left:9373;top:12283;width:30;height:10" coordorigin="9373,12283" coordsize="30,10">
              <v:shape style="position:absolute;left:9373;top:12283;width:30;height:10" coordorigin="9373,12283" coordsize="30,10" path="m9373,12288l9403,12288e" filled="false" stroked="true" strokeweight=".6pt" strokecolor="#000000">
                <v:path arrowok="t"/>
              </v:shape>
            </v:group>
            <v:group style="position:absolute;left:9423;top:12283;width:30;height:10" coordorigin="9423,12283" coordsize="30,10">
              <v:shape style="position:absolute;left:9423;top:12283;width:30;height:10" coordorigin="9423,12283" coordsize="30,10" path="m9423,12288l9453,12288e" filled="false" stroked="true" strokeweight=".6pt" strokecolor="#000000">
                <v:path arrowok="t"/>
              </v:shape>
            </v:group>
            <v:group style="position:absolute;left:9472;top:12283;width:30;height:10" coordorigin="9472,12283" coordsize="30,10">
              <v:shape style="position:absolute;left:9472;top:12283;width:30;height:10" coordorigin="9472,12283" coordsize="30,10" path="m9472,12288l9502,12288e" filled="false" stroked="true" strokeweight=".6pt" strokecolor="#000000">
                <v:path arrowok="t"/>
              </v:shape>
            </v:group>
            <v:group style="position:absolute;left:9522;top:12283;width:30;height:10" coordorigin="9522,12283" coordsize="30,10">
              <v:shape style="position:absolute;left:9522;top:12283;width:30;height:10" coordorigin="9522,12283" coordsize="30,10" path="m9522,12288l9552,12288e" filled="false" stroked="true" strokeweight=".6pt" strokecolor="#000000">
                <v:path arrowok="t"/>
              </v:shape>
            </v:group>
            <v:group style="position:absolute;left:9572;top:12283;width:30;height:10" coordorigin="9572,12283" coordsize="30,10">
              <v:shape style="position:absolute;left:9572;top:12283;width:30;height:10" coordorigin="9572,12283" coordsize="30,10" path="m9572,12288l9602,12288e" filled="false" stroked="true" strokeweight=".6pt" strokecolor="#000000">
                <v:path arrowok="t"/>
              </v:shape>
            </v:group>
            <v:group style="position:absolute;left:9622;top:12283;width:30;height:10" coordorigin="9622,12283" coordsize="30,10">
              <v:shape style="position:absolute;left:9622;top:12283;width:30;height:10" coordorigin="9622,12283" coordsize="30,10" path="m9622,12288l9652,12288e" filled="false" stroked="true" strokeweight=".6pt" strokecolor="#000000">
                <v:path arrowok="t"/>
              </v:shape>
            </v:group>
            <v:group style="position:absolute;left:9672;top:12283;width:30;height:10" coordorigin="9672,12283" coordsize="30,10">
              <v:shape style="position:absolute;left:9672;top:12283;width:30;height:10" coordorigin="9672,12283" coordsize="30,10" path="m9672,12288l9702,12288e" filled="false" stroked="true" strokeweight=".6pt" strokecolor="#000000">
                <v:path arrowok="t"/>
              </v:shape>
            </v:group>
            <v:group style="position:absolute;left:9722;top:12283;width:30;height:10" coordorigin="9722,12283" coordsize="30,10">
              <v:shape style="position:absolute;left:9722;top:12283;width:30;height:10" coordorigin="9722,12283" coordsize="30,10" path="m9722,12288l9752,12288e" filled="false" stroked="true" strokeweight=".6pt" strokecolor="#000000">
                <v:path arrowok="t"/>
              </v:shape>
            </v:group>
            <v:group style="position:absolute;left:9772;top:12283;width:30;height:10" coordorigin="9772,12283" coordsize="30,10">
              <v:shape style="position:absolute;left:9772;top:12283;width:30;height:10" coordorigin="9772,12283" coordsize="30,10" path="m9772,12288l9802,12288e" filled="false" stroked="true" strokeweight=".6pt" strokecolor="#000000">
                <v:path arrowok="t"/>
              </v:shape>
            </v:group>
            <v:group style="position:absolute;left:9822;top:12283;width:30;height:10" coordorigin="9822,12283" coordsize="30,10">
              <v:shape style="position:absolute;left:9822;top:12283;width:30;height:10" coordorigin="9822,12283" coordsize="30,10" path="m9822,12288l9852,12288e" filled="false" stroked="true" strokeweight=".6pt" strokecolor="#000000">
                <v:path arrowok="t"/>
              </v:shape>
            </v:group>
            <v:group style="position:absolute;left:9872;top:12283;width:30;height:10" coordorigin="9872,12283" coordsize="30,10">
              <v:shape style="position:absolute;left:9872;top:12283;width:30;height:10" coordorigin="9872,12283" coordsize="30,10" path="m9872,12288l9902,12288e" filled="false" stroked="true" strokeweight=".6pt" strokecolor="#000000">
                <v:path arrowok="t"/>
              </v:shape>
            </v:group>
            <v:group style="position:absolute;left:9922;top:12283;width:30;height:10" coordorigin="9922,12283" coordsize="30,10">
              <v:shape style="position:absolute;left:9922;top:12283;width:30;height:10" coordorigin="9922,12283" coordsize="30,10" path="m9922,12288l9952,12288e" filled="false" stroked="true" strokeweight=".6pt" strokecolor="#000000">
                <v:path arrowok="t"/>
              </v:shape>
            </v:group>
            <v:group style="position:absolute;left:9972;top:12283;width:30;height:10" coordorigin="9972,12283" coordsize="30,10">
              <v:shape style="position:absolute;left:9972;top:12283;width:30;height:10" coordorigin="9972,12283" coordsize="30,10" path="m9972,12288l10002,12288e" filled="false" stroked="true" strokeweight=".6pt" strokecolor="#000000">
                <v:path arrowok="t"/>
              </v:shape>
            </v:group>
            <v:group style="position:absolute;left:10022;top:12283;width:30;height:10" coordorigin="10022,12283" coordsize="30,10">
              <v:shape style="position:absolute;left:10022;top:12283;width:30;height:10" coordorigin="10022,12283" coordsize="30,10" path="m10022,12288l10052,12288e" filled="false" stroked="true" strokeweight=".6pt" strokecolor="#000000">
                <v:path arrowok="t"/>
              </v:shape>
            </v:group>
            <v:group style="position:absolute;left:10072;top:12283;width:30;height:10" coordorigin="10072,12283" coordsize="30,10">
              <v:shape style="position:absolute;left:10072;top:12283;width:30;height:10" coordorigin="10072,12283" coordsize="30,10" path="m10072,12288l10101,12288e" filled="false" stroked="true" strokeweight=".6pt" strokecolor="#000000">
                <v:path arrowok="t"/>
              </v:shape>
            </v:group>
            <v:group style="position:absolute;left:10121;top:12283;width:30;height:10" coordorigin="10121,12283" coordsize="30,10">
              <v:shape style="position:absolute;left:10121;top:12283;width:30;height:10" coordorigin="10121,12283" coordsize="30,10" path="m10121,12288l10151,12288e" filled="false" stroked="true" strokeweight=".6pt" strokecolor="#000000">
                <v:path arrowok="t"/>
              </v:shape>
            </v:group>
            <v:group style="position:absolute;left:10171;top:12283;width:30;height:10" coordorigin="10171,12283" coordsize="30,10">
              <v:shape style="position:absolute;left:10171;top:12283;width:30;height:10" coordorigin="10171,12283" coordsize="30,10" path="m10171,12288l10201,12288e" filled="false" stroked="true" strokeweight=".6pt" strokecolor="#000000">
                <v:path arrowok="t"/>
              </v:shape>
            </v:group>
            <v:group style="position:absolute;left:10221;top:12283;width:30;height:10" coordorigin="10221,12283" coordsize="30,10">
              <v:shape style="position:absolute;left:10221;top:12283;width:30;height:10" coordorigin="10221,12283" coordsize="30,10" path="m10221,12288l10251,12288e" filled="false" stroked="true" strokeweight=".6pt" strokecolor="#000000">
                <v:path arrowok="t"/>
              </v:shape>
            </v:group>
            <v:group style="position:absolute;left:10271;top:12283;width:30;height:10" coordorigin="10271,12283" coordsize="30,10">
              <v:shape style="position:absolute;left:10271;top:12283;width:30;height:10" coordorigin="10271,12283" coordsize="30,10" path="m10271,12288l10301,12288e" filled="false" stroked="true" strokeweight=".6pt" strokecolor="#000000">
                <v:path arrowok="t"/>
              </v:shape>
            </v:group>
            <v:group style="position:absolute;left:10321;top:12283;width:30;height:10" coordorigin="10321,12283" coordsize="30,10">
              <v:shape style="position:absolute;left:10321;top:12283;width:30;height:10" coordorigin="10321,12283" coordsize="30,10" path="m10321,12288l10351,12288e" filled="false" stroked="true" strokeweight=".6pt" strokecolor="#000000">
                <v:path arrowok="t"/>
              </v:shape>
            </v:group>
            <v:group style="position:absolute;left:10371;top:12283;width:30;height:10" coordorigin="10371,12283" coordsize="30,10">
              <v:shape style="position:absolute;left:10371;top:12283;width:30;height:10" coordorigin="10371,12283" coordsize="30,10" path="m10371,12288l10401,12288e" filled="false" stroked="true" strokeweight=".6pt" strokecolor="#000000">
                <v:path arrowok="t"/>
              </v:shape>
            </v:group>
            <v:group style="position:absolute;left:10421;top:12283;width:30;height:10" coordorigin="10421,12283" coordsize="30,10">
              <v:shape style="position:absolute;left:10421;top:12283;width:30;height:10" coordorigin="10421,12283" coordsize="30,10" path="m10421,12288l10451,12288e" filled="false" stroked="true" strokeweight=".6pt" strokecolor="#000000">
                <v:path arrowok="t"/>
              </v:shape>
            </v:group>
            <v:group style="position:absolute;left:10471;top:12283;width:30;height:10" coordorigin="10471,12283" coordsize="30,10">
              <v:shape style="position:absolute;left:10471;top:12283;width:30;height:10" coordorigin="10471,12283" coordsize="30,10" path="m10471,12288l10501,12288e" filled="false" stroked="true" strokeweight=".6pt" strokecolor="#000000">
                <v:path arrowok="t"/>
              </v:shape>
            </v:group>
            <v:group style="position:absolute;left:10521;top:12283;width:30;height:10" coordorigin="10521,12283" coordsize="30,10">
              <v:shape style="position:absolute;left:10521;top:12283;width:30;height:10" coordorigin="10521,12283" coordsize="30,10" path="m10521,12288l10551,12288e" filled="false" stroked="true" strokeweight=".6pt" strokecolor="#000000">
                <v:path arrowok="t"/>
              </v:shape>
            </v:group>
            <v:group style="position:absolute;left:10571;top:12283;width:30;height:10" coordorigin="10571,12283" coordsize="30,10">
              <v:shape style="position:absolute;left:10571;top:12283;width:30;height:10" coordorigin="10571,12283" coordsize="30,10" path="m10571,12288l10601,12288e" filled="false" stroked="true" strokeweight=".6pt" strokecolor="#000000">
                <v:path arrowok="t"/>
              </v:shape>
            </v:group>
            <v:group style="position:absolute;left:10621;top:12283;width:30;height:10" coordorigin="10621,12283" coordsize="30,10">
              <v:shape style="position:absolute;left:10621;top:12283;width:30;height:10" coordorigin="10621,12283" coordsize="30,10" path="m10621,12288l10651,12288e" filled="false" stroked="true" strokeweight=".6pt" strokecolor="#000000">
                <v:path arrowok="t"/>
              </v:shape>
            </v:group>
            <v:group style="position:absolute;left:10671;top:12283;width:30;height:10" coordorigin="10671,12283" coordsize="30,10">
              <v:shape style="position:absolute;left:10671;top:12283;width:30;height:10" coordorigin="10671,12283" coordsize="30,10" path="m10671,12288l10701,12288e" filled="false" stroked="true" strokeweight=".6pt" strokecolor="#000000">
                <v:path arrowok="t"/>
              </v:shape>
            </v:group>
            <v:group style="position:absolute;left:10721;top:12283;width:30;height:10" coordorigin="10721,12283" coordsize="30,10">
              <v:shape style="position:absolute;left:10721;top:12283;width:30;height:10" coordorigin="10721,12283" coordsize="30,10" path="m10721,12288l10751,12288e" filled="false" stroked="true" strokeweight=".6pt" strokecolor="#000000">
                <v:path arrowok="t"/>
              </v:shape>
            </v:group>
            <v:group style="position:absolute;left:10770;top:12283;width:30;height:10" coordorigin="10770,12283" coordsize="30,10">
              <v:shape style="position:absolute;left:10770;top:12283;width:30;height:10" coordorigin="10770,12283" coordsize="30,10" path="m10770,12288l10800,12288e" filled="false" stroked="true" strokeweight=".6pt" strokecolor="#000000">
                <v:path arrowok="t"/>
              </v:shape>
            </v:group>
            <v:group style="position:absolute;left:10820;top:12283;width:30;height:10" coordorigin="10820,12283" coordsize="30,10">
              <v:shape style="position:absolute;left:10820;top:12283;width:30;height:10" coordorigin="10820,12283" coordsize="30,10" path="m10820,12288l10850,12288e" filled="false" stroked="true" strokeweight=".6pt" strokecolor="#000000">
                <v:path arrowok="t"/>
              </v:shape>
            </v:group>
            <v:group style="position:absolute;left:10870;top:12283;width:30;height:10" coordorigin="10870,12283" coordsize="30,10">
              <v:shape style="position:absolute;left:10870;top:12283;width:30;height:10" coordorigin="10870,12283" coordsize="30,10" path="m10870,12288l10900,12288e" filled="false" stroked="true" strokeweight=".6pt" strokecolor="#000000">
                <v:path arrowok="t"/>
              </v:shape>
            </v:group>
            <v:group style="position:absolute;left:10920;top:12283;width:30;height:10" coordorigin="10920,12283" coordsize="30,10">
              <v:shape style="position:absolute;left:10920;top:12283;width:30;height:10" coordorigin="10920,12283" coordsize="30,10" path="m10920,12288l10950,12288e" filled="false" stroked="true" strokeweight=".6pt" strokecolor="#000000">
                <v:path arrowok="t"/>
              </v:shape>
            </v:group>
            <v:group style="position:absolute;left:10970;top:12283;width:30;height:10" coordorigin="10970,12283" coordsize="30,10">
              <v:shape style="position:absolute;left:10970;top:12283;width:30;height:10" coordorigin="10970,12283" coordsize="30,10" path="m10970,12288l11000,12288e" filled="false" stroked="true" strokeweight=".6pt" strokecolor="#000000">
                <v:path arrowok="t"/>
              </v:shape>
            </v:group>
            <v:group style="position:absolute;left:11020;top:12283;width:30;height:10" coordorigin="11020,12283" coordsize="30,10">
              <v:shape style="position:absolute;left:11020;top:12283;width:30;height:10" coordorigin="11020,12283" coordsize="30,10" path="m11020,12288l11050,12288e" filled="false" stroked="true" strokeweight=".6pt" strokecolor="#000000">
                <v:path arrowok="t"/>
              </v:shape>
            </v:group>
            <v:group style="position:absolute;left:11070;top:12283;width:30;height:10" coordorigin="11070,12283" coordsize="30,10">
              <v:shape style="position:absolute;left:11070;top:12283;width:30;height:10" coordorigin="11070,12283" coordsize="30,10" path="m11070,12288l11100,12288e" filled="false" stroked="true" strokeweight=".6pt" strokecolor="#000000">
                <v:path arrowok="t"/>
              </v:shape>
            </v:group>
            <v:group style="position:absolute;left:11120;top:12283;width:30;height:10" coordorigin="11120,12283" coordsize="30,10">
              <v:shape style="position:absolute;left:11120;top:12283;width:30;height:10" coordorigin="11120,12283" coordsize="30,10" path="m11120,12288l11150,12288e" filled="false" stroked="true" strokeweight=".6pt" strokecolor="#000000">
                <v:path arrowok="t"/>
              </v:shape>
            </v:group>
            <v:group style="position:absolute;left:11170;top:12283;width:15;height:10" coordorigin="11170,12283" coordsize="15,10">
              <v:shape style="position:absolute;left:11170;top:12283;width:15;height:10" coordorigin="11170,12283" coordsize="15,10" path="m11170,12288l11185,12288e" filled="false" stroked="true" strokeweight=".6pt" strokecolor="#000000">
                <v:path arrowok="t"/>
              </v:shape>
            </v:group>
            <v:group style="position:absolute;left:7835;top:13811;width:10;height:30" coordorigin="7835,13811" coordsize="10,30">
              <v:shape style="position:absolute;left:7835;top:13811;width:10;height:30" coordorigin="7835,13811" coordsize="10,30" path="m7835,13825l7845,13825e" filled="false" stroked="true" strokeweight="1.59pt" strokecolor="#000000">
                <v:path arrowok="t"/>
              </v:shape>
            </v:group>
            <v:group style="position:absolute;left:7835;top:13761;width:10;height:30" coordorigin="7835,13761" coordsize="10,30">
              <v:shape style="position:absolute;left:7835;top:13761;width:10;height:30" coordorigin="7835,13761" coordsize="10,30" path="m7835,13776l7845,13776e" filled="false" stroked="true" strokeweight="1.59pt" strokecolor="#000000">
                <v:path arrowok="t"/>
              </v:shape>
            </v:group>
            <v:group style="position:absolute;left:7835;top:13711;width:10;height:30" coordorigin="7835,13711" coordsize="10,30">
              <v:shape style="position:absolute;left:7835;top:13711;width:10;height:30" coordorigin="7835,13711" coordsize="10,30" path="m7835,13726l7845,13726e" filled="false" stroked="true" strokeweight="1.59pt" strokecolor="#000000">
                <v:path arrowok="t"/>
              </v:shape>
            </v:group>
            <v:group style="position:absolute;left:7835;top:13662;width:10;height:30" coordorigin="7835,13662" coordsize="10,30">
              <v:shape style="position:absolute;left:7835;top:13662;width:10;height:30" coordorigin="7835,13662" coordsize="10,30" path="m7835,13677l7845,13677e" filled="false" stroked="true" strokeweight="1.59pt" strokecolor="#000000">
                <v:path arrowok="t"/>
              </v:shape>
            </v:group>
            <v:group style="position:absolute;left:7835;top:13612;width:10;height:30" coordorigin="7835,13612" coordsize="10,30">
              <v:shape style="position:absolute;left:7835;top:13612;width:10;height:30" coordorigin="7835,13612" coordsize="10,30" path="m7835,13627l7845,13627e" filled="false" stroked="true" strokeweight="1.59pt" strokecolor="#000000">
                <v:path arrowok="t"/>
              </v:shape>
            </v:group>
            <v:group style="position:absolute;left:7835;top:13563;width:10;height:30" coordorigin="7835,13563" coordsize="10,30">
              <v:shape style="position:absolute;left:7835;top:13563;width:10;height:30" coordorigin="7835,13563" coordsize="10,30" path="m7835,13577l7845,13577e" filled="false" stroked="true" strokeweight="1.59pt" strokecolor="#000000">
                <v:path arrowok="t"/>
              </v:shape>
            </v:group>
            <v:group style="position:absolute;left:7835;top:13513;width:10;height:30" coordorigin="7835,13513" coordsize="10,30">
              <v:shape style="position:absolute;left:7835;top:13513;width:10;height:30" coordorigin="7835,13513" coordsize="10,30" path="m7835,13528l7845,13528e" filled="false" stroked="true" strokeweight="1.59pt" strokecolor="#000000">
                <v:path arrowok="t"/>
              </v:shape>
            </v:group>
            <v:group style="position:absolute;left:7835;top:13463;width:10;height:30" coordorigin="7835,13463" coordsize="10,30">
              <v:shape style="position:absolute;left:7835;top:13463;width:10;height:30" coordorigin="7835,13463" coordsize="10,30" path="m7835,13478l7845,13478e" filled="false" stroked="true" strokeweight="1.59pt" strokecolor="#000000">
                <v:path arrowok="t"/>
              </v:shape>
            </v:group>
            <v:group style="position:absolute;left:7835;top:13414;width:10;height:30" coordorigin="7835,13414" coordsize="10,30">
              <v:shape style="position:absolute;left:7835;top:13414;width:10;height:30" coordorigin="7835,13414" coordsize="10,30" path="m7835,13429l7845,13429e" filled="false" stroked="true" strokeweight="1.59pt" strokecolor="#000000">
                <v:path arrowok="t"/>
              </v:shape>
            </v:group>
            <v:group style="position:absolute;left:7835;top:13364;width:10;height:30" coordorigin="7835,13364" coordsize="10,30">
              <v:shape style="position:absolute;left:7835;top:13364;width:10;height:30" coordorigin="7835,13364" coordsize="10,30" path="m7835,13379l7845,13379e" filled="false" stroked="true" strokeweight="1.59pt" strokecolor="#000000">
                <v:path arrowok="t"/>
              </v:shape>
            </v:group>
            <v:group style="position:absolute;left:7835;top:13314;width:10;height:30" coordorigin="7835,13314" coordsize="10,30">
              <v:shape style="position:absolute;left:7835;top:13314;width:10;height:30" coordorigin="7835,13314" coordsize="10,30" path="m7835,13329l7845,13329e" filled="false" stroked="true" strokeweight="1.59pt" strokecolor="#000000">
                <v:path arrowok="t"/>
              </v:shape>
            </v:group>
            <v:group style="position:absolute;left:7835;top:13265;width:10;height:30" coordorigin="7835,13265" coordsize="10,30">
              <v:shape style="position:absolute;left:7835;top:13265;width:10;height:30" coordorigin="7835,13265" coordsize="10,30" path="m7835,13280l7845,13280e" filled="false" stroked="true" strokeweight="1.59pt" strokecolor="#000000">
                <v:path arrowok="t"/>
              </v:shape>
            </v:group>
            <v:group style="position:absolute;left:7835;top:13215;width:10;height:30" coordorigin="7835,13215" coordsize="10,30">
              <v:shape style="position:absolute;left:7835;top:13215;width:10;height:30" coordorigin="7835,13215" coordsize="10,30" path="m7835,13230l7845,13230e" filled="false" stroked="true" strokeweight="1.59pt" strokecolor="#000000">
                <v:path arrowok="t"/>
              </v:shape>
            </v:group>
            <v:group style="position:absolute;left:7835;top:13166;width:10;height:30" coordorigin="7835,13166" coordsize="10,30">
              <v:shape style="position:absolute;left:7835;top:13166;width:10;height:30" coordorigin="7835,13166" coordsize="10,30" path="m7835,13181l7845,13181e" filled="false" stroked="true" strokeweight="1.59pt" strokecolor="#000000">
                <v:path arrowok="t"/>
              </v:shape>
            </v:group>
            <v:group style="position:absolute;left:7835;top:13116;width:10;height:30" coordorigin="7835,13116" coordsize="10,30">
              <v:shape style="position:absolute;left:7835;top:13116;width:10;height:30" coordorigin="7835,13116" coordsize="10,30" path="m7835,13131l7845,13131e" filled="false" stroked="true" strokeweight="1.59pt" strokecolor="#000000">
                <v:path arrowok="t"/>
              </v:shape>
            </v:group>
            <v:group style="position:absolute;left:7835;top:13066;width:10;height:30" coordorigin="7835,13066" coordsize="10,30">
              <v:shape style="position:absolute;left:7835;top:13066;width:10;height:30" coordorigin="7835,13066" coordsize="10,30" path="m7835,13081l7845,13081e" filled="false" stroked="true" strokeweight="1.59pt" strokecolor="#000000">
                <v:path arrowok="t"/>
              </v:shape>
            </v:group>
            <v:group style="position:absolute;left:7835;top:13017;width:10;height:30" coordorigin="7835,13017" coordsize="10,30">
              <v:shape style="position:absolute;left:7835;top:13017;width:10;height:30" coordorigin="7835,13017" coordsize="10,30" path="m7835,13032l7845,13032e" filled="false" stroked="true" strokeweight="1.59pt" strokecolor="#000000">
                <v:path arrowok="t"/>
              </v:shape>
            </v:group>
            <v:group style="position:absolute;left:7835;top:12967;width:10;height:30" coordorigin="7835,12967" coordsize="10,30">
              <v:shape style="position:absolute;left:7835;top:12967;width:10;height:30" coordorigin="7835,12967" coordsize="10,30" path="m7835,12982l7845,12982e" filled="false" stroked="true" strokeweight="1.59pt" strokecolor="#000000">
                <v:path arrowok="t"/>
              </v:shape>
            </v:group>
            <v:group style="position:absolute;left:7835;top:12918;width:10;height:30" coordorigin="7835,12918" coordsize="10,30">
              <v:shape style="position:absolute;left:7835;top:12918;width:10;height:30" coordorigin="7835,12918" coordsize="10,30" path="m7835,12933l7845,12933e" filled="false" stroked="true" strokeweight="1.59pt" strokecolor="#000000">
                <v:path arrowok="t"/>
              </v:shape>
            </v:group>
            <v:group style="position:absolute;left:7835;top:12868;width:10;height:30" coordorigin="7835,12868" coordsize="10,30">
              <v:shape style="position:absolute;left:7835;top:12868;width:10;height:30" coordorigin="7835,12868" coordsize="10,30" path="m7835,12883l7845,12883e" filled="false" stroked="true" strokeweight="1.59pt" strokecolor="#000000">
                <v:path arrowok="t"/>
              </v:shape>
            </v:group>
            <v:group style="position:absolute;left:7835;top:12818;width:10;height:30" coordorigin="7835,12818" coordsize="10,30">
              <v:shape style="position:absolute;left:7835;top:12818;width:10;height:30" coordorigin="7835,12818" coordsize="10,30" path="m7835,12833l7845,12833e" filled="false" stroked="true" strokeweight="1.59pt" strokecolor="#000000">
                <v:path arrowok="t"/>
              </v:shape>
            </v:group>
            <v:group style="position:absolute;left:7835;top:12769;width:10;height:30" coordorigin="7835,12769" coordsize="10,30">
              <v:shape style="position:absolute;left:7835;top:12769;width:10;height:30" coordorigin="7835,12769" coordsize="10,30" path="m7835,12784l7845,12784e" filled="false" stroked="true" strokeweight="1.59pt" strokecolor="#000000">
                <v:path arrowok="t"/>
              </v:shape>
            </v:group>
            <v:group style="position:absolute;left:7835;top:12719;width:10;height:30" coordorigin="7835,12719" coordsize="10,30">
              <v:shape style="position:absolute;left:7835;top:12719;width:10;height:30" coordorigin="7835,12719" coordsize="10,30" path="m7835,12734l7845,12734e" filled="false" stroked="true" strokeweight="1.59pt" strokecolor="#000000">
                <v:path arrowok="t"/>
              </v:shape>
            </v:group>
            <v:group style="position:absolute;left:7835;top:12670;width:10;height:30" coordorigin="7835,12670" coordsize="10,30">
              <v:shape style="position:absolute;left:7835;top:12670;width:10;height:30" coordorigin="7835,12670" coordsize="10,30" path="m7835,12685l7845,12685e" filled="false" stroked="true" strokeweight="1.59pt" strokecolor="#000000">
                <v:path arrowok="t"/>
              </v:shape>
            </v:group>
            <v:group style="position:absolute;left:7835;top:12620;width:10;height:30" coordorigin="7835,12620" coordsize="10,30">
              <v:shape style="position:absolute;left:7835;top:12620;width:10;height:30" coordorigin="7835,12620" coordsize="10,30" path="m7835,12635l7845,12635e" filled="false" stroked="true" strokeweight="1.59pt" strokecolor="#000000">
                <v:path arrowok="t"/>
              </v:shape>
            </v:group>
            <v:group style="position:absolute;left:7835;top:12570;width:10;height:30" coordorigin="7835,12570" coordsize="10,30">
              <v:shape style="position:absolute;left:7835;top:12570;width:10;height:30" coordorigin="7835,12570" coordsize="10,30" path="m7835,12585l7845,12585e" filled="false" stroked="true" strokeweight="1.59pt" strokecolor="#000000">
                <v:path arrowok="t"/>
              </v:shape>
            </v:group>
            <v:group style="position:absolute;left:7835;top:12521;width:10;height:30" coordorigin="7835,12521" coordsize="10,30">
              <v:shape style="position:absolute;left:7835;top:12521;width:10;height:30" coordorigin="7835,12521" coordsize="10,30" path="m7835,12536l7845,12536e" filled="false" stroked="true" strokeweight="1.59pt" strokecolor="#000000">
                <v:path arrowok="t"/>
              </v:shape>
            </v:group>
            <v:group style="position:absolute;left:7835;top:12471;width:10;height:30" coordorigin="7835,12471" coordsize="10,30">
              <v:shape style="position:absolute;left:7835;top:12471;width:10;height:30" coordorigin="7835,12471" coordsize="10,30" path="m7835,12486l7845,12486e" filled="false" stroked="true" strokeweight="1.59pt" strokecolor="#000000">
                <v:path arrowok="t"/>
              </v:shape>
            </v:group>
            <v:group style="position:absolute;left:7835;top:12422;width:10;height:30" coordorigin="7835,12422" coordsize="10,30">
              <v:shape style="position:absolute;left:7835;top:12422;width:10;height:30" coordorigin="7835,12422" coordsize="10,30" path="m7835,12437l7845,12437e" filled="false" stroked="true" strokeweight="1.59pt" strokecolor="#000000">
                <v:path arrowok="t"/>
              </v:shape>
            </v:group>
            <v:group style="position:absolute;left:7835;top:12372;width:10;height:30" coordorigin="7835,12372" coordsize="10,30">
              <v:shape style="position:absolute;left:7835;top:12372;width:10;height:30" coordorigin="7835,12372" coordsize="10,30" path="m7835,12387l7845,12387e" filled="false" stroked="true" strokeweight="1.59pt" strokecolor="#000000">
                <v:path arrowok="t"/>
              </v:shape>
            </v:group>
            <v:group style="position:absolute;left:7835;top:12322;width:10;height:30" coordorigin="7835,12322" coordsize="10,30">
              <v:shape style="position:absolute;left:7835;top:12322;width:10;height:30" coordorigin="7835,12322" coordsize="10,30" path="m7835,12337l7845,12337e" filled="false" stroked="true" strokeweight="1.59pt" strokecolor="#000000">
                <v:path arrowok="t"/>
              </v:shape>
            </v:group>
            <v:group style="position:absolute;left:7835;top:13860;width:10;height:15" coordorigin="7835,13860" coordsize="10,15">
              <v:shape style="position:absolute;left:7835;top:13860;width:10;height:15" coordorigin="7835,13860" coordsize="10,15" path="m7835,13868l7845,13868e" filled="false" stroked="true" strokeweight=".845pt" strokecolor="#000000">
                <v:path arrowok="t"/>
              </v:shape>
            </v:group>
            <v:group style="position:absolute;left:11180;top:13811;width:10;height:30" coordorigin="11180,13811" coordsize="10,30">
              <v:shape style="position:absolute;left:11180;top:13811;width:10;height:30" coordorigin="11180,13811" coordsize="10,30" path="m11180,13825l11190,13825e" filled="false" stroked="true" strokeweight="1.59pt" strokecolor="#000000">
                <v:path arrowok="t"/>
              </v:shape>
            </v:group>
            <v:group style="position:absolute;left:11180;top:13761;width:10;height:30" coordorigin="11180,13761" coordsize="10,30">
              <v:shape style="position:absolute;left:11180;top:13761;width:10;height:30" coordorigin="11180,13761" coordsize="10,30" path="m11180,13776l11190,13776e" filled="false" stroked="true" strokeweight="1.59pt" strokecolor="#000000">
                <v:path arrowok="t"/>
              </v:shape>
            </v:group>
            <v:group style="position:absolute;left:11180;top:13711;width:10;height:30" coordorigin="11180,13711" coordsize="10,30">
              <v:shape style="position:absolute;left:11180;top:13711;width:10;height:30" coordorigin="11180,13711" coordsize="10,30" path="m11180,13726l11190,13726e" filled="false" stroked="true" strokeweight="1.59pt" strokecolor="#000000">
                <v:path arrowok="t"/>
              </v:shape>
            </v:group>
            <v:group style="position:absolute;left:11180;top:13662;width:10;height:30" coordorigin="11180,13662" coordsize="10,30">
              <v:shape style="position:absolute;left:11180;top:13662;width:10;height:30" coordorigin="11180,13662" coordsize="10,30" path="m11180,13677l11190,13677e" filled="false" stroked="true" strokeweight="1.59pt" strokecolor="#000000">
                <v:path arrowok="t"/>
              </v:shape>
            </v:group>
            <v:group style="position:absolute;left:11180;top:13612;width:10;height:30" coordorigin="11180,13612" coordsize="10,30">
              <v:shape style="position:absolute;left:11180;top:13612;width:10;height:30" coordorigin="11180,13612" coordsize="10,30" path="m11180,13627l11190,13627e" filled="false" stroked="true" strokeweight="1.59pt" strokecolor="#000000">
                <v:path arrowok="t"/>
              </v:shape>
            </v:group>
            <v:group style="position:absolute;left:11180;top:13563;width:10;height:30" coordorigin="11180,13563" coordsize="10,30">
              <v:shape style="position:absolute;left:11180;top:13563;width:10;height:30" coordorigin="11180,13563" coordsize="10,30" path="m11180,13577l11190,13577e" filled="false" stroked="true" strokeweight="1.59pt" strokecolor="#000000">
                <v:path arrowok="t"/>
              </v:shape>
            </v:group>
            <v:group style="position:absolute;left:11180;top:13513;width:10;height:30" coordorigin="11180,13513" coordsize="10,30">
              <v:shape style="position:absolute;left:11180;top:13513;width:10;height:30" coordorigin="11180,13513" coordsize="10,30" path="m11180,13528l11190,13528e" filled="false" stroked="true" strokeweight="1.59pt" strokecolor="#000000">
                <v:path arrowok="t"/>
              </v:shape>
            </v:group>
            <v:group style="position:absolute;left:11180;top:13463;width:10;height:30" coordorigin="11180,13463" coordsize="10,30">
              <v:shape style="position:absolute;left:11180;top:13463;width:10;height:30" coordorigin="11180,13463" coordsize="10,30" path="m11180,13478l11190,13478e" filled="false" stroked="true" strokeweight="1.59pt" strokecolor="#000000">
                <v:path arrowok="t"/>
              </v:shape>
            </v:group>
            <v:group style="position:absolute;left:11180;top:13414;width:10;height:30" coordorigin="11180,13414" coordsize="10,30">
              <v:shape style="position:absolute;left:11180;top:13414;width:10;height:30" coordorigin="11180,13414" coordsize="10,30" path="m11180,13429l11190,13429e" filled="false" stroked="true" strokeweight="1.59pt" strokecolor="#000000">
                <v:path arrowok="t"/>
              </v:shape>
            </v:group>
            <v:group style="position:absolute;left:11180;top:13364;width:10;height:30" coordorigin="11180,13364" coordsize="10,30">
              <v:shape style="position:absolute;left:11180;top:13364;width:10;height:30" coordorigin="11180,13364" coordsize="10,30" path="m11180,13379l11190,13379e" filled="false" stroked="true" strokeweight="1.59pt" strokecolor="#000000">
                <v:path arrowok="t"/>
              </v:shape>
            </v:group>
            <v:group style="position:absolute;left:11180;top:13314;width:10;height:30" coordorigin="11180,13314" coordsize="10,30">
              <v:shape style="position:absolute;left:11180;top:13314;width:10;height:30" coordorigin="11180,13314" coordsize="10,30" path="m11180,13329l11190,13329e" filled="false" stroked="true" strokeweight="1.59pt" strokecolor="#000000">
                <v:path arrowok="t"/>
              </v:shape>
            </v:group>
            <v:group style="position:absolute;left:11180;top:13265;width:10;height:30" coordorigin="11180,13265" coordsize="10,30">
              <v:shape style="position:absolute;left:11180;top:13265;width:10;height:30" coordorigin="11180,13265" coordsize="10,30" path="m11180,13280l11190,13280e" filled="false" stroked="true" strokeweight="1.59pt" strokecolor="#000000">
                <v:path arrowok="t"/>
              </v:shape>
            </v:group>
            <v:group style="position:absolute;left:11180;top:13215;width:10;height:30" coordorigin="11180,13215" coordsize="10,30">
              <v:shape style="position:absolute;left:11180;top:13215;width:10;height:30" coordorigin="11180,13215" coordsize="10,30" path="m11180,13230l11190,13230e" filled="false" stroked="true" strokeweight="1.59pt" strokecolor="#000000">
                <v:path arrowok="t"/>
              </v:shape>
            </v:group>
            <v:group style="position:absolute;left:11180;top:13166;width:10;height:30" coordorigin="11180,13166" coordsize="10,30">
              <v:shape style="position:absolute;left:11180;top:13166;width:10;height:30" coordorigin="11180,13166" coordsize="10,30" path="m11180,13181l11190,13181e" filled="false" stroked="true" strokeweight="1.59pt" strokecolor="#000000">
                <v:path arrowok="t"/>
              </v:shape>
            </v:group>
            <v:group style="position:absolute;left:11180;top:13116;width:10;height:30" coordorigin="11180,13116" coordsize="10,30">
              <v:shape style="position:absolute;left:11180;top:13116;width:10;height:30" coordorigin="11180,13116" coordsize="10,30" path="m11180,13131l11190,13131e" filled="false" stroked="true" strokeweight="1.59pt" strokecolor="#000000">
                <v:path arrowok="t"/>
              </v:shape>
            </v:group>
            <v:group style="position:absolute;left:11180;top:13066;width:10;height:30" coordorigin="11180,13066" coordsize="10,30">
              <v:shape style="position:absolute;left:11180;top:13066;width:10;height:30" coordorigin="11180,13066" coordsize="10,30" path="m11180,13081l11190,13081e" filled="false" stroked="true" strokeweight="1.59pt" strokecolor="#000000">
                <v:path arrowok="t"/>
              </v:shape>
            </v:group>
            <v:group style="position:absolute;left:11180;top:13017;width:10;height:30" coordorigin="11180,13017" coordsize="10,30">
              <v:shape style="position:absolute;left:11180;top:13017;width:10;height:30" coordorigin="11180,13017" coordsize="10,30" path="m11180,13032l11190,13032e" filled="false" stroked="true" strokeweight="1.59pt" strokecolor="#000000">
                <v:path arrowok="t"/>
              </v:shape>
            </v:group>
            <v:group style="position:absolute;left:11180;top:12967;width:10;height:30" coordorigin="11180,12967" coordsize="10,30">
              <v:shape style="position:absolute;left:11180;top:12967;width:10;height:30" coordorigin="11180,12967" coordsize="10,30" path="m11180,12982l11190,12982e" filled="false" stroked="true" strokeweight="1.59pt" strokecolor="#000000">
                <v:path arrowok="t"/>
              </v:shape>
            </v:group>
            <v:group style="position:absolute;left:11180;top:12918;width:10;height:30" coordorigin="11180,12918" coordsize="10,30">
              <v:shape style="position:absolute;left:11180;top:12918;width:10;height:30" coordorigin="11180,12918" coordsize="10,30" path="m11180,12933l11190,12933e" filled="false" stroked="true" strokeweight="1.59pt" strokecolor="#000000">
                <v:path arrowok="t"/>
              </v:shape>
            </v:group>
            <v:group style="position:absolute;left:11180;top:12868;width:10;height:30" coordorigin="11180,12868" coordsize="10,30">
              <v:shape style="position:absolute;left:11180;top:12868;width:10;height:30" coordorigin="11180,12868" coordsize="10,30" path="m11180,12883l11190,12883e" filled="false" stroked="true" strokeweight="1.59pt" strokecolor="#000000">
                <v:path arrowok="t"/>
              </v:shape>
            </v:group>
            <v:group style="position:absolute;left:11180;top:12818;width:10;height:30" coordorigin="11180,12818" coordsize="10,30">
              <v:shape style="position:absolute;left:11180;top:12818;width:10;height:30" coordorigin="11180,12818" coordsize="10,30" path="m11180,12833l11190,12833e" filled="false" stroked="true" strokeweight="1.59pt" strokecolor="#000000">
                <v:path arrowok="t"/>
              </v:shape>
            </v:group>
            <v:group style="position:absolute;left:11180;top:12769;width:10;height:30" coordorigin="11180,12769" coordsize="10,30">
              <v:shape style="position:absolute;left:11180;top:12769;width:10;height:30" coordorigin="11180,12769" coordsize="10,30" path="m11180,12784l11190,12784e" filled="false" stroked="true" strokeweight="1.59pt" strokecolor="#000000">
                <v:path arrowok="t"/>
              </v:shape>
            </v:group>
            <v:group style="position:absolute;left:11180;top:12719;width:10;height:30" coordorigin="11180,12719" coordsize="10,30">
              <v:shape style="position:absolute;left:11180;top:12719;width:10;height:30" coordorigin="11180,12719" coordsize="10,30" path="m11180,12734l11190,12734e" filled="false" stroked="true" strokeweight="1.59pt" strokecolor="#000000">
                <v:path arrowok="t"/>
              </v:shape>
            </v:group>
            <v:group style="position:absolute;left:11180;top:12670;width:10;height:30" coordorigin="11180,12670" coordsize="10,30">
              <v:shape style="position:absolute;left:11180;top:12670;width:10;height:30" coordorigin="11180,12670" coordsize="10,30" path="m11180,12685l11190,12685e" filled="false" stroked="true" strokeweight="1.59pt" strokecolor="#000000">
                <v:path arrowok="t"/>
              </v:shape>
            </v:group>
            <v:group style="position:absolute;left:11180;top:12620;width:10;height:30" coordorigin="11180,12620" coordsize="10,30">
              <v:shape style="position:absolute;left:11180;top:12620;width:10;height:30" coordorigin="11180,12620" coordsize="10,30" path="m11180,12635l11190,12635e" filled="false" stroked="true" strokeweight="1.59pt" strokecolor="#000000">
                <v:path arrowok="t"/>
              </v:shape>
            </v:group>
            <v:group style="position:absolute;left:11180;top:12570;width:10;height:30" coordorigin="11180,12570" coordsize="10,30">
              <v:shape style="position:absolute;left:11180;top:12570;width:10;height:30" coordorigin="11180,12570" coordsize="10,30" path="m11180,12585l11190,12585e" filled="false" stroked="true" strokeweight="1.59pt" strokecolor="#000000">
                <v:path arrowok="t"/>
              </v:shape>
            </v:group>
            <v:group style="position:absolute;left:11180;top:12521;width:10;height:30" coordorigin="11180,12521" coordsize="10,30">
              <v:shape style="position:absolute;left:11180;top:12521;width:10;height:30" coordorigin="11180,12521" coordsize="10,30" path="m11180,12536l11190,12536e" filled="false" stroked="true" strokeweight="1.59pt" strokecolor="#000000">
                <v:path arrowok="t"/>
              </v:shape>
            </v:group>
            <v:group style="position:absolute;left:11180;top:12471;width:10;height:30" coordorigin="11180,12471" coordsize="10,30">
              <v:shape style="position:absolute;left:11180;top:12471;width:10;height:30" coordorigin="11180,12471" coordsize="10,30" path="m11180,12486l11190,12486e" filled="false" stroked="true" strokeweight="1.59pt" strokecolor="#000000">
                <v:path arrowok="t"/>
              </v:shape>
            </v:group>
            <v:group style="position:absolute;left:11180;top:12422;width:10;height:30" coordorigin="11180,12422" coordsize="10,30">
              <v:shape style="position:absolute;left:11180;top:12422;width:10;height:30" coordorigin="11180,12422" coordsize="10,30" path="m11180,12437l11190,12437e" filled="false" stroked="true" strokeweight="1.59pt" strokecolor="#000000">
                <v:path arrowok="t"/>
              </v:shape>
            </v:group>
            <v:group style="position:absolute;left:11180;top:12372;width:10;height:30" coordorigin="11180,12372" coordsize="10,30">
              <v:shape style="position:absolute;left:11180;top:12372;width:10;height:30" coordorigin="11180,12372" coordsize="10,30" path="m11180,12387l11190,12387e" filled="false" stroked="true" strokeweight="1.59pt" strokecolor="#000000">
                <v:path arrowok="t"/>
              </v:shape>
            </v:group>
            <v:group style="position:absolute;left:11180;top:12322;width:10;height:30" coordorigin="11180,12322" coordsize="10,30">
              <v:shape style="position:absolute;left:11180;top:12322;width:10;height:30" coordorigin="11180,12322" coordsize="10,30" path="m11180,12337l11190,12337e" filled="false" stroked="true" strokeweight="1.59pt" strokecolor="#000000">
                <v:path arrowok="t"/>
              </v:shape>
            </v:group>
            <v:group style="position:absolute;left:11180;top:13860;width:10;height:15" coordorigin="11180,13860" coordsize="10,15">
              <v:shape style="position:absolute;left:11180;top:13860;width:10;height:15" coordorigin="11180,13860" coordsize="10,15" path="m11180,13868l11190,13868e" filled="false" stroked="true" strokeweight=".845pt" strokecolor="#000000">
                <v:path arrowok="t"/>
              </v:shape>
            </v:group>
            <v:group style="position:absolute;left:1185;top:13870;width:30;height:10" coordorigin="1185,13870" coordsize="30,10">
              <v:shape style="position:absolute;left:1185;top:13870;width:30;height:10" coordorigin="1185,13870" coordsize="30,10" path="m1185,13875l1215,13875e" filled="false" stroked="true" strokeweight=".6pt" strokecolor="#000000">
                <v:path arrowok="t"/>
              </v:shape>
            </v:group>
            <v:group style="position:absolute;left:1235;top:13870;width:30;height:10" coordorigin="1235,13870" coordsize="30,10">
              <v:shape style="position:absolute;left:1235;top:13870;width:30;height:10" coordorigin="1235,13870" coordsize="30,10" path="m1235,13875l1265,13875e" filled="false" stroked="true" strokeweight=".6pt" strokecolor="#000000">
                <v:path arrowok="t"/>
              </v:shape>
            </v:group>
            <v:group style="position:absolute;left:1285;top:13870;width:30;height:10" coordorigin="1285,13870" coordsize="30,10">
              <v:shape style="position:absolute;left:1285;top:13870;width:30;height:10" coordorigin="1285,13870" coordsize="30,10" path="m1285,13875l1315,13875e" filled="false" stroked="true" strokeweight=".6pt" strokecolor="#000000">
                <v:path arrowok="t"/>
              </v:shape>
            </v:group>
            <v:group style="position:absolute;left:1335;top:13870;width:30;height:10" coordorigin="1335,13870" coordsize="30,10">
              <v:shape style="position:absolute;left:1335;top:13870;width:30;height:10" coordorigin="1335,13870" coordsize="30,10" path="m1335,13875l1365,13875e" filled="false" stroked="true" strokeweight=".6pt" strokecolor="#000000">
                <v:path arrowok="t"/>
              </v:shape>
            </v:group>
            <v:group style="position:absolute;left:1385;top:13870;width:30;height:10" coordorigin="1385,13870" coordsize="30,10">
              <v:shape style="position:absolute;left:1385;top:13870;width:30;height:10" coordorigin="1385,13870" coordsize="30,10" path="m1385,13875l1415,13875e" filled="false" stroked="true" strokeweight=".6pt" strokecolor="#000000">
                <v:path arrowok="t"/>
              </v:shape>
            </v:group>
            <v:group style="position:absolute;left:1435;top:13870;width:30;height:10" coordorigin="1435,13870" coordsize="30,10">
              <v:shape style="position:absolute;left:1435;top:13870;width:30;height:10" coordorigin="1435,13870" coordsize="30,10" path="m1435,13875l1465,13875e" filled="false" stroked="true" strokeweight=".6pt" strokecolor="#000000">
                <v:path arrowok="t"/>
              </v:shape>
            </v:group>
            <v:group style="position:absolute;left:1485;top:13870;width:30;height:10" coordorigin="1485,13870" coordsize="30,10">
              <v:shape style="position:absolute;left:1485;top:13870;width:30;height:10" coordorigin="1485,13870" coordsize="30,10" path="m1485,13875l1515,13875e" filled="false" stroked="true" strokeweight=".6pt" strokecolor="#000000">
                <v:path arrowok="t"/>
              </v:shape>
            </v:group>
            <v:group style="position:absolute;left:1535;top:13870;width:30;height:10" coordorigin="1535,13870" coordsize="30,10">
              <v:shape style="position:absolute;left:1535;top:13870;width:30;height:10" coordorigin="1535,13870" coordsize="30,10" path="m1535,13875l1565,13875e" filled="false" stroked="true" strokeweight=".6pt" strokecolor="#000000">
                <v:path arrowok="t"/>
              </v:shape>
            </v:group>
            <v:group style="position:absolute;left:1585;top:13870;width:30;height:10" coordorigin="1585,13870" coordsize="30,10">
              <v:shape style="position:absolute;left:1585;top:13870;width:30;height:10" coordorigin="1585,13870" coordsize="30,10" path="m1585,13875l1614,13875e" filled="false" stroked="true" strokeweight=".6pt" strokecolor="#000000">
                <v:path arrowok="t"/>
              </v:shape>
            </v:group>
            <v:group style="position:absolute;left:1634;top:13870;width:30;height:10" coordorigin="1634,13870" coordsize="30,10">
              <v:shape style="position:absolute;left:1634;top:13870;width:30;height:10" coordorigin="1634,13870" coordsize="30,10" path="m1634,13875l1664,13875e" filled="false" stroked="true" strokeweight=".6pt" strokecolor="#000000">
                <v:path arrowok="t"/>
              </v:shape>
            </v:group>
            <v:group style="position:absolute;left:1684;top:13870;width:30;height:10" coordorigin="1684,13870" coordsize="30,10">
              <v:shape style="position:absolute;left:1684;top:13870;width:30;height:10" coordorigin="1684,13870" coordsize="30,10" path="m1684,13875l1714,13875e" filled="false" stroked="true" strokeweight=".6pt" strokecolor="#000000">
                <v:path arrowok="t"/>
              </v:shape>
            </v:group>
            <v:group style="position:absolute;left:1734;top:13870;width:30;height:10" coordorigin="1734,13870" coordsize="30,10">
              <v:shape style="position:absolute;left:1734;top:13870;width:30;height:10" coordorigin="1734,13870" coordsize="30,10" path="m1734,13875l1764,13875e" filled="false" stroked="true" strokeweight=".6pt" strokecolor="#000000">
                <v:path arrowok="t"/>
              </v:shape>
            </v:group>
            <v:group style="position:absolute;left:1784;top:13870;width:30;height:10" coordorigin="1784,13870" coordsize="30,10">
              <v:shape style="position:absolute;left:1784;top:13870;width:30;height:10" coordorigin="1784,13870" coordsize="30,10" path="m1784,13875l1814,13875e" filled="false" stroked="true" strokeweight=".6pt" strokecolor="#000000">
                <v:path arrowok="t"/>
              </v:shape>
            </v:group>
            <v:group style="position:absolute;left:1834;top:13870;width:30;height:10" coordorigin="1834,13870" coordsize="30,10">
              <v:shape style="position:absolute;left:1834;top:13870;width:30;height:10" coordorigin="1834,13870" coordsize="30,10" path="m1834,13875l1864,13875e" filled="false" stroked="true" strokeweight=".6pt" strokecolor="#000000">
                <v:path arrowok="t"/>
              </v:shape>
            </v:group>
            <v:group style="position:absolute;left:1884;top:13870;width:30;height:10" coordorigin="1884,13870" coordsize="30,10">
              <v:shape style="position:absolute;left:1884;top:13870;width:30;height:10" coordorigin="1884,13870" coordsize="30,10" path="m1884,13875l1914,13875e" filled="false" stroked="true" strokeweight=".6pt" strokecolor="#000000">
                <v:path arrowok="t"/>
              </v:shape>
            </v:group>
            <v:group style="position:absolute;left:1934;top:13870;width:30;height:10" coordorigin="1934,13870" coordsize="30,10">
              <v:shape style="position:absolute;left:1934;top:13870;width:30;height:10" coordorigin="1934,13870" coordsize="30,10" path="m1934,13875l1964,13875e" filled="false" stroked="true" strokeweight=".6pt" strokecolor="#000000">
                <v:path arrowok="t"/>
              </v:shape>
            </v:group>
            <v:group style="position:absolute;left:1984;top:13870;width:30;height:10" coordorigin="1984,13870" coordsize="30,10">
              <v:shape style="position:absolute;left:1984;top:13870;width:30;height:10" coordorigin="1984,13870" coordsize="30,10" path="m1984,13875l2014,13875e" filled="false" stroked="true" strokeweight=".6pt" strokecolor="#000000">
                <v:path arrowok="t"/>
              </v:shape>
            </v:group>
            <v:group style="position:absolute;left:2034;top:13870;width:30;height:10" coordorigin="2034,13870" coordsize="30,10">
              <v:shape style="position:absolute;left:2034;top:13870;width:30;height:10" coordorigin="2034,13870" coordsize="30,10" path="m2034,13875l2064,13875e" filled="false" stroked="true" strokeweight=".6pt" strokecolor="#000000">
                <v:path arrowok="t"/>
              </v:shape>
            </v:group>
            <v:group style="position:absolute;left:2084;top:13870;width:30;height:10" coordorigin="2084,13870" coordsize="30,10">
              <v:shape style="position:absolute;left:2084;top:13870;width:30;height:10" coordorigin="2084,13870" coordsize="30,10" path="m2084,13875l2114,13875e" filled="false" stroked="true" strokeweight=".6pt" strokecolor="#000000">
                <v:path arrowok="t"/>
              </v:shape>
            </v:group>
            <v:group style="position:absolute;left:2134;top:13870;width:30;height:10" coordorigin="2134,13870" coordsize="30,10">
              <v:shape style="position:absolute;left:2134;top:13870;width:30;height:10" coordorigin="2134,13870" coordsize="30,10" path="m2134,13875l2164,13875e" filled="false" stroked="true" strokeweight=".6pt" strokecolor="#000000">
                <v:path arrowok="t"/>
              </v:shape>
            </v:group>
            <v:group style="position:absolute;left:2184;top:13870;width:30;height:10" coordorigin="2184,13870" coordsize="30,10">
              <v:shape style="position:absolute;left:2184;top:13870;width:30;height:10" coordorigin="2184,13870" coordsize="30,10" path="m2184,13875l2214,13875e" filled="false" stroked="true" strokeweight=".6pt" strokecolor="#000000">
                <v:path arrowok="t"/>
              </v:shape>
            </v:group>
            <v:group style="position:absolute;left:2234;top:13870;width:30;height:10" coordorigin="2234,13870" coordsize="30,10">
              <v:shape style="position:absolute;left:2234;top:13870;width:30;height:10" coordorigin="2234,13870" coordsize="30,10" path="m2234,13875l2264,13875e" filled="false" stroked="true" strokeweight=".6pt" strokecolor="#000000">
                <v:path arrowok="t"/>
              </v:shape>
            </v:group>
            <v:group style="position:absolute;left:2283;top:13870;width:30;height:10" coordorigin="2283,13870" coordsize="30,10">
              <v:shape style="position:absolute;left:2283;top:13870;width:30;height:10" coordorigin="2283,13870" coordsize="30,10" path="m2283,13875l2313,13875e" filled="false" stroked="true" strokeweight=".6pt" strokecolor="#000000">
                <v:path arrowok="t"/>
              </v:shape>
            </v:group>
            <v:group style="position:absolute;left:2333;top:13870;width:30;height:10" coordorigin="2333,13870" coordsize="30,10">
              <v:shape style="position:absolute;left:2333;top:13870;width:30;height:10" coordorigin="2333,13870" coordsize="30,10" path="m2333,13875l2363,13875e" filled="false" stroked="true" strokeweight=".6pt" strokecolor="#000000">
                <v:path arrowok="t"/>
              </v:shape>
            </v:group>
            <v:group style="position:absolute;left:2383;top:13870;width:30;height:10" coordorigin="2383,13870" coordsize="30,10">
              <v:shape style="position:absolute;left:2383;top:13870;width:30;height:10" coordorigin="2383,13870" coordsize="30,10" path="m2383,13875l2413,13875e" filled="false" stroked="true" strokeweight=".6pt" strokecolor="#000000">
                <v:path arrowok="t"/>
              </v:shape>
            </v:group>
            <v:group style="position:absolute;left:2433;top:13870;width:30;height:10" coordorigin="2433,13870" coordsize="30,10">
              <v:shape style="position:absolute;left:2433;top:13870;width:30;height:10" coordorigin="2433,13870" coordsize="30,10" path="m2433,13875l2463,13875e" filled="false" stroked="true" strokeweight=".6pt" strokecolor="#000000">
                <v:path arrowok="t"/>
              </v:shape>
            </v:group>
            <v:group style="position:absolute;left:2483;top:13870;width:30;height:10" coordorigin="2483,13870" coordsize="30,10">
              <v:shape style="position:absolute;left:2483;top:13870;width:30;height:10" coordorigin="2483,13870" coordsize="30,10" path="m2483,13875l2513,13875e" filled="false" stroked="true" strokeweight=".6pt" strokecolor="#000000">
                <v:path arrowok="t"/>
              </v:shape>
            </v:group>
            <v:group style="position:absolute;left:2533;top:13870;width:30;height:10" coordorigin="2533,13870" coordsize="30,10">
              <v:shape style="position:absolute;left:2533;top:13870;width:30;height:10" coordorigin="2533,13870" coordsize="30,10" path="m2533,13875l2563,13875e" filled="false" stroked="true" strokeweight=".6pt" strokecolor="#000000">
                <v:path arrowok="t"/>
              </v:shape>
            </v:group>
            <v:group style="position:absolute;left:2583;top:13870;width:30;height:10" coordorigin="2583,13870" coordsize="30,10">
              <v:shape style="position:absolute;left:2583;top:13870;width:30;height:10" coordorigin="2583,13870" coordsize="30,10" path="m2583,13875l2613,13875e" filled="false" stroked="true" strokeweight=".6pt" strokecolor="#000000">
                <v:path arrowok="t"/>
              </v:shape>
            </v:group>
            <v:group style="position:absolute;left:2633;top:13870;width:30;height:10" coordorigin="2633,13870" coordsize="30,10">
              <v:shape style="position:absolute;left:2633;top:13870;width:30;height:10" coordorigin="2633,13870" coordsize="30,10" path="m2633,13875l2663,13875e" filled="false" stroked="true" strokeweight=".6pt" strokecolor="#000000">
                <v:path arrowok="t"/>
              </v:shape>
            </v:group>
            <v:group style="position:absolute;left:2683;top:13870;width:30;height:10" coordorigin="2683,13870" coordsize="30,10">
              <v:shape style="position:absolute;left:2683;top:13870;width:30;height:10" coordorigin="2683,13870" coordsize="30,10" path="m2683,13875l2713,13875e" filled="false" stroked="true" strokeweight=".6pt" strokecolor="#000000">
                <v:path arrowok="t"/>
              </v:shape>
            </v:group>
            <v:group style="position:absolute;left:2733;top:13870;width:30;height:10" coordorigin="2733,13870" coordsize="30,10">
              <v:shape style="position:absolute;left:2733;top:13870;width:30;height:10" coordorigin="2733,13870" coordsize="30,10" path="m2733,13875l2763,13875e" filled="false" stroked="true" strokeweight=".6pt" strokecolor="#000000">
                <v:path arrowok="t"/>
              </v:shape>
            </v:group>
            <v:group style="position:absolute;left:2783;top:13870;width:30;height:10" coordorigin="2783,13870" coordsize="30,10">
              <v:shape style="position:absolute;left:2783;top:13870;width:30;height:10" coordorigin="2783,13870" coordsize="30,10" path="m2783,13875l2813,13875e" filled="false" stroked="true" strokeweight=".6pt" strokecolor="#000000">
                <v:path arrowok="t"/>
              </v:shape>
            </v:group>
            <v:group style="position:absolute;left:2833;top:13870;width:30;height:10" coordorigin="2833,13870" coordsize="30,10">
              <v:shape style="position:absolute;left:2833;top:13870;width:30;height:10" coordorigin="2833,13870" coordsize="30,10" path="m2833,13875l2863,13875e" filled="false" stroked="true" strokeweight=".6pt" strokecolor="#000000">
                <v:path arrowok="t"/>
              </v:shape>
            </v:group>
            <v:group style="position:absolute;left:2883;top:13870;width:30;height:10" coordorigin="2883,13870" coordsize="30,10">
              <v:shape style="position:absolute;left:2883;top:13870;width:30;height:10" coordorigin="2883,13870" coordsize="30,10" path="m2883,13875l2913,13875e" filled="false" stroked="true" strokeweight=".6pt" strokecolor="#000000">
                <v:path arrowok="t"/>
              </v:shape>
            </v:group>
            <v:group style="position:absolute;left:2932;top:13870;width:30;height:10" coordorigin="2932,13870" coordsize="30,10">
              <v:shape style="position:absolute;left:2932;top:13870;width:30;height:10" coordorigin="2932,13870" coordsize="30,10" path="m2932,13875l2962,13875e" filled="false" stroked="true" strokeweight=".6pt" strokecolor="#000000">
                <v:path arrowok="t"/>
              </v:shape>
            </v:group>
            <v:group style="position:absolute;left:2982;top:13870;width:30;height:10" coordorigin="2982,13870" coordsize="30,10">
              <v:shape style="position:absolute;left:2982;top:13870;width:30;height:10" coordorigin="2982,13870" coordsize="30,10" path="m2982,13875l3012,13875e" filled="false" stroked="true" strokeweight=".6pt" strokecolor="#000000">
                <v:path arrowok="t"/>
              </v:shape>
            </v:group>
            <v:group style="position:absolute;left:3032;top:13870;width:30;height:10" coordorigin="3032,13870" coordsize="30,10">
              <v:shape style="position:absolute;left:3032;top:13870;width:30;height:10" coordorigin="3032,13870" coordsize="30,10" path="m3032,13875l3062,13875e" filled="false" stroked="true" strokeweight=".6pt" strokecolor="#000000">
                <v:path arrowok="t"/>
              </v:shape>
            </v:group>
            <v:group style="position:absolute;left:3082;top:13870;width:30;height:10" coordorigin="3082,13870" coordsize="30,10">
              <v:shape style="position:absolute;left:3082;top:13870;width:30;height:10" coordorigin="3082,13870" coordsize="30,10" path="m3082,13875l3112,13875e" filled="false" stroked="true" strokeweight=".6pt" strokecolor="#000000">
                <v:path arrowok="t"/>
              </v:shape>
            </v:group>
            <v:group style="position:absolute;left:3132;top:13870;width:30;height:10" coordorigin="3132,13870" coordsize="30,10">
              <v:shape style="position:absolute;left:3132;top:13870;width:30;height:10" coordorigin="3132,13870" coordsize="30,10" path="m3132,13875l3162,13875e" filled="false" stroked="true" strokeweight=".6pt" strokecolor="#000000">
                <v:path arrowok="t"/>
              </v:shape>
            </v:group>
            <v:group style="position:absolute;left:3182;top:13870;width:30;height:10" coordorigin="3182,13870" coordsize="30,10">
              <v:shape style="position:absolute;left:3182;top:13870;width:30;height:10" coordorigin="3182,13870" coordsize="30,10" path="m3182,13875l3212,13875e" filled="false" stroked="true" strokeweight=".6pt" strokecolor="#000000">
                <v:path arrowok="t"/>
              </v:shape>
            </v:group>
            <v:group style="position:absolute;left:3232;top:13870;width:30;height:10" coordorigin="3232,13870" coordsize="30,10">
              <v:shape style="position:absolute;left:3232;top:13870;width:30;height:10" coordorigin="3232,13870" coordsize="30,10" path="m3232,13875l3262,13875e" filled="false" stroked="true" strokeweight=".6pt" strokecolor="#000000">
                <v:path arrowok="t"/>
              </v:shape>
            </v:group>
            <v:group style="position:absolute;left:3282;top:13870;width:30;height:10" coordorigin="3282,13870" coordsize="30,10">
              <v:shape style="position:absolute;left:3282;top:13870;width:30;height:10" coordorigin="3282,13870" coordsize="30,10" path="m3282,13875l3312,13875e" filled="false" stroked="true" strokeweight=".6pt" strokecolor="#000000">
                <v:path arrowok="t"/>
              </v:shape>
            </v:group>
            <v:group style="position:absolute;left:3332;top:13870;width:30;height:10" coordorigin="3332,13870" coordsize="30,10">
              <v:shape style="position:absolute;left:3332;top:13870;width:30;height:10" coordorigin="3332,13870" coordsize="30,10" path="m3332,13875l3362,13875e" filled="false" stroked="true" strokeweight=".6pt" strokecolor="#000000">
                <v:path arrowok="t"/>
              </v:shape>
            </v:group>
            <v:group style="position:absolute;left:3382;top:13870;width:30;height:10" coordorigin="3382,13870" coordsize="30,10">
              <v:shape style="position:absolute;left:3382;top:13870;width:30;height:10" coordorigin="3382,13870" coordsize="30,10" path="m3382,13875l3412,13875e" filled="false" stroked="true" strokeweight=".6pt" strokecolor="#000000">
                <v:path arrowok="t"/>
              </v:shape>
            </v:group>
            <v:group style="position:absolute;left:3432;top:13870;width:30;height:10" coordorigin="3432,13870" coordsize="30,10">
              <v:shape style="position:absolute;left:3432;top:13870;width:30;height:10" coordorigin="3432,13870" coordsize="30,10" path="m3432,13875l3462,13875e" filled="false" stroked="true" strokeweight=".6pt" strokecolor="#000000">
                <v:path arrowok="t"/>
              </v:shape>
            </v:group>
            <v:group style="position:absolute;left:3482;top:13870;width:30;height:10" coordorigin="3482,13870" coordsize="30,10">
              <v:shape style="position:absolute;left:3482;top:13870;width:30;height:10" coordorigin="3482,13870" coordsize="30,10" path="m3482,13875l3512,13875e" filled="false" stroked="true" strokeweight=".6pt" strokecolor="#000000">
                <v:path arrowok="t"/>
              </v:shape>
            </v:group>
            <v:group style="position:absolute;left:3532;top:13870;width:30;height:10" coordorigin="3532,13870" coordsize="30,10">
              <v:shape style="position:absolute;left:3532;top:13870;width:30;height:10" coordorigin="3532,13870" coordsize="30,10" path="m3532,13875l3561,13875e" filled="false" stroked="true" strokeweight=".6pt" strokecolor="#000000">
                <v:path arrowok="t"/>
              </v:shape>
            </v:group>
            <v:group style="position:absolute;left:3581;top:13870;width:30;height:10" coordorigin="3581,13870" coordsize="30,10">
              <v:shape style="position:absolute;left:3581;top:13870;width:30;height:10" coordorigin="3581,13870" coordsize="30,10" path="m3581,13875l3611,13875e" filled="false" stroked="true" strokeweight=".6pt" strokecolor="#000000">
                <v:path arrowok="t"/>
              </v:shape>
            </v:group>
            <v:group style="position:absolute;left:3631;top:13870;width:30;height:10" coordorigin="3631,13870" coordsize="30,10">
              <v:shape style="position:absolute;left:3631;top:13870;width:30;height:10" coordorigin="3631,13870" coordsize="30,10" path="m3631,13875l3661,13875e" filled="false" stroked="true" strokeweight=".6pt" strokecolor="#000000">
                <v:path arrowok="t"/>
              </v:shape>
            </v:group>
            <v:group style="position:absolute;left:3681;top:13870;width:30;height:10" coordorigin="3681,13870" coordsize="30,10">
              <v:shape style="position:absolute;left:3681;top:13870;width:30;height:10" coordorigin="3681,13870" coordsize="30,10" path="m3681,13875l3711,13875e" filled="false" stroked="true" strokeweight=".6pt" strokecolor="#000000">
                <v:path arrowok="t"/>
              </v:shape>
            </v:group>
            <v:group style="position:absolute;left:3731;top:13870;width:30;height:10" coordorigin="3731,13870" coordsize="30,10">
              <v:shape style="position:absolute;left:3731;top:13870;width:30;height:10" coordorigin="3731,13870" coordsize="30,10" path="m3731,13875l3761,13875e" filled="false" stroked="true" strokeweight=".6pt" strokecolor="#000000">
                <v:path arrowok="t"/>
              </v:shape>
            </v:group>
            <v:group style="position:absolute;left:3781;top:13870;width:30;height:10" coordorigin="3781,13870" coordsize="30,10">
              <v:shape style="position:absolute;left:3781;top:13870;width:30;height:10" coordorigin="3781,13870" coordsize="30,10" path="m3781,13875l3811,13875e" filled="false" stroked="true" strokeweight=".6pt" strokecolor="#000000">
                <v:path arrowok="t"/>
              </v:shape>
            </v:group>
            <v:group style="position:absolute;left:3831;top:13870;width:30;height:10" coordorigin="3831,13870" coordsize="30,10">
              <v:shape style="position:absolute;left:3831;top:13870;width:30;height:10" coordorigin="3831,13870" coordsize="30,10" path="m3831,13875l3861,13875e" filled="false" stroked="true" strokeweight=".6pt" strokecolor="#000000">
                <v:path arrowok="t"/>
              </v:shape>
            </v:group>
            <v:group style="position:absolute;left:3881;top:13870;width:30;height:10" coordorigin="3881,13870" coordsize="30,10">
              <v:shape style="position:absolute;left:3881;top:13870;width:30;height:10" coordorigin="3881,13870" coordsize="30,10" path="m3881,13875l3911,13875e" filled="false" stroked="true" strokeweight=".6pt" strokecolor="#000000">
                <v:path arrowok="t"/>
              </v:shape>
            </v:group>
            <v:group style="position:absolute;left:3931;top:13870;width:30;height:10" coordorigin="3931,13870" coordsize="30,10">
              <v:shape style="position:absolute;left:3931;top:13870;width:30;height:10" coordorigin="3931,13870" coordsize="30,10" path="m3931,13875l3961,13875e" filled="false" stroked="true" strokeweight=".6pt" strokecolor="#000000">
                <v:path arrowok="t"/>
              </v:shape>
            </v:group>
            <v:group style="position:absolute;left:3981;top:13870;width:30;height:10" coordorigin="3981,13870" coordsize="30,10">
              <v:shape style="position:absolute;left:3981;top:13870;width:30;height:10" coordorigin="3981,13870" coordsize="30,10" path="m3981,13875l4011,13875e" filled="false" stroked="true" strokeweight=".6pt" strokecolor="#000000">
                <v:path arrowok="t"/>
              </v:shape>
            </v:group>
            <v:group style="position:absolute;left:4031;top:13870;width:30;height:10" coordorigin="4031,13870" coordsize="30,10">
              <v:shape style="position:absolute;left:4031;top:13870;width:30;height:10" coordorigin="4031,13870" coordsize="30,10" path="m4031,13875l4061,13875e" filled="false" stroked="true" strokeweight=".6pt" strokecolor="#000000">
                <v:path arrowok="t"/>
              </v:shape>
            </v:group>
            <v:group style="position:absolute;left:4081;top:13870;width:30;height:10" coordorigin="4081,13870" coordsize="30,10">
              <v:shape style="position:absolute;left:4081;top:13870;width:30;height:10" coordorigin="4081,13870" coordsize="30,10" path="m4081,13875l4111,13875e" filled="false" stroked="true" strokeweight=".6pt" strokecolor="#000000">
                <v:path arrowok="t"/>
              </v:shape>
            </v:group>
            <v:group style="position:absolute;left:4131;top:13870;width:30;height:10" coordorigin="4131,13870" coordsize="30,10">
              <v:shape style="position:absolute;left:4131;top:13870;width:30;height:10" coordorigin="4131,13870" coordsize="30,10" path="m4131,13875l4161,13875e" filled="false" stroked="true" strokeweight=".6pt" strokecolor="#000000">
                <v:path arrowok="t"/>
              </v:shape>
            </v:group>
            <v:group style="position:absolute;left:4181;top:13870;width:30;height:10" coordorigin="4181,13870" coordsize="30,10">
              <v:shape style="position:absolute;left:4181;top:13870;width:30;height:10" coordorigin="4181,13870" coordsize="30,10" path="m4181,13875l4211,13875e" filled="false" stroked="true" strokeweight=".6pt" strokecolor="#000000">
                <v:path arrowok="t"/>
              </v:shape>
            </v:group>
            <v:group style="position:absolute;left:4230;top:13870;width:30;height:10" coordorigin="4230,13870" coordsize="30,10">
              <v:shape style="position:absolute;left:4230;top:13870;width:30;height:10" coordorigin="4230,13870" coordsize="30,10" path="m4230,13875l4260,13875e" filled="false" stroked="true" strokeweight=".6pt" strokecolor="#000000">
                <v:path arrowok="t"/>
              </v:shape>
            </v:group>
            <v:group style="position:absolute;left:4280;top:13870;width:30;height:10" coordorigin="4280,13870" coordsize="30,10">
              <v:shape style="position:absolute;left:4280;top:13870;width:30;height:10" coordorigin="4280,13870" coordsize="30,10" path="m4280,13875l4310,13875e" filled="false" stroked="true" strokeweight=".6pt" strokecolor="#000000">
                <v:path arrowok="t"/>
              </v:shape>
            </v:group>
            <v:group style="position:absolute;left:4330;top:13870;width:30;height:10" coordorigin="4330,13870" coordsize="30,10">
              <v:shape style="position:absolute;left:4330;top:13870;width:30;height:10" coordorigin="4330,13870" coordsize="30,10" path="m4330,13875l4360,13875e" filled="false" stroked="true" strokeweight=".6pt" strokecolor="#000000">
                <v:path arrowok="t"/>
              </v:shape>
            </v:group>
            <v:group style="position:absolute;left:4380;top:13870;width:30;height:10" coordorigin="4380,13870" coordsize="30,10">
              <v:shape style="position:absolute;left:4380;top:13870;width:30;height:10" coordorigin="4380,13870" coordsize="30,10" path="m4380,13875l4410,13875e" filled="false" stroked="true" strokeweight=".6pt" strokecolor="#000000">
                <v:path arrowok="t"/>
              </v:shape>
            </v:group>
            <v:group style="position:absolute;left:4430;top:13870;width:30;height:10" coordorigin="4430,13870" coordsize="30,10">
              <v:shape style="position:absolute;left:4430;top:13870;width:30;height:10" coordorigin="4430,13870" coordsize="30,10" path="m4430,13875l4460,13875e" filled="false" stroked="true" strokeweight=".6pt" strokecolor="#000000">
                <v:path arrowok="t"/>
              </v:shape>
            </v:group>
            <v:group style="position:absolute;left:1150;top:13870;width:15;height:10" coordorigin="1150,13870" coordsize="15,10">
              <v:shape style="position:absolute;left:1150;top:13870;width:15;height:10" coordorigin="1150,13870" coordsize="15,10" path="m1150,13875l1165,13875e" filled="false" stroked="true" strokeweight=".6pt" strokecolor="#000000">
                <v:path arrowok="t"/>
              </v:shape>
            </v:group>
            <v:group style="position:absolute;left:4480;top:13875;width:30;height:2" coordorigin="4480,13875" coordsize="30,2">
              <v:shape style="position:absolute;left:4480;top:13875;width:30;height:2" coordorigin="4480,13875" coordsize="30,0" path="m4480,13875l4510,13875e" filled="false" stroked="true" strokeweight=".6pt" strokecolor="#000000">
                <v:path arrowok="t"/>
              </v:shape>
            </v:group>
            <v:group style="position:absolute;left:4530;top:13870;width:30;height:10" coordorigin="4530,13870" coordsize="30,10">
              <v:shape style="position:absolute;left:4530;top:13870;width:30;height:10" coordorigin="4530,13870" coordsize="30,10" path="m4530,13875l4560,13875e" filled="false" stroked="true" strokeweight=".6pt" strokecolor="#000000">
                <v:path arrowok="t"/>
              </v:shape>
            </v:group>
            <v:group style="position:absolute;left:4580;top:13870;width:30;height:10" coordorigin="4580,13870" coordsize="30,10">
              <v:shape style="position:absolute;left:4580;top:13870;width:30;height:10" coordorigin="4580,13870" coordsize="30,10" path="m4580,13875l4610,13875e" filled="false" stroked="true" strokeweight=".6pt" strokecolor="#000000">
                <v:path arrowok="t"/>
              </v:shape>
            </v:group>
            <v:group style="position:absolute;left:4630;top:13870;width:30;height:10" coordorigin="4630,13870" coordsize="30,10">
              <v:shape style="position:absolute;left:4630;top:13870;width:30;height:10" coordorigin="4630,13870" coordsize="30,10" path="m4630,13875l4660,13875e" filled="false" stroked="true" strokeweight=".6pt" strokecolor="#000000">
                <v:path arrowok="t"/>
              </v:shape>
            </v:group>
            <v:group style="position:absolute;left:4680;top:13870;width:30;height:10" coordorigin="4680,13870" coordsize="30,10">
              <v:shape style="position:absolute;left:4680;top:13870;width:30;height:10" coordorigin="4680,13870" coordsize="30,10" path="m4680,13875l4710,13875e" filled="false" stroked="true" strokeweight=".6pt" strokecolor="#000000">
                <v:path arrowok="t"/>
              </v:shape>
            </v:group>
            <v:group style="position:absolute;left:4730;top:13870;width:30;height:10" coordorigin="4730,13870" coordsize="30,10">
              <v:shape style="position:absolute;left:4730;top:13870;width:30;height:10" coordorigin="4730,13870" coordsize="30,10" path="m4730,13875l4760,13875e" filled="false" stroked="true" strokeweight=".6pt" strokecolor="#000000">
                <v:path arrowok="t"/>
              </v:shape>
            </v:group>
            <v:group style="position:absolute;left:4780;top:13870;width:30;height:10" coordorigin="4780,13870" coordsize="30,10">
              <v:shape style="position:absolute;left:4780;top:13870;width:30;height:10" coordorigin="4780,13870" coordsize="30,10" path="m4780,13875l4810,13875e" filled="false" stroked="true" strokeweight=".6pt" strokecolor="#000000">
                <v:path arrowok="t"/>
              </v:shape>
            </v:group>
            <v:group style="position:absolute;left:4830;top:13870;width:30;height:10" coordorigin="4830,13870" coordsize="30,10">
              <v:shape style="position:absolute;left:4830;top:13870;width:30;height:10" coordorigin="4830,13870" coordsize="30,10" path="m4830,13875l4860,13875e" filled="false" stroked="true" strokeweight=".6pt" strokecolor="#000000">
                <v:path arrowok="t"/>
              </v:shape>
            </v:group>
            <v:group style="position:absolute;left:4879;top:13870;width:30;height:10" coordorigin="4879,13870" coordsize="30,10">
              <v:shape style="position:absolute;left:4879;top:13870;width:30;height:10" coordorigin="4879,13870" coordsize="30,10" path="m4879,13875l4909,13875e" filled="false" stroked="true" strokeweight=".6pt" strokecolor="#000000">
                <v:path arrowok="t"/>
              </v:shape>
            </v:group>
            <v:group style="position:absolute;left:4929;top:13870;width:30;height:10" coordorigin="4929,13870" coordsize="30,10">
              <v:shape style="position:absolute;left:4929;top:13870;width:30;height:10" coordorigin="4929,13870" coordsize="30,10" path="m4929,13875l4959,13875e" filled="false" stroked="true" strokeweight=".6pt" strokecolor="#000000">
                <v:path arrowok="t"/>
              </v:shape>
            </v:group>
            <v:group style="position:absolute;left:4979;top:13870;width:30;height:10" coordorigin="4979,13870" coordsize="30,10">
              <v:shape style="position:absolute;left:4979;top:13870;width:30;height:10" coordorigin="4979,13870" coordsize="30,10" path="m4979,13875l5009,13875e" filled="false" stroked="true" strokeweight=".6pt" strokecolor="#000000">
                <v:path arrowok="t"/>
              </v:shape>
            </v:group>
            <v:group style="position:absolute;left:5029;top:13870;width:30;height:10" coordorigin="5029,13870" coordsize="30,10">
              <v:shape style="position:absolute;left:5029;top:13870;width:30;height:10" coordorigin="5029,13870" coordsize="30,10" path="m5029,13875l5059,13875e" filled="false" stroked="true" strokeweight=".6pt" strokecolor="#000000">
                <v:path arrowok="t"/>
              </v:shape>
            </v:group>
            <v:group style="position:absolute;left:5079;top:13870;width:30;height:10" coordorigin="5079,13870" coordsize="30,10">
              <v:shape style="position:absolute;left:5079;top:13870;width:30;height:10" coordorigin="5079,13870" coordsize="30,10" path="m5079,13875l5109,13875e" filled="false" stroked="true" strokeweight=".6pt" strokecolor="#000000">
                <v:path arrowok="t"/>
              </v:shape>
            </v:group>
            <v:group style="position:absolute;left:5129;top:13870;width:30;height:10" coordorigin="5129,13870" coordsize="30,10">
              <v:shape style="position:absolute;left:5129;top:13870;width:30;height:10" coordorigin="5129,13870" coordsize="30,10" path="m5129,13875l5159,13875e" filled="false" stroked="true" strokeweight=".6pt" strokecolor="#000000">
                <v:path arrowok="t"/>
              </v:shape>
            </v:group>
            <v:group style="position:absolute;left:5179;top:13870;width:30;height:10" coordorigin="5179,13870" coordsize="30,10">
              <v:shape style="position:absolute;left:5179;top:13870;width:30;height:10" coordorigin="5179,13870" coordsize="30,10" path="m5179,13875l5209,13875e" filled="false" stroked="true" strokeweight=".6pt" strokecolor="#000000">
                <v:path arrowok="t"/>
              </v:shape>
            </v:group>
            <v:group style="position:absolute;left:5229;top:13870;width:30;height:10" coordorigin="5229,13870" coordsize="30,10">
              <v:shape style="position:absolute;left:5229;top:13870;width:30;height:10" coordorigin="5229,13870" coordsize="30,10" path="m5229,13875l5259,13875e" filled="false" stroked="true" strokeweight=".6pt" strokecolor="#000000">
                <v:path arrowok="t"/>
              </v:shape>
            </v:group>
            <v:group style="position:absolute;left:5279;top:13870;width:30;height:10" coordorigin="5279,13870" coordsize="30,10">
              <v:shape style="position:absolute;left:5279;top:13870;width:30;height:10" coordorigin="5279,13870" coordsize="30,10" path="m5279,13875l5309,13875e" filled="false" stroked="true" strokeweight=".6pt" strokecolor="#000000">
                <v:path arrowok="t"/>
              </v:shape>
            </v:group>
            <v:group style="position:absolute;left:5329;top:13870;width:30;height:10" coordorigin="5329,13870" coordsize="30,10">
              <v:shape style="position:absolute;left:5329;top:13870;width:30;height:10" coordorigin="5329,13870" coordsize="30,10" path="m5329,13875l5359,13875e" filled="false" stroked="true" strokeweight=".6pt" strokecolor="#000000">
                <v:path arrowok="t"/>
              </v:shape>
            </v:group>
            <v:group style="position:absolute;left:5379;top:13870;width:30;height:10" coordorigin="5379,13870" coordsize="30,10">
              <v:shape style="position:absolute;left:5379;top:13870;width:30;height:10" coordorigin="5379,13870" coordsize="30,10" path="m5379,13875l5409,13875e" filled="false" stroked="true" strokeweight=".6pt" strokecolor="#000000">
                <v:path arrowok="t"/>
              </v:shape>
            </v:group>
            <v:group style="position:absolute;left:5429;top:13870;width:30;height:10" coordorigin="5429,13870" coordsize="30,10">
              <v:shape style="position:absolute;left:5429;top:13870;width:30;height:10" coordorigin="5429,13870" coordsize="30,10" path="m5429,13875l5459,13875e" filled="false" stroked="true" strokeweight=".6pt" strokecolor="#000000">
                <v:path arrowok="t"/>
              </v:shape>
            </v:group>
            <v:group style="position:absolute;left:5479;top:13870;width:30;height:10" coordorigin="5479,13870" coordsize="30,10">
              <v:shape style="position:absolute;left:5479;top:13870;width:30;height:10" coordorigin="5479,13870" coordsize="30,10" path="m5479,13875l5509,13875e" filled="false" stroked="true" strokeweight=".6pt" strokecolor="#000000">
                <v:path arrowok="t"/>
              </v:shape>
            </v:group>
            <v:group style="position:absolute;left:5528;top:13870;width:30;height:10" coordorigin="5528,13870" coordsize="30,10">
              <v:shape style="position:absolute;left:5528;top:13870;width:30;height:10" coordorigin="5528,13870" coordsize="30,10" path="m5528,13875l5558,13875e" filled="false" stroked="true" strokeweight=".6pt" strokecolor="#000000">
                <v:path arrowok="t"/>
              </v:shape>
            </v:group>
            <v:group style="position:absolute;left:5578;top:13870;width:30;height:10" coordorigin="5578,13870" coordsize="30,10">
              <v:shape style="position:absolute;left:5578;top:13870;width:30;height:10" coordorigin="5578,13870" coordsize="30,10" path="m5578,13875l5608,13875e" filled="false" stroked="true" strokeweight=".6pt" strokecolor="#000000">
                <v:path arrowok="t"/>
              </v:shape>
            </v:group>
            <v:group style="position:absolute;left:5628;top:13870;width:30;height:10" coordorigin="5628,13870" coordsize="30,10">
              <v:shape style="position:absolute;left:5628;top:13870;width:30;height:10" coordorigin="5628,13870" coordsize="30,10" path="m5628,13875l5658,13875e" filled="false" stroked="true" strokeweight=".6pt" strokecolor="#000000">
                <v:path arrowok="t"/>
              </v:shape>
            </v:group>
            <v:group style="position:absolute;left:5678;top:13870;width:30;height:10" coordorigin="5678,13870" coordsize="30,10">
              <v:shape style="position:absolute;left:5678;top:13870;width:30;height:10" coordorigin="5678,13870" coordsize="30,10" path="m5678,13875l5708,13875e" filled="false" stroked="true" strokeweight=".6pt" strokecolor="#000000">
                <v:path arrowok="t"/>
              </v:shape>
            </v:group>
            <v:group style="position:absolute;left:5728;top:13870;width:30;height:10" coordorigin="5728,13870" coordsize="30,10">
              <v:shape style="position:absolute;left:5728;top:13870;width:30;height:10" coordorigin="5728,13870" coordsize="30,10" path="m5728,13875l5758,13875e" filled="false" stroked="true" strokeweight=".6pt" strokecolor="#000000">
                <v:path arrowok="t"/>
              </v:shape>
            </v:group>
            <v:group style="position:absolute;left:5778;top:13870;width:30;height:10" coordorigin="5778,13870" coordsize="30,10">
              <v:shape style="position:absolute;left:5778;top:13870;width:30;height:10" coordorigin="5778,13870" coordsize="30,10" path="m5778,13875l5808,13875e" filled="false" stroked="true" strokeweight=".6pt" strokecolor="#000000">
                <v:path arrowok="t"/>
              </v:shape>
            </v:group>
            <v:group style="position:absolute;left:5828;top:13870;width:30;height:10" coordorigin="5828,13870" coordsize="30,10">
              <v:shape style="position:absolute;left:5828;top:13870;width:30;height:10" coordorigin="5828,13870" coordsize="30,10" path="m5828,13875l5858,13875e" filled="false" stroked="true" strokeweight=".6pt" strokecolor="#000000">
                <v:path arrowok="t"/>
              </v:shape>
            </v:group>
            <v:group style="position:absolute;left:5878;top:13870;width:30;height:10" coordorigin="5878,13870" coordsize="30,10">
              <v:shape style="position:absolute;left:5878;top:13870;width:30;height:10" coordorigin="5878,13870" coordsize="30,10" path="m5878,13875l5908,13875e" filled="false" stroked="true" strokeweight=".6pt" strokecolor="#000000">
                <v:path arrowok="t"/>
              </v:shape>
            </v:group>
            <v:group style="position:absolute;left:5928;top:13870;width:30;height:10" coordorigin="5928,13870" coordsize="30,10">
              <v:shape style="position:absolute;left:5928;top:13870;width:30;height:10" coordorigin="5928,13870" coordsize="30,10" path="m5928,13875l5958,13875e" filled="false" stroked="true" strokeweight=".6pt" strokecolor="#000000">
                <v:path arrowok="t"/>
              </v:shape>
            </v:group>
            <v:group style="position:absolute;left:5978;top:13870;width:30;height:10" coordorigin="5978,13870" coordsize="30,10">
              <v:shape style="position:absolute;left:5978;top:13870;width:30;height:10" coordorigin="5978,13870" coordsize="30,10" path="m5978,13875l6008,13875e" filled="false" stroked="true" strokeweight=".6pt" strokecolor="#000000">
                <v:path arrowok="t"/>
              </v:shape>
            </v:group>
            <v:group style="position:absolute;left:6028;top:13870;width:30;height:10" coordorigin="6028,13870" coordsize="30,10">
              <v:shape style="position:absolute;left:6028;top:13870;width:30;height:10" coordorigin="6028,13870" coordsize="30,10" path="m6028,13875l6058,13875e" filled="false" stroked="true" strokeweight=".6pt" strokecolor="#000000">
                <v:path arrowok="t"/>
              </v:shape>
            </v:group>
            <v:group style="position:absolute;left:6078;top:13870;width:30;height:10" coordorigin="6078,13870" coordsize="30,10">
              <v:shape style="position:absolute;left:6078;top:13870;width:30;height:10" coordorigin="6078,13870" coordsize="30,10" path="m6078,13875l6108,13875e" filled="false" stroked="true" strokeweight=".6pt" strokecolor="#000000">
                <v:path arrowok="t"/>
              </v:shape>
            </v:group>
            <v:group style="position:absolute;left:6128;top:13870;width:30;height:10" coordorigin="6128,13870" coordsize="30,10">
              <v:shape style="position:absolute;left:6128;top:13870;width:30;height:10" coordorigin="6128,13870" coordsize="30,10" path="m6128,13875l6158,13875e" filled="false" stroked="true" strokeweight=".6pt" strokecolor="#000000">
                <v:path arrowok="t"/>
              </v:shape>
            </v:group>
            <v:group style="position:absolute;left:6177;top:13870;width:30;height:10" coordorigin="6177,13870" coordsize="30,10">
              <v:shape style="position:absolute;left:6177;top:13870;width:30;height:10" coordorigin="6177,13870" coordsize="30,10" path="m6177,13875l6207,13875e" filled="false" stroked="true" strokeweight=".6pt" strokecolor="#000000">
                <v:path arrowok="t"/>
              </v:shape>
            </v:group>
            <v:group style="position:absolute;left:6227;top:13870;width:30;height:10" coordorigin="6227,13870" coordsize="30,10">
              <v:shape style="position:absolute;left:6227;top:13870;width:30;height:10" coordorigin="6227,13870" coordsize="30,10" path="m6227,13875l6257,13875e" filled="false" stroked="true" strokeweight=".6pt" strokecolor="#000000">
                <v:path arrowok="t"/>
              </v:shape>
            </v:group>
            <v:group style="position:absolute;left:6277;top:13870;width:30;height:10" coordorigin="6277,13870" coordsize="30,10">
              <v:shape style="position:absolute;left:6277;top:13870;width:30;height:10" coordorigin="6277,13870" coordsize="30,10" path="m6277,13875l6307,13875e" filled="false" stroked="true" strokeweight=".6pt" strokecolor="#000000">
                <v:path arrowok="t"/>
              </v:shape>
            </v:group>
            <v:group style="position:absolute;left:6327;top:13870;width:30;height:10" coordorigin="6327,13870" coordsize="30,10">
              <v:shape style="position:absolute;left:6327;top:13870;width:30;height:10" coordorigin="6327,13870" coordsize="30,10" path="m6327,13875l6357,13875e" filled="false" stroked="true" strokeweight=".6pt" strokecolor="#000000">
                <v:path arrowok="t"/>
              </v:shape>
            </v:group>
            <v:group style="position:absolute;left:6377;top:13870;width:30;height:10" coordorigin="6377,13870" coordsize="30,10">
              <v:shape style="position:absolute;left:6377;top:13870;width:30;height:10" coordorigin="6377,13870" coordsize="30,10" path="m6377,13875l6407,13875e" filled="false" stroked="true" strokeweight=".6pt" strokecolor="#000000">
                <v:path arrowok="t"/>
              </v:shape>
            </v:group>
            <v:group style="position:absolute;left:6427;top:13870;width:30;height:10" coordorigin="6427,13870" coordsize="30,10">
              <v:shape style="position:absolute;left:6427;top:13870;width:30;height:10" coordorigin="6427,13870" coordsize="30,10" path="m6427,13875l6457,13875e" filled="false" stroked="true" strokeweight=".6pt" strokecolor="#000000">
                <v:path arrowok="t"/>
              </v:shape>
            </v:group>
            <v:group style="position:absolute;left:6477;top:13870;width:30;height:10" coordorigin="6477,13870" coordsize="30,10">
              <v:shape style="position:absolute;left:6477;top:13870;width:30;height:10" coordorigin="6477,13870" coordsize="30,10" path="m6477,13875l6507,13875e" filled="false" stroked="true" strokeweight=".6pt" strokecolor="#000000">
                <v:path arrowok="t"/>
              </v:shape>
            </v:group>
            <v:group style="position:absolute;left:6527;top:13870;width:30;height:10" coordorigin="6527,13870" coordsize="30,10">
              <v:shape style="position:absolute;left:6527;top:13870;width:30;height:10" coordorigin="6527,13870" coordsize="30,10" path="m6527,13875l6557,13875e" filled="false" stroked="true" strokeweight=".6pt" strokecolor="#000000">
                <v:path arrowok="t"/>
              </v:shape>
            </v:group>
            <v:group style="position:absolute;left:6577;top:13870;width:30;height:10" coordorigin="6577,13870" coordsize="30,10">
              <v:shape style="position:absolute;left:6577;top:13870;width:30;height:10" coordorigin="6577,13870" coordsize="30,10" path="m6577,13875l6607,13875e" filled="false" stroked="true" strokeweight=".6pt" strokecolor="#000000">
                <v:path arrowok="t"/>
              </v:shape>
            </v:group>
            <v:group style="position:absolute;left:6627;top:13870;width:30;height:10" coordorigin="6627,13870" coordsize="30,10">
              <v:shape style="position:absolute;left:6627;top:13870;width:30;height:10" coordorigin="6627,13870" coordsize="30,10" path="m6627,13875l6657,13875e" filled="false" stroked="true" strokeweight=".6pt" strokecolor="#000000">
                <v:path arrowok="t"/>
              </v:shape>
            </v:group>
            <v:group style="position:absolute;left:6677;top:13870;width:30;height:10" coordorigin="6677,13870" coordsize="30,10">
              <v:shape style="position:absolute;left:6677;top:13870;width:30;height:10" coordorigin="6677,13870" coordsize="30,10" path="m6677,13875l6707,13875e" filled="false" stroked="true" strokeweight=".6pt" strokecolor="#000000">
                <v:path arrowok="t"/>
              </v:shape>
            </v:group>
            <v:group style="position:absolute;left:6727;top:13870;width:30;height:10" coordorigin="6727,13870" coordsize="30,10">
              <v:shape style="position:absolute;left:6727;top:13870;width:30;height:10" coordorigin="6727,13870" coordsize="30,10" path="m6727,13875l6757,13875e" filled="false" stroked="true" strokeweight=".6pt" strokecolor="#000000">
                <v:path arrowok="t"/>
              </v:shape>
            </v:group>
            <v:group style="position:absolute;left:6777;top:13870;width:30;height:10" coordorigin="6777,13870" coordsize="30,10">
              <v:shape style="position:absolute;left:6777;top:13870;width:30;height:10" coordorigin="6777,13870" coordsize="30,10" path="m6777,13875l6807,13875e" filled="false" stroked="true" strokeweight=".6pt" strokecolor="#000000">
                <v:path arrowok="t"/>
              </v:shape>
            </v:group>
            <v:group style="position:absolute;left:6827;top:13870;width:30;height:10" coordorigin="6827,13870" coordsize="30,10">
              <v:shape style="position:absolute;left:6827;top:13870;width:30;height:10" coordorigin="6827,13870" coordsize="30,10" path="m6827,13875l6856,13875e" filled="false" stroked="true" strokeweight=".6pt" strokecolor="#000000">
                <v:path arrowok="t"/>
              </v:shape>
            </v:group>
            <v:group style="position:absolute;left:6876;top:13870;width:30;height:10" coordorigin="6876,13870" coordsize="30,10">
              <v:shape style="position:absolute;left:6876;top:13870;width:30;height:10" coordorigin="6876,13870" coordsize="30,10" path="m6876,13875l6906,13875e" filled="false" stroked="true" strokeweight=".6pt" strokecolor="#000000">
                <v:path arrowok="t"/>
              </v:shape>
            </v:group>
            <v:group style="position:absolute;left:6926;top:13870;width:30;height:10" coordorigin="6926,13870" coordsize="30,10">
              <v:shape style="position:absolute;left:6926;top:13870;width:30;height:10" coordorigin="6926,13870" coordsize="30,10" path="m6926,13875l6956,13875e" filled="false" stroked="true" strokeweight=".6pt" strokecolor="#000000">
                <v:path arrowok="t"/>
              </v:shape>
            </v:group>
            <v:group style="position:absolute;left:6976;top:13870;width:30;height:10" coordorigin="6976,13870" coordsize="30,10">
              <v:shape style="position:absolute;left:6976;top:13870;width:30;height:10" coordorigin="6976,13870" coordsize="30,10" path="m6976,13875l7006,13875e" filled="false" stroked="true" strokeweight=".6pt" strokecolor="#000000">
                <v:path arrowok="t"/>
              </v:shape>
            </v:group>
            <v:group style="position:absolute;left:7026;top:13870;width:30;height:10" coordorigin="7026,13870" coordsize="30,10">
              <v:shape style="position:absolute;left:7026;top:13870;width:30;height:10" coordorigin="7026,13870" coordsize="30,10" path="m7026,13875l7056,13875e" filled="false" stroked="true" strokeweight=".6pt" strokecolor="#000000">
                <v:path arrowok="t"/>
              </v:shape>
            </v:group>
            <v:group style="position:absolute;left:7076;top:13870;width:30;height:10" coordorigin="7076,13870" coordsize="30,10">
              <v:shape style="position:absolute;left:7076;top:13870;width:30;height:10" coordorigin="7076,13870" coordsize="30,10" path="m7076,13875l7106,13875e" filled="false" stroked="true" strokeweight=".6pt" strokecolor="#000000">
                <v:path arrowok="t"/>
              </v:shape>
            </v:group>
            <v:group style="position:absolute;left:7126;top:13870;width:30;height:10" coordorigin="7126,13870" coordsize="30,10">
              <v:shape style="position:absolute;left:7126;top:13870;width:30;height:10" coordorigin="7126,13870" coordsize="30,10" path="m7126,13875l7156,13875e" filled="false" stroked="true" strokeweight=".6pt" strokecolor="#000000">
                <v:path arrowok="t"/>
              </v:shape>
            </v:group>
            <v:group style="position:absolute;left:7176;top:13870;width:30;height:10" coordorigin="7176,13870" coordsize="30,10">
              <v:shape style="position:absolute;left:7176;top:13870;width:30;height:10" coordorigin="7176,13870" coordsize="30,10" path="m7176,13875l7206,13875e" filled="false" stroked="true" strokeweight=".6pt" strokecolor="#000000">
                <v:path arrowok="t"/>
              </v:shape>
            </v:group>
            <v:group style="position:absolute;left:7226;top:13870;width:30;height:10" coordorigin="7226,13870" coordsize="30,10">
              <v:shape style="position:absolute;left:7226;top:13870;width:30;height:10" coordorigin="7226,13870" coordsize="30,10" path="m7226,13875l7256,13875e" filled="false" stroked="true" strokeweight=".6pt" strokecolor="#000000">
                <v:path arrowok="t"/>
              </v:shape>
            </v:group>
            <v:group style="position:absolute;left:7276;top:13870;width:30;height:10" coordorigin="7276,13870" coordsize="30,10">
              <v:shape style="position:absolute;left:7276;top:13870;width:30;height:10" coordorigin="7276,13870" coordsize="30,10" path="m7276,13875l7306,13875e" filled="false" stroked="true" strokeweight=".6pt" strokecolor="#000000">
                <v:path arrowok="t"/>
              </v:shape>
            </v:group>
            <v:group style="position:absolute;left:7326;top:13870;width:30;height:10" coordorigin="7326,13870" coordsize="30,10">
              <v:shape style="position:absolute;left:7326;top:13870;width:30;height:10" coordorigin="7326,13870" coordsize="30,10" path="m7326,13875l7356,13875e" filled="false" stroked="true" strokeweight=".6pt" strokecolor="#000000">
                <v:path arrowok="t"/>
              </v:shape>
            </v:group>
            <v:group style="position:absolute;left:7376;top:13870;width:30;height:10" coordorigin="7376,13870" coordsize="30,10">
              <v:shape style="position:absolute;left:7376;top:13870;width:30;height:10" coordorigin="7376,13870" coordsize="30,10" path="m7376,13875l7406,13875e" filled="false" stroked="true" strokeweight=".6pt" strokecolor="#000000">
                <v:path arrowok="t"/>
              </v:shape>
            </v:group>
            <v:group style="position:absolute;left:7426;top:13870;width:30;height:10" coordorigin="7426,13870" coordsize="30,10">
              <v:shape style="position:absolute;left:7426;top:13870;width:30;height:10" coordorigin="7426,13870" coordsize="30,10" path="m7426,13875l7456,13875e" filled="false" stroked="true" strokeweight=".6pt" strokecolor="#000000">
                <v:path arrowok="t"/>
              </v:shape>
            </v:group>
            <v:group style="position:absolute;left:7476;top:13870;width:30;height:10" coordorigin="7476,13870" coordsize="30,10">
              <v:shape style="position:absolute;left:7476;top:13870;width:30;height:10" coordorigin="7476,13870" coordsize="30,10" path="m7476,13875l7505,13875e" filled="false" stroked="true" strokeweight=".6pt" strokecolor="#000000">
                <v:path arrowok="t"/>
              </v:shape>
            </v:group>
            <v:group style="position:absolute;left:7525;top:13870;width:30;height:10" coordorigin="7525,13870" coordsize="30,10">
              <v:shape style="position:absolute;left:7525;top:13870;width:30;height:10" coordorigin="7525,13870" coordsize="30,10" path="m7525,13875l7555,13875e" filled="false" stroked="true" strokeweight=".6pt" strokecolor="#000000">
                <v:path arrowok="t"/>
              </v:shape>
            </v:group>
            <v:group style="position:absolute;left:7575;top:13870;width:30;height:10" coordorigin="7575,13870" coordsize="30,10">
              <v:shape style="position:absolute;left:7575;top:13870;width:30;height:10" coordorigin="7575,13870" coordsize="30,10" path="m7575,13875l7605,13875e" filled="false" stroked="true" strokeweight=".6pt" strokecolor="#000000">
                <v:path arrowok="t"/>
              </v:shape>
            </v:group>
            <v:group style="position:absolute;left:7625;top:13870;width:30;height:10" coordorigin="7625,13870" coordsize="30,10">
              <v:shape style="position:absolute;left:7625;top:13870;width:30;height:10" coordorigin="7625,13870" coordsize="30,10" path="m7625,13875l7655,13875e" filled="false" stroked="true" strokeweight=".6pt" strokecolor="#000000">
                <v:path arrowok="t"/>
              </v:shape>
            </v:group>
            <v:group style="position:absolute;left:7675;top:13870;width:30;height:10" coordorigin="7675,13870" coordsize="30,10">
              <v:shape style="position:absolute;left:7675;top:13870;width:30;height:10" coordorigin="7675,13870" coordsize="30,10" path="m7675,13875l7705,13875e" filled="false" stroked="true" strokeweight=".6pt" strokecolor="#000000">
                <v:path arrowok="t"/>
              </v:shape>
            </v:group>
            <v:group style="position:absolute;left:7725;top:13870;width:30;height:10" coordorigin="7725,13870" coordsize="30,10">
              <v:shape style="position:absolute;left:7725;top:13870;width:30;height:10" coordorigin="7725,13870" coordsize="30,10" path="m7725,13875l7755,13875e" filled="false" stroked="true" strokeweight=".6pt" strokecolor="#000000">
                <v:path arrowok="t"/>
              </v:shape>
            </v:group>
            <v:group style="position:absolute;left:7775;top:13870;width:30;height:10" coordorigin="7775,13870" coordsize="30,10">
              <v:shape style="position:absolute;left:7775;top:13870;width:30;height:10" coordorigin="7775,13870" coordsize="30,10" path="m7775,13875l7805,13875e" filled="false" stroked="true" strokeweight=".6pt" strokecolor="#000000">
                <v:path arrowok="t"/>
              </v:shape>
            </v:group>
            <v:group style="position:absolute;left:7825;top:13875;width:30;height:2" coordorigin="7825,13875" coordsize="30,2">
              <v:shape style="position:absolute;left:7825;top:13875;width:30;height:2" coordorigin="7825,13875" coordsize="30,0" path="m7825,13875l7855,13875e" filled="false" stroked="true" strokeweight=".6pt" strokecolor="#000000">
                <v:path arrowok="t"/>
              </v:shape>
            </v:group>
            <v:group style="position:absolute;left:7875;top:13870;width:30;height:10" coordorigin="7875,13870" coordsize="30,10">
              <v:shape style="position:absolute;left:7875;top:13870;width:30;height:10" coordorigin="7875,13870" coordsize="30,10" path="m7875,13875l7905,13875e" filled="false" stroked="true" strokeweight=".6pt" strokecolor="#000000">
                <v:path arrowok="t"/>
              </v:shape>
            </v:group>
            <v:group style="position:absolute;left:7925;top:13870;width:30;height:10" coordorigin="7925,13870" coordsize="30,10">
              <v:shape style="position:absolute;left:7925;top:13870;width:30;height:10" coordorigin="7925,13870" coordsize="30,10" path="m7925,13875l7955,13875e" filled="false" stroked="true" strokeweight=".6pt" strokecolor="#000000">
                <v:path arrowok="t"/>
              </v:shape>
            </v:group>
            <v:group style="position:absolute;left:7975;top:13870;width:30;height:10" coordorigin="7975,13870" coordsize="30,10">
              <v:shape style="position:absolute;left:7975;top:13870;width:30;height:10" coordorigin="7975,13870" coordsize="30,10" path="m7975,13875l8005,13875e" filled="false" stroked="true" strokeweight=".6pt" strokecolor="#000000">
                <v:path arrowok="t"/>
              </v:shape>
            </v:group>
            <v:group style="position:absolute;left:8025;top:13870;width:30;height:10" coordorigin="8025,13870" coordsize="30,10">
              <v:shape style="position:absolute;left:8025;top:13870;width:30;height:10" coordorigin="8025,13870" coordsize="30,10" path="m8025,13875l8055,13875e" filled="false" stroked="true" strokeweight=".6pt" strokecolor="#000000">
                <v:path arrowok="t"/>
              </v:shape>
            </v:group>
            <v:group style="position:absolute;left:8075;top:13870;width:30;height:10" coordorigin="8075,13870" coordsize="30,10">
              <v:shape style="position:absolute;left:8075;top:13870;width:30;height:10" coordorigin="8075,13870" coordsize="30,10" path="m8075,13875l8105,13875e" filled="false" stroked="true" strokeweight=".6pt" strokecolor="#000000">
                <v:path arrowok="t"/>
              </v:shape>
            </v:group>
            <v:group style="position:absolute;left:8125;top:13870;width:30;height:10" coordorigin="8125,13870" coordsize="30,10">
              <v:shape style="position:absolute;left:8125;top:13870;width:30;height:10" coordorigin="8125,13870" coordsize="30,10" path="m8125,13875l8154,13875e" filled="false" stroked="true" strokeweight=".6pt" strokecolor="#000000">
                <v:path arrowok="t"/>
              </v:shape>
            </v:group>
            <v:group style="position:absolute;left:8174;top:13870;width:30;height:10" coordorigin="8174,13870" coordsize="30,10">
              <v:shape style="position:absolute;left:8174;top:13870;width:30;height:10" coordorigin="8174,13870" coordsize="30,10" path="m8174,13875l8204,13875e" filled="false" stroked="true" strokeweight=".6pt" strokecolor="#000000">
                <v:path arrowok="t"/>
              </v:shape>
            </v:group>
            <v:group style="position:absolute;left:8224;top:13870;width:30;height:10" coordorigin="8224,13870" coordsize="30,10">
              <v:shape style="position:absolute;left:8224;top:13870;width:30;height:10" coordorigin="8224,13870" coordsize="30,10" path="m8224,13875l8254,13875e" filled="false" stroked="true" strokeweight=".6pt" strokecolor="#000000">
                <v:path arrowok="t"/>
              </v:shape>
            </v:group>
            <v:group style="position:absolute;left:8274;top:13870;width:30;height:10" coordorigin="8274,13870" coordsize="30,10">
              <v:shape style="position:absolute;left:8274;top:13870;width:30;height:10" coordorigin="8274,13870" coordsize="30,10" path="m8274,13875l8304,13875e" filled="false" stroked="true" strokeweight=".6pt" strokecolor="#000000">
                <v:path arrowok="t"/>
              </v:shape>
            </v:group>
            <v:group style="position:absolute;left:8324;top:13870;width:30;height:10" coordorigin="8324,13870" coordsize="30,10">
              <v:shape style="position:absolute;left:8324;top:13870;width:30;height:10" coordorigin="8324,13870" coordsize="30,10" path="m8324,13875l8354,13875e" filled="false" stroked="true" strokeweight=".6pt" strokecolor="#000000">
                <v:path arrowok="t"/>
              </v:shape>
            </v:group>
            <v:group style="position:absolute;left:8374;top:13870;width:30;height:10" coordorigin="8374,13870" coordsize="30,10">
              <v:shape style="position:absolute;left:8374;top:13870;width:30;height:10" coordorigin="8374,13870" coordsize="30,10" path="m8374,13875l8404,13875e" filled="false" stroked="true" strokeweight=".6pt" strokecolor="#000000">
                <v:path arrowok="t"/>
              </v:shape>
            </v:group>
            <v:group style="position:absolute;left:8424;top:13870;width:30;height:10" coordorigin="8424,13870" coordsize="30,10">
              <v:shape style="position:absolute;left:8424;top:13870;width:30;height:10" coordorigin="8424,13870" coordsize="30,10" path="m8424,13875l8454,13875e" filled="false" stroked="true" strokeweight=".6pt" strokecolor="#000000">
                <v:path arrowok="t"/>
              </v:shape>
            </v:group>
            <v:group style="position:absolute;left:8474;top:13870;width:30;height:10" coordorigin="8474,13870" coordsize="30,10">
              <v:shape style="position:absolute;left:8474;top:13870;width:30;height:10" coordorigin="8474,13870" coordsize="30,10" path="m8474,13875l8504,13875e" filled="false" stroked="true" strokeweight=".6pt" strokecolor="#000000">
                <v:path arrowok="t"/>
              </v:shape>
            </v:group>
            <v:group style="position:absolute;left:8524;top:13870;width:30;height:10" coordorigin="8524,13870" coordsize="30,10">
              <v:shape style="position:absolute;left:8524;top:13870;width:30;height:10" coordorigin="8524,13870" coordsize="30,10" path="m8524,13875l8554,13875e" filled="false" stroked="true" strokeweight=".6pt" strokecolor="#000000">
                <v:path arrowok="t"/>
              </v:shape>
            </v:group>
            <v:group style="position:absolute;left:8574;top:13870;width:30;height:10" coordorigin="8574,13870" coordsize="30,10">
              <v:shape style="position:absolute;left:8574;top:13870;width:30;height:10" coordorigin="8574,13870" coordsize="30,10" path="m8574,13875l8604,13875e" filled="false" stroked="true" strokeweight=".6pt" strokecolor="#000000">
                <v:path arrowok="t"/>
              </v:shape>
            </v:group>
            <v:group style="position:absolute;left:8624;top:13870;width:30;height:10" coordorigin="8624,13870" coordsize="30,10">
              <v:shape style="position:absolute;left:8624;top:13870;width:30;height:10" coordorigin="8624,13870" coordsize="30,10" path="m8624,13875l8654,13875e" filled="false" stroked="true" strokeweight=".6pt" strokecolor="#000000">
                <v:path arrowok="t"/>
              </v:shape>
            </v:group>
            <v:group style="position:absolute;left:8674;top:13870;width:30;height:10" coordorigin="8674,13870" coordsize="30,10">
              <v:shape style="position:absolute;left:8674;top:13870;width:30;height:10" coordorigin="8674,13870" coordsize="30,10" path="m8674,13875l8704,13875e" filled="false" stroked="true" strokeweight=".6pt" strokecolor="#000000">
                <v:path arrowok="t"/>
              </v:shape>
            </v:group>
            <v:group style="position:absolute;left:8724;top:13870;width:30;height:10" coordorigin="8724,13870" coordsize="30,10">
              <v:shape style="position:absolute;left:8724;top:13870;width:30;height:10" coordorigin="8724,13870" coordsize="30,10" path="m8724,13875l8754,13875e" filled="false" stroked="true" strokeweight=".6pt" strokecolor="#000000">
                <v:path arrowok="t"/>
              </v:shape>
            </v:group>
            <v:group style="position:absolute;left:8774;top:13870;width:30;height:10" coordorigin="8774,13870" coordsize="30,10">
              <v:shape style="position:absolute;left:8774;top:13870;width:30;height:10" coordorigin="8774,13870" coordsize="30,10" path="m8774,13875l8803,13875e" filled="false" stroked="true" strokeweight=".6pt" strokecolor="#000000">
                <v:path arrowok="t"/>
              </v:shape>
            </v:group>
            <v:group style="position:absolute;left:8823;top:13870;width:30;height:10" coordorigin="8823,13870" coordsize="30,10">
              <v:shape style="position:absolute;left:8823;top:13870;width:30;height:10" coordorigin="8823,13870" coordsize="30,10" path="m8823,13875l8853,13875e" filled="false" stroked="true" strokeweight=".6pt" strokecolor="#000000">
                <v:path arrowok="t"/>
              </v:shape>
            </v:group>
            <v:group style="position:absolute;left:8873;top:13870;width:30;height:10" coordorigin="8873,13870" coordsize="30,10">
              <v:shape style="position:absolute;left:8873;top:13870;width:30;height:10" coordorigin="8873,13870" coordsize="30,10" path="m8873,13875l8903,13875e" filled="false" stroked="true" strokeweight=".6pt" strokecolor="#000000">
                <v:path arrowok="t"/>
              </v:shape>
            </v:group>
            <v:group style="position:absolute;left:8923;top:13870;width:30;height:10" coordorigin="8923,13870" coordsize="30,10">
              <v:shape style="position:absolute;left:8923;top:13870;width:30;height:10" coordorigin="8923,13870" coordsize="30,10" path="m8923,13875l8953,13875e" filled="false" stroked="true" strokeweight=".6pt" strokecolor="#000000">
                <v:path arrowok="t"/>
              </v:shape>
            </v:group>
            <v:group style="position:absolute;left:8973;top:13870;width:30;height:10" coordorigin="8973,13870" coordsize="30,10">
              <v:shape style="position:absolute;left:8973;top:13870;width:30;height:10" coordorigin="8973,13870" coordsize="30,10" path="m8973,13875l9003,13875e" filled="false" stroked="true" strokeweight=".6pt" strokecolor="#000000">
                <v:path arrowok="t"/>
              </v:shape>
            </v:group>
            <v:group style="position:absolute;left:9023;top:13870;width:30;height:10" coordorigin="9023,13870" coordsize="30,10">
              <v:shape style="position:absolute;left:9023;top:13870;width:30;height:10" coordorigin="9023,13870" coordsize="30,10" path="m9023,13875l9053,13875e" filled="false" stroked="true" strokeweight=".6pt" strokecolor="#000000">
                <v:path arrowok="t"/>
              </v:shape>
            </v:group>
            <v:group style="position:absolute;left:9073;top:13870;width:30;height:10" coordorigin="9073,13870" coordsize="30,10">
              <v:shape style="position:absolute;left:9073;top:13870;width:30;height:10" coordorigin="9073,13870" coordsize="30,10" path="m9073,13875l9103,13875e" filled="false" stroked="true" strokeweight=".6pt" strokecolor="#000000">
                <v:path arrowok="t"/>
              </v:shape>
            </v:group>
            <v:group style="position:absolute;left:9123;top:13870;width:30;height:10" coordorigin="9123,13870" coordsize="30,10">
              <v:shape style="position:absolute;left:9123;top:13870;width:30;height:10" coordorigin="9123,13870" coordsize="30,10" path="m9123,13875l9153,13875e" filled="false" stroked="true" strokeweight=".6pt" strokecolor="#000000">
                <v:path arrowok="t"/>
              </v:shape>
            </v:group>
            <v:group style="position:absolute;left:9173;top:13870;width:30;height:10" coordorigin="9173,13870" coordsize="30,10">
              <v:shape style="position:absolute;left:9173;top:13870;width:30;height:10" coordorigin="9173,13870" coordsize="30,10" path="m9173,13875l9203,13875e" filled="false" stroked="true" strokeweight=".6pt" strokecolor="#000000">
                <v:path arrowok="t"/>
              </v:shape>
            </v:group>
            <v:group style="position:absolute;left:9223;top:13870;width:30;height:10" coordorigin="9223,13870" coordsize="30,10">
              <v:shape style="position:absolute;left:9223;top:13870;width:30;height:10" coordorigin="9223,13870" coordsize="30,10" path="m9223,13875l9253,13875e" filled="false" stroked="true" strokeweight=".6pt" strokecolor="#000000">
                <v:path arrowok="t"/>
              </v:shape>
            </v:group>
            <v:group style="position:absolute;left:9273;top:13870;width:30;height:10" coordorigin="9273,13870" coordsize="30,10">
              <v:shape style="position:absolute;left:9273;top:13870;width:30;height:10" coordorigin="9273,13870" coordsize="30,10" path="m9273,13875l9303,13875e" filled="false" stroked="true" strokeweight=".6pt" strokecolor="#000000">
                <v:path arrowok="t"/>
              </v:shape>
            </v:group>
            <v:group style="position:absolute;left:9323;top:13870;width:30;height:10" coordorigin="9323,13870" coordsize="30,10">
              <v:shape style="position:absolute;left:9323;top:13870;width:30;height:10" coordorigin="9323,13870" coordsize="30,10" path="m9323,13875l9353,13875e" filled="false" stroked="true" strokeweight=".6pt" strokecolor="#000000">
                <v:path arrowok="t"/>
              </v:shape>
            </v:group>
            <v:group style="position:absolute;left:9373;top:13870;width:30;height:10" coordorigin="9373,13870" coordsize="30,10">
              <v:shape style="position:absolute;left:9373;top:13870;width:30;height:10" coordorigin="9373,13870" coordsize="30,10" path="m9373,13875l9403,13875e" filled="false" stroked="true" strokeweight=".6pt" strokecolor="#000000">
                <v:path arrowok="t"/>
              </v:shape>
            </v:group>
            <v:group style="position:absolute;left:9423;top:13870;width:30;height:10" coordorigin="9423,13870" coordsize="30,10">
              <v:shape style="position:absolute;left:9423;top:13870;width:30;height:10" coordorigin="9423,13870" coordsize="30,10" path="m9423,13875l9453,13875e" filled="false" stroked="true" strokeweight=".6pt" strokecolor="#000000">
                <v:path arrowok="t"/>
              </v:shape>
            </v:group>
            <v:group style="position:absolute;left:9472;top:13870;width:30;height:10" coordorigin="9472,13870" coordsize="30,10">
              <v:shape style="position:absolute;left:9472;top:13870;width:30;height:10" coordorigin="9472,13870" coordsize="30,10" path="m9472,13875l9502,13875e" filled="false" stroked="true" strokeweight=".6pt" strokecolor="#000000">
                <v:path arrowok="t"/>
              </v:shape>
            </v:group>
            <v:group style="position:absolute;left:9522;top:13870;width:30;height:10" coordorigin="9522,13870" coordsize="30,10">
              <v:shape style="position:absolute;left:9522;top:13870;width:30;height:10" coordorigin="9522,13870" coordsize="30,10" path="m9522,13875l9552,13875e" filled="false" stroked="true" strokeweight=".6pt" strokecolor="#000000">
                <v:path arrowok="t"/>
              </v:shape>
            </v:group>
            <v:group style="position:absolute;left:9572;top:13870;width:30;height:10" coordorigin="9572,13870" coordsize="30,10">
              <v:shape style="position:absolute;left:9572;top:13870;width:30;height:10" coordorigin="9572,13870" coordsize="30,10" path="m9572,13875l9602,13875e" filled="false" stroked="true" strokeweight=".6pt" strokecolor="#000000">
                <v:path arrowok="t"/>
              </v:shape>
            </v:group>
            <v:group style="position:absolute;left:9622;top:13870;width:30;height:10" coordorigin="9622,13870" coordsize="30,10">
              <v:shape style="position:absolute;left:9622;top:13870;width:30;height:10" coordorigin="9622,13870" coordsize="30,10" path="m9622,13875l9652,13875e" filled="false" stroked="true" strokeweight=".6pt" strokecolor="#000000">
                <v:path arrowok="t"/>
              </v:shape>
            </v:group>
            <v:group style="position:absolute;left:9672;top:13870;width:30;height:10" coordorigin="9672,13870" coordsize="30,10">
              <v:shape style="position:absolute;left:9672;top:13870;width:30;height:10" coordorigin="9672,13870" coordsize="30,10" path="m9672,13875l9702,13875e" filled="false" stroked="true" strokeweight=".6pt" strokecolor="#000000">
                <v:path arrowok="t"/>
              </v:shape>
            </v:group>
            <v:group style="position:absolute;left:9722;top:13870;width:30;height:10" coordorigin="9722,13870" coordsize="30,10">
              <v:shape style="position:absolute;left:9722;top:13870;width:30;height:10" coordorigin="9722,13870" coordsize="30,10" path="m9722,13875l9752,13875e" filled="false" stroked="true" strokeweight=".6pt" strokecolor="#000000">
                <v:path arrowok="t"/>
              </v:shape>
            </v:group>
            <v:group style="position:absolute;left:9772;top:13870;width:30;height:10" coordorigin="9772,13870" coordsize="30,10">
              <v:shape style="position:absolute;left:9772;top:13870;width:30;height:10" coordorigin="9772,13870" coordsize="30,10" path="m9772,13875l9802,13875e" filled="false" stroked="true" strokeweight=".6pt" strokecolor="#000000">
                <v:path arrowok="t"/>
              </v:shape>
            </v:group>
            <v:group style="position:absolute;left:9822;top:13870;width:30;height:10" coordorigin="9822,13870" coordsize="30,10">
              <v:shape style="position:absolute;left:9822;top:13870;width:30;height:10" coordorigin="9822,13870" coordsize="30,10" path="m9822,13875l9852,13875e" filled="false" stroked="true" strokeweight=".6pt" strokecolor="#000000">
                <v:path arrowok="t"/>
              </v:shape>
            </v:group>
            <v:group style="position:absolute;left:9872;top:13870;width:30;height:10" coordorigin="9872,13870" coordsize="30,10">
              <v:shape style="position:absolute;left:9872;top:13870;width:30;height:10" coordorigin="9872,13870" coordsize="30,10" path="m9872,13875l9902,13875e" filled="false" stroked="true" strokeweight=".6pt" strokecolor="#000000">
                <v:path arrowok="t"/>
              </v:shape>
            </v:group>
            <v:group style="position:absolute;left:9922;top:13870;width:30;height:10" coordorigin="9922,13870" coordsize="30,10">
              <v:shape style="position:absolute;left:9922;top:13870;width:30;height:10" coordorigin="9922,13870" coordsize="30,10" path="m9922,13875l9952,13875e" filled="false" stroked="true" strokeweight=".6pt" strokecolor="#000000">
                <v:path arrowok="t"/>
              </v:shape>
            </v:group>
            <v:group style="position:absolute;left:9972;top:13870;width:30;height:10" coordorigin="9972,13870" coordsize="30,10">
              <v:shape style="position:absolute;left:9972;top:13870;width:30;height:10" coordorigin="9972,13870" coordsize="30,10" path="m9972,13875l10002,13875e" filled="false" stroked="true" strokeweight=".6pt" strokecolor="#000000">
                <v:path arrowok="t"/>
              </v:shape>
            </v:group>
            <v:group style="position:absolute;left:10022;top:13870;width:30;height:10" coordorigin="10022,13870" coordsize="30,10">
              <v:shape style="position:absolute;left:10022;top:13870;width:30;height:10" coordorigin="10022,13870" coordsize="30,10" path="m10022,13875l10052,13875e" filled="false" stroked="true" strokeweight=".6pt" strokecolor="#000000">
                <v:path arrowok="t"/>
              </v:shape>
            </v:group>
            <v:group style="position:absolute;left:10072;top:13870;width:30;height:10" coordorigin="10072,13870" coordsize="30,10">
              <v:shape style="position:absolute;left:10072;top:13870;width:30;height:10" coordorigin="10072,13870" coordsize="30,10" path="m10072,13875l10101,13875e" filled="false" stroked="true" strokeweight=".6pt" strokecolor="#000000">
                <v:path arrowok="t"/>
              </v:shape>
            </v:group>
            <v:group style="position:absolute;left:10121;top:13870;width:30;height:10" coordorigin="10121,13870" coordsize="30,10">
              <v:shape style="position:absolute;left:10121;top:13870;width:30;height:10" coordorigin="10121,13870" coordsize="30,10" path="m10121,13875l10151,13875e" filled="false" stroked="true" strokeweight=".6pt" strokecolor="#000000">
                <v:path arrowok="t"/>
              </v:shape>
            </v:group>
            <v:group style="position:absolute;left:10171;top:13870;width:30;height:10" coordorigin="10171,13870" coordsize="30,10">
              <v:shape style="position:absolute;left:10171;top:13870;width:30;height:10" coordorigin="10171,13870" coordsize="30,10" path="m10171,13875l10201,13875e" filled="false" stroked="true" strokeweight=".6pt" strokecolor="#000000">
                <v:path arrowok="t"/>
              </v:shape>
            </v:group>
            <v:group style="position:absolute;left:10221;top:13870;width:30;height:10" coordorigin="10221,13870" coordsize="30,10">
              <v:shape style="position:absolute;left:10221;top:13870;width:30;height:10" coordorigin="10221,13870" coordsize="30,10" path="m10221,13875l10251,13875e" filled="false" stroked="true" strokeweight=".6pt" strokecolor="#000000">
                <v:path arrowok="t"/>
              </v:shape>
            </v:group>
            <v:group style="position:absolute;left:10271;top:13870;width:30;height:10" coordorigin="10271,13870" coordsize="30,10">
              <v:shape style="position:absolute;left:10271;top:13870;width:30;height:10" coordorigin="10271,13870" coordsize="30,10" path="m10271,13875l10301,13875e" filled="false" stroked="true" strokeweight=".6pt" strokecolor="#000000">
                <v:path arrowok="t"/>
              </v:shape>
            </v:group>
            <v:group style="position:absolute;left:10321;top:13870;width:30;height:10" coordorigin="10321,13870" coordsize="30,10">
              <v:shape style="position:absolute;left:10321;top:13870;width:30;height:10" coordorigin="10321,13870" coordsize="30,10" path="m10321,13875l10351,13875e" filled="false" stroked="true" strokeweight=".6pt" strokecolor="#000000">
                <v:path arrowok="t"/>
              </v:shape>
            </v:group>
            <v:group style="position:absolute;left:10371;top:13870;width:30;height:10" coordorigin="10371,13870" coordsize="30,10">
              <v:shape style="position:absolute;left:10371;top:13870;width:30;height:10" coordorigin="10371,13870" coordsize="30,10" path="m10371,13875l10401,13875e" filled="false" stroked="true" strokeweight=".6pt" strokecolor="#000000">
                <v:path arrowok="t"/>
              </v:shape>
            </v:group>
            <v:group style="position:absolute;left:10421;top:13870;width:30;height:10" coordorigin="10421,13870" coordsize="30,10">
              <v:shape style="position:absolute;left:10421;top:13870;width:30;height:10" coordorigin="10421,13870" coordsize="30,10" path="m10421,13875l10451,13875e" filled="false" stroked="true" strokeweight=".6pt" strokecolor="#000000">
                <v:path arrowok="t"/>
              </v:shape>
            </v:group>
            <v:group style="position:absolute;left:10471;top:13870;width:30;height:10" coordorigin="10471,13870" coordsize="30,10">
              <v:shape style="position:absolute;left:10471;top:13870;width:30;height:10" coordorigin="10471,13870" coordsize="30,10" path="m10471,13875l10501,13875e" filled="false" stroked="true" strokeweight=".6pt" strokecolor="#000000">
                <v:path arrowok="t"/>
              </v:shape>
            </v:group>
            <v:group style="position:absolute;left:10521;top:13870;width:30;height:10" coordorigin="10521,13870" coordsize="30,10">
              <v:shape style="position:absolute;left:10521;top:13870;width:30;height:10" coordorigin="10521,13870" coordsize="30,10" path="m10521,13875l10551,13875e" filled="false" stroked="true" strokeweight=".6pt" strokecolor="#000000">
                <v:path arrowok="t"/>
              </v:shape>
            </v:group>
            <v:group style="position:absolute;left:10571;top:13870;width:30;height:10" coordorigin="10571,13870" coordsize="30,10">
              <v:shape style="position:absolute;left:10571;top:13870;width:30;height:10" coordorigin="10571,13870" coordsize="30,10" path="m10571,13875l10601,13875e" filled="false" stroked="true" strokeweight=".6pt" strokecolor="#000000">
                <v:path arrowok="t"/>
              </v:shape>
            </v:group>
            <v:group style="position:absolute;left:10621;top:13870;width:30;height:10" coordorigin="10621,13870" coordsize="30,10">
              <v:shape style="position:absolute;left:10621;top:13870;width:30;height:10" coordorigin="10621,13870" coordsize="30,10" path="m10621,13875l10651,13875e" filled="false" stroked="true" strokeweight=".6pt" strokecolor="#000000">
                <v:path arrowok="t"/>
              </v:shape>
            </v:group>
            <v:group style="position:absolute;left:10671;top:13870;width:30;height:10" coordorigin="10671,13870" coordsize="30,10">
              <v:shape style="position:absolute;left:10671;top:13870;width:30;height:10" coordorigin="10671,13870" coordsize="30,10" path="m10671,13875l10701,13875e" filled="false" stroked="true" strokeweight=".6pt" strokecolor="#000000">
                <v:path arrowok="t"/>
              </v:shape>
            </v:group>
            <v:group style="position:absolute;left:10721;top:13870;width:30;height:10" coordorigin="10721,13870" coordsize="30,10">
              <v:shape style="position:absolute;left:10721;top:13870;width:30;height:10" coordorigin="10721,13870" coordsize="30,10" path="m10721,13875l10751,13875e" filled="false" stroked="true" strokeweight=".6pt" strokecolor="#000000">
                <v:path arrowok="t"/>
              </v:shape>
            </v:group>
            <v:group style="position:absolute;left:10770;top:13870;width:30;height:10" coordorigin="10770,13870" coordsize="30,10">
              <v:shape style="position:absolute;left:10770;top:13870;width:30;height:10" coordorigin="10770,13870" coordsize="30,10" path="m10770,13875l10800,13875e" filled="false" stroked="true" strokeweight=".6pt" strokecolor="#000000">
                <v:path arrowok="t"/>
              </v:shape>
            </v:group>
            <v:group style="position:absolute;left:10820;top:13870;width:30;height:10" coordorigin="10820,13870" coordsize="30,10">
              <v:shape style="position:absolute;left:10820;top:13870;width:30;height:10" coordorigin="10820,13870" coordsize="30,10" path="m10820,13875l10850,13875e" filled="false" stroked="true" strokeweight=".6pt" strokecolor="#000000">
                <v:path arrowok="t"/>
              </v:shape>
            </v:group>
            <v:group style="position:absolute;left:10870;top:13870;width:30;height:10" coordorigin="10870,13870" coordsize="30,10">
              <v:shape style="position:absolute;left:10870;top:13870;width:30;height:10" coordorigin="10870,13870" coordsize="30,10" path="m10870,13875l10900,13875e" filled="false" stroked="true" strokeweight=".6pt" strokecolor="#000000">
                <v:path arrowok="t"/>
              </v:shape>
            </v:group>
            <v:group style="position:absolute;left:10920;top:13870;width:30;height:10" coordorigin="10920,13870" coordsize="30,10">
              <v:shape style="position:absolute;left:10920;top:13870;width:30;height:10" coordorigin="10920,13870" coordsize="30,10" path="m10920,13875l10950,13875e" filled="false" stroked="true" strokeweight=".6pt" strokecolor="#000000">
                <v:path arrowok="t"/>
              </v:shape>
            </v:group>
            <v:group style="position:absolute;left:10970;top:13870;width:30;height:10" coordorigin="10970,13870" coordsize="30,10">
              <v:shape style="position:absolute;left:10970;top:13870;width:30;height:10" coordorigin="10970,13870" coordsize="30,10" path="m10970,13875l11000,13875e" filled="false" stroked="true" strokeweight=".6pt" strokecolor="#000000">
                <v:path arrowok="t"/>
              </v:shape>
            </v:group>
            <v:group style="position:absolute;left:11020;top:13870;width:30;height:10" coordorigin="11020,13870" coordsize="30,10">
              <v:shape style="position:absolute;left:11020;top:13870;width:30;height:10" coordorigin="11020,13870" coordsize="30,10" path="m11020,13875l11050,13875e" filled="false" stroked="true" strokeweight=".6pt" strokecolor="#000000">
                <v:path arrowok="t"/>
              </v:shape>
            </v:group>
            <v:group style="position:absolute;left:11070;top:13870;width:30;height:10" coordorigin="11070,13870" coordsize="30,10">
              <v:shape style="position:absolute;left:11070;top:13870;width:30;height:10" coordorigin="11070,13870" coordsize="30,10" path="m11070,13875l11100,13875e" filled="false" stroked="true" strokeweight=".6pt" strokecolor="#000000">
                <v:path arrowok="t"/>
              </v:shape>
            </v:group>
            <v:group style="position:absolute;left:11120;top:13870;width:30;height:10" coordorigin="11120,13870" coordsize="30,10">
              <v:shape style="position:absolute;left:11120;top:13870;width:30;height:10" coordorigin="11120,13870" coordsize="30,10" path="m11120,13875l11150,13875e" filled="false" stroked="true" strokeweight=".6pt" strokecolor="#000000">
                <v:path arrowok="t"/>
              </v:shape>
            </v:group>
            <v:group style="position:absolute;left:11170;top:13870;width:20;height:10" coordorigin="11170,13870" coordsize="20,10">
              <v:shape style="position:absolute;left:11170;top:13870;width:20;height:10" coordorigin="11170,13870" coordsize="20,10" path="m11170,13875l11190,13875e" filled="false" stroked="true" strokeweight=".6pt" strokecolor="#000000">
                <v:path arrowok="t"/>
              </v:shape>
              <v:shape style="position:absolute;left:1697;top:1423;width:1737;height:595" type="#_x0000_t75" stroked="false">
                <v:imagedata r:id="rId95" o:title=""/>
              </v:shape>
              <v:shape style="position:absolute;left:3432;top:1423;width:578;height:1187" type="#_x0000_t75" stroked="false">
                <v:imagedata r:id="rId96" o:title=""/>
              </v:shape>
              <v:shape style="position:absolute;left:1697;top:2016;width:1737;height:594" type="#_x0000_t75" stroked="false">
                <v:imagedata r:id="rId97" o:title=""/>
              </v:shape>
              <v:shape style="position:absolute;left:9090;top:4330;width:865;height:1655" type="#_x0000_t75" stroked="false">
                <v:imagedata r:id="rId98" o:title=""/>
              </v:shape>
              <v:shape style="position:absolute;left:8530;top:1213;width:2011;height:1528" type="#_x0000_t75" stroked="false">
                <v:imagedata r:id="rId99" o:title=""/>
              </v:shape>
              <v:shape style="position:absolute;left:5207;top:2867;width:2051;height:1410" type="#_x0000_t75" stroked="false">
                <v:imagedata r:id="rId100" o:title=""/>
              </v:shape>
              <v:shape style="position:absolute;left:5242;top:6076;width:2047;height:1343" type="#_x0000_t75" stroked="false">
                <v:imagedata r:id="rId101" o:title=""/>
              </v:shape>
              <v:shape style="position:absolute;left:6302;top:4204;width:828;height:142" type="#_x0000_t75" stroked="false">
                <v:imagedata r:id="rId102" o:title=""/>
              </v:shape>
              <v:shape style="position:absolute;left:4944;top:4346;width:2407;height:1628" type="#_x0000_t75" stroked="false">
                <v:imagedata r:id="rId103" o:title=""/>
              </v:shape>
              <v:shape style="position:absolute;left:6842;top:1153;width:104;height:18" type="#_x0000_t75" stroked="false">
                <v:imagedata r:id="rId104" o:title=""/>
              </v:shape>
              <v:shape style="position:absolute;left:5105;top:1171;width:2083;height:1695" type="#_x0000_t75" stroked="false">
                <v:imagedata r:id="rId105" o:title=""/>
              </v:shape>
              <v:shape style="position:absolute;left:1988;top:6012;width:1723;height:1403" type="#_x0000_t75" stroked="false">
                <v:imagedata r:id="rId106" o:title=""/>
              </v:shape>
              <v:shape style="position:absolute;left:9132;top:5897;width:783;height:1544" type="#_x0000_t75" stroked="false">
                <v:imagedata r:id="rId107" o:title=""/>
              </v:shape>
              <v:shape style="position:absolute;left:2154;top:2831;width:1373;height:1514" type="#_x0000_t75" stroked="false">
                <v:imagedata r:id="rId108" o:title=""/>
              </v:shape>
              <v:shape style="position:absolute;left:2344;top:4437;width:860;height:1438" type="#_x0000_t75" stroked="false">
                <v:imagedata r:id="rId109" o:title=""/>
              </v:shape>
              <v:shape style="position:absolute;left:8447;top:2951;width:2089;height:1255" type="#_x0000_t75" stroked="false">
                <v:imagedata r:id="rId110" o:title=""/>
              </v:shape>
            </v:group>
            <w10:wrap type="none"/>
          </v:group>
        </w:pict>
      </w:r>
      <w:r>
        <w:rPr>
          <w:b w:val="0"/>
          <w:position w:val="-15"/>
        </w:rPr>
        <w:drawing>
          <wp:inline distT="0" distB="0" distL="0" distR="0">
            <wp:extent cx="293217" cy="285800"/>
            <wp:effectExtent l="0" t="0" r="0" b="0"/>
            <wp:docPr id="33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spacing w:val="-1"/>
          <w:w w:val="110"/>
        </w:rPr>
        <w:t>Schneidet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Kärtchen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au</w:t>
      </w:r>
      <w:r>
        <w:rPr>
          <w:spacing w:val="-2"/>
          <w:w w:val="110"/>
        </w:rPr>
        <w:t>s.</w:t>
      </w:r>
      <w:r>
        <w:rPr>
          <w:spacing w:val="19"/>
          <w:w w:val="110"/>
        </w:rPr>
        <w:t> </w:t>
      </w: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lch</w:t>
      </w:r>
      <w:r>
        <w:rPr>
          <w:spacing w:val="-3"/>
          <w:w w:val="110"/>
        </w:rPr>
        <w:t>es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Bild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pa</w:t>
      </w:r>
      <w:r>
        <w:rPr>
          <w:spacing w:val="-2"/>
          <w:w w:val="110"/>
        </w:rPr>
        <w:t>ss</w:t>
      </w:r>
      <w:r>
        <w:rPr>
          <w:spacing w:val="-1"/>
          <w:w w:val="110"/>
        </w:rPr>
        <w:t>t</w:t>
      </w:r>
      <w:r>
        <w:rPr>
          <w:spacing w:val="19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welchem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Wort</w:t>
      </w:r>
      <w:r>
        <w:rPr>
          <w:spacing w:val="-2"/>
          <w:w w:val="110"/>
        </w:rPr>
        <w:t>?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Spielt</w:t>
      </w:r>
      <w:r>
        <w:rPr>
          <w:spacing w:val="20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9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44"/>
          <w:szCs w:val="44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47"/>
          <w:szCs w:val="47"/>
        </w:rPr>
      </w:pPr>
    </w:p>
    <w:p>
      <w:pPr>
        <w:tabs>
          <w:tab w:pos="4970" w:val="left" w:leader="none"/>
          <w:tab w:pos="8177" w:val="left" w:leader="none"/>
        </w:tabs>
        <w:spacing w:before="0"/>
        <w:ind w:left="1551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sz w:val="24"/>
        </w:rPr>
        <w:t>ein</w:t>
      </w:r>
      <w:r>
        <w:rPr>
          <w:rFonts w:ascii="Calibri" w:hAnsi="Calibri"/>
          <w:spacing w:val="25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Teller</w:t>
      </w:r>
      <w:r>
        <w:rPr>
          <w:rFonts w:ascii="Calibri" w:hAnsi="Calibri"/>
          <w:spacing w:val="25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Suppe</w:t>
        <w:tab/>
        <w:t>ein</w:t>
      </w:r>
      <w:r>
        <w:rPr>
          <w:rFonts w:ascii="Calibri" w:hAnsi="Calibri"/>
          <w:spacing w:val="26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Stück</w:t>
      </w:r>
      <w:r>
        <w:rPr>
          <w:rFonts w:ascii="Calibri" w:hAnsi="Calibri"/>
          <w:spacing w:val="25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Pizza</w:t>
        <w:tab/>
        <w:t>ein</w:t>
      </w:r>
      <w:r>
        <w:rPr>
          <w:rFonts w:ascii="Calibri" w:hAnsi="Calibri"/>
          <w:spacing w:val="41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Käsebrötchen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sz w:val="34"/>
          <w:szCs w:val="34"/>
        </w:rPr>
      </w:pPr>
    </w:p>
    <w:p>
      <w:pPr>
        <w:tabs>
          <w:tab w:pos="5301" w:val="left" w:leader="none"/>
          <w:tab w:pos="8365" w:val="left" w:leader="none"/>
        </w:tabs>
        <w:spacing w:before="0"/>
        <w:ind w:left="2073" w:right="0" w:hanging="58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sz w:val="24"/>
        </w:rPr>
        <w:t>ein</w:t>
      </w:r>
      <w:r>
        <w:rPr>
          <w:rFonts w:ascii="Calibri" w:hAnsi="Calibri"/>
          <w:spacing w:val="38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Stück</w:t>
      </w:r>
      <w:r>
        <w:rPr>
          <w:rFonts w:ascii="Calibri" w:hAnsi="Calibri"/>
          <w:spacing w:val="39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Kuchen</w:t>
        <w:tab/>
        <w:t>ein</w:t>
      </w:r>
      <w:r>
        <w:rPr>
          <w:rFonts w:ascii="Calibri" w:hAnsi="Calibri"/>
          <w:spacing w:val="19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Salat</w:t>
        <w:tab/>
        <w:t>ein</w:t>
      </w:r>
      <w:r>
        <w:rPr>
          <w:rFonts w:ascii="Calibri" w:hAnsi="Calibri"/>
          <w:spacing w:val="14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Wurstbrot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0"/>
        <w:rPr>
          <w:rFonts w:ascii="Calibri" w:hAnsi="Calibri" w:cs="Calibri" w:eastAsia="Calibri"/>
          <w:sz w:val="34"/>
          <w:szCs w:val="34"/>
        </w:rPr>
      </w:pPr>
    </w:p>
    <w:p>
      <w:pPr>
        <w:tabs>
          <w:tab w:pos="4907" w:val="left" w:leader="none"/>
          <w:tab w:pos="8054" w:val="left" w:leader="none"/>
        </w:tabs>
        <w:spacing w:before="0"/>
        <w:ind w:left="207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ein</w:t>
      </w:r>
      <w:r>
        <w:rPr>
          <w:rFonts w:ascii="Calibri"/>
          <w:spacing w:val="3"/>
          <w:w w:val="105"/>
          <w:sz w:val="24"/>
        </w:rPr>
        <w:t> </w:t>
      </w:r>
      <w:r>
        <w:rPr>
          <w:rFonts w:ascii="Calibri"/>
          <w:w w:val="105"/>
          <w:sz w:val="24"/>
        </w:rPr>
        <w:t>Eis</w:t>
        <w:tab/>
        <w:t>eine</w:t>
      </w:r>
      <w:r>
        <w:rPr>
          <w:rFonts w:ascii="Calibri"/>
          <w:spacing w:val="29"/>
          <w:w w:val="105"/>
          <w:sz w:val="24"/>
        </w:rPr>
        <w:t> </w:t>
      </w:r>
      <w:r>
        <w:rPr>
          <w:rFonts w:ascii="Calibri"/>
          <w:w w:val="105"/>
          <w:sz w:val="24"/>
        </w:rPr>
        <w:t>Currywurst</w:t>
        <w:tab/>
        <w:t>eine</w:t>
      </w:r>
      <w:r>
        <w:rPr>
          <w:rFonts w:ascii="Calibri"/>
          <w:spacing w:val="-2"/>
          <w:w w:val="105"/>
          <w:sz w:val="24"/>
        </w:rPr>
        <w:t> </w:t>
      </w:r>
      <w:r>
        <w:rPr>
          <w:rFonts w:ascii="Calibri"/>
          <w:w w:val="105"/>
          <w:sz w:val="24"/>
        </w:rPr>
        <w:t>Flasche</w:t>
      </w:r>
      <w:r>
        <w:rPr>
          <w:rFonts w:ascii="Calibri"/>
          <w:spacing w:val="-1"/>
          <w:w w:val="105"/>
          <w:sz w:val="24"/>
        </w:rPr>
        <w:t> </w:t>
      </w:r>
      <w:r>
        <w:rPr>
          <w:rFonts w:ascii="Calibri"/>
          <w:w w:val="105"/>
          <w:sz w:val="24"/>
        </w:rPr>
        <w:t>Wasser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2"/>
          <w:szCs w:val="12"/>
        </w:rPr>
      </w:pPr>
    </w:p>
    <w:p>
      <w:pPr>
        <w:spacing w:line="200" w:lineRule="atLeast"/>
        <w:ind w:left="730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shape style="width:502pt;height:79.4pt;mso-position-horizontal-relative:char;mso-position-vertical-relative:line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8"/>
                    <w:rPr>
                      <w:rFonts w:ascii="Calibri" w:hAnsi="Calibri" w:cs="Calibri" w:eastAsia="Calibri"/>
                      <w:sz w:val="29"/>
                      <w:szCs w:val="29"/>
                    </w:rPr>
                  </w:pPr>
                </w:p>
                <w:p>
                  <w:pPr>
                    <w:tabs>
                      <w:tab w:pos="3888" w:val="left" w:leader="none"/>
                      <w:tab w:pos="7568" w:val="left" w:leader="none"/>
                    </w:tabs>
                    <w:spacing w:before="0"/>
                    <w:ind w:left="87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w w:val="110"/>
                      <w:sz w:val="24"/>
                    </w:rPr>
                    <w:t>ein</w:t>
                  </w:r>
                  <w:r>
                    <w:rPr>
                      <w:rFonts w:ascii="Calibri"/>
                      <w:spacing w:val="-15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Hamburger</w:t>
                    <w:tab/>
                    <w:t>eine</w:t>
                  </w:r>
                  <w:r>
                    <w:rPr>
                      <w:rFonts w:ascii="Calibri"/>
                      <w:spacing w:val="-31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Portion</w:t>
                  </w:r>
                  <w:r>
                    <w:rPr>
                      <w:rFonts w:ascii="Calibri"/>
                      <w:spacing w:val="-31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Pommes</w:t>
                    <w:tab/>
                    <w:t>eine</w:t>
                  </w:r>
                  <w:r>
                    <w:rPr>
                      <w:rFonts w:ascii="Calibri"/>
                      <w:spacing w:val="-5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Dose</w:t>
                  </w:r>
                  <w:r>
                    <w:rPr>
                      <w:rFonts w:ascii="Calibri"/>
                      <w:spacing w:val="-5"/>
                      <w:w w:val="110"/>
                      <w:sz w:val="24"/>
                    </w:rPr>
                    <w:t> </w:t>
                  </w:r>
                  <w:r>
                    <w:rPr>
                      <w:rFonts w:ascii="Calibri"/>
                      <w:w w:val="110"/>
                      <w:sz w:val="24"/>
                    </w:rPr>
                    <w:t>Cola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7364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8248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10"/>
          <w:w w:val="115"/>
        </w:rPr>
        <w:t>15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5"/>
          <w:w w:val="115"/>
        </w:rPr>
        <w:t> </w:t>
      </w:r>
      <w:r>
        <w:rPr>
          <w:spacing w:val="-1"/>
          <w:w w:val="115"/>
        </w:rPr>
        <w:t>6</w:t>
      </w:r>
      <w:r>
        <w:rPr>
          <w:spacing w:val="-2"/>
          <w:w w:val="115"/>
        </w:rPr>
        <w:t>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6"/>
          <w:w w:val="115"/>
        </w:rPr>
        <w:t> </w:t>
      </w:r>
      <w:r>
        <w:rPr>
          <w:spacing w:val="-15"/>
          <w:w w:val="115"/>
        </w:rPr>
        <w:t>11a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line="575" w:lineRule="exact"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10"/>
          <w:w w:val="125"/>
          <w:sz w:val="50"/>
        </w:rPr>
        <w:t>L</w:t>
      </w:r>
      <w:r>
        <w:rPr>
          <w:rFonts w:ascii="Calibri"/>
          <w:b/>
          <w:color w:val="0061B3"/>
          <w:spacing w:val="-11"/>
          <w:w w:val="125"/>
          <w:sz w:val="50"/>
        </w:rPr>
        <w:t>ern</w:t>
      </w:r>
      <w:r>
        <w:rPr>
          <w:rFonts w:ascii="Calibri"/>
          <w:b/>
          <w:color w:val="0061B3"/>
          <w:spacing w:val="-10"/>
          <w:w w:val="125"/>
          <w:sz w:val="50"/>
        </w:rPr>
        <w:t>f</w:t>
      </w:r>
      <w:r>
        <w:rPr>
          <w:rFonts w:ascii="Calibri"/>
          <w:b/>
          <w:color w:val="0061B3"/>
          <w:spacing w:val="-11"/>
          <w:w w:val="125"/>
          <w:sz w:val="50"/>
        </w:rPr>
        <w:t>a</w:t>
      </w:r>
      <w:r>
        <w:rPr>
          <w:rFonts w:ascii="Calibri"/>
          <w:b/>
          <w:color w:val="0061B3"/>
          <w:spacing w:val="-10"/>
          <w:w w:val="125"/>
          <w:sz w:val="50"/>
        </w:rPr>
        <w:t>lt</w:t>
      </w:r>
      <w:r>
        <w:rPr>
          <w:rFonts w:ascii="Calibri"/>
          <w:b/>
          <w:color w:val="0061B3"/>
          <w:spacing w:val="-11"/>
          <w:w w:val="125"/>
          <w:sz w:val="50"/>
        </w:rPr>
        <w:t>er:</w:t>
      </w:r>
      <w:r>
        <w:rPr>
          <w:rFonts w:ascii="Calibri"/>
          <w:sz w:val="50"/>
        </w:rPr>
      </w:r>
    </w:p>
    <w:p>
      <w:pPr>
        <w:spacing w:line="575" w:lineRule="exact" w:before="0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/>
        <w:pict>
          <v:group style="position:absolute;margin-left:294.8508pt;margin-top:33.281792pt;width:165.75pt;height:40.6pt;mso-position-horizontal-relative:page;mso-position-vertical-relative:paragraph;z-index:8224" coordorigin="5897,666" coordsize="3315,812">
            <v:shape style="position:absolute;left:5897;top:666;width:3315;height:812" type="#_x0000_t75" stroked="false">
              <v:imagedata r:id="rId111" o:title=""/>
            </v:shape>
            <v:shape style="position:absolute;left:6367;top:897;width:672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 w:hAnsi="Calibri" w:cs="Calibri" w:eastAsia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Kau</w:t>
                    </w: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fe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n?</w:t>
                    </w:r>
                    <w:r>
                      <w:rPr>
                        <w:rFonts w:ascii="Calibri"/>
                        <w:sz w:val="20"/>
                      </w:rPr>
                    </w:r>
                  </w:p>
                </w:txbxContent>
              </v:textbox>
              <w10:wrap type="none"/>
            </v:shape>
            <v:shape style="position:absolute;left:8078;top:1053;width:717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 w:hAnsi="Calibri" w:cs="Calibri" w:eastAsia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G</w:t>
                    </w: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e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kau</w:t>
                    </w: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f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t.</w:t>
                    </w:r>
                    <w:r>
                      <w:rPr>
                        <w:rFonts w:ascii="Calibri"/>
                        <w:sz w:val="20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 w:hAnsi="Calibri"/>
          <w:b/>
          <w:color w:val="0061B3"/>
          <w:spacing w:val="-11"/>
          <w:w w:val="120"/>
          <w:sz w:val="50"/>
        </w:rPr>
        <w:t>R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g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11"/>
          <w:w w:val="120"/>
          <w:sz w:val="50"/>
        </w:rPr>
        <w:t>l</w:t>
      </w:r>
      <w:r>
        <w:rPr>
          <w:rFonts w:ascii="Calibri" w:hAnsi="Calibri"/>
          <w:b/>
          <w:color w:val="0061B3"/>
          <w:spacing w:val="-12"/>
          <w:w w:val="120"/>
          <w:sz w:val="50"/>
        </w:rPr>
        <w:t>mä</w:t>
      </w:r>
      <w:r>
        <w:rPr>
          <w:rFonts w:ascii="Calibri" w:hAnsi="Calibri"/>
          <w:b/>
          <w:color w:val="0061B3"/>
          <w:spacing w:val="-17"/>
          <w:w w:val="120"/>
          <w:sz w:val="50"/>
        </w:rPr>
        <w:t>s</w:t>
      </w:r>
      <w:r>
        <w:rPr>
          <w:rFonts w:ascii="Calibri" w:hAnsi="Calibri"/>
          <w:b/>
          <w:color w:val="0061B3"/>
          <w:spacing w:val="-12"/>
          <w:w w:val="120"/>
          <w:sz w:val="50"/>
        </w:rPr>
        <w:t>s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ig</w:t>
      </w:r>
      <w:r>
        <w:rPr>
          <w:rFonts w:ascii="Calibri" w:hAnsi="Calibri"/>
          <w:b/>
          <w:color w:val="0061B3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51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36"/>
          <w:w w:val="120"/>
          <w:sz w:val="50"/>
        </w:rPr>
        <w:t>V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5"/>
          <w:w w:val="120"/>
          <w:sz w:val="50"/>
        </w:rPr>
        <w:t>r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b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e</w:t>
      </w:r>
      <w:r>
        <w:rPr>
          <w:rFonts w:ascii="Calibri" w:hAnsi="Calibri"/>
          <w:b/>
          <w:color w:val="0061B3"/>
          <w:w w:val="120"/>
          <w:sz w:val="50"/>
        </w:rPr>
        <w:t>n</w:t>
      </w:r>
      <w:r>
        <w:rPr>
          <w:rFonts w:ascii="Calibri" w:hAnsi="Calibri"/>
          <w:b/>
          <w:color w:val="0061B3"/>
          <w:spacing w:val="52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9"/>
          <w:w w:val="120"/>
          <w:sz w:val="50"/>
        </w:rPr>
        <w:t>i</w:t>
      </w:r>
      <w:r>
        <w:rPr>
          <w:rFonts w:ascii="Calibri" w:hAnsi="Calibri"/>
          <w:b/>
          <w:color w:val="0061B3"/>
          <w:w w:val="120"/>
          <w:sz w:val="50"/>
        </w:rPr>
        <w:t>m</w:t>
      </w:r>
      <w:r>
        <w:rPr>
          <w:rFonts w:ascii="Calibri" w:hAnsi="Calibri"/>
          <w:b/>
          <w:color w:val="0061B3"/>
          <w:spacing w:val="52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17"/>
          <w:w w:val="120"/>
          <w:sz w:val="50"/>
        </w:rPr>
        <w:t>P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8"/>
          <w:w w:val="120"/>
          <w:sz w:val="50"/>
        </w:rPr>
        <w:t>r</w:t>
      </w:r>
      <w:r>
        <w:rPr>
          <w:rFonts w:ascii="Calibri" w:hAnsi="Calibri"/>
          <w:b/>
          <w:color w:val="0061B3"/>
          <w:spacing w:val="-16"/>
          <w:w w:val="120"/>
          <w:sz w:val="50"/>
        </w:rPr>
        <w:t>f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14"/>
          <w:w w:val="120"/>
          <w:sz w:val="50"/>
        </w:rPr>
        <w:t>k</w:t>
      </w:r>
      <w:r>
        <w:rPr>
          <w:rFonts w:ascii="Calibri" w:hAnsi="Calibri"/>
          <w:b/>
          <w:color w:val="0061B3"/>
          <w:w w:val="120"/>
          <w:sz w:val="50"/>
        </w:rPr>
        <w:t>t</w:t>
      </w:r>
      <w:r>
        <w:rPr>
          <w:rFonts w:ascii="Calibri" w:hAnsi="Calibri"/>
          <w:sz w:val="50"/>
        </w:rPr>
      </w:r>
    </w:p>
    <w:p>
      <w:pPr>
        <w:pStyle w:val="BodyText"/>
        <w:spacing w:line="240" w:lineRule="auto" w:before="229"/>
        <w:ind w:right="0"/>
        <w:jc w:val="left"/>
        <w:rPr>
          <w:b w:val="0"/>
          <w:bCs w:val="0"/>
        </w:rPr>
      </w:pPr>
      <w:r>
        <w:rPr/>
        <w:pict>
          <v:shape style="position:absolute;margin-left:26.725pt;margin-top:8.235975pt;width:23.088pt;height:22.503pt;mso-position-horizontal-relative:page;mso-position-vertical-relative:paragraph;z-index:8152" type="#_x0000_t75" stroked="false">
            <v:imagedata r:id="rId57" o:title=""/>
          </v:shape>
        </w:pict>
      </w:r>
      <w:r>
        <w:rPr>
          <w:spacing w:val="-1"/>
          <w:w w:val="110"/>
        </w:rPr>
        <w:t>Übt</w:t>
      </w:r>
      <w:r>
        <w:rPr>
          <w:spacing w:val="29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29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spacing w:val="29"/>
          <w:w w:val="110"/>
        </w:rPr>
        <w:t> </w:t>
      </w:r>
      <w:r>
        <w:rPr>
          <w:spacing w:val="-2"/>
          <w:w w:val="110"/>
        </w:rPr>
        <w:t>Erg</w:t>
      </w:r>
      <w:r>
        <w:rPr>
          <w:spacing w:val="-3"/>
          <w:w w:val="110"/>
        </w:rPr>
        <w:t>ä</w:t>
      </w:r>
      <w:r>
        <w:rPr>
          <w:spacing w:val="-2"/>
          <w:w w:val="110"/>
        </w:rPr>
        <w:t>nzt</w:t>
      </w:r>
      <w:r>
        <w:rPr>
          <w:spacing w:val="30"/>
          <w:w w:val="110"/>
        </w:rPr>
        <w:t> </w:t>
      </w: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it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-3"/>
          <w:w w:val="110"/>
        </w:rPr>
        <w:t>e</w:t>
      </w:r>
      <w:r>
        <w:rPr>
          <w:spacing w:val="29"/>
          <w:w w:val="110"/>
        </w:rPr>
        <w:t> </w:t>
      </w:r>
      <w:r>
        <w:rPr>
          <w:spacing w:val="-2"/>
          <w:w w:val="110"/>
        </w:rPr>
        <w:t>V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rb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n</w:t>
      </w:r>
      <w:r>
        <w:rPr>
          <w:spacing w:val="-3"/>
          <w:w w:val="110"/>
        </w:rPr>
        <w:t>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5"/>
          <w:szCs w:val="25"/>
        </w:rPr>
      </w:pPr>
    </w:p>
    <w:tbl>
      <w:tblPr>
        <w:tblW w:w="0" w:type="auto"/>
        <w:jc w:val="left"/>
        <w:tblInd w:w="7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2211"/>
        <w:gridCol w:w="2211"/>
        <w:gridCol w:w="567"/>
        <w:gridCol w:w="2211"/>
        <w:gridCol w:w="2211"/>
      </w:tblGrid>
      <w:tr>
        <w:trPr>
          <w:trHeight w:val="503" w:hRule="exact"/>
        </w:trPr>
        <w:tc>
          <w:tcPr>
            <w:tcW w:w="4989" w:type="dxa"/>
            <w:gridSpan w:val="3"/>
            <w:tcBorders>
              <w:top w:val="single" w:sz="11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8D8EF"/>
          </w:tcPr>
          <w:p>
            <w:pPr>
              <w:pStyle w:val="TableParagraph"/>
              <w:spacing w:line="240" w:lineRule="auto" w:before="95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989" w:type="dxa"/>
            <w:gridSpan w:val="3"/>
            <w:tcBorders>
              <w:top w:val="single" w:sz="11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  <w:shd w:val="clear" w:color="auto" w:fill="C8D8EF"/>
          </w:tcPr>
          <w:p>
            <w:pPr>
              <w:pStyle w:val="TableParagraph"/>
              <w:spacing w:line="240" w:lineRule="auto" w:before="95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B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kaufen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gekauft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kaufen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regnen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regnen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geregnet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fotografieren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fotografiert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fotografieren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reden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reden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geredet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machen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gemacht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machen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lachen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lachen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gelacht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küssen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geküsst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küssen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erzählen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erzählen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05"/>
                <w:sz w:val="24"/>
              </w:rPr>
              <w:t>erzählt</w:t>
            </w:r>
            <w:r>
              <w:rPr>
                <w:rFonts w:ascii="Calibri" w:hAnsi="Calibri"/>
                <w:sz w:val="24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782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Calibri" w:hAnsi="Calibri" w:cs="Calibri" w:eastAsia="Calibri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580" w:bottom="740" w:left="420" w:right="56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Heading5"/>
        <w:tabs>
          <w:tab w:pos="7736" w:val="left" w:leader="none"/>
        </w:tabs>
        <w:spacing w:line="240" w:lineRule="auto" w:before="55"/>
        <w:ind w:left="680"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8"/>
          <w:w w:val="115"/>
        </w:rPr>
        <w:t>16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spacing w:val="-1"/>
          <w:w w:val="115"/>
        </w:rPr>
        <w:t>6</w:t>
      </w:r>
      <w:r>
        <w:rPr>
          <w:spacing w:val="-2"/>
          <w:w w:val="115"/>
        </w:rPr>
        <w:t>, 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-7"/>
          <w:w w:val="115"/>
        </w:rPr>
        <w:t>12</w:t>
      </w:r>
      <w:r>
        <w:rPr>
          <w:spacing w:val="-6"/>
          <w:w w:val="115"/>
        </w:rPr>
        <w:t>b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66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line="240" w:lineRule="auto" w:before="7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spacing w:before="0"/>
        <w:ind w:left="68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8"/>
          <w:w w:val="120"/>
          <w:sz w:val="50"/>
        </w:rPr>
        <w:t>W</w:t>
      </w:r>
      <w:r>
        <w:rPr>
          <w:rFonts w:ascii="Calibri"/>
          <w:b/>
          <w:color w:val="0061B3"/>
          <w:spacing w:val="-9"/>
          <w:w w:val="120"/>
          <w:sz w:val="50"/>
        </w:rPr>
        <w:t>ec</w:t>
      </w:r>
      <w:r>
        <w:rPr>
          <w:rFonts w:ascii="Calibri"/>
          <w:b/>
          <w:color w:val="0061B3"/>
          <w:spacing w:val="-8"/>
          <w:w w:val="120"/>
          <w:sz w:val="50"/>
        </w:rPr>
        <w:t>h</w:t>
      </w:r>
      <w:r>
        <w:rPr>
          <w:rFonts w:ascii="Calibri"/>
          <w:b/>
          <w:color w:val="0061B3"/>
          <w:spacing w:val="-9"/>
          <w:w w:val="120"/>
          <w:sz w:val="50"/>
        </w:rPr>
        <w:t>se</w:t>
      </w:r>
      <w:r>
        <w:rPr>
          <w:rFonts w:ascii="Calibri"/>
          <w:b/>
          <w:color w:val="0061B3"/>
          <w:spacing w:val="-8"/>
          <w:w w:val="120"/>
          <w:sz w:val="50"/>
        </w:rPr>
        <w:t>l</w:t>
      </w:r>
      <w:r>
        <w:rPr>
          <w:rFonts w:ascii="Calibri"/>
          <w:b/>
          <w:color w:val="0061B3"/>
          <w:spacing w:val="-9"/>
          <w:w w:val="120"/>
          <w:sz w:val="50"/>
        </w:rPr>
        <w:t>s</w:t>
      </w:r>
      <w:r>
        <w:rPr>
          <w:rFonts w:ascii="Calibri"/>
          <w:b/>
          <w:color w:val="0061B3"/>
          <w:spacing w:val="-8"/>
          <w:w w:val="120"/>
          <w:sz w:val="50"/>
        </w:rPr>
        <w:t>pi</w:t>
      </w:r>
      <w:r>
        <w:rPr>
          <w:rFonts w:ascii="Calibri"/>
          <w:b/>
          <w:color w:val="0061B3"/>
          <w:spacing w:val="-9"/>
          <w:w w:val="120"/>
          <w:sz w:val="50"/>
        </w:rPr>
        <w:t>e</w:t>
      </w:r>
      <w:r>
        <w:rPr>
          <w:rFonts w:ascii="Calibri"/>
          <w:b/>
          <w:color w:val="0061B3"/>
          <w:spacing w:val="-8"/>
          <w:w w:val="120"/>
          <w:sz w:val="50"/>
        </w:rPr>
        <w:t>l</w:t>
      </w:r>
      <w:r>
        <w:rPr>
          <w:rFonts w:ascii="Calibri"/>
          <w:b/>
          <w:color w:val="0061B3"/>
          <w:spacing w:val="-9"/>
          <w:w w:val="120"/>
          <w:sz w:val="50"/>
        </w:rPr>
        <w:t>:</w:t>
      </w:r>
      <w:r>
        <w:rPr>
          <w:rFonts w:ascii="Calibri"/>
          <w:b/>
          <w:color w:val="0061B3"/>
          <w:spacing w:val="27"/>
          <w:w w:val="120"/>
          <w:sz w:val="50"/>
        </w:rPr>
        <w:t> </w:t>
      </w:r>
      <w:r>
        <w:rPr>
          <w:rFonts w:ascii="Calibri"/>
          <w:b/>
          <w:color w:val="0061B3"/>
          <w:spacing w:val="-11"/>
          <w:w w:val="120"/>
          <w:sz w:val="50"/>
        </w:rPr>
        <w:t>W</w:t>
      </w:r>
      <w:r>
        <w:rPr>
          <w:rFonts w:ascii="Calibri"/>
          <w:b/>
          <w:color w:val="0061B3"/>
          <w:spacing w:val="-12"/>
          <w:w w:val="120"/>
          <w:sz w:val="50"/>
        </w:rPr>
        <w:t>as</w:t>
      </w:r>
      <w:r>
        <w:rPr>
          <w:rFonts w:ascii="Calibri"/>
          <w:b/>
          <w:color w:val="0061B3"/>
          <w:spacing w:val="27"/>
          <w:w w:val="120"/>
          <w:sz w:val="50"/>
        </w:rPr>
        <w:t> </w:t>
      </w:r>
      <w:r>
        <w:rPr>
          <w:rFonts w:ascii="Calibri"/>
          <w:b/>
          <w:color w:val="0061B3"/>
          <w:spacing w:val="-10"/>
          <w:w w:val="120"/>
          <w:sz w:val="50"/>
        </w:rPr>
        <w:t>k</w:t>
      </w:r>
      <w:r>
        <w:rPr>
          <w:rFonts w:ascii="Calibri"/>
          <w:b/>
          <w:color w:val="0061B3"/>
          <w:spacing w:val="-11"/>
          <w:w w:val="120"/>
          <w:sz w:val="50"/>
        </w:rPr>
        <w:t>a</w:t>
      </w:r>
      <w:r>
        <w:rPr>
          <w:rFonts w:ascii="Calibri"/>
          <w:b/>
          <w:color w:val="0061B3"/>
          <w:spacing w:val="-10"/>
          <w:w w:val="120"/>
          <w:sz w:val="50"/>
        </w:rPr>
        <w:t>uf</w:t>
      </w:r>
      <w:r>
        <w:rPr>
          <w:rFonts w:ascii="Calibri"/>
          <w:b/>
          <w:color w:val="0061B3"/>
          <w:spacing w:val="-11"/>
          <w:w w:val="120"/>
          <w:sz w:val="50"/>
        </w:rPr>
        <w:t>s</w:t>
      </w:r>
      <w:r>
        <w:rPr>
          <w:rFonts w:ascii="Calibri"/>
          <w:b/>
          <w:color w:val="0061B3"/>
          <w:spacing w:val="-10"/>
          <w:w w:val="120"/>
          <w:sz w:val="50"/>
        </w:rPr>
        <w:t>t</w:t>
      </w:r>
      <w:r>
        <w:rPr>
          <w:rFonts w:ascii="Calibri"/>
          <w:b/>
          <w:color w:val="0061B3"/>
          <w:spacing w:val="28"/>
          <w:w w:val="120"/>
          <w:sz w:val="50"/>
        </w:rPr>
        <w:t> </w:t>
      </w:r>
      <w:r>
        <w:rPr>
          <w:rFonts w:ascii="Calibri"/>
          <w:b/>
          <w:color w:val="0061B3"/>
          <w:spacing w:val="-5"/>
          <w:w w:val="120"/>
          <w:sz w:val="50"/>
        </w:rPr>
        <w:t>d</w:t>
      </w:r>
      <w:r>
        <w:rPr>
          <w:rFonts w:ascii="Calibri"/>
          <w:b/>
          <w:color w:val="0061B3"/>
          <w:spacing w:val="-6"/>
          <w:w w:val="120"/>
          <w:sz w:val="50"/>
        </w:rPr>
        <w:t>u</w:t>
      </w:r>
      <w:r>
        <w:rPr>
          <w:rFonts w:ascii="Calibri"/>
          <w:b/>
          <w:color w:val="0061B3"/>
          <w:spacing w:val="-5"/>
          <w:w w:val="120"/>
          <w:sz w:val="50"/>
        </w:rPr>
        <w:t>?</w:t>
      </w:r>
      <w:r>
        <w:rPr>
          <w:rFonts w:ascii="Calibri"/>
          <w:sz w:val="50"/>
        </w:rPr>
      </w:r>
    </w:p>
    <w:p>
      <w:pPr>
        <w:pStyle w:val="BodyText"/>
        <w:spacing w:line="287" w:lineRule="exact" w:before="87"/>
        <w:ind w:left="1133" w:right="0"/>
        <w:jc w:val="left"/>
        <w:rPr>
          <w:b w:val="0"/>
          <w:bCs w:val="0"/>
        </w:rPr>
      </w:pPr>
      <w:r>
        <w:rPr>
          <w:rFonts w:ascii="Calibri"/>
          <w:w w:val="115"/>
        </w:rPr>
        <w:t>1 </w:t>
      </w:r>
      <w:r>
        <w:rPr>
          <w:rFonts w:ascii="Calibri"/>
          <w:spacing w:val="8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reu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e</w:t>
      </w:r>
      <w:r>
        <w:rPr>
          <w:spacing w:val="7"/>
          <w:w w:val="115"/>
        </w:rPr>
        <w:t> </w:t>
      </w:r>
      <w:r>
        <w:rPr>
          <w:w w:val="115"/>
        </w:rPr>
        <w:t>5</w:t>
      </w:r>
      <w:r>
        <w:rPr>
          <w:spacing w:val="7"/>
          <w:w w:val="115"/>
        </w:rPr>
        <w:t> </w:t>
      </w:r>
      <w:r>
        <w:rPr>
          <w:w w:val="115"/>
        </w:rPr>
        <w:t>Dinge</w:t>
      </w:r>
      <w:r>
        <w:rPr>
          <w:spacing w:val="7"/>
          <w:w w:val="115"/>
        </w:rPr>
        <w:t> 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n</w:t>
      </w:r>
      <w:r>
        <w:rPr>
          <w:spacing w:val="-2"/>
          <w:w w:val="115"/>
        </w:rPr>
        <w:t>.</w:t>
      </w:r>
      <w:r>
        <w:rPr>
          <w:b w:val="0"/>
        </w:rPr>
      </w:r>
    </w:p>
    <w:p>
      <w:pPr>
        <w:pStyle w:val="BodyText"/>
        <w:spacing w:line="287" w:lineRule="exact"/>
        <w:ind w:left="1417" w:right="0"/>
        <w:jc w:val="left"/>
        <w:rPr>
          <w:b w:val="0"/>
          <w:bCs w:val="0"/>
        </w:rPr>
      </w:pPr>
      <w:r>
        <w:rPr>
          <w:spacing w:val="-1"/>
          <w:w w:val="110"/>
        </w:rPr>
        <w:t>Zeige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deinem</w:t>
      </w:r>
      <w:r>
        <w:rPr>
          <w:spacing w:val="20"/>
          <w:w w:val="110"/>
        </w:rPr>
        <w:t> </w:t>
      </w:r>
      <w:r>
        <w:rPr>
          <w:w w:val="110"/>
        </w:rPr>
        <w:t>Partner</w:t>
      </w:r>
      <w:r>
        <w:rPr>
          <w:spacing w:val="21"/>
          <w:w w:val="110"/>
        </w:rPr>
        <w:t> </w:t>
      </w:r>
      <w:r>
        <w:rPr>
          <w:w w:val="110"/>
        </w:rPr>
        <w:t>/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deiner</w:t>
      </w:r>
      <w:r>
        <w:rPr>
          <w:spacing w:val="20"/>
          <w:w w:val="110"/>
        </w:rPr>
        <w:t> </w:t>
      </w:r>
      <w:r>
        <w:rPr>
          <w:w w:val="110"/>
        </w:rPr>
        <w:t>Partnerin</w:t>
      </w:r>
      <w:r>
        <w:rPr>
          <w:spacing w:val="21"/>
          <w:w w:val="110"/>
        </w:rPr>
        <w:t> </w:t>
      </w:r>
      <w:r>
        <w:rPr>
          <w:w w:val="110"/>
        </w:rPr>
        <w:t>dein</w:t>
      </w:r>
      <w:r>
        <w:rPr>
          <w:spacing w:val="20"/>
          <w:w w:val="110"/>
        </w:rPr>
        <w:t> </w:t>
      </w:r>
      <w:r>
        <w:rPr>
          <w:spacing w:val="-1"/>
          <w:w w:val="110"/>
        </w:rPr>
        <w:t>Blatt</w:t>
      </w:r>
      <w:r>
        <w:rPr>
          <w:spacing w:val="20"/>
          <w:w w:val="110"/>
        </w:rPr>
        <w:t> </w:t>
      </w:r>
      <w:r>
        <w:rPr>
          <w:w w:val="110"/>
        </w:rPr>
        <w:t>nicht!</w:t>
      </w:r>
      <w:r>
        <w:rPr>
          <w:b w:val="0"/>
        </w:rPr>
      </w:r>
    </w:p>
    <w:p>
      <w:pPr>
        <w:pStyle w:val="BodyText"/>
        <w:spacing w:line="397" w:lineRule="exact" w:before="64"/>
        <w:ind w:left="534" w:right="0"/>
        <w:jc w:val="left"/>
        <w:rPr>
          <w:b w:val="0"/>
          <w:bCs w:val="0"/>
        </w:rPr>
      </w:pPr>
      <w:r>
        <w:rPr>
          <w:b w:val="0"/>
          <w:position w:val="-15"/>
        </w:rPr>
        <w:drawing>
          <wp:inline distT="0" distB="0" distL="0" distR="0">
            <wp:extent cx="293217" cy="285800"/>
            <wp:effectExtent l="0" t="0" r="0" b="0"/>
            <wp:docPr id="3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/>
          <w:b w:val="0"/>
          <w:sz w:val="20"/>
        </w:rPr>
        <w:t>   </w:t>
      </w:r>
      <w:r>
        <w:rPr>
          <w:rFonts w:ascii="Calibri"/>
          <w:w w:val="110"/>
        </w:rPr>
        <w:t>2 </w:t>
      </w:r>
      <w:r>
        <w:rPr>
          <w:rFonts w:ascii="Calibri"/>
          <w:spacing w:val="27"/>
          <w:w w:val="110"/>
        </w:rPr>
        <w:t> </w:t>
      </w:r>
      <w:r>
        <w:rPr>
          <w:spacing w:val="-1"/>
          <w:w w:val="110"/>
        </w:rPr>
        <w:t>Arbeitet</w:t>
      </w:r>
      <w:r>
        <w:rPr>
          <w:spacing w:val="16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spacing w:val="17"/>
          <w:w w:val="110"/>
        </w:rPr>
        <w:t> </w:t>
      </w:r>
      <w:r>
        <w:rPr>
          <w:w w:val="110"/>
        </w:rPr>
        <w:t>A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fragt,</w:t>
      </w:r>
      <w:r>
        <w:rPr>
          <w:spacing w:val="16"/>
          <w:w w:val="110"/>
        </w:rPr>
        <w:t> </w:t>
      </w:r>
      <w:r>
        <w:rPr>
          <w:w w:val="110"/>
        </w:rPr>
        <w:t>B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antwortet</w:t>
      </w:r>
      <w:r>
        <w:rPr>
          <w:spacing w:val="-2"/>
          <w:w w:val="110"/>
        </w:rPr>
        <w:t>.</w:t>
      </w:r>
      <w:r>
        <w:rPr>
          <w:spacing w:val="16"/>
          <w:w w:val="110"/>
        </w:rPr>
        <w:t> </w:t>
      </w:r>
      <w:r>
        <w:rPr>
          <w:spacing w:val="-2"/>
          <w:w w:val="110"/>
        </w:rPr>
        <w:t>Wech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lt</w:t>
      </w:r>
      <w:r>
        <w:rPr>
          <w:spacing w:val="17"/>
          <w:w w:val="110"/>
        </w:rPr>
        <w:t> </w:t>
      </w:r>
      <w:r>
        <w:rPr>
          <w:w w:val="110"/>
        </w:rPr>
        <w:t>ab</w:t>
      </w:r>
      <w:r>
        <w:rPr>
          <w:spacing w:val="16"/>
          <w:w w:val="110"/>
        </w:rPr>
        <w:t> </w:t>
      </w:r>
      <w:r>
        <w:rPr>
          <w:w w:val="110"/>
        </w:rPr>
        <w:t>wie</w:t>
      </w:r>
      <w:r>
        <w:rPr>
          <w:spacing w:val="16"/>
          <w:w w:val="110"/>
        </w:rPr>
        <w:t> </w:t>
      </w:r>
      <w:r>
        <w:rPr>
          <w:w w:val="110"/>
        </w:rPr>
        <w:t>im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Beispiel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pStyle w:val="BodyText"/>
        <w:spacing w:line="240" w:lineRule="exact"/>
        <w:ind w:left="1417" w:right="0"/>
        <w:jc w:val="left"/>
        <w:rPr>
          <w:b w:val="0"/>
          <w:bCs w:val="0"/>
        </w:rPr>
      </w:pP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i</w:t>
      </w:r>
      <w:r>
        <w:rPr>
          <w:spacing w:val="-3"/>
          <w:w w:val="110"/>
        </w:rPr>
        <w:t>ss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zuer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8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7"/>
          <w:w w:val="110"/>
        </w:rPr>
        <w:t> </w:t>
      </w:r>
      <w:r>
        <w:rPr>
          <w:w w:val="110"/>
        </w:rPr>
        <w:t>5</w:t>
      </w:r>
      <w:r>
        <w:rPr>
          <w:spacing w:val="18"/>
          <w:w w:val="110"/>
        </w:rPr>
        <w:t> </w:t>
      </w:r>
      <w:r>
        <w:rPr>
          <w:w w:val="110"/>
        </w:rPr>
        <w:t>Dinge</w:t>
      </w:r>
      <w:r>
        <w:rPr>
          <w:spacing w:val="18"/>
          <w:w w:val="110"/>
        </w:rPr>
        <w:t> </w:t>
      </w:r>
      <w:r>
        <w:rPr>
          <w:spacing w:val="-2"/>
          <w:w w:val="110"/>
        </w:rPr>
        <w:t>vom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anderen</w:t>
      </w:r>
      <w:r>
        <w:rPr>
          <w:spacing w:val="-2"/>
          <w:w w:val="110"/>
        </w:rPr>
        <w:t>?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pgSz w:w="11910" w:h="16840"/>
          <w:pgMar w:header="0" w:footer="551" w:top="0" w:bottom="740" w:left="0" w:right="460"/>
        </w:sectPr>
      </w:pPr>
    </w:p>
    <w:p>
      <w:pPr>
        <w:spacing w:line="240" w:lineRule="auto" w:before="4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spacing w:line="287" w:lineRule="exact" w:before="0"/>
        <w:ind w:left="1145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i/>
          <w:spacing w:val="-3"/>
          <w:sz w:val="24"/>
        </w:rPr>
        <w:t>Bei</w:t>
      </w:r>
      <w:r>
        <w:rPr>
          <w:rFonts w:ascii="Calibri"/>
          <w:i/>
          <w:spacing w:val="-2"/>
          <w:sz w:val="24"/>
        </w:rPr>
        <w:t>sp</w:t>
      </w:r>
      <w:r>
        <w:rPr>
          <w:rFonts w:ascii="Calibri"/>
          <w:i/>
          <w:spacing w:val="-3"/>
          <w:sz w:val="24"/>
        </w:rPr>
        <w:t>iel</w:t>
      </w:r>
      <w:r>
        <w:rPr>
          <w:rFonts w:ascii="Calibri"/>
          <w:i/>
          <w:spacing w:val="-2"/>
          <w:sz w:val="24"/>
        </w:rPr>
        <w:t>:</w:t>
      </w:r>
      <w:r>
        <w:rPr>
          <w:rFonts w:ascii="Calibri"/>
          <w:sz w:val="24"/>
        </w:rPr>
      </w:r>
    </w:p>
    <w:p>
      <w:pPr>
        <w:tabs>
          <w:tab w:pos="1522" w:val="left" w:leader="none"/>
        </w:tabs>
        <w:spacing w:line="229" w:lineRule="auto" w:before="3"/>
        <w:ind w:left="1145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26.709pt;margin-top:48.068851pt;width:540.25pt;height:516pt;mso-position-horizontal-relative:page;mso-position-vertical-relative:paragraph;z-index:8680" coordorigin="534,961" coordsize="10805,10320">
            <v:shape style="position:absolute;left:534;top:961;width:10804;height:10320" type="#_x0000_t75" stroked="false">
              <v:imagedata r:id="rId112" o:title=""/>
            </v:shape>
            <v:group style="position:absolute;left:3941;top:8640;width:248;height:694" coordorigin="3941,8640" coordsize="248,694">
              <v:shape style="position:absolute;left:3941;top:8640;width:248;height:694" coordorigin="3941,8640" coordsize="248,694" path="m4179,8640l3941,9330,3951,9333,4189,8643,4179,8640xe" filled="true" fillcolor="#000000" stroked="false">
                <v:path arrowok="t"/>
                <v:fill type="solid"/>
              </v:shape>
            </v:group>
            <v:group style="position:absolute;left:5443;top:7976;width:149;height:1326" coordorigin="5443,7976" coordsize="149,1326">
              <v:shape style="position:absolute;left:5443;top:7976;width:149;height:1326" coordorigin="5443,7976" coordsize="149,1326" path="m5581,7976l5443,9300,5452,9301,5591,7977,5581,7976xe" filled="true" fillcolor="#000000" stroked="false">
                <v:path arrowok="t"/>
                <v:fill type="solid"/>
              </v:shape>
            </v:group>
            <v:group style="position:absolute;left:8188;top:2827;width:2;height:534" coordorigin="8188,2827" coordsize="2,534">
              <v:shape style="position:absolute;left:8188;top:2827;width:2;height:534" coordorigin="8188,2827" coordsize="0,534" path="m8188,2827l8188,3360e" filled="false" stroked="true" strokeweight=".768pt" strokecolor="#000000">
                <v:path arrowok="t"/>
              </v:shape>
              <v:shape style="position:absolute;left:5161;top:1583;width:2799;height:460" type="#_x0000_t202" filled="false" stroked="false">
                <v:textbox inset="0,0,0,0">
                  <w:txbxContent>
                    <w:p>
                      <w:pPr>
                        <w:tabs>
                          <w:tab w:pos="1658" w:val="left" w:leader="none"/>
                        </w:tabs>
                        <w:spacing w:line="22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die</w:t>
                      </w:r>
                      <w:r>
                        <w:rPr>
                          <w:rFonts w:ascii="Calibri"/>
                          <w:b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Postkarte</w:t>
                        <w:tab/>
                      </w:r>
                      <w:r>
                        <w:rPr>
                          <w:rFonts w:ascii="Calibri"/>
                          <w:b/>
                          <w:w w:val="110"/>
                          <w:position w:val="1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34"/>
                          <w:w w:val="110"/>
                          <w:position w:val="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position w:val="1"/>
                          <w:sz w:val="22"/>
                        </w:rPr>
                        <w:t>Regen-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38" w:lineRule="exact" w:before="0"/>
                        <w:ind w:left="1658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schirm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695;top:2392;width:1029;height:440" type="#_x0000_t202" filled="false" stroked="false">
                <v:textbox inset="0,0,0,0">
                  <w:txbxContent>
                    <w:p>
                      <w:pPr>
                        <w:spacing w:line="196" w:lineRule="auto" w:before="2"/>
                        <w:ind w:left="0" w:right="0" w:firstLine="354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die</w:t>
                      </w:r>
                      <w:r>
                        <w:rPr>
                          <w:rFonts w:ascii="Calibri"/>
                          <w:b/>
                          <w:spacing w:val="21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22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ose</w:t>
                      </w:r>
                      <w:r>
                        <w:rPr>
                          <w:rFonts w:ascii="Calibri"/>
                          <w:b/>
                          <w:spacing w:val="-4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C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ola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841;top:2358;width:743;height:660" type="#_x0000_t202" filled="false" stroked="false">
                <v:textbox inset="0,0,0,0">
                  <w:txbxContent>
                    <w:p>
                      <w:pPr>
                        <w:spacing w:line="196" w:lineRule="auto" w:before="2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die</w:t>
                      </w:r>
                      <w:r>
                        <w:rPr>
                          <w:rFonts w:ascii="Calibri"/>
                          <w:b/>
                          <w:spacing w:val="21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Flasche</w:t>
                      </w:r>
                      <w:r>
                        <w:rPr>
                          <w:rFonts w:ascii="Calibri"/>
                          <w:b/>
                          <w:spacing w:val="23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Wa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sse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213;top:3092;width:1043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b/>
                          <w:w w:val="110"/>
                          <w:sz w:val="22"/>
                        </w:rPr>
                        <w:t>die</w:t>
                      </w:r>
                      <w:r>
                        <w:rPr>
                          <w:rFonts w:ascii="Calibri" w:hAnsi="Calibri"/>
                          <w:b/>
                          <w:spacing w:val="2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1"/>
                          <w:w w:val="110"/>
                          <w:sz w:val="22"/>
                        </w:rPr>
                        <w:t>Mütze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298;top:4818;width:1119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das</w:t>
                      </w:r>
                      <w:r>
                        <w:rPr>
                          <w:rFonts w:ascii="Calibri"/>
                          <w:b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Klavier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903;top:4676;width:967;height:440" type="#_x0000_t202" filled="false" stroked="false">
                <v:textbox inset="0,0,0,0">
                  <w:txbxContent>
                    <w:p>
                      <w:pPr>
                        <w:spacing w:line="196" w:lineRule="auto" w:before="2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b/>
                          <w:w w:val="110"/>
                          <w:sz w:val="22"/>
                        </w:rPr>
                        <w:t>das</w:t>
                      </w:r>
                      <w:r>
                        <w:rPr>
                          <w:rFonts w:ascii="Calibri" w:hAnsi="Calibri"/>
                          <w:b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w w:val="110"/>
                          <w:sz w:val="22"/>
                        </w:rPr>
                        <w:t>Käse-</w:t>
                      </w:r>
                      <w:r>
                        <w:rPr>
                          <w:rFonts w:ascii="Calibri" w:hAnsi="Calibri"/>
                          <w:b/>
                          <w:spacing w:val="24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1"/>
                          <w:w w:val="110"/>
                          <w:sz w:val="22"/>
                        </w:rPr>
                        <w:t>brötchen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853;top:4298;width:998;height:1029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175" w:right="0" w:hanging="176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die</w:t>
                      </w:r>
                      <w:r>
                        <w:rPr>
                          <w:rFonts w:ascii="Calibri"/>
                          <w:b/>
                          <w:spacing w:val="1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ips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20" w:lineRule="exact" w:before="133"/>
                        <w:ind w:left="175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22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Schoko-</w:t>
                      </w:r>
                      <w:r>
                        <w:rPr>
                          <w:rFonts w:ascii="Calibri"/>
                          <w:b/>
                          <w:spacing w:val="22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2"/>
                          <w:w w:val="115"/>
                          <w:sz w:val="22"/>
                        </w:rPr>
                        <w:t>r</w:t>
                      </w: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b/>
                          <w:spacing w:val="1"/>
                          <w:w w:val="11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b/>
                          <w:spacing w:val="1"/>
                          <w:w w:val="115"/>
                          <w:sz w:val="22"/>
                        </w:rPr>
                        <w:t>el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524;top:5654;width:686;height:460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firstLine="168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das</w:t>
                      </w:r>
                      <w:r>
                        <w:rPr>
                          <w:rFonts w:ascii="Calibri"/>
                          <w:b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T-Sh</w:t>
                      </w:r>
                      <w:r>
                        <w:rPr>
                          <w:rFonts w:ascii="Calibri"/>
                          <w:b/>
                          <w:spacing w:val="-3"/>
                          <w:w w:val="115"/>
                          <w:sz w:val="22"/>
                        </w:rPr>
                        <w:t>irt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804;top:6027;width:1297;height:440" type="#_x0000_t202" filled="false" stroked="false">
                <v:textbox inset="0,0,0,0">
                  <w:txbxContent>
                    <w:p>
                      <w:pPr>
                        <w:spacing w:line="196" w:lineRule="auto" w:before="2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2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Erdbeer-</w:t>
                      </w:r>
                      <w:r>
                        <w:rPr>
                          <w:rFonts w:ascii="Calibri"/>
                          <w:b/>
                          <w:spacing w:val="26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kuchen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672;top:6885;width:1243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b/>
                          <w:w w:val="110"/>
                          <w:sz w:val="22"/>
                        </w:rPr>
                        <w:t>die</w:t>
                      </w:r>
                      <w:r>
                        <w:rPr>
                          <w:rFonts w:ascii="Calibri" w:hAnsi="Calibri"/>
                          <w:b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spacing w:val="-1"/>
                          <w:w w:val="110"/>
                          <w:sz w:val="22"/>
                        </w:rPr>
                        <w:t>Schü</w:t>
                      </w:r>
                      <w:r>
                        <w:rPr>
                          <w:rFonts w:ascii="Calibri" w:hAnsi="Calibri"/>
                          <w:b/>
                          <w:spacing w:val="-2"/>
                          <w:w w:val="110"/>
                          <w:sz w:val="22"/>
                        </w:rPr>
                        <w:t>sse</w:t>
                      </w:r>
                      <w:r>
                        <w:rPr>
                          <w:rFonts w:ascii="Calibri" w:hAnsi="Calibri"/>
                          <w:b/>
                          <w:spacing w:val="-1"/>
                          <w:w w:val="110"/>
                          <w:sz w:val="22"/>
                        </w:rPr>
                        <w:t>l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852;top:9187;width:132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3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Schlitten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565;top:9373;width:999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das</w:t>
                      </w:r>
                      <w:r>
                        <w:rPr>
                          <w:rFonts w:ascii="Calibri"/>
                          <w:b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Sch</w:t>
                      </w: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iff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27;top:9310;width:1587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das</w:t>
                      </w:r>
                      <w:r>
                        <w:rPr>
                          <w:rFonts w:ascii="Calibri"/>
                          <w:b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k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ateboard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776;top:9310;width:939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-12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Tisch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384;top:9409;width:121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Fus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ball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610;top:9437;width:1255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die</w:t>
                      </w:r>
                      <w:r>
                        <w:rPr>
                          <w:rFonts w:ascii="Calibri"/>
                          <w:b/>
                          <w:spacing w:val="3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Sanduhr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Calibri"/>
          <w:w w:val="105"/>
          <w:sz w:val="24"/>
        </w:rPr>
        <w:t>A</w:t>
        <w:tab/>
        <w:t>Kaufst</w:t>
      </w:r>
      <w:r>
        <w:rPr>
          <w:rFonts w:ascii="Calibri"/>
          <w:spacing w:val="24"/>
          <w:w w:val="105"/>
          <w:sz w:val="24"/>
        </w:rPr>
        <w:t> </w:t>
      </w:r>
      <w:r>
        <w:rPr>
          <w:rFonts w:ascii="Calibri"/>
          <w:w w:val="105"/>
          <w:sz w:val="24"/>
        </w:rPr>
        <w:t>du</w:t>
      </w:r>
      <w:r>
        <w:rPr>
          <w:rFonts w:ascii="Calibri"/>
          <w:spacing w:val="24"/>
          <w:w w:val="105"/>
          <w:sz w:val="24"/>
        </w:rPr>
        <w:t> </w:t>
      </w:r>
      <w:r>
        <w:rPr>
          <w:rFonts w:ascii="Calibri"/>
          <w:w w:val="105"/>
          <w:sz w:val="24"/>
        </w:rPr>
        <w:t>den</w:t>
      </w:r>
      <w:r>
        <w:rPr>
          <w:rFonts w:ascii="Calibri"/>
          <w:spacing w:val="24"/>
          <w:w w:val="105"/>
          <w:sz w:val="24"/>
        </w:rPr>
        <w:t> </w:t>
      </w:r>
      <w:r>
        <w:rPr>
          <w:rFonts w:ascii="Calibri"/>
          <w:w w:val="105"/>
          <w:sz w:val="24"/>
        </w:rPr>
        <w:t>Stuhl?</w:t>
      </w:r>
      <w:r>
        <w:rPr>
          <w:rFonts w:ascii="Calibri"/>
          <w:w w:val="107"/>
          <w:sz w:val="24"/>
        </w:rPr>
        <w:t> </w:t>
      </w:r>
      <w:r>
        <w:rPr>
          <w:rFonts w:ascii="Calibri"/>
          <w:w w:val="105"/>
          <w:sz w:val="24"/>
        </w:rPr>
        <w:t>B</w:t>
        <w:tab/>
        <w:t>Ja,</w:t>
      </w:r>
      <w:r>
        <w:rPr>
          <w:rFonts w:ascii="Calibri"/>
          <w:spacing w:val="15"/>
          <w:w w:val="105"/>
          <w:sz w:val="24"/>
        </w:rPr>
        <w:t> </w:t>
      </w:r>
      <w:r>
        <w:rPr>
          <w:rFonts w:ascii="Calibri"/>
          <w:w w:val="105"/>
          <w:sz w:val="24"/>
        </w:rPr>
        <w:t>ich</w:t>
      </w:r>
      <w:r>
        <w:rPr>
          <w:rFonts w:ascii="Calibri"/>
          <w:spacing w:val="15"/>
          <w:w w:val="105"/>
          <w:sz w:val="24"/>
        </w:rPr>
        <w:t> </w:t>
      </w:r>
      <w:r>
        <w:rPr>
          <w:rFonts w:ascii="Calibri"/>
          <w:w w:val="105"/>
          <w:sz w:val="24"/>
        </w:rPr>
        <w:t>kaufe</w:t>
      </w:r>
      <w:r>
        <w:rPr>
          <w:rFonts w:ascii="Calibri"/>
          <w:spacing w:val="15"/>
          <w:w w:val="105"/>
          <w:sz w:val="24"/>
        </w:rPr>
        <w:t> </w:t>
      </w:r>
      <w:r>
        <w:rPr>
          <w:rFonts w:ascii="Calibri"/>
          <w:w w:val="105"/>
          <w:sz w:val="24"/>
        </w:rPr>
        <w:t>ihn.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3"/>
        <w:rPr>
          <w:rFonts w:ascii="Calibri" w:hAnsi="Calibri" w:cs="Calibri" w:eastAsia="Calibri"/>
          <w:sz w:val="18"/>
          <w:szCs w:val="18"/>
        </w:rPr>
      </w:pPr>
    </w:p>
    <w:p>
      <w:pPr>
        <w:numPr>
          <w:ilvl w:val="0"/>
          <w:numId w:val="3"/>
        </w:numPr>
        <w:tabs>
          <w:tab w:pos="1209" w:val="left" w:leader="none"/>
        </w:tabs>
        <w:spacing w:line="287" w:lineRule="exact" w:before="0"/>
        <w:ind w:left="1208" w:right="0" w:hanging="387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sz w:val="24"/>
        </w:rPr>
        <w:t>Kaufst</w:t>
      </w:r>
      <w:r>
        <w:rPr>
          <w:rFonts w:ascii="Calibri" w:hAnsi="Calibri"/>
          <w:spacing w:val="20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du</w:t>
      </w:r>
      <w:r>
        <w:rPr>
          <w:rFonts w:ascii="Calibri" w:hAnsi="Calibri"/>
          <w:spacing w:val="21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die</w:t>
      </w:r>
      <w:r>
        <w:rPr>
          <w:rFonts w:ascii="Calibri" w:hAnsi="Calibri"/>
          <w:spacing w:val="21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Mütze?</w:t>
      </w:r>
      <w:r>
        <w:rPr>
          <w:rFonts w:ascii="Calibri" w:hAnsi="Calibri"/>
          <w:sz w:val="24"/>
        </w:rPr>
      </w:r>
    </w:p>
    <w:p>
      <w:pPr>
        <w:numPr>
          <w:ilvl w:val="0"/>
          <w:numId w:val="3"/>
        </w:numPr>
        <w:tabs>
          <w:tab w:pos="1199" w:val="left" w:leader="none"/>
          <w:tab w:pos="1200" w:val="left" w:leader="none"/>
        </w:tabs>
        <w:spacing w:line="287" w:lineRule="exact" w:before="0"/>
        <w:ind w:left="1199" w:right="0" w:hanging="378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Nein,</w:t>
      </w:r>
      <w:r>
        <w:rPr>
          <w:rFonts w:ascii="Calibri"/>
          <w:spacing w:val="-6"/>
          <w:w w:val="110"/>
          <w:sz w:val="24"/>
        </w:rPr>
        <w:t> </w:t>
      </w:r>
      <w:r>
        <w:rPr>
          <w:rFonts w:ascii="Calibri"/>
          <w:w w:val="110"/>
          <w:sz w:val="24"/>
        </w:rPr>
        <w:t>ich</w:t>
      </w:r>
      <w:r>
        <w:rPr>
          <w:rFonts w:ascii="Calibri"/>
          <w:spacing w:val="-6"/>
          <w:w w:val="110"/>
          <w:sz w:val="24"/>
        </w:rPr>
        <w:t> </w:t>
      </w:r>
      <w:r>
        <w:rPr>
          <w:rFonts w:ascii="Calibri"/>
          <w:w w:val="110"/>
          <w:sz w:val="24"/>
        </w:rPr>
        <w:t>kaufe</w:t>
      </w:r>
      <w:r>
        <w:rPr>
          <w:rFonts w:ascii="Calibri"/>
          <w:spacing w:val="-5"/>
          <w:w w:val="110"/>
          <w:sz w:val="24"/>
        </w:rPr>
        <w:t> </w:t>
      </w:r>
      <w:r>
        <w:rPr>
          <w:rFonts w:ascii="Calibri"/>
          <w:w w:val="110"/>
          <w:sz w:val="24"/>
        </w:rPr>
        <w:t>sie</w:t>
      </w:r>
      <w:r>
        <w:rPr>
          <w:rFonts w:ascii="Calibri"/>
          <w:spacing w:val="-6"/>
          <w:w w:val="110"/>
          <w:sz w:val="24"/>
        </w:rPr>
        <w:t> </w:t>
      </w:r>
      <w:r>
        <w:rPr>
          <w:rFonts w:ascii="Calibri"/>
          <w:w w:val="110"/>
          <w:sz w:val="24"/>
        </w:rPr>
        <w:t>nicht.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3"/>
        <w:rPr>
          <w:rFonts w:ascii="Calibri" w:hAnsi="Calibri" w:cs="Calibri" w:eastAsia="Calibri"/>
          <w:sz w:val="18"/>
          <w:szCs w:val="18"/>
        </w:rPr>
      </w:pPr>
    </w:p>
    <w:p>
      <w:pPr>
        <w:tabs>
          <w:tab w:pos="794" w:val="left" w:leader="none"/>
        </w:tabs>
        <w:spacing w:before="0"/>
        <w:ind w:left="416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05"/>
          <w:sz w:val="24"/>
          <w:szCs w:val="24"/>
        </w:rPr>
        <w:t>B</w:t>
        <w:tab/>
      </w:r>
      <w:r>
        <w:rPr>
          <w:rFonts w:ascii="Calibri" w:hAnsi="Calibri" w:cs="Calibri" w:eastAsia="Calibri"/>
          <w:w w:val="110"/>
          <w:sz w:val="24"/>
          <w:szCs w:val="24"/>
        </w:rPr>
        <w:t>Kaufst</w:t>
      </w:r>
      <w:r>
        <w:rPr>
          <w:rFonts w:ascii="Calibri" w:hAnsi="Calibri" w:cs="Calibri" w:eastAsia="Calibri"/>
          <w:spacing w:val="16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du</w:t>
      </w:r>
      <w:r>
        <w:rPr>
          <w:rFonts w:ascii="Calibri" w:hAnsi="Calibri" w:cs="Calibri" w:eastAsia="Calibri"/>
          <w:spacing w:val="17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…?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0" w:right="460"/>
          <w:cols w:num="3" w:equalWidth="0">
            <w:col w:w="3724" w:space="40"/>
            <w:col w:w="3806" w:space="40"/>
            <w:col w:w="3840"/>
          </w:cols>
        </w:sectPr>
      </w:pPr>
    </w:p>
    <w:p>
      <w:pPr>
        <w:rPr>
          <w:sz w:val="2"/>
          <w:szCs w:val="2"/>
        </w:rPr>
      </w:pPr>
      <w:r>
        <w:rPr/>
        <w:pict>
          <v:shape style="position:absolute;margin-left:233.793243pt;margin-top:581.296997pt;width:54.25pt;height:11pt;mso-position-horizontal-relative:page;mso-position-vertical-relative:page;z-index:-627928;rotation:13" type="#_x0000_t136" fillcolor="#000000" stroked="f">
            <o:extrusion v:ext="view" autorotationcenter="t"/>
            <v:textpath style="font-family:&amp;quot;Calibri&amp;quot;;font-size:11pt;v-text-kern:t;mso-text-shadow:auto;font-weight:bold" string="die Würfel"/>
            <w10:wrap type="none"/>
          </v:shape>
        </w:pict>
      </w:r>
      <w:r>
        <w:rPr/>
        <w:pict>
          <v:shape style="position:absolute;margin-left:308.387848pt;margin-top:464.154388pt;width:44.75pt;height:11pt;mso-position-horizontal-relative:page;mso-position-vertical-relative:page;z-index:-627904;rotation:61" type="#_x0000_t136" fillcolor="#000000" stroked="f">
            <o:extrusion v:ext="view" autorotationcenter="t"/>
            <v:textpath style="font-family:&amp;quot;Calibri&amp;quot;;font-size:11pt;v-text-kern:t;mso-text-shadow:auto;font-weight:bold" string="die Hose"/>
            <w10:wrap type="none"/>
          </v:shape>
        </w:pict>
      </w:r>
      <w:r>
        <w:rPr/>
        <w:pict>
          <v:shape style="position:absolute;margin-left:279.542273pt;margin-top:466.383051pt;width:45.45pt;height:11pt;mso-position-horizontal-relative:page;mso-position-vertical-relative:page;z-index:-627880;rotation:78" type="#_x0000_t136" fillcolor="#000000" stroked="f">
            <o:extrusion v:ext="view" autorotationcenter="t"/>
            <v:textpath style="font-family:&amp;quot;Calibri&amp;quot;;font-size:11pt;v-text-kern:t;mso-text-shadow:auto;font-weight:bold" string="die Jacke"/>
            <w10:wrap type="none"/>
          </v:shape>
        </w:pict>
      </w:r>
      <w:r>
        <w:rPr/>
        <w:pict>
          <v:shape style="position:absolute;margin-left:569.033447pt;margin-top:446.958893pt;width:9.5pt;height:344.95pt;mso-position-horizontal-relative:page;mso-position-vertical-relative:page;z-index:877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4.735657pt;margin-top:566.470886pt;width:16.05pt;height:11pt;mso-position-horizontal-relative:page;mso-position-vertical-relative:page;z-index:-627832;rotation:335" type="#_x0000_t136" fillcolor="#000000" stroked="f">
            <o:extrusion v:ext="view" autorotationcenter="t"/>
            <v:textpath style="font-family:&amp;quot;Calibri&amp;quot;;font-size:11pt;v-text-kern:t;mso-text-shadow:auto;font-weight:bold" string="die"/>
            <w10:wrap type="none"/>
          </v:shape>
        </w:pict>
      </w:r>
      <w:r>
        <w:rPr/>
        <w:pict>
          <v:shape style="position:absolute;margin-left:313.532410pt;margin-top:582.275024pt;width:43.3pt;height:11pt;mso-position-horizontal-relative:page;mso-position-vertical-relative:page;z-index:-627808;rotation:335" type="#_x0000_t136" fillcolor="#000000" stroked="f">
            <o:extrusion v:ext="view" autorotationcenter="t"/>
            <v:textpath style="font-family:&amp;quot;Calibri&amp;quot;;font-size:11pt;v-text-kern:t;mso-text-shadow:auto;font-weight:bold" string="Sonnen-"/>
            <w10:wrap type="none"/>
          </v:shape>
        </w:pict>
      </w:r>
      <w:r>
        <w:rPr/>
        <w:pict>
          <v:shape style="position:absolute;margin-left:334.173462pt;margin-top:588.605286pt;width:26.55pt;height:11pt;mso-position-horizontal-relative:page;mso-position-vertical-relative:page;z-index:-627784;rotation:335" type="#_x0000_t136" fillcolor="#000000" stroked="f">
            <o:extrusion v:ext="view" autorotationcenter="t"/>
            <v:textpath style="font-family:&amp;quot;Calibri&amp;quot;;font-size:11pt;v-text-kern:t;mso-text-shadow:auto;font-weight:bold" string="brille"/>
            <w10:wrap type="none"/>
          </v:shape>
        </w:pict>
      </w:r>
      <w:r>
        <w:rPr/>
        <w:pict>
          <v:shape style="position:absolute;margin-left:128.357224pt;margin-top:485.830017pt;width:47.2pt;height:11pt;mso-position-horizontal-relative:page;mso-position-vertical-relative:page;z-index:-627760;rotation:338" type="#_x0000_t136" fillcolor="#000000" stroked="f">
            <o:extrusion v:ext="view" autorotationcenter="t"/>
            <v:textpath style="font-family:&amp;quot;Calibri&amp;quot;;font-size:11pt;v-text-kern:t;mso-text-shadow:auto;font-weight:bold" string="der Stuhl"/>
            <w10:wrap type="none"/>
          </v:shape>
        </w:pict>
      </w:r>
      <w:r>
        <w:rPr/>
        <w:pict>
          <v:shape style="position:absolute;margin-left:173.605789pt;margin-top:549.018005pt;width:43.3pt;height:11pt;mso-position-horizontal-relative:page;mso-position-vertical-relative:page;z-index:-627736;rotation:344" type="#_x0000_t136" fillcolor="#000000" stroked="f">
            <o:extrusion v:ext="view" autorotationcenter="t"/>
            <v:textpath style="font-family:&amp;quot;Calibri&amp;quot;;font-size:11pt;v-text-kern:t;mso-text-shadow:auto;font-weight:bold" string="das Sofa"/>
            <w10:wrap type="none"/>
          </v:shape>
        </w:pict>
      </w:r>
      <w:r>
        <w:rPr/>
        <w:pict>
          <v:shape style="position:absolute;margin-left:405.316193pt;margin-top:572.683533pt;width:17.45pt;height:11pt;mso-position-horizontal-relative:page;mso-position-vertical-relative:page;z-index:-627712;rotation:351" type="#_x0000_t136" fillcolor="#000000" stroked="f">
            <o:extrusion v:ext="view" autorotationcenter="t"/>
            <v:textpath style="font-family:&amp;quot;Calibri&amp;quot;;font-size:11pt;v-text-kern:t;mso-text-shadow:auto;font-weight:bold" string="der"/>
            <w10:wrap type="none"/>
          </v:shape>
        </w:pict>
      </w:r>
      <w:r>
        <w:rPr/>
        <w:pict>
          <v:shape style="position:absolute;margin-left:406.973633pt;margin-top:582.742798pt;width:27.75pt;height:11pt;mso-position-horizontal-relative:page;mso-position-vertical-relative:page;z-index:-627688;rotation:351" type="#_x0000_t136" fillcolor="#000000" stroked="f">
            <o:extrusion v:ext="view" autorotationcenter="t"/>
            <v:textpath style="font-family:&amp;quot;Calibri&amp;quot;;font-size:11pt;v-text-kern:t;mso-text-shadow:auto;font-weight:bold" string="Ruck-"/>
            <w10:wrap type="none"/>
          </v:shape>
        </w:pict>
      </w:r>
      <w:r>
        <w:rPr/>
        <w:pict>
          <v:shape style="position:absolute;margin-left:408.732422pt;margin-top:594.090393pt;width:21.55pt;height:11pt;mso-position-horizontal-relative:page;mso-position-vertical-relative:page;z-index:-627664;rotation:351" type="#_x0000_t136" fillcolor="#000000" stroked="f">
            <o:extrusion v:ext="view" autorotationcenter="t"/>
            <v:textpath style="font-family:&amp;quot;Calibri&amp;quot;;font-size:11pt;v-text-kern:t;mso-text-shadow:auto;font-weight:bold" string="sack"/>
            <w10:wrap type="none"/>
          </v:shape>
        </w:pict>
      </w:r>
      <w:r>
        <w:rPr/>
        <w:pict>
          <v:shape style="position:absolute;margin-left:185.523697pt;margin-top:335.018707pt;width:17.5pt;height:11pt;mso-position-horizontal-relative:page;mso-position-vertical-relative:page;z-index:-627640;rotation:357" type="#_x0000_t136" fillcolor="#000000" stroked="f">
            <o:extrusion v:ext="view" autorotationcenter="t"/>
            <v:textpath style="font-family:&amp;quot;Calibri&amp;quot;;font-size:11pt;v-text-kern:t;mso-text-shadow:auto;font-weight:bold" string="das"/>
            <w10:wrap type="none"/>
          </v:shape>
        </w:pict>
      </w:r>
      <w:r>
        <w:rPr/>
        <w:pict>
          <v:shape style="position:absolute;margin-left:174.953796pt;margin-top:347.002472pt;width:39.950pt;height:11pt;mso-position-horizontal-relative:page;mso-position-vertical-relative:page;z-index:-627616;rotation:357" type="#_x0000_t136" fillcolor="#000000" stroked="f">
            <o:extrusion v:ext="view" autorotationcenter="t"/>
            <v:textpath style="font-family:&amp;quot;Calibri&amp;quot;;font-size:11pt;v-text-kern:t;mso-text-shadow:auto;font-weight:bold" string="Fahrrad"/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960" w:bottom="740" w:left="0" w:right="460"/>
        </w:sectPr>
      </w:pPr>
    </w:p>
    <w:p>
      <w:pPr>
        <w:pStyle w:val="Heading5"/>
        <w:tabs>
          <w:tab w:pos="7512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9160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13"/>
          <w:w w:val="115"/>
        </w:rPr>
        <w:t>17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5"/>
          <w:w w:val="115"/>
        </w:rPr>
        <w:t> </w:t>
      </w:r>
      <w:r>
        <w:rPr>
          <w:spacing w:val="-18"/>
          <w:w w:val="115"/>
        </w:rPr>
        <w:t>7,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5"/>
          <w:w w:val="115"/>
        </w:rPr>
        <w:t>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5"/>
          <w:w w:val="115"/>
        </w:rPr>
        <w:t> </w:t>
      </w:r>
      <w:r>
        <w:rPr>
          <w:spacing w:val="2"/>
          <w:w w:val="115"/>
        </w:rPr>
        <w:t>4a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line="575" w:lineRule="exact"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10"/>
          <w:w w:val="125"/>
          <w:sz w:val="50"/>
        </w:rPr>
        <w:t>L</w:t>
      </w:r>
      <w:r>
        <w:rPr>
          <w:rFonts w:ascii="Calibri"/>
          <w:b/>
          <w:color w:val="0061B3"/>
          <w:spacing w:val="-11"/>
          <w:w w:val="125"/>
          <w:sz w:val="50"/>
        </w:rPr>
        <w:t>ern</w:t>
      </w:r>
      <w:r>
        <w:rPr>
          <w:rFonts w:ascii="Calibri"/>
          <w:b/>
          <w:color w:val="0061B3"/>
          <w:spacing w:val="-10"/>
          <w:w w:val="125"/>
          <w:sz w:val="50"/>
        </w:rPr>
        <w:t>f</w:t>
      </w:r>
      <w:r>
        <w:rPr>
          <w:rFonts w:ascii="Calibri"/>
          <w:b/>
          <w:color w:val="0061B3"/>
          <w:spacing w:val="-11"/>
          <w:w w:val="125"/>
          <w:sz w:val="50"/>
        </w:rPr>
        <w:t>a</w:t>
      </w:r>
      <w:r>
        <w:rPr>
          <w:rFonts w:ascii="Calibri"/>
          <w:b/>
          <w:color w:val="0061B3"/>
          <w:spacing w:val="-10"/>
          <w:w w:val="125"/>
          <w:sz w:val="50"/>
        </w:rPr>
        <w:t>lt</w:t>
      </w:r>
      <w:r>
        <w:rPr>
          <w:rFonts w:ascii="Calibri"/>
          <w:b/>
          <w:color w:val="0061B3"/>
          <w:spacing w:val="-11"/>
          <w:w w:val="125"/>
          <w:sz w:val="50"/>
        </w:rPr>
        <w:t>er:</w:t>
      </w:r>
      <w:r>
        <w:rPr>
          <w:rFonts w:ascii="Calibri"/>
          <w:sz w:val="50"/>
        </w:rPr>
      </w:r>
    </w:p>
    <w:p>
      <w:pPr>
        <w:spacing w:line="575" w:lineRule="exact" w:before="0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/>
        <w:pict>
          <v:group style="position:absolute;margin-left:172.110718pt;margin-top:33.281792pt;width:165.75pt;height:40.6pt;mso-position-horizontal-relative:page;mso-position-vertical-relative:paragraph;z-index:9136" coordorigin="3442,666" coordsize="3315,812">
            <v:shape style="position:absolute;left:3442;top:666;width:3315;height:812" type="#_x0000_t75" stroked="false">
              <v:imagedata r:id="rId113" o:title=""/>
            </v:shape>
            <v:shape style="position:absolute;left:3914;top:897;width:668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 w:hAnsi="Calibri" w:cs="Calibri" w:eastAsia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F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ah</w:t>
                    </w: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re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n?</w:t>
                    </w:r>
                    <w:r>
                      <w:rPr>
                        <w:rFonts w:ascii="Calibri"/>
                        <w:sz w:val="20"/>
                      </w:rPr>
                    </w:r>
                  </w:p>
                </w:txbxContent>
              </v:textbox>
              <w10:wrap type="none"/>
            </v:shape>
            <v:shape style="position:absolute;left:5443;top:1019;width:1045;height:200" type="#_x0000_t202" filled="false" stroked="false">
              <v:textbox inset="0,0,0,0">
                <w:txbxContent>
                  <w:p>
                    <w:pPr>
                      <w:spacing w:line="200" w:lineRule="exact" w:before="0"/>
                      <w:ind w:left="0" w:right="0" w:firstLine="0"/>
                      <w:jc w:val="left"/>
                      <w:rPr>
                        <w:rFonts w:ascii="Calibri" w:hAnsi="Calibri" w:cs="Calibri" w:eastAsia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Ist</w:t>
                    </w:r>
                    <w:r>
                      <w:rPr>
                        <w:rFonts w:ascii="Calibri"/>
                        <w:i/>
                        <w:spacing w:val="29"/>
                        <w:sz w:val="20"/>
                      </w:rPr>
                      <w:t> 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ge</w:t>
                    </w: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f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ah</w:t>
                    </w:r>
                    <w:r>
                      <w:rPr>
                        <w:rFonts w:ascii="Calibri"/>
                        <w:i/>
                        <w:spacing w:val="-2"/>
                        <w:sz w:val="20"/>
                      </w:rPr>
                      <w:t>re</w:t>
                    </w:r>
                    <w:r>
                      <w:rPr>
                        <w:rFonts w:ascii="Calibri"/>
                        <w:i/>
                        <w:spacing w:val="-1"/>
                        <w:sz w:val="20"/>
                      </w:rPr>
                      <w:t>n.</w:t>
                    </w:r>
                    <w:r>
                      <w:rPr>
                        <w:rFonts w:ascii="Calibri"/>
                        <w:sz w:val="20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 w:hAnsi="Calibri"/>
          <w:b/>
          <w:color w:val="0061B3"/>
          <w:spacing w:val="-6"/>
          <w:w w:val="120"/>
          <w:sz w:val="50"/>
        </w:rPr>
        <w:t>U</w:t>
      </w:r>
      <w:r>
        <w:rPr>
          <w:rFonts w:ascii="Calibri" w:hAnsi="Calibri"/>
          <w:b/>
          <w:color w:val="0061B3"/>
          <w:spacing w:val="-9"/>
          <w:w w:val="120"/>
          <w:sz w:val="50"/>
        </w:rPr>
        <w:t>n</w:t>
      </w:r>
      <w:r>
        <w:rPr>
          <w:rFonts w:ascii="Calibri" w:hAnsi="Calibri"/>
          <w:b/>
          <w:color w:val="0061B3"/>
          <w:spacing w:val="-12"/>
          <w:w w:val="120"/>
          <w:sz w:val="50"/>
        </w:rPr>
        <w:t>r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g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11"/>
          <w:w w:val="120"/>
          <w:sz w:val="50"/>
        </w:rPr>
        <w:t>l</w:t>
      </w:r>
      <w:r>
        <w:rPr>
          <w:rFonts w:ascii="Calibri" w:hAnsi="Calibri"/>
          <w:b/>
          <w:color w:val="0061B3"/>
          <w:spacing w:val="-12"/>
          <w:w w:val="120"/>
          <w:sz w:val="50"/>
        </w:rPr>
        <w:t>mä</w:t>
      </w:r>
      <w:r>
        <w:rPr>
          <w:rFonts w:ascii="Calibri" w:hAnsi="Calibri"/>
          <w:b/>
          <w:color w:val="0061B3"/>
          <w:spacing w:val="-17"/>
          <w:w w:val="120"/>
          <w:sz w:val="50"/>
        </w:rPr>
        <w:t>s</w:t>
      </w:r>
      <w:r>
        <w:rPr>
          <w:rFonts w:ascii="Calibri" w:hAnsi="Calibri"/>
          <w:b/>
          <w:color w:val="0061B3"/>
          <w:spacing w:val="-12"/>
          <w:w w:val="120"/>
          <w:sz w:val="50"/>
        </w:rPr>
        <w:t>s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ig</w:t>
      </w:r>
      <w:r>
        <w:rPr>
          <w:rFonts w:ascii="Calibri" w:hAnsi="Calibri"/>
          <w:b/>
          <w:color w:val="0061B3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50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36"/>
          <w:w w:val="120"/>
          <w:sz w:val="50"/>
        </w:rPr>
        <w:t>V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5"/>
          <w:w w:val="120"/>
          <w:sz w:val="50"/>
        </w:rPr>
        <w:t>r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b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e</w:t>
      </w:r>
      <w:r>
        <w:rPr>
          <w:rFonts w:ascii="Calibri" w:hAnsi="Calibri"/>
          <w:b/>
          <w:color w:val="0061B3"/>
          <w:w w:val="120"/>
          <w:sz w:val="50"/>
        </w:rPr>
        <w:t>n</w:t>
      </w:r>
      <w:r>
        <w:rPr>
          <w:rFonts w:ascii="Calibri" w:hAnsi="Calibri"/>
          <w:b/>
          <w:color w:val="0061B3"/>
          <w:spacing w:val="51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9"/>
          <w:w w:val="120"/>
          <w:sz w:val="50"/>
        </w:rPr>
        <w:t>i</w:t>
      </w:r>
      <w:r>
        <w:rPr>
          <w:rFonts w:ascii="Calibri" w:hAnsi="Calibri"/>
          <w:b/>
          <w:color w:val="0061B3"/>
          <w:w w:val="120"/>
          <w:sz w:val="50"/>
        </w:rPr>
        <w:t>m</w:t>
      </w:r>
      <w:r>
        <w:rPr>
          <w:rFonts w:ascii="Calibri" w:hAnsi="Calibri"/>
          <w:b/>
          <w:color w:val="0061B3"/>
          <w:spacing w:val="51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17"/>
          <w:w w:val="120"/>
          <w:sz w:val="50"/>
        </w:rPr>
        <w:t>P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8"/>
          <w:w w:val="120"/>
          <w:sz w:val="50"/>
        </w:rPr>
        <w:t>r</w:t>
      </w:r>
      <w:r>
        <w:rPr>
          <w:rFonts w:ascii="Calibri" w:hAnsi="Calibri"/>
          <w:b/>
          <w:color w:val="0061B3"/>
          <w:spacing w:val="-16"/>
          <w:w w:val="120"/>
          <w:sz w:val="50"/>
        </w:rPr>
        <w:t>f</w:t>
      </w:r>
      <w:r>
        <w:rPr>
          <w:rFonts w:ascii="Calibri" w:hAnsi="Calibri"/>
          <w:b/>
          <w:color w:val="0061B3"/>
          <w:spacing w:val="-6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14"/>
          <w:w w:val="120"/>
          <w:sz w:val="50"/>
        </w:rPr>
        <w:t>k</w:t>
      </w:r>
      <w:r>
        <w:rPr>
          <w:rFonts w:ascii="Calibri" w:hAnsi="Calibri"/>
          <w:b/>
          <w:color w:val="0061B3"/>
          <w:w w:val="120"/>
          <w:sz w:val="50"/>
        </w:rPr>
        <w:t>t</w:t>
      </w:r>
      <w:r>
        <w:rPr>
          <w:rFonts w:ascii="Calibri" w:hAnsi="Calibri"/>
          <w:sz w:val="50"/>
        </w:rPr>
      </w:r>
    </w:p>
    <w:p>
      <w:pPr>
        <w:pStyle w:val="BodyText"/>
        <w:spacing w:line="240" w:lineRule="auto" w:before="229"/>
        <w:ind w:right="0"/>
        <w:jc w:val="left"/>
        <w:rPr>
          <w:b w:val="0"/>
          <w:bCs w:val="0"/>
        </w:rPr>
      </w:pPr>
      <w:r>
        <w:rPr/>
        <w:pict>
          <v:shape style="position:absolute;margin-left:26.725pt;margin-top:8.235975pt;width:23.088pt;height:22.503pt;mso-position-horizontal-relative:page;mso-position-vertical-relative:paragraph;z-index:9064" type="#_x0000_t75" stroked="false">
            <v:imagedata r:id="rId57" o:title=""/>
          </v:shape>
        </w:pict>
      </w:r>
      <w:r>
        <w:rPr>
          <w:spacing w:val="-2"/>
          <w:w w:val="115"/>
        </w:rPr>
        <w:t>Ü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t</w:t>
      </w:r>
      <w:r>
        <w:rPr>
          <w:w w:val="115"/>
        </w:rPr>
        <w:t> 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u</w:t>
      </w:r>
      <w:r>
        <w:rPr>
          <w:w w:val="115"/>
        </w:rPr>
        <w:t> </w:t>
      </w:r>
      <w:r>
        <w:rPr>
          <w:spacing w:val="-1"/>
          <w:w w:val="115"/>
        </w:rPr>
        <w:t>z</w:t>
      </w:r>
      <w:r>
        <w:rPr>
          <w:spacing w:val="-2"/>
          <w:w w:val="115"/>
        </w:rPr>
        <w:t>weit.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2"/>
        <w:rPr>
          <w:rFonts w:ascii="Calibri" w:hAnsi="Calibri" w:cs="Calibri" w:eastAsia="Calibri"/>
          <w:b/>
          <w:bCs/>
          <w:sz w:val="28"/>
          <w:szCs w:val="28"/>
        </w:rPr>
      </w:pPr>
    </w:p>
    <w:tbl>
      <w:tblPr>
        <w:tblW w:w="0" w:type="auto"/>
        <w:jc w:val="left"/>
        <w:tblInd w:w="7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2211"/>
        <w:gridCol w:w="2211"/>
        <w:gridCol w:w="567"/>
        <w:gridCol w:w="2211"/>
        <w:gridCol w:w="2211"/>
      </w:tblGrid>
      <w:tr>
        <w:trPr>
          <w:trHeight w:val="510" w:hRule="exact"/>
        </w:trPr>
        <w:tc>
          <w:tcPr>
            <w:tcW w:w="498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8D8EF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498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8D8EF"/>
          </w:tcPr>
          <w:p>
            <w:pPr>
              <w:pStyle w:val="TableParagraph"/>
              <w:spacing w:line="240" w:lineRule="auto" w:before="59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w w:val="120"/>
                <w:sz w:val="24"/>
              </w:rPr>
              <w:t>B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fahren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1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gefahren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fahren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gehen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ist</w:t>
            </w:r>
            <w:r>
              <w:rPr>
                <w:rFonts w:ascii="Calibri"/>
                <w:spacing w:val="16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gegangen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sein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19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gewesen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sein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hat</w:t>
            </w:r>
            <w:r>
              <w:rPr>
                <w:rFonts w:ascii="Calibri"/>
                <w:spacing w:val="30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gesehen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essen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hat</w:t>
            </w:r>
            <w:r>
              <w:rPr>
                <w:rFonts w:ascii="Calibri"/>
                <w:spacing w:val="41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gegessen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essen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schreiben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schreiben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hat</w:t>
            </w:r>
            <w:r>
              <w:rPr>
                <w:rFonts w:ascii="Calibri"/>
                <w:spacing w:val="50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geschrieben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kommen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ist  gekommen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kommen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bleiben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bleiben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40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geblieben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fernsehen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hat</w:t>
            </w:r>
            <w:r>
              <w:rPr>
                <w:rFonts w:ascii="Calibri"/>
                <w:spacing w:val="26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ferngesehen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fernsehen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anrufen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anrufen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hat</w:t>
            </w:r>
            <w:r>
              <w:rPr>
                <w:rFonts w:ascii="Calibri"/>
                <w:spacing w:val="34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angerufen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wegrennen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05"/>
                <w:sz w:val="24"/>
              </w:rPr>
              <w:t>ist</w:t>
            </w:r>
            <w:r>
              <w:rPr>
                <w:rFonts w:ascii="Calibri"/>
                <w:spacing w:val="48"/>
                <w:w w:val="105"/>
                <w:sz w:val="24"/>
              </w:rPr>
              <w:t> </w:t>
            </w:r>
            <w:r>
              <w:rPr>
                <w:rFonts w:ascii="Calibri"/>
                <w:w w:val="105"/>
                <w:sz w:val="24"/>
              </w:rPr>
              <w:t>weggerannt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wegrennen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</w:tr>
      <w:tr>
        <w:trPr>
          <w:trHeight w:val="975" w:hRule="exact"/>
        </w:trPr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10"/>
                <w:sz w:val="24"/>
              </w:rPr>
              <w:t>lügen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Calibri" w:hAnsi="Calibri" w:cs="Calibri" w:eastAsia="Calibri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77"/>
              <w:ind w:left="107" w:right="0"/>
              <w:jc w:val="left"/>
              <w:rPr>
                <w:rFonts w:ascii="Calibri" w:hAnsi="Calibri" w:cs="Calibri" w:eastAsia="Calibri"/>
                <w:sz w:val="20"/>
                <w:szCs w:val="20"/>
              </w:rPr>
            </w:pPr>
            <w:r>
              <w:rPr>
                <w:rFonts w:ascii="Calibri"/>
                <w:spacing w:val="11"/>
                <w:w w:val="85"/>
                <w:sz w:val="20"/>
              </w:rPr>
              <w:t>.....................................</w:t>
            </w:r>
            <w:r>
              <w:rPr>
                <w:rFonts w:ascii="Calibri"/>
                <w:sz w:val="20"/>
              </w:rPr>
            </w:r>
          </w:p>
        </w:tc>
        <w:tc>
          <w:tcPr>
            <w:tcW w:w="5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5"/>
                <w:sz w:val="24"/>
              </w:rPr>
              <w:t>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 w:hAnsi="Calibri"/>
                <w:w w:val="110"/>
                <w:sz w:val="24"/>
              </w:rPr>
              <w:t>lügen</w:t>
            </w:r>
            <w:r>
              <w:rPr>
                <w:rFonts w:ascii="Calibri" w:hAnsi="Calibri"/>
                <w:sz w:val="24"/>
              </w:rPr>
            </w:r>
          </w:p>
        </w:tc>
        <w:tc>
          <w:tcPr>
            <w:tcW w:w="22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Calibri" w:hAnsi="Calibri" w:cs="Calibri" w:eastAsia="Calibri"/>
                <w:b/>
                <w:bCs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w w:val="110"/>
                <w:sz w:val="24"/>
              </w:rPr>
              <w:t>hat</w:t>
            </w:r>
            <w:r>
              <w:rPr>
                <w:rFonts w:ascii="Calibri"/>
                <w:spacing w:val="3"/>
                <w:w w:val="110"/>
                <w:sz w:val="24"/>
              </w:rPr>
              <w:t> </w:t>
            </w:r>
            <w:r>
              <w:rPr>
                <w:rFonts w:ascii="Calibri"/>
                <w:w w:val="110"/>
                <w:sz w:val="24"/>
              </w:rPr>
              <w:t>gelogen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40" w:lineRule="auto"/>
        <w:jc w:val="left"/>
        <w:rPr>
          <w:rFonts w:ascii="Calibri" w:hAnsi="Calibri" w:cs="Calibri" w:eastAsia="Calibri"/>
          <w:sz w:val="24"/>
          <w:szCs w:val="24"/>
        </w:rPr>
        <w:sectPr>
          <w:pgSz w:w="11910" w:h="16840"/>
          <w:pgMar w:header="0" w:footer="551" w:top="580" w:bottom="740" w:left="420" w:right="56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10"/>
          <w:szCs w:val="10"/>
        </w:rPr>
      </w:pPr>
    </w:p>
    <w:p>
      <w:pPr>
        <w:tabs>
          <w:tab w:pos="1020" w:val="left" w:leader="none"/>
        </w:tabs>
        <w:spacing w:line="20" w:lineRule="atLeast"/>
        <w:ind w:left="-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position w:val="106"/>
          <w:sz w:val="2"/>
        </w:rPr>
        <w:pict>
          <v:group style="width:37.75pt;height:.6pt;mso-position-horizontal-relative:char;mso-position-vertical-relative:line" coordorigin="0,0" coordsize="755,12">
            <v:group style="position:absolute;left:6;top:6;width:743;height:2" coordorigin="6,6" coordsize="743,2">
              <v:shape style="position:absolute;left:6;top:6;width:743;height:2" coordorigin="6,6" coordsize="743,0" path="m6,6l749,6e" filled="false" stroked="true" strokeweight=".6pt" strokecolor="#000000">
                <v:path arrowok="t"/>
              </v:shape>
            </v:group>
          </v:group>
        </w:pict>
      </w:r>
      <w:r>
        <w:rPr>
          <w:rFonts w:ascii="Calibri"/>
          <w:position w:val="106"/>
          <w:sz w:val="2"/>
        </w:rPr>
      </w:r>
      <w:r>
        <w:rPr>
          <w:rFonts w:ascii="Calibri"/>
          <w:position w:val="106"/>
          <w:sz w:val="2"/>
        </w:rPr>
        <w:tab/>
      </w:r>
      <w:r>
        <w:rPr>
          <w:rFonts w:ascii="Calibri"/>
          <w:sz w:val="20"/>
        </w:rPr>
        <w:pict>
          <v:group style="width:638.950pt;height:444.25pt;mso-position-horizontal-relative:char;mso-position-vertical-relative:line" coordorigin="0,0" coordsize="12779,8885">
            <v:group style="position:absolute;left:1681;top:4453;width:9505;height:2" coordorigin="1681,4453" coordsize="9505,2">
              <v:shape style="position:absolute;left:1681;top:4453;width:9505;height:2" coordorigin="1681,4453" coordsize="9505,0" path="m1681,4453l11185,4453e" filled="false" stroked="true" strokeweight="2.356pt" strokecolor="#000000">
                <v:path arrowok="t"/>
              </v:shape>
            </v:group>
            <v:group style="position:absolute;left:257;top:2717;width:1015;height:1814" coordorigin="257,2717" coordsize="1015,1814">
              <v:shape style="position:absolute;left:257;top:2717;width:1015;height:1814" coordorigin="257,2717" coordsize="1015,1814" path="m789,2754l762,2717,759,2719,753,2723,699,2767,650,2812,593,2870,552,2917,510,2970,472,3022,435,3080,400,3142,366,3209,336,3281,310,3358,288,3440,271,3526,261,3617,257,3713,258,3738,262,3808,272,3875,287,3938,302,3986,302,3713,303,3667,310,3578,323,3494,341,3414,365,3338,392,3265,424,3197,458,3133,495,3072,533,3015,574,2961,614,2914,670,2855,719,2809,768,2769,786,2755,789,2754xe" filled="true" fillcolor="#000000" stroked="false">
                <v:path arrowok="t"/>
                <v:fill type="solid"/>
              </v:shape>
              <v:shape style="position:absolute;left:257;top:2717;width:1015;height:1814" coordorigin="257,2717" coordsize="1015,1814" path="m1272,4530l1272,4485,1253,4485,1233,4485,1170,4481,1102,4474,1032,4463,960,4448,887,4429,814,4405,742,4375,673,4340,606,4298,542,4250,484,4194,430,4131,388,4068,356,4001,331,3927,316,3868,307,3804,303,3737,302,3713,302,3986,332,4055,361,4109,395,4160,433,4208,475,4252,521,4292,585,4339,667,4388,732,4420,799,4447,866,4469,933,4488,1000,4503,1065,4514,1128,4522,1188,4528,1245,4530,1272,4530xe" filled="true" fillcolor="#000000" stroked="false">
                <v:path arrowok="t"/>
                <v:fill type="solid"/>
              </v:shape>
            </v:group>
            <v:group style="position:absolute;left:1050;top:2671;width:10136;height:2" coordorigin="1050,2671" coordsize="10136,2">
              <v:shape style="position:absolute;left:1050;top:2671;width:10136;height:2" coordorigin="1050,2671" coordsize="10136,0" path="m1050,2671l11185,2671e" filled="false" stroked="true" strokeweight="2.356pt" strokecolor="#000000">
                <v:path arrowok="t"/>
              </v:shape>
            </v:group>
            <v:group style="position:absolute;left:11493;top:805;width:1205;height:1798" coordorigin="11493,805" coordsize="1205,1798">
              <v:shape style="position:absolute;left:11493;top:805;width:1205;height:1798" coordorigin="11493,805" coordsize="1205,1798" path="m12652,2013l12652,1752,12652,1775,12651,1797,12644,1862,12633,1924,12616,1982,12586,2054,12548,2121,12504,2182,12446,2244,12380,2300,12309,2350,12232,2394,12151,2432,12095,2454,12037,2474,11979,2492,11920,2507,11861,2520,11802,2531,11715,2544,11629,2553,11546,2557,11493,2558,11493,2603,11566,2601,11642,2597,11720,2589,11800,2577,11881,2562,11961,2543,12041,2520,12120,2493,12197,2461,12271,2424,12324,2393,12375,2360,12424,2323,12470,2284,12512,2241,12551,2195,12586,2145,12617,2092,12643,2036,12651,2017,12652,2013xe" filled="true" fillcolor="#000000" stroked="false">
                <v:path arrowok="t"/>
                <v:fill type="solid"/>
              </v:shape>
              <v:shape style="position:absolute;left:11493;top:805;width:1205;height:1798" coordorigin="11493,805" coordsize="1205,1798" path="m12697,1752l12694,1657,12683,1568,12666,1483,12644,1404,12617,1330,12586,1261,12552,1197,12516,1138,12478,1084,12439,1035,12395,985,12352,941,12292,886,12241,846,12188,809,12181,805,12158,844,12161,846,12165,848,12218,885,12268,925,12326,979,12368,1022,12411,1073,12452,1128,12491,1187,12527,1249,12560,1315,12588,1385,12612,1458,12631,1536,12644,1619,12651,1706,12652,1752,12652,2013,12658,1997,12676,1935,12689,1869,12696,1800,12697,1776,12697,1752xe" filled="true" fillcolor="#000000" stroked="false">
                <v:path arrowok="t"/>
                <v:fill type="solid"/>
              </v:shape>
            </v:group>
            <v:group style="position:absolute;left:1050;top:889;width:10136;height:2" coordorigin="1050,889" coordsize="10136,2">
              <v:shape style="position:absolute;left:1050;top:889;width:10136;height:2" coordorigin="1050,889" coordsize="10136,0" path="m1050,889l11185,889e" filled="false" stroked="true" strokeweight="2.356pt" strokecolor="#000000">
                <v:path arrowok="t"/>
              </v:shape>
            </v:group>
            <v:group style="position:absolute;left:1221;top:54;width:1588;height:1701" coordorigin="1221,54" coordsize="1588,1701">
              <v:shape style="position:absolute;left:1221;top:54;width:1588;height:1701" coordorigin="1221,54" coordsize="1588,1701" path="m2809,905l2806,835,2798,767,2785,700,2768,636,2746,574,2720,514,2690,457,2655,402,2617,351,2576,303,2531,259,2484,218,2433,182,2380,149,2324,121,2266,98,2206,79,2144,65,2080,57,2015,54,1950,57,1886,65,1824,79,1764,98,1706,121,1650,149,1597,182,1546,218,1498,259,1454,303,1412,351,1374,402,1340,457,1310,514,1283,574,1262,636,1244,700,1232,767,1224,835,1221,905,1224,974,1232,1043,1244,1109,1262,1173,1283,1236,1310,1295,1340,1353,1374,1407,1412,1458,1454,1506,1498,1550,1546,1591,1597,1628,1650,1660,1706,1688,1764,1712,1824,1730,1886,1744,1950,1752,2015,1755,2080,1752,2144,1744,2206,1730,2266,1712,2324,1688,2380,1660,2433,1628,2484,1591,2531,1550,2576,1506,2617,1458,2655,1407,2690,1353,2720,1295,2746,1236,2768,1173,2785,1109,2798,1043,2806,974,2809,905xe" filled="true" fillcolor="#cfdcf1" stroked="false">
                <v:path arrowok="t"/>
                <v:fill type="solid"/>
              </v:shape>
              <v:shape style="position:absolute;left:1167;top:0;width:1580;height:1330" type="#_x0000_t75" stroked="false">
                <v:imagedata r:id="rId116" o:title=""/>
              </v:shape>
              <v:shape style="position:absolute;left:1457;top:54;width:1116;height:246" type="#_x0000_t75" stroked="false">
                <v:imagedata r:id="rId117" o:title=""/>
              </v:shape>
              <v:shape style="position:absolute;left:1221;top:651;width:36;height:507" type="#_x0000_t75" stroked="false">
                <v:imagedata r:id="rId118" o:title=""/>
              </v:shape>
              <v:shape style="position:absolute;left:1257;top:300;width:1620;height:1520" type="#_x0000_t75" stroked="false">
                <v:imagedata r:id="rId119" o:title=""/>
              </v:shape>
              <v:shape style="position:absolute;left:2573;top:300;width:174;height:276" type="#_x0000_t75" stroked="false">
                <v:imagedata r:id="rId120" o:title=""/>
              </v:shape>
              <v:shape style="position:absolute;left:1257;top:300;width:200;height:351" type="#_x0000_t75" stroked="false">
                <v:imagedata r:id="rId121" o:title=""/>
              </v:shape>
              <v:shape style="position:absolute;left:1257;top:1158;width:1490;height:597" type="#_x0000_t75" stroked="false">
                <v:imagedata r:id="rId122" o:title=""/>
              </v:shape>
              <v:shape style="position:absolute;left:1257;top:300;width:1490;height:1030" type="#_x0000_t75" stroked="false">
                <v:imagedata r:id="rId123" o:title=""/>
              </v:shape>
            </v:group>
            <v:group style="position:absolute;left:4149;top:54;width:1588;height:1701" coordorigin="4149,54" coordsize="1588,1701">
              <v:shape style="position:absolute;left:4149;top:54;width:1588;height:1701" coordorigin="4149,54" coordsize="1588,1701" path="m5736,905l5733,835,5726,767,5713,700,5695,636,5674,574,5647,514,5617,457,5583,402,5545,351,5503,303,5459,259,5411,218,5360,182,5307,149,5251,121,5193,98,5133,79,5071,65,5007,57,4942,54,4877,57,4814,65,4752,79,4691,98,4633,121,4577,149,4524,182,4473,218,4426,259,4381,303,4340,351,4302,402,4267,457,4237,514,4211,574,4189,636,4172,700,4159,767,4151,835,4149,905,4151,974,4159,1043,4172,1109,4189,1173,4211,1236,4237,1295,4267,1353,4302,1407,4340,1458,4381,1506,4426,1550,4473,1591,4524,1628,4577,1660,4633,1688,4691,1712,4752,1730,4814,1744,4877,1752,4942,1755,5007,1752,5071,1744,5133,1730,5193,1712,5251,1688,5307,1660,5360,1628,5411,1591,5459,1550,5503,1506,5545,1458,5583,1407,5617,1353,5647,1295,5674,1236,5695,1173,5713,1109,5726,1043,5733,974,5736,905xe" filled="true" fillcolor="#cfdcf1" stroked="false">
                <v:path arrowok="t"/>
                <v:fill type="solid"/>
              </v:shape>
              <v:shape style="position:absolute;left:4091;top:0;width:1580;height:1330" type="#_x0000_t75" stroked="false">
                <v:imagedata r:id="rId124" o:title=""/>
              </v:shape>
              <v:shape style="position:absolute;left:4375;top:54;width:1135;height:256" type="#_x0000_t75" stroked="false">
                <v:imagedata r:id="rId125" o:title=""/>
              </v:shape>
              <v:shape style="position:absolute;left:4149;top:663;width:32;height:483" type="#_x0000_t75" stroked="false">
                <v:imagedata r:id="rId126" o:title=""/>
              </v:shape>
              <v:shape style="position:absolute;left:4181;top:310;width:1620;height:1510" type="#_x0000_t75" stroked="false">
                <v:imagedata r:id="rId127" o:title=""/>
              </v:shape>
              <v:shape style="position:absolute;left:5510;top:310;width:161;height:257" type="#_x0000_t75" stroked="false">
                <v:imagedata r:id="rId128" o:title=""/>
              </v:shape>
              <v:shape style="position:absolute;left:4181;top:310;width:194;height:353" type="#_x0000_t75" stroked="false">
                <v:imagedata r:id="rId129" o:title=""/>
              </v:shape>
              <v:shape style="position:absolute;left:4181;top:1146;width:1490;height:609" type="#_x0000_t75" stroked="false">
                <v:imagedata r:id="rId130" o:title=""/>
              </v:shape>
              <v:shape style="position:absolute;left:4181;top:310;width:1490;height:1020" type="#_x0000_t75" stroked="false">
                <v:imagedata r:id="rId131" o:title=""/>
              </v:shape>
            </v:group>
            <v:group style="position:absolute;left:7076;top:54;width:1588;height:1701" coordorigin="7076,54" coordsize="1588,1701">
              <v:shape style="position:absolute;left:7076;top:54;width:1588;height:1701" coordorigin="7076,54" coordsize="1588,1701" path="m8663,905l8661,835,8653,767,8640,700,8623,636,8601,574,8575,514,8544,457,8510,402,8472,351,8431,303,8386,259,8338,218,8288,182,8234,149,8179,121,8121,98,8060,79,7998,65,7935,57,7870,54,7805,57,7741,65,7679,79,7619,98,7561,121,7505,149,7452,182,7401,218,7353,259,7308,303,7267,351,7229,402,7195,457,7165,514,7138,574,7116,636,7099,700,7086,767,7079,835,7076,905,7079,974,7086,1043,7099,1109,7116,1173,7138,1236,7165,1295,7195,1353,7229,1407,7267,1458,7308,1506,7353,1550,7401,1591,7452,1628,7505,1660,7561,1688,7619,1712,7679,1730,7741,1744,7805,1752,7870,1755,7935,1752,7998,1744,8060,1730,8121,1712,8179,1688,8234,1660,8288,1628,8338,1591,8386,1550,8431,1506,8472,1458,8510,1407,8544,1353,8575,1295,8601,1236,8623,1173,8640,1109,8653,1043,8661,974,8663,905xe" filled="true" fillcolor="#cfdcf1" stroked="false">
                <v:path arrowok="t"/>
                <v:fill type="solid"/>
              </v:shape>
              <v:shape style="position:absolute;left:7025;top:0;width:1580;height:863" type="#_x0000_t75" stroked="false">
                <v:imagedata r:id="rId132" o:title=""/>
              </v:shape>
              <v:shape style="position:absolute;left:7311;top:54;width:1116;height:246" type="#_x0000_t75" stroked="false">
                <v:imagedata r:id="rId133" o:title=""/>
              </v:shape>
              <v:shape style="position:absolute;left:7077;top:675;width:28;height:655" type="#_x0000_t75" stroked="false">
                <v:imagedata r:id="rId134" o:title=""/>
              </v:shape>
              <v:shape style="position:absolute;left:7105;top:300;width:1620;height:1520" type="#_x0000_t75" stroked="false">
                <v:imagedata r:id="rId135" o:title=""/>
              </v:shape>
              <v:shape style="position:absolute;left:8428;top:300;width:177;height:284" type="#_x0000_t75" stroked="false">
                <v:imagedata r:id="rId136" o:title=""/>
              </v:shape>
              <v:shape style="position:absolute;left:7105;top:300;width:206;height:375" type="#_x0000_t75" stroked="false">
                <v:imagedata r:id="rId137" o:title=""/>
              </v:shape>
              <v:shape style="position:absolute;left:7105;top:1134;width:1500;height:621" type="#_x0000_t75" stroked="false">
                <v:imagedata r:id="rId138" o:title=""/>
              </v:shape>
            </v:group>
            <v:group style="position:absolute;left:8823;top:54;width:1588;height:1701" coordorigin="8823,54" coordsize="1588,1701">
              <v:shape style="position:absolute;left:8823;top:54;width:1588;height:1701" coordorigin="8823,54" coordsize="1588,1701" path="m10410,905l10407,835,10400,767,10387,700,10370,636,10348,574,10322,514,10291,457,10257,402,10219,351,10178,303,10133,259,10085,218,10035,182,9981,149,9925,121,9867,98,9807,79,9745,65,9682,57,9616,54,9551,57,9488,65,9426,79,9366,98,9307,121,9252,149,9198,182,9148,218,9100,259,9055,303,9014,351,8976,402,8942,457,8911,514,8885,574,8863,636,8846,700,8833,767,8825,835,8823,905,8825,974,8833,1043,8846,1109,8863,1173,8885,1236,8911,1295,8942,1353,8976,1407,9014,1458,9055,1506,9100,1550,9148,1591,9198,1628,9252,1660,9307,1688,9366,1712,9426,1730,9488,1744,9551,1752,9616,1755,9682,1752,9745,1744,9807,1730,9867,1712,9925,1688,9981,1660,10035,1628,10085,1591,10133,1550,10178,1506,10219,1458,10257,1407,10291,1353,10322,1295,10348,1236,10370,1173,10387,1109,10400,1043,10407,974,10410,905xe" filled="true" fillcolor="#cfdcf1" stroked="false">
                <v:path arrowok="t"/>
                <v:fill type="solid"/>
              </v:shape>
              <v:shape style="position:absolute;left:8772;top:0;width:1580;height:1330" type="#_x0000_t75" stroked="false">
                <v:imagedata r:id="rId139" o:title=""/>
              </v:shape>
              <v:shape style="position:absolute;left:9058;top:54;width:1116;height:246" type="#_x0000_t75" stroked="false">
                <v:imagedata r:id="rId140" o:title=""/>
              </v:shape>
              <v:shape style="position:absolute;left:8823;top:675;width:29;height:459" type="#_x0000_t75" stroked="false">
                <v:imagedata r:id="rId141" o:title=""/>
              </v:shape>
              <v:shape style="position:absolute;left:8852;top:300;width:1620;height:1520" type="#_x0000_t75" stroked="false">
                <v:imagedata r:id="rId142" o:title=""/>
              </v:shape>
              <v:shape style="position:absolute;left:10175;top:300;width:177;height:284" type="#_x0000_t75" stroked="false">
                <v:imagedata r:id="rId143" o:title=""/>
              </v:shape>
              <v:shape style="position:absolute;left:8852;top:300;width:206;height:375" type="#_x0000_t75" stroked="false">
                <v:imagedata r:id="rId137" o:title=""/>
              </v:shape>
              <v:shape style="position:absolute;left:8852;top:1134;width:1500;height:621" type="#_x0000_t75" stroked="false">
                <v:imagedata r:id="rId144" o:title=""/>
              </v:shape>
              <v:shape style="position:absolute;left:8852;top:300;width:1500;height:1030" type="#_x0000_t75" stroked="false">
                <v:imagedata r:id="rId145" o:title=""/>
              </v:shape>
            </v:group>
            <v:group style="position:absolute;left:10569;top:54;width:1588;height:1701" coordorigin="10569,54" coordsize="1588,1701">
              <v:shape style="position:absolute;left:10569;top:54;width:1588;height:1701" coordorigin="10569,54" coordsize="1588,1701" path="m12157,905l12154,835,12146,767,12134,700,12116,636,12095,574,12068,514,12038,457,12004,402,11966,351,11924,303,11880,259,11832,218,11781,182,11728,149,11672,121,11614,98,11554,79,11492,65,11428,57,11363,54,11298,57,11234,65,11172,79,11112,98,11054,121,10998,149,10945,182,10894,218,10847,259,10802,303,10761,351,10723,402,10688,457,10658,514,10632,574,10610,636,10593,700,10580,767,10572,835,10569,905,10572,974,10580,1043,10593,1109,10610,1173,10632,1236,10658,1295,10688,1353,10723,1407,10761,1458,10802,1506,10847,1550,10894,1591,10945,1628,10998,1660,11054,1688,11112,1712,11172,1730,11234,1744,11298,1752,11363,1755,11428,1752,11492,1744,11554,1730,11614,1712,11672,1688,11728,1660,11781,1628,11832,1591,11880,1550,11924,1506,11966,1458,12004,1407,12038,1353,12068,1295,12095,1236,12116,1173,12134,1109,12146,1043,12154,974,12157,905xe" filled="true" fillcolor="#cfdcf1" stroked="false">
                <v:path arrowok="t"/>
                <v:fill type="solid"/>
              </v:shape>
              <v:shape style="position:absolute;left:10519;top:0;width:1580;height:1320" type="#_x0000_t75" stroked="false">
                <v:imagedata r:id="rId146" o:title=""/>
              </v:shape>
              <v:shape style="position:absolute;left:10805;top:54;width:1116;height:246" type="#_x0000_t75" stroked="false">
                <v:imagedata r:id="rId147" o:title=""/>
              </v:shape>
              <v:shape style="position:absolute;left:10569;top:675;width:29;height:460" type="#_x0000_t75" stroked="false">
                <v:imagedata r:id="rId148" o:title=""/>
              </v:shape>
              <v:shape style="position:absolute;left:10599;top:300;width:1620;height:1520" type="#_x0000_t75" stroked="false">
                <v:imagedata r:id="rId149" o:title=""/>
              </v:shape>
              <v:shape style="position:absolute;left:11921;top:300;width:177;height:285" type="#_x0000_t75" stroked="false">
                <v:imagedata r:id="rId150" o:title=""/>
              </v:shape>
              <v:shape style="position:absolute;left:10599;top:300;width:206;height:375" type="#_x0000_t75" stroked="false">
                <v:imagedata r:id="rId151" o:title=""/>
              </v:shape>
              <v:shape style="position:absolute;left:10599;top:1134;width:1500;height:621" type="#_x0000_t75" stroked="false">
                <v:imagedata r:id="rId152" o:title=""/>
              </v:shape>
              <v:shape style="position:absolute;left:10599;top:300;width:1500;height:1020" type="#_x0000_t75" stroked="false">
                <v:imagedata r:id="rId153" o:title=""/>
              </v:shape>
            </v:group>
            <v:group style="position:absolute;left:2932;top:366;width:1078;height:1078" coordorigin="2932,366" coordsize="1078,1078">
              <v:shape style="position:absolute;left:2932;top:366;width:1078;height:1078" coordorigin="2932,366" coordsize="1078,1078" path="m4010,905l4003,817,3982,734,3949,657,3906,586,3852,524,3789,470,3718,426,3641,393,3558,373,3471,366,3427,368,3342,382,3261,408,3187,447,3120,496,3062,554,3013,621,2975,695,2948,775,2934,860,2932,905,2934,949,2948,1034,2975,1114,3013,1188,3062,1255,3120,1314,3187,1362,3261,1401,3342,1427,3427,1441,3471,1443,3515,1441,3600,1427,3681,1401,3755,1362,3821,1314,3880,1255,3929,1188,3967,1114,3994,1034,4008,949,4010,905xe" filled="true" fillcolor="#ffe56e" stroked="false">
                <v:path arrowok="t"/>
                <v:fill type="solid"/>
              </v:shape>
              <v:shape style="position:absolute;left:2877;top:310;width:1118;height:860" type="#_x0000_t75" stroked="false">
                <v:imagedata r:id="rId154" o:title=""/>
              </v:shape>
              <v:shape style="position:absolute;left:3084;top:366;width:774;height:164" type="#_x0000_t75" stroked="false">
                <v:imagedata r:id="rId155" o:title=""/>
              </v:shape>
              <v:shape style="position:absolute;left:2932;top:787;width:13;height:236" type="#_x0000_t75" stroked="false">
                <v:imagedata r:id="rId156" o:title=""/>
              </v:shape>
              <v:shape style="position:absolute;left:2945;top:530;width:1130;height:980" type="#_x0000_t75" stroked="false">
                <v:imagedata r:id="rId157" o:title=""/>
              </v:shape>
              <v:shape style="position:absolute;left:3858;top:530;width:137;height:251" type="#_x0000_t75" stroked="false">
                <v:imagedata r:id="rId158" o:title=""/>
              </v:shape>
              <v:shape style="position:absolute;left:2945;top:530;width:139;height:257" type="#_x0000_t75" stroked="false">
                <v:imagedata r:id="rId159" o:title=""/>
              </v:shape>
              <v:shape style="position:absolute;left:2945;top:1022;width:1050;height:421" type="#_x0000_t75" stroked="false">
                <v:imagedata r:id="rId160" o:title=""/>
              </v:shape>
              <v:shape style="position:absolute;left:2945;top:530;width:1050;height:640" type="#_x0000_t75" stroked="false">
                <v:imagedata r:id="rId161" o:title=""/>
              </v:shape>
            </v:group>
            <v:group style="position:absolute;left:8418;top:1831;width:1588;height:1701" coordorigin="8418,1831" coordsize="1588,1701">
              <v:shape style="position:absolute;left:8418;top:1831;width:1588;height:1701" coordorigin="8418,1831" coordsize="1588,1701" path="m10006,2681l10003,2612,9995,2543,9983,2477,9965,2413,9943,2350,9917,2291,9887,2233,9853,2179,9815,2128,9773,2080,9729,2036,9681,1995,9630,1958,9577,1926,9521,1898,9463,1874,9403,1856,9341,1842,9277,1834,9212,1831,9147,1834,9083,1842,9021,1856,8961,1874,8903,1898,8847,1926,8794,1958,8743,1995,8696,2036,8651,2080,8609,2128,8572,2179,8537,2233,8507,2291,8481,2350,8459,2413,8441,2477,8429,2543,8421,2612,8418,2681,8421,2751,8429,2819,8441,2886,8459,2950,8481,3012,8507,3072,8537,3129,8572,3184,8609,3235,8651,3283,8696,3327,8743,3368,8794,3404,8847,3437,8903,3465,8961,3488,9021,3507,9083,3521,9147,3529,9212,3532,9277,3529,9341,3521,9403,3507,9463,3488,9521,3465,9577,3437,9630,3404,9681,3368,9729,3327,9773,3283,9815,3235,9853,3184,9887,3129,9917,3072,9943,3012,9965,2950,9983,2886,9995,2819,10003,2751,10006,2681xe" filled="true" fillcolor="#cfdcf1" stroked="false">
                <v:path arrowok="t"/>
                <v:fill type="solid"/>
              </v:shape>
              <v:shape style="position:absolute;left:8362;top:1777;width:1580;height:1330" type="#_x0000_t75" stroked="false">
                <v:imagedata r:id="rId162" o:title=""/>
              </v:shape>
              <v:shape style="position:absolute;left:8654;top:1831;width:1116;height:246" type="#_x0000_t75" stroked="false">
                <v:imagedata r:id="rId163" o:title=""/>
              </v:shape>
              <v:shape style="position:absolute;left:8418;top:2435;width:34;height:493" type="#_x0000_t75" stroked="false">
                <v:imagedata r:id="rId164" o:title=""/>
              </v:shape>
              <v:shape style="position:absolute;left:8452;top:2077;width:1620;height:1520" type="#_x0000_t75" stroked="false">
                <v:imagedata r:id="rId165" o:title=""/>
              </v:shape>
              <v:shape style="position:absolute;left:9770;top:2077;width:172;height:271" type="#_x0000_t75" stroked="false">
                <v:imagedata r:id="rId166" o:title=""/>
              </v:shape>
              <v:shape style="position:absolute;left:8452;top:2077;width:202;height:358" type="#_x0000_t75" stroked="false">
                <v:imagedata r:id="rId167" o:title=""/>
              </v:shape>
              <v:shape style="position:absolute;left:8452;top:2928;width:1490;height:604" type="#_x0000_t75" stroked="false">
                <v:imagedata r:id="rId168" o:title=""/>
              </v:shape>
              <v:shape style="position:absolute;left:8452;top:2077;width:1490;height:1030" type="#_x0000_t75" stroked="false">
                <v:imagedata r:id="rId169" o:title=""/>
              </v:shape>
            </v:group>
            <v:group style="position:absolute;left:10165;top:1831;width:1588;height:1701" coordorigin="10165,1831" coordsize="1588,1701">
              <v:shape style="position:absolute;left:10165;top:1831;width:1588;height:1701" coordorigin="10165,1831" coordsize="1588,1701" path="m11753,2681l11750,2612,11742,2543,11729,2477,11712,2413,11690,2350,11664,2291,11634,2233,11599,2179,11561,2128,11520,2080,11475,2036,11428,1995,11377,1958,11324,1926,11268,1898,11210,1874,11150,1856,11088,1842,11024,1834,10959,1831,10894,1834,10830,1842,10768,1856,10708,1874,10650,1898,10594,1926,10541,1958,10490,1995,10442,2036,10398,2080,10356,2128,10318,2179,10284,2233,10254,2291,10228,2350,10206,2413,10188,2477,10176,2543,10168,2612,10165,2681,10168,2751,10176,2819,10188,2886,10206,2950,10228,3012,10254,3072,10284,3129,10318,3184,10356,3235,10398,3283,10442,3327,10490,3368,10541,3404,10594,3437,10650,3465,10708,3488,10768,3507,10830,3521,10894,3529,10959,3532,11024,3529,11088,3521,11150,3507,11210,3488,11268,3465,11324,3437,11377,3404,11428,3368,11475,3327,11520,3283,11561,3235,11599,3184,11634,3129,11664,3072,11690,3012,11712,2950,11729,2886,11742,2819,11750,2751,11753,2681xe" filled="true" fillcolor="#cfdcf1" stroked="false">
                <v:path arrowok="t"/>
                <v:fill type="solid"/>
              </v:shape>
              <v:shape style="position:absolute;left:10109;top:1777;width:1580;height:1330" type="#_x0000_t75" stroked="false">
                <v:imagedata r:id="rId170" o:title=""/>
              </v:shape>
              <v:shape style="position:absolute;left:10401;top:1831;width:1116;height:246" type="#_x0000_t75" stroked="false">
                <v:imagedata r:id="rId171" o:title=""/>
              </v:shape>
              <v:shape style="position:absolute;left:10165;top:2435;width:34;height:494" type="#_x0000_t75" stroked="false">
                <v:imagedata r:id="rId172" o:title=""/>
              </v:shape>
              <v:shape style="position:absolute;left:10199;top:2077;width:1620;height:1520" type="#_x0000_t75" stroked="false">
                <v:imagedata r:id="rId173" o:title=""/>
              </v:shape>
              <v:shape style="position:absolute;left:11517;top:2077;width:172;height:271" type="#_x0000_t75" stroked="false">
                <v:imagedata r:id="rId174" o:title=""/>
              </v:shape>
              <v:shape style="position:absolute;left:10199;top:2077;width:202;height:358" type="#_x0000_t75" stroked="false">
                <v:imagedata r:id="rId167" o:title=""/>
              </v:shape>
              <v:shape style="position:absolute;left:10199;top:2928;width:1490;height:604" type="#_x0000_t75" stroked="false">
                <v:imagedata r:id="rId175" o:title=""/>
              </v:shape>
              <v:shape style="position:absolute;left:10199;top:2077;width:1490;height:1030" type="#_x0000_t75" stroked="false">
                <v:imagedata r:id="rId176" o:title=""/>
              </v:shape>
            </v:group>
            <v:group style="position:absolute;left:7154;top:2143;width:1078;height:1078" coordorigin="7154,2143" coordsize="1078,1078">
              <v:shape style="position:absolute;left:7154;top:2143;width:1078;height:1078" coordorigin="7154,2143" coordsize="1078,1078" path="m8231,2681l8224,2594,8203,2511,8171,2434,8127,2363,8073,2301,8010,2247,7940,2203,7863,2170,7780,2150,7692,2143,7648,2145,7563,2158,7483,2185,7409,2223,7342,2272,7283,2331,7234,2398,7196,2472,7169,2552,7156,2637,7154,2681,7156,2726,7169,2811,7196,2891,7234,2965,7283,3032,7342,3090,7409,3139,7483,3178,7563,3204,7648,3218,7692,3220,7736,3218,7822,3204,7902,3178,7976,3139,8043,3090,8101,3032,8150,2965,8189,2891,8215,2811,8229,2726,8231,2681xe" filled="true" fillcolor="#ffe56e" stroked="false">
                <v:path arrowok="t"/>
                <v:fill type="solid"/>
              </v:shape>
              <v:shape style="position:absolute;left:7099;top:2087;width:1110;height:860" type="#_x0000_t75" stroked="false">
                <v:imagedata r:id="rId177" o:title=""/>
              </v:shape>
              <v:shape style="position:absolute;left:7305;top:2143;width:774;height:164" type="#_x0000_t75" stroked="false">
                <v:imagedata r:id="rId178" o:title=""/>
              </v:shape>
              <v:shape style="position:absolute;left:7154;top:2555;width:15;height:252" type="#_x0000_t75" stroked="false">
                <v:imagedata r:id="rId179" o:title=""/>
              </v:shape>
              <v:shape style="position:absolute;left:7169;top:2307;width:1130;height:980" type="#_x0000_t75" stroked="false">
                <v:imagedata r:id="rId180" o:title=""/>
              </v:shape>
              <v:shape style="position:absolute;left:8079;top:2307;width:129;height:221" type="#_x0000_t75" stroked="false">
                <v:imagedata r:id="rId181" o:title=""/>
              </v:shape>
              <v:shape style="position:absolute;left:7169;top:2307;width:137;height:248" type="#_x0000_t75" stroked="false">
                <v:imagedata r:id="rId182" o:title=""/>
              </v:shape>
              <v:shape style="position:absolute;left:7169;top:2807;width:1040;height:412" type="#_x0000_t75" stroked="false">
                <v:imagedata r:id="rId183" o:title=""/>
              </v:shape>
              <v:shape style="position:absolute;left:7169;top:2307;width:1040;height:640" type="#_x0000_t75" stroked="false">
                <v:imagedata r:id="rId184" o:title=""/>
              </v:shape>
            </v:group>
            <v:group style="position:absolute;left:5389;top:1831;width:1588;height:1701" coordorigin="5389,1831" coordsize="1588,1701">
              <v:shape style="position:absolute;left:5389;top:1831;width:1588;height:1701" coordorigin="5389,1831" coordsize="1588,1701" path="m6976,2681l6973,2612,6966,2543,6953,2477,6935,2413,6914,2350,6887,2291,6857,2233,6823,2179,6785,2128,6743,2080,6699,2036,6651,1995,6600,1958,6547,1926,6491,1898,6433,1874,6373,1856,6311,1842,6247,1834,6182,1831,6117,1834,6053,1842,5991,1856,5931,1874,5873,1898,5817,1926,5764,1958,5713,1995,5666,2036,5621,2080,5580,2128,5542,2179,5507,2233,5477,2291,5451,2350,5429,2413,5412,2477,5399,2543,5391,2612,5389,2681,5391,2751,5399,2819,5412,2886,5429,2950,5451,3012,5477,3072,5507,3129,5542,3184,5580,3235,5621,3283,5666,3327,5713,3368,5764,3404,5817,3437,5873,3465,5931,3488,5991,3507,6053,3521,6117,3529,6182,3532,6247,3529,6311,3521,6373,3507,6433,3488,6491,3465,6547,3437,6600,3404,6651,3368,6699,3327,6743,3283,6785,3235,6823,3184,6857,3129,6887,3072,6914,3012,6935,2950,6953,2886,6966,2819,6973,2751,6976,2681xe" filled="true" fillcolor="#cfdcf1" stroked="false">
                <v:path arrowok="t"/>
                <v:fill type="solid"/>
              </v:shape>
              <v:shape style="position:absolute;left:5337;top:1777;width:1580;height:382" type="#_x0000_t75" stroked="false">
                <v:imagedata r:id="rId185" o:title=""/>
              </v:shape>
              <v:shape style="position:absolute;left:5624;top:1831;width:1116;height:246" type="#_x0000_t75" stroked="false">
                <v:imagedata r:id="rId186" o:title=""/>
              </v:shape>
              <v:shape style="position:absolute;left:5417;top:2077;width:1620;height:1520" type="#_x0000_t75" stroked="false">
                <v:imagedata r:id="rId187" o:title=""/>
              </v:shape>
              <v:shape style="position:absolute;left:6740;top:2077;width:176;height:282" type="#_x0000_t75" stroked="false">
                <v:imagedata r:id="rId188" o:title=""/>
              </v:shape>
              <v:shape style="position:absolute;left:5417;top:2077;width:207;height:370" type="#_x0000_t75" stroked="false">
                <v:imagedata r:id="rId189" o:title=""/>
              </v:shape>
              <v:shape style="position:absolute;left:5419;top:2916;width:1498;height:615" type="#_x0000_t75" stroked="false">
                <v:imagedata r:id="rId190" o:title=""/>
              </v:shape>
            </v:group>
            <v:group style="position:absolute;left:607;top:1831;width:1588;height:1701" coordorigin="607,1831" coordsize="1588,1701">
              <v:shape style="position:absolute;left:607;top:1831;width:1588;height:1701" coordorigin="607,1831" coordsize="1588,1701" path="m2194,2681l2191,2612,2184,2543,2171,2477,2153,2413,2132,2350,2105,2291,2075,2233,2041,2179,2003,2128,1961,2080,1917,2036,1869,1995,1818,1958,1765,1926,1709,1898,1651,1874,1591,1856,1529,1842,1465,1834,1400,1831,1335,1834,1271,1842,1209,1856,1149,1874,1091,1898,1035,1926,982,1958,931,1995,884,2036,839,2080,798,2128,760,2179,725,2233,695,2291,669,2350,647,2413,630,2477,617,2543,609,2612,607,2681,609,2751,617,2819,630,2886,647,2950,669,3012,695,3072,725,3129,760,3184,798,3235,839,3283,884,3327,931,3368,982,3404,1035,3437,1091,3465,1149,3488,1209,3507,1271,3521,1335,3529,1400,3532,1465,3529,1529,3521,1591,3507,1651,3488,1709,3465,1765,3437,1818,3404,1869,3368,1917,3327,1961,3283,2003,3235,2041,3184,2075,3129,2105,3072,2132,3012,2153,2950,2171,2886,2184,2819,2191,2751,2194,2681xe" filled="true" fillcolor="#cfdcf1" stroked="false">
                <v:path arrowok="t"/>
                <v:fill type="solid"/>
              </v:shape>
              <v:shape style="position:absolute;left:549;top:1777;width:1580;height:1320" type="#_x0000_t75" stroked="false">
                <v:imagedata r:id="rId191" o:title=""/>
              </v:shape>
              <v:shape style="position:absolute;left:833;top:1831;width:1135;height:256" type="#_x0000_t75" stroked="false">
                <v:imagedata r:id="rId192" o:title=""/>
              </v:shape>
              <v:shape style="position:absolute;left:607;top:2438;width:33;height:486" type="#_x0000_t75" stroked="false">
                <v:imagedata r:id="rId193" o:title=""/>
              </v:shape>
              <v:shape style="position:absolute;left:639;top:2087;width:1620;height:1510" type="#_x0000_t75" stroked="false">
                <v:imagedata r:id="rId194" o:title=""/>
              </v:shape>
              <v:shape style="position:absolute;left:1968;top:2087;width:162;height:258" type="#_x0000_t75" stroked="false">
                <v:imagedata r:id="rId195" o:title=""/>
              </v:shape>
              <v:shape style="position:absolute;left:639;top:2087;width:193;height:352" type="#_x0000_t75" stroked="false">
                <v:imagedata r:id="rId129" o:title=""/>
              </v:shape>
              <v:shape style="position:absolute;left:639;top:2924;width:1490;height:608" type="#_x0000_t75" stroked="false">
                <v:imagedata r:id="rId196" o:title=""/>
              </v:shape>
              <v:shape style="position:absolute;left:639;top:2087;width:1490;height:1010" type="#_x0000_t75" stroked="false">
                <v:imagedata r:id="rId197" o:title=""/>
              </v:shape>
            </v:group>
            <v:group style="position:absolute;left:2353;top:1831;width:1588;height:1701" coordorigin="2353,1831" coordsize="1588,1701">
              <v:shape style="position:absolute;left:2353;top:1831;width:1588;height:1701" coordorigin="2353,1831" coordsize="1588,1701" path="m3941,2681l3938,2612,3930,2543,3918,2477,3900,2413,3878,2350,3852,2291,3822,2233,3788,2179,3750,2128,3708,2080,3664,2036,3616,1995,3565,1958,3512,1926,3456,1898,3398,1874,3338,1856,3276,1842,3212,1834,3147,1831,3082,1834,3018,1842,2956,1856,2896,1874,2838,1898,2782,1926,2729,1958,2678,1995,2630,2036,2586,2080,2544,2128,2506,2179,2472,2233,2442,2291,2416,2350,2394,2413,2376,2477,2364,2543,2356,2612,2353,2681,2356,2751,2364,2819,2376,2886,2394,2950,2416,3012,2442,3072,2472,3129,2506,3184,2544,3235,2586,3283,2630,3327,2678,3368,2729,3404,2782,3437,2838,3465,2896,3488,2956,3507,3018,3521,3082,3529,3147,3532,3212,3529,3276,3521,3338,3507,3398,3488,3456,3465,3512,3437,3565,3404,3616,3368,3664,3327,3708,3283,3750,3235,3788,3184,3822,3129,3852,3072,3878,3012,3900,2950,3918,2886,3930,2819,3938,2751,3941,2681xe" filled="true" fillcolor="#cfdcf1" stroked="false">
                <v:path arrowok="t"/>
                <v:fill type="solid"/>
              </v:shape>
              <v:shape style="position:absolute;left:2296;top:1777;width:1580;height:1320" type="#_x0000_t75" stroked="false">
                <v:imagedata r:id="rId198" o:title=""/>
              </v:shape>
              <v:shape style="position:absolute;left:2589;top:1831;width:1116;height:246" type="#_x0000_t75" stroked="false">
                <v:imagedata r:id="rId199" o:title=""/>
              </v:shape>
              <v:shape style="position:absolute;left:2353;top:2438;width:33;height:487" type="#_x0000_t75" stroked="false">
                <v:imagedata r:id="rId200" o:title=""/>
              </v:shape>
              <v:shape style="position:absolute;left:2386;top:2077;width:1620;height:1520" type="#_x0000_t75" stroked="false">
                <v:imagedata r:id="rId201" o:title=""/>
              </v:shape>
              <v:shape style="position:absolute;left:3705;top:2077;width:171;height:268" type="#_x0000_t75" stroked="false">
                <v:imagedata r:id="rId202" o:title=""/>
              </v:shape>
              <v:shape style="position:absolute;left:2386;top:2077;width:203;height:361" type="#_x0000_t75" stroked="false">
                <v:imagedata r:id="rId167" o:title=""/>
              </v:shape>
              <v:shape style="position:absolute;left:2386;top:2925;width:1490;height:607" type="#_x0000_t75" stroked="false">
                <v:imagedata r:id="rId203" o:title=""/>
              </v:shape>
              <v:shape style="position:absolute;left:2386;top:2077;width:1490;height:1020" type="#_x0000_t75" stroked="false">
                <v:imagedata r:id="rId204" o:title=""/>
              </v:shape>
            </v:group>
            <v:group style="position:absolute;left:4008;top:3624;width:1588;height:1701" coordorigin="4008,3624" coordsize="1588,1701">
              <v:shape style="position:absolute;left:4008;top:3624;width:1588;height:1701" coordorigin="4008,3624" coordsize="1588,1701" path="m5596,4474l5593,4404,5585,4336,5573,4270,5555,4205,5533,4143,5507,4083,5477,4026,5443,3972,5405,3921,5363,3873,5319,3828,5271,3788,5220,3751,5167,3719,5111,3691,5053,3667,4993,3648,4931,3635,4867,3627,4802,3624,4737,3627,4673,3635,4611,3648,4551,3667,4493,3691,4437,3719,4384,3751,4333,3788,4286,3828,4241,3873,4199,3921,4162,3972,4127,4026,4097,4083,4071,4143,4049,4205,4031,4270,4019,4336,4011,4404,4008,4474,4011,4544,4019,4612,4031,4678,4049,4743,4071,4805,4097,4865,4127,4922,4162,4976,4199,5028,4241,5075,4286,5120,4333,5160,4384,5197,4437,5230,4493,5258,4551,5281,4611,5300,4673,5313,4737,5322,4802,5325,4867,5322,4931,5313,4993,5300,5053,5281,5111,5258,5167,5230,5220,5197,5271,5160,5319,5120,5363,5075,5405,5028,5443,4976,5477,4922,5507,4865,5533,4805,5555,4743,5573,4678,5585,4612,5593,4544,5596,4474xe" filled="true" fillcolor="#cfdcf1" stroked="false">
                <v:path arrowok="t"/>
                <v:fill type="solid"/>
              </v:shape>
              <v:shape style="position:absolute;left:3952;top:3570;width:1580;height:699" type="#_x0000_t75" stroked="false">
                <v:imagedata r:id="rId205" o:title=""/>
              </v:shape>
              <v:shape style="position:absolute;left:4244;top:3624;width:1116;height:246" type="#_x0000_t75" stroked="false">
                <v:imagedata r:id="rId206" o:title=""/>
              </v:shape>
              <v:shape style="position:absolute;left:4032;top:4227;width:11;height:673" type="#_x0000_t75" stroked="false">
                <v:imagedata r:id="rId207" o:title=""/>
              </v:shape>
              <v:shape style="position:absolute;left:4042;top:3870;width:1620;height:1520" type="#_x0000_t75" stroked="false">
                <v:imagedata r:id="rId208" o:title=""/>
              </v:shape>
              <v:shape style="position:absolute;left:5360;top:3870;width:172;height:271" type="#_x0000_t75" stroked="false">
                <v:imagedata r:id="rId209" o:title=""/>
              </v:shape>
              <v:shape style="position:absolute;left:4042;top:3870;width:201;height:357" type="#_x0000_t75" stroked="false">
                <v:imagedata r:id="rId167" o:title=""/>
              </v:shape>
              <v:shape style="position:absolute;left:4042;top:4721;width:1490;height:603" type="#_x0000_t75" stroked="false">
                <v:imagedata r:id="rId210" o:title=""/>
              </v:shape>
            </v:group>
            <v:group style="position:absolute;left:5723;top:3624;width:1588;height:1701" coordorigin="5723,3624" coordsize="1588,1701">
              <v:shape style="position:absolute;left:5723;top:3624;width:1588;height:1701" coordorigin="5723,3624" coordsize="1588,1701" path="m7310,4474l7308,4404,7300,4336,7287,4270,7270,4205,7248,4143,7222,4083,7191,4026,7157,3972,7119,3921,7078,3873,7033,3828,6985,3788,6935,3751,6881,3719,6825,3691,6767,3667,6707,3648,6645,3635,6582,3627,6516,3624,6451,3627,6388,3635,6326,3648,6266,3667,6208,3691,6152,3719,6098,3751,6048,3788,6000,3828,5955,3873,5914,3921,5876,3972,5842,4026,5811,4083,5785,4143,5763,4205,5746,4270,5733,4336,5725,4404,5723,4474,5725,4544,5733,4612,5746,4678,5763,4743,5785,4805,5811,4865,5842,4922,5876,4976,5914,5028,5955,5075,6000,5120,6048,5160,6098,5197,6152,5230,6208,5258,6266,5281,6326,5300,6388,5313,6451,5322,6516,5325,6582,5322,6645,5313,6707,5300,6767,5281,6825,5258,6881,5230,6935,5197,6985,5160,7033,5120,7078,5075,7119,5028,7157,4976,7191,4922,7222,4865,7248,4805,7270,4743,7287,4678,7300,4612,7308,4544,7310,4474xe" filled="true" fillcolor="#cfdcf1" stroked="false">
                <v:path arrowok="t"/>
                <v:fill type="solid"/>
              </v:shape>
              <v:shape style="position:absolute;left:5667;top:3570;width:1580;height:1320" type="#_x0000_t75" stroked="false">
                <v:imagedata r:id="rId211" o:title=""/>
              </v:shape>
              <v:shape style="position:absolute;left:5958;top:3624;width:1116;height:246" type="#_x0000_t75" stroked="false">
                <v:imagedata r:id="rId212" o:title=""/>
              </v:shape>
              <v:shape style="position:absolute;left:5723;top:4225;width:35;height:498" type="#_x0000_t75" stroked="false">
                <v:imagedata r:id="rId213" o:title=""/>
              </v:shape>
              <v:shape style="position:absolute;left:5757;top:3870;width:1620;height:1520" type="#_x0000_t75" stroked="false">
                <v:imagedata r:id="rId214" o:title=""/>
              </v:shape>
              <v:shape style="position:absolute;left:7075;top:3870;width:173;height:272" type="#_x0000_t75" stroked="false">
                <v:imagedata r:id="rId215" o:title=""/>
              </v:shape>
              <v:shape style="position:absolute;left:5757;top:3870;width:201;height:356" type="#_x0000_t75" stroked="false">
                <v:imagedata r:id="rId167" o:title=""/>
              </v:shape>
              <v:shape style="position:absolute;left:5757;top:4723;width:1490;height:601" type="#_x0000_t75" stroked="false">
                <v:imagedata r:id="rId216" o:title=""/>
              </v:shape>
              <v:shape style="position:absolute;left:5757;top:3870;width:1490;height:1020" type="#_x0000_t75" stroked="false">
                <v:imagedata r:id="rId217" o:title=""/>
              </v:shape>
            </v:group>
            <v:group style="position:absolute;left:7437;top:3624;width:1588;height:1701" coordorigin="7437,3624" coordsize="1588,1701">
              <v:shape style="position:absolute;left:7437;top:3624;width:1588;height:1701" coordorigin="7437,3624" coordsize="1588,1701" path="m9025,4474l9022,4404,9014,4336,9002,4270,8984,4205,8962,4143,8936,4083,8906,4026,8871,3972,8834,3921,8792,3873,8747,3828,8700,3788,8649,3751,8596,3719,8540,3691,8482,3667,8422,3648,8360,3635,8296,3627,8231,3624,8166,3627,8102,3635,8040,3648,7980,3667,7922,3691,7866,3719,7813,3751,7762,3788,7714,3828,7670,3873,7628,3921,7590,3972,7556,4026,7526,4083,7500,4143,7478,4205,7460,4270,7448,4336,7440,4404,7437,4474,7440,4544,7448,4612,7460,4678,7478,4743,7500,4805,7526,4865,7556,4922,7590,4976,7628,5028,7670,5075,7714,5120,7762,5160,7813,5197,7866,5230,7922,5258,7980,5281,8040,5300,8102,5313,8166,5322,8231,5325,8296,5322,8360,5313,8422,5300,8482,5281,8540,5258,8596,5230,8649,5197,8700,5160,8747,5120,8792,5075,8834,5028,8871,4976,8906,4922,8936,4865,8962,4805,8984,4743,9002,4678,9014,4612,9022,4544,9025,4474xe" filled="true" fillcolor="#cfdcf1" stroked="false">
                <v:path arrowok="t"/>
                <v:fill type="solid"/>
              </v:shape>
              <v:shape style="position:absolute;left:7382;top:3570;width:1580;height:1330" type="#_x0000_t75" stroked="false">
                <v:imagedata r:id="rId218" o:title=""/>
              </v:shape>
              <v:shape style="position:absolute;left:7663;top:3624;width:1135;height:256" type="#_x0000_t75" stroked="false">
                <v:imagedata r:id="rId219" o:title=""/>
              </v:shape>
              <v:shape style="position:absolute;left:7437;top:4224;width:35;height:501" type="#_x0000_t75" stroked="false">
                <v:imagedata r:id="rId220" o:title=""/>
              </v:shape>
              <v:shape style="position:absolute;left:7472;top:3880;width:1620;height:1510" type="#_x0000_t75" stroked="false">
                <v:imagedata r:id="rId221" o:title=""/>
              </v:shape>
              <v:shape style="position:absolute;left:8798;top:3880;width:164;height:264" type="#_x0000_t75" stroked="false">
                <v:imagedata r:id="rId222" o:title=""/>
              </v:shape>
              <v:shape style="position:absolute;left:7472;top:3880;width:191;height:344" type="#_x0000_t75" stroked="false">
                <v:imagedata r:id="rId223" o:title=""/>
              </v:shape>
              <v:shape style="position:absolute;left:7472;top:4725;width:1490;height:600" type="#_x0000_t75" stroked="false">
                <v:imagedata r:id="rId224" o:title=""/>
              </v:shape>
              <v:shape style="position:absolute;left:7472;top:3880;width:1490;height:1020" type="#_x0000_t75" stroked="false">
                <v:imagedata r:id="rId225" o:title=""/>
              </v:shape>
            </v:group>
            <v:group style="position:absolute;left:9152;top:3624;width:1588;height:1701" coordorigin="9152,3624" coordsize="1588,1701">
              <v:shape style="position:absolute;left:9152;top:3624;width:1588;height:1701" coordorigin="9152,3624" coordsize="1588,1701" path="m10739,4474l10736,4404,10729,4336,10716,4270,10699,4205,10677,4143,10650,4083,10620,4026,10586,3972,10548,3921,10507,3873,10462,3828,10414,3788,10363,3751,10310,3719,10254,3691,10196,3667,10136,3648,10074,3635,10010,3627,9945,3624,9880,3627,9817,3635,9755,3648,9694,3667,9636,3691,9581,3719,9527,3751,9477,3788,9429,3828,9384,3873,9343,3921,9305,3972,9270,4026,9240,4083,9214,4143,9192,4205,9175,4270,9162,4336,9154,4404,9152,4474,9154,4544,9162,4612,9175,4678,9192,4743,9214,4805,9240,4865,9270,4922,9305,4976,9343,5028,9384,5075,9429,5120,9477,5160,9527,5197,9581,5230,9636,5258,9694,5281,9755,5300,9817,5313,9880,5322,9945,5325,10010,5322,10074,5313,10136,5300,10196,5281,10254,5258,10310,5230,10363,5197,10414,5160,10462,5120,10507,5075,10548,5028,10586,4976,10620,4922,10650,4865,10677,4805,10699,4743,10716,4678,10729,4612,10736,4544,10739,4474xe" filled="true" fillcolor="#cfdcf1" stroked="false">
                <v:path arrowok="t"/>
                <v:fill type="solid"/>
              </v:shape>
              <v:shape style="position:absolute;left:9097;top:3570;width:1580;height:1320" type="#_x0000_t75" stroked="false">
                <v:imagedata r:id="rId226" o:title=""/>
              </v:shape>
              <v:shape style="position:absolute;left:9378;top:3624;width:1135;height:256" type="#_x0000_t75" stroked="false">
                <v:imagedata r:id="rId227" o:title=""/>
              </v:shape>
              <v:shape style="position:absolute;left:9152;top:4222;width:35;height:504" type="#_x0000_t75" stroked="false">
                <v:imagedata r:id="rId228" o:title=""/>
              </v:shape>
              <v:shape style="position:absolute;left:9187;top:3880;width:1620;height:1510" type="#_x0000_t75" stroked="false">
                <v:imagedata r:id="rId229" o:title=""/>
              </v:shape>
              <v:shape style="position:absolute;left:10513;top:3880;width:164;height:265" type="#_x0000_t75" stroked="false">
                <v:imagedata r:id="rId230" o:title=""/>
              </v:shape>
              <v:shape style="position:absolute;left:9187;top:3880;width:191;height:342" type="#_x0000_t75" stroked="false">
                <v:imagedata r:id="rId231" o:title=""/>
              </v:shape>
              <v:shape style="position:absolute;left:9187;top:4726;width:1490;height:598" type="#_x0000_t75" stroked="false">
                <v:imagedata r:id="rId232" o:title=""/>
              </v:shape>
              <v:shape style="position:absolute;left:9187;top:3880;width:1490;height:1010" type="#_x0000_t75" stroked="false">
                <v:imagedata r:id="rId233" o:title=""/>
              </v:shape>
            </v:group>
            <v:group style="position:absolute;left:11923;top:4531;width:856;height:1613" coordorigin="11923,4531" coordsize="856,1613">
              <v:shape style="position:absolute;left:11923;top:4531;width:856;height:1613" coordorigin="11923,4531" coordsize="856,1613" path="m12733,5602l12733,5321,12733,5344,12732,5366,12727,5431,12717,5492,12697,5569,12671,5640,12644,5695,12605,5758,12561,5815,12513,5866,12461,5912,12405,5952,12347,5987,12287,6017,12226,6042,12164,6063,12102,6078,12040,6089,11980,6096,11923,6098,11923,6143,12005,6139,12090,6127,12176,6106,12234,6087,12292,6065,12348,6038,12403,6007,12457,5971,12513,5927,12570,5873,12609,5828,12646,5779,12679,5726,12706,5672,12728,5618,12733,5602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411,4563l12407,4569,12411,4563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778,5340l12776,5251,12769,5168,12758,5092,12743,5021,12725,4956,12704,4897,12669,4817,12632,4749,12585,4681,12545,4632,12491,4577,12441,4538,12431,4531,12407,4569,12409,4570,12414,4574,12477,4626,12535,4689,12584,4760,12624,4831,12660,4910,12681,4967,12699,5029,12713,5095,12724,5165,12731,5241,12733,5321,12733,5602,12734,5600,12756,5524,12768,5465,12775,5403,12778,5361,12778,5340xe" filled="true" fillcolor="#000000" stroked="false">
                <v:path arrowok="t"/>
                <v:fill type="solid"/>
              </v:shape>
            </v:group>
            <v:group style="position:absolute;left:10866;top:3624;width:1588;height:1701" coordorigin="10866,3624" coordsize="1588,1701">
              <v:shape style="position:absolute;left:10866;top:3624;width:1588;height:1701" coordorigin="10866,3624" coordsize="1588,1701" path="m12453,4474l12451,4404,12443,4336,12430,4270,12413,4205,12391,4143,12365,4083,12334,4026,12300,3972,12262,3921,12221,3873,12176,3828,12128,3788,12078,3751,12024,3719,11969,3691,11911,3667,11850,3648,11788,3635,11725,3627,11660,3624,11595,3627,11531,3635,11469,3648,11409,3667,11351,3691,11295,3719,11242,3751,11191,3788,11143,3828,11098,3873,11057,3921,11019,3972,10985,4026,10955,4083,10928,4143,10906,4205,10889,4270,10876,4336,10869,4404,10866,4474,10869,4544,10876,4612,10889,4678,10906,4743,10928,4805,10955,4865,10985,4922,11019,4976,11057,5028,11098,5075,11143,5120,11191,5160,11242,5197,11295,5230,11351,5258,11409,5281,11469,5300,11531,5313,11595,5322,11660,5325,11725,5322,11788,5313,11850,5300,11911,5281,11969,5258,12024,5230,12078,5197,12128,5160,12176,5120,12221,5075,12262,5028,12300,4976,12334,4922,12365,4865,12391,4805,12413,4743,12430,4678,12443,4612,12451,4544,12453,4474xe" filled="true" fillcolor="#cfdcf1" stroked="false">
                <v:path arrowok="t"/>
                <v:fill type="solid"/>
              </v:shape>
              <v:shape style="position:absolute;left:10812;top:3570;width:1580;height:1330" type="#_x0000_t75" stroked="false">
                <v:imagedata r:id="rId234" o:title=""/>
              </v:shape>
              <v:shape style="position:absolute;left:11101;top:3624;width:1116;height:246" type="#_x0000_t75" stroked="false">
                <v:imagedata r:id="rId235" o:title=""/>
              </v:shape>
              <v:shape style="position:absolute;left:10866;top:4220;width:36;height:508" type="#_x0000_t75" stroked="false">
                <v:imagedata r:id="rId236" o:title=""/>
              </v:shape>
              <v:shape style="position:absolute;left:10902;top:3870;width:1620;height:1520" type="#_x0000_t75" stroked="false">
                <v:imagedata r:id="rId237" o:title=""/>
              </v:shape>
              <v:shape style="position:absolute;left:12218;top:3870;width:174;height:276" type="#_x0000_t75" stroked="false">
                <v:imagedata r:id="rId238" o:title=""/>
              </v:shape>
              <v:shape style="position:absolute;left:10902;top:3870;width:200;height:351" type="#_x0000_t75" stroked="false">
                <v:imagedata r:id="rId239" o:title=""/>
              </v:shape>
              <v:shape style="position:absolute;left:10902;top:4728;width:1490;height:597" type="#_x0000_t75" stroked="false">
                <v:imagedata r:id="rId240" o:title=""/>
              </v:shape>
              <v:shape style="position:absolute;left:10902;top:3870;width:1490;height:1030" type="#_x0000_t75" stroked="false">
                <v:imagedata r:id="rId241" o:title=""/>
              </v:shape>
            </v:group>
            <v:group style="position:absolute;left:457;top:6250;width:1128;height:1928" coordorigin="457,6250" coordsize="1128,1928">
              <v:shape style="position:absolute;left:457;top:6250;width:1128;height:1928" coordorigin="457,6250" coordsize="1128,1928" path="m1585,6295l1585,6250,1555,6250,1492,6253,1425,6259,1355,6267,1282,6279,1208,6295,1134,6315,1059,6339,985,6368,912,6401,843,6440,792,6472,744,6508,698,6547,655,6590,615,6636,578,6689,544,6750,515,6812,491,6877,474,6946,463,7017,458,7092,457,7118,458,7170,466,7269,482,7363,503,7451,503,7118,503,7093,508,7022,518,6955,533,6892,554,6833,578,6778,617,6710,669,6642,729,6580,795,6526,866,6478,942,6437,1020,6402,1101,6372,1182,6348,1264,6329,1344,6315,1421,6304,1494,6298,1563,6295,1585,6295xe" filled="true" fillcolor="#000000" stroked="false">
                <v:path arrowok="t"/>
                <v:fill type="solid"/>
              </v:shape>
              <v:shape style="position:absolute;left:457;top:6250;width:1128;height:1928" coordorigin="457,6250" coordsize="1128,1928" path="m1045,8140l992,8101,930,8048,875,7995,814,7929,772,7879,731,7823,691,7763,653,7698,618,7629,585,7555,558,7477,535,7394,517,7307,506,7215,503,7118,503,7451,530,7537,562,7616,597,7690,635,7759,676,7823,717,7881,760,7935,803,7984,844,8028,902,8083,951,8126,999,8163,1020,8177,1045,8140xe" filled="true" fillcolor="#000000" stroked="false">
                <v:path arrowok="t"/>
                <v:fill type="solid"/>
              </v:shape>
            </v:group>
            <v:group style="position:absolute;left:1422;top:8017;width:9122;height:2" coordorigin="1422,8017" coordsize="9122,2">
              <v:shape style="position:absolute;left:1422;top:8017;width:9122;height:2" coordorigin="1422,8017" coordsize="9122,0" path="m1422,8017l10544,8017e" filled="false" stroked="true" strokeweight="2.356pt" strokecolor="#000000">
                <v:path arrowok="t"/>
              </v:shape>
            </v:group>
            <v:group style="position:absolute;left:1896;top:6235;width:9489;height:2" coordorigin="1896,6235" coordsize="9489,2">
              <v:shape style="position:absolute;left:1896;top:6235;width:9489;height:2" coordorigin="1896,6235" coordsize="9489,0" path="m1896,6235l11385,6235e" filled="false" stroked="true" strokeweight="2.356pt" strokecolor="#000000">
                <v:path arrowok="t"/>
              </v:shape>
            </v:group>
            <v:group style="position:absolute;left:9383;top:5390;width:1588;height:1701" coordorigin="9383,5390" coordsize="1588,1701">
              <v:shape style="position:absolute;left:9383;top:5390;width:1588;height:1701" coordorigin="9383,5390" coordsize="1588,1701" path="m10971,6240l10968,6171,10960,6102,10948,6036,10930,5971,10908,5909,10882,5849,10852,5792,10818,5738,10780,5687,10738,5639,10694,5595,10646,5554,10595,5517,10542,5485,10486,5457,10428,5433,10368,5415,10306,5401,10242,5393,10177,5390,10112,5393,10048,5401,9986,5415,9926,5433,9868,5457,9812,5485,9759,5517,9708,5554,9661,5595,9616,5639,9574,5687,9537,5738,9502,5792,9472,5849,9446,5909,9424,5971,9406,6036,9394,6102,9386,6171,9383,6240,9386,6310,9394,6378,9406,6445,9424,6509,9446,6571,9472,6631,9502,6688,9537,6742,9574,6794,9616,6842,9661,6886,9708,6927,9759,6963,9812,6996,9868,7024,9926,7047,9986,7066,10048,7080,10112,7088,10177,7091,10242,7088,10306,7080,10368,7066,10428,7047,10486,7024,10542,6996,10595,6963,10646,6927,10694,6886,10738,6842,10780,6794,10818,6742,10852,6688,10882,6631,10908,6571,10930,6509,10948,6445,10960,6378,10968,6310,10971,6240xe" filled="true" fillcolor="#cfdcf1" stroked="false">
                <v:path arrowok="t"/>
                <v:fill type="solid"/>
              </v:shape>
              <v:shape style="position:absolute;left:9330;top:5336;width:1570;height:1320" type="#_x0000_t75" stroked="false">
                <v:imagedata r:id="rId242" o:title=""/>
              </v:shape>
              <v:shape style="position:absolute;left:9619;top:5390;width:1116;height:246" type="#_x0000_t75" stroked="false">
                <v:imagedata r:id="rId243" o:title=""/>
              </v:shape>
              <v:shape style="position:absolute;left:9384;top:5983;width:37;height:514" type="#_x0000_t75" stroked="false">
                <v:imagedata r:id="rId244" o:title=""/>
              </v:shape>
              <v:shape style="position:absolute;left:9420;top:6656;width:561;height:409" type="#_x0000_t75" stroked="false">
                <v:imagedata r:id="rId245" o:title=""/>
              </v:shape>
              <v:shape style="position:absolute;left:10185;top:5636;width:856;height:1520" type="#_x0000_t75" stroked="false">
                <v:imagedata r:id="rId246" o:title=""/>
              </v:shape>
              <v:shape style="position:absolute;left:10735;top:5636;width:165;height:254" type="#_x0000_t75" stroked="false">
                <v:imagedata r:id="rId247" o:title=""/>
              </v:shape>
              <v:shape style="position:absolute;left:9420;top:5636;width:199;height:347" type="#_x0000_t75" stroked="false">
                <v:imagedata r:id="rId248" o:title=""/>
              </v:shape>
              <v:shape style="position:absolute;left:9420;top:6497;width:1480;height:593" type="#_x0000_t75" stroked="false">
                <v:imagedata r:id="rId249" o:title=""/>
              </v:shape>
              <v:shape style="position:absolute;left:9420;top:5636;width:1480;height:1020" type="#_x0000_t75" stroked="false">
                <v:imagedata r:id="rId250" o:title=""/>
              </v:shape>
            </v:group>
            <v:group style="position:absolute;left:6195;top:5390;width:1588;height:1701" coordorigin="6195,5390" coordsize="1588,1701">
              <v:shape style="position:absolute;left:6195;top:5390;width:1588;height:1701" coordorigin="6195,5390" coordsize="1588,1701" path="m7782,6240l7779,6171,7772,6102,7759,6036,7741,5971,7720,5909,7693,5849,7663,5792,7629,5738,7591,5687,7549,5639,7505,5595,7457,5554,7406,5517,7353,5485,7297,5457,7239,5433,7179,5415,7117,5401,7053,5393,6988,5390,6923,5393,6859,5401,6797,5415,6737,5433,6679,5457,6623,5485,6570,5517,6519,5554,6472,5595,6427,5639,6386,5687,6348,5738,6313,5792,6283,5849,6257,5909,6235,5971,6218,6036,6205,6102,6197,6171,6195,6240,6197,6310,6205,6378,6218,6445,6235,6509,6257,6571,6283,6631,6313,6688,6348,6742,6386,6794,6427,6842,6472,6886,6519,6927,6570,6963,6623,6996,6679,7024,6737,7047,6797,7066,6859,7080,6923,7088,6988,7091,7053,7088,7117,7080,7179,7066,7239,7047,7297,7024,7353,6996,7406,6963,7457,6927,7505,6886,7549,6842,7591,6794,7629,6742,7663,6688,7693,6631,7720,6571,7741,6509,7759,6445,7772,6378,7779,6310,7782,6240xe" filled="true" fillcolor="#cfdcf1" stroked="false">
                <v:path arrowok="t"/>
                <v:fill type="solid"/>
              </v:shape>
              <v:shape style="position:absolute;left:6142;top:5336;width:1580;height:1330" type="#_x0000_t75" stroked="false">
                <v:imagedata r:id="rId251" o:title=""/>
              </v:shape>
              <v:shape style="position:absolute;left:6421;top:5390;width:1135;height:256" type="#_x0000_t75" stroked="false">
                <v:imagedata r:id="rId252" o:title=""/>
              </v:shape>
              <v:shape style="position:absolute;left:6195;top:6016;width:28;height:448" type="#_x0000_t75" stroked="false">
                <v:imagedata r:id="rId253" o:title=""/>
              </v:shape>
              <v:shape style="position:absolute;left:6222;top:6666;width:570;height:399" type="#_x0000_t75" stroked="false">
                <v:imagedata r:id="rId254" o:title=""/>
              </v:shape>
              <v:shape style="position:absolute;left:7109;top:5646;width:734;height:1510" type="#_x0000_t75" stroked="false">
                <v:imagedata r:id="rId255" o:title=""/>
              </v:shape>
              <v:shape style="position:absolute;left:7556;top:5646;width:167;height:271" type="#_x0000_t75" stroked="false">
                <v:imagedata r:id="rId256" o:title=""/>
              </v:shape>
              <v:shape style="position:absolute;left:6222;top:5646;width:198;height:371" type="#_x0000_t75" stroked="false">
                <v:imagedata r:id="rId257" o:title=""/>
              </v:shape>
              <v:shape style="position:absolute;left:6222;top:6464;width:1500;height:617" type="#_x0000_t75" stroked="false">
                <v:imagedata r:id="rId258" o:title=""/>
              </v:shape>
              <v:shape style="position:absolute;left:6222;top:5646;width:1500;height:1020" type="#_x0000_t75" stroked="false">
                <v:imagedata r:id="rId259" o:title=""/>
              </v:shape>
            </v:group>
            <v:group style="position:absolute;left:4889;top:5702;width:1078;height:1078" coordorigin="4889,5702" coordsize="1078,1078">
              <v:shape style="position:absolute;left:4889;top:5702;width:1078;height:1078" coordorigin="4889,5702" coordsize="1078,1078" path="m5967,6240l5960,6153,5939,6070,5906,5993,5863,5922,5809,5859,5746,5806,5676,5762,5598,5729,5515,5709,5428,5702,5384,5703,5299,5717,5218,5744,5144,5782,5077,5831,5019,5890,4970,5957,4932,6031,4905,6111,4891,6196,4889,6240,4891,6284,4905,6370,4932,6450,4970,6524,5019,6591,5077,6649,5144,6698,5218,6737,5299,6763,5384,6777,5428,6779,5472,6777,5557,6763,5638,6737,5712,6698,5778,6649,5837,6591,5886,6524,5924,6450,5951,6370,5965,6284,5967,6240xe" filled="true" fillcolor="#ffe56e" stroked="false">
                <v:path arrowok="t"/>
                <v:fill type="solid"/>
              </v:shape>
              <v:shape style="position:absolute;left:4830;top:5646;width:1120;height:860" type="#_x0000_t75" stroked="false">
                <v:imagedata r:id="rId260" o:title=""/>
              </v:shape>
              <v:shape style="position:absolute;left:5032;top:5702;width:793;height:174" type="#_x0000_t75" stroked="false">
                <v:imagedata r:id="rId261" o:title=""/>
              </v:shape>
              <v:shape style="position:absolute;left:4889;top:6133;width:11;height:214" type="#_x0000_t75" stroked="false">
                <v:imagedata r:id="rId262" o:title=""/>
              </v:shape>
              <v:shape style="position:absolute;left:4900;top:5876;width:1130;height:970" type="#_x0000_t75" stroked="false">
                <v:imagedata r:id="rId263" o:title=""/>
              </v:shape>
              <v:shape style="position:absolute;left:5824;top:5876;width:126;height:232" type="#_x0000_t75" stroked="false">
                <v:imagedata r:id="rId264" o:title=""/>
              </v:shape>
              <v:shape style="position:absolute;left:4900;top:5876;width:131;height:257" type="#_x0000_t75" stroked="false">
                <v:imagedata r:id="rId265" o:title=""/>
              </v:shape>
              <v:shape style="position:absolute;left:4900;top:6347;width:1050;height:431" type="#_x0000_t75" stroked="false">
                <v:imagedata r:id="rId266" o:title=""/>
              </v:shape>
              <v:shape style="position:absolute;left:4900;top:5876;width:1050;height:630" type="#_x0000_t75" stroked="false">
                <v:imagedata r:id="rId267" o:title=""/>
              </v:shape>
            </v:group>
            <v:group style="position:absolute;left:3140;top:5390;width:1588;height:1701" coordorigin="3140,5390" coordsize="1588,1701">
              <v:shape style="position:absolute;left:3140;top:5390;width:1588;height:1701" coordorigin="3140,5390" coordsize="1588,1701" path="m4728,6240l4725,6171,4717,6102,4705,6036,4687,5971,4665,5909,4639,5849,4609,5792,4575,5738,4537,5687,4495,5639,4451,5595,4403,5554,4352,5517,4299,5485,4243,5457,4185,5433,4125,5415,4063,5401,3999,5393,3934,5390,3869,5393,3805,5401,3743,5415,3683,5433,3625,5457,3569,5485,3516,5517,3465,5554,3418,5595,3373,5639,3331,5687,3294,5738,3259,5792,3229,5849,3203,5909,3181,5971,3163,6036,3151,6102,3143,6171,3140,6240,3143,6310,3151,6378,3163,6445,3181,6509,3203,6571,3229,6631,3259,6688,3294,6742,3331,6794,3373,6842,3418,6886,3465,6927,3516,6963,3569,6996,3625,7024,3683,7047,3743,7066,3805,7080,3869,7088,3934,7091,3999,7088,4063,7080,4125,7066,4185,7047,4243,7024,4299,6996,4352,6963,4403,6927,4451,6886,4495,6842,4537,6794,4575,6742,4609,6688,4639,6631,4665,6571,4687,6509,4705,6445,4717,6378,4725,6310,4728,6240xe" filled="true" fillcolor="#cfdcf1" stroked="false">
                <v:path arrowok="t"/>
                <v:fill type="solid"/>
              </v:shape>
              <v:shape style="position:absolute;left:3084;top:5336;width:1580;height:1330" type="#_x0000_t75" stroked="false">
                <v:imagedata r:id="rId268" o:title=""/>
              </v:shape>
              <v:shape style="position:absolute;left:3376;top:5390;width:1116;height:246" type="#_x0000_t75" stroked="false">
                <v:imagedata r:id="rId269" o:title=""/>
              </v:shape>
              <v:shape style="position:absolute;left:3141;top:5993;width:34;height:494" type="#_x0000_t75" stroked="false">
                <v:imagedata r:id="rId270" o:title=""/>
              </v:shape>
              <v:shape style="position:absolute;left:3174;top:6666;width:661;height:490" type="#_x0000_t75" stroked="false">
                <v:imagedata r:id="rId271" o:title=""/>
              </v:shape>
              <v:shape style="position:absolute;left:4130;top:5636;width:664;height:1429" type="#_x0000_t75" stroked="false">
                <v:imagedata r:id="rId272" o:title=""/>
              </v:shape>
              <v:shape style="position:absolute;left:4492;top:5636;width:172;height:271" type="#_x0000_t75" stroked="false">
                <v:imagedata r:id="rId273" o:title=""/>
              </v:shape>
              <v:shape style="position:absolute;left:3174;top:5636;width:202;height:358" type="#_x0000_t75" stroked="false">
                <v:imagedata r:id="rId167" o:title=""/>
              </v:shape>
              <v:shape style="position:absolute;left:3174;top:6487;width:1490;height:597" type="#_x0000_t75" stroked="false">
                <v:imagedata r:id="rId274" o:title=""/>
              </v:shape>
              <v:shape style="position:absolute;left:3174;top:5636;width:1490;height:1030" type="#_x0000_t75" stroked="false">
                <v:imagedata r:id="rId275" o:title=""/>
              </v:shape>
            </v:group>
            <v:group style="position:absolute;left:919;top:7119;width:1588;height:1701" coordorigin="919,7119" coordsize="1588,1701">
              <v:shape style="position:absolute;left:919;top:7119;width:1588;height:1701" coordorigin="919,7119" coordsize="1588,1701" path="m2507,7969l2504,7899,2496,7831,2484,7765,2466,7700,2444,7638,2418,7578,2388,7521,2353,7467,2316,7416,2274,7368,2229,7323,2182,7283,2131,7246,2078,7214,2022,7186,1964,7162,1904,7143,1842,7130,1778,7122,1713,7119,1648,7122,1584,7130,1522,7143,1462,7162,1404,7186,1348,7214,1295,7246,1244,7283,1196,7323,1152,7368,1110,7416,1072,7467,1038,7521,1008,7578,982,7638,960,7700,942,7765,930,7831,922,7899,919,7969,922,8039,930,8107,942,8173,960,8238,982,8300,1008,8360,1038,8417,1072,8471,1110,8523,1152,8570,1196,8615,1244,8655,1295,8692,1348,8725,1404,8753,1462,8776,1522,8795,1584,8808,1648,8817,1713,8819,1778,8817,1842,8808,1904,8795,1964,8776,2022,8753,2078,8725,2131,8692,2182,8655,2229,8615,2274,8570,2316,8523,2353,8471,2388,8417,2418,8360,2444,8300,2466,8238,2484,8173,2496,8107,2504,8039,2507,7969xe" filled="true" fillcolor="#cfdcf1" stroked="false">
                <v:path arrowok="t"/>
                <v:fill type="solid"/>
              </v:shape>
              <v:shape style="position:absolute;left:1945;top:7156;width:503;height:209" type="#_x0000_t75" stroked="false">
                <v:imagedata r:id="rId276" o:title=""/>
              </v:shape>
              <v:shape style="position:absolute;left:868;top:7065;width:613;height:1330" type="#_x0000_t75" stroked="false">
                <v:imagedata r:id="rId277" o:title=""/>
              </v:shape>
              <v:shape style="position:absolute;left:1155;top:7156;width:1116;height:209" type="#_x0000_t75" stroked="false">
                <v:imagedata r:id="rId278" o:title=""/>
              </v:shape>
              <v:shape style="position:absolute;left:919;top:7743;width:28;height:453" type="#_x0000_t75" stroked="false">
                <v:imagedata r:id="rId279" o:title=""/>
              </v:shape>
              <v:shape style="position:absolute;left:948;top:7365;width:1620;height:1520" type="#_x0000_t75" stroked="false">
                <v:imagedata r:id="rId280" o:title=""/>
              </v:shape>
              <v:shape style="position:absolute;left:2271;top:7365;width:177;height:282" type="#_x0000_t75" stroked="false">
                <v:imagedata r:id="rId281" o:title=""/>
              </v:shape>
              <v:shape style="position:absolute;left:948;top:7365;width:207;height:378" type="#_x0000_t75" stroked="false">
                <v:imagedata r:id="rId282" o:title=""/>
              </v:shape>
              <v:shape style="position:absolute;left:948;top:8196;width:1500;height:624" type="#_x0000_t75" stroked="false">
                <v:imagedata r:id="rId283" o:title=""/>
              </v:shape>
              <v:shape style="position:absolute;left:948;top:7365;width:1500;height:1030" type="#_x0000_t75" stroked="false">
                <v:imagedata r:id="rId284" o:title=""/>
              </v:shape>
            </v:group>
            <v:group style="position:absolute;left:5583;top:7119;width:1588;height:1701" coordorigin="5583,7119" coordsize="1588,1701">
              <v:shape style="position:absolute;left:5583;top:7119;width:1588;height:1701" coordorigin="5583,7119" coordsize="1588,1701" path="m7170,7969l7167,7899,7160,7831,7147,7765,7130,7700,7108,7638,7081,7578,7051,7521,7017,7467,6979,7416,6938,7368,6893,7323,6845,7283,6794,7246,6741,7214,6685,7186,6627,7162,6567,7143,6505,7130,6441,7122,6376,7119,6311,7122,6248,7130,6186,7143,6125,7162,6067,7186,6012,7214,5958,7246,5908,7283,5860,7323,5815,7368,5774,7416,5736,7467,5702,7521,5671,7578,5645,7638,5623,7700,5606,7765,5593,7831,5585,7899,5583,7969,5585,8039,5593,8107,5606,8173,5623,8238,5645,8300,5671,8360,5702,8417,5736,8471,5774,8523,5815,8570,5860,8615,5908,8655,5958,8692,6012,8725,6067,8753,6125,8776,6186,8795,6248,8808,6311,8817,6376,8819,6441,8817,6505,8808,6567,8795,6627,8776,6685,8753,6741,8725,6794,8692,6845,8655,6893,8615,6938,8570,6979,8523,7017,8471,7051,8417,7081,8360,7108,8300,7130,8238,7147,8173,7160,8107,7167,8039,7170,7969xe" filled="true" fillcolor="#cfdcf1" stroked="false">
                <v:path arrowok="t"/>
                <v:fill type="solid"/>
              </v:shape>
              <v:shape style="position:absolute;left:5529;top:7065;width:1580;height:1330" type="#_x0000_t75" stroked="false">
                <v:imagedata r:id="rId285" o:title=""/>
              </v:shape>
              <v:shape style="position:absolute;left:5818;top:7119;width:1116;height:246" type="#_x0000_t75" stroked="false">
                <v:imagedata r:id="rId286" o:title=""/>
              </v:shape>
              <v:shape style="position:absolute;left:5583;top:7715;width:36;height:509" type="#_x0000_t75" stroked="false">
                <v:imagedata r:id="rId287" o:title=""/>
              </v:shape>
              <v:shape style="position:absolute;left:5619;top:7365;width:1620;height:1520" type="#_x0000_t75" stroked="false">
                <v:imagedata r:id="rId288" o:title=""/>
              </v:shape>
              <v:shape style="position:absolute;left:6934;top:7365;width:174;height:276" type="#_x0000_t75" stroked="false">
                <v:imagedata r:id="rId289" o:title=""/>
              </v:shape>
              <v:shape style="position:absolute;left:5619;top:7365;width:199;height:350" type="#_x0000_t75" stroked="false">
                <v:imagedata r:id="rId239" o:title=""/>
              </v:shape>
              <v:shape style="position:absolute;left:5619;top:8224;width:1490;height:596" type="#_x0000_t75" stroked="false">
                <v:imagedata r:id="rId290" o:title=""/>
              </v:shape>
              <v:shape style="position:absolute;left:5619;top:7365;width:1490;height:1030" type="#_x0000_t75" stroked="false">
                <v:imagedata r:id="rId291" o:title=""/>
              </v:shape>
            </v:group>
            <v:group style="position:absolute;left:3890;top:7119;width:1588;height:1701" coordorigin="3890,7119" coordsize="1588,1701">
              <v:shape style="position:absolute;left:3890;top:7119;width:1588;height:1701" coordorigin="3890,7119" coordsize="1588,1701" path="m5477,7969l5475,7899,5467,7831,5454,7765,5437,7700,5415,7638,5389,7578,5358,7521,5324,7467,5286,7416,5245,7368,5200,7323,5152,7283,5102,7246,5048,7214,4992,7186,4934,7162,4874,7143,4812,7130,4749,7122,4683,7119,4618,7122,4555,7130,4493,7143,4433,7162,4375,7186,4319,7214,4265,7246,4215,7283,4167,7323,4122,7368,4081,7416,4043,7467,4009,7521,3978,7578,3952,7638,3930,7700,3913,7765,3900,7831,3892,7899,3890,7969,3892,8039,3900,8107,3913,8173,3930,8238,3952,8300,3978,8360,4009,8417,4043,8471,4081,8523,4122,8570,4167,8615,4215,8655,4265,8692,4319,8725,4375,8753,4433,8776,4493,8795,4555,8808,4618,8817,4683,8819,4749,8817,4812,8808,4874,8795,4934,8776,4992,8753,5048,8725,5102,8692,5152,8655,5200,8615,5245,8570,5286,8523,5324,8471,5358,8417,5389,8360,5415,8300,5437,8238,5454,8173,5467,8107,5475,8039,5477,7969xe" filled="true" fillcolor="#cfdcf1" stroked="false">
                <v:path arrowok="t"/>
                <v:fill type="solid"/>
              </v:shape>
              <v:shape style="position:absolute;left:3835;top:7065;width:1580;height:1320" type="#_x0000_t75" stroked="false">
                <v:imagedata r:id="rId292" o:title=""/>
              </v:shape>
              <v:shape style="position:absolute;left:4116;top:7119;width:1135;height:256" type="#_x0000_t75" stroked="false">
                <v:imagedata r:id="rId293" o:title=""/>
              </v:shape>
              <v:shape style="position:absolute;left:3890;top:7717;width:35;height:504" type="#_x0000_t75" stroked="false">
                <v:imagedata r:id="rId294" o:title=""/>
              </v:shape>
              <v:shape style="position:absolute;left:3925;top:7375;width:1620;height:1510" type="#_x0000_t75" stroked="false">
                <v:imagedata r:id="rId295" o:title=""/>
              </v:shape>
              <v:shape style="position:absolute;left:5251;top:7375;width:164;height:265" type="#_x0000_t75" stroked="false">
                <v:imagedata r:id="rId296" o:title=""/>
              </v:shape>
              <v:shape style="position:absolute;left:3925;top:7375;width:191;height:343" type="#_x0000_t75" stroked="false">
                <v:imagedata r:id="rId231" o:title=""/>
              </v:shape>
              <v:shape style="position:absolute;left:3925;top:8221;width:1490;height:598" type="#_x0000_t75" stroked="false">
                <v:imagedata r:id="rId297" o:title=""/>
              </v:shape>
              <v:shape style="position:absolute;left:3925;top:7375;width:1490;height:1010" type="#_x0000_t75" stroked="false">
                <v:imagedata r:id="rId298" o:title=""/>
              </v:shape>
            </v:group>
            <v:group style="position:absolute;left:8656;top:7119;width:1588;height:1701" coordorigin="8656,7119" coordsize="1588,1701">
              <v:shape style="position:absolute;left:8656;top:7119;width:1588;height:1701" coordorigin="8656,7119" coordsize="1588,1701" path="m10243,7969l10240,7899,10233,7831,10220,7765,10203,7700,10181,7638,10154,7578,10124,7521,10090,7467,10052,7416,10011,7368,9966,7323,9918,7283,9867,7246,9814,7214,9758,7186,9700,7162,9640,7143,9578,7130,9514,7122,9449,7119,9384,7122,9321,7130,9259,7143,9198,7162,9140,7186,9085,7214,9031,7246,8981,7283,8933,7323,8888,7368,8847,7416,8809,7467,8775,7521,8744,7578,8718,7638,8696,7700,8679,7765,8666,7831,8658,7899,8656,7969,8658,8039,8666,8107,8679,8173,8696,8238,8718,8300,8744,8360,8775,8417,8809,8471,8847,8523,8888,8570,8933,8615,8981,8655,9031,8692,9085,8725,9140,8753,9198,8776,9259,8795,9321,8808,9384,8817,9449,8819,9514,8817,9578,8808,9640,8795,9700,8776,9758,8753,9814,8725,9867,8692,9918,8655,9966,8615,10011,8570,10052,8523,10090,8471,10124,8417,10154,8360,10181,8300,10203,8238,10220,8173,10233,8107,10240,8039,10243,7969xe" filled="true" fillcolor="#cfdcf1" stroked="false">
                <v:path arrowok="t"/>
                <v:fill type="solid"/>
              </v:shape>
              <v:shape style="position:absolute;left:8604;top:7065;width:1580;height:1330" type="#_x0000_t75" stroked="false">
                <v:imagedata r:id="rId299" o:title=""/>
              </v:shape>
              <v:shape style="position:absolute;left:8891;top:7119;width:1116;height:246" type="#_x0000_t75" stroked="false">
                <v:imagedata r:id="rId300" o:title=""/>
              </v:shape>
              <v:shape style="position:absolute;left:8656;top:7741;width:29;height:456" type="#_x0000_t75" stroked="false">
                <v:imagedata r:id="rId301" o:title=""/>
              </v:shape>
              <v:shape style="position:absolute;left:8685;top:7365;width:1620;height:1520" type="#_x0000_t75" stroked="false">
                <v:imagedata r:id="rId302" o:title=""/>
              </v:shape>
              <v:shape style="position:absolute;left:10007;top:7365;width:177;height:284" type="#_x0000_t75" stroked="false">
                <v:imagedata r:id="rId303" o:title=""/>
              </v:shape>
              <v:shape style="position:absolute;left:8685;top:7365;width:207;height:376" type="#_x0000_t75" stroked="false">
                <v:imagedata r:id="rId304" o:title=""/>
              </v:shape>
              <v:shape style="position:absolute;left:8685;top:8197;width:1500;height:622" type="#_x0000_t75" stroked="false">
                <v:imagedata r:id="rId305" o:title=""/>
              </v:shape>
            </v:group>
            <v:group style="position:absolute;left:10479;top:7431;width:1100;height:1077" coordorigin="10479,7431" coordsize="1100,1077">
              <v:shape style="position:absolute;left:10479;top:7431;width:1100;height:1077" coordorigin="10479,7431" coordsize="1100,1077" path="m11579,7969l11572,7882,11551,7799,11517,7722,11473,7651,11418,7588,11354,7535,11282,7491,11203,7458,11118,7438,11029,7431,10984,7433,10897,7446,10815,7473,10739,7511,10671,7560,10611,7619,10561,7686,10522,7760,10495,7840,10481,7925,10479,7969,10481,8013,10495,8098,10522,8179,10561,8253,10611,8319,10671,8378,10739,8427,10815,8465,10897,8492,10984,8506,11029,8507,11074,8506,11161,8492,11243,8465,11319,8427,11387,8378,11446,8319,11496,8253,11536,8179,11563,8098,11577,8013,11579,7969xe" filled="true" fillcolor="#a74894" stroked="false">
                <v:path arrowok="t"/>
                <v:fill type="solid"/>
              </v:shape>
              <v:shape style="position:absolute;left:10428;top:7375;width:1130;height:860" type="#_x0000_t75" stroked="false">
                <v:imagedata r:id="rId306" o:title=""/>
              </v:shape>
              <v:shape style="position:absolute;left:10624;top:7431;width:809;height:174" type="#_x0000_t75" stroked="false">
                <v:imagedata r:id="rId307" o:title=""/>
              </v:shape>
              <v:shape style="position:absolute;left:10479;top:7870;width:9;height:199" type="#_x0000_t75" stroked="false">
                <v:imagedata r:id="rId308" o:title=""/>
              </v:shape>
              <v:shape style="position:absolute;left:10488;top:7605;width:1160;height:970" type="#_x0000_t75" stroked="false">
                <v:imagedata r:id="rId309" o:title=""/>
              </v:shape>
              <v:shape style="position:absolute;left:11434;top:7605;width:125;height:219" type="#_x0000_t75" stroked="false">
                <v:imagedata r:id="rId310" o:title=""/>
              </v:shape>
              <v:shape style="position:absolute;left:10488;top:7605;width:136;height:265" type="#_x0000_t75" stroked="false">
                <v:imagedata r:id="rId311" o:title=""/>
              </v:shape>
              <v:shape style="position:absolute;left:10488;top:8068;width:1070;height:439" type="#_x0000_t75" stroked="false">
                <v:imagedata r:id="rId312" o:title=""/>
              </v:shape>
              <v:shape style="position:absolute;left:10488;top:7605;width:1070;height:630" type="#_x0000_t75" stroked="false">
                <v:imagedata r:id="rId313" o:title=""/>
              </v:shape>
            </v:group>
            <v:group style="position:absolute;left:719;top:783;width:240;height:203" coordorigin="719,783" coordsize="240,203">
              <v:shape style="position:absolute;left:719;top:783;width:240;height:203" coordorigin="719,783" coordsize="240,203" path="m881,904l881,864,719,864,719,904,881,90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959,884l857,783,800,783,881,864,881,961,959,88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881,961l881,904,800,985,857,985,881,961xe" filled="true" fillcolor="#000000" stroked="false">
                <v:path arrowok="t"/>
                <v:fill type="solid"/>
              </v:shape>
            </v:group>
            <v:group style="position:absolute;left:5799;top:276;width:1219;height:1205" coordorigin="5799,276" coordsize="1219,1205">
              <v:shape style="position:absolute;left:5799;top:276;width:1219;height:1205" coordorigin="5799,276" coordsize="1219,1205" path="m5965,1131l5965,625,5799,717,5897,878,5897,1093,5965,1131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897,1093l5897,878,5799,1039,5897,1093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6855,1319l6852,1131,6852,437,6665,440,6572,276,6409,372,6245,276,6153,440,5963,437,5965,625,5965,1319,6153,1316,6245,1480,6409,1384,6572,1480,6665,1316,6852,1319,6852,625,6855,437,685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965,1319l5965,1131,5963,1319,596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717l6852,625,6852,1131,6920,1093,6920,878,7018,717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1039l6920,878,6920,1093,7018,1039xe" filled="true" fillcolor="#c0df9e" stroked="false">
                <v:path arrowok="t"/>
                <v:fill type="solid"/>
              </v:shape>
              <v:shape style="position:absolute;left:5747;top:218;width:2858;height:1112" type="#_x0000_t75" stroked="false">
                <v:imagedata r:id="rId314" o:title=""/>
              </v:shape>
              <v:shape style="position:absolute;left:5747;top:278;width:1330;height:1270" type="#_x0000_t75" stroked="false">
                <v:imagedata r:id="rId315" o:title=""/>
              </v:shape>
              <v:shape style="position:absolute;left:6171;top:1348;width:476;height:133" type="#_x0000_t75" stroked="false">
                <v:imagedata r:id="rId316" o:title=""/>
              </v:shape>
              <v:shape style="position:absolute;left:6249;top:278;width:818;height:1070" type="#_x0000_t75" stroked="false">
                <v:imagedata r:id="rId317" o:title=""/>
              </v:shape>
              <v:shape style="position:absolute;left:5747;top:278;width:497;height:1070" type="#_x0000_t75" stroked="false">
                <v:imagedata r:id="rId318" o:title=""/>
              </v:shape>
              <v:shape style="position:absolute;left:5799;top:278;width:1218;height:1070" type="#_x0000_t75" stroked="false">
                <v:imagedata r:id="rId319" o:title=""/>
              </v:shape>
            </v:group>
            <v:group style="position:absolute;left:7967;top:5627;width:1219;height:1205" coordorigin="7967,5627" coordsize="1219,1205">
              <v:shape style="position:absolute;left:7967;top:5627;width:1219;height:1205" coordorigin="7967,5627" coordsize="1219,1205" path="m8133,6483l8133,5977,7967,6068,8064,6230,8064,6445,8133,6483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064,6445l8064,6230,7967,6391,8064,6445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022,6671l9019,6483,9019,5789,8832,5791,8739,5627,8576,5724,8413,5627,8320,5791,8130,5789,8133,5977,8133,6670,8320,6668,8413,6832,8576,6736,8739,6832,8832,6668,9019,6670,9019,5977,9022,5789,9022,6671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133,6670l8133,6483,8130,6671,8133,6670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068l9019,5977,9019,6483,9088,6445,9088,6230,9185,6068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391l9088,6230,9088,6445,9185,6391xe" filled="true" fillcolor="#c0df9e" stroked="false">
                <v:path arrowok="t"/>
                <v:fill type="solid"/>
              </v:shape>
              <v:shape style="position:absolute;left:7909;top:5569;width:1330;height:1130" type="#_x0000_t75" stroked="false">
                <v:imagedata r:id="rId320" o:title=""/>
              </v:shape>
              <v:shape style="position:absolute;left:7919;top:5629;width:1330;height:1270" type="#_x0000_t75" stroked="false">
                <v:imagedata r:id="rId321" o:title=""/>
              </v:shape>
              <v:shape style="position:absolute;left:8338;top:6699;width:476;height:133" type="#_x0000_t75" stroked="false">
                <v:imagedata r:id="rId322" o:title=""/>
              </v:shape>
              <v:shape style="position:absolute;left:7919;top:5629;width:1320;height:1070" type="#_x0000_t75" stroked="false">
                <v:imagedata r:id="rId323" o:title=""/>
              </v:shape>
              <v:shape style="position:absolute;left:7967;top:5629;width:1218;height:1070" type="#_x0000_t75" stroked="false">
                <v:imagedata r:id="rId324" o:title=""/>
              </v:shape>
            </v:group>
            <v:group style="position:absolute;left:2581;top:7319;width:1219;height:1205" coordorigin="2581,7319" coordsize="1219,1205">
              <v:shape style="position:absolute;left:2581;top:7319;width:1219;height:1205" coordorigin="2581,7319" coordsize="1219,1205" path="m2747,8174l2747,7668,2581,7760,2678,7921,2678,8136,2747,8174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678,8136l2678,7921,2581,8083,2678,8136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636,8362l3633,8174,3633,7480,3446,7483,3353,7319,3190,7415,3027,7319,2934,7483,2744,7480,2747,7668,2747,8362,2934,8359,3027,8523,3190,8427,3353,8523,3446,8359,3633,8362,3633,7668,3636,7480,3636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747,8362l2747,8174,2744,8362,2747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7760l3633,7668,3633,8174,3702,8136,3702,7921,3799,7760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8083l3702,7921,3702,8136,3799,8083xe" filled="true" fillcolor="#c0df9e" stroked="false">
                <v:path arrowok="t"/>
                <v:fill type="solid"/>
              </v:shape>
              <v:shape style="position:absolute;left:2525;top:7261;width:1340;height:1330" type="#_x0000_t75" stroked="false">
                <v:imagedata r:id="rId325" o:title=""/>
              </v:shape>
              <v:shape style="position:absolute;left:2952;top:8391;width:476;height:133" type="#_x0000_t75" stroked="false">
                <v:imagedata r:id="rId326" o:title=""/>
              </v:shape>
              <v:shape style="position:absolute;left:3030;top:7321;width:815;height:1070" type="#_x0000_t75" stroked="false">
                <v:imagedata r:id="rId327" o:title=""/>
              </v:shape>
              <v:shape style="position:absolute;left:2525;top:7321;width:501;height:1070" type="#_x0000_t75" stroked="false">
                <v:imagedata r:id="rId328" o:title=""/>
              </v:shape>
              <v:shape style="position:absolute;left:2581;top:7321;width:1218;height:1070" type="#_x0000_t75" stroked="false">
                <v:imagedata r:id="rId329" o:title=""/>
              </v:shape>
            </v:group>
            <v:group style="position:absolute;left:1253;top:5390;width:1588;height:1701" coordorigin="1253,5390" coordsize="1588,1701">
              <v:shape style="position:absolute;left:1253;top:5390;width:1588;height:1701" coordorigin="1253,5390" coordsize="1588,1701" path="m2841,6240l2838,6170,2830,6102,2818,6036,2800,5971,2778,5909,2752,5849,2722,5792,2688,5738,2650,5687,2608,5639,2564,5595,2516,5554,2465,5517,2412,5485,2356,5457,2298,5433,2238,5415,2176,5401,2112,5393,2047,5390,1982,5393,1918,5401,1856,5415,1796,5433,1738,5457,1682,5485,1629,5517,1578,5554,1531,5595,1486,5639,1444,5687,1407,5738,1372,5792,1342,5849,1316,5909,1294,5971,1277,6036,1264,6102,1256,6170,1253,6240,1256,6310,1264,6378,1277,6445,1294,6509,1316,6571,1342,6631,1372,6688,1407,6742,1444,6794,1486,6842,1531,6886,1578,6927,1629,6963,1682,6996,1738,7024,1796,7047,1856,7066,1918,7080,1982,7088,2047,7091,2112,7088,2176,7080,2238,7066,2298,7047,2356,7024,2412,6996,2465,6963,2516,6927,2564,6886,2608,6842,2650,6794,2688,6742,2722,6688,2752,6631,2778,6571,2800,6509,2818,6445,2830,6378,2838,6310,2841,6240xe" filled="true" fillcolor="#cfdcf1" stroked="false">
                <v:path arrowok="t"/>
                <v:fill type="solid"/>
              </v:shape>
              <v:shape style="position:absolute;left:1200;top:5336;width:1580;height:1330" type="#_x0000_t75" stroked="false">
                <v:imagedata r:id="rId330" o:title=""/>
              </v:shape>
              <v:shape style="position:absolute;left:1489;top:5390;width:1116;height:246" type="#_x0000_t75" stroked="false">
                <v:imagedata r:id="rId331" o:title=""/>
              </v:shape>
              <v:shape style="position:absolute;left:1253;top:5984;width:37;height:513" type="#_x0000_t75" stroked="false">
                <v:imagedata r:id="rId332" o:title=""/>
              </v:shape>
              <v:shape style="position:absolute;left:1290;top:5636;width:1620;height:1520" type="#_x0000_t75" stroked="false">
                <v:imagedata r:id="rId333" o:title=""/>
              </v:shape>
              <v:shape style="position:absolute;left:2605;top:5636;width:175;height:278" type="#_x0000_t75" stroked="false">
                <v:imagedata r:id="rId334" o:title=""/>
              </v:shape>
              <v:shape style="position:absolute;left:1290;top:5636;width:199;height:348" type="#_x0000_t75" stroked="false">
                <v:imagedata r:id="rId335" o:title=""/>
              </v:shape>
              <v:shape style="position:absolute;left:1290;top:6497;width:1490;height:594" type="#_x0000_t75" stroked="false">
                <v:imagedata r:id="rId336" o:title=""/>
              </v:shape>
              <v:shape style="position:absolute;left:1290;top:5636;width:1490;height:1030" type="#_x0000_t75" stroked="false">
                <v:imagedata r:id="rId337" o:title=""/>
              </v:shape>
            </v:group>
            <v:group style="position:absolute;left:1005;top:3624;width:1588;height:1701" coordorigin="1005,3624" coordsize="1588,1701">
              <v:shape style="position:absolute;left:1005;top:3624;width:1588;height:1701" coordorigin="1005,3624" coordsize="1588,1701" path="m2593,4474l2590,4404,2582,4336,2570,4270,2552,4205,2530,4143,2504,4083,2474,4026,2440,3972,2402,3921,2360,3873,2316,3828,2268,3788,2217,3751,2164,3719,2108,3691,2050,3667,1990,3648,1928,3635,1864,3627,1799,3624,1734,3627,1670,3635,1608,3648,1548,3667,1490,3691,1434,3719,1381,3751,1330,3788,1283,3828,1238,3873,1197,3921,1159,3972,1124,4026,1094,4083,1068,4143,1046,4205,1029,4270,1016,4336,1008,4404,1005,4474,1008,4544,1016,4612,1029,4678,1046,4743,1068,4805,1094,4865,1124,4922,1159,4976,1197,5028,1238,5075,1283,5120,1330,5160,1381,5197,1434,5230,1490,5258,1548,5281,1608,5300,1670,5313,1734,5322,1799,5325,1864,5322,1928,5313,1990,5300,2050,5281,2108,5258,2164,5230,2217,5197,2268,5160,2316,5120,2360,5075,2402,5028,2440,4976,2474,4922,2504,4865,2530,4805,2552,4743,2570,4678,2582,4612,2590,4544,2593,4474xe" filled="true" fillcolor="#cfdcf1" stroked="false">
                <v:path arrowok="t"/>
                <v:fill type="solid"/>
              </v:shape>
              <v:shape style="position:absolute;left:954;top:3570;width:1580;height:1310" type="#_x0000_t75" stroked="false">
                <v:imagedata r:id="rId338" o:title=""/>
              </v:shape>
              <v:shape style="position:absolute;left:1241;top:3624;width:1116;height:246" type="#_x0000_t75" stroked="false">
                <v:imagedata r:id="rId339" o:title=""/>
              </v:shape>
              <v:shape style="position:absolute;left:1006;top:4248;width:28;height:452" type="#_x0000_t75" stroked="false">
                <v:imagedata r:id="rId340" o:title=""/>
              </v:shape>
              <v:shape style="position:absolute;left:1034;top:3870;width:1620;height:1520" type="#_x0000_t75" stroked="false">
                <v:imagedata r:id="rId341" o:title=""/>
              </v:shape>
              <v:shape style="position:absolute;left:2357;top:3870;width:176;height:282" type="#_x0000_t75" stroked="false">
                <v:imagedata r:id="rId342" o:title=""/>
              </v:shape>
              <v:shape style="position:absolute;left:1034;top:3870;width:207;height:379" type="#_x0000_t75" stroked="false">
                <v:imagedata r:id="rId343" o:title=""/>
              </v:shape>
              <v:shape style="position:absolute;left:1034;top:4700;width:1500;height:625" type="#_x0000_t75" stroked="false">
                <v:imagedata r:id="rId344" o:title=""/>
              </v:shape>
            </v:group>
            <v:group style="position:absolute;left:3998;top:2195;width:1359;height:1077" coordorigin="3998,2195" coordsize="1359,1077">
              <v:shape style="position:absolute;left:3998;top:2195;width:1359;height:1077" coordorigin="3998,2195" coordsize="1359,1077" path="m5357,2195l3998,2195,4677,3271,5357,2195xe" filled="true" fillcolor="#fe9b7e" stroked="false">
                <v:path arrowok="t"/>
                <v:fill type="solid"/>
              </v:shape>
              <v:shape style="position:absolute;left:3939;top:2077;width:2978;height:1030" type="#_x0000_t75" stroked="false">
                <v:imagedata r:id="rId345" o:title=""/>
              </v:shape>
              <v:shape style="position:absolute;left:3959;top:2159;width:1458;height:1180" type="#_x0000_t75" stroked="false">
                <v:imagedata r:id="rId346" o:title=""/>
              </v:shape>
              <v:shape style="position:absolute;left:3959;top:2159;width:1450;height:1113" type="#_x0000_t75" stroked="false">
                <v:imagedata r:id="rId347" o:title=""/>
              </v:shape>
            </v:group>
            <v:group style="position:absolute;left:2615;top:3971;width:1359;height:1077" coordorigin="2615,3971" coordsize="1359,1077">
              <v:shape style="position:absolute;left:2615;top:3971;width:1359;height:1077" coordorigin="2615,3971" coordsize="1359,1077" path="m3974,3971l2615,3971,3294,5047,3974,3971xe" filled="true" fillcolor="#fe9b7e" stroked="false">
                <v:path arrowok="t"/>
                <v:fill type="solid"/>
              </v:shape>
              <v:shape style="position:absolute;left:1034;top:3870;width:4499;height:1030" type="#_x0000_t75" stroked="false">
                <v:imagedata r:id="rId348" o:title=""/>
              </v:shape>
              <v:shape style="position:absolute;left:2572;top:3934;width:1460;height:1180" type="#_x0000_t75" stroked="false">
                <v:imagedata r:id="rId349" o:title=""/>
              </v:shape>
              <v:shape style="position:absolute;left:2572;top:3934;width:1450;height:1113" type="#_x0000_t75" stroked="false">
                <v:imagedata r:id="rId350" o:title=""/>
              </v:shape>
            </v:group>
            <v:group style="position:absolute;left:7228;top:7476;width:1359;height:1077" coordorigin="7228,7476" coordsize="1359,1077">
              <v:shape style="position:absolute;left:7228;top:7476;width:1359;height:1077" coordorigin="7228,7476" coordsize="1359,1077" path="m8587,7476l7228,7476,7907,8553,8587,7476xe" filled="true" fillcolor="#fe9b7e" stroked="false">
                <v:path arrowok="t"/>
                <v:fill type="solid"/>
              </v:shape>
              <v:shape style="position:absolute;left:7172;top:7365;width:3012;height:1030" type="#_x0000_t75" stroked="false">
                <v:imagedata r:id="rId351" o:title=""/>
              </v:shape>
              <v:shape style="position:absolute;left:7182;top:7440;width:1470;height:1180" type="#_x0000_t75" stroked="false">
                <v:imagedata r:id="rId352" o:title=""/>
              </v:shape>
              <v:shape style="position:absolute;left:7268;top:7540;width:1278;height:1013" type="#_x0000_t75" stroked="false">
                <v:imagedata r:id="rId353" o:title=""/>
              </v:shape>
              <v:shape style="position:absolute;left:7182;top:7440;width:1450;height:100" type="#_x0000_t75" stroked="false">
                <v:imagedata r:id="rId354" o:title=""/>
              </v:shape>
            </v:group>
            <v:group style="position:absolute;left:11061;top:5702;width:1359;height:1077" coordorigin="11061,5702" coordsize="1359,1077">
              <v:shape style="position:absolute;left:11061;top:5702;width:1359;height:1077" coordorigin="11061,5702" coordsize="1359,1077" path="m12420,5702l11061,5702,11741,6779,12420,5702xe" filled="true" fillcolor="#fe9b7e" stroked="false">
                <v:path arrowok="t"/>
                <v:fill type="solid"/>
              </v:shape>
              <v:shape style="position:absolute;left:11002;top:5646;width:1470;height:120" type="#_x0000_t75" stroked="false">
                <v:imagedata r:id="rId355" o:title=""/>
              </v:shape>
              <v:shape style="position:absolute;left:11040;top:5666;width:1442;height:1180" type="#_x0000_t75" stroked="false">
                <v:imagedata r:id="rId356" o:title=""/>
              </v:shape>
              <v:shape style="position:absolute;left:12162;top:5894;width:319;height:216" type="#_x0000_t75" stroked="false">
                <v:imagedata r:id="rId357" o:title=""/>
              </v:shape>
              <v:shape style="position:absolute;left:11012;top:5766;width:373;height:1080" type="#_x0000_t75" stroked="false">
                <v:imagedata r:id="rId358" o:title=""/>
              </v:shape>
              <v:shape style="position:absolute;left:11012;top:5666;width:1460;height:1113" type="#_x0000_t75" stroked="false">
                <v:imagedata r:id="rId359" o:title=""/>
              </v:shape>
              <v:shape style="position:absolute;left:0;top:764;width:639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8"/>
                        </w:rPr>
                        <w:t>Start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565;top:523;width:900;height:774" type="#_x0000_t202" filled="false" stroked="false">
                <v:textbox inset="0,0,0,0">
                  <w:txbxContent>
                    <w:p>
                      <w:pPr>
                        <w:spacing w:line="254" w:lineRule="exact" w:before="0"/>
                        <w:ind w:left="259" w:right="0" w:firstLine="67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4"/>
                        </w:rPr>
                        <w:t>Di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40" w:lineRule="exact" w:before="40"/>
                        <w:ind w:left="0" w:right="0" w:firstLine="259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3"/>
                          <w:sz w:val="22"/>
                        </w:rPr>
                        <w:t>Oma</w:t>
                      </w:r>
                      <w:r>
                        <w:rPr>
                          <w:rFonts w:ascii="Calibri"/>
                          <w:spacing w:val="20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angerufen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304;top:798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516;top:503;width:852;height:814" type="#_x0000_t202" filled="false" stroked="false">
                <v:textbox inset="0,0,0,0">
                  <w:txbxContent>
                    <w:p>
                      <w:pPr>
                        <w:spacing w:line="254" w:lineRule="exact" w:before="0"/>
                        <w:ind w:left="26" w:right="0" w:hanging="27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24"/>
                        </w:rPr>
                        <w:t>g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4"/>
                        </w:rPr>
                        <w:t>ester</w:t>
                      </w: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24"/>
                        </w:rPr>
                        <w:t>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60" w:lineRule="exact" w:before="43"/>
                        <w:ind w:left="78" w:right="24" w:hanging="52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3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u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22"/>
                          <w:w w:val="10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gelesen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71;top:798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369;top:531;width:1002;height:767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1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22"/>
                        </w:rPr>
                        <w:t>Fr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zu</w:t>
                      </w:r>
                      <w:r>
                        <w:rPr>
                          <w:rFonts w:ascii="Calibri"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Hause</w:t>
                      </w:r>
                      <w:r>
                        <w:rPr>
                          <w:rFonts w:ascii="Calibri"/>
                          <w:spacing w:val="21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eb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li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eben</w:t>
                      </w:r>
                      <w:r>
                        <w:rPr>
                          <w:rFonts w:ascii="Calibri"/>
                          <w:b/>
                          <w:spacing w:val="-2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9039;top:411;width:1184;height:99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hanging="1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ur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52"/>
                        <w:ind w:left="89" w:right="89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Ge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sch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nk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26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ausgepackt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910;top:439;width:907;height:942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nach</w:t>
                      </w: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25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Schule</w:t>
                      </w:r>
                      <w:r>
                        <w:rPr>
                          <w:rFonts w:ascii="Calibri"/>
                          <w:b/>
                          <w:spacing w:val="24"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Volleyball</w:t>
                      </w:r>
                      <w:r>
                        <w:rPr>
                          <w:rFonts w:ascii="Calibri"/>
                          <w:spacing w:val="22"/>
                          <w:w w:val="11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2"/>
                        </w:rPr>
                        <w:t>gespielt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70;top:2397;width:1056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gestern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2"/>
                          <w:sz w:val="22"/>
                        </w:rPr>
                        <w:t>v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iel</w:t>
                      </w:r>
                      <w:r>
                        <w:rPr>
                          <w:rFonts w:ascii="Calibri"/>
                          <w:spacing w:val="2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gelacht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467;top:2277;width:1362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den</w:t>
                      </w:r>
                      <w:r>
                        <w:rPr>
                          <w:rFonts w:ascii="Calibri"/>
                          <w:b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Ferien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162" w:right="162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d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ie</w:t>
                      </w:r>
                      <w:r>
                        <w:rPr>
                          <w:rFonts w:ascii="Calibri" w:hAnsi="Calibri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rücke</w:t>
                      </w:r>
                      <w:r>
                        <w:rPr>
                          <w:rFonts w:ascii="Calibri" w:hAnsi="Calibri"/>
                          <w:spacing w:val="26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fot</w:t>
                      </w: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o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g</w:t>
                      </w: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r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afi</w:t>
                      </w: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er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t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211;top:2284;width:923;height:46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  <w:r>
                        <w:rPr>
                          <w:rFonts w:ascii="Calibri" w:hAnsi="Calibri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au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f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St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ar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506;top:2397;width:1352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2"/>
                          <w:sz w:val="22"/>
                        </w:rPr>
                        <w:t>P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izz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gegessen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12;top:2565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628;top:2277;width:1167;height:767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2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ute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Schule</w:t>
                      </w:r>
                      <w:r>
                        <w:rPr>
                          <w:rFonts w:ascii="Calibri"/>
                          <w:spacing w:val="23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ewe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en</w:t>
                      </w:r>
                      <w:r>
                        <w:rPr>
                          <w:rFonts w:ascii="Calibri"/>
                          <w:b/>
                          <w:spacing w:val="-2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10366;top:2397;width:1186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8"/>
                          <w:w w:val="110"/>
                          <w:sz w:val="22"/>
                        </w:rPr>
                        <w:t>17.00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G</w:t>
                      </w:r>
                      <w:r>
                        <w:rPr>
                          <w:rFonts w:ascii="Calibri" w:hAnsi="Calibri"/>
                          <w:sz w:val="22"/>
                        </w:rPr>
                        <w:t>it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arre</w:t>
                      </w:r>
                      <w:r>
                        <w:rPr>
                          <w:rFonts w:ascii="Calibri" w:hAnsi="Calibri"/>
                          <w:spacing w:val="-28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z w:val="22"/>
                        </w:rPr>
                        <w:t>geübt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331;top:4085;width:936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7"/>
                          <w:w w:val="110"/>
                          <w:sz w:val="22"/>
                        </w:rPr>
                        <w:t>20.15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100" w:right="1" w:hanging="10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z w:val="22"/>
                        </w:rPr>
                        <w:t>il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spacing w:val="22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gesehen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26;top:4077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5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4268;top:4205;width:1069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Abend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an</w:t>
                      </w:r>
                      <w:r>
                        <w:rPr>
                          <w:rFonts w:ascii="Calibri"/>
                          <w:sz w:val="22"/>
                        </w:rPr>
                        <w:t>zt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57;top:4085;width:719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5"/>
                          <w:sz w:val="22"/>
                        </w:rPr>
                        <w:t>Do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De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utsch</w:t>
                      </w:r>
                      <w:r>
                        <w:rPr>
                          <w:rFonts w:ascii="Calibri"/>
                          <w:spacing w:val="24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ge</w:t>
                      </w:r>
                      <w:r>
                        <w:rPr>
                          <w:rFonts w:ascii="Calibri"/>
                          <w:sz w:val="22"/>
                        </w:rPr>
                        <w:t>l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ern</w:t>
                      </w:r>
                      <w:r>
                        <w:rPr>
                          <w:rFonts w:ascii="Calibri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618;top:3965;width:1226;height:99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Nachmittag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52"/>
                        <w:ind w:left="104" w:right="102" w:hanging="1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das</w:t>
                      </w:r>
                      <w:r>
                        <w:rPr>
                          <w:rFonts w:ascii="Calibri" w:hAnsi="Calibri"/>
                          <w:spacing w:val="13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w w:val="95"/>
                          <w:sz w:val="22"/>
                        </w:rPr>
                        <w:t>Zi</w:t>
                      </w:r>
                      <w:r>
                        <w:rPr>
                          <w:rFonts w:ascii="Calibri" w:hAnsi="Calibri"/>
                          <w:spacing w:val="-2"/>
                          <w:w w:val="95"/>
                          <w:sz w:val="22"/>
                        </w:rPr>
                        <w:t>mmer</w:t>
                      </w:r>
                      <w:r>
                        <w:rPr>
                          <w:rFonts w:ascii="Calibri" w:hAnsi="Calibri"/>
                          <w:spacing w:val="21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aufgeräumt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262;top:3956;width:1366;height:99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Wochenende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52"/>
                        <w:ind w:left="144" w:right="142" w:hanging="1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r</w:t>
                      </w:r>
                      <w:r>
                        <w:rPr>
                          <w:rFonts w:ascii="Calibri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3"/>
                          <w:w w:val="10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geschrieben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1101;top:4085;width:1119;height:766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Mo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mit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dem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Bus</w:t>
                      </w:r>
                      <w:r>
                        <w:rPr>
                          <w:rFonts w:ascii="Calibri"/>
                          <w:spacing w:val="23"/>
                          <w:w w:val="9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ahren</w:t>
                      </w:r>
                      <w:r>
                        <w:rPr>
                          <w:rFonts w:ascii="Calibri"/>
                          <w:b/>
                          <w:spacing w:val="-2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1604;top:5888;width:918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339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Sa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80" w:right="0" w:hanging="81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Par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y</w:t>
                      </w:r>
                      <w:r>
                        <w:rPr>
                          <w:rFonts w:ascii="Calibri"/>
                          <w:spacing w:val="24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ema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394;top:5888;width:1081;height:767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63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21.00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0" w:right="0" w:firstLine="28"/>
                        <w:jc w:val="left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-1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Hause</w:t>
                      </w:r>
                      <w:r>
                        <w:rPr>
                          <w:rFonts w:ascii="Calibri"/>
                          <w:spacing w:val="21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3"/>
                          <w:w w:val="95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4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3"/>
                          <w:w w:val="95"/>
                          <w:sz w:val="22"/>
                        </w:rPr>
                        <w:t>k</w:t>
                      </w:r>
                      <w:r>
                        <w:rPr>
                          <w:rFonts w:ascii="Calibri"/>
                          <w:spacing w:val="-4"/>
                          <w:w w:val="95"/>
                          <w:sz w:val="22"/>
                        </w:rPr>
                        <w:t>omme</w:t>
                      </w:r>
                      <w:r>
                        <w:rPr>
                          <w:rFonts w:ascii="Calibri"/>
                          <w:spacing w:val="-3"/>
                          <w:w w:val="95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spacing w:val="-3"/>
                          <w:w w:val="95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5231;top:6139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381;top:6008;width:1216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43" w:right="0" w:hanging="44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3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Morgen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43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ro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gekau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ft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344;top:6127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595;top:5888;width:1226;height:75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Nachmittag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34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Musik</w:t>
                      </w:r>
                      <w:r>
                        <w:rPr>
                          <w:rFonts w:ascii="Calibri" w:hAnsi="Calibri"/>
                          <w:spacing w:val="22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geh</w:t>
                      </w: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ör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t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1374;top:5843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3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1233;top:7603;width:961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12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00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127" w:right="42" w:hanging="84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Spa</w:t>
                      </w: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he</w:t>
                      </w:r>
                      <w:r>
                        <w:rPr>
                          <w:rFonts w:ascii="Calibri"/>
                          <w:sz w:val="22"/>
                        </w:rPr>
                        <w:t>tti</w:t>
                      </w:r>
                      <w:r>
                        <w:rPr>
                          <w:rFonts w:ascii="Calibri"/>
                          <w:spacing w:val="24"/>
                          <w:w w:val="12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eko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82;top:7866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187;top:7603;width:993;height:767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136" w:right="0" w:firstLine="232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o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0" w:right="0" w:firstLine="136"/>
                        <w:jc w:val="left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ins</w:t>
                      </w:r>
                      <w:r>
                        <w:rPr>
                          <w:rFonts w:ascii="Calibri"/>
                          <w:spacing w:val="2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Kin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</w:t>
                      </w:r>
                      <w:r>
                        <w:rPr>
                          <w:rFonts w:ascii="Calibri"/>
                          <w:spacing w:val="23"/>
                          <w:w w:val="9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ng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en</w:t>
                      </w:r>
                      <w:r>
                        <w:rPr>
                          <w:rFonts w:ascii="Calibri"/>
                          <w:b/>
                          <w:spacing w:val="-3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5847;top:7603;width:1058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5"/>
                          <w:sz w:val="22"/>
                        </w:rPr>
                        <w:t>Di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au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de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Bus</w:t>
                      </w:r>
                      <w:r>
                        <w:rPr>
                          <w:rFonts w:ascii="Calibri"/>
                          <w:spacing w:val="25"/>
                          <w:w w:val="9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ewar</w:t>
                      </w:r>
                      <w:r>
                        <w:rPr>
                          <w:rFonts w:ascii="Calibri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39;top:7572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4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8920;top:7603;width:1059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Mi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9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Museum</w:t>
                      </w:r>
                      <w:r>
                        <w:rPr>
                          <w:rFonts w:ascii="Calibri"/>
                          <w:spacing w:val="24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besucht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792;top:7818;width:474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115"/>
                          <w:sz w:val="28"/>
                        </w:rPr>
                        <w:t>Zie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115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/>
          <w:sz w:val="20"/>
        </w:rPr>
      </w:r>
    </w:p>
    <w:p>
      <w:pPr>
        <w:spacing w:after="0" w:line="20" w:lineRule="atLeast"/>
        <w:rPr>
          <w:rFonts w:ascii="Calibri" w:hAnsi="Calibri" w:cs="Calibri" w:eastAsia="Calibri"/>
          <w:sz w:val="20"/>
          <w:szCs w:val="20"/>
        </w:rPr>
        <w:sectPr>
          <w:footerReference w:type="default" r:id="rId114"/>
          <w:footerReference w:type="even" r:id="rId115"/>
          <w:pgSz w:w="16840" w:h="11910" w:orient="landscape"/>
          <w:pgMar w:footer="305" w:header="0" w:top="0" w:bottom="500" w:left="0" w:right="940"/>
        </w:sectPr>
      </w:pPr>
    </w:p>
    <w:p>
      <w:pPr>
        <w:pStyle w:val="Heading5"/>
        <w:spacing w:line="325" w:lineRule="exact" w:before="0"/>
        <w:ind w:left="1032" w:right="0"/>
        <w:jc w:val="left"/>
        <w:rPr>
          <w:b w:val="0"/>
          <w:bCs w:val="0"/>
        </w:rPr>
      </w:pPr>
      <w:r>
        <w:rPr/>
        <w:pict>
          <v:group style="position:absolute;margin-left:788.369995pt;margin-top:34.015999pt;width:.1pt;height:527.25pt;mso-position-horizontal-relative:page;mso-position-vertical-relative:page;z-index:10096" coordorigin="15767,680" coordsize="2,10545">
            <v:shape style="position:absolute;left:15767;top:680;width:2;height:10545" coordorigin="15767,680" coordsize="0,10545" path="m15767,680l15767,11225e" filled="false" stroked="true" strokeweight="1.1pt" strokecolor="#6c6e71">
              <v:path arrowok="t"/>
            </v:shape>
            <w10:wrap type="none"/>
          </v:group>
        </w:pict>
      </w:r>
      <w:r>
        <w:rPr/>
        <w:pict>
          <v:shape style="position:absolute;margin-left:713.924988pt;margin-top:26.725pt;width:22.566869pt;height:23.1525pt;mso-position-horizontal-relative:page;mso-position-vertical-relative:page;z-index:10120" type="#_x0000_t75" stroked="false">
            <v:imagedata r:id="rId360" o:title=""/>
          </v:shape>
        </w:pict>
      </w:r>
      <w:r>
        <w:rPr/>
        <w:pict>
          <v:shape style="position:absolute;margin-left:793.457336pt;margin-top:33.015701pt;width:16pt;height:124.85pt;mso-position-horizontal-relative:page;mso-position-vertical-relative:page;z-index:10240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1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1"/>
                      <w:w w:val="114"/>
                      <w:sz w:val="28"/>
                    </w:rPr>
                    <w:t>op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v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or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9"/>
                      <w:w w:val="113"/>
                      <w:sz w:val="28"/>
                    </w:rPr>
                    <w:t>18</w:t>
                  </w:r>
                  <w:r>
                    <w:rPr>
                      <w:rFonts w:ascii="Calibri"/>
                      <w:b/>
                      <w:spacing w:val="-9"/>
                      <w:w w:val="107"/>
                      <w:sz w:val="28"/>
                    </w:rPr>
                    <w:t>.</w:t>
                  </w:r>
                  <w:r>
                    <w:rPr>
                      <w:rFonts w:ascii="Calibri"/>
                      <w:b/>
                      <w:spacing w:val="-9"/>
                      <w:w w:val="113"/>
                      <w:sz w:val="28"/>
                    </w:rPr>
                    <w:t>1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3.457336pt;margin-top:394.551697pt;width:16pt;height:167.8pt;mso-position-horizontal-relative:page;mso-position-vertical-relative:page;z-index:10264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2"/>
                      <w:w w:val="116"/>
                      <w:sz w:val="28"/>
                    </w:rPr>
                    <w:t>p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2"/>
                      <w:w w:val="112"/>
                      <w:sz w:val="28"/>
                    </w:rPr>
                    <w:t>t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7"/>
                      <w:w w:val="113"/>
                      <w:sz w:val="28"/>
                    </w:rPr>
                    <w:t>7</w:t>
                  </w:r>
                  <w:r>
                    <w:rPr>
                      <w:rFonts w:ascii="Calibri"/>
                      <w:b/>
                      <w:spacing w:val="-17"/>
                      <w:w w:val="111"/>
                      <w:sz w:val="28"/>
                    </w:rPr>
                    <w:t>,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11"/>
                      <w:sz w:val="28"/>
                    </w:rPr>
                    <w:t>B,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"/>
                      <w:w w:val="110"/>
                      <w:sz w:val="28"/>
                    </w:rPr>
                    <w:t>Au</w:t>
                  </w:r>
                  <w:r>
                    <w:rPr>
                      <w:rFonts w:ascii="Calibri"/>
                      <w:b/>
                      <w:spacing w:val="-1"/>
                      <w:w w:val="111"/>
                      <w:sz w:val="28"/>
                    </w:rPr>
                    <w:t>f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1"/>
                      <w:w w:val="113"/>
                      <w:sz w:val="28"/>
                    </w:rPr>
                    <w:t>6</w:t>
                  </w:r>
                  <w:r>
                    <w:rPr>
                      <w:rFonts w:ascii="Calibri"/>
                      <w:b/>
                      <w:spacing w:val="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18.049194pt;margin-top:33.015701pt;width:53.9pt;height:306.4pt;mso-position-horizontal-relative:page;mso-position-vertical-relative:page;z-index:10288" type="#_x0000_t202" filled="false" stroked="false">
            <v:textbox inset="0,0,0,0" style="layout-flow:vertical">
              <w:txbxContent>
                <w:p>
                  <w:pPr>
                    <w:spacing w:line="550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50"/>
                      <w:szCs w:val="50"/>
                    </w:rPr>
                  </w:pPr>
                  <w:r>
                    <w:rPr>
                      <w:rFonts w:ascii="Calibri"/>
                      <w:b/>
                      <w:color w:val="0061B3"/>
                      <w:spacing w:val="-9"/>
                      <w:w w:val="120"/>
                      <w:sz w:val="50"/>
                    </w:rPr>
                    <w:t>D</w:t>
                  </w:r>
                  <w:r>
                    <w:rPr>
                      <w:rFonts w:ascii="Calibri"/>
                      <w:b/>
                      <w:color w:val="0061B3"/>
                      <w:spacing w:val="-9"/>
                      <w:w w:val="119"/>
                      <w:sz w:val="50"/>
                    </w:rPr>
                    <w:t>a</w:t>
                  </w:r>
                  <w:r>
                    <w:rPr>
                      <w:rFonts w:ascii="Calibri"/>
                      <w:b/>
                      <w:color w:val="0061B3"/>
                      <w:spacing w:val="-9"/>
                      <w:w w:val="116"/>
                      <w:sz w:val="50"/>
                    </w:rPr>
                    <w:t>s</w:t>
                  </w:r>
                  <w:r>
                    <w:rPr>
                      <w:rFonts w:ascii="Calibri"/>
                      <w:b/>
                      <w:color w:val="0061B3"/>
                      <w:spacing w:val="31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21"/>
                      <w:sz w:val="50"/>
                    </w:rPr>
                    <w:t>P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0"/>
                      <w:sz w:val="50"/>
                    </w:rPr>
                    <w:t>r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4"/>
                      <w:sz w:val="50"/>
                    </w:rPr>
                    <w:t>f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1"/>
                      <w:sz w:val="50"/>
                    </w:rPr>
                    <w:t>k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3"/>
                      <w:sz w:val="50"/>
                    </w:rPr>
                    <w:t>t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4"/>
                      <w:sz w:val="50"/>
                    </w:rPr>
                    <w:t>-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7"/>
                      <w:sz w:val="50"/>
                    </w:rPr>
                    <w:t>S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25"/>
                      <w:sz w:val="50"/>
                    </w:rPr>
                    <w:t>pi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0"/>
                      <w:sz w:val="50"/>
                    </w:rPr>
                    <w:t>l</w:t>
                  </w:r>
                  <w:r>
                    <w:rPr>
                      <w:rFonts w:ascii="Calibri"/>
                      <w:b/>
                      <w:color w:val="0061B3"/>
                      <w:spacing w:val="31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19"/>
                      <w:w w:val="142"/>
                      <w:sz w:val="50"/>
                    </w:rPr>
                    <w:t>(</w:t>
                  </w:r>
                  <w:r>
                    <w:rPr>
                      <w:rFonts w:ascii="Calibri"/>
                      <w:b/>
                      <w:color w:val="0061B3"/>
                      <w:spacing w:val="-19"/>
                      <w:w w:val="124"/>
                      <w:sz w:val="50"/>
                    </w:rPr>
                    <w:t>1</w:t>
                  </w:r>
                  <w:r>
                    <w:rPr>
                      <w:rFonts w:ascii="Calibri"/>
                      <w:b/>
                      <w:color w:val="0061B3"/>
                      <w:spacing w:val="-19"/>
                      <w:w w:val="142"/>
                      <w:sz w:val="50"/>
                    </w:rPr>
                    <w:t>)</w:t>
                  </w:r>
                  <w:r>
                    <w:rPr>
                      <w:rFonts w:ascii="Calibri"/>
                      <w:sz w:val="50"/>
                    </w:rPr>
                  </w:r>
                </w:p>
                <w:p>
                  <w:pPr>
                    <w:pStyle w:val="BodyText"/>
                    <w:spacing w:line="240" w:lineRule="auto" w:before="229"/>
                    <w:ind w:left="473" w:right="0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spacing w:val="-3"/>
                      <w:w w:val="109"/>
                    </w:rPr>
                    <w:t>W</w:t>
                  </w:r>
                  <w:r>
                    <w:rPr>
                      <w:spacing w:val="-3"/>
                      <w:w w:val="108"/>
                    </w:rPr>
                    <w:t>a</w:t>
                  </w:r>
                  <w:r>
                    <w:rPr>
                      <w:spacing w:val="-3"/>
                      <w:w w:val="106"/>
                    </w:rPr>
                    <w:t>s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2"/>
                      <w:w w:val="115"/>
                    </w:rPr>
                    <w:t>h</w:t>
                  </w:r>
                  <w:r>
                    <w:rPr>
                      <w:spacing w:val="-2"/>
                      <w:w w:val="108"/>
                    </w:rPr>
                    <w:t>a</w:t>
                  </w:r>
                  <w:r>
                    <w:rPr>
                      <w:spacing w:val="-2"/>
                      <w:w w:val="116"/>
                    </w:rPr>
                    <w:t>b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13"/>
                    </w:rPr>
                    <w:t>ihr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1"/>
                      <w:w w:val="109"/>
                    </w:rPr>
                    <w:t>w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15"/>
                    </w:rPr>
                    <w:t>nn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2"/>
                      <w:w w:val="131"/>
                    </w:rPr>
                    <w:t>g</w:t>
                  </w:r>
                  <w:r>
                    <w:rPr>
                      <w:spacing w:val="-2"/>
                      <w:w w:val="108"/>
                    </w:rPr>
                    <w:t>e</w:t>
                  </w:r>
                  <w:r>
                    <w:rPr>
                      <w:spacing w:val="-2"/>
                      <w:w w:val="112"/>
                    </w:rPr>
                    <w:t>m</w:t>
                  </w:r>
                  <w:r>
                    <w:rPr>
                      <w:spacing w:val="-2"/>
                      <w:w w:val="108"/>
                    </w:rPr>
                    <w:t>a</w:t>
                  </w:r>
                  <w:r>
                    <w:rPr>
                      <w:spacing w:val="-2"/>
                      <w:w w:val="114"/>
                    </w:rPr>
                    <w:t>c</w:t>
                  </w:r>
                  <w:r>
                    <w:rPr>
                      <w:spacing w:val="-2"/>
                      <w:w w:val="115"/>
                    </w:rPr>
                    <w:t>h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>
                      <w:spacing w:val="-2"/>
                    </w:rPr>
                    <w:t>?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09"/>
                    </w:rPr>
                    <w:t>W</w:t>
                  </w:r>
                  <w:r>
                    <w:rPr>
                      <w:w w:val="111"/>
                    </w:rPr>
                    <w:t>ürf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w w:val="109"/>
                    </w:rPr>
                    <w:t>l</w:t>
                  </w:r>
                  <w:r>
                    <w:rPr>
                      <w:w w:val="112"/>
                    </w:rPr>
                    <w:t>t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13"/>
                    </w:rPr>
                    <w:t>und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w w:val="112"/>
                    </w:rPr>
                    <w:t>r</w:t>
                  </w:r>
                  <w:r>
                    <w:rPr>
                      <w:w w:val="129"/>
                    </w:rPr>
                    <w:t>z</w:t>
                  </w:r>
                  <w:r>
                    <w:rPr>
                      <w:w w:val="108"/>
                    </w:rPr>
                    <w:t>ä</w:t>
                  </w:r>
                  <w:r>
                    <w:rPr>
                      <w:w w:val="113"/>
                    </w:rPr>
                    <w:t>hl</w:t>
                  </w:r>
                  <w:r>
                    <w:rPr>
                      <w:w w:val="112"/>
                    </w:rPr>
                    <w:t>t</w:t>
                  </w:r>
                  <w:r>
                    <w:rPr>
                      <w:w w:val="107"/>
                    </w:rPr>
                    <w:t>.</w:t>
                  </w:r>
                  <w:r>
                    <w:rPr>
                      <w:b w:val="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96.950562pt;margin-top:55.692902pt;width:14pt;height:41.35pt;mso-position-horizontal-relative:page;mso-position-vertical-relative:page;z-index:10312" type="#_x0000_t202" filled="false" stroked="false">
            <v:textbox inset="0,0,0,0" style="layout-flow:vertical">
              <w:txbxContent>
                <w:p>
                  <w:pPr>
                    <w:spacing w:line="274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i/>
                      <w:spacing w:val="-2"/>
                      <w:w w:val="95"/>
                      <w:sz w:val="24"/>
                    </w:rPr>
                    <w:t>B</w:t>
                  </w:r>
                  <w:r>
                    <w:rPr>
                      <w:rFonts w:ascii="Calibri"/>
                      <w:i/>
                      <w:spacing w:val="-2"/>
                      <w:w w:val="97"/>
                      <w:sz w:val="24"/>
                    </w:rPr>
                    <w:t>ei</w:t>
                  </w:r>
                  <w:r>
                    <w:rPr>
                      <w:rFonts w:ascii="Calibri"/>
                      <w:i/>
                      <w:spacing w:val="-2"/>
                      <w:sz w:val="24"/>
                    </w:rPr>
                    <w:t>s</w:t>
                  </w:r>
                  <w:r>
                    <w:rPr>
                      <w:rFonts w:ascii="Calibri"/>
                      <w:i/>
                      <w:spacing w:val="-2"/>
                      <w:w w:val="104"/>
                      <w:sz w:val="24"/>
                    </w:rPr>
                    <w:t>p</w:t>
                  </w:r>
                  <w:r>
                    <w:rPr>
                      <w:rFonts w:ascii="Calibri"/>
                      <w:i/>
                      <w:spacing w:val="-2"/>
                      <w:w w:val="98"/>
                      <w:sz w:val="24"/>
                    </w:rPr>
                    <w:t>i</w:t>
                  </w:r>
                  <w:r>
                    <w:rPr>
                      <w:rFonts w:ascii="Calibri"/>
                      <w:i/>
                      <w:spacing w:val="-2"/>
                      <w:w w:val="97"/>
                      <w:sz w:val="24"/>
                    </w:rPr>
                    <w:t>el</w:t>
                  </w:r>
                  <w:r>
                    <w:rPr>
                      <w:rFonts w:ascii="Calibri"/>
                      <w:i/>
                      <w:spacing w:val="-2"/>
                      <w:w w:val="103"/>
                      <w:sz w:val="24"/>
                    </w:rPr>
                    <w:t>: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96.950562pt;margin-top:107.0289pt;width:14pt;height:208.7pt;mso-position-horizontal-relative:page;mso-position-vertical-relative:page;z-index:10336" type="#_x0000_t202" filled="false" stroked="false">
            <v:textbox inset="0,0,0,0" style="layout-flow:vertical">
              <w:txbxContent>
                <w:p>
                  <w:pPr>
                    <w:spacing w:line="274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spacing w:val="1"/>
                      <w:w w:val="105"/>
                      <w:sz w:val="24"/>
                    </w:rPr>
                    <w:t>A</w:t>
                  </w:r>
                  <w:r>
                    <w:rPr>
                      <w:rFonts w:ascii="Calibri"/>
                      <w:spacing w:val="1"/>
                      <w:w w:val="111"/>
                      <w:sz w:val="24"/>
                    </w:rPr>
                    <w:t>m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1"/>
                      <w:w w:val="115"/>
                      <w:sz w:val="24"/>
                    </w:rPr>
                    <w:t>Di</w:t>
                  </w:r>
                  <w:r>
                    <w:rPr>
                      <w:rFonts w:ascii="Calibri"/>
                      <w:spacing w:val="-1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-1"/>
                      <w:w w:val="111"/>
                      <w:sz w:val="24"/>
                    </w:rPr>
                    <w:t>n</w:t>
                  </w:r>
                  <w:r>
                    <w:rPr>
                      <w:rFonts w:ascii="Calibri"/>
                      <w:spacing w:val="-1"/>
                      <w:w w:val="99"/>
                      <w:sz w:val="24"/>
                    </w:rPr>
                    <w:t>s</w:t>
                  </w:r>
                  <w:r>
                    <w:rPr>
                      <w:rFonts w:ascii="Calibri"/>
                      <w:spacing w:val="-1"/>
                      <w:w w:val="102"/>
                      <w:sz w:val="24"/>
                    </w:rPr>
                    <w:t>t</w:t>
                  </w:r>
                  <w:r>
                    <w:rPr>
                      <w:rFonts w:ascii="Calibri"/>
                      <w:spacing w:val="-1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-1"/>
                      <w:w w:val="126"/>
                      <w:sz w:val="24"/>
                    </w:rPr>
                    <w:t>g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h</w:t>
                  </w:r>
                  <w:r>
                    <w:rPr>
                      <w:rFonts w:ascii="Calibri"/>
                      <w:spacing w:val="-2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-2"/>
                      <w:w w:val="113"/>
                      <w:sz w:val="24"/>
                    </w:rPr>
                    <w:t>b</w:t>
                  </w:r>
                  <w:r>
                    <w:rPr>
                      <w:rFonts w:ascii="Calibri"/>
                      <w:spacing w:val="-2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2"/>
                      <w:w w:val="103"/>
                      <w:sz w:val="24"/>
                    </w:rPr>
                    <w:t>i</w:t>
                  </w:r>
                  <w:r>
                    <w:rPr>
                      <w:rFonts w:ascii="Calibri"/>
                      <w:spacing w:val="-2"/>
                      <w:w w:val="113"/>
                      <w:sz w:val="24"/>
                    </w:rPr>
                    <w:t>c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h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1"/>
                      <w:w w:val="120"/>
                      <w:sz w:val="24"/>
                    </w:rPr>
                    <w:t>O</w:t>
                  </w:r>
                  <w:r>
                    <w:rPr>
                      <w:rFonts w:ascii="Calibri"/>
                      <w:spacing w:val="-1"/>
                      <w:w w:val="111"/>
                      <w:sz w:val="24"/>
                    </w:rPr>
                    <w:t>m</w:t>
                  </w:r>
                  <w:r>
                    <w:rPr>
                      <w:rFonts w:ascii="Calibri"/>
                      <w:spacing w:val="-1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2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n</w:t>
                  </w:r>
                  <w:r>
                    <w:rPr>
                      <w:rFonts w:ascii="Calibri"/>
                      <w:spacing w:val="-2"/>
                      <w:w w:val="126"/>
                      <w:sz w:val="24"/>
                    </w:rPr>
                    <w:t>g</w:t>
                  </w:r>
                  <w:r>
                    <w:rPr>
                      <w:rFonts w:ascii="Calibri"/>
                      <w:spacing w:val="-2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-2"/>
                      <w:w w:val="99"/>
                      <w:sz w:val="24"/>
                    </w:rPr>
                    <w:t>r</w:t>
                  </w:r>
                  <w:r>
                    <w:rPr>
                      <w:rFonts w:ascii="Calibri"/>
                      <w:spacing w:val="-2"/>
                      <w:w w:val="108"/>
                      <w:sz w:val="24"/>
                    </w:rPr>
                    <w:t>u</w:t>
                  </w:r>
                  <w:r>
                    <w:rPr>
                      <w:rFonts w:ascii="Calibri"/>
                      <w:spacing w:val="-2"/>
                      <w:w w:val="97"/>
                      <w:sz w:val="24"/>
                    </w:rPr>
                    <w:t>f</w:t>
                  </w:r>
                  <w:r>
                    <w:rPr>
                      <w:rFonts w:ascii="Calibri"/>
                      <w:spacing w:val="-2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n</w:t>
                  </w:r>
                  <w:r>
                    <w:rPr>
                      <w:rFonts w:ascii="Calibri"/>
                      <w:spacing w:val="-2"/>
                      <w:w w:val="113"/>
                      <w:sz w:val="24"/>
                    </w:rPr>
                    <w:t>.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.550566pt;margin-top:-42.832802pt;width:12pt;height:19.2pt;mso-position-horizontal-relative:page;mso-position-vertical-relative:paragraph;z-index:10360" type="#_x0000_t202" filled="false" stroked="false">
            <v:textbox inset="0,0,0,0" style="layout-flow:vertical">
              <w:txbxContent>
                <w:p>
                  <w:pPr>
                    <w:spacing w:line="23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b/>
                      <w:spacing w:val="-1"/>
                      <w:w w:val="113"/>
                      <w:sz w:val="20"/>
                    </w:rPr>
                    <w:t>155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  <w:w w:val="115"/>
        </w:rPr>
        <w:t>S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 </w:t>
      </w:r>
      <w:r>
        <w:rPr>
          <w:spacing w:val="-2"/>
          <w:w w:val="115"/>
        </w:rPr>
        <w:t>g</w:t>
      </w:r>
      <w:r>
        <w:rPr>
          <w:spacing w:val="-3"/>
          <w:w w:val="115"/>
        </w:rPr>
        <w:t>e</w:t>
      </w:r>
      <w:r>
        <w:rPr>
          <w:spacing w:val="-2"/>
          <w:w w:val="115"/>
        </w:rPr>
        <w:t>h</w:t>
      </w:r>
      <w:r>
        <w:rPr>
          <w:spacing w:val="-3"/>
          <w:w w:val="115"/>
        </w:rPr>
        <w:t>t’s:</w:t>
      </w:r>
      <w:r>
        <w:rPr>
          <w:b w:val="0"/>
          <w:bCs w:val="0"/>
        </w:rPr>
      </w:r>
    </w:p>
    <w:p>
      <w:pPr>
        <w:spacing w:line="280" w:lineRule="exact" w:before="163"/>
        <w:ind w:left="1993" w:right="46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47.991001pt;margin-top:4.956103pt;width:46pt;height:48.5pt;mso-position-horizontal-relative:page;mso-position-vertical-relative:paragraph;z-index:10144" coordorigin="960,99" coordsize="920,970">
            <v:group style="position:absolute;left:1019;top:152;width:794;height:851" coordorigin="1019,152" coordsize="794,851">
              <v:shape style="position:absolute;left:1019;top:152;width:794;height:851" coordorigin="1019,152" coordsize="794,851" path="m1813,577l1807,508,1792,443,1768,382,1736,326,1696,276,1650,234,1598,199,1541,173,1480,157,1416,152,1383,153,1320,164,1261,185,1207,216,1157,254,1114,300,1078,353,1050,411,1030,475,1020,542,1019,577,1020,612,1030,679,1050,743,1078,801,1114,854,1157,900,1207,938,1261,969,1320,990,1383,1001,1416,1002,1448,1001,1511,990,1570,969,1625,938,1674,900,1717,854,1753,801,1781,743,1801,679,1811,612,1813,577xe" filled="true" fillcolor="#cfdcf1" stroked="false">
                <v:path arrowok="t"/>
                <v:fill type="solid"/>
              </v:shape>
              <v:shape style="position:absolute;left:960;top:99;width:850;height:700" type="#_x0000_t75" stroked="false">
                <v:imagedata r:id="rId361" o:title=""/>
              </v:shape>
              <v:shape style="position:absolute;left:1132;top:152;width:566;height:127" type="#_x0000_t75" stroked="false">
                <v:imagedata r:id="rId362" o:title=""/>
              </v:shape>
              <v:shape style="position:absolute;left:1020;top:279;width:860;height:790" type="#_x0000_t75" stroked="false">
                <v:imagedata r:id="rId363" o:title=""/>
              </v:shape>
              <v:shape style="position:absolute;left:1699;top:279;width:111;height:248" type="#_x0000_t75" stroked="false">
                <v:imagedata r:id="rId364" o:title=""/>
              </v:shape>
              <v:shape style="position:absolute;left:1020;top:279;width:113;height:267" type="#_x0000_t75" stroked="false">
                <v:imagedata r:id="rId365" o:title=""/>
              </v:shape>
              <v:shape style="position:absolute;left:1020;top:607;width:790;height:395" type="#_x0000_t75" stroked="false">
                <v:imagedata r:id="rId366" o:title=""/>
              </v:shape>
              <v:shape style="position:absolute;left:1020;top:279;width:790;height:520" type="#_x0000_t75" stroked="false">
                <v:imagedata r:id="rId367" o:title=""/>
              </v:shape>
            </v:group>
            <w10:wrap type="none"/>
          </v:group>
        </w:pict>
      </w:r>
      <w:r>
        <w:rPr/>
        <w:pict>
          <v:group style="position:absolute;margin-left:307.007996pt;margin-top:8.176104pt;width:41.5pt;height:42.05pt;mso-position-horizontal-relative:page;mso-position-vertical-relative:paragraph;z-index:10168" coordorigin="6140,164" coordsize="830,841">
            <v:group style="position:absolute;left:6194;top:218;width:718;height:718" coordorigin="6194,218" coordsize="718,718">
              <v:shape style="position:absolute;left:6194;top:218;width:718;height:718" coordorigin="6194,218" coordsize="718,718" path="m6291,728l6291,426,6194,481,6251,577,6251,705,6291,728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251,705l6251,577,6194,673,6251,705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815,840l6813,728,6813,314,6703,316,6649,218,6552,276,6456,218,6402,316,6290,314,6291,426,6291,840,6402,838,6456,936,6552,878,6649,936,6703,838,6813,840,6813,426,6815,314,6815,840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291,840l6291,728,6290,840,6291,840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911,481l6813,426,6813,728,6854,705,6854,577,6911,481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911,673l6854,577,6854,705,6911,673xe" filled="true" fillcolor="#c0df9e" stroked="false">
                <v:path arrowok="t"/>
                <v:fill type="solid"/>
              </v:shape>
              <v:shape style="position:absolute;left:6140;top:164;width:820;height:50" type="#_x0000_t75" stroked="false">
                <v:imagedata r:id="rId368" o:title=""/>
              </v:shape>
              <v:shape style="position:absolute;left:6140;top:214;width:830;height:790" type="#_x0000_t75" stroked="false">
                <v:imagedata r:id="rId369" o:title=""/>
              </v:shape>
              <v:shape style="position:absolute;left:6140;top:214;width:820;height:660" type="#_x0000_t75" stroked="false">
                <v:imagedata r:id="rId370" o:title=""/>
              </v:shape>
              <v:shape style="position:absolute;left:6194;top:218;width:717;height:655" type="#_x0000_t75" stroked="false">
                <v:imagedata r:id="rId371" o:title=""/>
              </v:shape>
            </v:group>
            <v:group style="position:absolute;left:6416;top:521;width:292;height:100" coordorigin="6416,521" coordsize="292,100">
              <v:shape style="position:absolute;left:6416;top:521;width:292;height:100" coordorigin="6416,521" coordsize="292,100" path="m6454,620l6454,606,6449,611,6430,611,6427,603,6427,593,6425,592,6418,592,6416,594,6416,606,6421,620,6454,620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465,611l6465,528,6463,526,6430,526,6429,527,6429,534,6430,535,6454,535,6454,620,6455,620,6465,611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536,585l6531,562,6513,552,6492,559,6483,579,6487,605,6494,612,6494,571,6497,560,6522,560,6525,572,6525,612,6535,597,6536,585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525,612l6525,601,6522,611,6497,611,6494,600,6494,612,6500,618,6525,613,6525,612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564,616l6564,522,6563,521,6562,521,6555,522,6554,524,6554,616,6556,618,6563,618,6564,616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00,556l6599,556,6594,552,6592,551,6591,553,6564,583,6564,585,6564,585,6576,599,6576,583,6599,558,6600,556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01,615l6600,613,6576,583,6576,599,6592,619,6593,620,6595,619,6600,616,6601,615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59,588l6659,585,6656,564,6637,552,6617,559,6608,580,6613,605,6619,611,6619,573,6622,560,6646,560,6648,572,6648,588,6659,588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48,588l6648,579,6619,579,6619,588,6648,588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58,614l6658,613,6657,612,6655,606,6654,605,6653,605,6646,611,6622,611,6619,596,6619,611,6627,618,6646,620,6658,614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708,554l6708,553,6705,552,6694,551,6689,559,6685,563,6685,560,6683,551,6680,551,6679,552,6674,555,6673,557,6673,557,6673,558,6676,563,6677,568,6677,616,6678,618,6685,618,6687,616,6687,572,6690,568,6695,561,6702,561,6703,563,6704,563,6705,562,6708,555,6708,554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05"/>
          <w:sz w:val="24"/>
          <w:szCs w:val="24"/>
        </w:rPr>
        <w:t>Erzähl:</w:t>
      </w:r>
      <w:r>
        <w:rPr>
          <w:rFonts w:ascii="Calibri" w:hAnsi="Calibri" w:cs="Calibri" w:eastAsia="Calibri"/>
          <w:spacing w:val="2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Was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hast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du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wann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gemacht?</w:t>
      </w:r>
      <w:r>
        <w:rPr>
          <w:rFonts w:ascii="Calibri" w:hAnsi="Calibri" w:cs="Calibri" w:eastAsia="Calibri"/>
          <w:w w:val="109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Antwort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richtig?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–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Gut!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89" w:lineRule="exact" w:before="0"/>
        <w:ind w:left="199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05"/>
          <w:sz w:val="24"/>
          <w:szCs w:val="24"/>
        </w:rPr>
        <w:t>Antwort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falsch?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–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2</w:t>
      </w:r>
      <w:r>
        <w:rPr>
          <w:rFonts w:ascii="Calibri" w:hAnsi="Calibri" w:cs="Calibri" w:eastAsia="Calibri"/>
          <w:spacing w:val="1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Felder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zurück.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before="119"/>
        <w:ind w:left="102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b/>
          <w:w w:val="105"/>
          <w:sz w:val="26"/>
        </w:rPr>
        <w:t>*</w:t>
      </w:r>
      <w:r>
        <w:rPr>
          <w:rFonts w:ascii="Calibri"/>
          <w:b/>
          <w:spacing w:val="9"/>
          <w:w w:val="105"/>
          <w:sz w:val="26"/>
        </w:rPr>
        <w:t> </w:t>
      </w:r>
      <w:r>
        <w:rPr>
          <w:rFonts w:ascii="Calibri"/>
          <w:w w:val="105"/>
          <w:sz w:val="24"/>
        </w:rPr>
        <w:t>Beim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Perfekt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brauchst</w:t>
      </w:r>
      <w:r>
        <w:rPr>
          <w:rFonts w:ascii="Calibri"/>
          <w:spacing w:val="14"/>
          <w:w w:val="105"/>
          <w:sz w:val="24"/>
        </w:rPr>
        <w:t> </w:t>
      </w:r>
      <w:r>
        <w:rPr>
          <w:rFonts w:ascii="Calibri"/>
          <w:w w:val="105"/>
          <w:sz w:val="24"/>
        </w:rPr>
        <w:t>du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hier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das</w:t>
      </w:r>
      <w:r>
        <w:rPr>
          <w:rFonts w:ascii="Calibri"/>
          <w:spacing w:val="14"/>
          <w:w w:val="105"/>
          <w:sz w:val="24"/>
        </w:rPr>
        <w:t> </w:t>
      </w:r>
      <w:r>
        <w:rPr>
          <w:rFonts w:ascii="Calibri"/>
          <w:w w:val="105"/>
          <w:sz w:val="24"/>
        </w:rPr>
        <w:t>Hilfsverb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i/>
          <w:spacing w:val="-4"/>
          <w:w w:val="105"/>
          <w:sz w:val="24"/>
        </w:rPr>
        <w:t>sei</w:t>
      </w:r>
      <w:r>
        <w:rPr>
          <w:rFonts w:ascii="Calibri"/>
          <w:i/>
          <w:spacing w:val="-3"/>
          <w:w w:val="105"/>
          <w:sz w:val="24"/>
        </w:rPr>
        <w:t>n</w:t>
      </w:r>
      <w:r>
        <w:rPr>
          <w:rFonts w:ascii="Calibri"/>
          <w:spacing w:val="-3"/>
          <w:w w:val="105"/>
          <w:sz w:val="24"/>
        </w:rPr>
        <w:t>.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5"/>
        <w:rPr>
          <w:rFonts w:ascii="Calibri" w:hAnsi="Calibri" w:cs="Calibri" w:eastAsia="Calibri"/>
          <w:sz w:val="27"/>
          <w:szCs w:val="27"/>
        </w:rPr>
      </w:pPr>
    </w:p>
    <w:p>
      <w:pPr>
        <w:spacing w:line="280" w:lineRule="exact" w:before="0"/>
        <w:ind w:left="707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10"/>
          <w:sz w:val="24"/>
        </w:rPr>
        <w:t>Noch</w:t>
      </w:r>
      <w:r>
        <w:rPr>
          <w:rFonts w:ascii="Calibri" w:hAnsi="Calibri"/>
          <w:spacing w:val="9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einmal</w:t>
      </w:r>
      <w:r>
        <w:rPr>
          <w:rFonts w:ascii="Calibri" w:hAnsi="Calibri"/>
          <w:w w:val="107"/>
          <w:sz w:val="24"/>
        </w:rPr>
        <w:t> </w:t>
      </w:r>
      <w:r>
        <w:rPr>
          <w:rFonts w:ascii="Calibri" w:hAnsi="Calibri"/>
          <w:w w:val="110"/>
          <w:sz w:val="24"/>
        </w:rPr>
        <w:t>würfeln.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11"/>
        <w:rPr>
          <w:rFonts w:ascii="Calibri" w:hAnsi="Calibri" w:cs="Calibri" w:eastAsia="Calibri"/>
          <w:sz w:val="21"/>
          <w:szCs w:val="21"/>
        </w:rPr>
      </w:pPr>
    </w:p>
    <w:p>
      <w:pPr>
        <w:spacing w:line="280" w:lineRule="exact" w:before="0"/>
        <w:ind w:left="102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434.053986pt;margin-top:-2.816897pt;width:40pt;height:40pt;mso-position-horizontal-relative:page;mso-position-vertical-relative:paragraph;z-index:10192" coordorigin="8681,-56" coordsize="800,800">
            <v:group style="position:absolute;left:8739;top:1;width:681;height:681" coordorigin="8739,1" coordsize="681,681">
              <v:shape style="position:absolute;left:8739;top:1;width:681;height:681" coordorigin="8739,1" coordsize="681,681" path="m9420,342l9410,260,9382,185,9338,120,9280,67,9212,28,9135,6,9079,1,9052,2,8972,19,8900,52,8839,101,8790,162,8757,234,8740,314,8739,342,8740,369,8757,449,8790,521,8839,582,8900,631,8972,664,9052,681,9079,682,9107,681,9187,664,9259,631,9320,582,9369,521,9402,449,9419,369,9420,342xe" filled="true" fillcolor="#ffe56e" stroked="false">
                <v:path arrowok="t"/>
                <v:fill type="solid"/>
              </v:shape>
              <v:shape style="position:absolute;left:8681;top:-56;width:740;height:580" type="#_x0000_t75" stroked="false">
                <v:imagedata r:id="rId372" o:title=""/>
              </v:shape>
              <v:shape style="position:absolute;left:8836;top:1;width:486;height:102" type="#_x0000_t75" stroked="false">
                <v:imagedata r:id="rId373" o:title=""/>
              </v:shape>
              <v:shape style="position:absolute;left:8731;top:104;width:750;height:640" type="#_x0000_t75" stroked="false">
                <v:imagedata r:id="rId374" o:title=""/>
              </v:shape>
              <v:shape style="position:absolute;left:8792;top:104;width:629;height:578" type="#_x0000_t75" stroked="false">
                <v:imagedata r:id="rId375" o:title=""/>
              </v:shape>
              <v:shape style="position:absolute;left:8731;top:104;width:105;height:420" type="#_x0000_t75" stroked="false">
                <v:imagedata r:id="rId376" o:title=""/>
              </v:shape>
              <v:shape style="position:absolute;left:8739;top:104;width:680;height:420" type="#_x0000_t75" stroked="false">
                <v:imagedata r:id="rId377" o:title=""/>
              </v:shape>
            </v:group>
            <v:group style="position:absolute;left:9005;top:291;width:182;height:101" coordorigin="9005,291" coordsize="182,101">
              <v:shape style="position:absolute;left:9005;top:291;width:182;height:101" coordorigin="9005,291" coordsize="182,101" path="m9015,333l9015,324,9006,324,9005,326,9005,331,9006,333,9015,333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050,296l9050,294,9041,291,9018,291,9015,303,9015,388,9017,390,9024,390,9026,388,9026,306,9026,300,9040,300,9044,303,9046,303,9047,302,9049,298,9050,296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047,325l9046,324,9026,324,9026,333,9044,333,9045,332,9047,326,9047,325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093,325l9093,324,9090,323,9079,323,9074,330,9070,334,9070,331,9067,323,9065,323,9063,323,9058,326,9057,328,9057,328,9058,329,9061,335,9061,339,9061,388,9063,390,9070,390,9072,388,9072,343,9075,340,9080,333,9087,333,9088,334,9089,334,9090,333,9093,326,9093,325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51,359l9151,356,9148,336,9130,323,9109,330,9100,349,9104,376,9111,383,9111,344,9113,331,9138,331,9140,344,9140,359,9151,359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40,359l9140,351,9111,351,9111,359,9140,359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50,386l9150,385,9150,384,9147,378,9146,377,9146,377,9138,383,9114,383,9111,368,9111,383,9117,390,9138,392,9150,386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84,388l9184,326,9183,325,9163,324,9162,326,9162,331,9163,333,9174,333,9174,388,9175,390,9183,390,9184,388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87,305l9187,296,9183,292,9174,292,9170,296,9170,305,9174,309,9183,309,9187,305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/>
          <w:w w:val="105"/>
          <w:sz w:val="24"/>
        </w:rPr>
        <w:t>Keine</w:t>
      </w:r>
      <w:r>
        <w:rPr>
          <w:rFonts w:ascii="Calibri" w:hAnsi="Calibri"/>
          <w:w w:val="107"/>
          <w:sz w:val="24"/>
        </w:rPr>
        <w:t> </w:t>
      </w:r>
      <w:r>
        <w:rPr>
          <w:rFonts w:ascii="Calibri" w:hAnsi="Calibri"/>
          <w:w w:val="105"/>
          <w:sz w:val="24"/>
        </w:rPr>
        <w:t>Aktivität.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80" w:lineRule="exact" w:before="194"/>
        <w:ind w:left="1020" w:right="2172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31.073975pt;margin-top:10.466103pt;width:45.5pt;height:40.050pt;mso-position-horizontal-relative:page;mso-position-vertical-relative:paragraph;z-index:10216" coordorigin="10621,209" coordsize="910,801">
            <v:group style="position:absolute;left:10674;top:269;width:794;height:681" coordorigin="10674,269" coordsize="794,681">
              <v:shape style="position:absolute;left:10674;top:269;width:794;height:681" coordorigin="10674,269" coordsize="794,681" path="m11468,269l10674,269,11071,949,11468,269xe" filled="true" fillcolor="#fe9b7e" stroked="false">
                <v:path arrowok="t"/>
                <v:fill type="solid"/>
              </v:shape>
              <v:shape style="position:absolute;left:10621;top:209;width:900;height:120" type="#_x0000_t75" stroked="false">
                <v:imagedata r:id="rId378" o:title=""/>
              </v:shape>
              <v:shape style="position:absolute;left:10631;top:229;width:900;height:780" type="#_x0000_t75" stroked="false">
                <v:imagedata r:id="rId379" o:title=""/>
              </v:shape>
              <v:shape style="position:absolute;left:10631;top:229;width:890;height:720" type="#_x0000_t75" stroked="false">
                <v:imagedata r:id="rId380" o:title=""/>
              </v:shape>
            </v:group>
            <w10:wrap type="none"/>
          </v:group>
        </w:pict>
      </w:r>
      <w:r>
        <w:rPr>
          <w:rFonts w:ascii="Calibri"/>
          <w:w w:val="105"/>
          <w:sz w:val="24"/>
        </w:rPr>
        <w:t>Bitte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den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Anweisungen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folgen.</w:t>
      </w:r>
      <w:r>
        <w:rPr>
          <w:rFonts w:asci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6840" w:h="11910" w:orient="landscape"/>
          <w:pgMar w:top="960" w:bottom="740" w:left="0" w:right="940"/>
          <w:cols w:num="4" w:equalWidth="0">
            <w:col w:w="6287" w:space="40"/>
            <w:col w:w="2069" w:space="151"/>
            <w:col w:w="1951" w:space="136"/>
            <w:col w:w="526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0"/>
          <w:szCs w:val="10"/>
        </w:rPr>
      </w:pPr>
    </w:p>
    <w:p>
      <w:pPr>
        <w:tabs>
          <w:tab w:pos="1020" w:val="left" w:leader="none"/>
        </w:tabs>
        <w:spacing w:line="20" w:lineRule="atLeast"/>
        <w:ind w:left="-6" w:right="0" w:firstLine="0"/>
        <w:rPr>
          <w:rFonts w:ascii="Calibri" w:hAnsi="Calibri" w:cs="Calibri" w:eastAsia="Calibri"/>
          <w:sz w:val="2"/>
          <w:szCs w:val="2"/>
        </w:rPr>
      </w:pPr>
      <w:r>
        <w:rPr/>
        <w:tab/>
      </w:r>
      <w:r>
        <w:rPr>
          <w:rFonts w:ascii="Calibri"/>
          <w:sz w:val="20"/>
        </w:rPr>
        <w:pict>
          <v:group style="width:638.950pt;height:444.25pt;mso-position-horizontal-relative:char;mso-position-vertical-relative:line" coordorigin="0,0" coordsize="12779,8885">
            <v:group style="position:absolute;left:1681;top:4453;width:9505;height:2" coordorigin="1681,4453" coordsize="9505,2">
              <v:shape style="position:absolute;left:1681;top:4453;width:9505;height:2" coordorigin="1681,4453" coordsize="9505,0" path="m1681,4453l11185,4453e" filled="false" stroked="true" strokeweight="2.356pt" strokecolor="#000000">
                <v:path arrowok="t"/>
              </v:shape>
            </v:group>
            <v:group style="position:absolute;left:257;top:2717;width:1015;height:1814" coordorigin="257,2717" coordsize="1015,1814">
              <v:shape style="position:absolute;left:257;top:2717;width:1015;height:1814" coordorigin="257,2717" coordsize="1015,1814" path="m789,2754l762,2717,759,2719,753,2723,699,2767,650,2812,593,2870,552,2917,510,2970,472,3022,435,3080,400,3142,366,3209,336,3281,310,3358,288,3440,271,3526,261,3617,257,3713,258,3738,262,3808,272,3875,287,3938,302,3986,302,3713,303,3667,310,3578,323,3494,341,3414,365,3338,392,3265,424,3197,458,3133,495,3072,533,3015,574,2961,614,2914,670,2855,719,2809,768,2769,786,2755,789,2754xe" filled="true" fillcolor="#000000" stroked="false">
                <v:path arrowok="t"/>
                <v:fill type="solid"/>
              </v:shape>
              <v:shape style="position:absolute;left:257;top:2717;width:1015;height:1814" coordorigin="257,2717" coordsize="1015,1814" path="m1272,4530l1272,4485,1253,4485,1233,4485,1170,4481,1102,4474,1032,4463,960,4448,887,4429,814,4405,742,4375,673,4340,606,4298,542,4250,484,4194,430,4131,388,4068,356,4001,331,3927,316,3868,307,3804,303,3737,302,3713,302,3986,332,4055,361,4109,395,4160,433,4208,475,4252,521,4292,585,4339,667,4388,732,4420,799,4447,866,4469,933,4488,1000,4503,1065,4514,1128,4522,1188,4528,1245,4530,1272,4530xe" filled="true" fillcolor="#000000" stroked="false">
                <v:path arrowok="t"/>
                <v:fill type="solid"/>
              </v:shape>
            </v:group>
            <v:group style="position:absolute;left:1050;top:2671;width:10136;height:2" coordorigin="1050,2671" coordsize="10136,2">
              <v:shape style="position:absolute;left:1050;top:2671;width:10136;height:2" coordorigin="1050,2671" coordsize="10136,0" path="m1050,2671l11185,2671e" filled="false" stroked="true" strokeweight="2.356pt" strokecolor="#000000">
                <v:path arrowok="t"/>
              </v:shape>
            </v:group>
            <v:group style="position:absolute;left:11493;top:805;width:1205;height:1798" coordorigin="11493,805" coordsize="1205,1798">
              <v:shape style="position:absolute;left:11493;top:805;width:1205;height:1798" coordorigin="11493,805" coordsize="1205,1798" path="m12652,2013l12652,1752,12652,1775,12651,1797,12644,1862,12633,1924,12616,1982,12586,2054,12548,2121,12504,2182,12446,2244,12380,2300,12309,2350,12232,2394,12151,2432,12095,2454,12037,2474,11979,2492,11920,2507,11861,2520,11802,2531,11715,2544,11629,2553,11546,2557,11493,2558,11493,2603,11566,2601,11642,2597,11720,2589,11800,2577,11881,2562,11961,2543,12041,2520,12120,2493,12197,2461,12271,2424,12324,2393,12375,2360,12424,2323,12470,2284,12512,2241,12551,2195,12586,2145,12617,2092,12643,2036,12651,2017,12652,2013xe" filled="true" fillcolor="#000000" stroked="false">
                <v:path arrowok="t"/>
                <v:fill type="solid"/>
              </v:shape>
              <v:shape style="position:absolute;left:11493;top:805;width:1205;height:1798" coordorigin="11493,805" coordsize="1205,1798" path="m12697,1752l12694,1657,12683,1568,12666,1483,12644,1404,12617,1330,12586,1261,12552,1197,12516,1138,12478,1084,12439,1035,12395,985,12352,941,12292,886,12241,846,12188,809,12181,805,12158,844,12161,846,12165,848,12218,885,12268,925,12326,979,12368,1022,12411,1073,12452,1128,12491,1187,12527,1249,12560,1315,12588,1385,12612,1458,12631,1536,12644,1619,12651,1706,12652,1752,12652,2013,12658,1997,12676,1935,12689,1869,12696,1800,12697,1776,12697,1752xe" filled="true" fillcolor="#000000" stroked="false">
                <v:path arrowok="t"/>
                <v:fill type="solid"/>
              </v:shape>
            </v:group>
            <v:group style="position:absolute;left:1050;top:889;width:10136;height:2" coordorigin="1050,889" coordsize="10136,2">
              <v:shape style="position:absolute;left:1050;top:889;width:10136;height:2" coordorigin="1050,889" coordsize="10136,0" path="m1050,889l11185,889e" filled="false" stroked="true" strokeweight="2.356pt" strokecolor="#000000">
                <v:path arrowok="t"/>
              </v:shape>
            </v:group>
            <v:group style="position:absolute;left:1221;top:54;width:1588;height:1701" coordorigin="1221,54" coordsize="1588,1701">
              <v:shape style="position:absolute;left:1221;top:54;width:1588;height:1701" coordorigin="1221,54" coordsize="1588,1701" path="m2809,905l2806,835,2798,767,2785,700,2768,636,2746,574,2720,514,2690,457,2655,402,2617,351,2576,303,2531,259,2484,218,2433,182,2380,149,2324,121,2266,98,2206,79,2144,65,2080,57,2015,54,1950,57,1886,65,1824,79,1764,98,1706,121,1650,149,1597,182,1546,218,1498,259,1454,303,1412,351,1374,402,1340,457,1310,514,1283,574,1262,636,1244,700,1232,767,1224,835,1221,905,1224,974,1232,1043,1244,1109,1262,1173,1283,1236,1310,1295,1340,1353,1374,1407,1412,1458,1454,1506,1498,1550,1546,1591,1597,1628,1650,1660,1706,1688,1764,1712,1824,1730,1886,1744,1950,1752,2015,1755,2080,1752,2144,1744,2206,1730,2266,1712,2324,1688,2380,1660,2433,1628,2484,1591,2531,1550,2576,1506,2617,1458,2655,1407,2690,1353,2720,1295,2746,1236,2768,1173,2785,1109,2798,1043,2806,974,2809,905xe" filled="true" fillcolor="#cfdcf1" stroked="false">
                <v:path arrowok="t"/>
                <v:fill type="solid"/>
              </v:shape>
              <v:shape style="position:absolute;left:1167;top:0;width:1580;height:1330" type="#_x0000_t75" stroked="false">
                <v:imagedata r:id="rId381" o:title=""/>
              </v:shape>
              <v:shape style="position:absolute;left:1457;top:54;width:1116;height:246" type="#_x0000_t75" stroked="false">
                <v:imagedata r:id="rId382" o:title=""/>
              </v:shape>
              <v:shape style="position:absolute;left:1221;top:651;width:36;height:507" type="#_x0000_t75" stroked="false">
                <v:imagedata r:id="rId383" o:title=""/>
              </v:shape>
              <v:shape style="position:absolute;left:1257;top:300;width:1620;height:1520" type="#_x0000_t75" stroked="false">
                <v:imagedata r:id="rId119" o:title=""/>
              </v:shape>
              <v:shape style="position:absolute;left:2573;top:300;width:174;height:276" type="#_x0000_t75" stroked="false">
                <v:imagedata r:id="rId384" o:title=""/>
              </v:shape>
              <v:shape style="position:absolute;left:1257;top:300;width:200;height:351" type="#_x0000_t75" stroked="false">
                <v:imagedata r:id="rId385" o:title=""/>
              </v:shape>
              <v:shape style="position:absolute;left:1257;top:1158;width:1490;height:597" type="#_x0000_t75" stroked="false">
                <v:imagedata r:id="rId122" o:title=""/>
              </v:shape>
              <v:shape style="position:absolute;left:1257;top:300;width:1490;height:1030" type="#_x0000_t75" stroked="false">
                <v:imagedata r:id="rId386" o:title=""/>
              </v:shape>
            </v:group>
            <v:group style="position:absolute;left:4149;top:54;width:1588;height:1701" coordorigin="4149,54" coordsize="1588,1701">
              <v:shape style="position:absolute;left:4149;top:54;width:1588;height:1701" coordorigin="4149,54" coordsize="1588,1701" path="m5736,905l5733,835,5726,767,5713,700,5695,636,5674,574,5647,514,5617,457,5583,402,5545,351,5503,303,5459,259,5411,218,5360,182,5307,149,5251,121,5193,98,5133,79,5071,65,5007,57,4942,54,4877,57,4814,65,4752,79,4691,98,4633,121,4577,149,4524,182,4473,218,4426,259,4381,303,4340,351,4302,402,4267,457,4237,514,4211,574,4189,636,4172,700,4159,767,4151,835,4149,905,4151,974,4159,1043,4172,1109,4189,1173,4211,1236,4237,1295,4267,1353,4302,1407,4340,1458,4381,1506,4426,1550,4473,1591,4524,1628,4577,1660,4633,1688,4691,1712,4752,1730,4814,1744,4877,1752,4942,1755,5007,1752,5071,1744,5133,1730,5193,1712,5251,1688,5307,1660,5360,1628,5411,1591,5459,1550,5503,1506,5545,1458,5583,1407,5617,1353,5647,1295,5674,1236,5695,1173,5713,1109,5726,1043,5733,974,5736,905xe" filled="true" fillcolor="#cfdcf1" stroked="false">
                <v:path arrowok="t"/>
                <v:fill type="solid"/>
              </v:shape>
              <v:shape style="position:absolute;left:4091;top:0;width:1580;height:1330" type="#_x0000_t75" stroked="false">
                <v:imagedata r:id="rId124" o:title=""/>
              </v:shape>
              <v:shape style="position:absolute;left:4375;top:54;width:1135;height:256" type="#_x0000_t75" stroked="false">
                <v:imagedata r:id="rId387" o:title=""/>
              </v:shape>
              <v:shape style="position:absolute;left:4149;top:663;width:32;height:483" type="#_x0000_t75" stroked="false">
                <v:imagedata r:id="rId126" o:title=""/>
              </v:shape>
              <v:shape style="position:absolute;left:4181;top:310;width:1620;height:1510" type="#_x0000_t75" stroked="false">
                <v:imagedata r:id="rId127" o:title=""/>
              </v:shape>
              <v:shape style="position:absolute;left:5510;top:310;width:161;height:257" type="#_x0000_t75" stroked="false">
                <v:imagedata r:id="rId388" o:title=""/>
              </v:shape>
              <v:shape style="position:absolute;left:4181;top:310;width:194;height:353" type="#_x0000_t75" stroked="false">
                <v:imagedata r:id="rId129" o:title=""/>
              </v:shape>
              <v:shape style="position:absolute;left:4181;top:1146;width:1490;height:609" type="#_x0000_t75" stroked="false">
                <v:imagedata r:id="rId130" o:title=""/>
              </v:shape>
              <v:shape style="position:absolute;left:4181;top:310;width:1490;height:1020" type="#_x0000_t75" stroked="false">
                <v:imagedata r:id="rId389" o:title=""/>
              </v:shape>
            </v:group>
            <v:group style="position:absolute;left:7076;top:54;width:1588;height:1701" coordorigin="7076,54" coordsize="1588,1701">
              <v:shape style="position:absolute;left:7076;top:54;width:1588;height:1701" coordorigin="7076,54" coordsize="1588,1701" path="m8663,905l8661,835,8653,767,8640,700,8623,636,8601,574,8575,514,8544,457,8510,402,8472,351,8431,303,8386,259,8338,218,8288,182,8234,149,8179,121,8121,98,8060,79,7998,65,7935,57,7870,54,7805,57,7741,65,7679,79,7619,98,7561,121,7505,149,7452,182,7401,218,7353,259,7308,303,7267,351,7229,402,7195,457,7165,514,7138,574,7116,636,7099,700,7086,767,7079,835,7076,905,7079,974,7086,1043,7099,1109,7116,1173,7138,1236,7165,1295,7195,1353,7229,1407,7267,1458,7308,1506,7353,1550,7401,1591,7452,1628,7505,1660,7561,1688,7619,1712,7679,1730,7741,1744,7805,1752,7870,1755,7935,1752,7998,1744,8060,1730,8121,1712,8179,1688,8234,1660,8288,1628,8338,1591,8386,1550,8431,1506,8472,1458,8510,1407,8544,1353,8575,1295,8601,1236,8623,1173,8640,1109,8653,1043,8661,974,8663,905xe" filled="true" fillcolor="#cfdcf1" stroked="false">
                <v:path arrowok="t"/>
                <v:fill type="solid"/>
              </v:shape>
              <v:shape style="position:absolute;left:7025;top:0;width:1580;height:863" type="#_x0000_t75" stroked="false">
                <v:imagedata r:id="rId390" o:title=""/>
              </v:shape>
              <v:shape style="position:absolute;left:7311;top:54;width:1116;height:246" type="#_x0000_t75" stroked="false">
                <v:imagedata r:id="rId391" o:title=""/>
              </v:shape>
              <v:shape style="position:absolute;left:7077;top:675;width:28;height:655" type="#_x0000_t75" stroked="false">
                <v:imagedata r:id="rId134" o:title=""/>
              </v:shape>
              <v:shape style="position:absolute;left:7105;top:300;width:1620;height:1520" type="#_x0000_t75" stroked="false">
                <v:imagedata r:id="rId135" o:title=""/>
              </v:shape>
              <v:shape style="position:absolute;left:8428;top:300;width:177;height:284" type="#_x0000_t75" stroked="false">
                <v:imagedata r:id="rId392" o:title=""/>
              </v:shape>
              <v:shape style="position:absolute;left:7105;top:300;width:206;height:375" type="#_x0000_t75" stroked="false">
                <v:imagedata r:id="rId393" o:title=""/>
              </v:shape>
              <v:shape style="position:absolute;left:7105;top:1134;width:1500;height:621" type="#_x0000_t75" stroked="false">
                <v:imagedata r:id="rId138" o:title=""/>
              </v:shape>
            </v:group>
            <v:group style="position:absolute;left:8823;top:54;width:1588;height:1701" coordorigin="8823,54" coordsize="1588,1701">
              <v:shape style="position:absolute;left:8823;top:54;width:1588;height:1701" coordorigin="8823,54" coordsize="1588,1701" path="m10410,905l10407,835,10400,767,10387,700,10370,636,10348,574,10322,514,10291,457,10257,402,10219,351,10178,303,10133,259,10085,218,10035,182,9981,149,9925,121,9867,98,9807,79,9745,65,9682,57,9616,54,9551,57,9488,65,9426,79,9366,98,9307,121,9252,149,9198,182,9148,218,9100,259,9055,303,9014,351,8976,402,8942,457,8911,514,8885,574,8863,636,8846,700,8833,767,8825,835,8823,905,8825,974,8833,1043,8846,1109,8863,1173,8885,1236,8911,1295,8942,1353,8976,1407,9014,1458,9055,1506,9100,1550,9148,1591,9198,1628,9252,1660,9307,1688,9366,1712,9426,1730,9488,1744,9551,1752,9616,1755,9682,1752,9745,1744,9807,1730,9867,1712,9925,1688,9981,1660,10035,1628,10085,1591,10133,1550,10178,1506,10219,1458,10257,1407,10291,1353,10322,1295,10348,1236,10370,1173,10387,1109,10400,1043,10407,974,10410,905xe" filled="true" fillcolor="#cfdcf1" stroked="false">
                <v:path arrowok="t"/>
                <v:fill type="solid"/>
              </v:shape>
              <v:shape style="position:absolute;left:8772;top:0;width:1580;height:1330" type="#_x0000_t75" stroked="false">
                <v:imagedata r:id="rId394" o:title=""/>
              </v:shape>
              <v:shape style="position:absolute;left:9058;top:54;width:1116;height:246" type="#_x0000_t75" stroked="false">
                <v:imagedata r:id="rId395" o:title=""/>
              </v:shape>
              <v:shape style="position:absolute;left:8823;top:675;width:29;height:459" type="#_x0000_t75" stroked="false">
                <v:imagedata r:id="rId141" o:title=""/>
              </v:shape>
              <v:shape style="position:absolute;left:8852;top:300;width:1620;height:1520" type="#_x0000_t75" stroked="false">
                <v:imagedata r:id="rId142" o:title=""/>
              </v:shape>
              <v:shape style="position:absolute;left:10175;top:300;width:177;height:284" type="#_x0000_t75" stroked="false">
                <v:imagedata r:id="rId396" o:title=""/>
              </v:shape>
              <v:shape style="position:absolute;left:8852;top:300;width:206;height:375" type="#_x0000_t75" stroked="false">
                <v:imagedata r:id="rId393" o:title=""/>
              </v:shape>
              <v:shape style="position:absolute;left:8852;top:1134;width:1500;height:621" type="#_x0000_t75" stroked="false">
                <v:imagedata r:id="rId144" o:title=""/>
              </v:shape>
              <v:shape style="position:absolute;left:8852;top:300;width:1500;height:1030" type="#_x0000_t75" stroked="false">
                <v:imagedata r:id="rId397" o:title=""/>
              </v:shape>
            </v:group>
            <v:group style="position:absolute;left:10569;top:54;width:1588;height:1701" coordorigin="10569,54" coordsize="1588,1701">
              <v:shape style="position:absolute;left:10569;top:54;width:1588;height:1701" coordorigin="10569,54" coordsize="1588,1701" path="m12157,905l12154,835,12146,767,12134,700,12116,636,12095,574,12068,514,12038,457,12004,402,11966,351,11924,303,11880,259,11832,218,11781,182,11728,149,11672,121,11614,98,11554,79,11492,65,11428,57,11363,54,11298,57,11234,65,11172,79,11112,98,11054,121,10998,149,10945,182,10894,218,10847,259,10802,303,10761,351,10723,402,10688,457,10658,514,10632,574,10610,636,10593,700,10580,767,10572,835,10569,905,10572,974,10580,1043,10593,1109,10610,1173,10632,1236,10658,1295,10688,1353,10723,1407,10761,1458,10802,1506,10847,1550,10894,1591,10945,1628,10998,1660,11054,1688,11112,1712,11172,1730,11234,1744,11298,1752,11363,1755,11428,1752,11492,1744,11554,1730,11614,1712,11672,1688,11728,1660,11781,1628,11832,1591,11880,1550,11924,1506,11966,1458,12004,1407,12038,1353,12068,1295,12095,1236,12116,1173,12134,1109,12146,1043,12154,974,12157,905xe" filled="true" fillcolor="#cfdcf1" stroked="false">
                <v:path arrowok="t"/>
                <v:fill type="solid"/>
              </v:shape>
              <v:shape style="position:absolute;left:10519;top:0;width:1580;height:1320" type="#_x0000_t75" stroked="false">
                <v:imagedata r:id="rId146" o:title=""/>
              </v:shape>
              <v:shape style="position:absolute;left:10805;top:54;width:1116;height:246" type="#_x0000_t75" stroked="false">
                <v:imagedata r:id="rId398" o:title=""/>
              </v:shape>
              <v:shape style="position:absolute;left:10569;top:675;width:29;height:460" type="#_x0000_t75" stroked="false">
                <v:imagedata r:id="rId148" o:title=""/>
              </v:shape>
              <v:shape style="position:absolute;left:10599;top:300;width:1620;height:1520" type="#_x0000_t75" stroked="false">
                <v:imagedata r:id="rId149" o:title=""/>
              </v:shape>
              <v:shape style="position:absolute;left:11921;top:300;width:177;height:285" type="#_x0000_t75" stroked="false">
                <v:imagedata r:id="rId399" o:title=""/>
              </v:shape>
              <v:shape style="position:absolute;left:10599;top:300;width:206;height:375" type="#_x0000_t75" stroked="false">
                <v:imagedata r:id="rId151" o:title=""/>
              </v:shape>
              <v:shape style="position:absolute;left:10599;top:1134;width:1500;height:621" type="#_x0000_t75" stroked="false">
                <v:imagedata r:id="rId152" o:title=""/>
              </v:shape>
              <v:shape style="position:absolute;left:10599;top:300;width:1500;height:1020" type="#_x0000_t75" stroked="false">
                <v:imagedata r:id="rId400" o:title=""/>
              </v:shape>
            </v:group>
            <v:group style="position:absolute;left:2932;top:366;width:1078;height:1078" coordorigin="2932,366" coordsize="1078,1078">
              <v:shape style="position:absolute;left:2932;top:366;width:1078;height:1078" coordorigin="2932,366" coordsize="1078,1078" path="m4010,905l4003,817,3982,734,3949,657,3906,586,3852,524,3789,470,3718,426,3641,393,3558,373,3471,366,3427,368,3342,382,3261,408,3187,447,3120,496,3062,554,3013,621,2975,695,2948,775,2934,860,2932,905,2934,949,2948,1034,2975,1114,3013,1188,3062,1255,3120,1314,3187,1362,3261,1401,3342,1427,3427,1441,3471,1443,3515,1441,3600,1427,3681,1401,3755,1362,3821,1314,3880,1255,3929,1188,3967,1114,3994,1034,4008,949,4010,905xe" filled="true" fillcolor="#ffe56e" stroked="false">
                <v:path arrowok="t"/>
                <v:fill type="solid"/>
              </v:shape>
              <v:shape style="position:absolute;left:2877;top:310;width:1118;height:860" type="#_x0000_t75" stroked="false">
                <v:imagedata r:id="rId154" o:title=""/>
              </v:shape>
              <v:shape style="position:absolute;left:3084;top:366;width:774;height:164" type="#_x0000_t75" stroked="false">
                <v:imagedata r:id="rId401" o:title=""/>
              </v:shape>
              <v:shape style="position:absolute;left:2932;top:787;width:13;height:236" type="#_x0000_t75" stroked="false">
                <v:imagedata r:id="rId156" o:title=""/>
              </v:shape>
              <v:shape style="position:absolute;left:2945;top:530;width:1130;height:980" type="#_x0000_t75" stroked="false">
                <v:imagedata r:id="rId157" o:title=""/>
              </v:shape>
              <v:shape style="position:absolute;left:3858;top:530;width:137;height:251" type="#_x0000_t75" stroked="false">
                <v:imagedata r:id="rId402" o:title=""/>
              </v:shape>
              <v:shape style="position:absolute;left:2945;top:530;width:139;height:257" type="#_x0000_t75" stroked="false">
                <v:imagedata r:id="rId403" o:title=""/>
              </v:shape>
              <v:shape style="position:absolute;left:2945;top:1022;width:1050;height:421" type="#_x0000_t75" stroked="false">
                <v:imagedata r:id="rId160" o:title=""/>
              </v:shape>
              <v:shape style="position:absolute;left:2945;top:530;width:1050;height:640" type="#_x0000_t75" stroked="false">
                <v:imagedata r:id="rId404" o:title=""/>
              </v:shape>
            </v:group>
            <v:group style="position:absolute;left:8418;top:1831;width:1588;height:1701" coordorigin="8418,1831" coordsize="1588,1701">
              <v:shape style="position:absolute;left:8418;top:1831;width:1588;height:1701" coordorigin="8418,1831" coordsize="1588,1701" path="m10006,2681l10003,2612,9995,2543,9983,2477,9965,2413,9943,2350,9917,2291,9887,2233,9853,2179,9815,2128,9773,2080,9729,2036,9681,1995,9630,1958,9577,1926,9521,1898,9463,1874,9403,1856,9341,1842,9277,1834,9212,1831,9147,1834,9083,1842,9021,1856,8961,1874,8903,1898,8847,1926,8794,1958,8743,1995,8696,2036,8651,2080,8609,2128,8572,2179,8537,2233,8507,2291,8481,2350,8459,2413,8441,2477,8429,2543,8421,2612,8418,2681,8421,2751,8429,2819,8441,2886,8459,2950,8481,3012,8507,3072,8537,3129,8572,3184,8609,3235,8651,3283,8696,3327,8743,3368,8794,3404,8847,3437,8903,3465,8961,3488,9021,3507,9083,3521,9147,3529,9212,3532,9277,3529,9341,3521,9403,3507,9463,3488,9521,3465,9577,3437,9630,3404,9681,3368,9729,3327,9773,3283,9815,3235,9853,3184,9887,3129,9917,3072,9943,3012,9965,2950,9983,2886,9995,2819,10003,2751,10006,2681xe" filled="true" fillcolor="#cfdcf1" stroked="false">
                <v:path arrowok="t"/>
                <v:fill type="solid"/>
              </v:shape>
              <v:shape style="position:absolute;left:8362;top:1777;width:1580;height:1330" type="#_x0000_t75" stroked="false">
                <v:imagedata r:id="rId162" o:title=""/>
              </v:shape>
              <v:shape style="position:absolute;left:8654;top:1831;width:1116;height:246" type="#_x0000_t75" stroked="false">
                <v:imagedata r:id="rId405" o:title=""/>
              </v:shape>
              <v:shape style="position:absolute;left:8418;top:2435;width:34;height:493" type="#_x0000_t75" stroked="false">
                <v:imagedata r:id="rId164" o:title=""/>
              </v:shape>
              <v:shape style="position:absolute;left:8452;top:2077;width:1620;height:1520" type="#_x0000_t75" stroked="false">
                <v:imagedata r:id="rId165" o:title=""/>
              </v:shape>
              <v:shape style="position:absolute;left:9770;top:2077;width:172;height:271" type="#_x0000_t75" stroked="false">
                <v:imagedata r:id="rId406" o:title=""/>
              </v:shape>
              <v:shape style="position:absolute;left:8452;top:2077;width:202;height:358" type="#_x0000_t75" stroked="false">
                <v:imagedata r:id="rId167" o:title=""/>
              </v:shape>
              <v:shape style="position:absolute;left:8452;top:2928;width:1490;height:604" type="#_x0000_t75" stroked="false">
                <v:imagedata r:id="rId168" o:title=""/>
              </v:shape>
              <v:shape style="position:absolute;left:8452;top:2077;width:1490;height:1030" type="#_x0000_t75" stroked="false">
                <v:imagedata r:id="rId407" o:title=""/>
              </v:shape>
            </v:group>
            <v:group style="position:absolute;left:10165;top:1831;width:1588;height:1701" coordorigin="10165,1831" coordsize="1588,1701">
              <v:shape style="position:absolute;left:10165;top:1831;width:1588;height:1701" coordorigin="10165,1831" coordsize="1588,1701" path="m11753,2681l11750,2612,11742,2543,11729,2477,11712,2413,11690,2350,11664,2291,11634,2233,11599,2179,11561,2128,11520,2080,11475,2036,11428,1995,11377,1958,11324,1926,11268,1898,11210,1874,11150,1856,11088,1842,11024,1834,10959,1831,10894,1834,10830,1842,10768,1856,10708,1874,10650,1898,10594,1926,10541,1958,10490,1995,10442,2036,10398,2080,10356,2128,10318,2179,10284,2233,10254,2291,10228,2350,10206,2413,10188,2477,10176,2543,10168,2612,10165,2681,10168,2751,10176,2819,10188,2886,10206,2950,10228,3012,10254,3072,10284,3129,10318,3184,10356,3235,10398,3283,10442,3327,10490,3368,10541,3404,10594,3437,10650,3465,10708,3488,10768,3507,10830,3521,10894,3529,10959,3532,11024,3529,11088,3521,11150,3507,11210,3488,11268,3465,11324,3437,11377,3404,11428,3368,11475,3327,11520,3283,11561,3235,11599,3184,11634,3129,11664,3072,11690,3012,11712,2950,11729,2886,11742,2819,11750,2751,11753,2681xe" filled="true" fillcolor="#cfdcf1" stroked="false">
                <v:path arrowok="t"/>
                <v:fill type="solid"/>
              </v:shape>
              <v:shape style="position:absolute;left:10109;top:1777;width:1580;height:1330" type="#_x0000_t75" stroked="false">
                <v:imagedata r:id="rId170" o:title=""/>
              </v:shape>
              <v:shape style="position:absolute;left:10401;top:1831;width:1116;height:246" type="#_x0000_t75" stroked="false">
                <v:imagedata r:id="rId408" o:title=""/>
              </v:shape>
              <v:shape style="position:absolute;left:10165;top:2435;width:34;height:494" type="#_x0000_t75" stroked="false">
                <v:imagedata r:id="rId172" o:title=""/>
              </v:shape>
              <v:shape style="position:absolute;left:10199;top:2077;width:1620;height:1520" type="#_x0000_t75" stroked="false">
                <v:imagedata r:id="rId173" o:title=""/>
              </v:shape>
              <v:shape style="position:absolute;left:11517;top:2077;width:172;height:271" type="#_x0000_t75" stroked="false">
                <v:imagedata r:id="rId409" o:title=""/>
              </v:shape>
              <v:shape style="position:absolute;left:10199;top:2077;width:202;height:358" type="#_x0000_t75" stroked="false">
                <v:imagedata r:id="rId167" o:title=""/>
              </v:shape>
              <v:shape style="position:absolute;left:10199;top:2928;width:1490;height:604" type="#_x0000_t75" stroked="false">
                <v:imagedata r:id="rId175" o:title=""/>
              </v:shape>
              <v:shape style="position:absolute;left:10199;top:2077;width:1490;height:1030" type="#_x0000_t75" stroked="false">
                <v:imagedata r:id="rId410" o:title=""/>
              </v:shape>
            </v:group>
            <v:group style="position:absolute;left:7154;top:2143;width:1078;height:1078" coordorigin="7154,2143" coordsize="1078,1078">
              <v:shape style="position:absolute;left:7154;top:2143;width:1078;height:1078" coordorigin="7154,2143" coordsize="1078,1078" path="m8231,2681l8224,2594,8203,2511,8171,2434,8127,2363,8073,2301,8010,2247,7940,2203,7863,2170,7780,2150,7692,2143,7648,2145,7563,2158,7483,2185,7409,2223,7342,2272,7283,2331,7234,2398,7196,2472,7169,2552,7156,2637,7154,2681,7156,2726,7169,2811,7196,2891,7234,2965,7283,3032,7342,3090,7409,3139,7483,3178,7563,3204,7648,3218,7692,3220,7736,3218,7822,3204,7902,3178,7976,3139,8043,3090,8101,3032,8150,2965,8189,2891,8215,2811,8229,2726,8231,2681xe" filled="true" fillcolor="#ffe56e" stroked="false">
                <v:path arrowok="t"/>
                <v:fill type="solid"/>
              </v:shape>
              <v:shape style="position:absolute;left:7099;top:2087;width:1110;height:860" type="#_x0000_t75" stroked="false">
                <v:imagedata r:id="rId177" o:title=""/>
              </v:shape>
              <v:shape style="position:absolute;left:7305;top:2143;width:774;height:164" type="#_x0000_t75" stroked="false">
                <v:imagedata r:id="rId411" o:title=""/>
              </v:shape>
              <v:shape style="position:absolute;left:7154;top:2555;width:15;height:252" type="#_x0000_t75" stroked="false">
                <v:imagedata r:id="rId179" o:title=""/>
              </v:shape>
              <v:shape style="position:absolute;left:7169;top:2307;width:1130;height:980" type="#_x0000_t75" stroked="false">
                <v:imagedata r:id="rId180" o:title=""/>
              </v:shape>
              <v:shape style="position:absolute;left:8079;top:2307;width:129;height:221" type="#_x0000_t75" stroked="false">
                <v:imagedata r:id="rId412" o:title=""/>
              </v:shape>
              <v:shape style="position:absolute;left:7169;top:2307;width:137;height:248" type="#_x0000_t75" stroked="false">
                <v:imagedata r:id="rId413" o:title=""/>
              </v:shape>
              <v:shape style="position:absolute;left:7169;top:2807;width:1040;height:412" type="#_x0000_t75" stroked="false">
                <v:imagedata r:id="rId183" o:title=""/>
              </v:shape>
              <v:shape style="position:absolute;left:7169;top:2307;width:1040;height:640" type="#_x0000_t75" stroked="false">
                <v:imagedata r:id="rId414" o:title=""/>
              </v:shape>
            </v:group>
            <v:group style="position:absolute;left:5389;top:1831;width:1588;height:1701" coordorigin="5389,1831" coordsize="1588,1701">
              <v:shape style="position:absolute;left:5389;top:1831;width:1588;height:1701" coordorigin="5389,1831" coordsize="1588,1701" path="m6976,2681l6973,2612,6966,2543,6953,2477,6935,2413,6914,2350,6887,2291,6857,2233,6823,2179,6785,2128,6743,2080,6699,2036,6651,1995,6600,1958,6547,1926,6491,1898,6433,1874,6373,1856,6311,1842,6247,1834,6182,1831,6117,1834,6053,1842,5991,1856,5931,1874,5873,1898,5817,1926,5764,1958,5713,1995,5666,2036,5621,2080,5580,2128,5542,2179,5507,2233,5477,2291,5451,2350,5429,2413,5412,2477,5399,2543,5391,2612,5389,2681,5391,2751,5399,2819,5412,2886,5429,2950,5451,3012,5477,3072,5507,3129,5542,3184,5580,3235,5621,3283,5666,3327,5713,3368,5764,3404,5817,3437,5873,3465,5931,3488,5991,3507,6053,3521,6117,3529,6182,3532,6247,3529,6311,3521,6373,3507,6433,3488,6491,3465,6547,3437,6600,3404,6651,3368,6699,3327,6743,3283,6785,3235,6823,3184,6857,3129,6887,3072,6914,3012,6935,2950,6953,2886,6966,2819,6973,2751,6976,2681xe" filled="true" fillcolor="#cfdcf1" stroked="false">
                <v:path arrowok="t"/>
                <v:fill type="solid"/>
              </v:shape>
              <v:shape style="position:absolute;left:5337;top:1777;width:1580;height:382" type="#_x0000_t75" stroked="false">
                <v:imagedata r:id="rId185" o:title=""/>
              </v:shape>
              <v:shape style="position:absolute;left:5624;top:1831;width:1116;height:246" type="#_x0000_t75" stroked="false">
                <v:imagedata r:id="rId415" o:title=""/>
              </v:shape>
              <v:shape style="position:absolute;left:5417;top:2077;width:1620;height:1520" type="#_x0000_t75" stroked="false">
                <v:imagedata r:id="rId187" o:title=""/>
              </v:shape>
              <v:shape style="position:absolute;left:6740;top:2077;width:176;height:282" type="#_x0000_t75" stroked="false">
                <v:imagedata r:id="rId416" o:title=""/>
              </v:shape>
              <v:shape style="position:absolute;left:5417;top:2077;width:207;height:370" type="#_x0000_t75" stroked="false">
                <v:imagedata r:id="rId417" o:title=""/>
              </v:shape>
              <v:shape style="position:absolute;left:5419;top:2916;width:1498;height:615" type="#_x0000_t75" stroked="false">
                <v:imagedata r:id="rId190" o:title=""/>
              </v:shape>
            </v:group>
            <v:group style="position:absolute;left:607;top:1831;width:1588;height:1701" coordorigin="607,1831" coordsize="1588,1701">
              <v:shape style="position:absolute;left:607;top:1831;width:1588;height:1701" coordorigin="607,1831" coordsize="1588,1701" path="m2194,2681l2191,2612,2184,2543,2171,2477,2153,2413,2132,2350,2105,2291,2075,2233,2041,2179,2003,2128,1961,2080,1917,2036,1869,1995,1818,1958,1765,1926,1709,1898,1651,1874,1591,1856,1529,1842,1465,1834,1400,1831,1335,1834,1271,1842,1209,1856,1149,1874,1091,1898,1035,1926,982,1958,931,1995,884,2036,839,2080,798,2128,760,2179,725,2233,695,2291,669,2350,647,2413,630,2477,617,2543,609,2612,607,2681,609,2751,617,2819,630,2886,647,2950,669,3012,695,3072,725,3129,760,3184,798,3235,839,3283,884,3327,931,3368,982,3404,1035,3437,1091,3465,1149,3488,1209,3507,1271,3521,1335,3529,1400,3532,1465,3529,1529,3521,1591,3507,1651,3488,1709,3465,1765,3437,1818,3404,1869,3368,1917,3327,1961,3283,2003,3235,2041,3184,2075,3129,2105,3072,2132,3012,2153,2950,2171,2886,2184,2819,2191,2751,2194,2681xe" filled="true" fillcolor="#cfdcf1" stroked="false">
                <v:path arrowok="t"/>
                <v:fill type="solid"/>
              </v:shape>
              <v:shape style="position:absolute;left:549;top:1777;width:1580;height:1320" type="#_x0000_t75" stroked="false">
                <v:imagedata r:id="rId191" o:title=""/>
              </v:shape>
              <v:shape style="position:absolute;left:833;top:1831;width:1135;height:256" type="#_x0000_t75" stroked="false">
                <v:imagedata r:id="rId418" o:title=""/>
              </v:shape>
              <v:shape style="position:absolute;left:607;top:2438;width:33;height:486" type="#_x0000_t75" stroked="false">
                <v:imagedata r:id="rId193" o:title=""/>
              </v:shape>
              <v:shape style="position:absolute;left:639;top:2087;width:1620;height:1510" type="#_x0000_t75" stroked="false">
                <v:imagedata r:id="rId194" o:title=""/>
              </v:shape>
              <v:shape style="position:absolute;left:1968;top:2087;width:162;height:258" type="#_x0000_t75" stroked="false">
                <v:imagedata r:id="rId195" o:title=""/>
              </v:shape>
              <v:shape style="position:absolute;left:639;top:2087;width:193;height:352" type="#_x0000_t75" stroked="false">
                <v:imagedata r:id="rId129" o:title=""/>
              </v:shape>
              <v:shape style="position:absolute;left:639;top:2924;width:1490;height:608" type="#_x0000_t75" stroked="false">
                <v:imagedata r:id="rId196" o:title=""/>
              </v:shape>
              <v:shape style="position:absolute;left:639;top:2087;width:1490;height:1010" type="#_x0000_t75" stroked="false">
                <v:imagedata r:id="rId419" o:title=""/>
              </v:shape>
            </v:group>
            <v:group style="position:absolute;left:2353;top:1831;width:1588;height:1701" coordorigin="2353,1831" coordsize="1588,1701">
              <v:shape style="position:absolute;left:2353;top:1831;width:1588;height:1701" coordorigin="2353,1831" coordsize="1588,1701" path="m3941,2681l3938,2612,3930,2543,3918,2477,3900,2413,3878,2350,3852,2291,3822,2233,3788,2179,3750,2128,3708,2080,3664,2036,3616,1995,3565,1958,3512,1926,3456,1898,3398,1874,3338,1856,3276,1842,3212,1834,3147,1831,3082,1834,3018,1842,2956,1856,2896,1874,2838,1898,2782,1926,2729,1958,2678,1995,2630,2036,2586,2080,2544,2128,2506,2179,2472,2233,2442,2291,2416,2350,2394,2413,2376,2477,2364,2543,2356,2612,2353,2681,2356,2751,2364,2819,2376,2886,2394,2950,2416,3012,2442,3072,2472,3129,2506,3184,2544,3235,2586,3283,2630,3327,2678,3368,2729,3404,2782,3437,2838,3465,2896,3488,2956,3507,3018,3521,3082,3529,3147,3532,3212,3529,3276,3521,3338,3507,3398,3488,3456,3465,3512,3437,3565,3404,3616,3368,3664,3327,3708,3283,3750,3235,3788,3184,3822,3129,3852,3072,3878,3012,3900,2950,3918,2886,3930,2819,3938,2751,3941,2681xe" filled="true" fillcolor="#cfdcf1" stroked="false">
                <v:path arrowok="t"/>
                <v:fill type="solid"/>
              </v:shape>
              <v:shape style="position:absolute;left:2296;top:1777;width:1580;height:1320" type="#_x0000_t75" stroked="false">
                <v:imagedata r:id="rId198" o:title=""/>
              </v:shape>
              <v:shape style="position:absolute;left:2589;top:1831;width:1116;height:246" type="#_x0000_t75" stroked="false">
                <v:imagedata r:id="rId420" o:title=""/>
              </v:shape>
              <v:shape style="position:absolute;left:2353;top:2438;width:33;height:487" type="#_x0000_t75" stroked="false">
                <v:imagedata r:id="rId200" o:title=""/>
              </v:shape>
              <v:shape style="position:absolute;left:2386;top:2077;width:1620;height:1520" type="#_x0000_t75" stroked="false">
                <v:imagedata r:id="rId201" o:title=""/>
              </v:shape>
              <v:shape style="position:absolute;left:3705;top:2077;width:171;height:268" type="#_x0000_t75" stroked="false">
                <v:imagedata r:id="rId421" o:title=""/>
              </v:shape>
              <v:shape style="position:absolute;left:2386;top:2077;width:203;height:361" type="#_x0000_t75" stroked="false">
                <v:imagedata r:id="rId422" o:title=""/>
              </v:shape>
              <v:shape style="position:absolute;left:2386;top:2925;width:1490;height:607" type="#_x0000_t75" stroked="false">
                <v:imagedata r:id="rId203" o:title=""/>
              </v:shape>
              <v:shape style="position:absolute;left:2386;top:2077;width:1490;height:1020" type="#_x0000_t75" stroked="false">
                <v:imagedata r:id="rId423" o:title=""/>
              </v:shape>
            </v:group>
            <v:group style="position:absolute;left:4008;top:3624;width:1588;height:1701" coordorigin="4008,3624" coordsize="1588,1701">
              <v:shape style="position:absolute;left:4008;top:3624;width:1588;height:1701" coordorigin="4008,3624" coordsize="1588,1701" path="m5596,4474l5593,4404,5585,4336,5573,4270,5555,4205,5533,4143,5507,4083,5477,4026,5443,3972,5405,3921,5363,3873,5319,3828,5271,3788,5220,3751,5167,3719,5111,3691,5053,3667,4993,3648,4931,3635,4867,3627,4802,3624,4737,3627,4673,3635,4611,3648,4551,3667,4493,3691,4437,3719,4384,3751,4333,3788,4286,3828,4241,3873,4199,3921,4162,3972,4127,4026,4097,4083,4071,4143,4049,4205,4031,4270,4019,4336,4011,4404,4008,4474,4011,4544,4019,4612,4031,4678,4049,4743,4071,4805,4097,4865,4127,4922,4162,4976,4199,5028,4241,5075,4286,5120,4333,5160,4384,5197,4437,5230,4493,5258,4551,5281,4611,5300,4673,5313,4737,5322,4802,5325,4867,5322,4931,5313,4993,5300,5053,5281,5111,5258,5167,5230,5220,5197,5271,5160,5319,5120,5363,5075,5405,5028,5443,4976,5477,4922,5507,4865,5533,4805,5555,4743,5573,4678,5585,4612,5593,4544,5596,4474xe" filled="true" fillcolor="#cfdcf1" stroked="false">
                <v:path arrowok="t"/>
                <v:fill type="solid"/>
              </v:shape>
              <v:shape style="position:absolute;left:3952;top:3570;width:1580;height:699" type="#_x0000_t75" stroked="false">
                <v:imagedata r:id="rId205" o:title=""/>
              </v:shape>
              <v:shape style="position:absolute;left:4244;top:3624;width:1116;height:246" type="#_x0000_t75" stroked="false">
                <v:imagedata r:id="rId424" o:title=""/>
              </v:shape>
              <v:shape style="position:absolute;left:4032;top:4227;width:11;height:673" type="#_x0000_t75" stroked="false">
                <v:imagedata r:id="rId207" o:title=""/>
              </v:shape>
              <v:shape style="position:absolute;left:4042;top:3870;width:1620;height:1520" type="#_x0000_t75" stroked="false">
                <v:imagedata r:id="rId208" o:title=""/>
              </v:shape>
              <v:shape style="position:absolute;left:5360;top:3870;width:172;height:271" type="#_x0000_t75" stroked="false">
                <v:imagedata r:id="rId425" o:title=""/>
              </v:shape>
              <v:shape style="position:absolute;left:4042;top:3870;width:201;height:357" type="#_x0000_t75" stroked="false">
                <v:imagedata r:id="rId422" o:title=""/>
              </v:shape>
              <v:shape style="position:absolute;left:4042;top:4721;width:1490;height:603" type="#_x0000_t75" stroked="false">
                <v:imagedata r:id="rId210" o:title=""/>
              </v:shape>
            </v:group>
            <v:group style="position:absolute;left:5723;top:3624;width:1588;height:1701" coordorigin="5723,3624" coordsize="1588,1701">
              <v:shape style="position:absolute;left:5723;top:3624;width:1588;height:1701" coordorigin="5723,3624" coordsize="1588,1701" path="m7310,4474l7308,4404,7300,4336,7287,4270,7270,4205,7248,4143,7222,4083,7191,4026,7157,3972,7119,3921,7078,3873,7033,3828,6985,3788,6935,3751,6881,3719,6825,3691,6767,3667,6707,3648,6645,3635,6582,3627,6516,3624,6451,3627,6388,3635,6326,3648,6266,3667,6208,3691,6152,3719,6098,3751,6048,3788,6000,3828,5955,3873,5914,3921,5876,3972,5842,4026,5811,4083,5785,4143,5763,4205,5746,4270,5733,4336,5725,4404,5723,4474,5725,4544,5733,4612,5746,4678,5763,4743,5785,4805,5811,4865,5842,4922,5876,4976,5914,5028,5955,5075,6000,5120,6048,5160,6098,5197,6152,5230,6208,5258,6266,5281,6326,5300,6388,5313,6451,5322,6516,5325,6582,5322,6645,5313,6707,5300,6767,5281,6825,5258,6881,5230,6935,5197,6985,5160,7033,5120,7078,5075,7119,5028,7157,4976,7191,4922,7222,4865,7248,4805,7270,4743,7287,4678,7300,4612,7308,4544,7310,4474xe" filled="true" fillcolor="#cfdcf1" stroked="false">
                <v:path arrowok="t"/>
                <v:fill type="solid"/>
              </v:shape>
              <v:shape style="position:absolute;left:5667;top:3570;width:1580;height:1320" type="#_x0000_t75" stroked="false">
                <v:imagedata r:id="rId211" o:title=""/>
              </v:shape>
              <v:shape style="position:absolute;left:5958;top:3624;width:1116;height:246" type="#_x0000_t75" stroked="false">
                <v:imagedata r:id="rId426" o:title=""/>
              </v:shape>
              <v:shape style="position:absolute;left:5723;top:4225;width:35;height:498" type="#_x0000_t75" stroked="false">
                <v:imagedata r:id="rId427" o:title=""/>
              </v:shape>
              <v:shape style="position:absolute;left:5757;top:3870;width:1620;height:1520" type="#_x0000_t75" stroked="false">
                <v:imagedata r:id="rId214" o:title=""/>
              </v:shape>
              <v:shape style="position:absolute;left:7075;top:3870;width:173;height:272" type="#_x0000_t75" stroked="false">
                <v:imagedata r:id="rId428" o:title=""/>
              </v:shape>
              <v:shape style="position:absolute;left:5757;top:3870;width:201;height:356" type="#_x0000_t75" stroked="false">
                <v:imagedata r:id="rId422" o:title=""/>
              </v:shape>
              <v:shape style="position:absolute;left:5757;top:4723;width:1490;height:601" type="#_x0000_t75" stroked="false">
                <v:imagedata r:id="rId216" o:title=""/>
              </v:shape>
              <v:shape style="position:absolute;left:5757;top:3870;width:1490;height:1020" type="#_x0000_t75" stroked="false">
                <v:imagedata r:id="rId429" o:title=""/>
              </v:shape>
            </v:group>
            <v:group style="position:absolute;left:7437;top:3624;width:1588;height:1701" coordorigin="7437,3624" coordsize="1588,1701">
              <v:shape style="position:absolute;left:7437;top:3624;width:1588;height:1701" coordorigin="7437,3624" coordsize="1588,1701" path="m9025,4474l9022,4404,9014,4336,9002,4270,8984,4205,8962,4143,8936,4083,8906,4026,8871,3972,8834,3921,8792,3873,8747,3828,8700,3788,8649,3751,8596,3719,8540,3691,8482,3667,8422,3648,8360,3635,8296,3627,8231,3624,8166,3627,8102,3635,8040,3648,7980,3667,7922,3691,7866,3719,7813,3751,7762,3788,7714,3828,7670,3873,7628,3921,7590,3972,7556,4026,7526,4083,7500,4143,7478,4205,7460,4270,7448,4336,7440,4404,7437,4474,7440,4544,7448,4612,7460,4678,7478,4743,7500,4805,7526,4865,7556,4922,7590,4976,7628,5028,7670,5075,7714,5120,7762,5160,7813,5197,7866,5230,7922,5258,7980,5281,8040,5300,8102,5313,8166,5322,8231,5325,8296,5322,8360,5313,8422,5300,8482,5281,8540,5258,8596,5230,8649,5197,8700,5160,8747,5120,8792,5075,8834,5028,8871,4976,8906,4922,8936,4865,8962,4805,8984,4743,9002,4678,9014,4612,9022,4544,9025,4474xe" filled="true" fillcolor="#cfdcf1" stroked="false">
                <v:path arrowok="t"/>
                <v:fill type="solid"/>
              </v:shape>
              <v:shape style="position:absolute;left:7382;top:3570;width:1580;height:1330" type="#_x0000_t75" stroked="false">
                <v:imagedata r:id="rId218" o:title=""/>
              </v:shape>
              <v:shape style="position:absolute;left:7663;top:3624;width:1135;height:256" type="#_x0000_t75" stroked="false">
                <v:imagedata r:id="rId430" o:title=""/>
              </v:shape>
              <v:shape style="position:absolute;left:7437;top:4224;width:35;height:501" type="#_x0000_t75" stroked="false">
                <v:imagedata r:id="rId431" o:title=""/>
              </v:shape>
              <v:shape style="position:absolute;left:7472;top:3880;width:1620;height:1510" type="#_x0000_t75" stroked="false">
                <v:imagedata r:id="rId221" o:title=""/>
              </v:shape>
              <v:shape style="position:absolute;left:8798;top:3880;width:164;height:264" type="#_x0000_t75" stroked="false">
                <v:imagedata r:id="rId432" o:title=""/>
              </v:shape>
              <v:shape style="position:absolute;left:7472;top:3880;width:191;height:344" type="#_x0000_t75" stroked="false">
                <v:imagedata r:id="rId231" o:title=""/>
              </v:shape>
              <v:shape style="position:absolute;left:7472;top:4725;width:1490;height:600" type="#_x0000_t75" stroked="false">
                <v:imagedata r:id="rId224" o:title=""/>
              </v:shape>
              <v:shape style="position:absolute;left:7472;top:3880;width:1490;height:1020" type="#_x0000_t75" stroked="false">
                <v:imagedata r:id="rId433" o:title=""/>
              </v:shape>
            </v:group>
            <v:group style="position:absolute;left:9152;top:3624;width:1588;height:1701" coordorigin="9152,3624" coordsize="1588,1701">
              <v:shape style="position:absolute;left:9152;top:3624;width:1588;height:1701" coordorigin="9152,3624" coordsize="1588,1701" path="m10739,4474l10736,4404,10729,4336,10716,4270,10699,4205,10677,4143,10650,4083,10620,4026,10586,3972,10548,3921,10507,3873,10462,3828,10414,3788,10363,3751,10310,3719,10254,3691,10196,3667,10136,3648,10074,3635,10010,3627,9945,3624,9880,3627,9817,3635,9755,3648,9694,3667,9636,3691,9581,3719,9527,3751,9477,3788,9429,3828,9384,3873,9343,3921,9305,3972,9270,4026,9240,4083,9214,4143,9192,4205,9175,4270,9162,4336,9154,4404,9152,4474,9154,4544,9162,4612,9175,4678,9192,4743,9214,4805,9240,4865,9270,4922,9305,4976,9343,5028,9384,5075,9429,5120,9477,5160,9527,5197,9581,5230,9636,5258,9694,5281,9755,5300,9817,5313,9880,5322,9945,5325,10010,5322,10074,5313,10136,5300,10196,5281,10254,5258,10310,5230,10363,5197,10414,5160,10462,5120,10507,5075,10548,5028,10586,4976,10620,4922,10650,4865,10677,4805,10699,4743,10716,4678,10729,4612,10736,4544,10739,4474xe" filled="true" fillcolor="#cfdcf1" stroked="false">
                <v:path arrowok="t"/>
                <v:fill type="solid"/>
              </v:shape>
              <v:shape style="position:absolute;left:9097;top:3570;width:1580;height:1320" type="#_x0000_t75" stroked="false">
                <v:imagedata r:id="rId226" o:title=""/>
              </v:shape>
              <v:shape style="position:absolute;left:9378;top:3624;width:1135;height:256" type="#_x0000_t75" stroked="false">
                <v:imagedata r:id="rId434" o:title=""/>
              </v:shape>
              <v:shape style="position:absolute;left:9152;top:4222;width:35;height:504" type="#_x0000_t75" stroked="false">
                <v:imagedata r:id="rId435" o:title=""/>
              </v:shape>
              <v:shape style="position:absolute;left:9187;top:3880;width:1620;height:1510" type="#_x0000_t75" stroked="false">
                <v:imagedata r:id="rId229" o:title=""/>
              </v:shape>
              <v:shape style="position:absolute;left:10513;top:3880;width:164;height:265" type="#_x0000_t75" stroked="false">
                <v:imagedata r:id="rId436" o:title=""/>
              </v:shape>
              <v:shape style="position:absolute;left:9187;top:3880;width:191;height:342" type="#_x0000_t75" stroked="false">
                <v:imagedata r:id="rId231" o:title=""/>
              </v:shape>
              <v:shape style="position:absolute;left:9187;top:4726;width:1490;height:598" type="#_x0000_t75" stroked="false">
                <v:imagedata r:id="rId437" o:title=""/>
              </v:shape>
              <v:shape style="position:absolute;left:9187;top:3880;width:1490;height:1010" type="#_x0000_t75" stroked="false">
                <v:imagedata r:id="rId438" o:title=""/>
              </v:shape>
            </v:group>
            <v:group style="position:absolute;left:11923;top:4531;width:856;height:1613" coordorigin="11923,4531" coordsize="856,1613">
              <v:shape style="position:absolute;left:11923;top:4531;width:856;height:1613" coordorigin="11923,4531" coordsize="856,1613" path="m12733,5602l12733,5321,12733,5344,12732,5366,12727,5431,12717,5492,12697,5569,12671,5640,12644,5695,12605,5758,12561,5815,12513,5866,12461,5912,12405,5952,12347,5987,12287,6017,12226,6042,12164,6063,12102,6078,12040,6089,11980,6096,11923,6098,11923,6143,12005,6139,12090,6127,12176,6106,12234,6087,12292,6065,12348,6038,12403,6007,12457,5971,12513,5927,12570,5873,12609,5828,12646,5779,12679,5726,12706,5672,12728,5618,12733,5602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411,4563l12407,4569,12411,4563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778,5340l12776,5251,12769,5168,12758,5092,12743,5021,12725,4956,12704,4897,12669,4817,12632,4749,12585,4681,12545,4632,12491,4577,12441,4538,12431,4531,12407,4569,12409,4570,12414,4574,12477,4626,12535,4689,12584,4760,12624,4831,12660,4910,12681,4967,12699,5029,12713,5095,12724,5165,12731,5241,12733,5321,12733,5602,12734,5600,12756,5524,12768,5465,12775,5403,12778,5361,12778,5340xe" filled="true" fillcolor="#000000" stroked="false">
                <v:path arrowok="t"/>
                <v:fill type="solid"/>
              </v:shape>
            </v:group>
            <v:group style="position:absolute;left:10866;top:3624;width:1588;height:1701" coordorigin="10866,3624" coordsize="1588,1701">
              <v:shape style="position:absolute;left:10866;top:3624;width:1588;height:1701" coordorigin="10866,3624" coordsize="1588,1701" path="m12453,4474l12451,4404,12443,4336,12430,4270,12413,4205,12391,4143,12365,4083,12334,4026,12300,3972,12262,3921,12221,3873,12176,3828,12128,3788,12078,3751,12024,3719,11969,3691,11911,3667,11850,3648,11788,3635,11725,3627,11660,3624,11595,3627,11531,3635,11469,3648,11409,3667,11351,3691,11295,3719,11242,3751,11191,3788,11143,3828,11098,3873,11057,3921,11019,3972,10985,4026,10955,4083,10928,4143,10906,4205,10889,4270,10876,4336,10869,4404,10866,4474,10869,4544,10876,4612,10889,4678,10906,4743,10928,4805,10955,4865,10985,4922,11019,4976,11057,5028,11098,5075,11143,5120,11191,5160,11242,5197,11295,5230,11351,5258,11409,5281,11469,5300,11531,5313,11595,5322,11660,5325,11725,5322,11788,5313,11850,5300,11911,5281,11969,5258,12024,5230,12078,5197,12128,5160,12176,5120,12221,5075,12262,5028,12300,4976,12334,4922,12365,4865,12391,4805,12413,4743,12430,4678,12443,4612,12451,4544,12453,4474xe" filled="true" fillcolor="#cfdcf1" stroked="false">
                <v:path arrowok="t"/>
                <v:fill type="solid"/>
              </v:shape>
              <v:shape style="position:absolute;left:10812;top:3570;width:1580;height:1330" type="#_x0000_t75" stroked="false">
                <v:imagedata r:id="rId234" o:title=""/>
              </v:shape>
              <v:shape style="position:absolute;left:11101;top:3624;width:1116;height:246" type="#_x0000_t75" stroked="false">
                <v:imagedata r:id="rId439" o:title=""/>
              </v:shape>
              <v:shape style="position:absolute;left:10866;top:4220;width:36;height:508" type="#_x0000_t75" stroked="false">
                <v:imagedata r:id="rId440" o:title=""/>
              </v:shape>
              <v:shape style="position:absolute;left:10902;top:3870;width:1620;height:1520" type="#_x0000_t75" stroked="false">
                <v:imagedata r:id="rId237" o:title=""/>
              </v:shape>
              <v:shape style="position:absolute;left:12218;top:3870;width:174;height:276" type="#_x0000_t75" stroked="false">
                <v:imagedata r:id="rId441" o:title=""/>
              </v:shape>
              <v:shape style="position:absolute;left:10902;top:3870;width:200;height:351" type="#_x0000_t75" stroked="false">
                <v:imagedata r:id="rId385" o:title=""/>
              </v:shape>
              <v:shape style="position:absolute;left:10902;top:4728;width:1490;height:597" type="#_x0000_t75" stroked="false">
                <v:imagedata r:id="rId240" o:title=""/>
              </v:shape>
              <v:shape style="position:absolute;left:10902;top:3870;width:1490;height:1030" type="#_x0000_t75" stroked="false">
                <v:imagedata r:id="rId442" o:title=""/>
              </v:shape>
            </v:group>
            <v:group style="position:absolute;left:457;top:6250;width:1128;height:1928" coordorigin="457,6250" coordsize="1128,1928">
              <v:shape style="position:absolute;left:457;top:6250;width:1128;height:1928" coordorigin="457,6250" coordsize="1128,1928" path="m1585,6295l1585,6250,1555,6250,1492,6253,1425,6259,1355,6267,1282,6279,1208,6295,1134,6315,1059,6339,985,6368,912,6401,843,6440,792,6472,744,6508,698,6547,655,6590,615,6636,578,6689,544,6750,515,6812,491,6877,474,6946,463,7017,458,7092,457,7118,458,7170,466,7269,482,7363,503,7451,503,7118,503,7093,508,7022,518,6955,533,6892,554,6833,578,6778,617,6710,669,6642,729,6580,795,6526,866,6478,942,6437,1020,6402,1101,6372,1182,6348,1264,6329,1344,6315,1421,6304,1494,6298,1563,6295,1585,6295xe" filled="true" fillcolor="#000000" stroked="false">
                <v:path arrowok="t"/>
                <v:fill type="solid"/>
              </v:shape>
              <v:shape style="position:absolute;left:457;top:6250;width:1128;height:1928" coordorigin="457,6250" coordsize="1128,1928" path="m1045,8140l992,8101,930,8048,875,7995,814,7929,772,7879,731,7823,691,7763,653,7698,618,7629,585,7555,558,7477,535,7394,517,7307,506,7215,503,7118,503,7451,530,7537,562,7616,597,7690,635,7759,676,7823,717,7881,760,7935,803,7984,844,8028,902,8083,951,8126,999,8163,1020,8177,1045,8140xe" filled="true" fillcolor="#000000" stroked="false">
                <v:path arrowok="t"/>
                <v:fill type="solid"/>
              </v:shape>
            </v:group>
            <v:group style="position:absolute;left:1422;top:8017;width:9122;height:2" coordorigin="1422,8017" coordsize="9122,2">
              <v:shape style="position:absolute;left:1422;top:8017;width:9122;height:2" coordorigin="1422,8017" coordsize="9122,0" path="m1422,8017l10544,8017e" filled="false" stroked="true" strokeweight="2.356pt" strokecolor="#000000">
                <v:path arrowok="t"/>
              </v:shape>
            </v:group>
            <v:group style="position:absolute;left:1896;top:6235;width:9489;height:2" coordorigin="1896,6235" coordsize="9489,2">
              <v:shape style="position:absolute;left:1896;top:6235;width:9489;height:2" coordorigin="1896,6235" coordsize="9489,0" path="m1896,6235l11385,6235e" filled="false" stroked="true" strokeweight="2.356pt" strokecolor="#000000">
                <v:path arrowok="t"/>
              </v:shape>
            </v:group>
            <v:group style="position:absolute;left:9383;top:5390;width:1588;height:1701" coordorigin="9383,5390" coordsize="1588,1701">
              <v:shape style="position:absolute;left:9383;top:5390;width:1588;height:1701" coordorigin="9383,5390" coordsize="1588,1701" path="m10971,6240l10968,6171,10960,6102,10948,6036,10930,5971,10908,5909,10882,5849,10852,5792,10818,5738,10780,5687,10738,5639,10694,5595,10646,5554,10595,5517,10542,5485,10486,5457,10428,5433,10368,5415,10306,5401,10242,5393,10177,5390,10112,5393,10048,5401,9986,5415,9926,5433,9868,5457,9812,5485,9759,5517,9708,5554,9661,5595,9616,5639,9574,5687,9537,5738,9502,5792,9472,5849,9446,5909,9424,5971,9406,6036,9394,6102,9386,6171,9383,6240,9386,6310,9394,6378,9406,6445,9424,6509,9446,6571,9472,6631,9502,6688,9537,6742,9574,6794,9616,6842,9661,6886,9708,6927,9759,6963,9812,6996,9868,7024,9926,7047,9986,7066,10048,7080,10112,7088,10177,7091,10242,7088,10306,7080,10368,7066,10428,7047,10486,7024,10542,6996,10595,6963,10646,6927,10694,6886,10738,6842,10780,6794,10818,6742,10852,6688,10882,6631,10908,6571,10930,6509,10948,6445,10960,6378,10968,6310,10971,6240xe" filled="true" fillcolor="#cfdcf1" stroked="false">
                <v:path arrowok="t"/>
                <v:fill type="solid"/>
              </v:shape>
              <v:shape style="position:absolute;left:9330;top:5336;width:1570;height:1320" type="#_x0000_t75" stroked="false">
                <v:imagedata r:id="rId242" o:title=""/>
              </v:shape>
              <v:shape style="position:absolute;left:9619;top:5390;width:1116;height:246" type="#_x0000_t75" stroked="false">
                <v:imagedata r:id="rId443" o:title=""/>
              </v:shape>
              <v:shape style="position:absolute;left:9384;top:5983;width:37;height:514" type="#_x0000_t75" stroked="false">
                <v:imagedata r:id="rId444" o:title=""/>
              </v:shape>
              <v:shape style="position:absolute;left:9420;top:6656;width:561;height:409" type="#_x0000_t75" stroked="false">
                <v:imagedata r:id="rId445" o:title=""/>
              </v:shape>
              <v:shape style="position:absolute;left:10185;top:5636;width:856;height:1520" type="#_x0000_t75" stroked="false">
                <v:imagedata r:id="rId246" o:title=""/>
              </v:shape>
              <v:shape style="position:absolute;left:10735;top:5636;width:165;height:254" type="#_x0000_t75" stroked="false">
                <v:imagedata r:id="rId446" o:title=""/>
              </v:shape>
              <v:shape style="position:absolute;left:9420;top:5636;width:199;height:347" type="#_x0000_t75" stroked="false">
                <v:imagedata r:id="rId248" o:title=""/>
              </v:shape>
              <v:shape style="position:absolute;left:9420;top:6497;width:1480;height:593" type="#_x0000_t75" stroked="false">
                <v:imagedata r:id="rId249" o:title=""/>
              </v:shape>
              <v:shape style="position:absolute;left:9420;top:5636;width:1480;height:1020" type="#_x0000_t75" stroked="false">
                <v:imagedata r:id="rId447" o:title=""/>
              </v:shape>
            </v:group>
            <v:group style="position:absolute;left:6195;top:5390;width:1588;height:1701" coordorigin="6195,5390" coordsize="1588,1701">
              <v:shape style="position:absolute;left:6195;top:5390;width:1588;height:1701" coordorigin="6195,5390" coordsize="1588,1701" path="m7782,6240l7779,6171,7772,6102,7759,6036,7741,5971,7720,5909,7693,5849,7663,5792,7629,5738,7591,5687,7549,5639,7505,5595,7457,5554,7406,5517,7353,5485,7297,5457,7239,5433,7179,5415,7117,5401,7053,5393,6988,5390,6923,5393,6859,5401,6797,5415,6737,5433,6679,5457,6623,5485,6570,5517,6519,5554,6472,5595,6427,5639,6386,5687,6348,5738,6313,5792,6283,5849,6257,5909,6235,5971,6218,6036,6205,6102,6197,6171,6195,6240,6197,6310,6205,6378,6218,6445,6235,6509,6257,6571,6283,6631,6313,6688,6348,6742,6386,6794,6427,6842,6472,6886,6519,6927,6570,6963,6623,6996,6679,7024,6737,7047,6797,7066,6859,7080,6923,7088,6988,7091,7053,7088,7117,7080,7179,7066,7239,7047,7297,7024,7353,6996,7406,6963,7457,6927,7505,6886,7549,6842,7591,6794,7629,6742,7663,6688,7693,6631,7720,6571,7741,6509,7759,6445,7772,6378,7779,6310,7782,6240xe" filled="true" fillcolor="#cfdcf1" stroked="false">
                <v:path arrowok="t"/>
                <v:fill type="solid"/>
              </v:shape>
              <v:shape style="position:absolute;left:6142;top:5336;width:1580;height:1330" type="#_x0000_t75" stroked="false">
                <v:imagedata r:id="rId251" o:title=""/>
              </v:shape>
              <v:shape style="position:absolute;left:6421;top:5390;width:1135;height:256" type="#_x0000_t75" stroked="false">
                <v:imagedata r:id="rId448" o:title=""/>
              </v:shape>
              <v:shape style="position:absolute;left:6195;top:6016;width:28;height:448" type="#_x0000_t75" stroked="false">
                <v:imagedata r:id="rId253" o:title=""/>
              </v:shape>
              <v:shape style="position:absolute;left:6222;top:6666;width:570;height:399" type="#_x0000_t75" stroked="false">
                <v:imagedata r:id="rId449" o:title=""/>
              </v:shape>
              <v:shape style="position:absolute;left:7109;top:5646;width:734;height:1510" type="#_x0000_t75" stroked="false">
                <v:imagedata r:id="rId255" o:title=""/>
              </v:shape>
              <v:shape style="position:absolute;left:7556;top:5646;width:167;height:271" type="#_x0000_t75" stroked="false">
                <v:imagedata r:id="rId450" o:title=""/>
              </v:shape>
              <v:shape style="position:absolute;left:6222;top:5646;width:198;height:371" type="#_x0000_t75" stroked="false">
                <v:imagedata r:id="rId451" o:title=""/>
              </v:shape>
              <v:shape style="position:absolute;left:6222;top:6464;width:1500;height:617" type="#_x0000_t75" stroked="false">
                <v:imagedata r:id="rId258" o:title=""/>
              </v:shape>
              <v:shape style="position:absolute;left:6222;top:5646;width:1500;height:1020" type="#_x0000_t75" stroked="false">
                <v:imagedata r:id="rId452" o:title=""/>
              </v:shape>
            </v:group>
            <v:group style="position:absolute;left:4889;top:5702;width:1078;height:1078" coordorigin="4889,5702" coordsize="1078,1078">
              <v:shape style="position:absolute;left:4889;top:5702;width:1078;height:1078" coordorigin="4889,5702" coordsize="1078,1078" path="m5967,6240l5960,6153,5939,6070,5906,5993,5863,5922,5809,5859,5746,5806,5676,5762,5598,5729,5515,5709,5428,5702,5384,5703,5299,5717,5218,5744,5144,5782,5077,5831,5019,5890,4970,5957,4932,6031,4905,6111,4891,6196,4889,6240,4891,6284,4905,6370,4932,6450,4970,6524,5019,6591,5077,6649,5144,6698,5218,6737,5299,6763,5384,6777,5428,6779,5472,6777,5557,6763,5638,6737,5712,6698,5778,6649,5837,6591,5886,6524,5924,6450,5951,6370,5965,6284,5967,6240xe" filled="true" fillcolor="#ffe56e" stroked="false">
                <v:path arrowok="t"/>
                <v:fill type="solid"/>
              </v:shape>
              <v:shape style="position:absolute;left:4830;top:5646;width:1120;height:860" type="#_x0000_t75" stroked="false">
                <v:imagedata r:id="rId260" o:title=""/>
              </v:shape>
              <v:shape style="position:absolute;left:5032;top:5702;width:793;height:174" type="#_x0000_t75" stroked="false">
                <v:imagedata r:id="rId453" o:title=""/>
              </v:shape>
              <v:shape style="position:absolute;left:4889;top:6133;width:11;height:214" type="#_x0000_t75" stroked="false">
                <v:imagedata r:id="rId454" o:title=""/>
              </v:shape>
              <v:shape style="position:absolute;left:4900;top:5876;width:1130;height:970" type="#_x0000_t75" stroked="false">
                <v:imagedata r:id="rId263" o:title=""/>
              </v:shape>
              <v:shape style="position:absolute;left:5824;top:5876;width:126;height:232" type="#_x0000_t75" stroked="false">
                <v:imagedata r:id="rId455" o:title=""/>
              </v:shape>
              <v:shape style="position:absolute;left:4900;top:5876;width:131;height:257" type="#_x0000_t75" stroked="false">
                <v:imagedata r:id="rId456" o:title=""/>
              </v:shape>
              <v:shape style="position:absolute;left:4900;top:6347;width:1050;height:431" type="#_x0000_t75" stroked="false">
                <v:imagedata r:id="rId266" o:title=""/>
              </v:shape>
              <v:shape style="position:absolute;left:4900;top:5876;width:1050;height:630" type="#_x0000_t75" stroked="false">
                <v:imagedata r:id="rId457" o:title=""/>
              </v:shape>
            </v:group>
            <v:group style="position:absolute;left:3140;top:5390;width:1588;height:1701" coordorigin="3140,5390" coordsize="1588,1701">
              <v:shape style="position:absolute;left:3140;top:5390;width:1588;height:1701" coordorigin="3140,5390" coordsize="1588,1701" path="m4728,6240l4725,6171,4717,6102,4705,6036,4687,5971,4665,5909,4639,5849,4609,5792,4575,5738,4537,5687,4495,5639,4451,5595,4403,5554,4352,5517,4299,5485,4243,5457,4185,5433,4125,5415,4063,5401,3999,5393,3934,5390,3869,5393,3805,5401,3743,5415,3683,5433,3625,5457,3569,5485,3516,5517,3465,5554,3418,5595,3373,5639,3331,5687,3294,5738,3259,5792,3229,5849,3203,5909,3181,5971,3163,6036,3151,6102,3143,6171,3140,6240,3143,6310,3151,6378,3163,6445,3181,6509,3203,6571,3229,6631,3259,6688,3294,6742,3331,6794,3373,6842,3418,6886,3465,6927,3516,6963,3569,6996,3625,7024,3683,7047,3743,7066,3805,7080,3869,7088,3934,7091,3999,7088,4063,7080,4125,7066,4185,7047,4243,7024,4299,6996,4352,6963,4403,6927,4451,6886,4495,6842,4537,6794,4575,6742,4609,6688,4639,6631,4665,6571,4687,6509,4705,6445,4717,6378,4725,6310,4728,6240xe" filled="true" fillcolor="#cfdcf1" stroked="false">
                <v:path arrowok="t"/>
                <v:fill type="solid"/>
              </v:shape>
              <v:shape style="position:absolute;left:3084;top:5336;width:1580;height:1330" type="#_x0000_t75" stroked="false">
                <v:imagedata r:id="rId268" o:title=""/>
              </v:shape>
              <v:shape style="position:absolute;left:3376;top:5390;width:1116;height:246" type="#_x0000_t75" stroked="false">
                <v:imagedata r:id="rId458" o:title=""/>
              </v:shape>
              <v:shape style="position:absolute;left:3141;top:5993;width:34;height:494" type="#_x0000_t75" stroked="false">
                <v:imagedata r:id="rId270" o:title=""/>
              </v:shape>
              <v:shape style="position:absolute;left:3174;top:6666;width:661;height:490" type="#_x0000_t75" stroked="false">
                <v:imagedata r:id="rId459" o:title=""/>
              </v:shape>
              <v:shape style="position:absolute;left:4130;top:5636;width:664;height:1429" type="#_x0000_t75" stroked="false">
                <v:imagedata r:id="rId272" o:title=""/>
              </v:shape>
              <v:shape style="position:absolute;left:4492;top:5636;width:172;height:271" type="#_x0000_t75" stroked="false">
                <v:imagedata r:id="rId460" o:title=""/>
              </v:shape>
              <v:shape style="position:absolute;left:3174;top:5636;width:202;height:358" type="#_x0000_t75" stroked="false">
                <v:imagedata r:id="rId422" o:title=""/>
              </v:shape>
              <v:shape style="position:absolute;left:3174;top:6487;width:1490;height:597" type="#_x0000_t75" stroked="false">
                <v:imagedata r:id="rId274" o:title=""/>
              </v:shape>
              <v:shape style="position:absolute;left:3174;top:5636;width:1490;height:1030" type="#_x0000_t75" stroked="false">
                <v:imagedata r:id="rId461" o:title=""/>
              </v:shape>
            </v:group>
            <v:group style="position:absolute;left:919;top:7119;width:1588;height:1701" coordorigin="919,7119" coordsize="1588,1701">
              <v:shape style="position:absolute;left:919;top:7119;width:1588;height:1701" coordorigin="919,7119" coordsize="1588,1701" path="m2507,7969l2504,7899,2496,7831,2484,7765,2466,7700,2444,7638,2418,7578,2388,7521,2353,7467,2316,7416,2274,7368,2229,7323,2182,7283,2131,7246,2078,7214,2022,7186,1964,7162,1904,7143,1842,7130,1778,7122,1713,7119,1648,7122,1584,7130,1522,7143,1462,7162,1404,7186,1348,7214,1295,7246,1244,7283,1196,7323,1152,7368,1110,7416,1072,7467,1038,7521,1008,7578,982,7638,960,7700,942,7765,930,7831,922,7899,919,7969,922,8039,930,8107,942,8173,960,8238,982,8300,1008,8360,1038,8417,1072,8471,1110,8523,1152,8570,1196,8615,1244,8655,1295,8692,1348,8725,1404,8753,1462,8776,1522,8795,1584,8808,1648,8817,1713,8819,1778,8817,1842,8808,1904,8795,1964,8776,2022,8753,2078,8725,2131,8692,2182,8655,2229,8615,2274,8570,2316,8523,2353,8471,2388,8417,2418,8360,2444,8300,2466,8238,2484,8173,2496,8107,2504,8039,2507,7969xe" filled="true" fillcolor="#cfdcf1" stroked="false">
                <v:path arrowok="t"/>
                <v:fill type="solid"/>
              </v:shape>
              <v:shape style="position:absolute;left:1945;top:7156;width:503;height:209" type="#_x0000_t75" stroked="false">
                <v:imagedata r:id="rId462" o:title=""/>
              </v:shape>
              <v:shape style="position:absolute;left:868;top:7065;width:613;height:1330" type="#_x0000_t75" stroked="false">
                <v:imagedata r:id="rId277" o:title=""/>
              </v:shape>
              <v:shape style="position:absolute;left:1155;top:7156;width:1116;height:209" type="#_x0000_t75" stroked="false">
                <v:imagedata r:id="rId463" o:title=""/>
              </v:shape>
              <v:shape style="position:absolute;left:919;top:7743;width:28;height:453" type="#_x0000_t75" stroked="false">
                <v:imagedata r:id="rId279" o:title=""/>
              </v:shape>
              <v:shape style="position:absolute;left:948;top:7365;width:1620;height:1520" type="#_x0000_t75" stroked="false">
                <v:imagedata r:id="rId280" o:title=""/>
              </v:shape>
              <v:shape style="position:absolute;left:2271;top:7365;width:177;height:282" type="#_x0000_t75" stroked="false">
                <v:imagedata r:id="rId464" o:title=""/>
              </v:shape>
              <v:shape style="position:absolute;left:948;top:7365;width:207;height:378" type="#_x0000_t75" stroked="false">
                <v:imagedata r:id="rId465" o:title=""/>
              </v:shape>
              <v:shape style="position:absolute;left:948;top:8196;width:1500;height:624" type="#_x0000_t75" stroked="false">
                <v:imagedata r:id="rId283" o:title=""/>
              </v:shape>
              <v:shape style="position:absolute;left:948;top:7365;width:1500;height:1030" type="#_x0000_t75" stroked="false">
                <v:imagedata r:id="rId466" o:title=""/>
              </v:shape>
            </v:group>
            <v:group style="position:absolute;left:5583;top:7119;width:1588;height:1701" coordorigin="5583,7119" coordsize="1588,1701">
              <v:shape style="position:absolute;left:5583;top:7119;width:1588;height:1701" coordorigin="5583,7119" coordsize="1588,1701" path="m7170,7969l7167,7899,7160,7831,7147,7765,7130,7700,7108,7638,7081,7578,7051,7521,7017,7467,6979,7416,6938,7368,6893,7323,6845,7283,6794,7246,6741,7214,6685,7186,6627,7162,6567,7143,6505,7130,6441,7122,6376,7119,6311,7122,6248,7130,6186,7143,6125,7162,6067,7186,6012,7214,5958,7246,5908,7283,5860,7323,5815,7368,5774,7416,5736,7467,5702,7521,5671,7578,5645,7638,5623,7700,5606,7765,5593,7831,5585,7899,5583,7969,5585,8039,5593,8107,5606,8173,5623,8238,5645,8300,5671,8360,5702,8417,5736,8471,5774,8523,5815,8570,5860,8615,5908,8655,5958,8692,6012,8725,6067,8753,6125,8776,6186,8795,6248,8808,6311,8817,6376,8819,6441,8817,6505,8808,6567,8795,6627,8776,6685,8753,6741,8725,6794,8692,6845,8655,6893,8615,6938,8570,6979,8523,7017,8471,7051,8417,7081,8360,7108,8300,7130,8238,7147,8173,7160,8107,7167,8039,7170,7969xe" filled="true" fillcolor="#cfdcf1" stroked="false">
                <v:path arrowok="t"/>
                <v:fill type="solid"/>
              </v:shape>
              <v:shape style="position:absolute;left:5529;top:7065;width:1580;height:1330" type="#_x0000_t75" stroked="false">
                <v:imagedata r:id="rId285" o:title=""/>
              </v:shape>
              <v:shape style="position:absolute;left:5818;top:7119;width:1116;height:246" type="#_x0000_t75" stroked="false">
                <v:imagedata r:id="rId467" o:title=""/>
              </v:shape>
              <v:shape style="position:absolute;left:5583;top:7715;width:36;height:509" type="#_x0000_t75" stroked="false">
                <v:imagedata r:id="rId468" o:title=""/>
              </v:shape>
              <v:shape style="position:absolute;left:5619;top:7365;width:1620;height:1520" type="#_x0000_t75" stroked="false">
                <v:imagedata r:id="rId288" o:title=""/>
              </v:shape>
              <v:shape style="position:absolute;left:6934;top:7365;width:174;height:276" type="#_x0000_t75" stroked="false">
                <v:imagedata r:id="rId469" o:title=""/>
              </v:shape>
              <v:shape style="position:absolute;left:5619;top:7365;width:199;height:350" type="#_x0000_t75" stroked="false">
                <v:imagedata r:id="rId385" o:title=""/>
              </v:shape>
              <v:shape style="position:absolute;left:5619;top:8224;width:1490;height:596" type="#_x0000_t75" stroked="false">
                <v:imagedata r:id="rId290" o:title=""/>
              </v:shape>
              <v:shape style="position:absolute;left:5619;top:7365;width:1490;height:1030" type="#_x0000_t75" stroked="false">
                <v:imagedata r:id="rId470" o:title=""/>
              </v:shape>
            </v:group>
            <v:group style="position:absolute;left:3890;top:7119;width:1588;height:1701" coordorigin="3890,7119" coordsize="1588,1701">
              <v:shape style="position:absolute;left:3890;top:7119;width:1588;height:1701" coordorigin="3890,7119" coordsize="1588,1701" path="m5477,7969l5475,7899,5467,7831,5454,7765,5437,7700,5415,7638,5389,7578,5358,7521,5324,7467,5286,7416,5245,7368,5200,7323,5152,7283,5102,7246,5048,7214,4992,7186,4934,7162,4874,7143,4812,7130,4749,7122,4683,7119,4618,7122,4555,7130,4493,7143,4433,7162,4375,7186,4319,7214,4265,7246,4215,7283,4167,7323,4122,7368,4081,7416,4043,7467,4009,7521,3978,7578,3952,7638,3930,7700,3913,7765,3900,7831,3892,7899,3890,7969,3892,8039,3900,8107,3913,8173,3930,8238,3952,8300,3978,8360,4009,8417,4043,8471,4081,8523,4122,8570,4167,8615,4215,8655,4265,8692,4319,8725,4375,8753,4433,8776,4493,8795,4555,8808,4618,8817,4683,8819,4749,8817,4812,8808,4874,8795,4934,8776,4992,8753,5048,8725,5102,8692,5152,8655,5200,8615,5245,8570,5286,8523,5324,8471,5358,8417,5389,8360,5415,8300,5437,8238,5454,8173,5467,8107,5475,8039,5477,7969xe" filled="true" fillcolor="#cfdcf1" stroked="false">
                <v:path arrowok="t"/>
                <v:fill type="solid"/>
              </v:shape>
              <v:shape style="position:absolute;left:3835;top:7065;width:1580;height:1320" type="#_x0000_t75" stroked="false">
                <v:imagedata r:id="rId292" o:title=""/>
              </v:shape>
              <v:shape style="position:absolute;left:4116;top:7119;width:1135;height:256" type="#_x0000_t75" stroked="false">
                <v:imagedata r:id="rId471" o:title=""/>
              </v:shape>
              <v:shape style="position:absolute;left:3890;top:7717;width:35;height:504" type="#_x0000_t75" stroked="false">
                <v:imagedata r:id="rId472" o:title=""/>
              </v:shape>
              <v:shape style="position:absolute;left:3925;top:7375;width:1620;height:1510" type="#_x0000_t75" stroked="false">
                <v:imagedata r:id="rId295" o:title=""/>
              </v:shape>
              <v:shape style="position:absolute;left:5251;top:7375;width:164;height:265" type="#_x0000_t75" stroked="false">
                <v:imagedata r:id="rId473" o:title=""/>
              </v:shape>
              <v:shape style="position:absolute;left:3925;top:7375;width:191;height:343" type="#_x0000_t75" stroked="false">
                <v:imagedata r:id="rId231" o:title=""/>
              </v:shape>
              <v:shape style="position:absolute;left:3925;top:8221;width:1490;height:598" type="#_x0000_t75" stroked="false">
                <v:imagedata r:id="rId474" o:title=""/>
              </v:shape>
              <v:shape style="position:absolute;left:3925;top:7375;width:1490;height:1010" type="#_x0000_t75" stroked="false">
                <v:imagedata r:id="rId475" o:title=""/>
              </v:shape>
            </v:group>
            <v:group style="position:absolute;left:8656;top:7119;width:1588;height:1701" coordorigin="8656,7119" coordsize="1588,1701">
              <v:shape style="position:absolute;left:8656;top:7119;width:1588;height:1701" coordorigin="8656,7119" coordsize="1588,1701" path="m10243,7969l10240,7899,10233,7831,10220,7765,10203,7700,10181,7638,10154,7578,10124,7521,10090,7467,10052,7416,10011,7368,9966,7323,9918,7283,9867,7246,9814,7214,9758,7186,9700,7162,9640,7143,9578,7130,9514,7122,9449,7119,9384,7122,9321,7130,9259,7143,9198,7162,9140,7186,9085,7214,9031,7246,8981,7283,8933,7323,8888,7368,8847,7416,8809,7467,8775,7521,8744,7578,8718,7638,8696,7700,8679,7765,8666,7831,8658,7899,8656,7969,8658,8039,8666,8107,8679,8173,8696,8238,8718,8300,8744,8360,8775,8417,8809,8471,8847,8523,8888,8570,8933,8615,8981,8655,9031,8692,9085,8725,9140,8753,9198,8776,9259,8795,9321,8808,9384,8817,9449,8819,9514,8817,9578,8808,9640,8795,9700,8776,9758,8753,9814,8725,9867,8692,9918,8655,9966,8615,10011,8570,10052,8523,10090,8471,10124,8417,10154,8360,10181,8300,10203,8238,10220,8173,10233,8107,10240,8039,10243,7969xe" filled="true" fillcolor="#cfdcf1" stroked="false">
                <v:path arrowok="t"/>
                <v:fill type="solid"/>
              </v:shape>
              <v:shape style="position:absolute;left:8604;top:7065;width:1580;height:1330" type="#_x0000_t75" stroked="false">
                <v:imagedata r:id="rId299" o:title=""/>
              </v:shape>
              <v:shape style="position:absolute;left:8891;top:7119;width:1116;height:246" type="#_x0000_t75" stroked="false">
                <v:imagedata r:id="rId476" o:title=""/>
              </v:shape>
              <v:shape style="position:absolute;left:8656;top:7741;width:29;height:456" type="#_x0000_t75" stroked="false">
                <v:imagedata r:id="rId301" o:title=""/>
              </v:shape>
              <v:shape style="position:absolute;left:8685;top:7365;width:1620;height:1520" type="#_x0000_t75" stroked="false">
                <v:imagedata r:id="rId302" o:title=""/>
              </v:shape>
              <v:shape style="position:absolute;left:10007;top:7365;width:177;height:284" type="#_x0000_t75" stroked="false">
                <v:imagedata r:id="rId303" o:title=""/>
              </v:shape>
              <v:shape style="position:absolute;left:8685;top:7365;width:207;height:376" type="#_x0000_t75" stroked="false">
                <v:imagedata r:id="rId477" o:title=""/>
              </v:shape>
              <v:shape style="position:absolute;left:8685;top:8197;width:1500;height:622" type="#_x0000_t75" stroked="false">
                <v:imagedata r:id="rId305" o:title=""/>
              </v:shape>
            </v:group>
            <v:group style="position:absolute;left:10479;top:7431;width:1100;height:1077" coordorigin="10479,7431" coordsize="1100,1077">
              <v:shape style="position:absolute;left:10479;top:7431;width:1100;height:1077" coordorigin="10479,7431" coordsize="1100,1077" path="m11579,7969l11572,7882,11551,7799,11517,7722,11473,7651,11418,7588,11354,7535,11282,7491,11203,7458,11118,7438,11029,7431,10984,7433,10897,7446,10815,7473,10739,7511,10671,7560,10611,7619,10561,7686,10522,7760,10495,7840,10481,7925,10479,7969,10481,8013,10495,8098,10522,8179,10561,8253,10611,8319,10671,8378,10739,8427,10815,8465,10897,8492,10984,8506,11029,8507,11074,8506,11161,8492,11243,8465,11319,8427,11387,8378,11446,8319,11496,8253,11536,8179,11563,8098,11577,8013,11579,7969xe" filled="true" fillcolor="#a74894" stroked="false">
                <v:path arrowok="t"/>
                <v:fill type="solid"/>
              </v:shape>
              <v:shape style="position:absolute;left:10428;top:7375;width:1130;height:860" type="#_x0000_t75" stroked="false">
                <v:imagedata r:id="rId306" o:title=""/>
              </v:shape>
              <v:shape style="position:absolute;left:10624;top:7431;width:809;height:174" type="#_x0000_t75" stroked="false">
                <v:imagedata r:id="rId478" o:title=""/>
              </v:shape>
              <v:shape style="position:absolute;left:10479;top:7870;width:9;height:199" type="#_x0000_t75" stroked="false">
                <v:imagedata r:id="rId308" o:title=""/>
              </v:shape>
              <v:shape style="position:absolute;left:10488;top:7605;width:1160;height:970" type="#_x0000_t75" stroked="false">
                <v:imagedata r:id="rId309" o:title=""/>
              </v:shape>
              <v:shape style="position:absolute;left:11434;top:7605;width:125;height:219" type="#_x0000_t75" stroked="false">
                <v:imagedata r:id="rId479" o:title=""/>
              </v:shape>
              <v:shape style="position:absolute;left:10488;top:7605;width:136;height:265" type="#_x0000_t75" stroked="false">
                <v:imagedata r:id="rId311" o:title=""/>
              </v:shape>
              <v:shape style="position:absolute;left:10488;top:8068;width:1070;height:439" type="#_x0000_t75" stroked="false">
                <v:imagedata r:id="rId312" o:title=""/>
              </v:shape>
              <v:shape style="position:absolute;left:10488;top:7605;width:1070;height:630" type="#_x0000_t75" stroked="false">
                <v:imagedata r:id="rId480" o:title=""/>
              </v:shape>
            </v:group>
            <v:group style="position:absolute;left:719;top:783;width:240;height:203" coordorigin="719,783" coordsize="240,203">
              <v:shape style="position:absolute;left:719;top:783;width:240;height:203" coordorigin="719,783" coordsize="240,203" path="m881,904l881,864,719,864,719,904,881,90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959,884l857,783,800,783,881,864,881,961,959,88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881,961l881,904,800,985,857,985,881,961xe" filled="true" fillcolor="#000000" stroked="false">
                <v:path arrowok="t"/>
                <v:fill type="solid"/>
              </v:shape>
            </v:group>
            <v:group style="position:absolute;left:5799;top:276;width:1219;height:1205" coordorigin="5799,276" coordsize="1219,1205">
              <v:shape style="position:absolute;left:5799;top:276;width:1219;height:1205" coordorigin="5799,276" coordsize="1219,1205" path="m5965,1131l5965,625,5799,717,5897,878,5897,1093,5965,1131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897,1093l5897,878,5799,1039,5897,1093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6855,1319l6852,1131,6852,437,6665,440,6572,276,6409,372,6245,276,6153,440,5963,437,5965,625,5965,1319,6153,1316,6245,1480,6409,1384,6572,1480,6665,1316,6852,1319,6852,625,6855,437,685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965,1319l5965,1131,5963,1319,596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717l6852,625,6852,1131,6920,1093,6920,878,7018,717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1039l6920,878,6920,1093,7018,1039xe" filled="true" fillcolor="#c0df9e" stroked="false">
                <v:path arrowok="t"/>
                <v:fill type="solid"/>
              </v:shape>
              <v:shape style="position:absolute;left:5747;top:218;width:2858;height:1112" type="#_x0000_t75" stroked="false">
                <v:imagedata r:id="rId314" o:title=""/>
              </v:shape>
              <v:shape style="position:absolute;left:5747;top:278;width:1330;height:1270" type="#_x0000_t75" stroked="false">
                <v:imagedata r:id="rId315" o:title=""/>
              </v:shape>
              <v:shape style="position:absolute;left:6171;top:1348;width:476;height:133" type="#_x0000_t75" stroked="false">
                <v:imagedata r:id="rId481" o:title=""/>
              </v:shape>
              <v:shape style="position:absolute;left:6249;top:278;width:818;height:1070" type="#_x0000_t75" stroked="false">
                <v:imagedata r:id="rId317" o:title=""/>
              </v:shape>
              <v:shape style="position:absolute;left:5747;top:278;width:497;height:1070" type="#_x0000_t75" stroked="false">
                <v:imagedata r:id="rId318" o:title=""/>
              </v:shape>
              <v:shape style="position:absolute;left:5799;top:278;width:1218;height:1070" type="#_x0000_t75" stroked="false">
                <v:imagedata r:id="rId482" o:title=""/>
              </v:shape>
            </v:group>
            <v:group style="position:absolute;left:7967;top:5627;width:1219;height:1205" coordorigin="7967,5627" coordsize="1219,1205">
              <v:shape style="position:absolute;left:7967;top:5627;width:1219;height:1205" coordorigin="7967,5627" coordsize="1219,1205" path="m8133,6483l8133,5977,7967,6068,8064,6230,8064,6445,8133,6483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064,6445l8064,6230,7967,6391,8064,6445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022,6671l9019,6483,9019,5789,8832,5791,8739,5627,8576,5724,8413,5627,8320,5791,8130,5789,8133,5977,8133,6670,8320,6668,8413,6832,8576,6736,8739,6832,8832,6668,9019,6670,9019,5977,9022,5789,9022,6671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133,6670l8133,6483,8130,6671,8133,6670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068l9019,5977,9019,6483,9088,6445,9088,6230,9185,6068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391l9088,6230,9088,6445,9185,6391xe" filled="true" fillcolor="#c0df9e" stroked="false">
                <v:path arrowok="t"/>
                <v:fill type="solid"/>
              </v:shape>
              <v:shape style="position:absolute;left:7909;top:5569;width:1330;height:1130" type="#_x0000_t75" stroked="false">
                <v:imagedata r:id="rId320" o:title=""/>
              </v:shape>
              <v:shape style="position:absolute;left:7919;top:5629;width:1330;height:1270" type="#_x0000_t75" stroked="false">
                <v:imagedata r:id="rId321" o:title=""/>
              </v:shape>
              <v:shape style="position:absolute;left:8338;top:6699;width:476;height:133" type="#_x0000_t75" stroked="false">
                <v:imagedata r:id="rId483" o:title=""/>
              </v:shape>
              <v:shape style="position:absolute;left:7919;top:5629;width:1320;height:1070" type="#_x0000_t75" stroked="false">
                <v:imagedata r:id="rId323" o:title=""/>
              </v:shape>
              <v:shape style="position:absolute;left:7967;top:5629;width:1218;height:1070" type="#_x0000_t75" stroked="false">
                <v:imagedata r:id="rId484" o:title=""/>
              </v:shape>
            </v:group>
            <v:group style="position:absolute;left:2581;top:7319;width:1219;height:1205" coordorigin="2581,7319" coordsize="1219,1205">
              <v:shape style="position:absolute;left:2581;top:7319;width:1219;height:1205" coordorigin="2581,7319" coordsize="1219,1205" path="m2747,8174l2747,7668,2581,7760,2678,7921,2678,8136,2747,8174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678,8136l2678,7921,2581,8083,2678,8136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636,8362l3633,8174,3633,7480,3446,7483,3353,7319,3190,7415,3027,7319,2934,7483,2744,7480,2747,7668,2747,8362,2934,8359,3027,8523,3190,8427,3353,8523,3446,8359,3633,8362,3633,7668,3636,7480,3636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747,8362l2747,8174,2744,8362,2747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7760l3633,7668,3633,8174,3702,8136,3702,7921,3799,7760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8083l3702,7921,3702,8136,3799,8083xe" filled="true" fillcolor="#c0df9e" stroked="false">
                <v:path arrowok="t"/>
                <v:fill type="solid"/>
              </v:shape>
              <v:shape style="position:absolute;left:2525;top:7261;width:1340;height:1330" type="#_x0000_t75" stroked="false">
                <v:imagedata r:id="rId325" o:title=""/>
              </v:shape>
              <v:shape style="position:absolute;left:2952;top:8391;width:476;height:133" type="#_x0000_t75" stroked="false">
                <v:imagedata r:id="rId485" o:title=""/>
              </v:shape>
              <v:shape style="position:absolute;left:3030;top:7321;width:815;height:1070" type="#_x0000_t75" stroked="false">
                <v:imagedata r:id="rId327" o:title=""/>
              </v:shape>
              <v:shape style="position:absolute;left:2525;top:7321;width:501;height:1070" type="#_x0000_t75" stroked="false">
                <v:imagedata r:id="rId328" o:title=""/>
              </v:shape>
              <v:shape style="position:absolute;left:2581;top:7321;width:1218;height:1070" type="#_x0000_t75" stroked="false">
                <v:imagedata r:id="rId486" o:title=""/>
              </v:shape>
            </v:group>
            <v:group style="position:absolute;left:1253;top:5390;width:1588;height:1701" coordorigin="1253,5390" coordsize="1588,1701">
              <v:shape style="position:absolute;left:1253;top:5390;width:1588;height:1701" coordorigin="1253,5390" coordsize="1588,1701" path="m2841,6240l2838,6170,2830,6102,2818,6036,2800,5971,2778,5909,2752,5849,2722,5792,2688,5738,2650,5687,2608,5639,2564,5595,2516,5554,2465,5517,2412,5485,2356,5457,2298,5433,2238,5415,2176,5401,2112,5393,2047,5390,1982,5393,1918,5401,1856,5415,1796,5433,1738,5457,1682,5485,1629,5517,1578,5554,1531,5595,1486,5639,1444,5687,1407,5738,1372,5792,1342,5849,1316,5909,1294,5971,1277,6036,1264,6102,1256,6170,1253,6240,1256,6310,1264,6378,1277,6445,1294,6509,1316,6571,1342,6631,1372,6688,1407,6742,1444,6794,1486,6842,1531,6886,1578,6927,1629,6963,1682,6996,1738,7024,1796,7047,1856,7066,1918,7080,1982,7088,2047,7091,2112,7088,2176,7080,2238,7066,2298,7047,2356,7024,2412,6996,2465,6963,2516,6927,2564,6886,2608,6842,2650,6794,2688,6742,2722,6688,2752,6631,2778,6571,2800,6509,2818,6445,2830,6378,2838,6310,2841,6240xe" filled="true" fillcolor="#cfdcf1" stroked="false">
                <v:path arrowok="t"/>
                <v:fill type="solid"/>
              </v:shape>
              <v:shape style="position:absolute;left:1200;top:5336;width:1580;height:1330" type="#_x0000_t75" stroked="false">
                <v:imagedata r:id="rId330" o:title=""/>
              </v:shape>
              <v:shape style="position:absolute;left:1489;top:5390;width:1116;height:246" type="#_x0000_t75" stroked="false">
                <v:imagedata r:id="rId487" o:title=""/>
              </v:shape>
              <v:shape style="position:absolute;left:1253;top:5984;width:37;height:513" type="#_x0000_t75" stroked="false">
                <v:imagedata r:id="rId488" o:title=""/>
              </v:shape>
              <v:shape style="position:absolute;left:1290;top:5636;width:1620;height:1520" type="#_x0000_t75" stroked="false">
                <v:imagedata r:id="rId333" o:title=""/>
              </v:shape>
              <v:shape style="position:absolute;left:2605;top:5636;width:175;height:278" type="#_x0000_t75" stroked="false">
                <v:imagedata r:id="rId334" o:title=""/>
              </v:shape>
              <v:shape style="position:absolute;left:1290;top:5636;width:199;height:348" type="#_x0000_t75" stroked="false">
                <v:imagedata r:id="rId489" o:title=""/>
              </v:shape>
              <v:shape style="position:absolute;left:1290;top:6497;width:1490;height:594" type="#_x0000_t75" stroked="false">
                <v:imagedata r:id="rId336" o:title=""/>
              </v:shape>
              <v:shape style="position:absolute;left:1290;top:5636;width:1490;height:1030" type="#_x0000_t75" stroked="false">
                <v:imagedata r:id="rId490" o:title=""/>
              </v:shape>
            </v:group>
            <v:group style="position:absolute;left:1005;top:3624;width:1588;height:1701" coordorigin="1005,3624" coordsize="1588,1701">
              <v:shape style="position:absolute;left:1005;top:3624;width:1588;height:1701" coordorigin="1005,3624" coordsize="1588,1701" path="m2593,4474l2590,4404,2582,4336,2570,4270,2552,4205,2530,4143,2504,4083,2474,4026,2440,3972,2402,3921,2360,3873,2316,3828,2268,3788,2217,3751,2164,3719,2108,3691,2050,3667,1990,3648,1928,3635,1864,3627,1799,3624,1734,3627,1670,3635,1608,3648,1548,3667,1490,3691,1434,3719,1381,3751,1330,3788,1283,3828,1238,3873,1197,3921,1159,3972,1124,4026,1094,4083,1068,4143,1046,4205,1029,4270,1016,4336,1008,4404,1005,4474,1008,4544,1016,4612,1029,4678,1046,4743,1068,4805,1094,4865,1124,4922,1159,4976,1197,5028,1238,5075,1283,5120,1330,5160,1381,5197,1434,5230,1490,5258,1548,5281,1608,5300,1670,5313,1734,5322,1799,5325,1864,5322,1928,5313,1990,5300,2050,5281,2108,5258,2164,5230,2217,5197,2268,5160,2316,5120,2360,5075,2402,5028,2440,4976,2474,4922,2504,4865,2530,4805,2552,4743,2570,4678,2582,4612,2590,4544,2593,4474xe" filled="true" fillcolor="#cfdcf1" stroked="false">
                <v:path arrowok="t"/>
                <v:fill type="solid"/>
              </v:shape>
              <v:shape style="position:absolute;left:954;top:3570;width:1580;height:1310" type="#_x0000_t75" stroked="false">
                <v:imagedata r:id="rId338" o:title=""/>
              </v:shape>
              <v:shape style="position:absolute;left:1241;top:3624;width:1116;height:246" type="#_x0000_t75" stroked="false">
                <v:imagedata r:id="rId491" o:title=""/>
              </v:shape>
              <v:shape style="position:absolute;left:1006;top:4248;width:28;height:452" type="#_x0000_t75" stroked="false">
                <v:imagedata r:id="rId340" o:title=""/>
              </v:shape>
              <v:shape style="position:absolute;left:1034;top:3870;width:1620;height:1520" type="#_x0000_t75" stroked="false">
                <v:imagedata r:id="rId341" o:title=""/>
              </v:shape>
              <v:shape style="position:absolute;left:2357;top:3870;width:176;height:282" type="#_x0000_t75" stroked="false">
                <v:imagedata r:id="rId342" o:title=""/>
              </v:shape>
              <v:shape style="position:absolute;left:1034;top:3870;width:207;height:379" type="#_x0000_t75" stroked="false">
                <v:imagedata r:id="rId492" o:title=""/>
              </v:shape>
              <v:shape style="position:absolute;left:1034;top:4700;width:1500;height:625" type="#_x0000_t75" stroked="false">
                <v:imagedata r:id="rId344" o:title=""/>
              </v:shape>
            </v:group>
            <v:group style="position:absolute;left:3998;top:2195;width:1359;height:1077" coordorigin="3998,2195" coordsize="1359,1077">
              <v:shape style="position:absolute;left:3998;top:2195;width:1359;height:1077" coordorigin="3998,2195" coordsize="1359,1077" path="m5357,2195l3998,2195,4677,3272,5357,2195xe" filled="true" fillcolor="#fe9b7e" stroked="false">
                <v:path arrowok="t"/>
                <v:fill type="solid"/>
              </v:shape>
              <v:shape style="position:absolute;left:3939;top:2077;width:2978;height:1030" type="#_x0000_t75" stroked="false">
                <v:imagedata r:id="rId345" o:title=""/>
              </v:shape>
              <v:shape style="position:absolute;left:3959;top:2159;width:1458;height:1180" type="#_x0000_t75" stroked="false">
                <v:imagedata r:id="rId346" o:title=""/>
              </v:shape>
              <v:shape style="position:absolute;left:3959;top:2159;width:1450;height:1113" type="#_x0000_t75" stroked="false">
                <v:imagedata r:id="rId347" o:title=""/>
              </v:shape>
            </v:group>
            <v:group style="position:absolute;left:2615;top:3971;width:1359;height:1077" coordorigin="2615,3971" coordsize="1359,1077">
              <v:shape style="position:absolute;left:2615;top:3971;width:1359;height:1077" coordorigin="2615,3971" coordsize="1359,1077" path="m3974,3971l2615,3971,3294,5047,3974,3971xe" filled="true" fillcolor="#fe9b7e" stroked="false">
                <v:path arrowok="t"/>
                <v:fill type="solid"/>
              </v:shape>
              <v:shape style="position:absolute;left:1034;top:3870;width:4499;height:1030" type="#_x0000_t75" stroked="false">
                <v:imagedata r:id="rId348" o:title=""/>
              </v:shape>
              <v:shape style="position:absolute;left:2572;top:3934;width:1460;height:1180" type="#_x0000_t75" stroked="false">
                <v:imagedata r:id="rId349" o:title=""/>
              </v:shape>
              <v:shape style="position:absolute;left:2572;top:3934;width:1450;height:1113" type="#_x0000_t75" stroked="false">
                <v:imagedata r:id="rId350" o:title=""/>
              </v:shape>
            </v:group>
            <v:group style="position:absolute;left:7228;top:7476;width:1359;height:1077" coordorigin="7228,7476" coordsize="1359,1077">
              <v:shape style="position:absolute;left:7228;top:7476;width:1359;height:1077" coordorigin="7228,7476" coordsize="1359,1077" path="m8587,7476l7228,7476,7907,8553,8587,7476xe" filled="true" fillcolor="#fe9b7e" stroked="false">
                <v:path arrowok="t"/>
                <v:fill type="solid"/>
              </v:shape>
              <v:shape style="position:absolute;left:7172;top:7365;width:3012;height:1030" type="#_x0000_t75" stroked="false">
                <v:imagedata r:id="rId351" o:title=""/>
              </v:shape>
              <v:shape style="position:absolute;left:7182;top:7440;width:1470;height:1180" type="#_x0000_t75" stroked="false">
                <v:imagedata r:id="rId352" o:title=""/>
              </v:shape>
              <v:shape style="position:absolute;left:7268;top:7540;width:1278;height:1013" type="#_x0000_t75" stroked="false">
                <v:imagedata r:id="rId493" o:title=""/>
              </v:shape>
              <v:shape style="position:absolute;left:7182;top:7440;width:1450;height:100" type="#_x0000_t75" stroked="false">
                <v:imagedata r:id="rId354" o:title=""/>
              </v:shape>
            </v:group>
            <v:group style="position:absolute;left:11061;top:5702;width:1359;height:1077" coordorigin="11061,5702" coordsize="1359,1077">
              <v:shape style="position:absolute;left:11061;top:5702;width:1359;height:1077" coordorigin="11061,5702" coordsize="1359,1077" path="m12420,5702l11061,5702,11741,6779,12420,5702xe" filled="true" fillcolor="#fe9b7e" stroked="false">
                <v:path arrowok="t"/>
                <v:fill type="solid"/>
              </v:shape>
              <v:shape style="position:absolute;left:11002;top:5646;width:1470;height:120" type="#_x0000_t75" stroked="false">
                <v:imagedata r:id="rId355" o:title=""/>
              </v:shape>
              <v:shape style="position:absolute;left:11040;top:5666;width:1442;height:1180" type="#_x0000_t75" stroked="false">
                <v:imagedata r:id="rId494" o:title=""/>
              </v:shape>
              <v:shape style="position:absolute;left:12162;top:5894;width:319;height:216" type="#_x0000_t75" stroked="false">
                <v:imagedata r:id="rId357" o:title=""/>
              </v:shape>
              <v:shape style="position:absolute;left:11012;top:5766;width:373;height:1080" type="#_x0000_t75" stroked="false">
                <v:imagedata r:id="rId358" o:title=""/>
              </v:shape>
              <v:shape style="position:absolute;left:11012;top:5666;width:1460;height:1113" type="#_x0000_t75" stroked="false">
                <v:imagedata r:id="rId359" o:title=""/>
              </v:shape>
              <v:shape style="position:absolute;left:0;top:764;width:639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8"/>
                        </w:rPr>
                        <w:t>Start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672;top:490;width:687;height:774" type="#_x0000_t202" filled="false" stroked="false">
                <v:textbox inset="0,0,0,0">
                  <w:txbxContent>
                    <w:p>
                      <w:pPr>
                        <w:spacing w:line="254" w:lineRule="exact" w:before="0"/>
                        <w:ind w:left="152" w:right="0" w:firstLine="67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4"/>
                        </w:rPr>
                        <w:t>Di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40" w:lineRule="exact" w:before="40"/>
                        <w:ind w:left="0" w:right="0" w:firstLine="152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3"/>
                          <w:sz w:val="22"/>
                        </w:rPr>
                        <w:t>Oma</w:t>
                      </w:r>
                      <w:r>
                        <w:rPr>
                          <w:rFonts w:ascii="Calibri"/>
                          <w:spacing w:val="20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anrufen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304;top:798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516;top:470;width:852;height:814" type="#_x0000_t202" filled="false" stroked="false">
                <v:textbox inset="0,0,0,0">
                  <w:txbxContent>
                    <w:p>
                      <w:pPr>
                        <w:spacing w:line="254" w:lineRule="exact" w:before="0"/>
                        <w:ind w:left="26" w:right="0" w:hanging="27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24"/>
                        </w:rPr>
                        <w:t>g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4"/>
                        </w:rPr>
                        <w:t>ester</w:t>
                      </w: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24"/>
                        </w:rPr>
                        <w:t>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60" w:lineRule="exact" w:before="43"/>
                        <w:ind w:left="187" w:right="24" w:hanging="161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3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u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22"/>
                          <w:w w:val="10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lesen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71;top:798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468;top:498;width:803;height:767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1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4"/>
                          <w:w w:val="110"/>
                          <w:sz w:val="22"/>
                        </w:rPr>
                        <w:t>Fr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zu</w:t>
                      </w:r>
                      <w:r>
                        <w:rPr>
                          <w:rFonts w:ascii="Calibri"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Hause</w:t>
                      </w:r>
                      <w:r>
                        <w:rPr>
                          <w:rFonts w:ascii="Calibri"/>
                          <w:spacing w:val="21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l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ib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en</w:t>
                      </w:r>
                      <w:r>
                        <w:rPr>
                          <w:rFonts w:ascii="Calibri"/>
                          <w:b/>
                          <w:spacing w:val="-2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9039;top:378;width:1184;height:99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hanging="1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ur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52"/>
                        <w:ind w:left="125" w:right="124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Ge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sch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nk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26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auspacken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910;top:406;width:907;height:942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nach</w:t>
                      </w: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1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05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b/>
                          <w:spacing w:val="25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05"/>
                          <w:sz w:val="22"/>
                        </w:rPr>
                        <w:t>Schule</w:t>
                      </w:r>
                      <w:r>
                        <w:rPr>
                          <w:rFonts w:ascii="Calibri"/>
                          <w:b/>
                          <w:spacing w:val="24"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Volleyball</w:t>
                      </w:r>
                      <w:r>
                        <w:rPr>
                          <w:rFonts w:ascii="Calibri"/>
                          <w:spacing w:val="22"/>
                          <w:w w:val="11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2"/>
                        </w:rPr>
                        <w:t>spielen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08;top:2422;width:981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97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2"/>
                        </w:rPr>
                        <w:t>gestern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2"/>
                          <w:sz w:val="22"/>
                        </w:rPr>
                        <w:t>v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iel</w:t>
                      </w:r>
                      <w:r>
                        <w:rPr>
                          <w:rFonts w:ascii="Calibri"/>
                          <w:spacing w:val="1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lachen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467;top:2302;width:1362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b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den</w:t>
                      </w:r>
                      <w:r>
                        <w:rPr>
                          <w:rFonts w:ascii="Calibri"/>
                          <w:b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Ferien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97" w:right="97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d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ie</w:t>
                      </w:r>
                      <w:r>
                        <w:rPr>
                          <w:rFonts w:ascii="Calibri" w:hAnsi="Calibri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rücke</w:t>
                      </w:r>
                      <w:r>
                        <w:rPr>
                          <w:rFonts w:ascii="Calibri" w:hAnsi="Calibri"/>
                          <w:spacing w:val="26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fotografieren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211;top:2284;width:923;height:46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  <w:r>
                        <w:rPr>
                          <w:rFonts w:ascii="Calibri" w:hAnsi="Calibri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au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f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St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ar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638;top:2422;width:1088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29" w:right="0" w:hanging="3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2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2"/>
                          <w:sz w:val="22"/>
                        </w:rPr>
                        <w:t>P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izz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a </w:t>
                      </w:r>
                      <w:r>
                        <w:rPr>
                          <w:rFonts w:ascii="Calibri"/>
                          <w:sz w:val="22"/>
                        </w:rPr>
                        <w:t>essen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12;top:2565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641;top:2302;width:1142;height:767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310" w:right="0" w:hanging="36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ute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0" w:right="0" w:firstLine="310"/>
                        <w:jc w:val="left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spacing w:val="21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Schule</w:t>
                      </w:r>
                      <w:r>
                        <w:rPr>
                          <w:rFonts w:ascii="Calibri"/>
                          <w:spacing w:val="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spacing w:val="-3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10403;top:2422;width:1112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92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8"/>
                          <w:w w:val="110"/>
                          <w:sz w:val="22"/>
                        </w:rPr>
                        <w:t>17.00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G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it</w:t>
                      </w: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arre</w:t>
                      </w:r>
                      <w:r>
                        <w:rPr>
                          <w:rFonts w:ascii="Calibri" w:hAnsi="Calibri"/>
                          <w:spacing w:val="16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üben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331;top:4105;width:936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7"/>
                          <w:w w:val="110"/>
                          <w:sz w:val="22"/>
                        </w:rPr>
                        <w:t>20.15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207" w:right="1" w:hanging="207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z w:val="22"/>
                        </w:rPr>
                        <w:t>il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spacing w:val="22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sehen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26;top:4077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5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4268;top:4225;width:1069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Abend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tanzen</w:t>
                      </w:r>
                    </w:p>
                  </w:txbxContent>
                </v:textbox>
                <w10:wrap type="none"/>
              </v:shape>
              <v:shape style="position:absolute;left:6157;top:4105;width:719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5"/>
                          <w:sz w:val="22"/>
                        </w:rPr>
                        <w:t>Do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De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utsch</w:t>
                      </w:r>
                      <w:r>
                        <w:rPr>
                          <w:rFonts w:ascii="Calibri"/>
                          <w:spacing w:val="24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l</w:t>
                      </w:r>
                      <w:r>
                        <w:rPr>
                          <w:rFonts w:ascii="Calibri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5"/>
                          <w:sz w:val="22"/>
                        </w:rPr>
                        <w:t>r</w:t>
                      </w:r>
                      <w:r>
                        <w:rPr>
                          <w:rFonts w:ascii="Calibri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618;top:3986;width:1226;height:99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Nachmittag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52"/>
                        <w:ind w:left="108" w:right="106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das</w:t>
                      </w:r>
                      <w:r>
                        <w:rPr>
                          <w:rFonts w:ascii="Calibri" w:hAnsi="Calibri"/>
                          <w:spacing w:val="13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w w:val="95"/>
                          <w:sz w:val="22"/>
                        </w:rPr>
                        <w:t>Zi</w:t>
                      </w:r>
                      <w:r>
                        <w:rPr>
                          <w:rFonts w:ascii="Calibri" w:hAnsi="Calibri"/>
                          <w:spacing w:val="-2"/>
                          <w:w w:val="95"/>
                          <w:sz w:val="22"/>
                        </w:rPr>
                        <w:t>mmer</w:t>
                      </w:r>
                      <w:r>
                        <w:rPr>
                          <w:rFonts w:ascii="Calibri" w:hAnsi="Calibri"/>
                          <w:spacing w:val="21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aufräumen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263;top:3986;width:1366;height:99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Wochenende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52"/>
                        <w:ind w:left="187" w:right="185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r</w:t>
                      </w:r>
                      <w:r>
                        <w:rPr>
                          <w:rFonts w:ascii="Calibri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3"/>
                          <w:w w:val="10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sch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1101;top:4106;width:1119;height:766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Mo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mit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dem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Bus</w:t>
                      </w:r>
                      <w:r>
                        <w:rPr>
                          <w:rFonts w:ascii="Calibri"/>
                          <w:spacing w:val="23"/>
                          <w:w w:val="9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ahren</w:t>
                      </w:r>
                      <w:r>
                        <w:rPr>
                          <w:rFonts w:ascii="Calibri"/>
                          <w:b/>
                          <w:spacing w:val="-2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1604;top:5828;width:918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339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Sa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117" w:right="0" w:hanging="118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Par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y</w:t>
                      </w:r>
                      <w:r>
                        <w:rPr>
                          <w:rFonts w:ascii="Calibri"/>
                          <w:spacing w:val="24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ma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422;top:5828;width:1024;height:766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34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3"/>
                          <w:w w:val="110"/>
                          <w:sz w:val="22"/>
                        </w:rPr>
                        <w:t>21.00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78" w:right="0" w:hanging="79"/>
                        <w:jc w:val="left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-1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Hause</w:t>
                      </w:r>
                      <w:r>
                        <w:rPr>
                          <w:rFonts w:ascii="Calibri"/>
                          <w:spacing w:val="21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kommen</w:t>
                      </w:r>
                      <w:r>
                        <w:rPr>
                          <w:rFonts w:ascii="Calibri"/>
                          <w:b/>
                          <w:spacing w:val="-3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5231;top:6139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381;top:5948;width:1216;height:51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84" w:right="0" w:hanging="85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3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Morgen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28"/>
                        <w:ind w:left="84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ro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kaufen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344;top:6127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595;top:5828;width:1226;height:758" type="#_x0000_t202" filled="false" stroked="false">
                <v:textbox inset="0,0,0,0">
                  <w:txbxContent>
                    <w:p>
                      <w:pPr>
                        <w:spacing w:line="214" w:lineRule="auto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b/>
                          <w:spacing w:val="21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Nachmittag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56" w:lineRule="exact" w:before="34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Musik</w:t>
                      </w:r>
                      <w:r>
                        <w:rPr>
                          <w:rFonts w:ascii="Calibri" w:hAnsi="Calibri"/>
                          <w:spacing w:val="3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w w:val="95"/>
                          <w:sz w:val="22"/>
                        </w:rPr>
                        <w:t>hö</w:t>
                      </w:r>
                      <w:r>
                        <w:rPr>
                          <w:rFonts w:ascii="Calibri" w:hAnsi="Calibri"/>
                          <w:spacing w:val="-2"/>
                          <w:w w:val="95"/>
                          <w:sz w:val="22"/>
                        </w:rPr>
                        <w:t>r</w:t>
                      </w:r>
                      <w:r>
                        <w:rPr>
                          <w:rFonts w:ascii="Calibri" w:hAnsi="Calibri"/>
                          <w:spacing w:val="-1"/>
                          <w:w w:val="95"/>
                          <w:sz w:val="22"/>
                        </w:rPr>
                        <w:t>en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1374;top:5843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3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1233;top:7546;width:961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b/>
                          <w:spacing w:val="2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12</w:t>
                      </w:r>
                      <w:r>
                        <w:rPr>
                          <w:rFonts w:ascii="Calibri"/>
                          <w:b/>
                          <w:spacing w:val="-2"/>
                          <w:w w:val="110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b/>
                          <w:spacing w:val="-1"/>
                          <w:w w:val="110"/>
                          <w:sz w:val="22"/>
                        </w:rPr>
                        <w:t>00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164" w:right="42" w:hanging="121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Spa</w:t>
                      </w: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he</w:t>
                      </w:r>
                      <w:r>
                        <w:rPr>
                          <w:rFonts w:ascii="Calibri"/>
                          <w:sz w:val="22"/>
                        </w:rPr>
                        <w:t>tti</w:t>
                      </w:r>
                      <w:r>
                        <w:rPr>
                          <w:rFonts w:ascii="Calibri"/>
                          <w:spacing w:val="24"/>
                          <w:w w:val="12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ko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82;top:7866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323;top:7546;width:720;height:767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0" w:right="0" w:firstLine="232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-1"/>
                          <w:w w:val="115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b/>
                          <w:spacing w:val="-2"/>
                          <w:w w:val="115"/>
                          <w:sz w:val="22"/>
                        </w:rPr>
                        <w:t>o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180" w:lineRule="auto" w:before="80"/>
                        <w:ind w:left="23" w:right="0" w:hanging="24"/>
                        <w:jc w:val="left"/>
                        <w:rPr>
                          <w:rFonts w:ascii="Calibri" w:hAnsi="Calibri" w:cs="Calibri" w:eastAsia="Calibri"/>
                          <w:sz w:val="26"/>
                          <w:szCs w:val="26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ins</w:t>
                      </w:r>
                      <w:r>
                        <w:rPr>
                          <w:rFonts w:ascii="Calibri"/>
                          <w:spacing w:val="2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Kin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</w:t>
                      </w:r>
                      <w:r>
                        <w:rPr>
                          <w:rFonts w:ascii="Calibri"/>
                          <w:spacing w:val="23"/>
                          <w:w w:val="9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ehen</w:t>
                      </w:r>
                      <w:r>
                        <w:rPr>
                          <w:rFonts w:ascii="Calibri"/>
                          <w:b/>
                          <w:spacing w:val="-3"/>
                          <w:sz w:val="26"/>
                        </w:rPr>
                        <w:t>*</w:t>
                      </w:r>
                      <w:r>
                        <w:rPr>
                          <w:rFonts w:ascii="Calibri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5847;top:7546;width:1058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5"/>
                          <w:sz w:val="22"/>
                        </w:rPr>
                        <w:t>Di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au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de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Bus</w:t>
                      </w:r>
                      <w:r>
                        <w:rPr>
                          <w:rFonts w:ascii="Calibri"/>
                          <w:spacing w:val="25"/>
                          <w:w w:val="9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war</w:t>
                      </w:r>
                      <w:r>
                        <w:rPr>
                          <w:rFonts w:ascii="Calibri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39;top:7572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4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8920;top:7546;width:1059;height:758" type="#_x0000_t202" filled="false" stroked="false">
                <v:textbox inset="0,0,0,0">
                  <w:txbxContent>
                    <w:p>
                      <w:pPr>
                        <w:spacing w:line="233" w:lineRule="exact" w:before="0"/>
                        <w:ind w:left="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b/>
                          <w:spacing w:val="1"/>
                          <w:w w:val="110"/>
                          <w:sz w:val="22"/>
                        </w:rPr>
                        <w:t>Mi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45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9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Museum</w:t>
                      </w:r>
                      <w:r>
                        <w:rPr>
                          <w:rFonts w:ascii="Calibri"/>
                          <w:spacing w:val="24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besuchen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792;top:7818;width:474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115"/>
                          <w:sz w:val="28"/>
                        </w:rPr>
                        <w:t>Zie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115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/>
          <w:sz w:val="20"/>
        </w:rPr>
      </w:r>
      <w:r>
        <w:rPr>
          <w:rFonts w:ascii="Calibri"/>
          <w:position w:val="605"/>
          <w:sz w:val="2"/>
        </w:rPr>
        <w:pict>
          <v:group style="width:37.75pt;height:.6pt;mso-position-horizontal-relative:char;mso-position-vertical-relative:line" coordorigin="0,0" coordsize="755,12">
            <v:group style="position:absolute;left:6;top:6;width:743;height:2" coordorigin="6,6" coordsize="743,2">
              <v:shape style="position:absolute;left:6;top:6;width:743;height:2" coordorigin="6,6" coordsize="743,0" path="m6,6l749,6e" filled="false" stroked="true" strokeweight=".6pt" strokecolor="#000000">
                <v:path arrowok="t"/>
              </v:shape>
            </v:group>
          </v:group>
        </w:pict>
      </w:r>
      <w:r>
        <w:rPr>
          <w:rFonts w:ascii="Calibri"/>
          <w:position w:val="605"/>
          <w:sz w:val="2"/>
        </w:rPr>
      </w:r>
    </w:p>
    <w:p>
      <w:pPr>
        <w:spacing w:after="0" w:line="20" w:lineRule="atLeast"/>
        <w:rPr>
          <w:rFonts w:ascii="Calibri" w:hAnsi="Calibri" w:cs="Calibri" w:eastAsia="Calibri"/>
          <w:sz w:val="2"/>
          <w:szCs w:val="2"/>
        </w:rPr>
        <w:sectPr>
          <w:pgSz w:w="16840" w:h="11910" w:orient="landscape"/>
          <w:pgMar w:header="0" w:footer="305" w:top="0" w:bottom="500" w:left="0" w:right="940"/>
        </w:sectPr>
      </w:pPr>
    </w:p>
    <w:p>
      <w:pPr>
        <w:pStyle w:val="Heading5"/>
        <w:spacing w:line="325" w:lineRule="exact" w:before="0"/>
        <w:ind w:left="1032" w:right="0"/>
        <w:jc w:val="left"/>
        <w:rPr>
          <w:b w:val="0"/>
          <w:bCs w:val="0"/>
        </w:rPr>
      </w:pPr>
      <w:r>
        <w:rPr/>
        <w:pict>
          <v:group style="position:absolute;margin-left:788.369995pt;margin-top:34.015999pt;width:.1pt;height:527.25pt;mso-position-horizontal-relative:page;mso-position-vertical-relative:page;z-index:11296" coordorigin="15767,680" coordsize="2,10545">
            <v:shape style="position:absolute;left:15767;top:680;width:2;height:10545" coordorigin="15767,680" coordsize="0,10545" path="m15767,680l15767,11225e" filled="false" stroked="true" strokeweight="1.1pt" strokecolor="#6c6e71">
              <v:path arrowok="t"/>
            </v:shape>
            <w10:wrap type="none"/>
          </v:group>
        </w:pict>
      </w:r>
      <w:r>
        <w:rPr/>
        <w:pict>
          <v:shape style="position:absolute;margin-left:713.924988pt;margin-top:26.725pt;width:22.566869pt;height:23.1525pt;mso-position-horizontal-relative:page;mso-position-vertical-relative:page;z-index:11320" type="#_x0000_t75" stroked="false">
            <v:imagedata r:id="rId360" o:title=""/>
          </v:shape>
        </w:pict>
      </w:r>
      <w:r>
        <w:rPr/>
        <w:pict>
          <v:shape style="position:absolute;margin-left:793.457336pt;margin-top:33.015701pt;width:16pt;height:126.25pt;mso-position-horizontal-relative:page;mso-position-vertical-relative:page;z-index:11440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1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1"/>
                      <w:w w:val="114"/>
                      <w:sz w:val="28"/>
                    </w:rPr>
                    <w:t>op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v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or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"/>
                      <w:w w:val="113"/>
                      <w:sz w:val="28"/>
                    </w:rPr>
                    <w:t>18</w:t>
                  </w:r>
                  <w:r>
                    <w:rPr>
                      <w:rFonts w:ascii="Calibri"/>
                      <w:b/>
                      <w:spacing w:val="-2"/>
                      <w:w w:val="107"/>
                      <w:sz w:val="28"/>
                    </w:rPr>
                    <w:t>.</w:t>
                  </w:r>
                  <w:r>
                    <w:rPr>
                      <w:rFonts w:ascii="Calibri"/>
                      <w:b/>
                      <w:spacing w:val="-2"/>
                      <w:w w:val="113"/>
                      <w:sz w:val="28"/>
                    </w:rPr>
                    <w:t>2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3.457336pt;margin-top:394.551697pt;width:16pt;height:167.75pt;mso-position-horizontal-relative:page;mso-position-vertical-relative:page;z-index:11464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2"/>
                      <w:w w:val="116"/>
                      <w:sz w:val="28"/>
                    </w:rPr>
                    <w:t>p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2"/>
                      <w:w w:val="112"/>
                      <w:sz w:val="28"/>
                    </w:rPr>
                    <w:t>t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7"/>
                      <w:w w:val="113"/>
                      <w:sz w:val="28"/>
                    </w:rPr>
                    <w:t>7</w:t>
                  </w:r>
                  <w:r>
                    <w:rPr>
                      <w:rFonts w:ascii="Calibri"/>
                      <w:b/>
                      <w:spacing w:val="-17"/>
                      <w:w w:val="111"/>
                      <w:sz w:val="28"/>
                    </w:rPr>
                    <w:t>,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11"/>
                      <w:sz w:val="28"/>
                    </w:rPr>
                    <w:t>B,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"/>
                      <w:w w:val="110"/>
                      <w:sz w:val="28"/>
                    </w:rPr>
                    <w:t>Au</w:t>
                  </w:r>
                  <w:r>
                    <w:rPr>
                      <w:rFonts w:ascii="Calibri"/>
                      <w:b/>
                      <w:spacing w:val="-1"/>
                      <w:w w:val="111"/>
                      <w:sz w:val="28"/>
                    </w:rPr>
                    <w:t>f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1"/>
                      <w:w w:val="113"/>
                      <w:sz w:val="28"/>
                    </w:rPr>
                    <w:t>6</w:t>
                  </w:r>
                  <w:r>
                    <w:rPr>
                      <w:rFonts w:ascii="Calibri"/>
                      <w:b/>
                      <w:spacing w:val="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18.049194pt;margin-top:33.015701pt;width:53.9pt;height:306.3pt;mso-position-horizontal-relative:page;mso-position-vertical-relative:page;z-index:11488" type="#_x0000_t202" filled="false" stroked="false">
            <v:textbox inset="0,0,0,0" style="layout-flow:vertical">
              <w:txbxContent>
                <w:p>
                  <w:pPr>
                    <w:spacing w:line="550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50"/>
                      <w:szCs w:val="50"/>
                    </w:rPr>
                  </w:pPr>
                  <w:r>
                    <w:rPr>
                      <w:rFonts w:ascii="Calibri"/>
                      <w:b/>
                      <w:color w:val="0061B3"/>
                      <w:spacing w:val="-9"/>
                      <w:w w:val="120"/>
                      <w:sz w:val="50"/>
                    </w:rPr>
                    <w:t>D</w:t>
                  </w:r>
                  <w:r>
                    <w:rPr>
                      <w:rFonts w:ascii="Calibri"/>
                      <w:b/>
                      <w:color w:val="0061B3"/>
                      <w:spacing w:val="-9"/>
                      <w:w w:val="119"/>
                      <w:sz w:val="50"/>
                    </w:rPr>
                    <w:t>a</w:t>
                  </w:r>
                  <w:r>
                    <w:rPr>
                      <w:rFonts w:ascii="Calibri"/>
                      <w:b/>
                      <w:color w:val="0061B3"/>
                      <w:spacing w:val="-9"/>
                      <w:w w:val="116"/>
                      <w:sz w:val="50"/>
                    </w:rPr>
                    <w:t>s</w:t>
                  </w:r>
                  <w:r>
                    <w:rPr>
                      <w:rFonts w:ascii="Calibri"/>
                      <w:b/>
                      <w:color w:val="0061B3"/>
                      <w:spacing w:val="30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21"/>
                      <w:sz w:val="50"/>
                    </w:rPr>
                    <w:t>P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0"/>
                      <w:sz w:val="50"/>
                    </w:rPr>
                    <w:t>r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4"/>
                      <w:sz w:val="50"/>
                    </w:rPr>
                    <w:t>f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1"/>
                      <w:sz w:val="50"/>
                    </w:rPr>
                    <w:t>k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3"/>
                      <w:sz w:val="50"/>
                    </w:rPr>
                    <w:t>t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4"/>
                      <w:sz w:val="50"/>
                    </w:rPr>
                    <w:t>-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7"/>
                      <w:sz w:val="50"/>
                    </w:rPr>
                    <w:t>S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25"/>
                      <w:sz w:val="50"/>
                    </w:rPr>
                    <w:t>pi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0"/>
                      <w:sz w:val="50"/>
                    </w:rPr>
                    <w:t>l</w:t>
                  </w:r>
                  <w:r>
                    <w:rPr>
                      <w:rFonts w:ascii="Calibri"/>
                      <w:b/>
                      <w:color w:val="0061B3"/>
                      <w:spacing w:val="30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6"/>
                      <w:w w:val="142"/>
                      <w:sz w:val="50"/>
                    </w:rPr>
                    <w:t>(</w:t>
                  </w:r>
                  <w:r>
                    <w:rPr>
                      <w:rFonts w:ascii="Calibri"/>
                      <w:b/>
                      <w:color w:val="0061B3"/>
                      <w:spacing w:val="-6"/>
                      <w:w w:val="124"/>
                      <w:sz w:val="50"/>
                    </w:rPr>
                    <w:t>2</w:t>
                  </w:r>
                  <w:r>
                    <w:rPr>
                      <w:rFonts w:ascii="Calibri"/>
                      <w:b/>
                      <w:color w:val="0061B3"/>
                      <w:spacing w:val="-6"/>
                      <w:w w:val="142"/>
                      <w:sz w:val="50"/>
                    </w:rPr>
                    <w:t>)</w:t>
                  </w:r>
                  <w:r>
                    <w:rPr>
                      <w:rFonts w:ascii="Calibri"/>
                      <w:sz w:val="50"/>
                    </w:rPr>
                  </w:r>
                </w:p>
                <w:p>
                  <w:pPr>
                    <w:pStyle w:val="BodyText"/>
                    <w:spacing w:line="240" w:lineRule="auto" w:before="229"/>
                    <w:ind w:left="473" w:right="0"/>
                    <w:jc w:val="left"/>
                    <w:rPr>
                      <w:b w:val="0"/>
                      <w:bCs w:val="0"/>
                    </w:rPr>
                  </w:pPr>
                  <w:r>
                    <w:rPr>
                      <w:spacing w:val="-3"/>
                      <w:w w:val="109"/>
                    </w:rPr>
                    <w:t>W</w:t>
                  </w:r>
                  <w:r>
                    <w:rPr>
                      <w:spacing w:val="-3"/>
                      <w:w w:val="108"/>
                    </w:rPr>
                    <w:t>a</w:t>
                  </w:r>
                  <w:r>
                    <w:rPr>
                      <w:spacing w:val="-3"/>
                      <w:w w:val="106"/>
                    </w:rPr>
                    <w:t>s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2"/>
                      <w:w w:val="115"/>
                    </w:rPr>
                    <w:t>h</w:t>
                  </w:r>
                  <w:r>
                    <w:rPr>
                      <w:spacing w:val="-2"/>
                      <w:w w:val="108"/>
                    </w:rPr>
                    <w:t>a</w:t>
                  </w:r>
                  <w:r>
                    <w:rPr>
                      <w:spacing w:val="-2"/>
                      <w:w w:val="116"/>
                    </w:rPr>
                    <w:t>b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13"/>
                    </w:rPr>
                    <w:t>ihr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1"/>
                      <w:w w:val="109"/>
                    </w:rPr>
                    <w:t>w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15"/>
                    </w:rPr>
                    <w:t>nn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2"/>
                      <w:w w:val="131"/>
                    </w:rPr>
                    <w:t>g</w:t>
                  </w:r>
                  <w:r>
                    <w:rPr>
                      <w:spacing w:val="-2"/>
                      <w:w w:val="108"/>
                    </w:rPr>
                    <w:t>e</w:t>
                  </w:r>
                  <w:r>
                    <w:rPr>
                      <w:spacing w:val="-2"/>
                      <w:w w:val="112"/>
                    </w:rPr>
                    <w:t>m</w:t>
                  </w:r>
                  <w:r>
                    <w:rPr>
                      <w:spacing w:val="-2"/>
                      <w:w w:val="108"/>
                    </w:rPr>
                    <w:t>a</w:t>
                  </w:r>
                  <w:r>
                    <w:rPr>
                      <w:spacing w:val="-2"/>
                      <w:w w:val="114"/>
                    </w:rPr>
                    <w:t>c</w:t>
                  </w:r>
                  <w:r>
                    <w:rPr>
                      <w:spacing w:val="-2"/>
                      <w:w w:val="115"/>
                    </w:rPr>
                    <w:t>h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>
                      <w:spacing w:val="-2"/>
                    </w:rPr>
                    <w:t>?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09"/>
                    </w:rPr>
                    <w:t>W</w:t>
                  </w:r>
                  <w:r>
                    <w:rPr>
                      <w:w w:val="111"/>
                    </w:rPr>
                    <w:t>ürf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w w:val="109"/>
                    </w:rPr>
                    <w:t>l</w:t>
                  </w:r>
                  <w:r>
                    <w:rPr>
                      <w:w w:val="112"/>
                    </w:rPr>
                    <w:t>t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13"/>
                    </w:rPr>
                    <w:t>und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w w:val="112"/>
                    </w:rPr>
                    <w:t>r</w:t>
                  </w:r>
                  <w:r>
                    <w:rPr>
                      <w:w w:val="129"/>
                    </w:rPr>
                    <w:t>z</w:t>
                  </w:r>
                  <w:r>
                    <w:rPr>
                      <w:w w:val="108"/>
                    </w:rPr>
                    <w:t>ä</w:t>
                  </w:r>
                  <w:r>
                    <w:rPr>
                      <w:w w:val="113"/>
                    </w:rPr>
                    <w:t>hl</w:t>
                  </w:r>
                  <w:r>
                    <w:rPr>
                      <w:w w:val="112"/>
                    </w:rPr>
                    <w:t>t</w:t>
                  </w:r>
                  <w:r>
                    <w:rPr>
                      <w:w w:val="107"/>
                    </w:rPr>
                    <w:t>.</w:t>
                  </w:r>
                  <w:r>
                    <w:rPr>
                      <w:b w:val="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96.950562pt;margin-top:55.692902pt;width:14pt;height:41.35pt;mso-position-horizontal-relative:page;mso-position-vertical-relative:page;z-index:11512" type="#_x0000_t202" filled="false" stroked="false">
            <v:textbox inset="0,0,0,0" style="layout-flow:vertical">
              <w:txbxContent>
                <w:p>
                  <w:pPr>
                    <w:spacing w:line="274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i/>
                      <w:spacing w:val="-2"/>
                      <w:w w:val="95"/>
                      <w:sz w:val="24"/>
                    </w:rPr>
                    <w:t>B</w:t>
                  </w:r>
                  <w:r>
                    <w:rPr>
                      <w:rFonts w:ascii="Calibri"/>
                      <w:i/>
                      <w:spacing w:val="-2"/>
                      <w:w w:val="97"/>
                      <w:sz w:val="24"/>
                    </w:rPr>
                    <w:t>ei</w:t>
                  </w:r>
                  <w:r>
                    <w:rPr>
                      <w:rFonts w:ascii="Calibri"/>
                      <w:i/>
                      <w:spacing w:val="-2"/>
                      <w:sz w:val="24"/>
                    </w:rPr>
                    <w:t>s</w:t>
                  </w:r>
                  <w:r>
                    <w:rPr>
                      <w:rFonts w:ascii="Calibri"/>
                      <w:i/>
                      <w:spacing w:val="-2"/>
                      <w:w w:val="104"/>
                      <w:sz w:val="24"/>
                    </w:rPr>
                    <w:t>p</w:t>
                  </w:r>
                  <w:r>
                    <w:rPr>
                      <w:rFonts w:ascii="Calibri"/>
                      <w:i/>
                      <w:spacing w:val="-2"/>
                      <w:w w:val="98"/>
                      <w:sz w:val="24"/>
                    </w:rPr>
                    <w:t>i</w:t>
                  </w:r>
                  <w:r>
                    <w:rPr>
                      <w:rFonts w:ascii="Calibri"/>
                      <w:i/>
                      <w:spacing w:val="-2"/>
                      <w:w w:val="97"/>
                      <w:sz w:val="24"/>
                    </w:rPr>
                    <w:t>el</w:t>
                  </w:r>
                  <w:r>
                    <w:rPr>
                      <w:rFonts w:ascii="Calibri"/>
                      <w:i/>
                      <w:spacing w:val="-2"/>
                      <w:w w:val="103"/>
                      <w:sz w:val="24"/>
                    </w:rPr>
                    <w:t>: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96.950562pt;margin-top:107.0289pt;width:14pt;height:208.7pt;mso-position-horizontal-relative:page;mso-position-vertical-relative:page;z-index:11536" type="#_x0000_t202" filled="false" stroked="false">
            <v:textbox inset="0,0,0,0" style="layout-flow:vertical">
              <w:txbxContent>
                <w:p>
                  <w:pPr>
                    <w:spacing w:line="274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/>
                      <w:spacing w:val="1"/>
                      <w:w w:val="105"/>
                      <w:sz w:val="24"/>
                    </w:rPr>
                    <w:t>A</w:t>
                  </w:r>
                  <w:r>
                    <w:rPr>
                      <w:rFonts w:ascii="Calibri"/>
                      <w:spacing w:val="1"/>
                      <w:w w:val="111"/>
                      <w:sz w:val="24"/>
                    </w:rPr>
                    <w:t>m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1"/>
                      <w:w w:val="115"/>
                      <w:sz w:val="24"/>
                    </w:rPr>
                    <w:t>Di</w:t>
                  </w:r>
                  <w:r>
                    <w:rPr>
                      <w:rFonts w:ascii="Calibri"/>
                      <w:spacing w:val="-1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-1"/>
                      <w:w w:val="111"/>
                      <w:sz w:val="24"/>
                    </w:rPr>
                    <w:t>n</w:t>
                  </w:r>
                  <w:r>
                    <w:rPr>
                      <w:rFonts w:ascii="Calibri"/>
                      <w:spacing w:val="-1"/>
                      <w:w w:val="99"/>
                      <w:sz w:val="24"/>
                    </w:rPr>
                    <w:t>s</w:t>
                  </w:r>
                  <w:r>
                    <w:rPr>
                      <w:rFonts w:ascii="Calibri"/>
                      <w:spacing w:val="-1"/>
                      <w:w w:val="102"/>
                      <w:sz w:val="24"/>
                    </w:rPr>
                    <w:t>t</w:t>
                  </w:r>
                  <w:r>
                    <w:rPr>
                      <w:rFonts w:ascii="Calibri"/>
                      <w:spacing w:val="-1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-1"/>
                      <w:w w:val="126"/>
                      <w:sz w:val="24"/>
                    </w:rPr>
                    <w:t>g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h</w:t>
                  </w:r>
                  <w:r>
                    <w:rPr>
                      <w:rFonts w:ascii="Calibri"/>
                      <w:spacing w:val="-2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-2"/>
                      <w:w w:val="113"/>
                      <w:sz w:val="24"/>
                    </w:rPr>
                    <w:t>b</w:t>
                  </w:r>
                  <w:r>
                    <w:rPr>
                      <w:rFonts w:ascii="Calibri"/>
                      <w:spacing w:val="-2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2"/>
                      <w:w w:val="103"/>
                      <w:sz w:val="24"/>
                    </w:rPr>
                    <w:t>i</w:t>
                  </w:r>
                  <w:r>
                    <w:rPr>
                      <w:rFonts w:ascii="Calibri"/>
                      <w:spacing w:val="-2"/>
                      <w:w w:val="113"/>
                      <w:sz w:val="24"/>
                    </w:rPr>
                    <w:t>c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h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1"/>
                      <w:w w:val="120"/>
                      <w:sz w:val="24"/>
                    </w:rPr>
                    <w:t>O</w:t>
                  </w:r>
                  <w:r>
                    <w:rPr>
                      <w:rFonts w:ascii="Calibri"/>
                      <w:spacing w:val="-1"/>
                      <w:w w:val="111"/>
                      <w:sz w:val="24"/>
                    </w:rPr>
                    <w:t>m</w:t>
                  </w:r>
                  <w:r>
                    <w:rPr>
                      <w:rFonts w:ascii="Calibri"/>
                      <w:spacing w:val="-1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14"/>
                      <w:sz w:val="24"/>
                    </w:rPr>
                    <w:t> </w:t>
                  </w:r>
                  <w:r>
                    <w:rPr>
                      <w:rFonts w:ascii="Calibri"/>
                      <w:spacing w:val="-2"/>
                      <w:w w:val="104"/>
                      <w:sz w:val="24"/>
                    </w:rPr>
                    <w:t>a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n</w:t>
                  </w:r>
                  <w:r>
                    <w:rPr>
                      <w:rFonts w:ascii="Calibri"/>
                      <w:spacing w:val="-2"/>
                      <w:w w:val="126"/>
                      <w:sz w:val="24"/>
                    </w:rPr>
                    <w:t>g</w:t>
                  </w:r>
                  <w:r>
                    <w:rPr>
                      <w:rFonts w:ascii="Calibri"/>
                      <w:spacing w:val="-2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-2"/>
                      <w:w w:val="99"/>
                      <w:sz w:val="24"/>
                    </w:rPr>
                    <w:t>r</w:t>
                  </w:r>
                  <w:r>
                    <w:rPr>
                      <w:rFonts w:ascii="Calibri"/>
                      <w:spacing w:val="-2"/>
                      <w:w w:val="108"/>
                      <w:sz w:val="24"/>
                    </w:rPr>
                    <w:t>u</w:t>
                  </w:r>
                  <w:r>
                    <w:rPr>
                      <w:rFonts w:ascii="Calibri"/>
                      <w:spacing w:val="-2"/>
                      <w:w w:val="97"/>
                      <w:sz w:val="24"/>
                    </w:rPr>
                    <w:t>f</w:t>
                  </w:r>
                  <w:r>
                    <w:rPr>
                      <w:rFonts w:ascii="Calibri"/>
                      <w:spacing w:val="-2"/>
                      <w:w w:val="101"/>
                      <w:sz w:val="24"/>
                    </w:rPr>
                    <w:t>e</w:t>
                  </w:r>
                  <w:r>
                    <w:rPr>
                      <w:rFonts w:ascii="Calibri"/>
                      <w:spacing w:val="-2"/>
                      <w:w w:val="111"/>
                      <w:sz w:val="24"/>
                    </w:rPr>
                    <w:t>n</w:t>
                  </w:r>
                  <w:r>
                    <w:rPr>
                      <w:rFonts w:ascii="Calibri"/>
                      <w:spacing w:val="-2"/>
                      <w:w w:val="113"/>
                      <w:sz w:val="24"/>
                    </w:rPr>
                    <w:t>.</w:t>
                  </w:r>
                  <w:r>
                    <w:rPr>
                      <w:rFonts w:ascii="Calibri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.550566pt;margin-top:143.355103pt;width:12pt;height:19.55pt;mso-position-horizontal-relative:page;mso-position-vertical-relative:page;z-index:11560" type="#_x0000_t202" filled="false" stroked="false">
            <v:textbox inset="0,0,0,0" style="layout-flow:vertical">
              <w:txbxContent>
                <w:p>
                  <w:pPr>
                    <w:spacing w:line="23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b/>
                      <w:spacing w:val="2"/>
                      <w:w w:val="113"/>
                      <w:sz w:val="20"/>
                    </w:rPr>
                    <w:t>156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  <w:w w:val="115"/>
        </w:rPr>
        <w:t>S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 </w:t>
      </w:r>
      <w:r>
        <w:rPr>
          <w:spacing w:val="-2"/>
          <w:w w:val="115"/>
        </w:rPr>
        <w:t>g</w:t>
      </w:r>
      <w:r>
        <w:rPr>
          <w:spacing w:val="-3"/>
          <w:w w:val="115"/>
        </w:rPr>
        <w:t>e</w:t>
      </w:r>
      <w:r>
        <w:rPr>
          <w:spacing w:val="-2"/>
          <w:w w:val="115"/>
        </w:rPr>
        <w:t>h</w:t>
      </w:r>
      <w:r>
        <w:rPr>
          <w:spacing w:val="-3"/>
          <w:w w:val="115"/>
        </w:rPr>
        <w:t>t’s:</w:t>
      </w:r>
      <w:r>
        <w:rPr>
          <w:b w:val="0"/>
          <w:bCs w:val="0"/>
        </w:rPr>
      </w:r>
    </w:p>
    <w:p>
      <w:pPr>
        <w:spacing w:line="280" w:lineRule="exact" w:before="163"/>
        <w:ind w:left="1993" w:right="439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47.991001pt;margin-top:4.956103pt;width:46pt;height:48.5pt;mso-position-horizontal-relative:page;mso-position-vertical-relative:paragraph;z-index:11344" coordorigin="960,99" coordsize="920,970">
            <v:group style="position:absolute;left:1019;top:152;width:794;height:851" coordorigin="1019,152" coordsize="794,851">
              <v:shape style="position:absolute;left:1019;top:152;width:794;height:851" coordorigin="1019,152" coordsize="794,851" path="m1813,577l1807,508,1792,443,1768,382,1736,326,1696,276,1650,234,1598,199,1541,173,1480,157,1416,152,1383,153,1320,164,1261,185,1207,216,1157,254,1114,300,1078,353,1050,411,1030,475,1020,542,1019,577,1020,612,1030,679,1050,743,1078,801,1114,854,1157,900,1207,938,1261,969,1320,990,1383,1001,1416,1002,1448,1001,1511,990,1570,969,1625,938,1674,900,1717,854,1753,801,1781,743,1801,679,1811,612,1813,577xe" filled="true" fillcolor="#cfdcf1" stroked="false">
                <v:path arrowok="t"/>
                <v:fill type="solid"/>
              </v:shape>
              <v:shape style="position:absolute;left:960;top:99;width:850;height:700" type="#_x0000_t75" stroked="false">
                <v:imagedata r:id="rId495" o:title=""/>
              </v:shape>
              <v:shape style="position:absolute;left:1132;top:152;width:566;height:127" type="#_x0000_t75" stroked="false">
                <v:imagedata r:id="rId496" o:title=""/>
              </v:shape>
              <v:shape style="position:absolute;left:1020;top:279;width:860;height:790" type="#_x0000_t75" stroked="false">
                <v:imagedata r:id="rId497" o:title=""/>
              </v:shape>
              <v:shape style="position:absolute;left:1699;top:279;width:111;height:248" type="#_x0000_t75" stroked="false">
                <v:imagedata r:id="rId498" o:title=""/>
              </v:shape>
              <v:shape style="position:absolute;left:1020;top:279;width:113;height:267" type="#_x0000_t75" stroked="false">
                <v:imagedata r:id="rId499" o:title=""/>
              </v:shape>
              <v:shape style="position:absolute;left:1020;top:607;width:790;height:395" type="#_x0000_t75" stroked="false">
                <v:imagedata r:id="rId366" o:title=""/>
              </v:shape>
              <v:shape style="position:absolute;left:1020;top:279;width:790;height:520" type="#_x0000_t75" stroked="false">
                <v:imagedata r:id="rId500" o:title=""/>
              </v:shape>
            </v:group>
            <w10:wrap type="none"/>
          </v:group>
        </w:pict>
      </w:r>
      <w:r>
        <w:rPr/>
        <w:pict>
          <v:group style="position:absolute;margin-left:307.007996pt;margin-top:8.176104pt;width:41.5pt;height:42.05pt;mso-position-horizontal-relative:page;mso-position-vertical-relative:paragraph;z-index:11368" coordorigin="6140,164" coordsize="830,841">
            <v:group style="position:absolute;left:6194;top:218;width:718;height:718" coordorigin="6194,218" coordsize="718,718">
              <v:shape style="position:absolute;left:6194;top:218;width:718;height:718" coordorigin="6194,218" coordsize="718,718" path="m6291,728l6291,426,6194,481,6251,577,6251,705,6291,728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251,705l6251,577,6194,673,6251,705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815,840l6813,728,6813,314,6703,316,6649,218,6552,276,6456,218,6402,316,6290,314,6291,426,6291,840,6402,838,6456,936,6552,878,6649,936,6703,838,6813,840,6813,426,6815,314,6815,840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291,840l6291,728,6290,840,6291,840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911,481l6813,426,6813,728,6854,705,6854,577,6911,481xe" filled="true" fillcolor="#c0df9e" stroked="false">
                <v:path arrowok="t"/>
                <v:fill type="solid"/>
              </v:shape>
              <v:shape style="position:absolute;left:6194;top:218;width:718;height:718" coordorigin="6194,218" coordsize="718,718" path="m6911,673l6854,577,6854,705,6911,673xe" filled="true" fillcolor="#c0df9e" stroked="false">
                <v:path arrowok="t"/>
                <v:fill type="solid"/>
              </v:shape>
              <v:shape style="position:absolute;left:6140;top:164;width:820;height:50" type="#_x0000_t75" stroked="false">
                <v:imagedata r:id="rId368" o:title=""/>
              </v:shape>
              <v:shape style="position:absolute;left:6140;top:214;width:830;height:790" type="#_x0000_t75" stroked="false">
                <v:imagedata r:id="rId369" o:title=""/>
              </v:shape>
              <v:shape style="position:absolute;left:6140;top:214;width:820;height:660" type="#_x0000_t75" stroked="false">
                <v:imagedata r:id="rId501" o:title=""/>
              </v:shape>
              <v:shape style="position:absolute;left:6194;top:218;width:717;height:655" type="#_x0000_t75" stroked="false">
                <v:imagedata r:id="rId502" o:title=""/>
              </v:shape>
            </v:group>
            <v:group style="position:absolute;left:6416;top:521;width:292;height:100" coordorigin="6416,521" coordsize="292,100">
              <v:shape style="position:absolute;left:6416;top:521;width:292;height:100" coordorigin="6416,521" coordsize="292,100" path="m6454,620l6454,606,6449,611,6430,611,6427,603,6427,593,6425,592,6418,592,6416,594,6416,606,6421,620,6454,620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465,611l6465,528,6463,526,6430,526,6429,527,6429,534,6430,535,6454,535,6454,620,6455,620,6465,611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536,585l6531,562,6513,552,6492,559,6483,579,6487,605,6494,612,6494,571,6497,560,6522,560,6525,572,6525,612,6535,597,6536,585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525,612l6525,601,6522,611,6497,611,6494,600,6494,612,6500,618,6525,613,6525,612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564,616l6564,522,6563,521,6562,521,6555,522,6554,524,6554,616,6556,618,6563,618,6564,616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00,556l6599,556,6594,552,6592,551,6591,553,6564,583,6564,585,6564,585,6576,599,6576,583,6599,558,6600,556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01,615l6600,613,6576,583,6576,599,6592,619,6593,620,6595,619,6600,616,6601,615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59,588l6659,585,6656,564,6637,552,6617,559,6608,580,6613,605,6619,611,6619,573,6622,560,6646,560,6648,572,6648,588,6659,588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48,588l6648,579,6619,579,6619,588,6648,588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658,614l6658,613,6657,612,6655,606,6654,605,6653,605,6646,611,6622,611,6619,596,6619,611,6627,618,6646,620,6658,614xe" filled="true" fillcolor="#000000" stroked="false">
                <v:path arrowok="t"/>
                <v:fill type="solid"/>
              </v:shape>
              <v:shape style="position:absolute;left:6416;top:521;width:292;height:100" coordorigin="6416,521" coordsize="292,100" path="m6708,554l6708,553,6705,552,6694,551,6689,559,6685,563,6685,560,6683,551,6680,551,6679,552,6674,555,6673,557,6673,557,6673,558,6676,563,6677,568,6677,616,6678,618,6685,618,6687,616,6687,572,6690,568,6695,561,6702,561,6703,563,6704,563,6705,562,6708,555,6708,554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05"/>
          <w:sz w:val="24"/>
          <w:szCs w:val="24"/>
        </w:rPr>
        <w:t>Erzähl:</w:t>
      </w:r>
      <w:r>
        <w:rPr>
          <w:rFonts w:ascii="Calibri" w:hAnsi="Calibri" w:cs="Calibri" w:eastAsia="Calibri"/>
          <w:spacing w:val="2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Was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hast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du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wann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gemacht?</w:t>
      </w:r>
      <w:r>
        <w:rPr>
          <w:rFonts w:ascii="Calibri" w:hAnsi="Calibri" w:cs="Calibri" w:eastAsia="Calibri"/>
          <w:w w:val="109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Antwort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richtig?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–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Gut!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89" w:lineRule="exact" w:before="0"/>
        <w:ind w:left="199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05"/>
          <w:sz w:val="24"/>
          <w:szCs w:val="24"/>
        </w:rPr>
        <w:t>Antwort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falsch?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–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2</w:t>
      </w:r>
      <w:r>
        <w:rPr>
          <w:rFonts w:ascii="Calibri" w:hAnsi="Calibri" w:cs="Calibri" w:eastAsia="Calibri"/>
          <w:spacing w:val="1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Felder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zurück.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before="119"/>
        <w:ind w:left="102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b/>
          <w:w w:val="105"/>
          <w:sz w:val="26"/>
        </w:rPr>
        <w:t>*</w:t>
      </w:r>
      <w:r>
        <w:rPr>
          <w:rFonts w:ascii="Calibri"/>
          <w:b/>
          <w:spacing w:val="6"/>
          <w:w w:val="105"/>
          <w:sz w:val="26"/>
        </w:rPr>
        <w:t> </w:t>
      </w:r>
      <w:r>
        <w:rPr>
          <w:rFonts w:ascii="Calibri"/>
          <w:w w:val="105"/>
          <w:sz w:val="24"/>
        </w:rPr>
        <w:t>Beim</w:t>
      </w:r>
      <w:r>
        <w:rPr>
          <w:rFonts w:ascii="Calibri"/>
          <w:spacing w:val="11"/>
          <w:w w:val="105"/>
          <w:sz w:val="24"/>
        </w:rPr>
        <w:t> </w:t>
      </w:r>
      <w:r>
        <w:rPr>
          <w:rFonts w:ascii="Calibri"/>
          <w:w w:val="105"/>
          <w:sz w:val="24"/>
        </w:rPr>
        <w:t>Perfekt</w:t>
      </w:r>
      <w:r>
        <w:rPr>
          <w:rFonts w:ascii="Calibri"/>
          <w:spacing w:val="11"/>
          <w:w w:val="105"/>
          <w:sz w:val="24"/>
        </w:rPr>
        <w:t> </w:t>
      </w:r>
      <w:r>
        <w:rPr>
          <w:rFonts w:ascii="Calibri"/>
          <w:w w:val="105"/>
          <w:sz w:val="24"/>
        </w:rPr>
        <w:t>brauchst</w:t>
      </w:r>
      <w:r>
        <w:rPr>
          <w:rFonts w:ascii="Calibri"/>
          <w:spacing w:val="12"/>
          <w:w w:val="105"/>
          <w:sz w:val="24"/>
        </w:rPr>
        <w:t> </w:t>
      </w:r>
      <w:r>
        <w:rPr>
          <w:rFonts w:ascii="Calibri"/>
          <w:w w:val="105"/>
          <w:sz w:val="24"/>
        </w:rPr>
        <w:t>du</w:t>
      </w:r>
      <w:r>
        <w:rPr>
          <w:rFonts w:ascii="Calibri"/>
          <w:spacing w:val="11"/>
          <w:w w:val="105"/>
          <w:sz w:val="24"/>
        </w:rPr>
        <w:t> </w:t>
      </w:r>
      <w:r>
        <w:rPr>
          <w:rFonts w:ascii="Calibri"/>
          <w:w w:val="105"/>
          <w:sz w:val="24"/>
        </w:rPr>
        <w:t>hier</w:t>
      </w:r>
      <w:r>
        <w:rPr>
          <w:rFonts w:ascii="Calibri"/>
          <w:spacing w:val="11"/>
          <w:w w:val="105"/>
          <w:sz w:val="24"/>
        </w:rPr>
        <w:t> </w:t>
      </w:r>
      <w:r>
        <w:rPr>
          <w:rFonts w:ascii="Calibri"/>
          <w:w w:val="105"/>
          <w:sz w:val="24"/>
        </w:rPr>
        <w:t>das</w:t>
      </w:r>
      <w:r>
        <w:rPr>
          <w:rFonts w:ascii="Calibri"/>
          <w:spacing w:val="12"/>
          <w:w w:val="105"/>
          <w:sz w:val="24"/>
        </w:rPr>
        <w:t> </w:t>
      </w:r>
      <w:r>
        <w:rPr>
          <w:rFonts w:ascii="Calibri"/>
          <w:w w:val="105"/>
          <w:sz w:val="24"/>
        </w:rPr>
        <w:t>Hilfsverb</w:t>
      </w:r>
      <w:r>
        <w:rPr>
          <w:rFonts w:ascii="Calibri"/>
          <w:spacing w:val="11"/>
          <w:w w:val="105"/>
          <w:sz w:val="24"/>
        </w:rPr>
        <w:t> </w:t>
      </w:r>
      <w:r>
        <w:rPr>
          <w:rFonts w:ascii="Calibri"/>
          <w:i/>
          <w:spacing w:val="-4"/>
          <w:w w:val="105"/>
          <w:sz w:val="24"/>
        </w:rPr>
        <w:t>sei</w:t>
      </w:r>
      <w:r>
        <w:rPr>
          <w:rFonts w:ascii="Calibri"/>
          <w:i/>
          <w:spacing w:val="-3"/>
          <w:w w:val="105"/>
          <w:sz w:val="24"/>
        </w:rPr>
        <w:t>n</w:t>
      </w:r>
      <w:r>
        <w:rPr>
          <w:rFonts w:ascii="Calibri"/>
          <w:spacing w:val="-3"/>
          <w:w w:val="105"/>
          <w:sz w:val="24"/>
        </w:rPr>
        <w:t>.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5"/>
        <w:rPr>
          <w:rFonts w:ascii="Calibri" w:hAnsi="Calibri" w:cs="Calibri" w:eastAsia="Calibri"/>
          <w:sz w:val="27"/>
          <w:szCs w:val="27"/>
        </w:rPr>
      </w:pPr>
    </w:p>
    <w:p>
      <w:pPr>
        <w:spacing w:line="280" w:lineRule="exact" w:before="0"/>
        <w:ind w:left="728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10"/>
          <w:sz w:val="24"/>
        </w:rPr>
        <w:t>Noch</w:t>
      </w:r>
      <w:r>
        <w:rPr>
          <w:rFonts w:ascii="Calibri" w:hAnsi="Calibri"/>
          <w:spacing w:val="9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einmal</w:t>
      </w:r>
      <w:r>
        <w:rPr>
          <w:rFonts w:ascii="Calibri" w:hAnsi="Calibri"/>
          <w:w w:val="107"/>
          <w:sz w:val="24"/>
        </w:rPr>
        <w:t> </w:t>
      </w:r>
      <w:r>
        <w:rPr>
          <w:rFonts w:ascii="Calibri" w:hAnsi="Calibri"/>
          <w:w w:val="110"/>
          <w:sz w:val="24"/>
        </w:rPr>
        <w:t>würfeln.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11"/>
        <w:rPr>
          <w:rFonts w:ascii="Calibri" w:hAnsi="Calibri" w:cs="Calibri" w:eastAsia="Calibri"/>
          <w:sz w:val="21"/>
          <w:szCs w:val="21"/>
        </w:rPr>
      </w:pPr>
    </w:p>
    <w:p>
      <w:pPr>
        <w:spacing w:line="280" w:lineRule="exact" w:before="0"/>
        <w:ind w:left="102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434.053986pt;margin-top:-2.816897pt;width:40pt;height:40pt;mso-position-horizontal-relative:page;mso-position-vertical-relative:paragraph;z-index:11392" coordorigin="8681,-56" coordsize="800,800">
            <v:group style="position:absolute;left:8739;top:1;width:681;height:681" coordorigin="8739,1" coordsize="681,681">
              <v:shape style="position:absolute;left:8739;top:1;width:681;height:681" coordorigin="8739,1" coordsize="681,681" path="m9420,342l9410,260,9382,185,9338,120,9280,67,9212,28,9135,6,9079,1,9052,2,8972,19,8900,52,8839,101,8790,162,8757,234,8740,314,8739,342,8740,369,8757,449,8790,521,8839,582,8900,631,8972,664,9052,681,9079,682,9107,681,9187,664,9259,631,9320,582,9369,521,9402,449,9419,369,9420,342xe" filled="true" fillcolor="#ffe56e" stroked="false">
                <v:path arrowok="t"/>
                <v:fill type="solid"/>
              </v:shape>
              <v:shape style="position:absolute;left:8681;top:-56;width:740;height:580" type="#_x0000_t75" stroked="false">
                <v:imagedata r:id="rId503" o:title=""/>
              </v:shape>
              <v:shape style="position:absolute;left:8836;top:1;width:486;height:102" type="#_x0000_t75" stroked="false">
                <v:imagedata r:id="rId504" o:title=""/>
              </v:shape>
              <v:shape style="position:absolute;left:8731;top:104;width:750;height:640" type="#_x0000_t75" stroked="false">
                <v:imagedata r:id="rId505" o:title=""/>
              </v:shape>
              <v:shape style="position:absolute;left:8792;top:104;width:629;height:578" type="#_x0000_t75" stroked="false">
                <v:imagedata r:id="rId375" o:title=""/>
              </v:shape>
              <v:shape style="position:absolute;left:8731;top:104;width:105;height:420" type="#_x0000_t75" stroked="false">
                <v:imagedata r:id="rId506" o:title=""/>
              </v:shape>
              <v:shape style="position:absolute;left:8739;top:104;width:680;height:420" type="#_x0000_t75" stroked="false">
                <v:imagedata r:id="rId507" o:title=""/>
              </v:shape>
            </v:group>
            <v:group style="position:absolute;left:9005;top:291;width:182;height:101" coordorigin="9005,291" coordsize="182,101">
              <v:shape style="position:absolute;left:9005;top:291;width:182;height:101" coordorigin="9005,291" coordsize="182,101" path="m9015,333l9015,324,9006,324,9005,326,9005,331,9006,333,9015,333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050,296l9050,294,9041,291,9018,291,9015,303,9015,388,9017,390,9024,390,9026,388,9026,306,9026,300,9040,300,9044,303,9046,303,9047,302,9049,298,9050,296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047,325l9046,324,9026,324,9026,333,9044,333,9045,332,9047,326,9047,325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093,325l9093,324,9090,323,9079,323,9074,330,9070,334,9070,331,9067,323,9065,323,9063,323,9058,326,9057,328,9057,328,9058,329,9061,335,9061,339,9061,388,9063,390,9070,390,9072,388,9072,343,9075,340,9080,333,9087,333,9088,334,9089,334,9090,333,9093,326,9093,325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51,359l9151,356,9148,336,9130,323,9109,330,9100,349,9104,376,9111,383,9111,344,9113,331,9138,331,9140,344,9140,359,9151,359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40,359l9140,351,9111,351,9111,359,9140,359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50,386l9150,385,9150,384,9147,378,9146,377,9146,377,9138,383,9114,383,9111,368,9111,383,9117,390,9138,392,9150,386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84,388l9184,326,9183,325,9163,324,9162,326,9162,331,9163,333,9174,333,9174,388,9175,390,9183,390,9184,388xe" filled="true" fillcolor="#000000" stroked="false">
                <v:path arrowok="t"/>
                <v:fill type="solid"/>
              </v:shape>
              <v:shape style="position:absolute;left:9005;top:291;width:182;height:101" coordorigin="9005,291" coordsize="182,101" path="m9187,305l9187,296,9183,292,9174,292,9170,296,9170,305,9174,309,9183,309,9187,305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/>
          <w:w w:val="105"/>
          <w:sz w:val="24"/>
        </w:rPr>
        <w:t>Keine</w:t>
      </w:r>
      <w:r>
        <w:rPr>
          <w:rFonts w:ascii="Calibri" w:hAnsi="Calibri"/>
          <w:w w:val="107"/>
          <w:sz w:val="24"/>
        </w:rPr>
        <w:t> </w:t>
      </w:r>
      <w:r>
        <w:rPr>
          <w:rFonts w:ascii="Calibri" w:hAnsi="Calibri"/>
          <w:w w:val="105"/>
          <w:sz w:val="24"/>
        </w:rPr>
        <w:t>Aktivität.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80" w:lineRule="exact" w:before="194"/>
        <w:ind w:left="1020" w:right="2172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31.073975pt;margin-top:10.466103pt;width:45.5pt;height:40.050pt;mso-position-horizontal-relative:page;mso-position-vertical-relative:paragraph;z-index:11416" coordorigin="10621,209" coordsize="910,801">
            <v:group style="position:absolute;left:10674;top:269;width:794;height:681" coordorigin="10674,269" coordsize="794,681">
              <v:shape style="position:absolute;left:10674;top:269;width:794;height:681" coordorigin="10674,269" coordsize="794,681" path="m11468,269l10674,269,11071,949,11468,269xe" filled="true" fillcolor="#fe9b7e" stroked="false">
                <v:path arrowok="t"/>
                <v:fill type="solid"/>
              </v:shape>
              <v:shape style="position:absolute;left:10621;top:209;width:900;height:120" type="#_x0000_t75" stroked="false">
                <v:imagedata r:id="rId508" o:title=""/>
              </v:shape>
              <v:shape style="position:absolute;left:10631;top:229;width:900;height:780" type="#_x0000_t75" stroked="false">
                <v:imagedata r:id="rId509" o:title=""/>
              </v:shape>
              <v:shape style="position:absolute;left:10631;top:229;width:890;height:720" type="#_x0000_t75" stroked="false">
                <v:imagedata r:id="rId380" o:title=""/>
              </v:shape>
            </v:group>
            <w10:wrap type="none"/>
          </v:group>
        </w:pict>
      </w:r>
      <w:r>
        <w:rPr>
          <w:rFonts w:ascii="Calibri"/>
          <w:w w:val="105"/>
          <w:sz w:val="24"/>
        </w:rPr>
        <w:t>Bitte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den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Anweisungen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folgen.</w:t>
      </w:r>
      <w:r>
        <w:rPr>
          <w:rFonts w:asci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6840" w:h="11910" w:orient="landscape"/>
          <w:pgMar w:top="960" w:bottom="740" w:left="0" w:right="940"/>
          <w:cols w:num="4" w:equalWidth="0">
            <w:col w:w="6266" w:space="40"/>
            <w:col w:w="2090" w:space="151"/>
            <w:col w:w="1951" w:space="136"/>
            <w:col w:w="526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sz w:val="23"/>
          <w:szCs w:val="23"/>
        </w:rPr>
      </w:pPr>
    </w:p>
    <w:p>
      <w:pPr>
        <w:tabs>
          <w:tab w:pos="1020" w:val="left" w:leader="none"/>
          <w:tab w:pos="14278" w:val="left" w:leader="none"/>
        </w:tabs>
        <w:spacing w:line="20" w:lineRule="atLeast"/>
        <w:ind w:left="-6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position w:val="129"/>
          <w:sz w:val="2"/>
        </w:rPr>
        <w:pict>
          <v:group style="width:37.75pt;height:.6pt;mso-position-horizontal-relative:char;mso-position-vertical-relative:line" coordorigin="0,0" coordsize="755,12">
            <v:group style="position:absolute;left:6;top:6;width:743;height:2" coordorigin="6,6" coordsize="743,2">
              <v:shape style="position:absolute;left:6;top:6;width:743;height:2" coordorigin="6,6" coordsize="743,0" path="m6,6l749,6e" filled="false" stroked="true" strokeweight=".6pt" strokecolor="#000000">
                <v:path arrowok="t"/>
              </v:shape>
            </v:group>
          </v:group>
        </w:pict>
      </w:r>
      <w:r>
        <w:rPr>
          <w:rFonts w:ascii="Calibri"/>
          <w:position w:val="129"/>
          <w:sz w:val="2"/>
        </w:rPr>
      </w:r>
      <w:r>
        <w:rPr>
          <w:rFonts w:ascii="Calibri"/>
          <w:position w:val="129"/>
          <w:sz w:val="2"/>
        </w:rPr>
        <w:tab/>
      </w:r>
      <w:r>
        <w:rPr>
          <w:rFonts w:ascii="Calibri"/>
          <w:sz w:val="20"/>
        </w:rPr>
        <w:pict>
          <v:group style="width:638.950pt;height:444.25pt;mso-position-horizontal-relative:char;mso-position-vertical-relative:line" coordorigin="0,0" coordsize="12779,8885">
            <v:group style="position:absolute;left:1681;top:4453;width:9505;height:2" coordorigin="1681,4453" coordsize="9505,2">
              <v:shape style="position:absolute;left:1681;top:4453;width:9505;height:2" coordorigin="1681,4453" coordsize="9505,0" path="m1681,4453l11185,4453e" filled="false" stroked="true" strokeweight="2.356pt" strokecolor="#000000">
                <v:path arrowok="t"/>
              </v:shape>
            </v:group>
            <v:group style="position:absolute;left:257;top:2717;width:1015;height:1814" coordorigin="257,2717" coordsize="1015,1814">
              <v:shape style="position:absolute;left:257;top:2717;width:1015;height:1814" coordorigin="257,2717" coordsize="1015,1814" path="m789,2754l762,2717,759,2719,753,2723,699,2767,650,2812,593,2870,552,2917,510,2970,472,3022,435,3080,400,3142,366,3209,336,3281,310,3358,288,3440,271,3526,261,3617,257,3713,258,3738,262,3808,272,3875,287,3938,302,3986,302,3713,303,3667,310,3578,323,3494,341,3414,365,3338,392,3265,424,3197,458,3132,495,3072,533,3015,574,2961,614,2914,670,2855,719,2809,768,2769,786,2755,789,2754xe" filled="true" fillcolor="#000000" stroked="false">
                <v:path arrowok="t"/>
                <v:fill type="solid"/>
              </v:shape>
              <v:shape style="position:absolute;left:257;top:2717;width:1015;height:1814" coordorigin="257,2717" coordsize="1015,1814" path="m1272,4530l1272,4485,1253,4485,1233,4485,1170,4481,1102,4474,1032,4463,960,4448,887,4429,814,4405,742,4375,673,4340,606,4298,542,4250,484,4194,430,4131,388,4068,356,4001,331,3927,316,3868,307,3804,303,3737,302,3713,302,3986,332,4055,361,4109,395,4160,433,4208,475,4252,521,4292,585,4339,667,4388,732,4420,799,4447,866,4469,933,4488,1000,4503,1065,4514,1128,4522,1188,4528,1245,4530,1272,4530xe" filled="true" fillcolor="#000000" stroked="false">
                <v:path arrowok="t"/>
                <v:fill type="solid"/>
              </v:shape>
            </v:group>
            <v:group style="position:absolute;left:1050;top:2671;width:10136;height:2" coordorigin="1050,2671" coordsize="10136,2">
              <v:shape style="position:absolute;left:1050;top:2671;width:10136;height:2" coordorigin="1050,2671" coordsize="10136,0" path="m1050,2671l11185,2671e" filled="false" stroked="true" strokeweight="2.356pt" strokecolor="#000000">
                <v:path arrowok="t"/>
              </v:shape>
            </v:group>
            <v:group style="position:absolute;left:11493;top:805;width:1205;height:1798" coordorigin="11493,805" coordsize="1205,1798">
              <v:shape style="position:absolute;left:11493;top:805;width:1205;height:1798" coordorigin="11493,805" coordsize="1205,1798" path="m12652,2013l12652,1752,12652,1775,12651,1797,12644,1862,12633,1924,12616,1982,12586,2054,12548,2121,12504,2182,12446,2244,12380,2300,12309,2350,12232,2394,12151,2432,12095,2454,12037,2474,11979,2492,11920,2507,11861,2520,11802,2531,11715,2544,11629,2553,11546,2557,11493,2558,11493,2603,11566,2601,11642,2597,11720,2589,11800,2577,11881,2562,11961,2543,12041,2520,12120,2493,12197,2461,12271,2424,12324,2393,12375,2360,12424,2323,12470,2284,12512,2241,12551,2195,12586,2145,12617,2092,12643,2036,12651,2017,12652,2013xe" filled="true" fillcolor="#000000" stroked="false">
                <v:path arrowok="t"/>
                <v:fill type="solid"/>
              </v:shape>
              <v:shape style="position:absolute;left:11493;top:805;width:1205;height:1798" coordorigin="11493,805" coordsize="1205,1798" path="m12697,1752l12694,1657,12683,1568,12666,1483,12644,1404,12617,1330,12586,1261,12552,1197,12516,1138,12478,1084,12439,1035,12395,985,12352,941,12292,886,12241,846,12188,809,12181,805,12158,844,12161,846,12165,848,12218,885,12268,925,12326,979,12368,1022,12411,1073,12452,1128,12491,1187,12527,1249,12560,1315,12588,1385,12612,1458,12631,1536,12644,1619,12651,1706,12652,1752,12652,2013,12658,1997,12676,1935,12689,1869,12696,1800,12697,1776,12697,1752xe" filled="true" fillcolor="#000000" stroked="false">
                <v:path arrowok="t"/>
                <v:fill type="solid"/>
              </v:shape>
            </v:group>
            <v:group style="position:absolute;left:1050;top:889;width:10136;height:2" coordorigin="1050,889" coordsize="10136,2">
              <v:shape style="position:absolute;left:1050;top:889;width:10136;height:2" coordorigin="1050,889" coordsize="10136,0" path="m1050,889l11185,889e" filled="false" stroked="true" strokeweight="2.356pt" strokecolor="#000000">
                <v:path arrowok="t"/>
              </v:shape>
            </v:group>
            <v:group style="position:absolute;left:1221;top:54;width:1588;height:1701" coordorigin="1221,54" coordsize="1588,1701">
              <v:shape style="position:absolute;left:1221;top:54;width:1588;height:1701" coordorigin="1221,54" coordsize="1588,1701" path="m2809,905l2806,835,2798,767,2785,700,2768,636,2746,574,2720,514,2690,457,2655,402,2617,351,2576,303,2531,259,2484,218,2433,182,2380,149,2324,121,2266,98,2206,79,2144,65,2080,57,2015,54,1950,57,1886,65,1824,79,1764,98,1706,121,1650,149,1597,182,1546,218,1498,259,1454,303,1412,351,1374,402,1340,457,1310,514,1283,574,1262,636,1244,700,1232,767,1224,835,1221,905,1224,974,1232,1042,1244,1109,1262,1173,1283,1236,1310,1295,1340,1353,1374,1407,1412,1458,1454,1506,1498,1550,1546,1591,1597,1628,1650,1660,1706,1688,1764,1712,1824,1730,1886,1744,1950,1752,2015,1755,2080,1752,2144,1744,2206,1730,2266,1712,2324,1688,2380,1660,2433,1628,2484,1591,2531,1550,2576,1506,2617,1458,2655,1407,2690,1353,2720,1295,2746,1236,2768,1173,2785,1109,2798,1042,2806,974,2809,905xe" filled="true" fillcolor="#cfdcf1" stroked="false">
                <v:path arrowok="t"/>
                <v:fill type="solid"/>
              </v:shape>
              <v:shape style="position:absolute;left:1167;top:0;width:1580;height:1330" type="#_x0000_t75" stroked="false">
                <v:imagedata r:id="rId510" o:title=""/>
              </v:shape>
              <v:shape style="position:absolute;left:1457;top:54;width:1116;height:246" type="#_x0000_t75" stroked="false">
                <v:imagedata r:id="rId511" o:title=""/>
              </v:shape>
              <v:shape style="position:absolute;left:1221;top:651;width:36;height:507" type="#_x0000_t75" stroked="false">
                <v:imagedata r:id="rId383" o:title=""/>
              </v:shape>
              <v:shape style="position:absolute;left:1257;top:300;width:1620;height:1520" type="#_x0000_t75" stroked="false">
                <v:imagedata r:id="rId119" o:title=""/>
              </v:shape>
              <v:shape style="position:absolute;left:2573;top:300;width:174;height:276" type="#_x0000_t75" stroked="false">
                <v:imagedata r:id="rId512" o:title=""/>
              </v:shape>
              <v:shape style="position:absolute;left:1257;top:300;width:200;height:351" type="#_x0000_t75" stroked="false">
                <v:imagedata r:id="rId513" o:title=""/>
              </v:shape>
              <v:shape style="position:absolute;left:1257;top:1158;width:1490;height:597" type="#_x0000_t75" stroked="false">
                <v:imagedata r:id="rId122" o:title=""/>
              </v:shape>
              <v:shape style="position:absolute;left:1257;top:300;width:1490;height:1030" type="#_x0000_t75" stroked="false">
                <v:imagedata r:id="rId514" o:title=""/>
              </v:shape>
            </v:group>
            <v:group style="position:absolute;left:4149;top:54;width:1588;height:1701" coordorigin="4149,54" coordsize="1588,1701">
              <v:shape style="position:absolute;left:4149;top:54;width:1588;height:1701" coordorigin="4149,54" coordsize="1588,1701" path="m5736,905l5733,835,5726,767,5713,700,5695,636,5674,574,5647,514,5617,457,5583,402,5545,351,5503,303,5459,259,5411,218,5360,182,5307,149,5251,121,5193,98,5133,79,5071,65,5007,57,4942,54,4877,57,4814,65,4752,79,4691,98,4633,121,4577,149,4524,182,4473,218,4426,259,4381,303,4340,351,4302,402,4267,457,4237,514,4211,574,4189,636,4172,700,4159,767,4151,835,4149,905,4151,974,4159,1042,4172,1109,4189,1173,4211,1236,4237,1295,4267,1353,4302,1407,4340,1458,4381,1506,4426,1550,4473,1591,4524,1628,4577,1660,4633,1688,4691,1712,4752,1730,4814,1744,4877,1752,4942,1755,5007,1752,5071,1744,5133,1730,5193,1712,5251,1688,5307,1660,5360,1628,5411,1591,5459,1550,5503,1506,5545,1458,5583,1407,5617,1353,5647,1295,5674,1236,5695,1173,5713,1109,5726,1042,5733,974,5736,905xe" filled="true" fillcolor="#cfdcf1" stroked="false">
                <v:path arrowok="t"/>
                <v:fill type="solid"/>
              </v:shape>
              <v:shape style="position:absolute;left:4091;top:0;width:1580;height:1330" type="#_x0000_t75" stroked="false">
                <v:imagedata r:id="rId124" o:title=""/>
              </v:shape>
              <v:shape style="position:absolute;left:4375;top:54;width:1135;height:256" type="#_x0000_t75" stroked="false">
                <v:imagedata r:id="rId387" o:title=""/>
              </v:shape>
              <v:shape style="position:absolute;left:4149;top:663;width:32;height:483" type="#_x0000_t75" stroked="false">
                <v:imagedata r:id="rId126" o:title=""/>
              </v:shape>
              <v:shape style="position:absolute;left:4181;top:310;width:1620;height:1510" type="#_x0000_t75" stroked="false">
                <v:imagedata r:id="rId127" o:title=""/>
              </v:shape>
              <v:shape style="position:absolute;left:5510;top:310;width:161;height:257" type="#_x0000_t75" stroked="false">
                <v:imagedata r:id="rId515" o:title=""/>
              </v:shape>
              <v:shape style="position:absolute;left:4181;top:310;width:194;height:353" type="#_x0000_t75" stroked="false">
                <v:imagedata r:id="rId129" o:title=""/>
              </v:shape>
              <v:shape style="position:absolute;left:4181;top:1146;width:1490;height:609" type="#_x0000_t75" stroked="false">
                <v:imagedata r:id="rId130" o:title=""/>
              </v:shape>
              <v:shape style="position:absolute;left:4181;top:310;width:1490;height:1020" type="#_x0000_t75" stroked="false">
                <v:imagedata r:id="rId516" o:title=""/>
              </v:shape>
            </v:group>
            <v:group style="position:absolute;left:7076;top:54;width:1588;height:1701" coordorigin="7076,54" coordsize="1588,1701">
              <v:shape style="position:absolute;left:7076;top:54;width:1588;height:1701" coordorigin="7076,54" coordsize="1588,1701" path="m8663,905l8661,835,8653,767,8640,700,8623,636,8601,574,8575,514,8544,457,8510,402,8472,351,8431,303,8386,259,8338,218,8288,182,8234,149,8179,121,8121,98,8060,79,7998,65,7935,57,7870,54,7805,57,7741,65,7679,79,7619,98,7561,121,7505,149,7452,182,7401,218,7353,259,7308,303,7267,351,7229,402,7195,457,7165,514,7138,574,7116,636,7099,700,7086,767,7079,835,7076,905,7079,974,7086,1042,7099,1109,7116,1173,7138,1236,7165,1295,7195,1353,7229,1407,7267,1458,7308,1506,7353,1550,7401,1591,7452,1628,7505,1660,7561,1688,7619,1712,7679,1730,7741,1744,7805,1752,7870,1755,7935,1752,7998,1744,8060,1730,8121,1712,8179,1688,8234,1660,8288,1628,8338,1591,8386,1550,8431,1506,8472,1458,8510,1407,8544,1353,8575,1295,8601,1236,8623,1173,8640,1109,8653,1042,8661,974,8663,905xe" filled="true" fillcolor="#cfdcf1" stroked="false">
                <v:path arrowok="t"/>
                <v:fill type="solid"/>
              </v:shape>
              <v:shape style="position:absolute;left:7025;top:0;width:1580;height:863" type="#_x0000_t75" stroked="false">
                <v:imagedata r:id="rId517" o:title=""/>
              </v:shape>
              <v:shape style="position:absolute;left:7311;top:54;width:1116;height:246" type="#_x0000_t75" stroked="false">
                <v:imagedata r:id="rId391" o:title=""/>
              </v:shape>
              <v:shape style="position:absolute;left:7077;top:675;width:28;height:655" type="#_x0000_t75" stroked="false">
                <v:imagedata r:id="rId134" o:title=""/>
              </v:shape>
              <v:shape style="position:absolute;left:7105;top:300;width:1620;height:1520" type="#_x0000_t75" stroked="false">
                <v:imagedata r:id="rId135" o:title=""/>
              </v:shape>
              <v:shape style="position:absolute;left:8428;top:300;width:177;height:284" type="#_x0000_t75" stroked="false">
                <v:imagedata r:id="rId518" o:title=""/>
              </v:shape>
              <v:shape style="position:absolute;left:7105;top:300;width:206;height:375" type="#_x0000_t75" stroked="false">
                <v:imagedata r:id="rId519" o:title=""/>
              </v:shape>
              <v:shape style="position:absolute;left:7105;top:1134;width:1500;height:621" type="#_x0000_t75" stroked="false">
                <v:imagedata r:id="rId138" o:title=""/>
              </v:shape>
            </v:group>
            <v:group style="position:absolute;left:8823;top:54;width:1588;height:1701" coordorigin="8823,54" coordsize="1588,1701">
              <v:shape style="position:absolute;left:8823;top:54;width:1588;height:1701" coordorigin="8823,54" coordsize="1588,1701" path="m10410,905l10407,835,10400,767,10387,700,10370,636,10348,574,10322,514,10291,457,10257,402,10219,351,10178,303,10133,259,10085,218,10035,182,9981,149,9925,121,9867,98,9807,79,9745,65,9682,57,9616,54,9551,57,9488,65,9426,79,9366,98,9307,121,9252,149,9198,182,9148,218,9100,259,9055,303,9014,351,8976,402,8942,457,8911,514,8885,574,8863,636,8846,700,8833,767,8825,835,8823,905,8825,974,8833,1042,8846,1109,8863,1173,8885,1236,8911,1295,8942,1353,8976,1407,9014,1458,9055,1506,9100,1550,9148,1591,9198,1628,9252,1660,9307,1688,9366,1712,9426,1730,9488,1744,9551,1752,9616,1755,9682,1752,9745,1744,9807,1730,9867,1712,9925,1688,9981,1660,10035,1628,10085,1591,10133,1550,10178,1506,10219,1458,10257,1407,10291,1353,10322,1295,10348,1236,10370,1173,10387,1109,10400,1042,10407,974,10410,905xe" filled="true" fillcolor="#cfdcf1" stroked="false">
                <v:path arrowok="t"/>
                <v:fill type="solid"/>
              </v:shape>
              <v:shape style="position:absolute;left:8772;top:0;width:1580;height:1330" type="#_x0000_t75" stroked="false">
                <v:imagedata r:id="rId520" o:title=""/>
              </v:shape>
              <v:shape style="position:absolute;left:9058;top:54;width:1116;height:246" type="#_x0000_t75" stroked="false">
                <v:imagedata r:id="rId521" o:title=""/>
              </v:shape>
              <v:shape style="position:absolute;left:8823;top:675;width:29;height:459" type="#_x0000_t75" stroked="false">
                <v:imagedata r:id="rId141" o:title=""/>
              </v:shape>
              <v:shape style="position:absolute;left:8852;top:300;width:1620;height:1520" type="#_x0000_t75" stroked="false">
                <v:imagedata r:id="rId142" o:title=""/>
              </v:shape>
              <v:shape style="position:absolute;left:10175;top:300;width:177;height:284" type="#_x0000_t75" stroked="false">
                <v:imagedata r:id="rId522" o:title=""/>
              </v:shape>
              <v:shape style="position:absolute;left:8852;top:300;width:206;height:375" type="#_x0000_t75" stroked="false">
                <v:imagedata r:id="rId519" o:title=""/>
              </v:shape>
              <v:shape style="position:absolute;left:8852;top:1134;width:1500;height:621" type="#_x0000_t75" stroked="false">
                <v:imagedata r:id="rId144" o:title=""/>
              </v:shape>
              <v:shape style="position:absolute;left:8852;top:300;width:1500;height:1030" type="#_x0000_t75" stroked="false">
                <v:imagedata r:id="rId523" o:title=""/>
              </v:shape>
            </v:group>
            <v:group style="position:absolute;left:10569;top:54;width:1588;height:1701" coordorigin="10569,54" coordsize="1588,1701">
              <v:shape style="position:absolute;left:10569;top:54;width:1588;height:1701" coordorigin="10569,54" coordsize="1588,1701" path="m12157,905l12154,835,12146,767,12134,700,12116,636,12095,574,12068,514,12038,457,12004,402,11966,351,11924,303,11880,259,11832,218,11781,182,11728,149,11672,121,11614,98,11554,79,11492,65,11428,57,11363,54,11298,57,11234,65,11172,79,11112,98,11054,121,10998,149,10945,182,10894,218,10847,259,10802,303,10761,351,10723,402,10688,457,10658,514,10632,574,10610,636,10593,700,10580,767,10572,835,10569,905,10572,974,10580,1042,10593,1109,10610,1173,10632,1236,10658,1295,10688,1353,10723,1407,10761,1458,10802,1506,10847,1550,10894,1591,10945,1628,10998,1660,11054,1688,11112,1712,11172,1730,11234,1744,11298,1752,11363,1755,11428,1752,11492,1744,11554,1730,11614,1712,11672,1688,11728,1660,11781,1628,11832,1591,11880,1550,11924,1506,11966,1458,12004,1407,12038,1353,12068,1295,12095,1236,12116,1173,12134,1109,12146,1042,12154,974,12157,905xe" filled="true" fillcolor="#cfdcf1" stroked="false">
                <v:path arrowok="t"/>
                <v:fill type="solid"/>
              </v:shape>
              <v:shape style="position:absolute;left:10519;top:0;width:1580;height:1320" type="#_x0000_t75" stroked="false">
                <v:imagedata r:id="rId146" o:title=""/>
              </v:shape>
              <v:shape style="position:absolute;left:10805;top:54;width:1116;height:246" type="#_x0000_t75" stroked="false">
                <v:imagedata r:id="rId524" o:title=""/>
              </v:shape>
              <v:shape style="position:absolute;left:10569;top:675;width:29;height:460" type="#_x0000_t75" stroked="false">
                <v:imagedata r:id="rId148" o:title=""/>
              </v:shape>
              <v:shape style="position:absolute;left:10599;top:300;width:1620;height:1520" type="#_x0000_t75" stroked="false">
                <v:imagedata r:id="rId525" o:title=""/>
              </v:shape>
              <v:shape style="position:absolute;left:11921;top:300;width:177;height:285" type="#_x0000_t75" stroked="false">
                <v:imagedata r:id="rId526" o:title=""/>
              </v:shape>
              <v:shape style="position:absolute;left:10599;top:300;width:206;height:375" type="#_x0000_t75" stroked="false">
                <v:imagedata r:id="rId527" o:title=""/>
              </v:shape>
              <v:shape style="position:absolute;left:10599;top:1134;width:1500;height:621" type="#_x0000_t75" stroked="false">
                <v:imagedata r:id="rId152" o:title=""/>
              </v:shape>
              <v:shape style="position:absolute;left:10599;top:300;width:1500;height:1020" type="#_x0000_t75" stroked="false">
                <v:imagedata r:id="rId528" o:title=""/>
              </v:shape>
            </v:group>
            <v:group style="position:absolute;left:2932;top:366;width:1078;height:1078" coordorigin="2932,366" coordsize="1078,1078">
              <v:shape style="position:absolute;left:2932;top:366;width:1078;height:1078" coordorigin="2932,366" coordsize="1078,1078" path="m4010,905l4003,817,3982,734,3949,657,3906,586,3852,524,3789,470,3718,426,3641,393,3558,373,3471,366,3427,368,3342,382,3261,408,3187,447,3120,496,3062,554,3013,621,2975,695,2948,775,2934,860,2932,905,2934,949,2948,1034,2975,1114,3013,1188,3062,1255,3120,1314,3187,1362,3261,1401,3342,1427,3427,1441,3471,1443,3515,1441,3600,1427,3681,1401,3755,1362,3821,1314,3880,1255,3929,1188,3967,1114,3994,1034,4008,949,4010,905xe" filled="true" fillcolor="#ffe56e" stroked="false">
                <v:path arrowok="t"/>
                <v:fill type="solid"/>
              </v:shape>
              <v:shape style="position:absolute;left:2877;top:310;width:1118;height:860" type="#_x0000_t75" stroked="false">
                <v:imagedata r:id="rId154" o:title=""/>
              </v:shape>
              <v:shape style="position:absolute;left:3084;top:366;width:774;height:164" type="#_x0000_t75" stroked="false">
                <v:imagedata r:id="rId529" o:title=""/>
              </v:shape>
              <v:shape style="position:absolute;left:2932;top:787;width:13;height:236" type="#_x0000_t75" stroked="false">
                <v:imagedata r:id="rId156" o:title=""/>
              </v:shape>
              <v:shape style="position:absolute;left:2945;top:530;width:1130;height:980" type="#_x0000_t75" stroked="false">
                <v:imagedata r:id="rId157" o:title=""/>
              </v:shape>
              <v:shape style="position:absolute;left:3858;top:530;width:137;height:251" type="#_x0000_t75" stroked="false">
                <v:imagedata r:id="rId530" o:title=""/>
              </v:shape>
              <v:shape style="position:absolute;left:2945;top:530;width:139;height:257" type="#_x0000_t75" stroked="false">
                <v:imagedata r:id="rId531" o:title=""/>
              </v:shape>
              <v:shape style="position:absolute;left:2945;top:1022;width:1050;height:421" type="#_x0000_t75" stroked="false">
                <v:imagedata r:id="rId532" o:title=""/>
              </v:shape>
              <v:shape style="position:absolute;left:2945;top:530;width:1050;height:640" type="#_x0000_t75" stroked="false">
                <v:imagedata r:id="rId533" o:title=""/>
              </v:shape>
            </v:group>
            <v:group style="position:absolute;left:8418;top:1831;width:1588;height:1701" coordorigin="8418,1831" coordsize="1588,1701">
              <v:shape style="position:absolute;left:8418;top:1831;width:1588;height:1701" coordorigin="8418,1831" coordsize="1588,1701" path="m10006,2681l10003,2612,9995,2543,9983,2477,9965,2413,9943,2350,9917,2291,9887,2233,9853,2179,9815,2128,9773,2080,9729,2036,9681,1995,9630,1958,9577,1926,9521,1898,9463,1874,9403,1856,9341,1842,9277,1834,9212,1831,9147,1834,9083,1842,9021,1856,8961,1874,8903,1898,8847,1926,8794,1958,8743,1995,8696,2036,8651,2080,8609,2128,8572,2179,8537,2233,8507,2291,8481,2350,8459,2413,8441,2477,8429,2543,8421,2612,8418,2681,8421,2751,8429,2819,8441,2886,8459,2950,8481,3012,8507,3072,8537,3129,8572,3184,8609,3235,8651,3283,8696,3327,8743,3368,8794,3404,8847,3437,8903,3465,8961,3488,9021,3507,9083,3521,9147,3529,9212,3532,9277,3529,9341,3521,9403,3507,9463,3488,9521,3465,9577,3437,9630,3404,9681,3368,9729,3327,9773,3283,9815,3235,9853,3184,9887,3129,9917,3072,9943,3012,9965,2950,9983,2886,9995,2819,10003,2751,10006,2681xe" filled="true" fillcolor="#cfdcf1" stroked="false">
                <v:path arrowok="t"/>
                <v:fill type="solid"/>
              </v:shape>
              <v:shape style="position:absolute;left:8362;top:1777;width:1580;height:1330" type="#_x0000_t75" stroked="false">
                <v:imagedata r:id="rId534" o:title=""/>
              </v:shape>
              <v:shape style="position:absolute;left:8654;top:1831;width:1116;height:246" type="#_x0000_t75" stroked="false">
                <v:imagedata r:id="rId535" o:title=""/>
              </v:shape>
              <v:shape style="position:absolute;left:8418;top:2435;width:34;height:493" type="#_x0000_t75" stroked="false">
                <v:imagedata r:id="rId164" o:title=""/>
              </v:shape>
              <v:shape style="position:absolute;left:8452;top:2077;width:1620;height:1520" type="#_x0000_t75" stroked="false">
                <v:imagedata r:id="rId536" o:title=""/>
              </v:shape>
              <v:shape style="position:absolute;left:9770;top:2077;width:172;height:271" type="#_x0000_t75" stroked="false">
                <v:imagedata r:id="rId537" o:title=""/>
              </v:shape>
              <v:shape style="position:absolute;left:8452;top:2077;width:202;height:358" type="#_x0000_t75" stroked="false">
                <v:imagedata r:id="rId422" o:title=""/>
              </v:shape>
              <v:shape style="position:absolute;left:8452;top:2928;width:1490;height:604" type="#_x0000_t75" stroked="false">
                <v:imagedata r:id="rId168" o:title=""/>
              </v:shape>
              <v:shape style="position:absolute;left:8452;top:2077;width:1490;height:1030" type="#_x0000_t75" stroked="false">
                <v:imagedata r:id="rId538" o:title=""/>
              </v:shape>
            </v:group>
            <v:group style="position:absolute;left:10165;top:1831;width:1588;height:1701" coordorigin="10165,1831" coordsize="1588,1701">
              <v:shape style="position:absolute;left:10165;top:1831;width:1588;height:1701" coordorigin="10165,1831" coordsize="1588,1701" path="m11753,2681l11750,2612,11742,2543,11729,2477,11712,2413,11690,2350,11664,2291,11634,2233,11599,2179,11561,2128,11520,2080,11475,2036,11428,1995,11377,1958,11324,1926,11268,1898,11210,1874,11150,1856,11088,1842,11024,1834,10959,1831,10894,1834,10830,1842,10768,1856,10708,1874,10650,1898,10594,1926,10541,1958,10490,1995,10442,2036,10398,2080,10356,2128,10318,2179,10284,2233,10254,2291,10228,2350,10206,2413,10188,2477,10176,2543,10168,2612,10165,2681,10168,2751,10176,2819,10188,2886,10206,2950,10228,3012,10254,3072,10284,3129,10318,3184,10356,3235,10398,3283,10442,3327,10490,3368,10541,3404,10594,3437,10650,3465,10708,3488,10768,3507,10830,3521,10894,3529,10959,3532,11024,3529,11088,3521,11150,3507,11210,3488,11268,3465,11324,3437,11377,3404,11428,3368,11475,3327,11520,3283,11561,3235,11599,3184,11634,3129,11664,3072,11690,3012,11712,2950,11729,2886,11742,2819,11750,2751,11753,2681xe" filled="true" fillcolor="#cfdcf1" stroked="false">
                <v:path arrowok="t"/>
                <v:fill type="solid"/>
              </v:shape>
              <v:shape style="position:absolute;left:10109;top:1777;width:1580;height:1330" type="#_x0000_t75" stroked="false">
                <v:imagedata r:id="rId539" o:title=""/>
              </v:shape>
              <v:shape style="position:absolute;left:10401;top:1831;width:1116;height:246" type="#_x0000_t75" stroked="false">
                <v:imagedata r:id="rId540" o:title=""/>
              </v:shape>
              <v:shape style="position:absolute;left:10165;top:2435;width:34;height:494" type="#_x0000_t75" stroked="false">
                <v:imagedata r:id="rId172" o:title=""/>
              </v:shape>
              <v:shape style="position:absolute;left:10199;top:2077;width:1620;height:1520" type="#_x0000_t75" stroked="false">
                <v:imagedata r:id="rId541" o:title=""/>
              </v:shape>
              <v:shape style="position:absolute;left:11517;top:2077;width:172;height:271" type="#_x0000_t75" stroked="false">
                <v:imagedata r:id="rId542" o:title=""/>
              </v:shape>
              <v:shape style="position:absolute;left:10199;top:2077;width:202;height:358" type="#_x0000_t75" stroked="false">
                <v:imagedata r:id="rId422" o:title=""/>
              </v:shape>
              <v:shape style="position:absolute;left:10199;top:2928;width:1490;height:604" type="#_x0000_t75" stroked="false">
                <v:imagedata r:id="rId175" o:title=""/>
              </v:shape>
              <v:shape style="position:absolute;left:10199;top:2077;width:1490;height:1030" type="#_x0000_t75" stroked="false">
                <v:imagedata r:id="rId543" o:title=""/>
              </v:shape>
            </v:group>
            <v:group style="position:absolute;left:7154;top:2143;width:1078;height:1078" coordorigin="7154,2143" coordsize="1078,1078">
              <v:shape style="position:absolute;left:7154;top:2143;width:1078;height:1078" coordorigin="7154,2143" coordsize="1078,1078" path="m8231,2681l8224,2594,8203,2511,8171,2434,8127,2363,8073,2301,8010,2247,7940,2203,7863,2170,7780,2150,7692,2143,7648,2145,7563,2158,7483,2185,7409,2223,7342,2272,7283,2331,7234,2398,7196,2472,7169,2552,7156,2637,7154,2681,7156,2726,7169,2811,7196,2891,7234,2965,7283,3032,7342,3090,7409,3139,7483,3178,7563,3204,7648,3218,7692,3220,7736,3218,7822,3204,7902,3178,7976,3139,8043,3090,8101,3032,8150,2965,8189,2891,8215,2811,8229,2726,8231,2681xe" filled="true" fillcolor="#ffe56e" stroked="false">
                <v:path arrowok="t"/>
                <v:fill type="solid"/>
              </v:shape>
              <v:shape style="position:absolute;left:7099;top:2087;width:1110;height:860" type="#_x0000_t75" stroked="false">
                <v:imagedata r:id="rId177" o:title=""/>
              </v:shape>
              <v:shape style="position:absolute;left:7305;top:2143;width:774;height:164" type="#_x0000_t75" stroked="false">
                <v:imagedata r:id="rId544" o:title=""/>
              </v:shape>
              <v:shape style="position:absolute;left:7154;top:2555;width:15;height:252" type="#_x0000_t75" stroked="false">
                <v:imagedata r:id="rId179" o:title=""/>
              </v:shape>
              <v:shape style="position:absolute;left:7169;top:2307;width:1130;height:980" type="#_x0000_t75" stroked="false">
                <v:imagedata r:id="rId545" o:title=""/>
              </v:shape>
              <v:shape style="position:absolute;left:8079;top:2307;width:129;height:221" type="#_x0000_t75" stroked="false">
                <v:imagedata r:id="rId546" o:title=""/>
              </v:shape>
              <v:shape style="position:absolute;left:7169;top:2307;width:137;height:248" type="#_x0000_t75" stroked="false">
                <v:imagedata r:id="rId547" o:title=""/>
              </v:shape>
              <v:shape style="position:absolute;left:7169;top:2808;width:1040;height:412" type="#_x0000_t75" stroked="false">
                <v:imagedata r:id="rId183" o:title=""/>
              </v:shape>
              <v:shape style="position:absolute;left:7169;top:2307;width:1040;height:640" type="#_x0000_t75" stroked="false">
                <v:imagedata r:id="rId548" o:title=""/>
              </v:shape>
            </v:group>
            <v:group style="position:absolute;left:5389;top:1831;width:1588;height:1701" coordorigin="5389,1831" coordsize="1588,1701">
              <v:shape style="position:absolute;left:5389;top:1831;width:1588;height:1701" coordorigin="5389,1831" coordsize="1588,1701" path="m6976,2681l6973,2612,6966,2543,6953,2477,6935,2413,6914,2350,6887,2291,6857,2233,6823,2179,6785,2128,6743,2080,6699,2036,6651,1995,6600,1958,6547,1926,6491,1898,6433,1874,6373,1856,6311,1842,6247,1834,6182,1831,6117,1834,6053,1842,5991,1856,5931,1874,5873,1898,5817,1926,5764,1958,5713,1995,5666,2036,5621,2080,5580,2128,5542,2179,5507,2233,5477,2291,5451,2350,5429,2413,5412,2477,5399,2543,5391,2612,5389,2681,5391,2751,5399,2819,5412,2886,5429,2950,5451,3012,5477,3072,5507,3129,5542,3184,5580,3235,5621,3283,5666,3327,5713,3368,5764,3404,5817,3437,5873,3465,5931,3488,5991,3507,6053,3521,6117,3529,6182,3532,6247,3529,6311,3521,6373,3507,6433,3488,6491,3465,6547,3437,6600,3404,6651,3368,6699,3327,6743,3283,6785,3235,6823,3184,6857,3129,6887,3072,6914,3012,6935,2950,6953,2886,6966,2819,6973,2751,6976,2681xe" filled="true" fillcolor="#cfdcf1" stroked="false">
                <v:path arrowok="t"/>
                <v:fill type="solid"/>
              </v:shape>
              <v:shape style="position:absolute;left:5337;top:1777;width:1580;height:382" type="#_x0000_t75" stroked="false">
                <v:imagedata r:id="rId185" o:title=""/>
              </v:shape>
              <v:shape style="position:absolute;left:5624;top:1831;width:1116;height:246" type="#_x0000_t75" stroked="false">
                <v:imagedata r:id="rId549" o:title=""/>
              </v:shape>
              <v:shape style="position:absolute;left:5417;top:2077;width:1620;height:1520" type="#_x0000_t75" stroked="false">
                <v:imagedata r:id="rId550" o:title=""/>
              </v:shape>
              <v:shape style="position:absolute;left:6740;top:2077;width:176;height:282" type="#_x0000_t75" stroked="false">
                <v:imagedata r:id="rId551" o:title=""/>
              </v:shape>
              <v:shape style="position:absolute;left:5417;top:2077;width:207;height:370" type="#_x0000_t75" stroked="false">
                <v:imagedata r:id="rId417" o:title=""/>
              </v:shape>
              <v:shape style="position:absolute;left:5419;top:2916;width:1498;height:615" type="#_x0000_t75" stroked="false">
                <v:imagedata r:id="rId190" o:title=""/>
              </v:shape>
            </v:group>
            <v:group style="position:absolute;left:607;top:1831;width:1588;height:1701" coordorigin="607,1831" coordsize="1588,1701">
              <v:shape style="position:absolute;left:607;top:1831;width:1588;height:1701" coordorigin="607,1831" coordsize="1588,1701" path="m2194,2681l2191,2612,2184,2543,2171,2477,2153,2413,2132,2350,2105,2291,2075,2233,2041,2179,2003,2128,1961,2080,1917,2036,1869,1995,1818,1958,1765,1926,1709,1898,1651,1874,1591,1856,1529,1842,1465,1834,1400,1831,1335,1834,1271,1842,1209,1856,1149,1874,1091,1898,1035,1926,982,1958,931,1995,884,2036,839,2080,798,2128,760,2179,725,2233,695,2291,669,2350,647,2413,630,2477,617,2543,609,2612,607,2681,609,2751,617,2819,630,2886,647,2950,669,3012,695,3072,725,3129,760,3184,798,3235,839,3283,884,3327,931,3368,982,3404,1035,3437,1091,3465,1149,3488,1209,3507,1271,3521,1335,3529,1400,3532,1465,3529,1529,3521,1591,3507,1651,3488,1709,3465,1765,3437,1818,3404,1869,3368,1917,3327,1961,3283,2003,3235,2041,3184,2075,3129,2105,3072,2132,3012,2153,2950,2171,2886,2184,2819,2191,2751,2194,2681xe" filled="true" fillcolor="#cfdcf1" stroked="false">
                <v:path arrowok="t"/>
                <v:fill type="solid"/>
              </v:shape>
              <v:shape style="position:absolute;left:549;top:1777;width:1580;height:1320" type="#_x0000_t75" stroked="false">
                <v:imagedata r:id="rId552" o:title=""/>
              </v:shape>
              <v:shape style="position:absolute;left:833;top:1831;width:1135;height:256" type="#_x0000_t75" stroked="false">
                <v:imagedata r:id="rId553" o:title=""/>
              </v:shape>
              <v:shape style="position:absolute;left:607;top:2438;width:33;height:486" type="#_x0000_t75" stroked="false">
                <v:imagedata r:id="rId193" o:title=""/>
              </v:shape>
              <v:shape style="position:absolute;left:639;top:2087;width:1620;height:1510" type="#_x0000_t75" stroked="false">
                <v:imagedata r:id="rId554" o:title=""/>
              </v:shape>
              <v:shape style="position:absolute;left:1968;top:2087;width:162;height:258" type="#_x0000_t75" stroked="false">
                <v:imagedata r:id="rId555" o:title=""/>
              </v:shape>
              <v:shape style="position:absolute;left:639;top:2087;width:193;height:352" type="#_x0000_t75" stroked="false">
                <v:imagedata r:id="rId129" o:title=""/>
              </v:shape>
              <v:shape style="position:absolute;left:639;top:2924;width:1490;height:608" type="#_x0000_t75" stroked="false">
                <v:imagedata r:id="rId196" o:title=""/>
              </v:shape>
              <v:shape style="position:absolute;left:639;top:2087;width:1490;height:1010" type="#_x0000_t75" stroked="false">
                <v:imagedata r:id="rId556" o:title=""/>
              </v:shape>
            </v:group>
            <v:group style="position:absolute;left:2353;top:1831;width:1588;height:1701" coordorigin="2353,1831" coordsize="1588,1701">
              <v:shape style="position:absolute;left:2353;top:1831;width:1588;height:1701" coordorigin="2353,1831" coordsize="1588,1701" path="m3941,2681l3938,2612,3930,2543,3918,2477,3900,2413,3878,2350,3852,2291,3822,2233,3788,2179,3750,2128,3708,2080,3664,2036,3616,1995,3565,1958,3512,1926,3456,1898,3398,1874,3338,1856,3276,1842,3212,1834,3147,1831,3082,1834,3018,1842,2956,1856,2896,1874,2838,1898,2782,1926,2729,1958,2678,1995,2630,2036,2586,2080,2544,2128,2506,2179,2472,2233,2442,2291,2416,2350,2394,2413,2376,2477,2364,2543,2356,2612,2353,2681,2356,2751,2364,2819,2376,2886,2394,2950,2416,3012,2442,3072,2472,3129,2506,3184,2544,3235,2586,3283,2630,3327,2678,3368,2729,3404,2782,3437,2838,3465,2896,3488,2956,3507,3018,3521,3082,3529,3147,3532,3212,3529,3276,3521,3338,3507,3398,3488,3456,3465,3512,3437,3565,3404,3616,3368,3664,3327,3708,3283,3750,3235,3788,3184,3822,3129,3852,3072,3878,3012,3900,2950,3918,2886,3930,2819,3938,2751,3941,2681xe" filled="true" fillcolor="#cfdcf1" stroked="false">
                <v:path arrowok="t"/>
                <v:fill type="solid"/>
              </v:shape>
              <v:shape style="position:absolute;left:2296;top:1777;width:1580;height:1320" type="#_x0000_t75" stroked="false">
                <v:imagedata r:id="rId557" o:title=""/>
              </v:shape>
              <v:shape style="position:absolute;left:2589;top:1831;width:1116;height:246" type="#_x0000_t75" stroked="false">
                <v:imagedata r:id="rId558" o:title=""/>
              </v:shape>
              <v:shape style="position:absolute;left:2353;top:2438;width:33;height:486" type="#_x0000_t75" stroked="false">
                <v:imagedata r:id="rId200" o:title=""/>
              </v:shape>
              <v:shape style="position:absolute;left:2386;top:2077;width:1620;height:1520" type="#_x0000_t75" stroked="false">
                <v:imagedata r:id="rId559" o:title=""/>
              </v:shape>
              <v:shape style="position:absolute;left:3705;top:2077;width:171;height:268" type="#_x0000_t75" stroked="false">
                <v:imagedata r:id="rId560" o:title=""/>
              </v:shape>
              <v:shape style="position:absolute;left:2386;top:2077;width:203;height:361" type="#_x0000_t75" stroked="false">
                <v:imagedata r:id="rId422" o:title=""/>
              </v:shape>
              <v:shape style="position:absolute;left:2386;top:2925;width:1490;height:607" type="#_x0000_t75" stroked="false">
                <v:imagedata r:id="rId203" o:title=""/>
              </v:shape>
              <v:shape style="position:absolute;left:2386;top:2077;width:1490;height:1020" type="#_x0000_t75" stroked="false">
                <v:imagedata r:id="rId561" o:title=""/>
              </v:shape>
            </v:group>
            <v:group style="position:absolute;left:4008;top:3624;width:1588;height:1701" coordorigin="4008,3624" coordsize="1588,1701">
              <v:shape style="position:absolute;left:4008;top:3624;width:1588;height:1701" coordorigin="4008,3624" coordsize="1588,1701" path="m5596,4474l5593,4404,5585,4336,5573,4270,5555,4205,5533,4143,5507,4083,5477,4026,5443,3972,5405,3921,5363,3873,5319,3828,5271,3788,5220,3751,5167,3719,5111,3691,5053,3667,4993,3648,4931,3635,4867,3627,4802,3624,4737,3627,4673,3635,4611,3648,4551,3667,4493,3691,4437,3719,4384,3751,4333,3788,4286,3828,4241,3873,4199,3921,4162,3972,4127,4026,4097,4083,4071,4143,4049,4205,4031,4270,4019,4336,4011,4404,4008,4474,4011,4544,4019,4612,4031,4678,4049,4743,4071,4805,4097,4865,4127,4922,4162,4976,4199,5028,4241,5075,4286,5120,4333,5160,4384,5197,4437,5230,4493,5258,4551,5281,4611,5300,4673,5313,4737,5322,4802,5325,4867,5322,4931,5313,4993,5300,5053,5281,5111,5258,5167,5230,5220,5197,5271,5160,5319,5120,5363,5075,5405,5028,5443,4976,5477,4922,5507,4865,5533,4805,5555,4743,5573,4678,5585,4612,5593,4544,5596,4474xe" filled="true" fillcolor="#cfdcf1" stroked="false">
                <v:path arrowok="t"/>
                <v:fill type="solid"/>
              </v:shape>
              <v:shape style="position:absolute;left:3952;top:3570;width:1580;height:699" type="#_x0000_t75" stroked="false">
                <v:imagedata r:id="rId562" o:title=""/>
              </v:shape>
              <v:shape style="position:absolute;left:4244;top:3624;width:1116;height:246" type="#_x0000_t75" stroked="false">
                <v:imagedata r:id="rId563" o:title=""/>
              </v:shape>
              <v:shape style="position:absolute;left:4032;top:4227;width:11;height:673" type="#_x0000_t75" stroked="false">
                <v:imagedata r:id="rId207" o:title=""/>
              </v:shape>
              <v:shape style="position:absolute;left:4042;top:3870;width:1620;height:1520" type="#_x0000_t75" stroked="false">
                <v:imagedata r:id="rId564" o:title=""/>
              </v:shape>
              <v:shape style="position:absolute;left:5360;top:3870;width:172;height:271" type="#_x0000_t75" stroked="false">
                <v:imagedata r:id="rId565" o:title=""/>
              </v:shape>
              <v:shape style="position:absolute;left:4042;top:3870;width:201;height:357" type="#_x0000_t75" stroked="false">
                <v:imagedata r:id="rId422" o:title=""/>
              </v:shape>
              <v:shape style="position:absolute;left:4042;top:4721;width:1490;height:603" type="#_x0000_t75" stroked="false">
                <v:imagedata r:id="rId210" o:title=""/>
              </v:shape>
            </v:group>
            <v:group style="position:absolute;left:5723;top:3624;width:1588;height:1701" coordorigin="5723,3624" coordsize="1588,1701">
              <v:shape style="position:absolute;left:5723;top:3624;width:1588;height:1701" coordorigin="5723,3624" coordsize="1588,1701" path="m7310,4474l7308,4404,7300,4336,7287,4270,7270,4205,7248,4143,7222,4083,7191,4026,7157,3972,7119,3921,7078,3873,7033,3828,6985,3788,6935,3751,6881,3719,6825,3691,6767,3667,6707,3648,6645,3635,6582,3627,6516,3624,6451,3627,6388,3635,6326,3648,6266,3667,6208,3691,6152,3719,6098,3751,6048,3788,6000,3828,5955,3873,5914,3921,5876,3972,5842,4026,5811,4083,5785,4143,5763,4205,5746,4270,5733,4336,5725,4404,5723,4474,5725,4544,5733,4612,5746,4678,5763,4743,5785,4805,5811,4865,5842,4922,5876,4976,5914,5028,5955,5075,6000,5120,6048,5160,6098,5197,6152,5230,6208,5258,6266,5281,6326,5300,6388,5313,6451,5322,6516,5325,6582,5322,6645,5313,6707,5300,6767,5281,6825,5258,6881,5230,6935,5197,6985,5160,7033,5120,7078,5075,7119,5028,7157,4976,7191,4922,7222,4865,7248,4805,7270,4743,7287,4678,7300,4612,7308,4544,7310,4474xe" filled="true" fillcolor="#cfdcf1" stroked="false">
                <v:path arrowok="t"/>
                <v:fill type="solid"/>
              </v:shape>
              <v:shape style="position:absolute;left:5667;top:3570;width:1580;height:1320" type="#_x0000_t75" stroked="false">
                <v:imagedata r:id="rId566" o:title=""/>
              </v:shape>
              <v:shape style="position:absolute;left:5958;top:3624;width:1116;height:246" type="#_x0000_t75" stroked="false">
                <v:imagedata r:id="rId567" o:title=""/>
              </v:shape>
              <v:shape style="position:absolute;left:5723;top:4225;width:35;height:498" type="#_x0000_t75" stroked="false">
                <v:imagedata r:id="rId568" o:title=""/>
              </v:shape>
              <v:shape style="position:absolute;left:5757;top:3870;width:1620;height:1520" type="#_x0000_t75" stroked="false">
                <v:imagedata r:id="rId569" o:title=""/>
              </v:shape>
              <v:shape style="position:absolute;left:7075;top:3870;width:173;height:272" type="#_x0000_t75" stroked="false">
                <v:imagedata r:id="rId570" o:title=""/>
              </v:shape>
              <v:shape style="position:absolute;left:5757;top:3870;width:201;height:356" type="#_x0000_t75" stroked="false">
                <v:imagedata r:id="rId422" o:title=""/>
              </v:shape>
              <v:shape style="position:absolute;left:5757;top:4723;width:1490;height:601" type="#_x0000_t75" stroked="false">
                <v:imagedata r:id="rId216" o:title=""/>
              </v:shape>
              <v:shape style="position:absolute;left:5757;top:3870;width:1490;height:1020" type="#_x0000_t75" stroked="false">
                <v:imagedata r:id="rId571" o:title=""/>
              </v:shape>
            </v:group>
            <v:group style="position:absolute;left:7437;top:3624;width:1588;height:1701" coordorigin="7437,3624" coordsize="1588,1701">
              <v:shape style="position:absolute;left:7437;top:3624;width:1588;height:1701" coordorigin="7437,3624" coordsize="1588,1701" path="m9025,4474l9022,4404,9014,4336,9002,4270,8984,4205,8962,4143,8936,4083,8906,4026,8871,3972,8834,3921,8792,3873,8747,3828,8700,3788,8649,3751,8596,3719,8540,3691,8482,3667,8422,3648,8360,3635,8296,3627,8231,3624,8166,3627,8102,3635,8040,3648,7980,3667,7922,3691,7866,3719,7813,3751,7762,3788,7714,3828,7670,3873,7628,3921,7590,3972,7556,4026,7526,4083,7500,4143,7478,4205,7460,4270,7448,4336,7440,4404,7437,4474,7440,4544,7448,4612,7460,4678,7478,4743,7500,4805,7526,4865,7556,4922,7590,4976,7628,5028,7670,5075,7714,5120,7762,5160,7813,5197,7866,5230,7922,5258,7980,5281,8040,5300,8102,5313,8166,5322,8231,5325,8296,5322,8360,5313,8422,5300,8482,5281,8540,5258,8596,5230,8649,5197,8700,5160,8747,5120,8792,5075,8834,5028,8871,4976,8906,4922,8936,4865,8962,4805,8984,4743,9002,4678,9014,4612,9022,4544,9025,4474xe" filled="true" fillcolor="#cfdcf1" stroked="false">
                <v:path arrowok="t"/>
                <v:fill type="solid"/>
              </v:shape>
              <v:shape style="position:absolute;left:7382;top:3570;width:1580;height:1330" type="#_x0000_t75" stroked="false">
                <v:imagedata r:id="rId572" o:title=""/>
              </v:shape>
              <v:shape style="position:absolute;left:7663;top:3624;width:1135;height:256" type="#_x0000_t75" stroked="false">
                <v:imagedata r:id="rId573" o:title=""/>
              </v:shape>
              <v:shape style="position:absolute;left:7437;top:4224;width:35;height:501" type="#_x0000_t75" stroked="false">
                <v:imagedata r:id="rId574" o:title=""/>
              </v:shape>
              <v:shape style="position:absolute;left:7472;top:3880;width:1620;height:1510" type="#_x0000_t75" stroked="false">
                <v:imagedata r:id="rId575" o:title=""/>
              </v:shape>
              <v:shape style="position:absolute;left:8798;top:3880;width:164;height:264" type="#_x0000_t75" stroked="false">
                <v:imagedata r:id="rId576" o:title=""/>
              </v:shape>
              <v:shape style="position:absolute;left:7472;top:3880;width:191;height:344" type="#_x0000_t75" stroked="false">
                <v:imagedata r:id="rId231" o:title=""/>
              </v:shape>
              <v:shape style="position:absolute;left:7472;top:4725;width:1490;height:600" type="#_x0000_t75" stroked="false">
                <v:imagedata r:id="rId224" o:title=""/>
              </v:shape>
              <v:shape style="position:absolute;left:7472;top:3880;width:1490;height:1020" type="#_x0000_t75" stroked="false">
                <v:imagedata r:id="rId577" o:title=""/>
              </v:shape>
            </v:group>
            <v:group style="position:absolute;left:9152;top:3624;width:1588;height:1701" coordorigin="9152,3624" coordsize="1588,1701">
              <v:shape style="position:absolute;left:9152;top:3624;width:1588;height:1701" coordorigin="9152,3624" coordsize="1588,1701" path="m10739,4474l10736,4404,10729,4336,10716,4270,10699,4205,10677,4143,10650,4083,10620,4026,10586,3972,10548,3921,10507,3873,10462,3828,10414,3788,10363,3751,10310,3719,10254,3691,10196,3667,10136,3648,10074,3635,10010,3627,9945,3624,9880,3627,9817,3635,9755,3648,9694,3667,9636,3691,9581,3719,9527,3751,9477,3788,9429,3828,9384,3873,9343,3921,9305,3972,9270,4026,9240,4083,9214,4143,9192,4205,9175,4270,9162,4336,9154,4404,9152,4474,9154,4544,9162,4612,9175,4678,9192,4743,9214,4805,9240,4865,9270,4922,9305,4976,9343,5028,9384,5075,9429,5120,9477,5160,9527,5197,9581,5230,9636,5258,9694,5281,9755,5300,9817,5313,9880,5322,9945,5325,10010,5322,10074,5313,10136,5300,10196,5281,10254,5258,10310,5230,10363,5197,10414,5160,10462,5120,10507,5075,10548,5028,10586,4976,10620,4922,10650,4865,10677,4805,10699,4743,10716,4678,10729,4612,10736,4544,10739,4474xe" filled="true" fillcolor="#cfdcf1" stroked="false">
                <v:path arrowok="t"/>
                <v:fill type="solid"/>
              </v:shape>
              <v:shape style="position:absolute;left:9097;top:3570;width:1580;height:1320" type="#_x0000_t75" stroked="false">
                <v:imagedata r:id="rId578" o:title=""/>
              </v:shape>
              <v:shape style="position:absolute;left:9378;top:3624;width:1135;height:256" type="#_x0000_t75" stroked="false">
                <v:imagedata r:id="rId579" o:title=""/>
              </v:shape>
              <v:shape style="position:absolute;left:9152;top:4222;width:35;height:504" type="#_x0000_t75" stroked="false">
                <v:imagedata r:id="rId580" o:title=""/>
              </v:shape>
              <v:shape style="position:absolute;left:9187;top:3880;width:1620;height:1510" type="#_x0000_t75" stroked="false">
                <v:imagedata r:id="rId229" o:title=""/>
              </v:shape>
              <v:shape style="position:absolute;left:10513;top:3880;width:164;height:265" type="#_x0000_t75" stroked="false">
                <v:imagedata r:id="rId581" o:title=""/>
              </v:shape>
              <v:shape style="position:absolute;left:9187;top:3880;width:191;height:342" type="#_x0000_t75" stroked="false">
                <v:imagedata r:id="rId231" o:title=""/>
              </v:shape>
              <v:shape style="position:absolute;left:9187;top:4726;width:1490;height:598" type="#_x0000_t75" stroked="false">
                <v:imagedata r:id="rId582" o:title=""/>
              </v:shape>
              <v:shape style="position:absolute;left:9187;top:3880;width:1490;height:1010" type="#_x0000_t75" stroked="false">
                <v:imagedata r:id="rId583" o:title=""/>
              </v:shape>
            </v:group>
            <v:group style="position:absolute;left:11923;top:4531;width:856;height:1613" coordorigin="11923,4531" coordsize="856,1613">
              <v:shape style="position:absolute;left:11923;top:4531;width:856;height:1613" coordorigin="11923,4531" coordsize="856,1613" path="m12733,5602l12733,5321,12733,5344,12732,5366,12727,5431,12717,5492,12697,5569,12671,5640,12644,5695,12605,5758,12561,5815,12513,5866,12461,5912,12405,5952,12347,5987,12287,6017,12226,6042,12164,6063,12102,6078,12040,6089,11980,6096,11923,6098,11923,6143,12005,6139,12090,6127,12176,6106,12234,6087,12292,6065,12348,6038,12403,6007,12457,5971,12513,5927,12570,5873,12609,5828,12646,5779,12679,5726,12706,5672,12728,5618,12733,5602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411,4563l12407,4569,12411,4563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778,5340l12776,5251,12769,5168,12758,5092,12743,5021,12725,4956,12704,4897,12669,4817,12632,4749,12585,4681,12545,4632,12491,4577,12441,4538,12431,4531,12407,4569,12409,4570,12414,4574,12477,4626,12535,4689,12584,4760,12624,4831,12660,4910,12681,4967,12699,5029,12713,5095,12724,5165,12731,5241,12733,5321,12733,5602,12734,5600,12756,5524,12768,5465,12775,5403,12778,5361,12778,5340xe" filled="true" fillcolor="#000000" stroked="false">
                <v:path arrowok="t"/>
                <v:fill type="solid"/>
              </v:shape>
            </v:group>
            <v:group style="position:absolute;left:10866;top:3624;width:1588;height:1701" coordorigin="10866,3624" coordsize="1588,1701">
              <v:shape style="position:absolute;left:10866;top:3624;width:1588;height:1701" coordorigin="10866,3624" coordsize="1588,1701" path="m12453,4474l12451,4404,12443,4336,12430,4270,12413,4205,12391,4143,12365,4083,12334,4026,12300,3972,12262,3921,12221,3873,12176,3828,12128,3788,12078,3751,12024,3719,11969,3691,11911,3667,11850,3648,11788,3635,11725,3627,11660,3624,11595,3627,11531,3635,11469,3648,11409,3667,11351,3691,11295,3719,11242,3751,11191,3788,11143,3828,11098,3873,11057,3921,11019,3972,10985,4026,10955,4083,10928,4143,10906,4205,10889,4270,10876,4336,10869,4404,10866,4474,10869,4544,10876,4612,10889,4678,10906,4743,10928,4805,10955,4865,10985,4922,11019,4976,11057,5028,11098,5075,11143,5120,11191,5160,11242,5197,11295,5230,11351,5258,11409,5281,11469,5300,11531,5313,11595,5322,11660,5325,11725,5322,11788,5313,11850,5300,11911,5281,11969,5258,12024,5230,12078,5197,12128,5160,12176,5120,12221,5075,12262,5028,12300,4976,12334,4922,12365,4865,12391,4805,12413,4743,12430,4678,12443,4612,12451,4544,12453,4474xe" filled="true" fillcolor="#cfdcf1" stroked="false">
                <v:path arrowok="t"/>
                <v:fill type="solid"/>
              </v:shape>
              <v:shape style="position:absolute;left:10812;top:3570;width:1580;height:1330" type="#_x0000_t75" stroked="false">
                <v:imagedata r:id="rId584" o:title=""/>
              </v:shape>
              <v:shape style="position:absolute;left:11101;top:3624;width:1116;height:246" type="#_x0000_t75" stroked="false">
                <v:imagedata r:id="rId585" o:title=""/>
              </v:shape>
              <v:shape style="position:absolute;left:10866;top:4220;width:36;height:508" type="#_x0000_t75" stroked="false">
                <v:imagedata r:id="rId586" o:title=""/>
              </v:shape>
              <v:shape style="position:absolute;left:10902;top:3870;width:1620;height:1520" type="#_x0000_t75" stroked="false">
                <v:imagedata r:id="rId237" o:title=""/>
              </v:shape>
              <v:shape style="position:absolute;left:12218;top:3870;width:174;height:276" type="#_x0000_t75" stroked="false">
                <v:imagedata r:id="rId587" o:title=""/>
              </v:shape>
              <v:shape style="position:absolute;left:10902;top:3870;width:200;height:351" type="#_x0000_t75" stroked="false">
                <v:imagedata r:id="rId513" o:title=""/>
              </v:shape>
              <v:shape style="position:absolute;left:10902;top:4728;width:1490;height:597" type="#_x0000_t75" stroked="false">
                <v:imagedata r:id="rId240" o:title=""/>
              </v:shape>
              <v:shape style="position:absolute;left:10902;top:3870;width:1490;height:1030" type="#_x0000_t75" stroked="false">
                <v:imagedata r:id="rId588" o:title=""/>
              </v:shape>
            </v:group>
            <v:group style="position:absolute;left:457;top:6250;width:1128;height:1928" coordorigin="457,6250" coordsize="1128,1928">
              <v:shape style="position:absolute;left:457;top:6250;width:1128;height:1928" coordorigin="457,6250" coordsize="1128,1928" path="m1585,6295l1585,6250,1555,6250,1492,6253,1425,6259,1355,6267,1282,6279,1208,6295,1134,6315,1059,6339,985,6368,912,6401,843,6440,792,6472,744,6508,698,6547,655,6590,615,6636,578,6689,544,6750,515,6812,491,6877,474,6946,463,7017,458,7092,457,7118,458,7170,466,7269,482,7363,503,7451,503,7118,503,7093,508,7022,518,6955,533,6892,554,6833,578,6778,617,6710,669,6642,729,6580,795,6526,866,6478,942,6437,1020,6402,1101,6372,1182,6348,1264,6329,1344,6315,1421,6304,1494,6298,1563,6295,1585,6295xe" filled="true" fillcolor="#000000" stroked="false">
                <v:path arrowok="t"/>
                <v:fill type="solid"/>
              </v:shape>
              <v:shape style="position:absolute;left:457;top:6250;width:1128;height:1928" coordorigin="457,6250" coordsize="1128,1928" path="m1045,8140l992,8101,930,8048,875,7995,814,7929,772,7879,731,7823,691,7763,653,7698,618,7629,585,7555,558,7477,535,7394,517,7307,506,7215,503,7118,503,7451,530,7537,562,7616,597,7690,635,7759,676,7823,717,7881,760,7935,803,7984,844,8028,902,8083,951,8126,999,8163,1020,8177,1045,8140xe" filled="true" fillcolor="#000000" stroked="false">
                <v:path arrowok="t"/>
                <v:fill type="solid"/>
              </v:shape>
            </v:group>
            <v:group style="position:absolute;left:1422;top:8017;width:9122;height:2" coordorigin="1422,8017" coordsize="9122,2">
              <v:shape style="position:absolute;left:1422;top:8017;width:9122;height:2" coordorigin="1422,8017" coordsize="9122,0" path="m1422,8017l10544,8017e" filled="false" stroked="true" strokeweight="2.356pt" strokecolor="#000000">
                <v:path arrowok="t"/>
              </v:shape>
            </v:group>
            <v:group style="position:absolute;left:1896;top:6235;width:9489;height:2" coordorigin="1896,6235" coordsize="9489,2">
              <v:shape style="position:absolute;left:1896;top:6235;width:9489;height:2" coordorigin="1896,6235" coordsize="9489,0" path="m1896,6235l11385,6235e" filled="false" stroked="true" strokeweight="2.356pt" strokecolor="#000000">
                <v:path arrowok="t"/>
              </v:shape>
            </v:group>
            <v:group style="position:absolute;left:9383;top:5390;width:1588;height:1701" coordorigin="9383,5390" coordsize="1588,1701">
              <v:shape style="position:absolute;left:9383;top:5390;width:1588;height:1701" coordorigin="9383,5390" coordsize="1588,1701" path="m10971,6240l10968,6171,10960,6102,10948,6036,10930,5971,10908,5909,10882,5849,10852,5792,10818,5738,10780,5687,10738,5639,10694,5595,10646,5554,10595,5517,10542,5485,10486,5457,10428,5433,10368,5415,10306,5401,10242,5393,10177,5390,10112,5393,10048,5401,9986,5415,9926,5433,9868,5457,9812,5485,9759,5517,9708,5554,9661,5595,9616,5639,9574,5687,9537,5738,9502,5792,9472,5849,9446,5909,9424,5971,9406,6036,9394,6102,9386,6171,9383,6240,9386,6310,9394,6378,9406,6445,9424,6509,9446,6571,9472,6631,9502,6688,9537,6742,9574,6794,9616,6842,9661,6886,9708,6927,9759,6963,9812,6996,9868,7024,9926,7047,9986,7066,10048,7080,10112,7088,10177,7091,10242,7088,10306,7080,10368,7066,10428,7047,10486,7024,10542,6996,10595,6963,10646,6927,10694,6886,10738,6842,10780,6794,10818,6742,10852,6688,10882,6631,10908,6571,10930,6509,10948,6445,10960,6378,10968,6310,10971,6240xe" filled="true" fillcolor="#cfdcf1" stroked="false">
                <v:path arrowok="t"/>
                <v:fill type="solid"/>
              </v:shape>
              <v:shape style="position:absolute;left:9330;top:5336;width:1570;height:1320" type="#_x0000_t75" stroked="false">
                <v:imagedata r:id="rId589" o:title=""/>
              </v:shape>
              <v:shape style="position:absolute;left:9619;top:5390;width:1116;height:246" type="#_x0000_t75" stroked="false">
                <v:imagedata r:id="rId590" o:title=""/>
              </v:shape>
              <v:shape style="position:absolute;left:9384;top:5983;width:37;height:514" type="#_x0000_t75" stroked="false">
                <v:imagedata r:id="rId591" o:title=""/>
              </v:shape>
              <v:shape style="position:absolute;left:9420;top:6656;width:561;height:409" type="#_x0000_t75" stroked="false">
                <v:imagedata r:id="rId592" o:title=""/>
              </v:shape>
              <v:shape style="position:absolute;left:10185;top:5636;width:856;height:1520" type="#_x0000_t75" stroked="false">
                <v:imagedata r:id="rId593" o:title=""/>
              </v:shape>
              <v:shape style="position:absolute;left:10735;top:5636;width:165;height:254" type="#_x0000_t75" stroked="false">
                <v:imagedata r:id="rId594" o:title=""/>
              </v:shape>
              <v:shape style="position:absolute;left:9420;top:5636;width:199;height:348" type="#_x0000_t75" stroked="false">
                <v:imagedata r:id="rId248" o:title=""/>
              </v:shape>
              <v:shape style="position:absolute;left:9420;top:6497;width:1480;height:593" type="#_x0000_t75" stroked="false">
                <v:imagedata r:id="rId249" o:title=""/>
              </v:shape>
              <v:shape style="position:absolute;left:9420;top:5636;width:1480;height:1020" type="#_x0000_t75" stroked="false">
                <v:imagedata r:id="rId595" o:title=""/>
              </v:shape>
            </v:group>
            <v:group style="position:absolute;left:6195;top:5390;width:1588;height:1701" coordorigin="6195,5390" coordsize="1588,1701">
              <v:shape style="position:absolute;left:6195;top:5390;width:1588;height:1701" coordorigin="6195,5390" coordsize="1588,1701" path="m7782,6240l7779,6171,7772,6102,7759,6036,7741,5971,7720,5909,7693,5849,7663,5792,7629,5738,7591,5687,7549,5639,7505,5595,7457,5554,7406,5517,7353,5485,7297,5457,7239,5433,7179,5415,7117,5401,7053,5393,6988,5390,6923,5393,6859,5401,6797,5415,6737,5433,6679,5457,6623,5485,6570,5517,6519,5554,6472,5595,6427,5639,6386,5687,6348,5738,6313,5792,6283,5849,6257,5909,6235,5971,6218,6036,6205,6102,6197,6171,6195,6240,6197,6310,6205,6378,6218,6445,6235,6509,6257,6571,6283,6631,6313,6688,6348,6742,6386,6794,6427,6842,6472,6886,6519,6927,6570,6963,6623,6996,6679,7024,6737,7047,6797,7066,6859,7080,6923,7088,6988,7091,7053,7088,7117,7080,7179,7066,7239,7047,7297,7024,7353,6996,7406,6963,7457,6927,7505,6886,7549,6842,7591,6794,7629,6742,7663,6688,7693,6631,7720,6571,7741,6509,7759,6445,7772,6378,7779,6310,7782,6240xe" filled="true" fillcolor="#cfdcf1" stroked="false">
                <v:path arrowok="t"/>
                <v:fill type="solid"/>
              </v:shape>
              <v:shape style="position:absolute;left:6142;top:5336;width:1580;height:1330" type="#_x0000_t75" stroked="false">
                <v:imagedata r:id="rId596" o:title=""/>
              </v:shape>
              <v:shape style="position:absolute;left:6421;top:5390;width:1135;height:256" type="#_x0000_t75" stroked="false">
                <v:imagedata r:id="rId448" o:title=""/>
              </v:shape>
              <v:shape style="position:absolute;left:6195;top:6016;width:28;height:448" type="#_x0000_t75" stroked="false">
                <v:imagedata r:id="rId253" o:title=""/>
              </v:shape>
              <v:shape style="position:absolute;left:6222;top:6666;width:570;height:399" type="#_x0000_t75" stroked="false">
                <v:imagedata r:id="rId449" o:title=""/>
              </v:shape>
              <v:shape style="position:absolute;left:7109;top:5646;width:734;height:1510" type="#_x0000_t75" stroked="false">
                <v:imagedata r:id="rId255" o:title=""/>
              </v:shape>
              <v:shape style="position:absolute;left:7556;top:5646;width:167;height:271" type="#_x0000_t75" stroked="false">
                <v:imagedata r:id="rId597" o:title=""/>
              </v:shape>
              <v:shape style="position:absolute;left:6222;top:5646;width:198;height:371" type="#_x0000_t75" stroked="false">
                <v:imagedata r:id="rId451" o:title=""/>
              </v:shape>
              <v:shape style="position:absolute;left:6222;top:6464;width:1500;height:617" type="#_x0000_t75" stroked="false">
                <v:imagedata r:id="rId258" o:title=""/>
              </v:shape>
              <v:shape style="position:absolute;left:6222;top:5646;width:1500;height:1020" type="#_x0000_t75" stroked="false">
                <v:imagedata r:id="rId598" o:title=""/>
              </v:shape>
            </v:group>
            <v:group style="position:absolute;left:4889;top:5702;width:1078;height:1078" coordorigin="4889,5702" coordsize="1078,1078">
              <v:shape style="position:absolute;left:4889;top:5702;width:1078;height:1078" coordorigin="4889,5702" coordsize="1078,1078" path="m5967,6240l5960,6153,5939,6070,5906,5993,5863,5922,5809,5859,5746,5806,5676,5762,5598,5729,5515,5709,5428,5702,5384,5703,5299,5717,5218,5744,5144,5782,5077,5831,5019,5890,4970,5957,4932,6031,4905,6111,4891,6196,4889,6240,4891,6284,4905,6370,4932,6450,4970,6524,5019,6591,5077,6649,5144,6698,5218,6737,5299,6763,5384,6777,5428,6779,5472,6777,5557,6763,5638,6737,5712,6698,5778,6649,5837,6591,5886,6524,5924,6450,5951,6370,5965,6284,5967,6240xe" filled="true" fillcolor="#ffe56e" stroked="false">
                <v:path arrowok="t"/>
                <v:fill type="solid"/>
              </v:shape>
              <v:shape style="position:absolute;left:4830;top:5646;width:1120;height:860" type="#_x0000_t75" stroked="false">
                <v:imagedata r:id="rId260" o:title=""/>
              </v:shape>
              <v:shape style="position:absolute;left:5032;top:5702;width:793;height:174" type="#_x0000_t75" stroked="false">
                <v:imagedata r:id="rId599" o:title=""/>
              </v:shape>
              <v:shape style="position:absolute;left:4889;top:6133;width:11;height:214" type="#_x0000_t75" stroked="false">
                <v:imagedata r:id="rId454" o:title=""/>
              </v:shape>
              <v:shape style="position:absolute;left:4900;top:5876;width:1130;height:970" type="#_x0000_t75" stroked="false">
                <v:imagedata r:id="rId600" o:title=""/>
              </v:shape>
              <v:shape style="position:absolute;left:5824;top:5876;width:126;height:232" type="#_x0000_t75" stroked="false">
                <v:imagedata r:id="rId601" o:title=""/>
              </v:shape>
              <v:shape style="position:absolute;left:4900;top:5876;width:131;height:257" type="#_x0000_t75" stroked="false">
                <v:imagedata r:id="rId602" o:title=""/>
              </v:shape>
              <v:shape style="position:absolute;left:4900;top:6347;width:1050;height:431" type="#_x0000_t75" stroked="false">
                <v:imagedata r:id="rId266" o:title=""/>
              </v:shape>
              <v:shape style="position:absolute;left:4900;top:5876;width:1050;height:630" type="#_x0000_t75" stroked="false">
                <v:imagedata r:id="rId603" o:title=""/>
              </v:shape>
            </v:group>
            <v:group style="position:absolute;left:3140;top:5390;width:1588;height:1701" coordorigin="3140,5390" coordsize="1588,1701">
              <v:shape style="position:absolute;left:3140;top:5390;width:1588;height:1701" coordorigin="3140,5390" coordsize="1588,1701" path="m4728,6240l4725,6171,4717,6102,4705,6036,4687,5971,4665,5909,4639,5849,4609,5792,4575,5738,4537,5687,4495,5639,4451,5595,4403,5554,4352,5517,4299,5485,4243,5457,4185,5433,4125,5415,4063,5401,3999,5393,3934,5390,3869,5393,3805,5401,3743,5415,3683,5433,3625,5457,3569,5485,3516,5517,3465,5554,3418,5595,3373,5639,3331,5687,3294,5738,3259,5792,3229,5849,3203,5909,3181,5971,3163,6036,3151,6102,3143,6171,3140,6240,3143,6310,3151,6378,3163,6445,3181,6509,3203,6571,3229,6631,3259,6688,3294,6742,3331,6794,3373,6842,3418,6886,3465,6927,3516,6963,3569,6996,3625,7024,3683,7047,3743,7066,3805,7080,3869,7088,3934,7091,3999,7088,4063,7080,4125,7066,4185,7047,4243,7024,4299,6996,4352,6963,4403,6927,4451,6886,4495,6842,4537,6794,4575,6742,4609,6688,4639,6631,4665,6571,4687,6509,4705,6445,4717,6378,4725,6310,4728,6240xe" filled="true" fillcolor="#cfdcf1" stroked="false">
                <v:path arrowok="t"/>
                <v:fill type="solid"/>
              </v:shape>
              <v:shape style="position:absolute;left:3084;top:5336;width:1580;height:1330" type="#_x0000_t75" stroked="false">
                <v:imagedata r:id="rId604" o:title=""/>
              </v:shape>
              <v:shape style="position:absolute;left:3376;top:5390;width:1116;height:246" type="#_x0000_t75" stroked="false">
                <v:imagedata r:id="rId605" o:title=""/>
              </v:shape>
              <v:shape style="position:absolute;left:3141;top:5993;width:34;height:494" type="#_x0000_t75" stroked="false">
                <v:imagedata r:id="rId270" o:title=""/>
              </v:shape>
              <v:shape style="position:absolute;left:3174;top:6666;width:661;height:490" type="#_x0000_t75" stroked="false">
                <v:imagedata r:id="rId606" o:title=""/>
              </v:shape>
              <v:shape style="position:absolute;left:4130;top:5636;width:664;height:1429" type="#_x0000_t75" stroked="false">
                <v:imagedata r:id="rId607" o:title=""/>
              </v:shape>
              <v:shape style="position:absolute;left:4492;top:5636;width:172;height:271" type="#_x0000_t75" stroked="false">
                <v:imagedata r:id="rId608" o:title=""/>
              </v:shape>
              <v:shape style="position:absolute;left:3174;top:5636;width:202;height:358" type="#_x0000_t75" stroked="false">
                <v:imagedata r:id="rId422" o:title=""/>
              </v:shape>
              <v:shape style="position:absolute;left:3174;top:6487;width:1490;height:597" type="#_x0000_t75" stroked="false">
                <v:imagedata r:id="rId274" o:title=""/>
              </v:shape>
              <v:shape style="position:absolute;left:3174;top:5636;width:1490;height:1030" type="#_x0000_t75" stroked="false">
                <v:imagedata r:id="rId609" o:title=""/>
              </v:shape>
            </v:group>
            <v:group style="position:absolute;left:919;top:7119;width:1588;height:1701" coordorigin="919,7119" coordsize="1588,1701">
              <v:shape style="position:absolute;left:919;top:7119;width:1588;height:1701" coordorigin="919,7119" coordsize="1588,1701" path="m2507,7969l2504,7899,2496,7831,2484,7765,2466,7700,2444,7638,2418,7578,2388,7521,2353,7467,2316,7416,2274,7368,2229,7323,2182,7283,2131,7246,2078,7214,2022,7186,1964,7162,1904,7143,1842,7130,1778,7122,1713,7119,1648,7122,1584,7130,1522,7143,1462,7162,1404,7186,1348,7214,1295,7246,1244,7283,1196,7323,1152,7368,1110,7416,1072,7467,1038,7521,1008,7578,982,7638,960,7700,942,7765,930,7831,922,7899,919,7969,922,8039,930,8107,942,8173,960,8238,982,8300,1008,8360,1038,8417,1072,8471,1110,8523,1152,8570,1196,8615,1244,8655,1295,8692,1348,8725,1404,8753,1462,8776,1522,8795,1584,8808,1648,8817,1713,8819,1778,8817,1842,8808,1904,8795,1964,8776,2022,8753,2078,8725,2131,8692,2182,8655,2229,8615,2274,8570,2316,8523,2353,8471,2388,8417,2418,8360,2444,8300,2466,8238,2484,8173,2496,8107,2504,8039,2507,7969xe" filled="true" fillcolor="#cfdcf1" stroked="false">
                <v:path arrowok="t"/>
                <v:fill type="solid"/>
              </v:shape>
              <v:shape style="position:absolute;left:1945;top:7156;width:503;height:209" type="#_x0000_t75" stroked="false">
                <v:imagedata r:id="rId610" o:title=""/>
              </v:shape>
              <v:shape style="position:absolute;left:868;top:7065;width:613;height:1330" type="#_x0000_t75" stroked="false">
                <v:imagedata r:id="rId277" o:title=""/>
              </v:shape>
              <v:shape style="position:absolute;left:1155;top:7156;width:1116;height:209" type="#_x0000_t75" stroked="false">
                <v:imagedata r:id="rId611" o:title=""/>
              </v:shape>
              <v:shape style="position:absolute;left:919;top:7743;width:28;height:453" type="#_x0000_t75" stroked="false">
                <v:imagedata r:id="rId279" o:title=""/>
              </v:shape>
              <v:shape style="position:absolute;left:948;top:7365;width:1620;height:1520" type="#_x0000_t75" stroked="false">
                <v:imagedata r:id="rId612" o:title=""/>
              </v:shape>
              <v:shape style="position:absolute;left:2271;top:7365;width:177;height:282" type="#_x0000_t75" stroked="false">
                <v:imagedata r:id="rId613" o:title=""/>
              </v:shape>
              <v:shape style="position:absolute;left:948;top:7365;width:207;height:378" type="#_x0000_t75" stroked="false">
                <v:imagedata r:id="rId614" o:title=""/>
              </v:shape>
              <v:shape style="position:absolute;left:948;top:8196;width:1500;height:624" type="#_x0000_t75" stroked="false">
                <v:imagedata r:id="rId283" o:title=""/>
              </v:shape>
              <v:shape style="position:absolute;left:948;top:7365;width:1500;height:1030" type="#_x0000_t75" stroked="false">
                <v:imagedata r:id="rId615" o:title=""/>
              </v:shape>
            </v:group>
            <v:group style="position:absolute;left:5583;top:7119;width:1588;height:1701" coordorigin="5583,7119" coordsize="1588,1701">
              <v:shape style="position:absolute;left:5583;top:7119;width:1588;height:1701" coordorigin="5583,7119" coordsize="1588,1701" path="m7170,7969l7167,7899,7160,7831,7147,7765,7130,7700,7108,7638,7081,7578,7051,7521,7017,7467,6979,7416,6938,7368,6893,7323,6845,7283,6794,7246,6741,7214,6685,7186,6627,7162,6567,7143,6505,7130,6441,7122,6376,7119,6311,7122,6248,7130,6186,7143,6125,7162,6067,7186,6012,7214,5958,7246,5908,7283,5860,7323,5815,7368,5774,7416,5736,7467,5702,7521,5671,7578,5645,7638,5623,7700,5606,7765,5593,7831,5585,7899,5583,7969,5585,8039,5593,8107,5606,8173,5623,8238,5645,8300,5671,8360,5702,8417,5736,8471,5774,8523,5815,8570,5860,8615,5908,8655,5958,8692,6012,8725,6067,8753,6125,8776,6186,8795,6248,8808,6311,8817,6376,8819,6441,8817,6505,8808,6567,8795,6627,8776,6685,8753,6741,8725,6794,8692,6845,8655,6893,8615,6938,8570,6979,8523,7017,8471,7051,8417,7081,8360,7108,8300,7130,8238,7147,8173,7160,8107,7167,8039,7170,7969xe" filled="true" fillcolor="#cfdcf1" stroked="false">
                <v:path arrowok="t"/>
                <v:fill type="solid"/>
              </v:shape>
              <v:shape style="position:absolute;left:5529;top:7065;width:1580;height:1330" type="#_x0000_t75" stroked="false">
                <v:imagedata r:id="rId616" o:title=""/>
              </v:shape>
              <v:shape style="position:absolute;left:5818;top:7119;width:1116;height:246" type="#_x0000_t75" stroked="false">
                <v:imagedata r:id="rId467" o:title=""/>
              </v:shape>
              <v:shape style="position:absolute;left:5583;top:7715;width:36;height:509" type="#_x0000_t75" stroked="false">
                <v:imagedata r:id="rId617" o:title=""/>
              </v:shape>
              <v:shape style="position:absolute;left:5619;top:7365;width:1620;height:1520" type="#_x0000_t75" stroked="false">
                <v:imagedata r:id="rId618" o:title=""/>
              </v:shape>
              <v:shape style="position:absolute;left:6934;top:7365;width:174;height:276" type="#_x0000_t75" stroked="false">
                <v:imagedata r:id="rId619" o:title=""/>
              </v:shape>
              <v:shape style="position:absolute;left:5619;top:7365;width:199;height:350" type="#_x0000_t75" stroked="false">
                <v:imagedata r:id="rId513" o:title=""/>
              </v:shape>
              <v:shape style="position:absolute;left:5619;top:8224;width:1490;height:596" type="#_x0000_t75" stroked="false">
                <v:imagedata r:id="rId290" o:title=""/>
              </v:shape>
              <v:shape style="position:absolute;left:5619;top:7365;width:1490;height:1030" type="#_x0000_t75" stroked="false">
                <v:imagedata r:id="rId620" o:title=""/>
              </v:shape>
            </v:group>
            <v:group style="position:absolute;left:3890;top:7119;width:1588;height:1701" coordorigin="3890,7119" coordsize="1588,1701">
              <v:shape style="position:absolute;left:3890;top:7119;width:1588;height:1701" coordorigin="3890,7119" coordsize="1588,1701" path="m5477,7969l5475,7899,5467,7831,5454,7765,5437,7700,5415,7638,5389,7578,5358,7521,5324,7467,5286,7416,5245,7368,5200,7323,5152,7283,5102,7246,5048,7214,4992,7186,4934,7162,4874,7143,4812,7130,4749,7122,4683,7119,4618,7122,4555,7130,4493,7143,4433,7162,4375,7186,4319,7214,4265,7246,4215,7283,4167,7323,4122,7368,4081,7416,4043,7467,4009,7521,3978,7578,3952,7638,3930,7700,3913,7765,3900,7831,3892,7899,3890,7969,3892,8039,3900,8107,3913,8173,3930,8238,3952,8300,3978,8360,4009,8417,4043,8471,4081,8523,4122,8570,4167,8615,4215,8655,4265,8692,4319,8725,4375,8753,4433,8776,4493,8795,4555,8808,4618,8817,4683,8819,4749,8817,4812,8808,4874,8795,4934,8776,4992,8753,5048,8725,5102,8692,5152,8655,5200,8615,5245,8570,5286,8523,5324,8471,5358,8417,5389,8360,5415,8300,5437,8238,5454,8173,5467,8107,5475,8039,5477,7969xe" filled="true" fillcolor="#cfdcf1" stroked="false">
                <v:path arrowok="t"/>
                <v:fill type="solid"/>
              </v:shape>
              <v:shape style="position:absolute;left:3835;top:7065;width:1580;height:1320" type="#_x0000_t75" stroked="false">
                <v:imagedata r:id="rId621" o:title=""/>
              </v:shape>
              <v:shape style="position:absolute;left:4116;top:7119;width:1135;height:256" type="#_x0000_t75" stroked="false">
                <v:imagedata r:id="rId622" o:title=""/>
              </v:shape>
              <v:shape style="position:absolute;left:3890;top:7717;width:35;height:504" type="#_x0000_t75" stroked="false">
                <v:imagedata r:id="rId623" o:title=""/>
              </v:shape>
              <v:shape style="position:absolute;left:3925;top:7375;width:1620;height:1510" type="#_x0000_t75" stroked="false">
                <v:imagedata r:id="rId624" o:title=""/>
              </v:shape>
              <v:shape style="position:absolute;left:5251;top:7375;width:164;height:265" type="#_x0000_t75" stroked="false">
                <v:imagedata r:id="rId473" o:title=""/>
              </v:shape>
              <v:shape style="position:absolute;left:3925;top:7375;width:191;height:343" type="#_x0000_t75" stroked="false">
                <v:imagedata r:id="rId231" o:title=""/>
              </v:shape>
              <v:shape style="position:absolute;left:3925;top:8221;width:1490;height:598" type="#_x0000_t75" stroked="false">
                <v:imagedata r:id="rId625" o:title=""/>
              </v:shape>
              <v:shape style="position:absolute;left:3925;top:7375;width:1490;height:1010" type="#_x0000_t75" stroked="false">
                <v:imagedata r:id="rId626" o:title=""/>
              </v:shape>
            </v:group>
            <v:group style="position:absolute;left:8656;top:7119;width:1588;height:1701" coordorigin="8656,7119" coordsize="1588,1701">
              <v:shape style="position:absolute;left:8656;top:7119;width:1588;height:1701" coordorigin="8656,7119" coordsize="1588,1701" path="m10243,7969l10240,7899,10233,7831,10220,7765,10203,7700,10181,7638,10154,7578,10124,7521,10090,7467,10052,7416,10011,7368,9966,7323,9918,7283,9867,7246,9814,7214,9758,7186,9700,7162,9640,7143,9578,7130,9514,7122,9449,7119,9384,7122,9321,7130,9259,7143,9198,7162,9140,7186,9085,7214,9031,7246,8981,7283,8933,7323,8888,7368,8847,7416,8809,7467,8775,7521,8744,7578,8718,7638,8696,7700,8679,7765,8666,7831,8658,7899,8656,7969,8658,8039,8666,8107,8679,8173,8696,8238,8718,8300,8744,8360,8775,8417,8809,8471,8847,8523,8888,8570,8933,8615,8981,8655,9031,8692,9085,8725,9140,8753,9198,8776,9259,8795,9321,8808,9384,8817,9449,8819,9514,8817,9578,8808,9640,8795,9700,8776,9758,8753,9814,8725,9867,8692,9918,8655,9966,8615,10011,8570,10052,8523,10090,8471,10124,8417,10154,8360,10181,8300,10203,8238,10220,8173,10233,8107,10240,8039,10243,7969xe" filled="true" fillcolor="#cfdcf1" stroked="false">
                <v:path arrowok="t"/>
                <v:fill type="solid"/>
              </v:shape>
              <v:shape style="position:absolute;left:8604;top:7065;width:1580;height:1330" type="#_x0000_t75" stroked="false">
                <v:imagedata r:id="rId627" o:title=""/>
              </v:shape>
              <v:shape style="position:absolute;left:8891;top:7119;width:1116;height:246" type="#_x0000_t75" stroked="false">
                <v:imagedata r:id="rId628" o:title=""/>
              </v:shape>
              <v:shape style="position:absolute;left:8656;top:7741;width:29;height:456" type="#_x0000_t75" stroked="false">
                <v:imagedata r:id="rId301" o:title=""/>
              </v:shape>
              <v:shape style="position:absolute;left:8685;top:7365;width:1620;height:1520" type="#_x0000_t75" stroked="false">
                <v:imagedata r:id="rId629" o:title=""/>
              </v:shape>
              <v:shape style="position:absolute;left:10007;top:7365;width:177;height:284" type="#_x0000_t75" stroked="false">
                <v:imagedata r:id="rId630" o:title=""/>
              </v:shape>
              <v:shape style="position:absolute;left:8685;top:7365;width:207;height:376" type="#_x0000_t75" stroked="false">
                <v:imagedata r:id="rId631" o:title=""/>
              </v:shape>
              <v:shape style="position:absolute;left:8685;top:8197;width:1500;height:622" type="#_x0000_t75" stroked="false">
                <v:imagedata r:id="rId305" o:title=""/>
              </v:shape>
            </v:group>
            <v:group style="position:absolute;left:10479;top:7431;width:1100;height:1077" coordorigin="10479,7431" coordsize="1100,1077">
              <v:shape style="position:absolute;left:10479;top:7431;width:1100;height:1077" coordorigin="10479,7431" coordsize="1100,1077" path="m11579,7969l11572,7882,11551,7799,11517,7722,11473,7651,11418,7588,11354,7535,11282,7491,11203,7458,11118,7438,11029,7431,10984,7433,10897,7446,10815,7473,10739,7511,10671,7560,10611,7619,10561,7686,10522,7760,10495,7840,10481,7925,10479,7969,10481,8013,10495,8098,10522,8179,10561,8253,10611,8319,10671,8378,10739,8427,10815,8465,10897,8492,10984,8506,11029,8507,11074,8506,11161,8492,11243,8465,11319,8427,11387,8378,11446,8319,11496,8253,11536,8179,11563,8098,11577,8013,11579,7969xe" filled="true" fillcolor="#a74894" stroked="false">
                <v:path arrowok="t"/>
                <v:fill type="solid"/>
              </v:shape>
              <v:shape style="position:absolute;left:10428;top:7375;width:1130;height:860" type="#_x0000_t75" stroked="false">
                <v:imagedata r:id="rId306" o:title=""/>
              </v:shape>
              <v:shape style="position:absolute;left:10624;top:7431;width:809;height:174" type="#_x0000_t75" stroked="false">
                <v:imagedata r:id="rId632" o:title=""/>
              </v:shape>
              <v:shape style="position:absolute;left:10479;top:7870;width:9;height:199" type="#_x0000_t75" stroked="false">
                <v:imagedata r:id="rId308" o:title=""/>
              </v:shape>
              <v:shape style="position:absolute;left:10488;top:7605;width:1160;height:970" type="#_x0000_t75" stroked="false">
                <v:imagedata r:id="rId309" o:title=""/>
              </v:shape>
              <v:shape style="position:absolute;left:11434;top:7605;width:125;height:219" type="#_x0000_t75" stroked="false">
                <v:imagedata r:id="rId633" o:title=""/>
              </v:shape>
              <v:shape style="position:absolute;left:10488;top:7605;width:136;height:265" type="#_x0000_t75" stroked="false">
                <v:imagedata r:id="rId311" o:title=""/>
              </v:shape>
              <v:shape style="position:absolute;left:10488;top:8068;width:1070;height:439" type="#_x0000_t75" stroked="false">
                <v:imagedata r:id="rId312" o:title=""/>
              </v:shape>
              <v:shape style="position:absolute;left:10488;top:7605;width:1070;height:630" type="#_x0000_t75" stroked="false">
                <v:imagedata r:id="rId634" o:title=""/>
              </v:shape>
            </v:group>
            <v:group style="position:absolute;left:719;top:783;width:240;height:203" coordorigin="719,783" coordsize="240,203">
              <v:shape style="position:absolute;left:719;top:783;width:240;height:203" coordorigin="719,783" coordsize="240,203" path="m881,904l881,864,719,864,719,904,881,90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959,884l857,783,800,783,881,864,881,961,959,88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881,961l881,904,800,985,857,985,881,961xe" filled="true" fillcolor="#000000" stroked="false">
                <v:path arrowok="t"/>
                <v:fill type="solid"/>
              </v:shape>
            </v:group>
            <v:group style="position:absolute;left:5799;top:276;width:1219;height:1205" coordorigin="5799,276" coordsize="1219,1205">
              <v:shape style="position:absolute;left:5799;top:276;width:1219;height:1205" coordorigin="5799,276" coordsize="1219,1205" path="m5965,1131l5965,625,5799,717,5897,878,5897,1093,5965,1131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897,1093l5897,878,5799,1039,5897,1093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6855,1319l6852,1131,6852,437,6665,440,6572,276,6409,372,6245,276,6153,440,5963,437,5965,625,5965,1319,6153,1316,6245,1480,6409,1384,6572,1480,6665,1316,6852,1319,6852,625,6855,437,685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965,1319l5965,1131,5963,1319,596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717l6852,625,6852,1131,6920,1093,6920,878,7018,717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1039l6920,878,6920,1093,7018,1039xe" filled="true" fillcolor="#c0df9e" stroked="false">
                <v:path arrowok="t"/>
                <v:fill type="solid"/>
              </v:shape>
              <v:shape style="position:absolute;left:5747;top:218;width:2858;height:1112" type="#_x0000_t75" stroked="false">
                <v:imagedata r:id="rId314" o:title=""/>
              </v:shape>
              <v:shape style="position:absolute;left:5747;top:278;width:1330;height:1270" type="#_x0000_t75" stroked="false">
                <v:imagedata r:id="rId635" o:title=""/>
              </v:shape>
              <v:shape style="position:absolute;left:6171;top:1348;width:476;height:133" type="#_x0000_t75" stroked="false">
                <v:imagedata r:id="rId636" o:title=""/>
              </v:shape>
              <v:shape style="position:absolute;left:6249;top:278;width:818;height:1070" type="#_x0000_t75" stroked="false">
                <v:imagedata r:id="rId637" o:title=""/>
              </v:shape>
              <v:shape style="position:absolute;left:5747;top:278;width:497;height:1070" type="#_x0000_t75" stroked="false">
                <v:imagedata r:id="rId638" o:title=""/>
              </v:shape>
              <v:shape style="position:absolute;left:5799;top:278;width:1218;height:1070" type="#_x0000_t75" stroked="false">
                <v:imagedata r:id="rId639" o:title=""/>
              </v:shape>
            </v:group>
            <v:group style="position:absolute;left:7967;top:5627;width:1219;height:1205" coordorigin="7967,5627" coordsize="1219,1205">
              <v:shape style="position:absolute;left:7967;top:5627;width:1219;height:1205" coordorigin="7967,5627" coordsize="1219,1205" path="m8133,6483l8133,5977,7967,6068,8064,6230,8064,6445,8133,6483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064,6445l8064,6230,7967,6391,8064,6445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022,6671l9019,6483,9019,5789,8832,5791,8739,5627,8576,5724,8413,5627,8320,5791,8130,5789,8133,5977,8133,6670,8320,6668,8413,6832,8576,6736,8739,6832,8832,6668,9019,6670,9019,5977,9022,5789,9022,6671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133,6670l8133,6483,8130,6671,8133,6670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068l9019,5977,9019,6483,9088,6445,9088,6230,9185,6068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391l9088,6230,9088,6445,9185,6391xe" filled="true" fillcolor="#c0df9e" stroked="false">
                <v:path arrowok="t"/>
                <v:fill type="solid"/>
              </v:shape>
              <v:shape style="position:absolute;left:7909;top:5569;width:1330;height:1130" type="#_x0000_t75" stroked="false">
                <v:imagedata r:id="rId320" o:title=""/>
              </v:shape>
              <v:shape style="position:absolute;left:7919;top:5629;width:1330;height:1270" type="#_x0000_t75" stroked="false">
                <v:imagedata r:id="rId321" o:title=""/>
              </v:shape>
              <v:shape style="position:absolute;left:8338;top:6699;width:476;height:133" type="#_x0000_t75" stroked="false">
                <v:imagedata r:id="rId640" o:title=""/>
              </v:shape>
              <v:shape style="position:absolute;left:8416;top:5629;width:824;height:1070" type="#_x0000_t75" stroked="false">
                <v:imagedata r:id="rId641" o:title=""/>
              </v:shape>
              <v:shape style="position:absolute;left:7919;top:5629;width:492;height:1070" type="#_x0000_t75" stroked="false">
                <v:imagedata r:id="rId642" o:title=""/>
              </v:shape>
              <v:shape style="position:absolute;left:7967;top:5629;width:1218;height:1070" type="#_x0000_t75" stroked="false">
                <v:imagedata r:id="rId643" o:title=""/>
              </v:shape>
            </v:group>
            <v:group style="position:absolute;left:2581;top:7319;width:1219;height:1205" coordorigin="2581,7319" coordsize="1219,1205">
              <v:shape style="position:absolute;left:2581;top:7319;width:1219;height:1205" coordorigin="2581,7319" coordsize="1219,1205" path="m2747,8174l2747,7668,2581,7760,2678,7921,2678,8136,2747,8174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678,8136l2678,7921,2581,8082,2678,8136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636,8362l3633,8174,3633,7480,3446,7483,3353,7319,3190,7415,3027,7319,2934,7483,2744,7480,2747,7668,2747,8362,2934,8359,3027,8523,3190,8427,3353,8523,3446,8359,3633,8362,3633,7668,3636,7480,3636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747,8362l2747,8174,2744,8362,2747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7760l3633,7668,3633,8174,3702,8136,3702,7921,3799,7760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8082l3702,7921,3702,8136,3799,8082xe" filled="true" fillcolor="#c0df9e" stroked="false">
                <v:path arrowok="t"/>
                <v:fill type="solid"/>
              </v:shape>
              <v:shape style="position:absolute;left:2525;top:7261;width:1340;height:1330" type="#_x0000_t75" stroked="false">
                <v:imagedata r:id="rId644" o:title=""/>
              </v:shape>
              <v:shape style="position:absolute;left:2952;top:8391;width:476;height:133" type="#_x0000_t75" stroked="false">
                <v:imagedata r:id="rId645" o:title=""/>
              </v:shape>
              <v:shape style="position:absolute;left:3030;top:7321;width:815;height:1070" type="#_x0000_t75" stroked="false">
                <v:imagedata r:id="rId646" o:title=""/>
              </v:shape>
              <v:shape style="position:absolute;left:2525;top:7321;width:501;height:1070" type="#_x0000_t75" stroked="false">
                <v:imagedata r:id="rId647" o:title=""/>
              </v:shape>
              <v:shape style="position:absolute;left:2581;top:7321;width:1218;height:1070" type="#_x0000_t75" stroked="false">
                <v:imagedata r:id="rId648" o:title=""/>
              </v:shape>
            </v:group>
            <v:group style="position:absolute;left:1253;top:5390;width:1588;height:1701" coordorigin="1253,5390" coordsize="1588,1701">
              <v:shape style="position:absolute;left:1253;top:5390;width:1588;height:1701" coordorigin="1253,5390" coordsize="1588,1701" path="m2841,6240l2838,6170,2830,6102,2818,6036,2800,5971,2778,5909,2752,5849,2722,5792,2688,5738,2650,5687,2608,5639,2564,5595,2516,5554,2465,5517,2412,5485,2356,5457,2298,5433,2238,5415,2176,5401,2112,5393,2047,5390,1982,5393,1918,5401,1856,5415,1796,5433,1738,5457,1682,5485,1629,5517,1578,5554,1531,5595,1486,5639,1444,5687,1407,5738,1372,5792,1342,5849,1316,5909,1294,5971,1277,6036,1264,6102,1256,6170,1253,6240,1256,6310,1264,6378,1277,6445,1294,6509,1316,6571,1342,6631,1372,6688,1407,6742,1444,6794,1486,6842,1531,6886,1578,6927,1629,6963,1682,6996,1738,7024,1796,7047,1856,7066,1918,7080,1982,7088,2047,7091,2112,7088,2176,7080,2238,7066,2298,7047,2356,7024,2412,6996,2465,6963,2516,6927,2564,6886,2608,6842,2650,6794,2688,6742,2722,6688,2752,6631,2778,6571,2800,6509,2818,6445,2830,6378,2838,6310,2841,6240xe" filled="true" fillcolor="#cfdcf1" stroked="false">
                <v:path arrowok="t"/>
                <v:fill type="solid"/>
              </v:shape>
              <v:shape style="position:absolute;left:1200;top:5336;width:1580;height:1330" type="#_x0000_t75" stroked="false">
                <v:imagedata r:id="rId649" o:title=""/>
              </v:shape>
              <v:shape style="position:absolute;left:1489;top:5390;width:1116;height:246" type="#_x0000_t75" stroked="false">
                <v:imagedata r:id="rId650" o:title=""/>
              </v:shape>
              <v:shape style="position:absolute;left:1253;top:5984;width:37;height:513" type="#_x0000_t75" stroked="false">
                <v:imagedata r:id="rId651" o:title=""/>
              </v:shape>
              <v:shape style="position:absolute;left:1290;top:5636;width:1620;height:1520" type="#_x0000_t75" stroked="false">
                <v:imagedata r:id="rId652" o:title=""/>
              </v:shape>
              <v:shape style="position:absolute;left:2605;top:5636;width:175;height:278" type="#_x0000_t75" stroked="false">
                <v:imagedata r:id="rId653" o:title=""/>
              </v:shape>
              <v:shape style="position:absolute;left:1290;top:5636;width:199;height:348" type="#_x0000_t75" stroked="false">
                <v:imagedata r:id="rId654" o:title=""/>
              </v:shape>
              <v:shape style="position:absolute;left:1290;top:6497;width:1490;height:594" type="#_x0000_t75" stroked="false">
                <v:imagedata r:id="rId655" o:title=""/>
              </v:shape>
              <v:shape style="position:absolute;left:1290;top:5636;width:1490;height:1030" type="#_x0000_t75" stroked="false">
                <v:imagedata r:id="rId337" o:title=""/>
              </v:shape>
            </v:group>
            <v:group style="position:absolute;left:1005;top:3624;width:1588;height:1701" coordorigin="1005,3624" coordsize="1588,1701">
              <v:shape style="position:absolute;left:1005;top:3624;width:1588;height:1701" coordorigin="1005,3624" coordsize="1588,1701" path="m2593,4474l2590,4404,2582,4336,2570,4270,2552,4205,2530,4143,2504,4083,2474,4026,2440,3972,2402,3921,2360,3873,2316,3828,2268,3788,2217,3751,2164,3719,2108,3691,2050,3667,1990,3648,1928,3635,1864,3627,1799,3624,1734,3627,1670,3635,1608,3648,1548,3667,1490,3691,1434,3719,1381,3751,1330,3788,1283,3828,1238,3873,1197,3921,1159,3972,1124,4026,1094,4083,1068,4143,1046,4205,1029,4270,1016,4336,1008,4404,1005,4474,1008,4544,1016,4612,1029,4678,1046,4743,1068,4805,1094,4865,1124,4922,1159,4976,1197,5028,1238,5075,1283,5120,1330,5160,1381,5197,1434,5230,1490,5258,1548,5281,1608,5300,1670,5313,1734,5322,1799,5325,1864,5322,1928,5313,1990,5300,2050,5281,2108,5258,2164,5230,2217,5197,2268,5160,2316,5120,2360,5075,2402,5028,2440,4976,2474,4922,2504,4865,2530,4805,2552,4743,2570,4678,2582,4612,2590,4544,2593,4474xe" filled="true" fillcolor="#cfdcf1" stroked="false">
                <v:path arrowok="t"/>
                <v:fill type="solid"/>
              </v:shape>
              <v:shape style="position:absolute;left:954;top:3570;width:1580;height:1310" type="#_x0000_t75" stroked="false">
                <v:imagedata r:id="rId656" o:title=""/>
              </v:shape>
              <v:shape style="position:absolute;left:1241;top:3624;width:1116;height:246" type="#_x0000_t75" stroked="false">
                <v:imagedata r:id="rId657" o:title=""/>
              </v:shape>
              <v:shape style="position:absolute;left:1006;top:4248;width:28;height:452" type="#_x0000_t75" stroked="false">
                <v:imagedata r:id="rId340" o:title=""/>
              </v:shape>
              <v:shape style="position:absolute;left:1034;top:3870;width:1620;height:1520" type="#_x0000_t75" stroked="false">
                <v:imagedata r:id="rId658" o:title=""/>
              </v:shape>
              <v:shape style="position:absolute;left:2357;top:3870;width:176;height:282" type="#_x0000_t75" stroked="false">
                <v:imagedata r:id="rId659" o:title=""/>
              </v:shape>
              <v:shape style="position:absolute;left:1034;top:3870;width:207;height:379" type="#_x0000_t75" stroked="false">
                <v:imagedata r:id="rId660" o:title=""/>
              </v:shape>
              <v:shape style="position:absolute;left:1034;top:4700;width:1500;height:625" type="#_x0000_t75" stroked="false">
                <v:imagedata r:id="rId344" o:title=""/>
              </v:shape>
            </v:group>
            <v:group style="position:absolute;left:3998;top:2195;width:1359;height:1077" coordorigin="3998,2195" coordsize="1359,1077">
              <v:shape style="position:absolute;left:3998;top:2195;width:1359;height:1077" coordorigin="3998,2195" coordsize="1359,1077" path="m5357,2195l3998,2195,4677,3271,5357,2195xe" filled="true" fillcolor="#fe9b7e" stroked="false">
                <v:path arrowok="t"/>
                <v:fill type="solid"/>
              </v:shape>
              <v:shape style="position:absolute;left:3939;top:2077;width:2978;height:1030" type="#_x0000_t75" stroked="false">
                <v:imagedata r:id="rId661" o:title=""/>
              </v:shape>
              <v:shape style="position:absolute;left:3959;top:2159;width:1458;height:1180" type="#_x0000_t75" stroked="false">
                <v:imagedata r:id="rId662" o:title=""/>
              </v:shape>
              <v:shape style="position:absolute;left:3959;top:2159;width:1450;height:1113" type="#_x0000_t75" stroked="false">
                <v:imagedata r:id="rId663" o:title=""/>
              </v:shape>
            </v:group>
            <v:group style="position:absolute;left:2615;top:3971;width:1359;height:1077" coordorigin="2615,3971" coordsize="1359,1077">
              <v:shape style="position:absolute;left:2615;top:3971;width:1359;height:1077" coordorigin="2615,3971" coordsize="1359,1077" path="m3974,3971l2615,3971,3294,5047,3974,3971xe" filled="true" fillcolor="#fe9b7e" stroked="false">
                <v:path arrowok="t"/>
                <v:fill type="solid"/>
              </v:shape>
              <v:shape style="position:absolute;left:1034;top:3870;width:4499;height:1030" type="#_x0000_t75" stroked="false">
                <v:imagedata r:id="rId664" o:title=""/>
              </v:shape>
              <v:shape style="position:absolute;left:2572;top:3934;width:1460;height:1180" type="#_x0000_t75" stroked="false">
                <v:imagedata r:id="rId665" o:title=""/>
              </v:shape>
              <v:shape style="position:absolute;left:2572;top:3934;width:1450;height:1113" type="#_x0000_t75" stroked="false">
                <v:imagedata r:id="rId666" o:title=""/>
              </v:shape>
            </v:group>
            <v:group style="position:absolute;left:7228;top:7476;width:1359;height:1077" coordorigin="7228,7476" coordsize="1359,1077">
              <v:shape style="position:absolute;left:7228;top:7476;width:1359;height:1077" coordorigin="7228,7476" coordsize="1359,1077" path="m8587,7476l7228,7476,7907,8553,8587,7476xe" filled="true" fillcolor="#fe9b7e" stroked="false">
                <v:path arrowok="t"/>
                <v:fill type="solid"/>
              </v:shape>
              <v:shape style="position:absolute;left:7172;top:7365;width:3012;height:1030" type="#_x0000_t75" stroked="false">
                <v:imagedata r:id="rId667" o:title=""/>
              </v:shape>
              <v:shape style="position:absolute;left:7182;top:7440;width:1470;height:1180" type="#_x0000_t75" stroked="false">
                <v:imagedata r:id="rId668" o:title=""/>
              </v:shape>
              <v:shape style="position:absolute;left:7268;top:7540;width:1278;height:1013" type="#_x0000_t75" stroked="false">
                <v:imagedata r:id="rId669" o:title=""/>
              </v:shape>
              <v:shape style="position:absolute;left:7182;top:7440;width:1450;height:100" type="#_x0000_t75" stroked="false">
                <v:imagedata r:id="rId670" o:title=""/>
              </v:shape>
            </v:group>
            <v:group style="position:absolute;left:11061;top:5702;width:1359;height:1077" coordorigin="11061,5702" coordsize="1359,1077">
              <v:shape style="position:absolute;left:11061;top:5702;width:1359;height:1077" coordorigin="11061,5702" coordsize="1359,1077" path="m12420,5702l11061,5702,11741,6779,12420,5702xe" filled="true" fillcolor="#fe9b7e" stroked="false">
                <v:path arrowok="t"/>
                <v:fill type="solid"/>
              </v:shape>
              <v:shape style="position:absolute;left:11002;top:5646;width:1470;height:120" type="#_x0000_t75" stroked="false">
                <v:imagedata r:id="rId355" o:title=""/>
              </v:shape>
              <v:shape style="position:absolute;left:11040;top:5666;width:1442;height:1180" type="#_x0000_t75" stroked="false">
                <v:imagedata r:id="rId671" o:title=""/>
              </v:shape>
              <v:shape style="position:absolute;left:12162;top:5894;width:319;height:216" type="#_x0000_t75" stroked="false">
                <v:imagedata r:id="rId357" o:title=""/>
              </v:shape>
              <v:shape style="position:absolute;left:11012;top:5766;width:373;height:1080" type="#_x0000_t75" stroked="false">
                <v:imagedata r:id="rId672" o:title=""/>
              </v:shape>
              <v:shape style="position:absolute;left:11012;top:5666;width:1460;height:1113" type="#_x0000_t75" stroked="false">
                <v:imagedata r:id="rId359" o:title=""/>
              </v:shape>
              <v:shape style="position:absolute;left:0;top:764;width:639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8"/>
                        </w:rPr>
                        <w:t>Start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448;top:505;width:1133;height:534" type="#_x0000_t202" filled="false" stroked="false">
                <v:textbox inset="0,0,0,0">
                  <w:txbxContent>
                    <w:p>
                      <w:pPr>
                        <w:spacing w:line="254" w:lineRule="exact" w:before="0"/>
                        <w:ind w:left="0" w:right="0" w:firstLine="443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24"/>
                        </w:rPr>
                        <w:t>Di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56" w:lineRule="exact" w:before="22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Oma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 anrufen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304;top:798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71;top:798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211;top:2284;width:923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  <w:r>
                        <w:rPr>
                          <w:rFonts w:ascii="Calibri" w:hAnsi="Calibri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au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f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St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ar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12;top:2565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26;top:4077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5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5231;top:6139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344;top:6127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1374;top:5843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3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2982;top:7866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39;top:7572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4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10792;top:7818;width:474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115"/>
                          <w:sz w:val="28"/>
                        </w:rPr>
                        <w:t>Zie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115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874"/>
          <w:sz w:val="20"/>
        </w:rPr>
        <w:drawing>
          <wp:inline distT="0" distB="0" distL="0" distR="0">
            <wp:extent cx="286599" cy="294036"/>
            <wp:effectExtent l="0" t="0" r="0" b="0"/>
            <wp:docPr id="37" name="image3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48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99" cy="29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874"/>
          <w:sz w:val="20"/>
        </w:rPr>
      </w:r>
    </w:p>
    <w:p>
      <w:pPr>
        <w:spacing w:after="0" w:line="20" w:lineRule="atLeast"/>
        <w:rPr>
          <w:rFonts w:ascii="Calibri" w:hAnsi="Calibri" w:cs="Calibri" w:eastAsia="Calibri"/>
          <w:sz w:val="20"/>
          <w:szCs w:val="20"/>
        </w:rPr>
        <w:sectPr>
          <w:pgSz w:w="16840" w:h="11910" w:orient="landscape"/>
          <w:pgMar w:header="0" w:footer="305" w:top="0" w:bottom="500" w:left="0" w:right="940"/>
        </w:sectPr>
      </w:pPr>
    </w:p>
    <w:p>
      <w:pPr>
        <w:pStyle w:val="Heading5"/>
        <w:spacing w:line="240" w:lineRule="auto" w:before="96"/>
        <w:ind w:left="1032" w:right="0"/>
        <w:jc w:val="left"/>
        <w:rPr>
          <w:b w:val="0"/>
          <w:bCs w:val="0"/>
        </w:rPr>
      </w:pPr>
      <w:r>
        <w:rPr/>
        <w:pict>
          <v:group style="position:absolute;margin-left:788.369995pt;margin-top:34.015999pt;width:.1pt;height:527.25pt;mso-position-horizontal-relative:page;mso-position-vertical-relative:page;z-index:11944" coordorigin="15767,680" coordsize="2,10545">
            <v:shape style="position:absolute;left:15767;top:680;width:2;height:10545" coordorigin="15767,680" coordsize="0,10545" path="m15767,680l15767,11225e" filled="false" stroked="true" strokeweight="1.1pt" strokecolor="#6c6e71">
              <v:path arrowok="t"/>
            </v:shape>
            <w10:wrap type="none"/>
          </v:group>
        </w:pict>
      </w:r>
      <w:r>
        <w:rPr/>
        <w:pict>
          <v:shape style="position:absolute;margin-left:793.457336pt;margin-top:33.015701pt;width:16pt;height:127pt;mso-position-horizontal-relative:page;mso-position-vertical-relative:page;z-index:12064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1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1"/>
                      <w:w w:val="114"/>
                      <w:sz w:val="28"/>
                    </w:rPr>
                    <w:t>op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v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or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8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3"/>
                      <w:w w:val="113"/>
                      <w:sz w:val="28"/>
                    </w:rPr>
                    <w:t>18</w:t>
                  </w:r>
                  <w:r>
                    <w:rPr>
                      <w:rFonts w:ascii="Calibri"/>
                      <w:b/>
                      <w:spacing w:val="-3"/>
                      <w:w w:val="107"/>
                      <w:sz w:val="28"/>
                    </w:rPr>
                    <w:t>.</w:t>
                  </w:r>
                  <w:r>
                    <w:rPr>
                      <w:rFonts w:ascii="Calibri"/>
                      <w:b/>
                      <w:spacing w:val="-3"/>
                      <w:w w:val="113"/>
                      <w:sz w:val="28"/>
                    </w:rPr>
                    <w:t>3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3.457336pt;margin-top:394.551697pt;width:16pt;height:171.35pt;mso-position-horizontal-relative:page;mso-position-vertical-relative:page;z-index:12088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2"/>
                      <w:w w:val="116"/>
                      <w:sz w:val="28"/>
                    </w:rPr>
                    <w:t>p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2"/>
                      <w:w w:val="112"/>
                      <w:sz w:val="28"/>
                    </w:rPr>
                    <w:t>t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8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7"/>
                      <w:w w:val="113"/>
                      <w:sz w:val="28"/>
                    </w:rPr>
                    <w:t>7</w:t>
                  </w:r>
                  <w:r>
                    <w:rPr>
                      <w:rFonts w:ascii="Calibri"/>
                      <w:b/>
                      <w:spacing w:val="-17"/>
                      <w:w w:val="111"/>
                      <w:sz w:val="28"/>
                    </w:rPr>
                    <w:t>,</w:t>
                  </w:r>
                  <w:r>
                    <w:rPr>
                      <w:rFonts w:ascii="Calibri"/>
                      <w:b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8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11"/>
                      <w:sz w:val="28"/>
                    </w:rPr>
                    <w:t>B,</w:t>
                  </w:r>
                  <w:r>
                    <w:rPr>
                      <w:rFonts w:ascii="Calibri"/>
                      <w:b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8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"/>
                      <w:w w:val="110"/>
                      <w:sz w:val="28"/>
                    </w:rPr>
                    <w:t>Au</w:t>
                  </w:r>
                  <w:r>
                    <w:rPr>
                      <w:rFonts w:ascii="Calibri"/>
                      <w:b/>
                      <w:spacing w:val="-1"/>
                      <w:w w:val="111"/>
                      <w:sz w:val="28"/>
                    </w:rPr>
                    <w:t>f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8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1"/>
                      <w:w w:val="113"/>
                      <w:sz w:val="28"/>
                    </w:rPr>
                    <w:t>6</w:t>
                  </w:r>
                  <w:r>
                    <w:rPr>
                      <w:rFonts w:ascii="Calibri"/>
                      <w:b/>
                      <w:spacing w:val="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.550566pt;margin-top:-54.312222pt;width:12pt;height:17.3pt;mso-position-horizontal-relative:page;mso-position-vertical-relative:paragraph;z-index:12136" type="#_x0000_t202" filled="false" stroked="false">
            <v:textbox inset="0,0,0,0" style="layout-flow:vertical">
              <w:txbxContent>
                <w:p>
                  <w:pPr>
                    <w:spacing w:line="23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b/>
                      <w:spacing w:val="-13"/>
                      <w:w w:val="113"/>
                      <w:sz w:val="20"/>
                    </w:rPr>
                    <w:t>157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2"/>
          <w:w w:val="115"/>
        </w:rPr>
        <w:t>S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 </w:t>
      </w:r>
      <w:r>
        <w:rPr>
          <w:spacing w:val="-2"/>
          <w:w w:val="115"/>
        </w:rPr>
        <w:t>g</w:t>
      </w:r>
      <w:r>
        <w:rPr>
          <w:spacing w:val="-3"/>
          <w:w w:val="115"/>
        </w:rPr>
        <w:t>e</w:t>
      </w:r>
      <w:r>
        <w:rPr>
          <w:spacing w:val="-2"/>
          <w:w w:val="115"/>
        </w:rPr>
        <w:t>h</w:t>
      </w:r>
      <w:r>
        <w:rPr>
          <w:spacing w:val="-3"/>
          <w:w w:val="115"/>
        </w:rPr>
        <w:t>t’s:</w:t>
      </w:r>
      <w:r>
        <w:rPr>
          <w:b w:val="0"/>
          <w:bCs w:val="0"/>
        </w:rPr>
      </w:r>
    </w:p>
    <w:p>
      <w:pPr>
        <w:spacing w:line="280" w:lineRule="exact" w:before="163"/>
        <w:ind w:left="199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47.991001pt;margin-top:4.956901pt;width:46pt;height:48.5pt;mso-position-horizontal-relative:page;mso-position-vertical-relative:paragraph;z-index:11968" coordorigin="960,99" coordsize="920,970">
            <v:group style="position:absolute;left:1019;top:152;width:794;height:851" coordorigin="1019,152" coordsize="794,851">
              <v:shape style="position:absolute;left:1019;top:152;width:794;height:851" coordorigin="1019,152" coordsize="794,851" path="m1813,577l1807,508,1792,443,1768,382,1736,326,1696,276,1650,234,1598,199,1541,173,1480,157,1416,152,1383,153,1320,164,1261,185,1207,216,1157,254,1114,300,1078,353,1050,411,1030,475,1020,542,1019,577,1020,612,1030,679,1050,743,1078,801,1114,854,1157,900,1207,938,1261,969,1320,990,1383,1001,1416,1002,1448,1001,1511,990,1570,969,1625,938,1674,900,1717,854,1753,801,1781,743,1801,679,1811,612,1813,577xe" filled="true" fillcolor="#cfdcf1" stroked="false">
                <v:path arrowok="t"/>
                <v:fill type="solid"/>
              </v:shape>
              <v:shape style="position:absolute;left:960;top:99;width:850;height:700" type="#_x0000_t75" stroked="false">
                <v:imagedata r:id="rId673" o:title=""/>
              </v:shape>
              <v:shape style="position:absolute;left:1132;top:152;width:566;height:127" type="#_x0000_t75" stroked="false">
                <v:imagedata r:id="rId674" o:title=""/>
              </v:shape>
              <v:shape style="position:absolute;left:1020;top:279;width:860;height:790" type="#_x0000_t75" stroked="false">
                <v:imagedata r:id="rId675" o:title=""/>
              </v:shape>
              <v:shape style="position:absolute;left:1699;top:279;width:111;height:248" type="#_x0000_t75" stroked="false">
                <v:imagedata r:id="rId676" o:title=""/>
              </v:shape>
              <v:shape style="position:absolute;left:1020;top:279;width:113;height:267" type="#_x0000_t75" stroked="false">
                <v:imagedata r:id="rId677" o:title=""/>
              </v:shape>
              <v:shape style="position:absolute;left:1020;top:607;width:790;height:395" type="#_x0000_t75" stroked="false">
                <v:imagedata r:id="rId366" o:title=""/>
              </v:shape>
              <v:shape style="position:absolute;left:1020;top:279;width:790;height:520" type="#_x0000_t75" stroked="false">
                <v:imagedata r:id="rId678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w w:val="105"/>
          <w:sz w:val="24"/>
          <w:szCs w:val="24"/>
        </w:rPr>
        <w:t>Erzähl:</w:t>
      </w:r>
      <w:r>
        <w:rPr>
          <w:rFonts w:ascii="Calibri" w:hAnsi="Calibri" w:cs="Calibri" w:eastAsia="Calibri"/>
          <w:spacing w:val="2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Was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hast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du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wann</w:t>
      </w:r>
      <w:r>
        <w:rPr>
          <w:rFonts w:ascii="Calibri" w:hAnsi="Calibri" w:cs="Calibri" w:eastAsia="Calibri"/>
          <w:spacing w:val="2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gemacht?</w:t>
      </w:r>
      <w:r>
        <w:rPr>
          <w:rFonts w:ascii="Calibri" w:hAnsi="Calibri" w:cs="Calibri" w:eastAsia="Calibri"/>
          <w:w w:val="109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Antwort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richtig?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–</w:t>
      </w:r>
      <w:r>
        <w:rPr>
          <w:rFonts w:ascii="Calibri" w:hAnsi="Calibri" w:cs="Calibri" w:eastAsia="Calibri"/>
          <w:spacing w:val="22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Gut!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89" w:lineRule="exact" w:before="0"/>
        <w:ind w:left="1993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05"/>
          <w:sz w:val="24"/>
          <w:szCs w:val="24"/>
        </w:rPr>
        <w:t>Antwort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falsch?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–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2</w:t>
      </w:r>
      <w:r>
        <w:rPr>
          <w:rFonts w:ascii="Calibri" w:hAnsi="Calibri" w:cs="Calibri" w:eastAsia="Calibri"/>
          <w:spacing w:val="16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Felder</w:t>
      </w:r>
      <w:r>
        <w:rPr>
          <w:rFonts w:ascii="Calibri" w:hAnsi="Calibri" w:cs="Calibri" w:eastAsia="Calibri"/>
          <w:spacing w:val="15"/>
          <w:w w:val="105"/>
          <w:sz w:val="24"/>
          <w:szCs w:val="24"/>
        </w:rPr>
        <w:t> </w:t>
      </w:r>
      <w:r>
        <w:rPr>
          <w:rFonts w:ascii="Calibri" w:hAnsi="Calibri" w:cs="Calibri" w:eastAsia="Calibri"/>
          <w:w w:val="105"/>
          <w:sz w:val="24"/>
          <w:szCs w:val="24"/>
        </w:rPr>
        <w:t>zurück.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80" w:lineRule="exact" w:before="155"/>
        <w:ind w:left="1032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307.007996pt;margin-top:.776901pt;width:41.5pt;height:42pt;mso-position-horizontal-relative:page;mso-position-vertical-relative:paragraph;z-index:11992" coordorigin="6140,16" coordsize="830,840">
            <v:group style="position:absolute;left:6194;top:70;width:718;height:718" coordorigin="6194,70" coordsize="718,718">
              <v:shape style="position:absolute;left:6194;top:70;width:718;height:718" coordorigin="6194,70" coordsize="718,718" path="m6291,580l6291,278,6194,333,6251,429,6251,557,6291,580xe" filled="true" fillcolor="#c0df9e" stroked="false">
                <v:path arrowok="t"/>
                <v:fill type="solid"/>
              </v:shape>
              <v:shape style="position:absolute;left:6194;top:70;width:718;height:718" coordorigin="6194,70" coordsize="718,718" path="m6251,557l6251,429,6194,525,6251,557xe" filled="true" fillcolor="#c0df9e" stroked="false">
                <v:path arrowok="t"/>
                <v:fill type="solid"/>
              </v:shape>
              <v:shape style="position:absolute;left:6194;top:70;width:718;height:718" coordorigin="6194,70" coordsize="718,718" path="m6815,692l6813,580,6813,166,6703,168,6649,70,6552,128,6456,70,6402,168,6290,166,6291,278,6291,692,6402,690,6456,788,6552,730,6649,788,6703,690,6813,692,6813,278,6815,166,6815,692xe" filled="true" fillcolor="#c0df9e" stroked="false">
                <v:path arrowok="t"/>
                <v:fill type="solid"/>
              </v:shape>
              <v:shape style="position:absolute;left:6194;top:70;width:718;height:718" coordorigin="6194,70" coordsize="718,718" path="m6291,692l6291,580,6290,692,6291,692xe" filled="true" fillcolor="#c0df9e" stroked="false">
                <v:path arrowok="t"/>
                <v:fill type="solid"/>
              </v:shape>
              <v:shape style="position:absolute;left:6194;top:70;width:718;height:718" coordorigin="6194,70" coordsize="718,718" path="m6911,333l6813,278,6813,580,6854,557,6854,429,6911,333xe" filled="true" fillcolor="#c0df9e" stroked="false">
                <v:path arrowok="t"/>
                <v:fill type="solid"/>
              </v:shape>
              <v:shape style="position:absolute;left:6194;top:70;width:718;height:718" coordorigin="6194,70" coordsize="718,718" path="m6911,525l6854,429,6854,557,6911,525xe" filled="true" fillcolor="#c0df9e" stroked="false">
                <v:path arrowok="t"/>
                <v:fill type="solid"/>
              </v:shape>
              <v:shape style="position:absolute;left:6140;top:16;width:820;height:50" type="#_x0000_t75" stroked="false">
                <v:imagedata r:id="rId368" o:title=""/>
              </v:shape>
              <v:shape style="position:absolute;left:6140;top:66;width:830;height:790" type="#_x0000_t75" stroked="false">
                <v:imagedata r:id="rId369" o:title=""/>
              </v:shape>
              <v:shape style="position:absolute;left:6140;top:66;width:820;height:660" type="#_x0000_t75" stroked="false">
                <v:imagedata r:id="rId679" o:title=""/>
              </v:shape>
              <v:shape style="position:absolute;left:6194;top:70;width:717;height:655" type="#_x0000_t75" stroked="false">
                <v:imagedata r:id="rId680" o:title=""/>
              </v:shape>
            </v:group>
            <v:group style="position:absolute;left:6416;top:373;width:292;height:100" coordorigin="6416,373" coordsize="292,100">
              <v:shape style="position:absolute;left:6416;top:373;width:292;height:100" coordorigin="6416,373" coordsize="292,100" path="m6454,472l6454,458,6449,463,6430,463,6427,455,6427,445,6425,444,6418,444,6416,446,6416,458,6421,472,6454,472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465,463l6465,380,6463,378,6430,378,6429,379,6429,386,6430,387,6454,387,6454,472,6455,472,6465,463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536,437l6531,414,6513,404,6492,411,6483,431,6487,457,6494,464,6494,423,6497,412,6522,412,6525,424,6525,464,6535,449,6536,437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525,464l6525,453,6522,463,6497,463,6494,452,6494,464,6500,470,6525,465,6525,464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564,468l6564,374,6563,373,6562,373,6555,374,6554,376,6554,468,6556,470,6563,470,6564,468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600,408l6599,408,6594,404,6592,403,6591,405,6564,435,6564,437,6564,437,6576,451,6576,435,6599,410,6600,408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601,467l6600,465,6576,435,6576,451,6592,471,6593,472,6595,471,6600,468,6601,467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659,440l6659,437,6656,416,6637,404,6617,411,6608,432,6613,457,6619,463,6619,425,6622,412,6646,412,6648,424,6648,440,6659,440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648,440l6648,431,6619,431,6619,440,6648,440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658,466l6658,465,6657,464,6655,458,6654,457,6653,457,6646,463,6622,463,6619,448,6619,463,6627,470,6646,472,6658,466xe" filled="true" fillcolor="#000000" stroked="false">
                <v:path arrowok="t"/>
                <v:fill type="solid"/>
              </v:shape>
              <v:shape style="position:absolute;left:6416;top:373;width:292;height:100" coordorigin="6416,373" coordsize="292,100" path="m6708,406l6708,405,6705,404,6694,403,6689,411,6685,415,6685,412,6683,403,6680,403,6679,404,6674,407,6673,409,6673,409,6673,410,6676,415,6677,420,6677,468,6678,470,6685,470,6687,468,6687,424,6690,420,6695,413,6702,413,6703,415,6704,415,6705,414,6708,407,6708,406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/>
          <w:w w:val="110"/>
          <w:sz w:val="24"/>
        </w:rPr>
        <w:t>Noch</w:t>
      </w:r>
      <w:r>
        <w:rPr>
          <w:rFonts w:ascii="Calibri" w:hAnsi="Calibri"/>
          <w:spacing w:val="9"/>
          <w:w w:val="110"/>
          <w:sz w:val="24"/>
        </w:rPr>
        <w:t> </w:t>
      </w:r>
      <w:r>
        <w:rPr>
          <w:rFonts w:ascii="Calibri" w:hAnsi="Calibri"/>
          <w:w w:val="110"/>
          <w:sz w:val="24"/>
        </w:rPr>
        <w:t>einmal</w:t>
      </w:r>
      <w:r>
        <w:rPr>
          <w:rFonts w:ascii="Calibri" w:hAnsi="Calibri"/>
          <w:w w:val="107"/>
          <w:sz w:val="24"/>
        </w:rPr>
        <w:t> </w:t>
      </w:r>
      <w:r>
        <w:rPr>
          <w:rFonts w:ascii="Calibri" w:hAnsi="Calibri"/>
          <w:w w:val="110"/>
          <w:sz w:val="24"/>
        </w:rPr>
        <w:t>würfeln.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31"/>
          <w:szCs w:val="31"/>
        </w:rPr>
      </w:pPr>
    </w:p>
    <w:p>
      <w:pPr>
        <w:spacing w:line="280" w:lineRule="exact" w:before="0"/>
        <w:ind w:left="1032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434.053986pt;margin-top:-2.8171pt;width:40pt;height:40pt;mso-position-horizontal-relative:page;mso-position-vertical-relative:paragraph;z-index:12016" coordorigin="8681,-56" coordsize="800,800">
            <v:group style="position:absolute;left:8739;top:1;width:681;height:681" coordorigin="8739,1" coordsize="681,681">
              <v:shape style="position:absolute;left:8739;top:1;width:681;height:681" coordorigin="8739,1" coordsize="681,681" path="m9420,342l9410,260,9382,185,9338,120,9280,67,9212,28,9135,6,9079,1,9052,2,8972,19,8900,52,8839,101,8790,162,8757,234,8740,314,8739,342,8740,369,8757,449,8790,521,8839,582,8900,631,8972,664,9052,681,9079,682,9107,681,9187,664,9259,631,9320,582,9369,521,9402,449,9419,369,9420,342xe" filled="true" fillcolor="#ffe56e" stroked="false">
                <v:path arrowok="t"/>
                <v:fill type="solid"/>
              </v:shape>
              <v:shape style="position:absolute;left:8681;top:-56;width:740;height:580" type="#_x0000_t75" stroked="false">
                <v:imagedata r:id="rId681" o:title=""/>
              </v:shape>
              <v:shape style="position:absolute;left:8836;top:1;width:486;height:102" type="#_x0000_t75" stroked="false">
                <v:imagedata r:id="rId682" o:title=""/>
              </v:shape>
              <v:shape style="position:absolute;left:8731;top:104;width:750;height:640" type="#_x0000_t75" stroked="false">
                <v:imagedata r:id="rId683" o:title=""/>
              </v:shape>
              <v:shape style="position:absolute;left:8792;top:104;width:629;height:578" type="#_x0000_t75" stroked="false">
                <v:imagedata r:id="rId375" o:title=""/>
              </v:shape>
              <v:shape style="position:absolute;left:8731;top:104;width:105;height:420" type="#_x0000_t75" stroked="false">
                <v:imagedata r:id="rId684" o:title=""/>
              </v:shape>
              <v:shape style="position:absolute;left:8739;top:104;width:680;height:420" type="#_x0000_t75" stroked="false">
                <v:imagedata r:id="rId685" o:title=""/>
              </v:shape>
            </v:group>
            <v:group style="position:absolute;left:9005;top:291;width:182;height:102" coordorigin="9005,291" coordsize="182,102">
              <v:shape style="position:absolute;left:9005;top:291;width:182;height:102" coordorigin="9005,291" coordsize="182,102" path="m9015,333l9015,324,9006,324,9005,326,9005,331,9006,333,9015,333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050,296l9050,294,9041,291,9018,291,9015,303,9015,388,9017,390,9024,390,9026,388,9026,306,9026,300,9040,300,9044,303,9046,303,9047,302,9049,298,9050,296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047,325l9046,324,9026,324,9026,333,9044,333,9045,332,9047,326,9047,325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093,325l9093,324,9090,323,9079,323,9074,330,9070,334,9070,331,9067,323,9065,323,9063,323,9058,326,9057,328,9057,328,9058,329,9061,335,9061,339,9061,388,9063,390,9070,390,9072,388,9072,343,9075,340,9080,333,9087,333,9088,334,9089,334,9090,333,9093,326,9093,325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151,359l9151,356,9148,336,9130,323,9109,330,9100,349,9104,376,9111,383,9111,344,9113,331,9138,331,9140,344,9140,359,9151,359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140,359l9140,351,9111,351,9111,359,9140,359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150,386l9150,385,9150,384,9147,378,9146,377,9146,377,9138,383,9114,383,9111,368,9111,383,9117,390,9138,392,9150,386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184,388l9184,326,9183,325,9163,324,9162,326,9162,331,9163,333,9174,333,9174,388,9175,390,9183,390,9184,388xe" filled="true" fillcolor="#000000" stroked="false">
                <v:path arrowok="t"/>
                <v:fill type="solid"/>
              </v:shape>
              <v:shape style="position:absolute;left:9005;top:291;width:182;height:102" coordorigin="9005,291" coordsize="182,102" path="m9187,305l9187,296,9183,292,9174,292,9170,296,9170,305,9174,309,9183,309,9187,305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/>
          <w:w w:val="105"/>
          <w:sz w:val="24"/>
        </w:rPr>
        <w:t>Keine</w:t>
      </w:r>
      <w:r>
        <w:rPr>
          <w:rFonts w:ascii="Calibri" w:hAnsi="Calibri"/>
          <w:w w:val="107"/>
          <w:sz w:val="24"/>
        </w:rPr>
        <w:t> </w:t>
      </w:r>
      <w:r>
        <w:rPr>
          <w:rFonts w:ascii="Calibri" w:hAnsi="Calibri"/>
          <w:w w:val="105"/>
          <w:sz w:val="24"/>
        </w:rPr>
        <w:t>Aktivität.</w:t>
      </w:r>
      <w:r>
        <w:rPr>
          <w:rFonts w:ascii="Calibri" w:hAns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  <w:r>
        <w:rPr/>
        <w:br w:type="column"/>
      </w:r>
      <w:r>
        <w:rPr>
          <w:rFonts w:ascii="Calibri"/>
          <w:sz w:val="24"/>
        </w:rPr>
      </w:r>
    </w:p>
    <w:p>
      <w:pPr>
        <w:spacing w:line="240" w:lineRule="auto" w:before="2"/>
        <w:rPr>
          <w:rFonts w:ascii="Calibri" w:hAnsi="Calibri" w:cs="Calibri" w:eastAsia="Calibri"/>
          <w:sz w:val="25"/>
          <w:szCs w:val="25"/>
        </w:rPr>
      </w:pPr>
    </w:p>
    <w:p>
      <w:pPr>
        <w:spacing w:line="280" w:lineRule="exact" w:before="0"/>
        <w:ind w:left="1032" w:right="2812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group style="position:absolute;margin-left:531.073975pt;margin-top:.7669pt;width:45.5pt;height:40pt;mso-position-horizontal-relative:page;mso-position-vertical-relative:paragraph;z-index:12040" coordorigin="10621,15" coordsize="910,800">
            <v:group style="position:absolute;left:10674;top:75;width:794;height:681" coordorigin="10674,75" coordsize="794,681">
              <v:shape style="position:absolute;left:10674;top:75;width:794;height:681" coordorigin="10674,75" coordsize="794,681" path="m11468,75l10674,75,11071,755,11468,75xe" filled="true" fillcolor="#fe9b7e" stroked="false">
                <v:path arrowok="t"/>
                <v:fill type="solid"/>
              </v:shape>
              <v:shape style="position:absolute;left:10621;top:15;width:900;height:120" type="#_x0000_t75" stroked="false">
                <v:imagedata r:id="rId686" o:title=""/>
              </v:shape>
              <v:shape style="position:absolute;left:10631;top:35;width:900;height:780" type="#_x0000_t75" stroked="false">
                <v:imagedata r:id="rId687" o:title=""/>
              </v:shape>
              <v:shape style="position:absolute;left:10631;top:35;width:890;height:720" type="#_x0000_t75" stroked="false">
                <v:imagedata r:id="rId380" o:title=""/>
              </v:shape>
            </v:group>
            <w10:wrap type="none"/>
          </v:group>
        </w:pict>
      </w:r>
      <w:r>
        <w:rPr/>
        <w:pict>
          <v:shape style="position:absolute;margin-left:690.02655pt;margin-top:-483.990387pt;width:81.9pt;height:495.9pt;mso-position-horizontal-relative:page;mso-position-vertical-relative:paragraph;z-index:12112" type="#_x0000_t202" filled="false" stroked="false">
            <v:textbox inset="0,0,0,0" style="layout-flow:vertical">
              <w:txbxContent>
                <w:p>
                  <w:pPr>
                    <w:spacing w:line="550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50"/>
                      <w:szCs w:val="50"/>
                    </w:rPr>
                  </w:pPr>
                  <w:r>
                    <w:rPr>
                      <w:rFonts w:ascii="Calibri"/>
                      <w:b/>
                      <w:color w:val="0061B3"/>
                      <w:spacing w:val="-9"/>
                      <w:w w:val="120"/>
                      <w:sz w:val="50"/>
                    </w:rPr>
                    <w:t>D</w:t>
                  </w:r>
                  <w:r>
                    <w:rPr>
                      <w:rFonts w:ascii="Calibri"/>
                      <w:b/>
                      <w:color w:val="0061B3"/>
                      <w:spacing w:val="-9"/>
                      <w:w w:val="119"/>
                      <w:sz w:val="50"/>
                    </w:rPr>
                    <w:t>a</w:t>
                  </w:r>
                  <w:r>
                    <w:rPr>
                      <w:rFonts w:ascii="Calibri"/>
                      <w:b/>
                      <w:color w:val="0061B3"/>
                      <w:spacing w:val="-9"/>
                      <w:w w:val="116"/>
                      <w:sz w:val="50"/>
                    </w:rPr>
                    <w:t>s</w:t>
                  </w:r>
                  <w:r>
                    <w:rPr>
                      <w:rFonts w:ascii="Calibri"/>
                      <w:b/>
                      <w:color w:val="0061B3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50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21"/>
                      <w:sz w:val="50"/>
                    </w:rPr>
                    <w:t>P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0"/>
                      <w:sz w:val="50"/>
                    </w:rPr>
                    <w:t>r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4"/>
                      <w:sz w:val="50"/>
                    </w:rPr>
                    <w:t>f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1"/>
                      <w:sz w:val="50"/>
                    </w:rPr>
                    <w:t>k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3"/>
                      <w:sz w:val="50"/>
                    </w:rPr>
                    <w:t>t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4"/>
                      <w:sz w:val="50"/>
                    </w:rPr>
                    <w:t>-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7"/>
                      <w:sz w:val="50"/>
                    </w:rPr>
                    <w:t>S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25"/>
                      <w:sz w:val="50"/>
                    </w:rPr>
                    <w:t>pi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/>
                      <w:b/>
                      <w:color w:val="0061B3"/>
                      <w:spacing w:val="-11"/>
                      <w:w w:val="130"/>
                      <w:sz w:val="50"/>
                    </w:rPr>
                    <w:t>l</w:t>
                  </w:r>
                  <w:r>
                    <w:rPr>
                      <w:rFonts w:ascii="Calibri"/>
                      <w:b/>
                      <w:color w:val="0061B3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50"/>
                      <w:sz w:val="50"/>
                    </w:rPr>
                    <w:t> </w:t>
                  </w:r>
                  <w:r>
                    <w:rPr>
                      <w:rFonts w:ascii="Calibri"/>
                      <w:b/>
                      <w:color w:val="0061B3"/>
                      <w:spacing w:val="-10"/>
                      <w:w w:val="142"/>
                      <w:sz w:val="50"/>
                    </w:rPr>
                    <w:t>(</w:t>
                  </w:r>
                  <w:r>
                    <w:rPr>
                      <w:rFonts w:ascii="Calibri"/>
                      <w:b/>
                      <w:color w:val="0061B3"/>
                      <w:spacing w:val="-10"/>
                      <w:w w:val="124"/>
                      <w:sz w:val="50"/>
                    </w:rPr>
                    <w:t>3</w:t>
                  </w:r>
                  <w:r>
                    <w:rPr>
                      <w:rFonts w:ascii="Calibri"/>
                      <w:b/>
                      <w:color w:val="0061B3"/>
                      <w:spacing w:val="-10"/>
                      <w:w w:val="142"/>
                      <w:sz w:val="50"/>
                    </w:rPr>
                    <w:t>)</w:t>
                  </w:r>
                  <w:r>
                    <w:rPr>
                      <w:rFonts w:ascii="Calibri"/>
                      <w:sz w:val="50"/>
                    </w:rPr>
                  </w:r>
                </w:p>
                <w:p>
                  <w:pPr>
                    <w:pStyle w:val="BodyText"/>
                    <w:spacing w:line="280" w:lineRule="exact" w:before="233"/>
                    <w:ind w:left="473" w:right="18"/>
                    <w:jc w:val="left"/>
                    <w:rPr>
                      <w:rFonts w:ascii="Calibri" w:hAnsi="Calibri" w:cs="Calibri" w:eastAsia="Calibri"/>
                      <w:b w:val="0"/>
                      <w:bCs w:val="0"/>
                    </w:rPr>
                  </w:pPr>
                  <w:r>
                    <w:rPr>
                      <w:spacing w:val="-3"/>
                      <w:w w:val="109"/>
                    </w:rPr>
                    <w:t>W</w:t>
                  </w:r>
                  <w:r>
                    <w:rPr>
                      <w:spacing w:val="-3"/>
                      <w:w w:val="108"/>
                    </w:rPr>
                    <w:t>a</w:t>
                  </w:r>
                  <w:r>
                    <w:rPr>
                      <w:spacing w:val="-3"/>
                      <w:w w:val="106"/>
                    </w:rPr>
                    <w:t>s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2"/>
                      <w:w w:val="115"/>
                    </w:rPr>
                    <w:t>h</w:t>
                  </w:r>
                  <w:r>
                    <w:rPr>
                      <w:spacing w:val="-2"/>
                      <w:w w:val="108"/>
                    </w:rPr>
                    <w:t>a</w:t>
                  </w:r>
                  <w:r>
                    <w:rPr>
                      <w:spacing w:val="-2"/>
                      <w:w w:val="116"/>
                    </w:rPr>
                    <w:t>b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w w:val="113"/>
                    </w:rPr>
                    <w:t>ihr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09"/>
                    </w:rPr>
                    <w:t>w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15"/>
                    </w:rPr>
                    <w:t>nn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2"/>
                      <w:w w:val="131"/>
                    </w:rPr>
                    <w:t>g</w:t>
                  </w:r>
                  <w:r>
                    <w:rPr>
                      <w:spacing w:val="-2"/>
                      <w:w w:val="108"/>
                    </w:rPr>
                    <w:t>e</w:t>
                  </w:r>
                  <w:r>
                    <w:rPr>
                      <w:spacing w:val="-2"/>
                      <w:w w:val="112"/>
                    </w:rPr>
                    <w:t>m</w:t>
                  </w:r>
                  <w:r>
                    <w:rPr>
                      <w:spacing w:val="-2"/>
                      <w:w w:val="108"/>
                    </w:rPr>
                    <w:t>a</w:t>
                  </w:r>
                  <w:r>
                    <w:rPr>
                      <w:spacing w:val="-2"/>
                      <w:w w:val="114"/>
                    </w:rPr>
                    <w:t>c</w:t>
                  </w:r>
                  <w:r>
                    <w:rPr>
                      <w:spacing w:val="-2"/>
                      <w:w w:val="115"/>
                    </w:rPr>
                    <w:t>h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>
                      <w:spacing w:val="-2"/>
                    </w:rPr>
                    <w:t>?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2"/>
                      <w:w w:val="117"/>
                    </w:rPr>
                    <w:t>S</w:t>
                  </w:r>
                  <w:r>
                    <w:rPr>
                      <w:spacing w:val="-2"/>
                      <w:w w:val="114"/>
                    </w:rPr>
                    <w:t>chr</w:t>
                  </w:r>
                  <w:r>
                    <w:rPr>
                      <w:spacing w:val="-2"/>
                      <w:w w:val="108"/>
                    </w:rPr>
                    <w:t>e</w:t>
                  </w:r>
                  <w:r>
                    <w:rPr>
                      <w:spacing w:val="-2"/>
                      <w:w w:val="113"/>
                    </w:rPr>
                    <w:t>ib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27"/>
                    </w:rPr>
                    <w:t>Z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09"/>
                    </w:rPr>
                    <w:t>i</w:t>
                  </w:r>
                  <w:r>
                    <w:rPr>
                      <w:spacing w:val="-1"/>
                      <w:w w:val="112"/>
                    </w:rPr>
                    <w:t>t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22"/>
                    </w:rPr>
                    <w:t>ng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16"/>
                    </w:rPr>
                    <w:t>b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15"/>
                    </w:rPr>
                    <w:t>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30"/>
                    </w:rPr>
                    <w:t>(</w:t>
                  </w:r>
                  <w:r>
                    <w:rPr>
                      <w:spacing w:val="-1"/>
                      <w:w w:val="109"/>
                    </w:rPr>
                    <w:t>W</w:t>
                  </w:r>
                  <w:r>
                    <w:rPr>
                      <w:spacing w:val="-1"/>
                      <w:w w:val="113"/>
                    </w:rPr>
                    <w:t>oc</w:t>
                  </w:r>
                  <w:r>
                    <w:rPr>
                      <w:spacing w:val="-1"/>
                      <w:w w:val="115"/>
                    </w:rPr>
                    <w:t>h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15"/>
                    </w:rPr>
                    <w:t>n</w:t>
                  </w:r>
                  <w:r>
                    <w:rPr>
                      <w:spacing w:val="-1"/>
                      <w:w w:val="112"/>
                    </w:rPr>
                    <w:t>t</w:t>
                  </w:r>
                  <w:r>
                    <w:rPr>
                      <w:spacing w:val="-1"/>
                      <w:w w:val="120"/>
                    </w:rPr>
                    <w:t>ag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11"/>
                    </w:rPr>
                    <w:t>,</w:t>
                  </w:r>
                  <w:r>
                    <w:rPr/>
                    <w:t> 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-2"/>
                      <w:w w:val="110"/>
                    </w:rPr>
                    <w:t>U</w:t>
                  </w:r>
                  <w:r>
                    <w:rPr>
                      <w:spacing w:val="-2"/>
                      <w:w w:val="114"/>
                    </w:rPr>
                    <w:t>hr</w:t>
                  </w:r>
                  <w:r>
                    <w:rPr>
                      <w:spacing w:val="-2"/>
                      <w:w w:val="129"/>
                    </w:rPr>
                    <w:t>z</w:t>
                  </w:r>
                  <w:r>
                    <w:rPr>
                      <w:spacing w:val="-2"/>
                      <w:w w:val="108"/>
                    </w:rPr>
                    <w:t>e</w:t>
                  </w:r>
                  <w:r>
                    <w:rPr>
                      <w:spacing w:val="-2"/>
                      <w:w w:val="109"/>
                    </w:rPr>
                    <w:t>i</w:t>
                  </w:r>
                  <w:r>
                    <w:rPr>
                      <w:spacing w:val="-2"/>
                      <w:w w:val="112"/>
                    </w:rPr>
                    <w:t>t</w:t>
                  </w:r>
                  <w:r>
                    <w:rPr>
                      <w:spacing w:val="-2"/>
                      <w:w w:val="108"/>
                    </w:rPr>
                    <w:t>e</w:t>
                  </w:r>
                  <w:r>
                    <w:rPr>
                      <w:spacing w:val="-2"/>
                      <w:w w:val="115"/>
                    </w:rPr>
                    <w:t>n</w:t>
                  </w:r>
                  <w:r>
                    <w:rPr>
                      <w:spacing w:val="-2"/>
                      <w:w w:val="111"/>
                    </w:rPr>
                    <w:t>,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3"/>
                      <w:w w:val="140"/>
                    </w:rPr>
                    <w:t>…</w:t>
                  </w:r>
                  <w:r>
                    <w:rPr>
                      <w:spacing w:val="-3"/>
                      <w:w w:val="130"/>
                    </w:rPr>
                    <w:t>)</w:t>
                  </w:r>
                  <w:r>
                    <w:rPr>
                      <w:spacing w:val="63"/>
                      <w:w w:val="130"/>
                    </w:rPr>
                    <w:t> </w:t>
                  </w:r>
                  <w:r>
                    <w:rPr>
                      <w:w w:val="113"/>
                    </w:rPr>
                    <w:t>und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10"/>
                    </w:rPr>
                    <w:t>A</w:t>
                  </w:r>
                  <w:r>
                    <w:rPr>
                      <w:spacing w:val="-1"/>
                      <w:w w:val="106"/>
                    </w:rPr>
                    <w:t>k</w:t>
                  </w:r>
                  <w:r>
                    <w:rPr>
                      <w:spacing w:val="-1"/>
                      <w:w w:val="112"/>
                    </w:rPr>
                    <w:t>t</w:t>
                  </w:r>
                  <w:r>
                    <w:rPr>
                      <w:spacing w:val="-1"/>
                      <w:w w:val="109"/>
                    </w:rPr>
                    <w:t>ivi</w:t>
                  </w:r>
                  <w:r>
                    <w:rPr>
                      <w:spacing w:val="-1"/>
                      <w:w w:val="112"/>
                    </w:rPr>
                    <w:t>t</w:t>
                  </w:r>
                  <w:r>
                    <w:rPr>
                      <w:spacing w:val="-1"/>
                      <w:w w:val="108"/>
                    </w:rPr>
                    <w:t>ä</w:t>
                  </w:r>
                  <w:r>
                    <w:rPr>
                      <w:spacing w:val="-1"/>
                      <w:w w:val="112"/>
                    </w:rPr>
                    <w:t>t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15"/>
                    </w:rPr>
                    <w:t>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w w:val="111"/>
                    </w:rPr>
                    <w:t>im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1"/>
                      <w:w w:val="114"/>
                    </w:rPr>
                    <w:t>I</w:t>
                  </w:r>
                  <w:r>
                    <w:rPr>
                      <w:spacing w:val="1"/>
                      <w:w w:val="115"/>
                    </w:rPr>
                    <w:t>n</w:t>
                  </w:r>
                  <w:r>
                    <w:rPr>
                      <w:spacing w:val="1"/>
                      <w:w w:val="112"/>
                    </w:rPr>
                    <w:t>ﬁ</w:t>
                  </w:r>
                  <w:r>
                    <w:rPr>
                      <w:spacing w:val="1"/>
                      <w:w w:val="115"/>
                    </w:rPr>
                    <w:t>n</w:t>
                  </w:r>
                  <w:r>
                    <w:rPr>
                      <w:spacing w:val="1"/>
                      <w:w w:val="109"/>
                    </w:rPr>
                    <w:t>i</w:t>
                  </w:r>
                  <w:r>
                    <w:rPr>
                      <w:spacing w:val="1"/>
                      <w:w w:val="112"/>
                    </w:rPr>
                    <w:t>t</w:t>
                  </w:r>
                  <w:r>
                    <w:rPr>
                      <w:spacing w:val="1"/>
                      <w:w w:val="109"/>
                    </w:rPr>
                    <w:t>iv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w w:val="113"/>
                    </w:rPr>
                    <w:t>in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w w:val="116"/>
                    </w:rPr>
                    <w:t>d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w w:val="115"/>
                    </w:rPr>
                    <w:t>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17"/>
                    </w:rPr>
                    <w:t>S</w:t>
                  </w:r>
                  <w:r>
                    <w:rPr>
                      <w:spacing w:val="-1"/>
                      <w:w w:val="116"/>
                    </w:rPr>
                    <w:t>p</w:t>
                  </w:r>
                  <w:r>
                    <w:rPr>
                      <w:spacing w:val="-1"/>
                      <w:w w:val="109"/>
                    </w:rPr>
                    <w:t>i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09"/>
                    </w:rPr>
                    <w:t>l</w:t>
                  </w:r>
                  <w:r>
                    <w:rPr>
                      <w:spacing w:val="-1"/>
                      <w:w w:val="116"/>
                    </w:rPr>
                    <w:t>p</w:t>
                  </w:r>
                  <w:r>
                    <w:rPr>
                      <w:spacing w:val="-1"/>
                      <w:w w:val="109"/>
                    </w:rPr>
                    <w:t>l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15"/>
                    </w:rPr>
                    <w:t>n</w:t>
                  </w:r>
                  <w:r>
                    <w:rPr>
                      <w:spacing w:val="-1"/>
                      <w:w w:val="107"/>
                    </w:rPr>
                    <w:t>.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5"/>
                      <w:w w:val="119"/>
                    </w:rPr>
                    <w:t>T</w:t>
                  </w:r>
                  <w:r>
                    <w:rPr>
                      <w:spacing w:val="-5"/>
                      <w:w w:val="108"/>
                    </w:rPr>
                    <w:t>a</w:t>
                  </w:r>
                  <w:r>
                    <w:rPr>
                      <w:spacing w:val="-5"/>
                      <w:w w:val="110"/>
                    </w:rPr>
                    <w:t>u</w:t>
                  </w:r>
                  <w:r>
                    <w:rPr>
                      <w:spacing w:val="-5"/>
                      <w:w w:val="106"/>
                    </w:rPr>
                    <w:t>s</w:t>
                  </w:r>
                  <w:r>
                    <w:rPr>
                      <w:spacing w:val="-5"/>
                      <w:w w:val="114"/>
                    </w:rPr>
                    <w:t>c</w:t>
                  </w:r>
                  <w:r>
                    <w:rPr>
                      <w:spacing w:val="-5"/>
                      <w:w w:val="115"/>
                    </w:rPr>
                    <w:t>h</w:t>
                  </w:r>
                  <w:r>
                    <w:rPr>
                      <w:spacing w:val="-5"/>
                      <w:w w:val="112"/>
                    </w:rPr>
                    <w:t>t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16"/>
                    </w:rPr>
                    <w:t>d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15"/>
                    </w:rPr>
                    <w:t>nn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w w:val="116"/>
                    </w:rPr>
                    <w:t>d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w w:val="115"/>
                    </w:rPr>
                    <w:t>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17"/>
                    </w:rPr>
                    <w:t>S</w:t>
                  </w:r>
                  <w:r>
                    <w:rPr>
                      <w:spacing w:val="-1"/>
                      <w:w w:val="116"/>
                    </w:rPr>
                    <w:t>p</w:t>
                  </w:r>
                  <w:r>
                    <w:rPr>
                      <w:spacing w:val="-1"/>
                      <w:w w:val="109"/>
                    </w:rPr>
                    <w:t>i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09"/>
                    </w:rPr>
                    <w:t>l</w:t>
                  </w:r>
                  <w:r>
                    <w:rPr>
                      <w:spacing w:val="-1"/>
                      <w:w w:val="116"/>
                    </w:rPr>
                    <w:t>p</w:t>
                  </w:r>
                  <w:r>
                    <w:rPr>
                      <w:spacing w:val="-1"/>
                      <w:w w:val="109"/>
                    </w:rPr>
                    <w:t>l</w:t>
                  </w:r>
                  <w:r>
                    <w:rPr>
                      <w:spacing w:val="-1"/>
                      <w:w w:val="108"/>
                    </w:rPr>
                    <w:t>a</w:t>
                  </w:r>
                  <w:r>
                    <w:rPr>
                      <w:spacing w:val="-1"/>
                      <w:w w:val="115"/>
                    </w:rPr>
                    <w:t>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12"/>
                    </w:rPr>
                    <w:t>m</w:t>
                  </w:r>
                  <w:r>
                    <w:rPr>
                      <w:spacing w:val="-1"/>
                      <w:w w:val="109"/>
                    </w:rPr>
                    <w:t>i</w:t>
                  </w:r>
                  <w:r>
                    <w:rPr>
                      <w:spacing w:val="-1"/>
                      <w:w w:val="112"/>
                    </w:rPr>
                    <w:t>t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13"/>
                    </w:rPr>
                    <w:t>in</w:t>
                  </w:r>
                  <w:r>
                    <w:rPr>
                      <w:spacing w:val="-1"/>
                      <w:w w:val="108"/>
                    </w:rPr>
                    <w:t>e</w:t>
                  </w:r>
                  <w:r>
                    <w:rPr>
                      <w:spacing w:val="-1"/>
                      <w:w w:val="112"/>
                    </w:rPr>
                    <w:t>r</w:t>
                  </w:r>
                  <w:r>
                    <w:rPr>
                      <w:spacing w:val="51"/>
                      <w:w w:val="112"/>
                    </w:rPr>
                    <w:t> </w:t>
                  </w:r>
                  <w:r>
                    <w:rPr>
                      <w:w w:val="108"/>
                    </w:rPr>
                    <w:t>a</w:t>
                  </w:r>
                  <w:r>
                    <w:rPr>
                      <w:w w:val="115"/>
                    </w:rPr>
                    <w:t>nd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spacing w:val="-3"/>
                      <w:w w:val="112"/>
                    </w:rPr>
                    <w:t>r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w w:val="115"/>
                    </w:rPr>
                    <w:t>n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2"/>
                      <w:w w:val="119"/>
                    </w:rPr>
                    <w:t>G</w:t>
                  </w:r>
                  <w:r>
                    <w:rPr>
                      <w:spacing w:val="2"/>
                      <w:w w:val="112"/>
                    </w:rPr>
                    <w:t>r</w:t>
                  </w:r>
                  <w:r>
                    <w:rPr>
                      <w:w w:val="112"/>
                    </w:rPr>
                    <w:t>upp</w:t>
                  </w:r>
                  <w:r>
                    <w:rPr>
                      <w:spacing w:val="-2"/>
                      <w:w w:val="112"/>
                    </w:rPr>
                    <w:t>e</w:t>
                  </w:r>
                  <w:r>
                    <w:rPr>
                      <w:w w:val="107"/>
                    </w:rPr>
                    <w:t>.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spacing w:val="-4"/>
                      <w:w w:val="109"/>
                    </w:rPr>
                    <w:t>W</w:t>
                  </w:r>
                  <w:r>
                    <w:rPr>
                      <w:w w:val="111"/>
                    </w:rPr>
                    <w:t>ü</w:t>
                  </w:r>
                  <w:r>
                    <w:rPr>
                      <w:spacing w:val="8"/>
                      <w:w w:val="111"/>
                    </w:rPr>
                    <w:t>r</w:t>
                  </w:r>
                  <w:r>
                    <w:rPr>
                      <w:spacing w:val="-3"/>
                      <w:w w:val="111"/>
                    </w:rPr>
                    <w:t>f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spacing w:val="-1"/>
                      <w:w w:val="109"/>
                    </w:rPr>
                    <w:t>l</w:t>
                  </w:r>
                  <w:r>
                    <w:rPr>
                      <w:w w:val="112"/>
                    </w:rPr>
                    <w:t>t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w w:val="113"/>
                    </w:rPr>
                    <w:t>und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w w:val="108"/>
                    </w:rPr>
                    <w:t>e</w:t>
                  </w:r>
                  <w:r>
                    <w:rPr>
                      <w:spacing w:val="1"/>
                      <w:w w:val="112"/>
                    </w:rPr>
                    <w:t>r</w:t>
                  </w:r>
                  <w:r>
                    <w:rPr>
                      <w:w w:val="129"/>
                    </w:rPr>
                    <w:t>z</w:t>
                  </w:r>
                  <w:r>
                    <w:rPr>
                      <w:w w:val="108"/>
                    </w:rPr>
                    <w:t>ä</w:t>
                  </w:r>
                  <w:r>
                    <w:rPr>
                      <w:w w:val="113"/>
                    </w:rPr>
                    <w:t>h</w:t>
                  </w:r>
                  <w:r>
                    <w:rPr>
                      <w:spacing w:val="-1"/>
                      <w:w w:val="113"/>
                    </w:rPr>
                    <w:t>l</w:t>
                  </w:r>
                  <w:r>
                    <w:rPr>
                      <w:spacing w:val="1"/>
                      <w:w w:val="112"/>
                    </w:rPr>
                    <w:t>t</w:t>
                  </w:r>
                  <w:r>
                    <w:rPr>
                      <w:w w:val="107"/>
                    </w:rPr>
                    <w:t>.</w:t>
                  </w:r>
                  <w:r>
                    <w:rPr/>
                    <w:t> </w:t>
                  </w:r>
                  <w:r>
                    <w:rPr>
                      <w:spacing w:val="-24"/>
                    </w:rPr>
                    <w:t> 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1"/>
                      <w:w w:val="95"/>
                    </w:rPr>
                    <w:t>B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-3"/>
                      <w:w w:val="97"/>
                    </w:rPr>
                    <w:t>e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-6"/>
                      <w:w w:val="97"/>
                    </w:rPr>
                    <w:t>i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-4"/>
                    </w:rPr>
                    <w:t>s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-3"/>
                      <w:w w:val="104"/>
                    </w:rPr>
                    <w:t>p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-3"/>
                      <w:w w:val="98"/>
                    </w:rPr>
                    <w:t>i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-3"/>
                      <w:w w:val="97"/>
                    </w:rPr>
                    <w:t>e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6"/>
                      <w:w w:val="97"/>
                    </w:rPr>
                    <w:t>l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i/>
                      <w:spacing w:val="-25"/>
                      <w:w w:val="103"/>
                    </w:rPr>
                    <w:t>: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2"/>
                      <w:w w:val="105"/>
                    </w:rPr>
                    <w:t>A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11"/>
                    </w:rPr>
                    <w:t>m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14"/>
                    </w:rPr>
                    <w:t> 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15"/>
                    </w:rPr>
                    <w:t>D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2"/>
                      <w:w w:val="115"/>
                    </w:rPr>
                    <w:t>i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1"/>
                      <w:w w:val="101"/>
                    </w:rPr>
                    <w:t>e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3"/>
                      <w:w w:val="111"/>
                    </w:rPr>
                    <w:t>n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1"/>
                      <w:w w:val="99"/>
                    </w:rPr>
                    <w:t>s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1"/>
                      <w:w w:val="102"/>
                    </w:rPr>
                    <w:t>t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2"/>
                      <w:w w:val="104"/>
                    </w:rPr>
                    <w:t>a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26"/>
                    </w:rPr>
                    <w:t>g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14"/>
                    </w:rPr>
                    <w:t> 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3"/>
                      <w:w w:val="111"/>
                    </w:rPr>
                    <w:t>h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2"/>
                      <w:w w:val="104"/>
                    </w:rPr>
                    <w:t>a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13"/>
                    </w:rPr>
                    <w:t>b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01"/>
                    </w:rPr>
                    <w:t>e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14"/>
                    </w:rPr>
                    <w:t> 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2"/>
                      <w:w w:val="103"/>
                    </w:rPr>
                    <w:t>i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3"/>
                      <w:w w:val="113"/>
                    </w:rPr>
                    <w:t>c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11"/>
                    </w:rPr>
                    <w:t>h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14"/>
                    </w:rPr>
                    <w:t> 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20"/>
                    </w:rPr>
                    <w:t>O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3"/>
                      <w:w w:val="111"/>
                    </w:rPr>
                    <w:t>m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04"/>
                    </w:rPr>
                    <w:t>a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14"/>
                    </w:rPr>
                    <w:t> 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2"/>
                      <w:w w:val="104"/>
                    </w:rPr>
                    <w:t>a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2"/>
                      <w:w w:val="111"/>
                    </w:rPr>
                    <w:t>n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1"/>
                      <w:w w:val="126"/>
                    </w:rPr>
                    <w:t>g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1"/>
                      <w:w w:val="101"/>
                    </w:rPr>
                    <w:t>e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2"/>
                      <w:w w:val="99"/>
                    </w:rPr>
                    <w:t>r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08"/>
                    </w:rPr>
                    <w:t>u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4"/>
                      <w:w w:val="97"/>
                    </w:rPr>
                    <w:t>f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1"/>
                      <w:w w:val="101"/>
                    </w:rPr>
                    <w:t>e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spacing w:val="-4"/>
                      <w:w w:val="111"/>
                    </w:rPr>
                    <w:t>n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  <w:w w:val="113"/>
                    </w:rPr>
                    <w:t>.</w:t>
                  </w:r>
                  <w:r>
                    <w:rPr>
                      <w:rFonts w:ascii="Calibri" w:hAnsi="Calibri" w:cs="Calibri" w:eastAsia="Calibri"/>
                      <w:b w:val="0"/>
                      <w:bCs w:val="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w w:val="105"/>
          <w:sz w:val="24"/>
        </w:rPr>
        <w:t>Bitte</w:t>
      </w:r>
      <w:r>
        <w:rPr>
          <w:rFonts w:ascii="Calibri"/>
          <w:spacing w:val="13"/>
          <w:w w:val="105"/>
          <w:sz w:val="24"/>
        </w:rPr>
        <w:t> </w:t>
      </w:r>
      <w:r>
        <w:rPr>
          <w:rFonts w:ascii="Calibri"/>
          <w:w w:val="105"/>
          <w:sz w:val="24"/>
        </w:rPr>
        <w:t>den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Anweisungen</w:t>
      </w:r>
      <w:r>
        <w:rPr>
          <w:rFonts w:ascii="Calibri"/>
          <w:w w:val="108"/>
          <w:sz w:val="24"/>
        </w:rPr>
        <w:t> </w:t>
      </w:r>
      <w:r>
        <w:rPr>
          <w:rFonts w:ascii="Calibri"/>
          <w:w w:val="105"/>
          <w:sz w:val="24"/>
        </w:rPr>
        <w:t>folgen.</w:t>
      </w:r>
      <w:r>
        <w:rPr>
          <w:rFonts w:ascii="Calibri"/>
          <w:sz w:val="24"/>
        </w:rPr>
      </w:r>
    </w:p>
    <w:p>
      <w:pPr>
        <w:spacing w:after="0" w:line="280" w:lineRule="exact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6840" w:h="11910" w:orient="landscape"/>
          <w:pgMar w:top="960" w:bottom="740" w:left="0" w:right="940"/>
          <w:cols w:num="4" w:equalWidth="0">
            <w:col w:w="5825" w:space="177"/>
            <w:col w:w="2394" w:space="139"/>
            <w:col w:w="1964" w:space="124"/>
            <w:col w:w="527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.0pt;margin-top:172.716003pt;width:37.15pt;height:.1pt;mso-position-horizontal-relative:page;mso-position-vertical-relative:page;z-index:13024" coordorigin="0,3454" coordsize="743,2">
            <v:shape style="position:absolute;left:0;top:3454;width:743;height:2" coordorigin="0,3454" coordsize="743,0" path="m0,3454l743,3454e" filled="false" stroked="true" strokeweight=".6pt" strokecolor="#000000">
              <v:path arrowok="t"/>
            </v:shape>
            <w10:wrap type="none"/>
          </v:group>
        </w:pict>
      </w:r>
      <w:r>
        <w:rPr/>
        <w:pict>
          <v:group style="position:absolute;margin-left:788.370117pt;margin-top:34.015701pt;width:.1pt;height:527.25pt;mso-position-horizontal-relative:page;mso-position-vertical-relative:page;z-index:13048" coordorigin="15767,680" coordsize="2,10545">
            <v:shape style="position:absolute;left:15767;top:680;width:2;height:10545" coordorigin="15767,680" coordsize="0,10545" path="m15767,680l15767,11225e" filled="false" stroked="true" strokeweight="1.1pt" strokecolor="#6c6e71">
              <v:path arrowok="t"/>
            </v:shape>
            <w10:wrap type="none"/>
          </v:group>
        </w:pict>
      </w:r>
      <w:r>
        <w:rPr/>
        <w:pict>
          <v:shape style="position:absolute;margin-left:793.457336pt;margin-top:33.015701pt;width:16pt;height:125.8pt;mso-position-horizontal-relative:page;mso-position-vertical-relative:page;z-index:13072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1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1"/>
                      <w:w w:val="114"/>
                      <w:sz w:val="28"/>
                    </w:rPr>
                    <w:t>op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v</w:t>
                  </w:r>
                  <w:r>
                    <w:rPr>
                      <w:rFonts w:ascii="Calibri"/>
                      <w:b/>
                      <w:spacing w:val="-1"/>
                      <w:w w:val="112"/>
                      <w:sz w:val="28"/>
                    </w:rPr>
                    <w:t>or</w:t>
                  </w:r>
                  <w:r>
                    <w:rPr>
                      <w:rFonts w:ascii="Calibri"/>
                      <w:b/>
                      <w:spacing w:val="-1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4"/>
                      <w:w w:val="113"/>
                      <w:sz w:val="28"/>
                    </w:rPr>
                    <w:t>18</w:t>
                  </w:r>
                  <w:r>
                    <w:rPr>
                      <w:rFonts w:ascii="Calibri"/>
                      <w:b/>
                      <w:spacing w:val="-4"/>
                      <w:w w:val="107"/>
                      <w:sz w:val="28"/>
                    </w:rPr>
                    <w:t>.</w:t>
                  </w:r>
                  <w:r>
                    <w:rPr>
                      <w:rFonts w:ascii="Calibri"/>
                      <w:b/>
                      <w:spacing w:val="-4"/>
                      <w:w w:val="113"/>
                      <w:sz w:val="28"/>
                    </w:rPr>
                    <w:t>4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3.457336pt;margin-top:394.551697pt;width:16pt;height:167.75pt;mso-position-horizontal-relative:page;mso-position-vertical-relative:page;z-index:13096" type="#_x0000_t202" filled="false" stroked="false">
            <v:textbox inset="0,0,0,0" style="layout-flow:vertical">
              <w:txbxContent>
                <w:p>
                  <w:pPr>
                    <w:spacing w:line="317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8"/>
                      <w:szCs w:val="28"/>
                    </w:rPr>
                  </w:pP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2"/>
                      <w:w w:val="116"/>
                      <w:sz w:val="28"/>
                    </w:rPr>
                    <w:t>p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i</w:t>
                  </w:r>
                  <w:r>
                    <w:rPr>
                      <w:rFonts w:ascii="Calibri"/>
                      <w:b/>
                      <w:spacing w:val="-2"/>
                      <w:w w:val="112"/>
                      <w:sz w:val="28"/>
                    </w:rPr>
                    <w:t>t</w:t>
                  </w:r>
                  <w:r>
                    <w:rPr>
                      <w:rFonts w:ascii="Calibri"/>
                      <w:b/>
                      <w:spacing w:val="-2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-2"/>
                      <w:w w:val="109"/>
                      <w:sz w:val="28"/>
                    </w:rPr>
                    <w:t>l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7"/>
                      <w:w w:val="113"/>
                      <w:sz w:val="28"/>
                    </w:rPr>
                    <w:t>7</w:t>
                  </w:r>
                  <w:r>
                    <w:rPr>
                      <w:rFonts w:ascii="Calibri"/>
                      <w:b/>
                      <w:spacing w:val="-17"/>
                      <w:w w:val="111"/>
                      <w:sz w:val="28"/>
                    </w:rPr>
                    <w:t>,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2"/>
                      <w:w w:val="118"/>
                      <w:sz w:val="28"/>
                    </w:rPr>
                    <w:t>K</w:t>
                  </w:r>
                  <w:r>
                    <w:rPr>
                      <w:rFonts w:ascii="Calibri"/>
                      <w:b/>
                      <w:spacing w:val="-2"/>
                      <w:w w:val="111"/>
                      <w:sz w:val="28"/>
                    </w:rPr>
                    <w:t>B,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-1"/>
                      <w:w w:val="110"/>
                      <w:sz w:val="28"/>
                    </w:rPr>
                    <w:t>Au</w:t>
                  </w:r>
                  <w:r>
                    <w:rPr>
                      <w:rFonts w:ascii="Calibri"/>
                      <w:b/>
                      <w:spacing w:val="-1"/>
                      <w:w w:val="111"/>
                      <w:sz w:val="28"/>
                    </w:rPr>
                    <w:t>f</w:t>
                  </w:r>
                  <w:r>
                    <w:rPr>
                      <w:rFonts w:ascii="Calibri"/>
                      <w:b/>
                      <w:spacing w:val="-1"/>
                      <w:w w:val="131"/>
                      <w:sz w:val="28"/>
                    </w:rPr>
                    <w:t>g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a</w:t>
                  </w:r>
                  <w:r>
                    <w:rPr>
                      <w:rFonts w:ascii="Calibri"/>
                      <w:b/>
                      <w:spacing w:val="-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b/>
                      <w:spacing w:val="-1"/>
                      <w:w w:val="108"/>
                      <w:sz w:val="28"/>
                    </w:rPr>
                    <w:t>e</w:t>
                  </w:r>
                  <w:r>
                    <w:rPr>
                      <w:rFonts w:ascii="Calibri"/>
                      <w:b/>
                      <w:spacing w:val="17"/>
                      <w:sz w:val="28"/>
                    </w:rPr>
                    <w:t> </w:t>
                  </w:r>
                  <w:r>
                    <w:rPr>
                      <w:rFonts w:ascii="Calibri"/>
                      <w:b/>
                      <w:spacing w:val="1"/>
                      <w:w w:val="113"/>
                      <w:sz w:val="28"/>
                    </w:rPr>
                    <w:t>6</w:t>
                  </w:r>
                  <w:r>
                    <w:rPr>
                      <w:rFonts w:ascii="Calibri"/>
                      <w:b/>
                      <w:spacing w:val="1"/>
                      <w:w w:val="116"/>
                      <w:sz w:val="28"/>
                    </w:rPr>
                    <w:t>b</w:t>
                  </w:r>
                  <w:r>
                    <w:rPr>
                      <w:rFonts w:ascii="Calibri"/>
                      <w:sz w:val="2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44.914063pt;margin-top:33.015701pt;width:27pt;height:435.1pt;mso-position-horizontal-relative:page;mso-position-vertical-relative:page;z-index:13120" type="#_x0000_t202" filled="false" stroked="false">
            <v:textbox inset="0,0,0,0" style="layout-flow:vertical">
              <w:txbxContent>
                <w:p>
                  <w:pPr>
                    <w:spacing w:line="540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50"/>
                      <w:szCs w:val="50"/>
                    </w:rPr>
                  </w:pP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31"/>
                      <w:sz w:val="50"/>
                    </w:rPr>
                    <w:t>L</w:t>
                  </w: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18"/>
                      <w:sz w:val="50"/>
                    </w:rPr>
                    <w:t>ö</w:t>
                  </w: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16"/>
                      <w:sz w:val="50"/>
                    </w:rPr>
                    <w:t>s</w:t>
                  </w: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19"/>
                      <w:sz w:val="50"/>
                    </w:rPr>
                    <w:t>u</w:t>
                  </w: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23"/>
                      <w:sz w:val="50"/>
                    </w:rPr>
                    <w:t>n</w:t>
                  </w: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40"/>
                      <w:sz w:val="50"/>
                    </w:rPr>
                    <w:t>g</w:t>
                  </w: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13"/>
                      <w:sz w:val="50"/>
                    </w:rPr>
                    <w:t>e</w:t>
                  </w:r>
                  <w:r>
                    <w:rPr>
                      <w:rFonts w:ascii="Calibri" w:hAnsi="Calibri"/>
                      <w:b/>
                      <w:color w:val="0061B3"/>
                      <w:spacing w:val="-9"/>
                      <w:w w:val="123"/>
                      <w:sz w:val="50"/>
                    </w:rPr>
                    <w:t>n</w:t>
                  </w:r>
                  <w:r>
                    <w:rPr>
                      <w:rFonts w:ascii="Calibri" w:hAnsi="Calibri"/>
                      <w:b/>
                      <w:color w:val="0061B3"/>
                      <w:spacing w:val="30"/>
                      <w:sz w:val="50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0061B3"/>
                      <w:spacing w:val="-6"/>
                      <w:w w:val="135"/>
                      <w:sz w:val="50"/>
                    </w:rPr>
                    <w:t>z</w:t>
                  </w:r>
                  <w:r>
                    <w:rPr>
                      <w:rFonts w:ascii="Calibri" w:hAnsi="Calibri"/>
                      <w:b/>
                      <w:color w:val="0061B3"/>
                      <w:spacing w:val="-6"/>
                      <w:w w:val="119"/>
                      <w:sz w:val="50"/>
                    </w:rPr>
                    <w:t>u</w:t>
                  </w:r>
                  <w:r>
                    <w:rPr>
                      <w:rFonts w:ascii="Calibri" w:hAnsi="Calibri"/>
                      <w:b/>
                      <w:color w:val="0061B3"/>
                      <w:spacing w:val="-6"/>
                      <w:w w:val="121"/>
                      <w:sz w:val="50"/>
                    </w:rPr>
                    <w:t>m</w:t>
                  </w:r>
                  <w:r>
                    <w:rPr>
                      <w:rFonts w:ascii="Calibri" w:hAnsi="Calibri"/>
                      <w:b/>
                      <w:color w:val="0061B3"/>
                      <w:spacing w:val="30"/>
                      <w:sz w:val="50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21"/>
                      <w:sz w:val="50"/>
                    </w:rPr>
                    <w:t>P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30"/>
                      <w:sz w:val="50"/>
                    </w:rPr>
                    <w:t>r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34"/>
                      <w:sz w:val="50"/>
                    </w:rPr>
                    <w:t>f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31"/>
                      <w:sz w:val="50"/>
                    </w:rPr>
                    <w:t>k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33"/>
                      <w:sz w:val="50"/>
                    </w:rPr>
                    <w:t>t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14"/>
                      <w:sz w:val="50"/>
                    </w:rPr>
                    <w:t>-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17"/>
                      <w:sz w:val="50"/>
                    </w:rPr>
                    <w:t>S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25"/>
                      <w:sz w:val="50"/>
                    </w:rPr>
                    <w:t>pi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13"/>
                      <w:sz w:val="50"/>
                    </w:rPr>
                    <w:t>e</w:t>
                  </w:r>
                  <w:r>
                    <w:rPr>
                      <w:rFonts w:ascii="Calibri" w:hAnsi="Calibri"/>
                      <w:b/>
                      <w:color w:val="0061B3"/>
                      <w:spacing w:val="-11"/>
                      <w:w w:val="130"/>
                      <w:sz w:val="50"/>
                    </w:rPr>
                    <w:t>l</w:t>
                  </w:r>
                  <w:r>
                    <w:rPr>
                      <w:rFonts w:ascii="Calibri" w:hAnsi="Calibri"/>
                      <w:b/>
                      <w:color w:val="0061B3"/>
                      <w:spacing w:val="30"/>
                      <w:sz w:val="50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0061B3"/>
                      <w:spacing w:val="-16"/>
                      <w:w w:val="142"/>
                      <w:sz w:val="50"/>
                    </w:rPr>
                    <w:t>(</w:t>
                  </w:r>
                  <w:r>
                    <w:rPr>
                      <w:rFonts w:ascii="Calibri" w:hAnsi="Calibri"/>
                      <w:b/>
                      <w:color w:val="0061B3"/>
                      <w:spacing w:val="-16"/>
                      <w:w w:val="124"/>
                      <w:sz w:val="50"/>
                    </w:rPr>
                    <w:t>1</w:t>
                  </w:r>
                  <w:r>
                    <w:rPr>
                      <w:rFonts w:ascii="Calibri" w:hAnsi="Calibri"/>
                      <w:b/>
                      <w:color w:val="0061B3"/>
                      <w:spacing w:val="30"/>
                      <w:sz w:val="50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0061B3"/>
                      <w:w w:val="126"/>
                      <w:sz w:val="50"/>
                    </w:rPr>
                    <w:t>+</w:t>
                  </w:r>
                  <w:r>
                    <w:rPr>
                      <w:rFonts w:ascii="Calibri" w:hAnsi="Calibri"/>
                      <w:b/>
                      <w:color w:val="0061B3"/>
                      <w:spacing w:val="30"/>
                      <w:sz w:val="50"/>
                    </w:rPr>
                    <w:t> </w:t>
                  </w:r>
                  <w:r>
                    <w:rPr>
                      <w:rFonts w:ascii="Calibri" w:hAnsi="Calibri"/>
                      <w:b/>
                      <w:color w:val="0061B3"/>
                      <w:w w:val="124"/>
                      <w:sz w:val="50"/>
                    </w:rPr>
                    <w:t>2</w:t>
                  </w:r>
                  <w:r>
                    <w:rPr>
                      <w:rFonts w:ascii="Calibri" w:hAnsi="Calibri"/>
                      <w:b/>
                      <w:color w:val="0061B3"/>
                      <w:w w:val="142"/>
                      <w:sz w:val="50"/>
                    </w:rPr>
                    <w:t>)</w:t>
                  </w:r>
                  <w:r>
                    <w:rPr>
                      <w:rFonts w:ascii="Calibri" w:hAnsi="Calibri"/>
                      <w:sz w:val="50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.550566pt;margin-top:143.355103pt;width:12pt;height:18.95pt;mso-position-horizontal-relative:page;mso-position-vertical-relative:page;z-index:13144" type="#_x0000_t202" filled="false" stroked="false">
            <v:textbox inset="0,0,0,0" style="layout-flow:vertical">
              <w:txbxContent>
                <w:p>
                  <w:pPr>
                    <w:spacing w:line="232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b/>
                      <w:spacing w:val="-2"/>
                      <w:w w:val="113"/>
                      <w:sz w:val="20"/>
                    </w:rPr>
                    <w:t>158</w:t>
                  </w:r>
                  <w:r>
                    <w:rPr>
                      <w:rFonts w:ascii="Calibri"/>
                      <w:sz w:val="20"/>
                    </w:rPr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line="200" w:lineRule="atLeast"/>
        <w:ind w:left="10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638.950pt;height:444.25pt;mso-position-horizontal-relative:char;mso-position-vertical-relative:line" coordorigin="0,0" coordsize="12779,8885">
            <v:group style="position:absolute;left:1681;top:4453;width:9505;height:2" coordorigin="1681,4453" coordsize="9505,2">
              <v:shape style="position:absolute;left:1681;top:4453;width:9505;height:2" coordorigin="1681,4453" coordsize="9505,0" path="m1681,4453l11185,4453e" filled="false" stroked="true" strokeweight="2.356pt" strokecolor="#000000">
                <v:path arrowok="t"/>
              </v:shape>
            </v:group>
            <v:group style="position:absolute;left:257;top:2717;width:1015;height:1814" coordorigin="257,2717" coordsize="1015,1814">
              <v:shape style="position:absolute;left:257;top:2717;width:1015;height:1814" coordorigin="257,2717" coordsize="1015,1814" path="m789,2754l762,2717,759,2719,753,2723,699,2767,650,2812,593,2870,552,2917,510,2970,472,3022,435,3080,400,3142,366,3209,336,3281,310,3358,288,3440,271,3526,261,3617,257,3713,258,3738,262,3808,272,3875,287,3938,302,3986,302,3713,303,3667,310,3578,323,3494,341,3414,365,3338,392,3265,424,3197,458,3132,495,3072,533,3015,574,2961,614,2914,670,2855,719,2809,768,2769,786,2755,789,2754xe" filled="true" fillcolor="#000000" stroked="false">
                <v:path arrowok="t"/>
                <v:fill type="solid"/>
              </v:shape>
              <v:shape style="position:absolute;left:257;top:2717;width:1015;height:1814" coordorigin="257,2717" coordsize="1015,1814" path="m1272,4530l1272,4485,1253,4485,1233,4485,1170,4481,1102,4474,1032,4463,960,4448,887,4429,814,4405,742,4375,673,4340,606,4298,542,4250,484,4194,430,4131,388,4068,356,4001,331,3927,316,3868,307,3804,303,3737,302,3713,302,3986,332,4055,361,4109,395,4160,433,4208,475,4252,521,4292,585,4339,667,4388,732,4420,799,4447,866,4469,933,4488,1000,4503,1065,4514,1128,4522,1188,4528,1245,4530,1272,4530xe" filled="true" fillcolor="#000000" stroked="false">
                <v:path arrowok="t"/>
                <v:fill type="solid"/>
              </v:shape>
            </v:group>
            <v:group style="position:absolute;left:1050;top:2671;width:10136;height:2" coordorigin="1050,2671" coordsize="10136,2">
              <v:shape style="position:absolute;left:1050;top:2671;width:10136;height:2" coordorigin="1050,2671" coordsize="10136,0" path="m1050,2671l11185,2671e" filled="false" stroked="true" strokeweight="2.356pt" strokecolor="#000000">
                <v:path arrowok="t"/>
              </v:shape>
            </v:group>
            <v:group style="position:absolute;left:11493;top:805;width:1205;height:1798" coordorigin="11493,805" coordsize="1205,1798">
              <v:shape style="position:absolute;left:11493;top:805;width:1205;height:1798" coordorigin="11493,805" coordsize="1205,1798" path="m12652,2013l12652,1752,12652,1775,12651,1797,12644,1862,12633,1924,12616,1982,12586,2054,12548,2121,12504,2182,12446,2244,12380,2300,12309,2350,12232,2394,12151,2432,12095,2454,12037,2474,11979,2492,11920,2507,11861,2520,11802,2531,11715,2544,11629,2553,11546,2557,11493,2558,11493,2603,11566,2601,11642,2597,11720,2589,11800,2577,11881,2562,11961,2543,12041,2520,12120,2493,12197,2461,12271,2424,12324,2393,12375,2360,12424,2323,12470,2284,12512,2241,12551,2195,12586,2145,12617,2092,12643,2036,12651,2017,12652,2013xe" filled="true" fillcolor="#000000" stroked="false">
                <v:path arrowok="t"/>
                <v:fill type="solid"/>
              </v:shape>
              <v:shape style="position:absolute;left:11493;top:805;width:1205;height:1798" coordorigin="11493,805" coordsize="1205,1798" path="m12697,1752l12694,1657,12683,1568,12666,1483,12644,1404,12617,1330,12586,1261,12552,1197,12516,1138,12478,1084,12439,1035,12395,985,12352,941,12292,886,12241,846,12188,809,12181,805,12158,844,12161,846,12165,848,12218,885,12268,925,12326,979,12368,1022,12411,1073,12452,1128,12491,1187,12527,1249,12560,1315,12588,1385,12612,1458,12631,1536,12644,1619,12651,1706,12652,1752,12652,2013,12658,1997,12676,1935,12689,1869,12696,1800,12697,1776,12697,1752xe" filled="true" fillcolor="#000000" stroked="false">
                <v:path arrowok="t"/>
                <v:fill type="solid"/>
              </v:shape>
            </v:group>
            <v:group style="position:absolute;left:1050;top:889;width:10136;height:2" coordorigin="1050,889" coordsize="10136,2">
              <v:shape style="position:absolute;left:1050;top:889;width:10136;height:2" coordorigin="1050,889" coordsize="10136,0" path="m1050,889l11185,889e" filled="false" stroked="true" strokeweight="2.356pt" strokecolor="#000000">
                <v:path arrowok="t"/>
              </v:shape>
            </v:group>
            <v:group style="position:absolute;left:1221;top:54;width:1588;height:1701" coordorigin="1221,54" coordsize="1588,1701">
              <v:shape style="position:absolute;left:1221;top:54;width:1588;height:1701" coordorigin="1221,54" coordsize="1588,1701" path="m2809,905l2806,835,2798,767,2785,700,2768,636,2746,574,2720,514,2690,457,2655,402,2617,351,2576,303,2531,259,2484,218,2433,182,2380,149,2324,121,2266,98,2206,79,2144,65,2080,57,2015,54,1950,57,1886,65,1824,79,1764,98,1706,121,1650,149,1597,182,1546,218,1498,259,1454,303,1412,351,1374,402,1340,457,1310,514,1283,574,1262,636,1244,700,1232,767,1224,835,1221,905,1224,974,1232,1042,1244,1109,1262,1173,1283,1236,1310,1295,1340,1353,1374,1407,1412,1458,1454,1506,1498,1550,1546,1591,1597,1628,1650,1660,1706,1688,1764,1712,1824,1730,1886,1744,1950,1752,2015,1755,2080,1752,2144,1744,2206,1730,2266,1712,2324,1688,2380,1660,2433,1628,2484,1591,2531,1550,2576,1506,2617,1458,2655,1407,2690,1353,2720,1295,2746,1236,2768,1173,2785,1109,2798,1042,2806,974,2809,905xe" filled="true" fillcolor="#cfdcf1" stroked="false">
                <v:path arrowok="t"/>
                <v:fill type="solid"/>
              </v:shape>
              <v:shape style="position:absolute;left:1167;top:0;width:1580;height:1330" type="#_x0000_t75" stroked="false">
                <v:imagedata r:id="rId688" o:title=""/>
              </v:shape>
              <v:shape style="position:absolute;left:1457;top:54;width:1116;height:246" type="#_x0000_t75" stroked="false">
                <v:imagedata r:id="rId689" o:title=""/>
              </v:shape>
              <v:shape style="position:absolute;left:1221;top:651;width:36;height:507" type="#_x0000_t75" stroked="false">
                <v:imagedata r:id="rId383" o:title=""/>
              </v:shape>
              <v:shape style="position:absolute;left:1257;top:300;width:1620;height:1520" type="#_x0000_t75" stroked="false">
                <v:imagedata r:id="rId690" o:title=""/>
              </v:shape>
              <v:shape style="position:absolute;left:2573;top:300;width:174;height:276" type="#_x0000_t75" stroked="false">
                <v:imagedata r:id="rId691" o:title=""/>
              </v:shape>
              <v:shape style="position:absolute;left:1257;top:300;width:200;height:351" type="#_x0000_t75" stroked="false">
                <v:imagedata r:id="rId692" o:title=""/>
              </v:shape>
              <v:shape style="position:absolute;left:1257;top:1158;width:1490;height:597" type="#_x0000_t75" stroked="false">
                <v:imagedata r:id="rId122" o:title=""/>
              </v:shape>
              <v:shape style="position:absolute;left:1257;top:300;width:1490;height:1030" type="#_x0000_t75" stroked="false">
                <v:imagedata r:id="rId693" o:title=""/>
              </v:shape>
            </v:group>
            <v:group style="position:absolute;left:4149;top:54;width:1588;height:1701" coordorigin="4149,54" coordsize="1588,1701">
              <v:shape style="position:absolute;left:4149;top:54;width:1588;height:1701" coordorigin="4149,54" coordsize="1588,1701" path="m5736,905l5733,835,5726,767,5713,700,5695,636,5674,574,5647,514,5617,457,5583,402,5545,351,5503,303,5459,259,5411,218,5360,182,5307,149,5251,121,5193,98,5133,79,5071,65,5007,57,4942,54,4877,57,4814,65,4752,79,4691,98,4633,121,4577,149,4524,182,4473,218,4426,259,4381,303,4340,351,4302,402,4267,457,4237,514,4211,574,4189,636,4172,700,4159,767,4151,835,4149,905,4151,974,4159,1042,4172,1109,4189,1173,4211,1236,4237,1295,4267,1353,4302,1407,4340,1458,4381,1506,4426,1550,4473,1591,4524,1628,4577,1660,4633,1688,4691,1712,4752,1730,4814,1744,4877,1752,4942,1755,5007,1752,5071,1744,5133,1730,5193,1712,5251,1688,5307,1660,5360,1628,5411,1591,5459,1550,5503,1506,5545,1458,5583,1407,5617,1353,5647,1295,5674,1236,5695,1173,5713,1109,5726,1042,5733,974,5736,905xe" filled="true" fillcolor="#cfdcf1" stroked="false">
                <v:path arrowok="t"/>
                <v:fill type="solid"/>
              </v:shape>
              <v:shape style="position:absolute;left:4091;top:0;width:1580;height:1330" type="#_x0000_t75" stroked="false">
                <v:imagedata r:id="rId124" o:title=""/>
              </v:shape>
              <v:shape style="position:absolute;left:4375;top:54;width:1135;height:256" type="#_x0000_t75" stroked="false">
                <v:imagedata r:id="rId694" o:title=""/>
              </v:shape>
              <v:shape style="position:absolute;left:4149;top:663;width:32;height:483" type="#_x0000_t75" stroked="false">
                <v:imagedata r:id="rId126" o:title=""/>
              </v:shape>
              <v:shape style="position:absolute;left:4181;top:310;width:1620;height:1510" type="#_x0000_t75" stroked="false">
                <v:imagedata r:id="rId695" o:title=""/>
              </v:shape>
              <v:shape style="position:absolute;left:5510;top:310;width:161;height:257" type="#_x0000_t75" stroked="false">
                <v:imagedata r:id="rId515" o:title=""/>
              </v:shape>
              <v:shape style="position:absolute;left:4181;top:310;width:194;height:353" type="#_x0000_t75" stroked="false">
                <v:imagedata r:id="rId129" o:title=""/>
              </v:shape>
              <v:shape style="position:absolute;left:4181;top:1146;width:1490;height:609" type="#_x0000_t75" stroked="false">
                <v:imagedata r:id="rId130" o:title=""/>
              </v:shape>
              <v:shape style="position:absolute;left:4181;top:310;width:1490;height:1020" type="#_x0000_t75" stroked="false">
                <v:imagedata r:id="rId696" o:title=""/>
              </v:shape>
            </v:group>
            <v:group style="position:absolute;left:7076;top:54;width:1588;height:1701" coordorigin="7076,54" coordsize="1588,1701">
              <v:shape style="position:absolute;left:7076;top:54;width:1588;height:1701" coordorigin="7076,54" coordsize="1588,1701" path="m8663,905l8661,835,8653,767,8640,700,8623,636,8601,574,8575,514,8544,457,8510,402,8472,351,8431,303,8386,259,8338,218,8288,182,8234,149,8179,121,8121,98,8060,79,7998,65,7935,57,7870,54,7805,57,7741,65,7679,79,7619,98,7561,121,7505,149,7452,182,7401,218,7353,259,7308,303,7267,351,7229,402,7195,457,7165,514,7138,574,7116,636,7099,700,7086,767,7079,835,7076,905,7079,974,7086,1042,7099,1109,7116,1173,7138,1236,7165,1295,7195,1353,7229,1407,7267,1458,7308,1506,7353,1550,7401,1591,7452,1628,7505,1660,7561,1688,7619,1712,7679,1730,7741,1744,7805,1752,7870,1755,7935,1752,7998,1744,8060,1730,8121,1712,8179,1688,8234,1660,8288,1628,8338,1591,8386,1550,8431,1506,8472,1458,8510,1407,8544,1353,8575,1295,8601,1236,8623,1173,8640,1109,8653,1042,8661,974,8663,905xe" filled="true" fillcolor="#cfdcf1" stroked="false">
                <v:path arrowok="t"/>
                <v:fill type="solid"/>
              </v:shape>
              <v:shape style="position:absolute;left:7025;top:0;width:1580;height:863" type="#_x0000_t75" stroked="false">
                <v:imagedata r:id="rId697" o:title=""/>
              </v:shape>
              <v:shape style="position:absolute;left:7311;top:54;width:1116;height:246" type="#_x0000_t75" stroked="false">
                <v:imagedata r:id="rId698" o:title=""/>
              </v:shape>
              <v:shape style="position:absolute;left:7077;top:675;width:28;height:655" type="#_x0000_t75" stroked="false">
                <v:imagedata r:id="rId134" o:title=""/>
              </v:shape>
              <v:shape style="position:absolute;left:7105;top:300;width:1620;height:1520" type="#_x0000_t75" stroked="false">
                <v:imagedata r:id="rId699" o:title=""/>
              </v:shape>
              <v:shape style="position:absolute;left:8428;top:300;width:177;height:284" type="#_x0000_t75" stroked="false">
                <v:imagedata r:id="rId700" o:title=""/>
              </v:shape>
              <v:shape style="position:absolute;left:7105;top:300;width:206;height:375" type="#_x0000_t75" stroked="false">
                <v:imagedata r:id="rId701" o:title=""/>
              </v:shape>
              <v:shape style="position:absolute;left:7105;top:1134;width:1500;height:621" type="#_x0000_t75" stroked="false">
                <v:imagedata r:id="rId138" o:title=""/>
              </v:shape>
            </v:group>
            <v:group style="position:absolute;left:8823;top:54;width:1588;height:1701" coordorigin="8823,54" coordsize="1588,1701">
              <v:shape style="position:absolute;left:8823;top:54;width:1588;height:1701" coordorigin="8823,54" coordsize="1588,1701" path="m10410,905l10407,835,10400,767,10387,700,10370,636,10348,574,10322,514,10291,457,10257,402,10219,351,10178,303,10133,259,10085,218,10035,182,9981,149,9925,121,9867,98,9807,79,9745,65,9682,57,9616,54,9551,57,9488,65,9426,79,9366,98,9307,121,9252,149,9198,182,9148,218,9100,259,9055,303,9014,351,8976,402,8942,457,8911,514,8885,574,8863,636,8846,700,8833,767,8825,835,8823,905,8825,974,8833,1042,8846,1109,8863,1173,8885,1236,8911,1295,8942,1353,8976,1407,9014,1458,9055,1506,9100,1550,9148,1591,9198,1628,9252,1660,9307,1688,9366,1712,9426,1730,9488,1744,9551,1752,9616,1755,9682,1752,9745,1744,9807,1730,9867,1712,9925,1688,9981,1660,10035,1628,10085,1591,10133,1550,10178,1506,10219,1458,10257,1407,10291,1353,10322,1295,10348,1236,10370,1173,10387,1109,10400,1042,10407,974,10410,905xe" filled="true" fillcolor="#cfdcf1" stroked="false">
                <v:path arrowok="t"/>
                <v:fill type="solid"/>
              </v:shape>
              <v:shape style="position:absolute;left:8772;top:0;width:1580;height:1330" type="#_x0000_t75" stroked="false">
                <v:imagedata r:id="rId702" o:title=""/>
              </v:shape>
              <v:shape style="position:absolute;left:9058;top:54;width:1116;height:246" type="#_x0000_t75" stroked="false">
                <v:imagedata r:id="rId703" o:title=""/>
              </v:shape>
              <v:shape style="position:absolute;left:8823;top:675;width:29;height:459" type="#_x0000_t75" stroked="false">
                <v:imagedata r:id="rId141" o:title=""/>
              </v:shape>
              <v:shape style="position:absolute;left:8852;top:300;width:1620;height:1520" type="#_x0000_t75" stroked="false">
                <v:imagedata r:id="rId142" o:title=""/>
              </v:shape>
              <v:shape style="position:absolute;left:10175;top:300;width:177;height:284" type="#_x0000_t75" stroked="false">
                <v:imagedata r:id="rId704" o:title=""/>
              </v:shape>
              <v:shape style="position:absolute;left:8852;top:300;width:206;height:375" type="#_x0000_t75" stroked="false">
                <v:imagedata r:id="rId701" o:title=""/>
              </v:shape>
              <v:shape style="position:absolute;left:8852;top:1134;width:1500;height:621" type="#_x0000_t75" stroked="false">
                <v:imagedata r:id="rId144" o:title=""/>
              </v:shape>
              <v:shape style="position:absolute;left:8852;top:300;width:1500;height:1030" type="#_x0000_t75" stroked="false">
                <v:imagedata r:id="rId705" o:title=""/>
              </v:shape>
            </v:group>
            <v:group style="position:absolute;left:10569;top:54;width:1588;height:1701" coordorigin="10569,54" coordsize="1588,1701">
              <v:shape style="position:absolute;left:10569;top:54;width:1588;height:1701" coordorigin="10569,54" coordsize="1588,1701" path="m12157,905l12154,835,12146,767,12134,700,12116,636,12095,574,12068,514,12038,457,12004,402,11966,351,11924,303,11880,259,11832,218,11781,182,11728,149,11672,121,11614,98,11554,79,11492,65,11428,57,11363,54,11298,57,11234,65,11172,79,11112,98,11054,121,10998,149,10945,182,10894,218,10847,259,10802,303,10761,351,10723,402,10688,457,10658,514,10632,574,10610,636,10593,700,10580,767,10572,835,10569,905,10572,974,10580,1042,10593,1109,10610,1173,10632,1236,10658,1295,10688,1353,10723,1407,10761,1458,10802,1506,10847,1550,10894,1591,10945,1628,10998,1660,11054,1688,11112,1712,11172,1730,11234,1744,11298,1752,11363,1755,11428,1752,11492,1744,11554,1730,11614,1712,11672,1688,11728,1660,11781,1628,11832,1591,11880,1550,11924,1506,11966,1458,12004,1407,12038,1353,12068,1295,12095,1236,12116,1173,12134,1109,12146,1042,12154,974,12157,905xe" filled="true" fillcolor="#cfdcf1" stroked="false">
                <v:path arrowok="t"/>
                <v:fill type="solid"/>
              </v:shape>
              <v:shape style="position:absolute;left:10519;top:0;width:1580;height:1320" type="#_x0000_t75" stroked="false">
                <v:imagedata r:id="rId146" o:title=""/>
              </v:shape>
              <v:shape style="position:absolute;left:10805;top:54;width:1116;height:246" type="#_x0000_t75" stroked="false">
                <v:imagedata r:id="rId706" o:title=""/>
              </v:shape>
              <v:shape style="position:absolute;left:10569;top:675;width:29;height:460" type="#_x0000_t75" stroked="false">
                <v:imagedata r:id="rId148" o:title=""/>
              </v:shape>
              <v:shape style="position:absolute;left:10599;top:300;width:1620;height:1520" type="#_x0000_t75" stroked="false">
                <v:imagedata r:id="rId707" o:title=""/>
              </v:shape>
              <v:shape style="position:absolute;left:11921;top:300;width:177;height:285" type="#_x0000_t75" stroked="false">
                <v:imagedata r:id="rId708" o:title=""/>
              </v:shape>
              <v:shape style="position:absolute;left:10599;top:300;width:206;height:375" type="#_x0000_t75" stroked="false">
                <v:imagedata r:id="rId709" o:title=""/>
              </v:shape>
              <v:shape style="position:absolute;left:10599;top:1134;width:1500;height:621" type="#_x0000_t75" stroked="false">
                <v:imagedata r:id="rId152" o:title=""/>
              </v:shape>
              <v:shape style="position:absolute;left:10599;top:300;width:1500;height:1020" type="#_x0000_t75" stroked="false">
                <v:imagedata r:id="rId710" o:title=""/>
              </v:shape>
            </v:group>
            <v:group style="position:absolute;left:2932;top:366;width:1078;height:1078" coordorigin="2932,366" coordsize="1078,1078">
              <v:shape style="position:absolute;left:2932;top:366;width:1078;height:1078" coordorigin="2932,366" coordsize="1078,1078" path="m4010,905l4003,817,3982,734,3949,657,3906,586,3852,524,3789,470,3718,426,3641,393,3558,373,3471,366,3427,368,3342,382,3261,408,3187,447,3120,496,3062,554,3013,621,2975,695,2948,775,2934,860,2932,905,2934,949,2948,1034,2975,1114,3013,1188,3062,1255,3120,1313,3187,1362,3261,1401,3342,1427,3427,1441,3471,1443,3515,1441,3600,1427,3681,1401,3755,1362,3821,1313,3880,1255,3929,1188,3967,1114,3994,1034,4008,949,4010,905xe" filled="true" fillcolor="#ffe56e" stroked="false">
                <v:path arrowok="t"/>
                <v:fill type="solid"/>
              </v:shape>
              <v:shape style="position:absolute;left:2877;top:310;width:1118;height:860" type="#_x0000_t75" stroked="false">
                <v:imagedata r:id="rId154" o:title=""/>
              </v:shape>
              <v:shape style="position:absolute;left:3084;top:366;width:774;height:164" type="#_x0000_t75" stroked="false">
                <v:imagedata r:id="rId711" o:title=""/>
              </v:shape>
              <v:shape style="position:absolute;left:2932;top:787;width:13;height:236" type="#_x0000_t75" stroked="false">
                <v:imagedata r:id="rId712" o:title=""/>
              </v:shape>
              <v:shape style="position:absolute;left:2945;top:530;width:1130;height:980" type="#_x0000_t75" stroked="false">
                <v:imagedata r:id="rId713" o:title=""/>
              </v:shape>
              <v:shape style="position:absolute;left:3858;top:530;width:137;height:251" type="#_x0000_t75" stroked="false">
                <v:imagedata r:id="rId714" o:title=""/>
              </v:shape>
              <v:shape style="position:absolute;left:2945;top:530;width:139;height:257" type="#_x0000_t75" stroked="false">
                <v:imagedata r:id="rId715" o:title=""/>
              </v:shape>
              <v:shape style="position:absolute;left:2945;top:1022;width:1050;height:421" type="#_x0000_t75" stroked="false">
                <v:imagedata r:id="rId716" o:title=""/>
              </v:shape>
              <v:shape style="position:absolute;left:2945;top:530;width:1050;height:640" type="#_x0000_t75" stroked="false">
                <v:imagedata r:id="rId717" o:title=""/>
              </v:shape>
            </v:group>
            <v:group style="position:absolute;left:8418;top:1831;width:1588;height:1701" coordorigin="8418,1831" coordsize="1588,1701">
              <v:shape style="position:absolute;left:8418;top:1831;width:1588;height:1701" coordorigin="8418,1831" coordsize="1588,1701" path="m10006,2681l10003,2612,9995,2543,9983,2477,9965,2413,9943,2350,9917,2291,9887,2233,9853,2179,9815,2128,9773,2080,9729,2036,9681,1995,9630,1958,9577,1926,9521,1898,9463,1874,9403,1856,9341,1842,9277,1834,9212,1831,9147,1834,9083,1842,9021,1856,8961,1874,8903,1898,8847,1926,8794,1958,8743,1995,8696,2036,8651,2080,8609,2128,8572,2179,8537,2233,8507,2291,8481,2350,8459,2413,8441,2477,8429,2543,8421,2612,8418,2681,8421,2751,8429,2819,8441,2886,8459,2950,8481,3012,8507,3072,8537,3129,8572,3184,8609,3235,8651,3283,8696,3327,8743,3368,8794,3404,8847,3437,8903,3465,8961,3488,9021,3507,9083,3521,9147,3529,9212,3532,9277,3529,9341,3521,9403,3507,9463,3488,9521,3465,9577,3437,9630,3404,9681,3368,9729,3327,9773,3283,9815,3235,9853,3184,9887,3129,9917,3072,9943,3012,9965,2950,9983,2886,9995,2819,10003,2751,10006,2681xe" filled="true" fillcolor="#cfdcf1" stroked="false">
                <v:path arrowok="t"/>
                <v:fill type="solid"/>
              </v:shape>
              <v:shape style="position:absolute;left:8362;top:1777;width:1580;height:1330" type="#_x0000_t75" stroked="false">
                <v:imagedata r:id="rId718" o:title=""/>
              </v:shape>
              <v:shape style="position:absolute;left:8654;top:1831;width:1116;height:246" type="#_x0000_t75" stroked="false">
                <v:imagedata r:id="rId719" o:title=""/>
              </v:shape>
              <v:shape style="position:absolute;left:8418;top:2435;width:34;height:493" type="#_x0000_t75" stroked="false">
                <v:imagedata r:id="rId164" o:title=""/>
              </v:shape>
              <v:shape style="position:absolute;left:8452;top:2077;width:1620;height:1520" type="#_x0000_t75" stroked="false">
                <v:imagedata r:id="rId720" o:title=""/>
              </v:shape>
              <v:shape style="position:absolute;left:9770;top:2077;width:172;height:271" type="#_x0000_t75" stroked="false">
                <v:imagedata r:id="rId721" o:title=""/>
              </v:shape>
              <v:shape style="position:absolute;left:8452;top:2077;width:202;height:358" type="#_x0000_t75" stroked="false">
                <v:imagedata r:id="rId722" o:title=""/>
              </v:shape>
              <v:shape style="position:absolute;left:8452;top:2928;width:1490;height:604" type="#_x0000_t75" stroked="false">
                <v:imagedata r:id="rId168" o:title=""/>
              </v:shape>
              <v:shape style="position:absolute;left:8452;top:2077;width:1490;height:1030" type="#_x0000_t75" stroked="false">
                <v:imagedata r:id="rId723" o:title=""/>
              </v:shape>
            </v:group>
            <v:group style="position:absolute;left:10165;top:1831;width:1588;height:1701" coordorigin="10165,1831" coordsize="1588,1701">
              <v:shape style="position:absolute;left:10165;top:1831;width:1588;height:1701" coordorigin="10165,1831" coordsize="1588,1701" path="m11753,2681l11750,2612,11742,2543,11729,2477,11712,2413,11690,2350,11664,2291,11634,2233,11599,2179,11561,2128,11520,2080,11475,2036,11428,1995,11377,1958,11324,1926,11268,1898,11210,1874,11150,1856,11088,1842,11024,1834,10959,1831,10894,1834,10830,1842,10768,1856,10708,1874,10650,1898,10594,1926,10541,1958,10490,1995,10442,2036,10398,2080,10356,2128,10318,2179,10284,2233,10254,2291,10228,2350,10206,2413,10188,2477,10176,2543,10168,2612,10165,2681,10168,2751,10176,2819,10188,2886,10206,2950,10228,3012,10254,3072,10284,3129,10318,3184,10356,3235,10398,3283,10442,3327,10490,3368,10541,3404,10594,3437,10650,3465,10708,3488,10768,3507,10830,3521,10894,3529,10959,3532,11024,3529,11088,3521,11150,3507,11210,3488,11268,3465,11324,3437,11377,3404,11428,3368,11475,3327,11520,3283,11561,3235,11599,3184,11634,3129,11664,3072,11690,3012,11712,2950,11729,2886,11742,2819,11750,2751,11753,2681xe" filled="true" fillcolor="#cfdcf1" stroked="false">
                <v:path arrowok="t"/>
                <v:fill type="solid"/>
              </v:shape>
              <v:shape style="position:absolute;left:10109;top:1777;width:1580;height:1330" type="#_x0000_t75" stroked="false">
                <v:imagedata r:id="rId724" o:title=""/>
              </v:shape>
              <v:shape style="position:absolute;left:10401;top:1831;width:1116;height:246" type="#_x0000_t75" stroked="false">
                <v:imagedata r:id="rId725" o:title=""/>
              </v:shape>
              <v:shape style="position:absolute;left:10165;top:2435;width:34;height:494" type="#_x0000_t75" stroked="false">
                <v:imagedata r:id="rId172" o:title=""/>
              </v:shape>
              <v:shape style="position:absolute;left:10199;top:2077;width:1620;height:1520" type="#_x0000_t75" stroked="false">
                <v:imagedata r:id="rId173" o:title=""/>
              </v:shape>
              <v:shape style="position:absolute;left:11517;top:2077;width:172;height:271" type="#_x0000_t75" stroked="false">
                <v:imagedata r:id="rId726" o:title=""/>
              </v:shape>
              <v:shape style="position:absolute;left:10199;top:2077;width:202;height:358" type="#_x0000_t75" stroked="false">
                <v:imagedata r:id="rId722" o:title=""/>
              </v:shape>
              <v:shape style="position:absolute;left:10199;top:2928;width:1490;height:604" type="#_x0000_t75" stroked="false">
                <v:imagedata r:id="rId175" o:title=""/>
              </v:shape>
              <v:shape style="position:absolute;left:10199;top:2077;width:1490;height:1030" type="#_x0000_t75" stroked="false">
                <v:imagedata r:id="rId176" o:title=""/>
              </v:shape>
            </v:group>
            <v:group style="position:absolute;left:7154;top:2143;width:1078;height:1078" coordorigin="7154,2143" coordsize="1078,1078">
              <v:shape style="position:absolute;left:7154;top:2143;width:1078;height:1078" coordorigin="7154,2143" coordsize="1078,1078" path="m8231,2681l8224,2594,8203,2511,8171,2434,8127,2363,8073,2301,8010,2247,7940,2203,7863,2170,7780,2150,7692,2143,7648,2145,7563,2158,7483,2185,7409,2223,7342,2272,7283,2331,7234,2398,7196,2472,7169,2552,7156,2637,7154,2681,7156,2726,7169,2811,7196,2891,7234,2965,7283,3032,7342,3090,7409,3139,7483,3178,7563,3204,7648,3218,7692,3220,7736,3218,7822,3204,7902,3178,7976,3139,8043,3090,8101,3032,8150,2965,8189,2891,8215,2811,8229,2726,8231,2681xe" filled="true" fillcolor="#ffe56e" stroked="false">
                <v:path arrowok="t"/>
                <v:fill type="solid"/>
              </v:shape>
              <v:shape style="position:absolute;left:7099;top:2087;width:1110;height:860" type="#_x0000_t75" stroked="false">
                <v:imagedata r:id="rId177" o:title=""/>
              </v:shape>
              <v:shape style="position:absolute;left:7305;top:2143;width:774;height:164" type="#_x0000_t75" stroked="false">
                <v:imagedata r:id="rId727" o:title=""/>
              </v:shape>
              <v:shape style="position:absolute;left:7154;top:2555;width:15;height:252" type="#_x0000_t75" stroked="false">
                <v:imagedata r:id="rId179" o:title=""/>
              </v:shape>
              <v:shape style="position:absolute;left:7169;top:2307;width:1130;height:980" type="#_x0000_t75" stroked="false">
                <v:imagedata r:id="rId728" o:title=""/>
              </v:shape>
              <v:shape style="position:absolute;left:8079;top:2307;width:129;height:221" type="#_x0000_t75" stroked="false">
                <v:imagedata r:id="rId729" o:title=""/>
              </v:shape>
              <v:shape style="position:absolute;left:7169;top:2307;width:137;height:248" type="#_x0000_t75" stroked="false">
                <v:imagedata r:id="rId730" o:title=""/>
              </v:shape>
              <v:shape style="position:absolute;left:7169;top:2807;width:1040;height:412" type="#_x0000_t75" stroked="false">
                <v:imagedata r:id="rId183" o:title=""/>
              </v:shape>
              <v:shape style="position:absolute;left:7169;top:2307;width:1040;height:640" type="#_x0000_t75" stroked="false">
                <v:imagedata r:id="rId731" o:title=""/>
              </v:shape>
            </v:group>
            <v:group style="position:absolute;left:5389;top:1831;width:1588;height:1701" coordorigin="5389,1831" coordsize="1588,1701">
              <v:shape style="position:absolute;left:5389;top:1831;width:1588;height:1701" coordorigin="5389,1831" coordsize="1588,1701" path="m6976,2681l6973,2612,6966,2543,6953,2477,6935,2413,6914,2350,6887,2291,6857,2233,6823,2179,6785,2128,6743,2080,6699,2036,6651,1995,6600,1958,6547,1926,6491,1898,6433,1874,6373,1856,6311,1842,6247,1834,6182,1831,6117,1834,6053,1842,5991,1856,5931,1874,5873,1898,5817,1926,5764,1958,5713,1995,5666,2036,5621,2080,5580,2128,5542,2179,5507,2233,5477,2291,5451,2350,5429,2413,5412,2477,5399,2543,5391,2612,5389,2681,5391,2751,5399,2819,5412,2886,5429,2950,5451,3012,5477,3072,5507,3129,5542,3184,5580,3235,5621,3283,5666,3327,5713,3368,5764,3404,5817,3437,5873,3465,5931,3488,5991,3507,6053,3521,6117,3529,6182,3532,6247,3529,6311,3521,6373,3507,6433,3488,6491,3465,6547,3437,6600,3404,6651,3368,6699,3327,6743,3283,6785,3235,6823,3184,6857,3129,6887,3072,6914,3012,6935,2950,6953,2886,6966,2819,6973,2751,6976,2681xe" filled="true" fillcolor="#cfdcf1" stroked="false">
                <v:path arrowok="t"/>
                <v:fill type="solid"/>
              </v:shape>
              <v:shape style="position:absolute;left:5337;top:1777;width:1580;height:382" type="#_x0000_t75" stroked="false">
                <v:imagedata r:id="rId185" o:title=""/>
              </v:shape>
              <v:shape style="position:absolute;left:5624;top:1831;width:1116;height:246" type="#_x0000_t75" stroked="false">
                <v:imagedata r:id="rId732" o:title=""/>
              </v:shape>
              <v:shape style="position:absolute;left:5417;top:2077;width:1620;height:1520" type="#_x0000_t75" stroked="false">
                <v:imagedata r:id="rId733" o:title=""/>
              </v:shape>
              <v:shape style="position:absolute;left:6740;top:2077;width:176;height:282" type="#_x0000_t75" stroked="false">
                <v:imagedata r:id="rId734" o:title=""/>
              </v:shape>
              <v:shape style="position:absolute;left:5417;top:2077;width:207;height:370" type="#_x0000_t75" stroked="false">
                <v:imagedata r:id="rId735" o:title=""/>
              </v:shape>
              <v:shape style="position:absolute;left:5419;top:2916;width:1498;height:615" type="#_x0000_t75" stroked="false">
                <v:imagedata r:id="rId190" o:title=""/>
              </v:shape>
            </v:group>
            <v:group style="position:absolute;left:607;top:1831;width:1588;height:1701" coordorigin="607,1831" coordsize="1588,1701">
              <v:shape style="position:absolute;left:607;top:1831;width:1588;height:1701" coordorigin="607,1831" coordsize="1588,1701" path="m2194,2681l2191,2612,2184,2543,2171,2477,2153,2413,2132,2350,2105,2291,2075,2233,2041,2179,2003,2128,1961,2080,1917,2036,1869,1995,1818,1958,1765,1926,1709,1898,1651,1874,1591,1856,1529,1842,1465,1834,1400,1831,1335,1834,1271,1842,1209,1856,1149,1874,1091,1898,1035,1926,982,1958,931,1995,884,2036,839,2080,798,2128,760,2179,725,2233,695,2291,669,2350,647,2413,630,2477,617,2543,609,2612,607,2681,609,2751,617,2819,630,2886,647,2950,669,3012,695,3072,725,3129,760,3184,798,3235,839,3283,884,3327,931,3368,982,3404,1035,3437,1091,3465,1149,3488,1209,3507,1271,3521,1335,3529,1400,3532,1465,3529,1529,3521,1591,3507,1651,3488,1709,3465,1765,3437,1818,3404,1869,3368,1917,3327,1961,3283,2003,3235,2041,3184,2075,3129,2105,3072,2132,3012,2153,2950,2171,2886,2184,2819,2191,2751,2194,2681xe" filled="true" fillcolor="#cfdcf1" stroked="false">
                <v:path arrowok="t"/>
                <v:fill type="solid"/>
              </v:shape>
              <v:shape style="position:absolute;left:549;top:1777;width:1580;height:1320" type="#_x0000_t75" stroked="false">
                <v:imagedata r:id="rId736" o:title=""/>
              </v:shape>
              <v:shape style="position:absolute;left:833;top:1831;width:1135;height:256" type="#_x0000_t75" stroked="false">
                <v:imagedata r:id="rId737" o:title=""/>
              </v:shape>
              <v:shape style="position:absolute;left:607;top:2438;width:33;height:486" type="#_x0000_t75" stroked="false">
                <v:imagedata r:id="rId193" o:title=""/>
              </v:shape>
              <v:shape style="position:absolute;left:639;top:2087;width:1620;height:1510" type="#_x0000_t75" stroked="false">
                <v:imagedata r:id="rId738" o:title=""/>
              </v:shape>
              <v:shape style="position:absolute;left:1968;top:2087;width:162;height:258" type="#_x0000_t75" stroked="false">
                <v:imagedata r:id="rId555" o:title=""/>
              </v:shape>
              <v:shape style="position:absolute;left:639;top:2087;width:193;height:352" type="#_x0000_t75" stroked="false">
                <v:imagedata r:id="rId129" o:title=""/>
              </v:shape>
              <v:shape style="position:absolute;left:639;top:2924;width:1490;height:608" type="#_x0000_t75" stroked="false">
                <v:imagedata r:id="rId196" o:title=""/>
              </v:shape>
              <v:shape style="position:absolute;left:639;top:2087;width:1490;height:1010" type="#_x0000_t75" stroked="false">
                <v:imagedata r:id="rId739" o:title=""/>
              </v:shape>
            </v:group>
            <v:group style="position:absolute;left:2353;top:1831;width:1588;height:1701" coordorigin="2353,1831" coordsize="1588,1701">
              <v:shape style="position:absolute;left:2353;top:1831;width:1588;height:1701" coordorigin="2353,1831" coordsize="1588,1701" path="m3941,2681l3938,2612,3930,2543,3918,2477,3900,2413,3878,2350,3852,2291,3822,2233,3788,2179,3750,2128,3708,2080,3664,2036,3616,1995,3565,1958,3512,1926,3456,1898,3398,1874,3338,1856,3276,1842,3212,1834,3147,1831,3082,1834,3018,1842,2956,1856,2896,1874,2838,1898,2782,1926,2729,1958,2678,1995,2630,2036,2586,2080,2544,2128,2506,2179,2472,2233,2442,2291,2416,2350,2394,2413,2376,2477,2364,2543,2356,2612,2353,2681,2356,2751,2364,2819,2376,2886,2394,2950,2416,3012,2442,3072,2472,3129,2506,3184,2544,3235,2586,3283,2630,3327,2678,3368,2729,3404,2782,3437,2838,3465,2896,3488,2956,3507,3018,3521,3082,3529,3147,3532,3212,3529,3276,3521,3338,3507,3398,3488,3456,3465,3512,3437,3565,3404,3616,3368,3664,3327,3708,3283,3750,3235,3788,3184,3822,3129,3852,3072,3878,3012,3900,2950,3918,2886,3930,2819,3938,2751,3941,2681xe" filled="true" fillcolor="#cfdcf1" stroked="false">
                <v:path arrowok="t"/>
                <v:fill type="solid"/>
              </v:shape>
              <v:shape style="position:absolute;left:2296;top:1777;width:1580;height:1320" type="#_x0000_t75" stroked="false">
                <v:imagedata r:id="rId740" o:title=""/>
              </v:shape>
              <v:shape style="position:absolute;left:2589;top:1831;width:1116;height:246" type="#_x0000_t75" stroked="false">
                <v:imagedata r:id="rId741" o:title=""/>
              </v:shape>
              <v:shape style="position:absolute;left:2353;top:2438;width:33;height:486" type="#_x0000_t75" stroked="false">
                <v:imagedata r:id="rId200" o:title=""/>
              </v:shape>
              <v:shape style="position:absolute;left:2386;top:2077;width:1620;height:1520" type="#_x0000_t75" stroked="false">
                <v:imagedata r:id="rId742" o:title=""/>
              </v:shape>
              <v:shape style="position:absolute;left:3705;top:2077;width:171;height:268" type="#_x0000_t75" stroked="false">
                <v:imagedata r:id="rId743" o:title=""/>
              </v:shape>
              <v:shape style="position:absolute;left:2386;top:2077;width:203;height:361" type="#_x0000_t75" stroked="false">
                <v:imagedata r:id="rId744" o:title=""/>
              </v:shape>
              <v:shape style="position:absolute;left:2386;top:2925;width:1490;height:607" type="#_x0000_t75" stroked="false">
                <v:imagedata r:id="rId203" o:title=""/>
              </v:shape>
              <v:shape style="position:absolute;left:2386;top:2077;width:1490;height:1020" type="#_x0000_t75" stroked="false">
                <v:imagedata r:id="rId745" o:title=""/>
              </v:shape>
            </v:group>
            <v:group style="position:absolute;left:4008;top:3624;width:1588;height:1701" coordorigin="4008,3624" coordsize="1588,1701">
              <v:shape style="position:absolute;left:4008;top:3624;width:1588;height:1701" coordorigin="4008,3624" coordsize="1588,1701" path="m5596,4474l5593,4404,5585,4336,5573,4270,5555,4205,5533,4143,5507,4083,5477,4026,5443,3972,5405,3921,5363,3873,5319,3828,5271,3788,5220,3751,5167,3719,5111,3691,5053,3667,4993,3648,4931,3635,4867,3627,4802,3624,4737,3627,4673,3635,4611,3648,4551,3667,4493,3691,4437,3719,4384,3751,4333,3788,4286,3828,4241,3873,4199,3921,4162,3972,4127,4026,4097,4083,4071,4143,4049,4205,4031,4270,4019,4336,4011,4404,4008,4474,4011,4544,4019,4612,4031,4678,4049,4743,4071,4805,4097,4865,4127,4922,4162,4976,4199,5028,4241,5075,4286,5120,4333,5160,4384,5197,4437,5230,4493,5258,4551,5281,4611,5300,4673,5313,4737,5322,4802,5325,4867,5322,4931,5313,4993,5300,5053,5281,5111,5258,5167,5230,5220,5197,5271,5160,5319,5120,5363,5075,5405,5028,5443,4976,5477,4922,5507,4865,5533,4805,5555,4743,5573,4678,5585,4612,5593,4544,5596,4474xe" filled="true" fillcolor="#cfdcf1" stroked="false">
                <v:path arrowok="t"/>
                <v:fill type="solid"/>
              </v:shape>
              <v:shape style="position:absolute;left:3952;top:3570;width:1580;height:699" type="#_x0000_t75" stroked="false">
                <v:imagedata r:id="rId746" o:title=""/>
              </v:shape>
              <v:shape style="position:absolute;left:4244;top:3624;width:1116;height:246" type="#_x0000_t75" stroked="false">
                <v:imagedata r:id="rId747" o:title=""/>
              </v:shape>
              <v:shape style="position:absolute;left:4032;top:4227;width:11;height:673" type="#_x0000_t75" stroked="false">
                <v:imagedata r:id="rId207" o:title=""/>
              </v:shape>
              <v:shape style="position:absolute;left:4042;top:3870;width:1620;height:1520" type="#_x0000_t75" stroked="false">
                <v:imagedata r:id="rId748" o:title=""/>
              </v:shape>
              <v:shape style="position:absolute;left:5360;top:3870;width:172;height:271" type="#_x0000_t75" stroked="false">
                <v:imagedata r:id="rId749" o:title=""/>
              </v:shape>
              <v:shape style="position:absolute;left:4042;top:3870;width:201;height:357" type="#_x0000_t75" stroked="false">
                <v:imagedata r:id="rId744" o:title=""/>
              </v:shape>
              <v:shape style="position:absolute;left:4042;top:4721;width:1490;height:603" type="#_x0000_t75" stroked="false">
                <v:imagedata r:id="rId210" o:title=""/>
              </v:shape>
            </v:group>
            <v:group style="position:absolute;left:5723;top:3624;width:1588;height:1701" coordorigin="5723,3624" coordsize="1588,1701">
              <v:shape style="position:absolute;left:5723;top:3624;width:1588;height:1701" coordorigin="5723,3624" coordsize="1588,1701" path="m7310,4474l7308,4404,7300,4336,7287,4270,7270,4205,7248,4143,7222,4083,7191,4026,7157,3972,7119,3921,7078,3873,7033,3828,6985,3788,6935,3751,6881,3719,6825,3691,6767,3667,6707,3648,6645,3635,6582,3627,6516,3624,6451,3627,6388,3635,6326,3648,6266,3667,6208,3691,6152,3719,6098,3751,6048,3788,6000,3828,5955,3873,5914,3921,5876,3972,5842,4026,5811,4083,5785,4143,5763,4205,5746,4270,5733,4336,5725,4404,5723,4474,5725,4544,5733,4612,5746,4678,5763,4743,5785,4805,5811,4865,5842,4922,5876,4976,5914,5028,5955,5075,6000,5120,6048,5160,6098,5197,6152,5230,6208,5258,6266,5281,6326,5300,6388,5313,6451,5322,6516,5325,6582,5322,6645,5313,6707,5300,6767,5281,6825,5258,6881,5230,6935,5197,6985,5160,7033,5120,7078,5075,7119,5028,7157,4976,7191,4922,7222,4865,7248,4805,7270,4743,7287,4678,7300,4612,7308,4544,7310,4474xe" filled="true" fillcolor="#cfdcf1" stroked="false">
                <v:path arrowok="t"/>
                <v:fill type="solid"/>
              </v:shape>
              <v:shape style="position:absolute;left:5667;top:3570;width:1580;height:1320" type="#_x0000_t75" stroked="false">
                <v:imagedata r:id="rId750" o:title=""/>
              </v:shape>
              <v:shape style="position:absolute;left:5958;top:3624;width:1116;height:246" type="#_x0000_t75" stroked="false">
                <v:imagedata r:id="rId751" o:title=""/>
              </v:shape>
              <v:shape style="position:absolute;left:5723;top:4225;width:35;height:498" type="#_x0000_t75" stroked="false">
                <v:imagedata r:id="rId752" o:title=""/>
              </v:shape>
              <v:shape style="position:absolute;left:5757;top:3870;width:1620;height:1520" type="#_x0000_t75" stroked="false">
                <v:imagedata r:id="rId753" o:title=""/>
              </v:shape>
              <v:shape style="position:absolute;left:7075;top:3870;width:173;height:272" type="#_x0000_t75" stroked="false">
                <v:imagedata r:id="rId754" o:title=""/>
              </v:shape>
              <v:shape style="position:absolute;left:5757;top:3870;width:201;height:356" type="#_x0000_t75" stroked="false">
                <v:imagedata r:id="rId744" o:title=""/>
              </v:shape>
              <v:shape style="position:absolute;left:5757;top:4723;width:1490;height:601" type="#_x0000_t75" stroked="false">
                <v:imagedata r:id="rId216" o:title=""/>
              </v:shape>
              <v:shape style="position:absolute;left:5757;top:3870;width:1490;height:1020" type="#_x0000_t75" stroked="false">
                <v:imagedata r:id="rId755" o:title=""/>
              </v:shape>
            </v:group>
            <v:group style="position:absolute;left:7437;top:3624;width:1588;height:1701" coordorigin="7437,3624" coordsize="1588,1701">
              <v:shape style="position:absolute;left:7437;top:3624;width:1588;height:1701" coordorigin="7437,3624" coordsize="1588,1701" path="m9025,4474l9022,4404,9014,4336,9002,4270,8984,4205,8962,4143,8936,4083,8906,4026,8871,3972,8834,3921,8792,3873,8747,3828,8700,3788,8649,3751,8596,3719,8540,3691,8482,3667,8422,3648,8360,3635,8296,3627,8231,3624,8166,3627,8102,3635,8040,3648,7980,3667,7922,3691,7866,3719,7813,3751,7762,3788,7714,3828,7670,3873,7628,3921,7590,3972,7556,4026,7526,4083,7500,4143,7478,4205,7460,4270,7448,4336,7440,4404,7437,4474,7440,4544,7448,4612,7460,4678,7478,4743,7500,4805,7526,4865,7556,4922,7590,4976,7628,5028,7670,5075,7714,5120,7762,5160,7813,5197,7866,5230,7922,5258,7980,5281,8040,5300,8102,5313,8166,5322,8231,5325,8296,5322,8360,5313,8422,5300,8482,5281,8540,5258,8596,5230,8649,5197,8700,5160,8747,5120,8792,5075,8834,5028,8871,4976,8906,4922,8936,4865,8962,4805,8984,4743,9002,4678,9014,4612,9022,4544,9025,4474xe" filled="true" fillcolor="#cfdcf1" stroked="false">
                <v:path arrowok="t"/>
                <v:fill type="solid"/>
              </v:shape>
              <v:shape style="position:absolute;left:7382;top:3570;width:1580;height:1330" type="#_x0000_t75" stroked="false">
                <v:imagedata r:id="rId756" o:title=""/>
              </v:shape>
              <v:shape style="position:absolute;left:7663;top:3624;width:1135;height:256" type="#_x0000_t75" stroked="false">
                <v:imagedata r:id="rId757" o:title=""/>
              </v:shape>
              <v:shape style="position:absolute;left:7437;top:4224;width:35;height:501" type="#_x0000_t75" stroked="false">
                <v:imagedata r:id="rId758" o:title=""/>
              </v:shape>
              <v:shape style="position:absolute;left:7472;top:3880;width:1620;height:1510" type="#_x0000_t75" stroked="false">
                <v:imagedata r:id="rId759" o:title=""/>
              </v:shape>
              <v:shape style="position:absolute;left:8798;top:3880;width:164;height:264" type="#_x0000_t75" stroked="false">
                <v:imagedata r:id="rId576" o:title=""/>
              </v:shape>
              <v:shape style="position:absolute;left:7472;top:3880;width:191;height:344" type="#_x0000_t75" stroked="false">
                <v:imagedata r:id="rId231" o:title=""/>
              </v:shape>
              <v:shape style="position:absolute;left:7472;top:4725;width:1490;height:600" type="#_x0000_t75" stroked="false">
                <v:imagedata r:id="rId224" o:title=""/>
              </v:shape>
              <v:shape style="position:absolute;left:7472;top:3880;width:1490;height:1020" type="#_x0000_t75" stroked="false">
                <v:imagedata r:id="rId577" o:title=""/>
              </v:shape>
            </v:group>
            <v:group style="position:absolute;left:9152;top:3624;width:1588;height:1701" coordorigin="9152,3624" coordsize="1588,1701">
              <v:shape style="position:absolute;left:9152;top:3624;width:1588;height:1701" coordorigin="9152,3624" coordsize="1588,1701" path="m10739,4474l10736,4404,10729,4336,10716,4270,10699,4205,10677,4143,10650,4083,10620,4026,10586,3972,10548,3921,10507,3873,10462,3828,10414,3788,10363,3751,10310,3719,10254,3691,10196,3667,10136,3648,10074,3635,10010,3627,9945,3624,9880,3627,9817,3635,9755,3648,9694,3667,9636,3691,9581,3719,9527,3751,9477,3788,9429,3828,9384,3873,9343,3921,9305,3972,9270,4026,9240,4083,9214,4143,9192,4205,9175,4270,9162,4336,9154,4404,9152,4474,9154,4544,9162,4612,9175,4678,9192,4743,9214,4805,9240,4865,9270,4922,9305,4976,9343,5028,9384,5075,9429,5120,9477,5160,9527,5197,9581,5230,9636,5258,9694,5281,9755,5300,9817,5313,9880,5322,9945,5325,10010,5322,10074,5313,10136,5300,10196,5281,10254,5258,10310,5230,10363,5197,10414,5160,10462,5120,10507,5075,10548,5028,10586,4976,10620,4922,10650,4865,10677,4805,10699,4743,10716,4678,10729,4612,10736,4544,10739,4474xe" filled="true" fillcolor="#cfdcf1" stroked="false">
                <v:path arrowok="t"/>
                <v:fill type="solid"/>
              </v:shape>
              <v:shape style="position:absolute;left:9097;top:3570;width:1580;height:1320" type="#_x0000_t75" stroked="false">
                <v:imagedata r:id="rId760" o:title=""/>
              </v:shape>
              <v:shape style="position:absolute;left:9378;top:3624;width:1135;height:256" type="#_x0000_t75" stroked="false">
                <v:imagedata r:id="rId761" o:title=""/>
              </v:shape>
              <v:shape style="position:absolute;left:9152;top:4222;width:35;height:504" type="#_x0000_t75" stroked="false">
                <v:imagedata r:id="rId762" o:title=""/>
              </v:shape>
              <v:shape style="position:absolute;left:9187;top:3880;width:1620;height:1510" type="#_x0000_t75" stroked="false">
                <v:imagedata r:id="rId229" o:title=""/>
              </v:shape>
              <v:shape style="position:absolute;left:10513;top:3880;width:164;height:265" type="#_x0000_t75" stroked="false">
                <v:imagedata r:id="rId581" o:title=""/>
              </v:shape>
              <v:shape style="position:absolute;left:9187;top:3880;width:191;height:342" type="#_x0000_t75" stroked="false">
                <v:imagedata r:id="rId231" o:title=""/>
              </v:shape>
              <v:shape style="position:absolute;left:9187;top:4726;width:1490;height:598" type="#_x0000_t75" stroked="false">
                <v:imagedata r:id="rId763" o:title=""/>
              </v:shape>
              <v:shape style="position:absolute;left:9187;top:3880;width:1490;height:1010" type="#_x0000_t75" stroked="false">
                <v:imagedata r:id="rId583" o:title=""/>
              </v:shape>
            </v:group>
            <v:group style="position:absolute;left:11923;top:4531;width:856;height:1613" coordorigin="11923,4531" coordsize="856,1613">
              <v:shape style="position:absolute;left:11923;top:4531;width:856;height:1613" coordorigin="11923,4531" coordsize="856,1613" path="m12733,5602l12733,5321,12733,5344,12732,5366,12727,5431,12717,5492,12697,5569,12671,5640,12644,5695,12605,5758,12561,5815,12513,5866,12461,5912,12405,5952,12347,5987,12287,6017,12226,6042,12164,6063,12102,6078,12040,6089,11980,6096,11923,6098,11923,6143,12005,6139,12090,6127,12176,6106,12234,6087,12292,6065,12348,6038,12403,6007,12457,5971,12513,5927,12570,5873,12609,5828,12646,5779,12679,5726,12706,5672,12728,5618,12733,5602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411,4563l12407,4569,12411,4563xe" filled="true" fillcolor="#000000" stroked="false">
                <v:path arrowok="t"/>
                <v:fill type="solid"/>
              </v:shape>
              <v:shape style="position:absolute;left:11923;top:4531;width:856;height:1613" coordorigin="11923,4531" coordsize="856,1613" path="m12778,5340l12776,5251,12769,5168,12758,5092,12743,5021,12725,4956,12704,4897,12669,4817,12632,4749,12585,4681,12545,4632,12491,4577,12441,4538,12431,4531,12407,4569,12409,4570,12414,4574,12477,4626,12535,4689,12584,4760,12624,4831,12660,4910,12681,4967,12699,5029,12713,5095,12724,5165,12731,5241,12733,5321,12733,5602,12734,5600,12756,5524,12768,5465,12775,5403,12778,5361,12778,5340xe" filled="true" fillcolor="#000000" stroked="false">
                <v:path arrowok="t"/>
                <v:fill type="solid"/>
              </v:shape>
            </v:group>
            <v:group style="position:absolute;left:10866;top:3624;width:1588;height:1701" coordorigin="10866,3624" coordsize="1588,1701">
              <v:shape style="position:absolute;left:10866;top:3624;width:1588;height:1701" coordorigin="10866,3624" coordsize="1588,1701" path="m12453,4474l12451,4404,12443,4336,12430,4270,12413,4205,12391,4143,12365,4083,12334,4026,12300,3972,12262,3921,12221,3873,12176,3828,12128,3788,12078,3751,12024,3719,11969,3691,11911,3667,11850,3648,11788,3635,11725,3627,11660,3624,11595,3627,11531,3635,11469,3648,11409,3667,11351,3691,11295,3719,11242,3751,11191,3788,11143,3828,11098,3873,11057,3921,11019,3972,10985,4026,10955,4083,10928,4143,10906,4205,10889,4270,10876,4336,10869,4404,10866,4474,10869,4544,10876,4612,10889,4678,10906,4743,10928,4805,10955,4865,10985,4922,11019,4976,11057,5028,11098,5075,11143,5120,11191,5160,11242,5197,11295,5230,11351,5258,11409,5281,11469,5300,11531,5313,11595,5322,11660,5325,11725,5322,11788,5313,11850,5300,11911,5281,11969,5258,12024,5230,12078,5197,12128,5160,12176,5120,12221,5075,12262,5028,12300,4976,12334,4922,12365,4865,12391,4805,12413,4743,12430,4678,12443,4612,12451,4544,12453,4474xe" filled="true" fillcolor="#cfdcf1" stroked="false">
                <v:path arrowok="t"/>
                <v:fill type="solid"/>
              </v:shape>
              <v:shape style="position:absolute;left:10812;top:3570;width:1580;height:1330" type="#_x0000_t75" stroked="false">
                <v:imagedata r:id="rId764" o:title=""/>
              </v:shape>
              <v:shape style="position:absolute;left:11101;top:3624;width:1116;height:246" type="#_x0000_t75" stroked="false">
                <v:imagedata r:id="rId765" o:title=""/>
              </v:shape>
              <v:shape style="position:absolute;left:10866;top:4220;width:36;height:508" type="#_x0000_t75" stroked="false">
                <v:imagedata r:id="rId766" o:title=""/>
              </v:shape>
              <v:shape style="position:absolute;left:10902;top:3870;width:1620;height:1520" type="#_x0000_t75" stroked="false">
                <v:imagedata r:id="rId237" o:title=""/>
              </v:shape>
              <v:shape style="position:absolute;left:12218;top:3870;width:174;height:276" type="#_x0000_t75" stroked="false">
                <v:imagedata r:id="rId767" o:title=""/>
              </v:shape>
              <v:shape style="position:absolute;left:10902;top:3870;width:200;height:351" type="#_x0000_t75" stroked="false">
                <v:imagedata r:id="rId692" o:title=""/>
              </v:shape>
              <v:shape style="position:absolute;left:10902;top:4728;width:1490;height:597" type="#_x0000_t75" stroked="false">
                <v:imagedata r:id="rId240" o:title=""/>
              </v:shape>
              <v:shape style="position:absolute;left:10902;top:3870;width:1490;height:1030" type="#_x0000_t75" stroked="false">
                <v:imagedata r:id="rId768" o:title=""/>
              </v:shape>
            </v:group>
            <v:group style="position:absolute;left:457;top:6250;width:1128;height:1928" coordorigin="457,6250" coordsize="1128,1928">
              <v:shape style="position:absolute;left:457;top:6250;width:1128;height:1928" coordorigin="457,6250" coordsize="1128,1928" path="m1585,6295l1585,6250,1555,6250,1492,6253,1425,6259,1355,6267,1282,6279,1208,6295,1134,6315,1059,6339,985,6368,912,6401,843,6440,792,6472,744,6508,698,6547,655,6590,615,6636,578,6689,544,6750,515,6812,491,6877,474,6946,463,7017,458,7092,457,7118,458,7170,466,7269,482,7363,503,7451,503,7118,503,7093,508,7022,518,6955,533,6892,554,6833,578,6778,617,6710,669,6642,729,6580,795,6526,866,6478,942,6437,1020,6402,1101,6372,1182,6348,1264,6329,1344,6314,1421,6304,1494,6298,1563,6295,1585,6295xe" filled="true" fillcolor="#000000" stroked="false">
                <v:path arrowok="t"/>
                <v:fill type="solid"/>
              </v:shape>
              <v:shape style="position:absolute;left:457;top:6250;width:1128;height:1928" coordorigin="457,6250" coordsize="1128,1928" path="m1045,8140l992,8101,930,8048,875,7995,814,7929,772,7879,731,7823,691,7763,653,7698,618,7629,585,7555,558,7477,535,7394,517,7307,506,7215,503,7118,503,7451,530,7537,562,7616,597,7690,635,7759,676,7823,717,7881,760,7935,803,7984,844,8028,902,8083,951,8126,999,8163,1020,8177,1045,8140xe" filled="true" fillcolor="#000000" stroked="false">
                <v:path arrowok="t"/>
                <v:fill type="solid"/>
              </v:shape>
            </v:group>
            <v:group style="position:absolute;left:1422;top:8017;width:9122;height:2" coordorigin="1422,8017" coordsize="9122,2">
              <v:shape style="position:absolute;left:1422;top:8017;width:9122;height:2" coordorigin="1422,8017" coordsize="9122,0" path="m1422,8017l10544,8017e" filled="false" stroked="true" strokeweight="2.356pt" strokecolor="#000000">
                <v:path arrowok="t"/>
              </v:shape>
            </v:group>
            <v:group style="position:absolute;left:1896;top:6235;width:9489;height:2" coordorigin="1896,6235" coordsize="9489,2">
              <v:shape style="position:absolute;left:1896;top:6235;width:9489;height:2" coordorigin="1896,6235" coordsize="9489,0" path="m1896,6235l11385,6235e" filled="false" stroked="true" strokeweight="2.356pt" strokecolor="#000000">
                <v:path arrowok="t"/>
              </v:shape>
            </v:group>
            <v:group style="position:absolute;left:9383;top:5390;width:1588;height:1701" coordorigin="9383,5390" coordsize="1588,1701">
              <v:shape style="position:absolute;left:9383;top:5390;width:1588;height:1701" coordorigin="9383,5390" coordsize="1588,1701" path="m10971,6240l10968,6171,10960,6102,10948,6036,10930,5971,10908,5909,10882,5849,10852,5792,10818,5738,10780,5687,10738,5639,10694,5595,10646,5554,10595,5517,10542,5485,10486,5457,10428,5433,10368,5415,10306,5401,10242,5393,10177,5390,10112,5393,10048,5401,9986,5415,9926,5433,9868,5457,9812,5485,9759,5517,9708,5554,9661,5595,9616,5639,9574,5687,9537,5738,9502,5792,9472,5849,9446,5909,9424,5971,9406,6036,9394,6102,9386,6171,9383,6240,9386,6310,9394,6378,9406,6445,9424,6509,9446,6571,9472,6631,9502,6688,9537,6742,9574,6794,9616,6842,9661,6886,9708,6927,9759,6963,9812,6996,9868,7024,9926,7047,9986,7066,10048,7080,10112,7088,10177,7091,10242,7088,10306,7080,10368,7066,10428,7047,10486,7024,10542,6996,10595,6963,10646,6927,10694,6886,10738,6842,10780,6794,10818,6742,10852,6688,10882,6631,10908,6571,10930,6509,10948,6445,10960,6378,10968,6310,10971,6240xe" filled="true" fillcolor="#cfdcf1" stroked="false">
                <v:path arrowok="t"/>
                <v:fill type="solid"/>
              </v:shape>
              <v:shape style="position:absolute;left:9330;top:5336;width:1570;height:1320" type="#_x0000_t75" stroked="false">
                <v:imagedata r:id="rId769" o:title=""/>
              </v:shape>
              <v:shape style="position:absolute;left:9619;top:5390;width:1116;height:246" type="#_x0000_t75" stroked="false">
                <v:imagedata r:id="rId770" o:title=""/>
              </v:shape>
              <v:shape style="position:absolute;left:9384;top:5983;width:37;height:514" type="#_x0000_t75" stroked="false">
                <v:imagedata r:id="rId771" o:title=""/>
              </v:shape>
              <v:shape style="position:absolute;left:9420;top:6656;width:561;height:409" type="#_x0000_t75" stroked="false">
                <v:imagedata r:id="rId772" o:title=""/>
              </v:shape>
              <v:shape style="position:absolute;left:10185;top:5636;width:856;height:1520" type="#_x0000_t75" stroked="false">
                <v:imagedata r:id="rId773" o:title=""/>
              </v:shape>
              <v:shape style="position:absolute;left:10735;top:5636;width:165;height:254" type="#_x0000_t75" stroked="false">
                <v:imagedata r:id="rId774" o:title=""/>
              </v:shape>
              <v:shape style="position:absolute;left:9420;top:5636;width:199;height:348" type="#_x0000_t75" stroked="false">
                <v:imagedata r:id="rId248" o:title=""/>
              </v:shape>
              <v:shape style="position:absolute;left:9420;top:6497;width:1480;height:593" type="#_x0000_t75" stroked="false">
                <v:imagedata r:id="rId249" o:title=""/>
              </v:shape>
              <v:shape style="position:absolute;left:9420;top:5636;width:1480;height:1020" type="#_x0000_t75" stroked="false">
                <v:imagedata r:id="rId595" o:title=""/>
              </v:shape>
            </v:group>
            <v:group style="position:absolute;left:6195;top:5390;width:1588;height:1701" coordorigin="6195,5390" coordsize="1588,1701">
              <v:shape style="position:absolute;left:6195;top:5390;width:1588;height:1701" coordorigin="6195,5390" coordsize="1588,1701" path="m7782,6240l7779,6171,7772,6102,7759,6036,7741,5971,7720,5909,7693,5849,7663,5792,7629,5738,7591,5687,7549,5639,7505,5595,7457,5554,7406,5517,7353,5485,7297,5457,7239,5433,7179,5415,7117,5401,7053,5393,6988,5390,6923,5393,6859,5401,6797,5415,6737,5433,6679,5457,6623,5485,6570,5517,6519,5554,6472,5595,6427,5639,6386,5687,6348,5738,6313,5792,6283,5849,6257,5909,6235,5971,6218,6036,6205,6102,6197,6171,6195,6240,6197,6310,6205,6378,6218,6445,6235,6509,6257,6571,6283,6631,6313,6688,6348,6742,6386,6794,6427,6842,6472,6886,6519,6927,6570,6963,6623,6996,6679,7024,6737,7047,6797,7066,6859,7080,6923,7088,6988,7091,7053,7088,7117,7080,7179,7066,7239,7047,7297,7024,7353,6996,7406,6963,7457,6927,7505,6886,7549,6842,7591,6794,7629,6742,7663,6688,7693,6631,7720,6571,7741,6509,7759,6445,7772,6378,7779,6310,7782,6240xe" filled="true" fillcolor="#cfdcf1" stroked="false">
                <v:path arrowok="t"/>
                <v:fill type="solid"/>
              </v:shape>
              <v:shape style="position:absolute;left:6142;top:5336;width:1580;height:1330" type="#_x0000_t75" stroked="false">
                <v:imagedata r:id="rId775" o:title=""/>
              </v:shape>
              <v:shape style="position:absolute;left:6421;top:5390;width:1135;height:256" type="#_x0000_t75" stroked="false">
                <v:imagedata r:id="rId776" o:title=""/>
              </v:shape>
              <v:shape style="position:absolute;left:6195;top:6016;width:28;height:448" type="#_x0000_t75" stroked="false">
                <v:imagedata r:id="rId253" o:title=""/>
              </v:shape>
              <v:shape style="position:absolute;left:6222;top:6666;width:570;height:399" type="#_x0000_t75" stroked="false">
                <v:imagedata r:id="rId777" o:title=""/>
              </v:shape>
              <v:shape style="position:absolute;left:7109;top:5646;width:734;height:1510" type="#_x0000_t75" stroked="false">
                <v:imagedata r:id="rId255" o:title=""/>
              </v:shape>
              <v:shape style="position:absolute;left:7556;top:5646;width:167;height:271" type="#_x0000_t75" stroked="false">
                <v:imagedata r:id="rId778" o:title=""/>
              </v:shape>
              <v:shape style="position:absolute;left:6222;top:5646;width:198;height:371" type="#_x0000_t75" stroked="false">
                <v:imagedata r:id="rId779" o:title=""/>
              </v:shape>
              <v:shape style="position:absolute;left:6222;top:6464;width:1500;height:617" type="#_x0000_t75" stroked="false">
                <v:imagedata r:id="rId258" o:title=""/>
              </v:shape>
              <v:shape style="position:absolute;left:6222;top:5646;width:1500;height:1020" type="#_x0000_t75" stroked="false">
                <v:imagedata r:id="rId598" o:title=""/>
              </v:shape>
            </v:group>
            <v:group style="position:absolute;left:4889;top:5702;width:1078;height:1078" coordorigin="4889,5702" coordsize="1078,1078">
              <v:shape style="position:absolute;left:4889;top:5702;width:1078;height:1078" coordorigin="4889,5702" coordsize="1078,1078" path="m5967,6240l5960,6153,5939,6070,5906,5993,5863,5922,5809,5859,5746,5806,5676,5762,5598,5729,5515,5709,5428,5702,5384,5703,5299,5717,5218,5744,5144,5782,5077,5831,5019,5890,4970,5957,4932,6031,4905,6111,4891,6196,4889,6240,4891,6284,4905,6370,4932,6450,4970,6524,5019,6591,5077,6649,5144,6698,5218,6737,5299,6763,5384,6777,5428,6779,5472,6777,5557,6763,5638,6737,5712,6698,5778,6649,5837,6591,5886,6524,5924,6450,5951,6370,5965,6284,5967,6240xe" filled="true" fillcolor="#ffe56e" stroked="false">
                <v:path arrowok="t"/>
                <v:fill type="solid"/>
              </v:shape>
              <v:shape style="position:absolute;left:4830;top:5646;width:1120;height:860" type="#_x0000_t75" stroked="false">
                <v:imagedata r:id="rId260" o:title=""/>
              </v:shape>
              <v:shape style="position:absolute;left:5032;top:5702;width:793;height:174" type="#_x0000_t75" stroked="false">
                <v:imagedata r:id="rId780" o:title=""/>
              </v:shape>
              <v:shape style="position:absolute;left:4889;top:6133;width:11;height:214" type="#_x0000_t75" stroked="false">
                <v:imagedata r:id="rId454" o:title=""/>
              </v:shape>
              <v:shape style="position:absolute;left:4900;top:5876;width:1130;height:970" type="#_x0000_t75" stroked="false">
                <v:imagedata r:id="rId600" o:title=""/>
              </v:shape>
              <v:shape style="position:absolute;left:5824;top:5876;width:126;height:232" type="#_x0000_t75" stroked="false">
                <v:imagedata r:id="rId781" o:title=""/>
              </v:shape>
              <v:shape style="position:absolute;left:4900;top:5876;width:131;height:257" type="#_x0000_t75" stroked="false">
                <v:imagedata r:id="rId782" o:title=""/>
              </v:shape>
              <v:shape style="position:absolute;left:4900;top:6347;width:1050;height:432" type="#_x0000_t75" stroked="false">
                <v:imagedata r:id="rId266" o:title=""/>
              </v:shape>
              <v:shape style="position:absolute;left:4900;top:5876;width:1050;height:630" type="#_x0000_t75" stroked="false">
                <v:imagedata r:id="rId783" o:title=""/>
              </v:shape>
            </v:group>
            <v:group style="position:absolute;left:3140;top:5390;width:1588;height:1701" coordorigin="3140,5390" coordsize="1588,1701">
              <v:shape style="position:absolute;left:3140;top:5390;width:1588;height:1701" coordorigin="3140,5390" coordsize="1588,1701" path="m4728,6240l4725,6171,4717,6102,4705,6036,4687,5971,4665,5909,4639,5849,4609,5792,4575,5738,4537,5687,4495,5639,4451,5595,4403,5554,4352,5517,4299,5485,4243,5457,4185,5433,4125,5415,4063,5401,3999,5393,3934,5390,3869,5393,3805,5401,3743,5415,3683,5433,3625,5457,3569,5485,3516,5517,3465,5554,3418,5595,3373,5639,3331,5687,3294,5738,3259,5792,3229,5849,3203,5909,3181,5971,3163,6036,3151,6102,3143,6171,3140,6240,3143,6310,3151,6378,3163,6445,3181,6509,3203,6571,3229,6631,3259,6688,3294,6742,3331,6794,3373,6842,3418,6886,3465,6927,3516,6963,3569,6996,3625,7024,3683,7047,3743,7066,3805,7080,3869,7088,3934,7091,3999,7088,4063,7080,4125,7066,4185,7047,4243,7024,4299,6996,4352,6963,4403,6927,4451,6886,4495,6842,4537,6794,4575,6742,4609,6688,4639,6631,4665,6571,4687,6509,4705,6445,4717,6378,4725,6310,4728,6240xe" filled="true" fillcolor="#cfdcf1" stroked="false">
                <v:path arrowok="t"/>
                <v:fill type="solid"/>
              </v:shape>
              <v:shape style="position:absolute;left:3084;top:5336;width:1580;height:1330" type="#_x0000_t75" stroked="false">
                <v:imagedata r:id="rId784" o:title=""/>
              </v:shape>
              <v:shape style="position:absolute;left:3376;top:5390;width:1116;height:246" type="#_x0000_t75" stroked="false">
                <v:imagedata r:id="rId785" o:title=""/>
              </v:shape>
              <v:shape style="position:absolute;left:3141;top:5993;width:34;height:494" type="#_x0000_t75" stroked="false">
                <v:imagedata r:id="rId270" o:title=""/>
              </v:shape>
              <v:shape style="position:absolute;left:3174;top:6666;width:661;height:490" type="#_x0000_t75" stroked="false">
                <v:imagedata r:id="rId786" o:title=""/>
              </v:shape>
              <v:shape style="position:absolute;left:4130;top:5636;width:664;height:1429" type="#_x0000_t75" stroked="false">
                <v:imagedata r:id="rId607" o:title=""/>
              </v:shape>
              <v:shape style="position:absolute;left:4492;top:5636;width:172;height:271" type="#_x0000_t75" stroked="false">
                <v:imagedata r:id="rId787" o:title=""/>
              </v:shape>
              <v:shape style="position:absolute;left:3174;top:5636;width:202;height:358" type="#_x0000_t75" stroked="false">
                <v:imagedata r:id="rId744" o:title=""/>
              </v:shape>
              <v:shape style="position:absolute;left:3174;top:6487;width:1490;height:597" type="#_x0000_t75" stroked="false">
                <v:imagedata r:id="rId274" o:title=""/>
              </v:shape>
              <v:shape style="position:absolute;left:3174;top:5636;width:1490;height:1030" type="#_x0000_t75" stroked="false">
                <v:imagedata r:id="rId788" o:title=""/>
              </v:shape>
            </v:group>
            <v:group style="position:absolute;left:919;top:7119;width:1588;height:1701" coordorigin="919,7119" coordsize="1588,1701">
              <v:shape style="position:absolute;left:919;top:7119;width:1588;height:1701" coordorigin="919,7119" coordsize="1588,1701" path="m2507,7969l2504,7899,2496,7831,2484,7765,2466,7700,2444,7638,2418,7578,2388,7521,2353,7467,2316,7416,2274,7368,2229,7323,2182,7283,2131,7246,2078,7214,2022,7186,1964,7162,1904,7143,1842,7130,1778,7122,1713,7119,1648,7122,1584,7130,1522,7143,1462,7162,1404,7186,1348,7214,1295,7246,1244,7283,1196,7323,1152,7368,1110,7416,1072,7467,1038,7521,1008,7578,982,7638,960,7700,942,7765,930,7831,922,7899,919,7969,922,8039,930,8107,942,8173,960,8238,982,8300,1008,8360,1038,8417,1072,8471,1110,8523,1152,8570,1196,8615,1244,8655,1295,8692,1348,8725,1404,8753,1462,8776,1522,8795,1584,8808,1648,8817,1713,8819,1778,8817,1842,8808,1904,8795,1964,8776,2022,8753,2078,8725,2131,8692,2182,8655,2229,8615,2274,8570,2316,8523,2353,8471,2388,8417,2418,8360,2444,8300,2466,8238,2484,8173,2496,8107,2504,8039,2507,7969xe" filled="true" fillcolor="#cfdcf1" stroked="false">
                <v:path arrowok="t"/>
                <v:fill type="solid"/>
              </v:shape>
              <v:shape style="position:absolute;left:1945;top:7156;width:503;height:209" type="#_x0000_t75" stroked="false">
                <v:imagedata r:id="rId789" o:title=""/>
              </v:shape>
              <v:shape style="position:absolute;left:868;top:7065;width:613;height:1330" type="#_x0000_t75" stroked="false">
                <v:imagedata r:id="rId277" o:title=""/>
              </v:shape>
              <v:shape style="position:absolute;left:1155;top:7156;width:1116;height:209" type="#_x0000_t75" stroked="false">
                <v:imagedata r:id="rId790" o:title=""/>
              </v:shape>
              <v:shape style="position:absolute;left:919;top:7743;width:28;height:453" type="#_x0000_t75" stroked="false">
                <v:imagedata r:id="rId279" o:title=""/>
              </v:shape>
              <v:shape style="position:absolute;left:948;top:7365;width:1620;height:1520" type="#_x0000_t75" stroked="false">
                <v:imagedata r:id="rId791" o:title=""/>
              </v:shape>
              <v:shape style="position:absolute;left:2271;top:7365;width:177;height:282" type="#_x0000_t75" stroked="false">
                <v:imagedata r:id="rId792" o:title=""/>
              </v:shape>
              <v:shape style="position:absolute;left:948;top:7365;width:207;height:378" type="#_x0000_t75" stroked="false">
                <v:imagedata r:id="rId793" o:title=""/>
              </v:shape>
              <v:shape style="position:absolute;left:948;top:8196;width:1500;height:624" type="#_x0000_t75" stroked="false">
                <v:imagedata r:id="rId283" o:title=""/>
              </v:shape>
              <v:shape style="position:absolute;left:948;top:7365;width:1500;height:1030" type="#_x0000_t75" stroked="false">
                <v:imagedata r:id="rId794" o:title=""/>
              </v:shape>
            </v:group>
            <v:group style="position:absolute;left:5583;top:7119;width:1588;height:1701" coordorigin="5583,7119" coordsize="1588,1701">
              <v:shape style="position:absolute;left:5583;top:7119;width:1588;height:1701" coordorigin="5583,7119" coordsize="1588,1701" path="m7170,7969l7167,7899,7160,7831,7147,7765,7130,7700,7108,7638,7081,7578,7051,7521,7017,7467,6979,7416,6938,7368,6893,7323,6845,7283,6794,7246,6741,7214,6685,7186,6627,7162,6567,7143,6505,7130,6441,7122,6376,7119,6311,7122,6248,7130,6186,7143,6125,7162,6067,7186,6012,7214,5958,7246,5908,7283,5860,7323,5815,7368,5774,7416,5736,7467,5702,7521,5671,7578,5645,7638,5623,7700,5606,7765,5593,7831,5585,7899,5583,7969,5585,8039,5593,8107,5606,8173,5623,8238,5645,8300,5671,8360,5702,8417,5736,8471,5774,8523,5815,8570,5860,8615,5908,8655,5958,8692,6012,8725,6067,8753,6125,8776,6186,8795,6248,8808,6311,8817,6376,8819,6441,8817,6505,8808,6567,8795,6627,8776,6685,8753,6741,8725,6794,8692,6845,8655,6893,8615,6938,8570,6979,8523,7017,8471,7051,8417,7081,8360,7108,8300,7130,8238,7147,8173,7160,8107,7167,8039,7170,7969xe" filled="true" fillcolor="#cfdcf1" stroked="false">
                <v:path arrowok="t"/>
                <v:fill type="solid"/>
              </v:shape>
              <v:shape style="position:absolute;left:5529;top:7065;width:1580;height:1330" type="#_x0000_t75" stroked="false">
                <v:imagedata r:id="rId795" o:title=""/>
              </v:shape>
              <v:shape style="position:absolute;left:5818;top:7119;width:1116;height:246" type="#_x0000_t75" stroked="false">
                <v:imagedata r:id="rId796" o:title=""/>
              </v:shape>
              <v:shape style="position:absolute;left:5583;top:7715;width:36;height:509" type="#_x0000_t75" stroked="false">
                <v:imagedata r:id="rId797" o:title=""/>
              </v:shape>
              <v:shape style="position:absolute;left:5619;top:7365;width:1620;height:1520" type="#_x0000_t75" stroked="false">
                <v:imagedata r:id="rId798" o:title=""/>
              </v:shape>
              <v:shape style="position:absolute;left:6934;top:7365;width:174;height:276" type="#_x0000_t75" stroked="false">
                <v:imagedata r:id="rId799" o:title=""/>
              </v:shape>
              <v:shape style="position:absolute;left:5619;top:7365;width:199;height:350" type="#_x0000_t75" stroked="false">
                <v:imagedata r:id="rId692" o:title=""/>
              </v:shape>
              <v:shape style="position:absolute;left:5619;top:8224;width:1490;height:596" type="#_x0000_t75" stroked="false">
                <v:imagedata r:id="rId290" o:title=""/>
              </v:shape>
              <v:shape style="position:absolute;left:5619;top:7365;width:1490;height:1030" type="#_x0000_t75" stroked="false">
                <v:imagedata r:id="rId800" o:title=""/>
              </v:shape>
            </v:group>
            <v:group style="position:absolute;left:3890;top:7119;width:1588;height:1701" coordorigin="3890,7119" coordsize="1588,1701">
              <v:shape style="position:absolute;left:3890;top:7119;width:1588;height:1701" coordorigin="3890,7119" coordsize="1588,1701" path="m5477,7969l5475,7899,5467,7831,5454,7765,5437,7700,5415,7638,5389,7578,5358,7521,5324,7467,5286,7416,5245,7368,5200,7323,5152,7283,5102,7246,5048,7214,4992,7186,4934,7162,4874,7143,4812,7130,4749,7122,4683,7119,4618,7122,4555,7130,4493,7143,4433,7162,4375,7186,4319,7214,4265,7246,4215,7283,4167,7323,4122,7368,4081,7416,4043,7467,4009,7521,3978,7578,3952,7638,3930,7700,3913,7765,3900,7831,3892,7899,3890,7969,3892,8039,3900,8107,3913,8173,3930,8238,3952,8300,3978,8360,4009,8417,4043,8471,4081,8523,4122,8570,4167,8615,4215,8655,4265,8692,4319,8725,4375,8753,4433,8776,4493,8795,4555,8808,4618,8817,4683,8819,4749,8817,4812,8808,4874,8795,4934,8776,4992,8753,5048,8725,5102,8692,5152,8655,5200,8615,5245,8570,5286,8523,5324,8471,5358,8417,5389,8360,5415,8300,5437,8238,5454,8173,5467,8107,5475,8039,5477,7969xe" filled="true" fillcolor="#cfdcf1" stroked="false">
                <v:path arrowok="t"/>
                <v:fill type="solid"/>
              </v:shape>
              <v:shape style="position:absolute;left:3835;top:7065;width:1580;height:1320" type="#_x0000_t75" stroked="false">
                <v:imagedata r:id="rId801" o:title=""/>
              </v:shape>
              <v:shape style="position:absolute;left:4116;top:7119;width:1135;height:256" type="#_x0000_t75" stroked="false">
                <v:imagedata r:id="rId802" o:title=""/>
              </v:shape>
              <v:shape style="position:absolute;left:3890;top:7717;width:35;height:504" type="#_x0000_t75" stroked="false">
                <v:imagedata r:id="rId803" o:title=""/>
              </v:shape>
              <v:shape style="position:absolute;left:3925;top:7375;width:1620;height:1510" type="#_x0000_t75" stroked="false">
                <v:imagedata r:id="rId804" o:title=""/>
              </v:shape>
              <v:shape style="position:absolute;left:5251;top:7375;width:164;height:265" type="#_x0000_t75" stroked="false">
                <v:imagedata r:id="rId805" o:title=""/>
              </v:shape>
              <v:shape style="position:absolute;left:3925;top:7375;width:191;height:343" type="#_x0000_t75" stroked="false">
                <v:imagedata r:id="rId231" o:title=""/>
              </v:shape>
              <v:shape style="position:absolute;left:3925;top:8221;width:1490;height:598" type="#_x0000_t75" stroked="false">
                <v:imagedata r:id="rId806" o:title=""/>
              </v:shape>
              <v:shape style="position:absolute;left:3925;top:7375;width:1490;height:1010" type="#_x0000_t75" stroked="false">
                <v:imagedata r:id="rId807" o:title=""/>
              </v:shape>
            </v:group>
            <v:group style="position:absolute;left:8656;top:7119;width:1588;height:1701" coordorigin="8656,7119" coordsize="1588,1701">
              <v:shape style="position:absolute;left:8656;top:7119;width:1588;height:1701" coordorigin="8656,7119" coordsize="1588,1701" path="m10243,7969l10240,7899,10233,7831,10220,7765,10203,7700,10181,7638,10154,7578,10124,7521,10090,7467,10052,7416,10011,7368,9966,7323,9918,7283,9867,7246,9814,7214,9758,7186,9700,7162,9640,7143,9578,7130,9514,7122,9449,7119,9384,7122,9321,7130,9259,7143,9198,7162,9140,7186,9085,7214,9031,7246,8981,7283,8933,7323,8888,7368,8847,7416,8809,7467,8775,7521,8744,7578,8718,7638,8696,7700,8679,7765,8666,7831,8658,7899,8656,7969,8658,8039,8666,8107,8679,8173,8696,8238,8718,8300,8744,8360,8775,8417,8809,8471,8847,8523,8888,8570,8933,8615,8981,8655,9031,8692,9085,8725,9140,8753,9198,8776,9259,8795,9321,8808,9384,8817,9449,8819,9514,8817,9578,8808,9640,8795,9700,8776,9758,8753,9814,8725,9867,8692,9918,8655,9966,8615,10011,8570,10052,8523,10090,8471,10124,8417,10154,8360,10181,8300,10203,8238,10220,8173,10233,8107,10240,8039,10243,7969xe" filled="true" fillcolor="#cfdcf1" stroked="false">
                <v:path arrowok="t"/>
                <v:fill type="solid"/>
              </v:shape>
              <v:shape style="position:absolute;left:8604;top:7065;width:1580;height:1330" type="#_x0000_t75" stroked="false">
                <v:imagedata r:id="rId808" o:title=""/>
              </v:shape>
              <v:shape style="position:absolute;left:8891;top:7119;width:1116;height:246" type="#_x0000_t75" stroked="false">
                <v:imagedata r:id="rId809" o:title=""/>
              </v:shape>
              <v:shape style="position:absolute;left:8656;top:7741;width:29;height:456" type="#_x0000_t75" stroked="false">
                <v:imagedata r:id="rId301" o:title=""/>
              </v:shape>
              <v:shape style="position:absolute;left:8685;top:7365;width:1620;height:1520" type="#_x0000_t75" stroked="false">
                <v:imagedata r:id="rId810" o:title=""/>
              </v:shape>
              <v:shape style="position:absolute;left:10007;top:7365;width:177;height:284" type="#_x0000_t75" stroked="false">
                <v:imagedata r:id="rId811" o:title=""/>
              </v:shape>
              <v:shape style="position:absolute;left:8685;top:7365;width:207;height:376" type="#_x0000_t75" stroked="false">
                <v:imagedata r:id="rId812" o:title=""/>
              </v:shape>
              <v:shape style="position:absolute;left:8685;top:8197;width:1500;height:622" type="#_x0000_t75" stroked="false">
                <v:imagedata r:id="rId305" o:title=""/>
              </v:shape>
            </v:group>
            <v:group style="position:absolute;left:10479;top:7431;width:1100;height:1077" coordorigin="10479,7431" coordsize="1100,1077">
              <v:shape style="position:absolute;left:10479;top:7431;width:1100;height:1077" coordorigin="10479,7431" coordsize="1100,1077" path="m11579,7969l11572,7882,11551,7799,11517,7722,11473,7651,11418,7588,11354,7535,11282,7491,11203,7458,11118,7438,11029,7431,10984,7433,10897,7446,10815,7473,10739,7511,10671,7560,10611,7619,10561,7686,10522,7760,10495,7840,10481,7925,10479,7969,10481,8013,10495,8098,10522,8179,10561,8253,10611,8319,10671,8378,10739,8427,10815,8465,10897,8492,10984,8506,11029,8507,11074,8506,11161,8492,11243,8465,11319,8427,11387,8378,11446,8319,11496,8253,11536,8179,11563,8098,11577,8013,11579,7969xe" filled="true" fillcolor="#a74894" stroked="false">
                <v:path arrowok="t"/>
                <v:fill type="solid"/>
              </v:shape>
              <v:shape style="position:absolute;left:10428;top:7375;width:1130;height:860" type="#_x0000_t75" stroked="false">
                <v:imagedata r:id="rId306" o:title=""/>
              </v:shape>
              <v:shape style="position:absolute;left:10624;top:7431;width:809;height:174" type="#_x0000_t75" stroked="false">
                <v:imagedata r:id="rId813" o:title=""/>
              </v:shape>
              <v:shape style="position:absolute;left:10479;top:7870;width:9;height:199" type="#_x0000_t75" stroked="false">
                <v:imagedata r:id="rId308" o:title=""/>
              </v:shape>
              <v:shape style="position:absolute;left:10488;top:7605;width:1160;height:970" type="#_x0000_t75" stroked="false">
                <v:imagedata r:id="rId309" o:title=""/>
              </v:shape>
              <v:shape style="position:absolute;left:11434;top:7605;width:125;height:219" type="#_x0000_t75" stroked="false">
                <v:imagedata r:id="rId814" o:title=""/>
              </v:shape>
              <v:shape style="position:absolute;left:10488;top:7605;width:136;height:265" type="#_x0000_t75" stroked="false">
                <v:imagedata r:id="rId311" o:title=""/>
              </v:shape>
              <v:shape style="position:absolute;left:10488;top:8068;width:1070;height:439" type="#_x0000_t75" stroked="false">
                <v:imagedata r:id="rId312" o:title=""/>
              </v:shape>
              <v:shape style="position:absolute;left:10488;top:7605;width:1070;height:630" type="#_x0000_t75" stroked="false">
                <v:imagedata r:id="rId815" o:title=""/>
              </v:shape>
            </v:group>
            <v:group style="position:absolute;left:719;top:783;width:240;height:203" coordorigin="719,783" coordsize="240,203">
              <v:shape style="position:absolute;left:719;top:783;width:240;height:203" coordorigin="719,783" coordsize="240,203" path="m881,904l881,864,719,864,719,904,881,90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959,884l857,783,800,783,881,864,881,961,959,884xe" filled="true" fillcolor="#000000" stroked="false">
                <v:path arrowok="t"/>
                <v:fill type="solid"/>
              </v:shape>
              <v:shape style="position:absolute;left:719;top:783;width:240;height:203" coordorigin="719,783" coordsize="240,203" path="m881,961l881,904,800,985,857,985,881,961xe" filled="true" fillcolor="#000000" stroked="false">
                <v:path arrowok="t"/>
                <v:fill type="solid"/>
              </v:shape>
            </v:group>
            <v:group style="position:absolute;left:5799;top:276;width:1219;height:1205" coordorigin="5799,276" coordsize="1219,1205">
              <v:shape style="position:absolute;left:5799;top:276;width:1219;height:1205" coordorigin="5799,276" coordsize="1219,1205" path="m5965,1131l5965,625,5799,717,5897,878,5897,1093,5965,1131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897,1093l5897,878,5799,1039,5897,1093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6855,1319l6852,1131,6852,437,6665,440,6572,276,6409,372,6245,276,6153,440,5963,437,5965,625,5965,1319,6153,1316,6245,1480,6409,1384,6572,1480,6665,1316,6852,1319,6852,625,6855,437,685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5965,1319l5965,1131,5963,1319,5965,1319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717l6852,625,6852,1131,6920,1093,6920,878,7018,717xe" filled="true" fillcolor="#c0df9e" stroked="false">
                <v:path arrowok="t"/>
                <v:fill type="solid"/>
              </v:shape>
              <v:shape style="position:absolute;left:5799;top:276;width:1219;height:1205" coordorigin="5799,276" coordsize="1219,1205" path="m7018,1039l6920,878,6920,1093,7018,1039xe" filled="true" fillcolor="#c0df9e" stroked="false">
                <v:path arrowok="t"/>
                <v:fill type="solid"/>
              </v:shape>
              <v:shape style="position:absolute;left:5747;top:218;width:2858;height:1112" type="#_x0000_t75" stroked="false">
                <v:imagedata r:id="rId314" o:title=""/>
              </v:shape>
              <v:shape style="position:absolute;left:5747;top:278;width:1330;height:1270" type="#_x0000_t75" stroked="false">
                <v:imagedata r:id="rId816" o:title=""/>
              </v:shape>
              <v:shape style="position:absolute;left:6171;top:1348;width:476;height:133" type="#_x0000_t75" stroked="false">
                <v:imagedata r:id="rId817" o:title=""/>
              </v:shape>
              <v:shape style="position:absolute;left:6249;top:278;width:818;height:1070" type="#_x0000_t75" stroked="false">
                <v:imagedata r:id="rId818" o:title=""/>
              </v:shape>
              <v:shape style="position:absolute;left:5747;top:278;width:497;height:1070" type="#_x0000_t75" stroked="false">
                <v:imagedata r:id="rId819" o:title=""/>
              </v:shape>
              <v:shape style="position:absolute;left:5799;top:278;width:1218;height:1070" type="#_x0000_t75" stroked="false">
                <v:imagedata r:id="rId820" o:title=""/>
              </v:shape>
            </v:group>
            <v:group style="position:absolute;left:7967;top:5627;width:1219;height:1205" coordorigin="7967,5627" coordsize="1219,1205">
              <v:shape style="position:absolute;left:7967;top:5627;width:1219;height:1205" coordorigin="7967,5627" coordsize="1219,1205" path="m8133,6483l8133,5977,7967,6068,8064,6230,8064,6445,8133,6483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064,6445l8064,6230,7967,6391,8064,6445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022,6670l9019,6483,9019,5789,8832,5791,8739,5627,8576,5724,8413,5627,8320,5791,8130,5789,8133,5977,8133,6670,8320,6668,8413,6832,8576,6735,8739,6832,8832,6668,9019,6670,9019,5977,9022,5789,9022,6670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8133,6670l8133,6483,8130,6670,8133,6670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068l9019,5977,9019,6483,9088,6445,9088,6230,9185,6068xe" filled="true" fillcolor="#c0df9e" stroked="false">
                <v:path arrowok="t"/>
                <v:fill type="solid"/>
              </v:shape>
              <v:shape style="position:absolute;left:7967;top:5627;width:1219;height:1205" coordorigin="7967,5627" coordsize="1219,1205" path="m9185,6391l9088,6230,9088,6445,9185,6391xe" filled="true" fillcolor="#c0df9e" stroked="false">
                <v:path arrowok="t"/>
                <v:fill type="solid"/>
              </v:shape>
              <v:shape style="position:absolute;left:7909;top:5569;width:1330;height:1130" type="#_x0000_t75" stroked="false">
                <v:imagedata r:id="rId320" o:title=""/>
              </v:shape>
              <v:shape style="position:absolute;left:7919;top:5629;width:1330;height:1270" type="#_x0000_t75" stroked="false">
                <v:imagedata r:id="rId321" o:title=""/>
              </v:shape>
              <v:shape style="position:absolute;left:8338;top:6699;width:476;height:133" type="#_x0000_t75" stroked="false">
                <v:imagedata r:id="rId821" o:title=""/>
              </v:shape>
              <v:shape style="position:absolute;left:8416;top:5629;width:824;height:1070" type="#_x0000_t75" stroked="false">
                <v:imagedata r:id="rId641" o:title=""/>
              </v:shape>
              <v:shape style="position:absolute;left:7919;top:5629;width:492;height:1070" type="#_x0000_t75" stroked="false">
                <v:imagedata r:id="rId822" o:title=""/>
              </v:shape>
              <v:shape style="position:absolute;left:7967;top:5629;width:1218;height:1070" type="#_x0000_t75" stroked="false">
                <v:imagedata r:id="rId823" o:title=""/>
              </v:shape>
            </v:group>
            <v:group style="position:absolute;left:2581;top:7319;width:1219;height:1205" coordorigin="2581,7319" coordsize="1219,1205">
              <v:shape style="position:absolute;left:2581;top:7319;width:1219;height:1205" coordorigin="2581,7319" coordsize="1219,1205" path="m2747,8174l2747,7668,2581,7760,2678,7921,2678,8136,2747,8174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678,8136l2678,7921,2581,8082,2678,8136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636,8362l3633,8174,3633,7480,3446,7483,3353,7319,3190,7415,3027,7319,2934,7483,2744,7480,2747,7668,2747,8362,2934,8359,3027,8523,3190,8427,3353,8523,3446,8359,3633,8362,3633,7668,3636,7480,3636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2747,8362l2747,8174,2744,8362,2747,8362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7760l3633,7668,3633,8174,3702,8136,3702,7921,3799,7760xe" filled="true" fillcolor="#c0df9e" stroked="false">
                <v:path arrowok="t"/>
                <v:fill type="solid"/>
              </v:shape>
              <v:shape style="position:absolute;left:2581;top:7319;width:1219;height:1205" coordorigin="2581,7319" coordsize="1219,1205" path="m3799,8082l3702,7921,3702,8136,3799,8082xe" filled="true" fillcolor="#c0df9e" stroked="false">
                <v:path arrowok="t"/>
                <v:fill type="solid"/>
              </v:shape>
              <v:shape style="position:absolute;left:2525;top:7261;width:1340;height:1330" type="#_x0000_t75" stroked="false">
                <v:imagedata r:id="rId824" o:title=""/>
              </v:shape>
              <v:shape style="position:absolute;left:2952;top:8391;width:476;height:133" type="#_x0000_t75" stroked="false">
                <v:imagedata r:id="rId825" o:title=""/>
              </v:shape>
              <v:shape style="position:absolute;left:3030;top:7321;width:815;height:1070" type="#_x0000_t75" stroked="false">
                <v:imagedata r:id="rId826" o:title=""/>
              </v:shape>
              <v:shape style="position:absolute;left:2525;top:7321;width:501;height:1070" type="#_x0000_t75" stroked="false">
                <v:imagedata r:id="rId827" o:title=""/>
              </v:shape>
              <v:shape style="position:absolute;left:2581;top:7321;width:1218;height:1070" type="#_x0000_t75" stroked="false">
                <v:imagedata r:id="rId828" o:title=""/>
              </v:shape>
            </v:group>
            <v:group style="position:absolute;left:1253;top:5390;width:1588;height:1701" coordorigin="1253,5390" coordsize="1588,1701">
              <v:shape style="position:absolute;left:1253;top:5390;width:1588;height:1701" coordorigin="1253,5390" coordsize="1588,1701" path="m2841,6240l2838,6170,2830,6102,2818,6036,2800,5971,2778,5909,2752,5849,2722,5792,2688,5738,2650,5687,2608,5639,2564,5595,2516,5554,2465,5517,2412,5485,2356,5457,2298,5433,2238,5415,2176,5401,2112,5393,2047,5390,1982,5393,1918,5401,1856,5415,1796,5433,1738,5457,1682,5485,1629,5517,1578,5554,1531,5595,1486,5639,1444,5687,1407,5738,1372,5792,1342,5849,1316,5909,1294,5971,1277,6036,1264,6102,1256,6170,1253,6240,1256,6310,1264,6378,1277,6445,1294,6509,1316,6571,1342,6631,1372,6688,1407,6742,1444,6794,1486,6842,1531,6886,1578,6927,1629,6963,1682,6996,1738,7024,1796,7047,1856,7066,1918,7080,1982,7088,2047,7091,2112,7088,2176,7080,2238,7066,2298,7047,2356,7024,2412,6996,2465,6963,2516,6927,2564,6886,2608,6842,2650,6794,2688,6742,2722,6688,2752,6631,2778,6571,2800,6509,2818,6445,2830,6378,2838,6310,2841,6240xe" filled="true" fillcolor="#cfdcf1" stroked="false">
                <v:path arrowok="t"/>
                <v:fill type="solid"/>
              </v:shape>
              <v:shape style="position:absolute;left:1200;top:5336;width:1580;height:1330" type="#_x0000_t75" stroked="false">
                <v:imagedata r:id="rId829" o:title=""/>
              </v:shape>
              <v:shape style="position:absolute;left:1489;top:5390;width:1116;height:246" type="#_x0000_t75" stroked="false">
                <v:imagedata r:id="rId830" o:title=""/>
              </v:shape>
              <v:shape style="position:absolute;left:1253;top:5984;width:37;height:513" type="#_x0000_t75" stroked="false">
                <v:imagedata r:id="rId831" o:title=""/>
              </v:shape>
              <v:shape style="position:absolute;left:1290;top:5636;width:1620;height:1520" type="#_x0000_t75" stroked="false">
                <v:imagedata r:id="rId832" o:title=""/>
              </v:shape>
              <v:shape style="position:absolute;left:2605;top:5636;width:175;height:278" type="#_x0000_t75" stroked="false">
                <v:imagedata r:id="rId833" o:title=""/>
              </v:shape>
              <v:shape style="position:absolute;left:1290;top:5636;width:199;height:348" type="#_x0000_t75" stroked="false">
                <v:imagedata r:id="rId834" o:title=""/>
              </v:shape>
              <v:shape style="position:absolute;left:1290;top:6497;width:1490;height:594" type="#_x0000_t75" stroked="false">
                <v:imagedata r:id="rId655" o:title=""/>
              </v:shape>
              <v:shape style="position:absolute;left:1290;top:5636;width:1490;height:1030" type="#_x0000_t75" stroked="false">
                <v:imagedata r:id="rId835" o:title=""/>
              </v:shape>
            </v:group>
            <v:group style="position:absolute;left:1005;top:3624;width:1588;height:1701" coordorigin="1005,3624" coordsize="1588,1701">
              <v:shape style="position:absolute;left:1005;top:3624;width:1588;height:1701" coordorigin="1005,3624" coordsize="1588,1701" path="m2593,4474l2590,4404,2582,4336,2570,4270,2552,4205,2530,4143,2504,4083,2474,4026,2440,3972,2402,3921,2360,3873,2316,3828,2268,3788,2217,3751,2164,3719,2108,3691,2050,3667,1990,3648,1928,3635,1864,3627,1799,3624,1734,3627,1670,3635,1608,3648,1548,3667,1490,3691,1434,3719,1381,3751,1330,3788,1283,3828,1238,3873,1197,3921,1159,3972,1124,4026,1094,4083,1068,4143,1046,4205,1029,4270,1016,4336,1008,4404,1005,4474,1008,4544,1016,4612,1029,4678,1046,4743,1068,4805,1094,4865,1124,4922,1159,4976,1197,5028,1238,5075,1283,5120,1330,5160,1381,5197,1434,5230,1490,5258,1548,5281,1608,5300,1670,5313,1734,5322,1799,5325,1864,5322,1928,5313,1990,5300,2050,5281,2108,5258,2164,5230,2217,5197,2268,5160,2316,5120,2360,5075,2402,5028,2440,4976,2474,4922,2504,4865,2530,4805,2552,4743,2570,4678,2582,4612,2590,4544,2593,4474xe" filled="true" fillcolor="#cfdcf1" stroked="false">
                <v:path arrowok="t"/>
                <v:fill type="solid"/>
              </v:shape>
              <v:shape style="position:absolute;left:954;top:3570;width:1580;height:1310" type="#_x0000_t75" stroked="false">
                <v:imagedata r:id="rId836" o:title=""/>
              </v:shape>
              <v:shape style="position:absolute;left:1241;top:3624;width:1116;height:246" type="#_x0000_t75" stroked="false">
                <v:imagedata r:id="rId837" o:title=""/>
              </v:shape>
              <v:shape style="position:absolute;left:1006;top:4248;width:28;height:452" type="#_x0000_t75" stroked="false">
                <v:imagedata r:id="rId340" o:title=""/>
              </v:shape>
              <v:shape style="position:absolute;left:1034;top:3870;width:1620;height:1520" type="#_x0000_t75" stroked="false">
                <v:imagedata r:id="rId838" o:title=""/>
              </v:shape>
              <v:shape style="position:absolute;left:2357;top:3870;width:176;height:282" type="#_x0000_t75" stroked="false">
                <v:imagedata r:id="rId839" o:title=""/>
              </v:shape>
              <v:shape style="position:absolute;left:1034;top:3870;width:207;height:379" type="#_x0000_t75" stroked="false">
                <v:imagedata r:id="rId840" o:title=""/>
              </v:shape>
              <v:shape style="position:absolute;left:1034;top:4700;width:1500;height:625" type="#_x0000_t75" stroked="false">
                <v:imagedata r:id="rId344" o:title=""/>
              </v:shape>
            </v:group>
            <v:group style="position:absolute;left:3998;top:2195;width:1359;height:1077" coordorigin="3998,2195" coordsize="1359,1077">
              <v:shape style="position:absolute;left:3998;top:2195;width:1359;height:1077" coordorigin="3998,2195" coordsize="1359,1077" path="m5357,2195l3998,2195,4677,3271,5357,2195xe" filled="true" fillcolor="#fe9b7e" stroked="false">
                <v:path arrowok="t"/>
                <v:fill type="solid"/>
              </v:shape>
              <v:shape style="position:absolute;left:3939;top:2077;width:2978;height:1030" type="#_x0000_t75" stroked="false">
                <v:imagedata r:id="rId841" o:title=""/>
              </v:shape>
              <v:shape style="position:absolute;left:3959;top:2159;width:1458;height:1180" type="#_x0000_t75" stroked="false">
                <v:imagedata r:id="rId842" o:title=""/>
              </v:shape>
              <v:shape style="position:absolute;left:3959;top:2159;width:1450;height:1113" type="#_x0000_t75" stroked="false">
                <v:imagedata r:id="rId843" o:title=""/>
              </v:shape>
            </v:group>
            <v:group style="position:absolute;left:2615;top:3971;width:1359;height:1077" coordorigin="2615,3971" coordsize="1359,1077">
              <v:shape style="position:absolute;left:2615;top:3971;width:1359;height:1077" coordorigin="2615,3971" coordsize="1359,1077" path="m3974,3971l2615,3971,3294,5047,3974,3971xe" filled="true" fillcolor="#fe9b7e" stroked="false">
                <v:path arrowok="t"/>
                <v:fill type="solid"/>
              </v:shape>
              <v:shape style="position:absolute;left:1034;top:3870;width:4499;height:1030" type="#_x0000_t75" stroked="false">
                <v:imagedata r:id="rId844" o:title=""/>
              </v:shape>
              <v:shape style="position:absolute;left:2572;top:3934;width:1460;height:1180" type="#_x0000_t75" stroked="false">
                <v:imagedata r:id="rId845" o:title=""/>
              </v:shape>
              <v:shape style="position:absolute;left:2572;top:3934;width:1450;height:1113" type="#_x0000_t75" stroked="false">
                <v:imagedata r:id="rId846" o:title=""/>
              </v:shape>
            </v:group>
            <v:group style="position:absolute;left:7228;top:7476;width:1359;height:1077" coordorigin="7228,7476" coordsize="1359,1077">
              <v:shape style="position:absolute;left:7228;top:7476;width:1359;height:1077" coordorigin="7228,7476" coordsize="1359,1077" path="m8587,7476l7228,7476,7907,8553,8587,7476xe" filled="true" fillcolor="#fe9b7e" stroked="false">
                <v:path arrowok="t"/>
                <v:fill type="solid"/>
              </v:shape>
              <v:shape style="position:absolute;left:7172;top:7365;width:3012;height:1030" type="#_x0000_t75" stroked="false">
                <v:imagedata r:id="rId667" o:title=""/>
              </v:shape>
              <v:shape style="position:absolute;left:7182;top:7440;width:1470;height:1180" type="#_x0000_t75" stroked="false">
                <v:imagedata r:id="rId847" o:title=""/>
              </v:shape>
              <v:shape style="position:absolute;left:7268;top:7540;width:1278;height:1013" type="#_x0000_t75" stroked="false">
                <v:imagedata r:id="rId669" o:title=""/>
              </v:shape>
              <v:shape style="position:absolute;left:7182;top:7440;width:1450;height:100" type="#_x0000_t75" stroked="false">
                <v:imagedata r:id="rId848" o:title=""/>
              </v:shape>
            </v:group>
            <v:group style="position:absolute;left:11061;top:5702;width:1359;height:1077" coordorigin="11061,5702" coordsize="1359,1077">
              <v:shape style="position:absolute;left:11061;top:5702;width:1359;height:1077" coordorigin="11061,5702" coordsize="1359,1077" path="m12420,5702l11061,5702,11741,6779,12420,5702xe" filled="true" fillcolor="#fe9b7e" stroked="false">
                <v:path arrowok="t"/>
                <v:fill type="solid"/>
              </v:shape>
              <v:shape style="position:absolute;left:11002;top:5646;width:1470;height:120" type="#_x0000_t75" stroked="false">
                <v:imagedata r:id="rId355" o:title=""/>
              </v:shape>
              <v:shape style="position:absolute;left:11040;top:5666;width:1442;height:1180" type="#_x0000_t75" stroked="false">
                <v:imagedata r:id="rId849" o:title=""/>
              </v:shape>
              <v:shape style="position:absolute;left:12162;top:5894;width:319;height:216" type="#_x0000_t75" stroked="false">
                <v:imagedata r:id="rId357" o:title=""/>
              </v:shape>
              <v:shape style="position:absolute;left:11012;top:5766;width:373;height:1080" type="#_x0000_t75" stroked="false">
                <v:imagedata r:id="rId850" o:title=""/>
              </v:shape>
              <v:shape style="position:absolute;left:11101;top:5766;width:1278;height:1013" type="#_x0000_t75" stroked="false">
                <v:imagedata r:id="rId851" o:title=""/>
              </v:shape>
              <v:shape style="position:absolute;left:11012;top:5666;width:1460;height:100" type="#_x0000_t75" stroked="false">
                <v:imagedata r:id="rId852" o:title=""/>
              </v:shape>
              <v:shape style="position:absolute;left:0;top:764;width:639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w w:val="110"/>
                          <w:sz w:val="28"/>
                        </w:rPr>
                        <w:t>Start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410;top:555;width:1210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39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1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Dienstag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123" w:right="0" w:hanging="124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-1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Oma</w:t>
                      </w:r>
                      <w:r>
                        <w:rPr>
                          <w:rFonts w:ascii="Calibri"/>
                          <w:spacing w:val="21"/>
                          <w:w w:val="9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angerufen.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304;top:798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353;top:555;width:1181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32" w:right="0" w:hanging="33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Ges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er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11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217" w:right="33" w:hanging="185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1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1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u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25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gelesen.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71;top:798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211;top:555;width:1318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91" w:right="0" w:hanging="92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Freitag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191" w:right="89" w:hanging="101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zu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Hause</w:t>
                      </w:r>
                      <w:r>
                        <w:rPr>
                          <w:rFonts w:ascii="Calibri"/>
                          <w:spacing w:val="22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eb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li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ebe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962;top:398;width:1337;height:94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25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w w:val="95"/>
                          <w:sz w:val="22"/>
                        </w:rPr>
                        <w:t>Gebur</w:t>
                      </w: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tstag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133" w:right="131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21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Ge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sch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ke</w:t>
                      </w:r>
                      <w:r>
                        <w:rPr>
                          <w:rFonts w:ascii="Calibri"/>
                          <w:spacing w:val="26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2"/>
                          <w:w w:val="95"/>
                          <w:sz w:val="22"/>
                        </w:rPr>
                        <w:t>u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sg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p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c</w:t>
                      </w:r>
                      <w:r>
                        <w:rPr>
                          <w:rFonts w:ascii="Calibri"/>
                          <w:spacing w:val="6"/>
                          <w:w w:val="95"/>
                          <w:sz w:val="22"/>
                        </w:rPr>
                        <w:t>k</w:t>
                      </w:r>
                      <w:r>
                        <w:rPr>
                          <w:rFonts w:ascii="Calibri"/>
                          <w:spacing w:val="2"/>
                          <w:w w:val="95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764;top:398;width:1199;height:94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ach</w:t>
                      </w:r>
                      <w:r>
                        <w:rPr>
                          <w:rFonts w:ascii="Calibri"/>
                          <w:spacing w:val="10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Schule</w:t>
                      </w:r>
                      <w:r>
                        <w:rPr>
                          <w:rFonts w:ascii="Calibri"/>
                          <w:spacing w:val="-1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22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Volleyball</w:t>
                      </w:r>
                      <w:r>
                        <w:rPr>
                          <w:rFonts w:ascii="Calibri"/>
                          <w:spacing w:val="23"/>
                          <w:w w:val="11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gespielt.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08;top:2313;width:1181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Ges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er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11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223" w:right="223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3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v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l</w:t>
                      </w:r>
                      <w:r>
                        <w:rPr>
                          <w:rFonts w:ascii="Calibri"/>
                          <w:spacing w:val="21"/>
                          <w:w w:val="11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4"/>
                          <w:sz w:val="22"/>
                        </w:rPr>
                        <w:t>l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544;top:2156;width:1204;height:94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de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Fer</w:t>
                      </w:r>
                      <w:r>
                        <w:rPr>
                          <w:rFonts w:ascii="Calibri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44" w:right="42" w:hanging="1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habe</w:t>
                      </w:r>
                      <w:r>
                        <w:rPr>
                          <w:rFonts w:ascii="Calibri" w:hAnsi="Calibri"/>
                          <w:spacing w:val="7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 w:hAnsi="Calibri"/>
                          <w:spacing w:val="8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d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 w:hAnsi="Calibri"/>
                          <w:spacing w:val="23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Brü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c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ke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z w:val="22"/>
                        </w:rPr>
                        <w:t>f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o</w:t>
                      </w:r>
                      <w:r>
                        <w:rPr>
                          <w:rFonts w:ascii="Calibri" w:hAnsi="Calibri"/>
                          <w:sz w:val="22"/>
                        </w:rPr>
                        <w:t>t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o</w:t>
                      </w:r>
                      <w:r>
                        <w:rPr>
                          <w:rFonts w:ascii="Calibri" w:hAnsi="Calibri"/>
                          <w:sz w:val="22"/>
                        </w:rPr>
                        <w:t>-</w:t>
                      </w:r>
                      <w:r>
                        <w:rPr>
                          <w:rFonts w:ascii="Calibri" w:hAnsi="Calibri"/>
                          <w:spacing w:val="2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z w:val="22"/>
                        </w:rPr>
                        <w:t>g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rafier</w:t>
                      </w:r>
                      <w:r>
                        <w:rPr>
                          <w:rFonts w:ascii="Calibri" w:hAnsi="Calibri"/>
                          <w:sz w:val="22"/>
                        </w:rPr>
                        <w:t>t.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211;top:2284;width:923;height:46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  <w:r>
                        <w:rPr>
                          <w:rFonts w:ascii="Calibri" w:hAnsi="Calibri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au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f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St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ar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715;top:2148;width:934;height:94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2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sz w:val="22"/>
                        </w:rPr>
                        <w:t>itt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25" w:right="23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21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P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izz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23"/>
                          <w:w w:val="9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gegessen.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12;top:2565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606;top:2313;width:1212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22" w:right="0" w:hanging="23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Heute</w:t>
                      </w:r>
                      <w:r>
                        <w:rPr>
                          <w:rFonts w:ascii="Calibri"/>
                          <w:spacing w:val="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194" w:right="20" w:hanging="173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der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Schule</w:t>
                      </w:r>
                      <w:r>
                        <w:rPr>
                          <w:rFonts w:ascii="Calibri"/>
                          <w:spacing w:val="23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ewe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331;top:2313;width:1255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214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3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spacing w:val="-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8"/>
                          <w:sz w:val="22"/>
                        </w:rPr>
                        <w:t>1</w:t>
                      </w:r>
                      <w:r>
                        <w:rPr>
                          <w:rFonts w:ascii="Calibri"/>
                          <w:spacing w:val="-7"/>
                          <w:sz w:val="22"/>
                        </w:rPr>
                        <w:t>7.</w:t>
                      </w:r>
                      <w:r>
                        <w:rPr>
                          <w:rFonts w:ascii="Calibri"/>
                          <w:spacing w:val="-8"/>
                          <w:sz w:val="22"/>
                        </w:rPr>
                        <w:t>00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0" w:right="0" w:firstLine="245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habe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 w:hAnsi="Calibri"/>
                          <w:spacing w:val="21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5"/>
                          <w:sz w:val="22"/>
                        </w:rPr>
                        <w:t>G</w:t>
                      </w:r>
                      <w:r>
                        <w:rPr>
                          <w:rFonts w:ascii="Calibri" w:hAnsi="Calibri"/>
                          <w:sz w:val="22"/>
                        </w:rPr>
                        <w:t>i</w:t>
                      </w:r>
                      <w:r>
                        <w:rPr>
                          <w:rFonts w:ascii="Calibri" w:hAnsi="Calibri"/>
                          <w:spacing w:val="4"/>
                          <w:sz w:val="22"/>
                        </w:rPr>
                        <w:t>t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a</w:t>
                      </w:r>
                      <w:r>
                        <w:rPr>
                          <w:rFonts w:ascii="Calibri" w:hAnsi="Calibri"/>
                          <w:spacing w:val="6"/>
                          <w:sz w:val="22"/>
                        </w:rPr>
                        <w:t>r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r</w:t>
                      </w:r>
                      <w:r>
                        <w:rPr>
                          <w:rFonts w:ascii="Calibri" w:hAnsi="Calibri"/>
                          <w:sz w:val="22"/>
                        </w:rPr>
                        <w:t>e</w:t>
                      </w:r>
                      <w:r>
                        <w:rPr>
                          <w:rFonts w:ascii="Calibri" w:hAnsi="Calibri"/>
                          <w:spacing w:val="-17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z w:val="22"/>
                        </w:rPr>
                        <w:t>g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eüb</w:t>
                      </w:r>
                      <w:r>
                        <w:rPr>
                          <w:rFonts w:ascii="Calibri" w:hAnsi="Calibri"/>
                          <w:spacing w:val="2"/>
                          <w:sz w:val="22"/>
                        </w:rPr>
                        <w:t>t</w:t>
                      </w:r>
                      <w:r>
                        <w:rPr>
                          <w:rFonts w:ascii="Calibri" w:hAnsi="Calibri"/>
                          <w:sz w:val="22"/>
                        </w:rPr>
                        <w:t>.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133;top:4150;width:1333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33" w:right="0" w:hanging="33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3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6"/>
                          <w:sz w:val="22"/>
                        </w:rPr>
                        <w:t>20</w:t>
                      </w:r>
                      <w:r>
                        <w:rPr>
                          <w:rFonts w:ascii="Calibri"/>
                          <w:spacing w:val="-5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spacing w:val="-6"/>
                          <w:sz w:val="22"/>
                        </w:rPr>
                        <w:t>15</w:t>
                      </w:r>
                      <w:r>
                        <w:rPr>
                          <w:rFonts w:ascii="Calibri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267" w:right="31" w:hanging="235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z w:val="22"/>
                        </w:rPr>
                        <w:t>il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spacing w:val="23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h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26;top:4077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5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4346;top:4149;width:910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73" w:right="0" w:hanging="74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spacing w:val="13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Abend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78" w:right="71" w:hanging="5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21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an</w:t>
                      </w:r>
                      <w:r>
                        <w:rPr>
                          <w:rFonts w:ascii="Calibri"/>
                          <w:sz w:val="22"/>
                        </w:rPr>
                        <w:t>zt.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834;top:4029;width:3087;height:941" type="#_x0000_t202" filled="false" stroked="false">
                <v:textbox inset="0,0,0,0">
                  <w:txbxContent>
                    <w:p>
                      <w:pPr>
                        <w:tabs>
                          <w:tab w:pos="1707" w:val="left" w:leader="none"/>
                        </w:tabs>
                        <w:spacing w:line="218" w:lineRule="exact" w:before="0"/>
                        <w:ind w:left="300" w:right="0" w:hanging="301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25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Donnerstag</w:t>
                        <w:tab/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2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Nachmittag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tabs>
                          <w:tab w:pos="1832" w:val="left" w:leader="none"/>
                          <w:tab w:pos="2074" w:val="left" w:leader="none"/>
                        </w:tabs>
                        <w:spacing w:line="240" w:lineRule="exact" w:before="3"/>
                        <w:ind w:left="322" w:right="125" w:hanging="23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habe</w:t>
                      </w:r>
                      <w:r>
                        <w:rPr>
                          <w:rFonts w:ascii="Calibri" w:hAns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ich</w:t>
                        <w:tab/>
                      </w:r>
                      <w:r>
                        <w:rPr>
                          <w:rFonts w:ascii="Calibri" w:hAnsi="Calibri"/>
                          <w:sz w:val="22"/>
                        </w:rPr>
                        <w:t>habe</w:t>
                      </w:r>
                      <w:r>
                        <w:rPr>
                          <w:rFonts w:ascii="Calibri" w:hAns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 w:hAns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z w:val="22"/>
                        </w:rPr>
                        <w:t>das</w:t>
                      </w:r>
                      <w:r>
                        <w:rPr>
                          <w:rFonts w:ascii="Calibri" w:hAnsi="Calibri"/>
                          <w:spacing w:val="22"/>
                          <w:w w:val="99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De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utsch</w:t>
                        <w:tab/>
                        <w:tab/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Z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</w:t>
                      </w:r>
                      <w:r>
                        <w:rPr>
                          <w:rFonts w:ascii="Calibri" w:hAnsi="Calibri"/>
                          <w:spacing w:val="-2"/>
                          <w:sz w:val="22"/>
                        </w:rPr>
                        <w:t>mmer</w:t>
                      </w:r>
                      <w:r>
                        <w:rPr>
                          <w:rFonts w:ascii="Calibri" w:hAnsi="Calibri"/>
                          <w:spacing w:val="24"/>
                          <w:w w:val="91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ge</w:t>
                      </w:r>
                      <w:r>
                        <w:rPr>
                          <w:rFonts w:ascii="Calibri" w:hAnsi="Calibri"/>
                          <w:sz w:val="22"/>
                        </w:rPr>
                        <w:t>l</w:t>
                      </w:r>
                      <w:r>
                        <w:rPr>
                          <w:rFonts w:ascii="Calibri" w:hAnsi="Calibri"/>
                          <w:spacing w:val="1"/>
                          <w:sz w:val="22"/>
                        </w:rPr>
                        <w:t>ern</w:t>
                      </w:r>
                      <w:r>
                        <w:rPr>
                          <w:rFonts w:ascii="Calibri" w:hAnsi="Calibri"/>
                          <w:sz w:val="22"/>
                        </w:rPr>
                        <w:t>t.</w:t>
                        <w:tab/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aufgeräumt.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317;top:3992;width:1256;height:94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W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ochen-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ende </w:t>
                      </w: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24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r</w:t>
                      </w:r>
                      <w:r>
                        <w:rPr>
                          <w:rFonts w:ascii="Calibri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3"/>
                          <w:w w:val="10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geschrieben.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979;top:4149;width:1360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1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Montag</w:t>
                      </w:r>
                      <w:r>
                        <w:rPr>
                          <w:rFonts w:ascii="Calibri"/>
                          <w:spacing w:val="-1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61" w:right="59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mit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dem</w:t>
                      </w:r>
                      <w:r>
                        <w:rPr>
                          <w:rFonts w:ascii="Calibri"/>
                          <w:spacing w:val="23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Bus</w:t>
                      </w:r>
                      <w:r>
                        <w:rPr>
                          <w:rFonts w:ascii="Calibri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gefahren.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380;top:5867;width:1365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79" w:right="0" w:firstLine="56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2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Samstag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0" w:right="0" w:firstLine="79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23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Par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3"/>
                          <w:sz w:val="22"/>
                        </w:rPr>
                        <w:t>y</w:t>
                      </w:r>
                      <w:r>
                        <w:rPr>
                          <w:rFonts w:ascii="Calibri"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ge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ma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cht.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255;top:5895;width:1357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79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3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spacing w:val="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21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00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171" w:right="0" w:hanging="172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Hause</w:t>
                      </w:r>
                      <w:r>
                        <w:rPr>
                          <w:rFonts w:ascii="Calibri"/>
                          <w:spacing w:val="22"/>
                          <w:w w:val="9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ekomme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231;top:6139;width:31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re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390;top:5895;width:1196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45" w:right="0" w:firstLine="53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spacing w:val="-12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o</w:t>
                      </w: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r</w:t>
                      </w:r>
                      <w:r>
                        <w:rPr>
                          <w:rFonts w:ascii="Calibri"/>
                          <w:spacing w:val="-1"/>
                          <w:w w:val="95"/>
                          <w:sz w:val="22"/>
                        </w:rPr>
                        <w:t>gen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0" w:right="0" w:firstLine="45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22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ro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2"/>
                          <w:sz w:val="22"/>
                        </w:rPr>
                        <w:t>gekau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ft.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344;top:6127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9518;top:5895;width:1379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2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Nachmittag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73" w:right="72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habe</w:t>
                      </w:r>
                      <w:r>
                        <w:rPr>
                          <w:rFonts w:ascii="Calibri" w:hAnsi="Calibri"/>
                          <w:spacing w:val="2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 w:hAnsi="Calibri"/>
                          <w:spacing w:val="21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Musik</w:t>
                      </w:r>
                      <w:r>
                        <w:rPr>
                          <w:rFonts w:ascii="Calibri" w:hAnsi="Calibri"/>
                          <w:spacing w:val="35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geh</w:t>
                      </w:r>
                      <w:r>
                        <w:rPr>
                          <w:rFonts w:ascii="Calibri" w:hAnsi="Calibri"/>
                          <w:spacing w:val="1"/>
                          <w:w w:val="95"/>
                          <w:sz w:val="22"/>
                        </w:rPr>
                        <w:t>ör</w:t>
                      </w:r>
                      <w:r>
                        <w:rPr>
                          <w:rFonts w:ascii="Calibri" w:hAnsi="Calibri"/>
                          <w:w w:val="95"/>
                          <w:sz w:val="22"/>
                        </w:rPr>
                        <w:t>t.</w:t>
                      </w:r>
                      <w:r>
                        <w:rPr>
                          <w:rFonts w:ascii="Calibri" w:hAns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1374;top:5843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3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1041;top:7682;width:1344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3"/>
                          <w:sz w:val="22"/>
                        </w:rPr>
                        <w:t>Um</w:t>
                      </w:r>
                      <w:r>
                        <w:rPr>
                          <w:rFonts w:ascii="Calibri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12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spacing w:val="-4"/>
                          <w:sz w:val="22"/>
                        </w:rPr>
                        <w:t>00</w:t>
                      </w:r>
                      <w:r>
                        <w:rPr>
                          <w:rFonts w:ascii="Calibri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284" w:right="67" w:hanging="216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3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Spa</w:t>
                      </w: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he</w:t>
                      </w:r>
                      <w:r>
                        <w:rPr>
                          <w:rFonts w:ascii="Calibri"/>
                          <w:sz w:val="22"/>
                        </w:rPr>
                        <w:t>tti</w:t>
                      </w:r>
                      <w:r>
                        <w:rPr>
                          <w:rFonts w:ascii="Calibri"/>
                          <w:spacing w:val="25"/>
                          <w:w w:val="121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gekocht.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982;top:7866;width:47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1"/>
                          <w:sz w:val="22"/>
                        </w:rPr>
                        <w:t>J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oker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982;top:7682;width:1402;height:70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Sonntag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b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2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2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i</w:t>
                      </w:r>
                      <w:r>
                        <w:rPr>
                          <w:rFonts w:ascii="Calibri"/>
                          <w:spacing w:val="-3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s</w:t>
                      </w:r>
                      <w:r>
                        <w:rPr>
                          <w:rFonts w:ascii="Calibri"/>
                          <w:spacing w:val="22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Kin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o</w:t>
                      </w:r>
                      <w:r>
                        <w:rPr>
                          <w:rFonts w:ascii="Calibri"/>
                          <w:spacing w:val="25"/>
                          <w:w w:val="94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a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ng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en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810;top:7525;width:1131;height:94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-17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Dienstag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10" w:right="8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6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au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f</w:t>
                      </w:r>
                      <w:r>
                        <w:rPr>
                          <w:rFonts w:ascii="Calibri"/>
                          <w:spacing w:val="23"/>
                          <w:w w:val="103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de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n</w:t>
                      </w:r>
                      <w:r>
                        <w:rPr>
                          <w:rFonts w:ascii="Calibri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Bus</w:t>
                      </w:r>
                      <w:r>
                        <w:rPr>
                          <w:rFonts w:ascii="Calibri"/>
                          <w:spacing w:val="23"/>
                          <w:w w:val="9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g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ewar</w:t>
                      </w:r>
                      <w:r>
                        <w:rPr>
                          <w:rFonts w:ascii="Calibri"/>
                          <w:sz w:val="22"/>
                        </w:rPr>
                        <w:t>t</w:t>
                      </w:r>
                      <w:r>
                        <w:rPr>
                          <w:rFonts w:ascii="Calibri"/>
                          <w:spacing w:val="1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z w:val="22"/>
                        </w:rPr>
                        <w:t>t.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539;top:7572;width:716;height:460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69" w:right="0" w:hanging="7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4</w:t>
                      </w:r>
                      <w:r>
                        <w:rPr>
                          <w:rFonts w:ascii="Calibri"/>
                          <w:spacing w:val="-2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Felder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2" w:lineRule="exact" w:before="0"/>
                        <w:ind w:left="69" w:right="0" w:firstLine="0"/>
                        <w:jc w:val="left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 w:hAnsi="Calibri"/>
                          <w:sz w:val="22"/>
                        </w:rPr>
                        <w:t>zurück</w:t>
                      </w:r>
                    </w:p>
                  </w:txbxContent>
                </v:textbox>
                <w10:wrap type="none"/>
              </v:shape>
              <v:shape style="position:absolute;left:8859;top:7509;width:1180;height:941" type="#_x0000_t202" filled="false" stroked="false">
                <v:textbox inset="0,0,0,0">
                  <w:txbxContent>
                    <w:p>
                      <w:pPr>
                        <w:spacing w:line="21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pacing w:val="-2"/>
                          <w:w w:val="95"/>
                          <w:sz w:val="22"/>
                        </w:rPr>
                        <w:t>Am</w:t>
                      </w:r>
                      <w:r>
                        <w:rPr>
                          <w:rFonts w:ascii="Calibri"/>
                          <w:spacing w:val="5"/>
                          <w:w w:val="95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M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itt</w:t>
                      </w:r>
                      <w:r>
                        <w:rPr>
                          <w:rFonts w:ascii="Calibri"/>
                          <w:spacing w:val="1"/>
                          <w:w w:val="95"/>
                          <w:sz w:val="22"/>
                        </w:rPr>
                        <w:t>wo</w:t>
                      </w:r>
                      <w:r>
                        <w:rPr>
                          <w:rFonts w:ascii="Calibri"/>
                          <w:w w:val="95"/>
                          <w:sz w:val="22"/>
                        </w:rPr>
                        <w:t>ch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  <w:p>
                      <w:pPr>
                        <w:spacing w:line="240" w:lineRule="exact" w:before="3"/>
                        <w:ind w:left="37" w:right="35" w:firstLine="0"/>
                        <w:jc w:val="center"/>
                        <w:rPr>
                          <w:rFonts w:ascii="Calibri" w:hAnsi="Calibri" w:cs="Calibri" w:eastAsia="Calibri"/>
                          <w:sz w:val="22"/>
                          <w:szCs w:val="22"/>
                        </w:rPr>
                      </w:pPr>
                      <w:r>
                        <w:rPr>
                          <w:rFonts w:ascii="Calibri"/>
                          <w:sz w:val="22"/>
                        </w:rPr>
                        <w:t>habe</w:t>
                      </w:r>
                      <w:r>
                        <w:rPr>
                          <w:rFonts w:ascii="Calibri"/>
                          <w:spacing w:val="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ich</w:t>
                      </w:r>
                      <w:r>
                        <w:rPr>
                          <w:rFonts w:ascii="Calibri"/>
                          <w:spacing w:val="9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2"/>
                        </w:rPr>
                        <w:t>e</w:t>
                      </w:r>
                      <w:r>
                        <w:rPr>
                          <w:rFonts w:ascii="Calibri"/>
                          <w:spacing w:val="-1"/>
                          <w:sz w:val="22"/>
                        </w:rPr>
                        <w:t>in</w:t>
                      </w:r>
                      <w:r>
                        <w:rPr>
                          <w:rFonts w:ascii="Calibri"/>
                          <w:spacing w:val="22"/>
                          <w:w w:val="98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Museum</w:t>
                      </w:r>
                      <w:r>
                        <w:rPr>
                          <w:rFonts w:ascii="Calibri"/>
                          <w:spacing w:val="22"/>
                          <w:w w:val="90"/>
                          <w:sz w:val="22"/>
                        </w:rPr>
                        <w:t> </w:t>
                      </w:r>
                      <w:r>
                        <w:rPr>
                          <w:rFonts w:ascii="Calibri"/>
                          <w:sz w:val="22"/>
                        </w:rPr>
                        <w:t>besucht.</w:t>
                      </w:r>
                      <w:r>
                        <w:rPr>
                          <w:rFonts w:ascii="Calibri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0792;top:7818;width:474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pacing w:val="-1"/>
                          <w:w w:val="115"/>
                          <w:sz w:val="28"/>
                        </w:rPr>
                        <w:t>Zie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115"/>
                          <w:sz w:val="28"/>
                        </w:rPr>
                        <w:t>l</w:t>
                      </w:r>
                      <w:r>
                        <w:rPr>
                          <w:rFonts w:ascii="Calibri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6840" w:h="11910" w:orient="landscape"/>
          <w:pgMar w:header="0" w:footer="305" w:top="0" w:bottom="500" w:left="0" w:right="9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Heading5"/>
        <w:tabs>
          <w:tab w:pos="7973" w:val="left" w:leader="none"/>
        </w:tabs>
        <w:spacing w:line="240" w:lineRule="auto" w:before="55"/>
        <w:ind w:left="680"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8"/>
          <w:w w:val="115"/>
        </w:rPr>
        <w:t>19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-18"/>
          <w:w w:val="115"/>
        </w:rPr>
        <w:t>7,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 </w:t>
      </w:r>
      <w:r>
        <w:rPr>
          <w:spacing w:val="-11"/>
          <w:w w:val="115"/>
        </w:rPr>
        <w:t>7c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66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68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/>
          <w:b/>
          <w:color w:val="0061B3"/>
          <w:spacing w:val="-9"/>
          <w:w w:val="120"/>
          <w:sz w:val="50"/>
        </w:rPr>
        <w:t>F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r</w:t>
      </w:r>
      <w:r>
        <w:rPr>
          <w:rFonts w:ascii="Calibri" w:hAnsi="Calibri"/>
          <w:b/>
          <w:color w:val="0061B3"/>
          <w:spacing w:val="-9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und</w:t>
      </w:r>
      <w:r>
        <w:rPr>
          <w:rFonts w:ascii="Calibri" w:hAnsi="Calibri"/>
          <w:b/>
          <w:color w:val="0061B3"/>
          <w:spacing w:val="-9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21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für</w:t>
      </w:r>
      <w:r>
        <w:rPr>
          <w:rFonts w:ascii="Calibri" w:hAnsi="Calibri"/>
          <w:b/>
          <w:color w:val="0061B3"/>
          <w:spacing w:val="-9"/>
          <w:w w:val="120"/>
          <w:sz w:val="50"/>
        </w:rPr>
        <w:t>s</w:t>
      </w:r>
      <w:r>
        <w:rPr>
          <w:rFonts w:ascii="Calibri" w:hAnsi="Calibri"/>
          <w:b/>
          <w:color w:val="0061B3"/>
          <w:spacing w:val="21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L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b</w:t>
      </w:r>
      <w:r>
        <w:rPr>
          <w:rFonts w:ascii="Calibri" w:hAnsi="Calibri"/>
          <w:b/>
          <w:color w:val="0061B3"/>
          <w:spacing w:val="-8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7"/>
          <w:w w:val="120"/>
          <w:sz w:val="50"/>
        </w:rPr>
        <w:t>n</w:t>
      </w:r>
      <w:r>
        <w:rPr>
          <w:rFonts w:ascii="Calibri" w:hAnsi="Calibri"/>
          <w:sz w:val="5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13"/>
          <w:szCs w:val="13"/>
        </w:rPr>
      </w:pPr>
    </w:p>
    <w:p>
      <w:pPr>
        <w:spacing w:after="0" w:line="240" w:lineRule="auto"/>
        <w:rPr>
          <w:rFonts w:ascii="Calibri" w:hAnsi="Calibri" w:cs="Calibri" w:eastAsia="Calibri"/>
          <w:sz w:val="13"/>
          <w:szCs w:val="13"/>
        </w:rPr>
        <w:sectPr>
          <w:footerReference w:type="default" r:id="rId853"/>
          <w:footerReference w:type="even" r:id="rId854"/>
          <w:pgSz w:w="11910" w:h="16840"/>
          <w:pgMar w:footer="551" w:header="0" w:top="0" w:bottom="740" w:left="0" w:right="0"/>
          <w:pgNumType w:start="159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14"/>
          <w:szCs w:val="14"/>
        </w:rPr>
      </w:pPr>
    </w:p>
    <w:p>
      <w:pPr>
        <w:spacing w:line="240" w:lineRule="auto" w:before="10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spacing w:before="0"/>
        <w:ind w:left="0" w:right="0" w:firstLine="0"/>
        <w:jc w:val="right"/>
        <w:rPr>
          <w:rFonts w:ascii="Calibri" w:hAnsi="Calibri" w:cs="Calibri" w:eastAsia="Calibri"/>
          <w:sz w:val="14"/>
          <w:szCs w:val="14"/>
        </w:rPr>
      </w:pPr>
      <w:r>
        <w:rPr>
          <w:rFonts w:ascii="Calibri"/>
          <w:spacing w:val="-6"/>
          <w:w w:val="110"/>
          <w:sz w:val="14"/>
        </w:rPr>
        <w:t>2.31</w:t>
      </w:r>
      <w:r>
        <w:rPr>
          <w:rFonts w:ascii="Calibri"/>
          <w:sz w:val="14"/>
        </w:rPr>
      </w:r>
    </w:p>
    <w:p>
      <w:pPr>
        <w:pStyle w:val="BodyText"/>
        <w:numPr>
          <w:ilvl w:val="0"/>
          <w:numId w:val="4"/>
        </w:numPr>
        <w:tabs>
          <w:tab w:pos="465" w:val="left" w:leader="none"/>
        </w:tabs>
        <w:spacing w:line="240" w:lineRule="auto" w:before="61" w:after="0"/>
        <w:ind w:left="464" w:right="0" w:hanging="283"/>
        <w:jc w:val="left"/>
        <w:rPr>
          <w:b w:val="0"/>
          <w:bCs w:val="0"/>
        </w:rPr>
      </w:pPr>
      <w:r>
        <w:rPr>
          <w:w w:val="110"/>
        </w:rPr>
        <w:br w:type="column"/>
        <w:t>Hör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da</w:t>
      </w:r>
      <w:r>
        <w:rPr>
          <w:spacing w:val="-2"/>
          <w:w w:val="110"/>
        </w:rPr>
        <w:t>s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Lied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„Freunde</w:t>
      </w:r>
      <w:r>
        <w:rPr>
          <w:spacing w:val="24"/>
          <w:w w:val="110"/>
        </w:rPr>
        <w:t> </w:t>
      </w:r>
      <w:r>
        <w:rPr>
          <w:spacing w:val="-1"/>
          <w:w w:val="110"/>
        </w:rPr>
        <w:t>für</w:t>
      </w:r>
      <w:r>
        <w:rPr>
          <w:spacing w:val="-2"/>
          <w:w w:val="110"/>
        </w:rPr>
        <w:t>s</w:t>
      </w:r>
      <w:r>
        <w:rPr>
          <w:spacing w:val="23"/>
          <w:w w:val="110"/>
        </w:rPr>
        <w:t> </w:t>
      </w:r>
      <w:r>
        <w:rPr>
          <w:spacing w:val="-5"/>
          <w:w w:val="110"/>
        </w:rPr>
        <w:t>L</w:t>
      </w:r>
      <w:r>
        <w:rPr>
          <w:spacing w:val="-6"/>
          <w:w w:val="110"/>
        </w:rPr>
        <w:t>e</w:t>
      </w:r>
      <w:r>
        <w:rPr>
          <w:spacing w:val="-5"/>
          <w:w w:val="110"/>
        </w:rPr>
        <w:t>b</w:t>
      </w:r>
      <w:r>
        <w:rPr>
          <w:spacing w:val="-6"/>
          <w:w w:val="110"/>
        </w:rPr>
        <w:t>e</w:t>
      </w:r>
      <w:r>
        <w:rPr>
          <w:spacing w:val="-5"/>
          <w:w w:val="110"/>
        </w:rPr>
        <w:t>n“</w:t>
      </w:r>
      <w:r>
        <w:rPr>
          <w:spacing w:val="-6"/>
          <w:w w:val="110"/>
        </w:rPr>
        <w:t>.</w:t>
      </w:r>
      <w:r>
        <w:rPr>
          <w:b w:val="0"/>
          <w:bCs w:val="0"/>
        </w:rPr>
      </w:r>
    </w:p>
    <w:p>
      <w:pPr>
        <w:pStyle w:val="BodyText"/>
        <w:numPr>
          <w:ilvl w:val="0"/>
          <w:numId w:val="4"/>
        </w:numPr>
        <w:tabs>
          <w:tab w:pos="465" w:val="left" w:leader="none"/>
        </w:tabs>
        <w:spacing w:line="280" w:lineRule="exact" w:before="133" w:after="0"/>
        <w:ind w:left="464" w:right="1717" w:hanging="283"/>
        <w:jc w:val="left"/>
        <w:rPr>
          <w:b w:val="0"/>
          <w:bCs w:val="0"/>
        </w:rPr>
      </w:pPr>
      <w:r>
        <w:rPr>
          <w:spacing w:val="-1"/>
          <w:w w:val="110"/>
        </w:rPr>
        <w:t>Lie</w:t>
      </w:r>
      <w:r>
        <w:rPr>
          <w:spacing w:val="-2"/>
          <w:w w:val="110"/>
        </w:rPr>
        <w:t>s</w:t>
      </w:r>
      <w:r>
        <w:rPr>
          <w:spacing w:val="22"/>
          <w:w w:val="110"/>
        </w:rPr>
        <w:t> </w:t>
      </w:r>
      <w:r>
        <w:rPr>
          <w:w w:val="110"/>
        </w:rPr>
        <w:t>den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Refrain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de</w:t>
      </w:r>
      <w:r>
        <w:rPr>
          <w:spacing w:val="-2"/>
          <w:w w:val="110"/>
        </w:rPr>
        <w:t>s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Liede</w:t>
      </w:r>
      <w:r>
        <w:rPr>
          <w:spacing w:val="-2"/>
          <w:w w:val="110"/>
        </w:rPr>
        <w:t>s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(blauer</w:t>
      </w:r>
      <w:r>
        <w:rPr>
          <w:spacing w:val="23"/>
          <w:w w:val="110"/>
        </w:rPr>
        <w:t> </w:t>
      </w:r>
      <w:r>
        <w:rPr>
          <w:spacing w:val="-5"/>
          <w:w w:val="110"/>
        </w:rPr>
        <w:t>T</w:t>
      </w:r>
      <w:r>
        <w:rPr>
          <w:spacing w:val="-6"/>
          <w:w w:val="110"/>
        </w:rPr>
        <w:t>e</w:t>
      </w:r>
      <w:r>
        <w:rPr>
          <w:spacing w:val="-5"/>
          <w:w w:val="110"/>
        </w:rPr>
        <w:t>xt)</w:t>
      </w:r>
      <w:r>
        <w:rPr>
          <w:spacing w:val="29"/>
          <w:w w:val="130"/>
        </w:rPr>
        <w:t> </w:t>
      </w:r>
      <w:r>
        <w:rPr>
          <w:w w:val="110"/>
        </w:rPr>
        <w:t>und</w:t>
      </w:r>
      <w:r>
        <w:rPr>
          <w:spacing w:val="34"/>
          <w:w w:val="110"/>
        </w:rPr>
        <w:t> 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rg</w:t>
      </w:r>
      <w:r>
        <w:rPr>
          <w:spacing w:val="-3"/>
          <w:w w:val="110"/>
        </w:rPr>
        <w:t>ä</w:t>
      </w:r>
      <w:r>
        <w:rPr>
          <w:spacing w:val="-2"/>
          <w:w w:val="110"/>
        </w:rPr>
        <w:t>nz</w:t>
      </w:r>
      <w:r>
        <w:rPr>
          <w:spacing w:val="-3"/>
          <w:w w:val="110"/>
        </w:rPr>
        <w:t>e</w:t>
      </w:r>
      <w:r>
        <w:rPr>
          <w:spacing w:val="3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34"/>
          <w:w w:val="110"/>
        </w:rPr>
        <w:t> </w:t>
      </w:r>
      <w:r>
        <w:rPr>
          <w:spacing w:val="-1"/>
          <w:w w:val="110"/>
        </w:rPr>
        <w:t>Lüc</w:t>
      </w:r>
      <w:r>
        <w:rPr>
          <w:spacing w:val="-2"/>
          <w:w w:val="110"/>
        </w:rPr>
        <w:t>k</w:t>
      </w:r>
      <w:r>
        <w:rPr>
          <w:spacing w:val="-1"/>
          <w:w w:val="110"/>
        </w:rPr>
        <w:t>en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before="147"/>
        <w:ind w:left="464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0061B3"/>
          <w:spacing w:val="-2"/>
          <w:w w:val="95"/>
          <w:sz w:val="24"/>
        </w:rPr>
        <w:t>Fre</w:t>
      </w:r>
      <w:r>
        <w:rPr>
          <w:rFonts w:ascii="Calibri" w:hAnsi="Calibri"/>
          <w:color w:val="0061B3"/>
          <w:spacing w:val="-1"/>
          <w:w w:val="95"/>
          <w:sz w:val="24"/>
        </w:rPr>
        <w:t>unde</w:t>
      </w:r>
      <w:r>
        <w:rPr>
          <w:rFonts w:ascii="Calibri" w:hAnsi="Calibri"/>
          <w:color w:val="0061B3"/>
          <w:spacing w:val="-24"/>
          <w:w w:val="95"/>
          <w:sz w:val="24"/>
        </w:rPr>
        <w:t> </w:t>
      </w:r>
      <w:r>
        <w:rPr>
          <w:rFonts w:ascii="Calibri" w:hAnsi="Calibri"/>
          <w:color w:val="0061B3"/>
          <w:w w:val="95"/>
          <w:sz w:val="24"/>
        </w:rPr>
        <w:t>f</w:t>
      </w:r>
      <w:r>
        <w:rPr>
          <w:rFonts w:ascii="Calibri" w:hAnsi="Calibri"/>
          <w:color w:val="0061B3"/>
          <w:spacing w:val="1"/>
          <w:w w:val="95"/>
          <w:sz w:val="24"/>
        </w:rPr>
        <w:t>ür</w:t>
      </w:r>
      <w:r>
        <w:rPr>
          <w:rFonts w:ascii="Calibri" w:hAnsi="Calibri"/>
          <w:color w:val="0061B3"/>
          <w:w w:val="95"/>
          <w:sz w:val="24"/>
        </w:rPr>
        <w:t>s</w:t>
      </w:r>
      <w:r>
        <w:rPr>
          <w:rFonts w:ascii="Calibri" w:hAnsi="Calibri"/>
          <w:color w:val="0061B3"/>
          <w:spacing w:val="-23"/>
          <w:w w:val="95"/>
          <w:sz w:val="24"/>
        </w:rPr>
        <w:t> </w:t>
      </w:r>
      <w:r>
        <w:rPr>
          <w:rFonts w:ascii="Calibri" w:hAnsi="Calibri"/>
          <w:color w:val="0061B3"/>
          <w:spacing w:val="11"/>
          <w:w w:val="95"/>
          <w:sz w:val="20"/>
        </w:rPr>
        <w:t>.................................................</w:t>
      </w:r>
      <w:r>
        <w:rPr>
          <w:rFonts w:ascii="Calibri" w:hAnsi="Calibri"/>
          <w:color w:val="0061B3"/>
          <w:spacing w:val="-13"/>
          <w:w w:val="95"/>
          <w:sz w:val="20"/>
        </w:rPr>
        <w:t> </w:t>
      </w:r>
      <w:r>
        <w:rPr>
          <w:rFonts w:ascii="Calibri" w:hAnsi="Calibri"/>
          <w:color w:val="0061B3"/>
          <w:w w:val="95"/>
          <w:sz w:val="24"/>
        </w:rPr>
        <w:t>,</w:t>
      </w:r>
      <w:r>
        <w:rPr>
          <w:rFonts w:ascii="Calibri" w:hAnsi="Calibri"/>
          <w:color w:val="0061B3"/>
          <w:spacing w:val="-23"/>
          <w:w w:val="95"/>
          <w:sz w:val="24"/>
        </w:rPr>
        <w:t> </w:t>
      </w:r>
      <w:r>
        <w:rPr>
          <w:rFonts w:ascii="Calibri" w:hAnsi="Calibri"/>
          <w:color w:val="0061B3"/>
          <w:w w:val="95"/>
          <w:sz w:val="24"/>
        </w:rPr>
        <w:t>so</w:t>
      </w:r>
      <w:r>
        <w:rPr>
          <w:rFonts w:ascii="Calibri" w:hAnsi="Calibri"/>
          <w:color w:val="0061B3"/>
          <w:spacing w:val="-23"/>
          <w:w w:val="95"/>
          <w:sz w:val="24"/>
        </w:rPr>
        <w:t> </w:t>
      </w:r>
      <w:r>
        <w:rPr>
          <w:rFonts w:ascii="Calibri" w:hAnsi="Calibri"/>
          <w:color w:val="0061B3"/>
          <w:spacing w:val="-1"/>
          <w:w w:val="95"/>
          <w:sz w:val="24"/>
        </w:rPr>
        <w:t>bl</w:t>
      </w:r>
      <w:r>
        <w:rPr>
          <w:rFonts w:ascii="Calibri" w:hAnsi="Calibri"/>
          <w:color w:val="0061B3"/>
          <w:spacing w:val="-2"/>
          <w:w w:val="95"/>
          <w:sz w:val="24"/>
        </w:rPr>
        <w:t>e</w:t>
      </w:r>
      <w:r>
        <w:rPr>
          <w:rFonts w:ascii="Calibri" w:hAnsi="Calibri"/>
          <w:color w:val="0061B3"/>
          <w:spacing w:val="-1"/>
          <w:w w:val="95"/>
          <w:sz w:val="24"/>
        </w:rPr>
        <w:t>ibt</w:t>
      </w:r>
      <w:r>
        <w:rPr>
          <w:rFonts w:ascii="Calibri" w:hAnsi="Calibri"/>
          <w:color w:val="0061B3"/>
          <w:spacing w:val="-24"/>
          <w:w w:val="95"/>
          <w:sz w:val="24"/>
        </w:rPr>
        <w:t> </w:t>
      </w:r>
      <w:r>
        <w:rPr>
          <w:rFonts w:ascii="Calibri" w:hAnsi="Calibri"/>
          <w:color w:val="0061B3"/>
          <w:w w:val="95"/>
          <w:sz w:val="24"/>
        </w:rPr>
        <w:t>es</w:t>
      </w:r>
      <w:r>
        <w:rPr>
          <w:rFonts w:ascii="Calibri" w:hAnsi="Calibri"/>
          <w:color w:val="0061B3"/>
          <w:spacing w:val="-23"/>
          <w:w w:val="95"/>
          <w:sz w:val="24"/>
        </w:rPr>
        <w:t> </w:t>
      </w:r>
      <w:r>
        <w:rPr>
          <w:rFonts w:ascii="Calibri" w:hAnsi="Calibri"/>
          <w:color w:val="0061B3"/>
          <w:w w:val="95"/>
          <w:sz w:val="24"/>
        </w:rPr>
        <w:t>bestimmt,</w:t>
      </w:r>
      <w:r>
        <w:rPr>
          <w:rFonts w:ascii="Calibri" w:hAnsi="Calibri"/>
          <w:sz w:val="24"/>
        </w:rPr>
      </w:r>
    </w:p>
    <w:p>
      <w:pPr>
        <w:spacing w:before="207"/>
        <w:ind w:left="464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color w:val="0061B3"/>
          <w:spacing w:val="-1"/>
          <w:w w:val="90"/>
          <w:sz w:val="24"/>
        </w:rPr>
        <w:t>weil</w:t>
      </w:r>
      <w:r>
        <w:rPr>
          <w:rFonts w:ascii="Calibri"/>
          <w:color w:val="0061B3"/>
          <w:spacing w:val="14"/>
          <w:w w:val="90"/>
          <w:sz w:val="24"/>
        </w:rPr>
        <w:t> </w:t>
      </w:r>
      <w:r>
        <w:rPr>
          <w:rFonts w:ascii="Calibri"/>
          <w:color w:val="0061B3"/>
          <w:w w:val="90"/>
          <w:sz w:val="24"/>
        </w:rPr>
        <w:t>wir</w:t>
      </w:r>
      <w:r>
        <w:rPr>
          <w:rFonts w:ascii="Calibri"/>
          <w:color w:val="0061B3"/>
          <w:spacing w:val="15"/>
          <w:w w:val="90"/>
          <w:sz w:val="24"/>
        </w:rPr>
        <w:t> </w:t>
      </w:r>
      <w:r>
        <w:rPr>
          <w:rFonts w:ascii="Calibri"/>
          <w:color w:val="0061B3"/>
          <w:spacing w:val="-2"/>
          <w:w w:val="90"/>
          <w:sz w:val="24"/>
        </w:rPr>
        <w:t>nur</w:t>
      </w:r>
      <w:r>
        <w:rPr>
          <w:rFonts w:ascii="Calibri"/>
          <w:color w:val="0061B3"/>
          <w:spacing w:val="15"/>
          <w:w w:val="90"/>
          <w:sz w:val="24"/>
        </w:rPr>
        <w:t> </w:t>
      </w:r>
      <w:r>
        <w:rPr>
          <w:rFonts w:ascii="Calibri"/>
          <w:color w:val="0061B3"/>
          <w:spacing w:val="10"/>
          <w:w w:val="90"/>
          <w:sz w:val="20"/>
        </w:rPr>
        <w:t>.................................................</w:t>
      </w:r>
      <w:r>
        <w:rPr>
          <w:rFonts w:ascii="Calibri"/>
          <w:color w:val="0061B3"/>
          <w:spacing w:val="29"/>
          <w:w w:val="90"/>
          <w:sz w:val="20"/>
        </w:rPr>
        <w:t> </w:t>
      </w:r>
      <w:r>
        <w:rPr>
          <w:rFonts w:ascii="Calibri"/>
          <w:color w:val="0061B3"/>
          <w:spacing w:val="-1"/>
          <w:w w:val="90"/>
          <w:sz w:val="24"/>
        </w:rPr>
        <w:t>zusammen</w:t>
      </w:r>
      <w:r>
        <w:rPr>
          <w:rFonts w:ascii="Calibri"/>
          <w:color w:val="0061B3"/>
          <w:spacing w:val="15"/>
          <w:w w:val="90"/>
          <w:sz w:val="24"/>
        </w:rPr>
        <w:t> </w:t>
      </w:r>
      <w:r>
        <w:rPr>
          <w:rFonts w:ascii="Calibri"/>
          <w:color w:val="0061B3"/>
          <w:spacing w:val="-2"/>
          <w:w w:val="90"/>
          <w:sz w:val="24"/>
        </w:rPr>
        <w:t>sind.</w:t>
      </w:r>
      <w:r>
        <w:rPr>
          <w:rFonts w:ascii="Calibri"/>
          <w:sz w:val="24"/>
        </w:rPr>
      </w:r>
    </w:p>
    <w:p>
      <w:pPr>
        <w:spacing w:line="240" w:lineRule="auto" w:before="8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/>
          <w:sz w:val="26"/>
        </w:rPr>
      </w:r>
    </w:p>
    <w:p>
      <w:pPr>
        <w:spacing w:line="260" w:lineRule="exact" w:before="0"/>
        <w:ind w:left="650" w:right="922" w:firstLine="86"/>
        <w:jc w:val="left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w w:val="105"/>
          <w:sz w:val="22"/>
          <w:szCs w:val="22"/>
        </w:rPr>
        <w:t>Freunde</w:t>
      </w:r>
      <w:r>
        <w:rPr>
          <w:rFonts w:ascii="Calibri" w:hAnsi="Calibri" w:cs="Calibri" w:eastAsia="Calibri"/>
          <w:spacing w:val="19"/>
          <w:w w:val="105"/>
          <w:sz w:val="22"/>
          <w:szCs w:val="22"/>
        </w:rPr>
        <w:t> </w:t>
      </w:r>
      <w:r>
        <w:rPr>
          <w:rFonts w:ascii="Calibri" w:hAnsi="Calibri" w:cs="Calibri" w:eastAsia="Calibri"/>
          <w:color w:val="6C6E71"/>
          <w:w w:val="105"/>
          <w:sz w:val="22"/>
          <w:szCs w:val="22"/>
        </w:rPr>
        <w:t>•</w:t>
      </w:r>
      <w:r>
        <w:rPr>
          <w:rFonts w:ascii="Calibri" w:hAnsi="Calibri" w:cs="Calibri" w:eastAsia="Calibri"/>
          <w:color w:val="6C6E71"/>
          <w:spacing w:val="19"/>
          <w:w w:val="105"/>
          <w:sz w:val="22"/>
          <w:szCs w:val="22"/>
        </w:rPr>
        <w:t> </w:t>
      </w:r>
      <w:r>
        <w:rPr>
          <w:rFonts w:ascii="Calibri" w:hAnsi="Calibri" w:cs="Calibri" w:eastAsia="Calibri"/>
          <w:w w:val="105"/>
          <w:sz w:val="22"/>
          <w:szCs w:val="22"/>
        </w:rPr>
        <w:t>zusammen</w:t>
      </w:r>
      <w:r>
        <w:rPr>
          <w:rFonts w:ascii="Calibri" w:hAnsi="Calibri" w:cs="Calibri" w:eastAsia="Calibri"/>
          <w:spacing w:val="19"/>
          <w:w w:val="105"/>
          <w:sz w:val="22"/>
          <w:szCs w:val="22"/>
        </w:rPr>
        <w:t> </w:t>
      </w:r>
      <w:r>
        <w:rPr>
          <w:rFonts w:ascii="Calibri" w:hAnsi="Calibri" w:cs="Calibri" w:eastAsia="Calibri"/>
          <w:color w:val="6C6E71"/>
          <w:w w:val="105"/>
          <w:sz w:val="22"/>
          <w:szCs w:val="22"/>
        </w:rPr>
        <w:t>•</w:t>
      </w:r>
      <w:r>
        <w:rPr>
          <w:rFonts w:ascii="Calibri" w:hAnsi="Calibri" w:cs="Calibri" w:eastAsia="Calibri"/>
          <w:color w:val="6C6E71"/>
          <w:sz w:val="22"/>
          <w:szCs w:val="22"/>
        </w:rPr>
        <w:t> </w:t>
      </w:r>
      <w:r>
        <w:rPr>
          <w:rFonts w:ascii="Calibri" w:hAnsi="Calibri" w:cs="Calibri" w:eastAsia="Calibri"/>
          <w:w w:val="105"/>
          <w:sz w:val="22"/>
          <w:szCs w:val="22"/>
        </w:rPr>
        <w:t>Streit</w:t>
      </w:r>
      <w:r>
        <w:rPr>
          <w:rFonts w:ascii="Calibri" w:hAnsi="Calibri" w:cs="Calibri" w:eastAsia="Calibri"/>
          <w:spacing w:val="22"/>
          <w:w w:val="105"/>
          <w:sz w:val="22"/>
          <w:szCs w:val="22"/>
        </w:rPr>
        <w:t> </w:t>
      </w:r>
      <w:r>
        <w:rPr>
          <w:rFonts w:ascii="Calibri" w:hAnsi="Calibri" w:cs="Calibri" w:eastAsia="Calibri"/>
          <w:color w:val="6C6E71"/>
          <w:w w:val="105"/>
          <w:sz w:val="22"/>
          <w:szCs w:val="22"/>
        </w:rPr>
        <w:t>•</w:t>
      </w:r>
      <w:r>
        <w:rPr>
          <w:rFonts w:ascii="Calibri" w:hAnsi="Calibri" w:cs="Calibri" w:eastAsia="Calibri"/>
          <w:color w:val="6C6E71"/>
          <w:spacing w:val="22"/>
          <w:w w:val="105"/>
          <w:sz w:val="22"/>
          <w:szCs w:val="22"/>
        </w:rPr>
        <w:t> </w:t>
      </w:r>
      <w:r>
        <w:rPr>
          <w:rFonts w:ascii="Calibri" w:hAnsi="Calibri" w:cs="Calibri" w:eastAsia="Calibri"/>
          <w:w w:val="105"/>
          <w:sz w:val="22"/>
          <w:szCs w:val="22"/>
        </w:rPr>
        <w:t>glücklich</w:t>
      </w:r>
      <w:r>
        <w:rPr>
          <w:rFonts w:ascii="Calibri" w:hAnsi="Calibri" w:cs="Calibri" w:eastAsia="Calibri"/>
          <w:spacing w:val="22"/>
          <w:w w:val="105"/>
          <w:sz w:val="22"/>
          <w:szCs w:val="22"/>
        </w:rPr>
        <w:t> </w:t>
      </w:r>
      <w:r>
        <w:rPr>
          <w:rFonts w:ascii="Calibri" w:hAnsi="Calibri" w:cs="Calibri" w:eastAsia="Calibri"/>
          <w:color w:val="6C6E71"/>
          <w:w w:val="105"/>
          <w:sz w:val="22"/>
          <w:szCs w:val="22"/>
        </w:rPr>
        <w:t>•</w:t>
      </w:r>
      <w:r>
        <w:rPr>
          <w:rFonts w:ascii="Calibri" w:hAnsi="Calibri" w:cs="Calibri" w:eastAsia="Calibri"/>
          <w:color w:val="6C6E71"/>
          <w:spacing w:val="22"/>
          <w:w w:val="105"/>
          <w:sz w:val="22"/>
          <w:szCs w:val="22"/>
        </w:rPr>
        <w:t> </w:t>
      </w:r>
      <w:r>
        <w:rPr>
          <w:rFonts w:ascii="Calibri" w:hAnsi="Calibri" w:cs="Calibri" w:eastAsia="Calibri"/>
          <w:w w:val="105"/>
          <w:sz w:val="22"/>
          <w:szCs w:val="22"/>
        </w:rPr>
        <w:t>Leben</w:t>
      </w:r>
      <w:r>
        <w:rPr>
          <w:rFonts w:ascii="Calibri" w:hAnsi="Calibri" w:cs="Calibri" w:eastAsia="Calibri"/>
          <w:sz w:val="22"/>
          <w:szCs w:val="22"/>
        </w:rPr>
      </w:r>
    </w:p>
    <w:p>
      <w:pPr>
        <w:spacing w:after="0" w:line="260" w:lineRule="exact"/>
        <w:jc w:val="left"/>
        <w:rPr>
          <w:rFonts w:ascii="Calibri" w:hAnsi="Calibri" w:cs="Calibri" w:eastAsia="Calibri"/>
          <w:sz w:val="22"/>
          <w:szCs w:val="22"/>
        </w:rPr>
        <w:sectPr>
          <w:type w:val="continuous"/>
          <w:pgSz w:w="11910" w:h="16840"/>
          <w:pgMar w:top="960" w:bottom="740" w:left="0" w:right="0"/>
          <w:cols w:num="3" w:equalWidth="0">
            <w:col w:w="913" w:space="40"/>
            <w:col w:w="6716" w:space="236"/>
            <w:col w:w="4005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sz w:val="12"/>
          <w:szCs w:val="12"/>
        </w:rPr>
      </w:pPr>
    </w:p>
    <w:p>
      <w:pPr>
        <w:spacing w:before="60"/>
        <w:ind w:left="1417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color w:val="0061B3"/>
          <w:spacing w:val="10"/>
          <w:w w:val="90"/>
          <w:sz w:val="20"/>
          <w:szCs w:val="20"/>
        </w:rPr>
        <w:t>.................................................</w:t>
      </w:r>
      <w:r>
        <w:rPr>
          <w:rFonts w:ascii="Calibri" w:hAnsi="Calibri" w:cs="Calibri" w:eastAsia="Calibri"/>
          <w:color w:val="0061B3"/>
          <w:spacing w:val="16"/>
          <w:w w:val="90"/>
          <w:sz w:val="20"/>
          <w:szCs w:val="20"/>
        </w:rPr>
        <w:t> </w:t>
      </w:r>
      <w:r>
        <w:rPr>
          <w:rFonts w:ascii="Calibri" w:hAnsi="Calibri" w:cs="Calibri" w:eastAsia="Calibri"/>
          <w:color w:val="0061B3"/>
          <w:w w:val="90"/>
          <w:sz w:val="24"/>
          <w:szCs w:val="24"/>
        </w:rPr>
        <w:t>fü</w:t>
      </w:r>
      <w:r>
        <w:rPr>
          <w:rFonts w:ascii="Calibri" w:hAnsi="Calibri" w:cs="Calibri" w:eastAsia="Calibri"/>
          <w:color w:val="0061B3"/>
          <w:spacing w:val="1"/>
          <w:w w:val="90"/>
          <w:sz w:val="24"/>
          <w:szCs w:val="24"/>
        </w:rPr>
        <w:t>r</w:t>
      </w:r>
      <w:r>
        <w:rPr>
          <w:rFonts w:ascii="Calibri" w:hAnsi="Calibri" w:cs="Calibri" w:eastAsia="Calibri"/>
          <w:color w:val="0061B3"/>
          <w:w w:val="90"/>
          <w:sz w:val="24"/>
          <w:szCs w:val="24"/>
        </w:rPr>
        <w:t>s</w:t>
      </w:r>
      <w:r>
        <w:rPr>
          <w:rFonts w:ascii="Calibri" w:hAnsi="Calibri" w:cs="Calibri" w:eastAsia="Calibri"/>
          <w:color w:val="0061B3"/>
          <w:spacing w:val="2"/>
          <w:w w:val="90"/>
          <w:sz w:val="24"/>
          <w:szCs w:val="24"/>
        </w:rPr>
        <w:t> </w:t>
      </w:r>
      <w:r>
        <w:rPr>
          <w:rFonts w:ascii="Calibri" w:hAnsi="Calibri" w:cs="Calibri" w:eastAsia="Calibri"/>
          <w:color w:val="0061B3"/>
          <w:w w:val="90"/>
          <w:sz w:val="24"/>
          <w:szCs w:val="24"/>
        </w:rPr>
        <w:t>Leben</w:t>
      </w:r>
      <w:r>
        <w:rPr>
          <w:rFonts w:ascii="Calibri" w:hAnsi="Calibri" w:cs="Calibri" w:eastAsia="Calibri"/>
          <w:color w:val="0061B3"/>
          <w:spacing w:val="3"/>
          <w:w w:val="90"/>
          <w:sz w:val="24"/>
          <w:szCs w:val="24"/>
        </w:rPr>
        <w:t> </w:t>
      </w:r>
      <w:r>
        <w:rPr>
          <w:rFonts w:ascii="Calibri" w:hAnsi="Calibri" w:cs="Calibri" w:eastAsia="Calibri"/>
          <w:color w:val="0061B3"/>
          <w:spacing w:val="-2"/>
          <w:w w:val="90"/>
          <w:sz w:val="24"/>
          <w:szCs w:val="24"/>
        </w:rPr>
        <w:t>und</w:t>
      </w:r>
      <w:r>
        <w:rPr>
          <w:rFonts w:ascii="Calibri" w:hAnsi="Calibri" w:cs="Calibri" w:eastAsia="Calibri"/>
          <w:color w:val="0061B3"/>
          <w:spacing w:val="3"/>
          <w:w w:val="90"/>
          <w:sz w:val="24"/>
          <w:szCs w:val="24"/>
        </w:rPr>
        <w:t> </w:t>
      </w:r>
      <w:r>
        <w:rPr>
          <w:rFonts w:ascii="Calibri" w:hAnsi="Calibri" w:cs="Calibri" w:eastAsia="Calibri"/>
          <w:color w:val="0061B3"/>
          <w:spacing w:val="-1"/>
          <w:w w:val="90"/>
          <w:sz w:val="24"/>
          <w:szCs w:val="24"/>
        </w:rPr>
        <w:t>gibt</w:t>
      </w:r>
      <w:r>
        <w:rPr>
          <w:rFonts w:ascii="Calibri" w:hAnsi="Calibri" w:cs="Calibri" w:eastAsia="Calibri"/>
          <w:color w:val="0061B3"/>
          <w:spacing w:val="-2"/>
          <w:w w:val="90"/>
          <w:sz w:val="24"/>
          <w:szCs w:val="24"/>
        </w:rPr>
        <w:t>’</w:t>
      </w:r>
      <w:r>
        <w:rPr>
          <w:rFonts w:ascii="Calibri" w:hAnsi="Calibri" w:cs="Calibri" w:eastAsia="Calibri"/>
          <w:color w:val="0061B3"/>
          <w:spacing w:val="-1"/>
          <w:w w:val="90"/>
          <w:sz w:val="24"/>
          <w:szCs w:val="24"/>
        </w:rPr>
        <w:t>s</w:t>
      </w:r>
      <w:r>
        <w:rPr>
          <w:rFonts w:ascii="Calibri" w:hAnsi="Calibri" w:cs="Calibri" w:eastAsia="Calibri"/>
          <w:color w:val="0061B3"/>
          <w:spacing w:val="3"/>
          <w:w w:val="90"/>
          <w:sz w:val="24"/>
          <w:szCs w:val="24"/>
        </w:rPr>
        <w:t> </w:t>
      </w:r>
      <w:r>
        <w:rPr>
          <w:rFonts w:ascii="Calibri" w:hAnsi="Calibri" w:cs="Calibri" w:eastAsia="Calibri"/>
          <w:color w:val="0061B3"/>
          <w:spacing w:val="-2"/>
          <w:w w:val="90"/>
          <w:sz w:val="24"/>
          <w:szCs w:val="24"/>
        </w:rPr>
        <w:t>auch</w:t>
      </w:r>
      <w:r>
        <w:rPr>
          <w:rFonts w:ascii="Calibri" w:hAnsi="Calibri" w:cs="Calibri" w:eastAsia="Calibri"/>
          <w:color w:val="0061B3"/>
          <w:spacing w:val="2"/>
          <w:w w:val="90"/>
          <w:sz w:val="24"/>
          <w:szCs w:val="24"/>
        </w:rPr>
        <w:t> </w:t>
      </w:r>
      <w:r>
        <w:rPr>
          <w:rFonts w:ascii="Calibri" w:hAnsi="Calibri" w:cs="Calibri" w:eastAsia="Calibri"/>
          <w:color w:val="0061B3"/>
          <w:spacing w:val="-2"/>
          <w:w w:val="90"/>
          <w:sz w:val="24"/>
          <w:szCs w:val="24"/>
        </w:rPr>
        <w:t>mal</w:t>
      </w:r>
      <w:r>
        <w:rPr>
          <w:rFonts w:ascii="Calibri" w:hAnsi="Calibri" w:cs="Calibri" w:eastAsia="Calibri"/>
          <w:color w:val="0061B3"/>
          <w:spacing w:val="3"/>
          <w:w w:val="90"/>
          <w:sz w:val="24"/>
          <w:szCs w:val="24"/>
        </w:rPr>
        <w:t> </w:t>
      </w:r>
      <w:r>
        <w:rPr>
          <w:rFonts w:ascii="Calibri" w:hAnsi="Calibri" w:cs="Calibri" w:eastAsia="Calibri"/>
          <w:color w:val="0061B3"/>
          <w:spacing w:val="-5"/>
          <w:w w:val="90"/>
          <w:sz w:val="24"/>
          <w:szCs w:val="24"/>
        </w:rPr>
        <w:t>’</w:t>
      </w:r>
      <w:r>
        <w:rPr>
          <w:rFonts w:ascii="Calibri" w:hAnsi="Calibri" w:cs="Calibri" w:eastAsia="Calibri"/>
          <w:color w:val="0061B3"/>
          <w:spacing w:val="-4"/>
          <w:w w:val="90"/>
          <w:sz w:val="24"/>
          <w:szCs w:val="24"/>
        </w:rPr>
        <w:t>nen</w:t>
      </w:r>
      <w:r>
        <w:rPr>
          <w:rFonts w:ascii="Calibri" w:hAnsi="Calibri" w:cs="Calibri" w:eastAsia="Calibri"/>
          <w:color w:val="0061B3"/>
          <w:spacing w:val="3"/>
          <w:w w:val="90"/>
          <w:sz w:val="24"/>
          <w:szCs w:val="24"/>
        </w:rPr>
        <w:t> </w:t>
      </w:r>
      <w:r>
        <w:rPr>
          <w:rFonts w:ascii="Calibri" w:hAnsi="Calibri" w:cs="Calibri" w:eastAsia="Calibri"/>
          <w:color w:val="0061B3"/>
          <w:spacing w:val="10"/>
          <w:w w:val="90"/>
          <w:sz w:val="20"/>
          <w:szCs w:val="20"/>
        </w:rPr>
        <w:t>.................................................</w:t>
      </w:r>
      <w:r>
        <w:rPr>
          <w:rFonts w:ascii="Calibri" w:hAnsi="Calibri" w:cs="Calibri" w:eastAsia="Calibri"/>
          <w:color w:val="0061B3"/>
          <w:spacing w:val="16"/>
          <w:w w:val="90"/>
          <w:sz w:val="20"/>
          <w:szCs w:val="20"/>
        </w:rPr>
        <w:t> </w:t>
      </w:r>
      <w:r>
        <w:rPr>
          <w:rFonts w:ascii="Calibri" w:hAnsi="Calibri" w:cs="Calibri" w:eastAsia="Calibri"/>
          <w:color w:val="0061B3"/>
          <w:w w:val="90"/>
          <w:sz w:val="24"/>
          <w:szCs w:val="24"/>
        </w:rPr>
        <w:t>,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before="207"/>
        <w:ind w:left="1417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color w:val="0061B3"/>
          <w:w w:val="90"/>
          <w:sz w:val="24"/>
        </w:rPr>
        <w:t>wir</w:t>
      </w:r>
      <w:r>
        <w:rPr>
          <w:rFonts w:ascii="Calibri"/>
          <w:color w:val="0061B3"/>
          <w:spacing w:val="26"/>
          <w:w w:val="90"/>
          <w:sz w:val="24"/>
        </w:rPr>
        <w:t> </w:t>
      </w:r>
      <w:r>
        <w:rPr>
          <w:rFonts w:ascii="Calibri"/>
          <w:color w:val="0061B3"/>
          <w:spacing w:val="-2"/>
          <w:w w:val="90"/>
          <w:sz w:val="24"/>
        </w:rPr>
        <w:t>finden</w:t>
      </w:r>
      <w:r>
        <w:rPr>
          <w:rFonts w:ascii="Calibri"/>
          <w:color w:val="0061B3"/>
          <w:spacing w:val="26"/>
          <w:w w:val="90"/>
          <w:sz w:val="24"/>
        </w:rPr>
        <w:t> </w:t>
      </w:r>
      <w:r>
        <w:rPr>
          <w:rFonts w:ascii="Calibri"/>
          <w:color w:val="0061B3"/>
          <w:spacing w:val="10"/>
          <w:w w:val="90"/>
          <w:sz w:val="20"/>
        </w:rPr>
        <w:t>.................................................</w:t>
      </w:r>
      <w:r>
        <w:rPr>
          <w:rFonts w:ascii="Calibri"/>
          <w:color w:val="0061B3"/>
          <w:w w:val="90"/>
          <w:sz w:val="20"/>
        </w:rPr>
        <w:t> </w:t>
      </w:r>
      <w:r>
        <w:rPr>
          <w:rFonts w:ascii="Calibri"/>
          <w:color w:val="0061B3"/>
          <w:spacing w:val="2"/>
          <w:w w:val="90"/>
          <w:sz w:val="20"/>
        </w:rPr>
        <w:t> </w:t>
      </w:r>
      <w:r>
        <w:rPr>
          <w:rFonts w:ascii="Calibri"/>
          <w:color w:val="0061B3"/>
          <w:spacing w:val="-1"/>
          <w:w w:val="90"/>
          <w:sz w:val="24"/>
        </w:rPr>
        <w:t>zur</w:t>
      </w:r>
      <w:r>
        <w:rPr>
          <w:rFonts w:ascii="Calibri"/>
          <w:color w:val="0061B3"/>
          <w:spacing w:val="26"/>
          <w:w w:val="90"/>
          <w:sz w:val="24"/>
        </w:rPr>
        <w:t> </w:t>
      </w:r>
      <w:r>
        <w:rPr>
          <w:rFonts w:ascii="Calibri"/>
          <w:color w:val="0061B3"/>
          <w:w w:val="90"/>
          <w:sz w:val="24"/>
        </w:rPr>
        <w:t>richtigen</w:t>
      </w:r>
      <w:r>
        <w:rPr>
          <w:rFonts w:ascii="Calibri"/>
          <w:color w:val="0061B3"/>
          <w:spacing w:val="26"/>
          <w:w w:val="90"/>
          <w:sz w:val="24"/>
        </w:rPr>
        <w:t> </w:t>
      </w:r>
      <w:r>
        <w:rPr>
          <w:rFonts w:ascii="Calibri"/>
          <w:color w:val="0061B3"/>
          <w:w w:val="90"/>
          <w:sz w:val="24"/>
        </w:rPr>
        <w:t>Zeit.</w:t>
      </w:r>
      <w:r>
        <w:rPr>
          <w:rFonts w:ascii="Calibri"/>
          <w:sz w:val="24"/>
        </w:rPr>
      </w:r>
    </w:p>
    <w:p>
      <w:pPr>
        <w:spacing w:line="240" w:lineRule="auto" w:before="7"/>
        <w:rPr>
          <w:rFonts w:ascii="Calibri" w:hAnsi="Calibri" w:cs="Calibri" w:eastAsia="Calibri"/>
          <w:sz w:val="27"/>
          <w:szCs w:val="27"/>
        </w:rPr>
      </w:pPr>
    </w:p>
    <w:p>
      <w:pPr>
        <w:pStyle w:val="BodyText"/>
        <w:numPr>
          <w:ilvl w:val="0"/>
          <w:numId w:val="4"/>
        </w:numPr>
        <w:tabs>
          <w:tab w:pos="1418" w:val="left" w:leader="none"/>
        </w:tabs>
        <w:spacing w:line="240" w:lineRule="auto" w:before="61" w:after="0"/>
        <w:ind w:left="1417" w:right="0" w:hanging="284"/>
        <w:jc w:val="left"/>
        <w:rPr>
          <w:b w:val="0"/>
          <w:bCs w:val="0"/>
        </w:rPr>
      </w:pPr>
      <w:r>
        <w:rPr>
          <w:spacing w:val="-4"/>
          <w:w w:val="115"/>
        </w:rPr>
        <w:t>Was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b</w:t>
      </w:r>
      <w:r>
        <w:rPr>
          <w:spacing w:val="-3"/>
          <w:w w:val="115"/>
        </w:rPr>
        <w:t>e</w:t>
      </w:r>
      <w:r>
        <w:rPr>
          <w:spacing w:val="-2"/>
          <w:w w:val="115"/>
        </w:rPr>
        <w:t>d</w:t>
      </w:r>
      <w:r>
        <w:rPr>
          <w:spacing w:val="-3"/>
          <w:w w:val="115"/>
        </w:rPr>
        <w:t>eutet</w:t>
      </w:r>
      <w:r>
        <w:rPr>
          <w:spacing w:val="-12"/>
          <w:w w:val="115"/>
        </w:rPr>
        <w:t> </w:t>
      </w:r>
      <w:r>
        <w:rPr>
          <w:w w:val="115"/>
        </w:rPr>
        <w:t>der</w:t>
      </w:r>
      <w:r>
        <w:rPr>
          <w:spacing w:val="-12"/>
          <w:w w:val="115"/>
        </w:rPr>
        <w:t> </w:t>
      </w:r>
      <w:r>
        <w:rPr>
          <w:spacing w:val="-2"/>
          <w:w w:val="115"/>
        </w:rPr>
        <w:t>Refra</w:t>
      </w:r>
      <w:r>
        <w:rPr>
          <w:spacing w:val="-1"/>
          <w:w w:val="115"/>
        </w:rPr>
        <w:t>in</w:t>
      </w:r>
      <w:r>
        <w:rPr>
          <w:spacing w:val="-2"/>
          <w:w w:val="115"/>
        </w:rPr>
        <w:t>?</w:t>
      </w:r>
      <w:r>
        <w:rPr>
          <w:spacing w:val="-12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reu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e</w:t>
      </w:r>
      <w:r>
        <w:rPr>
          <w:spacing w:val="-12"/>
          <w:w w:val="115"/>
        </w:rPr>
        <w:t> 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n</w:t>
      </w:r>
      <w:r>
        <w:rPr>
          <w:spacing w:val="-2"/>
          <w:w w:val="115"/>
        </w:rPr>
        <w:t>.</w:t>
      </w:r>
      <w:r>
        <w:rPr>
          <w:spacing w:val="-12"/>
          <w:w w:val="115"/>
        </w:rPr>
        <w:t> </w:t>
      </w:r>
      <w:r>
        <w:rPr>
          <w:spacing w:val="-4"/>
          <w:w w:val="115"/>
        </w:rPr>
        <w:t>Ver</w:t>
      </w:r>
      <w:r>
        <w:rPr>
          <w:spacing w:val="-3"/>
          <w:w w:val="115"/>
        </w:rPr>
        <w:t>gle</w:t>
      </w:r>
      <w:r>
        <w:rPr>
          <w:spacing w:val="-4"/>
          <w:w w:val="115"/>
        </w:rPr>
        <w:t>i</w:t>
      </w:r>
      <w:r>
        <w:rPr>
          <w:spacing w:val="-3"/>
          <w:w w:val="115"/>
        </w:rPr>
        <w:t>ch</w:t>
      </w:r>
      <w:r>
        <w:rPr>
          <w:spacing w:val="-4"/>
          <w:w w:val="115"/>
        </w:rPr>
        <w:t>t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u</w:t>
      </w:r>
      <w:r>
        <w:rPr>
          <w:spacing w:val="-12"/>
          <w:w w:val="115"/>
        </w:rPr>
        <w:t> </w:t>
      </w:r>
      <w:r>
        <w:rPr>
          <w:spacing w:val="-1"/>
          <w:w w:val="115"/>
        </w:rPr>
        <w:t>z</w:t>
      </w:r>
      <w:r>
        <w:rPr>
          <w:spacing w:val="-2"/>
          <w:w w:val="115"/>
        </w:rPr>
        <w:t>weit.</w:t>
      </w:r>
      <w:r>
        <w:rPr>
          <w:b w:val="0"/>
        </w:rPr>
      </w:r>
    </w:p>
    <w:p>
      <w:pPr>
        <w:spacing w:line="240" w:lineRule="auto" w:before="6"/>
        <w:rPr>
          <w:rFonts w:ascii="Calibri" w:hAnsi="Calibri" w:cs="Calibri" w:eastAsia="Calibri"/>
          <w:b/>
          <w:bCs/>
          <w:sz w:val="12"/>
          <w:szCs w:val="12"/>
        </w:rPr>
      </w:pPr>
    </w:p>
    <w:p>
      <w:pPr>
        <w:numPr>
          <w:ilvl w:val="1"/>
          <w:numId w:val="4"/>
        </w:numPr>
        <w:tabs>
          <w:tab w:pos="1659" w:val="left" w:leader="none"/>
        </w:tabs>
        <w:spacing w:line="286" w:lineRule="exact" w:before="61"/>
        <w:ind w:left="1658" w:right="0" w:hanging="2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sz w:val="24"/>
        </w:rPr>
        <w:t>Wir</w:t>
      </w:r>
      <w:r>
        <w:rPr>
          <w:rFonts w:ascii="Calibri" w:hAnsi="Calibri"/>
          <w:spacing w:val="20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können</w:t>
      </w:r>
      <w:r>
        <w:rPr>
          <w:rFonts w:ascii="Calibri" w:hAnsi="Calibri"/>
          <w:spacing w:val="20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streiten</w:t>
      </w:r>
      <w:r>
        <w:rPr>
          <w:rFonts w:ascii="Calibri" w:hAnsi="Calibri"/>
          <w:spacing w:val="21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und</w:t>
      </w:r>
      <w:r>
        <w:rPr>
          <w:rFonts w:ascii="Calibri" w:hAnsi="Calibri"/>
          <w:spacing w:val="20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bleiben</w:t>
      </w:r>
      <w:r>
        <w:rPr>
          <w:rFonts w:ascii="Calibri" w:hAnsi="Calibri"/>
          <w:spacing w:val="21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Freunde.</w:t>
      </w:r>
      <w:r>
        <w:rPr>
          <w:rFonts w:ascii="Calibri" w:hAnsi="Calibri"/>
          <w:sz w:val="24"/>
        </w:rPr>
      </w:r>
    </w:p>
    <w:p>
      <w:pPr>
        <w:numPr>
          <w:ilvl w:val="1"/>
          <w:numId w:val="4"/>
        </w:numPr>
        <w:tabs>
          <w:tab w:pos="1659" w:val="left" w:leader="none"/>
        </w:tabs>
        <w:spacing w:line="280" w:lineRule="exact" w:before="0"/>
        <w:ind w:left="1658" w:right="0" w:hanging="2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Einmal</w:t>
      </w:r>
      <w:r>
        <w:rPr>
          <w:rFonts w:ascii="Calibri"/>
          <w:spacing w:val="25"/>
          <w:w w:val="105"/>
          <w:sz w:val="24"/>
        </w:rPr>
        <w:t> </w:t>
      </w:r>
      <w:r>
        <w:rPr>
          <w:rFonts w:ascii="Calibri"/>
          <w:w w:val="105"/>
          <w:sz w:val="24"/>
        </w:rPr>
        <w:t>Freunde,</w:t>
      </w:r>
      <w:r>
        <w:rPr>
          <w:rFonts w:ascii="Calibri"/>
          <w:spacing w:val="26"/>
          <w:w w:val="105"/>
          <w:sz w:val="24"/>
        </w:rPr>
        <w:t> </w:t>
      </w:r>
      <w:r>
        <w:rPr>
          <w:rFonts w:ascii="Calibri"/>
          <w:w w:val="105"/>
          <w:sz w:val="24"/>
        </w:rPr>
        <w:t>immer</w:t>
      </w:r>
      <w:r>
        <w:rPr>
          <w:rFonts w:ascii="Calibri"/>
          <w:spacing w:val="26"/>
          <w:w w:val="105"/>
          <w:sz w:val="24"/>
        </w:rPr>
        <w:t> </w:t>
      </w:r>
      <w:r>
        <w:rPr>
          <w:rFonts w:ascii="Calibri"/>
          <w:w w:val="105"/>
          <w:sz w:val="24"/>
        </w:rPr>
        <w:t>Freunde.</w:t>
      </w:r>
      <w:r>
        <w:rPr>
          <w:rFonts w:ascii="Calibri"/>
          <w:sz w:val="24"/>
        </w:rPr>
      </w:r>
    </w:p>
    <w:p>
      <w:pPr>
        <w:numPr>
          <w:ilvl w:val="1"/>
          <w:numId w:val="4"/>
        </w:numPr>
        <w:tabs>
          <w:tab w:pos="1659" w:val="left" w:leader="none"/>
        </w:tabs>
        <w:spacing w:line="280" w:lineRule="exact" w:before="0"/>
        <w:ind w:left="1658" w:right="0" w:hanging="2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Ein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w w:val="105"/>
          <w:sz w:val="24"/>
        </w:rPr>
        <w:t>Streit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w w:val="105"/>
          <w:sz w:val="24"/>
        </w:rPr>
        <w:t>macht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w w:val="105"/>
          <w:sz w:val="24"/>
        </w:rPr>
        <w:t>Freunde.</w:t>
      </w:r>
      <w:r>
        <w:rPr>
          <w:rFonts w:ascii="Calibri"/>
          <w:sz w:val="24"/>
        </w:rPr>
      </w:r>
    </w:p>
    <w:p>
      <w:pPr>
        <w:numPr>
          <w:ilvl w:val="1"/>
          <w:numId w:val="4"/>
        </w:numPr>
        <w:tabs>
          <w:tab w:pos="1659" w:val="left" w:leader="none"/>
        </w:tabs>
        <w:spacing w:line="280" w:lineRule="exact" w:before="0"/>
        <w:ind w:left="1658" w:right="0" w:hanging="2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Ein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w w:val="105"/>
          <w:sz w:val="24"/>
        </w:rPr>
        <w:t>Streit</w:t>
      </w:r>
      <w:r>
        <w:rPr>
          <w:rFonts w:ascii="Calibri"/>
          <w:spacing w:val="23"/>
          <w:w w:val="105"/>
          <w:sz w:val="24"/>
        </w:rPr>
        <w:t> </w:t>
      </w:r>
      <w:r>
        <w:rPr>
          <w:rFonts w:ascii="Calibri"/>
          <w:w w:val="105"/>
          <w:sz w:val="24"/>
        </w:rPr>
        <w:t>macht</w:t>
      </w:r>
      <w:r>
        <w:rPr>
          <w:rFonts w:ascii="Calibri"/>
          <w:spacing w:val="23"/>
          <w:w w:val="105"/>
          <w:sz w:val="24"/>
        </w:rPr>
        <w:t> </w:t>
      </w:r>
      <w:r>
        <w:rPr>
          <w:rFonts w:ascii="Calibri"/>
          <w:w w:val="105"/>
          <w:sz w:val="24"/>
        </w:rPr>
        <w:t>Spass.</w:t>
      </w:r>
      <w:r>
        <w:rPr>
          <w:rFonts w:ascii="Calibri"/>
          <w:sz w:val="24"/>
        </w:rPr>
      </w:r>
    </w:p>
    <w:p>
      <w:pPr>
        <w:numPr>
          <w:ilvl w:val="1"/>
          <w:numId w:val="4"/>
        </w:numPr>
        <w:tabs>
          <w:tab w:pos="1659" w:val="left" w:leader="none"/>
        </w:tabs>
        <w:spacing w:line="286" w:lineRule="exact" w:before="0"/>
        <w:ind w:left="1658" w:right="0" w:hanging="276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Freunde</w:t>
      </w:r>
      <w:r>
        <w:rPr>
          <w:rFonts w:ascii="Calibri"/>
          <w:spacing w:val="21"/>
          <w:w w:val="105"/>
          <w:sz w:val="24"/>
        </w:rPr>
        <w:t> </w:t>
      </w:r>
      <w:r>
        <w:rPr>
          <w:rFonts w:ascii="Calibri"/>
          <w:w w:val="105"/>
          <w:sz w:val="24"/>
        </w:rPr>
        <w:t>streiten</w:t>
      </w:r>
      <w:r>
        <w:rPr>
          <w:rFonts w:ascii="Calibri"/>
          <w:spacing w:val="22"/>
          <w:w w:val="105"/>
          <w:sz w:val="24"/>
        </w:rPr>
        <w:t> </w:t>
      </w:r>
      <w:r>
        <w:rPr>
          <w:rFonts w:ascii="Calibri"/>
          <w:w w:val="105"/>
          <w:sz w:val="24"/>
        </w:rPr>
        <w:t>nicht.</w:t>
      </w:r>
      <w:r>
        <w:rPr>
          <w:rFonts w:ascii="Calibri"/>
          <w:sz w:val="24"/>
        </w:rPr>
      </w:r>
    </w:p>
    <w:p>
      <w:pPr>
        <w:spacing w:line="240" w:lineRule="auto" w:before="10"/>
        <w:rPr>
          <w:rFonts w:ascii="Calibri" w:hAnsi="Calibri" w:cs="Calibri" w:eastAsia="Calibri"/>
          <w:sz w:val="31"/>
          <w:szCs w:val="31"/>
        </w:rPr>
      </w:pPr>
    </w:p>
    <w:p>
      <w:pPr>
        <w:pStyle w:val="BodyText"/>
        <w:numPr>
          <w:ilvl w:val="0"/>
          <w:numId w:val="4"/>
        </w:numPr>
        <w:tabs>
          <w:tab w:pos="1418" w:val="left" w:leader="none"/>
        </w:tabs>
        <w:spacing w:line="280" w:lineRule="exact" w:before="0" w:after="0"/>
        <w:ind w:left="1417" w:right="2724" w:hanging="284"/>
        <w:jc w:val="left"/>
        <w:rPr>
          <w:b w:val="0"/>
          <w:bCs w:val="0"/>
        </w:rPr>
      </w:pPr>
      <w:r>
        <w:rPr/>
        <w:pict>
          <v:shape style="position:absolute;margin-left:227.918274pt;margin-top:42.988903pt;width:58.1pt;height:12pt;mso-position-horizontal-relative:page;mso-position-vertical-relative:paragraph;z-index:-623296;rotation:4" type="#_x0000_t136" fillcolor="#000000" stroked="f">
            <o:extrusion v:ext="view" autorotationcenter="t"/>
            <v:textpath style="font-family:&amp;quot;Calibri&amp;quot;;font-size:12pt;v-text-kern:t;mso-text-shadow:auto" string="Pizza essen"/>
            <w10:wrap type="none"/>
          </v:shape>
        </w:pict>
      </w:r>
      <w:r>
        <w:rPr/>
        <w:pict>
          <v:shape style="position:absolute;margin-left:460.790955pt;margin-top:26.013828pt;width:51.1pt;height:12pt;mso-position-horizontal-relative:page;mso-position-vertical-relative:paragraph;z-index:-623224;rotation:11" type="#_x0000_t136" fillcolor="#000000" stroked="f">
            <o:extrusion v:ext="view" autorotationcenter="t"/>
            <v:textpath style="font-family:&amp;quot;Calibri&amp;quot;;font-size:12pt;v-text-kern:t;mso-text-shadow:auto" string="faulenzen"/>
            <w10:wrap type="none"/>
          </v:shape>
        </w:pict>
      </w:r>
      <w:r>
        <w:rPr/>
        <w:pict>
          <v:shape style="position:absolute;margin-left:297.990692pt;margin-top:43.154617pt;width:63.05pt;height:12pt;mso-position-horizontal-relative:page;mso-position-vertical-relative:paragraph;z-index:-623200;rotation:15" type="#_x0000_t136" fillcolor="#000000" stroked="f">
            <o:extrusion v:ext="view" autorotationcenter="t"/>
            <v:textpath style="font-family:&amp;quot;Calibri&amp;quot;;font-size:12pt;v-text-kern:t;mso-text-shadow:auto" string="telefonieren"/>
            <w10:wrap type="none"/>
          </v:shape>
        </w:pict>
      </w:r>
      <w:r>
        <w:rPr>
          <w:spacing w:val="-2"/>
          <w:w w:val="110"/>
        </w:rPr>
        <w:t>W</w:t>
      </w:r>
      <w:r>
        <w:rPr>
          <w:spacing w:val="-3"/>
          <w:w w:val="110"/>
        </w:rPr>
        <w:t>e</w:t>
      </w:r>
      <w:r>
        <w:rPr>
          <w:spacing w:val="-2"/>
          <w:w w:val="110"/>
        </w:rPr>
        <w:t>lch</w:t>
      </w:r>
      <w:r>
        <w:rPr>
          <w:spacing w:val="-3"/>
          <w:w w:val="110"/>
        </w:rPr>
        <w:t>e</w:t>
      </w:r>
      <w:r>
        <w:rPr>
          <w:spacing w:val="15"/>
          <w:w w:val="110"/>
        </w:rPr>
        <w:t> </w:t>
      </w:r>
      <w:r>
        <w:rPr>
          <w:w w:val="110"/>
        </w:rPr>
        <w:t>Aktivtäten</w:t>
      </w:r>
      <w:r>
        <w:rPr>
          <w:spacing w:val="15"/>
          <w:w w:val="110"/>
        </w:rPr>
        <w:t> </w:t>
      </w:r>
      <w:r>
        <w:rPr>
          <w:spacing w:val="-1"/>
          <w:w w:val="110"/>
        </w:rPr>
        <w:t>au</w:t>
      </w:r>
      <w:r>
        <w:rPr>
          <w:spacing w:val="-2"/>
          <w:w w:val="110"/>
        </w:rPr>
        <w:t>s</w:t>
      </w:r>
      <w:r>
        <w:rPr>
          <w:spacing w:val="16"/>
          <w:w w:val="110"/>
        </w:rPr>
        <w:t> </w:t>
      </w:r>
      <w:r>
        <w:rPr>
          <w:w w:val="110"/>
        </w:rPr>
        <w:t>dem</w:t>
      </w:r>
      <w:r>
        <w:rPr>
          <w:spacing w:val="15"/>
          <w:w w:val="110"/>
        </w:rPr>
        <w:t> </w:t>
      </w:r>
      <w:r>
        <w:rPr>
          <w:spacing w:val="-1"/>
          <w:w w:val="110"/>
        </w:rPr>
        <w:t>Lied</w:t>
      </w:r>
      <w:r>
        <w:rPr>
          <w:spacing w:val="16"/>
          <w:w w:val="110"/>
        </w:rPr>
        <w:t> </w:t>
      </w:r>
      <w:r>
        <w:rPr>
          <w:spacing w:val="-2"/>
          <w:w w:val="110"/>
        </w:rPr>
        <w:t>m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cht</w:t>
      </w:r>
      <w:r>
        <w:rPr>
          <w:spacing w:val="15"/>
          <w:w w:val="110"/>
        </w:rPr>
        <w:t> </w:t>
      </w:r>
      <w:r>
        <w:rPr>
          <w:w w:val="110"/>
        </w:rPr>
        <w:t>ihr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auch</w:t>
      </w:r>
      <w:r>
        <w:rPr>
          <w:spacing w:val="15"/>
          <w:w w:val="110"/>
        </w:rPr>
        <w:t> </w:t>
      </w:r>
      <w:r>
        <w:rPr>
          <w:spacing w:val="-1"/>
          <w:w w:val="110"/>
        </w:rPr>
        <w:t>mit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euren</w:t>
      </w:r>
      <w:r>
        <w:rPr>
          <w:spacing w:val="15"/>
          <w:w w:val="110"/>
        </w:rPr>
        <w:t> </w:t>
      </w:r>
      <w:r>
        <w:rPr>
          <w:spacing w:val="-1"/>
          <w:w w:val="110"/>
        </w:rPr>
        <w:t>Freunden</w:t>
      </w:r>
      <w:r>
        <w:rPr>
          <w:spacing w:val="-2"/>
          <w:w w:val="110"/>
        </w:rPr>
        <w:t>?</w:t>
      </w:r>
      <w:r>
        <w:rPr>
          <w:spacing w:val="29"/>
        </w:rPr>
        <w:t> </w:t>
      </w:r>
      <w:r>
        <w:rPr>
          <w:spacing w:val="-3"/>
          <w:w w:val="110"/>
        </w:rPr>
        <w:t>W</w:t>
      </w:r>
      <w:r>
        <w:rPr>
          <w:spacing w:val="-4"/>
          <w:w w:val="110"/>
        </w:rPr>
        <w:t>as</w:t>
      </w:r>
      <w:r>
        <w:rPr>
          <w:spacing w:val="22"/>
          <w:w w:val="110"/>
        </w:rPr>
        <w:t> </w:t>
      </w:r>
      <w:r>
        <w:rPr>
          <w:spacing w:val="-2"/>
          <w:w w:val="110"/>
        </w:rPr>
        <w:t>m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cht</w:t>
      </w:r>
      <w:r>
        <w:rPr>
          <w:spacing w:val="23"/>
          <w:w w:val="110"/>
        </w:rPr>
        <w:t> </w:t>
      </w:r>
      <w:r>
        <w:rPr>
          <w:w w:val="110"/>
        </w:rPr>
        <w:t>ihr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noch</w:t>
      </w:r>
      <w:r>
        <w:rPr>
          <w:spacing w:val="-2"/>
          <w:w w:val="110"/>
        </w:rPr>
        <w:t>?</w:t>
      </w:r>
      <w:r>
        <w:rPr>
          <w:spacing w:val="23"/>
          <w:w w:val="110"/>
        </w:rPr>
        <w:t> </w:t>
      </w:r>
      <w:r>
        <w:rPr>
          <w:spacing w:val="-2"/>
          <w:w w:val="110"/>
        </w:rPr>
        <w:t>Sprecht</w:t>
      </w:r>
      <w:r>
        <w:rPr>
          <w:spacing w:val="22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line="240" w:lineRule="auto" w:before="12"/>
        <w:rPr>
          <w:rFonts w:ascii="Calibri" w:hAnsi="Calibri" w:cs="Calibri" w:eastAsia="Calibri"/>
          <w:b/>
          <w:bCs/>
          <w:sz w:val="17"/>
          <w:szCs w:val="17"/>
        </w:rPr>
      </w:pPr>
    </w:p>
    <w:p>
      <w:pPr>
        <w:spacing w:after="0" w:line="240" w:lineRule="auto"/>
        <w:rPr>
          <w:rFonts w:ascii="Calibri" w:hAnsi="Calibri" w:cs="Calibri" w:eastAsia="Calibri"/>
          <w:sz w:val="17"/>
          <w:szCs w:val="17"/>
        </w:rPr>
        <w:sectPr>
          <w:type w:val="continuous"/>
          <w:pgSz w:w="11910" w:h="16840"/>
          <w:pgMar w:top="960" w:bottom="740" w:left="0" w:right="0"/>
        </w:sectPr>
      </w:pPr>
    </w:p>
    <w:p>
      <w:pPr>
        <w:spacing w:before="89"/>
        <w:ind w:left="0" w:right="0" w:firstLine="0"/>
        <w:jc w:val="righ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484.900574pt;margin-top:18.53631pt;width:43.45pt;height:12pt;mso-position-horizontal-relative:page;mso-position-vertical-relative:paragraph;z-index:-623128;rotation:350" type="#_x0000_t136" fillcolor="#000000" stroked="f">
            <o:extrusion v:ext="view" autorotationcenter="t"/>
            <v:textpath style="font-family:&amp;quot;Calibri&amp;quot;;font-size:12pt;v-text-kern:t;mso-text-shadow:auto" string="zuhören"/>
            <w10:wrap type="none"/>
          </v:shape>
        </w:pict>
      </w:r>
      <w:r>
        <w:rPr/>
        <w:pict>
          <v:shape style="position:absolute;margin-left:57.714802pt;margin-top:2.116544pt;width:64.25pt;height:12pt;mso-position-horizontal-relative:page;mso-position-vertical-relative:paragraph;z-index:-623104;rotation:352" type="#_x0000_t136" fillcolor="#000000" stroked="f">
            <o:extrusion v:ext="view" autorotationcenter="t"/>
            <v:textpath style="font-family:&amp;quot;Calibri&amp;quot;;font-size:12pt;v-text-kern:t;mso-text-shadow:auto" string="schwimmen"/>
            <w10:wrap type="none"/>
          </v:shape>
        </w:pict>
      </w:r>
      <w:r>
        <w:rPr>
          <w:rFonts w:ascii="Calibri"/>
          <w:w w:val="105"/>
          <w:sz w:val="24"/>
        </w:rPr>
        <w:t>shoppen</w:t>
      </w:r>
      <w:r>
        <w:rPr>
          <w:rFonts w:ascii="Calibri"/>
          <w:sz w:val="24"/>
        </w:rPr>
      </w:r>
    </w:p>
    <w:p>
      <w:pPr>
        <w:spacing w:before="61"/>
        <w:ind w:left="2998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in</w:t>
      </w:r>
      <w:r>
        <w:rPr>
          <w:rFonts w:ascii="Calibri"/>
          <w:spacing w:val="2"/>
          <w:w w:val="110"/>
          <w:sz w:val="24"/>
        </w:rPr>
        <w:t> </w:t>
      </w:r>
      <w:r>
        <w:rPr>
          <w:rFonts w:ascii="Calibri"/>
          <w:w w:val="110"/>
          <w:sz w:val="24"/>
        </w:rPr>
        <w:t>die</w:t>
      </w:r>
      <w:r>
        <w:rPr>
          <w:rFonts w:ascii="Calibri"/>
          <w:spacing w:val="3"/>
          <w:w w:val="110"/>
          <w:sz w:val="24"/>
        </w:rPr>
        <w:t> </w:t>
      </w:r>
      <w:r>
        <w:rPr>
          <w:rFonts w:ascii="Calibri"/>
          <w:w w:val="110"/>
          <w:sz w:val="24"/>
        </w:rPr>
        <w:t>Schule</w:t>
      </w:r>
      <w:r>
        <w:rPr>
          <w:rFonts w:ascii="Calibri"/>
          <w:spacing w:val="3"/>
          <w:w w:val="110"/>
          <w:sz w:val="24"/>
        </w:rPr>
        <w:t> </w:t>
      </w:r>
      <w:r>
        <w:rPr>
          <w:rFonts w:ascii="Calibri"/>
          <w:w w:val="110"/>
          <w:sz w:val="24"/>
        </w:rPr>
        <w:t>gehen</w:t>
      </w:r>
      <w:r>
        <w:rPr>
          <w:rFonts w:ascii="Calibri"/>
          <w:sz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0" w:right="0"/>
          <w:cols w:num="2" w:equalWidth="0">
            <w:col w:w="3919" w:space="524"/>
            <w:col w:w="7467"/>
          </w:cols>
        </w:sectPr>
      </w:pPr>
    </w:p>
    <w:p>
      <w:pPr>
        <w:spacing w:line="240" w:lineRule="auto" w:before="7"/>
        <w:rPr>
          <w:rFonts w:ascii="Calibri" w:hAnsi="Calibri" w:cs="Calibri" w:eastAsia="Calibri"/>
          <w:sz w:val="10"/>
          <w:szCs w:val="10"/>
        </w:rPr>
      </w:pPr>
    </w:p>
    <w:p>
      <w:pPr>
        <w:spacing w:after="0" w:line="240" w:lineRule="auto"/>
        <w:rPr>
          <w:rFonts w:ascii="Calibri" w:hAnsi="Calibri" w:cs="Calibri" w:eastAsia="Calibri"/>
          <w:sz w:val="10"/>
          <w:szCs w:val="10"/>
        </w:rPr>
        <w:sectPr>
          <w:type w:val="continuous"/>
          <w:pgSz w:w="11910" w:h="16840"/>
          <w:pgMar w:top="960" w:bottom="740" w:left="0" w:right="0"/>
        </w:sectPr>
      </w:pPr>
    </w:p>
    <w:p>
      <w:pPr>
        <w:spacing w:before="203"/>
        <w:ind w:left="1587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7.0564pt;margin-top:45.084869pt;width:96.35pt;height:12pt;mso-position-horizontal-relative:page;mso-position-vertical-relative:paragraph;z-index:-623248;rotation:5" type="#_x0000_t136" fillcolor="#000000" stroked="f">
            <o:extrusion v:ext="view" autorotationcenter="t"/>
            <v:textpath style="font-family:&amp;quot;Calibri&amp;quot;;font-size:12pt;v-text-kern:t;mso-text-shadow:auto" string="in den Park gehen"/>
            <w10:wrap type="none"/>
          </v:shape>
        </w:pict>
      </w:r>
      <w:r>
        <w:rPr>
          <w:rFonts w:ascii="Calibri"/>
          <w:w w:val="110"/>
          <w:sz w:val="24"/>
        </w:rPr>
        <w:t>ins</w:t>
      </w:r>
      <w:r>
        <w:rPr>
          <w:rFonts w:ascii="Calibri"/>
          <w:spacing w:val="1"/>
          <w:w w:val="110"/>
          <w:sz w:val="24"/>
        </w:rPr>
        <w:t> </w:t>
      </w:r>
      <w:r>
        <w:rPr>
          <w:rFonts w:ascii="Calibri"/>
          <w:w w:val="110"/>
          <w:sz w:val="24"/>
        </w:rPr>
        <w:t>Kino</w:t>
      </w:r>
      <w:r>
        <w:rPr>
          <w:rFonts w:ascii="Calibri"/>
          <w:spacing w:val="2"/>
          <w:w w:val="110"/>
          <w:sz w:val="24"/>
        </w:rPr>
        <w:t> </w:t>
      </w:r>
      <w:r>
        <w:rPr>
          <w:rFonts w:ascii="Calibri"/>
          <w:w w:val="110"/>
          <w:sz w:val="24"/>
        </w:rPr>
        <w:t>gehen</w:t>
      </w:r>
      <w:r>
        <w:rPr>
          <w:rFonts w:ascii="Calibri"/>
          <w:sz w:val="24"/>
        </w:rPr>
      </w:r>
    </w:p>
    <w:p>
      <w:pPr>
        <w:spacing w:before="61"/>
        <w:ind w:left="586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w w:val="110"/>
        </w:rPr>
        <w:br w:type="column"/>
      </w:r>
      <w:r>
        <w:rPr>
          <w:rFonts w:ascii="Calibri"/>
          <w:w w:val="110"/>
          <w:sz w:val="24"/>
        </w:rPr>
        <w:t>einen</w:t>
      </w:r>
      <w:r>
        <w:rPr>
          <w:rFonts w:ascii="Calibri"/>
          <w:spacing w:val="-14"/>
          <w:w w:val="110"/>
          <w:sz w:val="24"/>
        </w:rPr>
        <w:t> </w:t>
      </w:r>
      <w:r>
        <w:rPr>
          <w:rFonts w:ascii="Calibri"/>
          <w:w w:val="110"/>
          <w:sz w:val="24"/>
        </w:rPr>
        <w:t>Ausflug</w:t>
      </w:r>
      <w:r>
        <w:rPr>
          <w:rFonts w:ascii="Calibri"/>
          <w:spacing w:val="-13"/>
          <w:w w:val="110"/>
          <w:sz w:val="24"/>
        </w:rPr>
        <w:t> </w:t>
      </w:r>
      <w:r>
        <w:rPr>
          <w:rFonts w:ascii="Calibri"/>
          <w:w w:val="110"/>
          <w:sz w:val="24"/>
        </w:rPr>
        <w:t>machen</w:t>
      </w:r>
      <w:r>
        <w:rPr>
          <w:rFonts w:ascii="Calibri"/>
          <w:sz w:val="24"/>
        </w:rPr>
      </w:r>
    </w:p>
    <w:p>
      <w:pPr>
        <w:spacing w:line="240" w:lineRule="auto" w:before="0"/>
        <w:rPr>
          <w:rFonts w:ascii="Calibri" w:hAnsi="Calibri" w:cs="Calibri" w:eastAsia="Calibri"/>
          <w:sz w:val="24"/>
          <w:szCs w:val="24"/>
        </w:rPr>
      </w:pPr>
    </w:p>
    <w:p>
      <w:pPr>
        <w:spacing w:line="240" w:lineRule="auto" w:before="4"/>
        <w:rPr>
          <w:rFonts w:ascii="Calibri" w:hAnsi="Calibri" w:cs="Calibri" w:eastAsia="Calibri"/>
          <w:sz w:val="18"/>
          <w:szCs w:val="18"/>
        </w:rPr>
      </w:pPr>
    </w:p>
    <w:p>
      <w:pPr>
        <w:spacing w:before="0"/>
        <w:ind w:left="1845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295.001953pt;margin-top:-5.391207pt;width:36.75pt;height:12pt;mso-position-horizontal-relative:page;mso-position-vertical-relative:paragraph;z-index:-623272;rotation:4" type="#_x0000_t136" fillcolor="#000000" stroked="f">
            <o:extrusion v:ext="view" autorotationcenter="t"/>
            <v:textpath style="font-family:&amp;quot;Calibri&amp;quot;;font-size:12pt;v-text-kern:t;mso-text-shadow:auto" string="spielen"/>
            <w10:wrap type="none"/>
          </v:shape>
        </w:pict>
      </w:r>
      <w:r>
        <w:rPr/>
        <w:pict>
          <v:shape style="position:absolute;margin-left:167.475906pt;margin-top:-4.957886pt;width:74.9pt;height:12pt;mso-position-horizontal-relative:page;mso-position-vertical-relative:paragraph;z-index:-623152;rotation:349" type="#_x0000_t136" fillcolor="#000000" stroked="f">
            <o:extrusion v:ext="view" autorotationcenter="t"/>
            <v:textpath style="font-family:&amp;quot;Calibri&amp;quot;;font-size:12pt;v-text-kern:t;mso-text-shadow:auto" string="Sport machen"/>
            <w10:wrap type="none"/>
          </v:shape>
        </w:pict>
      </w:r>
      <w:r>
        <w:rPr>
          <w:rFonts w:ascii="Calibri" w:hAnsi="Calibri" w:cs="Calibri" w:eastAsia="Calibri"/>
          <w:w w:val="145"/>
          <w:sz w:val="24"/>
          <w:szCs w:val="24"/>
        </w:rPr>
        <w:t>…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spacing w:line="240" w:lineRule="auto" w:before="8"/>
        <w:rPr>
          <w:rFonts w:ascii="Calibri" w:hAnsi="Calibri" w:cs="Calibri" w:eastAsia="Calibri"/>
          <w:sz w:val="18"/>
          <w:szCs w:val="18"/>
        </w:rPr>
      </w:pPr>
    </w:p>
    <w:p>
      <w:pPr>
        <w:spacing w:line="197" w:lineRule="exact" w:before="0"/>
        <w:ind w:left="714" w:right="0" w:firstLine="0"/>
        <w:jc w:val="left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569.033447pt;margin-top:-31.72854pt;width:9.5pt;height:344.95pt;mso-position-horizontal-relative:page;mso-position-vertical-relative:paragraph;z-index:1345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/>
          <w:i/>
          <w:sz w:val="20"/>
        </w:rPr>
        <w:t>Wir</w:t>
      </w:r>
      <w:r>
        <w:rPr>
          <w:rFonts w:ascii="Calibri"/>
          <w:i/>
          <w:spacing w:val="34"/>
          <w:sz w:val="20"/>
        </w:rPr>
        <w:t> </w:t>
      </w:r>
      <w:r>
        <w:rPr>
          <w:rFonts w:ascii="Calibri"/>
          <w:i/>
          <w:spacing w:val="-1"/>
          <w:sz w:val="20"/>
        </w:rPr>
        <w:t>geh</w:t>
      </w:r>
      <w:r>
        <w:rPr>
          <w:rFonts w:ascii="Calibri"/>
          <w:i/>
          <w:spacing w:val="-2"/>
          <w:sz w:val="20"/>
        </w:rPr>
        <w:t>e</w:t>
      </w:r>
      <w:r>
        <w:rPr>
          <w:rFonts w:ascii="Calibri"/>
          <w:i/>
          <w:spacing w:val="-1"/>
          <w:sz w:val="20"/>
        </w:rPr>
        <w:t>n</w:t>
      </w:r>
      <w:r>
        <w:rPr>
          <w:rFonts w:ascii="Calibri"/>
          <w:i/>
          <w:spacing w:val="34"/>
          <w:sz w:val="20"/>
        </w:rPr>
        <w:t> </w:t>
      </w:r>
      <w:r>
        <w:rPr>
          <w:rFonts w:ascii="Calibri"/>
          <w:i/>
          <w:spacing w:val="-2"/>
          <w:sz w:val="20"/>
        </w:rPr>
        <w:t>zusammen</w:t>
      </w:r>
      <w:r>
        <w:rPr>
          <w:rFonts w:ascii="Calibri"/>
          <w:sz w:val="20"/>
        </w:rPr>
      </w:r>
    </w:p>
    <w:p>
      <w:pPr>
        <w:tabs>
          <w:tab w:pos="3118" w:val="left" w:leader="none"/>
        </w:tabs>
        <w:spacing w:line="168" w:lineRule="auto" w:before="33"/>
        <w:ind w:left="3173" w:right="1618" w:hanging="2098"/>
        <w:jc w:val="left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i/>
          <w:w w:val="105"/>
          <w:sz w:val="20"/>
        </w:rPr>
        <w:t>in</w:t>
      </w:r>
      <w:r>
        <w:rPr>
          <w:rFonts w:ascii="Calibri"/>
          <w:i/>
          <w:spacing w:val="1"/>
          <w:w w:val="105"/>
          <w:sz w:val="20"/>
        </w:rPr>
        <w:t> </w:t>
      </w:r>
      <w:r>
        <w:rPr>
          <w:rFonts w:ascii="Calibri"/>
          <w:i/>
          <w:spacing w:val="-1"/>
          <w:w w:val="105"/>
          <w:sz w:val="20"/>
        </w:rPr>
        <w:t>d</w:t>
      </w:r>
      <w:r>
        <w:rPr>
          <w:rFonts w:ascii="Calibri"/>
          <w:i/>
          <w:spacing w:val="-2"/>
          <w:w w:val="105"/>
          <w:sz w:val="20"/>
        </w:rPr>
        <w:t>ie</w:t>
      </w:r>
      <w:r>
        <w:rPr>
          <w:rFonts w:ascii="Calibri"/>
          <w:i/>
          <w:spacing w:val="2"/>
          <w:w w:val="105"/>
          <w:sz w:val="20"/>
        </w:rPr>
        <w:t> </w:t>
      </w:r>
      <w:r>
        <w:rPr>
          <w:rFonts w:ascii="Calibri"/>
          <w:i/>
          <w:spacing w:val="-1"/>
          <w:w w:val="105"/>
          <w:sz w:val="20"/>
        </w:rPr>
        <w:t>S</w:t>
      </w:r>
      <w:r>
        <w:rPr>
          <w:rFonts w:ascii="Calibri"/>
          <w:i/>
          <w:spacing w:val="-2"/>
          <w:w w:val="105"/>
          <w:sz w:val="20"/>
        </w:rPr>
        <w:t>chule</w:t>
      </w:r>
      <w:r>
        <w:rPr>
          <w:rFonts w:ascii="Calibri"/>
          <w:i/>
          <w:spacing w:val="-1"/>
          <w:w w:val="105"/>
          <w:sz w:val="20"/>
        </w:rPr>
        <w:t>.</w:t>
        <w:tab/>
      </w:r>
      <w:r>
        <w:rPr>
          <w:rFonts w:ascii="Calibri"/>
          <w:i/>
          <w:w w:val="105"/>
          <w:position w:val="8"/>
          <w:sz w:val="20"/>
        </w:rPr>
        <w:t>Wir</w:t>
      </w:r>
      <w:r>
        <w:rPr>
          <w:rFonts w:ascii="Calibri"/>
          <w:i/>
          <w:spacing w:val="-23"/>
          <w:w w:val="105"/>
          <w:position w:val="8"/>
          <w:sz w:val="20"/>
        </w:rPr>
        <w:t> </w:t>
      </w:r>
      <w:r>
        <w:rPr>
          <w:rFonts w:ascii="Calibri"/>
          <w:i/>
          <w:spacing w:val="-1"/>
          <w:w w:val="105"/>
          <w:position w:val="8"/>
          <w:sz w:val="20"/>
        </w:rPr>
        <w:t>cha</w:t>
      </w:r>
      <w:r>
        <w:rPr>
          <w:rFonts w:ascii="Calibri"/>
          <w:i/>
          <w:spacing w:val="-2"/>
          <w:w w:val="105"/>
          <w:position w:val="8"/>
          <w:sz w:val="20"/>
        </w:rPr>
        <w:t>tte</w:t>
      </w:r>
      <w:r>
        <w:rPr>
          <w:rFonts w:ascii="Calibri"/>
          <w:i/>
          <w:spacing w:val="-1"/>
          <w:w w:val="105"/>
          <w:position w:val="8"/>
          <w:sz w:val="20"/>
        </w:rPr>
        <w:t>n</w:t>
      </w:r>
      <w:r>
        <w:rPr>
          <w:rFonts w:ascii="Calibri"/>
          <w:i/>
          <w:spacing w:val="23"/>
          <w:w w:val="108"/>
          <w:position w:val="8"/>
          <w:sz w:val="20"/>
        </w:rPr>
        <w:t> </w:t>
      </w:r>
      <w:r>
        <w:rPr>
          <w:rFonts w:ascii="Calibri"/>
          <w:i/>
          <w:spacing w:val="-2"/>
          <w:w w:val="105"/>
          <w:sz w:val="20"/>
        </w:rPr>
        <w:t>je</w:t>
      </w:r>
      <w:r>
        <w:rPr>
          <w:rFonts w:ascii="Calibri"/>
          <w:i/>
          <w:spacing w:val="-1"/>
          <w:w w:val="105"/>
          <w:sz w:val="20"/>
        </w:rPr>
        <w:t>d</w:t>
      </w:r>
      <w:r>
        <w:rPr>
          <w:rFonts w:ascii="Calibri"/>
          <w:i/>
          <w:spacing w:val="-2"/>
          <w:w w:val="105"/>
          <w:sz w:val="20"/>
        </w:rPr>
        <w:t>e</w:t>
      </w:r>
      <w:r>
        <w:rPr>
          <w:rFonts w:ascii="Calibri"/>
          <w:i/>
          <w:spacing w:val="-1"/>
          <w:w w:val="105"/>
          <w:sz w:val="20"/>
        </w:rPr>
        <w:t>n </w:t>
      </w:r>
      <w:r>
        <w:rPr>
          <w:rFonts w:ascii="Calibri"/>
          <w:i/>
          <w:spacing w:val="-4"/>
          <w:w w:val="105"/>
          <w:sz w:val="20"/>
        </w:rPr>
        <w:t>T</w:t>
      </w:r>
      <w:r>
        <w:rPr>
          <w:rFonts w:ascii="Calibri"/>
          <w:i/>
          <w:spacing w:val="-5"/>
          <w:w w:val="105"/>
          <w:sz w:val="20"/>
        </w:rPr>
        <w:t>a</w:t>
      </w:r>
      <w:r>
        <w:rPr>
          <w:rFonts w:ascii="Calibri"/>
          <w:i/>
          <w:spacing w:val="-4"/>
          <w:w w:val="105"/>
          <w:sz w:val="20"/>
        </w:rPr>
        <w:t>g.</w:t>
      </w:r>
      <w:r>
        <w:rPr>
          <w:rFonts w:ascii="Calibri"/>
          <w:sz w:val="20"/>
        </w:rPr>
      </w:r>
    </w:p>
    <w:p>
      <w:pPr>
        <w:spacing w:after="0" w:line="168" w:lineRule="auto"/>
        <w:jc w:val="lef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0" w:right="0"/>
          <w:cols w:num="3" w:equalWidth="0">
            <w:col w:w="3161" w:space="40"/>
            <w:col w:w="2944" w:space="40"/>
            <w:col w:w="5725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i/>
          <w:sz w:val="22"/>
          <w:szCs w:val="22"/>
        </w:rPr>
      </w:pPr>
    </w:p>
    <w:p>
      <w:pPr>
        <w:pStyle w:val="BodyText"/>
        <w:numPr>
          <w:ilvl w:val="0"/>
          <w:numId w:val="4"/>
        </w:numPr>
        <w:tabs>
          <w:tab w:pos="1418" w:val="left" w:leader="none"/>
        </w:tabs>
        <w:spacing w:line="240" w:lineRule="auto" w:before="61" w:after="0"/>
        <w:ind w:left="1417" w:right="0" w:hanging="284"/>
        <w:jc w:val="left"/>
        <w:rPr>
          <w:b w:val="0"/>
          <w:bCs w:val="0"/>
        </w:rPr>
      </w:pPr>
      <w:r>
        <w:rPr>
          <w:w w:val="110"/>
        </w:rPr>
        <w:t>Wie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ﬁndet</w:t>
      </w:r>
      <w:r>
        <w:rPr>
          <w:spacing w:val="21"/>
          <w:w w:val="110"/>
        </w:rPr>
        <w:t> </w:t>
      </w:r>
      <w:r>
        <w:rPr>
          <w:w w:val="110"/>
        </w:rPr>
        <w:t>ihr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da</w:t>
      </w:r>
      <w:r>
        <w:rPr>
          <w:spacing w:val="-2"/>
          <w:w w:val="110"/>
        </w:rPr>
        <w:t>s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Lied</w:t>
      </w:r>
      <w:r>
        <w:rPr>
          <w:spacing w:val="-2"/>
          <w:w w:val="110"/>
        </w:rPr>
        <w:t>?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Sprecht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1"/>
          <w:w w:val="110"/>
        </w:rPr>
        <w:t> </w:t>
      </w:r>
      <w:r>
        <w:rPr>
          <w:spacing w:val="-3"/>
          <w:w w:val="110"/>
        </w:rPr>
        <w:t>Vorg</w:t>
      </w:r>
      <w:r>
        <w:rPr>
          <w:spacing w:val="-4"/>
          <w:w w:val="110"/>
        </w:rPr>
        <w:t>a</w:t>
      </w:r>
      <w:r>
        <w:rPr>
          <w:spacing w:val="-3"/>
          <w:w w:val="110"/>
        </w:rPr>
        <w:t>b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n</w:t>
      </w:r>
      <w:r>
        <w:rPr>
          <w:spacing w:val="21"/>
          <w:w w:val="110"/>
        </w:rPr>
        <w:t> </w:t>
      </w:r>
      <w:r>
        <w:rPr>
          <w:w w:val="110"/>
        </w:rPr>
        <w:t>und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Redemittel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helfen</w:t>
      </w:r>
      <w:r>
        <w:rPr>
          <w:spacing w:val="-2"/>
          <w:w w:val="110"/>
        </w:rPr>
        <w:t>.</w:t>
      </w:r>
      <w:r>
        <w:rPr>
          <w:b w:val="0"/>
          <w:bCs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type w:val="continuous"/>
          <w:pgSz w:w="11910" w:h="16840"/>
          <w:pgMar w:top="960" w:bottom="74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6"/>
          <w:szCs w:val="26"/>
        </w:rPr>
      </w:pPr>
    </w:p>
    <w:p>
      <w:pPr>
        <w:numPr>
          <w:ilvl w:val="0"/>
          <w:numId w:val="5"/>
        </w:numPr>
        <w:tabs>
          <w:tab w:pos="3065" w:val="left" w:leader="none"/>
        </w:tabs>
        <w:spacing w:line="286" w:lineRule="exact" w:before="0"/>
        <w:ind w:left="3064" w:right="0" w:hanging="179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das</w:t>
      </w:r>
      <w:r>
        <w:rPr>
          <w:rFonts w:ascii="Calibri"/>
          <w:spacing w:val="-12"/>
          <w:w w:val="110"/>
          <w:sz w:val="24"/>
        </w:rPr>
        <w:t> </w:t>
      </w:r>
      <w:r>
        <w:rPr>
          <w:rFonts w:ascii="Calibri"/>
          <w:w w:val="110"/>
          <w:sz w:val="24"/>
        </w:rPr>
        <w:t>Thema</w:t>
      </w:r>
      <w:r>
        <w:rPr>
          <w:rFonts w:ascii="Calibri"/>
          <w:sz w:val="24"/>
        </w:rPr>
      </w:r>
    </w:p>
    <w:p>
      <w:pPr>
        <w:numPr>
          <w:ilvl w:val="0"/>
          <w:numId w:val="6"/>
        </w:numPr>
        <w:tabs>
          <w:tab w:pos="1810" w:val="left" w:leader="none"/>
        </w:tabs>
        <w:spacing w:line="280" w:lineRule="exact" w:before="0"/>
        <w:ind w:left="1809" w:right="0" w:hanging="179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der</w:t>
      </w:r>
      <w:r>
        <w:rPr>
          <w:rFonts w:ascii="Calibri"/>
          <w:spacing w:val="19"/>
          <w:w w:val="105"/>
          <w:sz w:val="24"/>
        </w:rPr>
        <w:t> </w:t>
      </w:r>
      <w:r>
        <w:rPr>
          <w:rFonts w:ascii="Calibri"/>
          <w:w w:val="105"/>
          <w:sz w:val="24"/>
        </w:rPr>
        <w:t>Text:</w:t>
      </w:r>
      <w:r>
        <w:rPr>
          <w:rFonts w:ascii="Calibri"/>
          <w:spacing w:val="19"/>
          <w:w w:val="105"/>
          <w:sz w:val="24"/>
        </w:rPr>
        <w:t> </w:t>
      </w:r>
      <w:r>
        <w:rPr>
          <w:rFonts w:ascii="Calibri"/>
          <w:w w:val="105"/>
          <w:sz w:val="24"/>
        </w:rPr>
        <w:t>die</w:t>
      </w:r>
      <w:r>
        <w:rPr>
          <w:rFonts w:ascii="Calibri"/>
          <w:spacing w:val="19"/>
          <w:w w:val="105"/>
          <w:sz w:val="24"/>
        </w:rPr>
        <w:t> </w:t>
      </w:r>
      <w:r>
        <w:rPr>
          <w:rFonts w:ascii="Calibri"/>
          <w:w w:val="105"/>
          <w:sz w:val="24"/>
        </w:rPr>
        <w:t>Strophen,</w:t>
      </w:r>
      <w:r>
        <w:rPr>
          <w:rFonts w:ascii="Calibri"/>
          <w:spacing w:val="20"/>
          <w:w w:val="105"/>
          <w:sz w:val="24"/>
        </w:rPr>
        <w:t> </w:t>
      </w:r>
      <w:r>
        <w:rPr>
          <w:rFonts w:ascii="Calibri"/>
          <w:w w:val="105"/>
          <w:sz w:val="24"/>
        </w:rPr>
        <w:t>der</w:t>
      </w:r>
      <w:r>
        <w:rPr>
          <w:rFonts w:ascii="Calibri"/>
          <w:spacing w:val="19"/>
          <w:w w:val="105"/>
          <w:sz w:val="24"/>
        </w:rPr>
        <w:t> </w:t>
      </w:r>
      <w:r>
        <w:rPr>
          <w:rFonts w:ascii="Calibri"/>
          <w:w w:val="105"/>
          <w:sz w:val="24"/>
        </w:rPr>
        <w:t>Refrain</w:t>
      </w:r>
      <w:r>
        <w:rPr>
          <w:rFonts w:ascii="Calibri"/>
          <w:sz w:val="24"/>
        </w:rPr>
      </w:r>
    </w:p>
    <w:p>
      <w:pPr>
        <w:numPr>
          <w:ilvl w:val="1"/>
          <w:numId w:val="6"/>
        </w:numPr>
        <w:tabs>
          <w:tab w:pos="3135" w:val="left" w:leader="none"/>
        </w:tabs>
        <w:spacing w:line="280" w:lineRule="exact" w:before="0"/>
        <w:ind w:left="3134" w:right="0" w:hanging="179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die</w:t>
      </w:r>
      <w:r>
        <w:rPr>
          <w:rFonts w:ascii="Calibri"/>
          <w:spacing w:val="23"/>
          <w:w w:val="105"/>
          <w:sz w:val="24"/>
        </w:rPr>
        <w:t> </w:t>
      </w:r>
      <w:r>
        <w:rPr>
          <w:rFonts w:ascii="Calibri"/>
          <w:w w:val="105"/>
          <w:sz w:val="24"/>
        </w:rPr>
        <w:t>Musik</w:t>
      </w:r>
      <w:r>
        <w:rPr>
          <w:rFonts w:ascii="Calibri"/>
          <w:sz w:val="24"/>
        </w:rPr>
      </w:r>
    </w:p>
    <w:p>
      <w:pPr>
        <w:numPr>
          <w:ilvl w:val="0"/>
          <w:numId w:val="7"/>
        </w:numPr>
        <w:tabs>
          <w:tab w:pos="2162" w:val="left" w:leader="none"/>
        </w:tabs>
        <w:spacing w:line="280" w:lineRule="exact" w:before="0"/>
        <w:ind w:left="1723" w:right="0" w:firstLine="259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die</w:t>
      </w:r>
      <w:r>
        <w:rPr>
          <w:rFonts w:ascii="Calibri"/>
          <w:spacing w:val="18"/>
          <w:w w:val="105"/>
          <w:sz w:val="24"/>
        </w:rPr>
        <w:t> </w:t>
      </w:r>
      <w:r>
        <w:rPr>
          <w:rFonts w:ascii="Calibri"/>
          <w:w w:val="105"/>
          <w:sz w:val="24"/>
        </w:rPr>
        <w:t>Melodie</w:t>
      </w:r>
      <w:r>
        <w:rPr>
          <w:rFonts w:ascii="Calibri"/>
          <w:spacing w:val="19"/>
          <w:w w:val="105"/>
          <w:sz w:val="24"/>
        </w:rPr>
        <w:t> </w:t>
      </w:r>
      <w:r>
        <w:rPr>
          <w:rFonts w:ascii="Calibri"/>
          <w:w w:val="105"/>
          <w:sz w:val="24"/>
        </w:rPr>
        <w:t>/</w:t>
      </w:r>
      <w:r>
        <w:rPr>
          <w:rFonts w:ascii="Calibri"/>
          <w:spacing w:val="18"/>
          <w:w w:val="105"/>
          <w:sz w:val="24"/>
        </w:rPr>
        <w:t> </w:t>
      </w:r>
      <w:r>
        <w:rPr>
          <w:rFonts w:ascii="Calibri"/>
          <w:w w:val="105"/>
          <w:sz w:val="24"/>
        </w:rPr>
        <w:t>der</w:t>
      </w:r>
      <w:r>
        <w:rPr>
          <w:rFonts w:ascii="Calibri"/>
          <w:spacing w:val="19"/>
          <w:w w:val="105"/>
          <w:sz w:val="24"/>
        </w:rPr>
        <w:t> </w:t>
      </w:r>
      <w:r>
        <w:rPr>
          <w:rFonts w:ascii="Calibri"/>
          <w:w w:val="105"/>
          <w:sz w:val="24"/>
        </w:rPr>
        <w:t>Rhythmus</w:t>
      </w:r>
      <w:r>
        <w:rPr>
          <w:rFonts w:ascii="Calibri"/>
          <w:sz w:val="24"/>
        </w:rPr>
      </w:r>
    </w:p>
    <w:p>
      <w:pPr>
        <w:numPr>
          <w:ilvl w:val="0"/>
          <w:numId w:val="7"/>
        </w:numPr>
        <w:tabs>
          <w:tab w:pos="2210" w:val="left" w:leader="none"/>
        </w:tabs>
        <w:spacing w:line="229" w:lineRule="auto" w:before="3"/>
        <w:ind w:left="1723" w:right="90" w:firstLine="307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w w:val="105"/>
          <w:sz w:val="24"/>
        </w:rPr>
        <w:t>die</w:t>
      </w:r>
      <w:r>
        <w:rPr>
          <w:rFonts w:ascii="Calibri" w:hAnsi="Calibri"/>
          <w:spacing w:val="2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Sängerin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/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der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Sänger</w:t>
      </w:r>
      <w:r>
        <w:rPr>
          <w:rFonts w:ascii="Calibri" w:hAnsi="Calibri"/>
          <w:spacing w:val="2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/</w:t>
      </w:r>
      <w:r>
        <w:rPr>
          <w:rFonts w:ascii="Calibri" w:hAnsi="Calibri"/>
          <w:sz w:val="24"/>
        </w:rPr>
        <w:t> </w:t>
      </w:r>
      <w:r>
        <w:rPr>
          <w:rFonts w:ascii="Calibri" w:hAnsi="Calibri"/>
          <w:w w:val="105"/>
          <w:sz w:val="24"/>
        </w:rPr>
        <w:t>die</w:t>
      </w:r>
      <w:r>
        <w:rPr>
          <w:rFonts w:ascii="Calibri" w:hAnsi="Calibri"/>
          <w:spacing w:val="2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Instrumente</w:t>
      </w:r>
      <w:r>
        <w:rPr>
          <w:rFonts w:ascii="Calibri" w:hAnsi="Calibri"/>
          <w:spacing w:val="23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(Klavier,</w:t>
      </w:r>
      <w:r>
        <w:rPr>
          <w:rFonts w:ascii="Calibri" w:hAnsi="Calibri"/>
          <w:spacing w:val="22"/>
          <w:w w:val="105"/>
          <w:sz w:val="24"/>
        </w:rPr>
        <w:t> </w:t>
      </w:r>
      <w:r>
        <w:rPr>
          <w:rFonts w:ascii="Calibri" w:hAnsi="Calibri"/>
          <w:w w:val="105"/>
          <w:sz w:val="24"/>
        </w:rPr>
        <w:t>E-Gitarre,</w:t>
      </w:r>
      <w:r>
        <w:rPr>
          <w:rFonts w:ascii="Calibri" w:hAnsi="Calibri"/>
          <w:sz w:val="24"/>
        </w:rPr>
      </w:r>
    </w:p>
    <w:p>
      <w:pPr>
        <w:spacing w:line="283" w:lineRule="exact" w:before="0"/>
        <w:ind w:left="2801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10"/>
          <w:sz w:val="24"/>
          <w:szCs w:val="24"/>
        </w:rPr>
        <w:t>Percussion</w:t>
      </w:r>
      <w:r>
        <w:rPr>
          <w:rFonts w:ascii="Calibri" w:hAnsi="Calibri" w:cs="Calibri" w:eastAsia="Calibri"/>
          <w:spacing w:val="18"/>
          <w:w w:val="110"/>
          <w:sz w:val="24"/>
          <w:szCs w:val="24"/>
        </w:rPr>
        <w:t> </w:t>
      </w:r>
      <w:r>
        <w:rPr>
          <w:rFonts w:ascii="Calibri" w:hAnsi="Calibri" w:cs="Calibri" w:eastAsia="Calibri"/>
          <w:w w:val="110"/>
          <w:sz w:val="24"/>
          <w:szCs w:val="24"/>
        </w:rPr>
        <w:t>…)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line="280" w:lineRule="exact" w:before="65"/>
        <w:ind w:left="2723" w:right="2639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w w:val="105"/>
        </w:rPr>
        <w:br w:type="column"/>
      </w:r>
      <w:r>
        <w:rPr>
          <w:rFonts w:ascii="Calibri" w:hAnsi="Calibri"/>
          <w:w w:val="105"/>
          <w:sz w:val="24"/>
        </w:rPr>
        <w:t>schön</w:t>
      </w:r>
      <w:r>
        <w:rPr>
          <w:rFonts w:ascii="Calibri" w:hAnsi="Calibri"/>
          <w:w w:val="109"/>
          <w:sz w:val="24"/>
        </w:rPr>
        <w:t> </w:t>
      </w:r>
      <w:r>
        <w:rPr>
          <w:rFonts w:ascii="Calibri" w:hAnsi="Calibri"/>
          <w:sz w:val="24"/>
        </w:rPr>
        <w:t>leise/laut</w:t>
      </w:r>
      <w:r>
        <w:rPr>
          <w:rFonts w:ascii="Calibri" w:hAnsi="Calibri"/>
          <w:w w:val="103"/>
          <w:sz w:val="24"/>
        </w:rPr>
        <w:t> </w:t>
      </w:r>
      <w:r>
        <w:rPr>
          <w:rFonts w:ascii="Calibri" w:hAnsi="Calibri"/>
          <w:w w:val="105"/>
          <w:sz w:val="24"/>
        </w:rPr>
        <w:t>ruhig</w:t>
      </w:r>
      <w:r>
        <w:rPr>
          <w:rFonts w:ascii="Calibri" w:hAnsi="Calibri"/>
          <w:sz w:val="24"/>
        </w:rPr>
      </w:r>
    </w:p>
    <w:p>
      <w:pPr>
        <w:spacing w:line="280" w:lineRule="exact" w:before="0"/>
        <w:ind w:left="1630" w:right="154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10"/>
          <w:sz w:val="24"/>
        </w:rPr>
        <w:t>langsam</w:t>
      </w:r>
      <w:r>
        <w:rPr>
          <w:rFonts w:ascii="Calibri"/>
          <w:spacing w:val="-9"/>
          <w:w w:val="110"/>
          <w:sz w:val="24"/>
        </w:rPr>
        <w:t> </w:t>
      </w:r>
      <w:r>
        <w:rPr>
          <w:rFonts w:ascii="Calibri"/>
          <w:w w:val="110"/>
          <w:sz w:val="24"/>
        </w:rPr>
        <w:t>/</w:t>
      </w:r>
      <w:r>
        <w:rPr>
          <w:rFonts w:ascii="Calibri"/>
          <w:spacing w:val="-8"/>
          <w:w w:val="110"/>
          <w:sz w:val="24"/>
        </w:rPr>
        <w:t> </w:t>
      </w:r>
      <w:r>
        <w:rPr>
          <w:rFonts w:ascii="Calibri"/>
          <w:w w:val="110"/>
          <w:sz w:val="24"/>
        </w:rPr>
        <w:t>schnell,</w:t>
      </w:r>
      <w:r>
        <w:rPr>
          <w:rFonts w:ascii="Calibri"/>
          <w:spacing w:val="-8"/>
          <w:w w:val="110"/>
          <w:sz w:val="24"/>
        </w:rPr>
        <w:t> </w:t>
      </w:r>
      <w:r>
        <w:rPr>
          <w:rFonts w:ascii="Calibri"/>
          <w:w w:val="110"/>
          <w:sz w:val="24"/>
        </w:rPr>
        <w:t>dynamisch</w:t>
      </w:r>
      <w:r>
        <w:rPr>
          <w:rFonts w:ascii="Calibri"/>
          <w:w w:val="109"/>
          <w:sz w:val="24"/>
        </w:rPr>
        <w:t> </w:t>
      </w:r>
      <w:r>
        <w:rPr>
          <w:rFonts w:ascii="Calibri"/>
          <w:w w:val="110"/>
          <w:sz w:val="24"/>
        </w:rPr>
        <w:t>cool</w:t>
      </w:r>
      <w:r>
        <w:rPr>
          <w:rFonts w:ascii="Calibri"/>
          <w:sz w:val="24"/>
        </w:rPr>
      </w:r>
    </w:p>
    <w:p>
      <w:pPr>
        <w:spacing w:line="280" w:lineRule="exact" w:before="0"/>
        <w:ind w:left="2508" w:right="2425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lustig/traurig</w:t>
      </w:r>
      <w:r>
        <w:rPr>
          <w:rFonts w:ascii="Calibri"/>
          <w:w w:val="107"/>
          <w:sz w:val="24"/>
        </w:rPr>
        <w:t> </w:t>
      </w:r>
      <w:r>
        <w:rPr>
          <w:rFonts w:ascii="Calibri"/>
          <w:w w:val="105"/>
          <w:sz w:val="24"/>
        </w:rPr>
        <w:t>toll</w:t>
      </w:r>
      <w:r>
        <w:rPr>
          <w:rFonts w:ascii="Calibri"/>
          <w:sz w:val="24"/>
        </w:rPr>
      </w:r>
    </w:p>
    <w:p>
      <w:pPr>
        <w:spacing w:line="280" w:lineRule="exact" w:before="0"/>
        <w:ind w:left="2037" w:right="1953" w:hanging="1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/>
          <w:w w:val="105"/>
          <w:sz w:val="24"/>
        </w:rPr>
        <w:t>wichtig</w:t>
      </w:r>
      <w:r>
        <w:rPr>
          <w:rFonts w:ascii="Calibri"/>
          <w:w w:val="111"/>
          <w:sz w:val="24"/>
        </w:rPr>
        <w:t> </w:t>
      </w:r>
      <w:r>
        <w:rPr>
          <w:rFonts w:ascii="Calibri"/>
          <w:w w:val="105"/>
          <w:sz w:val="24"/>
        </w:rPr>
        <w:t>interessant/langweilig</w:t>
      </w:r>
      <w:r>
        <w:rPr>
          <w:rFonts w:ascii="Calibri"/>
          <w:w w:val="106"/>
          <w:sz w:val="24"/>
        </w:rPr>
        <w:t> </w:t>
      </w:r>
      <w:r>
        <w:rPr>
          <w:rFonts w:ascii="Calibri"/>
          <w:w w:val="105"/>
          <w:sz w:val="24"/>
        </w:rPr>
        <w:t>nett</w:t>
      </w:r>
      <w:r>
        <w:rPr>
          <w:rFonts w:ascii="Calibri"/>
          <w:sz w:val="24"/>
        </w:rPr>
      </w:r>
    </w:p>
    <w:p>
      <w:pPr>
        <w:spacing w:line="289" w:lineRule="exact" w:before="0"/>
        <w:ind w:left="82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145"/>
          <w:sz w:val="24"/>
          <w:szCs w:val="24"/>
        </w:rPr>
        <w:t>…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 w:line="289" w:lineRule="exact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1910" w:h="16840"/>
          <w:pgMar w:top="960" w:bottom="740" w:left="0" w:right="0"/>
          <w:cols w:num="2" w:equalWidth="0">
            <w:col w:w="5474" w:space="125"/>
            <w:col w:w="6311"/>
          </w:cols>
        </w:sectPr>
      </w:pPr>
    </w:p>
    <w:p>
      <w:pPr>
        <w:spacing w:line="240" w:lineRule="auto" w:before="6"/>
        <w:rPr>
          <w:rFonts w:ascii="Calibri" w:hAnsi="Calibri" w:cs="Calibri" w:eastAsia="Calibri"/>
          <w:sz w:val="8"/>
          <w:szCs w:val="8"/>
        </w:rPr>
      </w:pPr>
      <w:r>
        <w:rPr/>
        <w:pict>
          <v:group style="position:absolute;margin-left:0pt;margin-top:78.984016pt;width:595.3pt;height:661.7pt;mso-position-horizontal-relative:page;mso-position-vertical-relative:page;z-index:-623320" coordorigin="0,1580" coordsize="11906,13234">
            <v:shape style="position:absolute;left:10915;top:4169;width:991;height:1476" type="#_x0000_t75" stroked="false">
              <v:imagedata r:id="rId855" o:title=""/>
            </v:shape>
            <v:shape style="position:absolute;left:10915;top:6170;width:991;height:1757" type="#_x0000_t75" stroked="false">
              <v:imagedata r:id="rId856" o:title=""/>
            </v:shape>
            <v:shape style="position:absolute;left:10915;top:5433;width:991;height:1435" type="#_x0000_t75" stroked="false">
              <v:imagedata r:id="rId857" o:title=""/>
            </v:shape>
            <v:shape style="position:absolute;left:7309;top:8880;width:4596;height:2711" type="#_x0000_t75" stroked="false">
              <v:imagedata r:id="rId858" o:title=""/>
            </v:shape>
            <v:shape style="position:absolute;left:8563;top:8880;width:1539;height:1830" type="#_x0000_t75" stroked="false">
              <v:imagedata r:id="rId859" o:title=""/>
            </v:shape>
            <v:shape style="position:absolute;left:1139;top:8880;width:6034;height:2711" type="#_x0000_t75" stroked="false">
              <v:imagedata r:id="rId860" o:title=""/>
            </v:shape>
            <v:shape style="position:absolute;left:2110;top:8880;width:5940;height:2274" type="#_x0000_t75" stroked="false">
              <v:imagedata r:id="rId861" o:title=""/>
            </v:shape>
            <v:shape style="position:absolute;left:1681;top:9099;width:450;height:794" type="#_x0000_t75" stroked="false">
              <v:imagedata r:id="rId862" o:title=""/>
            </v:shape>
            <v:shape style="position:absolute;left:10810;top:7126;width:1095;height:2343" type="#_x0000_t75" stroked="false">
              <v:imagedata r:id="rId863" o:title=""/>
            </v:shape>
            <v:shape style="position:absolute;left:0;top:1580;width:10915;height:2680" type="#_x0000_t75" stroked="false">
              <v:imagedata r:id="rId864" o:title=""/>
            </v:shape>
            <v:shape style="position:absolute;left:0;top:5136;width:1139;height:1859" type="#_x0000_t75" stroked="false">
              <v:imagedata r:id="rId865" o:title=""/>
            </v:shape>
            <v:shape style="position:absolute;left:0;top:7275;width:1139;height:1605" type="#_x0000_t75" stroked="false">
              <v:imagedata r:id="rId866" o:title=""/>
            </v:shape>
            <v:shape style="position:absolute;left:1139;top:4180;width:9776;height:4700" type="#_x0000_t75" stroked="false">
              <v:imagedata r:id="rId867" o:title=""/>
            </v:shape>
            <v:shape style="position:absolute;left:4646;top:4301;width:3179;height:1381" type="#_x0000_t75" stroked="false">
              <v:imagedata r:id="rId868" o:title=""/>
            </v:shape>
            <v:shape style="position:absolute;left:1880;top:4697;width:2581;height:2304" type="#_x0000_t75" stroked="false">
              <v:imagedata r:id="rId869" o:title=""/>
            </v:shape>
            <v:shape style="position:absolute;left:10583;top:5421;width:332;height:750" type="#_x0000_t75" stroked="false">
              <v:imagedata r:id="rId870" o:title=""/>
            </v:shape>
            <v:shape style="position:absolute;left:6732;top:5687;width:1038;height:285" type="#_x0000_t75" stroked="false">
              <v:imagedata r:id="rId871" o:title=""/>
            </v:shape>
            <v:shape style="position:absolute;left:5660;top:6024;width:522;height:262" type="#_x0000_t75" stroked="false">
              <v:imagedata r:id="rId872" o:title=""/>
            </v:shape>
            <v:shape style="position:absolute;left:5550;top:6106;width:74;height:196" type="#_x0000_t75" stroked="false">
              <v:imagedata r:id="rId873" o:title=""/>
            </v:shape>
            <v:shape style="position:absolute;left:5078;top:6159;width:444;height:431" type="#_x0000_t75" stroked="false">
              <v:imagedata r:id="rId874" o:title=""/>
            </v:shape>
            <v:shape style="position:absolute;left:5983;top:6072;width:1621;height:1176" type="#_x0000_t75" stroked="false">
              <v:imagedata r:id="rId875" o:title=""/>
            </v:shape>
            <v:shape style="position:absolute;left:4992;top:6635;width:1121;height:668" type="#_x0000_t75" stroked="false">
              <v:imagedata r:id="rId876" o:title=""/>
            </v:shape>
            <v:shape style="position:absolute;left:8565;top:6659;width:2350;height:2221" type="#_x0000_t75" stroked="false">
              <v:imagedata r:id="rId877" o:title=""/>
            </v:shape>
            <v:shape style="position:absolute;left:1357;top:7121;width:2286;height:647" type="#_x0000_t75" stroked="false">
              <v:imagedata r:id="rId878" o:title=""/>
            </v:shape>
            <v:shape style="position:absolute;left:1272;top:7921;width:3305;height:958" type="#_x0000_t75" stroked="false">
              <v:imagedata r:id="rId879" o:title=""/>
            </v:shape>
            <v:shape style="position:absolute;left:7173;top:8366;width:819;height:514" type="#_x0000_t75" stroked="false">
              <v:imagedata r:id="rId880" o:title=""/>
            </v:shape>
            <v:shape style="position:absolute;left:4756;top:8700;width:731;height:180" type="#_x0000_t75" stroked="false">
              <v:imagedata r:id="rId881" o:title=""/>
            </v:shape>
            <v:shape style="position:absolute;left:6030;top:8739;width:587;height:140" type="#_x0000_t75" stroked="false">
              <v:imagedata r:id="rId882" o:title=""/>
            </v:shape>
            <v:shape style="position:absolute;left:3779;top:1703;width:1653;height:2466" type="#_x0000_t75" stroked="false">
              <v:imagedata r:id="rId883" o:title=""/>
            </v:shape>
            <v:shape style="position:absolute;left:3846;top:4169;width:774;height:452" type="#_x0000_t75" stroked="false">
              <v:imagedata r:id="rId884" o:title=""/>
            </v:shape>
            <v:shape style="position:absolute;left:5211;top:1745;width:2326;height:2502" type="#_x0000_t75" stroked="false">
              <v:imagedata r:id="rId885" o:title=""/>
            </v:shape>
            <v:shape style="position:absolute;left:6361;top:2248;width:2795;height:1921" type="#_x0000_t75" stroked="false">
              <v:imagedata r:id="rId886" o:title=""/>
            </v:shape>
            <v:shape style="position:absolute;left:6341;top:4169;width:606;height:119" type="#_x0000_t75" stroked="false">
              <v:imagedata r:id="rId887" o:title=""/>
            </v:shape>
            <v:shape style="position:absolute;left:1726;top:2277;width:1539;height:1892" type="#_x0000_t75" stroked="false">
              <v:imagedata r:id="rId888" o:title=""/>
            </v:shape>
            <v:shape style="position:absolute;left:1991;top:4169;width:1271;height:1151" type="#_x0000_t75" stroked="false">
              <v:imagedata r:id="rId889" o:title=""/>
            </v:shape>
            <v:shape style="position:absolute;left:7541;top:3085;width:2606;height:1084" type="#_x0000_t75" stroked="false">
              <v:imagedata r:id="rId890" o:title=""/>
            </v:shape>
            <v:shape style="position:absolute;left:7252;top:4169;width:1773;height:428" type="#_x0000_t75" stroked="false">
              <v:imagedata r:id="rId891" o:title=""/>
            </v:shape>
            <v:shape style="position:absolute;left:0;top:3518;width:1139;height:2493" type="#_x0000_t75" stroked="false">
              <v:imagedata r:id="rId892" o:title=""/>
            </v:shape>
            <v:shape style="position:absolute;left:1139;top:4260;width:924;height:2068" type="#_x0000_t75" stroked="false">
              <v:imagedata r:id="rId893" o:title=""/>
            </v:shape>
            <v:shape style="position:absolute;left:9652;top:4127;width:655;height:42" type="#_x0000_t75" stroked="false">
              <v:imagedata r:id="rId894" o:title=""/>
            </v:shape>
            <v:shape style="position:absolute;left:7874;top:4169;width:2682;height:897" type="#_x0000_t75" stroked="false">
              <v:imagedata r:id="rId895" o:title=""/>
            </v:shape>
            <v:shape style="position:absolute;left:8185;top:5219;width:2286;height:647" type="#_x0000_t75" stroked="false">
              <v:imagedata r:id="rId896" o:title=""/>
            </v:shape>
            <v:shape style="position:absolute;left:5716;top:5684;width:336;height:501" type="#_x0000_t75" stroked="false">
              <v:imagedata r:id="rId897" o:title=""/>
            </v:shape>
            <v:shape style="position:absolute;left:5714;top:5724;width:695;height:469" type="#_x0000_t75" stroked="false">
              <v:imagedata r:id="rId898" o:title=""/>
            </v:shape>
            <v:shape style="position:absolute;left:5336;top:5739;width:310;height:552" type="#_x0000_t75" stroked="false">
              <v:imagedata r:id="rId899" o:title=""/>
            </v:shape>
            <v:shape style="position:absolute;left:5400;top:6056;width:212;height:240" type="#_x0000_t75" stroked="false">
              <v:imagedata r:id="rId900" o:title=""/>
            </v:shape>
            <v:shape style="position:absolute;left:6133;top:5833;width:553;height:343" type="#_x0000_t75" stroked="false">
              <v:imagedata r:id="rId901" o:title=""/>
            </v:shape>
            <v:shape style="position:absolute;left:4950;top:5922;width:405;height:540" type="#_x0000_t75" stroked="false">
              <v:imagedata r:id="rId902" o:title=""/>
            </v:shape>
            <v:shape style="position:absolute;left:5155;top:6302;width:206;height:140" type="#_x0000_t75" stroked="false">
              <v:imagedata r:id="rId903" o:title=""/>
            </v:shape>
            <v:shape style="position:absolute;left:8116;top:5986;width:1832;height:835" type="#_x0000_t75" stroked="false">
              <v:imagedata r:id="rId904" o:title=""/>
            </v:shape>
            <v:shape style="position:absolute;left:6283;top:6009;width:517;height:239" type="#_x0000_t75" stroked="false">
              <v:imagedata r:id="rId905" o:title=""/>
            </v:shape>
            <v:shape style="position:absolute;left:0;top:6169;width:1139;height:1397" type="#_x0000_t75" stroked="false">
              <v:imagedata r:id="rId906" o:title=""/>
            </v:shape>
            <v:shape style="position:absolute;left:1139;top:6995;width:106;height:280" type="#_x0000_t75" stroked="false">
              <v:imagedata r:id="rId907" o:title=""/>
            </v:shape>
            <v:shape style="position:absolute;left:6375;top:6216;width:461;height:136" type="#_x0000_t75" stroked="false">
              <v:imagedata r:id="rId908" o:title=""/>
            </v:shape>
            <v:shape style="position:absolute;left:4548;top:6225;width:628;height:428" type="#_x0000_t75" stroked="false">
              <v:imagedata r:id="rId909" o:title=""/>
            </v:shape>
            <v:shape style="position:absolute;left:5038;top:6474;width:135;height:195" type="#_x0000_t75" stroked="false">
              <v:imagedata r:id="rId910" o:title=""/>
            </v:shape>
            <v:shape style="position:absolute;left:6399;top:6398;width:351;height:120" type="#_x0000_t75" stroked="false">
              <v:imagedata r:id="rId911" o:title=""/>
            </v:shape>
            <v:shape style="position:absolute;left:6655;top:6402;width:135;height:111" type="#_x0000_t75" stroked="false">
              <v:imagedata r:id="rId912" o:title=""/>
            </v:shape>
            <v:shape style="position:absolute;left:6375;top:6510;width:157;height:115" type="#_x0000_t75" stroked="false">
              <v:imagedata r:id="rId913" o:title=""/>
            </v:shape>
            <v:shape style="position:absolute;left:6467;top:6545;width:206;height:140" type="#_x0000_t75" stroked="false">
              <v:imagedata r:id="rId914" o:title=""/>
            </v:shape>
            <v:shape style="position:absolute;left:7817;top:6534;width:1320;height:1134" type="#_x0000_t75" stroked="false">
              <v:imagedata r:id="rId915" o:title=""/>
            </v:shape>
            <v:shape style="position:absolute;left:4225;top:6609;width:848;height:308" type="#_x0000_t75" stroked="false">
              <v:imagedata r:id="rId916" o:title=""/>
            </v:shape>
            <v:shape style="position:absolute;left:5661;top:6565;width:184;height:118" type="#_x0000_t75" stroked="false">
              <v:imagedata r:id="rId917" o:title=""/>
            </v:shape>
            <v:shape style="position:absolute;left:6204;top:6606;width:289;height:275" type="#_x0000_t75" stroked="false">
              <v:imagedata r:id="rId918" o:title=""/>
            </v:shape>
            <v:shape style="position:absolute;left:5646;top:6700;width:257;height:148" type="#_x0000_t75" stroked="false">
              <v:imagedata r:id="rId919" o:title=""/>
            </v:shape>
            <v:shape style="position:absolute;left:6029;top:6722;width:297;height:241" type="#_x0000_t75" stroked="false">
              <v:imagedata r:id="rId920" o:title=""/>
            </v:shape>
            <v:shape style="position:absolute;left:5820;top:6764;width:245;height:199" type="#_x0000_t75" stroked="false">
              <v:imagedata r:id="rId921" o:title=""/>
            </v:shape>
            <v:shape style="position:absolute;left:5916;top:6811;width:138;height:152" type="#_x0000_t75" stroked="false">
              <v:imagedata r:id="rId922" o:title=""/>
            </v:shape>
            <v:shape style="position:absolute;left:5746;top:6764;width:226;height:151" type="#_x0000_t75" stroked="false">
              <v:imagedata r:id="rId923" o:title=""/>
            </v:shape>
            <v:shape style="position:absolute;left:7367;top:7003;width:755;height:1287" type="#_x0000_t75" stroked="false">
              <v:imagedata r:id="rId924" o:title=""/>
            </v:shape>
            <v:shape style="position:absolute;left:4058;top:7015;width:1038;height:285" type="#_x0000_t75" stroked="false">
              <v:imagedata r:id="rId925" o:title=""/>
            </v:shape>
            <v:shape style="position:absolute;left:4003;top:7304;width:3179;height:1381" type="#_x0000_t75" stroked="false">
              <v:imagedata r:id="rId926" o:title=""/>
            </v:shape>
            <v:group style="position:absolute;left:1134;top:6234;width:181;height:2" coordorigin="1134,6234" coordsize="181,2">
              <v:shape style="position:absolute;left:1134;top:6234;width:181;height:2" coordorigin="1134,6234" coordsize="181,0" path="m1134,6234l1314,6234e" filled="false" stroked="true" strokeweight=".6pt" strokecolor="#000000">
                <v:path arrowok="t"/>
              </v:shape>
            </v:group>
            <v:group style="position:absolute;left:1139;top:6069;width:2;height:160" coordorigin="1139,6069" coordsize="2,160">
              <v:shape style="position:absolute;left:1139;top:6069;width:2;height:160" coordorigin="1139,6069" coordsize="0,160" path="m1139,6069l1139,6229e" filled="false" stroked="true" strokeweight=".6pt" strokecolor="#000000">
                <v:path arrowok="t"/>
              </v:shape>
            </v:group>
            <v:group style="position:absolute;left:1134;top:6063;width:181;height:2" coordorigin="1134,6063" coordsize="181,2">
              <v:shape style="position:absolute;left:1134;top:6063;width:181;height:2" coordorigin="1134,6063" coordsize="181,0" path="m1134,6063l1314,6063e" filled="false" stroked="true" strokeweight=".7pt" strokecolor="#000000">
                <v:path arrowok="t"/>
              </v:shape>
            </v:group>
            <v:group style="position:absolute;left:1309;top:6069;width:2;height:160" coordorigin="1309,6069" coordsize="2,160">
              <v:shape style="position:absolute;left:1309;top:6069;width:2;height:160" coordorigin="1309,6069" coordsize="0,160" path="m1309,6069l1309,6229e" filled="false" stroked="true" strokeweight=".6pt" strokecolor="#000000">
                <v:path arrowok="t"/>
              </v:shape>
            </v:group>
            <v:group style="position:absolute;left:1139;top:6066;width:176;height:2" coordorigin="1139,6066" coordsize="176,2">
              <v:shape style="position:absolute;left:1139;top:6066;width:176;height:2" coordorigin="1139,6066" coordsize="176,0" path="m1139,6066l1314,6066e" filled="false" stroked="true" strokeweight=".4pt" strokecolor="#000000">
                <v:path arrowok="t"/>
              </v:shape>
            </v:group>
            <v:group style="position:absolute;left:1134;top:6514;width:181;height:2" coordorigin="1134,6514" coordsize="181,2">
              <v:shape style="position:absolute;left:1134;top:6514;width:181;height:2" coordorigin="1134,6514" coordsize="181,0" path="m1134,6514l1314,6514e" filled="false" stroked="true" strokeweight=".6pt" strokecolor="#000000">
                <v:path arrowok="t"/>
              </v:shape>
            </v:group>
            <v:group style="position:absolute;left:1139;top:6349;width:2;height:160" coordorigin="1139,6349" coordsize="2,160">
              <v:shape style="position:absolute;left:1139;top:6349;width:2;height:160" coordorigin="1139,6349" coordsize="0,160" path="m1139,6349l1139,6509e" filled="false" stroked="true" strokeweight=".6pt" strokecolor="#000000">
                <v:path arrowok="t"/>
              </v:shape>
            </v:group>
            <v:group style="position:absolute;left:1134;top:6343;width:181;height:2" coordorigin="1134,6343" coordsize="181,2">
              <v:shape style="position:absolute;left:1134;top:6343;width:181;height:2" coordorigin="1134,6343" coordsize="181,0" path="m1134,6343l1314,6343e" filled="false" stroked="true" strokeweight=".7pt" strokecolor="#000000">
                <v:path arrowok="t"/>
              </v:shape>
            </v:group>
            <v:group style="position:absolute;left:1309;top:6349;width:2;height:160" coordorigin="1309,6349" coordsize="2,160">
              <v:shape style="position:absolute;left:1309;top:6349;width:2;height:160" coordorigin="1309,6349" coordsize="0,160" path="m1309,6349l1309,6509e" filled="false" stroked="true" strokeweight=".6pt" strokecolor="#000000">
                <v:path arrowok="t"/>
              </v:shape>
            </v:group>
            <v:group style="position:absolute;left:1139;top:6346;width:176;height:2" coordorigin="1139,6346" coordsize="176,2">
              <v:shape style="position:absolute;left:1139;top:6346;width:176;height:2" coordorigin="1139,6346" coordsize="176,0" path="m1139,6346l1314,6346e" filled="false" stroked="true" strokeweight=".4pt" strokecolor="#000000">
                <v:path arrowok="t"/>
              </v:shape>
            </v:group>
            <v:group style="position:absolute;left:1134;top:6794;width:181;height:2" coordorigin="1134,6794" coordsize="181,2">
              <v:shape style="position:absolute;left:1134;top:6794;width:181;height:2" coordorigin="1134,6794" coordsize="181,0" path="m1134,6794l1314,6794e" filled="false" stroked="true" strokeweight=".6pt" strokecolor="#000000">
                <v:path arrowok="t"/>
              </v:shape>
            </v:group>
            <v:group style="position:absolute;left:1139;top:6629;width:2;height:160" coordorigin="1139,6629" coordsize="2,160">
              <v:shape style="position:absolute;left:1139;top:6629;width:2;height:160" coordorigin="1139,6629" coordsize="0,160" path="m1139,6629l1139,6789e" filled="false" stroked="true" strokeweight=".6pt" strokecolor="#000000">
                <v:path arrowok="t"/>
              </v:shape>
            </v:group>
            <v:group style="position:absolute;left:1134;top:6623;width:181;height:2" coordorigin="1134,6623" coordsize="181,2">
              <v:shape style="position:absolute;left:1134;top:6623;width:181;height:2" coordorigin="1134,6623" coordsize="181,0" path="m1134,6623l1314,6623e" filled="false" stroked="true" strokeweight=".7pt" strokecolor="#000000">
                <v:path arrowok="t"/>
              </v:shape>
            </v:group>
            <v:group style="position:absolute;left:1309;top:6629;width:2;height:160" coordorigin="1309,6629" coordsize="2,160">
              <v:shape style="position:absolute;left:1309;top:6629;width:2;height:160" coordorigin="1309,6629" coordsize="0,160" path="m1309,6629l1309,6789e" filled="false" stroked="true" strokeweight=".6pt" strokecolor="#000000">
                <v:path arrowok="t"/>
              </v:shape>
            </v:group>
            <v:group style="position:absolute;left:1139;top:6626;width:176;height:2" coordorigin="1139,6626" coordsize="176,2">
              <v:shape style="position:absolute;left:1139;top:6626;width:176;height:2" coordorigin="1139,6626" coordsize="176,0" path="m1139,6626l1314,6626e" filled="false" stroked="true" strokeweight=".4pt" strokecolor="#000000">
                <v:path arrowok="t"/>
              </v:shape>
            </v:group>
            <v:group style="position:absolute;left:1134;top:7074;width:181;height:2" coordorigin="1134,7074" coordsize="181,2">
              <v:shape style="position:absolute;left:1134;top:7074;width:181;height:2" coordorigin="1134,7074" coordsize="181,0" path="m1134,7074l1314,7074e" filled="false" stroked="true" strokeweight=".6pt" strokecolor="#000000">
                <v:path arrowok="t"/>
              </v:shape>
            </v:group>
            <v:group style="position:absolute;left:1139;top:6909;width:2;height:160" coordorigin="1139,6909" coordsize="2,160">
              <v:shape style="position:absolute;left:1139;top:6909;width:2;height:160" coordorigin="1139,6909" coordsize="0,160" path="m1139,6909l1139,7069e" filled="false" stroked="true" strokeweight=".6pt" strokecolor="#000000">
                <v:path arrowok="t"/>
              </v:shape>
            </v:group>
            <v:group style="position:absolute;left:1134;top:6903;width:181;height:2" coordorigin="1134,6903" coordsize="181,2">
              <v:shape style="position:absolute;left:1134;top:6903;width:181;height:2" coordorigin="1134,6903" coordsize="181,0" path="m1134,6903l1314,6903e" filled="false" stroked="true" strokeweight=".7pt" strokecolor="#000000">
                <v:path arrowok="t"/>
              </v:shape>
            </v:group>
            <v:group style="position:absolute;left:1309;top:6909;width:2;height:160" coordorigin="1309,6909" coordsize="2,160">
              <v:shape style="position:absolute;left:1309;top:6909;width:2;height:160" coordorigin="1309,6909" coordsize="0,160" path="m1309,6909l1309,7069e" filled="false" stroked="true" strokeweight=".6pt" strokecolor="#000000">
                <v:path arrowok="t"/>
              </v:shape>
            </v:group>
            <v:group style="position:absolute;left:1139;top:6906;width:176;height:2" coordorigin="1139,6906" coordsize="176,2">
              <v:shape style="position:absolute;left:1139;top:6906;width:176;height:2" coordorigin="1139,6906" coordsize="176,0" path="m1139,6906l1314,6906e" filled="false" stroked="true" strokeweight=".4pt" strokecolor="#000000">
                <v:path arrowok="t"/>
              </v:shape>
            </v:group>
            <v:group style="position:absolute;left:1134;top:7354;width:181;height:2" coordorigin="1134,7354" coordsize="181,2">
              <v:shape style="position:absolute;left:1134;top:7354;width:181;height:2" coordorigin="1134,7354" coordsize="181,0" path="m1134,7354l1314,7354e" filled="false" stroked="true" strokeweight=".6pt" strokecolor="#000000">
                <v:path arrowok="t"/>
              </v:shape>
            </v:group>
            <v:group style="position:absolute;left:1139;top:7189;width:2;height:160" coordorigin="1139,7189" coordsize="2,160">
              <v:shape style="position:absolute;left:1139;top:7189;width:2;height:160" coordorigin="1139,7189" coordsize="0,160" path="m1139,7189l1139,7349e" filled="false" stroked="true" strokeweight=".6pt" strokecolor="#000000">
                <v:path arrowok="t"/>
              </v:shape>
            </v:group>
            <v:group style="position:absolute;left:1134;top:7183;width:181;height:2" coordorigin="1134,7183" coordsize="181,2">
              <v:shape style="position:absolute;left:1134;top:7183;width:181;height:2" coordorigin="1134,7183" coordsize="181,0" path="m1134,7183l1314,7183e" filled="false" stroked="true" strokeweight=".7pt" strokecolor="#000000">
                <v:path arrowok="t"/>
              </v:shape>
            </v:group>
            <v:group style="position:absolute;left:1309;top:7189;width:2;height:160" coordorigin="1309,7189" coordsize="2,160">
              <v:shape style="position:absolute;left:1309;top:7189;width:2;height:160" coordorigin="1309,7189" coordsize="0,160" path="m1309,7189l1309,7349e" filled="false" stroked="true" strokeweight=".6pt" strokecolor="#000000">
                <v:path arrowok="t"/>
              </v:shape>
            </v:group>
            <v:group style="position:absolute;left:1139;top:7186;width:176;height:2" coordorigin="1139,7186" coordsize="176,2">
              <v:shape style="position:absolute;left:1139;top:7186;width:176;height:2" coordorigin="1139,7186" coordsize="176,0" path="m1139,7186l1314,7186e" filled="false" stroked="true" strokeweight=".4pt" strokecolor="#000000">
                <v:path arrowok="t"/>
              </v:shape>
            </v:group>
            <v:group style="position:absolute;left:8340;top:2305;width:2855;height:786" coordorigin="8340,2305" coordsize="2855,786">
              <v:shape style="position:absolute;left:8340;top:2305;width:2855;height:786" coordorigin="8340,2305" coordsize="2855,786" path="m8464,2305l8388,2329,8343,2400,8340,2967,8341,2971,8364,3042,8436,3088,11072,3090,11077,3090,11147,3066,11193,2995,11195,2428,11195,2423,11171,2353,11100,2307,8464,2305xe" filled="true" fillcolor="#ffffff" stroked="false">
                <v:path arrowok="t"/>
                <v:fill type="solid"/>
              </v:shape>
            </v:group>
            <v:group style="position:absolute;left:8330;top:2295;width:2875;height:806" coordorigin="8330,2295" coordsize="2875,806">
              <v:shape style="position:absolute;left:8330;top:2295;width:2875;height:806" coordorigin="8330,2295" coordsize="2875,806" path="m8464,2295l8389,2317,8339,2379,8330,2967,8331,2975,8353,3042,8414,3092,11072,3100,11080,3100,11100,3097,11126,3089,11142,3080,8464,3080,8440,3078,8385,3051,8354,2992,8350,2967,8350,2428,8364,2368,8412,2327,8464,2315,8464,2295xe" filled="true" fillcolor="#adafb2" stroked="false">
                <v:path arrowok="t"/>
                <v:fill type="solid"/>
              </v:shape>
              <v:shape style="position:absolute;left:8330;top:2295;width:2875;height:806" coordorigin="8330,2295" coordsize="2875,806" path="m8464,2295l8464,2315,11072,2315,11095,2317,11151,2344,11181,2403,11185,2967,11183,2990,11156,3045,11097,3076,8464,3080,11142,3080,11188,3034,11205,2967,11205,2426,11205,2420,11183,2353,11121,2303,11083,2295,8464,2295xe" filled="true" fillcolor="#adafb2" stroked="false">
                <v:path arrowok="t"/>
                <v:fill type="solid"/>
              </v:shape>
              <v:shape style="position:absolute;left:535;top:5588;width:409;height:293" type="#_x0000_t75" stroked="false">
                <v:imagedata r:id="rId927" o:title=""/>
              </v:shape>
              <v:shape style="position:absolute;left:535;top:5431;width:462;height:450" type="#_x0000_t75" stroked="false">
                <v:imagedata r:id="rId928" o:title=""/>
              </v:shape>
              <v:shape style="position:absolute;left:535;top:10777;width:462;height:450" type="#_x0000_t75" stroked="false">
                <v:imagedata r:id="rId929" o:title=""/>
              </v:shape>
              <v:shape style="position:absolute;left:535;top:7739;width:462;height:450" type="#_x0000_t75" stroked="false">
                <v:imagedata r:id="rId930" o:title=""/>
              </v:shape>
              <v:shape style="position:absolute;left:6728;top:9362;width:3958;height:1015" type="#_x0000_t75" stroked="false">
                <v:imagedata r:id="rId931" o:title=""/>
              </v:shape>
              <v:shape style="position:absolute;left:987;top:11154;width:5160;height:3660" type="#_x0000_t75" stroked="false">
                <v:imagedata r:id="rId932" o:title=""/>
              </v:shape>
              <v:shape style="position:absolute;left:1139;top:11154;width:5007;height:437" type="#_x0000_t75" stroked="false">
                <v:imagedata r:id="rId933" o:title=""/>
              </v:shape>
              <v:shape style="position:absolute;left:987;top:11154;width:10;height:73" type="#_x0000_t75" stroked="false">
                <v:imagedata r:id="rId934" o:title=""/>
              </v:shape>
            </v:group>
            <v:group style="position:absolute;left:1145;top:11312;width:4845;height:3338" coordorigin="1145,11312" coordsize="4845,3338">
              <v:shape style="position:absolute;left:1145;top:11312;width:4845;height:3338" coordorigin="1145,11312" coordsize="4845,3338" path="m3567,11312l3369,11318,3174,11334,2985,11361,2802,11397,2625,11443,2454,11498,2291,11562,2137,11634,1991,11714,1855,11801,1728,11895,1613,11995,1508,12102,1416,12214,1336,12331,1269,12453,1216,12580,1177,12710,1153,12844,1145,12981,1153,13118,1177,13251,1216,13382,1269,13508,1336,13630,1416,13748,1508,13860,1613,13966,1728,14067,1855,14161,1991,14248,2137,14327,2291,14399,2454,14463,2625,14518,2802,14564,2985,14601,3174,14628,3369,14644,3567,14649,3766,14644,3960,14628,4149,14601,4333,14564,4510,14518,4680,14463,4843,14399,4998,14327,5144,14248,5280,14161,5406,14067,5522,13966,5627,13860,5719,13748,5799,13630,5866,13508,5919,13382,5958,13251,5981,13118,5989,12981,5981,12844,5958,12710,5919,12580,5866,12453,5799,12331,5719,12214,5627,12102,5522,11995,5406,11895,5280,11801,5144,11714,4998,11634,4843,11562,4680,11498,4510,11443,4333,11397,4149,11361,3960,11334,3766,11318,3567,11312xe" filled="true" fillcolor="#d7f0fc" stroked="false">
                <v:path arrowok="t"/>
                <v:fill type="solid"/>
              </v:shape>
              <v:shape style="position:absolute;left:6212;top:11154;width:5160;height:3660" type="#_x0000_t75" stroked="false">
                <v:imagedata r:id="rId935" o:title=""/>
              </v:shape>
              <v:shape style="position:absolute;left:6474;top:11154;width:836;height:131" type="#_x0000_t75" stroked="false">
                <v:imagedata r:id="rId936" o:title=""/>
              </v:shape>
            </v:group>
            <v:group style="position:absolute;left:6371;top:11312;width:4845;height:3338" coordorigin="6371,11312" coordsize="4845,3338">
              <v:shape style="position:absolute;left:6371;top:11312;width:4845;height:3338" coordorigin="6371,11312" coordsize="4845,3338" path="m8793,11312l8594,11318,8400,11334,8211,11361,8028,11397,7850,11443,7680,11498,7517,11562,7363,11634,7217,11714,7080,11801,6954,11895,6838,11995,6734,12102,6641,12214,6561,12331,6494,12453,6441,12580,6403,12710,6379,12844,6371,12981,6379,13118,6403,13251,6441,13382,6494,13508,6561,13630,6641,13748,6734,13860,6838,13966,6954,14067,7080,14161,7217,14248,7363,14327,7517,14399,7680,14463,7850,14518,8028,14564,8211,14601,8400,14628,8594,14644,8793,14649,8992,14644,9186,14628,9375,14601,9559,14564,9736,14518,9906,14463,10069,14399,10224,14327,10369,14248,10506,14161,10632,14067,10748,13966,10852,13860,10945,13748,11025,13630,11092,13508,11145,13382,11183,13251,11207,13118,11215,12981,11207,12844,11183,12710,11145,12580,11092,12453,11025,12331,10945,12214,10852,12102,10748,11995,10632,11895,10506,11801,10369,11714,10224,11634,10069,11562,9906,11498,9736,11443,9559,11397,9375,11361,9186,11334,8992,11318,8793,11312xe" filled="true" fillcolor="#d7f0fc" stroked="false">
                <v:path arrowok="t"/>
                <v:fill type="solid"/>
              </v:shape>
              <v:shape style="position:absolute;left:8623;top:3318;width:1382;height:891" type="#_x0000_t75" stroked="false">
                <v:imagedata r:id="rId937" o:title=""/>
              </v:shape>
              <v:shape style="position:absolute;left:7143;top:2277;width:580;height:727" type="#_x0000_t75" stroked="false">
                <v:imagedata r:id="rId938" o:title=""/>
              </v:shape>
              <v:shape style="position:absolute;left:7672;top:4904;width:495;height:483" type="#_x0000_t75" stroked="false">
                <v:imagedata r:id="rId939" o:title=""/>
              </v:shape>
              <v:shape style="position:absolute;left:6293;top:2750;width:495;height:483" type="#_x0000_t75" stroked="false">
                <v:imagedata r:id="rId940" o:title=""/>
              </v:shape>
              <v:shape style="position:absolute;left:612;top:2168;width:352;height:349" type="#_x0000_t75" stroked="false">
                <v:imagedata r:id="rId941" o:title=""/>
              </v:shape>
            </v:group>
            <w10:wrap type="none"/>
          </v:group>
        </w:pict>
      </w:r>
    </w:p>
    <w:p>
      <w:pPr>
        <w:tabs>
          <w:tab w:pos="4903" w:val="left" w:leader="none"/>
        </w:tabs>
        <w:spacing w:line="200" w:lineRule="atLeast"/>
        <w:ind w:left="1857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position w:val="5"/>
          <w:sz w:val="20"/>
        </w:rPr>
        <w:pict>
          <v:group style="width:145.950pt;height:44.7pt;mso-position-horizontal-relative:char;mso-position-vertical-relative:line" coordorigin="0,0" coordsize="2919,894">
            <v:group style="position:absolute;left:0;top:0;width:2919;height:894" coordorigin="0,0" coordsize="2919,894">
              <v:shape style="position:absolute;left:0;top:0;width:2919;height:894" coordorigin="0,0" coordsize="2919,894" path="m440,709l439,712,437,716,433,724,427,736,403,776,392,796,381,812,371,830,329,894,370,878,375,876,365,876,355,874,351,864,365,858,379,853,390,836,403,816,416,792,430,770,443,746,454,726,460,712,461,710,446,710,446,710,440,709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379,853l365,858,351,864,355,874,365,876,370,868,379,853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646,760l634,760,609,766,569,780,554,784,538,790,521,796,501,804,479,812,453,822,426,834,402,844,379,853,370,868,365,876,375,876,409,862,426,854,446,846,470,838,552,806,571,800,589,794,606,788,620,784,630,782,638,780,753,780,681,768,646,76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753,780l642,780,677,786,714,794,788,806,826,810,864,816,903,820,943,826,1025,834,1066,836,1108,840,1150,842,1193,846,1280,850,1325,850,1369,852,1459,852,1459,832,1370,832,1325,830,1281,830,1152,824,1109,820,1068,818,945,806,906,800,867,796,828,790,791,786,753,78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1919,20l1537,20,1690,24,1765,28,1910,40,2115,64,2180,74,2243,86,2362,110,2472,138,2572,170,2661,204,2723,232,2743,244,2763,254,2813,290,2854,328,2866,340,2898,410,2899,430,2897,450,2870,506,2819,558,2766,594,2752,604,2687,636,2632,660,2571,682,2527,698,2482,710,2442,722,2358,742,2268,762,2074,794,1917,812,1694,828,1578,832,1459,832,1459,852,1538,852,1691,848,1766,844,1912,832,2052,816,2184,796,2309,772,2369,760,2481,730,2583,698,2675,664,2738,634,2758,622,2777,612,2828,576,2869,538,2880,526,2914,458,2919,416,2916,400,2892,344,2851,294,2836,282,2819,268,2800,256,2787,246,2773,238,2709,204,2637,172,2576,150,2555,142,2533,136,2510,128,2487,122,2447,110,2362,90,2272,70,2077,38,1919,2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446,710l446,710,449,710,446,71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450,704l449,704,443,706,443,708,446,710,449,710,450,704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462,702l451,702,449,710,461,710,462,706,462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442,702l442,704,440,709,446,710,443,708,443,706,442,704,442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1578,0l1381,0,1227,4,1152,8,1006,20,867,36,671,66,609,80,550,92,437,122,335,154,242,190,179,218,159,230,141,240,90,276,38,328,27,340,1,414,0,438,3,456,9,474,19,496,29,510,40,522,54,538,71,552,91,568,104,576,117,584,131,594,194,626,268,658,310,672,331,680,353,686,376,694,424,706,440,709,442,704,442,702,462,702,462,700,460,698,459,694,456,692,407,680,362,668,339,662,318,654,297,648,239,624,170,592,139,574,125,566,111,556,98,548,86,538,43,494,20,422,22,402,48,346,100,294,139,266,152,256,214,224,287,192,348,168,369,162,391,154,414,148,437,140,518,120,605,100,845,58,1002,40,1225,24,1341,20,1919,20,1695,4,1578,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451,702l442,702,445,704,442,704,443,706,451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451,702l443,706,449,704,450,704,451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442,702l442,704,445,704,442,702xe" filled="true" fillcolor="#6c6e71" stroked="false">
                <v:path arrowok="t"/>
                <v:fill type="solid"/>
              </v:shape>
              <v:shape style="position:absolute;left:0;top:0;width:2919;height:894" type="#_x0000_t202" filled="false" stroked="false">
                <v:textbox inset="0,0,0,0">
                  <w:txbxContent>
                    <w:p>
                      <w:pPr>
                        <w:spacing w:line="240" w:lineRule="auto" w:before="1"/>
                        <w:rPr>
                          <w:rFonts w:ascii="Calibri" w:hAnsi="Calibri" w:cs="Calibri" w:eastAsia="Calibri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37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hAnsi="Calibri"/>
                          <w:i/>
                          <w:sz w:val="20"/>
                        </w:rPr>
                        <w:t>Die</w:t>
                      </w:r>
                      <w:r>
                        <w:rPr>
                          <w:rFonts w:ascii="Calibri" w:hAnsi="Calibri"/>
                          <w:i/>
                          <w:spacing w:val="17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Melodi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e</w:t>
                      </w:r>
                      <w:r>
                        <w:rPr>
                          <w:rFonts w:ascii="Calibri" w:hAnsi="Calibri"/>
                          <w:i/>
                          <w:spacing w:val="18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ge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f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ällt</w:t>
                      </w:r>
                      <w:r>
                        <w:rPr>
                          <w:rFonts w:ascii="Calibri" w:hAnsi="Calibri"/>
                          <w:i/>
                          <w:spacing w:val="17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z w:val="20"/>
                        </w:rPr>
                        <w:t>mir</w:t>
                      </w:r>
                      <w:r>
                        <w:rPr>
                          <w:rFonts w:ascii="Calibri" w:hAnsi="Calibri"/>
                          <w:i/>
                          <w:spacing w:val="18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nicht.</w:t>
                      </w:r>
                      <w:r>
                        <w:rPr>
                          <w:rFonts w:ascii="Calibri" w:hAnsi="Calibri"/>
                          <w:sz w:val="20"/>
                        </w:rPr>
                      </w:r>
                    </w:p>
                    <w:p>
                      <w:pPr>
                        <w:spacing w:line="237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ie</w:t>
                      </w:r>
                      <w:r>
                        <w:rPr>
                          <w:rFonts w:ascii="Calibri"/>
                          <w:i/>
                          <w:spacing w:val="2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st</w:t>
                      </w:r>
                      <w:r>
                        <w:rPr>
                          <w:rFonts w:ascii="Calibri"/>
                          <w:i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sz w:val="20"/>
                        </w:rPr>
                        <w:t>langw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spacing w:val="-1"/>
                          <w:sz w:val="20"/>
                        </w:rPr>
                        <w:t>ilig.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/>
          <w:position w:val="5"/>
          <w:sz w:val="20"/>
        </w:rPr>
      </w:r>
      <w:r>
        <w:rPr>
          <w:rFonts w:ascii="Calibri"/>
          <w:position w:val="5"/>
          <w:sz w:val="20"/>
        </w:rPr>
        <w:tab/>
      </w:r>
      <w:r>
        <w:rPr>
          <w:rFonts w:ascii="Calibri"/>
          <w:sz w:val="20"/>
        </w:rPr>
        <w:pict>
          <v:shape style="width:130.4pt;height:59.55pt;mso-position-horizontal-relative:char;mso-position-vertical-relative:line" type="#_x0000_t202" filled="true" fillcolor="#b5e3f9" stroked="false">
            <v:textbox inset="0,0,0,0">
              <w:txbxContent>
                <w:p>
                  <w:pPr>
                    <w:spacing w:line="287" w:lineRule="exact" w:before="8"/>
                    <w:ind w:left="113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 w:hAnsi="Calibri" w:cs="Calibri" w:eastAsia="Calibri"/>
                      <w:w w:val="125"/>
                      <w:sz w:val="24"/>
                      <w:szCs w:val="24"/>
                    </w:rPr>
                    <w:t>…</w:t>
                  </w:r>
                  <w:r>
                    <w:rPr>
                      <w:rFonts w:ascii="Calibri" w:hAnsi="Calibri" w:cs="Calibri" w:eastAsia="Calibri"/>
                      <w:spacing w:val="-40"/>
                      <w:w w:val="125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5"/>
                      <w:sz w:val="24"/>
                      <w:szCs w:val="24"/>
                    </w:rPr>
                    <w:t>gefällt</w:t>
                  </w:r>
                  <w:r>
                    <w:rPr>
                      <w:rFonts w:ascii="Calibri" w:hAnsi="Calibri" w:cs="Calibri" w:eastAsia="Calibri"/>
                      <w:spacing w:val="-39"/>
                      <w:w w:val="125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5"/>
                      <w:sz w:val="24"/>
                      <w:szCs w:val="24"/>
                    </w:rPr>
                    <w:t>mir.</w:t>
                  </w:r>
                  <w:r>
                    <w:rPr>
                      <w:rFonts w:ascii="Calibri" w:hAnsi="Calibri" w:cs="Calibri" w:eastAsia="Calibri"/>
                      <w:spacing w:val="-40"/>
                      <w:w w:val="125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5"/>
                      <w:sz w:val="24"/>
                      <w:szCs w:val="24"/>
                    </w:rPr>
                    <w:t>…</w:t>
                  </w:r>
                  <w:r>
                    <w:rPr>
                      <w:rFonts w:ascii="Calibri" w:hAnsi="Calibri" w:cs="Calibri" w:eastAsia="Calibri"/>
                      <w:sz w:val="24"/>
                      <w:szCs w:val="24"/>
                    </w:rPr>
                  </w:r>
                </w:p>
                <w:p>
                  <w:pPr>
                    <w:spacing w:line="229" w:lineRule="auto" w:before="3"/>
                    <w:ind w:left="113" w:right="124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…</w:t>
                  </w:r>
                  <w:r>
                    <w:rPr>
                      <w:rFonts w:ascii="Calibri" w:hAnsi="Calibri" w:cs="Calibri" w:eastAsia="Calibri"/>
                      <w:spacing w:val="-23"/>
                      <w:w w:val="120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gefällt</w:t>
                  </w:r>
                  <w:r>
                    <w:rPr>
                      <w:rFonts w:ascii="Calibri" w:hAnsi="Calibri" w:cs="Calibri" w:eastAsia="Calibri"/>
                      <w:spacing w:val="-23"/>
                      <w:w w:val="120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mir</w:t>
                  </w:r>
                  <w:r>
                    <w:rPr>
                      <w:rFonts w:ascii="Calibri" w:hAnsi="Calibri" w:cs="Calibri" w:eastAsia="Calibri"/>
                      <w:spacing w:val="-23"/>
                      <w:w w:val="120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nicht.</w:t>
                  </w:r>
                  <w:r>
                    <w:rPr>
                      <w:rFonts w:ascii="Calibri" w:hAnsi="Calibri" w:cs="Calibri" w:eastAsia="Calibri"/>
                      <w:spacing w:val="-23"/>
                      <w:w w:val="120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…</w:t>
                  </w:r>
                  <w:r>
                    <w:rPr>
                      <w:rFonts w:ascii="Calibri" w:hAnsi="Calibri" w:cs="Calibri" w:eastAsia="Calibri"/>
                      <w:w w:val="144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Ich</w:t>
                  </w:r>
                  <w:r>
                    <w:rPr>
                      <w:rFonts w:ascii="Calibri" w:hAnsi="Calibri" w:cs="Calibri" w:eastAsia="Calibri"/>
                      <w:spacing w:val="-27"/>
                      <w:w w:val="120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finde</w:t>
                  </w:r>
                  <w:r>
                    <w:rPr>
                      <w:rFonts w:ascii="Calibri" w:hAnsi="Calibri" w:cs="Calibri" w:eastAsia="Calibri"/>
                      <w:spacing w:val="-26"/>
                      <w:w w:val="120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0"/>
                      <w:sz w:val="24"/>
                      <w:szCs w:val="24"/>
                    </w:rPr>
                    <w:t>…</w:t>
                  </w:r>
                  <w:r>
                    <w:rPr>
                      <w:rFonts w:ascii="Calibri" w:hAnsi="Calibri" w:cs="Calibri" w:eastAsia="Calibri"/>
                      <w:sz w:val="24"/>
                      <w:szCs w:val="24"/>
                    </w:rPr>
                  </w:r>
                </w:p>
                <w:p>
                  <w:pPr>
                    <w:spacing w:line="283" w:lineRule="exact" w:before="0"/>
                    <w:ind w:left="113" w:right="0" w:firstLine="0"/>
                    <w:jc w:val="left"/>
                    <w:rPr>
                      <w:rFonts w:ascii="Calibri" w:hAnsi="Calibri" w:cs="Calibri" w:eastAsia="Calibri"/>
                      <w:sz w:val="24"/>
                      <w:szCs w:val="24"/>
                    </w:rPr>
                  </w:pPr>
                  <w:r>
                    <w:rPr>
                      <w:rFonts w:ascii="Calibri" w:hAnsi="Calibri" w:cs="Calibri" w:eastAsia="Calibri"/>
                      <w:w w:val="125"/>
                      <w:sz w:val="24"/>
                      <w:szCs w:val="24"/>
                    </w:rPr>
                    <w:t>…</w:t>
                  </w:r>
                  <w:r>
                    <w:rPr>
                      <w:rFonts w:ascii="Calibri" w:hAnsi="Calibri" w:cs="Calibri" w:eastAsia="Calibri"/>
                      <w:spacing w:val="-41"/>
                      <w:w w:val="125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5"/>
                      <w:sz w:val="24"/>
                      <w:szCs w:val="24"/>
                    </w:rPr>
                    <w:t>ist/sind</w:t>
                  </w:r>
                  <w:r>
                    <w:rPr>
                      <w:rFonts w:ascii="Calibri" w:hAnsi="Calibri" w:cs="Calibri" w:eastAsia="Calibri"/>
                      <w:spacing w:val="-40"/>
                      <w:w w:val="125"/>
                      <w:sz w:val="24"/>
                      <w:szCs w:val="24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25"/>
                      <w:sz w:val="24"/>
                      <w:szCs w:val="24"/>
                    </w:rPr>
                    <w:t>…</w:t>
                  </w:r>
                  <w:r>
                    <w:rPr>
                      <w:rFonts w:ascii="Calibri" w:hAnsi="Calibri" w:cs="Calibri" w:eastAsia="Calibri"/>
                      <w:sz w:val="24"/>
                      <w:szCs w:val="24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Calibri"/>
          <w:sz w:val="20"/>
        </w:rPr>
      </w:r>
      <w:r>
        <w:rPr>
          <w:rFonts w:ascii="Times New Roman"/>
          <w:spacing w:val="-22"/>
          <w:sz w:val="20"/>
        </w:rPr>
        <w:t> </w:t>
      </w:r>
      <w:r>
        <w:rPr>
          <w:rFonts w:ascii="Calibri"/>
          <w:spacing w:val="-22"/>
          <w:position w:val="5"/>
          <w:sz w:val="20"/>
        </w:rPr>
        <w:pict>
          <v:group style="width:145.950pt;height:44.7pt;mso-position-horizontal-relative:char;mso-position-vertical-relative:line" coordorigin="0,0" coordsize="2919,894">
            <v:group style="position:absolute;left:0;top:0;width:2919;height:894" coordorigin="0,0" coordsize="2919,894">
              <v:shape style="position:absolute;left:0;top:0;width:2919;height:894" coordorigin="0,0" coordsize="2919,894" path="m2350,780l2281,780,2289,782,2299,784,2313,788,2330,794,2348,800,2367,806,2449,838,2473,846,2493,854,2510,862,2548,878,2590,894,2578,876,2554,876,2549,868,2539,853,2517,844,2492,834,2466,822,2440,812,2418,804,2398,796,2380,790,2365,784,2350,78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539,853l2549,868,2554,876,2564,874,2568,864,2554,858,2539,853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1912,20l1578,20,1694,24,1917,40,2074,58,2268,90,2401,120,2482,140,2505,148,2528,154,2550,162,2571,168,2592,176,2651,200,2721,232,2780,266,2801,280,2849,320,2891,384,2899,422,2898,442,2864,510,2808,556,2794,566,2780,574,2765,584,2749,592,2680,624,2621,648,2601,654,2579,662,2535,674,2487,686,2466,692,2463,692,2460,694,2458,698,2457,700,2488,770,2502,792,2516,816,2529,836,2539,853,2554,858,2568,864,2564,874,2554,876,2578,876,2548,830,2538,812,2527,796,2516,776,2492,736,2486,724,2482,716,2480,712,2479,710,2470,710,2468,702,2511,702,2543,694,2565,686,2588,680,2609,672,2670,650,2742,618,2802,584,2815,576,2828,568,2848,552,2865,538,2879,522,2890,510,2899,496,2909,474,2916,456,2919,438,2918,414,2891,340,2881,328,2869,314,2813,264,2759,230,2740,218,2677,190,2584,154,2481,122,2369,92,2310,80,2248,66,2052,36,1912,2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1538,0l1340,0,1224,4,1000,20,842,38,647,70,557,90,472,110,432,122,409,128,386,136,364,142,343,150,282,172,227,196,161,228,146,238,132,246,119,256,100,268,83,282,27,344,2,400,0,416,1,438,18,496,50,538,63,552,124,600,160,622,180,634,243,664,336,698,438,730,550,760,609,772,734,796,867,816,1007,832,1152,844,1227,848,1381,852,1459,852,1459,832,1341,832,1225,828,1002,812,845,794,651,762,561,742,477,722,437,710,391,698,348,682,327,676,307,668,250,644,182,612,153,594,139,586,70,532,28,468,20,430,21,410,43,354,64,328,77,314,138,266,175,244,196,232,257,204,347,170,447,138,557,110,676,86,739,74,803,64,1009,40,1154,28,1228,24,1381,20,1912,20,1767,8,1692,4,1538,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285,760l2273,760,2238,768,2128,786,2090,790,2052,796,2013,800,1973,806,1851,818,1809,820,1767,824,1638,830,1594,830,1549,832,1459,832,1459,852,1550,852,1594,850,1638,850,1725,846,1768,842,1811,840,1853,836,1894,834,1976,826,2015,820,2055,816,2093,810,2131,806,2205,794,2241,786,2277,780,2350,780,2310,766,2285,76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468,702l2470,710,2473,710,2475,708,2476,706,2470,704,2472,704,2468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473,710l2470,710,2473,710,2473,710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479,709l2473,710,2473,710,2479,710,2479,709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477,702l2477,704,2476,706,2475,708,2473,710,2479,709,2477,704,2477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511,702l2477,702,2477,704,2479,709,2495,706,2511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472,704l2470,704,2476,706,2472,704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477,702l2468,702,2476,706,2477,704,2474,704,2477,702xe" filled="true" fillcolor="#6c6e71" stroked="false">
                <v:path arrowok="t"/>
                <v:fill type="solid"/>
              </v:shape>
              <v:shape style="position:absolute;left:0;top:0;width:2919;height:894" coordorigin="0,0" coordsize="2919,894" path="m2477,702l2474,704,2477,704,2477,702xe" filled="true" fillcolor="#6c6e71" stroked="false">
                <v:path arrowok="t"/>
                <v:fill type="solid"/>
              </v:shape>
              <v:shape style="position:absolute;left:0;top:0;width:2919;height:894" type="#_x0000_t202" filled="false" stroked="false">
                <v:textbox inset="0,0,0,0">
                  <w:txbxContent>
                    <w:p>
                      <w:pPr>
                        <w:spacing w:line="237" w:lineRule="exact" w:before="138"/>
                        <w:ind w:left="0" w:right="26" w:firstLine="0"/>
                        <w:jc w:val="center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i/>
                          <w:w w:val="105"/>
                          <w:sz w:val="20"/>
                        </w:rPr>
                        <w:t>Ich</w:t>
                      </w:r>
                      <w:r>
                        <w:rPr>
                          <w:rFonts w:ascii="Calibri"/>
                          <w:i/>
                          <w:spacing w:val="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w w:val="105"/>
                          <w:sz w:val="20"/>
                        </w:rPr>
                        <w:t>finde</w:t>
                      </w:r>
                      <w:r>
                        <w:rPr>
                          <w:rFonts w:ascii="Calibri"/>
                          <w:i/>
                          <w:spacing w:val="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n</w:t>
                      </w:r>
                      <w:r>
                        <w:rPr>
                          <w:rFonts w:ascii="Calibri"/>
                          <w:i/>
                          <w:spacing w:val="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3"/>
                          <w:w w:val="105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i/>
                          <w:spacing w:val="-4"/>
                          <w:w w:val="10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spacing w:val="-3"/>
                          <w:w w:val="105"/>
                          <w:sz w:val="20"/>
                        </w:rPr>
                        <w:t>x</w:t>
                      </w:r>
                      <w:r>
                        <w:rPr>
                          <w:rFonts w:ascii="Calibri"/>
                          <w:i/>
                          <w:spacing w:val="-4"/>
                          <w:w w:val="105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i/>
                          <w:spacing w:val="2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gu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t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  <w:p>
                      <w:pPr>
                        <w:spacing w:line="237" w:lineRule="exact" w:before="0"/>
                        <w:ind w:left="0" w:right="26" w:firstLine="0"/>
                        <w:jc w:val="center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Da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s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 Th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ma </w:t>
                      </w:r>
                      <w:r>
                        <w:rPr>
                          <w:rFonts w:ascii="Calibri"/>
                          <w:i/>
                          <w:spacing w:val="-3"/>
                          <w:w w:val="105"/>
                          <w:sz w:val="20"/>
                        </w:rPr>
                        <w:t>ist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immer</w:t>
                      </w:r>
                      <w:r>
                        <w:rPr>
                          <w:rFonts w:ascii="Calibri"/>
                          <w:i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wi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ch</w:t>
                      </w:r>
                      <w:r>
                        <w:rPr>
                          <w:rFonts w:ascii="Calibri"/>
                          <w:i/>
                          <w:spacing w:val="-2"/>
                          <w:w w:val="105"/>
                          <w:sz w:val="20"/>
                        </w:rPr>
                        <w:t>ti</w:t>
                      </w:r>
                      <w:r>
                        <w:rPr>
                          <w:rFonts w:ascii="Calibri"/>
                          <w:i/>
                          <w:spacing w:val="-1"/>
                          <w:w w:val="105"/>
                          <w:sz w:val="20"/>
                        </w:rPr>
                        <w:t>g.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/>
          <w:spacing w:val="-22"/>
          <w:position w:val="5"/>
          <w:sz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type w:val="continuous"/>
          <w:pgSz w:w="11910" w:h="16840"/>
          <w:pgMar w:top="960" w:bottom="740" w:left="0" w:right="0"/>
        </w:sectPr>
      </w:pPr>
    </w:p>
    <w:p>
      <w:pPr>
        <w:pStyle w:val="Heading5"/>
        <w:tabs>
          <w:tab w:pos="7460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1381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3"/>
          <w:w w:val="115"/>
        </w:rPr>
        <w:t> </w:t>
      </w:r>
      <w:r>
        <w:rPr>
          <w:spacing w:val="1"/>
          <w:w w:val="115"/>
        </w:rPr>
        <w:t>20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</w:t>
      </w:r>
      <w:r>
        <w:rPr>
          <w:spacing w:val="-2"/>
          <w:w w:val="115"/>
        </w:rPr>
        <w:t> </w:t>
      </w:r>
      <w:r>
        <w:rPr>
          <w:spacing w:val="1"/>
          <w:w w:val="115"/>
        </w:rPr>
        <w:t>8,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K</w:t>
      </w:r>
      <w:r>
        <w:rPr>
          <w:spacing w:val="-3"/>
          <w:w w:val="115"/>
        </w:rPr>
        <w:t>B,</w:t>
      </w:r>
      <w:r>
        <w:rPr>
          <w:spacing w:val="-2"/>
          <w:w w:val="115"/>
        </w:rPr>
        <w:t> 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 3</w:t>
      </w:r>
      <w:r>
        <w:rPr>
          <w:spacing w:val="-2"/>
          <w:w w:val="115"/>
        </w:rPr>
        <w:t>b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 w:hAnsi="Calibri" w:cs="Calibri" w:eastAsia="Calibri"/>
          <w:b/>
          <w:bCs/>
          <w:color w:val="0061B3"/>
          <w:w w:val="120"/>
          <w:sz w:val="50"/>
          <w:szCs w:val="50"/>
        </w:rPr>
        <w:t>Ein</w:t>
      </w:r>
      <w:r>
        <w:rPr>
          <w:rFonts w:ascii="Calibri" w:hAnsi="Calibri" w:cs="Calibri" w:eastAsia="Calibri"/>
          <w:b/>
          <w:bCs/>
          <w:color w:val="0061B3"/>
          <w:spacing w:val="24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3"/>
          <w:w w:val="120"/>
          <w:sz w:val="50"/>
          <w:szCs w:val="50"/>
        </w:rPr>
        <w:t>Su</w:t>
      </w:r>
      <w:r>
        <w:rPr>
          <w:rFonts w:ascii="Calibri" w:hAnsi="Calibri" w:cs="Calibri" w:eastAsia="Calibri"/>
          <w:b/>
          <w:bCs/>
          <w:color w:val="0061B3"/>
          <w:spacing w:val="-2"/>
          <w:w w:val="120"/>
          <w:sz w:val="50"/>
          <w:szCs w:val="50"/>
        </w:rPr>
        <w:t>chbild</w:t>
      </w:r>
      <w:r>
        <w:rPr>
          <w:rFonts w:ascii="Calibri" w:hAnsi="Calibri" w:cs="Calibri" w:eastAsia="Calibri"/>
          <w:b/>
          <w:bCs/>
          <w:color w:val="0061B3"/>
          <w:spacing w:val="24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w w:val="120"/>
          <w:sz w:val="50"/>
          <w:szCs w:val="50"/>
        </w:rPr>
        <w:t>–</w:t>
      </w:r>
      <w:r>
        <w:rPr>
          <w:rFonts w:ascii="Calibri" w:hAnsi="Calibri" w:cs="Calibri" w:eastAsia="Calibri"/>
          <w:b/>
          <w:bCs/>
          <w:color w:val="0061B3"/>
          <w:spacing w:val="24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3"/>
          <w:w w:val="120"/>
          <w:sz w:val="50"/>
          <w:szCs w:val="50"/>
        </w:rPr>
        <w:t>F</w:t>
      </w:r>
      <w:r>
        <w:rPr>
          <w:rFonts w:ascii="Calibri" w:hAnsi="Calibri" w:cs="Calibri" w:eastAsia="Calibri"/>
          <w:b/>
          <w:bCs/>
          <w:color w:val="0061B3"/>
          <w:spacing w:val="-2"/>
          <w:w w:val="120"/>
          <w:sz w:val="50"/>
          <w:szCs w:val="50"/>
        </w:rPr>
        <w:t>ind</w:t>
      </w:r>
      <w:r>
        <w:rPr>
          <w:rFonts w:ascii="Calibri" w:hAnsi="Calibri" w:cs="Calibri" w:eastAsia="Calibri"/>
          <w:b/>
          <w:bCs/>
          <w:color w:val="0061B3"/>
          <w:spacing w:val="-3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24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w w:val="120"/>
          <w:sz w:val="50"/>
          <w:szCs w:val="50"/>
        </w:rPr>
        <w:t>8</w:t>
      </w:r>
      <w:r>
        <w:rPr>
          <w:rFonts w:ascii="Calibri" w:hAnsi="Calibri" w:cs="Calibri" w:eastAsia="Calibri"/>
          <w:b/>
          <w:bCs/>
          <w:color w:val="0061B3"/>
          <w:spacing w:val="24"/>
          <w:w w:val="120"/>
          <w:sz w:val="50"/>
          <w:szCs w:val="50"/>
        </w:rPr>
        <w:t> 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U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nt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r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s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chi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e</w:t>
      </w:r>
      <w:r>
        <w:rPr>
          <w:rFonts w:ascii="Calibri" w:hAnsi="Calibri" w:cs="Calibri" w:eastAsia="Calibri"/>
          <w:b/>
          <w:bCs/>
          <w:color w:val="0061B3"/>
          <w:spacing w:val="-4"/>
          <w:w w:val="120"/>
          <w:sz w:val="50"/>
          <w:szCs w:val="50"/>
        </w:rPr>
        <w:t>d</w:t>
      </w:r>
      <w:r>
        <w:rPr>
          <w:rFonts w:ascii="Calibri" w:hAnsi="Calibri" w:cs="Calibri" w:eastAsia="Calibri"/>
          <w:b/>
          <w:bCs/>
          <w:color w:val="0061B3"/>
          <w:spacing w:val="-5"/>
          <w:w w:val="120"/>
          <w:sz w:val="50"/>
          <w:szCs w:val="50"/>
        </w:rPr>
        <w:t>e</w:t>
      </w:r>
      <w:r>
        <w:rPr>
          <w:rFonts w:ascii="Calibri" w:hAnsi="Calibri" w:cs="Calibri" w:eastAsia="Calibri"/>
          <w:sz w:val="50"/>
          <w:szCs w:val="50"/>
        </w:rPr>
      </w:r>
    </w:p>
    <w:p>
      <w:pPr>
        <w:pStyle w:val="BodyText"/>
        <w:spacing w:line="240" w:lineRule="auto" w:before="87"/>
        <w:ind w:left="114" w:right="0" w:firstLine="145"/>
        <w:jc w:val="left"/>
        <w:rPr>
          <w:b w:val="0"/>
          <w:bCs w:val="0"/>
        </w:rPr>
      </w:pPr>
      <w:r>
        <w:rPr>
          <w:rFonts w:ascii="Calibri"/>
          <w:w w:val="110"/>
        </w:rPr>
        <w:t>1 </w:t>
      </w:r>
      <w:r>
        <w:rPr>
          <w:rFonts w:ascii="Calibri"/>
          <w:spacing w:val="21"/>
          <w:w w:val="110"/>
        </w:rPr>
        <w:t> </w:t>
      </w:r>
      <w:r>
        <w:rPr>
          <w:spacing w:val="-1"/>
          <w:w w:val="110"/>
        </w:rPr>
        <w:t>Sieh</w:t>
      </w:r>
      <w:r>
        <w:rPr>
          <w:spacing w:val="13"/>
          <w:w w:val="110"/>
        </w:rPr>
        <w:t> </w:t>
      </w:r>
      <w:r>
        <w:rPr>
          <w:w w:val="110"/>
        </w:rPr>
        <w:t>dir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Bilder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genau</w:t>
      </w:r>
      <w:r>
        <w:rPr>
          <w:spacing w:val="14"/>
          <w:w w:val="110"/>
        </w:rPr>
        <w:t> </w:t>
      </w:r>
      <w:r>
        <w:rPr>
          <w:spacing w:val="-1"/>
          <w:w w:val="110"/>
        </w:rPr>
        <w:t>an</w:t>
      </w:r>
      <w:r>
        <w:rPr>
          <w:spacing w:val="-2"/>
          <w:w w:val="110"/>
        </w:rPr>
        <w:t>.</w:t>
      </w:r>
      <w:r>
        <w:rPr>
          <w:spacing w:val="13"/>
          <w:w w:val="110"/>
        </w:rPr>
        <w:t> </w:t>
      </w:r>
      <w:r>
        <w:rPr>
          <w:spacing w:val="-3"/>
          <w:w w:val="110"/>
        </w:rPr>
        <w:t>W</w:t>
      </w:r>
      <w:r>
        <w:rPr>
          <w:spacing w:val="-4"/>
          <w:w w:val="110"/>
        </w:rPr>
        <w:t>as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i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3"/>
          <w:w w:val="110"/>
        </w:rPr>
        <w:t> </w:t>
      </w:r>
      <w:r>
        <w:rPr>
          <w:w w:val="110"/>
        </w:rPr>
        <w:t>auf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Bild</w:t>
      </w:r>
      <w:r>
        <w:rPr>
          <w:spacing w:val="14"/>
          <w:w w:val="110"/>
        </w:rPr>
        <w:t> </w:t>
      </w:r>
      <w:r>
        <w:rPr>
          <w:w w:val="110"/>
        </w:rPr>
        <w:t>2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ander</w:t>
      </w:r>
      <w:r>
        <w:rPr>
          <w:spacing w:val="-2"/>
          <w:w w:val="110"/>
        </w:rPr>
        <w:t>s?</w:t>
      </w:r>
      <w:r>
        <w:rPr>
          <w:spacing w:val="13"/>
          <w:w w:val="110"/>
        </w:rPr>
        <w:t> </w:t>
      </w:r>
      <w:r>
        <w:rPr>
          <w:spacing w:val="-1"/>
          <w:w w:val="110"/>
        </w:rPr>
        <w:t>Mar</w:t>
      </w:r>
      <w:r>
        <w:rPr>
          <w:spacing w:val="-2"/>
          <w:w w:val="110"/>
        </w:rPr>
        <w:t>k</w:t>
      </w:r>
      <w:r>
        <w:rPr>
          <w:spacing w:val="-1"/>
          <w:w w:val="110"/>
        </w:rPr>
        <w:t>iere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line="200" w:lineRule="atLeast"/>
        <w:ind w:left="57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49.75pt;height:278.4pt;mso-position-horizontal-relative:char;mso-position-vertical-relative:line" coordorigin="0,0" coordsize="8995,5568">
            <v:shape style="position:absolute;left:275;top:0;width:8052;height:1393" type="#_x0000_t75" stroked="false">
              <v:imagedata r:id="rId942" o:title=""/>
            </v:shape>
            <v:shape style="position:absolute;left:8323;top:0;width:671;height:3482" type="#_x0000_t75" stroked="false">
              <v:imagedata r:id="rId943" o:title=""/>
            </v:shape>
            <v:shape style="position:absolute;left:275;top:1390;width:8052;height:1396" type="#_x0000_t75" stroked="false">
              <v:imagedata r:id="rId944" o:title=""/>
            </v:shape>
            <v:shape style="position:absolute;left:275;top:2783;width:8052;height:1395" type="#_x0000_t75" stroked="false">
              <v:imagedata r:id="rId945" o:title=""/>
            </v:shape>
            <v:shape style="position:absolute;left:8323;top:3479;width:671;height:2089" type="#_x0000_t75" stroked="false">
              <v:imagedata r:id="rId946" o:title=""/>
            </v:shape>
            <v:shape style="position:absolute;left:275;top:4175;width:8052;height:1393" type="#_x0000_t75" stroked="false">
              <v:imagedata r:id="rId947" o:title=""/>
            </v:shape>
            <v:shape style="position:absolute;left:275;top:0;width:6924;height:5" type="#_x0000_t75" stroked="false">
              <v:imagedata r:id="rId948" o:title=""/>
            </v:shape>
            <v:group style="position:absolute;left:0;top:236;width:421;height:421" coordorigin="0,236" coordsize="421,421">
              <v:shape style="position:absolute;left:0;top:236;width:421;height:421" coordorigin="0,236" coordsize="421,421" path="m0,656l420,656,420,236,0,236,0,656xe" filled="true" fillcolor="#ffffff" stroked="false">
                <v:path arrowok="t"/>
                <v:fill type="solid"/>
              </v:shape>
              <v:shape style="position:absolute;left:0;top:237;width:421;height:420" type="#_x0000_t202" filled="false" stroked="true" strokeweight=".6pt" strokecolor="#000000">
                <v:textbox inset="0,0,0,0">
                  <w:txbxContent>
                    <w:p>
                      <w:pPr>
                        <w:spacing w:line="389" w:lineRule="exact" w:before="18"/>
                        <w:ind w:left="112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32"/>
                        </w:rPr>
                        <w:t>1</w:t>
                      </w:r>
                      <w:r>
                        <w:rPr>
                          <w:rFonts w:ascii="Calibri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2"/>
        <w:rPr>
          <w:rFonts w:ascii="Calibri" w:hAnsi="Calibri" w:cs="Calibri" w:eastAsia="Calibri"/>
          <w:b/>
          <w:bCs/>
          <w:sz w:val="9"/>
          <w:szCs w:val="9"/>
        </w:rPr>
      </w:pPr>
    </w:p>
    <w:p>
      <w:pPr>
        <w:spacing w:line="200" w:lineRule="atLeast"/>
        <w:ind w:left="575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452pt;height:278.4pt;mso-position-horizontal-relative:char;mso-position-vertical-relative:line" coordorigin="0,0" coordsize="9040,5568">
            <v:shape style="position:absolute;left:320;top:0;width:8052;height:1393" type="#_x0000_t75" stroked="false">
              <v:imagedata r:id="rId949" o:title=""/>
            </v:shape>
            <v:shape style="position:absolute;left:8368;top:0;width:671;height:3482" type="#_x0000_t75" stroked="false">
              <v:imagedata r:id="rId950" o:title=""/>
            </v:shape>
            <v:shape style="position:absolute;left:320;top:1390;width:8052;height:1396" type="#_x0000_t75" stroked="false">
              <v:imagedata r:id="rId951" o:title=""/>
            </v:shape>
            <v:shape style="position:absolute;left:320;top:2783;width:8052;height:1395" type="#_x0000_t75" stroked="false">
              <v:imagedata r:id="rId952" o:title=""/>
            </v:shape>
            <v:shape style="position:absolute;left:8368;top:3479;width:671;height:2089" type="#_x0000_t75" stroked="false">
              <v:imagedata r:id="rId953" o:title=""/>
            </v:shape>
            <v:shape style="position:absolute;left:320;top:4175;width:8052;height:1393" type="#_x0000_t75" stroked="false">
              <v:imagedata r:id="rId954" o:title=""/>
            </v:shape>
            <v:group style="position:absolute;left:0;top:165;width:421;height:421" coordorigin="0,165" coordsize="421,421">
              <v:shape style="position:absolute;left:0;top:165;width:421;height:421" coordorigin="0,165" coordsize="421,421" path="m0,585l420,585,420,165,0,165,0,585xe" filled="true" fillcolor="#ffffff" stroked="false">
                <v:path arrowok="t"/>
                <v:fill type="solid"/>
              </v:shape>
              <v:shape style="position:absolute;left:0;top:166;width:421;height:420" type="#_x0000_t202" filled="false" stroked="true" strokeweight=".6pt" strokecolor="#000000">
                <v:textbox inset="0,0,0,0">
                  <w:txbxContent>
                    <w:p>
                      <w:pPr>
                        <w:spacing w:line="389" w:lineRule="exact" w:before="18"/>
                        <w:ind w:left="112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b/>
                          <w:w w:val="115"/>
                          <w:sz w:val="32"/>
                        </w:rPr>
                        <w:t>2</w:t>
                      </w:r>
                      <w:r>
                        <w:rPr>
                          <w:rFonts w:ascii="Calibri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5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pStyle w:val="BodyText"/>
        <w:spacing w:line="403" w:lineRule="exact"/>
        <w:ind w:left="114" w:right="0"/>
        <w:jc w:val="left"/>
        <w:rPr>
          <w:b w:val="0"/>
          <w:bCs w:val="0"/>
        </w:rPr>
      </w:pPr>
      <w:r>
        <w:rPr/>
        <w:pict>
          <v:group style="position:absolute;margin-left:338.289978pt;margin-top:-5.5179pt;width:110.55pt;height:42.8pt;mso-position-horizontal-relative:page;mso-position-vertical-relative:paragraph;z-index:13696" coordorigin="6766,-110" coordsize="2211,856">
            <v:group style="position:absolute;left:6766;top:-110;width:2211;height:856" coordorigin="6766,-110" coordsize="2211,856">
              <v:shape style="position:absolute;left:6766;top:-110;width:2211;height:856" coordorigin="6766,-110" coordsize="2211,856" path="m7098,566l7097,570,7096,574,7091,586,7084,602,7073,624,7064,644,7055,662,7032,710,7013,746,7050,728,7057,724,7036,724,7032,714,7048,706,7059,700,7060,698,7071,676,7082,654,7093,628,7104,606,7113,584,7118,568,7103,568,7102,567,7098,566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059,700l7048,706,7032,714,7036,724,7047,724,7052,714,7059,700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253,614l7246,616,7240,616,7230,620,7215,626,7192,636,7176,642,7158,650,7139,660,7117,672,7090,684,7067,696,7059,700,7052,714,7047,724,7057,724,7106,698,7129,688,7169,668,7189,658,7207,650,7224,644,7238,638,7245,636,7251,634,7252,634,7253,632,7329,632,7257,616,7253,614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329,632l7253,632,7253,634,7252,634,7279,642,7334,654,7363,658,7391,664,7421,668,7450,674,7573,690,7637,694,7670,698,7702,700,7736,700,7803,704,7871,704,7871,684,7803,684,7736,680,7704,680,7671,678,7639,674,7575,670,7424,650,7395,644,7366,640,7338,634,7253,634,7253,632,7329,632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8218,-90l7971,-90,8133,-80,8165,-76,8196,-74,8286,-62,8315,-56,8344,-52,8372,-46,8400,-42,8481,-24,8507,-16,8532,-10,8557,-2,8581,4,8628,20,8672,36,8693,46,8714,54,8773,84,8826,116,8843,128,8859,138,8905,180,8939,230,8956,306,8954,324,8921,394,8872,446,8815,486,8746,524,8726,534,8706,542,8686,552,8664,560,8581,588,8515,608,8372,640,8216,664,8091,676,7916,684,7871,684,7871,704,7939,704,8005,700,8038,700,8071,698,8103,694,8167,690,8318,670,8348,664,8376,660,8486,636,8512,630,8537,622,8562,616,8657,584,8722,556,8742,548,8762,538,8782,528,8800,516,8819,506,8836,494,8853,484,8870,472,8885,460,8900,446,8916,432,8952,382,8975,306,8976,284,8973,266,8943,196,8880,128,8822,88,8752,50,8733,40,8713,32,8692,22,8671,14,8587,-14,8520,-34,8486,-42,8450,-52,8414,-60,8376,-66,8338,-74,8259,-86,8218,-90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102,567l7103,568,7106,568,7102,567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109,560l7100,564,7101,566,7102,567,7106,568,7109,560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119,560l7109,560,7106,568,7118,568,7119,564,7119,560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100,560l7099,562,7098,566,7102,567,7101,566,7100,564,7100,560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961,-110l7770,-110,7607,-100,7575,-96,7544,-94,7453,-82,7423,-76,7394,-72,7337,-60,7310,-56,7283,-50,7256,-42,7204,-30,7155,-14,7131,-8,7108,0,7085,10,7041,26,6979,56,6923,86,6873,122,6826,162,6790,210,6767,286,6766,308,6768,326,6792,382,6835,432,6889,472,6905,484,6921,492,6939,502,6957,512,7016,538,7082,562,7098,566,7099,562,7100,560,7119,560,7119,558,7119,556,7118,554,7115,550,7111,550,7108,548,7086,542,7064,534,7043,528,7022,520,7003,512,6984,502,6965,494,6898,454,6883,442,6868,432,6815,380,6787,310,6786,286,6788,268,6821,198,6870,148,6883,138,6896,126,6911,116,6926,106,6943,96,6960,88,6978,78,6996,68,7015,60,7035,50,7056,42,7078,34,7100,24,7130,14,7161,4,7193,-6,7226,-14,7261,-24,7332,-40,7369,-46,7407,-54,7486,-66,7526,-70,7567,-76,7608,-80,7651,-82,7694,-86,7781,-90,8218,-90,8177,-96,8135,-100,8092,-102,8049,-106,7961,-110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106,560l7100,560,7100,564,7106,560xe" filled="true" fillcolor="#6c6e71" stroked="false">
                <v:path arrowok="t"/>
                <v:fill type="solid"/>
              </v:shape>
              <v:shape style="position:absolute;left:6766;top:-110;width:2211;height:856" coordorigin="6766,-110" coordsize="2211,856" path="m7109,560l7106,560,7100,564,7109,560xe" filled="true" fillcolor="#6c6e71" stroked="false">
                <v:path arrowok="t"/>
                <v:fill type="solid"/>
              </v:shape>
              <v:shape style="position:absolute;left:6766;top:-110;width:2211;height:856" type="#_x0000_t202" filled="false" stroked="false">
                <v:textbox inset="0,0,0,0">
                  <w:txbxContent>
                    <w:p>
                      <w:pPr>
                        <w:spacing w:line="240" w:lineRule="auto" w:before="11"/>
                        <w:rPr>
                          <w:rFonts w:ascii="Calibri" w:hAnsi="Calibri" w:cs="Calibri" w:eastAsia="Calibri"/>
                          <w:b/>
                          <w:bCs/>
                          <w:sz w:val="17"/>
                          <w:szCs w:val="17"/>
                        </w:rPr>
                      </w:pPr>
                    </w:p>
                    <w:p>
                      <w:pPr>
                        <w:spacing w:line="230" w:lineRule="exact" w:before="0"/>
                        <w:ind w:left="418" w:right="270" w:hanging="186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hAnsi="Calibri"/>
                          <w:i/>
                          <w:spacing w:val="1"/>
                          <w:sz w:val="20"/>
                        </w:rPr>
                        <w:t>A</w:t>
                      </w:r>
                      <w:r>
                        <w:rPr>
                          <w:rFonts w:ascii="Calibri" w:hAnsi="Calibri"/>
                          <w:i/>
                          <w:sz w:val="20"/>
                        </w:rPr>
                        <w:t>n</w:t>
                      </w:r>
                      <w:r>
                        <w:rPr>
                          <w:rFonts w:ascii="Calibri" w:hAnsi="Calibri"/>
                          <w:i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de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r</w:t>
                      </w:r>
                      <w:r>
                        <w:rPr>
                          <w:rFonts w:ascii="Calibri" w:hAnsi="Calibri"/>
                          <w:i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Tü</w:t>
                      </w:r>
                      <w:r>
                        <w:rPr>
                          <w:rFonts w:ascii="Calibri" w:hAnsi="Calibri"/>
                          <w:i/>
                          <w:spacing w:val="-3"/>
                          <w:sz w:val="20"/>
                        </w:rPr>
                        <w:t>r</w:t>
                      </w:r>
                      <w:r>
                        <w:rPr>
                          <w:rFonts w:ascii="Calibri" w:hAnsi="Calibri"/>
                          <w:i/>
                          <w:spacing w:val="2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ist/hängt</w:t>
                      </w:r>
                      <w:r>
                        <w:rPr>
                          <w:rFonts w:ascii="Calibri" w:hAnsi="Calibri"/>
                          <w:i/>
                          <w:spacing w:val="26"/>
                          <w:w w:val="99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ei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n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e</w:t>
                      </w:r>
                      <w:r>
                        <w:rPr>
                          <w:rFonts w:ascii="Calibri" w:hAnsi="Calibri"/>
                          <w:i/>
                          <w:spacing w:val="37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Ga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r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derob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sz w:val="20"/>
                        </w:rPr>
                        <w:t>e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sz w:val="20"/>
                        </w:rPr>
                        <w:t>.</w:t>
                      </w:r>
                      <w:r>
                        <w:rPr>
                          <w:rFonts w:ascii="Calibri" w:hAns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b w:val="0"/>
          <w:position w:val="-13"/>
        </w:rPr>
        <w:drawing>
          <wp:inline distT="0" distB="0" distL="0" distR="0">
            <wp:extent cx="293217" cy="285788"/>
            <wp:effectExtent l="0" t="0" r="0" b="0"/>
            <wp:docPr id="39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3"/>
        </w:rPr>
      </w:r>
      <w:r>
        <w:rPr>
          <w:rFonts w:ascii="Times New Roman"/>
          <w:b w:val="0"/>
          <w:sz w:val="20"/>
        </w:rPr>
        <w:t>   </w:t>
      </w:r>
      <w:r>
        <w:rPr>
          <w:rFonts w:ascii="Calibri"/>
          <w:w w:val="110"/>
        </w:rPr>
        <w:t>2 </w:t>
      </w:r>
      <w:r>
        <w:rPr>
          <w:rFonts w:ascii="Calibri"/>
          <w:spacing w:val="16"/>
          <w:w w:val="110"/>
        </w:rPr>
        <w:t> </w:t>
      </w:r>
      <w:r>
        <w:rPr>
          <w:spacing w:val="-3"/>
          <w:w w:val="110"/>
        </w:rPr>
        <w:t>W</w:t>
      </w:r>
      <w:r>
        <w:rPr>
          <w:spacing w:val="-4"/>
          <w:w w:val="110"/>
        </w:rPr>
        <w:t>as</w:t>
      </w:r>
      <w:r>
        <w:rPr>
          <w:spacing w:val="11"/>
          <w:w w:val="110"/>
        </w:rPr>
        <w:t> </w:t>
      </w:r>
      <w:r>
        <w:rPr>
          <w:spacing w:val="-1"/>
          <w:w w:val="110"/>
        </w:rPr>
        <w:t>i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0"/>
          <w:w w:val="110"/>
        </w:rPr>
        <w:t> </w:t>
      </w:r>
      <w:r>
        <w:rPr>
          <w:w w:val="110"/>
        </w:rPr>
        <w:t>auf</w:t>
      </w:r>
      <w:r>
        <w:rPr>
          <w:spacing w:val="11"/>
          <w:w w:val="110"/>
        </w:rPr>
        <w:t> </w:t>
      </w:r>
      <w:r>
        <w:rPr>
          <w:spacing w:val="-1"/>
          <w:w w:val="110"/>
        </w:rPr>
        <w:t>Bild</w:t>
      </w:r>
      <w:r>
        <w:rPr>
          <w:spacing w:val="11"/>
          <w:w w:val="110"/>
        </w:rPr>
        <w:t> </w:t>
      </w:r>
      <w:r>
        <w:rPr>
          <w:w w:val="110"/>
        </w:rPr>
        <w:t>2</w:t>
      </w:r>
      <w:r>
        <w:rPr>
          <w:spacing w:val="11"/>
          <w:w w:val="110"/>
        </w:rPr>
        <w:t> </w:t>
      </w:r>
      <w:r>
        <w:rPr>
          <w:spacing w:val="-1"/>
          <w:w w:val="110"/>
        </w:rPr>
        <w:t>ander</w:t>
      </w:r>
      <w:r>
        <w:rPr>
          <w:spacing w:val="-2"/>
          <w:w w:val="110"/>
        </w:rPr>
        <w:t>s?</w:t>
      </w:r>
      <w:r>
        <w:rPr>
          <w:b w:val="0"/>
        </w:rPr>
      </w:r>
    </w:p>
    <w:p>
      <w:pPr>
        <w:pStyle w:val="BodyText"/>
        <w:spacing w:line="246" w:lineRule="exact"/>
        <w:ind w:left="997" w:right="0"/>
        <w:jc w:val="left"/>
        <w:rPr>
          <w:b w:val="0"/>
          <w:bCs w:val="0"/>
        </w:rPr>
      </w:pPr>
      <w:r>
        <w:rPr/>
        <w:pict>
          <v:group style="position:absolute;margin-left:57.259899pt;margin-top:26.115139pt;width:473pt;height:54.3pt;mso-position-horizontal-relative:page;mso-position-vertical-relative:paragraph;z-index:13720" coordorigin="1145,522" coordsize="9460,1086">
            <v:shape style="position:absolute;left:1145;top:522;width:9460;height:1086" coordorigin="1145,522" coordsize="9460,1086" path="m1279,522l1204,545,1154,606,1145,1474,1146,1482,1168,1549,1229,1599,10471,1607,10471,1587,1279,1587,1255,1586,1200,1558,1169,1499,1165,1475,1165,655,1179,596,1227,554,10544,542,10539,539,10521,531,10502,525,10483,523,1279,522xe" filled="true" fillcolor="#adafb2" stroked="false">
              <v:path arrowok="t"/>
              <v:fill type="solid"/>
            </v:shape>
            <v:shape style="position:absolute;left:1145;top:522;width:9460;height:1086" coordorigin="1145,522" coordsize="9460,1086" path="m10544,542l10471,542,10495,544,10515,549,10564,588,10584,648,10585,1475,10583,1498,10555,1553,10496,1584,10471,1587,10471,1607,10546,1585,10596,1524,10605,656,10604,647,10582,581,10558,551,10544,542xe" filled="true" fillcolor="#adafb2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5.638283pt;margin-top:59.314117pt;width:436.25pt;height:11pt;mso-position-horizontal-relative:page;mso-position-vertical-relative:paragraph;z-index:-622888;rotation:180" type="#_x0000_t136" fillcolor="#6c6e71" stroked="f">
            <o:extrusion v:ext="view" autorotationcenter="t"/>
            <v:textpath style="font-family:&amp;quot;Calibri&amp;quot;;font-size:11pt;v-text-kern:t;mso-text-shadow:auto" string="An der Tür ist/hängt … • Auf dem Schreibtisch sind/liegen … • Auf dem Bett ist/liegt … •"/>
            <w10:wrap type="none"/>
          </v:shape>
        </w:pict>
      </w:r>
      <w:r>
        <w:rPr/>
        <w:pict>
          <v:shape style="position:absolute;margin-left:67.102280pt;margin-top:46.312111pt;width:453.3pt;height:11pt;mso-position-horizontal-relative:page;mso-position-vertical-relative:paragraph;z-index:-622864;rotation:180" type="#_x0000_t136" fillcolor="#6c6e71" stroked="f">
            <o:extrusion v:ext="view" autorotationcenter="t"/>
            <v:textpath style="font-family:&amp;quot;Calibri&amp;quot;;font-size:11pt;v-text-kern:t;mso-text-shadow:auto" string="Neben dem Schreibtisch ist/steht … • Über dem Bett ist/hängt … • Im Regal sind/liegen … •"/>
            <w10:wrap type="none"/>
          </v:shape>
        </w:pict>
      </w:r>
      <w:r>
        <w:rPr/>
        <w:pict>
          <v:shape style="position:absolute;margin-left:136.215286pt;margin-top:33.310135pt;width:315.1pt;height:11pt;mso-position-horizontal-relative:page;mso-position-vertical-relative:paragraph;z-index:-622840;rotation:180" type="#_x0000_t136" fillcolor="#6c6e71" stroked="f">
            <o:extrusion v:ext="view" autorotationcenter="t"/>
            <v:textpath style="font-family:&amp;quot;Calibri&amp;quot;;font-size:11pt;v-text-kern:t;mso-text-shadow:auto" string="Unter dem Schreibtisch ist/liegt … • Vor dem Fenster ist/steht …"/>
            <w10:wrap type="none"/>
          </v:shape>
        </w:pict>
      </w:r>
      <w:r>
        <w:rPr>
          <w:spacing w:val="-1"/>
          <w:w w:val="110"/>
        </w:rPr>
        <w:t>Erzählt</w:t>
      </w:r>
      <w:r>
        <w:rPr>
          <w:spacing w:val="27"/>
          <w:w w:val="110"/>
        </w:rPr>
        <w:t> 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bwech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lnd</w:t>
      </w:r>
      <w:r>
        <w:rPr>
          <w:spacing w:val="-3"/>
          <w:w w:val="110"/>
        </w:rPr>
        <w:t>.</w:t>
      </w:r>
      <w:r>
        <w:rPr>
          <w:spacing w:val="27"/>
          <w:w w:val="110"/>
        </w:rPr>
        <w:t> </w:t>
      </w:r>
      <w:r>
        <w:rPr>
          <w:w w:val="110"/>
        </w:rPr>
        <w:t>Der</w:t>
      </w:r>
      <w:r>
        <w:rPr>
          <w:spacing w:val="28"/>
          <w:w w:val="110"/>
        </w:rPr>
        <w:t> </w:t>
      </w:r>
      <w:r>
        <w:rPr>
          <w:spacing w:val="-1"/>
          <w:w w:val="110"/>
        </w:rPr>
        <w:t>Ka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ten</w:t>
      </w:r>
      <w:r>
        <w:rPr>
          <w:spacing w:val="27"/>
          <w:w w:val="110"/>
        </w:rPr>
        <w:t> </w:t>
      </w:r>
      <w:r>
        <w:rPr>
          <w:w w:val="110"/>
        </w:rPr>
        <w:t>hilft.</w:t>
      </w:r>
      <w:r>
        <w:rPr>
          <w:b w:val="0"/>
        </w:rPr>
      </w:r>
    </w:p>
    <w:p>
      <w:pPr>
        <w:spacing w:after="0" w:line="246" w:lineRule="exact"/>
        <w:jc w:val="left"/>
        <w:sectPr>
          <w:pgSz w:w="11910" w:h="16840"/>
          <w:pgMar w:header="0" w:footer="551" w:top="580" w:bottom="740" w:left="420" w:right="560"/>
        </w:sectPr>
      </w:pPr>
    </w:p>
    <w:p>
      <w:pPr>
        <w:pStyle w:val="Heading5"/>
        <w:tabs>
          <w:tab w:pos="7513" w:val="left" w:leader="none"/>
        </w:tabs>
        <w:spacing w:line="240" w:lineRule="auto"/>
        <w:ind w:left="320" w:right="0"/>
        <w:jc w:val="left"/>
        <w:rPr>
          <w:b w:val="0"/>
          <w:bCs w:val="0"/>
        </w:rPr>
      </w:pPr>
      <w:r>
        <w:rPr>
          <w:spacing w:val="-1"/>
          <w:w w:val="115"/>
        </w:rPr>
        <w:t>Kop</w:t>
      </w:r>
      <w:r>
        <w:rPr>
          <w:spacing w:val="-2"/>
          <w:w w:val="115"/>
        </w:rPr>
        <w:t>iervorla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e</w:t>
      </w:r>
      <w:r>
        <w:rPr>
          <w:spacing w:val="-21"/>
          <w:w w:val="115"/>
        </w:rPr>
        <w:t> </w:t>
      </w:r>
      <w:r>
        <w:rPr>
          <w:spacing w:val="-6"/>
          <w:w w:val="115"/>
        </w:rPr>
        <w:t>21</w:t>
        <w:tab/>
      </w:r>
      <w:r>
        <w:rPr>
          <w:spacing w:val="-2"/>
          <w:w w:val="115"/>
        </w:rPr>
        <w:t>K</w:t>
      </w:r>
      <w:r>
        <w:rPr>
          <w:spacing w:val="-3"/>
          <w:w w:val="115"/>
        </w:rPr>
        <w:t>a</w:t>
      </w:r>
      <w:r>
        <w:rPr>
          <w:spacing w:val="-2"/>
          <w:w w:val="115"/>
        </w:rPr>
        <w:t>p</w:t>
      </w:r>
      <w:r>
        <w:rPr>
          <w:spacing w:val="-3"/>
          <w:w w:val="115"/>
        </w:rPr>
        <w:t>itel </w:t>
      </w:r>
      <w:r>
        <w:rPr>
          <w:spacing w:val="1"/>
          <w:w w:val="115"/>
        </w:rPr>
        <w:t>8,</w:t>
      </w:r>
      <w:r>
        <w:rPr>
          <w:spacing w:val="-2"/>
          <w:w w:val="115"/>
        </w:rPr>
        <w:t> K</w:t>
      </w:r>
      <w:r>
        <w:rPr>
          <w:spacing w:val="-3"/>
          <w:w w:val="115"/>
        </w:rPr>
        <w:t>B, </w:t>
      </w:r>
      <w:r>
        <w:rPr>
          <w:spacing w:val="-2"/>
          <w:w w:val="115"/>
        </w:rPr>
        <w:t>Auf</w:t>
      </w:r>
      <w:r>
        <w:rPr>
          <w:spacing w:val="-1"/>
          <w:w w:val="115"/>
        </w:rPr>
        <w:t>g</w:t>
      </w:r>
      <w:r>
        <w:rPr>
          <w:spacing w:val="-2"/>
          <w:w w:val="115"/>
        </w:rPr>
        <w:t>a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 </w:t>
      </w:r>
      <w:r>
        <w:rPr>
          <w:spacing w:val="1"/>
          <w:w w:val="115"/>
        </w:rPr>
        <w:t>8b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30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32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/>
        <w:pict>
          <v:group style="position:absolute;margin-left:26.455999pt;margin-top:29.503481pt;width:538.3pt;height:559.1pt;mso-position-horizontal-relative:page;mso-position-vertical-relative:paragraph;z-index:-622600" coordorigin="529,590" coordsize="10766,11182">
            <v:shape style="position:absolute;left:529;top:3481;width:10766;height:1343" type="#_x0000_t75" stroked="false">
              <v:imagedata r:id="rId955" o:title=""/>
            </v:shape>
            <v:shape style="position:absolute;left:529;top:4821;width:10766;height:1346" type="#_x0000_t75" stroked="false">
              <v:imagedata r:id="rId956" o:title=""/>
            </v:shape>
            <v:shape style="position:absolute;left:529;top:6164;width:10766;height:1344" type="#_x0000_t75" stroked="false">
              <v:imagedata r:id="rId957" o:title=""/>
            </v:shape>
            <v:shape style="position:absolute;left:529;top:7505;width:10766;height:1346" type="#_x0000_t75" stroked="false">
              <v:imagedata r:id="rId958" o:title=""/>
            </v:shape>
            <v:shape style="position:absolute;left:529;top:8847;width:10766;height:1343" type="#_x0000_t75" stroked="false">
              <v:imagedata r:id="rId959" o:title=""/>
            </v:shape>
            <v:shape style="position:absolute;left:1417;top:10190;width:573;height:1582" type="#_x0000_t75" stroked="false">
              <v:imagedata r:id="rId960" o:title=""/>
            </v:shape>
            <v:shape style="position:absolute;left:4048;top:1434;width:1446;height:1437" type="#_x0000_t75" stroked="false">
              <v:imagedata r:id="rId961" o:title=""/>
            </v:shape>
            <v:shape style="position:absolute;left:4534;top:2133;width:1363;height:1349" type="#_x0000_t75" stroked="false">
              <v:imagedata r:id="rId962" o:title=""/>
            </v:shape>
            <v:shape style="position:absolute;left:3729;top:2168;width:1126;height:1069" type="#_x0000_t75" stroked="false">
              <v:imagedata r:id="rId963" o:title=""/>
            </v:shape>
            <v:shape style="position:absolute;left:4816;top:3481;width:212;height:105" type="#_x0000_t75" stroked="false">
              <v:imagedata r:id="rId964" o:title=""/>
            </v:shape>
            <v:shape style="position:absolute;left:1342;top:1550;width:1379;height:1268" type="#_x0000_t75" stroked="false">
              <v:imagedata r:id="rId965" o:title=""/>
            </v:shape>
            <v:shape style="position:absolute;left:3118;top:10799;width:1231;height:831" type="#_x0000_t75" stroked="false">
              <v:imagedata r:id="rId966" o:title=""/>
            </v:shape>
            <v:shape style="position:absolute;left:9090;top:590;width:1776;height:2367" type="#_x0000_t75" stroked="false">
              <v:imagedata r:id="rId967" o:title=""/>
            </v:shape>
            <v:shape style="position:absolute;left:6797;top:1581;width:1424;height:1378" type="#_x0000_t75" stroked="false">
              <v:imagedata r:id="rId968" o:title=""/>
            </v:shape>
            <v:group style="position:absolute;left:2071;top:2793;width:3896;height:1351" coordorigin="2071,2793" coordsize="3896,1351">
              <v:shape style="position:absolute;left:2071;top:2793;width:3896;height:1351" coordorigin="2071,2793" coordsize="3896,1351" path="m2091,2793l2071,2794,2071,2801,2073,2819,2094,2882,2134,2950,2179,2995,2243,3034,2300,3057,2544,3126,2587,3139,2677,3168,2773,3203,2876,3245,2985,3298,3043,3328,3101,3360,3162,3396,3224,3436,3411,3559,3534,3633,3657,3701,3780,3763,3902,3819,4023,3870,4142,3915,4261,3955,4378,3990,4492,4021,4605,4048,4715,4071,4822,4090,4926,4106,5027,4119,5124,4128,5217,4135,5306,4140,5391,4143,5471,4144,5515,4143,5600,4141,5677,4138,5745,4133,5806,4128,5849,4124,5471,4124,5391,4123,5307,4120,5218,4115,5125,4108,5029,4099,4929,4086,4825,4071,4718,4051,4609,4029,4497,4002,4383,3971,4267,3936,4149,3896,4030,3851,3910,3801,3788,3745,3666,3683,3544,3616,3422,3542,3300,3462,3256,3433,3214,3405,3132,3355,3052,3310,2976,3270,2903,3236,2833,3205,2766,3178,2702,3155,2642,3135,2562,3110,2369,3057,2352,3052,2286,3030,2217,2998,2165,2954,2127,2905,2098,2837,2091,2798,2091,2793xe" filled="true" fillcolor="#0061b3" stroked="false">
                <v:path arrowok="t"/>
                <v:fill type="solid"/>
              </v:shape>
              <v:shape style="position:absolute;left:2071;top:2793;width:3896;height:1351" coordorigin="2071,2793" coordsize="3896,1351" path="m5962,4088l5899,4097,5821,4107,5715,4116,5652,4119,5584,4122,5510,4123,5471,4124,5849,4124,5916,4115,5966,4107,5962,4088xe" filled="true" fillcolor="#0061b3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Calibri" w:hAnsi="Calibri"/>
          <w:b/>
          <w:color w:val="0061B3"/>
          <w:spacing w:val="-9"/>
          <w:w w:val="120"/>
          <w:sz w:val="50"/>
        </w:rPr>
        <w:t>D</w:t>
      </w:r>
      <w:r>
        <w:rPr>
          <w:rFonts w:ascii="Calibri" w:hAnsi="Calibri"/>
          <w:b/>
          <w:color w:val="0061B3"/>
          <w:spacing w:val="-10"/>
          <w:w w:val="120"/>
          <w:sz w:val="50"/>
        </w:rPr>
        <w:t>as</w:t>
      </w:r>
      <w:r>
        <w:rPr>
          <w:rFonts w:ascii="Calibri" w:hAnsi="Calibri"/>
          <w:b/>
          <w:color w:val="0061B3"/>
          <w:spacing w:val="46"/>
          <w:w w:val="120"/>
          <w:sz w:val="50"/>
        </w:rPr>
        <w:t> </w:t>
      </w:r>
      <w:r>
        <w:rPr>
          <w:rFonts w:ascii="Calibri" w:hAnsi="Calibri"/>
          <w:b/>
          <w:color w:val="0061B3"/>
          <w:spacing w:val="-10"/>
          <w:w w:val="120"/>
          <w:sz w:val="50"/>
        </w:rPr>
        <w:t>Aufr</w:t>
      </w:r>
      <w:r>
        <w:rPr>
          <w:rFonts w:ascii="Calibri" w:hAnsi="Calibri"/>
          <w:b/>
          <w:color w:val="0061B3"/>
          <w:spacing w:val="-11"/>
          <w:w w:val="120"/>
          <w:sz w:val="50"/>
        </w:rPr>
        <w:t>äu</w:t>
      </w:r>
      <w:r>
        <w:rPr>
          <w:rFonts w:ascii="Calibri" w:hAnsi="Calibri"/>
          <w:b/>
          <w:color w:val="0061B3"/>
          <w:spacing w:val="-10"/>
          <w:w w:val="120"/>
          <w:sz w:val="50"/>
        </w:rPr>
        <w:t>m</w:t>
      </w:r>
      <w:r>
        <w:rPr>
          <w:rFonts w:ascii="Calibri" w:hAnsi="Calibri"/>
          <w:b/>
          <w:color w:val="0061B3"/>
          <w:spacing w:val="-11"/>
          <w:w w:val="120"/>
          <w:sz w:val="50"/>
        </w:rPr>
        <w:t>-S</w:t>
      </w:r>
      <w:r>
        <w:rPr>
          <w:rFonts w:ascii="Calibri" w:hAnsi="Calibri"/>
          <w:b/>
          <w:color w:val="0061B3"/>
          <w:spacing w:val="-10"/>
          <w:w w:val="120"/>
          <w:sz w:val="50"/>
        </w:rPr>
        <w:t>pi</w:t>
      </w:r>
      <w:r>
        <w:rPr>
          <w:rFonts w:ascii="Calibri" w:hAnsi="Calibri"/>
          <w:b/>
          <w:color w:val="0061B3"/>
          <w:spacing w:val="-11"/>
          <w:w w:val="120"/>
          <w:sz w:val="50"/>
        </w:rPr>
        <w:t>e</w:t>
      </w:r>
      <w:r>
        <w:rPr>
          <w:rFonts w:ascii="Calibri" w:hAnsi="Calibri"/>
          <w:b/>
          <w:color w:val="0061B3"/>
          <w:spacing w:val="-10"/>
          <w:w w:val="120"/>
          <w:sz w:val="50"/>
        </w:rPr>
        <w:t>l</w:t>
      </w:r>
      <w:r>
        <w:rPr>
          <w:rFonts w:ascii="Calibri" w:hAnsi="Calibri"/>
          <w:sz w:val="50"/>
        </w:rPr>
      </w:r>
    </w:p>
    <w:p>
      <w:pPr>
        <w:pStyle w:val="BodyText"/>
        <w:spacing w:line="240" w:lineRule="auto" w:before="229"/>
        <w:ind w:left="320" w:right="0"/>
        <w:jc w:val="left"/>
        <w:rPr>
          <w:b w:val="0"/>
          <w:bCs w:val="0"/>
        </w:rPr>
      </w:pPr>
      <w:r>
        <w:rPr>
          <w:rFonts w:ascii="Calibri"/>
          <w:w w:val="110"/>
        </w:rPr>
        <w:t>1 </w:t>
      </w:r>
      <w:r>
        <w:rPr>
          <w:rFonts w:ascii="Calibri"/>
          <w:spacing w:val="37"/>
          <w:w w:val="110"/>
        </w:rPr>
        <w:t> </w:t>
      </w:r>
      <w:r>
        <w:rPr>
          <w:spacing w:val="-1"/>
          <w:w w:val="110"/>
        </w:rPr>
        <w:t>Sieh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da</w:t>
      </w:r>
      <w:r>
        <w:rPr>
          <w:spacing w:val="-2"/>
          <w:w w:val="110"/>
        </w:rPr>
        <w:t>s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Zimmer</w:t>
      </w:r>
      <w:r>
        <w:rPr>
          <w:spacing w:val="22"/>
          <w:w w:val="110"/>
        </w:rPr>
        <w:t> </w:t>
      </w:r>
      <w:r>
        <w:rPr>
          <w:w w:val="110"/>
        </w:rPr>
        <w:t>an</w:t>
      </w:r>
      <w:r>
        <w:rPr>
          <w:spacing w:val="22"/>
          <w:w w:val="110"/>
        </w:rPr>
        <w:t> </w:t>
      </w:r>
      <w:r>
        <w:rPr>
          <w:w w:val="110"/>
        </w:rPr>
        <w:t>und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verbinde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2"/>
          <w:w w:val="110"/>
        </w:rPr>
        <w:t> </w:t>
      </w:r>
      <w:r>
        <w:rPr>
          <w:w w:val="110"/>
        </w:rPr>
        <w:t>8</w:t>
      </w:r>
      <w:r>
        <w:rPr>
          <w:spacing w:val="21"/>
          <w:w w:val="110"/>
        </w:rPr>
        <w:t> </w:t>
      </w:r>
      <w:r>
        <w:rPr>
          <w:w w:val="110"/>
        </w:rPr>
        <w:t>Dinge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mit</w:t>
      </w:r>
      <w:r>
        <w:rPr>
          <w:spacing w:val="22"/>
          <w:w w:val="110"/>
        </w:rPr>
        <w:t> </w:t>
      </w:r>
      <w:r>
        <w:rPr>
          <w:spacing w:val="-1"/>
          <w:w w:val="110"/>
        </w:rPr>
        <w:t>pa</w:t>
      </w:r>
      <w:r>
        <w:rPr>
          <w:spacing w:val="-2"/>
          <w:w w:val="110"/>
        </w:rPr>
        <w:t>ss</w:t>
      </w:r>
      <w:r>
        <w:rPr>
          <w:spacing w:val="-1"/>
          <w:w w:val="110"/>
        </w:rPr>
        <w:t>enden</w:t>
      </w:r>
      <w:r>
        <w:rPr>
          <w:spacing w:val="22"/>
          <w:w w:val="110"/>
        </w:rPr>
        <w:t> </w:t>
      </w:r>
      <w:r>
        <w:rPr>
          <w:w w:val="110"/>
        </w:rPr>
        <w:t>Orten.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b/>
          <w:bCs/>
          <w:sz w:val="21"/>
          <w:szCs w:val="21"/>
        </w:rPr>
      </w:pPr>
    </w:p>
    <w:p>
      <w:pPr>
        <w:tabs>
          <w:tab w:pos="8193" w:val="left" w:leader="none"/>
        </w:tabs>
        <w:spacing w:line="200" w:lineRule="atLeast"/>
        <w:ind w:left="5214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/>
          <w:sz w:val="20"/>
        </w:rPr>
        <w:drawing>
          <wp:inline distT="0" distB="0" distL="0" distR="0">
            <wp:extent cx="1268305" cy="1098137"/>
            <wp:effectExtent l="0" t="0" r="0" b="0"/>
            <wp:docPr id="41" name="image9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955.png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8305" cy="10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34"/>
          <w:sz w:val="20"/>
        </w:rPr>
        <w:drawing>
          <wp:inline distT="0" distB="0" distL="0" distR="0">
            <wp:extent cx="1258154" cy="852106"/>
            <wp:effectExtent l="0" t="0" r="0" b="0"/>
            <wp:docPr id="43" name="image9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956.png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154" cy="85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34"/>
          <w:sz w:val="20"/>
        </w:rPr>
      </w:r>
    </w:p>
    <w:p>
      <w:pPr>
        <w:spacing w:line="240" w:lineRule="auto" w:before="9"/>
        <w:rPr>
          <w:rFonts w:ascii="Calibri" w:hAnsi="Calibri" w:cs="Calibri" w:eastAsia="Calibri"/>
          <w:b/>
          <w:bCs/>
          <w:sz w:val="27"/>
          <w:szCs w:val="27"/>
        </w:rPr>
      </w:pPr>
    </w:p>
    <w:p>
      <w:pPr>
        <w:pStyle w:val="BodyText"/>
        <w:spacing w:line="287" w:lineRule="exact" w:before="61"/>
        <w:ind w:left="773" w:right="0"/>
        <w:jc w:val="left"/>
        <w:rPr>
          <w:b w:val="0"/>
          <w:bCs w:val="0"/>
        </w:rPr>
      </w:pPr>
      <w:r>
        <w:rPr/>
        <w:pict>
          <v:group style="position:absolute;margin-left:433.724243pt;margin-top:-5.151323pt;width:110.55pt;height:42.8pt;mso-position-horizontal-relative:page;mso-position-vertical-relative:paragraph;z-index:13888" coordorigin="8674,-103" coordsize="2211,856">
            <v:group style="position:absolute;left:8674;top:-103;width:2211;height:856" coordorigin="8674,-103" coordsize="2211,856">
              <v:shape style="position:absolute;left:8674;top:-103;width:2211;height:856" coordorigin="8674,-103" coordsize="2211,856" path="m10449,639l10397,639,10398,641,10399,641,10405,643,10413,645,10427,651,10443,657,10461,665,10481,675,10521,695,10545,705,10601,735,10637,753,10626,731,10604,731,10598,721,10591,707,10583,703,10560,691,10534,679,10512,667,10492,657,10475,649,10459,643,10449,639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91,707l10598,721,10604,731,10614,731,10619,721,10602,713,10591,707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137,-83l9869,-83,9957,-79,10000,-75,10042,-73,10084,-69,10125,-63,10165,-59,10243,-47,10281,-39,10318,-33,10390,-17,10424,-7,10457,1,10490,11,10521,21,10551,31,10573,41,10594,49,10615,57,10635,67,10654,75,10673,85,10691,95,10708,103,10724,113,10739,123,10754,133,10768,145,10781,155,10829,205,10857,259,10865,293,10864,317,10836,387,10783,439,10768,449,10753,461,10685,501,10667,509,10648,519,10628,527,10608,535,10587,541,10565,549,10542,555,10539,557,10535,557,10533,561,10532,563,10531,565,10557,635,10568,661,10580,683,10590,705,10591,707,10602,713,10619,721,10614,731,10626,731,10618,717,10595,669,10586,651,10577,631,10567,609,10560,593,10555,581,10553,577,10553,575,10544,575,10542,567,10574,567,10591,561,10655,537,10712,509,10729,499,10746,491,10761,481,10776,469,10790,459,10847,405,10882,333,10885,315,10884,293,10860,217,10824,169,10778,129,10727,93,10671,63,10609,33,10566,17,10543,7,10519,-1,10496,-7,10446,-23,10394,-35,10368,-43,10341,-49,10313,-53,10256,-65,10227,-69,10198,-75,10137,-83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9881,-103l9689,-103,9601,-99,9558,-95,9515,-93,9473,-89,9432,-83,9391,-79,9313,-67,9274,-59,9237,-53,9200,-45,9165,-35,9130,-27,9064,-7,9001,13,8938,39,8918,47,8899,57,8880,65,8862,75,8798,115,8735,169,8697,221,8674,291,8675,313,8698,389,8735,439,8750,453,8765,467,8781,479,8797,491,8814,501,8832,513,8850,523,8869,535,8888,545,8908,555,8928,563,8950,573,9040,607,9113,629,9139,637,9165,643,9274,667,9303,671,9332,677,9484,697,9547,701,9580,705,9612,707,9645,707,9712,711,9780,711,9780,691,9735,691,9559,683,9434,671,9278,647,9169,623,9070,595,9008,575,8944,549,8924,541,8905,531,8886,523,8868,513,8805,473,8744,419,8709,367,8694,313,8695,293,8721,219,8761,171,8807,135,8824,123,8878,91,8936,61,8957,53,8978,43,9023,27,9069,11,9094,5,9118,-3,9144,-9,9169,-17,9250,-35,9278,-39,9306,-45,9335,-49,9364,-55,9455,-67,9486,-69,9517,-73,9679,-83,10137,-83,10106,-87,10075,-89,10044,-93,9881,-103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398,621l10393,623,10284,647,10256,651,10227,657,10075,677,10012,681,9979,685,9947,687,9914,687,9847,691,9780,691,9780,711,9848,711,9915,707,9948,707,9981,705,10013,701,10077,697,10230,677,10288,665,10316,661,10371,649,10398,641,10398,641,10397,639,10449,639,10435,633,10421,627,10411,623,10404,623,10398,621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397,639l10398,641,10398,641,10397,639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397,639l10398,641,10397,639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42,567l10544,575,10549,574,10550,573,10550,571,10542,567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49,574l10544,575,10547,575,10549,574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52,573l10549,574,10547,575,10553,575,10552,573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51,567l10550,571,10550,573,10549,574,10552,573,10551,569,10551,567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74,567l10551,567,10551,569,10552,573,10568,569,10574,567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44,567l10542,567,10550,571,10544,567xe" filled="true" fillcolor="#6c6e71" stroked="false">
                <v:path arrowok="t"/>
                <v:fill type="solid"/>
              </v:shape>
              <v:shape style="position:absolute;left:8674;top:-103;width:2211;height:856" coordorigin="8674,-103" coordsize="2211,856" path="m10551,567l10544,567,10550,571,10551,567xe" filled="true" fillcolor="#6c6e71" stroked="false">
                <v:path arrowok="t"/>
                <v:fill type="solid"/>
              </v:shape>
              <v:shape style="position:absolute;left:8674;top:-103;width:2211;height:856" type="#_x0000_t202" filled="false" stroked="false">
                <v:textbox inset="0,0,0,0">
                  <w:txbxContent>
                    <w:p>
                      <w:pPr>
                        <w:spacing w:line="240" w:lineRule="auto" w:before="11"/>
                        <w:rPr>
                          <w:rFonts w:ascii="Calibri" w:hAnsi="Calibri" w:cs="Calibri" w:eastAsia="Calibri"/>
                          <w:b/>
                          <w:bCs/>
                          <w:sz w:val="17"/>
                          <w:szCs w:val="17"/>
                        </w:rPr>
                      </w:pPr>
                    </w:p>
                    <w:p>
                      <w:pPr>
                        <w:spacing w:line="230" w:lineRule="exact" w:before="0"/>
                        <w:ind w:left="647" w:right="309" w:hanging="376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/>
                          <w:i/>
                          <w:sz w:val="20"/>
                        </w:rPr>
                        <w:t>A </w:t>
                      </w:r>
                      <w:r>
                        <w:rPr>
                          <w:rFonts w:ascii="Calibri"/>
                          <w:i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z w:val="20"/>
                        </w:rPr>
                        <w:t>Die</w:t>
                      </w:r>
                      <w:r>
                        <w:rPr>
                          <w:rFonts w:ascii="Calibri"/>
                          <w:i/>
                          <w:spacing w:val="17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z w:val="20"/>
                        </w:rPr>
                        <w:t>Lampe</w:t>
                      </w:r>
                      <w:r>
                        <w:rPr>
                          <w:rFonts w:ascii="Calibri"/>
                          <w:i/>
                          <w:spacing w:val="18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i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st</w:t>
                      </w:r>
                      <w:r>
                        <w:rPr>
                          <w:rFonts w:ascii="Calibri"/>
                          <w:i/>
                          <w:spacing w:val="17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z w:val="20"/>
                        </w:rPr>
                        <w:t>an</w:t>
                      </w:r>
                      <w:r>
                        <w:rPr>
                          <w:rFonts w:ascii="Calibri"/>
                          <w:i/>
                          <w:spacing w:val="21"/>
                          <w:w w:val="106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1"/>
                          <w:sz w:val="20"/>
                        </w:rPr>
                        <w:t>de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r</w:t>
                      </w:r>
                      <w:r>
                        <w:rPr>
                          <w:rFonts w:ascii="Calibri"/>
                          <w:i/>
                          <w:spacing w:val="28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D</w:t>
                      </w: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ck</w:t>
                      </w:r>
                      <w:r>
                        <w:rPr>
                          <w:rFonts w:ascii="Calibri"/>
                          <w:i/>
                          <w:spacing w:val="-3"/>
                          <w:sz w:val="20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spacing w:val="-2"/>
                          <w:sz w:val="20"/>
                        </w:rPr>
                        <w:t>.</w:t>
                      </w:r>
                      <w:r>
                        <w:rPr>
                          <w:rFonts w:asci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6.725pt;margin-top:-.512123pt;width:23.088pt;height:22.503pt;mso-position-horizontal-relative:page;mso-position-vertical-relative:paragraph;z-index:13960" type="#_x0000_t75" stroked="false">
            <v:imagedata r:id="rId57" o:title=""/>
          </v:shape>
        </w:pict>
      </w:r>
      <w:r>
        <w:rPr/>
        <w:pict>
          <v:shape style="position:absolute;margin-left:569.033447pt;margin-top:-232.463242pt;width:9.5pt;height:344.95pt;mso-position-horizontal-relative:page;mso-position-vertical-relative:paragraph;z-index:14056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Calibri" w:hAnsi="Calibri"/>
          <w:w w:val="115"/>
        </w:rPr>
        <w:t>2</w:t>
      </w:r>
      <w:r>
        <w:rPr>
          <w:rFonts w:ascii="Calibri" w:hAnsi="Calibri"/>
          <w:spacing w:val="52"/>
          <w:w w:val="115"/>
        </w:rPr>
        <w:t> </w:t>
      </w:r>
      <w:r>
        <w:rPr>
          <w:spacing w:val="-2"/>
          <w:w w:val="115"/>
        </w:rPr>
        <w:t>Ar</w:t>
      </w:r>
      <w:r>
        <w:rPr>
          <w:spacing w:val="-1"/>
          <w:w w:val="115"/>
        </w:rPr>
        <w:t>b</w:t>
      </w:r>
      <w:r>
        <w:rPr>
          <w:spacing w:val="-2"/>
          <w:w w:val="115"/>
        </w:rPr>
        <w:t>eitet z</w:t>
      </w:r>
      <w:r>
        <w:rPr>
          <w:spacing w:val="-3"/>
          <w:w w:val="115"/>
        </w:rPr>
        <w:t>u </w:t>
      </w:r>
      <w:r>
        <w:rPr>
          <w:spacing w:val="-1"/>
          <w:w w:val="115"/>
        </w:rPr>
        <w:t>z</w:t>
      </w:r>
      <w:r>
        <w:rPr>
          <w:spacing w:val="-2"/>
          <w:w w:val="115"/>
        </w:rPr>
        <w:t>weit. </w:t>
      </w:r>
      <w:r>
        <w:rPr>
          <w:w w:val="115"/>
        </w:rPr>
        <w:t>A</w:t>
      </w:r>
      <w:r>
        <w:rPr>
          <w:spacing w:val="-3"/>
          <w:w w:val="115"/>
        </w:rPr>
        <w:t> </w:t>
      </w:r>
      <w:r>
        <w:rPr>
          <w:w w:val="115"/>
        </w:rPr>
        <w:t>erzählt:</w:t>
      </w:r>
      <w:r>
        <w:rPr>
          <w:spacing w:val="-3"/>
          <w:w w:val="115"/>
        </w:rPr>
        <w:t> </w:t>
      </w:r>
      <w:r>
        <w:rPr>
          <w:spacing w:val="-4"/>
          <w:w w:val="115"/>
        </w:rPr>
        <w:t>Wo</w:t>
      </w:r>
      <w:r>
        <w:rPr>
          <w:spacing w:val="-2"/>
          <w:w w:val="115"/>
        </w:rPr>
        <w:t> s</w:t>
      </w:r>
      <w:r>
        <w:rPr>
          <w:spacing w:val="-1"/>
          <w:w w:val="115"/>
        </w:rPr>
        <w:t>ind</w:t>
      </w:r>
      <w:r>
        <w:rPr>
          <w:spacing w:val="-3"/>
          <w:w w:val="115"/>
        </w:rPr>
        <w:t> </w:t>
      </w:r>
      <w:r>
        <w:rPr>
          <w:spacing w:val="-1"/>
          <w:w w:val="115"/>
        </w:rPr>
        <w:t>d</w:t>
      </w:r>
      <w:r>
        <w:rPr>
          <w:spacing w:val="-2"/>
          <w:w w:val="115"/>
        </w:rPr>
        <w:t>ie </w:t>
      </w:r>
      <w:r>
        <w:rPr>
          <w:w w:val="115"/>
        </w:rPr>
        <w:t>8</w:t>
      </w:r>
      <w:r>
        <w:rPr>
          <w:spacing w:val="-3"/>
          <w:w w:val="115"/>
        </w:rPr>
        <w:t> </w:t>
      </w:r>
      <w:r>
        <w:rPr>
          <w:w w:val="115"/>
        </w:rPr>
        <w:t>Dinge</w:t>
      </w:r>
      <w:r>
        <w:rPr>
          <w:spacing w:val="-2"/>
          <w:w w:val="115"/>
        </w:rPr>
        <w:t> aus</w:t>
      </w:r>
      <w:r>
        <w:rPr>
          <w:spacing w:val="-3"/>
          <w:w w:val="115"/>
        </w:rPr>
        <w:t> </w:t>
      </w:r>
      <w:r>
        <w:rPr>
          <w:spacing w:val="-5"/>
          <w:w w:val="115"/>
        </w:rPr>
        <w:t>1?</w:t>
      </w:r>
      <w:r>
        <w:rPr>
          <w:b w:val="0"/>
        </w:rPr>
      </w:r>
    </w:p>
    <w:p>
      <w:pPr>
        <w:pStyle w:val="BodyText"/>
        <w:spacing w:line="229" w:lineRule="auto" w:before="3"/>
        <w:ind w:left="1057" w:right="3013"/>
        <w:jc w:val="left"/>
        <w:rPr>
          <w:b w:val="0"/>
          <w:bCs w:val="0"/>
        </w:rPr>
      </w:pPr>
      <w:r>
        <w:rPr/>
        <w:pict>
          <v:group style="position:absolute;margin-left:23.3409pt;margin-top:10.459845pt;width:25.15pt;height:8.6pt;mso-position-horizontal-relative:page;mso-position-vertical-relative:paragraph;z-index:14008" coordorigin="467,209" coordsize="503,172">
            <v:group style="position:absolute;left:478;top:215;width:161;height:161" coordorigin="478,215" coordsize="161,161">
              <v:shape style="position:absolute;left:478;top:215;width:161;height:161" coordorigin="478,215" coordsize="161,161" path="m638,215l478,215,478,375,638,375,638,215xe" filled="true" fillcolor="#c8d8ef" stroked="false">
                <v:path arrowok="t"/>
                <v:fill type="solid"/>
              </v:shape>
            </v:group>
            <v:group style="position:absolute;left:478;top:220;width:2;height:150" coordorigin="478,220" coordsize="2,150">
              <v:shape style="position:absolute;left:478;top:220;width:2;height:150" coordorigin="478,220" coordsize="0,150" path="m478,220l478,370e" filled="false" stroked="true" strokeweight=".6pt" strokecolor="#000000">
                <v:path arrowok="t"/>
              </v:shape>
            </v:group>
            <v:group style="position:absolute;left:473;top:215;width:491;height:2" coordorigin="473,215" coordsize="491,2">
              <v:shape style="position:absolute;left:473;top:215;width:491;height:2" coordorigin="473,215" coordsize="491,0" path="m473,215l964,215e" filled="false" stroked="true" strokeweight=".6pt" strokecolor="#000000">
                <v:path arrowok="t"/>
              </v:shape>
            </v:group>
            <v:group style="position:absolute;left:473;top:373;width:491;height:2" coordorigin="473,373" coordsize="491,2">
              <v:shape style="position:absolute;left:473;top:373;width:491;height:2" coordorigin="473,373" coordsize="491,0" path="m473,373l964,373e" filled="false" stroked="true" strokeweight=".4pt" strokecolor="#000000">
                <v:path arrowok="t"/>
              </v:shape>
            </v:group>
            <v:group style="position:absolute;left:638;top:220;width:2;height:150" coordorigin="638,220" coordsize="2,150">
              <v:shape style="position:absolute;left:638;top:220;width:2;height:150" coordorigin="638,220" coordsize="0,150" path="m638,220l638,370e" filled="false" stroked="true" strokeweight=".6221pt" strokecolor="#000000">
                <v:path arrowok="t"/>
              </v:shape>
            </v:group>
            <v:group style="position:absolute;left:799;top:220;width:2;height:151" coordorigin="799,220" coordsize="2,151">
              <v:shape style="position:absolute;left:799;top:220;width:2;height:151" coordorigin="799,220" coordsize="0,151" path="m799,220l799,370e" filled="false" stroked="true" strokeweight=".614pt" strokecolor="#000000">
                <v:path arrowok="t"/>
              </v:shape>
            </v:group>
            <v:group style="position:absolute;left:794;top:378;width:171;height:2" coordorigin="794,378" coordsize="171,2">
              <v:shape style="position:absolute;left:794;top:378;width:171;height:2" coordorigin="794,378" coordsize="171,0" path="m794,378l964,378e" filled="false" stroked="true" strokeweight=".3pt" strokecolor="#000000">
                <v:path arrowok="t"/>
              </v:shape>
            </v:group>
            <v:group style="position:absolute;left:959;top:220;width:2;height:150" coordorigin="959,220" coordsize="2,150">
              <v:shape style="position:absolute;left:959;top:220;width:2;height:150" coordorigin="959,220" coordsize="0,150" path="m959,220l959,370e" filled="false" stroked="true" strokeweight=".6pt" strokecolor="#000000">
                <v:path arrowok="t"/>
              </v:shape>
            </v:group>
            <w10:wrap type="none"/>
          </v:group>
        </w:pict>
      </w:r>
      <w:r>
        <w:rPr>
          <w:w w:val="110"/>
        </w:rPr>
        <w:t>B</w:t>
      </w:r>
      <w:r>
        <w:rPr>
          <w:spacing w:val="17"/>
          <w:w w:val="110"/>
        </w:rPr>
        <w:t> </w:t>
      </w:r>
      <w:r>
        <w:rPr>
          <w:w w:val="110"/>
        </w:rPr>
        <w:t>hört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7"/>
          <w:w w:val="110"/>
        </w:rPr>
        <w:t> </w:t>
      </w:r>
      <w:r>
        <w:rPr>
          <w:w w:val="110"/>
        </w:rPr>
        <w:t>und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verbindet</w:t>
      </w:r>
      <w:r>
        <w:rPr>
          <w:spacing w:val="17"/>
          <w:w w:val="110"/>
        </w:rPr>
        <w:t> </w:t>
      </w:r>
      <w:r>
        <w:rPr>
          <w:w w:val="110"/>
        </w:rPr>
        <w:t>wie</w:t>
      </w:r>
      <w:r>
        <w:rPr>
          <w:spacing w:val="17"/>
          <w:w w:val="110"/>
        </w:rPr>
        <w:t> </w:t>
      </w:r>
      <w:r>
        <w:rPr>
          <w:w w:val="110"/>
        </w:rPr>
        <w:t>in</w:t>
      </w:r>
      <w:r>
        <w:rPr>
          <w:spacing w:val="17"/>
          <w:w w:val="110"/>
        </w:rPr>
        <w:t> </w:t>
      </w:r>
      <w:r>
        <w:rPr>
          <w:spacing w:val="-6"/>
          <w:w w:val="110"/>
        </w:rPr>
        <w:t>1,</w:t>
      </w:r>
      <w:r>
        <w:rPr>
          <w:spacing w:val="18"/>
          <w:w w:val="110"/>
        </w:rPr>
        <w:t> </w:t>
      </w:r>
      <w:r>
        <w:rPr>
          <w:w w:val="110"/>
        </w:rPr>
        <w:t>aber</w:t>
      </w:r>
      <w:r>
        <w:rPr>
          <w:spacing w:val="17"/>
          <w:w w:val="110"/>
        </w:rPr>
        <w:t> </w:t>
      </w:r>
      <w:r>
        <w:rPr>
          <w:w w:val="110"/>
        </w:rPr>
        <w:t>in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einer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anderen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F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rb</w:t>
      </w:r>
      <w:r>
        <w:rPr>
          <w:spacing w:val="-3"/>
          <w:w w:val="110"/>
        </w:rPr>
        <w:t>e.</w:t>
      </w:r>
      <w:r>
        <w:rPr>
          <w:spacing w:val="31"/>
          <w:w w:val="107"/>
        </w:rPr>
        <w:t> </w:t>
      </w:r>
      <w:r>
        <w:rPr>
          <w:spacing w:val="-1"/>
          <w:w w:val="110"/>
        </w:rPr>
        <w:t>Dann</w:t>
      </w:r>
      <w:r>
        <w:rPr>
          <w:spacing w:val="26"/>
          <w:w w:val="110"/>
        </w:rPr>
        <w:t> </w:t>
      </w:r>
      <w:r>
        <w:rPr>
          <w:spacing w:val="-2"/>
          <w:w w:val="110"/>
        </w:rPr>
        <w:t>Wech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</w:t>
      </w:r>
      <w:r>
        <w:rPr>
          <w:spacing w:val="-3"/>
          <w:w w:val="110"/>
        </w:rPr>
        <w:t>.</w:t>
      </w:r>
      <w:r>
        <w:rPr>
          <w:spacing w:val="26"/>
          <w:w w:val="110"/>
        </w:rPr>
        <w:t> </w:t>
      </w:r>
      <w:r>
        <w:rPr>
          <w:spacing w:val="-3"/>
          <w:w w:val="110"/>
        </w:rPr>
        <w:t>V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rgleicht</w:t>
      </w:r>
      <w:r>
        <w:rPr>
          <w:spacing w:val="26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6"/>
          <w:w w:val="110"/>
        </w:rPr>
        <w:t> </w:t>
      </w:r>
      <w:r>
        <w:rPr>
          <w:spacing w:val="-3"/>
          <w:w w:val="110"/>
        </w:rPr>
        <w:t>Bild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</w:t>
      </w:r>
      <w:r>
        <w:rPr>
          <w:spacing w:val="-4"/>
          <w:w w:val="110"/>
        </w:rPr>
        <w:t>.</w:t>
      </w:r>
      <w:r>
        <w:rPr>
          <w:b w:val="0"/>
        </w:rPr>
      </w:r>
    </w:p>
    <w:p>
      <w:pPr>
        <w:pStyle w:val="BodyText"/>
        <w:spacing w:line="397" w:lineRule="exact" w:before="67"/>
        <w:ind w:left="174" w:right="0"/>
        <w:jc w:val="left"/>
        <w:rPr>
          <w:b w:val="0"/>
          <w:bCs w:val="0"/>
        </w:rPr>
      </w:pPr>
      <w:r>
        <w:rPr>
          <w:b w:val="0"/>
          <w:position w:val="-15"/>
        </w:rPr>
        <w:drawing>
          <wp:inline distT="0" distB="0" distL="0" distR="0">
            <wp:extent cx="293217" cy="285800"/>
            <wp:effectExtent l="0" t="0" r="0" b="0"/>
            <wp:docPr id="4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position w:val="-15"/>
        </w:rPr>
      </w:r>
      <w:r>
        <w:rPr>
          <w:rFonts w:ascii="Times New Roman" w:hAnsi="Times New Roman"/>
          <w:b w:val="0"/>
          <w:sz w:val="20"/>
        </w:rPr>
        <w:t>   </w:t>
      </w:r>
      <w:r>
        <w:rPr>
          <w:rFonts w:ascii="Calibri" w:hAnsi="Calibri"/>
          <w:w w:val="110"/>
        </w:rPr>
        <w:t>3 </w:t>
      </w:r>
      <w:r>
        <w:rPr>
          <w:rFonts w:ascii="Calibri" w:hAnsi="Calibri"/>
          <w:spacing w:val="35"/>
          <w:w w:val="110"/>
        </w:rPr>
        <w:t> </w:t>
      </w:r>
      <w:r>
        <w:rPr>
          <w:spacing w:val="-1"/>
          <w:w w:val="110"/>
        </w:rPr>
        <w:t>Arbeitet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zweit</w:t>
      </w:r>
      <w:r>
        <w:rPr>
          <w:spacing w:val="-2"/>
          <w:w w:val="110"/>
        </w:rPr>
        <w:t>.</w:t>
      </w:r>
      <w:r>
        <w:rPr>
          <w:spacing w:val="21"/>
          <w:w w:val="110"/>
        </w:rPr>
        <w:t> </w:t>
      </w:r>
      <w:r>
        <w:rPr>
          <w:w w:val="110"/>
        </w:rPr>
        <w:t>A</w:t>
      </w:r>
      <w:r>
        <w:rPr>
          <w:spacing w:val="20"/>
          <w:w w:val="110"/>
        </w:rPr>
        <w:t> </w:t>
      </w:r>
      <w:r>
        <w:rPr>
          <w:w w:val="110"/>
        </w:rPr>
        <w:t>erzählt: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Wohin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telle</w:t>
      </w:r>
      <w:r>
        <w:rPr>
          <w:spacing w:val="-2"/>
          <w:w w:val="110"/>
        </w:rPr>
        <w:t>/</w:t>
      </w:r>
      <w:r>
        <w:rPr>
          <w:spacing w:val="-1"/>
          <w:w w:val="110"/>
        </w:rPr>
        <w:t>lege</w:t>
      </w:r>
      <w:r>
        <w:rPr>
          <w:spacing w:val="-2"/>
          <w:w w:val="110"/>
        </w:rPr>
        <w:t>/</w:t>
      </w:r>
      <w:r>
        <w:rPr>
          <w:spacing w:val="-1"/>
          <w:w w:val="110"/>
        </w:rPr>
        <w:t>hänge</w:t>
      </w:r>
      <w:r>
        <w:rPr>
          <w:spacing w:val="21"/>
          <w:w w:val="110"/>
        </w:rPr>
        <w:t> </w:t>
      </w:r>
      <w:r>
        <w:rPr>
          <w:spacing w:val="-2"/>
          <w:w w:val="110"/>
        </w:rPr>
        <w:t>ich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0"/>
          <w:w w:val="110"/>
        </w:rPr>
        <w:t> </w:t>
      </w:r>
      <w:r>
        <w:rPr>
          <w:w w:val="110"/>
        </w:rPr>
        <w:t>8</w:t>
      </w:r>
      <w:r>
        <w:rPr>
          <w:spacing w:val="21"/>
          <w:w w:val="110"/>
        </w:rPr>
        <w:t> </w:t>
      </w:r>
      <w:r>
        <w:rPr>
          <w:w w:val="110"/>
        </w:rPr>
        <w:t>Dinge</w:t>
      </w:r>
      <w:r>
        <w:rPr>
          <w:spacing w:val="21"/>
          <w:w w:val="110"/>
        </w:rPr>
        <w:t> </w:t>
      </w:r>
      <w:r>
        <w:rPr>
          <w:spacing w:val="-1"/>
          <w:w w:val="110"/>
        </w:rPr>
        <w:t>au</w:t>
      </w:r>
      <w:r>
        <w:rPr>
          <w:spacing w:val="-2"/>
          <w:w w:val="110"/>
        </w:rPr>
        <w:t>s</w:t>
      </w:r>
      <w:r>
        <w:rPr>
          <w:spacing w:val="21"/>
          <w:w w:val="110"/>
        </w:rPr>
        <w:t> </w:t>
      </w:r>
      <w:r>
        <w:rPr>
          <w:spacing w:val="-4"/>
          <w:w w:val="110"/>
        </w:rPr>
        <w:t>1</w:t>
      </w:r>
      <w:r>
        <w:rPr>
          <w:spacing w:val="-5"/>
          <w:w w:val="110"/>
        </w:rPr>
        <w:t>?</w:t>
      </w:r>
      <w:r>
        <w:rPr>
          <w:b w:val="0"/>
        </w:rPr>
      </w:r>
    </w:p>
    <w:p>
      <w:pPr>
        <w:pStyle w:val="BodyText"/>
        <w:spacing w:line="233" w:lineRule="exact"/>
        <w:ind w:left="1057" w:right="0"/>
        <w:jc w:val="left"/>
        <w:rPr>
          <w:b w:val="0"/>
          <w:bCs w:val="0"/>
        </w:rPr>
      </w:pPr>
      <w:r>
        <w:rPr/>
        <w:pict>
          <v:group style="position:absolute;margin-left:435.852966pt;margin-top:1.544242pt;width:118.45pt;height:42.8pt;mso-position-horizontal-relative:page;mso-position-vertical-relative:paragraph;z-index:13936" coordorigin="8717,31" coordsize="2369,856">
            <v:group style="position:absolute;left:8717;top:31;width:2369;height:856" coordorigin="8717,31" coordsize="2369,856">
              <v:shape style="position:absolute;left:8717;top:31;width:2369;height:856" coordorigin="8717,31" coordsize="2369,856" path="m9073,708l9072,711,9071,715,9065,727,9058,743,9046,767,9037,785,9027,805,9018,823,9003,851,8983,887,9020,869,9025,867,9017,867,9006,865,9002,857,9018,849,9030,842,9032,839,9043,817,9055,793,9067,769,9079,747,9088,725,9093,711,9082,711,9073,708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030,842l9018,849,9002,857,9006,865,9017,867,9023,855,9030,842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243,757l9232,757,9225,759,9207,763,9196,767,9179,775,9165,781,9149,787,9131,795,9110,805,9085,817,9059,829,9036,839,9030,842,9023,855,9017,867,9025,867,9038,861,9051,855,9067,847,9087,837,9113,825,9133,817,9154,807,9173,799,9191,791,9208,785,9222,781,9230,777,9239,777,9239,775,9330,775,9243,757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330,775l9239,775,9239,777,9239,777,9357,801,9387,805,9419,811,9582,831,9616,833,9651,837,9756,843,9792,843,9828,845,9901,845,9901,825,9829,825,9793,823,9757,823,9652,817,9618,813,9584,811,9422,791,9391,785,9360,781,9340,777,9239,777,9239,775,9330,775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10274,51l10009,51,10183,61,10217,65,10250,67,10347,79,10378,85,10409,89,10440,95,10470,99,10556,117,10584,125,10611,131,10637,139,10663,145,10713,161,10761,177,10784,187,10806,195,10869,225,10926,257,10944,267,10993,303,11037,353,11065,423,11066,443,11065,459,11035,525,10987,577,10938,613,10890,641,10872,651,10854,659,10835,669,10815,677,10794,685,10773,693,10751,701,10729,709,10697,721,10663,731,10629,739,10593,749,10556,757,10518,767,10479,773,10399,789,10315,801,10091,821,9997,825,9901,825,9901,845,9974,845,10010,843,10046,843,10150,837,10185,833,10218,831,10412,807,10561,777,10589,771,10616,763,10643,757,10695,741,10744,725,10768,717,10791,707,10814,699,10836,689,10857,679,10878,669,10899,657,10918,647,10973,611,11023,571,11061,521,11085,447,11086,425,11083,407,11051,339,11006,289,10944,243,10896,215,10878,205,10859,197,10840,187,10821,179,10758,155,10634,117,10561,99,10522,89,10483,81,10443,75,10402,67,10317,55,10274,51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075,703l9075,703,9073,708,9082,711,9079,709,9076,707,9076,705,9075,703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083,703l9082,703,9076,705,9076,707,9079,709,9082,711,9083,703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095,701l9084,701,9082,711,9093,711,9094,709,9095,705,9095,701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998,31l9793,31,9618,41,9584,45,9551,47,9453,59,9422,65,9390,69,9330,81,9300,85,9271,91,9242,99,9187,111,9134,127,9083,143,9035,159,9012,169,8989,177,8924,207,8866,241,8812,277,8765,321,8726,389,8717,449,8720,467,8745,525,8789,571,8843,611,8875,629,8892,639,8949,665,9012,689,9058,703,9073,708,9075,703,9080,703,9084,701,9095,701,9095,699,9094,697,9093,695,9090,691,9087,691,9069,687,9046,679,9024,673,9003,665,8942,641,8888,613,8872,605,8856,595,8841,585,8826,575,8812,563,8799,553,8752,495,8737,433,8738,417,8768,351,8816,299,8865,263,8880,253,8896,243,8913,233,8931,225,8949,215,8968,207,8988,199,9008,191,9030,181,9051,173,9074,167,9106,155,9174,135,9210,127,9247,117,9323,101,9363,95,9404,87,9488,75,9531,71,9575,65,9620,61,9665,59,9711,55,9805,51,10274,51,10230,45,10185,41,10139,39,10093,35,9998,31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080,703l9075,703,9076,705,9080,703xe" filled="true" fillcolor="#6c6e71" stroked="false">
                <v:path arrowok="t"/>
                <v:fill type="solid"/>
              </v:shape>
              <v:shape style="position:absolute;left:8717;top:31;width:2369;height:856" coordorigin="8717,31" coordsize="2369,856" path="m9084,701l9076,705,9082,703,9083,703,9084,701xe" filled="true" fillcolor="#6c6e71" stroked="false">
                <v:path arrowok="t"/>
                <v:fill type="solid"/>
              </v:shape>
              <v:shape style="position:absolute;left:8717;top:31;width:2369;height:856" type="#_x0000_t202" filled="false" stroked="false">
                <v:textbox inset="0,0,0,0">
                  <w:txbxContent>
                    <w:p>
                      <w:pPr>
                        <w:spacing w:line="240" w:lineRule="auto" w:before="11"/>
                        <w:rPr>
                          <w:rFonts w:ascii="Calibri" w:hAnsi="Calibri" w:cs="Calibri" w:eastAsia="Calibri"/>
                          <w:b/>
                          <w:bCs/>
                          <w:sz w:val="17"/>
                          <w:szCs w:val="17"/>
                        </w:rPr>
                      </w:pPr>
                    </w:p>
                    <w:p>
                      <w:pPr>
                        <w:spacing w:line="230" w:lineRule="exact" w:before="0"/>
                        <w:ind w:left="600" w:right="216" w:hanging="422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hAnsi="Calibri"/>
                          <w:i/>
                          <w:w w:val="105"/>
                          <w:sz w:val="20"/>
                        </w:rPr>
                        <w:t>A</w:t>
                      </w:r>
                      <w:r>
                        <w:rPr>
                          <w:rFonts w:ascii="Calibri" w:hAnsi="Calibri"/>
                          <w:i/>
                          <w:spacing w:val="39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w w:val="105"/>
                          <w:sz w:val="20"/>
                        </w:rPr>
                        <w:t>Ich</w:t>
                      </w:r>
                      <w:r>
                        <w:rPr>
                          <w:rFonts w:ascii="Calibri" w:hAnsi="Calibri"/>
                          <w:i/>
                          <w:spacing w:val="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w w:val="105"/>
                          <w:sz w:val="20"/>
                        </w:rPr>
                        <w:t>hänge</w:t>
                      </w:r>
                      <w:r>
                        <w:rPr>
                          <w:rFonts w:ascii="Calibri" w:hAnsi="Calibri"/>
                          <w:i/>
                          <w:spacing w:val="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w w:val="105"/>
                          <w:sz w:val="20"/>
                        </w:rPr>
                        <w:t>d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w w:val="105"/>
                          <w:sz w:val="20"/>
                        </w:rPr>
                        <w:t>ie</w:t>
                      </w:r>
                      <w:r>
                        <w:rPr>
                          <w:rFonts w:ascii="Calibri" w:hAnsi="Calibri"/>
                          <w:i/>
                          <w:spacing w:val="1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w w:val="105"/>
                          <w:sz w:val="20"/>
                        </w:rPr>
                        <w:t>Lampe</w:t>
                      </w:r>
                      <w:r>
                        <w:rPr>
                          <w:rFonts w:ascii="Calibri" w:hAnsi="Calibri"/>
                          <w:i/>
                          <w:spacing w:val="26"/>
                          <w:w w:val="96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w w:val="105"/>
                          <w:sz w:val="20"/>
                        </w:rPr>
                        <w:t>an</w:t>
                      </w:r>
                      <w:r>
                        <w:rPr>
                          <w:rFonts w:ascii="Calibri" w:hAnsi="Calibri"/>
                          <w:i/>
                          <w:spacing w:val="-1"/>
                          <w:w w:val="105"/>
                          <w:sz w:val="20"/>
                        </w:rPr>
                        <w:t> d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w w:val="105"/>
                          <w:sz w:val="20"/>
                        </w:rPr>
                        <w:t>ie</w:t>
                      </w:r>
                      <w:r>
                        <w:rPr>
                          <w:rFonts w:ascii="Calibri" w:hAnsi="Calibri"/>
                          <w:i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w w:val="105"/>
                          <w:sz w:val="20"/>
                        </w:rPr>
                        <w:t>D</w:t>
                      </w:r>
                      <w:r>
                        <w:rPr>
                          <w:rFonts w:ascii="Calibri" w:hAnsi="Calibri"/>
                          <w:i/>
                          <w:spacing w:val="-3"/>
                          <w:w w:val="105"/>
                          <w:sz w:val="20"/>
                        </w:rPr>
                        <w:t>ecke</w:t>
                      </w:r>
                      <w:r>
                        <w:rPr>
                          <w:rFonts w:ascii="Calibri" w:hAnsi="Calibri"/>
                          <w:i/>
                          <w:spacing w:val="-2"/>
                          <w:w w:val="105"/>
                          <w:sz w:val="20"/>
                        </w:rPr>
                        <w:t>.</w:t>
                      </w:r>
                      <w:r>
                        <w:rPr>
                          <w:rFonts w:ascii="Calibri" w:hAnsi="Calibri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23.3409pt;margin-top:9.144542pt;width:25.15pt;height:8.6pt;mso-position-horizontal-relative:page;mso-position-vertical-relative:paragraph;z-index:13984" coordorigin="467,183" coordsize="503,172">
            <v:group style="position:absolute;left:478;top:194;width:2;height:150" coordorigin="478,194" coordsize="2,150">
              <v:shape style="position:absolute;left:478;top:194;width:2;height:150" coordorigin="478,194" coordsize="0,150" path="m478,194l478,344e" filled="false" stroked="true" strokeweight=".6pt" strokecolor="#000000">
                <v:path arrowok="t"/>
              </v:shape>
            </v:group>
            <v:group style="position:absolute;left:473;top:189;width:491;height:2" coordorigin="473,189" coordsize="491,2">
              <v:shape style="position:absolute;left:473;top:189;width:491;height:2" coordorigin="473,189" coordsize="491,0" path="m473,189l964,189e" filled="false" stroked="true" strokeweight=".6pt" strokecolor="#000000">
                <v:path arrowok="t"/>
              </v:shape>
            </v:group>
            <v:group style="position:absolute;left:473;top:347;width:491;height:2" coordorigin="473,347" coordsize="491,2">
              <v:shape style="position:absolute;left:473;top:347;width:491;height:2" coordorigin="473,347" coordsize="491,0" path="m473,347l964,347e" filled="false" stroked="true" strokeweight=".4pt" strokecolor="#000000">
                <v:path arrowok="t"/>
              </v:shape>
            </v:group>
            <v:group style="position:absolute;left:638;top:194;width:2;height:150" coordorigin="638,194" coordsize="2,150">
              <v:shape style="position:absolute;left:638;top:194;width:2;height:150" coordorigin="638,194" coordsize="0,150" path="m638,194l638,344e" filled="false" stroked="true" strokeweight=".6221pt" strokecolor="#000000">
                <v:path arrowok="t"/>
              </v:shape>
            </v:group>
            <v:group style="position:absolute;left:638;top:189;width:161;height:161" coordorigin="638,189" coordsize="161,161">
              <v:shape style="position:absolute;left:638;top:189;width:161;height:161" coordorigin="638,189" coordsize="161,161" path="m798,189l638,189,638,349,798,349,798,189xe" filled="true" fillcolor="#7ea9da" stroked="false">
                <v:path arrowok="t"/>
                <v:fill type="solid"/>
              </v:shape>
            </v:group>
            <v:group style="position:absolute;left:799;top:194;width:2;height:151" coordorigin="799,194" coordsize="2,151">
              <v:shape style="position:absolute;left:799;top:194;width:2;height:151" coordorigin="799,194" coordsize="0,151" path="m799,194l799,344e" filled="false" stroked="true" strokeweight=".614pt" strokecolor="#000000">
                <v:path arrowok="t"/>
              </v:shape>
            </v:group>
            <v:group style="position:absolute;left:799;top:189;width:161;height:161" coordorigin="799,189" coordsize="161,161">
              <v:shape style="position:absolute;left:799;top:189;width:161;height:161" coordorigin="799,189" coordsize="161,161" path="m959,189l799,189,799,349,959,349,959,189xe" filled="true" fillcolor="#2a7ec5" stroked="false">
                <v:path arrowok="t"/>
                <v:fill type="solid"/>
              </v:shape>
            </v:group>
            <v:group style="position:absolute;left:794;top:352;width:171;height:2" coordorigin="794,352" coordsize="171,2">
              <v:shape style="position:absolute;left:794;top:352;width:171;height:2" coordorigin="794,352" coordsize="171,0" path="m794,352l964,352e" filled="false" stroked="true" strokeweight=".3pt" strokecolor="#000000">
                <v:path arrowok="t"/>
              </v:shape>
            </v:group>
            <v:group style="position:absolute;left:959;top:194;width:2;height:150" coordorigin="959,194" coordsize="2,150">
              <v:shape style="position:absolute;left:959;top:194;width:2;height:150" coordorigin="959,194" coordsize="0,150" path="m959,194l959,344e" filled="false" stroked="true" strokeweight=".6pt" strokecolor="#000000">
                <v:path arrowok="t"/>
              </v:shape>
            </v:group>
            <w10:wrap type="none"/>
          </v:group>
        </w:pict>
      </w:r>
      <w:r>
        <w:rPr>
          <w:w w:val="110"/>
        </w:rPr>
        <w:t>B</w:t>
      </w:r>
      <w:r>
        <w:rPr>
          <w:spacing w:val="17"/>
          <w:w w:val="110"/>
        </w:rPr>
        <w:t> </w:t>
      </w:r>
      <w:r>
        <w:rPr>
          <w:w w:val="110"/>
        </w:rPr>
        <w:t>hört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zu</w:t>
      </w:r>
      <w:r>
        <w:rPr>
          <w:spacing w:val="17"/>
          <w:w w:val="110"/>
        </w:rPr>
        <w:t> </w:t>
      </w:r>
      <w:r>
        <w:rPr>
          <w:w w:val="110"/>
        </w:rPr>
        <w:t>und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verbindet</w:t>
      </w:r>
      <w:r>
        <w:rPr>
          <w:spacing w:val="17"/>
          <w:w w:val="110"/>
        </w:rPr>
        <w:t> </w:t>
      </w:r>
      <w:r>
        <w:rPr>
          <w:w w:val="110"/>
        </w:rPr>
        <w:t>wie</w:t>
      </w:r>
      <w:r>
        <w:rPr>
          <w:spacing w:val="17"/>
          <w:w w:val="110"/>
        </w:rPr>
        <w:t> </w:t>
      </w:r>
      <w:r>
        <w:rPr>
          <w:w w:val="110"/>
        </w:rPr>
        <w:t>in</w:t>
      </w:r>
      <w:r>
        <w:rPr>
          <w:spacing w:val="17"/>
          <w:w w:val="110"/>
        </w:rPr>
        <w:t> </w:t>
      </w:r>
      <w:r>
        <w:rPr>
          <w:spacing w:val="-6"/>
          <w:w w:val="110"/>
        </w:rPr>
        <w:t>1,</w:t>
      </w:r>
      <w:r>
        <w:rPr>
          <w:spacing w:val="18"/>
          <w:w w:val="110"/>
        </w:rPr>
        <w:t> </w:t>
      </w:r>
      <w:r>
        <w:rPr>
          <w:w w:val="110"/>
        </w:rPr>
        <w:t>aber</w:t>
      </w:r>
      <w:r>
        <w:rPr>
          <w:spacing w:val="17"/>
          <w:w w:val="110"/>
        </w:rPr>
        <w:t> </w:t>
      </w:r>
      <w:r>
        <w:rPr>
          <w:w w:val="110"/>
        </w:rPr>
        <w:t>in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einer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anderen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F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rb</w:t>
      </w:r>
      <w:r>
        <w:rPr>
          <w:spacing w:val="-3"/>
          <w:w w:val="110"/>
        </w:rPr>
        <w:t>e.</w:t>
      </w:r>
      <w:r>
        <w:rPr>
          <w:b w:val="0"/>
        </w:rPr>
      </w:r>
    </w:p>
    <w:p>
      <w:pPr>
        <w:pStyle w:val="BodyText"/>
        <w:spacing w:line="287" w:lineRule="exact"/>
        <w:ind w:left="1057" w:right="0"/>
        <w:jc w:val="left"/>
        <w:rPr>
          <w:b w:val="0"/>
          <w:bCs w:val="0"/>
        </w:rPr>
      </w:pPr>
      <w:r>
        <w:rPr>
          <w:spacing w:val="-1"/>
          <w:w w:val="110"/>
        </w:rPr>
        <w:t>Dann</w:t>
      </w:r>
      <w:r>
        <w:rPr>
          <w:spacing w:val="26"/>
          <w:w w:val="110"/>
        </w:rPr>
        <w:t> </w:t>
      </w:r>
      <w:r>
        <w:rPr>
          <w:spacing w:val="-2"/>
          <w:w w:val="110"/>
        </w:rPr>
        <w:t>Wech</w:t>
      </w:r>
      <w:r>
        <w:rPr>
          <w:spacing w:val="-3"/>
          <w:w w:val="110"/>
        </w:rPr>
        <w:t>se</w:t>
      </w:r>
      <w:r>
        <w:rPr>
          <w:spacing w:val="-2"/>
          <w:w w:val="110"/>
        </w:rPr>
        <w:t>l</w:t>
      </w:r>
      <w:r>
        <w:rPr>
          <w:spacing w:val="-3"/>
          <w:w w:val="110"/>
        </w:rPr>
        <w:t>.</w:t>
      </w:r>
      <w:r>
        <w:rPr>
          <w:spacing w:val="26"/>
          <w:w w:val="110"/>
        </w:rPr>
        <w:t> </w:t>
      </w:r>
      <w:r>
        <w:rPr>
          <w:spacing w:val="-3"/>
          <w:w w:val="110"/>
        </w:rPr>
        <w:t>V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rgleicht</w:t>
      </w:r>
      <w:r>
        <w:rPr>
          <w:spacing w:val="26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6"/>
          <w:w w:val="110"/>
        </w:rPr>
        <w:t> </w:t>
      </w:r>
      <w:r>
        <w:rPr>
          <w:spacing w:val="-3"/>
          <w:w w:val="110"/>
        </w:rPr>
        <w:t>Bild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r</w:t>
      </w:r>
      <w:r>
        <w:rPr>
          <w:spacing w:val="-4"/>
          <w:w w:val="110"/>
        </w:rPr>
        <w:t>.</w:t>
      </w:r>
      <w:r>
        <w:rPr>
          <w:b w:val="0"/>
        </w:rPr>
      </w:r>
    </w:p>
    <w:p>
      <w:pPr>
        <w:spacing w:after="0" w:line="287" w:lineRule="exact"/>
        <w:jc w:val="left"/>
        <w:sectPr>
          <w:pgSz w:w="11910" w:h="16840"/>
          <w:pgMar w:header="0" w:footer="551" w:top="580" w:bottom="740" w:left="360" w:right="500"/>
        </w:sectPr>
      </w:pPr>
    </w:p>
    <w:p>
      <w:pPr>
        <w:pStyle w:val="Heading5"/>
        <w:tabs>
          <w:tab w:pos="8287" w:val="left" w:leader="none"/>
        </w:tabs>
        <w:spacing w:line="240" w:lineRule="auto"/>
        <w:ind w:right="0"/>
        <w:jc w:val="left"/>
        <w:rPr>
          <w:b w:val="0"/>
          <w:bCs w:val="0"/>
        </w:rPr>
      </w:pPr>
      <w:r>
        <w:rPr/>
        <w:pict>
          <v:shape style="position:absolute;margin-left:569.033447pt;margin-top:446.958893pt;width:9.5pt;height:344.95pt;mso-position-horizontal-relative:page;mso-position-vertical-relative:page;z-index:14632" type="#_x0000_t202" filled="false" stroked="false">
            <v:textbox inset="0,0,0,0" style="layout-flow:vertical;mso-layout-flow-alt:bottom-to-top">
              <w:txbxContent>
                <w:p>
                  <w:pPr>
                    <w:spacing w:line="179" w:lineRule="exact" w:before="0"/>
                    <w:ind w:left="20" w:right="0" w:firstLine="0"/>
                    <w:jc w:val="left"/>
                    <w:rPr>
                      <w:rFonts w:ascii="Calibri" w:hAnsi="Calibri" w:cs="Calibri" w:eastAsia="Calibri"/>
                      <w:sz w:val="15"/>
                      <w:szCs w:val="15"/>
                    </w:rPr>
                  </w:pPr>
                  <w:r>
                    <w:rPr>
                      <w:rFonts w:ascii="Calibri" w:hAnsi="Calibri" w:cs="Calibri" w:eastAsia="Calibri"/>
                      <w:w w:val="91"/>
                      <w:sz w:val="15"/>
                      <w:szCs w:val="15"/>
                    </w:rPr>
                    <w:t>©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  <w:t>  </w:t>
                  </w:r>
                  <w:r>
                    <w:rPr>
                      <w:rFonts w:ascii="Calibri" w:hAnsi="Calibri" w:cs="Calibri" w:eastAsia="Calibri"/>
                      <w:spacing w:val="-7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2018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Ernst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5"/>
                      <w:sz w:val="15"/>
                      <w:szCs w:val="15"/>
                    </w:rPr>
                    <w:t>Klett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Sprachen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13"/>
                      <w:sz w:val="15"/>
                      <w:szCs w:val="15"/>
                    </w:rPr>
                    <w:t>GmbH,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Stuttgart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geni@l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6"/>
                      <w:sz w:val="15"/>
                      <w:szCs w:val="15"/>
                    </w:rPr>
                    <w:t>klick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w w:val="115"/>
                      <w:sz w:val="15"/>
                      <w:szCs w:val="15"/>
                    </w:rPr>
                    <w:t>−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9"/>
                      <w:sz w:val="15"/>
                      <w:szCs w:val="15"/>
                    </w:rPr>
                    <w:t>Deutsch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3"/>
                      <w:sz w:val="15"/>
                      <w:szCs w:val="15"/>
                    </w:rPr>
                    <w:t>für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7"/>
                      <w:sz w:val="15"/>
                      <w:szCs w:val="15"/>
                    </w:rPr>
                    <w:t>die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2"/>
                      <w:w w:val="108"/>
                      <w:sz w:val="15"/>
                      <w:szCs w:val="15"/>
                    </w:rPr>
                    <w:t>Romandie,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1"/>
                      <w:w w:val="113"/>
                      <w:sz w:val="15"/>
                      <w:szCs w:val="15"/>
                    </w:rPr>
                    <w:t>9.</w:t>
                  </w:r>
                  <w:r>
                    <w:rPr>
                      <w:rFonts w:ascii="Calibri" w:hAnsi="Calibri" w:cs="Calibri" w:eastAsia="Calibri"/>
                      <w:spacing w:val="15"/>
                      <w:sz w:val="15"/>
                      <w:szCs w:val="15"/>
                    </w:rPr>
                    <w:t> </w:t>
                  </w:r>
                  <w:r>
                    <w:rPr>
                      <w:rFonts w:ascii="Calibri" w:hAnsi="Calibri" w:cs="Calibri" w:eastAsia="Calibri"/>
                      <w:spacing w:val="3"/>
                      <w:w w:val="104"/>
                      <w:sz w:val="15"/>
                      <w:szCs w:val="15"/>
                    </w:rPr>
                    <w:t>Klasse</w:t>
                  </w:r>
                  <w:r>
                    <w:rPr>
                      <w:rFonts w:ascii="Calibri" w:hAnsi="Calibri" w:cs="Calibri" w:eastAsia="Calibri"/>
                      <w:sz w:val="15"/>
                      <w:szCs w:val="15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"/>
          <w:w w:val="110"/>
        </w:rPr>
        <w:t>Kopiervorlage</w:t>
      </w:r>
      <w:r>
        <w:rPr>
          <w:spacing w:val="69"/>
          <w:w w:val="110"/>
        </w:rPr>
        <w:t> </w:t>
      </w:r>
      <w:r>
        <w:rPr>
          <w:w w:val="110"/>
        </w:rPr>
        <w:t>22</w:t>
        <w:tab/>
      </w:r>
      <w:r>
        <w:rPr>
          <w:spacing w:val="-3"/>
          <w:w w:val="110"/>
        </w:rPr>
        <w:t>Pl</w:t>
      </w:r>
      <w:r>
        <w:rPr>
          <w:spacing w:val="-4"/>
          <w:w w:val="110"/>
        </w:rPr>
        <w:t>a</w:t>
      </w:r>
      <w:r>
        <w:rPr>
          <w:spacing w:val="-3"/>
          <w:w w:val="110"/>
        </w:rPr>
        <w:t>t</w:t>
      </w:r>
      <w:r>
        <w:rPr>
          <w:spacing w:val="-4"/>
          <w:w w:val="110"/>
        </w:rPr>
        <w:t>e</w:t>
      </w:r>
      <w:r>
        <w:rPr>
          <w:spacing w:val="-3"/>
          <w:w w:val="110"/>
        </w:rPr>
        <w:t>au</w:t>
      </w:r>
      <w:r>
        <w:rPr>
          <w:spacing w:val="16"/>
          <w:w w:val="110"/>
        </w:rPr>
        <w:t> </w:t>
      </w:r>
      <w:r>
        <w:rPr>
          <w:spacing w:val="1"/>
          <w:w w:val="110"/>
        </w:rPr>
        <w:t>2,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AB,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S</w:t>
      </w:r>
      <w:r>
        <w:rPr>
          <w:spacing w:val="-2"/>
          <w:w w:val="110"/>
        </w:rPr>
        <w:t>.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77</w:t>
      </w:r>
      <w:r>
        <w:rPr>
          <w:b w:val="0"/>
        </w:rPr>
      </w:r>
    </w:p>
    <w:p>
      <w:pPr>
        <w:spacing w:line="240" w:lineRule="auto" w:before="8"/>
        <w:rPr>
          <w:rFonts w:ascii="Calibri" w:hAnsi="Calibri" w:cs="Calibri" w:eastAsia="Calibri"/>
          <w:b/>
          <w:bCs/>
          <w:sz w:val="7"/>
          <w:szCs w:val="7"/>
        </w:rPr>
      </w:pPr>
    </w:p>
    <w:p>
      <w:pPr>
        <w:spacing w:line="20" w:lineRule="atLeast"/>
        <w:ind w:left="249" w:right="0" w:firstLine="0"/>
        <w:rPr>
          <w:rFonts w:ascii="Calibri" w:hAnsi="Calibri" w:cs="Calibri" w:eastAsia="Calibri"/>
          <w:sz w:val="2"/>
          <w:szCs w:val="2"/>
        </w:rPr>
      </w:pPr>
      <w:r>
        <w:rPr>
          <w:rFonts w:ascii="Calibri" w:hAnsi="Calibri" w:cs="Calibri" w:eastAsia="Calibri"/>
          <w:sz w:val="2"/>
          <w:szCs w:val="2"/>
        </w:rPr>
        <w:pict>
          <v:group style="width:528.35pt;height:1.1pt;mso-position-horizontal-relative:char;mso-position-vertical-relative:line" coordorigin="0,0" coordsize="10567,22">
            <v:group style="position:absolute;left:11;top:11;width:10545;height:2" coordorigin="11,11" coordsize="10545,2">
              <v:shape style="position:absolute;left:11;top:11;width:10545;height:2" coordorigin="11,11" coordsize="10545,0" path="m11,11l10556,11e" filled="false" stroked="true" strokeweight="1.1pt" strokecolor="#6c6e71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"/>
          <w:szCs w:val="2"/>
        </w:rPr>
      </w:r>
    </w:p>
    <w:p>
      <w:pPr>
        <w:spacing w:before="249"/>
        <w:ind w:left="260" w:right="0" w:firstLine="0"/>
        <w:jc w:val="left"/>
        <w:rPr>
          <w:rFonts w:ascii="Calibri" w:hAnsi="Calibri" w:cs="Calibri" w:eastAsia="Calibri"/>
          <w:sz w:val="50"/>
          <w:szCs w:val="50"/>
        </w:rPr>
      </w:pPr>
      <w:r>
        <w:rPr>
          <w:rFonts w:ascii="Calibri"/>
          <w:b/>
          <w:color w:val="0061B3"/>
          <w:spacing w:val="-9"/>
          <w:w w:val="120"/>
          <w:sz w:val="50"/>
        </w:rPr>
        <w:t>Wi</w:t>
      </w:r>
      <w:r>
        <w:rPr>
          <w:rFonts w:ascii="Calibri"/>
          <w:b/>
          <w:color w:val="0061B3"/>
          <w:spacing w:val="-10"/>
          <w:w w:val="120"/>
          <w:sz w:val="50"/>
        </w:rPr>
        <w:t>e</w:t>
      </w:r>
      <w:r>
        <w:rPr>
          <w:rFonts w:ascii="Calibri"/>
          <w:b/>
          <w:color w:val="0061B3"/>
          <w:spacing w:val="-9"/>
          <w:w w:val="120"/>
          <w:sz w:val="50"/>
        </w:rPr>
        <w:t>d</w:t>
      </w:r>
      <w:r>
        <w:rPr>
          <w:rFonts w:ascii="Calibri"/>
          <w:b/>
          <w:color w:val="0061B3"/>
          <w:spacing w:val="-10"/>
          <w:w w:val="120"/>
          <w:sz w:val="50"/>
        </w:rPr>
        <w:t>e</w:t>
      </w:r>
      <w:r>
        <w:rPr>
          <w:rFonts w:ascii="Calibri"/>
          <w:b/>
          <w:color w:val="0061B3"/>
          <w:spacing w:val="-9"/>
          <w:w w:val="120"/>
          <w:sz w:val="50"/>
        </w:rPr>
        <w:t>rholung</w:t>
      </w:r>
      <w:r>
        <w:rPr>
          <w:rFonts w:ascii="Calibri"/>
          <w:b/>
          <w:color w:val="0061B3"/>
          <w:spacing w:val="-10"/>
          <w:w w:val="120"/>
          <w:sz w:val="50"/>
        </w:rPr>
        <w:t>ss</w:t>
      </w:r>
      <w:r>
        <w:rPr>
          <w:rFonts w:ascii="Calibri"/>
          <w:b/>
          <w:color w:val="0061B3"/>
          <w:spacing w:val="-9"/>
          <w:w w:val="120"/>
          <w:sz w:val="50"/>
        </w:rPr>
        <w:t>pi</w:t>
      </w:r>
      <w:r>
        <w:rPr>
          <w:rFonts w:ascii="Calibri"/>
          <w:b/>
          <w:color w:val="0061B3"/>
          <w:spacing w:val="-10"/>
          <w:w w:val="120"/>
          <w:sz w:val="50"/>
        </w:rPr>
        <w:t>e</w:t>
      </w:r>
      <w:r>
        <w:rPr>
          <w:rFonts w:ascii="Calibri"/>
          <w:b/>
          <w:color w:val="0061B3"/>
          <w:spacing w:val="-9"/>
          <w:w w:val="120"/>
          <w:sz w:val="50"/>
        </w:rPr>
        <w:t>l</w:t>
      </w:r>
      <w:r>
        <w:rPr>
          <w:rFonts w:ascii="Calibri"/>
          <w:sz w:val="50"/>
        </w:rPr>
      </w:r>
    </w:p>
    <w:p>
      <w:pPr>
        <w:pStyle w:val="BodyText"/>
        <w:spacing w:line="398" w:lineRule="exact" w:before="162"/>
        <w:ind w:left="114" w:right="0"/>
        <w:jc w:val="left"/>
        <w:rPr>
          <w:b w:val="0"/>
          <w:bCs w:val="0"/>
        </w:rPr>
      </w:pPr>
      <w:r>
        <w:rPr>
          <w:b w:val="0"/>
          <w:bCs w:val="0"/>
          <w:position w:val="-14"/>
        </w:rPr>
        <w:drawing>
          <wp:inline distT="0" distB="0" distL="0" distR="0">
            <wp:extent cx="293217" cy="285800"/>
            <wp:effectExtent l="0" t="0" r="0" b="0"/>
            <wp:docPr id="47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7" cy="2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bCs w:val="0"/>
          <w:position w:val="-14"/>
        </w:rPr>
      </w:r>
      <w:r>
        <w:rPr>
          <w:rFonts w:ascii="Times New Roman" w:hAnsi="Times New Roman" w:cs="Times New Roman" w:eastAsia="Times New Roman"/>
          <w:b w:val="0"/>
          <w:bCs w:val="0"/>
          <w:sz w:val="20"/>
          <w:szCs w:val="20"/>
        </w:rPr>
        <w:t>   </w:t>
      </w:r>
      <w:r>
        <w:rPr>
          <w:spacing w:val="-2"/>
          <w:w w:val="110"/>
        </w:rPr>
        <w:t>D</w:t>
      </w:r>
      <w:r>
        <w:rPr>
          <w:spacing w:val="-3"/>
          <w:w w:val="110"/>
        </w:rPr>
        <w:t>as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ha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t</w:t>
      </w:r>
      <w:r>
        <w:rPr>
          <w:spacing w:val="16"/>
          <w:w w:val="110"/>
        </w:rPr>
        <w:t> </w:t>
      </w:r>
      <w:r>
        <w:rPr>
          <w:w w:val="110"/>
        </w:rPr>
        <w:t>du</w:t>
      </w:r>
      <w:r>
        <w:rPr>
          <w:spacing w:val="16"/>
          <w:w w:val="110"/>
        </w:rPr>
        <w:t> </w:t>
      </w:r>
      <w:r>
        <w:rPr>
          <w:w w:val="110"/>
        </w:rPr>
        <w:t>in</w:t>
      </w:r>
      <w:r>
        <w:rPr>
          <w:spacing w:val="17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-2"/>
          <w:w w:val="110"/>
        </w:rPr>
        <w:t>s</w:t>
      </w:r>
      <w:r>
        <w:rPr>
          <w:spacing w:val="-1"/>
          <w:w w:val="110"/>
        </w:rPr>
        <w:t>em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Band</w:t>
      </w:r>
      <w:r>
        <w:rPr>
          <w:spacing w:val="16"/>
          <w:w w:val="110"/>
        </w:rPr>
        <w:t> </w:t>
      </w:r>
      <w:r>
        <w:rPr>
          <w:spacing w:val="-2"/>
          <w:w w:val="110"/>
        </w:rPr>
        <w:t>von</w:t>
      </w:r>
      <w:r>
        <w:rPr>
          <w:spacing w:val="16"/>
          <w:w w:val="110"/>
        </w:rPr>
        <w:t> </w:t>
      </w:r>
      <w:r>
        <w:rPr>
          <w:spacing w:val="1"/>
          <w:w w:val="110"/>
        </w:rPr>
        <w:t>„g</w:t>
      </w:r>
      <w:r>
        <w:rPr>
          <w:spacing w:val="2"/>
          <w:w w:val="110"/>
        </w:rPr>
        <w:t>e</w:t>
      </w:r>
      <w:r>
        <w:rPr>
          <w:spacing w:val="1"/>
          <w:w w:val="110"/>
        </w:rPr>
        <w:t>n</w:t>
      </w:r>
      <w:r>
        <w:rPr>
          <w:spacing w:val="2"/>
          <w:w w:val="110"/>
        </w:rPr>
        <w:t>i@l</w:t>
      </w:r>
      <w:r>
        <w:rPr>
          <w:spacing w:val="17"/>
          <w:w w:val="110"/>
        </w:rPr>
        <w:t> </w:t>
      </w:r>
      <w:r>
        <w:rPr>
          <w:spacing w:val="-2"/>
          <w:w w:val="110"/>
        </w:rPr>
        <w:t>k</w:t>
      </w:r>
      <w:r>
        <w:rPr>
          <w:spacing w:val="-1"/>
          <w:w w:val="110"/>
        </w:rPr>
        <w:t>lic</w:t>
      </w:r>
      <w:r>
        <w:rPr>
          <w:spacing w:val="-2"/>
          <w:w w:val="110"/>
        </w:rPr>
        <w:t>k</w:t>
      </w:r>
      <w:r>
        <w:rPr>
          <w:spacing w:val="-1"/>
          <w:w w:val="110"/>
        </w:rPr>
        <w:t>“</w:t>
      </w:r>
      <w:r>
        <w:rPr>
          <w:spacing w:val="16"/>
          <w:w w:val="110"/>
        </w:rPr>
        <w:t> </w:t>
      </w:r>
      <w:r>
        <w:rPr>
          <w:spacing w:val="-1"/>
          <w:w w:val="110"/>
        </w:rPr>
        <w:t>gelernt</w:t>
      </w:r>
      <w:r>
        <w:rPr>
          <w:spacing w:val="-2"/>
          <w:w w:val="110"/>
        </w:rPr>
        <w:t>.</w:t>
      </w:r>
      <w:r>
        <w:rPr>
          <w:b w:val="0"/>
          <w:bCs w:val="0"/>
        </w:rPr>
      </w:r>
    </w:p>
    <w:p>
      <w:pPr>
        <w:pStyle w:val="BodyText"/>
        <w:spacing w:line="235" w:lineRule="exact"/>
        <w:ind w:right="0"/>
        <w:jc w:val="left"/>
        <w:rPr>
          <w:b w:val="0"/>
          <w:bCs w:val="0"/>
        </w:rPr>
      </w:pPr>
      <w:r>
        <w:rPr>
          <w:spacing w:val="-1"/>
          <w:w w:val="115"/>
        </w:rPr>
        <w:t>Sp</w:t>
      </w:r>
      <w:r>
        <w:rPr>
          <w:spacing w:val="-2"/>
          <w:w w:val="115"/>
        </w:rPr>
        <w:t>ielt</w:t>
      </w:r>
      <w:r>
        <w:rPr>
          <w:spacing w:val="-3"/>
          <w:w w:val="115"/>
        </w:rPr>
        <w:t> </w:t>
      </w:r>
      <w:r>
        <w:rPr>
          <w:spacing w:val="-2"/>
          <w:w w:val="115"/>
        </w:rPr>
        <w:t>z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 </w:t>
      </w:r>
      <w:r>
        <w:rPr>
          <w:w w:val="115"/>
        </w:rPr>
        <w:t>dritt</w:t>
      </w:r>
      <w:r>
        <w:rPr>
          <w:spacing w:val="-3"/>
          <w:w w:val="115"/>
        </w:rPr>
        <w:t> </w:t>
      </w:r>
      <w:r>
        <w:rPr>
          <w:spacing w:val="-1"/>
          <w:w w:val="115"/>
        </w:rPr>
        <w:t>(od</w:t>
      </w:r>
      <w:r>
        <w:rPr>
          <w:spacing w:val="-2"/>
          <w:w w:val="115"/>
        </w:rPr>
        <w:t>er z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 sec</w:t>
      </w:r>
      <w:r>
        <w:rPr>
          <w:spacing w:val="-1"/>
          <w:w w:val="115"/>
        </w:rPr>
        <w:t>h</w:t>
      </w:r>
      <w:r>
        <w:rPr>
          <w:spacing w:val="-2"/>
          <w:w w:val="115"/>
        </w:rPr>
        <w:t>st</w:t>
      </w:r>
      <w:r>
        <w:rPr>
          <w:spacing w:val="-3"/>
          <w:w w:val="115"/>
        </w:rPr>
        <w:t> </w:t>
      </w:r>
      <w:r>
        <w:rPr>
          <w:w w:val="115"/>
        </w:rPr>
        <w:t>in</w:t>
      </w:r>
      <w:r>
        <w:rPr>
          <w:spacing w:val="-2"/>
          <w:w w:val="115"/>
        </w:rPr>
        <w:t> </w:t>
      </w:r>
      <w:r>
        <w:rPr>
          <w:spacing w:val="-1"/>
          <w:w w:val="115"/>
        </w:rPr>
        <w:t>dr</w:t>
      </w:r>
      <w:r>
        <w:rPr>
          <w:spacing w:val="-2"/>
          <w:w w:val="115"/>
        </w:rPr>
        <w:t>ei </w:t>
      </w:r>
      <w:r>
        <w:rPr>
          <w:spacing w:val="-3"/>
          <w:w w:val="115"/>
        </w:rPr>
        <w:t>Paare</w:t>
      </w:r>
      <w:r>
        <w:rPr>
          <w:spacing w:val="-2"/>
          <w:w w:val="115"/>
        </w:rPr>
        <w:t>n)</w:t>
      </w:r>
      <w:r>
        <w:rPr>
          <w:spacing w:val="-3"/>
          <w:w w:val="115"/>
        </w:rPr>
        <w:t>.</w:t>
      </w:r>
      <w:r>
        <w:rPr>
          <w:b w:val="0"/>
        </w:rPr>
      </w:r>
    </w:p>
    <w:p>
      <w:pPr>
        <w:pStyle w:val="BodyText"/>
        <w:spacing w:line="287" w:lineRule="exact"/>
        <w:ind w:right="0"/>
        <w:jc w:val="left"/>
        <w:rPr>
          <w:b w:val="0"/>
          <w:bCs w:val="0"/>
        </w:rPr>
      </w:pPr>
      <w:r>
        <w:rPr>
          <w:w w:val="110"/>
        </w:rPr>
        <w:t>Dein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Lehrer</w:t>
      </w:r>
      <w:r>
        <w:rPr>
          <w:spacing w:val="23"/>
          <w:w w:val="110"/>
        </w:rPr>
        <w:t> </w:t>
      </w:r>
      <w:r>
        <w:rPr>
          <w:w w:val="110"/>
        </w:rPr>
        <w:t>/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Deine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Lehrerin</w:t>
      </w:r>
      <w:r>
        <w:rPr>
          <w:spacing w:val="23"/>
          <w:w w:val="110"/>
        </w:rPr>
        <w:t> </w:t>
      </w:r>
      <w:r>
        <w:rPr>
          <w:spacing w:val="-2"/>
          <w:w w:val="110"/>
        </w:rPr>
        <w:t>h</w:t>
      </w:r>
      <w:r>
        <w:rPr>
          <w:spacing w:val="-3"/>
          <w:w w:val="110"/>
        </w:rPr>
        <w:t>a</w:t>
      </w:r>
      <w:r>
        <w:rPr>
          <w:spacing w:val="-2"/>
          <w:w w:val="110"/>
        </w:rPr>
        <w:t>t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die</w:t>
      </w:r>
      <w:r>
        <w:rPr>
          <w:spacing w:val="23"/>
          <w:w w:val="110"/>
        </w:rPr>
        <w:t> </w:t>
      </w:r>
      <w:r>
        <w:rPr>
          <w:spacing w:val="-1"/>
          <w:w w:val="110"/>
        </w:rPr>
        <w:t>Regeln</w:t>
      </w:r>
      <w:r>
        <w:rPr>
          <w:spacing w:val="-2"/>
          <w:w w:val="110"/>
        </w:rPr>
        <w:t>.</w:t>
      </w:r>
      <w:r>
        <w:rPr>
          <w:b w:val="0"/>
        </w:rPr>
      </w:r>
    </w:p>
    <w:p>
      <w:pPr>
        <w:spacing w:line="240" w:lineRule="auto" w:before="1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00" w:lineRule="atLeast"/>
        <w:ind w:left="199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531.1pt;height:533.9pt;mso-position-horizontal-relative:char;mso-position-vertical-relative:line" coordorigin="0,0" coordsize="10622,10678">
            <v:group style="position:absolute;left:73;top:110;width:10;height:30" coordorigin="73,110" coordsize="10,30">
              <v:shape style="position:absolute;left:73;top:110;width:10;height:30" coordorigin="73,110" coordsize="10,30" path="m73,125l83,125e" filled="false" stroked="true" strokeweight="1.591pt" strokecolor="#000000">
                <v:path arrowok="t"/>
              </v:shape>
            </v:group>
            <v:group style="position:absolute;left:73;top:160;width:10;height:30" coordorigin="73,160" coordsize="10,30">
              <v:shape style="position:absolute;left:73;top:160;width:10;height:30" coordorigin="73,160" coordsize="10,30" path="m73,174l83,174e" filled="false" stroked="true" strokeweight="1.59pt" strokecolor="#000000">
                <v:path arrowok="t"/>
              </v:shape>
            </v:group>
            <v:group style="position:absolute;left:73;top:209;width:10;height:30" coordorigin="73,209" coordsize="10,30">
              <v:shape style="position:absolute;left:73;top:209;width:10;height:30" coordorigin="73,209" coordsize="10,30" path="m73,224l83,224e" filled="false" stroked="true" strokeweight="1.59pt" strokecolor="#000000">
                <v:path arrowok="t"/>
              </v:shape>
            </v:group>
            <v:group style="position:absolute;left:73;top:259;width:10;height:30" coordorigin="73,259" coordsize="10,30">
              <v:shape style="position:absolute;left:73;top:259;width:10;height:30" coordorigin="73,259" coordsize="10,30" path="m73,274l83,274e" filled="false" stroked="true" strokeweight="1.591pt" strokecolor="#000000">
                <v:path arrowok="t"/>
              </v:shape>
            </v:group>
            <v:group style="position:absolute;left:73;top:308;width:10;height:30" coordorigin="73,308" coordsize="10,30">
              <v:shape style="position:absolute;left:73;top:308;width:10;height:30" coordorigin="73,308" coordsize="10,30" path="m73,323l83,323e" filled="false" stroked="true" strokeweight="1.59pt" strokecolor="#000000">
                <v:path arrowok="t"/>
              </v:shape>
            </v:group>
            <v:group style="position:absolute;left:73;top:358;width:10;height:30" coordorigin="73,358" coordsize="10,30">
              <v:shape style="position:absolute;left:73;top:358;width:10;height:30" coordorigin="73,358" coordsize="10,30" path="m73,373l83,373e" filled="false" stroked="true" strokeweight="1.591pt" strokecolor="#000000">
                <v:path arrowok="t"/>
              </v:shape>
            </v:group>
            <v:group style="position:absolute;left:73;top:408;width:10;height:30" coordorigin="73,408" coordsize="10,30">
              <v:shape style="position:absolute;left:73;top:408;width:10;height:30" coordorigin="73,408" coordsize="10,30" path="m73,423l83,423e" filled="false" stroked="true" strokeweight="1.591pt" strokecolor="#000000">
                <v:path arrowok="t"/>
              </v:shape>
            </v:group>
            <v:group style="position:absolute;left:73;top:457;width:10;height:30" coordorigin="73,457" coordsize="10,30">
              <v:shape style="position:absolute;left:73;top:457;width:10;height:30" coordorigin="73,457" coordsize="10,30" path="m73,472l83,472e" filled="false" stroked="true" strokeweight="1.59pt" strokecolor="#000000">
                <v:path arrowok="t"/>
              </v:shape>
            </v:group>
            <v:group style="position:absolute;left:73;top:507;width:10;height:30" coordorigin="73,507" coordsize="10,30">
              <v:shape style="position:absolute;left:73;top:507;width:10;height:30" coordorigin="73,507" coordsize="10,30" path="m73,522l83,522e" filled="false" stroked="true" strokeweight="1.591pt" strokecolor="#000000">
                <v:path arrowok="t"/>
              </v:shape>
            </v:group>
            <v:group style="position:absolute;left:73;top:557;width:10;height:30" coordorigin="73,557" coordsize="10,30">
              <v:shape style="position:absolute;left:73;top:557;width:10;height:30" coordorigin="73,557" coordsize="10,30" path="m73,572l83,572e" filled="false" stroked="true" strokeweight="1.59pt" strokecolor="#000000">
                <v:path arrowok="t"/>
              </v:shape>
            </v:group>
            <v:group style="position:absolute;left:73;top:606;width:10;height:30" coordorigin="73,606" coordsize="10,30">
              <v:shape style="position:absolute;left:73;top:606;width:10;height:30" coordorigin="73,606" coordsize="10,30" path="m73,621l83,621e" filled="false" stroked="true" strokeweight="1.59pt" strokecolor="#000000">
                <v:path arrowok="t"/>
              </v:shape>
            </v:group>
            <v:group style="position:absolute;left:73;top:656;width:10;height:30" coordorigin="73,656" coordsize="10,30">
              <v:shape style="position:absolute;left:73;top:656;width:10;height:30" coordorigin="73,656" coordsize="10,30" path="m73,671l83,671e" filled="false" stroked="true" strokeweight="1.591pt" strokecolor="#000000">
                <v:path arrowok="t"/>
              </v:shape>
            </v:group>
            <v:group style="position:absolute;left:73;top:706;width:10;height:30" coordorigin="73,706" coordsize="10,30">
              <v:shape style="position:absolute;left:73;top:706;width:10;height:30" coordorigin="73,706" coordsize="10,30" path="m73,720l83,720e" filled="false" stroked="true" strokeweight="1.59pt" strokecolor="#000000">
                <v:path arrowok="t"/>
              </v:shape>
            </v:group>
            <v:group style="position:absolute;left:73;top:755;width:10;height:30" coordorigin="73,755" coordsize="10,30">
              <v:shape style="position:absolute;left:73;top:755;width:10;height:30" coordorigin="73,755" coordsize="10,30" path="m73,770l83,770e" filled="false" stroked="true" strokeweight="1.591pt" strokecolor="#000000">
                <v:path arrowok="t"/>
              </v:shape>
            </v:group>
            <v:group style="position:absolute;left:73;top:805;width:10;height:30" coordorigin="73,805" coordsize="10,30">
              <v:shape style="position:absolute;left:73;top:805;width:10;height:30" coordorigin="73,805" coordsize="10,30" path="m73,820l83,820e" filled="false" stroked="true" strokeweight="1.59pt" strokecolor="#000000">
                <v:path arrowok="t"/>
              </v:shape>
            </v:group>
            <v:group style="position:absolute;left:73;top:854;width:10;height:30" coordorigin="73,854" coordsize="10,30">
              <v:shape style="position:absolute;left:73;top:854;width:10;height:30" coordorigin="73,854" coordsize="10,30" path="m73,869l83,869e" filled="false" stroked="true" strokeweight="1.59pt" strokecolor="#000000">
                <v:path arrowok="t"/>
              </v:shape>
            </v:group>
            <v:group style="position:absolute;left:73;top:904;width:10;height:30" coordorigin="73,904" coordsize="10,30">
              <v:shape style="position:absolute;left:73;top:904;width:10;height:30" coordorigin="73,904" coordsize="10,30" path="m73,919l83,919e" filled="false" stroked="true" strokeweight="1.591pt" strokecolor="#000000">
                <v:path arrowok="t"/>
              </v:shape>
            </v:group>
            <v:group style="position:absolute;left:73;top:954;width:10;height:30" coordorigin="73,954" coordsize="10,30">
              <v:shape style="position:absolute;left:73;top:954;width:10;height:30" coordorigin="73,954" coordsize="10,30" path="m73,969l83,969e" filled="false" stroked="true" strokeweight="1.59pt" strokecolor="#000000">
                <v:path arrowok="t"/>
              </v:shape>
            </v:group>
            <v:group style="position:absolute;left:73;top:1003;width:10;height:30" coordorigin="73,1003" coordsize="10,30">
              <v:shape style="position:absolute;left:73;top:1003;width:10;height:30" coordorigin="73,1003" coordsize="10,30" path="m73,1018l83,1018e" filled="false" stroked="true" strokeweight="1.591pt" strokecolor="#000000">
                <v:path arrowok="t"/>
              </v:shape>
            </v:group>
            <v:group style="position:absolute;left:73;top:1053;width:10;height:30" coordorigin="73,1053" coordsize="10,30">
              <v:shape style="position:absolute;left:73;top:1053;width:10;height:30" coordorigin="73,1053" coordsize="10,30" path="m73,1068l83,1068e" filled="false" stroked="true" strokeweight="1.591pt" strokecolor="#000000">
                <v:path arrowok="t"/>
              </v:shape>
            </v:group>
            <v:group style="position:absolute;left:73;top:1103;width:10;height:30" coordorigin="73,1103" coordsize="10,30">
              <v:shape style="position:absolute;left:73;top:1103;width:10;height:30" coordorigin="73,1103" coordsize="10,30" path="m73,1118l83,1118e" filled="false" stroked="true" strokeweight="1.59pt" strokecolor="#000000">
                <v:path arrowok="t"/>
              </v:shape>
            </v:group>
            <v:group style="position:absolute;left:73;top:1152;width:10;height:30" coordorigin="73,1152" coordsize="10,30">
              <v:shape style="position:absolute;left:73;top:1152;width:10;height:30" coordorigin="73,1152" coordsize="10,30" path="m73,1167l83,1167e" filled="false" stroked="true" strokeweight="1.591pt" strokecolor="#000000">
                <v:path arrowok="t"/>
              </v:shape>
            </v:group>
            <v:group style="position:absolute;left:73;top:1202;width:10;height:30" coordorigin="73,1202" coordsize="10,30">
              <v:shape style="position:absolute;left:73;top:1202;width:10;height:30" coordorigin="73,1202" coordsize="10,30" path="m73,1217l83,1217e" filled="false" stroked="true" strokeweight="1.59pt" strokecolor="#000000">
                <v:path arrowok="t"/>
              </v:shape>
            </v:group>
            <v:group style="position:absolute;left:73;top:1252;width:10;height:30" coordorigin="73,1252" coordsize="10,30">
              <v:shape style="position:absolute;left:73;top:1252;width:10;height:30" coordorigin="73,1252" coordsize="10,30" path="m73,1266l83,1266e" filled="false" stroked="true" strokeweight="1.59pt" strokecolor="#000000">
                <v:path arrowok="t"/>
              </v:shape>
            </v:group>
            <v:group style="position:absolute;left:73;top:1301;width:10;height:30" coordorigin="73,1301" coordsize="10,30">
              <v:shape style="position:absolute;left:73;top:1301;width:10;height:30" coordorigin="73,1301" coordsize="10,30" path="m73,1316l83,1316e" filled="false" stroked="true" strokeweight="1.591pt" strokecolor="#000000">
                <v:path arrowok="t"/>
              </v:shape>
            </v:group>
            <v:group style="position:absolute;left:73;top:1351;width:10;height:30" coordorigin="73,1351" coordsize="10,30">
              <v:shape style="position:absolute;left:73;top:1351;width:10;height:30" coordorigin="73,1351" coordsize="10,30" path="m73,1366l83,1366e" filled="false" stroked="true" strokeweight="1.59pt" strokecolor="#000000">
                <v:path arrowok="t"/>
              </v:shape>
            </v:group>
            <v:group style="position:absolute;left:73;top:1400;width:10;height:30" coordorigin="73,1400" coordsize="10,30">
              <v:shape style="position:absolute;left:73;top:1400;width:10;height:30" coordorigin="73,1400" coordsize="10,30" path="m73,1415l83,1415e" filled="false" stroked="true" strokeweight="1.591pt" strokecolor="#000000">
                <v:path arrowok="t"/>
              </v:shape>
            </v:group>
            <v:group style="position:absolute;left:73;top:1450;width:10;height:30" coordorigin="73,1450" coordsize="10,30">
              <v:shape style="position:absolute;left:73;top:1450;width:10;height:30" coordorigin="73,1450" coordsize="10,30" path="m73,1465l83,1465e" filled="false" stroked="true" strokeweight="1.591pt" strokecolor="#000000">
                <v:path arrowok="t"/>
              </v:shape>
            </v:group>
            <v:group style="position:absolute;left:73;top:1500;width:10;height:30" coordorigin="73,1500" coordsize="10,30">
              <v:shape style="position:absolute;left:73;top:1500;width:10;height:30" coordorigin="73,1500" coordsize="10,30" path="m73,1515l83,1515e" filled="false" stroked="true" strokeweight="1.59pt" strokecolor="#000000">
                <v:path arrowok="t"/>
              </v:shape>
            </v:group>
            <v:group style="position:absolute;left:73;top:1549;width:10;height:30" coordorigin="73,1549" coordsize="10,30">
              <v:shape style="position:absolute;left:73;top:1549;width:10;height:30" coordorigin="73,1549" coordsize="10,30" path="m73,1564l83,1564e" filled="false" stroked="true" strokeweight="1.591pt" strokecolor="#000000">
                <v:path arrowok="t"/>
              </v:shape>
            </v:group>
            <v:group style="position:absolute;left:73;top:1599;width:10;height:30" coordorigin="73,1599" coordsize="10,30">
              <v:shape style="position:absolute;left:73;top:1599;width:10;height:30" coordorigin="73,1599" coordsize="10,30" path="m73,1614l83,1614e" filled="false" stroked="true" strokeweight="1.59pt" strokecolor="#000000">
                <v:path arrowok="t"/>
              </v:shape>
            </v:group>
            <v:group style="position:absolute;left:73;top:1649;width:10;height:30" coordorigin="73,1649" coordsize="10,30">
              <v:shape style="position:absolute;left:73;top:1649;width:10;height:30" coordorigin="73,1649" coordsize="10,30" path="m73,1663l83,1663e" filled="false" stroked="true" strokeweight="1.59pt" strokecolor="#000000">
                <v:path arrowok="t"/>
              </v:shape>
            </v:group>
            <v:group style="position:absolute;left:73;top:1698;width:10;height:30" coordorigin="73,1698" coordsize="10,30">
              <v:shape style="position:absolute;left:73;top:1698;width:10;height:30" coordorigin="73,1698" coordsize="10,30" path="m73,1713l83,1713e" filled="false" stroked="true" strokeweight="1.591pt" strokecolor="#000000">
                <v:path arrowok="t"/>
              </v:shape>
            </v:group>
            <v:group style="position:absolute;left:73;top:1748;width:10;height:30" coordorigin="73,1748" coordsize="10,30">
              <v:shape style="position:absolute;left:73;top:1748;width:10;height:30" coordorigin="73,1748" coordsize="10,30" path="m73,1763l83,1763e" filled="false" stroked="true" strokeweight="1.59pt" strokecolor="#000000">
                <v:path arrowok="t"/>
              </v:shape>
            </v:group>
            <v:group style="position:absolute;left:73;top:1797;width:10;height:30" coordorigin="73,1797" coordsize="10,30">
              <v:shape style="position:absolute;left:73;top:1797;width:10;height:30" coordorigin="73,1797" coordsize="10,30" path="m73,1812l83,1812e" filled="false" stroked="true" strokeweight="1.591pt" strokecolor="#000000">
                <v:path arrowok="t"/>
              </v:shape>
            </v:group>
            <v:group style="position:absolute;left:73;top:1847;width:10;height:30" coordorigin="73,1847" coordsize="10,30">
              <v:shape style="position:absolute;left:73;top:1847;width:10;height:30" coordorigin="73,1847" coordsize="10,30" path="m73,1862l83,1862e" filled="false" stroked="true" strokeweight="1.59pt" strokecolor="#000000">
                <v:path arrowok="t"/>
              </v:shape>
            </v:group>
            <v:group style="position:absolute;left:73;top:1897;width:10;height:30" coordorigin="73,1897" coordsize="10,30">
              <v:shape style="position:absolute;left:73;top:1897;width:10;height:30" coordorigin="73,1897" coordsize="10,30" path="m73,1912l83,1912e" filled="false" stroked="true" strokeweight="1.59pt" strokecolor="#000000">
                <v:path arrowok="t"/>
              </v:shape>
            </v:group>
            <v:group style="position:absolute;left:73;top:1946;width:10;height:30" coordorigin="73,1946" coordsize="10,30">
              <v:shape style="position:absolute;left:73;top:1946;width:10;height:30" coordorigin="73,1946" coordsize="10,30" path="m73,1961l83,1961e" filled="false" stroked="true" strokeweight="1.591pt" strokecolor="#000000">
                <v:path arrowok="t"/>
              </v:shape>
            </v:group>
            <v:group style="position:absolute;left:73;top:1996;width:10;height:30" coordorigin="73,1996" coordsize="10,30">
              <v:shape style="position:absolute;left:73;top:1996;width:10;height:30" coordorigin="73,1996" coordsize="10,30" path="m73,2011l83,2011e" filled="false" stroked="true" strokeweight="1.59pt" strokecolor="#000000">
                <v:path arrowok="t"/>
              </v:shape>
            </v:group>
            <v:group style="position:absolute;left:73;top:2046;width:10;height:30" coordorigin="73,2046" coordsize="10,30">
              <v:shape style="position:absolute;left:73;top:2046;width:10;height:30" coordorigin="73,2046" coordsize="10,30" path="m73,2061l83,2061e" filled="false" stroked="true" strokeweight="1.591pt" strokecolor="#000000">
                <v:path arrowok="t"/>
              </v:shape>
            </v:group>
            <v:group style="position:absolute;left:73;top:2095;width:10;height:30" coordorigin="73,2095" coordsize="10,30">
              <v:shape style="position:absolute;left:73;top:2095;width:10;height:30" coordorigin="73,2095" coordsize="10,30" path="m73,2110l83,2110e" filled="false" stroked="true" strokeweight="1.591pt" strokecolor="#000000">
                <v:path arrowok="t"/>
              </v:shape>
            </v:group>
            <v:group style="position:absolute;left:73;top:2145;width:10;height:30" coordorigin="73,2145" coordsize="10,30">
              <v:shape style="position:absolute;left:73;top:2145;width:10;height:30" coordorigin="73,2145" coordsize="10,30" path="m73,2160l83,2160e" filled="false" stroked="true" strokeweight="1.59pt" strokecolor="#000000">
                <v:path arrowok="t"/>
              </v:shape>
            </v:group>
            <v:group style="position:absolute;left:73;top:2195;width:10;height:30" coordorigin="73,2195" coordsize="10,30">
              <v:shape style="position:absolute;left:73;top:2195;width:10;height:30" coordorigin="73,2195" coordsize="10,30" path="m73,2209l83,2209e" filled="false" stroked="true" strokeweight="1.591pt" strokecolor="#000000">
                <v:path arrowok="t"/>
              </v:shape>
            </v:group>
            <v:group style="position:absolute;left:73;top:2244;width:10;height:30" coordorigin="73,2244" coordsize="10,30">
              <v:shape style="position:absolute;left:73;top:2244;width:10;height:30" coordorigin="73,2244" coordsize="10,30" path="m73,2259l83,2259e" filled="false" stroked="true" strokeweight="1.59pt" strokecolor="#000000">
                <v:path arrowok="t"/>
              </v:shape>
            </v:group>
            <v:group style="position:absolute;left:73;top:2294;width:10;height:30" coordorigin="73,2294" coordsize="10,30">
              <v:shape style="position:absolute;left:73;top:2294;width:10;height:30" coordorigin="73,2294" coordsize="10,30" path="m73,2309l83,2309e" filled="false" stroked="true" strokeweight="1.59pt" strokecolor="#000000">
                <v:path arrowok="t"/>
              </v:shape>
            </v:group>
            <v:group style="position:absolute;left:73;top:2343;width:10;height:30" coordorigin="73,2343" coordsize="10,30">
              <v:shape style="position:absolute;left:73;top:2343;width:10;height:30" coordorigin="73,2343" coordsize="10,30" path="m73,2358l83,2358e" filled="false" stroked="true" strokeweight="1.591pt" strokecolor="#000000">
                <v:path arrowok="t"/>
              </v:shape>
            </v:group>
            <v:group style="position:absolute;left:73;top:2393;width:10;height:30" coordorigin="73,2393" coordsize="10,30">
              <v:shape style="position:absolute;left:73;top:2393;width:10;height:30" coordorigin="73,2393" coordsize="10,30" path="m73,2408l83,2408e" filled="false" stroked="true" strokeweight="1.59pt" strokecolor="#000000">
                <v:path arrowok="t"/>
              </v:shape>
            </v:group>
            <v:group style="position:absolute;left:73;top:2443;width:10;height:30" coordorigin="73,2443" coordsize="10,30">
              <v:shape style="position:absolute;left:73;top:2443;width:10;height:30" coordorigin="73,2443" coordsize="10,30" path="m73,2458l83,2458e" filled="false" stroked="true" strokeweight="1.591pt" strokecolor="#000000">
                <v:path arrowok="t"/>
              </v:shape>
            </v:group>
            <v:group style="position:absolute;left:73;top:2492;width:10;height:30" coordorigin="73,2492" coordsize="10,30">
              <v:shape style="position:absolute;left:73;top:2492;width:10;height:30" coordorigin="73,2492" coordsize="10,30" path="m73,2507l83,2507e" filled="false" stroked="true" strokeweight="1.59pt" strokecolor="#000000">
                <v:path arrowok="t"/>
              </v:shape>
            </v:group>
            <v:group style="position:absolute;left:73;top:2542;width:10;height:30" coordorigin="73,2542" coordsize="10,30">
              <v:shape style="position:absolute;left:73;top:2542;width:10;height:30" coordorigin="73,2542" coordsize="10,30" path="m73,2557l83,2557e" filled="false" stroked="true" strokeweight="1.59pt" strokecolor="#000000">
                <v:path arrowok="t"/>
              </v:shape>
            </v:group>
            <v:group style="position:absolute;left:73;top:2592;width:10;height:30" coordorigin="73,2592" coordsize="10,30">
              <v:shape style="position:absolute;left:73;top:2592;width:10;height:30" coordorigin="73,2592" coordsize="10,30" path="m73,2606l83,2606e" filled="false" stroked="true" strokeweight="1.591pt" strokecolor="#000000">
                <v:path arrowok="t"/>
              </v:shape>
            </v:group>
            <v:group style="position:absolute;left:73;top:2641;width:10;height:30" coordorigin="73,2641" coordsize="10,30">
              <v:shape style="position:absolute;left:73;top:2641;width:10;height:30" coordorigin="73,2641" coordsize="10,30" path="m73,2656l83,2656e" filled="false" stroked="true" strokeweight="1.59pt" strokecolor="#000000">
                <v:path arrowok="t"/>
              </v:shape>
            </v:group>
            <v:group style="position:absolute;left:73;top:70;width:2636;height:2636" coordorigin="73,70" coordsize="2636,2636">
              <v:shape style="position:absolute;left:73;top:70;width:2636;height:2636" coordorigin="73,70" coordsize="2636,2636" path="m83,2691l73,2691,73,2706,83,2706,83,2691xe" filled="true" fillcolor="#000000" stroked="false">
                <v:path arrowok="t"/>
                <v:fill type="solid"/>
              </v:shape>
              <v:shape style="position:absolute;left:73;top:70;width:2636;height:2636" coordorigin="73,70" coordsize="2636,2636" path="m93,70l73,70,73,90,83,90,83,80,93,80,93,70xe" filled="true" fillcolor="#000000" stroked="false">
                <v:path arrowok="t"/>
                <v:fill type="solid"/>
              </v:shape>
              <v:shape style="position:absolute;left:73;top:70;width:2636;height:2636" coordorigin="73,70" coordsize="2636,2636" path="m2709,70l2694,70,2694,80,2709,80,2709,70xe" filled="true" fillcolor="#000000" stroked="false">
                <v:path arrowok="t"/>
                <v:fill type="solid"/>
              </v:shape>
            </v:group>
            <v:group style="position:absolute;left:113;top:75;width:5291;height:2" coordorigin="113,75" coordsize="5291,2">
              <v:shape style="position:absolute;left:113;top:75;width:5291;height:2" coordorigin="113,75" coordsize="5291,0" path="m113,75l5404,75e" filled="false" stroked="true" strokeweight=".6pt" strokecolor="#000000">
                <v:path arrowok="t"/>
              </v:shape>
            </v:group>
            <v:group style="position:absolute;left:2704;top:110;width:10;height:30" coordorigin="2704,110" coordsize="10,30">
              <v:shape style="position:absolute;left:2704;top:110;width:10;height:30" coordorigin="2704,110" coordsize="10,30" path="m2704,125l2714,125e" filled="false" stroked="true" strokeweight="1.591pt" strokecolor="#000000">
                <v:path arrowok="t"/>
              </v:shape>
            </v:group>
            <v:group style="position:absolute;left:2704;top:160;width:10;height:30" coordorigin="2704,160" coordsize="10,30">
              <v:shape style="position:absolute;left:2704;top:160;width:10;height:30" coordorigin="2704,160" coordsize="10,30" path="m2704,174l2714,174e" filled="false" stroked="true" strokeweight="1.59pt" strokecolor="#000000">
                <v:path arrowok="t"/>
              </v:shape>
            </v:group>
            <v:group style="position:absolute;left:2704;top:209;width:10;height:30" coordorigin="2704,209" coordsize="10,30">
              <v:shape style="position:absolute;left:2704;top:209;width:10;height:30" coordorigin="2704,209" coordsize="10,30" path="m2704,224l2714,224e" filled="false" stroked="true" strokeweight="1.59pt" strokecolor="#000000">
                <v:path arrowok="t"/>
              </v:shape>
            </v:group>
            <v:group style="position:absolute;left:2704;top:259;width:10;height:30" coordorigin="2704,259" coordsize="10,30">
              <v:shape style="position:absolute;left:2704;top:259;width:10;height:30" coordorigin="2704,259" coordsize="10,30" path="m2704,274l2714,274e" filled="false" stroked="true" strokeweight="1.591pt" strokecolor="#000000">
                <v:path arrowok="t"/>
              </v:shape>
            </v:group>
            <v:group style="position:absolute;left:2704;top:308;width:10;height:30" coordorigin="2704,308" coordsize="10,30">
              <v:shape style="position:absolute;left:2704;top:308;width:10;height:30" coordorigin="2704,308" coordsize="10,30" path="m2704,323l2714,323e" filled="false" stroked="true" strokeweight="1.59pt" strokecolor="#000000">
                <v:path arrowok="t"/>
              </v:shape>
            </v:group>
            <v:group style="position:absolute;left:2704;top:358;width:10;height:30" coordorigin="2704,358" coordsize="10,30">
              <v:shape style="position:absolute;left:2704;top:358;width:10;height:30" coordorigin="2704,358" coordsize="10,30" path="m2704,373l2714,373e" filled="false" stroked="true" strokeweight="1.591pt" strokecolor="#000000">
                <v:path arrowok="t"/>
              </v:shape>
            </v:group>
            <v:group style="position:absolute;left:2704;top:408;width:10;height:30" coordorigin="2704,408" coordsize="10,30">
              <v:shape style="position:absolute;left:2704;top:408;width:10;height:30" coordorigin="2704,408" coordsize="10,30" path="m2704,423l2714,423e" filled="false" stroked="true" strokeweight="1.591pt" strokecolor="#000000">
                <v:path arrowok="t"/>
              </v:shape>
            </v:group>
            <v:group style="position:absolute;left:2704;top:457;width:10;height:30" coordorigin="2704,457" coordsize="10,30">
              <v:shape style="position:absolute;left:2704;top:457;width:10;height:30" coordorigin="2704,457" coordsize="10,30" path="m2704,472l2714,472e" filled="false" stroked="true" strokeweight="1.59pt" strokecolor="#000000">
                <v:path arrowok="t"/>
              </v:shape>
            </v:group>
            <v:group style="position:absolute;left:2704;top:507;width:10;height:30" coordorigin="2704,507" coordsize="10,30">
              <v:shape style="position:absolute;left:2704;top:507;width:10;height:30" coordorigin="2704,507" coordsize="10,30" path="m2704,522l2714,522e" filled="false" stroked="true" strokeweight="1.591pt" strokecolor="#000000">
                <v:path arrowok="t"/>
              </v:shape>
            </v:group>
            <v:group style="position:absolute;left:2704;top:557;width:10;height:30" coordorigin="2704,557" coordsize="10,30">
              <v:shape style="position:absolute;left:2704;top:557;width:10;height:30" coordorigin="2704,557" coordsize="10,30" path="m2704,572l2714,572e" filled="false" stroked="true" strokeweight="1.59pt" strokecolor="#000000">
                <v:path arrowok="t"/>
              </v:shape>
            </v:group>
            <v:group style="position:absolute;left:2704;top:606;width:10;height:30" coordorigin="2704,606" coordsize="10,30">
              <v:shape style="position:absolute;left:2704;top:606;width:10;height:30" coordorigin="2704,606" coordsize="10,30" path="m2704,621l2714,621e" filled="false" stroked="true" strokeweight="1.59pt" strokecolor="#000000">
                <v:path arrowok="t"/>
              </v:shape>
            </v:group>
            <v:group style="position:absolute;left:2704;top:656;width:10;height:30" coordorigin="2704,656" coordsize="10,30">
              <v:shape style="position:absolute;left:2704;top:656;width:10;height:30" coordorigin="2704,656" coordsize="10,30" path="m2704,671l2714,671e" filled="false" stroked="true" strokeweight="1.591pt" strokecolor="#000000">
                <v:path arrowok="t"/>
              </v:shape>
            </v:group>
            <v:group style="position:absolute;left:2704;top:706;width:10;height:30" coordorigin="2704,706" coordsize="10,30">
              <v:shape style="position:absolute;left:2704;top:706;width:10;height:30" coordorigin="2704,706" coordsize="10,30" path="m2704,720l2714,720e" filled="false" stroked="true" strokeweight="1.59pt" strokecolor="#000000">
                <v:path arrowok="t"/>
              </v:shape>
            </v:group>
            <v:group style="position:absolute;left:2704;top:755;width:10;height:30" coordorigin="2704,755" coordsize="10,30">
              <v:shape style="position:absolute;left:2704;top:755;width:10;height:30" coordorigin="2704,755" coordsize="10,30" path="m2704,770l2714,770e" filled="false" stroked="true" strokeweight="1.591pt" strokecolor="#000000">
                <v:path arrowok="t"/>
              </v:shape>
            </v:group>
            <v:group style="position:absolute;left:2704;top:805;width:10;height:30" coordorigin="2704,805" coordsize="10,30">
              <v:shape style="position:absolute;left:2704;top:805;width:10;height:30" coordorigin="2704,805" coordsize="10,30" path="m2704,820l2714,820e" filled="false" stroked="true" strokeweight="1.59pt" strokecolor="#000000">
                <v:path arrowok="t"/>
              </v:shape>
            </v:group>
            <v:group style="position:absolute;left:2704;top:854;width:10;height:30" coordorigin="2704,854" coordsize="10,30">
              <v:shape style="position:absolute;left:2704;top:854;width:10;height:30" coordorigin="2704,854" coordsize="10,30" path="m2704,869l2714,869e" filled="false" stroked="true" strokeweight="1.59pt" strokecolor="#000000">
                <v:path arrowok="t"/>
              </v:shape>
            </v:group>
            <v:group style="position:absolute;left:2704;top:904;width:10;height:30" coordorigin="2704,904" coordsize="10,30">
              <v:shape style="position:absolute;left:2704;top:904;width:10;height:30" coordorigin="2704,904" coordsize="10,30" path="m2704,919l2714,919e" filled="false" stroked="true" strokeweight="1.591pt" strokecolor="#000000">
                <v:path arrowok="t"/>
              </v:shape>
            </v:group>
            <v:group style="position:absolute;left:2704;top:954;width:10;height:30" coordorigin="2704,954" coordsize="10,30">
              <v:shape style="position:absolute;left:2704;top:954;width:10;height:30" coordorigin="2704,954" coordsize="10,30" path="m2704,969l2714,969e" filled="false" stroked="true" strokeweight="1.59pt" strokecolor="#000000">
                <v:path arrowok="t"/>
              </v:shape>
            </v:group>
            <v:group style="position:absolute;left:2704;top:1003;width:10;height:30" coordorigin="2704,1003" coordsize="10,30">
              <v:shape style="position:absolute;left:2704;top:1003;width:10;height:30" coordorigin="2704,1003" coordsize="10,30" path="m2704,1018l2714,1018e" filled="false" stroked="true" strokeweight="1.591pt" strokecolor="#000000">
                <v:path arrowok="t"/>
              </v:shape>
            </v:group>
            <v:group style="position:absolute;left:2704;top:1053;width:10;height:30" coordorigin="2704,1053" coordsize="10,30">
              <v:shape style="position:absolute;left:2704;top:1053;width:10;height:30" coordorigin="2704,1053" coordsize="10,30" path="m2704,1068l2714,1068e" filled="false" stroked="true" strokeweight="1.591pt" strokecolor="#000000">
                <v:path arrowok="t"/>
              </v:shape>
            </v:group>
            <v:group style="position:absolute;left:2704;top:1103;width:10;height:30" coordorigin="2704,1103" coordsize="10,30">
              <v:shape style="position:absolute;left:2704;top:1103;width:10;height:30" coordorigin="2704,1103" coordsize="10,30" path="m2704,1118l2714,1118e" filled="false" stroked="true" strokeweight="1.59pt" strokecolor="#000000">
                <v:path arrowok="t"/>
              </v:shape>
            </v:group>
            <v:group style="position:absolute;left:2704;top:1152;width:10;height:30" coordorigin="2704,1152" coordsize="10,30">
              <v:shape style="position:absolute;left:2704;top:1152;width:10;height:30" coordorigin="2704,1152" coordsize="10,30" path="m2704,1167l2714,1167e" filled="false" stroked="true" strokeweight="1.591pt" strokecolor="#000000">
                <v:path arrowok="t"/>
              </v:shape>
            </v:group>
            <v:group style="position:absolute;left:2704;top:1202;width:10;height:30" coordorigin="2704,1202" coordsize="10,30">
              <v:shape style="position:absolute;left:2704;top:1202;width:10;height:30" coordorigin="2704,1202" coordsize="10,30" path="m2704,1217l2714,1217e" filled="false" stroked="true" strokeweight="1.59pt" strokecolor="#000000">
                <v:path arrowok="t"/>
              </v:shape>
            </v:group>
            <v:group style="position:absolute;left:2704;top:1252;width:10;height:30" coordorigin="2704,1252" coordsize="10,30">
              <v:shape style="position:absolute;left:2704;top:1252;width:10;height:30" coordorigin="2704,1252" coordsize="10,30" path="m2704,1266l2714,1266e" filled="false" stroked="true" strokeweight="1.59pt" strokecolor="#000000">
                <v:path arrowok="t"/>
              </v:shape>
            </v:group>
            <v:group style="position:absolute;left:2704;top:1301;width:10;height:30" coordorigin="2704,1301" coordsize="10,30">
              <v:shape style="position:absolute;left:2704;top:1301;width:10;height:30" coordorigin="2704,1301" coordsize="10,30" path="m2704,1316l2714,1316e" filled="false" stroked="true" strokeweight="1.591pt" strokecolor="#000000">
                <v:path arrowok="t"/>
              </v:shape>
            </v:group>
            <v:group style="position:absolute;left:2704;top:1351;width:10;height:30" coordorigin="2704,1351" coordsize="10,30">
              <v:shape style="position:absolute;left:2704;top:1351;width:10;height:30" coordorigin="2704,1351" coordsize="10,30" path="m2704,1366l2714,1366e" filled="false" stroked="true" strokeweight="1.59pt" strokecolor="#000000">
                <v:path arrowok="t"/>
              </v:shape>
            </v:group>
            <v:group style="position:absolute;left:2704;top:1400;width:10;height:30" coordorigin="2704,1400" coordsize="10,30">
              <v:shape style="position:absolute;left:2704;top:1400;width:10;height:30" coordorigin="2704,1400" coordsize="10,30" path="m2704,1415l2714,1415e" filled="false" stroked="true" strokeweight="1.591pt" strokecolor="#000000">
                <v:path arrowok="t"/>
              </v:shape>
            </v:group>
            <v:group style="position:absolute;left:2704;top:1450;width:10;height:30" coordorigin="2704,1450" coordsize="10,30">
              <v:shape style="position:absolute;left:2704;top:1450;width:10;height:30" coordorigin="2704,1450" coordsize="10,30" path="m2704,1465l2714,1465e" filled="false" stroked="true" strokeweight="1.591pt" strokecolor="#000000">
                <v:path arrowok="t"/>
              </v:shape>
            </v:group>
            <v:group style="position:absolute;left:2704;top:1500;width:10;height:30" coordorigin="2704,1500" coordsize="10,30">
              <v:shape style="position:absolute;left:2704;top:1500;width:10;height:30" coordorigin="2704,1500" coordsize="10,30" path="m2704,1515l2714,1515e" filled="false" stroked="true" strokeweight="1.59pt" strokecolor="#000000">
                <v:path arrowok="t"/>
              </v:shape>
            </v:group>
            <v:group style="position:absolute;left:2704;top:1549;width:10;height:30" coordorigin="2704,1549" coordsize="10,30">
              <v:shape style="position:absolute;left:2704;top:1549;width:10;height:30" coordorigin="2704,1549" coordsize="10,30" path="m2704,1564l2714,1564e" filled="false" stroked="true" strokeweight="1.591pt" strokecolor="#000000">
                <v:path arrowok="t"/>
              </v:shape>
            </v:group>
            <v:group style="position:absolute;left:2704;top:1599;width:10;height:30" coordorigin="2704,1599" coordsize="10,30">
              <v:shape style="position:absolute;left:2704;top:1599;width:10;height:30" coordorigin="2704,1599" coordsize="10,30" path="m2704,1614l2714,1614e" filled="false" stroked="true" strokeweight="1.59pt" strokecolor="#000000">
                <v:path arrowok="t"/>
              </v:shape>
            </v:group>
            <v:group style="position:absolute;left:2704;top:1649;width:10;height:30" coordorigin="2704,1649" coordsize="10,30">
              <v:shape style="position:absolute;left:2704;top:1649;width:10;height:30" coordorigin="2704,1649" coordsize="10,30" path="m2704,1663l2714,1663e" filled="false" stroked="true" strokeweight="1.59pt" strokecolor="#000000">
                <v:path arrowok="t"/>
              </v:shape>
            </v:group>
            <v:group style="position:absolute;left:2704;top:1698;width:10;height:30" coordorigin="2704,1698" coordsize="10,30">
              <v:shape style="position:absolute;left:2704;top:1698;width:10;height:30" coordorigin="2704,1698" coordsize="10,30" path="m2704,1713l2714,1713e" filled="false" stroked="true" strokeweight="1.591pt" strokecolor="#000000">
                <v:path arrowok="t"/>
              </v:shape>
            </v:group>
            <v:group style="position:absolute;left:2704;top:1748;width:10;height:30" coordorigin="2704,1748" coordsize="10,30">
              <v:shape style="position:absolute;left:2704;top:1748;width:10;height:30" coordorigin="2704,1748" coordsize="10,30" path="m2704,1763l2714,1763e" filled="false" stroked="true" strokeweight="1.59pt" strokecolor="#000000">
                <v:path arrowok="t"/>
              </v:shape>
            </v:group>
            <v:group style="position:absolute;left:2704;top:1797;width:10;height:30" coordorigin="2704,1797" coordsize="10,30">
              <v:shape style="position:absolute;left:2704;top:1797;width:10;height:30" coordorigin="2704,1797" coordsize="10,30" path="m2704,1812l2714,1812e" filled="false" stroked="true" strokeweight="1.591pt" strokecolor="#000000">
                <v:path arrowok="t"/>
              </v:shape>
            </v:group>
            <v:group style="position:absolute;left:2704;top:1847;width:10;height:30" coordorigin="2704,1847" coordsize="10,30">
              <v:shape style="position:absolute;left:2704;top:1847;width:10;height:30" coordorigin="2704,1847" coordsize="10,30" path="m2704,1862l2714,1862e" filled="false" stroked="true" strokeweight="1.59pt" strokecolor="#000000">
                <v:path arrowok="t"/>
              </v:shape>
            </v:group>
            <v:group style="position:absolute;left:2704;top:1897;width:10;height:30" coordorigin="2704,1897" coordsize="10,30">
              <v:shape style="position:absolute;left:2704;top:1897;width:10;height:30" coordorigin="2704,1897" coordsize="10,30" path="m2704,1912l2714,1912e" filled="false" stroked="true" strokeweight="1.59pt" strokecolor="#000000">
                <v:path arrowok="t"/>
              </v:shape>
            </v:group>
            <v:group style="position:absolute;left:2704;top:1946;width:10;height:30" coordorigin="2704,1946" coordsize="10,30">
              <v:shape style="position:absolute;left:2704;top:1946;width:10;height:30" coordorigin="2704,1946" coordsize="10,30" path="m2704,1961l2714,1961e" filled="false" stroked="true" strokeweight="1.591pt" strokecolor="#000000">
                <v:path arrowok="t"/>
              </v:shape>
            </v:group>
            <v:group style="position:absolute;left:2704;top:1996;width:10;height:30" coordorigin="2704,1996" coordsize="10,30">
              <v:shape style="position:absolute;left:2704;top:1996;width:10;height:30" coordorigin="2704,1996" coordsize="10,30" path="m2704,2011l2714,2011e" filled="false" stroked="true" strokeweight="1.59pt" strokecolor="#000000">
                <v:path arrowok="t"/>
              </v:shape>
            </v:group>
            <v:group style="position:absolute;left:2704;top:2046;width:10;height:30" coordorigin="2704,2046" coordsize="10,30">
              <v:shape style="position:absolute;left:2704;top:2046;width:10;height:30" coordorigin="2704,2046" coordsize="10,30" path="m2704,2061l2714,2061e" filled="false" stroked="true" strokeweight="1.591pt" strokecolor="#000000">
                <v:path arrowok="t"/>
              </v:shape>
            </v:group>
            <v:group style="position:absolute;left:2704;top:2095;width:10;height:30" coordorigin="2704,2095" coordsize="10,30">
              <v:shape style="position:absolute;left:2704;top:2095;width:10;height:30" coordorigin="2704,2095" coordsize="10,30" path="m2704,2110l2714,2110e" filled="false" stroked="true" strokeweight="1.591pt" strokecolor="#000000">
                <v:path arrowok="t"/>
              </v:shape>
            </v:group>
            <v:group style="position:absolute;left:2704;top:2145;width:10;height:30" coordorigin="2704,2145" coordsize="10,30">
              <v:shape style="position:absolute;left:2704;top:2145;width:10;height:30" coordorigin="2704,2145" coordsize="10,30" path="m2704,2160l2714,2160e" filled="false" stroked="true" strokeweight="1.59pt" strokecolor="#000000">
                <v:path arrowok="t"/>
              </v:shape>
            </v:group>
            <v:group style="position:absolute;left:2704;top:2195;width:10;height:30" coordorigin="2704,2195" coordsize="10,30">
              <v:shape style="position:absolute;left:2704;top:2195;width:10;height:30" coordorigin="2704,2195" coordsize="10,30" path="m2704,2209l2714,2209e" filled="false" stroked="true" strokeweight="1.591pt" strokecolor="#000000">
                <v:path arrowok="t"/>
              </v:shape>
            </v:group>
            <v:group style="position:absolute;left:2704;top:2244;width:10;height:30" coordorigin="2704,2244" coordsize="10,30">
              <v:shape style="position:absolute;left:2704;top:2244;width:10;height:30" coordorigin="2704,2244" coordsize="10,30" path="m2704,2259l2714,2259e" filled="false" stroked="true" strokeweight="1.59pt" strokecolor="#000000">
                <v:path arrowok="t"/>
              </v:shape>
            </v:group>
            <v:group style="position:absolute;left:2704;top:2294;width:10;height:30" coordorigin="2704,2294" coordsize="10,30">
              <v:shape style="position:absolute;left:2704;top:2294;width:10;height:30" coordorigin="2704,2294" coordsize="10,30" path="m2704,2309l2714,2309e" filled="false" stroked="true" strokeweight="1.59pt" strokecolor="#000000">
                <v:path arrowok="t"/>
              </v:shape>
            </v:group>
            <v:group style="position:absolute;left:2704;top:2343;width:10;height:30" coordorigin="2704,2343" coordsize="10,30">
              <v:shape style="position:absolute;left:2704;top:2343;width:10;height:30" coordorigin="2704,2343" coordsize="10,30" path="m2704,2358l2714,2358e" filled="false" stroked="true" strokeweight="1.591pt" strokecolor="#000000">
                <v:path arrowok="t"/>
              </v:shape>
            </v:group>
            <v:group style="position:absolute;left:2704;top:2393;width:10;height:30" coordorigin="2704,2393" coordsize="10,30">
              <v:shape style="position:absolute;left:2704;top:2393;width:10;height:30" coordorigin="2704,2393" coordsize="10,30" path="m2704,2408l2714,2408e" filled="false" stroked="true" strokeweight="1.59pt" strokecolor="#000000">
                <v:path arrowok="t"/>
              </v:shape>
            </v:group>
            <v:group style="position:absolute;left:2704;top:2443;width:10;height:30" coordorigin="2704,2443" coordsize="10,30">
              <v:shape style="position:absolute;left:2704;top:2443;width:10;height:30" coordorigin="2704,2443" coordsize="10,30" path="m2704,2458l2714,2458e" filled="false" stroked="true" strokeweight="1.591pt" strokecolor="#000000">
                <v:path arrowok="t"/>
              </v:shape>
            </v:group>
            <v:group style="position:absolute;left:2704;top:2492;width:10;height:30" coordorigin="2704,2492" coordsize="10,30">
              <v:shape style="position:absolute;left:2704;top:2492;width:10;height:30" coordorigin="2704,2492" coordsize="10,30" path="m2704,2507l2714,2507e" filled="false" stroked="true" strokeweight="1.59pt" strokecolor="#000000">
                <v:path arrowok="t"/>
              </v:shape>
            </v:group>
            <v:group style="position:absolute;left:2704;top:2542;width:10;height:30" coordorigin="2704,2542" coordsize="10,30">
              <v:shape style="position:absolute;left:2704;top:2542;width:10;height:30" coordorigin="2704,2542" coordsize="10,30" path="m2704,2557l2714,2557e" filled="false" stroked="true" strokeweight="1.59pt" strokecolor="#000000">
                <v:path arrowok="t"/>
              </v:shape>
            </v:group>
            <v:group style="position:absolute;left:2704;top:2592;width:10;height:30" coordorigin="2704,2592" coordsize="10,30">
              <v:shape style="position:absolute;left:2704;top:2592;width:10;height:30" coordorigin="2704,2592" coordsize="10,30" path="m2704,2606l2714,2606e" filled="false" stroked="true" strokeweight="1.591pt" strokecolor="#000000">
                <v:path arrowok="t"/>
              </v:shape>
            </v:group>
            <v:group style="position:absolute;left:2704;top:2641;width:10;height:30" coordorigin="2704,2641" coordsize="10,30">
              <v:shape style="position:absolute;left:2704;top:2641;width:10;height:30" coordorigin="2704,2641" coordsize="10,30" path="m2704,2656l2714,2656e" filled="false" stroked="true" strokeweight="1.59pt" strokecolor="#000000">
                <v:path arrowok="t"/>
              </v:shape>
            </v:group>
            <v:group style="position:absolute;left:2704;top:75;width:10;height:15" coordorigin="2704,75" coordsize="10,15">
              <v:shape style="position:absolute;left:2704;top:75;width:10;height:15" coordorigin="2704,75" coordsize="10,15" path="m2704,83l2714,83e" filled="false" stroked="true" strokeweight=".845pt" strokecolor="#000000">
                <v:path arrowok="t"/>
              </v:shape>
            </v:group>
            <v:group style="position:absolute;left:2704;top:2706;width:10;height:2" coordorigin="2704,2706" coordsize="10,2">
              <v:shape style="position:absolute;left:2704;top:2706;width:10;height:2" coordorigin="2704,2706" coordsize="10,0" path="m2704,2706l2714,2706e" filled="false" stroked="true" strokeweight="1.591pt" strokecolor="#000000">
                <v:path arrowok="t"/>
              </v:shape>
            </v:group>
            <v:group style="position:absolute;left:7905;top:70;width:30;height:10" coordorigin="7905,70" coordsize="30,10">
              <v:shape style="position:absolute;left:7905;top:70;width:30;height:10" coordorigin="7905,70" coordsize="30,10" path="m7905,75l7935,75e" filled="false" stroked="true" strokeweight=".6pt" strokecolor="#000000">
                <v:path arrowok="t"/>
              </v:shape>
            </v:group>
            <v:group style="position:absolute;left:7856;top:70;width:30;height:10" coordorigin="7856,70" coordsize="30,10">
              <v:shape style="position:absolute;left:7856;top:70;width:30;height:10" coordorigin="7856,70" coordsize="30,10" path="m7856,75l7885,75e" filled="false" stroked="true" strokeweight=".6pt" strokecolor="#000000">
                <v:path arrowok="t"/>
              </v:shape>
            </v:group>
            <v:group style="position:absolute;left:7806;top:70;width:30;height:10" coordorigin="7806,70" coordsize="30,10">
              <v:shape style="position:absolute;left:7806;top:70;width:30;height:10" coordorigin="7806,70" coordsize="30,10" path="m7806,75l7836,75e" filled="false" stroked="true" strokeweight=".6pt" strokecolor="#000000">
                <v:path arrowok="t"/>
              </v:shape>
            </v:group>
            <v:group style="position:absolute;left:7756;top:70;width:30;height:10" coordorigin="7756,70" coordsize="30,10">
              <v:shape style="position:absolute;left:7756;top:70;width:30;height:10" coordorigin="7756,70" coordsize="30,10" path="m7756,75l7786,75e" filled="false" stroked="true" strokeweight=".6pt" strokecolor="#000000">
                <v:path arrowok="t"/>
              </v:shape>
            </v:group>
            <v:group style="position:absolute;left:7707;top:70;width:30;height:10" coordorigin="7707,70" coordsize="30,10">
              <v:shape style="position:absolute;left:7707;top:70;width:30;height:10" coordorigin="7707,70" coordsize="30,10" path="m7707,75l7736,75e" filled="false" stroked="true" strokeweight=".6pt" strokecolor="#000000">
                <v:path arrowok="t"/>
              </v:shape>
            </v:group>
            <v:group style="position:absolute;left:7657;top:70;width:30;height:10" coordorigin="7657,70" coordsize="30,10">
              <v:shape style="position:absolute;left:7657;top:70;width:30;height:10" coordorigin="7657,70" coordsize="30,10" path="m7657,75l7687,75e" filled="false" stroked="true" strokeweight=".6pt" strokecolor="#000000">
                <v:path arrowok="t"/>
              </v:shape>
            </v:group>
            <v:group style="position:absolute;left:7607;top:70;width:30;height:10" coordorigin="7607,70" coordsize="30,10">
              <v:shape style="position:absolute;left:7607;top:70;width:30;height:10" coordorigin="7607,70" coordsize="30,10" path="m7607,75l7637,75e" filled="false" stroked="true" strokeweight=".6pt" strokecolor="#000000">
                <v:path arrowok="t"/>
              </v:shape>
            </v:group>
            <v:group style="position:absolute;left:7558;top:70;width:30;height:10" coordorigin="7558,70" coordsize="30,10">
              <v:shape style="position:absolute;left:7558;top:70;width:30;height:10" coordorigin="7558,70" coordsize="30,10" path="m7558,75l7588,75e" filled="false" stroked="true" strokeweight=".6pt" strokecolor="#000000">
                <v:path arrowok="t"/>
              </v:shape>
            </v:group>
            <v:group style="position:absolute;left:7508;top:70;width:30;height:10" coordorigin="7508,70" coordsize="30,10">
              <v:shape style="position:absolute;left:7508;top:70;width:30;height:10" coordorigin="7508,70" coordsize="30,10" path="m7508,75l7538,75e" filled="false" stroked="true" strokeweight=".6pt" strokecolor="#000000">
                <v:path arrowok="t"/>
              </v:shape>
            </v:group>
            <v:group style="position:absolute;left:7459;top:70;width:30;height:10" coordorigin="7459,70" coordsize="30,10">
              <v:shape style="position:absolute;left:7459;top:70;width:30;height:10" coordorigin="7459,70" coordsize="30,10" path="m7459,75l7488,75e" filled="false" stroked="true" strokeweight=".6pt" strokecolor="#000000">
                <v:path arrowok="t"/>
              </v:shape>
            </v:group>
            <v:group style="position:absolute;left:7409;top:70;width:30;height:10" coordorigin="7409,70" coordsize="30,10">
              <v:shape style="position:absolute;left:7409;top:70;width:30;height:10" coordorigin="7409,70" coordsize="30,10" path="m7409,75l7439,75e" filled="false" stroked="true" strokeweight=".6pt" strokecolor="#000000">
                <v:path arrowok="t"/>
              </v:shape>
            </v:group>
            <v:group style="position:absolute;left:7359;top:70;width:30;height:10" coordorigin="7359,70" coordsize="30,10">
              <v:shape style="position:absolute;left:7359;top:70;width:30;height:10" coordorigin="7359,70" coordsize="30,10" path="m7359,75l7389,75e" filled="false" stroked="true" strokeweight=".6pt" strokecolor="#000000">
                <v:path arrowok="t"/>
              </v:shape>
            </v:group>
            <v:group style="position:absolute;left:7310;top:70;width:30;height:10" coordorigin="7310,70" coordsize="30,10">
              <v:shape style="position:absolute;left:7310;top:70;width:30;height:10" coordorigin="7310,70" coordsize="30,10" path="m7310,75l7339,75e" filled="false" stroked="true" strokeweight=".6pt" strokecolor="#000000">
                <v:path arrowok="t"/>
              </v:shape>
            </v:group>
            <v:group style="position:absolute;left:7260;top:70;width:30;height:10" coordorigin="7260,70" coordsize="30,10">
              <v:shape style="position:absolute;left:7260;top:70;width:30;height:10" coordorigin="7260,70" coordsize="30,10" path="m7260,75l7290,75e" filled="false" stroked="true" strokeweight=".6pt" strokecolor="#000000">
                <v:path arrowok="t"/>
              </v:shape>
            </v:group>
            <v:group style="position:absolute;left:7210;top:70;width:30;height:10" coordorigin="7210,70" coordsize="30,10">
              <v:shape style="position:absolute;left:7210;top:70;width:30;height:10" coordorigin="7210,70" coordsize="30,10" path="m7210,75l7240,75e" filled="false" stroked="true" strokeweight=".6pt" strokecolor="#000000">
                <v:path arrowok="t"/>
              </v:shape>
            </v:group>
            <v:group style="position:absolute;left:7161;top:70;width:30;height:10" coordorigin="7161,70" coordsize="30,10">
              <v:shape style="position:absolute;left:7161;top:70;width:30;height:10" coordorigin="7161,70" coordsize="30,10" path="m7161,75l7191,75e" filled="false" stroked="true" strokeweight=".6pt" strokecolor="#000000">
                <v:path arrowok="t"/>
              </v:shape>
            </v:group>
            <v:group style="position:absolute;left:7111;top:70;width:30;height:10" coordorigin="7111,70" coordsize="30,10">
              <v:shape style="position:absolute;left:7111;top:70;width:30;height:10" coordorigin="7111,70" coordsize="30,10" path="m7111,75l7141,75e" filled="false" stroked="true" strokeweight=".6pt" strokecolor="#000000">
                <v:path arrowok="t"/>
              </v:shape>
            </v:group>
            <v:group style="position:absolute;left:7061;top:70;width:30;height:10" coordorigin="7061,70" coordsize="30,10">
              <v:shape style="position:absolute;left:7061;top:70;width:30;height:10" coordorigin="7061,70" coordsize="30,10" path="m7061,75l7091,75e" filled="false" stroked="true" strokeweight=".6pt" strokecolor="#000000">
                <v:path arrowok="t"/>
              </v:shape>
            </v:group>
            <v:group style="position:absolute;left:7012;top:70;width:30;height:10" coordorigin="7012,70" coordsize="30,10">
              <v:shape style="position:absolute;left:7012;top:70;width:30;height:10" coordorigin="7012,70" coordsize="30,10" path="m7012,75l7042,75e" filled="false" stroked="true" strokeweight=".6pt" strokecolor="#000000">
                <v:path arrowok="t"/>
              </v:shape>
            </v:group>
            <v:group style="position:absolute;left:6962;top:70;width:30;height:10" coordorigin="6962,70" coordsize="30,10">
              <v:shape style="position:absolute;left:6962;top:70;width:30;height:10" coordorigin="6962,70" coordsize="30,10" path="m6962,75l6992,75e" filled="false" stroked="true" strokeweight=".6pt" strokecolor="#000000">
                <v:path arrowok="t"/>
              </v:shape>
            </v:group>
            <v:group style="position:absolute;left:6913;top:70;width:30;height:10" coordorigin="6913,70" coordsize="30,10">
              <v:shape style="position:absolute;left:6913;top:70;width:30;height:10" coordorigin="6913,70" coordsize="30,10" path="m6913,75l6942,75e" filled="false" stroked="true" strokeweight=".6pt" strokecolor="#000000">
                <v:path arrowok="t"/>
              </v:shape>
            </v:group>
            <v:group style="position:absolute;left:6863;top:70;width:30;height:10" coordorigin="6863,70" coordsize="30,10">
              <v:shape style="position:absolute;left:6863;top:70;width:30;height:10" coordorigin="6863,70" coordsize="30,10" path="m6863,75l6893,75e" filled="false" stroked="true" strokeweight=".6pt" strokecolor="#000000">
                <v:path arrowok="t"/>
              </v:shape>
            </v:group>
            <v:group style="position:absolute;left:6813;top:70;width:30;height:10" coordorigin="6813,70" coordsize="30,10">
              <v:shape style="position:absolute;left:6813;top:70;width:30;height:10" coordorigin="6813,70" coordsize="30,10" path="m6813,75l6843,75e" filled="false" stroked="true" strokeweight=".6pt" strokecolor="#000000">
                <v:path arrowok="t"/>
              </v:shape>
            </v:group>
            <v:group style="position:absolute;left:6764;top:70;width:30;height:10" coordorigin="6764,70" coordsize="30,10">
              <v:shape style="position:absolute;left:6764;top:70;width:30;height:10" coordorigin="6764,70" coordsize="30,10" path="m6764,75l6793,75e" filled="false" stroked="true" strokeweight=".6pt" strokecolor="#000000">
                <v:path arrowok="t"/>
              </v:shape>
            </v:group>
            <v:group style="position:absolute;left:6714;top:70;width:30;height:10" coordorigin="6714,70" coordsize="30,10">
              <v:shape style="position:absolute;left:6714;top:70;width:30;height:10" coordorigin="6714,70" coordsize="30,10" path="m6714,75l6744,75e" filled="false" stroked="true" strokeweight=".6pt" strokecolor="#000000">
                <v:path arrowok="t"/>
              </v:shape>
            </v:group>
            <v:group style="position:absolute;left:6664;top:70;width:30;height:10" coordorigin="6664,70" coordsize="30,10">
              <v:shape style="position:absolute;left:6664;top:70;width:30;height:10" coordorigin="6664,70" coordsize="30,10" path="m6664,75l6694,75e" filled="false" stroked="true" strokeweight=".6pt" strokecolor="#000000">
                <v:path arrowok="t"/>
              </v:shape>
            </v:group>
            <v:group style="position:absolute;left:6615;top:70;width:30;height:10" coordorigin="6615,70" coordsize="30,10">
              <v:shape style="position:absolute;left:6615;top:70;width:30;height:10" coordorigin="6615,70" coordsize="30,10" path="m6615,75l6645,75e" filled="false" stroked="true" strokeweight=".6pt" strokecolor="#000000">
                <v:path arrowok="t"/>
              </v:shape>
            </v:group>
            <v:group style="position:absolute;left:6565;top:70;width:30;height:10" coordorigin="6565,70" coordsize="30,10">
              <v:shape style="position:absolute;left:6565;top:70;width:30;height:10" coordorigin="6565,70" coordsize="30,10" path="m6565,75l6595,75e" filled="false" stroked="true" strokeweight=".6pt" strokecolor="#000000">
                <v:path arrowok="t"/>
              </v:shape>
            </v:group>
            <v:group style="position:absolute;left:6515;top:70;width:30;height:10" coordorigin="6515,70" coordsize="30,10">
              <v:shape style="position:absolute;left:6515;top:70;width:30;height:10" coordorigin="6515,70" coordsize="30,10" path="m6515,75l6545,75e" filled="false" stroked="true" strokeweight=".6pt" strokecolor="#000000">
                <v:path arrowok="t"/>
              </v:shape>
            </v:group>
            <v:group style="position:absolute;left:6466;top:70;width:30;height:10" coordorigin="6466,70" coordsize="30,10">
              <v:shape style="position:absolute;left:6466;top:70;width:30;height:10" coordorigin="6466,70" coordsize="30,10" path="m6466,75l6496,75e" filled="false" stroked="true" strokeweight=".6pt" strokecolor="#000000">
                <v:path arrowok="t"/>
              </v:shape>
            </v:group>
            <v:group style="position:absolute;left:6416;top:70;width:30;height:10" coordorigin="6416,70" coordsize="30,10">
              <v:shape style="position:absolute;left:6416;top:70;width:30;height:10" coordorigin="6416,70" coordsize="30,10" path="m6416,75l6446,75e" filled="false" stroked="true" strokeweight=".6pt" strokecolor="#000000">
                <v:path arrowok="t"/>
              </v:shape>
            </v:group>
            <v:group style="position:absolute;left:6367;top:70;width:30;height:10" coordorigin="6367,70" coordsize="30,10">
              <v:shape style="position:absolute;left:6367;top:70;width:30;height:10" coordorigin="6367,70" coordsize="30,10" path="m6367,75l6396,75e" filled="false" stroked="true" strokeweight=".6pt" strokecolor="#000000">
                <v:path arrowok="t"/>
              </v:shape>
            </v:group>
            <v:group style="position:absolute;left:6317;top:70;width:30;height:10" coordorigin="6317,70" coordsize="30,10">
              <v:shape style="position:absolute;left:6317;top:70;width:30;height:10" coordorigin="6317,70" coordsize="30,10" path="m6317,75l6347,75e" filled="false" stroked="true" strokeweight=".6pt" strokecolor="#000000">
                <v:path arrowok="t"/>
              </v:shape>
            </v:group>
            <v:group style="position:absolute;left:6267;top:70;width:30;height:10" coordorigin="6267,70" coordsize="30,10">
              <v:shape style="position:absolute;left:6267;top:70;width:30;height:10" coordorigin="6267,70" coordsize="30,10" path="m6267,75l6297,75e" filled="false" stroked="true" strokeweight=".6pt" strokecolor="#000000">
                <v:path arrowok="t"/>
              </v:shape>
            </v:group>
            <v:group style="position:absolute;left:6218;top:70;width:30;height:10" coordorigin="6218,70" coordsize="30,10">
              <v:shape style="position:absolute;left:6218;top:70;width:30;height:10" coordorigin="6218,70" coordsize="30,10" path="m6218,75l6247,75e" filled="false" stroked="true" strokeweight=".6pt" strokecolor="#000000">
                <v:path arrowok="t"/>
              </v:shape>
            </v:group>
            <v:group style="position:absolute;left:6168;top:70;width:30;height:10" coordorigin="6168,70" coordsize="30,10">
              <v:shape style="position:absolute;left:6168;top:70;width:30;height:10" coordorigin="6168,70" coordsize="30,10" path="m6168,75l6198,75e" filled="false" stroked="true" strokeweight=".6pt" strokecolor="#000000">
                <v:path arrowok="t"/>
              </v:shape>
            </v:group>
            <v:group style="position:absolute;left:6118;top:70;width:30;height:10" coordorigin="6118,70" coordsize="30,10">
              <v:shape style="position:absolute;left:6118;top:70;width:30;height:10" coordorigin="6118,70" coordsize="30,10" path="m6118,75l6148,75e" filled="false" stroked="true" strokeweight=".6pt" strokecolor="#000000">
                <v:path arrowok="t"/>
              </v:shape>
            </v:group>
            <v:group style="position:absolute;left:6069;top:70;width:30;height:10" coordorigin="6069,70" coordsize="30,10">
              <v:shape style="position:absolute;left:6069;top:70;width:30;height:10" coordorigin="6069,70" coordsize="30,10" path="m6069,75l6099,75e" filled="false" stroked="true" strokeweight=".6pt" strokecolor="#000000">
                <v:path arrowok="t"/>
              </v:shape>
            </v:group>
            <v:group style="position:absolute;left:6019;top:70;width:30;height:10" coordorigin="6019,70" coordsize="30,10">
              <v:shape style="position:absolute;left:6019;top:70;width:30;height:10" coordorigin="6019,70" coordsize="30,10" path="m6019,75l6049,75e" filled="false" stroked="true" strokeweight=".6pt" strokecolor="#000000">
                <v:path arrowok="t"/>
              </v:shape>
            </v:group>
            <v:group style="position:absolute;left:5970;top:70;width:30;height:10" coordorigin="5970,70" coordsize="30,10">
              <v:shape style="position:absolute;left:5970;top:70;width:30;height:10" coordorigin="5970,70" coordsize="30,10" path="m5970,75l5999,75e" filled="false" stroked="true" strokeweight=".6pt" strokecolor="#000000">
                <v:path arrowok="t"/>
              </v:shape>
            </v:group>
            <v:group style="position:absolute;left:5920;top:70;width:30;height:10" coordorigin="5920,70" coordsize="30,10">
              <v:shape style="position:absolute;left:5920;top:70;width:30;height:10" coordorigin="5920,70" coordsize="30,10" path="m5920,75l5950,75e" filled="false" stroked="true" strokeweight=".6pt" strokecolor="#000000">
                <v:path arrowok="t"/>
              </v:shape>
            </v:group>
            <v:group style="position:absolute;left:5870;top:70;width:30;height:10" coordorigin="5870,70" coordsize="30,10">
              <v:shape style="position:absolute;left:5870;top:70;width:30;height:10" coordorigin="5870,70" coordsize="30,10" path="m5870,75l5900,75e" filled="false" stroked="true" strokeweight=".6pt" strokecolor="#000000">
                <v:path arrowok="t"/>
              </v:shape>
            </v:group>
            <v:group style="position:absolute;left:5821;top:70;width:30;height:10" coordorigin="5821,70" coordsize="30,10">
              <v:shape style="position:absolute;left:5821;top:70;width:30;height:10" coordorigin="5821,70" coordsize="30,10" path="m5821,75l5850,75e" filled="false" stroked="true" strokeweight=".6pt" strokecolor="#000000">
                <v:path arrowok="t"/>
              </v:shape>
            </v:group>
            <v:group style="position:absolute;left:5771;top:70;width:30;height:10" coordorigin="5771,70" coordsize="30,10">
              <v:shape style="position:absolute;left:5771;top:70;width:30;height:10" coordorigin="5771,70" coordsize="30,10" path="m5771,75l5801,75e" filled="false" stroked="true" strokeweight=".6pt" strokecolor="#000000">
                <v:path arrowok="t"/>
              </v:shape>
            </v:group>
            <v:group style="position:absolute;left:5721;top:70;width:30;height:10" coordorigin="5721,70" coordsize="30,10">
              <v:shape style="position:absolute;left:5721;top:70;width:30;height:10" coordorigin="5721,70" coordsize="30,10" path="m5721,75l5751,75e" filled="false" stroked="true" strokeweight=".6pt" strokecolor="#000000">
                <v:path arrowok="t"/>
              </v:shape>
            </v:group>
            <v:group style="position:absolute;left:5672;top:70;width:30;height:10" coordorigin="5672,70" coordsize="30,10">
              <v:shape style="position:absolute;left:5672;top:70;width:30;height:10" coordorigin="5672,70" coordsize="30,10" path="m5672,75l5702,75e" filled="false" stroked="true" strokeweight=".6pt" strokecolor="#000000">
                <v:path arrowok="t"/>
              </v:shape>
            </v:group>
            <v:group style="position:absolute;left:5622;top:70;width:30;height:10" coordorigin="5622,70" coordsize="30,10">
              <v:shape style="position:absolute;left:5622;top:70;width:30;height:10" coordorigin="5622,70" coordsize="30,10" path="m5622,75l5652,75e" filled="false" stroked="true" strokeweight=".6pt" strokecolor="#000000">
                <v:path arrowok="t"/>
              </v:shape>
            </v:group>
            <v:group style="position:absolute;left:5572;top:70;width:30;height:10" coordorigin="5572,70" coordsize="30,10">
              <v:shape style="position:absolute;left:5572;top:70;width:30;height:10" coordorigin="5572,70" coordsize="30,10" path="m5572,75l5602,75e" filled="false" stroked="true" strokeweight=".6pt" strokecolor="#000000">
                <v:path arrowok="t"/>
              </v:shape>
            </v:group>
            <v:group style="position:absolute;left:5523;top:70;width:30;height:10" coordorigin="5523,70" coordsize="30,10">
              <v:shape style="position:absolute;left:5523;top:70;width:30;height:10" coordorigin="5523,70" coordsize="30,10" path="m5523,75l5553,75e" filled="false" stroked="true" strokeweight=".6pt" strokecolor="#000000">
                <v:path arrowok="t"/>
              </v:shape>
            </v:group>
            <v:group style="position:absolute;left:5473;top:70;width:30;height:10" coordorigin="5473,70" coordsize="30,10">
              <v:shape style="position:absolute;left:5473;top:70;width:30;height:10" coordorigin="5473,70" coordsize="30,10" path="m5473,75l5503,75e" filled="false" stroked="true" strokeweight=".6pt" strokecolor="#000000">
                <v:path arrowok="t"/>
              </v:shape>
            </v:group>
            <v:group style="position:absolute;left:5424;top:70;width:30;height:10" coordorigin="5424,70" coordsize="30,10">
              <v:shape style="position:absolute;left:5424;top:70;width:30;height:10" coordorigin="5424,70" coordsize="30,10" path="m5424,75l5453,75e" filled="false" stroked="true" strokeweight=".6pt" strokecolor="#000000">
                <v:path arrowok="t"/>
              </v:shape>
            </v:group>
            <v:group style="position:absolute;left:7955;top:70;width:15;height:10" coordorigin="7955,70" coordsize="15,10">
              <v:shape style="position:absolute;left:7955;top:70;width:15;height:10" coordorigin="7955,70" coordsize="15,10" path="m7955,75l7970,75e" filled="false" stroked="true" strokeweight=".6pt" strokecolor="#000000">
                <v:path arrowok="t"/>
              </v:shape>
            </v:group>
            <v:group style="position:absolute;left:5334;top:110;width:10;height:30" coordorigin="5334,110" coordsize="10,30">
              <v:shape style="position:absolute;left:5334;top:110;width:10;height:30" coordorigin="5334,110" coordsize="10,30" path="m5334,125l5344,125e" filled="false" stroked="true" strokeweight="1.591pt" strokecolor="#000000">
                <v:path arrowok="t"/>
              </v:shape>
            </v:group>
            <v:group style="position:absolute;left:5334;top:160;width:10;height:30" coordorigin="5334,160" coordsize="10,30">
              <v:shape style="position:absolute;left:5334;top:160;width:10;height:30" coordorigin="5334,160" coordsize="10,30" path="m5334,174l5344,174e" filled="false" stroked="true" strokeweight="1.59pt" strokecolor="#000000">
                <v:path arrowok="t"/>
              </v:shape>
            </v:group>
            <v:group style="position:absolute;left:5334;top:209;width:10;height:30" coordorigin="5334,209" coordsize="10,30">
              <v:shape style="position:absolute;left:5334;top:209;width:10;height:30" coordorigin="5334,209" coordsize="10,30" path="m5334,224l5344,224e" filled="false" stroked="true" strokeweight="1.59pt" strokecolor="#000000">
                <v:path arrowok="t"/>
              </v:shape>
            </v:group>
            <v:group style="position:absolute;left:5334;top:259;width:10;height:30" coordorigin="5334,259" coordsize="10,30">
              <v:shape style="position:absolute;left:5334;top:259;width:10;height:30" coordorigin="5334,259" coordsize="10,30" path="m5334,274l5344,274e" filled="false" stroked="true" strokeweight="1.591pt" strokecolor="#000000">
                <v:path arrowok="t"/>
              </v:shape>
            </v:group>
            <v:group style="position:absolute;left:5334;top:308;width:10;height:30" coordorigin="5334,308" coordsize="10,30">
              <v:shape style="position:absolute;left:5334;top:308;width:10;height:30" coordorigin="5334,308" coordsize="10,30" path="m5334,323l5344,323e" filled="false" stroked="true" strokeweight="1.59pt" strokecolor="#000000">
                <v:path arrowok="t"/>
              </v:shape>
            </v:group>
            <v:group style="position:absolute;left:5334;top:358;width:10;height:30" coordorigin="5334,358" coordsize="10,30">
              <v:shape style="position:absolute;left:5334;top:358;width:10;height:30" coordorigin="5334,358" coordsize="10,30" path="m5334,373l5344,373e" filled="false" stroked="true" strokeweight="1.591pt" strokecolor="#000000">
                <v:path arrowok="t"/>
              </v:shape>
            </v:group>
            <v:group style="position:absolute;left:5334;top:408;width:10;height:30" coordorigin="5334,408" coordsize="10,30">
              <v:shape style="position:absolute;left:5334;top:408;width:10;height:30" coordorigin="5334,408" coordsize="10,30" path="m5334,423l5344,423e" filled="false" stroked="true" strokeweight="1.591pt" strokecolor="#000000">
                <v:path arrowok="t"/>
              </v:shape>
            </v:group>
            <v:group style="position:absolute;left:5334;top:457;width:10;height:30" coordorigin="5334,457" coordsize="10,30">
              <v:shape style="position:absolute;left:5334;top:457;width:10;height:30" coordorigin="5334,457" coordsize="10,30" path="m5334,472l5344,472e" filled="false" stroked="true" strokeweight="1.59pt" strokecolor="#000000">
                <v:path arrowok="t"/>
              </v:shape>
            </v:group>
            <v:group style="position:absolute;left:5334;top:507;width:10;height:30" coordorigin="5334,507" coordsize="10,30">
              <v:shape style="position:absolute;left:5334;top:507;width:10;height:30" coordorigin="5334,507" coordsize="10,30" path="m5334,522l5344,522e" filled="false" stroked="true" strokeweight="1.591pt" strokecolor="#000000">
                <v:path arrowok="t"/>
              </v:shape>
            </v:group>
            <v:group style="position:absolute;left:5334;top:557;width:10;height:30" coordorigin="5334,557" coordsize="10,30">
              <v:shape style="position:absolute;left:5334;top:557;width:10;height:30" coordorigin="5334,557" coordsize="10,30" path="m5334,572l5344,572e" filled="false" stroked="true" strokeweight="1.59pt" strokecolor="#000000">
                <v:path arrowok="t"/>
              </v:shape>
            </v:group>
            <v:group style="position:absolute;left:5334;top:606;width:10;height:30" coordorigin="5334,606" coordsize="10,30">
              <v:shape style="position:absolute;left:5334;top:606;width:10;height:30" coordorigin="5334,606" coordsize="10,30" path="m5334,621l5344,621e" filled="false" stroked="true" strokeweight="1.59pt" strokecolor="#000000">
                <v:path arrowok="t"/>
              </v:shape>
            </v:group>
            <v:group style="position:absolute;left:5334;top:656;width:10;height:30" coordorigin="5334,656" coordsize="10,30">
              <v:shape style="position:absolute;left:5334;top:656;width:10;height:30" coordorigin="5334,656" coordsize="10,30" path="m5334,671l5344,671e" filled="false" stroked="true" strokeweight="1.591pt" strokecolor="#000000">
                <v:path arrowok="t"/>
              </v:shape>
            </v:group>
            <v:group style="position:absolute;left:5334;top:706;width:10;height:30" coordorigin="5334,706" coordsize="10,30">
              <v:shape style="position:absolute;left:5334;top:706;width:10;height:30" coordorigin="5334,706" coordsize="10,30" path="m5334,720l5344,720e" filled="false" stroked="true" strokeweight="1.59pt" strokecolor="#000000">
                <v:path arrowok="t"/>
              </v:shape>
            </v:group>
            <v:group style="position:absolute;left:5334;top:755;width:10;height:30" coordorigin="5334,755" coordsize="10,30">
              <v:shape style="position:absolute;left:5334;top:755;width:10;height:30" coordorigin="5334,755" coordsize="10,30" path="m5334,770l5344,770e" filled="false" stroked="true" strokeweight="1.591pt" strokecolor="#000000">
                <v:path arrowok="t"/>
              </v:shape>
            </v:group>
            <v:group style="position:absolute;left:5334;top:805;width:10;height:30" coordorigin="5334,805" coordsize="10,30">
              <v:shape style="position:absolute;left:5334;top:805;width:10;height:30" coordorigin="5334,805" coordsize="10,30" path="m5334,820l5344,820e" filled="false" stroked="true" strokeweight="1.59pt" strokecolor="#000000">
                <v:path arrowok="t"/>
              </v:shape>
            </v:group>
            <v:group style="position:absolute;left:5334;top:854;width:10;height:30" coordorigin="5334,854" coordsize="10,30">
              <v:shape style="position:absolute;left:5334;top:854;width:10;height:30" coordorigin="5334,854" coordsize="10,30" path="m5334,869l5344,869e" filled="false" stroked="true" strokeweight="1.59pt" strokecolor="#000000">
                <v:path arrowok="t"/>
              </v:shape>
            </v:group>
            <v:group style="position:absolute;left:5334;top:904;width:10;height:30" coordorigin="5334,904" coordsize="10,30">
              <v:shape style="position:absolute;left:5334;top:904;width:10;height:30" coordorigin="5334,904" coordsize="10,30" path="m5334,919l5344,919e" filled="false" stroked="true" strokeweight="1.591pt" strokecolor="#000000">
                <v:path arrowok="t"/>
              </v:shape>
            </v:group>
            <v:group style="position:absolute;left:5334;top:954;width:10;height:30" coordorigin="5334,954" coordsize="10,30">
              <v:shape style="position:absolute;left:5334;top:954;width:10;height:30" coordorigin="5334,954" coordsize="10,30" path="m5334,969l5344,969e" filled="false" stroked="true" strokeweight="1.59pt" strokecolor="#000000">
                <v:path arrowok="t"/>
              </v:shape>
            </v:group>
            <v:group style="position:absolute;left:5334;top:1003;width:10;height:30" coordorigin="5334,1003" coordsize="10,30">
              <v:shape style="position:absolute;left:5334;top:1003;width:10;height:30" coordorigin="5334,1003" coordsize="10,30" path="m5334,1018l5344,1018e" filled="false" stroked="true" strokeweight="1.591pt" strokecolor="#000000">
                <v:path arrowok="t"/>
              </v:shape>
            </v:group>
            <v:group style="position:absolute;left:5334;top:1053;width:10;height:30" coordorigin="5334,1053" coordsize="10,30">
              <v:shape style="position:absolute;left:5334;top:1053;width:10;height:30" coordorigin="5334,1053" coordsize="10,30" path="m5334,1068l5344,1068e" filled="false" stroked="true" strokeweight="1.591pt" strokecolor="#000000">
                <v:path arrowok="t"/>
              </v:shape>
            </v:group>
            <v:group style="position:absolute;left:5334;top:1103;width:10;height:30" coordorigin="5334,1103" coordsize="10,30">
              <v:shape style="position:absolute;left:5334;top:1103;width:10;height:30" coordorigin="5334,1103" coordsize="10,30" path="m5334,1118l5344,1118e" filled="false" stroked="true" strokeweight="1.59pt" strokecolor="#000000">
                <v:path arrowok="t"/>
              </v:shape>
            </v:group>
            <v:group style="position:absolute;left:5334;top:1152;width:10;height:30" coordorigin="5334,1152" coordsize="10,30">
              <v:shape style="position:absolute;left:5334;top:1152;width:10;height:30" coordorigin="5334,1152" coordsize="10,30" path="m5334,1167l5344,1167e" filled="false" stroked="true" strokeweight="1.591pt" strokecolor="#000000">
                <v:path arrowok="t"/>
              </v:shape>
            </v:group>
            <v:group style="position:absolute;left:5334;top:1202;width:10;height:30" coordorigin="5334,1202" coordsize="10,30">
              <v:shape style="position:absolute;left:5334;top:1202;width:10;height:30" coordorigin="5334,1202" coordsize="10,30" path="m5334,1217l5344,1217e" filled="false" stroked="true" strokeweight="1.59pt" strokecolor="#000000">
                <v:path arrowok="t"/>
              </v:shape>
            </v:group>
            <v:group style="position:absolute;left:5334;top:1252;width:10;height:30" coordorigin="5334,1252" coordsize="10,30">
              <v:shape style="position:absolute;left:5334;top:1252;width:10;height:30" coordorigin="5334,1252" coordsize="10,30" path="m5334,1266l5344,1266e" filled="false" stroked="true" strokeweight="1.59pt" strokecolor="#000000">
                <v:path arrowok="t"/>
              </v:shape>
            </v:group>
            <v:group style="position:absolute;left:5334;top:1301;width:10;height:30" coordorigin="5334,1301" coordsize="10,30">
              <v:shape style="position:absolute;left:5334;top:1301;width:10;height:30" coordorigin="5334,1301" coordsize="10,30" path="m5334,1316l5344,1316e" filled="false" stroked="true" strokeweight="1.591pt" strokecolor="#000000">
                <v:path arrowok="t"/>
              </v:shape>
            </v:group>
            <v:group style="position:absolute;left:5334;top:1351;width:10;height:30" coordorigin="5334,1351" coordsize="10,30">
              <v:shape style="position:absolute;left:5334;top:1351;width:10;height:30" coordorigin="5334,1351" coordsize="10,30" path="m5334,1366l5344,1366e" filled="false" stroked="true" strokeweight="1.59pt" strokecolor="#000000">
                <v:path arrowok="t"/>
              </v:shape>
            </v:group>
            <v:group style="position:absolute;left:5334;top:1400;width:10;height:30" coordorigin="5334,1400" coordsize="10,30">
              <v:shape style="position:absolute;left:5334;top:1400;width:10;height:30" coordorigin="5334,1400" coordsize="10,30" path="m5334,1415l5344,1415e" filled="false" stroked="true" strokeweight="1.591pt" strokecolor="#000000">
                <v:path arrowok="t"/>
              </v:shape>
            </v:group>
            <v:group style="position:absolute;left:5334;top:1450;width:10;height:30" coordorigin="5334,1450" coordsize="10,30">
              <v:shape style="position:absolute;left:5334;top:1450;width:10;height:30" coordorigin="5334,1450" coordsize="10,30" path="m5334,1465l5344,1465e" filled="false" stroked="true" strokeweight="1.591pt" strokecolor="#000000">
                <v:path arrowok="t"/>
              </v:shape>
            </v:group>
            <v:group style="position:absolute;left:5334;top:1500;width:10;height:30" coordorigin="5334,1500" coordsize="10,30">
              <v:shape style="position:absolute;left:5334;top:1500;width:10;height:30" coordorigin="5334,1500" coordsize="10,30" path="m5334,1515l5344,1515e" filled="false" stroked="true" strokeweight="1.59pt" strokecolor="#000000">
                <v:path arrowok="t"/>
              </v:shape>
            </v:group>
            <v:group style="position:absolute;left:5334;top:1549;width:10;height:30" coordorigin="5334,1549" coordsize="10,30">
              <v:shape style="position:absolute;left:5334;top:1549;width:10;height:30" coordorigin="5334,1549" coordsize="10,30" path="m5334,1564l5344,1564e" filled="false" stroked="true" strokeweight="1.591pt" strokecolor="#000000">
                <v:path arrowok="t"/>
              </v:shape>
            </v:group>
            <v:group style="position:absolute;left:5334;top:1599;width:10;height:30" coordorigin="5334,1599" coordsize="10,30">
              <v:shape style="position:absolute;left:5334;top:1599;width:10;height:30" coordorigin="5334,1599" coordsize="10,30" path="m5334,1614l5344,1614e" filled="false" stroked="true" strokeweight="1.59pt" strokecolor="#000000">
                <v:path arrowok="t"/>
              </v:shape>
            </v:group>
            <v:group style="position:absolute;left:5334;top:1649;width:10;height:30" coordorigin="5334,1649" coordsize="10,30">
              <v:shape style="position:absolute;left:5334;top:1649;width:10;height:30" coordorigin="5334,1649" coordsize="10,30" path="m5334,1663l5344,1663e" filled="false" stroked="true" strokeweight="1.59pt" strokecolor="#000000">
                <v:path arrowok="t"/>
              </v:shape>
            </v:group>
            <v:group style="position:absolute;left:5334;top:1698;width:10;height:30" coordorigin="5334,1698" coordsize="10,30">
              <v:shape style="position:absolute;left:5334;top:1698;width:10;height:30" coordorigin="5334,1698" coordsize="10,30" path="m5334,1713l5344,1713e" filled="false" stroked="true" strokeweight="1.591pt" strokecolor="#000000">
                <v:path arrowok="t"/>
              </v:shape>
            </v:group>
            <v:group style="position:absolute;left:5334;top:1748;width:10;height:30" coordorigin="5334,1748" coordsize="10,30">
              <v:shape style="position:absolute;left:5334;top:1748;width:10;height:30" coordorigin="5334,1748" coordsize="10,30" path="m5334,1763l5344,1763e" filled="false" stroked="true" strokeweight="1.59pt" strokecolor="#000000">
                <v:path arrowok="t"/>
              </v:shape>
            </v:group>
            <v:group style="position:absolute;left:5334;top:1797;width:10;height:30" coordorigin="5334,1797" coordsize="10,30">
              <v:shape style="position:absolute;left:5334;top:1797;width:10;height:30" coordorigin="5334,1797" coordsize="10,30" path="m5334,1812l5344,1812e" filled="false" stroked="true" strokeweight="1.591pt" strokecolor="#000000">
                <v:path arrowok="t"/>
              </v:shape>
            </v:group>
            <v:group style="position:absolute;left:5334;top:1847;width:10;height:30" coordorigin="5334,1847" coordsize="10,30">
              <v:shape style="position:absolute;left:5334;top:1847;width:10;height:30" coordorigin="5334,1847" coordsize="10,30" path="m5334,1862l5344,1862e" filled="false" stroked="true" strokeweight="1.59pt" strokecolor="#000000">
                <v:path arrowok="t"/>
              </v:shape>
            </v:group>
            <v:group style="position:absolute;left:5334;top:1897;width:10;height:30" coordorigin="5334,1897" coordsize="10,30">
              <v:shape style="position:absolute;left:5334;top:1897;width:10;height:30" coordorigin="5334,1897" coordsize="10,30" path="m5334,1912l5344,1912e" filled="false" stroked="true" strokeweight="1.59pt" strokecolor="#000000">
                <v:path arrowok="t"/>
              </v:shape>
            </v:group>
            <v:group style="position:absolute;left:5334;top:1946;width:10;height:30" coordorigin="5334,1946" coordsize="10,30">
              <v:shape style="position:absolute;left:5334;top:1946;width:10;height:30" coordorigin="5334,1946" coordsize="10,30" path="m5334,1961l5344,1961e" filled="false" stroked="true" strokeweight="1.591pt" strokecolor="#000000">
                <v:path arrowok="t"/>
              </v:shape>
            </v:group>
            <v:group style="position:absolute;left:5334;top:1996;width:10;height:30" coordorigin="5334,1996" coordsize="10,30">
              <v:shape style="position:absolute;left:5334;top:1996;width:10;height:30" coordorigin="5334,1996" coordsize="10,30" path="m5334,2011l5344,2011e" filled="false" stroked="true" strokeweight="1.59pt" strokecolor="#000000">
                <v:path arrowok="t"/>
              </v:shape>
            </v:group>
            <v:group style="position:absolute;left:5334;top:2046;width:10;height:30" coordorigin="5334,2046" coordsize="10,30">
              <v:shape style="position:absolute;left:5334;top:2046;width:10;height:30" coordorigin="5334,2046" coordsize="10,30" path="m5334,2061l5344,2061e" filled="false" stroked="true" strokeweight="1.591pt" strokecolor="#000000">
                <v:path arrowok="t"/>
              </v:shape>
            </v:group>
            <v:group style="position:absolute;left:5334;top:2095;width:10;height:30" coordorigin="5334,2095" coordsize="10,30">
              <v:shape style="position:absolute;left:5334;top:2095;width:10;height:30" coordorigin="5334,2095" coordsize="10,30" path="m5334,2110l5344,2110e" filled="false" stroked="true" strokeweight="1.591pt" strokecolor="#000000">
                <v:path arrowok="t"/>
              </v:shape>
            </v:group>
            <v:group style="position:absolute;left:5334;top:2145;width:10;height:30" coordorigin="5334,2145" coordsize="10,30">
              <v:shape style="position:absolute;left:5334;top:2145;width:10;height:30" coordorigin="5334,2145" coordsize="10,30" path="m5334,2160l5344,2160e" filled="false" stroked="true" strokeweight="1.59pt" strokecolor="#000000">
                <v:path arrowok="t"/>
              </v:shape>
            </v:group>
            <v:group style="position:absolute;left:5334;top:2195;width:10;height:30" coordorigin="5334,2195" coordsize="10,30">
              <v:shape style="position:absolute;left:5334;top:2195;width:10;height:30" coordorigin="5334,2195" coordsize="10,30" path="m5334,2209l5344,2209e" filled="false" stroked="true" strokeweight="1.591pt" strokecolor="#000000">
                <v:path arrowok="t"/>
              </v:shape>
            </v:group>
            <v:group style="position:absolute;left:5334;top:2244;width:10;height:30" coordorigin="5334,2244" coordsize="10,30">
              <v:shape style="position:absolute;left:5334;top:2244;width:10;height:30" coordorigin="5334,2244" coordsize="10,30" path="m5334,2259l5344,2259e" filled="false" stroked="true" strokeweight="1.59pt" strokecolor="#000000">
                <v:path arrowok="t"/>
              </v:shape>
            </v:group>
            <v:group style="position:absolute;left:5334;top:2294;width:10;height:30" coordorigin="5334,2294" coordsize="10,30">
              <v:shape style="position:absolute;left:5334;top:2294;width:10;height:30" coordorigin="5334,2294" coordsize="10,30" path="m5334,2309l5344,2309e" filled="false" stroked="true" strokeweight="1.59pt" strokecolor="#000000">
                <v:path arrowok="t"/>
              </v:shape>
            </v:group>
            <v:group style="position:absolute;left:5334;top:2343;width:10;height:30" coordorigin="5334,2343" coordsize="10,30">
              <v:shape style="position:absolute;left:5334;top:2343;width:10;height:30" coordorigin="5334,2343" coordsize="10,30" path="m5334,2358l5344,2358e" filled="false" stroked="true" strokeweight="1.591pt" strokecolor="#000000">
                <v:path arrowok="t"/>
              </v:shape>
            </v:group>
            <v:group style="position:absolute;left:5334;top:2393;width:10;height:30" coordorigin="5334,2393" coordsize="10,30">
              <v:shape style="position:absolute;left:5334;top:2393;width:10;height:30" coordorigin="5334,2393" coordsize="10,30" path="m5334,2408l5344,2408e" filled="false" stroked="true" strokeweight="1.59pt" strokecolor="#000000">
                <v:path arrowok="t"/>
              </v:shape>
            </v:group>
            <v:group style="position:absolute;left:5334;top:2443;width:10;height:30" coordorigin="5334,2443" coordsize="10,30">
              <v:shape style="position:absolute;left:5334;top:2443;width:10;height:30" coordorigin="5334,2443" coordsize="10,30" path="m5334,2458l5344,2458e" filled="false" stroked="true" strokeweight="1.591pt" strokecolor="#000000">
                <v:path arrowok="t"/>
              </v:shape>
            </v:group>
            <v:group style="position:absolute;left:5334;top:2492;width:10;height:30" coordorigin="5334,2492" coordsize="10,30">
              <v:shape style="position:absolute;left:5334;top:2492;width:10;height:30" coordorigin="5334,2492" coordsize="10,30" path="m5334,2507l5344,2507e" filled="false" stroked="true" strokeweight="1.59pt" strokecolor="#000000">
                <v:path arrowok="t"/>
              </v:shape>
            </v:group>
            <v:group style="position:absolute;left:5334;top:2542;width:10;height:30" coordorigin="5334,2542" coordsize="10,30">
              <v:shape style="position:absolute;left:5334;top:2542;width:10;height:30" coordorigin="5334,2542" coordsize="10,30" path="m5334,2557l5344,2557e" filled="false" stroked="true" strokeweight="1.59pt" strokecolor="#000000">
                <v:path arrowok="t"/>
              </v:shape>
            </v:group>
            <v:group style="position:absolute;left:5334;top:2592;width:10;height:30" coordorigin="5334,2592" coordsize="10,30">
              <v:shape style="position:absolute;left:5334;top:2592;width:10;height:30" coordorigin="5334,2592" coordsize="10,30" path="m5334,2606l5344,2606e" filled="false" stroked="true" strokeweight="1.591pt" strokecolor="#000000">
                <v:path arrowok="t"/>
              </v:shape>
            </v:group>
            <v:group style="position:absolute;left:5334;top:2641;width:10;height:30" coordorigin="5334,2641" coordsize="10,30">
              <v:shape style="position:absolute;left:5334;top:2641;width:10;height:30" coordorigin="5334,2641" coordsize="10,30" path="m5334,2656l5344,2656e" filled="false" stroked="true" strokeweight="1.59pt" strokecolor="#000000">
                <v:path arrowok="t"/>
              </v:shape>
            </v:group>
            <v:group style="position:absolute;left:5334;top:75;width:10;height:15" coordorigin="5334,75" coordsize="10,15">
              <v:shape style="position:absolute;left:5334;top:75;width:10;height:15" coordorigin="5334,75" coordsize="10,15" path="m5334,83l5344,83e" filled="false" stroked="true" strokeweight=".845pt" strokecolor="#000000">
                <v:path arrowok="t"/>
              </v:shape>
            </v:group>
            <v:group style="position:absolute;left:5334;top:2706;width:10;height:2" coordorigin="5334,2706" coordsize="10,2">
              <v:shape style="position:absolute;left:5334;top:2706;width:10;height:2" coordorigin="5334,2706" coordsize="10,0" path="m5334,2706l5344,2706e" filled="false" stroked="true" strokeweight="1.591pt" strokecolor="#000000">
                <v:path arrowok="t"/>
              </v:shape>
            </v:group>
            <v:group style="position:absolute;left:10536;top:70;width:30;height:10" coordorigin="10536,70" coordsize="30,10">
              <v:shape style="position:absolute;left:10536;top:70;width:30;height:10" coordorigin="10536,70" coordsize="30,10" path="m10536,75l10566,75e" filled="false" stroked="true" strokeweight=".6pt" strokecolor="#000000">
                <v:path arrowok="t"/>
              </v:shape>
            </v:group>
            <v:group style="position:absolute;left:10486;top:70;width:30;height:10" coordorigin="10486,70" coordsize="30,10">
              <v:shape style="position:absolute;left:10486;top:70;width:30;height:10" coordorigin="10486,70" coordsize="30,10" path="m10486,75l10516,75e" filled="false" stroked="true" strokeweight=".6pt" strokecolor="#000000">
                <v:path arrowok="t"/>
              </v:shape>
            </v:group>
            <v:group style="position:absolute;left:10437;top:70;width:30;height:10" coordorigin="10437,70" coordsize="30,10">
              <v:shape style="position:absolute;left:10437;top:70;width:30;height:10" coordorigin="10437,70" coordsize="30,10" path="m10437,75l10466,75e" filled="false" stroked="true" strokeweight=".6pt" strokecolor="#000000">
                <v:path arrowok="t"/>
              </v:shape>
            </v:group>
            <v:group style="position:absolute;left:10387;top:70;width:30;height:10" coordorigin="10387,70" coordsize="30,10">
              <v:shape style="position:absolute;left:10387;top:70;width:30;height:10" coordorigin="10387,70" coordsize="30,10" path="m10387,75l10417,75e" filled="false" stroked="true" strokeweight=".6pt" strokecolor="#000000">
                <v:path arrowok="t"/>
              </v:shape>
            </v:group>
            <v:group style="position:absolute;left:10337;top:70;width:30;height:10" coordorigin="10337,70" coordsize="30,10">
              <v:shape style="position:absolute;left:10337;top:70;width:30;height:10" coordorigin="10337,70" coordsize="30,10" path="m10337,75l10367,75e" filled="false" stroked="true" strokeweight=".6pt" strokecolor="#000000">
                <v:path arrowok="t"/>
              </v:shape>
            </v:group>
            <v:group style="position:absolute;left:10288;top:70;width:30;height:10" coordorigin="10288,70" coordsize="30,10">
              <v:shape style="position:absolute;left:10288;top:70;width:30;height:10" coordorigin="10288,70" coordsize="30,10" path="m10288,75l10317,75e" filled="false" stroked="true" strokeweight=".6pt" strokecolor="#000000">
                <v:path arrowok="t"/>
              </v:shape>
            </v:group>
            <v:group style="position:absolute;left:10238;top:70;width:30;height:10" coordorigin="10238,70" coordsize="30,10">
              <v:shape style="position:absolute;left:10238;top:70;width:30;height:10" coordorigin="10238,70" coordsize="30,10" path="m10238,75l10268,75e" filled="false" stroked="true" strokeweight=".6pt" strokecolor="#000000">
                <v:path arrowok="t"/>
              </v:shape>
            </v:group>
            <v:group style="position:absolute;left:10188;top:70;width:30;height:10" coordorigin="10188,70" coordsize="30,10">
              <v:shape style="position:absolute;left:10188;top:70;width:30;height:10" coordorigin="10188,70" coordsize="30,10" path="m10188,75l10218,75e" filled="false" stroked="true" strokeweight=".6pt" strokecolor="#000000">
                <v:path arrowok="t"/>
              </v:shape>
            </v:group>
            <v:group style="position:absolute;left:10139;top:70;width:30;height:10" coordorigin="10139,70" coordsize="30,10">
              <v:shape style="position:absolute;left:10139;top:70;width:30;height:10" coordorigin="10139,70" coordsize="30,10" path="m10139,75l10169,75e" filled="false" stroked="true" strokeweight=".6pt" strokecolor="#000000">
                <v:path arrowok="t"/>
              </v:shape>
            </v:group>
            <v:group style="position:absolute;left:10089;top:70;width:30;height:10" coordorigin="10089,70" coordsize="30,10">
              <v:shape style="position:absolute;left:10089;top:70;width:30;height:10" coordorigin="10089,70" coordsize="30,10" path="m10089,75l10119,75e" filled="false" stroked="true" strokeweight=".6pt" strokecolor="#000000">
                <v:path arrowok="t"/>
              </v:shape>
            </v:group>
            <v:group style="position:absolute;left:10039;top:70;width:30;height:10" coordorigin="10039,70" coordsize="30,10">
              <v:shape style="position:absolute;left:10039;top:70;width:30;height:10" coordorigin="10039,70" coordsize="30,10" path="m10039,75l10069,75e" filled="false" stroked="true" strokeweight=".6pt" strokecolor="#000000">
                <v:path arrowok="t"/>
              </v:shape>
            </v:group>
            <v:group style="position:absolute;left:9990;top:70;width:30;height:10" coordorigin="9990,70" coordsize="30,10">
              <v:shape style="position:absolute;left:9990;top:70;width:30;height:10" coordorigin="9990,70" coordsize="30,10" path="m9990,75l10020,75e" filled="false" stroked="true" strokeweight=".6pt" strokecolor="#000000">
                <v:path arrowok="t"/>
              </v:shape>
            </v:group>
            <v:group style="position:absolute;left:9940;top:70;width:30;height:10" coordorigin="9940,70" coordsize="30,10">
              <v:shape style="position:absolute;left:9940;top:70;width:30;height:10" coordorigin="9940,70" coordsize="30,10" path="m9940,75l9970,75e" filled="false" stroked="true" strokeweight=".6pt" strokecolor="#000000">
                <v:path arrowok="t"/>
              </v:shape>
            </v:group>
            <v:group style="position:absolute;left:9891;top:70;width:30;height:10" coordorigin="9891,70" coordsize="30,10">
              <v:shape style="position:absolute;left:9891;top:70;width:30;height:10" coordorigin="9891,70" coordsize="30,10" path="m9891,75l9920,75e" filled="false" stroked="true" strokeweight=".6pt" strokecolor="#000000">
                <v:path arrowok="t"/>
              </v:shape>
            </v:group>
            <v:group style="position:absolute;left:9841;top:70;width:30;height:10" coordorigin="9841,70" coordsize="30,10">
              <v:shape style="position:absolute;left:9841;top:70;width:30;height:10" coordorigin="9841,70" coordsize="30,10" path="m9841,75l9871,75e" filled="false" stroked="true" strokeweight=".6pt" strokecolor="#000000">
                <v:path arrowok="t"/>
              </v:shape>
            </v:group>
            <v:group style="position:absolute;left:9791;top:70;width:30;height:10" coordorigin="9791,70" coordsize="30,10">
              <v:shape style="position:absolute;left:9791;top:70;width:30;height:10" coordorigin="9791,70" coordsize="30,10" path="m9791,75l9821,75e" filled="false" stroked="true" strokeweight=".6pt" strokecolor="#000000">
                <v:path arrowok="t"/>
              </v:shape>
            </v:group>
            <v:group style="position:absolute;left:9742;top:70;width:30;height:10" coordorigin="9742,70" coordsize="30,10">
              <v:shape style="position:absolute;left:9742;top:70;width:30;height:10" coordorigin="9742,70" coordsize="30,10" path="m9742,75l9771,75e" filled="false" stroked="true" strokeweight=".6pt" strokecolor="#000000">
                <v:path arrowok="t"/>
              </v:shape>
            </v:group>
            <v:group style="position:absolute;left:9692;top:70;width:30;height:10" coordorigin="9692,70" coordsize="30,10">
              <v:shape style="position:absolute;left:9692;top:70;width:30;height:10" coordorigin="9692,70" coordsize="30,10" path="m9692,75l9722,75e" filled="false" stroked="true" strokeweight=".6pt" strokecolor="#000000">
                <v:path arrowok="t"/>
              </v:shape>
            </v:group>
            <v:group style="position:absolute;left:9642;top:70;width:30;height:10" coordorigin="9642,70" coordsize="30,10">
              <v:shape style="position:absolute;left:9642;top:70;width:30;height:10" coordorigin="9642,70" coordsize="30,10" path="m9642,75l9672,75e" filled="false" stroked="true" strokeweight=".6pt" strokecolor="#000000">
                <v:path arrowok="t"/>
              </v:shape>
            </v:group>
            <v:group style="position:absolute;left:9593;top:70;width:30;height:10" coordorigin="9593,70" coordsize="30,10">
              <v:shape style="position:absolute;left:9593;top:70;width:30;height:10" coordorigin="9593,70" coordsize="30,10" path="m9593,75l9623,75e" filled="false" stroked="true" strokeweight=".6pt" strokecolor="#000000">
                <v:path arrowok="t"/>
              </v:shape>
            </v:group>
            <v:group style="position:absolute;left:9543;top:70;width:30;height:10" coordorigin="9543,70" coordsize="30,10">
              <v:shape style="position:absolute;left:9543;top:70;width:30;height:10" coordorigin="9543,70" coordsize="30,10" path="m9543,75l9573,75e" filled="false" stroked="true" strokeweight=".6pt" strokecolor="#000000">
                <v:path arrowok="t"/>
              </v:shape>
            </v:group>
            <v:group style="position:absolute;left:9493;top:70;width:30;height:10" coordorigin="9493,70" coordsize="30,10">
              <v:shape style="position:absolute;left:9493;top:70;width:30;height:10" coordorigin="9493,70" coordsize="30,10" path="m9493,75l9523,75e" filled="false" stroked="true" strokeweight=".6pt" strokecolor="#000000">
                <v:path arrowok="t"/>
              </v:shape>
            </v:group>
            <v:group style="position:absolute;left:9444;top:70;width:30;height:10" coordorigin="9444,70" coordsize="30,10">
              <v:shape style="position:absolute;left:9444;top:70;width:30;height:10" coordorigin="9444,70" coordsize="30,10" path="m9444,75l9474,75e" filled="false" stroked="true" strokeweight=".6pt" strokecolor="#000000">
                <v:path arrowok="t"/>
              </v:shape>
            </v:group>
            <v:group style="position:absolute;left:9394;top:70;width:30;height:10" coordorigin="9394,70" coordsize="30,10">
              <v:shape style="position:absolute;left:9394;top:70;width:30;height:10" coordorigin="9394,70" coordsize="30,10" path="m9394,75l9424,75e" filled="false" stroked="true" strokeweight=".6pt" strokecolor="#000000">
                <v:path arrowok="t"/>
              </v:shape>
            </v:group>
            <v:group style="position:absolute;left:9345;top:70;width:30;height:10" coordorigin="9345,70" coordsize="30,10">
              <v:shape style="position:absolute;left:9345;top:70;width:30;height:10" coordorigin="9345,70" coordsize="30,10" path="m9345,75l9374,75e" filled="false" stroked="true" strokeweight=".6pt" strokecolor="#000000">
                <v:path arrowok="t"/>
              </v:shape>
            </v:group>
            <v:group style="position:absolute;left:9295;top:70;width:30;height:10" coordorigin="9295,70" coordsize="30,10">
              <v:shape style="position:absolute;left:9295;top:70;width:30;height:10" coordorigin="9295,70" coordsize="30,10" path="m9295,75l9325,75e" filled="false" stroked="true" strokeweight=".6pt" strokecolor="#000000">
                <v:path arrowok="t"/>
              </v:shape>
            </v:group>
            <v:group style="position:absolute;left:9245;top:70;width:30;height:10" coordorigin="9245,70" coordsize="30,10">
              <v:shape style="position:absolute;left:9245;top:70;width:30;height:10" coordorigin="9245,70" coordsize="30,10" path="m9245,75l9275,75e" filled="false" stroked="true" strokeweight=".6pt" strokecolor="#000000">
                <v:path arrowok="t"/>
              </v:shape>
            </v:group>
            <v:group style="position:absolute;left:9196;top:70;width:30;height:10" coordorigin="9196,70" coordsize="30,10">
              <v:shape style="position:absolute;left:9196;top:70;width:30;height:10" coordorigin="9196,70" coordsize="30,10" path="m9196,75l9225,75e" filled="false" stroked="true" strokeweight=".6pt" strokecolor="#000000">
                <v:path arrowok="t"/>
              </v:shape>
            </v:group>
            <v:group style="position:absolute;left:9146;top:70;width:30;height:10" coordorigin="9146,70" coordsize="30,10">
              <v:shape style="position:absolute;left:9146;top:70;width:30;height:10" coordorigin="9146,70" coordsize="30,10" path="m9146,75l9176,75e" filled="false" stroked="true" strokeweight=".6pt" strokecolor="#000000">
                <v:path arrowok="t"/>
              </v:shape>
            </v:group>
            <v:group style="position:absolute;left:9096;top:70;width:30;height:10" coordorigin="9096,70" coordsize="30,10">
              <v:shape style="position:absolute;left:9096;top:70;width:30;height:10" coordorigin="9096,70" coordsize="30,10" path="m9096,75l9126,75e" filled="false" stroked="true" strokeweight=".6pt" strokecolor="#000000">
                <v:path arrowok="t"/>
              </v:shape>
            </v:group>
            <v:group style="position:absolute;left:9047;top:70;width:30;height:10" coordorigin="9047,70" coordsize="30,10">
              <v:shape style="position:absolute;left:9047;top:70;width:30;height:10" coordorigin="9047,70" coordsize="30,10" path="m9047,75l9077,75e" filled="false" stroked="true" strokeweight=".6pt" strokecolor="#000000">
                <v:path arrowok="t"/>
              </v:shape>
            </v:group>
            <v:group style="position:absolute;left:8997;top:70;width:30;height:10" coordorigin="8997,70" coordsize="30,10">
              <v:shape style="position:absolute;left:8997;top:70;width:30;height:10" coordorigin="8997,70" coordsize="30,10" path="m8997,75l9027,75e" filled="false" stroked="true" strokeweight=".6pt" strokecolor="#000000">
                <v:path arrowok="t"/>
              </v:shape>
            </v:group>
            <v:group style="position:absolute;left:8948;top:70;width:30;height:10" coordorigin="8948,70" coordsize="30,10">
              <v:shape style="position:absolute;left:8948;top:70;width:30;height:10" coordorigin="8948,70" coordsize="30,10" path="m8948,75l8977,75e" filled="false" stroked="true" strokeweight=".6pt" strokecolor="#000000">
                <v:path arrowok="t"/>
              </v:shape>
            </v:group>
            <v:group style="position:absolute;left:8898;top:70;width:30;height:10" coordorigin="8898,70" coordsize="30,10">
              <v:shape style="position:absolute;left:8898;top:70;width:30;height:10" coordorigin="8898,70" coordsize="30,10" path="m8898,75l8928,75e" filled="false" stroked="true" strokeweight=".6pt" strokecolor="#000000">
                <v:path arrowok="t"/>
              </v:shape>
            </v:group>
            <v:group style="position:absolute;left:8848;top:70;width:30;height:10" coordorigin="8848,70" coordsize="30,10">
              <v:shape style="position:absolute;left:8848;top:70;width:30;height:10" coordorigin="8848,70" coordsize="30,10" path="m8848,75l8878,75e" filled="false" stroked="true" strokeweight=".6pt" strokecolor="#000000">
                <v:path arrowok="t"/>
              </v:shape>
            </v:group>
            <v:group style="position:absolute;left:8799;top:70;width:30;height:10" coordorigin="8799,70" coordsize="30,10">
              <v:shape style="position:absolute;left:8799;top:70;width:30;height:10" coordorigin="8799,70" coordsize="30,10" path="m8799,75l8828,75e" filled="false" stroked="true" strokeweight=".6pt" strokecolor="#000000">
                <v:path arrowok="t"/>
              </v:shape>
            </v:group>
            <v:group style="position:absolute;left:8749;top:70;width:30;height:10" coordorigin="8749,70" coordsize="30,10">
              <v:shape style="position:absolute;left:8749;top:70;width:30;height:10" coordorigin="8749,70" coordsize="30,10" path="m8749,75l8779,75e" filled="false" stroked="true" strokeweight=".6pt" strokecolor="#000000">
                <v:path arrowok="t"/>
              </v:shape>
            </v:group>
            <v:group style="position:absolute;left:8699;top:70;width:30;height:10" coordorigin="8699,70" coordsize="30,10">
              <v:shape style="position:absolute;left:8699;top:70;width:30;height:10" coordorigin="8699,70" coordsize="30,10" path="m8699,75l8729,75e" filled="false" stroked="true" strokeweight=".6pt" strokecolor="#000000">
                <v:path arrowok="t"/>
              </v:shape>
            </v:group>
            <v:group style="position:absolute;left:8650;top:70;width:30;height:10" coordorigin="8650,70" coordsize="30,10">
              <v:shape style="position:absolute;left:8650;top:70;width:30;height:10" coordorigin="8650,70" coordsize="30,10" path="m8650,75l8680,75e" filled="false" stroked="true" strokeweight=".6pt" strokecolor="#000000">
                <v:path arrowok="t"/>
              </v:shape>
            </v:group>
            <v:group style="position:absolute;left:8600;top:70;width:30;height:10" coordorigin="8600,70" coordsize="30,10">
              <v:shape style="position:absolute;left:8600;top:70;width:30;height:10" coordorigin="8600,70" coordsize="30,10" path="m8600,75l8630,75e" filled="false" stroked="true" strokeweight=".6pt" strokecolor="#000000">
                <v:path arrowok="t"/>
              </v:shape>
            </v:group>
            <v:group style="position:absolute;left:8550;top:70;width:30;height:10" coordorigin="8550,70" coordsize="30,10">
              <v:shape style="position:absolute;left:8550;top:70;width:30;height:10" coordorigin="8550,70" coordsize="30,10" path="m8550,75l8580,75e" filled="false" stroked="true" strokeweight=".6pt" strokecolor="#000000">
                <v:path arrowok="t"/>
              </v:shape>
            </v:group>
            <v:group style="position:absolute;left:8501;top:70;width:30;height:10" coordorigin="8501,70" coordsize="30,10">
              <v:shape style="position:absolute;left:8501;top:70;width:30;height:10" coordorigin="8501,70" coordsize="30,10" path="m8501,75l8531,75e" filled="false" stroked="true" strokeweight=".6pt" strokecolor="#000000">
                <v:path arrowok="t"/>
              </v:shape>
            </v:group>
            <v:group style="position:absolute;left:8451;top:70;width:30;height:10" coordorigin="8451,70" coordsize="30,10">
              <v:shape style="position:absolute;left:8451;top:70;width:30;height:10" coordorigin="8451,70" coordsize="30,10" path="m8451,75l8481,75e" filled="false" stroked="true" strokeweight=".6pt" strokecolor="#000000">
                <v:path arrowok="t"/>
              </v:shape>
            </v:group>
            <v:group style="position:absolute;left:8402;top:70;width:30;height:10" coordorigin="8402,70" coordsize="30,10">
              <v:shape style="position:absolute;left:8402;top:70;width:30;height:10" coordorigin="8402,70" coordsize="30,10" path="m8402,75l8431,75e" filled="false" stroked="true" strokeweight=".6pt" strokecolor="#000000">
                <v:path arrowok="t"/>
              </v:shape>
            </v:group>
            <v:group style="position:absolute;left:8352;top:70;width:30;height:10" coordorigin="8352,70" coordsize="30,10">
              <v:shape style="position:absolute;left:8352;top:70;width:30;height:10" coordorigin="8352,70" coordsize="30,10" path="m8352,75l8382,75e" filled="false" stroked="true" strokeweight=".6pt" strokecolor="#000000">
                <v:path arrowok="t"/>
              </v:shape>
            </v:group>
            <v:group style="position:absolute;left:8302;top:70;width:30;height:10" coordorigin="8302,70" coordsize="30,10">
              <v:shape style="position:absolute;left:8302;top:70;width:30;height:10" coordorigin="8302,70" coordsize="30,10" path="m8302,75l8332,75e" filled="false" stroked="true" strokeweight=".6pt" strokecolor="#000000">
                <v:path arrowok="t"/>
              </v:shape>
            </v:group>
            <v:group style="position:absolute;left:8253;top:70;width:30;height:10" coordorigin="8253,70" coordsize="30,10">
              <v:shape style="position:absolute;left:8253;top:70;width:30;height:10" coordorigin="8253,70" coordsize="30,10" path="m8253,75l8282,75e" filled="false" stroked="true" strokeweight=".6pt" strokecolor="#000000">
                <v:path arrowok="t"/>
              </v:shape>
            </v:group>
            <v:group style="position:absolute;left:8203;top:70;width:30;height:10" coordorigin="8203,70" coordsize="30,10">
              <v:shape style="position:absolute;left:8203;top:70;width:30;height:10" coordorigin="8203,70" coordsize="30,10" path="m8203,75l8233,75e" filled="false" stroked="true" strokeweight=".6pt" strokecolor="#000000">
                <v:path arrowok="t"/>
              </v:shape>
            </v:group>
            <v:group style="position:absolute;left:8153;top:70;width:30;height:10" coordorigin="8153,70" coordsize="30,10">
              <v:shape style="position:absolute;left:8153;top:70;width:30;height:10" coordorigin="8153,70" coordsize="30,10" path="m8153,75l8183,75e" filled="false" stroked="true" strokeweight=".6pt" strokecolor="#000000">
                <v:path arrowok="t"/>
              </v:shape>
            </v:group>
            <v:group style="position:absolute;left:8104;top:70;width:30;height:10" coordorigin="8104,70" coordsize="30,10">
              <v:shape style="position:absolute;left:8104;top:70;width:30;height:10" coordorigin="8104,70" coordsize="30,10" path="m8104,75l8134,75e" filled="false" stroked="true" strokeweight=".6pt" strokecolor="#000000">
                <v:path arrowok="t"/>
              </v:shape>
            </v:group>
            <v:group style="position:absolute;left:8054;top:70;width:30;height:10" coordorigin="8054,70" coordsize="30,10">
              <v:shape style="position:absolute;left:8054;top:70;width:30;height:10" coordorigin="8054,70" coordsize="30,10" path="m8054,75l8084,75e" filled="false" stroked="true" strokeweight=".6pt" strokecolor="#000000">
                <v:path arrowok="t"/>
              </v:shape>
            </v:group>
            <v:group style="position:absolute;left:8004;top:70;width:30;height:10" coordorigin="8004,70" coordsize="30,10">
              <v:shape style="position:absolute;left:8004;top:70;width:30;height:10" coordorigin="8004,70" coordsize="30,10" path="m8004,75l8034,75e" filled="false" stroked="true" strokeweight=".6pt" strokecolor="#000000">
                <v:path arrowok="t"/>
              </v:shape>
            </v:group>
            <v:group style="position:absolute;left:10585;top:70;width:20;height:10" coordorigin="10585,70" coordsize="20,10">
              <v:shape style="position:absolute;left:10585;top:70;width:20;height:10" coordorigin="10585,70" coordsize="20,10" path="m10585,75l10605,75e" filled="false" stroked="true" strokeweight=".6pt" strokecolor="#000000">
                <v:path arrowok="t"/>
              </v:shape>
            </v:group>
            <v:group style="position:absolute;left:7970;top:70;width:15;height:10" coordorigin="7970,70" coordsize="15,10">
              <v:shape style="position:absolute;left:7970;top:70;width:15;height:10" coordorigin="7970,70" coordsize="15,10" path="m7970,75l7985,75e" filled="false" stroked="true" strokeweight=".6pt" strokecolor="#000000">
                <v:path arrowok="t"/>
              </v:shape>
            </v:group>
            <v:group style="position:absolute;left:7965;top:110;width:10;height:30" coordorigin="7965,110" coordsize="10,30">
              <v:shape style="position:absolute;left:7965;top:110;width:10;height:30" coordorigin="7965,110" coordsize="10,30" path="m7965,125l7975,125e" filled="false" stroked="true" strokeweight="1.591pt" strokecolor="#000000">
                <v:path arrowok="t"/>
              </v:shape>
            </v:group>
            <v:group style="position:absolute;left:7965;top:160;width:10;height:30" coordorigin="7965,160" coordsize="10,30">
              <v:shape style="position:absolute;left:7965;top:160;width:10;height:30" coordorigin="7965,160" coordsize="10,30" path="m7965,174l7975,174e" filled="false" stroked="true" strokeweight="1.59pt" strokecolor="#000000">
                <v:path arrowok="t"/>
              </v:shape>
            </v:group>
            <v:group style="position:absolute;left:7965;top:209;width:10;height:30" coordorigin="7965,209" coordsize="10,30">
              <v:shape style="position:absolute;left:7965;top:209;width:10;height:30" coordorigin="7965,209" coordsize="10,30" path="m7965,224l7975,224e" filled="false" stroked="true" strokeweight="1.59pt" strokecolor="#000000">
                <v:path arrowok="t"/>
              </v:shape>
            </v:group>
            <v:group style="position:absolute;left:7965;top:259;width:10;height:30" coordorigin="7965,259" coordsize="10,30">
              <v:shape style="position:absolute;left:7965;top:259;width:10;height:30" coordorigin="7965,259" coordsize="10,30" path="m7965,274l7975,274e" filled="false" stroked="true" strokeweight="1.591pt" strokecolor="#000000">
                <v:path arrowok="t"/>
              </v:shape>
            </v:group>
            <v:group style="position:absolute;left:7965;top:308;width:10;height:30" coordorigin="7965,308" coordsize="10,30">
              <v:shape style="position:absolute;left:7965;top:308;width:10;height:30" coordorigin="7965,308" coordsize="10,30" path="m7965,323l7975,323e" filled="false" stroked="true" strokeweight="1.59pt" strokecolor="#000000">
                <v:path arrowok="t"/>
              </v:shape>
            </v:group>
            <v:group style="position:absolute;left:7965;top:358;width:10;height:30" coordorigin="7965,358" coordsize="10,30">
              <v:shape style="position:absolute;left:7965;top:358;width:10;height:30" coordorigin="7965,358" coordsize="10,30" path="m7965,373l7975,373e" filled="false" stroked="true" strokeweight="1.591pt" strokecolor="#000000">
                <v:path arrowok="t"/>
              </v:shape>
            </v:group>
            <v:group style="position:absolute;left:7965;top:408;width:10;height:30" coordorigin="7965,408" coordsize="10,30">
              <v:shape style="position:absolute;left:7965;top:408;width:10;height:30" coordorigin="7965,408" coordsize="10,30" path="m7965,423l7975,423e" filled="false" stroked="true" strokeweight="1.591pt" strokecolor="#000000">
                <v:path arrowok="t"/>
              </v:shape>
            </v:group>
            <v:group style="position:absolute;left:7965;top:457;width:10;height:30" coordorigin="7965,457" coordsize="10,30">
              <v:shape style="position:absolute;left:7965;top:457;width:10;height:30" coordorigin="7965,457" coordsize="10,30" path="m7965,472l7975,472e" filled="false" stroked="true" strokeweight="1.59pt" strokecolor="#000000">
                <v:path arrowok="t"/>
              </v:shape>
            </v:group>
            <v:group style="position:absolute;left:7965;top:507;width:10;height:30" coordorigin="7965,507" coordsize="10,30">
              <v:shape style="position:absolute;left:7965;top:507;width:10;height:30" coordorigin="7965,507" coordsize="10,30" path="m7965,522l7975,522e" filled="false" stroked="true" strokeweight="1.591pt" strokecolor="#000000">
                <v:path arrowok="t"/>
              </v:shape>
            </v:group>
            <v:group style="position:absolute;left:7965;top:557;width:10;height:30" coordorigin="7965,557" coordsize="10,30">
              <v:shape style="position:absolute;left:7965;top:557;width:10;height:30" coordorigin="7965,557" coordsize="10,30" path="m7965,572l7975,572e" filled="false" stroked="true" strokeweight="1.59pt" strokecolor="#000000">
                <v:path arrowok="t"/>
              </v:shape>
            </v:group>
            <v:group style="position:absolute;left:7965;top:606;width:10;height:30" coordorigin="7965,606" coordsize="10,30">
              <v:shape style="position:absolute;left:7965;top:606;width:10;height:30" coordorigin="7965,606" coordsize="10,30" path="m7965,621l7975,621e" filled="false" stroked="true" strokeweight="1.59pt" strokecolor="#000000">
                <v:path arrowok="t"/>
              </v:shape>
            </v:group>
            <v:group style="position:absolute;left:7965;top:656;width:10;height:30" coordorigin="7965,656" coordsize="10,30">
              <v:shape style="position:absolute;left:7965;top:656;width:10;height:30" coordorigin="7965,656" coordsize="10,30" path="m7965,671l7975,671e" filled="false" stroked="true" strokeweight="1.591pt" strokecolor="#000000">
                <v:path arrowok="t"/>
              </v:shape>
            </v:group>
            <v:group style="position:absolute;left:7965;top:706;width:10;height:30" coordorigin="7965,706" coordsize="10,30">
              <v:shape style="position:absolute;left:7965;top:706;width:10;height:30" coordorigin="7965,706" coordsize="10,30" path="m7965,720l7975,720e" filled="false" stroked="true" strokeweight="1.59pt" strokecolor="#000000">
                <v:path arrowok="t"/>
              </v:shape>
            </v:group>
            <v:group style="position:absolute;left:7965;top:755;width:10;height:30" coordorigin="7965,755" coordsize="10,30">
              <v:shape style="position:absolute;left:7965;top:755;width:10;height:30" coordorigin="7965,755" coordsize="10,30" path="m7965,770l7975,770e" filled="false" stroked="true" strokeweight="1.591pt" strokecolor="#000000">
                <v:path arrowok="t"/>
              </v:shape>
            </v:group>
            <v:group style="position:absolute;left:7965;top:805;width:10;height:30" coordorigin="7965,805" coordsize="10,30">
              <v:shape style="position:absolute;left:7965;top:805;width:10;height:30" coordorigin="7965,805" coordsize="10,30" path="m7965,820l7975,820e" filled="false" stroked="true" strokeweight="1.59pt" strokecolor="#000000">
                <v:path arrowok="t"/>
              </v:shape>
            </v:group>
            <v:group style="position:absolute;left:7965;top:854;width:10;height:30" coordorigin="7965,854" coordsize="10,30">
              <v:shape style="position:absolute;left:7965;top:854;width:10;height:30" coordorigin="7965,854" coordsize="10,30" path="m7965,869l7975,869e" filled="false" stroked="true" strokeweight="1.59pt" strokecolor="#000000">
                <v:path arrowok="t"/>
              </v:shape>
            </v:group>
            <v:group style="position:absolute;left:7965;top:904;width:10;height:30" coordorigin="7965,904" coordsize="10,30">
              <v:shape style="position:absolute;left:7965;top:904;width:10;height:30" coordorigin="7965,904" coordsize="10,30" path="m7965,919l7975,919e" filled="false" stroked="true" strokeweight="1.591pt" strokecolor="#000000">
                <v:path arrowok="t"/>
              </v:shape>
            </v:group>
            <v:group style="position:absolute;left:7965;top:954;width:10;height:30" coordorigin="7965,954" coordsize="10,30">
              <v:shape style="position:absolute;left:7965;top:954;width:10;height:30" coordorigin="7965,954" coordsize="10,30" path="m7965,969l7975,969e" filled="false" stroked="true" strokeweight="1.59pt" strokecolor="#000000">
                <v:path arrowok="t"/>
              </v:shape>
            </v:group>
            <v:group style="position:absolute;left:7965;top:1003;width:10;height:30" coordorigin="7965,1003" coordsize="10,30">
              <v:shape style="position:absolute;left:7965;top:1003;width:10;height:30" coordorigin="7965,1003" coordsize="10,30" path="m7965,1018l7975,1018e" filled="false" stroked="true" strokeweight="1.591pt" strokecolor="#000000">
                <v:path arrowok="t"/>
              </v:shape>
            </v:group>
            <v:group style="position:absolute;left:7965;top:1053;width:10;height:30" coordorigin="7965,1053" coordsize="10,30">
              <v:shape style="position:absolute;left:7965;top:1053;width:10;height:30" coordorigin="7965,1053" coordsize="10,30" path="m7965,1068l7975,1068e" filled="false" stroked="true" strokeweight="1.591pt" strokecolor="#000000">
                <v:path arrowok="t"/>
              </v:shape>
            </v:group>
            <v:group style="position:absolute;left:7965;top:1103;width:10;height:30" coordorigin="7965,1103" coordsize="10,30">
              <v:shape style="position:absolute;left:7965;top:1103;width:10;height:30" coordorigin="7965,1103" coordsize="10,30" path="m7965,1118l7975,1118e" filled="false" stroked="true" strokeweight="1.59pt" strokecolor="#000000">
                <v:path arrowok="t"/>
              </v:shape>
            </v:group>
            <v:group style="position:absolute;left:7965;top:1152;width:10;height:30" coordorigin="7965,1152" coordsize="10,30">
              <v:shape style="position:absolute;left:7965;top:1152;width:10;height:30" coordorigin="7965,1152" coordsize="10,30" path="m7965,1167l7975,1167e" filled="false" stroked="true" strokeweight="1.591pt" strokecolor="#000000">
                <v:path arrowok="t"/>
              </v:shape>
            </v:group>
            <v:group style="position:absolute;left:7965;top:1202;width:10;height:30" coordorigin="7965,1202" coordsize="10,30">
              <v:shape style="position:absolute;left:7965;top:1202;width:10;height:30" coordorigin="7965,1202" coordsize="10,30" path="m7965,1217l7975,1217e" filled="false" stroked="true" strokeweight="1.59pt" strokecolor="#000000">
                <v:path arrowok="t"/>
              </v:shape>
            </v:group>
            <v:group style="position:absolute;left:7965;top:1252;width:10;height:30" coordorigin="7965,1252" coordsize="10,30">
              <v:shape style="position:absolute;left:7965;top:1252;width:10;height:30" coordorigin="7965,1252" coordsize="10,30" path="m7965,1266l7975,1266e" filled="false" stroked="true" strokeweight="1.59pt" strokecolor="#000000">
                <v:path arrowok="t"/>
              </v:shape>
            </v:group>
            <v:group style="position:absolute;left:7965;top:1301;width:10;height:30" coordorigin="7965,1301" coordsize="10,30">
              <v:shape style="position:absolute;left:7965;top:1301;width:10;height:30" coordorigin="7965,1301" coordsize="10,30" path="m7965,1316l7975,1316e" filled="false" stroked="true" strokeweight="1.591pt" strokecolor="#000000">
                <v:path arrowok="t"/>
              </v:shape>
            </v:group>
            <v:group style="position:absolute;left:7965;top:1351;width:10;height:30" coordorigin="7965,1351" coordsize="10,30">
              <v:shape style="position:absolute;left:7965;top:1351;width:10;height:30" coordorigin="7965,1351" coordsize="10,30" path="m7965,1366l7975,1366e" filled="false" stroked="true" strokeweight="1.59pt" strokecolor="#000000">
                <v:path arrowok="t"/>
              </v:shape>
            </v:group>
            <v:group style="position:absolute;left:7965;top:1400;width:10;height:30" coordorigin="7965,1400" coordsize="10,30">
              <v:shape style="position:absolute;left:7965;top:1400;width:10;height:30" coordorigin="7965,1400" coordsize="10,30" path="m7965,1415l7975,1415e" filled="false" stroked="true" strokeweight="1.591pt" strokecolor="#000000">
                <v:path arrowok="t"/>
              </v:shape>
            </v:group>
            <v:group style="position:absolute;left:7965;top:1450;width:10;height:30" coordorigin="7965,1450" coordsize="10,30">
              <v:shape style="position:absolute;left:7965;top:1450;width:10;height:30" coordorigin="7965,1450" coordsize="10,30" path="m7965,1465l7975,1465e" filled="false" stroked="true" strokeweight="1.591pt" strokecolor="#000000">
                <v:path arrowok="t"/>
              </v:shape>
            </v:group>
            <v:group style="position:absolute;left:7965;top:1500;width:10;height:30" coordorigin="7965,1500" coordsize="10,30">
              <v:shape style="position:absolute;left:7965;top:1500;width:10;height:30" coordorigin="7965,1500" coordsize="10,30" path="m7965,1515l7975,1515e" filled="false" stroked="true" strokeweight="1.59pt" strokecolor="#000000">
                <v:path arrowok="t"/>
              </v:shape>
            </v:group>
            <v:group style="position:absolute;left:7965;top:1549;width:10;height:30" coordorigin="7965,1549" coordsize="10,30">
              <v:shape style="position:absolute;left:7965;top:1549;width:10;height:30" coordorigin="7965,1549" coordsize="10,30" path="m7965,1564l7975,1564e" filled="false" stroked="true" strokeweight="1.591pt" strokecolor="#000000">
                <v:path arrowok="t"/>
              </v:shape>
            </v:group>
            <v:group style="position:absolute;left:7965;top:1599;width:10;height:30" coordorigin="7965,1599" coordsize="10,30">
              <v:shape style="position:absolute;left:7965;top:1599;width:10;height:30" coordorigin="7965,1599" coordsize="10,30" path="m7965,1614l7975,1614e" filled="false" stroked="true" strokeweight="1.59pt" strokecolor="#000000">
                <v:path arrowok="t"/>
              </v:shape>
            </v:group>
            <v:group style="position:absolute;left:7965;top:1649;width:10;height:30" coordorigin="7965,1649" coordsize="10,30">
              <v:shape style="position:absolute;left:7965;top:1649;width:10;height:30" coordorigin="7965,1649" coordsize="10,30" path="m7965,1663l7975,1663e" filled="false" stroked="true" strokeweight="1.59pt" strokecolor="#000000">
                <v:path arrowok="t"/>
              </v:shape>
            </v:group>
            <v:group style="position:absolute;left:7965;top:1698;width:10;height:30" coordorigin="7965,1698" coordsize="10,30">
              <v:shape style="position:absolute;left:7965;top:1698;width:10;height:30" coordorigin="7965,1698" coordsize="10,30" path="m7965,1713l7975,1713e" filled="false" stroked="true" strokeweight="1.591pt" strokecolor="#000000">
                <v:path arrowok="t"/>
              </v:shape>
            </v:group>
            <v:group style="position:absolute;left:7965;top:1748;width:10;height:30" coordorigin="7965,1748" coordsize="10,30">
              <v:shape style="position:absolute;left:7965;top:1748;width:10;height:30" coordorigin="7965,1748" coordsize="10,30" path="m7965,1763l7975,1763e" filled="false" stroked="true" strokeweight="1.59pt" strokecolor="#000000">
                <v:path arrowok="t"/>
              </v:shape>
            </v:group>
            <v:group style="position:absolute;left:7965;top:1797;width:10;height:30" coordorigin="7965,1797" coordsize="10,30">
              <v:shape style="position:absolute;left:7965;top:1797;width:10;height:30" coordorigin="7965,1797" coordsize="10,30" path="m7965,1812l7975,1812e" filled="false" stroked="true" strokeweight="1.591pt" strokecolor="#000000">
                <v:path arrowok="t"/>
              </v:shape>
            </v:group>
            <v:group style="position:absolute;left:7965;top:1847;width:10;height:30" coordorigin="7965,1847" coordsize="10,30">
              <v:shape style="position:absolute;left:7965;top:1847;width:10;height:30" coordorigin="7965,1847" coordsize="10,30" path="m7965,1862l7975,1862e" filled="false" stroked="true" strokeweight="1.59pt" strokecolor="#000000">
                <v:path arrowok="t"/>
              </v:shape>
            </v:group>
            <v:group style="position:absolute;left:7965;top:1897;width:10;height:30" coordorigin="7965,1897" coordsize="10,30">
              <v:shape style="position:absolute;left:7965;top:1897;width:10;height:30" coordorigin="7965,1897" coordsize="10,30" path="m7965,1912l7975,1912e" filled="false" stroked="true" strokeweight="1.59pt" strokecolor="#000000">
                <v:path arrowok="t"/>
              </v:shape>
            </v:group>
            <v:group style="position:absolute;left:7965;top:1946;width:10;height:30" coordorigin="7965,1946" coordsize="10,30">
              <v:shape style="position:absolute;left:7965;top:1946;width:10;height:30" coordorigin="7965,1946" coordsize="10,30" path="m7965,1961l7975,1961e" filled="false" stroked="true" strokeweight="1.591pt" strokecolor="#000000">
                <v:path arrowok="t"/>
              </v:shape>
            </v:group>
            <v:group style="position:absolute;left:7965;top:1996;width:10;height:30" coordorigin="7965,1996" coordsize="10,30">
              <v:shape style="position:absolute;left:7965;top:1996;width:10;height:30" coordorigin="7965,1996" coordsize="10,30" path="m7965,2011l7975,2011e" filled="false" stroked="true" strokeweight="1.59pt" strokecolor="#000000">
                <v:path arrowok="t"/>
              </v:shape>
            </v:group>
            <v:group style="position:absolute;left:7965;top:2046;width:10;height:30" coordorigin="7965,2046" coordsize="10,30">
              <v:shape style="position:absolute;left:7965;top:2046;width:10;height:30" coordorigin="7965,2046" coordsize="10,30" path="m7965,2061l7975,2061e" filled="false" stroked="true" strokeweight="1.591pt" strokecolor="#000000">
                <v:path arrowok="t"/>
              </v:shape>
            </v:group>
            <v:group style="position:absolute;left:7965;top:2095;width:10;height:30" coordorigin="7965,2095" coordsize="10,30">
              <v:shape style="position:absolute;left:7965;top:2095;width:10;height:30" coordorigin="7965,2095" coordsize="10,30" path="m7965,2110l7975,2110e" filled="false" stroked="true" strokeweight="1.591pt" strokecolor="#000000">
                <v:path arrowok="t"/>
              </v:shape>
            </v:group>
            <v:group style="position:absolute;left:7965;top:2145;width:10;height:30" coordorigin="7965,2145" coordsize="10,30">
              <v:shape style="position:absolute;left:7965;top:2145;width:10;height:30" coordorigin="7965,2145" coordsize="10,30" path="m7965,2160l7975,2160e" filled="false" stroked="true" strokeweight="1.59pt" strokecolor="#000000">
                <v:path arrowok="t"/>
              </v:shape>
            </v:group>
            <v:group style="position:absolute;left:7965;top:2195;width:10;height:30" coordorigin="7965,2195" coordsize="10,30">
              <v:shape style="position:absolute;left:7965;top:2195;width:10;height:30" coordorigin="7965,2195" coordsize="10,30" path="m7965,2209l7975,2209e" filled="false" stroked="true" strokeweight="1.591pt" strokecolor="#000000">
                <v:path arrowok="t"/>
              </v:shape>
            </v:group>
            <v:group style="position:absolute;left:7965;top:2244;width:10;height:30" coordorigin="7965,2244" coordsize="10,30">
              <v:shape style="position:absolute;left:7965;top:2244;width:10;height:30" coordorigin="7965,2244" coordsize="10,30" path="m7965,2259l7975,2259e" filled="false" stroked="true" strokeweight="1.59pt" strokecolor="#000000">
                <v:path arrowok="t"/>
              </v:shape>
            </v:group>
            <v:group style="position:absolute;left:7965;top:2294;width:10;height:30" coordorigin="7965,2294" coordsize="10,30">
              <v:shape style="position:absolute;left:7965;top:2294;width:10;height:30" coordorigin="7965,2294" coordsize="10,30" path="m7965,2309l7975,2309e" filled="false" stroked="true" strokeweight="1.59pt" strokecolor="#000000">
                <v:path arrowok="t"/>
              </v:shape>
            </v:group>
            <v:group style="position:absolute;left:7965;top:2343;width:10;height:30" coordorigin="7965,2343" coordsize="10,30">
              <v:shape style="position:absolute;left:7965;top:2343;width:10;height:30" coordorigin="7965,2343" coordsize="10,30" path="m7965,2358l7975,2358e" filled="false" stroked="true" strokeweight="1.591pt" strokecolor="#000000">
                <v:path arrowok="t"/>
              </v:shape>
            </v:group>
            <v:group style="position:absolute;left:7965;top:2393;width:10;height:30" coordorigin="7965,2393" coordsize="10,30">
              <v:shape style="position:absolute;left:7965;top:2393;width:10;height:30" coordorigin="7965,2393" coordsize="10,30" path="m7965,2408l7975,2408e" filled="false" stroked="true" strokeweight="1.59pt" strokecolor="#000000">
                <v:path arrowok="t"/>
              </v:shape>
            </v:group>
            <v:group style="position:absolute;left:7965;top:2443;width:10;height:30" coordorigin="7965,2443" coordsize="10,30">
              <v:shape style="position:absolute;left:7965;top:2443;width:10;height:30" coordorigin="7965,2443" coordsize="10,30" path="m7965,2458l7975,2458e" filled="false" stroked="true" strokeweight="1.591pt" strokecolor="#000000">
                <v:path arrowok="t"/>
              </v:shape>
            </v:group>
            <v:group style="position:absolute;left:7965;top:2492;width:10;height:30" coordorigin="7965,2492" coordsize="10,30">
              <v:shape style="position:absolute;left:7965;top:2492;width:10;height:30" coordorigin="7965,2492" coordsize="10,30" path="m7965,2507l7975,2507e" filled="false" stroked="true" strokeweight="1.59pt" strokecolor="#000000">
                <v:path arrowok="t"/>
              </v:shape>
            </v:group>
            <v:group style="position:absolute;left:7965;top:2542;width:10;height:30" coordorigin="7965,2542" coordsize="10,30">
              <v:shape style="position:absolute;left:7965;top:2542;width:10;height:30" coordorigin="7965,2542" coordsize="10,30" path="m7965,2557l7975,2557e" filled="false" stroked="true" strokeweight="1.59pt" strokecolor="#000000">
                <v:path arrowok="t"/>
              </v:shape>
            </v:group>
            <v:group style="position:absolute;left:7965;top:2592;width:10;height:30" coordorigin="7965,2592" coordsize="10,30">
              <v:shape style="position:absolute;left:7965;top:2592;width:10;height:30" coordorigin="7965,2592" coordsize="10,30" path="m7965,2606l7975,2606e" filled="false" stroked="true" strokeweight="1.591pt" strokecolor="#000000">
                <v:path arrowok="t"/>
              </v:shape>
            </v:group>
            <v:group style="position:absolute;left:7965;top:2641;width:10;height:30" coordorigin="7965,2641" coordsize="10,30">
              <v:shape style="position:absolute;left:7965;top:2641;width:10;height:30" coordorigin="7965,2641" coordsize="10,30" path="m7965,2656l7975,2656e" filled="false" stroked="true" strokeweight="1.59pt" strokecolor="#000000">
                <v:path arrowok="t"/>
              </v:shape>
            </v:group>
            <v:group style="position:absolute;left:7965;top:75;width:10;height:15" coordorigin="7965,75" coordsize="10,15">
              <v:shape style="position:absolute;left:7965;top:75;width:10;height:15" coordorigin="7965,75" coordsize="10,15" path="m7965,83l7975,83e" filled="false" stroked="true" strokeweight=".845pt" strokecolor="#000000">
                <v:path arrowok="t"/>
              </v:shape>
            </v:group>
            <v:group style="position:absolute;left:10595;top:110;width:10;height:30" coordorigin="10595,110" coordsize="10,30">
              <v:shape style="position:absolute;left:10595;top:110;width:10;height:30" coordorigin="10595,110" coordsize="10,30" path="m10595,125l10605,125e" filled="false" stroked="true" strokeweight="1.591pt" strokecolor="#000000">
                <v:path arrowok="t"/>
              </v:shape>
            </v:group>
            <v:group style="position:absolute;left:10595;top:160;width:10;height:30" coordorigin="10595,160" coordsize="10,30">
              <v:shape style="position:absolute;left:10595;top:160;width:10;height:30" coordorigin="10595,160" coordsize="10,30" path="m10595,174l10605,174e" filled="false" stroked="true" strokeweight="1.59pt" strokecolor="#000000">
                <v:path arrowok="t"/>
              </v:shape>
            </v:group>
            <v:group style="position:absolute;left:10595;top:209;width:10;height:30" coordorigin="10595,209" coordsize="10,30">
              <v:shape style="position:absolute;left:10595;top:209;width:10;height:30" coordorigin="10595,209" coordsize="10,30" path="m10595,224l10605,224e" filled="false" stroked="true" strokeweight="1.59pt" strokecolor="#000000">
                <v:path arrowok="t"/>
              </v:shape>
            </v:group>
            <v:group style="position:absolute;left:10595;top:259;width:10;height:30" coordorigin="10595,259" coordsize="10,30">
              <v:shape style="position:absolute;left:10595;top:259;width:10;height:30" coordorigin="10595,259" coordsize="10,30" path="m10595,274l10605,274e" filled="false" stroked="true" strokeweight="1.591pt" strokecolor="#000000">
                <v:path arrowok="t"/>
              </v:shape>
            </v:group>
            <v:group style="position:absolute;left:10595;top:308;width:10;height:30" coordorigin="10595,308" coordsize="10,30">
              <v:shape style="position:absolute;left:10595;top:308;width:10;height:30" coordorigin="10595,308" coordsize="10,30" path="m10595,323l10605,323e" filled="false" stroked="true" strokeweight="1.59pt" strokecolor="#000000">
                <v:path arrowok="t"/>
              </v:shape>
            </v:group>
            <v:group style="position:absolute;left:10595;top:358;width:10;height:30" coordorigin="10595,358" coordsize="10,30">
              <v:shape style="position:absolute;left:10595;top:358;width:10;height:30" coordorigin="10595,358" coordsize="10,30" path="m10595,373l10605,373e" filled="false" stroked="true" strokeweight="1.591pt" strokecolor="#000000">
                <v:path arrowok="t"/>
              </v:shape>
            </v:group>
            <v:group style="position:absolute;left:10595;top:408;width:10;height:30" coordorigin="10595,408" coordsize="10,30">
              <v:shape style="position:absolute;left:10595;top:408;width:10;height:30" coordorigin="10595,408" coordsize="10,30" path="m10595,423l10605,423e" filled="false" stroked="true" strokeweight="1.591pt" strokecolor="#000000">
                <v:path arrowok="t"/>
              </v:shape>
            </v:group>
            <v:group style="position:absolute;left:10595;top:457;width:10;height:30" coordorigin="10595,457" coordsize="10,30">
              <v:shape style="position:absolute;left:10595;top:457;width:10;height:30" coordorigin="10595,457" coordsize="10,30" path="m10595,472l10605,472e" filled="false" stroked="true" strokeweight="1.59pt" strokecolor="#000000">
                <v:path arrowok="t"/>
              </v:shape>
            </v:group>
            <v:group style="position:absolute;left:10595;top:507;width:10;height:30" coordorigin="10595,507" coordsize="10,30">
              <v:shape style="position:absolute;left:10595;top:507;width:10;height:30" coordorigin="10595,507" coordsize="10,30" path="m10595,522l10605,522e" filled="false" stroked="true" strokeweight="1.591pt" strokecolor="#000000">
                <v:path arrowok="t"/>
              </v:shape>
            </v:group>
            <v:group style="position:absolute;left:10595;top:557;width:10;height:30" coordorigin="10595,557" coordsize="10,30">
              <v:shape style="position:absolute;left:10595;top:557;width:10;height:30" coordorigin="10595,557" coordsize="10,30" path="m10595,572l10605,572e" filled="false" stroked="true" strokeweight="1.59pt" strokecolor="#000000">
                <v:path arrowok="t"/>
              </v:shape>
            </v:group>
            <v:group style="position:absolute;left:10595;top:606;width:10;height:30" coordorigin="10595,606" coordsize="10,30">
              <v:shape style="position:absolute;left:10595;top:606;width:10;height:30" coordorigin="10595,606" coordsize="10,30" path="m10595,621l10605,621e" filled="false" stroked="true" strokeweight="1.59pt" strokecolor="#000000">
                <v:path arrowok="t"/>
              </v:shape>
            </v:group>
            <v:group style="position:absolute;left:10595;top:656;width:10;height:30" coordorigin="10595,656" coordsize="10,30">
              <v:shape style="position:absolute;left:10595;top:656;width:10;height:30" coordorigin="10595,656" coordsize="10,30" path="m10595,671l10605,671e" filled="false" stroked="true" strokeweight="1.591pt" strokecolor="#000000">
                <v:path arrowok="t"/>
              </v:shape>
            </v:group>
            <v:group style="position:absolute;left:10595;top:706;width:10;height:30" coordorigin="10595,706" coordsize="10,30">
              <v:shape style="position:absolute;left:10595;top:706;width:10;height:30" coordorigin="10595,706" coordsize="10,30" path="m10595,720l10605,720e" filled="false" stroked="true" strokeweight="1.59pt" strokecolor="#000000">
                <v:path arrowok="t"/>
              </v:shape>
            </v:group>
            <v:group style="position:absolute;left:10595;top:755;width:10;height:30" coordorigin="10595,755" coordsize="10,30">
              <v:shape style="position:absolute;left:10595;top:755;width:10;height:30" coordorigin="10595,755" coordsize="10,30" path="m10595,770l10605,770e" filled="false" stroked="true" strokeweight="1.591pt" strokecolor="#000000">
                <v:path arrowok="t"/>
              </v:shape>
            </v:group>
            <v:group style="position:absolute;left:10595;top:805;width:10;height:30" coordorigin="10595,805" coordsize="10,30">
              <v:shape style="position:absolute;left:10595;top:805;width:10;height:30" coordorigin="10595,805" coordsize="10,30" path="m10595,820l10605,820e" filled="false" stroked="true" strokeweight="1.59pt" strokecolor="#000000">
                <v:path arrowok="t"/>
              </v:shape>
            </v:group>
            <v:group style="position:absolute;left:10595;top:854;width:10;height:30" coordorigin="10595,854" coordsize="10,30">
              <v:shape style="position:absolute;left:10595;top:854;width:10;height:30" coordorigin="10595,854" coordsize="10,30" path="m10595,869l10605,869e" filled="false" stroked="true" strokeweight="1.59pt" strokecolor="#000000">
                <v:path arrowok="t"/>
              </v:shape>
            </v:group>
            <v:group style="position:absolute;left:10595;top:904;width:10;height:30" coordorigin="10595,904" coordsize="10,30">
              <v:shape style="position:absolute;left:10595;top:904;width:10;height:30" coordorigin="10595,904" coordsize="10,30" path="m10595,919l10605,919e" filled="false" stroked="true" strokeweight="1.591pt" strokecolor="#000000">
                <v:path arrowok="t"/>
              </v:shape>
            </v:group>
            <v:group style="position:absolute;left:10595;top:954;width:10;height:30" coordorigin="10595,954" coordsize="10,30">
              <v:shape style="position:absolute;left:10595;top:954;width:10;height:30" coordorigin="10595,954" coordsize="10,30" path="m10595,969l10605,969e" filled="false" stroked="true" strokeweight="1.59pt" strokecolor="#000000">
                <v:path arrowok="t"/>
              </v:shape>
            </v:group>
            <v:group style="position:absolute;left:10595;top:1003;width:10;height:30" coordorigin="10595,1003" coordsize="10,30">
              <v:shape style="position:absolute;left:10595;top:1003;width:10;height:30" coordorigin="10595,1003" coordsize="10,30" path="m10595,1018l10605,1018e" filled="false" stroked="true" strokeweight="1.591pt" strokecolor="#000000">
                <v:path arrowok="t"/>
              </v:shape>
            </v:group>
            <v:group style="position:absolute;left:10595;top:1053;width:10;height:30" coordorigin="10595,1053" coordsize="10,30">
              <v:shape style="position:absolute;left:10595;top:1053;width:10;height:30" coordorigin="10595,1053" coordsize="10,30" path="m10595,1068l10605,1068e" filled="false" stroked="true" strokeweight="1.591pt" strokecolor="#000000">
                <v:path arrowok="t"/>
              </v:shape>
            </v:group>
            <v:group style="position:absolute;left:10595;top:1103;width:10;height:30" coordorigin="10595,1103" coordsize="10,30">
              <v:shape style="position:absolute;left:10595;top:1103;width:10;height:30" coordorigin="10595,1103" coordsize="10,30" path="m10595,1118l10605,1118e" filled="false" stroked="true" strokeweight="1.59pt" strokecolor="#000000">
                <v:path arrowok="t"/>
              </v:shape>
            </v:group>
            <v:group style="position:absolute;left:10595;top:1152;width:10;height:30" coordorigin="10595,1152" coordsize="10,30">
              <v:shape style="position:absolute;left:10595;top:1152;width:10;height:30" coordorigin="10595,1152" coordsize="10,30" path="m10595,1167l10605,1167e" filled="false" stroked="true" strokeweight="1.591pt" strokecolor="#000000">
                <v:path arrowok="t"/>
              </v:shape>
            </v:group>
            <v:group style="position:absolute;left:10595;top:1202;width:10;height:30" coordorigin="10595,1202" coordsize="10,30">
              <v:shape style="position:absolute;left:10595;top:1202;width:10;height:30" coordorigin="10595,1202" coordsize="10,30" path="m10595,1217l10605,1217e" filled="false" stroked="true" strokeweight="1.59pt" strokecolor="#000000">
                <v:path arrowok="t"/>
              </v:shape>
            </v:group>
            <v:group style="position:absolute;left:10595;top:1252;width:10;height:30" coordorigin="10595,1252" coordsize="10,30">
              <v:shape style="position:absolute;left:10595;top:1252;width:10;height:30" coordorigin="10595,1252" coordsize="10,30" path="m10595,1266l10605,1266e" filled="false" stroked="true" strokeweight="1.59pt" strokecolor="#000000">
                <v:path arrowok="t"/>
              </v:shape>
            </v:group>
            <v:group style="position:absolute;left:10595;top:1301;width:10;height:30" coordorigin="10595,1301" coordsize="10,30">
              <v:shape style="position:absolute;left:10595;top:1301;width:10;height:30" coordorigin="10595,1301" coordsize="10,30" path="m10595,1316l10605,1316e" filled="false" stroked="true" strokeweight="1.591pt" strokecolor="#000000">
                <v:path arrowok="t"/>
              </v:shape>
            </v:group>
            <v:group style="position:absolute;left:10595;top:1351;width:10;height:30" coordorigin="10595,1351" coordsize="10,30">
              <v:shape style="position:absolute;left:10595;top:1351;width:10;height:30" coordorigin="10595,1351" coordsize="10,30" path="m10595,1366l10605,1366e" filled="false" stroked="true" strokeweight="1.59pt" strokecolor="#000000">
                <v:path arrowok="t"/>
              </v:shape>
            </v:group>
            <v:group style="position:absolute;left:10595;top:1400;width:10;height:30" coordorigin="10595,1400" coordsize="10,30">
              <v:shape style="position:absolute;left:10595;top:1400;width:10;height:30" coordorigin="10595,1400" coordsize="10,30" path="m10595,1415l10605,1415e" filled="false" stroked="true" strokeweight="1.591pt" strokecolor="#000000">
                <v:path arrowok="t"/>
              </v:shape>
            </v:group>
            <v:group style="position:absolute;left:10595;top:1450;width:10;height:30" coordorigin="10595,1450" coordsize="10,30">
              <v:shape style="position:absolute;left:10595;top:1450;width:10;height:30" coordorigin="10595,1450" coordsize="10,30" path="m10595,1465l10605,1465e" filled="false" stroked="true" strokeweight="1.591pt" strokecolor="#000000">
                <v:path arrowok="t"/>
              </v:shape>
            </v:group>
            <v:group style="position:absolute;left:10595;top:1500;width:10;height:30" coordorigin="10595,1500" coordsize="10,30">
              <v:shape style="position:absolute;left:10595;top:1500;width:10;height:30" coordorigin="10595,1500" coordsize="10,30" path="m10595,1515l10605,1515e" filled="false" stroked="true" strokeweight="1.59pt" strokecolor="#000000">
                <v:path arrowok="t"/>
              </v:shape>
            </v:group>
            <v:group style="position:absolute;left:10595;top:1549;width:10;height:30" coordorigin="10595,1549" coordsize="10,30">
              <v:shape style="position:absolute;left:10595;top:1549;width:10;height:30" coordorigin="10595,1549" coordsize="10,30" path="m10595,1564l10605,1564e" filled="false" stroked="true" strokeweight="1.591pt" strokecolor="#000000">
                <v:path arrowok="t"/>
              </v:shape>
            </v:group>
            <v:group style="position:absolute;left:10595;top:1599;width:10;height:30" coordorigin="10595,1599" coordsize="10,30">
              <v:shape style="position:absolute;left:10595;top:1599;width:10;height:30" coordorigin="10595,1599" coordsize="10,30" path="m10595,1614l10605,1614e" filled="false" stroked="true" strokeweight="1.59pt" strokecolor="#000000">
                <v:path arrowok="t"/>
              </v:shape>
            </v:group>
            <v:group style="position:absolute;left:10595;top:1649;width:10;height:30" coordorigin="10595,1649" coordsize="10,30">
              <v:shape style="position:absolute;left:10595;top:1649;width:10;height:30" coordorigin="10595,1649" coordsize="10,30" path="m10595,1663l10605,1663e" filled="false" stroked="true" strokeweight="1.59pt" strokecolor="#000000">
                <v:path arrowok="t"/>
              </v:shape>
            </v:group>
            <v:group style="position:absolute;left:10595;top:1698;width:10;height:30" coordorigin="10595,1698" coordsize="10,30">
              <v:shape style="position:absolute;left:10595;top:1698;width:10;height:30" coordorigin="10595,1698" coordsize="10,30" path="m10595,1713l10605,1713e" filled="false" stroked="true" strokeweight="1.591pt" strokecolor="#000000">
                <v:path arrowok="t"/>
              </v:shape>
            </v:group>
            <v:group style="position:absolute;left:10595;top:1748;width:10;height:30" coordorigin="10595,1748" coordsize="10,30">
              <v:shape style="position:absolute;left:10595;top:1748;width:10;height:30" coordorigin="10595,1748" coordsize="10,30" path="m10595,1763l10605,1763e" filled="false" stroked="true" strokeweight="1.59pt" strokecolor="#000000">
                <v:path arrowok="t"/>
              </v:shape>
            </v:group>
            <v:group style="position:absolute;left:10595;top:1797;width:10;height:30" coordorigin="10595,1797" coordsize="10,30">
              <v:shape style="position:absolute;left:10595;top:1797;width:10;height:30" coordorigin="10595,1797" coordsize="10,30" path="m10595,1812l10605,1812e" filled="false" stroked="true" strokeweight="1.591pt" strokecolor="#000000">
                <v:path arrowok="t"/>
              </v:shape>
            </v:group>
            <v:group style="position:absolute;left:10595;top:1847;width:10;height:30" coordorigin="10595,1847" coordsize="10,30">
              <v:shape style="position:absolute;left:10595;top:1847;width:10;height:30" coordorigin="10595,1847" coordsize="10,30" path="m10595,1862l10605,1862e" filled="false" stroked="true" strokeweight="1.59pt" strokecolor="#000000">
                <v:path arrowok="t"/>
              </v:shape>
            </v:group>
            <v:group style="position:absolute;left:10595;top:1897;width:10;height:30" coordorigin="10595,1897" coordsize="10,30">
              <v:shape style="position:absolute;left:10595;top:1897;width:10;height:30" coordorigin="10595,1897" coordsize="10,30" path="m10595,1912l10605,1912e" filled="false" stroked="true" strokeweight="1.59pt" strokecolor="#000000">
                <v:path arrowok="t"/>
              </v:shape>
            </v:group>
            <v:group style="position:absolute;left:10595;top:1946;width:10;height:30" coordorigin="10595,1946" coordsize="10,30">
              <v:shape style="position:absolute;left:10595;top:1946;width:10;height:30" coordorigin="10595,1946" coordsize="10,30" path="m10595,1961l10605,1961e" filled="false" stroked="true" strokeweight="1.591pt" strokecolor="#000000">
                <v:path arrowok="t"/>
              </v:shape>
            </v:group>
            <v:group style="position:absolute;left:10595;top:1996;width:10;height:30" coordorigin="10595,1996" coordsize="10,30">
              <v:shape style="position:absolute;left:10595;top:1996;width:10;height:30" coordorigin="10595,1996" coordsize="10,30" path="m10595,2011l10605,2011e" filled="false" stroked="true" strokeweight="1.59pt" strokecolor="#000000">
                <v:path arrowok="t"/>
              </v:shape>
            </v:group>
            <v:group style="position:absolute;left:10595;top:2046;width:10;height:30" coordorigin="10595,2046" coordsize="10,30">
              <v:shape style="position:absolute;left:10595;top:2046;width:10;height:30" coordorigin="10595,2046" coordsize="10,30" path="m10595,2061l10605,2061e" filled="false" stroked="true" strokeweight="1.591pt" strokecolor="#000000">
                <v:path arrowok="t"/>
              </v:shape>
            </v:group>
            <v:group style="position:absolute;left:10595;top:2095;width:10;height:30" coordorigin="10595,2095" coordsize="10,30">
              <v:shape style="position:absolute;left:10595;top:2095;width:10;height:30" coordorigin="10595,2095" coordsize="10,30" path="m10595,2110l10605,2110e" filled="false" stroked="true" strokeweight="1.591pt" strokecolor="#000000">
                <v:path arrowok="t"/>
              </v:shape>
            </v:group>
            <v:group style="position:absolute;left:10595;top:2145;width:10;height:30" coordorigin="10595,2145" coordsize="10,30">
              <v:shape style="position:absolute;left:10595;top:2145;width:10;height:30" coordorigin="10595,2145" coordsize="10,30" path="m10595,2160l10605,2160e" filled="false" stroked="true" strokeweight="1.59pt" strokecolor="#000000">
                <v:path arrowok="t"/>
              </v:shape>
            </v:group>
            <v:group style="position:absolute;left:10595;top:2195;width:10;height:30" coordorigin="10595,2195" coordsize="10,30">
              <v:shape style="position:absolute;left:10595;top:2195;width:10;height:30" coordorigin="10595,2195" coordsize="10,30" path="m10595,2209l10605,2209e" filled="false" stroked="true" strokeweight="1.591pt" strokecolor="#000000">
                <v:path arrowok="t"/>
              </v:shape>
            </v:group>
            <v:group style="position:absolute;left:10595;top:2244;width:10;height:30" coordorigin="10595,2244" coordsize="10,30">
              <v:shape style="position:absolute;left:10595;top:2244;width:10;height:30" coordorigin="10595,2244" coordsize="10,30" path="m10595,2259l10605,2259e" filled="false" stroked="true" strokeweight="1.59pt" strokecolor="#000000">
                <v:path arrowok="t"/>
              </v:shape>
            </v:group>
            <v:group style="position:absolute;left:10595;top:2294;width:10;height:30" coordorigin="10595,2294" coordsize="10,30">
              <v:shape style="position:absolute;left:10595;top:2294;width:10;height:30" coordorigin="10595,2294" coordsize="10,30" path="m10595,2309l10605,2309e" filled="false" stroked="true" strokeweight="1.59pt" strokecolor="#000000">
                <v:path arrowok="t"/>
              </v:shape>
            </v:group>
            <v:group style="position:absolute;left:10595;top:2343;width:10;height:30" coordorigin="10595,2343" coordsize="10,30">
              <v:shape style="position:absolute;left:10595;top:2343;width:10;height:30" coordorigin="10595,2343" coordsize="10,30" path="m10595,2358l10605,2358e" filled="false" stroked="true" strokeweight="1.591pt" strokecolor="#000000">
                <v:path arrowok="t"/>
              </v:shape>
            </v:group>
            <v:group style="position:absolute;left:10595;top:2393;width:10;height:30" coordorigin="10595,2393" coordsize="10,30">
              <v:shape style="position:absolute;left:10595;top:2393;width:10;height:30" coordorigin="10595,2393" coordsize="10,30" path="m10595,2408l10605,2408e" filled="false" stroked="true" strokeweight="1.59pt" strokecolor="#000000">
                <v:path arrowok="t"/>
              </v:shape>
            </v:group>
            <v:group style="position:absolute;left:10595;top:2443;width:10;height:30" coordorigin="10595,2443" coordsize="10,30">
              <v:shape style="position:absolute;left:10595;top:2443;width:10;height:30" coordorigin="10595,2443" coordsize="10,30" path="m10595,2458l10605,2458e" filled="false" stroked="true" strokeweight="1.591pt" strokecolor="#000000">
                <v:path arrowok="t"/>
              </v:shape>
            </v:group>
            <v:group style="position:absolute;left:10595;top:2492;width:10;height:30" coordorigin="10595,2492" coordsize="10,30">
              <v:shape style="position:absolute;left:10595;top:2492;width:10;height:30" coordorigin="10595,2492" coordsize="10,30" path="m10595,2507l10605,2507e" filled="false" stroked="true" strokeweight="1.59pt" strokecolor="#000000">
                <v:path arrowok="t"/>
              </v:shape>
            </v:group>
            <v:group style="position:absolute;left:10595;top:2542;width:10;height:30" coordorigin="10595,2542" coordsize="10,30">
              <v:shape style="position:absolute;left:10595;top:2542;width:10;height:30" coordorigin="10595,2542" coordsize="10,30" path="m10595,2557l10605,2557e" filled="false" stroked="true" strokeweight="1.59pt" strokecolor="#000000">
                <v:path arrowok="t"/>
              </v:shape>
            </v:group>
            <v:group style="position:absolute;left:10595;top:2592;width:10;height:30" coordorigin="10595,2592" coordsize="10,30">
              <v:shape style="position:absolute;left:10595;top:2592;width:10;height:30" coordorigin="10595,2592" coordsize="10,30" path="m10595,2606l10605,2606e" filled="false" stroked="true" strokeweight="1.591pt" strokecolor="#000000">
                <v:path arrowok="t"/>
              </v:shape>
            </v:group>
            <v:group style="position:absolute;left:10595;top:2641;width:10;height:30" coordorigin="10595,2641" coordsize="10,30">
              <v:shape style="position:absolute;left:10595;top:2641;width:10;height:30" coordorigin="10595,2641" coordsize="10,30" path="m10595,2656l10605,2656e" filled="false" stroked="true" strokeweight="1.59pt" strokecolor="#000000">
                <v:path arrowok="t"/>
              </v:shape>
            </v:group>
            <v:group style="position:absolute;left:10595;top:75;width:10;height:15" coordorigin="10595,75" coordsize="10,15">
              <v:shape style="position:absolute;left:10595;top:75;width:10;height:15" coordorigin="10595,75" coordsize="10,15" path="m10595,83l10605,83e" filled="false" stroked="true" strokeweight=".845pt" strokecolor="#000000">
                <v:path arrowok="t"/>
              </v:shape>
            </v:group>
            <v:group style="position:absolute;left:10595;top:2706;width:10;height:2" coordorigin="10595,2706" coordsize="10,2">
              <v:shape style="position:absolute;left:10595;top:2706;width:10;height:2" coordorigin="10595,2706" coordsize="10,0" path="m10595,2706l10605,2706e" filled="false" stroked="true" strokeweight="1.591pt" strokecolor="#000000">
                <v:path arrowok="t"/>
              </v:shape>
            </v:group>
            <v:group style="position:absolute;left:2644;top:2701;width:30;height:10" coordorigin="2644,2701" coordsize="30,10">
              <v:shape style="position:absolute;left:2644;top:2701;width:30;height:10" coordorigin="2644,2701" coordsize="30,10" path="m2644,2706l2674,2706e" filled="false" stroked="true" strokeweight=".599pt" strokecolor="#000000">
                <v:path arrowok="t"/>
              </v:shape>
            </v:group>
            <v:group style="position:absolute;left:2594;top:2701;width:30;height:10" coordorigin="2594,2701" coordsize="30,10">
              <v:shape style="position:absolute;left:2594;top:2701;width:30;height:10" coordorigin="2594,2701" coordsize="30,10" path="m2594,2706l2624,2706e" filled="false" stroked="true" strokeweight=".599pt" strokecolor="#000000">
                <v:path arrowok="t"/>
              </v:shape>
            </v:group>
            <v:group style="position:absolute;left:2545;top:2701;width:30;height:10" coordorigin="2545,2701" coordsize="30,10">
              <v:shape style="position:absolute;left:2545;top:2701;width:30;height:10" coordorigin="2545,2701" coordsize="30,10" path="m2545,2706l2575,2706e" filled="false" stroked="true" strokeweight=".599pt" strokecolor="#000000">
                <v:path arrowok="t"/>
              </v:shape>
            </v:group>
            <v:group style="position:absolute;left:2495;top:2701;width:30;height:10" coordorigin="2495,2701" coordsize="30,10">
              <v:shape style="position:absolute;left:2495;top:2701;width:30;height:10" coordorigin="2495,2701" coordsize="30,10" path="m2495,2706l2525,2706e" filled="false" stroked="true" strokeweight=".599pt" strokecolor="#000000">
                <v:path arrowok="t"/>
              </v:shape>
            </v:group>
            <v:group style="position:absolute;left:2446;top:2701;width:30;height:10" coordorigin="2446,2701" coordsize="30,10">
              <v:shape style="position:absolute;left:2446;top:2701;width:30;height:10" coordorigin="2446,2701" coordsize="30,10" path="m2446,2706l2475,2706e" filled="false" stroked="true" strokeweight=".599pt" strokecolor="#000000">
                <v:path arrowok="t"/>
              </v:shape>
            </v:group>
            <v:group style="position:absolute;left:2396;top:2701;width:30;height:10" coordorigin="2396,2701" coordsize="30,10">
              <v:shape style="position:absolute;left:2396;top:2701;width:30;height:10" coordorigin="2396,2701" coordsize="30,10" path="m2396,2706l2426,2706e" filled="false" stroked="true" strokeweight=".599pt" strokecolor="#000000">
                <v:path arrowok="t"/>
              </v:shape>
            </v:group>
            <v:group style="position:absolute;left:2346;top:2701;width:30;height:10" coordorigin="2346,2701" coordsize="30,10">
              <v:shape style="position:absolute;left:2346;top:2701;width:30;height:10" coordorigin="2346,2701" coordsize="30,10" path="m2346,2706l2376,2706e" filled="false" stroked="true" strokeweight=".599pt" strokecolor="#000000">
                <v:path arrowok="t"/>
              </v:shape>
            </v:group>
            <v:group style="position:absolute;left:2297;top:2701;width:30;height:10" coordorigin="2297,2701" coordsize="30,10">
              <v:shape style="position:absolute;left:2297;top:2701;width:30;height:10" coordorigin="2297,2701" coordsize="30,10" path="m2297,2706l2326,2706e" filled="false" stroked="true" strokeweight=".599pt" strokecolor="#000000">
                <v:path arrowok="t"/>
              </v:shape>
            </v:group>
            <v:group style="position:absolute;left:2247;top:2701;width:30;height:10" coordorigin="2247,2701" coordsize="30,10">
              <v:shape style="position:absolute;left:2247;top:2701;width:30;height:10" coordorigin="2247,2701" coordsize="30,10" path="m2247,2706l2277,2706e" filled="false" stroked="true" strokeweight=".599pt" strokecolor="#000000">
                <v:path arrowok="t"/>
              </v:shape>
            </v:group>
            <v:group style="position:absolute;left:2197;top:2701;width:30;height:10" coordorigin="2197,2701" coordsize="30,10">
              <v:shape style="position:absolute;left:2197;top:2701;width:30;height:10" coordorigin="2197,2701" coordsize="30,10" path="m2197,2706l2227,2706e" filled="false" stroked="true" strokeweight=".599pt" strokecolor="#000000">
                <v:path arrowok="t"/>
              </v:shape>
            </v:group>
            <v:group style="position:absolute;left:2148;top:2701;width:30;height:10" coordorigin="2148,2701" coordsize="30,10">
              <v:shape style="position:absolute;left:2148;top:2701;width:30;height:10" coordorigin="2148,2701" coordsize="30,10" path="m2148,2706l2178,2706e" filled="false" stroked="true" strokeweight=".599pt" strokecolor="#000000">
                <v:path arrowok="t"/>
              </v:shape>
            </v:group>
            <v:group style="position:absolute;left:2098;top:2701;width:30;height:10" coordorigin="2098,2701" coordsize="30,10">
              <v:shape style="position:absolute;left:2098;top:2701;width:30;height:10" coordorigin="2098,2701" coordsize="30,10" path="m2098,2706l2128,2706e" filled="false" stroked="true" strokeweight=".599pt" strokecolor="#000000">
                <v:path arrowok="t"/>
              </v:shape>
            </v:group>
            <v:group style="position:absolute;left:2049;top:2701;width:30;height:10" coordorigin="2049,2701" coordsize="30,10">
              <v:shape style="position:absolute;left:2049;top:2701;width:30;height:10" coordorigin="2049,2701" coordsize="30,10" path="m2049,2706l2078,2706e" filled="false" stroked="true" strokeweight=".599pt" strokecolor="#000000">
                <v:path arrowok="t"/>
              </v:shape>
            </v:group>
            <v:group style="position:absolute;left:1999;top:2701;width:30;height:10" coordorigin="1999,2701" coordsize="30,10">
              <v:shape style="position:absolute;left:1999;top:2701;width:30;height:10" coordorigin="1999,2701" coordsize="30,10" path="m1999,2706l2029,2706e" filled="false" stroked="true" strokeweight=".599pt" strokecolor="#000000">
                <v:path arrowok="t"/>
              </v:shape>
            </v:group>
            <v:group style="position:absolute;left:1949;top:2701;width:30;height:10" coordorigin="1949,2701" coordsize="30,10">
              <v:shape style="position:absolute;left:1949;top:2701;width:30;height:10" coordorigin="1949,2701" coordsize="30,10" path="m1949,2706l1979,2706e" filled="false" stroked="true" strokeweight=".599pt" strokecolor="#000000">
                <v:path arrowok="t"/>
              </v:shape>
            </v:group>
            <v:group style="position:absolute;left:1900;top:2701;width:30;height:10" coordorigin="1900,2701" coordsize="30,10">
              <v:shape style="position:absolute;left:1900;top:2701;width:30;height:10" coordorigin="1900,2701" coordsize="30,10" path="m1900,2706l1929,2706e" filled="false" stroked="true" strokeweight=".599pt" strokecolor="#000000">
                <v:path arrowok="t"/>
              </v:shape>
            </v:group>
            <v:group style="position:absolute;left:1850;top:2701;width:30;height:10" coordorigin="1850,2701" coordsize="30,10">
              <v:shape style="position:absolute;left:1850;top:2701;width:30;height:10" coordorigin="1850,2701" coordsize="30,10" path="m1850,2706l1880,2706e" filled="false" stroked="true" strokeweight=".599pt" strokecolor="#000000">
                <v:path arrowok="t"/>
              </v:shape>
            </v:group>
            <v:group style="position:absolute;left:1800;top:2701;width:30;height:10" coordorigin="1800,2701" coordsize="30,10">
              <v:shape style="position:absolute;left:1800;top:2701;width:30;height:10" coordorigin="1800,2701" coordsize="30,10" path="m1800,2706l1830,2706e" filled="false" stroked="true" strokeweight=".599pt" strokecolor="#000000">
                <v:path arrowok="t"/>
              </v:shape>
            </v:group>
            <v:group style="position:absolute;left:1751;top:2701;width:30;height:10" coordorigin="1751,2701" coordsize="30,10">
              <v:shape style="position:absolute;left:1751;top:2701;width:30;height:10" coordorigin="1751,2701" coordsize="30,10" path="m1751,2706l1781,2706e" filled="false" stroked="true" strokeweight=".599pt" strokecolor="#000000">
                <v:path arrowok="t"/>
              </v:shape>
            </v:group>
            <v:group style="position:absolute;left:1701;top:2701;width:30;height:10" coordorigin="1701,2701" coordsize="30,10">
              <v:shape style="position:absolute;left:1701;top:2701;width:30;height:10" coordorigin="1701,2701" coordsize="30,10" path="m1701,2706l1731,2706e" filled="false" stroked="true" strokeweight=".599pt" strokecolor="#000000">
                <v:path arrowok="t"/>
              </v:shape>
            </v:group>
            <v:group style="position:absolute;left:1651;top:2701;width:30;height:10" coordorigin="1651,2701" coordsize="30,10">
              <v:shape style="position:absolute;left:1651;top:2701;width:30;height:10" coordorigin="1651,2701" coordsize="30,10" path="m1651,2706l1681,2706e" filled="false" stroked="true" strokeweight=".599pt" strokecolor="#000000">
                <v:path arrowok="t"/>
              </v:shape>
            </v:group>
            <v:group style="position:absolute;left:1602;top:2701;width:30;height:10" coordorigin="1602,2701" coordsize="30,10">
              <v:shape style="position:absolute;left:1602;top:2701;width:30;height:10" coordorigin="1602,2701" coordsize="30,10" path="m1602,2706l1632,2706e" filled="false" stroked="true" strokeweight=".599pt" strokecolor="#000000">
                <v:path arrowok="t"/>
              </v:shape>
            </v:group>
            <v:group style="position:absolute;left:1552;top:2701;width:30;height:10" coordorigin="1552,2701" coordsize="30,10">
              <v:shape style="position:absolute;left:1552;top:2701;width:30;height:10" coordorigin="1552,2701" coordsize="30,10" path="m1552,2706l1582,2706e" filled="false" stroked="true" strokeweight=".599pt" strokecolor="#000000">
                <v:path arrowok="t"/>
              </v:shape>
            </v:group>
            <v:group style="position:absolute;left:1503;top:2701;width:30;height:10" coordorigin="1503,2701" coordsize="30,10">
              <v:shape style="position:absolute;left:1503;top:2701;width:30;height:10" coordorigin="1503,2701" coordsize="30,10" path="m1503,2706l1532,2706e" filled="false" stroked="true" strokeweight=".599pt" strokecolor="#000000">
                <v:path arrowok="t"/>
              </v:shape>
            </v:group>
            <v:group style="position:absolute;left:1453;top:2701;width:30;height:10" coordorigin="1453,2701" coordsize="30,10">
              <v:shape style="position:absolute;left:1453;top:2701;width:30;height:10" coordorigin="1453,2701" coordsize="30,10" path="m1453,2706l1483,2706e" filled="false" stroked="true" strokeweight=".599pt" strokecolor="#000000">
                <v:path arrowok="t"/>
              </v:shape>
            </v:group>
            <v:group style="position:absolute;left:1403;top:2701;width:30;height:10" coordorigin="1403,2701" coordsize="30,10">
              <v:shape style="position:absolute;left:1403;top:2701;width:30;height:10" coordorigin="1403,2701" coordsize="30,10" path="m1403,2706l1433,2706e" filled="false" stroked="true" strokeweight=".599pt" strokecolor="#000000">
                <v:path arrowok="t"/>
              </v:shape>
            </v:group>
            <v:group style="position:absolute;left:1354;top:2701;width:30;height:10" coordorigin="1354,2701" coordsize="30,10">
              <v:shape style="position:absolute;left:1354;top:2701;width:30;height:10" coordorigin="1354,2701" coordsize="30,10" path="m1354,2706l1383,2706e" filled="false" stroked="true" strokeweight=".599pt" strokecolor="#000000">
                <v:path arrowok="t"/>
              </v:shape>
            </v:group>
            <v:group style="position:absolute;left:1304;top:2701;width:30;height:10" coordorigin="1304,2701" coordsize="30,10">
              <v:shape style="position:absolute;left:1304;top:2701;width:30;height:10" coordorigin="1304,2701" coordsize="30,10" path="m1304,2706l1334,2706e" filled="false" stroked="true" strokeweight=".599pt" strokecolor="#000000">
                <v:path arrowok="t"/>
              </v:shape>
            </v:group>
            <v:group style="position:absolute;left:1254;top:2701;width:30;height:10" coordorigin="1254,2701" coordsize="30,10">
              <v:shape style="position:absolute;left:1254;top:2701;width:30;height:10" coordorigin="1254,2701" coordsize="30,10" path="m1254,2706l1284,2706e" filled="false" stroked="true" strokeweight=".599pt" strokecolor="#000000">
                <v:path arrowok="t"/>
              </v:shape>
            </v:group>
            <v:group style="position:absolute;left:1205;top:2701;width:30;height:10" coordorigin="1205,2701" coordsize="30,10">
              <v:shape style="position:absolute;left:1205;top:2701;width:30;height:10" coordorigin="1205,2701" coordsize="30,10" path="m1205,2706l1235,2706e" filled="false" stroked="true" strokeweight=".599pt" strokecolor="#000000">
                <v:path arrowok="t"/>
              </v:shape>
            </v:group>
            <v:group style="position:absolute;left:1155;top:2701;width:30;height:10" coordorigin="1155,2701" coordsize="30,10">
              <v:shape style="position:absolute;left:1155;top:2701;width:30;height:10" coordorigin="1155,2701" coordsize="30,10" path="m1155,2706l1185,2706e" filled="false" stroked="true" strokeweight=".599pt" strokecolor="#000000">
                <v:path arrowok="t"/>
              </v:shape>
            </v:group>
            <v:group style="position:absolute;left:1106;top:2701;width:30;height:10" coordorigin="1106,2701" coordsize="30,10">
              <v:shape style="position:absolute;left:1106;top:2701;width:30;height:10" coordorigin="1106,2701" coordsize="30,10" path="m1106,2706l1135,2706e" filled="false" stroked="true" strokeweight=".599pt" strokecolor="#000000">
                <v:path arrowok="t"/>
              </v:shape>
            </v:group>
            <v:group style="position:absolute;left:1056;top:2701;width:30;height:10" coordorigin="1056,2701" coordsize="30,10">
              <v:shape style="position:absolute;left:1056;top:2701;width:30;height:10" coordorigin="1056,2701" coordsize="30,10" path="m1056,2706l1086,2706e" filled="false" stroked="true" strokeweight=".599pt" strokecolor="#000000">
                <v:path arrowok="t"/>
              </v:shape>
            </v:group>
            <v:group style="position:absolute;left:1006;top:2701;width:30;height:10" coordorigin="1006,2701" coordsize="30,10">
              <v:shape style="position:absolute;left:1006;top:2701;width:30;height:10" coordorigin="1006,2701" coordsize="30,10" path="m1006,2706l1036,2706e" filled="false" stroked="true" strokeweight=".599pt" strokecolor="#000000">
                <v:path arrowok="t"/>
              </v:shape>
            </v:group>
            <v:group style="position:absolute;left:957;top:2701;width:30;height:10" coordorigin="957,2701" coordsize="30,10">
              <v:shape style="position:absolute;left:957;top:2701;width:30;height:10" coordorigin="957,2701" coordsize="30,10" path="m957,2706l986,2706e" filled="false" stroked="true" strokeweight=".599pt" strokecolor="#000000">
                <v:path arrowok="t"/>
              </v:shape>
            </v:group>
            <v:group style="position:absolute;left:907;top:2701;width:30;height:10" coordorigin="907,2701" coordsize="30,10">
              <v:shape style="position:absolute;left:907;top:2701;width:30;height:10" coordorigin="907,2701" coordsize="30,10" path="m907,2706l937,2706e" filled="false" stroked="true" strokeweight=".599pt" strokecolor="#000000">
                <v:path arrowok="t"/>
              </v:shape>
            </v:group>
            <v:group style="position:absolute;left:857;top:2701;width:30;height:10" coordorigin="857,2701" coordsize="30,10">
              <v:shape style="position:absolute;left:857;top:2701;width:30;height:10" coordorigin="857,2701" coordsize="30,10" path="m857,2706l887,2706e" filled="false" stroked="true" strokeweight=".599pt" strokecolor="#000000">
                <v:path arrowok="t"/>
              </v:shape>
            </v:group>
            <v:group style="position:absolute;left:808;top:2701;width:30;height:10" coordorigin="808,2701" coordsize="30,10">
              <v:shape style="position:absolute;left:808;top:2701;width:30;height:10" coordorigin="808,2701" coordsize="30,10" path="m808,2706l838,2706e" filled="false" stroked="true" strokeweight=".599pt" strokecolor="#000000">
                <v:path arrowok="t"/>
              </v:shape>
            </v:group>
            <v:group style="position:absolute;left:758;top:2701;width:30;height:10" coordorigin="758,2701" coordsize="30,10">
              <v:shape style="position:absolute;left:758;top:2701;width:30;height:10" coordorigin="758,2701" coordsize="30,10" path="m758,2706l788,2706e" filled="false" stroked="true" strokeweight=".599pt" strokecolor="#000000">
                <v:path arrowok="t"/>
              </v:shape>
            </v:group>
            <v:group style="position:absolute;left:708;top:2701;width:30;height:10" coordorigin="708,2701" coordsize="30,10">
              <v:shape style="position:absolute;left:708;top:2701;width:30;height:10" coordorigin="708,2701" coordsize="30,10" path="m708,2706l738,2706e" filled="false" stroked="true" strokeweight=".599pt" strokecolor="#000000">
                <v:path arrowok="t"/>
              </v:shape>
            </v:group>
            <v:group style="position:absolute;left:659;top:2701;width:30;height:10" coordorigin="659,2701" coordsize="30,10">
              <v:shape style="position:absolute;left:659;top:2701;width:30;height:10" coordorigin="659,2701" coordsize="30,10" path="m659,2706l689,2706e" filled="false" stroked="true" strokeweight=".599pt" strokecolor="#000000">
                <v:path arrowok="t"/>
              </v:shape>
            </v:group>
            <v:group style="position:absolute;left:609;top:2701;width:30;height:10" coordorigin="609,2701" coordsize="30,10">
              <v:shape style="position:absolute;left:609;top:2701;width:30;height:10" coordorigin="609,2701" coordsize="30,10" path="m609,2706l639,2706e" filled="false" stroked="true" strokeweight=".599pt" strokecolor="#000000">
                <v:path arrowok="t"/>
              </v:shape>
            </v:group>
            <v:group style="position:absolute;left:560;top:2701;width:30;height:10" coordorigin="560,2701" coordsize="30,10">
              <v:shape style="position:absolute;left:560;top:2701;width:30;height:10" coordorigin="560,2701" coordsize="30,10" path="m560,2706l589,2706e" filled="false" stroked="true" strokeweight=".599pt" strokecolor="#000000">
                <v:path arrowok="t"/>
              </v:shape>
            </v:group>
            <v:group style="position:absolute;left:510;top:2701;width:30;height:10" coordorigin="510,2701" coordsize="30,10">
              <v:shape style="position:absolute;left:510;top:2701;width:30;height:10" coordorigin="510,2701" coordsize="30,10" path="m510,2706l540,2706e" filled="false" stroked="true" strokeweight=".599pt" strokecolor="#000000">
                <v:path arrowok="t"/>
              </v:shape>
            </v:group>
            <v:group style="position:absolute;left:460;top:2701;width:30;height:10" coordorigin="460,2701" coordsize="30,10">
              <v:shape style="position:absolute;left:460;top:2701;width:30;height:10" coordorigin="460,2701" coordsize="30,10" path="m460,2706l490,2706e" filled="false" stroked="true" strokeweight=".599pt" strokecolor="#000000">
                <v:path arrowok="t"/>
              </v:shape>
            </v:group>
            <v:group style="position:absolute;left:411;top:2701;width:30;height:10" coordorigin="411,2701" coordsize="30,10">
              <v:shape style="position:absolute;left:411;top:2701;width:30;height:10" coordorigin="411,2701" coordsize="30,10" path="m411,2706l440,2706e" filled="false" stroked="true" strokeweight=".599pt" strokecolor="#000000">
                <v:path arrowok="t"/>
              </v:shape>
            </v:group>
            <v:group style="position:absolute;left:361;top:2701;width:30;height:10" coordorigin="361,2701" coordsize="30,10">
              <v:shape style="position:absolute;left:361;top:2701;width:30;height:10" coordorigin="361,2701" coordsize="30,10" path="m361,2706l391,2706e" filled="false" stroked="true" strokeweight=".599pt" strokecolor="#000000">
                <v:path arrowok="t"/>
              </v:shape>
            </v:group>
            <v:group style="position:absolute;left:311;top:2701;width:30;height:10" coordorigin="311,2701" coordsize="30,10">
              <v:shape style="position:absolute;left:311;top:2701;width:30;height:10" coordorigin="311,2701" coordsize="30,10" path="m311,2706l341,2706e" filled="false" stroked="true" strokeweight=".599pt" strokecolor="#000000">
                <v:path arrowok="t"/>
              </v:shape>
            </v:group>
            <v:group style="position:absolute;left:262;top:2701;width:30;height:10" coordorigin="262,2701" coordsize="30,10">
              <v:shape style="position:absolute;left:262;top:2701;width:30;height:10" coordorigin="262,2701" coordsize="30,10" path="m262,2706l292,2706e" filled="false" stroked="true" strokeweight=".599pt" strokecolor="#000000">
                <v:path arrowok="t"/>
              </v:shape>
            </v:group>
            <v:group style="position:absolute;left:212;top:2701;width:30;height:10" coordorigin="212,2701" coordsize="30,10">
              <v:shape style="position:absolute;left:212;top:2701;width:30;height:10" coordorigin="212,2701" coordsize="30,10" path="m212,2706l242,2706e" filled="false" stroked="true" strokeweight=".599pt" strokecolor="#000000">
                <v:path arrowok="t"/>
              </v:shape>
            </v:group>
            <v:group style="position:absolute;left:162;top:2701;width:30;height:10" coordorigin="162,2701" coordsize="30,10">
              <v:shape style="position:absolute;left:162;top:2701;width:30;height:10" coordorigin="162,2701" coordsize="30,10" path="m162,2706l192,2706e" filled="false" stroked="true" strokeweight=".599pt" strokecolor="#000000">
                <v:path arrowok="t"/>
              </v:shape>
            </v:group>
            <v:group style="position:absolute;left:113;top:2701;width:30;height:10" coordorigin="113,2701" coordsize="30,10">
              <v:shape style="position:absolute;left:113;top:2701;width:30;height:10" coordorigin="113,2701" coordsize="30,10" path="m113,2706l143,2706e" filled="false" stroked="true" strokeweight=".599pt" strokecolor="#000000">
                <v:path arrowok="t"/>
              </v:shape>
            </v:group>
            <v:group style="position:absolute;left:2694;top:2706;width:30;height:2" coordorigin="2694,2706" coordsize="30,2">
              <v:shape style="position:absolute;left:2694;top:2706;width:30;height:2" coordorigin="2694,2706" coordsize="30,0" path="m2694,2706l2724,2706e" filled="false" stroked="true" strokeweight=".599pt" strokecolor="#000000">
                <v:path arrowok="t"/>
              </v:shape>
            </v:group>
            <v:group style="position:absolute;left:73;top:2711;width:20;height:2" coordorigin="73,2711" coordsize="20,2">
              <v:shape style="position:absolute;left:73;top:2711;width:20;height:2" coordorigin="73,2711" coordsize="20,0" path="m73,2711l93,2711e" filled="false" stroked="true" strokeweight="1.095pt" strokecolor="#000000">
                <v:path arrowok="t"/>
              </v:shape>
            </v:group>
            <v:group style="position:absolute;left:73;top:2740;width:10;height:30" coordorigin="73,2740" coordsize="10,30">
              <v:shape style="position:absolute;left:73;top:2740;width:10;height:30" coordorigin="73,2740" coordsize="10,30" path="m73,2755l83,2755e" filled="false" stroked="true" strokeweight="1.59pt" strokecolor="#000000">
                <v:path arrowok="t"/>
              </v:shape>
            </v:group>
            <v:group style="position:absolute;left:73;top:2790;width:10;height:30" coordorigin="73,2790" coordsize="10,30">
              <v:shape style="position:absolute;left:73;top:2790;width:10;height:30" coordorigin="73,2790" coordsize="10,30" path="m73,2805l83,2805e" filled="false" stroked="true" strokeweight="1.591pt" strokecolor="#000000">
                <v:path arrowok="t"/>
              </v:shape>
            </v:group>
            <v:group style="position:absolute;left:73;top:2840;width:10;height:30" coordorigin="73,2840" coordsize="10,30">
              <v:shape style="position:absolute;left:73;top:2840;width:10;height:30" coordorigin="73,2840" coordsize="10,30" path="m73,2855l83,2855e" filled="false" stroked="true" strokeweight="1.59pt" strokecolor="#000000">
                <v:path arrowok="t"/>
              </v:shape>
            </v:group>
            <v:group style="position:absolute;left:73;top:2889;width:10;height:30" coordorigin="73,2889" coordsize="10,30">
              <v:shape style="position:absolute;left:73;top:2889;width:10;height:30" coordorigin="73,2889" coordsize="10,30" path="m73,2904l83,2904e" filled="false" stroked="true" strokeweight="1.59pt" strokecolor="#000000">
                <v:path arrowok="t"/>
              </v:shape>
            </v:group>
            <v:group style="position:absolute;left:73;top:2939;width:10;height:30" coordorigin="73,2939" coordsize="10,30">
              <v:shape style="position:absolute;left:73;top:2939;width:10;height:30" coordorigin="73,2939" coordsize="10,30" path="m73,2954l83,2954e" filled="false" stroked="true" strokeweight="1.591pt" strokecolor="#000000">
                <v:path arrowok="t"/>
              </v:shape>
            </v:group>
            <v:group style="position:absolute;left:73;top:2989;width:10;height:30" coordorigin="73,2989" coordsize="10,30">
              <v:shape style="position:absolute;left:73;top:2989;width:10;height:30" coordorigin="73,2989" coordsize="10,30" path="m73,3004l83,3004e" filled="false" stroked="true" strokeweight="1.59pt" strokecolor="#000000">
                <v:path arrowok="t"/>
              </v:shape>
            </v:group>
            <v:group style="position:absolute;left:73;top:3038;width:10;height:30" coordorigin="73,3038" coordsize="10,30">
              <v:shape style="position:absolute;left:73;top:3038;width:10;height:30" coordorigin="73,3038" coordsize="10,30" path="m73,3053l83,3053e" filled="false" stroked="true" strokeweight="1.591pt" strokecolor="#000000">
                <v:path arrowok="t"/>
              </v:shape>
            </v:group>
            <v:group style="position:absolute;left:73;top:3088;width:10;height:30" coordorigin="73,3088" coordsize="10,30">
              <v:shape style="position:absolute;left:73;top:3088;width:10;height:30" coordorigin="73,3088" coordsize="10,30" path="m73,3103l83,3103e" filled="false" stroked="true" strokeweight="1.59pt" strokecolor="#000000">
                <v:path arrowok="t"/>
              </v:shape>
            </v:group>
            <v:group style="position:absolute;left:73;top:3138;width:10;height:30" coordorigin="73,3138" coordsize="10,30">
              <v:shape style="position:absolute;left:73;top:3138;width:10;height:30" coordorigin="73,3138" coordsize="10,30" path="m73,3152l83,3152e" filled="false" stroked="true" strokeweight="1.59pt" strokecolor="#000000">
                <v:path arrowok="t"/>
              </v:shape>
            </v:group>
            <v:group style="position:absolute;left:73;top:3187;width:10;height:30" coordorigin="73,3187" coordsize="10,30">
              <v:shape style="position:absolute;left:73;top:3187;width:10;height:30" coordorigin="73,3187" coordsize="10,30" path="m73,3202l83,3202e" filled="false" stroked="true" strokeweight="1.591pt" strokecolor="#000000">
                <v:path arrowok="t"/>
              </v:shape>
            </v:group>
            <v:group style="position:absolute;left:73;top:3237;width:10;height:30" coordorigin="73,3237" coordsize="10,30">
              <v:shape style="position:absolute;left:73;top:3237;width:10;height:30" coordorigin="73,3237" coordsize="10,30" path="m73,3252l83,3252e" filled="false" stroked="true" strokeweight="1.59pt" strokecolor="#000000">
                <v:path arrowok="t"/>
              </v:shape>
            </v:group>
            <v:group style="position:absolute;left:73;top:3286;width:10;height:30" coordorigin="73,3286" coordsize="10,30">
              <v:shape style="position:absolute;left:73;top:3286;width:10;height:30" coordorigin="73,3286" coordsize="10,30" path="m73,3301l83,3301e" filled="false" stroked="true" strokeweight="1.591pt" strokecolor="#000000">
                <v:path arrowok="t"/>
              </v:shape>
            </v:group>
            <v:group style="position:absolute;left:73;top:3336;width:10;height:30" coordorigin="73,3336" coordsize="10,30">
              <v:shape style="position:absolute;left:73;top:3336;width:10;height:30" coordorigin="73,3336" coordsize="10,30" path="m73,3351l83,3351e" filled="false" stroked="true" strokeweight="1.591pt" strokecolor="#000000">
                <v:path arrowok="t"/>
              </v:shape>
            </v:group>
            <v:group style="position:absolute;left:73;top:3386;width:10;height:30" coordorigin="73,3386" coordsize="10,30">
              <v:shape style="position:absolute;left:73;top:3386;width:10;height:30" coordorigin="73,3386" coordsize="10,30" path="m73,3401l83,3401e" filled="false" stroked="true" strokeweight="1.59pt" strokecolor="#000000">
                <v:path arrowok="t"/>
              </v:shape>
            </v:group>
            <v:group style="position:absolute;left:73;top:3435;width:10;height:30" coordorigin="73,3435" coordsize="10,30">
              <v:shape style="position:absolute;left:73;top:3435;width:10;height:30" coordorigin="73,3435" coordsize="10,30" path="m73,3450l83,3450e" filled="false" stroked="true" strokeweight="1.591pt" strokecolor="#000000">
                <v:path arrowok="t"/>
              </v:shape>
            </v:group>
            <v:group style="position:absolute;left:73;top:3485;width:10;height:30" coordorigin="73,3485" coordsize="10,30">
              <v:shape style="position:absolute;left:73;top:3485;width:10;height:30" coordorigin="73,3485" coordsize="10,30" path="m73,3500l83,3500e" filled="false" stroked="true" strokeweight="1.59pt" strokecolor="#000000">
                <v:path arrowok="t"/>
              </v:shape>
            </v:group>
            <v:group style="position:absolute;left:73;top:3535;width:10;height:30" coordorigin="73,3535" coordsize="10,30">
              <v:shape style="position:absolute;left:73;top:3535;width:10;height:30" coordorigin="73,3535" coordsize="10,30" path="m73,3550l83,3550e" filled="false" stroked="true" strokeweight="1.59pt" strokecolor="#000000">
                <v:path arrowok="t"/>
              </v:shape>
            </v:group>
            <v:group style="position:absolute;left:73;top:3584;width:10;height:30" coordorigin="73,3584" coordsize="10,30">
              <v:shape style="position:absolute;left:73;top:3584;width:10;height:30" coordorigin="73,3584" coordsize="10,30" path="m73,3599l83,3599e" filled="false" stroked="true" strokeweight="1.591pt" strokecolor="#000000">
                <v:path arrowok="t"/>
              </v:shape>
            </v:group>
            <v:group style="position:absolute;left:73;top:3634;width:10;height:30" coordorigin="73,3634" coordsize="10,30">
              <v:shape style="position:absolute;left:73;top:3634;width:10;height:30" coordorigin="73,3634" coordsize="10,30" path="m73,3649l83,3649e" filled="false" stroked="true" strokeweight="1.59pt" strokecolor="#000000">
                <v:path arrowok="t"/>
              </v:shape>
            </v:group>
            <v:group style="position:absolute;left:73;top:3684;width:10;height:30" coordorigin="73,3684" coordsize="10,30">
              <v:shape style="position:absolute;left:73;top:3684;width:10;height:30" coordorigin="73,3684" coordsize="10,30" path="m73,3698l83,3698e" filled="false" stroked="true" strokeweight="1.591pt" strokecolor="#000000">
                <v:path arrowok="t"/>
              </v:shape>
            </v:group>
            <v:group style="position:absolute;left:73;top:3733;width:10;height:30" coordorigin="73,3733" coordsize="10,30">
              <v:shape style="position:absolute;left:73;top:3733;width:10;height:30" coordorigin="73,3733" coordsize="10,30" path="m73,3748l83,3748e" filled="false" stroked="true" strokeweight="1.59pt" strokecolor="#000000">
                <v:path arrowok="t"/>
              </v:shape>
            </v:group>
            <v:group style="position:absolute;left:73;top:3783;width:10;height:30" coordorigin="73,3783" coordsize="10,30">
              <v:shape style="position:absolute;left:73;top:3783;width:10;height:30" coordorigin="73,3783" coordsize="10,30" path="m73,3798l83,3798e" filled="false" stroked="true" strokeweight="1.59pt" strokecolor="#000000">
                <v:path arrowok="t"/>
              </v:shape>
            </v:group>
            <v:group style="position:absolute;left:73;top:3832;width:10;height:30" coordorigin="73,3832" coordsize="10,30">
              <v:shape style="position:absolute;left:73;top:3832;width:10;height:30" coordorigin="73,3832" coordsize="10,30" path="m73,3847l83,3847e" filled="false" stroked="true" strokeweight="1.591pt" strokecolor="#000000">
                <v:path arrowok="t"/>
              </v:shape>
            </v:group>
            <v:group style="position:absolute;left:73;top:3882;width:10;height:30" coordorigin="73,3882" coordsize="10,30">
              <v:shape style="position:absolute;left:73;top:3882;width:10;height:30" coordorigin="73,3882" coordsize="10,30" path="m73,3897l83,3897e" filled="false" stroked="true" strokeweight="1.59pt" strokecolor="#000000">
                <v:path arrowok="t"/>
              </v:shape>
            </v:group>
            <v:group style="position:absolute;left:73;top:3932;width:10;height:30" coordorigin="73,3932" coordsize="10,30">
              <v:shape style="position:absolute;left:73;top:3932;width:10;height:30" coordorigin="73,3932" coordsize="10,30" path="m73,3947l83,3947e" filled="false" stroked="true" strokeweight="1.59pt" strokecolor="#000000">
                <v:path arrowok="t"/>
              </v:shape>
            </v:group>
            <v:group style="position:absolute;left:73;top:3981;width:10;height:30" coordorigin="73,3981" coordsize="10,30">
              <v:shape style="position:absolute;left:73;top:3981;width:10;height:30" coordorigin="73,3981" coordsize="10,30" path="m73,3996l83,3996e" filled="false" stroked="true" strokeweight="1.591pt" strokecolor="#000000">
                <v:path arrowok="t"/>
              </v:shape>
            </v:group>
            <v:group style="position:absolute;left:73;top:4031;width:10;height:30" coordorigin="73,4031" coordsize="10,30">
              <v:shape style="position:absolute;left:73;top:4031;width:10;height:30" coordorigin="73,4031" coordsize="10,30" path="m73,4046l83,4046e" filled="false" stroked="true" strokeweight="1.59pt" strokecolor="#000000">
                <v:path arrowok="t"/>
              </v:shape>
            </v:group>
            <v:group style="position:absolute;left:73;top:4081;width:10;height:30" coordorigin="73,4081" coordsize="10,30">
              <v:shape style="position:absolute;left:73;top:4081;width:10;height:30" coordorigin="73,4081" coordsize="10,30" path="m73,4095l83,4095e" filled="false" stroked="true" strokeweight="1.591pt" strokecolor="#000000">
                <v:path arrowok="t"/>
              </v:shape>
            </v:group>
            <v:group style="position:absolute;left:73;top:4130;width:10;height:30" coordorigin="73,4130" coordsize="10,30">
              <v:shape style="position:absolute;left:73;top:4130;width:10;height:30" coordorigin="73,4130" coordsize="10,30" path="m73,4145l83,4145e" filled="false" stroked="true" strokeweight="1.59pt" strokecolor="#000000">
                <v:path arrowok="t"/>
              </v:shape>
            </v:group>
            <v:group style="position:absolute;left:73;top:4180;width:10;height:30" coordorigin="73,4180" coordsize="10,30">
              <v:shape style="position:absolute;left:73;top:4180;width:10;height:30" coordorigin="73,4180" coordsize="10,30" path="m73,4195l83,4195e" filled="false" stroked="true" strokeweight="1.59pt" strokecolor="#000000">
                <v:path arrowok="t"/>
              </v:shape>
            </v:group>
            <v:group style="position:absolute;left:73;top:4229;width:10;height:30" coordorigin="73,4229" coordsize="10,30">
              <v:shape style="position:absolute;left:73;top:4229;width:10;height:30" coordorigin="73,4229" coordsize="10,30" path="m73,4244l83,4244e" filled="false" stroked="true" strokeweight="1.591pt" strokecolor="#000000">
                <v:path arrowok="t"/>
              </v:shape>
            </v:group>
            <v:group style="position:absolute;left:73;top:4279;width:10;height:30" coordorigin="73,4279" coordsize="10,30">
              <v:shape style="position:absolute;left:73;top:4279;width:10;height:30" coordorigin="73,4279" coordsize="10,30" path="m73,4294l83,4294e" filled="false" stroked="true" strokeweight="1.59pt" strokecolor="#000000">
                <v:path arrowok="t"/>
              </v:shape>
            </v:group>
            <v:group style="position:absolute;left:73;top:4329;width:10;height:30" coordorigin="73,4329" coordsize="10,30">
              <v:shape style="position:absolute;left:73;top:4329;width:10;height:30" coordorigin="73,4329" coordsize="10,30" path="m73,4344l83,4344e" filled="false" stroked="true" strokeweight="1.591pt" strokecolor="#000000">
                <v:path arrowok="t"/>
              </v:shape>
            </v:group>
            <v:group style="position:absolute;left:73;top:4378;width:10;height:30" coordorigin="73,4378" coordsize="10,30">
              <v:shape style="position:absolute;left:73;top:4378;width:10;height:30" coordorigin="73,4378" coordsize="10,30" path="m73,4393l83,4393e" filled="false" stroked="true" strokeweight="1.591pt" strokecolor="#000000">
                <v:path arrowok="t"/>
              </v:shape>
            </v:group>
            <v:group style="position:absolute;left:73;top:4428;width:10;height:30" coordorigin="73,4428" coordsize="10,30">
              <v:shape style="position:absolute;left:73;top:4428;width:10;height:30" coordorigin="73,4428" coordsize="10,30" path="m73,4443l83,4443e" filled="false" stroked="true" strokeweight="1.59pt" strokecolor="#000000">
                <v:path arrowok="t"/>
              </v:shape>
            </v:group>
            <v:group style="position:absolute;left:73;top:4478;width:10;height:30" coordorigin="73,4478" coordsize="10,30">
              <v:shape style="position:absolute;left:73;top:4478;width:10;height:30" coordorigin="73,4478" coordsize="10,30" path="m73,4493l83,4493e" filled="false" stroked="true" strokeweight="1.591pt" strokecolor="#000000">
                <v:path arrowok="t"/>
              </v:shape>
            </v:group>
            <v:group style="position:absolute;left:73;top:4527;width:10;height:30" coordorigin="73,4527" coordsize="10,30">
              <v:shape style="position:absolute;left:73;top:4527;width:10;height:30" coordorigin="73,4527" coordsize="10,30" path="m73,4542l83,4542e" filled="false" stroked="true" strokeweight="1.59pt" strokecolor="#000000">
                <v:path arrowok="t"/>
              </v:shape>
            </v:group>
            <v:group style="position:absolute;left:73;top:4577;width:10;height:30" coordorigin="73,4577" coordsize="10,30">
              <v:shape style="position:absolute;left:73;top:4577;width:10;height:30" coordorigin="73,4577" coordsize="10,30" path="m73,4592l83,4592e" filled="false" stroked="true" strokeweight="1.59pt" strokecolor="#000000">
                <v:path arrowok="t"/>
              </v:shape>
            </v:group>
            <v:group style="position:absolute;left:73;top:4627;width:10;height:30" coordorigin="73,4627" coordsize="10,30">
              <v:shape style="position:absolute;left:73;top:4627;width:10;height:30" coordorigin="73,4627" coordsize="10,30" path="m73,4641l83,4641e" filled="false" stroked="true" strokeweight="1.591pt" strokecolor="#000000">
                <v:path arrowok="t"/>
              </v:shape>
            </v:group>
            <v:group style="position:absolute;left:73;top:4676;width:10;height:30" coordorigin="73,4676" coordsize="10,30">
              <v:shape style="position:absolute;left:73;top:4676;width:10;height:30" coordorigin="73,4676" coordsize="10,30" path="m73,4691l83,4691e" filled="false" stroked="true" strokeweight="1.59pt" strokecolor="#000000">
                <v:path arrowok="t"/>
              </v:shape>
            </v:group>
            <v:group style="position:absolute;left:73;top:4726;width:10;height:30" coordorigin="73,4726" coordsize="10,30">
              <v:shape style="position:absolute;left:73;top:4726;width:10;height:30" coordorigin="73,4726" coordsize="10,30" path="m73,4741l83,4741e" filled="false" stroked="true" strokeweight="1.591pt" strokecolor="#000000">
                <v:path arrowok="t"/>
              </v:shape>
            </v:group>
            <v:group style="position:absolute;left:73;top:4775;width:10;height:30" coordorigin="73,4775" coordsize="10,30">
              <v:shape style="position:absolute;left:73;top:4775;width:10;height:30" coordorigin="73,4775" coordsize="10,30" path="m73,4790l83,4790e" filled="false" stroked="true" strokeweight="1.59pt" strokecolor="#000000">
                <v:path arrowok="t"/>
              </v:shape>
            </v:group>
            <v:group style="position:absolute;left:73;top:4825;width:10;height:30" coordorigin="73,4825" coordsize="10,30">
              <v:shape style="position:absolute;left:73;top:4825;width:10;height:30" coordorigin="73,4825" coordsize="10,30" path="m73,4840l83,4840e" filled="false" stroked="true" strokeweight="1.59pt" strokecolor="#000000">
                <v:path arrowok="t"/>
              </v:shape>
            </v:group>
            <v:group style="position:absolute;left:73;top:4875;width:10;height:30" coordorigin="73,4875" coordsize="10,30">
              <v:shape style="position:absolute;left:73;top:4875;width:10;height:30" coordorigin="73,4875" coordsize="10,30" path="m73,4890l83,4890e" filled="false" stroked="true" strokeweight="1.591pt" strokecolor="#000000">
                <v:path arrowok="t"/>
              </v:shape>
            </v:group>
            <v:group style="position:absolute;left:73;top:4924;width:10;height:30" coordorigin="73,4924" coordsize="10,30">
              <v:shape style="position:absolute;left:73;top:4924;width:10;height:30" coordorigin="73,4924" coordsize="10,30" path="m73,4939l83,4939e" filled="false" stroked="true" strokeweight="1.59pt" strokecolor="#000000">
                <v:path arrowok="t"/>
              </v:shape>
            </v:group>
            <v:group style="position:absolute;left:73;top:4974;width:10;height:30" coordorigin="73,4974" coordsize="10,30">
              <v:shape style="position:absolute;left:73;top:4974;width:10;height:30" coordorigin="73,4974" coordsize="10,30" path="m73,4989l83,4989e" filled="false" stroked="true" strokeweight="1.591pt" strokecolor="#000000">
                <v:path arrowok="t"/>
              </v:shape>
            </v:group>
            <v:group style="position:absolute;left:73;top:5024;width:10;height:30" coordorigin="73,5024" coordsize="10,30">
              <v:shape style="position:absolute;left:73;top:5024;width:10;height:30" coordorigin="73,5024" coordsize="10,30" path="m73,5039l83,5039e" filled="false" stroked="true" strokeweight="1.59pt" strokecolor="#000000">
                <v:path arrowok="t"/>
              </v:shape>
            </v:group>
            <v:group style="position:absolute;left:73;top:5073;width:10;height:30" coordorigin="73,5073" coordsize="10,30">
              <v:shape style="position:absolute;left:73;top:5073;width:10;height:30" coordorigin="73,5073" coordsize="10,30" path="m73,5088l83,5088e" filled="false" stroked="true" strokeweight="1.59pt" strokecolor="#000000">
                <v:path arrowok="t"/>
              </v:shape>
            </v:group>
            <v:group style="position:absolute;left:73;top:5123;width:10;height:30" coordorigin="73,5123" coordsize="10,30">
              <v:shape style="position:absolute;left:73;top:5123;width:10;height:30" coordorigin="73,5123" coordsize="10,30" path="m73,5138l83,5138e" filled="false" stroked="true" strokeweight="1.591pt" strokecolor="#000000">
                <v:path arrowok="t"/>
              </v:shape>
            </v:group>
            <v:group style="position:absolute;left:73;top:5173;width:10;height:30" coordorigin="73,5173" coordsize="10,30">
              <v:shape style="position:absolute;left:73;top:5173;width:10;height:30" coordorigin="73,5173" coordsize="10,30" path="m73,5187l83,5187e" filled="false" stroked="true" strokeweight="1.59pt" strokecolor="#000000">
                <v:path arrowok="t"/>
              </v:shape>
            </v:group>
            <v:group style="position:absolute;left:73;top:5222;width:10;height:30" coordorigin="73,5222" coordsize="10,30">
              <v:shape style="position:absolute;left:73;top:5222;width:10;height:30" coordorigin="73,5222" coordsize="10,30" path="m73,5237l83,5237e" filled="false" stroked="true" strokeweight="1.591pt" strokecolor="#000000">
                <v:path arrowok="t"/>
              </v:shape>
            </v:group>
            <v:group style="position:absolute;left:73;top:5272;width:10;height:30" coordorigin="73,5272" coordsize="10,30">
              <v:shape style="position:absolute;left:73;top:5272;width:10;height:30" coordorigin="73,5272" coordsize="10,30" path="m73,5287l83,5287e" filled="false" stroked="true" strokeweight="1.591pt" strokecolor="#000000">
                <v:path arrowok="t"/>
              </v:shape>
            </v:group>
            <v:group style="position:absolute;left:5275;top:2701;width:30;height:10" coordorigin="5275,2701" coordsize="30,10">
              <v:shape style="position:absolute;left:5275;top:2701;width:30;height:10" coordorigin="5275,2701" coordsize="30,10" path="m5275,2706l5304,2706e" filled="false" stroked="true" strokeweight=".599pt" strokecolor="#000000">
                <v:path arrowok="t"/>
              </v:shape>
            </v:group>
            <v:group style="position:absolute;left:5225;top:2701;width:30;height:10" coordorigin="5225,2701" coordsize="30,10">
              <v:shape style="position:absolute;left:5225;top:2701;width:30;height:10" coordorigin="5225,2701" coordsize="30,10" path="m5225,2706l5255,2706e" filled="false" stroked="true" strokeweight=".599pt" strokecolor="#000000">
                <v:path arrowok="t"/>
              </v:shape>
            </v:group>
            <v:group style="position:absolute;left:5175;top:2701;width:30;height:10" coordorigin="5175,2701" coordsize="30,10">
              <v:shape style="position:absolute;left:5175;top:2701;width:30;height:10" coordorigin="5175,2701" coordsize="30,10" path="m5175,2706l5205,2706e" filled="false" stroked="true" strokeweight=".599pt" strokecolor="#000000">
                <v:path arrowok="t"/>
              </v:shape>
            </v:group>
            <v:group style="position:absolute;left:5126;top:2701;width:30;height:10" coordorigin="5126,2701" coordsize="30,10">
              <v:shape style="position:absolute;left:5126;top:2701;width:30;height:10" coordorigin="5126,2701" coordsize="30,10" path="m5126,2706l5156,2706e" filled="false" stroked="true" strokeweight=".599pt" strokecolor="#000000">
                <v:path arrowok="t"/>
              </v:shape>
            </v:group>
            <v:group style="position:absolute;left:5076;top:2701;width:30;height:10" coordorigin="5076,2701" coordsize="30,10">
              <v:shape style="position:absolute;left:5076;top:2701;width:30;height:10" coordorigin="5076,2701" coordsize="30,10" path="m5076,2706l5106,2706e" filled="false" stroked="true" strokeweight=".599pt" strokecolor="#000000">
                <v:path arrowok="t"/>
              </v:shape>
            </v:group>
            <v:group style="position:absolute;left:5026;top:2701;width:30;height:10" coordorigin="5026,2701" coordsize="30,10">
              <v:shape style="position:absolute;left:5026;top:2701;width:30;height:10" coordorigin="5026,2701" coordsize="30,10" path="m5026,2706l5056,2706e" filled="false" stroked="true" strokeweight=".599pt" strokecolor="#000000">
                <v:path arrowok="t"/>
              </v:shape>
            </v:group>
            <v:group style="position:absolute;left:4977;top:2701;width:30;height:10" coordorigin="4977,2701" coordsize="30,10">
              <v:shape style="position:absolute;left:4977;top:2701;width:30;height:10" coordorigin="4977,2701" coordsize="30,10" path="m4977,2706l5007,2706e" filled="false" stroked="true" strokeweight=".599pt" strokecolor="#000000">
                <v:path arrowok="t"/>
              </v:shape>
            </v:group>
            <v:group style="position:absolute;left:4927;top:2701;width:30;height:10" coordorigin="4927,2701" coordsize="30,10">
              <v:shape style="position:absolute;left:4927;top:2701;width:30;height:10" coordorigin="4927,2701" coordsize="30,10" path="m4927,2706l4957,2706e" filled="false" stroked="true" strokeweight=".599pt" strokecolor="#000000">
                <v:path arrowok="t"/>
              </v:shape>
            </v:group>
            <v:group style="position:absolute;left:4878;top:2701;width:30;height:10" coordorigin="4878,2701" coordsize="30,10">
              <v:shape style="position:absolute;left:4878;top:2701;width:30;height:10" coordorigin="4878,2701" coordsize="30,10" path="m4878,2706l4907,2706e" filled="false" stroked="true" strokeweight=".599pt" strokecolor="#000000">
                <v:path arrowok="t"/>
              </v:shape>
            </v:group>
            <v:group style="position:absolute;left:4828;top:2701;width:30;height:10" coordorigin="4828,2701" coordsize="30,10">
              <v:shape style="position:absolute;left:4828;top:2701;width:30;height:10" coordorigin="4828,2701" coordsize="30,10" path="m4828,2706l4858,2706e" filled="false" stroked="true" strokeweight=".599pt" strokecolor="#000000">
                <v:path arrowok="t"/>
              </v:shape>
            </v:group>
            <v:group style="position:absolute;left:4778;top:2701;width:30;height:10" coordorigin="4778,2701" coordsize="30,10">
              <v:shape style="position:absolute;left:4778;top:2701;width:30;height:10" coordorigin="4778,2701" coordsize="30,10" path="m4778,2706l4808,2706e" filled="false" stroked="true" strokeweight=".599pt" strokecolor="#000000">
                <v:path arrowok="t"/>
              </v:shape>
            </v:group>
            <v:group style="position:absolute;left:4729;top:2701;width:30;height:10" coordorigin="4729,2701" coordsize="30,10">
              <v:shape style="position:absolute;left:4729;top:2701;width:30;height:10" coordorigin="4729,2701" coordsize="30,10" path="m4729,2706l4759,2706e" filled="false" stroked="true" strokeweight=".599pt" strokecolor="#000000">
                <v:path arrowok="t"/>
              </v:shape>
            </v:group>
            <v:group style="position:absolute;left:4679;top:2701;width:30;height:10" coordorigin="4679,2701" coordsize="30,10">
              <v:shape style="position:absolute;left:4679;top:2701;width:30;height:10" coordorigin="4679,2701" coordsize="30,10" path="m4679,2706l4709,2706e" filled="false" stroked="true" strokeweight=".599pt" strokecolor="#000000">
                <v:path arrowok="t"/>
              </v:shape>
            </v:group>
            <v:group style="position:absolute;left:4629;top:2701;width:30;height:10" coordorigin="4629,2701" coordsize="30,10">
              <v:shape style="position:absolute;left:4629;top:2701;width:30;height:10" coordorigin="4629,2701" coordsize="30,10" path="m4629,2706l4659,2706e" filled="false" stroked="true" strokeweight=".599pt" strokecolor="#000000">
                <v:path arrowok="t"/>
              </v:shape>
            </v:group>
            <v:group style="position:absolute;left:4580;top:2701;width:30;height:10" coordorigin="4580,2701" coordsize="30,10">
              <v:shape style="position:absolute;left:4580;top:2701;width:30;height:10" coordorigin="4580,2701" coordsize="30,10" path="m4580,2706l4610,2706e" filled="false" stroked="true" strokeweight=".599pt" strokecolor="#000000">
                <v:path arrowok="t"/>
              </v:shape>
            </v:group>
            <v:group style="position:absolute;left:4530;top:2701;width:30;height:10" coordorigin="4530,2701" coordsize="30,10">
              <v:shape style="position:absolute;left:4530;top:2701;width:30;height:10" coordorigin="4530,2701" coordsize="30,10" path="m4530,2706l4560,2706e" filled="false" stroked="true" strokeweight=".599pt" strokecolor="#000000">
                <v:path arrowok="t"/>
              </v:shape>
            </v:group>
            <v:group style="position:absolute;left:4481;top:2701;width:30;height:10" coordorigin="4481,2701" coordsize="30,10">
              <v:shape style="position:absolute;left:4481;top:2701;width:30;height:10" coordorigin="4481,2701" coordsize="30,10" path="m4481,2706l4510,2706e" filled="false" stroked="true" strokeweight=".599pt" strokecolor="#000000">
                <v:path arrowok="t"/>
              </v:shape>
            </v:group>
            <v:group style="position:absolute;left:4431;top:2701;width:30;height:10" coordorigin="4431,2701" coordsize="30,10">
              <v:shape style="position:absolute;left:4431;top:2701;width:30;height:10" coordorigin="4431,2701" coordsize="30,10" path="m4431,2706l4461,2706e" filled="false" stroked="true" strokeweight=".599pt" strokecolor="#000000">
                <v:path arrowok="t"/>
              </v:shape>
            </v:group>
            <v:group style="position:absolute;left:4381;top:2701;width:30;height:10" coordorigin="4381,2701" coordsize="30,10">
              <v:shape style="position:absolute;left:4381;top:2701;width:30;height:10" coordorigin="4381,2701" coordsize="30,10" path="m4381,2706l4411,2706e" filled="false" stroked="true" strokeweight=".599pt" strokecolor="#000000">
                <v:path arrowok="t"/>
              </v:shape>
            </v:group>
            <v:group style="position:absolute;left:4332;top:2701;width:30;height:10" coordorigin="4332,2701" coordsize="30,10">
              <v:shape style="position:absolute;left:4332;top:2701;width:30;height:10" coordorigin="4332,2701" coordsize="30,10" path="m4332,2706l4361,2706e" filled="false" stroked="true" strokeweight=".599pt" strokecolor="#000000">
                <v:path arrowok="t"/>
              </v:shape>
            </v:group>
            <v:group style="position:absolute;left:4282;top:2701;width:30;height:10" coordorigin="4282,2701" coordsize="30,10">
              <v:shape style="position:absolute;left:4282;top:2701;width:30;height:10" coordorigin="4282,2701" coordsize="30,10" path="m4282,2706l4312,2706e" filled="false" stroked="true" strokeweight=".599pt" strokecolor="#000000">
                <v:path arrowok="t"/>
              </v:shape>
            </v:group>
            <v:group style="position:absolute;left:4232;top:2701;width:30;height:10" coordorigin="4232,2701" coordsize="30,10">
              <v:shape style="position:absolute;left:4232;top:2701;width:30;height:10" coordorigin="4232,2701" coordsize="30,10" path="m4232,2706l4262,2706e" filled="false" stroked="true" strokeweight=".599pt" strokecolor="#000000">
                <v:path arrowok="t"/>
              </v:shape>
            </v:group>
            <v:group style="position:absolute;left:4183;top:2701;width:30;height:10" coordorigin="4183,2701" coordsize="30,10">
              <v:shape style="position:absolute;left:4183;top:2701;width:30;height:10" coordorigin="4183,2701" coordsize="30,10" path="m4183,2706l4213,2706e" filled="false" stroked="true" strokeweight=".599pt" strokecolor="#000000">
                <v:path arrowok="t"/>
              </v:shape>
            </v:group>
            <v:group style="position:absolute;left:4133;top:2701;width:30;height:10" coordorigin="4133,2701" coordsize="30,10">
              <v:shape style="position:absolute;left:4133;top:2701;width:30;height:10" coordorigin="4133,2701" coordsize="30,10" path="m4133,2706l4163,2706e" filled="false" stroked="true" strokeweight=".599pt" strokecolor="#000000">
                <v:path arrowok="t"/>
              </v:shape>
            </v:group>
            <v:group style="position:absolute;left:4083;top:2701;width:30;height:10" coordorigin="4083,2701" coordsize="30,10">
              <v:shape style="position:absolute;left:4083;top:2701;width:30;height:10" coordorigin="4083,2701" coordsize="30,10" path="m4083,2706l4113,2706e" filled="false" stroked="true" strokeweight=".599pt" strokecolor="#000000">
                <v:path arrowok="t"/>
              </v:shape>
            </v:group>
            <v:group style="position:absolute;left:4034;top:2701;width:30;height:10" coordorigin="4034,2701" coordsize="30,10">
              <v:shape style="position:absolute;left:4034;top:2701;width:30;height:10" coordorigin="4034,2701" coordsize="30,10" path="m4034,2706l4064,2706e" filled="false" stroked="true" strokeweight=".599pt" strokecolor="#000000">
                <v:path arrowok="t"/>
              </v:shape>
            </v:group>
            <v:group style="position:absolute;left:3984;top:2701;width:30;height:10" coordorigin="3984,2701" coordsize="30,10">
              <v:shape style="position:absolute;left:3984;top:2701;width:30;height:10" coordorigin="3984,2701" coordsize="30,10" path="m3984,2706l4014,2706e" filled="false" stroked="true" strokeweight=".599pt" strokecolor="#000000">
                <v:path arrowok="t"/>
              </v:shape>
            </v:group>
            <v:group style="position:absolute;left:3935;top:2701;width:30;height:10" coordorigin="3935,2701" coordsize="30,10">
              <v:shape style="position:absolute;left:3935;top:2701;width:30;height:10" coordorigin="3935,2701" coordsize="30,10" path="m3935,2706l3964,2706e" filled="false" stroked="true" strokeweight=".599pt" strokecolor="#000000">
                <v:path arrowok="t"/>
              </v:shape>
            </v:group>
            <v:group style="position:absolute;left:3885;top:2701;width:30;height:10" coordorigin="3885,2701" coordsize="30,10">
              <v:shape style="position:absolute;left:3885;top:2701;width:30;height:10" coordorigin="3885,2701" coordsize="30,10" path="m3885,2706l3915,2706e" filled="false" stroked="true" strokeweight=".599pt" strokecolor="#000000">
                <v:path arrowok="t"/>
              </v:shape>
            </v:group>
            <v:group style="position:absolute;left:3835;top:2701;width:30;height:10" coordorigin="3835,2701" coordsize="30,10">
              <v:shape style="position:absolute;left:3835;top:2701;width:30;height:10" coordorigin="3835,2701" coordsize="30,10" path="m3835,2706l3865,2706e" filled="false" stroked="true" strokeweight=".599pt" strokecolor="#000000">
                <v:path arrowok="t"/>
              </v:shape>
            </v:group>
            <v:group style="position:absolute;left:3786;top:2701;width:30;height:10" coordorigin="3786,2701" coordsize="30,10">
              <v:shape style="position:absolute;left:3786;top:2701;width:30;height:10" coordorigin="3786,2701" coordsize="30,10" path="m3786,2706l3815,2706e" filled="false" stroked="true" strokeweight=".599pt" strokecolor="#000000">
                <v:path arrowok="t"/>
              </v:shape>
            </v:group>
            <v:group style="position:absolute;left:3736;top:2701;width:30;height:10" coordorigin="3736,2701" coordsize="30,10">
              <v:shape style="position:absolute;left:3736;top:2701;width:30;height:10" coordorigin="3736,2701" coordsize="30,10" path="m3736,2706l3766,2706e" filled="false" stroked="true" strokeweight=".599pt" strokecolor="#000000">
                <v:path arrowok="t"/>
              </v:shape>
            </v:group>
            <v:group style="position:absolute;left:3686;top:2701;width:30;height:10" coordorigin="3686,2701" coordsize="30,10">
              <v:shape style="position:absolute;left:3686;top:2701;width:30;height:10" coordorigin="3686,2701" coordsize="30,10" path="m3686,2706l3716,2706e" filled="false" stroked="true" strokeweight=".599pt" strokecolor="#000000">
                <v:path arrowok="t"/>
              </v:shape>
            </v:group>
            <v:group style="position:absolute;left:3637;top:2701;width:30;height:10" coordorigin="3637,2701" coordsize="30,10">
              <v:shape style="position:absolute;left:3637;top:2701;width:30;height:10" coordorigin="3637,2701" coordsize="30,10" path="m3637,2706l3667,2706e" filled="false" stroked="true" strokeweight=".599pt" strokecolor="#000000">
                <v:path arrowok="t"/>
              </v:shape>
            </v:group>
            <v:group style="position:absolute;left:3587;top:2701;width:30;height:10" coordorigin="3587,2701" coordsize="30,10">
              <v:shape style="position:absolute;left:3587;top:2701;width:30;height:10" coordorigin="3587,2701" coordsize="30,10" path="m3587,2706l3617,2706e" filled="false" stroked="true" strokeweight=".599pt" strokecolor="#000000">
                <v:path arrowok="t"/>
              </v:shape>
            </v:group>
            <v:group style="position:absolute;left:3538;top:2701;width:30;height:10" coordorigin="3538,2701" coordsize="30,10">
              <v:shape style="position:absolute;left:3538;top:2701;width:30;height:10" coordorigin="3538,2701" coordsize="30,10" path="m3538,2706l3567,2706e" filled="false" stroked="true" strokeweight=".599pt" strokecolor="#000000">
                <v:path arrowok="t"/>
              </v:shape>
            </v:group>
            <v:group style="position:absolute;left:3488;top:2701;width:30;height:10" coordorigin="3488,2701" coordsize="30,10">
              <v:shape style="position:absolute;left:3488;top:2701;width:30;height:10" coordorigin="3488,2701" coordsize="30,10" path="m3488,2706l3518,2706e" filled="false" stroked="true" strokeweight=".599pt" strokecolor="#000000">
                <v:path arrowok="t"/>
              </v:shape>
            </v:group>
            <v:group style="position:absolute;left:3438;top:2701;width:30;height:10" coordorigin="3438,2701" coordsize="30,10">
              <v:shape style="position:absolute;left:3438;top:2701;width:30;height:10" coordorigin="3438,2701" coordsize="30,10" path="m3438,2706l3468,2706e" filled="false" stroked="true" strokeweight=".599pt" strokecolor="#000000">
                <v:path arrowok="t"/>
              </v:shape>
            </v:group>
            <v:group style="position:absolute;left:3389;top:2701;width:30;height:10" coordorigin="3389,2701" coordsize="30,10">
              <v:shape style="position:absolute;left:3389;top:2701;width:30;height:10" coordorigin="3389,2701" coordsize="30,10" path="m3389,2706l3418,2706e" filled="false" stroked="true" strokeweight=".599pt" strokecolor="#000000">
                <v:path arrowok="t"/>
              </v:shape>
            </v:group>
            <v:group style="position:absolute;left:3339;top:2701;width:30;height:10" coordorigin="3339,2701" coordsize="30,10">
              <v:shape style="position:absolute;left:3339;top:2701;width:30;height:10" coordorigin="3339,2701" coordsize="30,10" path="m3339,2706l3369,2706e" filled="false" stroked="true" strokeweight=".599pt" strokecolor="#000000">
                <v:path arrowok="t"/>
              </v:shape>
            </v:group>
            <v:group style="position:absolute;left:3289;top:2701;width:30;height:10" coordorigin="3289,2701" coordsize="30,10">
              <v:shape style="position:absolute;left:3289;top:2701;width:30;height:10" coordorigin="3289,2701" coordsize="30,10" path="m3289,2706l3319,2706e" filled="false" stroked="true" strokeweight=".599pt" strokecolor="#000000">
                <v:path arrowok="t"/>
              </v:shape>
            </v:group>
            <v:group style="position:absolute;left:3240;top:2701;width:30;height:10" coordorigin="3240,2701" coordsize="30,10">
              <v:shape style="position:absolute;left:3240;top:2701;width:30;height:10" coordorigin="3240,2701" coordsize="30,10" path="m3240,2706l3270,2706e" filled="false" stroked="true" strokeweight=".599pt" strokecolor="#000000">
                <v:path arrowok="t"/>
              </v:shape>
            </v:group>
            <v:group style="position:absolute;left:3190;top:2701;width:30;height:10" coordorigin="3190,2701" coordsize="30,10">
              <v:shape style="position:absolute;left:3190;top:2701;width:30;height:10" coordorigin="3190,2701" coordsize="30,10" path="m3190,2706l3220,2706e" filled="false" stroked="true" strokeweight=".599pt" strokecolor="#000000">
                <v:path arrowok="t"/>
              </v:shape>
            </v:group>
            <v:group style="position:absolute;left:3140;top:2701;width:30;height:10" coordorigin="3140,2701" coordsize="30,10">
              <v:shape style="position:absolute;left:3140;top:2701;width:30;height:10" coordorigin="3140,2701" coordsize="30,10" path="m3140,2706l3170,2706e" filled="false" stroked="true" strokeweight=".599pt" strokecolor="#000000">
                <v:path arrowok="t"/>
              </v:shape>
            </v:group>
            <v:group style="position:absolute;left:3091;top:2701;width:30;height:10" coordorigin="3091,2701" coordsize="30,10">
              <v:shape style="position:absolute;left:3091;top:2701;width:30;height:10" coordorigin="3091,2701" coordsize="30,10" path="m3091,2706l3121,2706e" filled="false" stroked="true" strokeweight=".599pt" strokecolor="#000000">
                <v:path arrowok="t"/>
              </v:shape>
            </v:group>
            <v:group style="position:absolute;left:3041;top:2701;width:30;height:10" coordorigin="3041,2701" coordsize="30,10">
              <v:shape style="position:absolute;left:3041;top:2701;width:30;height:10" coordorigin="3041,2701" coordsize="30,10" path="m3041,2706l3071,2706e" filled="false" stroked="true" strokeweight=".599pt" strokecolor="#000000">
                <v:path arrowok="t"/>
              </v:shape>
            </v:group>
            <v:group style="position:absolute;left:2992;top:2701;width:30;height:10" coordorigin="2992,2701" coordsize="30,10">
              <v:shape style="position:absolute;left:2992;top:2701;width:30;height:10" coordorigin="2992,2701" coordsize="30,10" path="m2992,2706l3021,2706e" filled="false" stroked="true" strokeweight=".599pt" strokecolor="#000000">
                <v:path arrowok="t"/>
              </v:shape>
            </v:group>
            <v:group style="position:absolute;left:2942;top:2701;width:30;height:10" coordorigin="2942,2701" coordsize="30,10">
              <v:shape style="position:absolute;left:2942;top:2701;width:30;height:10" coordorigin="2942,2701" coordsize="30,10" path="m2942,2706l2972,2706e" filled="false" stroked="true" strokeweight=".599pt" strokecolor="#000000">
                <v:path arrowok="t"/>
              </v:shape>
            </v:group>
            <v:group style="position:absolute;left:2892;top:2701;width:30;height:10" coordorigin="2892,2701" coordsize="30,10">
              <v:shape style="position:absolute;left:2892;top:2701;width:30;height:10" coordorigin="2892,2701" coordsize="30,10" path="m2892,2706l2922,2706e" filled="false" stroked="true" strokeweight=".599pt" strokecolor="#000000">
                <v:path arrowok="t"/>
              </v:shape>
            </v:group>
            <v:group style="position:absolute;left:2843;top:2701;width:30;height:10" coordorigin="2843,2701" coordsize="30,10">
              <v:shape style="position:absolute;left:2843;top:2701;width:30;height:10" coordorigin="2843,2701" coordsize="30,10" path="m2843,2706l2872,2706e" filled="false" stroked="true" strokeweight=".599pt" strokecolor="#000000">
                <v:path arrowok="t"/>
              </v:shape>
            </v:group>
            <v:group style="position:absolute;left:2793;top:2701;width:30;height:10" coordorigin="2793,2701" coordsize="30,10">
              <v:shape style="position:absolute;left:2793;top:2701;width:30;height:10" coordorigin="2793,2701" coordsize="30,10" path="m2793,2706l2823,2706e" filled="false" stroked="true" strokeweight=".599pt" strokecolor="#000000">
                <v:path arrowok="t"/>
              </v:shape>
            </v:group>
            <v:group style="position:absolute;left:2743;top:2701;width:30;height:10" coordorigin="2743,2701" coordsize="30,10">
              <v:shape style="position:absolute;left:2743;top:2701;width:30;height:10" coordorigin="2743,2701" coordsize="30,10" path="m2743,2706l2773,2706e" filled="false" stroked="true" strokeweight=".599pt" strokecolor="#000000">
                <v:path arrowok="t"/>
              </v:shape>
            </v:group>
            <v:group style="position:absolute;left:5324;top:2706;width:30;height:2" coordorigin="5324,2706" coordsize="30,2">
              <v:shape style="position:absolute;left:5324;top:2706;width:30;height:2" coordorigin="5324,2706" coordsize="30,0" path="m5324,2706l5354,2706e" filled="false" stroked="true" strokeweight=".599pt" strokecolor="#000000">
                <v:path arrowok="t"/>
              </v:shape>
            </v:group>
            <v:group style="position:absolute;left:2704;top:2740;width:10;height:30" coordorigin="2704,2740" coordsize="10,30">
              <v:shape style="position:absolute;left:2704;top:2740;width:10;height:30" coordorigin="2704,2740" coordsize="10,30" path="m2704,2755l2714,2755e" filled="false" stroked="true" strokeweight="1.59pt" strokecolor="#000000">
                <v:path arrowok="t"/>
              </v:shape>
            </v:group>
            <v:group style="position:absolute;left:2704;top:2790;width:10;height:30" coordorigin="2704,2790" coordsize="10,30">
              <v:shape style="position:absolute;left:2704;top:2790;width:10;height:30" coordorigin="2704,2790" coordsize="10,30" path="m2704,2805l2714,2805e" filled="false" stroked="true" strokeweight="1.591pt" strokecolor="#000000">
                <v:path arrowok="t"/>
              </v:shape>
            </v:group>
            <v:group style="position:absolute;left:2704;top:2840;width:10;height:30" coordorigin="2704,2840" coordsize="10,30">
              <v:shape style="position:absolute;left:2704;top:2840;width:10;height:30" coordorigin="2704,2840" coordsize="10,30" path="m2704,2855l2714,2855e" filled="false" stroked="true" strokeweight="1.59pt" strokecolor="#000000">
                <v:path arrowok="t"/>
              </v:shape>
            </v:group>
            <v:group style="position:absolute;left:2704;top:2889;width:10;height:30" coordorigin="2704,2889" coordsize="10,30">
              <v:shape style="position:absolute;left:2704;top:2889;width:10;height:30" coordorigin="2704,2889" coordsize="10,30" path="m2704,2904l2714,2904e" filled="false" stroked="true" strokeweight="1.59pt" strokecolor="#000000">
                <v:path arrowok="t"/>
              </v:shape>
            </v:group>
            <v:group style="position:absolute;left:2704;top:2939;width:10;height:30" coordorigin="2704,2939" coordsize="10,30">
              <v:shape style="position:absolute;left:2704;top:2939;width:10;height:30" coordorigin="2704,2939" coordsize="10,30" path="m2704,2954l2714,2954e" filled="false" stroked="true" strokeweight="1.591pt" strokecolor="#000000">
                <v:path arrowok="t"/>
              </v:shape>
            </v:group>
            <v:group style="position:absolute;left:2704;top:2989;width:10;height:30" coordorigin="2704,2989" coordsize="10,30">
              <v:shape style="position:absolute;left:2704;top:2989;width:10;height:30" coordorigin="2704,2989" coordsize="10,30" path="m2704,3004l2714,3004e" filled="false" stroked="true" strokeweight="1.59pt" strokecolor="#000000">
                <v:path arrowok="t"/>
              </v:shape>
            </v:group>
            <v:group style="position:absolute;left:2704;top:3038;width:10;height:30" coordorigin="2704,3038" coordsize="10,30">
              <v:shape style="position:absolute;left:2704;top:3038;width:10;height:30" coordorigin="2704,3038" coordsize="10,30" path="m2704,3053l2714,3053e" filled="false" stroked="true" strokeweight="1.591pt" strokecolor="#000000">
                <v:path arrowok="t"/>
              </v:shape>
            </v:group>
            <v:group style="position:absolute;left:2704;top:3088;width:10;height:30" coordorigin="2704,3088" coordsize="10,30">
              <v:shape style="position:absolute;left:2704;top:3088;width:10;height:30" coordorigin="2704,3088" coordsize="10,30" path="m2704,3103l2714,3103e" filled="false" stroked="true" strokeweight="1.59pt" strokecolor="#000000">
                <v:path arrowok="t"/>
              </v:shape>
            </v:group>
            <v:group style="position:absolute;left:2704;top:3138;width:10;height:30" coordorigin="2704,3138" coordsize="10,30">
              <v:shape style="position:absolute;left:2704;top:3138;width:10;height:30" coordorigin="2704,3138" coordsize="10,30" path="m2704,3152l2714,3152e" filled="false" stroked="true" strokeweight="1.59pt" strokecolor="#000000">
                <v:path arrowok="t"/>
              </v:shape>
            </v:group>
            <v:group style="position:absolute;left:2704;top:3187;width:10;height:30" coordorigin="2704,3187" coordsize="10,30">
              <v:shape style="position:absolute;left:2704;top:3187;width:10;height:30" coordorigin="2704,3187" coordsize="10,30" path="m2704,3202l2714,3202e" filled="false" stroked="true" strokeweight="1.591pt" strokecolor="#000000">
                <v:path arrowok="t"/>
              </v:shape>
            </v:group>
            <v:group style="position:absolute;left:2704;top:3237;width:10;height:30" coordorigin="2704,3237" coordsize="10,30">
              <v:shape style="position:absolute;left:2704;top:3237;width:10;height:30" coordorigin="2704,3237" coordsize="10,30" path="m2704,3252l2714,3252e" filled="false" stroked="true" strokeweight="1.59pt" strokecolor="#000000">
                <v:path arrowok="t"/>
              </v:shape>
            </v:group>
            <v:group style="position:absolute;left:2704;top:3286;width:10;height:30" coordorigin="2704,3286" coordsize="10,30">
              <v:shape style="position:absolute;left:2704;top:3286;width:10;height:30" coordorigin="2704,3286" coordsize="10,30" path="m2704,3301l2714,3301e" filled="false" stroked="true" strokeweight="1.591pt" strokecolor="#000000">
                <v:path arrowok="t"/>
              </v:shape>
            </v:group>
            <v:group style="position:absolute;left:2704;top:3336;width:10;height:30" coordorigin="2704,3336" coordsize="10,30">
              <v:shape style="position:absolute;left:2704;top:3336;width:10;height:30" coordorigin="2704,3336" coordsize="10,30" path="m2704,3351l2714,3351e" filled="false" stroked="true" strokeweight="1.591pt" strokecolor="#000000">
                <v:path arrowok="t"/>
              </v:shape>
            </v:group>
            <v:group style="position:absolute;left:2704;top:3386;width:10;height:30" coordorigin="2704,3386" coordsize="10,30">
              <v:shape style="position:absolute;left:2704;top:3386;width:10;height:30" coordorigin="2704,3386" coordsize="10,30" path="m2704,3401l2714,3401e" filled="false" stroked="true" strokeweight="1.59pt" strokecolor="#000000">
                <v:path arrowok="t"/>
              </v:shape>
            </v:group>
            <v:group style="position:absolute;left:2704;top:3435;width:10;height:30" coordorigin="2704,3435" coordsize="10,30">
              <v:shape style="position:absolute;left:2704;top:3435;width:10;height:30" coordorigin="2704,3435" coordsize="10,30" path="m2704,3450l2714,3450e" filled="false" stroked="true" strokeweight="1.591pt" strokecolor="#000000">
                <v:path arrowok="t"/>
              </v:shape>
            </v:group>
            <v:group style="position:absolute;left:2704;top:3485;width:10;height:30" coordorigin="2704,3485" coordsize="10,30">
              <v:shape style="position:absolute;left:2704;top:3485;width:10;height:30" coordorigin="2704,3485" coordsize="10,30" path="m2704,3500l2714,3500e" filled="false" stroked="true" strokeweight="1.59pt" strokecolor="#000000">
                <v:path arrowok="t"/>
              </v:shape>
            </v:group>
            <v:group style="position:absolute;left:2704;top:3535;width:10;height:30" coordorigin="2704,3535" coordsize="10,30">
              <v:shape style="position:absolute;left:2704;top:3535;width:10;height:30" coordorigin="2704,3535" coordsize="10,30" path="m2704,3550l2714,3550e" filled="false" stroked="true" strokeweight="1.59pt" strokecolor="#000000">
                <v:path arrowok="t"/>
              </v:shape>
            </v:group>
            <v:group style="position:absolute;left:2704;top:3584;width:10;height:30" coordorigin="2704,3584" coordsize="10,30">
              <v:shape style="position:absolute;left:2704;top:3584;width:10;height:30" coordorigin="2704,3584" coordsize="10,30" path="m2704,3599l2714,3599e" filled="false" stroked="true" strokeweight="1.591pt" strokecolor="#000000">
                <v:path arrowok="t"/>
              </v:shape>
            </v:group>
            <v:group style="position:absolute;left:2704;top:3634;width:10;height:30" coordorigin="2704,3634" coordsize="10,30">
              <v:shape style="position:absolute;left:2704;top:3634;width:10;height:30" coordorigin="2704,3634" coordsize="10,30" path="m2704,3649l2714,3649e" filled="false" stroked="true" strokeweight="1.59pt" strokecolor="#000000">
                <v:path arrowok="t"/>
              </v:shape>
            </v:group>
            <v:group style="position:absolute;left:2704;top:3684;width:10;height:30" coordorigin="2704,3684" coordsize="10,30">
              <v:shape style="position:absolute;left:2704;top:3684;width:10;height:30" coordorigin="2704,3684" coordsize="10,30" path="m2704,3698l2714,3698e" filled="false" stroked="true" strokeweight="1.591pt" strokecolor="#000000">
                <v:path arrowok="t"/>
              </v:shape>
            </v:group>
            <v:group style="position:absolute;left:2704;top:3733;width:10;height:30" coordorigin="2704,3733" coordsize="10,30">
              <v:shape style="position:absolute;left:2704;top:3733;width:10;height:30" coordorigin="2704,3733" coordsize="10,30" path="m2704,3748l2714,3748e" filled="false" stroked="true" strokeweight="1.59pt" strokecolor="#000000">
                <v:path arrowok="t"/>
              </v:shape>
            </v:group>
            <v:group style="position:absolute;left:2704;top:3783;width:10;height:30" coordorigin="2704,3783" coordsize="10,30">
              <v:shape style="position:absolute;left:2704;top:3783;width:10;height:30" coordorigin="2704,3783" coordsize="10,30" path="m2704,3798l2714,3798e" filled="false" stroked="true" strokeweight="1.59pt" strokecolor="#000000">
                <v:path arrowok="t"/>
              </v:shape>
            </v:group>
            <v:group style="position:absolute;left:2704;top:3832;width:10;height:30" coordorigin="2704,3832" coordsize="10,30">
              <v:shape style="position:absolute;left:2704;top:3832;width:10;height:30" coordorigin="2704,3832" coordsize="10,30" path="m2704,3847l2714,3847e" filled="false" stroked="true" strokeweight="1.591pt" strokecolor="#000000">
                <v:path arrowok="t"/>
              </v:shape>
            </v:group>
            <v:group style="position:absolute;left:2704;top:3882;width:10;height:30" coordorigin="2704,3882" coordsize="10,30">
              <v:shape style="position:absolute;left:2704;top:3882;width:10;height:30" coordorigin="2704,3882" coordsize="10,30" path="m2704,3897l2714,3897e" filled="false" stroked="true" strokeweight="1.59pt" strokecolor="#000000">
                <v:path arrowok="t"/>
              </v:shape>
            </v:group>
            <v:group style="position:absolute;left:2704;top:3932;width:10;height:30" coordorigin="2704,3932" coordsize="10,30">
              <v:shape style="position:absolute;left:2704;top:3932;width:10;height:30" coordorigin="2704,3932" coordsize="10,30" path="m2704,3947l2714,3947e" filled="false" stroked="true" strokeweight="1.59pt" strokecolor="#000000">
                <v:path arrowok="t"/>
              </v:shape>
            </v:group>
            <v:group style="position:absolute;left:2704;top:3981;width:10;height:30" coordorigin="2704,3981" coordsize="10,30">
              <v:shape style="position:absolute;left:2704;top:3981;width:10;height:30" coordorigin="2704,3981" coordsize="10,30" path="m2704,3996l2714,3996e" filled="false" stroked="true" strokeweight="1.591pt" strokecolor="#000000">
                <v:path arrowok="t"/>
              </v:shape>
            </v:group>
            <v:group style="position:absolute;left:2704;top:4031;width:10;height:30" coordorigin="2704,4031" coordsize="10,30">
              <v:shape style="position:absolute;left:2704;top:4031;width:10;height:30" coordorigin="2704,4031" coordsize="10,30" path="m2704,4046l2714,4046e" filled="false" stroked="true" strokeweight="1.59pt" strokecolor="#000000">
                <v:path arrowok="t"/>
              </v:shape>
            </v:group>
            <v:group style="position:absolute;left:2704;top:4081;width:10;height:30" coordorigin="2704,4081" coordsize="10,30">
              <v:shape style="position:absolute;left:2704;top:4081;width:10;height:30" coordorigin="2704,4081" coordsize="10,30" path="m2704,4095l2714,4095e" filled="false" stroked="true" strokeweight="1.591pt" strokecolor="#000000">
                <v:path arrowok="t"/>
              </v:shape>
            </v:group>
            <v:group style="position:absolute;left:2704;top:4130;width:10;height:30" coordorigin="2704,4130" coordsize="10,30">
              <v:shape style="position:absolute;left:2704;top:4130;width:10;height:30" coordorigin="2704,4130" coordsize="10,30" path="m2704,4145l2714,4145e" filled="false" stroked="true" strokeweight="1.59pt" strokecolor="#000000">
                <v:path arrowok="t"/>
              </v:shape>
            </v:group>
            <v:group style="position:absolute;left:2704;top:4180;width:10;height:30" coordorigin="2704,4180" coordsize="10,30">
              <v:shape style="position:absolute;left:2704;top:4180;width:10;height:30" coordorigin="2704,4180" coordsize="10,30" path="m2704,4195l2714,4195e" filled="false" stroked="true" strokeweight="1.59pt" strokecolor="#000000">
                <v:path arrowok="t"/>
              </v:shape>
            </v:group>
            <v:group style="position:absolute;left:2704;top:4229;width:10;height:30" coordorigin="2704,4229" coordsize="10,30">
              <v:shape style="position:absolute;left:2704;top:4229;width:10;height:30" coordorigin="2704,4229" coordsize="10,30" path="m2704,4244l2714,4244e" filled="false" stroked="true" strokeweight="1.591pt" strokecolor="#000000">
                <v:path arrowok="t"/>
              </v:shape>
            </v:group>
            <v:group style="position:absolute;left:2704;top:4279;width:10;height:30" coordorigin="2704,4279" coordsize="10,30">
              <v:shape style="position:absolute;left:2704;top:4279;width:10;height:30" coordorigin="2704,4279" coordsize="10,30" path="m2704,4294l2714,4294e" filled="false" stroked="true" strokeweight="1.59pt" strokecolor="#000000">
                <v:path arrowok="t"/>
              </v:shape>
            </v:group>
            <v:group style="position:absolute;left:2704;top:4329;width:10;height:30" coordorigin="2704,4329" coordsize="10,30">
              <v:shape style="position:absolute;left:2704;top:4329;width:10;height:30" coordorigin="2704,4329" coordsize="10,30" path="m2704,4344l2714,4344e" filled="false" stroked="true" strokeweight="1.591pt" strokecolor="#000000">
                <v:path arrowok="t"/>
              </v:shape>
            </v:group>
            <v:group style="position:absolute;left:2704;top:4378;width:10;height:30" coordorigin="2704,4378" coordsize="10,30">
              <v:shape style="position:absolute;left:2704;top:4378;width:10;height:30" coordorigin="2704,4378" coordsize="10,30" path="m2704,4393l2714,4393e" filled="false" stroked="true" strokeweight="1.591pt" strokecolor="#000000">
                <v:path arrowok="t"/>
              </v:shape>
            </v:group>
            <v:group style="position:absolute;left:2704;top:4428;width:10;height:30" coordorigin="2704,4428" coordsize="10,30">
              <v:shape style="position:absolute;left:2704;top:4428;width:10;height:30" coordorigin="2704,4428" coordsize="10,30" path="m2704,4443l2714,4443e" filled="false" stroked="true" strokeweight="1.59pt" strokecolor="#000000">
                <v:path arrowok="t"/>
              </v:shape>
            </v:group>
            <v:group style="position:absolute;left:2704;top:4478;width:10;height:30" coordorigin="2704,4478" coordsize="10,30">
              <v:shape style="position:absolute;left:2704;top:4478;width:10;height:30" coordorigin="2704,4478" coordsize="10,30" path="m2704,4493l2714,4493e" filled="false" stroked="true" strokeweight="1.591pt" strokecolor="#000000">
                <v:path arrowok="t"/>
              </v:shape>
            </v:group>
            <v:group style="position:absolute;left:2704;top:4527;width:10;height:30" coordorigin="2704,4527" coordsize="10,30">
              <v:shape style="position:absolute;left:2704;top:4527;width:10;height:30" coordorigin="2704,4527" coordsize="10,30" path="m2704,4542l2714,4542e" filled="false" stroked="true" strokeweight="1.59pt" strokecolor="#000000">
                <v:path arrowok="t"/>
              </v:shape>
            </v:group>
            <v:group style="position:absolute;left:2704;top:4577;width:10;height:30" coordorigin="2704,4577" coordsize="10,30">
              <v:shape style="position:absolute;left:2704;top:4577;width:10;height:30" coordorigin="2704,4577" coordsize="10,30" path="m2704,4592l2714,4592e" filled="false" stroked="true" strokeweight="1.59pt" strokecolor="#000000">
                <v:path arrowok="t"/>
              </v:shape>
            </v:group>
            <v:group style="position:absolute;left:2704;top:4627;width:10;height:30" coordorigin="2704,4627" coordsize="10,30">
              <v:shape style="position:absolute;left:2704;top:4627;width:10;height:30" coordorigin="2704,4627" coordsize="10,30" path="m2704,4641l2714,4641e" filled="false" stroked="true" strokeweight="1.591pt" strokecolor="#000000">
                <v:path arrowok="t"/>
              </v:shape>
            </v:group>
            <v:group style="position:absolute;left:2704;top:4676;width:10;height:30" coordorigin="2704,4676" coordsize="10,30">
              <v:shape style="position:absolute;left:2704;top:4676;width:10;height:30" coordorigin="2704,4676" coordsize="10,30" path="m2704,4691l2714,4691e" filled="false" stroked="true" strokeweight="1.59pt" strokecolor="#000000">
                <v:path arrowok="t"/>
              </v:shape>
            </v:group>
            <v:group style="position:absolute;left:2704;top:4726;width:10;height:30" coordorigin="2704,4726" coordsize="10,30">
              <v:shape style="position:absolute;left:2704;top:4726;width:10;height:30" coordorigin="2704,4726" coordsize="10,30" path="m2704,4741l2714,4741e" filled="false" stroked="true" strokeweight="1.591pt" strokecolor="#000000">
                <v:path arrowok="t"/>
              </v:shape>
            </v:group>
            <v:group style="position:absolute;left:2704;top:4775;width:10;height:30" coordorigin="2704,4775" coordsize="10,30">
              <v:shape style="position:absolute;left:2704;top:4775;width:10;height:30" coordorigin="2704,4775" coordsize="10,30" path="m2704,4790l2714,4790e" filled="false" stroked="true" strokeweight="1.59pt" strokecolor="#000000">
                <v:path arrowok="t"/>
              </v:shape>
            </v:group>
            <v:group style="position:absolute;left:2704;top:4825;width:10;height:30" coordorigin="2704,4825" coordsize="10,30">
              <v:shape style="position:absolute;left:2704;top:4825;width:10;height:30" coordorigin="2704,4825" coordsize="10,30" path="m2704,4840l2714,4840e" filled="false" stroked="true" strokeweight="1.59pt" strokecolor="#000000">
                <v:path arrowok="t"/>
              </v:shape>
            </v:group>
            <v:group style="position:absolute;left:2704;top:4875;width:10;height:30" coordorigin="2704,4875" coordsize="10,30">
              <v:shape style="position:absolute;left:2704;top:4875;width:10;height:30" coordorigin="2704,4875" coordsize="10,30" path="m2704,4890l2714,4890e" filled="false" stroked="true" strokeweight="1.591pt" strokecolor="#000000">
                <v:path arrowok="t"/>
              </v:shape>
            </v:group>
            <v:group style="position:absolute;left:2704;top:4924;width:10;height:30" coordorigin="2704,4924" coordsize="10,30">
              <v:shape style="position:absolute;left:2704;top:4924;width:10;height:30" coordorigin="2704,4924" coordsize="10,30" path="m2704,4939l2714,4939e" filled="false" stroked="true" strokeweight="1.59pt" strokecolor="#000000">
                <v:path arrowok="t"/>
              </v:shape>
            </v:group>
            <v:group style="position:absolute;left:2704;top:4974;width:10;height:30" coordorigin="2704,4974" coordsize="10,30">
              <v:shape style="position:absolute;left:2704;top:4974;width:10;height:30" coordorigin="2704,4974" coordsize="10,30" path="m2704,4989l2714,4989e" filled="false" stroked="true" strokeweight="1.591pt" strokecolor="#000000">
                <v:path arrowok="t"/>
              </v:shape>
            </v:group>
            <v:group style="position:absolute;left:2704;top:5024;width:10;height:30" coordorigin="2704,5024" coordsize="10,30">
              <v:shape style="position:absolute;left:2704;top:5024;width:10;height:30" coordorigin="2704,5024" coordsize="10,30" path="m2704,5039l2714,5039e" filled="false" stroked="true" strokeweight="1.59pt" strokecolor="#000000">
                <v:path arrowok="t"/>
              </v:shape>
            </v:group>
            <v:group style="position:absolute;left:2704;top:5073;width:10;height:30" coordorigin="2704,5073" coordsize="10,30">
              <v:shape style="position:absolute;left:2704;top:5073;width:10;height:30" coordorigin="2704,5073" coordsize="10,30" path="m2704,5088l2714,5088e" filled="false" stroked="true" strokeweight="1.59pt" strokecolor="#000000">
                <v:path arrowok="t"/>
              </v:shape>
            </v:group>
            <v:group style="position:absolute;left:2704;top:5123;width:10;height:30" coordorigin="2704,5123" coordsize="10,30">
              <v:shape style="position:absolute;left:2704;top:5123;width:10;height:30" coordorigin="2704,5123" coordsize="10,30" path="m2704,5138l2714,5138e" filled="false" stroked="true" strokeweight="1.591pt" strokecolor="#000000">
                <v:path arrowok="t"/>
              </v:shape>
            </v:group>
            <v:group style="position:absolute;left:2704;top:5173;width:10;height:30" coordorigin="2704,5173" coordsize="10,30">
              <v:shape style="position:absolute;left:2704;top:5173;width:10;height:30" coordorigin="2704,5173" coordsize="10,30" path="m2704,5187l2714,5187e" filled="false" stroked="true" strokeweight="1.59pt" strokecolor="#000000">
                <v:path arrowok="t"/>
              </v:shape>
            </v:group>
            <v:group style="position:absolute;left:2704;top:5222;width:10;height:30" coordorigin="2704,5222" coordsize="10,30">
              <v:shape style="position:absolute;left:2704;top:5222;width:10;height:30" coordorigin="2704,5222" coordsize="10,30" path="m2704,5237l2714,5237e" filled="false" stroked="true" strokeweight="1.591pt" strokecolor="#000000">
                <v:path arrowok="t"/>
              </v:shape>
            </v:group>
            <v:group style="position:absolute;left:2704;top:5272;width:10;height:30" coordorigin="2704,5272" coordsize="10,30">
              <v:shape style="position:absolute;left:2704;top:5272;width:10;height:30" coordorigin="2704,5272" coordsize="10,30" path="m2704,5287l2714,5287e" filled="false" stroked="true" strokeweight="1.591pt" strokecolor="#000000">
                <v:path arrowok="t"/>
              </v:shape>
            </v:group>
            <v:group style="position:absolute;left:2704;top:5336;width:10;height:2" coordorigin="2704,5336" coordsize="10,2">
              <v:shape style="position:absolute;left:2704;top:5336;width:10;height:2" coordorigin="2704,5336" coordsize="10,0" path="m2704,5336l2714,5336e" filled="false" stroked="true" strokeweight="1.59pt" strokecolor="#000000">
                <v:path arrowok="t"/>
              </v:shape>
            </v:group>
            <v:group style="position:absolute;left:7905;top:2701;width:30;height:10" coordorigin="7905,2701" coordsize="30,10">
              <v:shape style="position:absolute;left:7905;top:2701;width:30;height:10" coordorigin="7905,2701" coordsize="30,10" path="m7905,2706l7935,2706e" filled="false" stroked="true" strokeweight=".599pt" strokecolor="#000000">
                <v:path arrowok="t"/>
              </v:shape>
            </v:group>
            <v:group style="position:absolute;left:7856;top:2701;width:30;height:10" coordorigin="7856,2701" coordsize="30,10">
              <v:shape style="position:absolute;left:7856;top:2701;width:30;height:10" coordorigin="7856,2701" coordsize="30,10" path="m7856,2706l7885,2706e" filled="false" stroked="true" strokeweight=".599pt" strokecolor="#000000">
                <v:path arrowok="t"/>
              </v:shape>
            </v:group>
            <v:group style="position:absolute;left:7806;top:2701;width:30;height:10" coordorigin="7806,2701" coordsize="30,10">
              <v:shape style="position:absolute;left:7806;top:2701;width:30;height:10" coordorigin="7806,2701" coordsize="30,10" path="m7806,2706l7836,2706e" filled="false" stroked="true" strokeweight=".599pt" strokecolor="#000000">
                <v:path arrowok="t"/>
              </v:shape>
            </v:group>
            <v:group style="position:absolute;left:7756;top:2701;width:30;height:10" coordorigin="7756,2701" coordsize="30,10">
              <v:shape style="position:absolute;left:7756;top:2701;width:30;height:10" coordorigin="7756,2701" coordsize="30,10" path="m7756,2706l7786,2706e" filled="false" stroked="true" strokeweight=".599pt" strokecolor="#000000">
                <v:path arrowok="t"/>
              </v:shape>
            </v:group>
            <v:group style="position:absolute;left:7707;top:2701;width:30;height:10" coordorigin="7707,2701" coordsize="30,10">
              <v:shape style="position:absolute;left:7707;top:2701;width:30;height:10" coordorigin="7707,2701" coordsize="30,10" path="m7707,2706l7736,2706e" filled="false" stroked="true" strokeweight=".599pt" strokecolor="#000000">
                <v:path arrowok="t"/>
              </v:shape>
            </v:group>
            <v:group style="position:absolute;left:7657;top:2701;width:30;height:10" coordorigin="7657,2701" coordsize="30,10">
              <v:shape style="position:absolute;left:7657;top:2701;width:30;height:10" coordorigin="7657,2701" coordsize="30,10" path="m7657,2706l7687,2706e" filled="false" stroked="true" strokeweight=".599pt" strokecolor="#000000">
                <v:path arrowok="t"/>
              </v:shape>
            </v:group>
            <v:group style="position:absolute;left:7607;top:2701;width:30;height:10" coordorigin="7607,2701" coordsize="30,10">
              <v:shape style="position:absolute;left:7607;top:2701;width:30;height:10" coordorigin="7607,2701" coordsize="30,10" path="m7607,2706l7637,2706e" filled="false" stroked="true" strokeweight=".599pt" strokecolor="#000000">
                <v:path arrowok="t"/>
              </v:shape>
            </v:group>
            <v:group style="position:absolute;left:7558;top:2701;width:30;height:10" coordorigin="7558,2701" coordsize="30,10">
              <v:shape style="position:absolute;left:7558;top:2701;width:30;height:10" coordorigin="7558,2701" coordsize="30,10" path="m7558,2706l7588,2706e" filled="false" stroked="true" strokeweight=".599pt" strokecolor="#000000">
                <v:path arrowok="t"/>
              </v:shape>
            </v:group>
            <v:group style="position:absolute;left:7508;top:2701;width:30;height:10" coordorigin="7508,2701" coordsize="30,10">
              <v:shape style="position:absolute;left:7508;top:2701;width:30;height:10" coordorigin="7508,2701" coordsize="30,10" path="m7508,2706l7538,2706e" filled="false" stroked="true" strokeweight=".599pt" strokecolor="#000000">
                <v:path arrowok="t"/>
              </v:shape>
            </v:group>
            <v:group style="position:absolute;left:7459;top:2701;width:30;height:10" coordorigin="7459,2701" coordsize="30,10">
              <v:shape style="position:absolute;left:7459;top:2701;width:30;height:10" coordorigin="7459,2701" coordsize="30,10" path="m7459,2706l7488,2706e" filled="false" stroked="true" strokeweight=".599pt" strokecolor="#000000">
                <v:path arrowok="t"/>
              </v:shape>
            </v:group>
            <v:group style="position:absolute;left:7409;top:2701;width:30;height:10" coordorigin="7409,2701" coordsize="30,10">
              <v:shape style="position:absolute;left:7409;top:2701;width:30;height:10" coordorigin="7409,2701" coordsize="30,10" path="m7409,2706l7439,2706e" filled="false" stroked="true" strokeweight=".599pt" strokecolor="#000000">
                <v:path arrowok="t"/>
              </v:shape>
            </v:group>
            <v:group style="position:absolute;left:7359;top:2701;width:30;height:10" coordorigin="7359,2701" coordsize="30,10">
              <v:shape style="position:absolute;left:7359;top:2701;width:30;height:10" coordorigin="7359,2701" coordsize="30,10" path="m7359,2706l7389,2706e" filled="false" stroked="true" strokeweight=".599pt" strokecolor="#000000">
                <v:path arrowok="t"/>
              </v:shape>
            </v:group>
            <v:group style="position:absolute;left:7310;top:2701;width:30;height:10" coordorigin="7310,2701" coordsize="30,10">
              <v:shape style="position:absolute;left:7310;top:2701;width:30;height:10" coordorigin="7310,2701" coordsize="30,10" path="m7310,2706l7339,2706e" filled="false" stroked="true" strokeweight=".599pt" strokecolor="#000000">
                <v:path arrowok="t"/>
              </v:shape>
            </v:group>
            <v:group style="position:absolute;left:7260;top:2701;width:30;height:10" coordorigin="7260,2701" coordsize="30,10">
              <v:shape style="position:absolute;left:7260;top:2701;width:30;height:10" coordorigin="7260,2701" coordsize="30,10" path="m7260,2706l7290,2706e" filled="false" stroked="true" strokeweight=".599pt" strokecolor="#000000">
                <v:path arrowok="t"/>
              </v:shape>
            </v:group>
            <v:group style="position:absolute;left:7210;top:2701;width:30;height:10" coordorigin="7210,2701" coordsize="30,10">
              <v:shape style="position:absolute;left:7210;top:2701;width:30;height:10" coordorigin="7210,2701" coordsize="30,10" path="m7210,2706l7240,2706e" filled="false" stroked="true" strokeweight=".599pt" strokecolor="#000000">
                <v:path arrowok="t"/>
              </v:shape>
            </v:group>
            <v:group style="position:absolute;left:7161;top:2701;width:30;height:10" coordorigin="7161,2701" coordsize="30,10">
              <v:shape style="position:absolute;left:7161;top:2701;width:30;height:10" coordorigin="7161,2701" coordsize="30,10" path="m7161,2706l7191,2706e" filled="false" stroked="true" strokeweight=".599pt" strokecolor="#000000">
                <v:path arrowok="t"/>
              </v:shape>
            </v:group>
            <v:group style="position:absolute;left:7111;top:2701;width:30;height:10" coordorigin="7111,2701" coordsize="30,10">
              <v:shape style="position:absolute;left:7111;top:2701;width:30;height:10" coordorigin="7111,2701" coordsize="30,10" path="m7111,2706l7141,2706e" filled="false" stroked="true" strokeweight=".599pt" strokecolor="#000000">
                <v:path arrowok="t"/>
              </v:shape>
            </v:group>
            <v:group style="position:absolute;left:7061;top:2701;width:30;height:10" coordorigin="7061,2701" coordsize="30,10">
              <v:shape style="position:absolute;left:7061;top:2701;width:30;height:10" coordorigin="7061,2701" coordsize="30,10" path="m7061,2706l7091,2706e" filled="false" stroked="true" strokeweight=".599pt" strokecolor="#000000">
                <v:path arrowok="t"/>
              </v:shape>
            </v:group>
            <v:group style="position:absolute;left:7012;top:2701;width:30;height:10" coordorigin="7012,2701" coordsize="30,10">
              <v:shape style="position:absolute;left:7012;top:2701;width:30;height:10" coordorigin="7012,2701" coordsize="30,10" path="m7012,2706l7042,2706e" filled="false" stroked="true" strokeweight=".599pt" strokecolor="#000000">
                <v:path arrowok="t"/>
              </v:shape>
            </v:group>
            <v:group style="position:absolute;left:6962;top:2701;width:30;height:10" coordorigin="6962,2701" coordsize="30,10">
              <v:shape style="position:absolute;left:6962;top:2701;width:30;height:10" coordorigin="6962,2701" coordsize="30,10" path="m6962,2706l6992,2706e" filled="false" stroked="true" strokeweight=".599pt" strokecolor="#000000">
                <v:path arrowok="t"/>
              </v:shape>
            </v:group>
            <v:group style="position:absolute;left:6913;top:2701;width:30;height:10" coordorigin="6913,2701" coordsize="30,10">
              <v:shape style="position:absolute;left:6913;top:2701;width:30;height:10" coordorigin="6913,2701" coordsize="30,10" path="m6913,2706l6942,2706e" filled="false" stroked="true" strokeweight=".599pt" strokecolor="#000000">
                <v:path arrowok="t"/>
              </v:shape>
            </v:group>
            <v:group style="position:absolute;left:6863;top:2701;width:30;height:10" coordorigin="6863,2701" coordsize="30,10">
              <v:shape style="position:absolute;left:6863;top:2701;width:30;height:10" coordorigin="6863,2701" coordsize="30,10" path="m6863,2706l6893,2706e" filled="false" stroked="true" strokeweight=".599pt" strokecolor="#000000">
                <v:path arrowok="t"/>
              </v:shape>
            </v:group>
            <v:group style="position:absolute;left:6813;top:2701;width:30;height:10" coordorigin="6813,2701" coordsize="30,10">
              <v:shape style="position:absolute;left:6813;top:2701;width:30;height:10" coordorigin="6813,2701" coordsize="30,10" path="m6813,2706l6843,2706e" filled="false" stroked="true" strokeweight=".599pt" strokecolor="#000000">
                <v:path arrowok="t"/>
              </v:shape>
            </v:group>
            <v:group style="position:absolute;left:6764;top:2701;width:30;height:10" coordorigin="6764,2701" coordsize="30,10">
              <v:shape style="position:absolute;left:6764;top:2701;width:30;height:10" coordorigin="6764,2701" coordsize="30,10" path="m6764,2706l6793,2706e" filled="false" stroked="true" strokeweight=".599pt" strokecolor="#000000">
                <v:path arrowok="t"/>
              </v:shape>
            </v:group>
            <v:group style="position:absolute;left:6714;top:2701;width:30;height:10" coordorigin="6714,2701" coordsize="30,10">
              <v:shape style="position:absolute;left:6714;top:2701;width:30;height:10" coordorigin="6714,2701" coordsize="30,10" path="m6714,2706l6744,2706e" filled="false" stroked="true" strokeweight=".599pt" strokecolor="#000000">
                <v:path arrowok="t"/>
              </v:shape>
            </v:group>
            <v:group style="position:absolute;left:6664;top:2701;width:30;height:10" coordorigin="6664,2701" coordsize="30,10">
              <v:shape style="position:absolute;left:6664;top:2701;width:30;height:10" coordorigin="6664,2701" coordsize="30,10" path="m6664,2706l6694,2706e" filled="false" stroked="true" strokeweight=".599pt" strokecolor="#000000">
                <v:path arrowok="t"/>
              </v:shape>
            </v:group>
            <v:group style="position:absolute;left:6615;top:2701;width:30;height:10" coordorigin="6615,2701" coordsize="30,10">
              <v:shape style="position:absolute;left:6615;top:2701;width:30;height:10" coordorigin="6615,2701" coordsize="30,10" path="m6615,2706l6645,2706e" filled="false" stroked="true" strokeweight=".599pt" strokecolor="#000000">
                <v:path arrowok="t"/>
              </v:shape>
            </v:group>
            <v:group style="position:absolute;left:6565;top:2701;width:30;height:10" coordorigin="6565,2701" coordsize="30,10">
              <v:shape style="position:absolute;left:6565;top:2701;width:30;height:10" coordorigin="6565,2701" coordsize="30,10" path="m6565,2706l6595,2706e" filled="false" stroked="true" strokeweight=".599pt" strokecolor="#000000">
                <v:path arrowok="t"/>
              </v:shape>
            </v:group>
            <v:group style="position:absolute;left:6515;top:2701;width:30;height:10" coordorigin="6515,2701" coordsize="30,10">
              <v:shape style="position:absolute;left:6515;top:2701;width:30;height:10" coordorigin="6515,2701" coordsize="30,10" path="m6515,2706l6545,2706e" filled="false" stroked="true" strokeweight=".599pt" strokecolor="#000000">
                <v:path arrowok="t"/>
              </v:shape>
            </v:group>
            <v:group style="position:absolute;left:6466;top:2701;width:30;height:10" coordorigin="6466,2701" coordsize="30,10">
              <v:shape style="position:absolute;left:6466;top:2701;width:30;height:10" coordorigin="6466,2701" coordsize="30,10" path="m6466,2706l6496,2706e" filled="false" stroked="true" strokeweight=".599pt" strokecolor="#000000">
                <v:path arrowok="t"/>
              </v:shape>
            </v:group>
            <v:group style="position:absolute;left:6416;top:2701;width:30;height:10" coordorigin="6416,2701" coordsize="30,10">
              <v:shape style="position:absolute;left:6416;top:2701;width:30;height:10" coordorigin="6416,2701" coordsize="30,10" path="m6416,2706l6446,2706e" filled="false" stroked="true" strokeweight=".599pt" strokecolor="#000000">
                <v:path arrowok="t"/>
              </v:shape>
            </v:group>
            <v:group style="position:absolute;left:6367;top:2701;width:30;height:10" coordorigin="6367,2701" coordsize="30,10">
              <v:shape style="position:absolute;left:6367;top:2701;width:30;height:10" coordorigin="6367,2701" coordsize="30,10" path="m6367,2706l6396,2706e" filled="false" stroked="true" strokeweight=".599pt" strokecolor="#000000">
                <v:path arrowok="t"/>
              </v:shape>
            </v:group>
            <v:group style="position:absolute;left:6317;top:2701;width:30;height:10" coordorigin="6317,2701" coordsize="30,10">
              <v:shape style="position:absolute;left:6317;top:2701;width:30;height:10" coordorigin="6317,2701" coordsize="30,10" path="m6317,2706l6347,2706e" filled="false" stroked="true" strokeweight=".599pt" strokecolor="#000000">
                <v:path arrowok="t"/>
              </v:shape>
            </v:group>
            <v:group style="position:absolute;left:6267;top:2701;width:30;height:10" coordorigin="6267,2701" coordsize="30,10">
              <v:shape style="position:absolute;left:6267;top:2701;width:30;height:10" coordorigin="6267,2701" coordsize="30,10" path="m6267,2706l6297,2706e" filled="false" stroked="true" strokeweight=".599pt" strokecolor="#000000">
                <v:path arrowok="t"/>
              </v:shape>
            </v:group>
            <v:group style="position:absolute;left:6218;top:2701;width:30;height:10" coordorigin="6218,2701" coordsize="30,10">
              <v:shape style="position:absolute;left:6218;top:2701;width:30;height:10" coordorigin="6218,2701" coordsize="30,10" path="m6218,2706l6247,2706e" filled="false" stroked="true" strokeweight=".599pt" strokecolor="#000000">
                <v:path arrowok="t"/>
              </v:shape>
            </v:group>
            <v:group style="position:absolute;left:6168;top:2701;width:30;height:10" coordorigin="6168,2701" coordsize="30,10">
              <v:shape style="position:absolute;left:6168;top:2701;width:30;height:10" coordorigin="6168,2701" coordsize="30,10" path="m6168,2706l6198,2706e" filled="false" stroked="true" strokeweight=".599pt" strokecolor="#000000">
                <v:path arrowok="t"/>
              </v:shape>
            </v:group>
            <v:group style="position:absolute;left:6118;top:2701;width:30;height:10" coordorigin="6118,2701" coordsize="30,10">
              <v:shape style="position:absolute;left:6118;top:2701;width:30;height:10" coordorigin="6118,2701" coordsize="30,10" path="m6118,2706l6148,2706e" filled="false" stroked="true" strokeweight=".599pt" strokecolor="#000000">
                <v:path arrowok="t"/>
              </v:shape>
            </v:group>
            <v:group style="position:absolute;left:6069;top:2701;width:30;height:10" coordorigin="6069,2701" coordsize="30,10">
              <v:shape style="position:absolute;left:6069;top:2701;width:30;height:10" coordorigin="6069,2701" coordsize="30,10" path="m6069,2706l6099,2706e" filled="false" stroked="true" strokeweight=".599pt" strokecolor="#000000">
                <v:path arrowok="t"/>
              </v:shape>
            </v:group>
            <v:group style="position:absolute;left:6019;top:2701;width:30;height:10" coordorigin="6019,2701" coordsize="30,10">
              <v:shape style="position:absolute;left:6019;top:2701;width:30;height:10" coordorigin="6019,2701" coordsize="30,10" path="m6019,2706l6049,2706e" filled="false" stroked="true" strokeweight=".599pt" strokecolor="#000000">
                <v:path arrowok="t"/>
              </v:shape>
            </v:group>
            <v:group style="position:absolute;left:5970;top:2701;width:30;height:10" coordorigin="5970,2701" coordsize="30,10">
              <v:shape style="position:absolute;left:5970;top:2701;width:30;height:10" coordorigin="5970,2701" coordsize="30,10" path="m5970,2706l5999,2706e" filled="false" stroked="true" strokeweight=".599pt" strokecolor="#000000">
                <v:path arrowok="t"/>
              </v:shape>
            </v:group>
            <v:group style="position:absolute;left:5920;top:2701;width:30;height:10" coordorigin="5920,2701" coordsize="30,10">
              <v:shape style="position:absolute;left:5920;top:2701;width:30;height:10" coordorigin="5920,2701" coordsize="30,10" path="m5920,2706l5950,2706e" filled="false" stroked="true" strokeweight=".599pt" strokecolor="#000000">
                <v:path arrowok="t"/>
              </v:shape>
            </v:group>
            <v:group style="position:absolute;left:5870;top:2701;width:30;height:10" coordorigin="5870,2701" coordsize="30,10">
              <v:shape style="position:absolute;left:5870;top:2701;width:30;height:10" coordorigin="5870,2701" coordsize="30,10" path="m5870,2706l5900,2706e" filled="false" stroked="true" strokeweight=".599pt" strokecolor="#000000">
                <v:path arrowok="t"/>
              </v:shape>
            </v:group>
            <v:group style="position:absolute;left:5821;top:2701;width:30;height:10" coordorigin="5821,2701" coordsize="30,10">
              <v:shape style="position:absolute;left:5821;top:2701;width:30;height:10" coordorigin="5821,2701" coordsize="30,10" path="m5821,2706l5850,2706e" filled="false" stroked="true" strokeweight=".599pt" strokecolor="#000000">
                <v:path arrowok="t"/>
              </v:shape>
            </v:group>
            <v:group style="position:absolute;left:5771;top:2701;width:30;height:10" coordorigin="5771,2701" coordsize="30,10">
              <v:shape style="position:absolute;left:5771;top:2701;width:30;height:10" coordorigin="5771,2701" coordsize="30,10" path="m5771,2706l5801,2706e" filled="false" stroked="true" strokeweight=".599pt" strokecolor="#000000">
                <v:path arrowok="t"/>
              </v:shape>
            </v:group>
            <v:group style="position:absolute;left:5721;top:2701;width:30;height:10" coordorigin="5721,2701" coordsize="30,10">
              <v:shape style="position:absolute;left:5721;top:2701;width:30;height:10" coordorigin="5721,2701" coordsize="30,10" path="m5721,2706l5751,2706e" filled="false" stroked="true" strokeweight=".599pt" strokecolor="#000000">
                <v:path arrowok="t"/>
              </v:shape>
            </v:group>
            <v:group style="position:absolute;left:5672;top:2701;width:30;height:10" coordorigin="5672,2701" coordsize="30,10">
              <v:shape style="position:absolute;left:5672;top:2701;width:30;height:10" coordorigin="5672,2701" coordsize="30,10" path="m5672,2706l5702,2706e" filled="false" stroked="true" strokeweight=".599pt" strokecolor="#000000">
                <v:path arrowok="t"/>
              </v:shape>
            </v:group>
            <v:group style="position:absolute;left:5622;top:2701;width:30;height:10" coordorigin="5622,2701" coordsize="30,10">
              <v:shape style="position:absolute;left:5622;top:2701;width:30;height:10" coordorigin="5622,2701" coordsize="30,10" path="m5622,2706l5652,2706e" filled="false" stroked="true" strokeweight=".599pt" strokecolor="#000000">
                <v:path arrowok="t"/>
              </v:shape>
            </v:group>
            <v:group style="position:absolute;left:5572;top:2701;width:30;height:10" coordorigin="5572,2701" coordsize="30,10">
              <v:shape style="position:absolute;left:5572;top:2701;width:30;height:10" coordorigin="5572,2701" coordsize="30,10" path="m5572,2706l5602,2706e" filled="false" stroked="true" strokeweight=".599pt" strokecolor="#000000">
                <v:path arrowok="t"/>
              </v:shape>
            </v:group>
            <v:group style="position:absolute;left:5523;top:2701;width:30;height:10" coordorigin="5523,2701" coordsize="30,10">
              <v:shape style="position:absolute;left:5523;top:2701;width:30;height:10" coordorigin="5523,2701" coordsize="30,10" path="m5523,2706l5553,2706e" filled="false" stroked="true" strokeweight=".599pt" strokecolor="#000000">
                <v:path arrowok="t"/>
              </v:shape>
            </v:group>
            <v:group style="position:absolute;left:5473;top:2701;width:30;height:10" coordorigin="5473,2701" coordsize="30,10">
              <v:shape style="position:absolute;left:5473;top:2701;width:30;height:10" coordorigin="5473,2701" coordsize="30,10" path="m5473,2706l5503,2706e" filled="false" stroked="true" strokeweight=".599pt" strokecolor="#000000">
                <v:path arrowok="t"/>
              </v:shape>
            </v:group>
            <v:group style="position:absolute;left:5424;top:2701;width:30;height:10" coordorigin="5424,2701" coordsize="30,10">
              <v:shape style="position:absolute;left:5424;top:2701;width:30;height:10" coordorigin="5424,2701" coordsize="30,10" path="m5424,2706l5453,2706e" filled="false" stroked="true" strokeweight=".599pt" strokecolor="#000000">
                <v:path arrowok="t"/>
              </v:shape>
            </v:group>
            <v:group style="position:absolute;left:5374;top:2701;width:30;height:10" coordorigin="5374,2701" coordsize="30,10">
              <v:shape style="position:absolute;left:5374;top:2701;width:30;height:10" coordorigin="5374,2701" coordsize="30,10" path="m5374,2706l5404,2706e" filled="false" stroked="true" strokeweight=".599pt" strokecolor="#000000">
                <v:path arrowok="t"/>
              </v:shape>
            </v:group>
            <v:group style="position:absolute;left:7955;top:2701;width:15;height:10" coordorigin="7955,2701" coordsize="15,10">
              <v:shape style="position:absolute;left:7955;top:2701;width:15;height:10" coordorigin="7955,2701" coordsize="15,10" path="m7955,2706l7970,2706e" filled="false" stroked="true" strokeweight=".599pt" strokecolor="#000000">
                <v:path arrowok="t"/>
              </v:shape>
            </v:group>
            <v:group style="position:absolute;left:5334;top:2740;width:10;height:30" coordorigin="5334,2740" coordsize="10,30">
              <v:shape style="position:absolute;left:5334;top:2740;width:10;height:30" coordorigin="5334,2740" coordsize="10,30" path="m5334,2755l5344,2755e" filled="false" stroked="true" strokeweight="1.59pt" strokecolor="#000000">
                <v:path arrowok="t"/>
              </v:shape>
            </v:group>
            <v:group style="position:absolute;left:5334;top:2790;width:10;height:30" coordorigin="5334,2790" coordsize="10,30">
              <v:shape style="position:absolute;left:5334;top:2790;width:10;height:30" coordorigin="5334,2790" coordsize="10,30" path="m5334,2805l5344,2805e" filled="false" stroked="true" strokeweight="1.591pt" strokecolor="#000000">
                <v:path arrowok="t"/>
              </v:shape>
            </v:group>
            <v:group style="position:absolute;left:5334;top:2840;width:10;height:30" coordorigin="5334,2840" coordsize="10,30">
              <v:shape style="position:absolute;left:5334;top:2840;width:10;height:30" coordorigin="5334,2840" coordsize="10,30" path="m5334,2855l5344,2855e" filled="false" stroked="true" strokeweight="1.59pt" strokecolor="#000000">
                <v:path arrowok="t"/>
              </v:shape>
            </v:group>
            <v:group style="position:absolute;left:5334;top:2889;width:10;height:30" coordorigin="5334,2889" coordsize="10,30">
              <v:shape style="position:absolute;left:5334;top:2889;width:10;height:30" coordorigin="5334,2889" coordsize="10,30" path="m5334,2904l5344,2904e" filled="false" stroked="true" strokeweight="1.59pt" strokecolor="#000000">
                <v:path arrowok="t"/>
              </v:shape>
            </v:group>
            <v:group style="position:absolute;left:5334;top:2939;width:10;height:30" coordorigin="5334,2939" coordsize="10,30">
              <v:shape style="position:absolute;left:5334;top:2939;width:10;height:30" coordorigin="5334,2939" coordsize="10,30" path="m5334,2954l5344,2954e" filled="false" stroked="true" strokeweight="1.591pt" strokecolor="#000000">
                <v:path arrowok="t"/>
              </v:shape>
            </v:group>
            <v:group style="position:absolute;left:5334;top:2989;width:10;height:30" coordorigin="5334,2989" coordsize="10,30">
              <v:shape style="position:absolute;left:5334;top:2989;width:10;height:30" coordorigin="5334,2989" coordsize="10,30" path="m5334,3004l5344,3004e" filled="false" stroked="true" strokeweight="1.59pt" strokecolor="#000000">
                <v:path arrowok="t"/>
              </v:shape>
            </v:group>
            <v:group style="position:absolute;left:5334;top:3038;width:10;height:30" coordorigin="5334,3038" coordsize="10,30">
              <v:shape style="position:absolute;left:5334;top:3038;width:10;height:30" coordorigin="5334,3038" coordsize="10,30" path="m5334,3053l5344,3053e" filled="false" stroked="true" strokeweight="1.591pt" strokecolor="#000000">
                <v:path arrowok="t"/>
              </v:shape>
            </v:group>
            <v:group style="position:absolute;left:5334;top:3088;width:10;height:30" coordorigin="5334,3088" coordsize="10,30">
              <v:shape style="position:absolute;left:5334;top:3088;width:10;height:30" coordorigin="5334,3088" coordsize="10,30" path="m5334,3103l5344,3103e" filled="false" stroked="true" strokeweight="1.59pt" strokecolor="#000000">
                <v:path arrowok="t"/>
              </v:shape>
            </v:group>
            <v:group style="position:absolute;left:5334;top:3138;width:10;height:30" coordorigin="5334,3138" coordsize="10,30">
              <v:shape style="position:absolute;left:5334;top:3138;width:10;height:30" coordorigin="5334,3138" coordsize="10,30" path="m5334,3152l5344,3152e" filled="false" stroked="true" strokeweight="1.59pt" strokecolor="#000000">
                <v:path arrowok="t"/>
              </v:shape>
            </v:group>
            <v:group style="position:absolute;left:5334;top:3187;width:10;height:30" coordorigin="5334,3187" coordsize="10,30">
              <v:shape style="position:absolute;left:5334;top:3187;width:10;height:30" coordorigin="5334,3187" coordsize="10,30" path="m5334,3202l5344,3202e" filled="false" stroked="true" strokeweight="1.591pt" strokecolor="#000000">
                <v:path arrowok="t"/>
              </v:shape>
            </v:group>
            <v:group style="position:absolute;left:5334;top:3237;width:10;height:30" coordorigin="5334,3237" coordsize="10,30">
              <v:shape style="position:absolute;left:5334;top:3237;width:10;height:30" coordorigin="5334,3237" coordsize="10,30" path="m5334,3252l5344,3252e" filled="false" stroked="true" strokeweight="1.59pt" strokecolor="#000000">
                <v:path arrowok="t"/>
              </v:shape>
            </v:group>
            <v:group style="position:absolute;left:5334;top:3286;width:10;height:30" coordorigin="5334,3286" coordsize="10,30">
              <v:shape style="position:absolute;left:5334;top:3286;width:10;height:30" coordorigin="5334,3286" coordsize="10,30" path="m5334,3301l5344,3301e" filled="false" stroked="true" strokeweight="1.591pt" strokecolor="#000000">
                <v:path arrowok="t"/>
              </v:shape>
            </v:group>
            <v:group style="position:absolute;left:5334;top:3336;width:10;height:30" coordorigin="5334,3336" coordsize="10,30">
              <v:shape style="position:absolute;left:5334;top:3336;width:10;height:30" coordorigin="5334,3336" coordsize="10,30" path="m5334,3351l5344,3351e" filled="false" stroked="true" strokeweight="1.591pt" strokecolor="#000000">
                <v:path arrowok="t"/>
              </v:shape>
            </v:group>
            <v:group style="position:absolute;left:5334;top:3386;width:10;height:30" coordorigin="5334,3386" coordsize="10,30">
              <v:shape style="position:absolute;left:5334;top:3386;width:10;height:30" coordorigin="5334,3386" coordsize="10,30" path="m5334,3401l5344,3401e" filled="false" stroked="true" strokeweight="1.59pt" strokecolor="#000000">
                <v:path arrowok="t"/>
              </v:shape>
            </v:group>
            <v:group style="position:absolute;left:5334;top:3435;width:10;height:30" coordorigin="5334,3435" coordsize="10,30">
              <v:shape style="position:absolute;left:5334;top:3435;width:10;height:30" coordorigin="5334,3435" coordsize="10,30" path="m5334,3450l5344,3450e" filled="false" stroked="true" strokeweight="1.591pt" strokecolor="#000000">
                <v:path arrowok="t"/>
              </v:shape>
            </v:group>
            <v:group style="position:absolute;left:5334;top:3485;width:10;height:30" coordorigin="5334,3485" coordsize="10,30">
              <v:shape style="position:absolute;left:5334;top:3485;width:10;height:30" coordorigin="5334,3485" coordsize="10,30" path="m5334,3500l5344,3500e" filled="false" stroked="true" strokeweight="1.59pt" strokecolor="#000000">
                <v:path arrowok="t"/>
              </v:shape>
            </v:group>
            <v:group style="position:absolute;left:5334;top:3535;width:10;height:30" coordorigin="5334,3535" coordsize="10,30">
              <v:shape style="position:absolute;left:5334;top:3535;width:10;height:30" coordorigin="5334,3535" coordsize="10,30" path="m5334,3550l5344,3550e" filled="false" stroked="true" strokeweight="1.59pt" strokecolor="#000000">
                <v:path arrowok="t"/>
              </v:shape>
            </v:group>
            <v:group style="position:absolute;left:5334;top:3584;width:10;height:30" coordorigin="5334,3584" coordsize="10,30">
              <v:shape style="position:absolute;left:5334;top:3584;width:10;height:30" coordorigin="5334,3584" coordsize="10,30" path="m5334,3599l5344,3599e" filled="false" stroked="true" strokeweight="1.591pt" strokecolor="#000000">
                <v:path arrowok="t"/>
              </v:shape>
            </v:group>
            <v:group style="position:absolute;left:5334;top:3634;width:10;height:30" coordorigin="5334,3634" coordsize="10,30">
              <v:shape style="position:absolute;left:5334;top:3634;width:10;height:30" coordorigin="5334,3634" coordsize="10,30" path="m5334,3649l5344,3649e" filled="false" stroked="true" strokeweight="1.59pt" strokecolor="#000000">
                <v:path arrowok="t"/>
              </v:shape>
            </v:group>
            <v:group style="position:absolute;left:5334;top:3684;width:10;height:30" coordorigin="5334,3684" coordsize="10,30">
              <v:shape style="position:absolute;left:5334;top:3684;width:10;height:30" coordorigin="5334,3684" coordsize="10,30" path="m5334,3698l5344,3698e" filled="false" stroked="true" strokeweight="1.591pt" strokecolor="#000000">
                <v:path arrowok="t"/>
              </v:shape>
            </v:group>
            <v:group style="position:absolute;left:5334;top:3733;width:10;height:30" coordorigin="5334,3733" coordsize="10,30">
              <v:shape style="position:absolute;left:5334;top:3733;width:10;height:30" coordorigin="5334,3733" coordsize="10,30" path="m5334,3748l5344,3748e" filled="false" stroked="true" strokeweight="1.59pt" strokecolor="#000000">
                <v:path arrowok="t"/>
              </v:shape>
            </v:group>
            <v:group style="position:absolute;left:5334;top:3783;width:10;height:30" coordorigin="5334,3783" coordsize="10,30">
              <v:shape style="position:absolute;left:5334;top:3783;width:10;height:30" coordorigin="5334,3783" coordsize="10,30" path="m5334,3798l5344,3798e" filled="false" stroked="true" strokeweight="1.59pt" strokecolor="#000000">
                <v:path arrowok="t"/>
              </v:shape>
            </v:group>
            <v:group style="position:absolute;left:5334;top:3832;width:10;height:30" coordorigin="5334,3832" coordsize="10,30">
              <v:shape style="position:absolute;left:5334;top:3832;width:10;height:30" coordorigin="5334,3832" coordsize="10,30" path="m5334,3847l5344,3847e" filled="false" stroked="true" strokeweight="1.591pt" strokecolor="#000000">
                <v:path arrowok="t"/>
              </v:shape>
            </v:group>
            <v:group style="position:absolute;left:5334;top:3882;width:10;height:30" coordorigin="5334,3882" coordsize="10,30">
              <v:shape style="position:absolute;left:5334;top:3882;width:10;height:30" coordorigin="5334,3882" coordsize="10,30" path="m5334,3897l5344,3897e" filled="false" stroked="true" strokeweight="1.59pt" strokecolor="#000000">
                <v:path arrowok="t"/>
              </v:shape>
            </v:group>
            <v:group style="position:absolute;left:5334;top:3932;width:10;height:30" coordorigin="5334,3932" coordsize="10,30">
              <v:shape style="position:absolute;left:5334;top:3932;width:10;height:30" coordorigin="5334,3932" coordsize="10,30" path="m5334,3947l5344,3947e" filled="false" stroked="true" strokeweight="1.59pt" strokecolor="#000000">
                <v:path arrowok="t"/>
              </v:shape>
            </v:group>
            <v:group style="position:absolute;left:5334;top:3981;width:10;height:30" coordorigin="5334,3981" coordsize="10,30">
              <v:shape style="position:absolute;left:5334;top:3981;width:10;height:30" coordorigin="5334,3981" coordsize="10,30" path="m5334,3996l5344,3996e" filled="false" stroked="true" strokeweight="1.591pt" strokecolor="#000000">
                <v:path arrowok="t"/>
              </v:shape>
            </v:group>
            <v:group style="position:absolute;left:5334;top:4031;width:10;height:30" coordorigin="5334,4031" coordsize="10,30">
              <v:shape style="position:absolute;left:5334;top:4031;width:10;height:30" coordorigin="5334,4031" coordsize="10,30" path="m5334,4046l5344,4046e" filled="false" stroked="true" strokeweight="1.59pt" strokecolor="#000000">
                <v:path arrowok="t"/>
              </v:shape>
            </v:group>
            <v:group style="position:absolute;left:5334;top:4081;width:10;height:30" coordorigin="5334,4081" coordsize="10,30">
              <v:shape style="position:absolute;left:5334;top:4081;width:10;height:30" coordorigin="5334,4081" coordsize="10,30" path="m5334,4095l5344,4095e" filled="false" stroked="true" strokeweight="1.591pt" strokecolor="#000000">
                <v:path arrowok="t"/>
              </v:shape>
            </v:group>
            <v:group style="position:absolute;left:5334;top:4130;width:10;height:30" coordorigin="5334,4130" coordsize="10,30">
              <v:shape style="position:absolute;left:5334;top:4130;width:10;height:30" coordorigin="5334,4130" coordsize="10,30" path="m5334,4145l5344,4145e" filled="false" stroked="true" strokeweight="1.59pt" strokecolor="#000000">
                <v:path arrowok="t"/>
              </v:shape>
            </v:group>
            <v:group style="position:absolute;left:5334;top:4180;width:10;height:30" coordorigin="5334,4180" coordsize="10,30">
              <v:shape style="position:absolute;left:5334;top:4180;width:10;height:30" coordorigin="5334,4180" coordsize="10,30" path="m5334,4195l5344,4195e" filled="false" stroked="true" strokeweight="1.59pt" strokecolor="#000000">
                <v:path arrowok="t"/>
              </v:shape>
            </v:group>
            <v:group style="position:absolute;left:5334;top:4229;width:10;height:30" coordorigin="5334,4229" coordsize="10,30">
              <v:shape style="position:absolute;left:5334;top:4229;width:10;height:30" coordorigin="5334,4229" coordsize="10,30" path="m5334,4244l5344,4244e" filled="false" stroked="true" strokeweight="1.591pt" strokecolor="#000000">
                <v:path arrowok="t"/>
              </v:shape>
            </v:group>
            <v:group style="position:absolute;left:5334;top:4279;width:10;height:30" coordorigin="5334,4279" coordsize="10,30">
              <v:shape style="position:absolute;left:5334;top:4279;width:10;height:30" coordorigin="5334,4279" coordsize="10,30" path="m5334,4294l5344,4294e" filled="false" stroked="true" strokeweight="1.59pt" strokecolor="#000000">
                <v:path arrowok="t"/>
              </v:shape>
            </v:group>
            <v:group style="position:absolute;left:5334;top:4329;width:10;height:30" coordorigin="5334,4329" coordsize="10,30">
              <v:shape style="position:absolute;left:5334;top:4329;width:10;height:30" coordorigin="5334,4329" coordsize="10,30" path="m5334,4344l5344,4344e" filled="false" stroked="true" strokeweight="1.591pt" strokecolor="#000000">
                <v:path arrowok="t"/>
              </v:shape>
            </v:group>
            <v:group style="position:absolute;left:5334;top:4378;width:10;height:30" coordorigin="5334,4378" coordsize="10,30">
              <v:shape style="position:absolute;left:5334;top:4378;width:10;height:30" coordorigin="5334,4378" coordsize="10,30" path="m5334,4393l5344,4393e" filled="false" stroked="true" strokeweight="1.591pt" strokecolor="#000000">
                <v:path arrowok="t"/>
              </v:shape>
            </v:group>
            <v:group style="position:absolute;left:5334;top:4428;width:10;height:30" coordorigin="5334,4428" coordsize="10,30">
              <v:shape style="position:absolute;left:5334;top:4428;width:10;height:30" coordorigin="5334,4428" coordsize="10,30" path="m5334,4443l5344,4443e" filled="false" stroked="true" strokeweight="1.59pt" strokecolor="#000000">
                <v:path arrowok="t"/>
              </v:shape>
            </v:group>
            <v:group style="position:absolute;left:5334;top:4478;width:10;height:30" coordorigin="5334,4478" coordsize="10,30">
              <v:shape style="position:absolute;left:5334;top:4478;width:10;height:30" coordorigin="5334,4478" coordsize="10,30" path="m5334,4493l5344,4493e" filled="false" stroked="true" strokeweight="1.591pt" strokecolor="#000000">
                <v:path arrowok="t"/>
              </v:shape>
            </v:group>
            <v:group style="position:absolute;left:5334;top:4527;width:10;height:30" coordorigin="5334,4527" coordsize="10,30">
              <v:shape style="position:absolute;left:5334;top:4527;width:10;height:30" coordorigin="5334,4527" coordsize="10,30" path="m5334,4542l5344,4542e" filled="false" stroked="true" strokeweight="1.59pt" strokecolor="#000000">
                <v:path arrowok="t"/>
              </v:shape>
            </v:group>
            <v:group style="position:absolute;left:5334;top:4577;width:10;height:30" coordorigin="5334,4577" coordsize="10,30">
              <v:shape style="position:absolute;left:5334;top:4577;width:10;height:30" coordorigin="5334,4577" coordsize="10,30" path="m5334,4592l5344,4592e" filled="false" stroked="true" strokeweight="1.59pt" strokecolor="#000000">
                <v:path arrowok="t"/>
              </v:shape>
            </v:group>
            <v:group style="position:absolute;left:5334;top:4627;width:10;height:30" coordorigin="5334,4627" coordsize="10,30">
              <v:shape style="position:absolute;left:5334;top:4627;width:10;height:30" coordorigin="5334,4627" coordsize="10,30" path="m5334,4641l5344,4641e" filled="false" stroked="true" strokeweight="1.591pt" strokecolor="#000000">
                <v:path arrowok="t"/>
              </v:shape>
            </v:group>
            <v:group style="position:absolute;left:5334;top:4676;width:10;height:30" coordorigin="5334,4676" coordsize="10,30">
              <v:shape style="position:absolute;left:5334;top:4676;width:10;height:30" coordorigin="5334,4676" coordsize="10,30" path="m5334,4691l5344,4691e" filled="false" stroked="true" strokeweight="1.59pt" strokecolor="#000000">
                <v:path arrowok="t"/>
              </v:shape>
            </v:group>
            <v:group style="position:absolute;left:5334;top:4726;width:10;height:30" coordorigin="5334,4726" coordsize="10,30">
              <v:shape style="position:absolute;left:5334;top:4726;width:10;height:30" coordorigin="5334,4726" coordsize="10,30" path="m5334,4741l5344,4741e" filled="false" stroked="true" strokeweight="1.591pt" strokecolor="#000000">
                <v:path arrowok="t"/>
              </v:shape>
            </v:group>
            <v:group style="position:absolute;left:5334;top:4775;width:10;height:30" coordorigin="5334,4775" coordsize="10,30">
              <v:shape style="position:absolute;left:5334;top:4775;width:10;height:30" coordorigin="5334,4775" coordsize="10,30" path="m5334,4790l5344,4790e" filled="false" stroked="true" strokeweight="1.59pt" strokecolor="#000000">
                <v:path arrowok="t"/>
              </v:shape>
            </v:group>
            <v:group style="position:absolute;left:5334;top:4825;width:10;height:30" coordorigin="5334,4825" coordsize="10,30">
              <v:shape style="position:absolute;left:5334;top:4825;width:10;height:30" coordorigin="5334,4825" coordsize="10,30" path="m5334,4840l5344,4840e" filled="false" stroked="true" strokeweight="1.59pt" strokecolor="#000000">
                <v:path arrowok="t"/>
              </v:shape>
            </v:group>
            <v:group style="position:absolute;left:5334;top:4875;width:10;height:30" coordorigin="5334,4875" coordsize="10,30">
              <v:shape style="position:absolute;left:5334;top:4875;width:10;height:30" coordorigin="5334,4875" coordsize="10,30" path="m5334,4890l5344,4890e" filled="false" stroked="true" strokeweight="1.591pt" strokecolor="#000000">
                <v:path arrowok="t"/>
              </v:shape>
            </v:group>
            <v:group style="position:absolute;left:5334;top:4924;width:10;height:30" coordorigin="5334,4924" coordsize="10,30">
              <v:shape style="position:absolute;left:5334;top:4924;width:10;height:30" coordorigin="5334,4924" coordsize="10,30" path="m5334,4939l5344,4939e" filled="false" stroked="true" strokeweight="1.59pt" strokecolor="#000000">
                <v:path arrowok="t"/>
              </v:shape>
            </v:group>
            <v:group style="position:absolute;left:5334;top:4974;width:10;height:30" coordorigin="5334,4974" coordsize="10,30">
              <v:shape style="position:absolute;left:5334;top:4974;width:10;height:30" coordorigin="5334,4974" coordsize="10,30" path="m5334,4989l5344,4989e" filled="false" stroked="true" strokeweight="1.591pt" strokecolor="#000000">
                <v:path arrowok="t"/>
              </v:shape>
            </v:group>
            <v:group style="position:absolute;left:5334;top:5024;width:10;height:30" coordorigin="5334,5024" coordsize="10,30">
              <v:shape style="position:absolute;left:5334;top:5024;width:10;height:30" coordorigin="5334,5024" coordsize="10,30" path="m5334,5039l5344,5039e" filled="false" stroked="true" strokeweight="1.59pt" strokecolor="#000000">
                <v:path arrowok="t"/>
              </v:shape>
            </v:group>
            <v:group style="position:absolute;left:5334;top:5073;width:10;height:30" coordorigin="5334,5073" coordsize="10,30">
              <v:shape style="position:absolute;left:5334;top:5073;width:10;height:30" coordorigin="5334,5073" coordsize="10,30" path="m5334,5088l5344,5088e" filled="false" stroked="true" strokeweight="1.59pt" strokecolor="#000000">
                <v:path arrowok="t"/>
              </v:shape>
            </v:group>
            <v:group style="position:absolute;left:5334;top:5123;width:10;height:30" coordorigin="5334,5123" coordsize="10,30">
              <v:shape style="position:absolute;left:5334;top:5123;width:10;height:30" coordorigin="5334,5123" coordsize="10,30" path="m5334,5138l5344,5138e" filled="false" stroked="true" strokeweight="1.591pt" strokecolor="#000000">
                <v:path arrowok="t"/>
              </v:shape>
            </v:group>
            <v:group style="position:absolute;left:5334;top:5173;width:10;height:30" coordorigin="5334,5173" coordsize="10,30">
              <v:shape style="position:absolute;left:5334;top:5173;width:10;height:30" coordorigin="5334,5173" coordsize="10,30" path="m5334,5187l5344,5187e" filled="false" stroked="true" strokeweight="1.59pt" strokecolor="#000000">
                <v:path arrowok="t"/>
              </v:shape>
            </v:group>
            <v:group style="position:absolute;left:5334;top:5222;width:10;height:30" coordorigin="5334,5222" coordsize="10,30">
              <v:shape style="position:absolute;left:5334;top:5222;width:10;height:30" coordorigin="5334,5222" coordsize="10,30" path="m5334,5237l5344,5237e" filled="false" stroked="true" strokeweight="1.591pt" strokecolor="#000000">
                <v:path arrowok="t"/>
              </v:shape>
            </v:group>
            <v:group style="position:absolute;left:5334;top:5272;width:10;height:30" coordorigin="5334,5272" coordsize="10,30">
              <v:shape style="position:absolute;left:5334;top:5272;width:10;height:30" coordorigin="5334,5272" coordsize="10,30" path="m5334,5287l5344,5287e" filled="false" stroked="true" strokeweight="1.591pt" strokecolor="#000000">
                <v:path arrowok="t"/>
              </v:shape>
            </v:group>
            <v:group style="position:absolute;left:5334;top:5336;width:10;height:2" coordorigin="5334,5336" coordsize="10,2">
              <v:shape style="position:absolute;left:5334;top:5336;width:10;height:2" coordorigin="5334,5336" coordsize="10,0" path="m5334,5336l5344,5336e" filled="false" stroked="true" strokeweight="1.59pt" strokecolor="#000000">
                <v:path arrowok="t"/>
              </v:shape>
            </v:group>
            <v:group style="position:absolute;left:10536;top:2701;width:30;height:10" coordorigin="10536,2701" coordsize="30,10">
              <v:shape style="position:absolute;left:10536;top:2701;width:30;height:10" coordorigin="10536,2701" coordsize="30,10" path="m10536,2706l10566,2706e" filled="false" stroked="true" strokeweight=".599pt" strokecolor="#000000">
                <v:path arrowok="t"/>
              </v:shape>
            </v:group>
            <v:group style="position:absolute;left:10486;top:2701;width:30;height:10" coordorigin="10486,2701" coordsize="30,10">
              <v:shape style="position:absolute;left:10486;top:2701;width:30;height:10" coordorigin="10486,2701" coordsize="30,10" path="m10486,2706l10516,2706e" filled="false" stroked="true" strokeweight=".599pt" strokecolor="#000000">
                <v:path arrowok="t"/>
              </v:shape>
            </v:group>
            <v:group style="position:absolute;left:10437;top:2701;width:30;height:10" coordorigin="10437,2701" coordsize="30,10">
              <v:shape style="position:absolute;left:10437;top:2701;width:30;height:10" coordorigin="10437,2701" coordsize="30,10" path="m10437,2706l10466,2706e" filled="false" stroked="true" strokeweight=".599pt" strokecolor="#000000">
                <v:path arrowok="t"/>
              </v:shape>
            </v:group>
            <v:group style="position:absolute;left:10387;top:2701;width:30;height:10" coordorigin="10387,2701" coordsize="30,10">
              <v:shape style="position:absolute;left:10387;top:2701;width:30;height:10" coordorigin="10387,2701" coordsize="30,10" path="m10387,2706l10417,2706e" filled="false" stroked="true" strokeweight=".599pt" strokecolor="#000000">
                <v:path arrowok="t"/>
              </v:shape>
            </v:group>
            <v:group style="position:absolute;left:10337;top:2701;width:30;height:10" coordorigin="10337,2701" coordsize="30,10">
              <v:shape style="position:absolute;left:10337;top:2701;width:30;height:10" coordorigin="10337,2701" coordsize="30,10" path="m10337,2706l10367,2706e" filled="false" stroked="true" strokeweight=".599pt" strokecolor="#000000">
                <v:path arrowok="t"/>
              </v:shape>
            </v:group>
            <v:group style="position:absolute;left:10288;top:2701;width:30;height:10" coordorigin="10288,2701" coordsize="30,10">
              <v:shape style="position:absolute;left:10288;top:2701;width:30;height:10" coordorigin="10288,2701" coordsize="30,10" path="m10288,2706l10317,2706e" filled="false" stroked="true" strokeweight=".599pt" strokecolor="#000000">
                <v:path arrowok="t"/>
              </v:shape>
            </v:group>
            <v:group style="position:absolute;left:10238;top:2701;width:30;height:10" coordorigin="10238,2701" coordsize="30,10">
              <v:shape style="position:absolute;left:10238;top:2701;width:30;height:10" coordorigin="10238,2701" coordsize="30,10" path="m10238,2706l10268,2706e" filled="false" stroked="true" strokeweight=".599pt" strokecolor="#000000">
                <v:path arrowok="t"/>
              </v:shape>
            </v:group>
            <v:group style="position:absolute;left:10188;top:2701;width:30;height:10" coordorigin="10188,2701" coordsize="30,10">
              <v:shape style="position:absolute;left:10188;top:2701;width:30;height:10" coordorigin="10188,2701" coordsize="30,10" path="m10188,2706l10218,2706e" filled="false" stroked="true" strokeweight=".599pt" strokecolor="#000000">
                <v:path arrowok="t"/>
              </v:shape>
            </v:group>
            <v:group style="position:absolute;left:10139;top:2701;width:30;height:10" coordorigin="10139,2701" coordsize="30,10">
              <v:shape style="position:absolute;left:10139;top:2701;width:30;height:10" coordorigin="10139,2701" coordsize="30,10" path="m10139,2706l10169,2706e" filled="false" stroked="true" strokeweight=".599pt" strokecolor="#000000">
                <v:path arrowok="t"/>
              </v:shape>
            </v:group>
            <v:group style="position:absolute;left:10089;top:2701;width:30;height:10" coordorigin="10089,2701" coordsize="30,10">
              <v:shape style="position:absolute;left:10089;top:2701;width:30;height:10" coordorigin="10089,2701" coordsize="30,10" path="m10089,2706l10119,2706e" filled="false" stroked="true" strokeweight=".599pt" strokecolor="#000000">
                <v:path arrowok="t"/>
              </v:shape>
            </v:group>
            <v:group style="position:absolute;left:10039;top:2701;width:30;height:10" coordorigin="10039,2701" coordsize="30,10">
              <v:shape style="position:absolute;left:10039;top:2701;width:30;height:10" coordorigin="10039,2701" coordsize="30,10" path="m10039,2706l10069,2706e" filled="false" stroked="true" strokeweight=".599pt" strokecolor="#000000">
                <v:path arrowok="t"/>
              </v:shape>
            </v:group>
            <v:group style="position:absolute;left:9990;top:2701;width:30;height:10" coordorigin="9990,2701" coordsize="30,10">
              <v:shape style="position:absolute;left:9990;top:2701;width:30;height:10" coordorigin="9990,2701" coordsize="30,10" path="m9990,2706l10020,2706e" filled="false" stroked="true" strokeweight=".599pt" strokecolor="#000000">
                <v:path arrowok="t"/>
              </v:shape>
            </v:group>
            <v:group style="position:absolute;left:9940;top:2701;width:30;height:10" coordorigin="9940,2701" coordsize="30,10">
              <v:shape style="position:absolute;left:9940;top:2701;width:30;height:10" coordorigin="9940,2701" coordsize="30,10" path="m9940,2706l9970,2706e" filled="false" stroked="true" strokeweight=".599pt" strokecolor="#000000">
                <v:path arrowok="t"/>
              </v:shape>
            </v:group>
            <v:group style="position:absolute;left:9891;top:2701;width:30;height:10" coordorigin="9891,2701" coordsize="30,10">
              <v:shape style="position:absolute;left:9891;top:2701;width:30;height:10" coordorigin="9891,2701" coordsize="30,10" path="m9891,2706l9920,2706e" filled="false" stroked="true" strokeweight=".599pt" strokecolor="#000000">
                <v:path arrowok="t"/>
              </v:shape>
            </v:group>
            <v:group style="position:absolute;left:9841;top:2701;width:30;height:10" coordorigin="9841,2701" coordsize="30,10">
              <v:shape style="position:absolute;left:9841;top:2701;width:30;height:10" coordorigin="9841,2701" coordsize="30,10" path="m9841,2706l9871,2706e" filled="false" stroked="true" strokeweight=".599pt" strokecolor="#000000">
                <v:path arrowok="t"/>
              </v:shape>
            </v:group>
            <v:group style="position:absolute;left:9791;top:2701;width:30;height:10" coordorigin="9791,2701" coordsize="30,10">
              <v:shape style="position:absolute;left:9791;top:2701;width:30;height:10" coordorigin="9791,2701" coordsize="30,10" path="m9791,2706l9821,2706e" filled="false" stroked="true" strokeweight=".599pt" strokecolor="#000000">
                <v:path arrowok="t"/>
              </v:shape>
            </v:group>
            <v:group style="position:absolute;left:9742;top:2701;width:30;height:10" coordorigin="9742,2701" coordsize="30,10">
              <v:shape style="position:absolute;left:9742;top:2701;width:30;height:10" coordorigin="9742,2701" coordsize="30,10" path="m9742,2706l9771,2706e" filled="false" stroked="true" strokeweight=".599pt" strokecolor="#000000">
                <v:path arrowok="t"/>
              </v:shape>
            </v:group>
            <v:group style="position:absolute;left:9692;top:2701;width:30;height:10" coordorigin="9692,2701" coordsize="30,10">
              <v:shape style="position:absolute;left:9692;top:2701;width:30;height:10" coordorigin="9692,2701" coordsize="30,10" path="m9692,2706l9722,2706e" filled="false" stroked="true" strokeweight=".599pt" strokecolor="#000000">
                <v:path arrowok="t"/>
              </v:shape>
            </v:group>
            <v:group style="position:absolute;left:9642;top:2701;width:30;height:10" coordorigin="9642,2701" coordsize="30,10">
              <v:shape style="position:absolute;left:9642;top:2701;width:30;height:10" coordorigin="9642,2701" coordsize="30,10" path="m9642,2706l9672,2706e" filled="false" stroked="true" strokeweight=".599pt" strokecolor="#000000">
                <v:path arrowok="t"/>
              </v:shape>
            </v:group>
            <v:group style="position:absolute;left:9593;top:2701;width:30;height:10" coordorigin="9593,2701" coordsize="30,10">
              <v:shape style="position:absolute;left:9593;top:2701;width:30;height:10" coordorigin="9593,2701" coordsize="30,10" path="m9593,2706l9623,2706e" filled="false" stroked="true" strokeweight=".599pt" strokecolor="#000000">
                <v:path arrowok="t"/>
              </v:shape>
            </v:group>
            <v:group style="position:absolute;left:9543;top:2701;width:30;height:10" coordorigin="9543,2701" coordsize="30,10">
              <v:shape style="position:absolute;left:9543;top:2701;width:30;height:10" coordorigin="9543,2701" coordsize="30,10" path="m9543,2706l9573,2706e" filled="false" stroked="true" strokeweight=".599pt" strokecolor="#000000">
                <v:path arrowok="t"/>
              </v:shape>
            </v:group>
            <v:group style="position:absolute;left:9493;top:2701;width:30;height:10" coordorigin="9493,2701" coordsize="30,10">
              <v:shape style="position:absolute;left:9493;top:2701;width:30;height:10" coordorigin="9493,2701" coordsize="30,10" path="m9493,2706l9523,2706e" filled="false" stroked="true" strokeweight=".599pt" strokecolor="#000000">
                <v:path arrowok="t"/>
              </v:shape>
            </v:group>
            <v:group style="position:absolute;left:9444;top:2701;width:30;height:10" coordorigin="9444,2701" coordsize="30,10">
              <v:shape style="position:absolute;left:9444;top:2701;width:30;height:10" coordorigin="9444,2701" coordsize="30,10" path="m9444,2706l9474,2706e" filled="false" stroked="true" strokeweight=".599pt" strokecolor="#000000">
                <v:path arrowok="t"/>
              </v:shape>
            </v:group>
            <v:group style="position:absolute;left:9394;top:2701;width:30;height:10" coordorigin="9394,2701" coordsize="30,10">
              <v:shape style="position:absolute;left:9394;top:2701;width:30;height:10" coordorigin="9394,2701" coordsize="30,10" path="m9394,2706l9424,2706e" filled="false" stroked="true" strokeweight=".599pt" strokecolor="#000000">
                <v:path arrowok="t"/>
              </v:shape>
            </v:group>
            <v:group style="position:absolute;left:9345;top:2701;width:30;height:10" coordorigin="9345,2701" coordsize="30,10">
              <v:shape style="position:absolute;left:9345;top:2701;width:30;height:10" coordorigin="9345,2701" coordsize="30,10" path="m9345,2706l9374,2706e" filled="false" stroked="true" strokeweight=".599pt" strokecolor="#000000">
                <v:path arrowok="t"/>
              </v:shape>
            </v:group>
            <v:group style="position:absolute;left:9295;top:2701;width:30;height:10" coordorigin="9295,2701" coordsize="30,10">
              <v:shape style="position:absolute;left:9295;top:2701;width:30;height:10" coordorigin="9295,2701" coordsize="30,10" path="m9295,2706l9325,2706e" filled="false" stroked="true" strokeweight=".599pt" strokecolor="#000000">
                <v:path arrowok="t"/>
              </v:shape>
            </v:group>
            <v:group style="position:absolute;left:9245;top:2701;width:30;height:10" coordorigin="9245,2701" coordsize="30,10">
              <v:shape style="position:absolute;left:9245;top:2701;width:30;height:10" coordorigin="9245,2701" coordsize="30,10" path="m9245,2706l9275,2706e" filled="false" stroked="true" strokeweight=".599pt" strokecolor="#000000">
                <v:path arrowok="t"/>
              </v:shape>
            </v:group>
            <v:group style="position:absolute;left:9196;top:2701;width:30;height:10" coordorigin="9196,2701" coordsize="30,10">
              <v:shape style="position:absolute;left:9196;top:2701;width:30;height:10" coordorigin="9196,2701" coordsize="30,10" path="m9196,2706l9225,2706e" filled="false" stroked="true" strokeweight=".599pt" strokecolor="#000000">
                <v:path arrowok="t"/>
              </v:shape>
            </v:group>
            <v:group style="position:absolute;left:9146;top:2701;width:30;height:10" coordorigin="9146,2701" coordsize="30,10">
              <v:shape style="position:absolute;left:9146;top:2701;width:30;height:10" coordorigin="9146,2701" coordsize="30,10" path="m9146,2706l9176,2706e" filled="false" stroked="true" strokeweight=".599pt" strokecolor="#000000">
                <v:path arrowok="t"/>
              </v:shape>
            </v:group>
            <v:group style="position:absolute;left:9096;top:2701;width:30;height:10" coordorigin="9096,2701" coordsize="30,10">
              <v:shape style="position:absolute;left:9096;top:2701;width:30;height:10" coordorigin="9096,2701" coordsize="30,10" path="m9096,2706l9126,2706e" filled="false" stroked="true" strokeweight=".599pt" strokecolor="#000000">
                <v:path arrowok="t"/>
              </v:shape>
            </v:group>
            <v:group style="position:absolute;left:9047;top:2701;width:30;height:10" coordorigin="9047,2701" coordsize="30,10">
              <v:shape style="position:absolute;left:9047;top:2701;width:30;height:10" coordorigin="9047,2701" coordsize="30,10" path="m9047,2706l9077,2706e" filled="false" stroked="true" strokeweight=".599pt" strokecolor="#000000">
                <v:path arrowok="t"/>
              </v:shape>
            </v:group>
            <v:group style="position:absolute;left:8997;top:2701;width:30;height:10" coordorigin="8997,2701" coordsize="30,10">
              <v:shape style="position:absolute;left:8997;top:2701;width:30;height:10" coordorigin="8997,2701" coordsize="30,10" path="m8997,2706l9027,2706e" filled="false" stroked="true" strokeweight=".599pt" strokecolor="#000000">
                <v:path arrowok="t"/>
              </v:shape>
            </v:group>
            <v:group style="position:absolute;left:8948;top:2701;width:30;height:10" coordorigin="8948,2701" coordsize="30,10">
              <v:shape style="position:absolute;left:8948;top:2701;width:30;height:10" coordorigin="8948,2701" coordsize="30,10" path="m8948,2706l8977,2706e" filled="false" stroked="true" strokeweight=".599pt" strokecolor="#000000">
                <v:path arrowok="t"/>
              </v:shape>
            </v:group>
            <v:group style="position:absolute;left:8898;top:2701;width:30;height:10" coordorigin="8898,2701" coordsize="30,10">
              <v:shape style="position:absolute;left:8898;top:2701;width:30;height:10" coordorigin="8898,2701" coordsize="30,10" path="m8898,2706l8928,2706e" filled="false" stroked="true" strokeweight=".599pt" strokecolor="#000000">
                <v:path arrowok="t"/>
              </v:shape>
            </v:group>
            <v:group style="position:absolute;left:8848;top:2701;width:30;height:10" coordorigin="8848,2701" coordsize="30,10">
              <v:shape style="position:absolute;left:8848;top:2701;width:30;height:10" coordorigin="8848,2701" coordsize="30,10" path="m8848,2706l8878,2706e" filled="false" stroked="true" strokeweight=".599pt" strokecolor="#000000">
                <v:path arrowok="t"/>
              </v:shape>
            </v:group>
            <v:group style="position:absolute;left:8799;top:2701;width:30;height:10" coordorigin="8799,2701" coordsize="30,10">
              <v:shape style="position:absolute;left:8799;top:2701;width:30;height:10" coordorigin="8799,2701" coordsize="30,10" path="m8799,2706l8828,2706e" filled="false" stroked="true" strokeweight=".599pt" strokecolor="#000000">
                <v:path arrowok="t"/>
              </v:shape>
            </v:group>
            <v:group style="position:absolute;left:8749;top:2701;width:30;height:10" coordorigin="8749,2701" coordsize="30,10">
              <v:shape style="position:absolute;left:8749;top:2701;width:30;height:10" coordorigin="8749,2701" coordsize="30,10" path="m8749,2706l8779,2706e" filled="false" stroked="true" strokeweight=".599pt" strokecolor="#000000">
                <v:path arrowok="t"/>
              </v:shape>
            </v:group>
            <v:group style="position:absolute;left:8699;top:2701;width:30;height:10" coordorigin="8699,2701" coordsize="30,10">
              <v:shape style="position:absolute;left:8699;top:2701;width:30;height:10" coordorigin="8699,2701" coordsize="30,10" path="m8699,2706l8729,2706e" filled="false" stroked="true" strokeweight=".599pt" strokecolor="#000000">
                <v:path arrowok="t"/>
              </v:shape>
            </v:group>
            <v:group style="position:absolute;left:8650;top:2701;width:30;height:10" coordorigin="8650,2701" coordsize="30,10">
              <v:shape style="position:absolute;left:8650;top:2701;width:30;height:10" coordorigin="8650,2701" coordsize="30,10" path="m8650,2706l8680,2706e" filled="false" stroked="true" strokeweight=".599pt" strokecolor="#000000">
                <v:path arrowok="t"/>
              </v:shape>
            </v:group>
            <v:group style="position:absolute;left:8600;top:2701;width:30;height:10" coordorigin="8600,2701" coordsize="30,10">
              <v:shape style="position:absolute;left:8600;top:2701;width:30;height:10" coordorigin="8600,2701" coordsize="30,10" path="m8600,2706l8630,2706e" filled="false" stroked="true" strokeweight=".599pt" strokecolor="#000000">
                <v:path arrowok="t"/>
              </v:shape>
            </v:group>
            <v:group style="position:absolute;left:8550;top:2701;width:30;height:10" coordorigin="8550,2701" coordsize="30,10">
              <v:shape style="position:absolute;left:8550;top:2701;width:30;height:10" coordorigin="8550,2701" coordsize="30,10" path="m8550,2706l8580,2706e" filled="false" stroked="true" strokeweight=".599pt" strokecolor="#000000">
                <v:path arrowok="t"/>
              </v:shape>
            </v:group>
            <v:group style="position:absolute;left:8501;top:2701;width:30;height:10" coordorigin="8501,2701" coordsize="30,10">
              <v:shape style="position:absolute;left:8501;top:2701;width:30;height:10" coordorigin="8501,2701" coordsize="30,10" path="m8501,2706l8531,2706e" filled="false" stroked="true" strokeweight=".599pt" strokecolor="#000000">
                <v:path arrowok="t"/>
              </v:shape>
            </v:group>
            <v:group style="position:absolute;left:8451;top:2701;width:30;height:10" coordorigin="8451,2701" coordsize="30,10">
              <v:shape style="position:absolute;left:8451;top:2701;width:30;height:10" coordorigin="8451,2701" coordsize="30,10" path="m8451,2706l8481,2706e" filled="false" stroked="true" strokeweight=".599pt" strokecolor="#000000">
                <v:path arrowok="t"/>
              </v:shape>
            </v:group>
            <v:group style="position:absolute;left:8402;top:2701;width:30;height:10" coordorigin="8402,2701" coordsize="30,10">
              <v:shape style="position:absolute;left:8402;top:2701;width:30;height:10" coordorigin="8402,2701" coordsize="30,10" path="m8402,2706l8431,2706e" filled="false" stroked="true" strokeweight=".599pt" strokecolor="#000000">
                <v:path arrowok="t"/>
              </v:shape>
            </v:group>
            <v:group style="position:absolute;left:8352;top:2701;width:30;height:10" coordorigin="8352,2701" coordsize="30,10">
              <v:shape style="position:absolute;left:8352;top:2701;width:30;height:10" coordorigin="8352,2701" coordsize="30,10" path="m8352,2706l8382,2706e" filled="false" stroked="true" strokeweight=".599pt" strokecolor="#000000">
                <v:path arrowok="t"/>
              </v:shape>
            </v:group>
            <v:group style="position:absolute;left:8302;top:2701;width:30;height:10" coordorigin="8302,2701" coordsize="30,10">
              <v:shape style="position:absolute;left:8302;top:2701;width:30;height:10" coordorigin="8302,2701" coordsize="30,10" path="m8302,2706l8332,2706e" filled="false" stroked="true" strokeweight=".599pt" strokecolor="#000000">
                <v:path arrowok="t"/>
              </v:shape>
            </v:group>
            <v:group style="position:absolute;left:8253;top:2701;width:30;height:10" coordorigin="8253,2701" coordsize="30,10">
              <v:shape style="position:absolute;left:8253;top:2701;width:30;height:10" coordorigin="8253,2701" coordsize="30,10" path="m8253,2706l8282,2706e" filled="false" stroked="true" strokeweight=".599pt" strokecolor="#000000">
                <v:path arrowok="t"/>
              </v:shape>
            </v:group>
            <v:group style="position:absolute;left:8203;top:2701;width:30;height:10" coordorigin="8203,2701" coordsize="30,10">
              <v:shape style="position:absolute;left:8203;top:2701;width:30;height:10" coordorigin="8203,2701" coordsize="30,10" path="m8203,2706l8233,2706e" filled="false" stroked="true" strokeweight=".599pt" strokecolor="#000000">
                <v:path arrowok="t"/>
              </v:shape>
            </v:group>
            <v:group style="position:absolute;left:8153;top:2701;width:30;height:10" coordorigin="8153,2701" coordsize="30,10">
              <v:shape style="position:absolute;left:8153;top:2701;width:30;height:10" coordorigin="8153,2701" coordsize="30,10" path="m8153,2706l8183,2706e" filled="false" stroked="true" strokeweight=".599pt" strokecolor="#000000">
                <v:path arrowok="t"/>
              </v:shape>
            </v:group>
            <v:group style="position:absolute;left:8104;top:2701;width:30;height:10" coordorigin="8104,2701" coordsize="30,10">
              <v:shape style="position:absolute;left:8104;top:2701;width:30;height:10" coordorigin="8104,2701" coordsize="30,10" path="m8104,2706l8134,2706e" filled="false" stroked="true" strokeweight=".599pt" strokecolor="#000000">
                <v:path arrowok="t"/>
              </v:shape>
            </v:group>
            <v:group style="position:absolute;left:8054;top:2701;width:30;height:10" coordorigin="8054,2701" coordsize="30,10">
              <v:shape style="position:absolute;left:8054;top:2701;width:30;height:10" coordorigin="8054,2701" coordsize="30,10" path="m8054,2706l8084,2706e" filled="false" stroked="true" strokeweight=".599pt" strokecolor="#000000">
                <v:path arrowok="t"/>
              </v:shape>
            </v:group>
            <v:group style="position:absolute;left:8004;top:2701;width:30;height:10" coordorigin="8004,2701" coordsize="30,10">
              <v:shape style="position:absolute;left:8004;top:2701;width:30;height:10" coordorigin="8004,2701" coordsize="30,10" path="m8004,2706l8034,2706e" filled="false" stroked="true" strokeweight=".599pt" strokecolor="#000000">
                <v:path arrowok="t"/>
              </v:shape>
            </v:group>
            <v:group style="position:absolute;left:10585;top:2701;width:15;height:10" coordorigin="10585,2701" coordsize="15,10">
              <v:shape style="position:absolute;left:10585;top:2701;width:15;height:10" coordorigin="10585,2701" coordsize="15,10" path="m10585,2706l10600,2706e" filled="false" stroked="true" strokeweight=".599pt" strokecolor="#000000">
                <v:path arrowok="t"/>
              </v:shape>
            </v:group>
            <v:group style="position:absolute;left:7965;top:2706;width:20;height:2" coordorigin="7965,2706" coordsize="20,2">
              <v:shape style="position:absolute;left:7965;top:2706;width:20;height:2" coordorigin="7965,2706" coordsize="20,0" path="m7965,2706l7985,2706e" filled="false" stroked="true" strokeweight=".599pt" strokecolor="#000000">
                <v:path arrowok="t"/>
              </v:shape>
            </v:group>
            <v:group style="position:absolute;left:7965;top:2740;width:10;height:30" coordorigin="7965,2740" coordsize="10,30">
              <v:shape style="position:absolute;left:7965;top:2740;width:10;height:30" coordorigin="7965,2740" coordsize="10,30" path="m7965,2755l7975,2755e" filled="false" stroked="true" strokeweight="1.59pt" strokecolor="#000000">
                <v:path arrowok="t"/>
              </v:shape>
            </v:group>
            <v:group style="position:absolute;left:7965;top:2790;width:10;height:30" coordorigin="7965,2790" coordsize="10,30">
              <v:shape style="position:absolute;left:7965;top:2790;width:10;height:30" coordorigin="7965,2790" coordsize="10,30" path="m7965,2805l7975,2805e" filled="false" stroked="true" strokeweight="1.591pt" strokecolor="#000000">
                <v:path arrowok="t"/>
              </v:shape>
            </v:group>
            <v:group style="position:absolute;left:7965;top:2840;width:10;height:30" coordorigin="7965,2840" coordsize="10,30">
              <v:shape style="position:absolute;left:7965;top:2840;width:10;height:30" coordorigin="7965,2840" coordsize="10,30" path="m7965,2855l7975,2855e" filled="false" stroked="true" strokeweight="1.59pt" strokecolor="#000000">
                <v:path arrowok="t"/>
              </v:shape>
            </v:group>
            <v:group style="position:absolute;left:7965;top:2889;width:10;height:30" coordorigin="7965,2889" coordsize="10,30">
              <v:shape style="position:absolute;left:7965;top:2889;width:10;height:30" coordorigin="7965,2889" coordsize="10,30" path="m7965,2904l7975,2904e" filled="false" stroked="true" strokeweight="1.59pt" strokecolor="#000000">
                <v:path arrowok="t"/>
              </v:shape>
            </v:group>
            <v:group style="position:absolute;left:7965;top:2939;width:10;height:30" coordorigin="7965,2939" coordsize="10,30">
              <v:shape style="position:absolute;left:7965;top:2939;width:10;height:30" coordorigin="7965,2939" coordsize="10,30" path="m7965,2954l7975,2954e" filled="false" stroked="true" strokeweight="1.591pt" strokecolor="#000000">
                <v:path arrowok="t"/>
              </v:shape>
            </v:group>
            <v:group style="position:absolute;left:7965;top:2989;width:10;height:30" coordorigin="7965,2989" coordsize="10,30">
              <v:shape style="position:absolute;left:7965;top:2989;width:10;height:30" coordorigin="7965,2989" coordsize="10,30" path="m7965,3004l7975,3004e" filled="false" stroked="true" strokeweight="1.59pt" strokecolor="#000000">
                <v:path arrowok="t"/>
              </v:shape>
            </v:group>
            <v:group style="position:absolute;left:7965;top:3038;width:10;height:30" coordorigin="7965,3038" coordsize="10,30">
              <v:shape style="position:absolute;left:7965;top:3038;width:10;height:30" coordorigin="7965,3038" coordsize="10,30" path="m7965,3053l7975,3053e" filled="false" stroked="true" strokeweight="1.591pt" strokecolor="#000000">
                <v:path arrowok="t"/>
              </v:shape>
            </v:group>
            <v:group style="position:absolute;left:7965;top:3088;width:10;height:30" coordorigin="7965,3088" coordsize="10,30">
              <v:shape style="position:absolute;left:7965;top:3088;width:10;height:30" coordorigin="7965,3088" coordsize="10,30" path="m7965,3103l7975,3103e" filled="false" stroked="true" strokeweight="1.59pt" strokecolor="#000000">
                <v:path arrowok="t"/>
              </v:shape>
            </v:group>
            <v:group style="position:absolute;left:7965;top:3138;width:10;height:30" coordorigin="7965,3138" coordsize="10,30">
              <v:shape style="position:absolute;left:7965;top:3138;width:10;height:30" coordorigin="7965,3138" coordsize="10,30" path="m7965,3152l7975,3152e" filled="false" stroked="true" strokeweight="1.59pt" strokecolor="#000000">
                <v:path arrowok="t"/>
              </v:shape>
            </v:group>
            <v:group style="position:absolute;left:7965;top:3187;width:10;height:30" coordorigin="7965,3187" coordsize="10,30">
              <v:shape style="position:absolute;left:7965;top:3187;width:10;height:30" coordorigin="7965,3187" coordsize="10,30" path="m7965,3202l7975,3202e" filled="false" stroked="true" strokeweight="1.591pt" strokecolor="#000000">
                <v:path arrowok="t"/>
              </v:shape>
            </v:group>
            <v:group style="position:absolute;left:7965;top:3237;width:10;height:30" coordorigin="7965,3237" coordsize="10,30">
              <v:shape style="position:absolute;left:7965;top:3237;width:10;height:30" coordorigin="7965,3237" coordsize="10,30" path="m7965,3252l7975,3252e" filled="false" stroked="true" strokeweight="1.59pt" strokecolor="#000000">
                <v:path arrowok="t"/>
              </v:shape>
            </v:group>
            <v:group style="position:absolute;left:7965;top:3286;width:10;height:30" coordorigin="7965,3286" coordsize="10,30">
              <v:shape style="position:absolute;left:7965;top:3286;width:10;height:30" coordorigin="7965,3286" coordsize="10,30" path="m7965,3301l7975,3301e" filled="false" stroked="true" strokeweight="1.591pt" strokecolor="#000000">
                <v:path arrowok="t"/>
              </v:shape>
            </v:group>
            <v:group style="position:absolute;left:7965;top:3336;width:10;height:30" coordorigin="7965,3336" coordsize="10,30">
              <v:shape style="position:absolute;left:7965;top:3336;width:10;height:30" coordorigin="7965,3336" coordsize="10,30" path="m7965,3351l7975,3351e" filled="false" stroked="true" strokeweight="1.591pt" strokecolor="#000000">
                <v:path arrowok="t"/>
              </v:shape>
            </v:group>
            <v:group style="position:absolute;left:7965;top:3386;width:10;height:30" coordorigin="7965,3386" coordsize="10,30">
              <v:shape style="position:absolute;left:7965;top:3386;width:10;height:30" coordorigin="7965,3386" coordsize="10,30" path="m7965,3401l7975,3401e" filled="false" stroked="true" strokeweight="1.59pt" strokecolor="#000000">
                <v:path arrowok="t"/>
              </v:shape>
            </v:group>
            <v:group style="position:absolute;left:7965;top:3435;width:10;height:30" coordorigin="7965,3435" coordsize="10,30">
              <v:shape style="position:absolute;left:7965;top:3435;width:10;height:30" coordorigin="7965,3435" coordsize="10,30" path="m7965,3450l7975,3450e" filled="false" stroked="true" strokeweight="1.591pt" strokecolor="#000000">
                <v:path arrowok="t"/>
              </v:shape>
            </v:group>
            <v:group style="position:absolute;left:7965;top:3485;width:10;height:30" coordorigin="7965,3485" coordsize="10,30">
              <v:shape style="position:absolute;left:7965;top:3485;width:10;height:30" coordorigin="7965,3485" coordsize="10,30" path="m7965,3500l7975,3500e" filled="false" stroked="true" strokeweight="1.59pt" strokecolor="#000000">
                <v:path arrowok="t"/>
              </v:shape>
            </v:group>
            <v:group style="position:absolute;left:7965;top:3535;width:10;height:30" coordorigin="7965,3535" coordsize="10,30">
              <v:shape style="position:absolute;left:7965;top:3535;width:10;height:30" coordorigin="7965,3535" coordsize="10,30" path="m7965,3550l7975,3550e" filled="false" stroked="true" strokeweight="1.59pt" strokecolor="#000000">
                <v:path arrowok="t"/>
              </v:shape>
            </v:group>
            <v:group style="position:absolute;left:7965;top:3584;width:10;height:30" coordorigin="7965,3584" coordsize="10,30">
              <v:shape style="position:absolute;left:7965;top:3584;width:10;height:30" coordorigin="7965,3584" coordsize="10,30" path="m7965,3599l7975,3599e" filled="false" stroked="true" strokeweight="1.591pt" strokecolor="#000000">
                <v:path arrowok="t"/>
              </v:shape>
            </v:group>
            <v:group style="position:absolute;left:7965;top:3634;width:10;height:30" coordorigin="7965,3634" coordsize="10,30">
              <v:shape style="position:absolute;left:7965;top:3634;width:10;height:30" coordorigin="7965,3634" coordsize="10,30" path="m7965,3649l7975,3649e" filled="false" stroked="true" strokeweight="1.59pt" strokecolor="#000000">
                <v:path arrowok="t"/>
              </v:shape>
            </v:group>
            <v:group style="position:absolute;left:7965;top:3684;width:10;height:30" coordorigin="7965,3684" coordsize="10,30">
              <v:shape style="position:absolute;left:7965;top:3684;width:10;height:30" coordorigin="7965,3684" coordsize="10,30" path="m7965,3698l7975,3698e" filled="false" stroked="true" strokeweight="1.591pt" strokecolor="#000000">
                <v:path arrowok="t"/>
              </v:shape>
            </v:group>
            <v:group style="position:absolute;left:7965;top:3733;width:10;height:30" coordorigin="7965,3733" coordsize="10,30">
              <v:shape style="position:absolute;left:7965;top:3733;width:10;height:30" coordorigin="7965,3733" coordsize="10,30" path="m7965,3748l7975,3748e" filled="false" stroked="true" strokeweight="1.59pt" strokecolor="#000000">
                <v:path arrowok="t"/>
              </v:shape>
            </v:group>
            <v:group style="position:absolute;left:7965;top:3783;width:10;height:30" coordorigin="7965,3783" coordsize="10,30">
              <v:shape style="position:absolute;left:7965;top:3783;width:10;height:30" coordorigin="7965,3783" coordsize="10,30" path="m7965,3798l7975,3798e" filled="false" stroked="true" strokeweight="1.59pt" strokecolor="#000000">
                <v:path arrowok="t"/>
              </v:shape>
            </v:group>
            <v:group style="position:absolute;left:7965;top:3832;width:10;height:30" coordorigin="7965,3832" coordsize="10,30">
              <v:shape style="position:absolute;left:7965;top:3832;width:10;height:30" coordorigin="7965,3832" coordsize="10,30" path="m7965,3847l7975,3847e" filled="false" stroked="true" strokeweight="1.591pt" strokecolor="#000000">
                <v:path arrowok="t"/>
              </v:shape>
            </v:group>
            <v:group style="position:absolute;left:7965;top:3882;width:10;height:30" coordorigin="7965,3882" coordsize="10,30">
              <v:shape style="position:absolute;left:7965;top:3882;width:10;height:30" coordorigin="7965,3882" coordsize="10,30" path="m7965,3897l7975,3897e" filled="false" stroked="true" strokeweight="1.59pt" strokecolor="#000000">
                <v:path arrowok="t"/>
              </v:shape>
            </v:group>
            <v:group style="position:absolute;left:7965;top:3932;width:10;height:30" coordorigin="7965,3932" coordsize="10,30">
              <v:shape style="position:absolute;left:7965;top:3932;width:10;height:30" coordorigin="7965,3932" coordsize="10,30" path="m7965,3947l7975,3947e" filled="false" stroked="true" strokeweight="1.59pt" strokecolor="#000000">
                <v:path arrowok="t"/>
              </v:shape>
            </v:group>
            <v:group style="position:absolute;left:7965;top:3981;width:10;height:30" coordorigin="7965,3981" coordsize="10,30">
              <v:shape style="position:absolute;left:7965;top:3981;width:10;height:30" coordorigin="7965,3981" coordsize="10,30" path="m7965,3996l7975,3996e" filled="false" stroked="true" strokeweight="1.591pt" strokecolor="#000000">
                <v:path arrowok="t"/>
              </v:shape>
            </v:group>
            <v:group style="position:absolute;left:7965;top:4031;width:10;height:30" coordorigin="7965,4031" coordsize="10,30">
              <v:shape style="position:absolute;left:7965;top:4031;width:10;height:30" coordorigin="7965,4031" coordsize="10,30" path="m7965,4046l7975,4046e" filled="false" stroked="true" strokeweight="1.59pt" strokecolor="#000000">
                <v:path arrowok="t"/>
              </v:shape>
            </v:group>
            <v:group style="position:absolute;left:7965;top:4081;width:10;height:30" coordorigin="7965,4081" coordsize="10,30">
              <v:shape style="position:absolute;left:7965;top:4081;width:10;height:30" coordorigin="7965,4081" coordsize="10,30" path="m7965,4095l7975,4095e" filled="false" stroked="true" strokeweight="1.591pt" strokecolor="#000000">
                <v:path arrowok="t"/>
              </v:shape>
            </v:group>
            <v:group style="position:absolute;left:7965;top:4130;width:10;height:30" coordorigin="7965,4130" coordsize="10,30">
              <v:shape style="position:absolute;left:7965;top:4130;width:10;height:30" coordorigin="7965,4130" coordsize="10,30" path="m7965,4145l7975,4145e" filled="false" stroked="true" strokeweight="1.59pt" strokecolor="#000000">
                <v:path arrowok="t"/>
              </v:shape>
            </v:group>
            <v:group style="position:absolute;left:7965;top:4180;width:10;height:30" coordorigin="7965,4180" coordsize="10,30">
              <v:shape style="position:absolute;left:7965;top:4180;width:10;height:30" coordorigin="7965,4180" coordsize="10,30" path="m7965,4195l7975,4195e" filled="false" stroked="true" strokeweight="1.59pt" strokecolor="#000000">
                <v:path arrowok="t"/>
              </v:shape>
            </v:group>
            <v:group style="position:absolute;left:7965;top:4229;width:10;height:30" coordorigin="7965,4229" coordsize="10,30">
              <v:shape style="position:absolute;left:7965;top:4229;width:10;height:30" coordorigin="7965,4229" coordsize="10,30" path="m7965,4244l7975,4244e" filled="false" stroked="true" strokeweight="1.591pt" strokecolor="#000000">
                <v:path arrowok="t"/>
              </v:shape>
            </v:group>
            <v:group style="position:absolute;left:7965;top:4279;width:10;height:30" coordorigin="7965,4279" coordsize="10,30">
              <v:shape style="position:absolute;left:7965;top:4279;width:10;height:30" coordorigin="7965,4279" coordsize="10,30" path="m7965,4294l7975,4294e" filled="false" stroked="true" strokeweight="1.59pt" strokecolor="#000000">
                <v:path arrowok="t"/>
              </v:shape>
            </v:group>
            <v:group style="position:absolute;left:7965;top:4329;width:10;height:30" coordorigin="7965,4329" coordsize="10,30">
              <v:shape style="position:absolute;left:7965;top:4329;width:10;height:30" coordorigin="7965,4329" coordsize="10,30" path="m7965,4344l7975,4344e" filled="false" stroked="true" strokeweight="1.591pt" strokecolor="#000000">
                <v:path arrowok="t"/>
              </v:shape>
            </v:group>
            <v:group style="position:absolute;left:7965;top:4378;width:10;height:30" coordorigin="7965,4378" coordsize="10,30">
              <v:shape style="position:absolute;left:7965;top:4378;width:10;height:30" coordorigin="7965,4378" coordsize="10,30" path="m7965,4393l7975,4393e" filled="false" stroked="true" strokeweight="1.591pt" strokecolor="#000000">
                <v:path arrowok="t"/>
              </v:shape>
            </v:group>
            <v:group style="position:absolute;left:7965;top:4428;width:10;height:30" coordorigin="7965,4428" coordsize="10,30">
              <v:shape style="position:absolute;left:7965;top:4428;width:10;height:30" coordorigin="7965,4428" coordsize="10,30" path="m7965,4443l7975,4443e" filled="false" stroked="true" strokeweight="1.59pt" strokecolor="#000000">
                <v:path arrowok="t"/>
              </v:shape>
            </v:group>
            <v:group style="position:absolute;left:7965;top:4478;width:10;height:30" coordorigin="7965,4478" coordsize="10,30">
              <v:shape style="position:absolute;left:7965;top:4478;width:10;height:30" coordorigin="7965,4478" coordsize="10,30" path="m7965,4493l7975,4493e" filled="false" stroked="true" strokeweight="1.591pt" strokecolor="#000000">
                <v:path arrowok="t"/>
              </v:shape>
            </v:group>
            <v:group style="position:absolute;left:7965;top:4527;width:10;height:30" coordorigin="7965,4527" coordsize="10,30">
              <v:shape style="position:absolute;left:7965;top:4527;width:10;height:30" coordorigin="7965,4527" coordsize="10,30" path="m7965,4542l7975,4542e" filled="false" stroked="true" strokeweight="1.59pt" strokecolor="#000000">
                <v:path arrowok="t"/>
              </v:shape>
            </v:group>
            <v:group style="position:absolute;left:7965;top:4577;width:10;height:30" coordorigin="7965,4577" coordsize="10,30">
              <v:shape style="position:absolute;left:7965;top:4577;width:10;height:30" coordorigin="7965,4577" coordsize="10,30" path="m7965,4592l7975,4592e" filled="false" stroked="true" strokeweight="1.59pt" strokecolor="#000000">
                <v:path arrowok="t"/>
              </v:shape>
            </v:group>
            <v:group style="position:absolute;left:7965;top:4627;width:10;height:30" coordorigin="7965,4627" coordsize="10,30">
              <v:shape style="position:absolute;left:7965;top:4627;width:10;height:30" coordorigin="7965,4627" coordsize="10,30" path="m7965,4641l7975,4641e" filled="false" stroked="true" strokeweight="1.591pt" strokecolor="#000000">
                <v:path arrowok="t"/>
              </v:shape>
            </v:group>
            <v:group style="position:absolute;left:7965;top:4676;width:10;height:30" coordorigin="7965,4676" coordsize="10,30">
              <v:shape style="position:absolute;left:7965;top:4676;width:10;height:30" coordorigin="7965,4676" coordsize="10,30" path="m7965,4691l7975,4691e" filled="false" stroked="true" strokeweight="1.59pt" strokecolor="#000000">
                <v:path arrowok="t"/>
              </v:shape>
            </v:group>
            <v:group style="position:absolute;left:7965;top:4726;width:10;height:30" coordorigin="7965,4726" coordsize="10,30">
              <v:shape style="position:absolute;left:7965;top:4726;width:10;height:30" coordorigin="7965,4726" coordsize="10,30" path="m7965,4741l7975,4741e" filled="false" stroked="true" strokeweight="1.591pt" strokecolor="#000000">
                <v:path arrowok="t"/>
              </v:shape>
            </v:group>
            <v:group style="position:absolute;left:7965;top:4775;width:10;height:30" coordorigin="7965,4775" coordsize="10,30">
              <v:shape style="position:absolute;left:7965;top:4775;width:10;height:30" coordorigin="7965,4775" coordsize="10,30" path="m7965,4790l7975,4790e" filled="false" stroked="true" strokeweight="1.59pt" strokecolor="#000000">
                <v:path arrowok="t"/>
              </v:shape>
            </v:group>
            <v:group style="position:absolute;left:7965;top:4825;width:10;height:30" coordorigin="7965,4825" coordsize="10,30">
              <v:shape style="position:absolute;left:7965;top:4825;width:10;height:30" coordorigin="7965,4825" coordsize="10,30" path="m7965,4840l7975,4840e" filled="false" stroked="true" strokeweight="1.59pt" strokecolor="#000000">
                <v:path arrowok="t"/>
              </v:shape>
            </v:group>
            <v:group style="position:absolute;left:7965;top:4875;width:10;height:30" coordorigin="7965,4875" coordsize="10,30">
              <v:shape style="position:absolute;left:7965;top:4875;width:10;height:30" coordorigin="7965,4875" coordsize="10,30" path="m7965,4890l7975,4890e" filled="false" stroked="true" strokeweight="1.591pt" strokecolor="#000000">
                <v:path arrowok="t"/>
              </v:shape>
            </v:group>
            <v:group style="position:absolute;left:7965;top:4924;width:10;height:30" coordorigin="7965,4924" coordsize="10,30">
              <v:shape style="position:absolute;left:7965;top:4924;width:10;height:30" coordorigin="7965,4924" coordsize="10,30" path="m7965,4939l7975,4939e" filled="false" stroked="true" strokeweight="1.59pt" strokecolor="#000000">
                <v:path arrowok="t"/>
              </v:shape>
            </v:group>
            <v:group style="position:absolute;left:7965;top:4974;width:10;height:30" coordorigin="7965,4974" coordsize="10,30">
              <v:shape style="position:absolute;left:7965;top:4974;width:10;height:30" coordorigin="7965,4974" coordsize="10,30" path="m7965,4989l7975,4989e" filled="false" stroked="true" strokeweight="1.591pt" strokecolor="#000000">
                <v:path arrowok="t"/>
              </v:shape>
            </v:group>
            <v:group style="position:absolute;left:7965;top:5024;width:10;height:30" coordorigin="7965,5024" coordsize="10,30">
              <v:shape style="position:absolute;left:7965;top:5024;width:10;height:30" coordorigin="7965,5024" coordsize="10,30" path="m7965,5039l7975,5039e" filled="false" stroked="true" strokeweight="1.59pt" strokecolor="#000000">
                <v:path arrowok="t"/>
              </v:shape>
            </v:group>
            <v:group style="position:absolute;left:7965;top:5073;width:10;height:30" coordorigin="7965,5073" coordsize="10,30">
              <v:shape style="position:absolute;left:7965;top:5073;width:10;height:30" coordorigin="7965,5073" coordsize="10,30" path="m7965,5088l7975,5088e" filled="false" stroked="true" strokeweight="1.59pt" strokecolor="#000000">
                <v:path arrowok="t"/>
              </v:shape>
            </v:group>
            <v:group style="position:absolute;left:7965;top:5123;width:10;height:30" coordorigin="7965,5123" coordsize="10,30">
              <v:shape style="position:absolute;left:7965;top:5123;width:10;height:30" coordorigin="7965,5123" coordsize="10,30" path="m7965,5138l7975,5138e" filled="false" stroked="true" strokeweight="1.591pt" strokecolor="#000000">
                <v:path arrowok="t"/>
              </v:shape>
            </v:group>
            <v:group style="position:absolute;left:7965;top:5173;width:10;height:30" coordorigin="7965,5173" coordsize="10,30">
              <v:shape style="position:absolute;left:7965;top:5173;width:10;height:30" coordorigin="7965,5173" coordsize="10,30" path="m7965,5187l7975,5187e" filled="false" stroked="true" strokeweight="1.59pt" strokecolor="#000000">
                <v:path arrowok="t"/>
              </v:shape>
            </v:group>
            <v:group style="position:absolute;left:7965;top:5222;width:10;height:30" coordorigin="7965,5222" coordsize="10,30">
              <v:shape style="position:absolute;left:7965;top:5222;width:10;height:30" coordorigin="7965,5222" coordsize="10,30" path="m7965,5237l7975,5237e" filled="false" stroked="true" strokeweight="1.591pt" strokecolor="#000000">
                <v:path arrowok="t"/>
              </v:shape>
            </v:group>
            <v:group style="position:absolute;left:7965;top:5272;width:10;height:30" coordorigin="7965,5272" coordsize="10,30">
              <v:shape style="position:absolute;left:7965;top:5272;width:10;height:30" coordorigin="7965,5272" coordsize="10,30" path="m7965,5287l7975,5287e" filled="false" stroked="true" strokeweight="1.591pt" strokecolor="#000000">
                <v:path arrowok="t"/>
              </v:shape>
            </v:group>
            <v:group style="position:absolute;left:10595;top:2740;width:10;height:30" coordorigin="10595,2740" coordsize="10,30">
              <v:shape style="position:absolute;left:10595;top:2740;width:10;height:30" coordorigin="10595,2740" coordsize="10,30" path="m10595,2755l10605,2755e" filled="false" stroked="true" strokeweight="1.59pt" strokecolor="#000000">
                <v:path arrowok="t"/>
              </v:shape>
            </v:group>
            <v:group style="position:absolute;left:10595;top:2790;width:10;height:30" coordorigin="10595,2790" coordsize="10,30">
              <v:shape style="position:absolute;left:10595;top:2790;width:10;height:30" coordorigin="10595,2790" coordsize="10,30" path="m10595,2805l10605,2805e" filled="false" stroked="true" strokeweight="1.591pt" strokecolor="#000000">
                <v:path arrowok="t"/>
              </v:shape>
            </v:group>
            <v:group style="position:absolute;left:10595;top:2840;width:10;height:30" coordorigin="10595,2840" coordsize="10,30">
              <v:shape style="position:absolute;left:10595;top:2840;width:10;height:30" coordorigin="10595,2840" coordsize="10,30" path="m10595,2855l10605,2855e" filled="false" stroked="true" strokeweight="1.59pt" strokecolor="#000000">
                <v:path arrowok="t"/>
              </v:shape>
            </v:group>
            <v:group style="position:absolute;left:10595;top:2889;width:10;height:30" coordorigin="10595,2889" coordsize="10,30">
              <v:shape style="position:absolute;left:10595;top:2889;width:10;height:30" coordorigin="10595,2889" coordsize="10,30" path="m10595,2904l10605,2904e" filled="false" stroked="true" strokeweight="1.59pt" strokecolor="#000000">
                <v:path arrowok="t"/>
              </v:shape>
            </v:group>
            <v:group style="position:absolute;left:10595;top:2939;width:10;height:30" coordorigin="10595,2939" coordsize="10,30">
              <v:shape style="position:absolute;left:10595;top:2939;width:10;height:30" coordorigin="10595,2939" coordsize="10,30" path="m10595,2954l10605,2954e" filled="false" stroked="true" strokeweight="1.591pt" strokecolor="#000000">
                <v:path arrowok="t"/>
              </v:shape>
            </v:group>
            <v:group style="position:absolute;left:10595;top:2989;width:10;height:30" coordorigin="10595,2989" coordsize="10,30">
              <v:shape style="position:absolute;left:10595;top:2989;width:10;height:30" coordorigin="10595,2989" coordsize="10,30" path="m10595,3004l10605,3004e" filled="false" stroked="true" strokeweight="1.59pt" strokecolor="#000000">
                <v:path arrowok="t"/>
              </v:shape>
            </v:group>
            <v:group style="position:absolute;left:10595;top:3038;width:10;height:30" coordorigin="10595,3038" coordsize="10,30">
              <v:shape style="position:absolute;left:10595;top:3038;width:10;height:30" coordorigin="10595,3038" coordsize="10,30" path="m10595,3053l10605,3053e" filled="false" stroked="true" strokeweight="1.591pt" strokecolor="#000000">
                <v:path arrowok="t"/>
              </v:shape>
            </v:group>
            <v:group style="position:absolute;left:10595;top:3088;width:10;height:30" coordorigin="10595,3088" coordsize="10,30">
              <v:shape style="position:absolute;left:10595;top:3088;width:10;height:30" coordorigin="10595,3088" coordsize="10,30" path="m10595,3103l10605,3103e" filled="false" stroked="true" strokeweight="1.59pt" strokecolor="#000000">
                <v:path arrowok="t"/>
              </v:shape>
            </v:group>
            <v:group style="position:absolute;left:10595;top:3138;width:10;height:30" coordorigin="10595,3138" coordsize="10,30">
              <v:shape style="position:absolute;left:10595;top:3138;width:10;height:30" coordorigin="10595,3138" coordsize="10,30" path="m10595,3152l10605,3152e" filled="false" stroked="true" strokeweight="1.59pt" strokecolor="#000000">
                <v:path arrowok="t"/>
              </v:shape>
            </v:group>
            <v:group style="position:absolute;left:10595;top:3187;width:10;height:30" coordorigin="10595,3187" coordsize="10,30">
              <v:shape style="position:absolute;left:10595;top:3187;width:10;height:30" coordorigin="10595,3187" coordsize="10,30" path="m10595,3202l10605,3202e" filled="false" stroked="true" strokeweight="1.591pt" strokecolor="#000000">
                <v:path arrowok="t"/>
              </v:shape>
            </v:group>
            <v:group style="position:absolute;left:10595;top:3237;width:10;height:30" coordorigin="10595,3237" coordsize="10,30">
              <v:shape style="position:absolute;left:10595;top:3237;width:10;height:30" coordorigin="10595,3237" coordsize="10,30" path="m10595,3252l10605,3252e" filled="false" stroked="true" strokeweight="1.59pt" strokecolor="#000000">
                <v:path arrowok="t"/>
              </v:shape>
            </v:group>
            <v:group style="position:absolute;left:10595;top:3286;width:10;height:30" coordorigin="10595,3286" coordsize="10,30">
              <v:shape style="position:absolute;left:10595;top:3286;width:10;height:30" coordorigin="10595,3286" coordsize="10,30" path="m10595,3301l10605,3301e" filled="false" stroked="true" strokeweight="1.591pt" strokecolor="#000000">
                <v:path arrowok="t"/>
              </v:shape>
            </v:group>
            <v:group style="position:absolute;left:10595;top:3336;width:10;height:30" coordorigin="10595,3336" coordsize="10,30">
              <v:shape style="position:absolute;left:10595;top:3336;width:10;height:30" coordorigin="10595,3336" coordsize="10,30" path="m10595,3351l10605,3351e" filled="false" stroked="true" strokeweight="1.591pt" strokecolor="#000000">
                <v:path arrowok="t"/>
              </v:shape>
            </v:group>
            <v:group style="position:absolute;left:10595;top:3386;width:10;height:30" coordorigin="10595,3386" coordsize="10,30">
              <v:shape style="position:absolute;left:10595;top:3386;width:10;height:30" coordorigin="10595,3386" coordsize="10,30" path="m10595,3401l10605,3401e" filled="false" stroked="true" strokeweight="1.59pt" strokecolor="#000000">
                <v:path arrowok="t"/>
              </v:shape>
            </v:group>
            <v:group style="position:absolute;left:10595;top:3435;width:10;height:30" coordorigin="10595,3435" coordsize="10,30">
              <v:shape style="position:absolute;left:10595;top:3435;width:10;height:30" coordorigin="10595,3435" coordsize="10,30" path="m10595,3450l10605,3450e" filled="false" stroked="true" strokeweight="1.591pt" strokecolor="#000000">
                <v:path arrowok="t"/>
              </v:shape>
            </v:group>
            <v:group style="position:absolute;left:10595;top:3485;width:10;height:30" coordorigin="10595,3485" coordsize="10,30">
              <v:shape style="position:absolute;left:10595;top:3485;width:10;height:30" coordorigin="10595,3485" coordsize="10,30" path="m10595,3500l10605,3500e" filled="false" stroked="true" strokeweight="1.59pt" strokecolor="#000000">
                <v:path arrowok="t"/>
              </v:shape>
            </v:group>
            <v:group style="position:absolute;left:10595;top:3535;width:10;height:30" coordorigin="10595,3535" coordsize="10,30">
              <v:shape style="position:absolute;left:10595;top:3535;width:10;height:30" coordorigin="10595,3535" coordsize="10,30" path="m10595,3550l10605,3550e" filled="false" stroked="true" strokeweight="1.59pt" strokecolor="#000000">
                <v:path arrowok="t"/>
              </v:shape>
            </v:group>
            <v:group style="position:absolute;left:10595;top:3584;width:10;height:30" coordorigin="10595,3584" coordsize="10,30">
              <v:shape style="position:absolute;left:10595;top:3584;width:10;height:30" coordorigin="10595,3584" coordsize="10,30" path="m10595,3599l10605,3599e" filled="false" stroked="true" strokeweight="1.591pt" strokecolor="#000000">
                <v:path arrowok="t"/>
              </v:shape>
            </v:group>
            <v:group style="position:absolute;left:10595;top:3634;width:10;height:30" coordorigin="10595,3634" coordsize="10,30">
              <v:shape style="position:absolute;left:10595;top:3634;width:10;height:30" coordorigin="10595,3634" coordsize="10,30" path="m10595,3649l10605,3649e" filled="false" stroked="true" strokeweight="1.59pt" strokecolor="#000000">
                <v:path arrowok="t"/>
              </v:shape>
            </v:group>
            <v:group style="position:absolute;left:10595;top:3684;width:10;height:30" coordorigin="10595,3684" coordsize="10,30">
              <v:shape style="position:absolute;left:10595;top:3684;width:10;height:30" coordorigin="10595,3684" coordsize="10,30" path="m10595,3698l10605,3698e" filled="false" stroked="true" strokeweight="1.591pt" strokecolor="#000000">
                <v:path arrowok="t"/>
              </v:shape>
            </v:group>
            <v:group style="position:absolute;left:10595;top:3733;width:10;height:30" coordorigin="10595,3733" coordsize="10,30">
              <v:shape style="position:absolute;left:10595;top:3733;width:10;height:30" coordorigin="10595,3733" coordsize="10,30" path="m10595,3748l10605,3748e" filled="false" stroked="true" strokeweight="1.59pt" strokecolor="#000000">
                <v:path arrowok="t"/>
              </v:shape>
            </v:group>
            <v:group style="position:absolute;left:10595;top:3783;width:10;height:30" coordorigin="10595,3783" coordsize="10,30">
              <v:shape style="position:absolute;left:10595;top:3783;width:10;height:30" coordorigin="10595,3783" coordsize="10,30" path="m10595,3798l10605,3798e" filled="false" stroked="true" strokeweight="1.59pt" strokecolor="#000000">
                <v:path arrowok="t"/>
              </v:shape>
            </v:group>
            <v:group style="position:absolute;left:10595;top:3832;width:10;height:30" coordorigin="10595,3832" coordsize="10,30">
              <v:shape style="position:absolute;left:10595;top:3832;width:10;height:30" coordorigin="10595,3832" coordsize="10,30" path="m10595,3847l10605,3847e" filled="false" stroked="true" strokeweight="1.591pt" strokecolor="#000000">
                <v:path arrowok="t"/>
              </v:shape>
            </v:group>
            <v:group style="position:absolute;left:10595;top:3882;width:10;height:30" coordorigin="10595,3882" coordsize="10,30">
              <v:shape style="position:absolute;left:10595;top:3882;width:10;height:30" coordorigin="10595,3882" coordsize="10,30" path="m10595,3897l10605,3897e" filled="false" stroked="true" strokeweight="1.59pt" strokecolor="#000000">
                <v:path arrowok="t"/>
              </v:shape>
            </v:group>
            <v:group style="position:absolute;left:10595;top:3932;width:10;height:30" coordorigin="10595,3932" coordsize="10,30">
              <v:shape style="position:absolute;left:10595;top:3932;width:10;height:30" coordorigin="10595,3932" coordsize="10,30" path="m10595,3947l10605,3947e" filled="false" stroked="true" strokeweight="1.59pt" strokecolor="#000000">
                <v:path arrowok="t"/>
              </v:shape>
            </v:group>
            <v:group style="position:absolute;left:10595;top:3981;width:10;height:30" coordorigin="10595,3981" coordsize="10,30">
              <v:shape style="position:absolute;left:10595;top:3981;width:10;height:30" coordorigin="10595,3981" coordsize="10,30" path="m10595,3996l10605,3996e" filled="false" stroked="true" strokeweight="1.591pt" strokecolor="#000000">
                <v:path arrowok="t"/>
              </v:shape>
            </v:group>
            <v:group style="position:absolute;left:10595;top:4031;width:10;height:30" coordorigin="10595,4031" coordsize="10,30">
              <v:shape style="position:absolute;left:10595;top:4031;width:10;height:30" coordorigin="10595,4031" coordsize="10,30" path="m10595,4046l10605,4046e" filled="false" stroked="true" strokeweight="1.59pt" strokecolor="#000000">
                <v:path arrowok="t"/>
              </v:shape>
            </v:group>
            <v:group style="position:absolute;left:10595;top:4081;width:10;height:30" coordorigin="10595,4081" coordsize="10,30">
              <v:shape style="position:absolute;left:10595;top:4081;width:10;height:30" coordorigin="10595,4081" coordsize="10,30" path="m10595,4095l10605,4095e" filled="false" stroked="true" strokeweight="1.591pt" strokecolor="#000000">
                <v:path arrowok="t"/>
              </v:shape>
            </v:group>
            <v:group style="position:absolute;left:10595;top:4130;width:10;height:30" coordorigin="10595,4130" coordsize="10,30">
              <v:shape style="position:absolute;left:10595;top:4130;width:10;height:30" coordorigin="10595,4130" coordsize="10,30" path="m10595,4145l10605,4145e" filled="false" stroked="true" strokeweight="1.59pt" strokecolor="#000000">
                <v:path arrowok="t"/>
              </v:shape>
            </v:group>
            <v:group style="position:absolute;left:10595;top:4180;width:10;height:30" coordorigin="10595,4180" coordsize="10,30">
              <v:shape style="position:absolute;left:10595;top:4180;width:10;height:30" coordorigin="10595,4180" coordsize="10,30" path="m10595,4195l10605,4195e" filled="false" stroked="true" strokeweight="1.59pt" strokecolor="#000000">
                <v:path arrowok="t"/>
              </v:shape>
            </v:group>
            <v:group style="position:absolute;left:10595;top:4229;width:10;height:30" coordorigin="10595,4229" coordsize="10,30">
              <v:shape style="position:absolute;left:10595;top:4229;width:10;height:30" coordorigin="10595,4229" coordsize="10,30" path="m10595,4244l10605,4244e" filled="false" stroked="true" strokeweight="1.591pt" strokecolor="#000000">
                <v:path arrowok="t"/>
              </v:shape>
            </v:group>
            <v:group style="position:absolute;left:10595;top:4279;width:10;height:30" coordorigin="10595,4279" coordsize="10,30">
              <v:shape style="position:absolute;left:10595;top:4279;width:10;height:30" coordorigin="10595,4279" coordsize="10,30" path="m10595,4294l10605,4294e" filled="false" stroked="true" strokeweight="1.59pt" strokecolor="#000000">
                <v:path arrowok="t"/>
              </v:shape>
            </v:group>
            <v:group style="position:absolute;left:10595;top:4329;width:10;height:30" coordorigin="10595,4329" coordsize="10,30">
              <v:shape style="position:absolute;left:10595;top:4329;width:10;height:30" coordorigin="10595,4329" coordsize="10,30" path="m10595,4344l10605,4344e" filled="false" stroked="true" strokeweight="1.591pt" strokecolor="#000000">
                <v:path arrowok="t"/>
              </v:shape>
            </v:group>
            <v:group style="position:absolute;left:10595;top:4378;width:10;height:30" coordorigin="10595,4378" coordsize="10,30">
              <v:shape style="position:absolute;left:10595;top:4378;width:10;height:30" coordorigin="10595,4378" coordsize="10,30" path="m10595,4393l10605,4393e" filled="false" stroked="true" strokeweight="1.591pt" strokecolor="#000000">
                <v:path arrowok="t"/>
              </v:shape>
            </v:group>
            <v:group style="position:absolute;left:10595;top:4428;width:10;height:30" coordorigin="10595,4428" coordsize="10,30">
              <v:shape style="position:absolute;left:10595;top:4428;width:10;height:30" coordorigin="10595,4428" coordsize="10,30" path="m10595,4443l10605,4443e" filled="false" stroked="true" strokeweight="1.59pt" strokecolor="#000000">
                <v:path arrowok="t"/>
              </v:shape>
            </v:group>
            <v:group style="position:absolute;left:10595;top:4478;width:10;height:30" coordorigin="10595,4478" coordsize="10,30">
              <v:shape style="position:absolute;left:10595;top:4478;width:10;height:30" coordorigin="10595,4478" coordsize="10,30" path="m10595,4493l10605,4493e" filled="false" stroked="true" strokeweight="1.591pt" strokecolor="#000000">
                <v:path arrowok="t"/>
              </v:shape>
            </v:group>
            <v:group style="position:absolute;left:10595;top:4527;width:10;height:30" coordorigin="10595,4527" coordsize="10,30">
              <v:shape style="position:absolute;left:10595;top:4527;width:10;height:30" coordorigin="10595,4527" coordsize="10,30" path="m10595,4542l10605,4542e" filled="false" stroked="true" strokeweight="1.59pt" strokecolor="#000000">
                <v:path arrowok="t"/>
              </v:shape>
            </v:group>
            <v:group style="position:absolute;left:10595;top:4577;width:10;height:30" coordorigin="10595,4577" coordsize="10,30">
              <v:shape style="position:absolute;left:10595;top:4577;width:10;height:30" coordorigin="10595,4577" coordsize="10,30" path="m10595,4592l10605,4592e" filled="false" stroked="true" strokeweight="1.59pt" strokecolor="#000000">
                <v:path arrowok="t"/>
              </v:shape>
            </v:group>
            <v:group style="position:absolute;left:10595;top:4627;width:10;height:30" coordorigin="10595,4627" coordsize="10,30">
              <v:shape style="position:absolute;left:10595;top:4627;width:10;height:30" coordorigin="10595,4627" coordsize="10,30" path="m10595,4641l10605,4641e" filled="false" stroked="true" strokeweight="1.591pt" strokecolor="#000000">
                <v:path arrowok="t"/>
              </v:shape>
            </v:group>
            <v:group style="position:absolute;left:10595;top:4676;width:10;height:30" coordorigin="10595,4676" coordsize="10,30">
              <v:shape style="position:absolute;left:10595;top:4676;width:10;height:30" coordorigin="10595,4676" coordsize="10,30" path="m10595,4691l10605,4691e" filled="false" stroked="true" strokeweight="1.59pt" strokecolor="#000000">
                <v:path arrowok="t"/>
              </v:shape>
            </v:group>
            <v:group style="position:absolute;left:10595;top:4726;width:10;height:30" coordorigin="10595,4726" coordsize="10,30">
              <v:shape style="position:absolute;left:10595;top:4726;width:10;height:30" coordorigin="10595,4726" coordsize="10,30" path="m10595,4741l10605,4741e" filled="false" stroked="true" strokeweight="1.591pt" strokecolor="#000000">
                <v:path arrowok="t"/>
              </v:shape>
            </v:group>
            <v:group style="position:absolute;left:10595;top:4775;width:10;height:30" coordorigin="10595,4775" coordsize="10,30">
              <v:shape style="position:absolute;left:10595;top:4775;width:10;height:30" coordorigin="10595,4775" coordsize="10,30" path="m10595,4790l10605,4790e" filled="false" stroked="true" strokeweight="1.59pt" strokecolor="#000000">
                <v:path arrowok="t"/>
              </v:shape>
            </v:group>
            <v:group style="position:absolute;left:10595;top:4825;width:10;height:30" coordorigin="10595,4825" coordsize="10,30">
              <v:shape style="position:absolute;left:10595;top:4825;width:10;height:30" coordorigin="10595,4825" coordsize="10,30" path="m10595,4840l10605,4840e" filled="false" stroked="true" strokeweight="1.59pt" strokecolor="#000000">
                <v:path arrowok="t"/>
              </v:shape>
            </v:group>
            <v:group style="position:absolute;left:10595;top:4875;width:10;height:30" coordorigin="10595,4875" coordsize="10,30">
              <v:shape style="position:absolute;left:10595;top:4875;width:10;height:30" coordorigin="10595,4875" coordsize="10,30" path="m10595,4890l10605,4890e" filled="false" stroked="true" strokeweight="1.591pt" strokecolor="#000000">
                <v:path arrowok="t"/>
              </v:shape>
            </v:group>
            <v:group style="position:absolute;left:10595;top:4924;width:10;height:30" coordorigin="10595,4924" coordsize="10,30">
              <v:shape style="position:absolute;left:10595;top:4924;width:10;height:30" coordorigin="10595,4924" coordsize="10,30" path="m10595,4939l10605,4939e" filled="false" stroked="true" strokeweight="1.59pt" strokecolor="#000000">
                <v:path arrowok="t"/>
              </v:shape>
            </v:group>
            <v:group style="position:absolute;left:10595;top:4974;width:10;height:30" coordorigin="10595,4974" coordsize="10,30">
              <v:shape style="position:absolute;left:10595;top:4974;width:10;height:30" coordorigin="10595,4974" coordsize="10,30" path="m10595,4989l10605,4989e" filled="false" stroked="true" strokeweight="1.591pt" strokecolor="#000000">
                <v:path arrowok="t"/>
              </v:shape>
            </v:group>
            <v:group style="position:absolute;left:10595;top:5024;width:10;height:30" coordorigin="10595,5024" coordsize="10,30">
              <v:shape style="position:absolute;left:10595;top:5024;width:10;height:30" coordorigin="10595,5024" coordsize="10,30" path="m10595,5039l10605,5039e" filled="false" stroked="true" strokeweight="1.59pt" strokecolor="#000000">
                <v:path arrowok="t"/>
              </v:shape>
            </v:group>
            <v:group style="position:absolute;left:10595;top:5073;width:10;height:30" coordorigin="10595,5073" coordsize="10,30">
              <v:shape style="position:absolute;left:10595;top:5073;width:10;height:30" coordorigin="10595,5073" coordsize="10,30" path="m10595,5088l10605,5088e" filled="false" stroked="true" strokeweight="1.59pt" strokecolor="#000000">
                <v:path arrowok="t"/>
              </v:shape>
            </v:group>
            <v:group style="position:absolute;left:10595;top:5123;width:10;height:30" coordorigin="10595,5123" coordsize="10,30">
              <v:shape style="position:absolute;left:10595;top:5123;width:10;height:30" coordorigin="10595,5123" coordsize="10,30" path="m10595,5138l10605,5138e" filled="false" stroked="true" strokeweight="1.591pt" strokecolor="#000000">
                <v:path arrowok="t"/>
              </v:shape>
            </v:group>
            <v:group style="position:absolute;left:10595;top:5173;width:10;height:30" coordorigin="10595,5173" coordsize="10,30">
              <v:shape style="position:absolute;left:10595;top:5173;width:10;height:30" coordorigin="10595,5173" coordsize="10,30" path="m10595,5187l10605,5187e" filled="false" stroked="true" strokeweight="1.59pt" strokecolor="#000000">
                <v:path arrowok="t"/>
              </v:shape>
            </v:group>
            <v:group style="position:absolute;left:10595;top:5222;width:10;height:30" coordorigin="10595,5222" coordsize="10,30">
              <v:shape style="position:absolute;left:10595;top:5222;width:10;height:30" coordorigin="10595,5222" coordsize="10,30" path="m10595,5237l10605,5237e" filled="false" stroked="true" strokeweight="1.591pt" strokecolor="#000000">
                <v:path arrowok="t"/>
              </v:shape>
            </v:group>
            <v:group style="position:absolute;left:10595;top:5272;width:10;height:30" coordorigin="10595,5272" coordsize="10,30">
              <v:shape style="position:absolute;left:10595;top:5272;width:10;height:30" coordorigin="10595,5272" coordsize="10,30" path="m10595,5287l10605,5287e" filled="false" stroked="true" strokeweight="1.591pt" strokecolor="#000000">
                <v:path arrowok="t"/>
              </v:shape>
            </v:group>
            <v:group style="position:absolute;left:10595;top:5336;width:10;height:2" coordorigin="10595,5336" coordsize="10,2">
              <v:shape style="position:absolute;left:10595;top:5336;width:10;height:2" coordorigin="10595,5336" coordsize="10,0" path="m10595,5336l10605,5336e" filled="false" stroked="true" strokeweight="1.59pt" strokecolor="#000000">
                <v:path arrowok="t"/>
              </v:shape>
            </v:group>
            <v:group style="position:absolute;left:2644;top:5331;width:30;height:10" coordorigin="2644,5331" coordsize="30,10">
              <v:shape style="position:absolute;left:2644;top:5331;width:30;height:10" coordorigin="2644,5331" coordsize="30,10" path="m2644,5336l2674,5336e" filled="false" stroked="true" strokeweight=".6pt" strokecolor="#000000">
                <v:path arrowok="t"/>
              </v:shape>
            </v:group>
            <v:group style="position:absolute;left:2594;top:5331;width:30;height:10" coordorigin="2594,5331" coordsize="30,10">
              <v:shape style="position:absolute;left:2594;top:5331;width:30;height:10" coordorigin="2594,5331" coordsize="30,10" path="m2594,5336l2624,5336e" filled="false" stroked="true" strokeweight=".6pt" strokecolor="#000000">
                <v:path arrowok="t"/>
              </v:shape>
            </v:group>
            <v:group style="position:absolute;left:2545;top:5331;width:30;height:10" coordorigin="2545,5331" coordsize="30,10">
              <v:shape style="position:absolute;left:2545;top:5331;width:30;height:10" coordorigin="2545,5331" coordsize="30,10" path="m2545,5336l2575,5336e" filled="false" stroked="true" strokeweight=".6pt" strokecolor="#000000">
                <v:path arrowok="t"/>
              </v:shape>
            </v:group>
            <v:group style="position:absolute;left:2495;top:5331;width:30;height:10" coordorigin="2495,5331" coordsize="30,10">
              <v:shape style="position:absolute;left:2495;top:5331;width:30;height:10" coordorigin="2495,5331" coordsize="30,10" path="m2495,5336l2525,5336e" filled="false" stroked="true" strokeweight=".6pt" strokecolor="#000000">
                <v:path arrowok="t"/>
              </v:shape>
            </v:group>
            <v:group style="position:absolute;left:2446;top:5331;width:30;height:10" coordorigin="2446,5331" coordsize="30,10">
              <v:shape style="position:absolute;left:2446;top:5331;width:30;height:10" coordorigin="2446,5331" coordsize="30,10" path="m2446,5336l2475,5336e" filled="false" stroked="true" strokeweight=".6pt" strokecolor="#000000">
                <v:path arrowok="t"/>
              </v:shape>
            </v:group>
            <v:group style="position:absolute;left:2396;top:5331;width:30;height:10" coordorigin="2396,5331" coordsize="30,10">
              <v:shape style="position:absolute;left:2396;top:5331;width:30;height:10" coordorigin="2396,5331" coordsize="30,10" path="m2396,5336l2426,5336e" filled="false" stroked="true" strokeweight=".6pt" strokecolor="#000000">
                <v:path arrowok="t"/>
              </v:shape>
            </v:group>
            <v:group style="position:absolute;left:2346;top:5331;width:30;height:10" coordorigin="2346,5331" coordsize="30,10">
              <v:shape style="position:absolute;left:2346;top:5331;width:30;height:10" coordorigin="2346,5331" coordsize="30,10" path="m2346,5336l2376,5336e" filled="false" stroked="true" strokeweight=".6pt" strokecolor="#000000">
                <v:path arrowok="t"/>
              </v:shape>
            </v:group>
            <v:group style="position:absolute;left:2297;top:5331;width:30;height:10" coordorigin="2297,5331" coordsize="30,10">
              <v:shape style="position:absolute;left:2297;top:5331;width:30;height:10" coordorigin="2297,5331" coordsize="30,10" path="m2297,5336l2326,5336e" filled="false" stroked="true" strokeweight=".6pt" strokecolor="#000000">
                <v:path arrowok="t"/>
              </v:shape>
            </v:group>
            <v:group style="position:absolute;left:2247;top:5331;width:30;height:10" coordorigin="2247,5331" coordsize="30,10">
              <v:shape style="position:absolute;left:2247;top:5331;width:30;height:10" coordorigin="2247,5331" coordsize="30,10" path="m2247,5336l2277,5336e" filled="false" stroked="true" strokeweight=".6pt" strokecolor="#000000">
                <v:path arrowok="t"/>
              </v:shape>
            </v:group>
            <v:group style="position:absolute;left:2197;top:5331;width:30;height:10" coordorigin="2197,5331" coordsize="30,10">
              <v:shape style="position:absolute;left:2197;top:5331;width:30;height:10" coordorigin="2197,5331" coordsize="30,10" path="m2197,5336l2227,5336e" filled="false" stroked="true" strokeweight=".6pt" strokecolor="#000000">
                <v:path arrowok="t"/>
              </v:shape>
            </v:group>
            <v:group style="position:absolute;left:2148;top:5331;width:30;height:10" coordorigin="2148,5331" coordsize="30,10">
              <v:shape style="position:absolute;left:2148;top:5331;width:30;height:10" coordorigin="2148,5331" coordsize="30,10" path="m2148,5336l2178,5336e" filled="false" stroked="true" strokeweight=".6pt" strokecolor="#000000">
                <v:path arrowok="t"/>
              </v:shape>
            </v:group>
            <v:group style="position:absolute;left:2098;top:5331;width:30;height:10" coordorigin="2098,5331" coordsize="30,10">
              <v:shape style="position:absolute;left:2098;top:5331;width:30;height:10" coordorigin="2098,5331" coordsize="30,10" path="m2098,5336l2128,5336e" filled="false" stroked="true" strokeweight=".6pt" strokecolor="#000000">
                <v:path arrowok="t"/>
              </v:shape>
            </v:group>
            <v:group style="position:absolute;left:2049;top:5331;width:30;height:10" coordorigin="2049,5331" coordsize="30,10">
              <v:shape style="position:absolute;left:2049;top:5331;width:30;height:10" coordorigin="2049,5331" coordsize="30,10" path="m2049,5336l2078,5336e" filled="false" stroked="true" strokeweight=".6pt" strokecolor="#000000">
                <v:path arrowok="t"/>
              </v:shape>
            </v:group>
            <v:group style="position:absolute;left:1999;top:5331;width:30;height:10" coordorigin="1999,5331" coordsize="30,10">
              <v:shape style="position:absolute;left:1999;top:5331;width:30;height:10" coordorigin="1999,5331" coordsize="30,10" path="m1999,5336l2029,5336e" filled="false" stroked="true" strokeweight=".6pt" strokecolor="#000000">
                <v:path arrowok="t"/>
              </v:shape>
            </v:group>
            <v:group style="position:absolute;left:1949;top:5331;width:30;height:10" coordorigin="1949,5331" coordsize="30,10">
              <v:shape style="position:absolute;left:1949;top:5331;width:30;height:10" coordorigin="1949,5331" coordsize="30,10" path="m1949,5336l1979,5336e" filled="false" stroked="true" strokeweight=".6pt" strokecolor="#000000">
                <v:path arrowok="t"/>
              </v:shape>
            </v:group>
            <v:group style="position:absolute;left:1900;top:5331;width:30;height:10" coordorigin="1900,5331" coordsize="30,10">
              <v:shape style="position:absolute;left:1900;top:5331;width:30;height:10" coordorigin="1900,5331" coordsize="30,10" path="m1900,5336l1929,5336e" filled="false" stroked="true" strokeweight=".6pt" strokecolor="#000000">
                <v:path arrowok="t"/>
              </v:shape>
            </v:group>
            <v:group style="position:absolute;left:1850;top:5331;width:30;height:10" coordorigin="1850,5331" coordsize="30,10">
              <v:shape style="position:absolute;left:1850;top:5331;width:30;height:10" coordorigin="1850,5331" coordsize="30,10" path="m1850,5336l1880,5336e" filled="false" stroked="true" strokeweight=".6pt" strokecolor="#000000">
                <v:path arrowok="t"/>
              </v:shape>
            </v:group>
            <v:group style="position:absolute;left:1800;top:5331;width:30;height:10" coordorigin="1800,5331" coordsize="30,10">
              <v:shape style="position:absolute;left:1800;top:5331;width:30;height:10" coordorigin="1800,5331" coordsize="30,10" path="m1800,5336l1830,5336e" filled="false" stroked="true" strokeweight=".6pt" strokecolor="#000000">
                <v:path arrowok="t"/>
              </v:shape>
            </v:group>
            <v:group style="position:absolute;left:1751;top:5331;width:30;height:10" coordorigin="1751,5331" coordsize="30,10">
              <v:shape style="position:absolute;left:1751;top:5331;width:30;height:10" coordorigin="1751,5331" coordsize="30,10" path="m1751,5336l1781,5336e" filled="false" stroked="true" strokeweight=".6pt" strokecolor="#000000">
                <v:path arrowok="t"/>
              </v:shape>
            </v:group>
            <v:group style="position:absolute;left:1701;top:5331;width:30;height:10" coordorigin="1701,5331" coordsize="30,10">
              <v:shape style="position:absolute;left:1701;top:5331;width:30;height:10" coordorigin="1701,5331" coordsize="30,10" path="m1701,5336l1731,5336e" filled="false" stroked="true" strokeweight=".6pt" strokecolor="#000000">
                <v:path arrowok="t"/>
              </v:shape>
            </v:group>
            <v:group style="position:absolute;left:1651;top:5331;width:30;height:10" coordorigin="1651,5331" coordsize="30,10">
              <v:shape style="position:absolute;left:1651;top:5331;width:30;height:10" coordorigin="1651,5331" coordsize="30,10" path="m1651,5336l1681,5336e" filled="false" stroked="true" strokeweight=".6pt" strokecolor="#000000">
                <v:path arrowok="t"/>
              </v:shape>
            </v:group>
            <v:group style="position:absolute;left:1602;top:5331;width:30;height:10" coordorigin="1602,5331" coordsize="30,10">
              <v:shape style="position:absolute;left:1602;top:5331;width:30;height:10" coordorigin="1602,5331" coordsize="30,10" path="m1602,5336l1632,5336e" filled="false" stroked="true" strokeweight=".6pt" strokecolor="#000000">
                <v:path arrowok="t"/>
              </v:shape>
            </v:group>
            <v:group style="position:absolute;left:1552;top:5331;width:30;height:10" coordorigin="1552,5331" coordsize="30,10">
              <v:shape style="position:absolute;left:1552;top:5331;width:30;height:10" coordorigin="1552,5331" coordsize="30,10" path="m1552,5336l1582,5336e" filled="false" stroked="true" strokeweight=".6pt" strokecolor="#000000">
                <v:path arrowok="t"/>
              </v:shape>
            </v:group>
            <v:group style="position:absolute;left:1503;top:5331;width:30;height:10" coordorigin="1503,5331" coordsize="30,10">
              <v:shape style="position:absolute;left:1503;top:5331;width:30;height:10" coordorigin="1503,5331" coordsize="30,10" path="m1503,5336l1532,5336e" filled="false" stroked="true" strokeweight=".6pt" strokecolor="#000000">
                <v:path arrowok="t"/>
              </v:shape>
            </v:group>
            <v:group style="position:absolute;left:1453;top:5331;width:30;height:10" coordorigin="1453,5331" coordsize="30,10">
              <v:shape style="position:absolute;left:1453;top:5331;width:30;height:10" coordorigin="1453,5331" coordsize="30,10" path="m1453,5336l1483,5336e" filled="false" stroked="true" strokeweight=".6pt" strokecolor="#000000">
                <v:path arrowok="t"/>
              </v:shape>
            </v:group>
            <v:group style="position:absolute;left:1403;top:5331;width:30;height:10" coordorigin="1403,5331" coordsize="30,10">
              <v:shape style="position:absolute;left:1403;top:5331;width:30;height:10" coordorigin="1403,5331" coordsize="30,10" path="m1403,5336l1433,5336e" filled="false" stroked="true" strokeweight=".6pt" strokecolor="#000000">
                <v:path arrowok="t"/>
              </v:shape>
            </v:group>
            <v:group style="position:absolute;left:1354;top:5331;width:30;height:10" coordorigin="1354,5331" coordsize="30,10">
              <v:shape style="position:absolute;left:1354;top:5331;width:30;height:10" coordorigin="1354,5331" coordsize="30,10" path="m1354,5336l1383,5336e" filled="false" stroked="true" strokeweight=".6pt" strokecolor="#000000">
                <v:path arrowok="t"/>
              </v:shape>
            </v:group>
            <v:group style="position:absolute;left:1304;top:5331;width:30;height:10" coordorigin="1304,5331" coordsize="30,10">
              <v:shape style="position:absolute;left:1304;top:5331;width:30;height:10" coordorigin="1304,5331" coordsize="30,10" path="m1304,5336l1334,5336e" filled="false" stroked="true" strokeweight=".6pt" strokecolor="#000000">
                <v:path arrowok="t"/>
              </v:shape>
            </v:group>
            <v:group style="position:absolute;left:1254;top:5331;width:30;height:10" coordorigin="1254,5331" coordsize="30,10">
              <v:shape style="position:absolute;left:1254;top:5331;width:30;height:10" coordorigin="1254,5331" coordsize="30,10" path="m1254,5336l1284,5336e" filled="false" stroked="true" strokeweight=".6pt" strokecolor="#000000">
                <v:path arrowok="t"/>
              </v:shape>
            </v:group>
            <v:group style="position:absolute;left:1205;top:5331;width:30;height:10" coordorigin="1205,5331" coordsize="30,10">
              <v:shape style="position:absolute;left:1205;top:5331;width:30;height:10" coordorigin="1205,5331" coordsize="30,10" path="m1205,5336l1235,5336e" filled="false" stroked="true" strokeweight=".6pt" strokecolor="#000000">
                <v:path arrowok="t"/>
              </v:shape>
            </v:group>
            <v:group style="position:absolute;left:1155;top:5331;width:30;height:10" coordorigin="1155,5331" coordsize="30,10">
              <v:shape style="position:absolute;left:1155;top:5331;width:30;height:10" coordorigin="1155,5331" coordsize="30,10" path="m1155,5336l1185,5336e" filled="false" stroked="true" strokeweight=".6pt" strokecolor="#000000">
                <v:path arrowok="t"/>
              </v:shape>
            </v:group>
            <v:group style="position:absolute;left:1106;top:5331;width:30;height:10" coordorigin="1106,5331" coordsize="30,10">
              <v:shape style="position:absolute;left:1106;top:5331;width:30;height:10" coordorigin="1106,5331" coordsize="30,10" path="m1106,5336l1135,5336e" filled="false" stroked="true" strokeweight=".6pt" strokecolor="#000000">
                <v:path arrowok="t"/>
              </v:shape>
            </v:group>
            <v:group style="position:absolute;left:1056;top:5331;width:30;height:10" coordorigin="1056,5331" coordsize="30,10">
              <v:shape style="position:absolute;left:1056;top:5331;width:30;height:10" coordorigin="1056,5331" coordsize="30,10" path="m1056,5336l1086,5336e" filled="false" stroked="true" strokeweight=".6pt" strokecolor="#000000">
                <v:path arrowok="t"/>
              </v:shape>
            </v:group>
            <v:group style="position:absolute;left:1006;top:5331;width:30;height:10" coordorigin="1006,5331" coordsize="30,10">
              <v:shape style="position:absolute;left:1006;top:5331;width:30;height:10" coordorigin="1006,5331" coordsize="30,10" path="m1006,5336l1036,5336e" filled="false" stroked="true" strokeweight=".6pt" strokecolor="#000000">
                <v:path arrowok="t"/>
              </v:shape>
            </v:group>
            <v:group style="position:absolute;left:957;top:5331;width:30;height:10" coordorigin="957,5331" coordsize="30,10">
              <v:shape style="position:absolute;left:957;top:5331;width:30;height:10" coordorigin="957,5331" coordsize="30,10" path="m957,5336l986,5336e" filled="false" stroked="true" strokeweight=".6pt" strokecolor="#000000">
                <v:path arrowok="t"/>
              </v:shape>
            </v:group>
            <v:group style="position:absolute;left:907;top:5331;width:30;height:10" coordorigin="907,5331" coordsize="30,10">
              <v:shape style="position:absolute;left:907;top:5331;width:30;height:10" coordorigin="907,5331" coordsize="30,10" path="m907,5336l937,5336e" filled="false" stroked="true" strokeweight=".6pt" strokecolor="#000000">
                <v:path arrowok="t"/>
              </v:shape>
            </v:group>
            <v:group style="position:absolute;left:857;top:5331;width:30;height:10" coordorigin="857,5331" coordsize="30,10">
              <v:shape style="position:absolute;left:857;top:5331;width:30;height:10" coordorigin="857,5331" coordsize="30,10" path="m857,5336l887,5336e" filled="false" stroked="true" strokeweight=".6pt" strokecolor="#000000">
                <v:path arrowok="t"/>
              </v:shape>
            </v:group>
            <v:group style="position:absolute;left:808;top:5331;width:30;height:10" coordorigin="808,5331" coordsize="30,10">
              <v:shape style="position:absolute;left:808;top:5331;width:30;height:10" coordorigin="808,5331" coordsize="30,10" path="m808,5336l838,5336e" filled="false" stroked="true" strokeweight=".6pt" strokecolor="#000000">
                <v:path arrowok="t"/>
              </v:shape>
            </v:group>
            <v:group style="position:absolute;left:758;top:5331;width:30;height:10" coordorigin="758,5331" coordsize="30,10">
              <v:shape style="position:absolute;left:758;top:5331;width:30;height:10" coordorigin="758,5331" coordsize="30,10" path="m758,5336l788,5336e" filled="false" stroked="true" strokeweight=".6pt" strokecolor="#000000">
                <v:path arrowok="t"/>
              </v:shape>
            </v:group>
            <v:group style="position:absolute;left:708;top:5331;width:30;height:10" coordorigin="708,5331" coordsize="30,10">
              <v:shape style="position:absolute;left:708;top:5331;width:30;height:10" coordorigin="708,5331" coordsize="30,10" path="m708,5336l738,5336e" filled="false" stroked="true" strokeweight=".6pt" strokecolor="#000000">
                <v:path arrowok="t"/>
              </v:shape>
            </v:group>
            <v:group style="position:absolute;left:659;top:5331;width:30;height:10" coordorigin="659,5331" coordsize="30,10">
              <v:shape style="position:absolute;left:659;top:5331;width:30;height:10" coordorigin="659,5331" coordsize="30,10" path="m659,5336l689,5336e" filled="false" stroked="true" strokeweight=".6pt" strokecolor="#000000">
                <v:path arrowok="t"/>
              </v:shape>
            </v:group>
            <v:group style="position:absolute;left:609;top:5331;width:30;height:10" coordorigin="609,5331" coordsize="30,10">
              <v:shape style="position:absolute;left:609;top:5331;width:30;height:10" coordorigin="609,5331" coordsize="30,10" path="m609,5336l639,5336e" filled="false" stroked="true" strokeweight=".6pt" strokecolor="#000000">
                <v:path arrowok="t"/>
              </v:shape>
            </v:group>
            <v:group style="position:absolute;left:560;top:5331;width:30;height:10" coordorigin="560,5331" coordsize="30,10">
              <v:shape style="position:absolute;left:560;top:5331;width:30;height:10" coordorigin="560,5331" coordsize="30,10" path="m560,5336l589,5336e" filled="false" stroked="true" strokeweight=".6pt" strokecolor="#000000">
                <v:path arrowok="t"/>
              </v:shape>
            </v:group>
            <v:group style="position:absolute;left:510;top:5331;width:30;height:10" coordorigin="510,5331" coordsize="30,10">
              <v:shape style="position:absolute;left:510;top:5331;width:30;height:10" coordorigin="510,5331" coordsize="30,10" path="m510,5336l540,5336e" filled="false" stroked="true" strokeweight=".6pt" strokecolor="#000000">
                <v:path arrowok="t"/>
              </v:shape>
            </v:group>
            <v:group style="position:absolute;left:460;top:5331;width:30;height:10" coordorigin="460,5331" coordsize="30,10">
              <v:shape style="position:absolute;left:460;top:5331;width:30;height:10" coordorigin="460,5331" coordsize="30,10" path="m460,5336l490,5336e" filled="false" stroked="true" strokeweight=".6pt" strokecolor="#000000">
                <v:path arrowok="t"/>
              </v:shape>
            </v:group>
            <v:group style="position:absolute;left:411;top:5331;width:30;height:10" coordorigin="411,5331" coordsize="30,10">
              <v:shape style="position:absolute;left:411;top:5331;width:30;height:10" coordorigin="411,5331" coordsize="30,10" path="m411,5336l440,5336e" filled="false" stroked="true" strokeweight=".6pt" strokecolor="#000000">
                <v:path arrowok="t"/>
              </v:shape>
            </v:group>
            <v:group style="position:absolute;left:361;top:5331;width:30;height:10" coordorigin="361,5331" coordsize="30,10">
              <v:shape style="position:absolute;left:361;top:5331;width:30;height:10" coordorigin="361,5331" coordsize="30,10" path="m361,5336l391,5336e" filled="false" stroked="true" strokeweight=".6pt" strokecolor="#000000">
                <v:path arrowok="t"/>
              </v:shape>
            </v:group>
            <v:group style="position:absolute;left:311;top:5331;width:30;height:10" coordorigin="311,5331" coordsize="30,10">
              <v:shape style="position:absolute;left:311;top:5331;width:30;height:10" coordorigin="311,5331" coordsize="30,10" path="m311,5336l341,5336e" filled="false" stroked="true" strokeweight=".6pt" strokecolor="#000000">
                <v:path arrowok="t"/>
              </v:shape>
            </v:group>
            <v:group style="position:absolute;left:262;top:5331;width:30;height:10" coordorigin="262,5331" coordsize="30,10">
              <v:shape style="position:absolute;left:262;top:5331;width:30;height:10" coordorigin="262,5331" coordsize="30,10" path="m262,5336l292,5336e" filled="false" stroked="true" strokeweight=".6pt" strokecolor="#000000">
                <v:path arrowok="t"/>
              </v:shape>
            </v:group>
            <v:group style="position:absolute;left:212;top:5331;width:30;height:10" coordorigin="212,5331" coordsize="30,10">
              <v:shape style="position:absolute;left:212;top:5331;width:30;height:10" coordorigin="212,5331" coordsize="30,10" path="m212,5336l242,5336e" filled="false" stroked="true" strokeweight=".6pt" strokecolor="#000000">
                <v:path arrowok="t"/>
              </v:shape>
            </v:group>
            <v:group style="position:absolute;left:162;top:5331;width:30;height:10" coordorigin="162,5331" coordsize="30,10">
              <v:shape style="position:absolute;left:162;top:5331;width:30;height:10" coordorigin="162,5331" coordsize="30,10" path="m162,5336l192,5336e" filled="false" stroked="true" strokeweight=".6pt" strokecolor="#000000">
                <v:path arrowok="t"/>
              </v:shape>
            </v:group>
            <v:group style="position:absolute;left:113;top:5331;width:30;height:10" coordorigin="113,5331" coordsize="30,10">
              <v:shape style="position:absolute;left:113;top:5331;width:30;height:10" coordorigin="113,5331" coordsize="30,10" path="m113,5336l143,5336e" filled="false" stroked="true" strokeweight=".6pt" strokecolor="#000000">
                <v:path arrowok="t"/>
              </v:shape>
            </v:group>
            <v:group style="position:absolute;left:2694;top:5336;width:30;height:2" coordorigin="2694,5336" coordsize="30,2">
              <v:shape style="position:absolute;left:2694;top:5336;width:30;height:2" coordorigin="2694,5336" coordsize="30,0" path="m2694,5336l2724,5336e" filled="false" stroked="true" strokeweight=".6pt" strokecolor="#000000">
                <v:path arrowok="t"/>
              </v:shape>
            </v:group>
            <v:group style="position:absolute;left:73;top:5336;width:20;height:2" coordorigin="73,5336" coordsize="20,2">
              <v:shape style="position:absolute;left:73;top:5336;width:20;height:2" coordorigin="73,5336" coordsize="20,0" path="m73,5336l93,5336e" filled="false" stroked="true" strokeweight=".6pt" strokecolor="#000000">
                <v:path arrowok="t"/>
              </v:shape>
            </v:group>
            <v:group style="position:absolute;left:73;top:5371;width:10;height:30" coordorigin="73,5371" coordsize="10,30">
              <v:shape style="position:absolute;left:73;top:5371;width:10;height:30" coordorigin="73,5371" coordsize="10,30" path="m73,5386l83,5386e" filled="false" stroked="true" strokeweight="1.59pt" strokecolor="#000000">
                <v:path arrowok="t"/>
              </v:shape>
            </v:group>
            <v:group style="position:absolute;left:73;top:5421;width:10;height:30" coordorigin="73,5421" coordsize="10,30">
              <v:shape style="position:absolute;left:73;top:5421;width:10;height:30" coordorigin="73,5421" coordsize="10,30" path="m73,5436l83,5436e" filled="false" stroked="true" strokeweight="1.59pt" strokecolor="#000000">
                <v:path arrowok="t"/>
              </v:shape>
            </v:group>
            <v:group style="position:absolute;left:73;top:5470;width:10;height:30" coordorigin="73,5470" coordsize="10,30">
              <v:shape style="position:absolute;left:73;top:5470;width:10;height:30" coordorigin="73,5470" coordsize="10,30" path="m73,5485l83,5485e" filled="false" stroked="true" strokeweight="1.591pt" strokecolor="#000000">
                <v:path arrowok="t"/>
              </v:shape>
            </v:group>
            <v:group style="position:absolute;left:73;top:5520;width:10;height:30" coordorigin="73,5520" coordsize="10,30">
              <v:shape style="position:absolute;left:73;top:5520;width:10;height:30" coordorigin="73,5520" coordsize="10,30" path="m73,5535l83,5535e" filled="false" stroked="true" strokeweight="1.59pt" strokecolor="#000000">
                <v:path arrowok="t"/>
              </v:shape>
            </v:group>
            <v:group style="position:absolute;left:73;top:5570;width:10;height:30" coordorigin="73,5570" coordsize="10,30">
              <v:shape style="position:absolute;left:73;top:5570;width:10;height:30" coordorigin="73,5570" coordsize="10,30" path="m73,5584l83,5584e" filled="false" stroked="true" strokeweight="1.591pt" strokecolor="#000000">
                <v:path arrowok="t"/>
              </v:shape>
            </v:group>
            <v:group style="position:absolute;left:73;top:5619;width:10;height:30" coordorigin="73,5619" coordsize="10,30">
              <v:shape style="position:absolute;left:73;top:5619;width:10;height:30" coordorigin="73,5619" coordsize="10,30" path="m73,5634l83,5634e" filled="false" stroked="true" strokeweight="1.59pt" strokecolor="#000000">
                <v:path arrowok="t"/>
              </v:shape>
            </v:group>
            <v:group style="position:absolute;left:73;top:5669;width:10;height:30" coordorigin="73,5669" coordsize="10,30">
              <v:shape style="position:absolute;left:73;top:5669;width:10;height:30" coordorigin="73,5669" coordsize="10,30" path="m73,5684l83,5684e" filled="false" stroked="true" strokeweight="1.59pt" strokecolor="#000000">
                <v:path arrowok="t"/>
              </v:shape>
            </v:group>
            <v:group style="position:absolute;left:73;top:5718;width:10;height:30" coordorigin="73,5718" coordsize="10,30">
              <v:shape style="position:absolute;left:73;top:5718;width:10;height:30" coordorigin="73,5718" coordsize="10,30" path="m73,5733l83,5733e" filled="false" stroked="true" strokeweight="1.591pt" strokecolor="#000000">
                <v:path arrowok="t"/>
              </v:shape>
            </v:group>
            <v:group style="position:absolute;left:73;top:5768;width:10;height:30" coordorigin="73,5768" coordsize="10,30">
              <v:shape style="position:absolute;left:73;top:5768;width:10;height:30" coordorigin="73,5768" coordsize="10,30" path="m73,5783l83,5783e" filled="false" stroked="true" strokeweight="1.59pt" strokecolor="#000000">
                <v:path arrowok="t"/>
              </v:shape>
            </v:group>
            <v:group style="position:absolute;left:73;top:5818;width:10;height:30" coordorigin="73,5818" coordsize="10,30">
              <v:shape style="position:absolute;left:73;top:5818;width:10;height:30" coordorigin="73,5818" coordsize="10,30" path="m73,5833l83,5833e" filled="false" stroked="true" strokeweight="1.59pt" strokecolor="#000000">
                <v:path arrowok="t"/>
              </v:shape>
            </v:group>
            <v:group style="position:absolute;left:73;top:5867;width:10;height:30" coordorigin="73,5867" coordsize="10,30">
              <v:shape style="position:absolute;left:73;top:5867;width:10;height:30" coordorigin="73,5867" coordsize="10,30" path="m73,5882l83,5882e" filled="false" stroked="true" strokeweight="1.591pt" strokecolor="#000000">
                <v:path arrowok="t"/>
              </v:shape>
            </v:group>
            <v:group style="position:absolute;left:73;top:5917;width:10;height:30" coordorigin="73,5917" coordsize="10,30">
              <v:shape style="position:absolute;left:73;top:5917;width:10;height:30" coordorigin="73,5917" coordsize="10,30" path="m73,5932l83,5932e" filled="false" stroked="true" strokeweight="1.59pt" strokecolor="#000000">
                <v:path arrowok="t"/>
              </v:shape>
            </v:group>
            <v:group style="position:absolute;left:73;top:5967;width:10;height:30" coordorigin="73,5967" coordsize="10,30">
              <v:shape style="position:absolute;left:73;top:5967;width:10;height:30" coordorigin="73,5967" coordsize="10,30" path="m73,5982l83,5982e" filled="false" stroked="true" strokeweight="1.591pt" strokecolor="#000000">
                <v:path arrowok="t"/>
              </v:shape>
            </v:group>
            <v:group style="position:absolute;left:73;top:6016;width:10;height:30" coordorigin="73,6016" coordsize="10,30">
              <v:shape style="position:absolute;left:73;top:6016;width:10;height:30" coordorigin="73,6016" coordsize="10,30" path="m73,6031l83,6031e" filled="false" stroked="true" strokeweight="1.59pt" strokecolor="#000000">
                <v:path arrowok="t"/>
              </v:shape>
            </v:group>
            <v:group style="position:absolute;left:73;top:6066;width:10;height:30" coordorigin="73,6066" coordsize="10,30">
              <v:shape style="position:absolute;left:73;top:6066;width:10;height:30" coordorigin="73,6066" coordsize="10,30" path="m73,6081l83,6081e" filled="false" stroked="true" strokeweight="1.59pt" strokecolor="#000000">
                <v:path arrowok="t"/>
              </v:shape>
            </v:group>
            <v:group style="position:absolute;left:73;top:6116;width:10;height:30" coordorigin="73,6116" coordsize="10,30">
              <v:shape style="position:absolute;left:73;top:6116;width:10;height:30" coordorigin="73,6116" coordsize="10,30" path="m73,6130l83,6130e" filled="false" stroked="true" strokeweight="1.591pt" strokecolor="#000000">
                <v:path arrowok="t"/>
              </v:shape>
            </v:group>
            <v:group style="position:absolute;left:73;top:6165;width:10;height:30" coordorigin="73,6165" coordsize="10,30">
              <v:shape style="position:absolute;left:73;top:6165;width:10;height:30" coordorigin="73,6165" coordsize="10,30" path="m73,6180l83,6180e" filled="false" stroked="true" strokeweight="1.59pt" strokecolor="#000000">
                <v:path arrowok="t"/>
              </v:shape>
            </v:group>
            <v:group style="position:absolute;left:73;top:6215;width:10;height:30" coordorigin="73,6215" coordsize="10,30">
              <v:shape style="position:absolute;left:73;top:6215;width:10;height:30" coordorigin="73,6215" coordsize="10,30" path="m73,6230l83,6230e" filled="false" stroked="true" strokeweight="1.591pt" strokecolor="#000000">
                <v:path arrowok="t"/>
              </v:shape>
            </v:group>
            <v:group style="position:absolute;left:73;top:6264;width:10;height:30" coordorigin="73,6264" coordsize="10,30">
              <v:shape style="position:absolute;left:73;top:6264;width:10;height:30" coordorigin="73,6264" coordsize="10,30" path="m73,6279l83,6279e" filled="false" stroked="true" strokeweight="1.591pt" strokecolor="#000000">
                <v:path arrowok="t"/>
              </v:shape>
            </v:group>
            <v:group style="position:absolute;left:73;top:6314;width:10;height:30" coordorigin="73,6314" coordsize="10,30">
              <v:shape style="position:absolute;left:73;top:6314;width:10;height:30" coordorigin="73,6314" coordsize="10,30" path="m73,6329l83,6329e" filled="false" stroked="true" strokeweight="1.59pt" strokecolor="#000000">
                <v:path arrowok="t"/>
              </v:shape>
            </v:group>
            <v:group style="position:absolute;left:73;top:6364;width:10;height:30" coordorigin="73,6364" coordsize="10,30">
              <v:shape style="position:absolute;left:73;top:6364;width:10;height:30" coordorigin="73,6364" coordsize="10,30" path="m73,6379l83,6379e" filled="false" stroked="true" strokeweight="1.591pt" strokecolor="#000000">
                <v:path arrowok="t"/>
              </v:shape>
            </v:group>
            <v:group style="position:absolute;left:73;top:6413;width:10;height:30" coordorigin="73,6413" coordsize="10,30">
              <v:shape style="position:absolute;left:73;top:6413;width:10;height:30" coordorigin="73,6413" coordsize="10,30" path="m73,6428l83,6428e" filled="false" stroked="true" strokeweight="1.59pt" strokecolor="#000000">
                <v:path arrowok="t"/>
              </v:shape>
            </v:group>
            <v:group style="position:absolute;left:73;top:6463;width:10;height:30" coordorigin="73,6463" coordsize="10,30">
              <v:shape style="position:absolute;left:73;top:6463;width:10;height:30" coordorigin="73,6463" coordsize="10,30" path="m73,6478l83,6478e" filled="false" stroked="true" strokeweight="1.59pt" strokecolor="#000000">
                <v:path arrowok="t"/>
              </v:shape>
            </v:group>
            <v:group style="position:absolute;left:73;top:6513;width:10;height:30" coordorigin="73,6513" coordsize="10,30">
              <v:shape style="position:absolute;left:73;top:6513;width:10;height:30" coordorigin="73,6513" coordsize="10,30" path="m73,6527l83,6527e" filled="false" stroked="true" strokeweight="1.591pt" strokecolor="#000000">
                <v:path arrowok="t"/>
              </v:shape>
            </v:group>
            <v:group style="position:absolute;left:73;top:6562;width:10;height:30" coordorigin="73,6562" coordsize="10,30">
              <v:shape style="position:absolute;left:73;top:6562;width:10;height:30" coordorigin="73,6562" coordsize="10,30" path="m73,6577l83,6577e" filled="false" stroked="true" strokeweight="1.59pt" strokecolor="#000000">
                <v:path arrowok="t"/>
              </v:shape>
            </v:group>
            <v:group style="position:absolute;left:73;top:6612;width:10;height:30" coordorigin="73,6612" coordsize="10,30">
              <v:shape style="position:absolute;left:73;top:6612;width:10;height:30" coordorigin="73,6612" coordsize="10,30" path="m73,6627l83,6627e" filled="false" stroked="true" strokeweight="1.591pt" strokecolor="#000000">
                <v:path arrowok="t"/>
              </v:shape>
            </v:group>
            <v:group style="position:absolute;left:73;top:6662;width:10;height:30" coordorigin="73,6662" coordsize="10,30">
              <v:shape style="position:absolute;left:73;top:6662;width:10;height:30" coordorigin="73,6662" coordsize="10,30" path="m73,6676l83,6676e" filled="false" stroked="true" strokeweight="1.59pt" strokecolor="#000000">
                <v:path arrowok="t"/>
              </v:shape>
            </v:group>
            <v:group style="position:absolute;left:73;top:6711;width:10;height:30" coordorigin="73,6711" coordsize="10,30">
              <v:shape style="position:absolute;left:73;top:6711;width:10;height:30" coordorigin="73,6711" coordsize="10,30" path="m73,6726l83,6726e" filled="false" stroked="true" strokeweight="1.59pt" strokecolor="#000000">
                <v:path arrowok="t"/>
              </v:shape>
            </v:group>
            <v:group style="position:absolute;left:73;top:6761;width:10;height:30" coordorigin="73,6761" coordsize="10,30">
              <v:shape style="position:absolute;left:73;top:6761;width:10;height:30" coordorigin="73,6761" coordsize="10,30" path="m73,6776l83,6776e" filled="false" stroked="true" strokeweight="1.591pt" strokecolor="#000000">
                <v:path arrowok="t"/>
              </v:shape>
            </v:group>
            <v:group style="position:absolute;left:73;top:6810;width:10;height:30" coordorigin="73,6810" coordsize="10,30">
              <v:shape style="position:absolute;left:73;top:6810;width:10;height:30" coordorigin="73,6810" coordsize="10,30" path="m73,6825l83,6825e" filled="false" stroked="true" strokeweight="1.59pt" strokecolor="#000000">
                <v:path arrowok="t"/>
              </v:shape>
            </v:group>
            <v:group style="position:absolute;left:73;top:6860;width:10;height:30" coordorigin="73,6860" coordsize="10,30">
              <v:shape style="position:absolute;left:73;top:6860;width:10;height:30" coordorigin="73,6860" coordsize="10,30" path="m73,6875l83,6875e" filled="false" stroked="true" strokeweight="1.591pt" strokecolor="#000000">
                <v:path arrowok="t"/>
              </v:shape>
            </v:group>
            <v:group style="position:absolute;left:73;top:6910;width:10;height:30" coordorigin="73,6910" coordsize="10,30">
              <v:shape style="position:absolute;left:73;top:6910;width:10;height:30" coordorigin="73,6910" coordsize="10,30" path="m73,6925l83,6925e" filled="false" stroked="true" strokeweight="1.591pt" strokecolor="#000000">
                <v:path arrowok="t"/>
              </v:shape>
            </v:group>
            <v:group style="position:absolute;left:73;top:6959;width:10;height:30" coordorigin="73,6959" coordsize="10,30">
              <v:shape style="position:absolute;left:73;top:6959;width:10;height:30" coordorigin="73,6959" coordsize="10,30" path="m73,6974l83,6974e" filled="false" stroked="true" strokeweight="1.59pt" strokecolor="#000000">
                <v:path arrowok="t"/>
              </v:shape>
            </v:group>
            <v:group style="position:absolute;left:73;top:7009;width:10;height:30" coordorigin="73,7009" coordsize="10,30">
              <v:shape style="position:absolute;left:73;top:7009;width:10;height:30" coordorigin="73,7009" coordsize="10,30" path="m73,7024l83,7024e" filled="false" stroked="true" strokeweight="1.591pt" strokecolor="#000000">
                <v:path arrowok="t"/>
              </v:shape>
            </v:group>
            <v:group style="position:absolute;left:73;top:7059;width:10;height:30" coordorigin="73,7059" coordsize="10,30">
              <v:shape style="position:absolute;left:73;top:7059;width:10;height:30" coordorigin="73,7059" coordsize="10,30" path="m73,7073l83,7073e" filled="false" stroked="true" strokeweight="1.59pt" strokecolor="#000000">
                <v:path arrowok="t"/>
              </v:shape>
            </v:group>
            <v:group style="position:absolute;left:73;top:7108;width:10;height:30" coordorigin="73,7108" coordsize="10,30">
              <v:shape style="position:absolute;left:73;top:7108;width:10;height:30" coordorigin="73,7108" coordsize="10,30" path="m73,7123l83,7123e" filled="false" stroked="true" strokeweight="1.59pt" strokecolor="#000000">
                <v:path arrowok="t"/>
              </v:shape>
            </v:group>
            <v:group style="position:absolute;left:73;top:7158;width:10;height:30" coordorigin="73,7158" coordsize="10,30">
              <v:shape style="position:absolute;left:73;top:7158;width:10;height:30" coordorigin="73,7158" coordsize="10,30" path="m73,7173l83,7173e" filled="false" stroked="true" strokeweight="1.591pt" strokecolor="#000000">
                <v:path arrowok="t"/>
              </v:shape>
            </v:group>
            <v:group style="position:absolute;left:73;top:7207;width:10;height:30" coordorigin="73,7207" coordsize="10,30">
              <v:shape style="position:absolute;left:73;top:7207;width:10;height:30" coordorigin="73,7207" coordsize="10,30" path="m73,7222l83,7222e" filled="false" stroked="true" strokeweight="1.59pt" strokecolor="#000000">
                <v:path arrowok="t"/>
              </v:shape>
            </v:group>
            <v:group style="position:absolute;left:73;top:7257;width:10;height:30" coordorigin="73,7257" coordsize="10,30">
              <v:shape style="position:absolute;left:73;top:7257;width:10;height:30" coordorigin="73,7257" coordsize="10,30" path="m73,7272l83,7272e" filled="false" stroked="true" strokeweight="1.591pt" strokecolor="#000000">
                <v:path arrowok="t"/>
              </v:shape>
            </v:group>
            <v:group style="position:absolute;left:73;top:7307;width:10;height:30" coordorigin="73,7307" coordsize="10,30">
              <v:shape style="position:absolute;left:73;top:7307;width:10;height:30" coordorigin="73,7307" coordsize="10,30" path="m73,7322l83,7322e" filled="false" stroked="true" strokeweight="1.59pt" strokecolor="#000000">
                <v:path arrowok="t"/>
              </v:shape>
            </v:group>
            <v:group style="position:absolute;left:73;top:7356;width:10;height:30" coordorigin="73,7356" coordsize="10,30">
              <v:shape style="position:absolute;left:73;top:7356;width:10;height:30" coordorigin="73,7356" coordsize="10,30" path="m73,7371l83,7371e" filled="false" stroked="true" strokeweight="1.59pt" strokecolor="#000000">
                <v:path arrowok="t"/>
              </v:shape>
            </v:group>
            <v:group style="position:absolute;left:73;top:7406;width:10;height:30" coordorigin="73,7406" coordsize="10,30">
              <v:shape style="position:absolute;left:73;top:7406;width:10;height:30" coordorigin="73,7406" coordsize="10,30" path="m73,7421l83,7421e" filled="false" stroked="true" strokeweight="1.591pt" strokecolor="#000000">
                <v:path arrowok="t"/>
              </v:shape>
            </v:group>
            <v:group style="position:absolute;left:73;top:7456;width:10;height:30" coordorigin="73,7456" coordsize="10,30">
              <v:shape style="position:absolute;left:73;top:7456;width:10;height:30" coordorigin="73,7456" coordsize="10,30" path="m73,7471l83,7471e" filled="false" stroked="true" strokeweight="1.59pt" strokecolor="#000000">
                <v:path arrowok="t"/>
              </v:shape>
            </v:group>
            <v:group style="position:absolute;left:73;top:7505;width:10;height:30" coordorigin="73,7505" coordsize="10,30">
              <v:shape style="position:absolute;left:73;top:7505;width:10;height:30" coordorigin="73,7505" coordsize="10,30" path="m73,7520l83,7520e" filled="false" stroked="true" strokeweight="1.591pt" strokecolor="#000000">
                <v:path arrowok="t"/>
              </v:shape>
            </v:group>
            <v:group style="position:absolute;left:73;top:7555;width:10;height:30" coordorigin="73,7555" coordsize="10,30">
              <v:shape style="position:absolute;left:73;top:7555;width:10;height:30" coordorigin="73,7555" coordsize="10,30" path="m73,7570l83,7570e" filled="false" stroked="true" strokeweight="1.591pt" strokecolor="#000000">
                <v:path arrowok="t"/>
              </v:shape>
            </v:group>
            <v:group style="position:absolute;left:73;top:7605;width:10;height:30" coordorigin="73,7605" coordsize="10,30">
              <v:shape style="position:absolute;left:73;top:7605;width:10;height:30" coordorigin="73,7605" coordsize="10,30" path="m73,7619l83,7619e" filled="false" stroked="true" strokeweight="1.59pt" strokecolor="#000000">
                <v:path arrowok="t"/>
              </v:shape>
            </v:group>
            <v:group style="position:absolute;left:73;top:7654;width:10;height:30" coordorigin="73,7654" coordsize="10,30">
              <v:shape style="position:absolute;left:73;top:7654;width:10;height:30" coordorigin="73,7654" coordsize="10,30" path="m73,7669l83,7669e" filled="false" stroked="true" strokeweight="1.591pt" strokecolor="#000000">
                <v:path arrowok="t"/>
              </v:shape>
            </v:group>
            <v:group style="position:absolute;left:73;top:7704;width:10;height:30" coordorigin="73,7704" coordsize="10,30">
              <v:shape style="position:absolute;left:73;top:7704;width:10;height:30" coordorigin="73,7704" coordsize="10,30" path="m73,7719l83,7719e" filled="false" stroked="true" strokeweight="1.59pt" strokecolor="#000000">
                <v:path arrowok="t"/>
              </v:shape>
            </v:group>
            <v:group style="position:absolute;left:73;top:7753;width:10;height:30" coordorigin="73,7753" coordsize="10,30">
              <v:shape style="position:absolute;left:73;top:7753;width:10;height:30" coordorigin="73,7753" coordsize="10,30" path="m73,7768l83,7768e" filled="false" stroked="true" strokeweight="1.591pt" strokecolor="#000000">
                <v:path arrowok="t"/>
              </v:shape>
            </v:group>
            <v:group style="position:absolute;left:73;top:7803;width:10;height:30" coordorigin="73,7803" coordsize="10,30">
              <v:shape style="position:absolute;left:73;top:7803;width:10;height:30" coordorigin="73,7803" coordsize="10,30" path="m73,7818l83,7818e" filled="false" stroked="true" strokeweight="1.591pt" strokecolor="#000000">
                <v:path arrowok="t"/>
              </v:shape>
            </v:group>
            <v:group style="position:absolute;left:73;top:7853;width:10;height:30" coordorigin="73,7853" coordsize="10,30">
              <v:shape style="position:absolute;left:73;top:7853;width:10;height:30" coordorigin="73,7853" coordsize="10,30" path="m73,7868l83,7868e" filled="false" stroked="true" strokeweight="1.59pt" strokecolor="#000000">
                <v:path arrowok="t"/>
              </v:shape>
            </v:group>
            <v:group style="position:absolute;left:73;top:7902;width:10;height:30" coordorigin="73,7902" coordsize="10,30">
              <v:shape style="position:absolute;left:73;top:7902;width:10;height:30" coordorigin="73,7902" coordsize="10,30" path="m73,7917l83,7917e" filled="false" stroked="true" strokeweight="1.591pt" strokecolor="#000000">
                <v:path arrowok="t"/>
              </v:shape>
            </v:group>
            <v:group style="position:absolute;left:73;top:7967;width:10;height:2" coordorigin="73,7967" coordsize="10,2">
              <v:shape style="position:absolute;left:73;top:7967;width:10;height:2" coordorigin="73,7967" coordsize="10,0" path="m73,7967l83,7967e" filled="false" stroked="true" strokeweight="1.59pt" strokecolor="#000000">
                <v:path arrowok="t"/>
              </v:shape>
            </v:group>
            <v:group style="position:absolute;left:5275;top:5331;width:30;height:10" coordorigin="5275,5331" coordsize="30,10">
              <v:shape style="position:absolute;left:5275;top:5331;width:30;height:10" coordorigin="5275,5331" coordsize="30,10" path="m5275,5336l5304,5336e" filled="false" stroked="true" strokeweight=".6pt" strokecolor="#000000">
                <v:path arrowok="t"/>
              </v:shape>
            </v:group>
            <v:group style="position:absolute;left:5225;top:5331;width:30;height:10" coordorigin="5225,5331" coordsize="30,10">
              <v:shape style="position:absolute;left:5225;top:5331;width:30;height:10" coordorigin="5225,5331" coordsize="30,10" path="m5225,5336l5255,5336e" filled="false" stroked="true" strokeweight=".6pt" strokecolor="#000000">
                <v:path arrowok="t"/>
              </v:shape>
            </v:group>
            <v:group style="position:absolute;left:5175;top:5331;width:30;height:10" coordorigin="5175,5331" coordsize="30,10">
              <v:shape style="position:absolute;left:5175;top:5331;width:30;height:10" coordorigin="5175,5331" coordsize="30,10" path="m5175,5336l5205,5336e" filled="false" stroked="true" strokeweight=".6pt" strokecolor="#000000">
                <v:path arrowok="t"/>
              </v:shape>
            </v:group>
            <v:group style="position:absolute;left:5126;top:5331;width:30;height:10" coordorigin="5126,5331" coordsize="30,10">
              <v:shape style="position:absolute;left:5126;top:5331;width:30;height:10" coordorigin="5126,5331" coordsize="30,10" path="m5126,5336l5156,5336e" filled="false" stroked="true" strokeweight=".6pt" strokecolor="#000000">
                <v:path arrowok="t"/>
              </v:shape>
            </v:group>
            <v:group style="position:absolute;left:5076;top:5331;width:30;height:10" coordorigin="5076,5331" coordsize="30,10">
              <v:shape style="position:absolute;left:5076;top:5331;width:30;height:10" coordorigin="5076,5331" coordsize="30,10" path="m5076,5336l5106,5336e" filled="false" stroked="true" strokeweight=".6pt" strokecolor="#000000">
                <v:path arrowok="t"/>
              </v:shape>
            </v:group>
            <v:group style="position:absolute;left:5026;top:5331;width:30;height:10" coordorigin="5026,5331" coordsize="30,10">
              <v:shape style="position:absolute;left:5026;top:5331;width:30;height:10" coordorigin="5026,5331" coordsize="30,10" path="m5026,5336l5056,5336e" filled="false" stroked="true" strokeweight=".6pt" strokecolor="#000000">
                <v:path arrowok="t"/>
              </v:shape>
            </v:group>
            <v:group style="position:absolute;left:4977;top:5331;width:30;height:10" coordorigin="4977,5331" coordsize="30,10">
              <v:shape style="position:absolute;left:4977;top:5331;width:30;height:10" coordorigin="4977,5331" coordsize="30,10" path="m4977,5336l5007,5336e" filled="false" stroked="true" strokeweight=".6pt" strokecolor="#000000">
                <v:path arrowok="t"/>
              </v:shape>
            </v:group>
            <v:group style="position:absolute;left:4927;top:5331;width:30;height:10" coordorigin="4927,5331" coordsize="30,10">
              <v:shape style="position:absolute;left:4927;top:5331;width:30;height:10" coordorigin="4927,5331" coordsize="30,10" path="m4927,5336l4957,5336e" filled="false" stroked="true" strokeweight=".6pt" strokecolor="#000000">
                <v:path arrowok="t"/>
              </v:shape>
            </v:group>
            <v:group style="position:absolute;left:4878;top:5331;width:30;height:10" coordorigin="4878,5331" coordsize="30,10">
              <v:shape style="position:absolute;left:4878;top:5331;width:30;height:10" coordorigin="4878,5331" coordsize="30,10" path="m4878,5336l4907,5336e" filled="false" stroked="true" strokeweight=".6pt" strokecolor="#000000">
                <v:path arrowok="t"/>
              </v:shape>
            </v:group>
            <v:group style="position:absolute;left:4828;top:5331;width:30;height:10" coordorigin="4828,5331" coordsize="30,10">
              <v:shape style="position:absolute;left:4828;top:5331;width:30;height:10" coordorigin="4828,5331" coordsize="30,10" path="m4828,5336l4858,5336e" filled="false" stroked="true" strokeweight=".6pt" strokecolor="#000000">
                <v:path arrowok="t"/>
              </v:shape>
            </v:group>
            <v:group style="position:absolute;left:4778;top:5331;width:30;height:10" coordorigin="4778,5331" coordsize="30,10">
              <v:shape style="position:absolute;left:4778;top:5331;width:30;height:10" coordorigin="4778,5331" coordsize="30,10" path="m4778,5336l4808,5336e" filled="false" stroked="true" strokeweight=".6pt" strokecolor="#000000">
                <v:path arrowok="t"/>
              </v:shape>
            </v:group>
            <v:group style="position:absolute;left:4729;top:5331;width:30;height:10" coordorigin="4729,5331" coordsize="30,10">
              <v:shape style="position:absolute;left:4729;top:5331;width:30;height:10" coordorigin="4729,5331" coordsize="30,10" path="m4729,5336l4759,5336e" filled="false" stroked="true" strokeweight=".6pt" strokecolor="#000000">
                <v:path arrowok="t"/>
              </v:shape>
            </v:group>
            <v:group style="position:absolute;left:4679;top:5331;width:30;height:10" coordorigin="4679,5331" coordsize="30,10">
              <v:shape style="position:absolute;left:4679;top:5331;width:30;height:10" coordorigin="4679,5331" coordsize="30,10" path="m4679,5336l4709,5336e" filled="false" stroked="true" strokeweight=".6pt" strokecolor="#000000">
                <v:path arrowok="t"/>
              </v:shape>
            </v:group>
            <v:group style="position:absolute;left:4629;top:5331;width:30;height:10" coordorigin="4629,5331" coordsize="30,10">
              <v:shape style="position:absolute;left:4629;top:5331;width:30;height:10" coordorigin="4629,5331" coordsize="30,10" path="m4629,5336l4659,5336e" filled="false" stroked="true" strokeweight=".6pt" strokecolor="#000000">
                <v:path arrowok="t"/>
              </v:shape>
            </v:group>
            <v:group style="position:absolute;left:4580;top:5331;width:30;height:10" coordorigin="4580,5331" coordsize="30,10">
              <v:shape style="position:absolute;left:4580;top:5331;width:30;height:10" coordorigin="4580,5331" coordsize="30,10" path="m4580,5336l4610,5336e" filled="false" stroked="true" strokeweight=".6pt" strokecolor="#000000">
                <v:path arrowok="t"/>
              </v:shape>
            </v:group>
            <v:group style="position:absolute;left:4530;top:5331;width:30;height:10" coordorigin="4530,5331" coordsize="30,10">
              <v:shape style="position:absolute;left:4530;top:5331;width:30;height:10" coordorigin="4530,5331" coordsize="30,10" path="m4530,5336l4560,5336e" filled="false" stroked="true" strokeweight=".6pt" strokecolor="#000000">
                <v:path arrowok="t"/>
              </v:shape>
            </v:group>
            <v:group style="position:absolute;left:4481;top:5331;width:30;height:10" coordorigin="4481,5331" coordsize="30,10">
              <v:shape style="position:absolute;left:4481;top:5331;width:30;height:10" coordorigin="4481,5331" coordsize="30,10" path="m4481,5336l4510,5336e" filled="false" stroked="true" strokeweight=".6pt" strokecolor="#000000">
                <v:path arrowok="t"/>
              </v:shape>
            </v:group>
            <v:group style="position:absolute;left:4431;top:5331;width:30;height:10" coordorigin="4431,5331" coordsize="30,10">
              <v:shape style="position:absolute;left:4431;top:5331;width:30;height:10" coordorigin="4431,5331" coordsize="30,10" path="m4431,5336l4461,5336e" filled="false" stroked="true" strokeweight=".6pt" strokecolor="#000000">
                <v:path arrowok="t"/>
              </v:shape>
            </v:group>
            <v:group style="position:absolute;left:4381;top:5331;width:30;height:10" coordorigin="4381,5331" coordsize="30,10">
              <v:shape style="position:absolute;left:4381;top:5331;width:30;height:10" coordorigin="4381,5331" coordsize="30,10" path="m4381,5336l4411,5336e" filled="false" stroked="true" strokeweight=".6pt" strokecolor="#000000">
                <v:path arrowok="t"/>
              </v:shape>
            </v:group>
            <v:group style="position:absolute;left:4332;top:5331;width:30;height:10" coordorigin="4332,5331" coordsize="30,10">
              <v:shape style="position:absolute;left:4332;top:5331;width:30;height:10" coordorigin="4332,5331" coordsize="30,10" path="m4332,5336l4361,5336e" filled="false" stroked="true" strokeweight=".6pt" strokecolor="#000000">
                <v:path arrowok="t"/>
              </v:shape>
            </v:group>
            <v:group style="position:absolute;left:4282;top:5331;width:30;height:10" coordorigin="4282,5331" coordsize="30,10">
              <v:shape style="position:absolute;left:4282;top:5331;width:30;height:10" coordorigin="4282,5331" coordsize="30,10" path="m4282,5336l4312,5336e" filled="false" stroked="true" strokeweight=".6pt" strokecolor="#000000">
                <v:path arrowok="t"/>
              </v:shape>
            </v:group>
            <v:group style="position:absolute;left:4232;top:5331;width:30;height:10" coordorigin="4232,5331" coordsize="30,10">
              <v:shape style="position:absolute;left:4232;top:5331;width:30;height:10" coordorigin="4232,5331" coordsize="30,10" path="m4232,5336l4262,5336e" filled="false" stroked="true" strokeweight=".6pt" strokecolor="#000000">
                <v:path arrowok="t"/>
              </v:shape>
            </v:group>
            <v:group style="position:absolute;left:4183;top:5331;width:30;height:10" coordorigin="4183,5331" coordsize="30,10">
              <v:shape style="position:absolute;left:4183;top:5331;width:30;height:10" coordorigin="4183,5331" coordsize="30,10" path="m4183,5336l4213,5336e" filled="false" stroked="true" strokeweight=".6pt" strokecolor="#000000">
                <v:path arrowok="t"/>
              </v:shape>
            </v:group>
            <v:group style="position:absolute;left:4133;top:5331;width:30;height:10" coordorigin="4133,5331" coordsize="30,10">
              <v:shape style="position:absolute;left:4133;top:5331;width:30;height:10" coordorigin="4133,5331" coordsize="30,10" path="m4133,5336l4163,5336e" filled="false" stroked="true" strokeweight=".6pt" strokecolor="#000000">
                <v:path arrowok="t"/>
              </v:shape>
            </v:group>
            <v:group style="position:absolute;left:4083;top:5331;width:30;height:10" coordorigin="4083,5331" coordsize="30,10">
              <v:shape style="position:absolute;left:4083;top:5331;width:30;height:10" coordorigin="4083,5331" coordsize="30,10" path="m4083,5336l4113,5336e" filled="false" stroked="true" strokeweight=".6pt" strokecolor="#000000">
                <v:path arrowok="t"/>
              </v:shape>
            </v:group>
            <v:group style="position:absolute;left:4034;top:5331;width:30;height:10" coordorigin="4034,5331" coordsize="30,10">
              <v:shape style="position:absolute;left:4034;top:5331;width:30;height:10" coordorigin="4034,5331" coordsize="30,10" path="m4034,5336l4064,5336e" filled="false" stroked="true" strokeweight=".6pt" strokecolor="#000000">
                <v:path arrowok="t"/>
              </v:shape>
            </v:group>
            <v:group style="position:absolute;left:3984;top:5331;width:30;height:10" coordorigin="3984,5331" coordsize="30,10">
              <v:shape style="position:absolute;left:3984;top:5331;width:30;height:10" coordorigin="3984,5331" coordsize="30,10" path="m3984,5336l4014,5336e" filled="false" stroked="true" strokeweight=".6pt" strokecolor="#000000">
                <v:path arrowok="t"/>
              </v:shape>
            </v:group>
            <v:group style="position:absolute;left:3935;top:5331;width:30;height:10" coordorigin="3935,5331" coordsize="30,10">
              <v:shape style="position:absolute;left:3935;top:5331;width:30;height:10" coordorigin="3935,5331" coordsize="30,10" path="m3935,5336l3964,5336e" filled="false" stroked="true" strokeweight=".6pt" strokecolor="#000000">
                <v:path arrowok="t"/>
              </v:shape>
            </v:group>
            <v:group style="position:absolute;left:3885;top:5331;width:30;height:10" coordorigin="3885,5331" coordsize="30,10">
              <v:shape style="position:absolute;left:3885;top:5331;width:30;height:10" coordorigin="3885,5331" coordsize="30,10" path="m3885,5336l3915,5336e" filled="false" stroked="true" strokeweight=".6pt" strokecolor="#000000">
                <v:path arrowok="t"/>
              </v:shape>
            </v:group>
            <v:group style="position:absolute;left:3835;top:5331;width:30;height:10" coordorigin="3835,5331" coordsize="30,10">
              <v:shape style="position:absolute;left:3835;top:5331;width:30;height:10" coordorigin="3835,5331" coordsize="30,10" path="m3835,5336l3865,5336e" filled="false" stroked="true" strokeweight=".6pt" strokecolor="#000000">
                <v:path arrowok="t"/>
              </v:shape>
            </v:group>
            <v:group style="position:absolute;left:3786;top:5331;width:30;height:10" coordorigin="3786,5331" coordsize="30,10">
              <v:shape style="position:absolute;left:3786;top:5331;width:30;height:10" coordorigin="3786,5331" coordsize="30,10" path="m3786,5336l3815,5336e" filled="false" stroked="true" strokeweight=".6pt" strokecolor="#000000">
                <v:path arrowok="t"/>
              </v:shape>
            </v:group>
            <v:group style="position:absolute;left:3736;top:5331;width:30;height:10" coordorigin="3736,5331" coordsize="30,10">
              <v:shape style="position:absolute;left:3736;top:5331;width:30;height:10" coordorigin="3736,5331" coordsize="30,10" path="m3736,5336l3766,5336e" filled="false" stroked="true" strokeweight=".6pt" strokecolor="#000000">
                <v:path arrowok="t"/>
              </v:shape>
            </v:group>
            <v:group style="position:absolute;left:3686;top:5331;width:30;height:10" coordorigin="3686,5331" coordsize="30,10">
              <v:shape style="position:absolute;left:3686;top:5331;width:30;height:10" coordorigin="3686,5331" coordsize="30,10" path="m3686,5336l3716,5336e" filled="false" stroked="true" strokeweight=".6pt" strokecolor="#000000">
                <v:path arrowok="t"/>
              </v:shape>
            </v:group>
            <v:group style="position:absolute;left:3637;top:5331;width:30;height:10" coordorigin="3637,5331" coordsize="30,10">
              <v:shape style="position:absolute;left:3637;top:5331;width:30;height:10" coordorigin="3637,5331" coordsize="30,10" path="m3637,5336l3667,5336e" filled="false" stroked="true" strokeweight=".6pt" strokecolor="#000000">
                <v:path arrowok="t"/>
              </v:shape>
            </v:group>
            <v:group style="position:absolute;left:3587;top:5331;width:30;height:10" coordorigin="3587,5331" coordsize="30,10">
              <v:shape style="position:absolute;left:3587;top:5331;width:30;height:10" coordorigin="3587,5331" coordsize="30,10" path="m3587,5336l3617,5336e" filled="false" stroked="true" strokeweight=".6pt" strokecolor="#000000">
                <v:path arrowok="t"/>
              </v:shape>
            </v:group>
            <v:group style="position:absolute;left:3538;top:5331;width:30;height:10" coordorigin="3538,5331" coordsize="30,10">
              <v:shape style="position:absolute;left:3538;top:5331;width:30;height:10" coordorigin="3538,5331" coordsize="30,10" path="m3538,5336l3567,5336e" filled="false" stroked="true" strokeweight=".6pt" strokecolor="#000000">
                <v:path arrowok="t"/>
              </v:shape>
            </v:group>
            <v:group style="position:absolute;left:3488;top:5331;width:30;height:10" coordorigin="3488,5331" coordsize="30,10">
              <v:shape style="position:absolute;left:3488;top:5331;width:30;height:10" coordorigin="3488,5331" coordsize="30,10" path="m3488,5336l3518,5336e" filled="false" stroked="true" strokeweight=".6pt" strokecolor="#000000">
                <v:path arrowok="t"/>
              </v:shape>
            </v:group>
            <v:group style="position:absolute;left:3438;top:5331;width:30;height:10" coordorigin="3438,5331" coordsize="30,10">
              <v:shape style="position:absolute;left:3438;top:5331;width:30;height:10" coordorigin="3438,5331" coordsize="30,10" path="m3438,5336l3468,5336e" filled="false" stroked="true" strokeweight=".6pt" strokecolor="#000000">
                <v:path arrowok="t"/>
              </v:shape>
            </v:group>
            <v:group style="position:absolute;left:3389;top:5331;width:30;height:10" coordorigin="3389,5331" coordsize="30,10">
              <v:shape style="position:absolute;left:3389;top:5331;width:30;height:10" coordorigin="3389,5331" coordsize="30,10" path="m3389,5336l3418,5336e" filled="false" stroked="true" strokeweight=".6pt" strokecolor="#000000">
                <v:path arrowok="t"/>
              </v:shape>
            </v:group>
            <v:group style="position:absolute;left:3339;top:5331;width:30;height:10" coordorigin="3339,5331" coordsize="30,10">
              <v:shape style="position:absolute;left:3339;top:5331;width:30;height:10" coordorigin="3339,5331" coordsize="30,10" path="m3339,5336l3369,5336e" filled="false" stroked="true" strokeweight=".6pt" strokecolor="#000000">
                <v:path arrowok="t"/>
              </v:shape>
            </v:group>
            <v:group style="position:absolute;left:3289;top:5331;width:30;height:10" coordorigin="3289,5331" coordsize="30,10">
              <v:shape style="position:absolute;left:3289;top:5331;width:30;height:10" coordorigin="3289,5331" coordsize="30,10" path="m3289,5336l3319,5336e" filled="false" stroked="true" strokeweight=".6pt" strokecolor="#000000">
                <v:path arrowok="t"/>
              </v:shape>
            </v:group>
            <v:group style="position:absolute;left:3240;top:5331;width:30;height:10" coordorigin="3240,5331" coordsize="30,10">
              <v:shape style="position:absolute;left:3240;top:5331;width:30;height:10" coordorigin="3240,5331" coordsize="30,10" path="m3240,5336l3270,5336e" filled="false" stroked="true" strokeweight=".6pt" strokecolor="#000000">
                <v:path arrowok="t"/>
              </v:shape>
            </v:group>
            <v:group style="position:absolute;left:3190;top:5331;width:30;height:10" coordorigin="3190,5331" coordsize="30,10">
              <v:shape style="position:absolute;left:3190;top:5331;width:30;height:10" coordorigin="3190,5331" coordsize="30,10" path="m3190,5336l3220,5336e" filled="false" stroked="true" strokeweight=".6pt" strokecolor="#000000">
                <v:path arrowok="t"/>
              </v:shape>
            </v:group>
            <v:group style="position:absolute;left:3140;top:5331;width:30;height:10" coordorigin="3140,5331" coordsize="30,10">
              <v:shape style="position:absolute;left:3140;top:5331;width:30;height:10" coordorigin="3140,5331" coordsize="30,10" path="m3140,5336l3170,5336e" filled="false" stroked="true" strokeweight=".6pt" strokecolor="#000000">
                <v:path arrowok="t"/>
              </v:shape>
            </v:group>
            <v:group style="position:absolute;left:3091;top:5331;width:30;height:10" coordorigin="3091,5331" coordsize="30,10">
              <v:shape style="position:absolute;left:3091;top:5331;width:30;height:10" coordorigin="3091,5331" coordsize="30,10" path="m3091,5336l3121,5336e" filled="false" stroked="true" strokeweight=".6pt" strokecolor="#000000">
                <v:path arrowok="t"/>
              </v:shape>
            </v:group>
            <v:group style="position:absolute;left:3041;top:5331;width:30;height:10" coordorigin="3041,5331" coordsize="30,10">
              <v:shape style="position:absolute;left:3041;top:5331;width:30;height:10" coordorigin="3041,5331" coordsize="30,10" path="m3041,5336l3071,5336e" filled="false" stroked="true" strokeweight=".6pt" strokecolor="#000000">
                <v:path arrowok="t"/>
              </v:shape>
            </v:group>
            <v:group style="position:absolute;left:2992;top:5331;width:30;height:10" coordorigin="2992,5331" coordsize="30,10">
              <v:shape style="position:absolute;left:2992;top:5331;width:30;height:10" coordorigin="2992,5331" coordsize="30,10" path="m2992,5336l3021,5336e" filled="false" stroked="true" strokeweight=".6pt" strokecolor="#000000">
                <v:path arrowok="t"/>
              </v:shape>
            </v:group>
            <v:group style="position:absolute;left:2942;top:5331;width:30;height:10" coordorigin="2942,5331" coordsize="30,10">
              <v:shape style="position:absolute;left:2942;top:5331;width:30;height:10" coordorigin="2942,5331" coordsize="30,10" path="m2942,5336l2972,5336e" filled="false" stroked="true" strokeweight=".6pt" strokecolor="#000000">
                <v:path arrowok="t"/>
              </v:shape>
            </v:group>
            <v:group style="position:absolute;left:2892;top:5331;width:30;height:10" coordorigin="2892,5331" coordsize="30,10">
              <v:shape style="position:absolute;left:2892;top:5331;width:30;height:10" coordorigin="2892,5331" coordsize="30,10" path="m2892,5336l2922,5336e" filled="false" stroked="true" strokeweight=".6pt" strokecolor="#000000">
                <v:path arrowok="t"/>
              </v:shape>
            </v:group>
            <v:group style="position:absolute;left:2843;top:5331;width:30;height:10" coordorigin="2843,5331" coordsize="30,10">
              <v:shape style="position:absolute;left:2843;top:5331;width:30;height:10" coordorigin="2843,5331" coordsize="30,10" path="m2843,5336l2872,5336e" filled="false" stroked="true" strokeweight=".6pt" strokecolor="#000000">
                <v:path arrowok="t"/>
              </v:shape>
            </v:group>
            <v:group style="position:absolute;left:2793;top:5331;width:30;height:10" coordorigin="2793,5331" coordsize="30,10">
              <v:shape style="position:absolute;left:2793;top:5331;width:30;height:10" coordorigin="2793,5331" coordsize="30,10" path="m2793,5336l2823,5336e" filled="false" stroked="true" strokeweight=".6pt" strokecolor="#000000">
                <v:path arrowok="t"/>
              </v:shape>
            </v:group>
            <v:group style="position:absolute;left:2743;top:5331;width:30;height:10" coordorigin="2743,5331" coordsize="30,10">
              <v:shape style="position:absolute;left:2743;top:5331;width:30;height:10" coordorigin="2743,5331" coordsize="30,10" path="m2743,5336l2773,5336e" filled="false" stroked="true" strokeweight=".6pt" strokecolor="#000000">
                <v:path arrowok="t"/>
              </v:shape>
            </v:group>
            <v:group style="position:absolute;left:5324;top:5336;width:30;height:2" coordorigin="5324,5336" coordsize="30,2">
              <v:shape style="position:absolute;left:5324;top:5336;width:30;height:2" coordorigin="5324,5336" coordsize="30,0" path="m5324,5336l5354,5336e" filled="false" stroked="true" strokeweight=".6pt" strokecolor="#000000">
                <v:path arrowok="t"/>
              </v:shape>
            </v:group>
            <v:group style="position:absolute;left:2704;top:5371;width:10;height:30" coordorigin="2704,5371" coordsize="10,30">
              <v:shape style="position:absolute;left:2704;top:5371;width:10;height:30" coordorigin="2704,5371" coordsize="10,30" path="m2704,5386l2714,5386e" filled="false" stroked="true" strokeweight="1.59pt" strokecolor="#000000">
                <v:path arrowok="t"/>
              </v:shape>
            </v:group>
            <v:group style="position:absolute;left:2704;top:5421;width:10;height:30" coordorigin="2704,5421" coordsize="10,30">
              <v:shape style="position:absolute;left:2704;top:5421;width:10;height:30" coordorigin="2704,5421" coordsize="10,30" path="m2704,5436l2714,5436e" filled="false" stroked="true" strokeweight="1.59pt" strokecolor="#000000">
                <v:path arrowok="t"/>
              </v:shape>
            </v:group>
            <v:group style="position:absolute;left:2704;top:5470;width:10;height:30" coordorigin="2704,5470" coordsize="10,30">
              <v:shape style="position:absolute;left:2704;top:5470;width:10;height:30" coordorigin="2704,5470" coordsize="10,30" path="m2704,5485l2714,5485e" filled="false" stroked="true" strokeweight="1.591pt" strokecolor="#000000">
                <v:path arrowok="t"/>
              </v:shape>
            </v:group>
            <v:group style="position:absolute;left:2704;top:5520;width:10;height:30" coordorigin="2704,5520" coordsize="10,30">
              <v:shape style="position:absolute;left:2704;top:5520;width:10;height:30" coordorigin="2704,5520" coordsize="10,30" path="m2704,5535l2714,5535e" filled="false" stroked="true" strokeweight="1.59pt" strokecolor="#000000">
                <v:path arrowok="t"/>
              </v:shape>
            </v:group>
            <v:group style="position:absolute;left:2704;top:5570;width:10;height:30" coordorigin="2704,5570" coordsize="10,30">
              <v:shape style="position:absolute;left:2704;top:5570;width:10;height:30" coordorigin="2704,5570" coordsize="10,30" path="m2704,5584l2714,5584e" filled="false" stroked="true" strokeweight="1.591pt" strokecolor="#000000">
                <v:path arrowok="t"/>
              </v:shape>
            </v:group>
            <v:group style="position:absolute;left:2704;top:5619;width:10;height:30" coordorigin="2704,5619" coordsize="10,30">
              <v:shape style="position:absolute;left:2704;top:5619;width:10;height:30" coordorigin="2704,5619" coordsize="10,30" path="m2704,5634l2714,5634e" filled="false" stroked="true" strokeweight="1.591pt" strokecolor="#000000">
                <v:path arrowok="t"/>
              </v:shape>
            </v:group>
            <v:group style="position:absolute;left:2704;top:5669;width:10;height:30" coordorigin="2704,5669" coordsize="10,30">
              <v:shape style="position:absolute;left:2704;top:5669;width:10;height:30" coordorigin="2704,5669" coordsize="10,30" path="m2704,5684l2714,5684e" filled="false" stroked="true" strokeweight="1.59pt" strokecolor="#000000">
                <v:path arrowok="t"/>
              </v:shape>
            </v:group>
            <v:group style="position:absolute;left:2704;top:5718;width:10;height:30" coordorigin="2704,5718" coordsize="10,30">
              <v:shape style="position:absolute;left:2704;top:5718;width:10;height:30" coordorigin="2704,5718" coordsize="10,30" path="m2704,5733l2714,5733e" filled="false" stroked="true" strokeweight="1.591pt" strokecolor="#000000">
                <v:path arrowok="t"/>
              </v:shape>
            </v:group>
            <v:group style="position:absolute;left:2704;top:5768;width:10;height:30" coordorigin="2704,5768" coordsize="10,30">
              <v:shape style="position:absolute;left:2704;top:5768;width:10;height:30" coordorigin="2704,5768" coordsize="10,30" path="m2704,5783l2714,5783e" filled="false" stroked="true" strokeweight="1.59pt" strokecolor="#000000">
                <v:path arrowok="t"/>
              </v:shape>
            </v:group>
            <v:group style="position:absolute;left:2704;top:5818;width:10;height:30" coordorigin="2704,5818" coordsize="10,30">
              <v:shape style="position:absolute;left:2704;top:5818;width:10;height:30" coordorigin="2704,5818" coordsize="10,30" path="m2704,5833l2714,5833e" filled="false" stroked="true" strokeweight="1.59pt" strokecolor="#000000">
                <v:path arrowok="t"/>
              </v:shape>
            </v:group>
            <v:group style="position:absolute;left:2704;top:5867;width:10;height:30" coordorigin="2704,5867" coordsize="10,30">
              <v:shape style="position:absolute;left:2704;top:5867;width:10;height:30" coordorigin="2704,5867" coordsize="10,30" path="m2704,5882l2714,5882e" filled="false" stroked="true" strokeweight="1.591pt" strokecolor="#000000">
                <v:path arrowok="t"/>
              </v:shape>
            </v:group>
            <v:group style="position:absolute;left:2704;top:5917;width:10;height:30" coordorigin="2704,5917" coordsize="10,30">
              <v:shape style="position:absolute;left:2704;top:5917;width:10;height:30" coordorigin="2704,5917" coordsize="10,30" path="m2704,5932l2714,5932e" filled="false" stroked="true" strokeweight="1.59pt" strokecolor="#000000">
                <v:path arrowok="t"/>
              </v:shape>
            </v:group>
            <v:group style="position:absolute;left:2704;top:5967;width:10;height:30" coordorigin="2704,5967" coordsize="10,30">
              <v:shape style="position:absolute;left:2704;top:5967;width:10;height:30" coordorigin="2704,5967" coordsize="10,30" path="m2704,5982l2714,5982e" filled="false" stroked="true" strokeweight="1.591pt" strokecolor="#000000">
                <v:path arrowok="t"/>
              </v:shape>
            </v:group>
            <v:group style="position:absolute;left:2704;top:6016;width:10;height:30" coordorigin="2704,6016" coordsize="10,30">
              <v:shape style="position:absolute;left:2704;top:6016;width:10;height:30" coordorigin="2704,6016" coordsize="10,30" path="m2704,6031l2714,6031e" filled="false" stroked="true" strokeweight="1.59pt" strokecolor="#000000">
                <v:path arrowok="t"/>
              </v:shape>
            </v:group>
            <v:group style="position:absolute;left:2704;top:6066;width:10;height:30" coordorigin="2704,6066" coordsize="10,30">
              <v:shape style="position:absolute;left:2704;top:6066;width:10;height:30" coordorigin="2704,6066" coordsize="10,30" path="m2704,6081l2714,6081e" filled="false" stroked="true" strokeweight="1.59pt" strokecolor="#000000">
                <v:path arrowok="t"/>
              </v:shape>
            </v:group>
            <v:group style="position:absolute;left:2704;top:6116;width:10;height:30" coordorigin="2704,6116" coordsize="10,30">
              <v:shape style="position:absolute;left:2704;top:6116;width:10;height:30" coordorigin="2704,6116" coordsize="10,30" path="m2704,6130l2714,6130e" filled="false" stroked="true" strokeweight="1.591pt" strokecolor="#000000">
                <v:path arrowok="t"/>
              </v:shape>
            </v:group>
            <v:group style="position:absolute;left:2704;top:6165;width:10;height:30" coordorigin="2704,6165" coordsize="10,30">
              <v:shape style="position:absolute;left:2704;top:6165;width:10;height:30" coordorigin="2704,6165" coordsize="10,30" path="m2704,6180l2714,6180e" filled="false" stroked="true" strokeweight="1.59pt" strokecolor="#000000">
                <v:path arrowok="t"/>
              </v:shape>
            </v:group>
            <v:group style="position:absolute;left:2704;top:6215;width:10;height:30" coordorigin="2704,6215" coordsize="10,30">
              <v:shape style="position:absolute;left:2704;top:6215;width:10;height:30" coordorigin="2704,6215" coordsize="10,30" path="m2704,6230l2714,6230e" filled="false" stroked="true" strokeweight="1.591pt" strokecolor="#000000">
                <v:path arrowok="t"/>
              </v:shape>
            </v:group>
            <v:group style="position:absolute;left:2704;top:6264;width:10;height:30" coordorigin="2704,6264" coordsize="10,30">
              <v:shape style="position:absolute;left:2704;top:6264;width:10;height:30" coordorigin="2704,6264" coordsize="10,30" path="m2704,6279l2714,6279e" filled="false" stroked="true" strokeweight="1.591pt" strokecolor="#000000">
                <v:path arrowok="t"/>
              </v:shape>
            </v:group>
            <v:group style="position:absolute;left:2704;top:6314;width:10;height:30" coordorigin="2704,6314" coordsize="10,30">
              <v:shape style="position:absolute;left:2704;top:6314;width:10;height:30" coordorigin="2704,6314" coordsize="10,30" path="m2704,6329l2714,6329e" filled="false" stroked="true" strokeweight="1.59pt" strokecolor="#000000">
                <v:path arrowok="t"/>
              </v:shape>
            </v:group>
            <v:group style="position:absolute;left:2704;top:6364;width:10;height:30" coordorigin="2704,6364" coordsize="10,30">
              <v:shape style="position:absolute;left:2704;top:6364;width:10;height:30" coordorigin="2704,6364" coordsize="10,30" path="m2704,6379l2714,6379e" filled="false" stroked="true" strokeweight="1.591pt" strokecolor="#000000">
                <v:path arrowok="t"/>
              </v:shape>
            </v:group>
            <v:group style="position:absolute;left:2704;top:6413;width:10;height:30" coordorigin="2704,6413" coordsize="10,30">
              <v:shape style="position:absolute;left:2704;top:6413;width:10;height:30" coordorigin="2704,6413" coordsize="10,30" path="m2704,6428l2714,6428e" filled="false" stroked="true" strokeweight="1.59pt" strokecolor="#000000">
                <v:path arrowok="t"/>
              </v:shape>
            </v:group>
            <v:group style="position:absolute;left:2704;top:6463;width:10;height:30" coordorigin="2704,6463" coordsize="10,30">
              <v:shape style="position:absolute;left:2704;top:6463;width:10;height:30" coordorigin="2704,6463" coordsize="10,30" path="m2704,6478l2714,6478e" filled="false" stroked="true" strokeweight="1.59pt" strokecolor="#000000">
                <v:path arrowok="t"/>
              </v:shape>
            </v:group>
            <v:group style="position:absolute;left:2704;top:6513;width:10;height:30" coordorigin="2704,6513" coordsize="10,30">
              <v:shape style="position:absolute;left:2704;top:6513;width:10;height:30" coordorigin="2704,6513" coordsize="10,30" path="m2704,6527l2714,6527e" filled="false" stroked="true" strokeweight="1.591pt" strokecolor="#000000">
                <v:path arrowok="t"/>
              </v:shape>
            </v:group>
            <v:group style="position:absolute;left:2704;top:6562;width:10;height:30" coordorigin="2704,6562" coordsize="10,30">
              <v:shape style="position:absolute;left:2704;top:6562;width:10;height:30" coordorigin="2704,6562" coordsize="10,30" path="m2704,6577l2714,6577e" filled="false" stroked="true" strokeweight="1.59pt" strokecolor="#000000">
                <v:path arrowok="t"/>
              </v:shape>
            </v:group>
            <v:group style="position:absolute;left:2704;top:6612;width:10;height:30" coordorigin="2704,6612" coordsize="10,30">
              <v:shape style="position:absolute;left:2704;top:6612;width:10;height:30" coordorigin="2704,6612" coordsize="10,30" path="m2704,6627l2714,6627e" filled="false" stroked="true" strokeweight="1.591pt" strokecolor="#000000">
                <v:path arrowok="t"/>
              </v:shape>
            </v:group>
            <v:group style="position:absolute;left:2704;top:6662;width:10;height:30" coordorigin="2704,6662" coordsize="10,30">
              <v:shape style="position:absolute;left:2704;top:6662;width:10;height:30" coordorigin="2704,6662" coordsize="10,30" path="m2704,6676l2714,6676e" filled="false" stroked="true" strokeweight="1.59pt" strokecolor="#000000">
                <v:path arrowok="t"/>
              </v:shape>
            </v:group>
            <v:group style="position:absolute;left:2704;top:6711;width:10;height:30" coordorigin="2704,6711" coordsize="10,30">
              <v:shape style="position:absolute;left:2704;top:6711;width:10;height:30" coordorigin="2704,6711" coordsize="10,30" path="m2704,6726l2714,6726e" filled="false" stroked="true" strokeweight="1.59pt" strokecolor="#000000">
                <v:path arrowok="t"/>
              </v:shape>
            </v:group>
            <v:group style="position:absolute;left:2704;top:6761;width:10;height:30" coordorigin="2704,6761" coordsize="10,30">
              <v:shape style="position:absolute;left:2704;top:6761;width:10;height:30" coordorigin="2704,6761" coordsize="10,30" path="m2704,6776l2714,6776e" filled="false" stroked="true" strokeweight="1.591pt" strokecolor="#000000">
                <v:path arrowok="t"/>
              </v:shape>
            </v:group>
            <v:group style="position:absolute;left:2704;top:6810;width:10;height:30" coordorigin="2704,6810" coordsize="10,30">
              <v:shape style="position:absolute;left:2704;top:6810;width:10;height:30" coordorigin="2704,6810" coordsize="10,30" path="m2704,6825l2714,6825e" filled="false" stroked="true" strokeweight="1.59pt" strokecolor="#000000">
                <v:path arrowok="t"/>
              </v:shape>
            </v:group>
            <v:group style="position:absolute;left:2704;top:6860;width:10;height:30" coordorigin="2704,6860" coordsize="10,30">
              <v:shape style="position:absolute;left:2704;top:6860;width:10;height:30" coordorigin="2704,6860" coordsize="10,30" path="m2704,6875l2714,6875e" filled="false" stroked="true" strokeweight="1.591pt" strokecolor="#000000">
                <v:path arrowok="t"/>
              </v:shape>
            </v:group>
            <v:group style="position:absolute;left:2704;top:6910;width:10;height:30" coordorigin="2704,6910" coordsize="10,30">
              <v:shape style="position:absolute;left:2704;top:6910;width:10;height:30" coordorigin="2704,6910" coordsize="10,30" path="m2704,6925l2714,6925e" filled="false" stroked="true" strokeweight="1.591pt" strokecolor="#000000">
                <v:path arrowok="t"/>
              </v:shape>
            </v:group>
            <v:group style="position:absolute;left:2704;top:6959;width:10;height:30" coordorigin="2704,6959" coordsize="10,30">
              <v:shape style="position:absolute;left:2704;top:6959;width:10;height:30" coordorigin="2704,6959" coordsize="10,30" path="m2704,6974l2714,6974e" filled="false" stroked="true" strokeweight="1.59pt" strokecolor="#000000">
                <v:path arrowok="t"/>
              </v:shape>
            </v:group>
            <v:group style="position:absolute;left:2704;top:7009;width:10;height:30" coordorigin="2704,7009" coordsize="10,30">
              <v:shape style="position:absolute;left:2704;top:7009;width:10;height:30" coordorigin="2704,7009" coordsize="10,30" path="m2704,7024l2714,7024e" filled="false" stroked="true" strokeweight="1.591pt" strokecolor="#000000">
                <v:path arrowok="t"/>
              </v:shape>
            </v:group>
            <v:group style="position:absolute;left:2704;top:7059;width:10;height:30" coordorigin="2704,7059" coordsize="10,30">
              <v:shape style="position:absolute;left:2704;top:7059;width:10;height:30" coordorigin="2704,7059" coordsize="10,30" path="m2704,7073l2714,7073e" filled="false" stroked="true" strokeweight="1.591pt" strokecolor="#000000">
                <v:path arrowok="t"/>
              </v:shape>
            </v:group>
            <v:group style="position:absolute;left:2704;top:7108;width:10;height:30" coordorigin="2704,7108" coordsize="10,30">
              <v:shape style="position:absolute;left:2704;top:7108;width:10;height:30" coordorigin="2704,7108" coordsize="10,30" path="m2704,7123l2714,7123e" filled="false" stroked="true" strokeweight="1.59pt" strokecolor="#000000">
                <v:path arrowok="t"/>
              </v:shape>
            </v:group>
            <v:group style="position:absolute;left:2704;top:7158;width:10;height:30" coordorigin="2704,7158" coordsize="10,30">
              <v:shape style="position:absolute;left:2704;top:7158;width:10;height:30" coordorigin="2704,7158" coordsize="10,30" path="m2704,7173l2714,7173e" filled="false" stroked="true" strokeweight="1.591pt" strokecolor="#000000">
                <v:path arrowok="t"/>
              </v:shape>
            </v:group>
            <v:group style="position:absolute;left:2704;top:7207;width:10;height:30" coordorigin="2704,7207" coordsize="10,30">
              <v:shape style="position:absolute;left:2704;top:7207;width:10;height:30" coordorigin="2704,7207" coordsize="10,30" path="m2704,7222l2714,7222e" filled="false" stroked="true" strokeweight="1.59pt" strokecolor="#000000">
                <v:path arrowok="t"/>
              </v:shape>
            </v:group>
            <v:group style="position:absolute;left:2704;top:7257;width:10;height:30" coordorigin="2704,7257" coordsize="10,30">
              <v:shape style="position:absolute;left:2704;top:7257;width:10;height:30" coordorigin="2704,7257" coordsize="10,30" path="m2704,7272l2714,7272e" filled="false" stroked="true" strokeweight="1.591pt" strokecolor="#000000">
                <v:path arrowok="t"/>
              </v:shape>
            </v:group>
            <v:group style="position:absolute;left:2704;top:7307;width:10;height:30" coordorigin="2704,7307" coordsize="10,30">
              <v:shape style="position:absolute;left:2704;top:7307;width:10;height:30" coordorigin="2704,7307" coordsize="10,30" path="m2704,7322l2714,7322e" filled="false" stroked="true" strokeweight="1.59pt" strokecolor="#000000">
                <v:path arrowok="t"/>
              </v:shape>
            </v:group>
            <v:group style="position:absolute;left:2704;top:7356;width:10;height:30" coordorigin="2704,7356" coordsize="10,30">
              <v:shape style="position:absolute;left:2704;top:7356;width:10;height:30" coordorigin="2704,7356" coordsize="10,30" path="m2704,7371l2714,7371e" filled="false" stroked="true" strokeweight="1.59pt" strokecolor="#000000">
                <v:path arrowok="t"/>
              </v:shape>
            </v:group>
            <v:group style="position:absolute;left:2704;top:7406;width:10;height:30" coordorigin="2704,7406" coordsize="10,30">
              <v:shape style="position:absolute;left:2704;top:7406;width:10;height:30" coordorigin="2704,7406" coordsize="10,30" path="m2704,7421l2714,7421e" filled="false" stroked="true" strokeweight="1.591pt" strokecolor="#000000">
                <v:path arrowok="t"/>
              </v:shape>
            </v:group>
            <v:group style="position:absolute;left:2704;top:7456;width:10;height:30" coordorigin="2704,7456" coordsize="10,30">
              <v:shape style="position:absolute;left:2704;top:7456;width:10;height:30" coordorigin="2704,7456" coordsize="10,30" path="m2704,7471l2714,7471e" filled="false" stroked="true" strokeweight="1.59pt" strokecolor="#000000">
                <v:path arrowok="t"/>
              </v:shape>
            </v:group>
            <v:group style="position:absolute;left:2704;top:7505;width:10;height:30" coordorigin="2704,7505" coordsize="10,30">
              <v:shape style="position:absolute;left:2704;top:7505;width:10;height:30" coordorigin="2704,7505" coordsize="10,30" path="m2704,7520l2714,7520e" filled="false" stroked="true" strokeweight="1.591pt" strokecolor="#000000">
                <v:path arrowok="t"/>
              </v:shape>
            </v:group>
            <v:group style="position:absolute;left:2704;top:7555;width:10;height:30" coordorigin="2704,7555" coordsize="10,30">
              <v:shape style="position:absolute;left:2704;top:7555;width:10;height:30" coordorigin="2704,7555" coordsize="10,30" path="m2704,7570l2714,7570e" filled="false" stroked="true" strokeweight="1.591pt" strokecolor="#000000">
                <v:path arrowok="t"/>
              </v:shape>
            </v:group>
            <v:group style="position:absolute;left:2704;top:7605;width:10;height:30" coordorigin="2704,7605" coordsize="10,30">
              <v:shape style="position:absolute;left:2704;top:7605;width:10;height:30" coordorigin="2704,7605" coordsize="10,30" path="m2704,7619l2714,7619e" filled="false" stroked="true" strokeweight="1.59pt" strokecolor="#000000">
                <v:path arrowok="t"/>
              </v:shape>
            </v:group>
            <v:group style="position:absolute;left:2704;top:7654;width:10;height:30" coordorigin="2704,7654" coordsize="10,30">
              <v:shape style="position:absolute;left:2704;top:7654;width:10;height:30" coordorigin="2704,7654" coordsize="10,30" path="m2704,7669l2714,7669e" filled="false" stroked="true" strokeweight="1.591pt" strokecolor="#000000">
                <v:path arrowok="t"/>
              </v:shape>
            </v:group>
            <v:group style="position:absolute;left:2704;top:7704;width:10;height:30" coordorigin="2704,7704" coordsize="10,30">
              <v:shape style="position:absolute;left:2704;top:7704;width:10;height:30" coordorigin="2704,7704" coordsize="10,30" path="m2704,7719l2714,7719e" filled="false" stroked="true" strokeweight="1.59pt" strokecolor="#000000">
                <v:path arrowok="t"/>
              </v:shape>
            </v:group>
            <v:group style="position:absolute;left:2704;top:7753;width:10;height:30" coordorigin="2704,7753" coordsize="10,30">
              <v:shape style="position:absolute;left:2704;top:7753;width:10;height:30" coordorigin="2704,7753" coordsize="10,30" path="m2704,7768l2714,7768e" filled="false" stroked="true" strokeweight="1.591pt" strokecolor="#000000">
                <v:path arrowok="t"/>
              </v:shape>
            </v:group>
            <v:group style="position:absolute;left:2704;top:7803;width:10;height:30" coordorigin="2704,7803" coordsize="10,30">
              <v:shape style="position:absolute;left:2704;top:7803;width:10;height:30" coordorigin="2704,7803" coordsize="10,30" path="m2704,7818l2714,7818e" filled="false" stroked="true" strokeweight="1.591pt" strokecolor="#000000">
                <v:path arrowok="t"/>
              </v:shape>
            </v:group>
            <v:group style="position:absolute;left:2704;top:7853;width:10;height:30" coordorigin="2704,7853" coordsize="10,30">
              <v:shape style="position:absolute;left:2704;top:7853;width:10;height:30" coordorigin="2704,7853" coordsize="10,30" path="m2704,7868l2714,7868e" filled="false" stroked="true" strokeweight="1.59pt" strokecolor="#000000">
                <v:path arrowok="t"/>
              </v:shape>
            </v:group>
            <v:group style="position:absolute;left:2704;top:7902;width:10;height:30" coordorigin="2704,7902" coordsize="10,30">
              <v:shape style="position:absolute;left:2704;top:7902;width:10;height:30" coordorigin="2704,7902" coordsize="10,30" path="m2704,7917l2714,7917e" filled="false" stroked="true" strokeweight="1.591pt" strokecolor="#000000">
                <v:path arrowok="t"/>
              </v:shape>
            </v:group>
            <v:group style="position:absolute;left:2704;top:7967;width:10;height:2" coordorigin="2704,7967" coordsize="10,2">
              <v:shape style="position:absolute;left:2704;top:7967;width:10;height:2" coordorigin="2704,7967" coordsize="10,0" path="m2704,7967l2714,7967e" filled="false" stroked="true" strokeweight="1.59pt" strokecolor="#000000">
                <v:path arrowok="t"/>
              </v:shape>
            </v:group>
            <v:group style="position:absolute;left:7905;top:5331;width:30;height:10" coordorigin="7905,5331" coordsize="30,10">
              <v:shape style="position:absolute;left:7905;top:5331;width:30;height:10" coordorigin="7905,5331" coordsize="30,10" path="m7905,5336l7935,5336e" filled="false" stroked="true" strokeweight=".6pt" strokecolor="#000000">
                <v:path arrowok="t"/>
              </v:shape>
            </v:group>
            <v:group style="position:absolute;left:7856;top:5331;width:30;height:10" coordorigin="7856,5331" coordsize="30,10">
              <v:shape style="position:absolute;left:7856;top:5331;width:30;height:10" coordorigin="7856,5331" coordsize="30,10" path="m7856,5336l7885,5336e" filled="false" stroked="true" strokeweight=".6pt" strokecolor="#000000">
                <v:path arrowok="t"/>
              </v:shape>
            </v:group>
            <v:group style="position:absolute;left:7806;top:5331;width:30;height:10" coordorigin="7806,5331" coordsize="30,10">
              <v:shape style="position:absolute;left:7806;top:5331;width:30;height:10" coordorigin="7806,5331" coordsize="30,10" path="m7806,5336l7836,5336e" filled="false" stroked="true" strokeweight=".6pt" strokecolor="#000000">
                <v:path arrowok="t"/>
              </v:shape>
            </v:group>
            <v:group style="position:absolute;left:7756;top:5331;width:30;height:10" coordorigin="7756,5331" coordsize="30,10">
              <v:shape style="position:absolute;left:7756;top:5331;width:30;height:10" coordorigin="7756,5331" coordsize="30,10" path="m7756,5336l7786,5336e" filled="false" stroked="true" strokeweight=".6pt" strokecolor="#000000">
                <v:path arrowok="t"/>
              </v:shape>
            </v:group>
            <v:group style="position:absolute;left:7707;top:5331;width:30;height:10" coordorigin="7707,5331" coordsize="30,10">
              <v:shape style="position:absolute;left:7707;top:5331;width:30;height:10" coordorigin="7707,5331" coordsize="30,10" path="m7707,5336l7736,5336e" filled="false" stroked="true" strokeweight=".6pt" strokecolor="#000000">
                <v:path arrowok="t"/>
              </v:shape>
            </v:group>
            <v:group style="position:absolute;left:7657;top:5331;width:30;height:10" coordorigin="7657,5331" coordsize="30,10">
              <v:shape style="position:absolute;left:7657;top:5331;width:30;height:10" coordorigin="7657,5331" coordsize="30,10" path="m7657,5336l7687,5336e" filled="false" stroked="true" strokeweight=".6pt" strokecolor="#000000">
                <v:path arrowok="t"/>
              </v:shape>
            </v:group>
            <v:group style="position:absolute;left:7607;top:5331;width:30;height:10" coordorigin="7607,5331" coordsize="30,10">
              <v:shape style="position:absolute;left:7607;top:5331;width:30;height:10" coordorigin="7607,5331" coordsize="30,10" path="m7607,5336l7637,5336e" filled="false" stroked="true" strokeweight=".6pt" strokecolor="#000000">
                <v:path arrowok="t"/>
              </v:shape>
            </v:group>
            <v:group style="position:absolute;left:7558;top:5331;width:30;height:10" coordorigin="7558,5331" coordsize="30,10">
              <v:shape style="position:absolute;left:7558;top:5331;width:30;height:10" coordorigin="7558,5331" coordsize="30,10" path="m7558,5336l7588,5336e" filled="false" stroked="true" strokeweight=".6pt" strokecolor="#000000">
                <v:path arrowok="t"/>
              </v:shape>
            </v:group>
            <v:group style="position:absolute;left:7508;top:5331;width:30;height:10" coordorigin="7508,5331" coordsize="30,10">
              <v:shape style="position:absolute;left:7508;top:5331;width:30;height:10" coordorigin="7508,5331" coordsize="30,10" path="m7508,5336l7538,5336e" filled="false" stroked="true" strokeweight=".6pt" strokecolor="#000000">
                <v:path arrowok="t"/>
              </v:shape>
            </v:group>
            <v:group style="position:absolute;left:7459;top:5331;width:30;height:10" coordorigin="7459,5331" coordsize="30,10">
              <v:shape style="position:absolute;left:7459;top:5331;width:30;height:10" coordorigin="7459,5331" coordsize="30,10" path="m7459,5336l7488,5336e" filled="false" stroked="true" strokeweight=".6pt" strokecolor="#000000">
                <v:path arrowok="t"/>
              </v:shape>
            </v:group>
            <v:group style="position:absolute;left:7409;top:5331;width:30;height:10" coordorigin="7409,5331" coordsize="30,10">
              <v:shape style="position:absolute;left:7409;top:5331;width:30;height:10" coordorigin="7409,5331" coordsize="30,10" path="m7409,5336l7439,5336e" filled="false" stroked="true" strokeweight=".6pt" strokecolor="#000000">
                <v:path arrowok="t"/>
              </v:shape>
            </v:group>
            <v:group style="position:absolute;left:7359;top:5331;width:30;height:10" coordorigin="7359,5331" coordsize="30,10">
              <v:shape style="position:absolute;left:7359;top:5331;width:30;height:10" coordorigin="7359,5331" coordsize="30,10" path="m7359,5336l7389,5336e" filled="false" stroked="true" strokeweight=".6pt" strokecolor="#000000">
                <v:path arrowok="t"/>
              </v:shape>
            </v:group>
            <v:group style="position:absolute;left:7310;top:5331;width:30;height:10" coordorigin="7310,5331" coordsize="30,10">
              <v:shape style="position:absolute;left:7310;top:5331;width:30;height:10" coordorigin="7310,5331" coordsize="30,10" path="m7310,5336l7339,5336e" filled="false" stroked="true" strokeweight=".6pt" strokecolor="#000000">
                <v:path arrowok="t"/>
              </v:shape>
            </v:group>
            <v:group style="position:absolute;left:7260;top:5331;width:30;height:10" coordorigin="7260,5331" coordsize="30,10">
              <v:shape style="position:absolute;left:7260;top:5331;width:30;height:10" coordorigin="7260,5331" coordsize="30,10" path="m7260,5336l7290,5336e" filled="false" stroked="true" strokeweight=".6pt" strokecolor="#000000">
                <v:path arrowok="t"/>
              </v:shape>
            </v:group>
            <v:group style="position:absolute;left:7210;top:5331;width:30;height:10" coordorigin="7210,5331" coordsize="30,10">
              <v:shape style="position:absolute;left:7210;top:5331;width:30;height:10" coordorigin="7210,5331" coordsize="30,10" path="m7210,5336l7240,5336e" filled="false" stroked="true" strokeweight=".6pt" strokecolor="#000000">
                <v:path arrowok="t"/>
              </v:shape>
            </v:group>
            <v:group style="position:absolute;left:7161;top:5331;width:30;height:10" coordorigin="7161,5331" coordsize="30,10">
              <v:shape style="position:absolute;left:7161;top:5331;width:30;height:10" coordorigin="7161,5331" coordsize="30,10" path="m7161,5336l7191,5336e" filled="false" stroked="true" strokeweight=".6pt" strokecolor="#000000">
                <v:path arrowok="t"/>
              </v:shape>
            </v:group>
            <v:group style="position:absolute;left:7111;top:5331;width:30;height:10" coordorigin="7111,5331" coordsize="30,10">
              <v:shape style="position:absolute;left:7111;top:5331;width:30;height:10" coordorigin="7111,5331" coordsize="30,10" path="m7111,5336l7141,5336e" filled="false" stroked="true" strokeweight=".6pt" strokecolor="#000000">
                <v:path arrowok="t"/>
              </v:shape>
            </v:group>
            <v:group style="position:absolute;left:7061;top:5331;width:30;height:10" coordorigin="7061,5331" coordsize="30,10">
              <v:shape style="position:absolute;left:7061;top:5331;width:30;height:10" coordorigin="7061,5331" coordsize="30,10" path="m7061,5336l7091,5336e" filled="false" stroked="true" strokeweight=".6pt" strokecolor="#000000">
                <v:path arrowok="t"/>
              </v:shape>
            </v:group>
            <v:group style="position:absolute;left:7012;top:5331;width:30;height:10" coordorigin="7012,5331" coordsize="30,10">
              <v:shape style="position:absolute;left:7012;top:5331;width:30;height:10" coordorigin="7012,5331" coordsize="30,10" path="m7012,5336l7042,5336e" filled="false" stroked="true" strokeweight=".6pt" strokecolor="#000000">
                <v:path arrowok="t"/>
              </v:shape>
            </v:group>
            <v:group style="position:absolute;left:6962;top:5331;width:30;height:10" coordorigin="6962,5331" coordsize="30,10">
              <v:shape style="position:absolute;left:6962;top:5331;width:30;height:10" coordorigin="6962,5331" coordsize="30,10" path="m6962,5336l6992,5336e" filled="false" stroked="true" strokeweight=".6pt" strokecolor="#000000">
                <v:path arrowok="t"/>
              </v:shape>
            </v:group>
            <v:group style="position:absolute;left:6913;top:5331;width:30;height:10" coordorigin="6913,5331" coordsize="30,10">
              <v:shape style="position:absolute;left:6913;top:5331;width:30;height:10" coordorigin="6913,5331" coordsize="30,10" path="m6913,5336l6942,5336e" filled="false" stroked="true" strokeweight=".6pt" strokecolor="#000000">
                <v:path arrowok="t"/>
              </v:shape>
            </v:group>
            <v:group style="position:absolute;left:6863;top:5331;width:30;height:10" coordorigin="6863,5331" coordsize="30,10">
              <v:shape style="position:absolute;left:6863;top:5331;width:30;height:10" coordorigin="6863,5331" coordsize="30,10" path="m6863,5336l6893,5336e" filled="false" stroked="true" strokeweight=".6pt" strokecolor="#000000">
                <v:path arrowok="t"/>
              </v:shape>
            </v:group>
            <v:group style="position:absolute;left:6813;top:5331;width:30;height:10" coordorigin="6813,5331" coordsize="30,10">
              <v:shape style="position:absolute;left:6813;top:5331;width:30;height:10" coordorigin="6813,5331" coordsize="30,10" path="m6813,5336l6843,5336e" filled="false" stroked="true" strokeweight=".6pt" strokecolor="#000000">
                <v:path arrowok="t"/>
              </v:shape>
            </v:group>
            <v:group style="position:absolute;left:6764;top:5331;width:30;height:10" coordorigin="6764,5331" coordsize="30,10">
              <v:shape style="position:absolute;left:6764;top:5331;width:30;height:10" coordorigin="6764,5331" coordsize="30,10" path="m6764,5336l6793,5336e" filled="false" stroked="true" strokeweight=".6pt" strokecolor="#000000">
                <v:path arrowok="t"/>
              </v:shape>
            </v:group>
            <v:group style="position:absolute;left:6714;top:5331;width:30;height:10" coordorigin="6714,5331" coordsize="30,10">
              <v:shape style="position:absolute;left:6714;top:5331;width:30;height:10" coordorigin="6714,5331" coordsize="30,10" path="m6714,5336l6744,5336e" filled="false" stroked="true" strokeweight=".6pt" strokecolor="#000000">
                <v:path arrowok="t"/>
              </v:shape>
            </v:group>
            <v:group style="position:absolute;left:6664;top:5331;width:30;height:10" coordorigin="6664,5331" coordsize="30,10">
              <v:shape style="position:absolute;left:6664;top:5331;width:30;height:10" coordorigin="6664,5331" coordsize="30,10" path="m6664,5336l6694,5336e" filled="false" stroked="true" strokeweight=".6pt" strokecolor="#000000">
                <v:path arrowok="t"/>
              </v:shape>
            </v:group>
            <v:group style="position:absolute;left:6615;top:5331;width:30;height:10" coordorigin="6615,5331" coordsize="30,10">
              <v:shape style="position:absolute;left:6615;top:5331;width:30;height:10" coordorigin="6615,5331" coordsize="30,10" path="m6615,5336l6645,5336e" filled="false" stroked="true" strokeweight=".6pt" strokecolor="#000000">
                <v:path arrowok="t"/>
              </v:shape>
            </v:group>
            <v:group style="position:absolute;left:6565;top:5331;width:30;height:10" coordorigin="6565,5331" coordsize="30,10">
              <v:shape style="position:absolute;left:6565;top:5331;width:30;height:10" coordorigin="6565,5331" coordsize="30,10" path="m6565,5336l6595,5336e" filled="false" stroked="true" strokeweight=".6pt" strokecolor="#000000">
                <v:path arrowok="t"/>
              </v:shape>
            </v:group>
            <v:group style="position:absolute;left:6515;top:5331;width:30;height:10" coordorigin="6515,5331" coordsize="30,10">
              <v:shape style="position:absolute;left:6515;top:5331;width:30;height:10" coordorigin="6515,5331" coordsize="30,10" path="m6515,5336l6545,5336e" filled="false" stroked="true" strokeweight=".6pt" strokecolor="#000000">
                <v:path arrowok="t"/>
              </v:shape>
            </v:group>
            <v:group style="position:absolute;left:6466;top:5331;width:30;height:10" coordorigin="6466,5331" coordsize="30,10">
              <v:shape style="position:absolute;left:6466;top:5331;width:30;height:10" coordorigin="6466,5331" coordsize="30,10" path="m6466,5336l6496,5336e" filled="false" stroked="true" strokeweight=".6pt" strokecolor="#000000">
                <v:path arrowok="t"/>
              </v:shape>
            </v:group>
            <v:group style="position:absolute;left:6416;top:5331;width:30;height:10" coordorigin="6416,5331" coordsize="30,10">
              <v:shape style="position:absolute;left:6416;top:5331;width:30;height:10" coordorigin="6416,5331" coordsize="30,10" path="m6416,5336l6446,5336e" filled="false" stroked="true" strokeweight=".6pt" strokecolor="#000000">
                <v:path arrowok="t"/>
              </v:shape>
            </v:group>
            <v:group style="position:absolute;left:6367;top:5331;width:30;height:10" coordorigin="6367,5331" coordsize="30,10">
              <v:shape style="position:absolute;left:6367;top:5331;width:30;height:10" coordorigin="6367,5331" coordsize="30,10" path="m6367,5336l6396,5336e" filled="false" stroked="true" strokeweight=".6pt" strokecolor="#000000">
                <v:path arrowok="t"/>
              </v:shape>
            </v:group>
            <v:group style="position:absolute;left:6317;top:5331;width:30;height:10" coordorigin="6317,5331" coordsize="30,10">
              <v:shape style="position:absolute;left:6317;top:5331;width:30;height:10" coordorigin="6317,5331" coordsize="30,10" path="m6317,5336l6347,5336e" filled="false" stroked="true" strokeweight=".6pt" strokecolor="#000000">
                <v:path arrowok="t"/>
              </v:shape>
            </v:group>
            <v:group style="position:absolute;left:6267;top:5331;width:30;height:10" coordorigin="6267,5331" coordsize="30,10">
              <v:shape style="position:absolute;left:6267;top:5331;width:30;height:10" coordorigin="6267,5331" coordsize="30,10" path="m6267,5336l6297,5336e" filled="false" stroked="true" strokeweight=".6pt" strokecolor="#000000">
                <v:path arrowok="t"/>
              </v:shape>
            </v:group>
            <v:group style="position:absolute;left:6218;top:5331;width:30;height:10" coordorigin="6218,5331" coordsize="30,10">
              <v:shape style="position:absolute;left:6218;top:5331;width:30;height:10" coordorigin="6218,5331" coordsize="30,10" path="m6218,5336l6247,5336e" filled="false" stroked="true" strokeweight=".6pt" strokecolor="#000000">
                <v:path arrowok="t"/>
              </v:shape>
            </v:group>
            <v:group style="position:absolute;left:6168;top:5331;width:30;height:10" coordorigin="6168,5331" coordsize="30,10">
              <v:shape style="position:absolute;left:6168;top:5331;width:30;height:10" coordorigin="6168,5331" coordsize="30,10" path="m6168,5336l6198,5336e" filled="false" stroked="true" strokeweight=".6pt" strokecolor="#000000">
                <v:path arrowok="t"/>
              </v:shape>
            </v:group>
            <v:group style="position:absolute;left:6118;top:5331;width:30;height:10" coordorigin="6118,5331" coordsize="30,10">
              <v:shape style="position:absolute;left:6118;top:5331;width:30;height:10" coordorigin="6118,5331" coordsize="30,10" path="m6118,5336l6148,5336e" filled="false" stroked="true" strokeweight=".6pt" strokecolor="#000000">
                <v:path arrowok="t"/>
              </v:shape>
            </v:group>
            <v:group style="position:absolute;left:6069;top:5331;width:30;height:10" coordorigin="6069,5331" coordsize="30,10">
              <v:shape style="position:absolute;left:6069;top:5331;width:30;height:10" coordorigin="6069,5331" coordsize="30,10" path="m6069,5336l6099,5336e" filled="false" stroked="true" strokeweight=".6pt" strokecolor="#000000">
                <v:path arrowok="t"/>
              </v:shape>
            </v:group>
            <v:group style="position:absolute;left:6019;top:5331;width:30;height:10" coordorigin="6019,5331" coordsize="30,10">
              <v:shape style="position:absolute;left:6019;top:5331;width:30;height:10" coordorigin="6019,5331" coordsize="30,10" path="m6019,5336l6049,5336e" filled="false" stroked="true" strokeweight=".6pt" strokecolor="#000000">
                <v:path arrowok="t"/>
              </v:shape>
            </v:group>
            <v:group style="position:absolute;left:5970;top:5331;width:30;height:10" coordorigin="5970,5331" coordsize="30,10">
              <v:shape style="position:absolute;left:5970;top:5331;width:30;height:10" coordorigin="5970,5331" coordsize="30,10" path="m5970,5336l5999,5336e" filled="false" stroked="true" strokeweight=".6pt" strokecolor="#000000">
                <v:path arrowok="t"/>
              </v:shape>
            </v:group>
            <v:group style="position:absolute;left:5920;top:5331;width:30;height:10" coordorigin="5920,5331" coordsize="30,10">
              <v:shape style="position:absolute;left:5920;top:5331;width:30;height:10" coordorigin="5920,5331" coordsize="30,10" path="m5920,5336l5950,5336e" filled="false" stroked="true" strokeweight=".6pt" strokecolor="#000000">
                <v:path arrowok="t"/>
              </v:shape>
            </v:group>
            <v:group style="position:absolute;left:5870;top:5331;width:30;height:10" coordorigin="5870,5331" coordsize="30,10">
              <v:shape style="position:absolute;left:5870;top:5331;width:30;height:10" coordorigin="5870,5331" coordsize="30,10" path="m5870,5336l5900,5336e" filled="false" stroked="true" strokeweight=".6pt" strokecolor="#000000">
                <v:path arrowok="t"/>
              </v:shape>
            </v:group>
            <v:group style="position:absolute;left:5821;top:5331;width:30;height:10" coordorigin="5821,5331" coordsize="30,10">
              <v:shape style="position:absolute;left:5821;top:5331;width:30;height:10" coordorigin="5821,5331" coordsize="30,10" path="m5821,5336l5850,5336e" filled="false" stroked="true" strokeweight=".6pt" strokecolor="#000000">
                <v:path arrowok="t"/>
              </v:shape>
            </v:group>
            <v:group style="position:absolute;left:5771;top:5331;width:30;height:10" coordorigin="5771,5331" coordsize="30,10">
              <v:shape style="position:absolute;left:5771;top:5331;width:30;height:10" coordorigin="5771,5331" coordsize="30,10" path="m5771,5336l5801,5336e" filled="false" stroked="true" strokeweight=".6pt" strokecolor="#000000">
                <v:path arrowok="t"/>
              </v:shape>
            </v:group>
            <v:group style="position:absolute;left:5721;top:5331;width:30;height:10" coordorigin="5721,5331" coordsize="30,10">
              <v:shape style="position:absolute;left:5721;top:5331;width:30;height:10" coordorigin="5721,5331" coordsize="30,10" path="m5721,5336l5751,5336e" filled="false" stroked="true" strokeweight=".6pt" strokecolor="#000000">
                <v:path arrowok="t"/>
              </v:shape>
            </v:group>
            <v:group style="position:absolute;left:5672;top:5331;width:30;height:10" coordorigin="5672,5331" coordsize="30,10">
              <v:shape style="position:absolute;left:5672;top:5331;width:30;height:10" coordorigin="5672,5331" coordsize="30,10" path="m5672,5336l5702,5336e" filled="false" stroked="true" strokeweight=".6pt" strokecolor="#000000">
                <v:path arrowok="t"/>
              </v:shape>
            </v:group>
            <v:group style="position:absolute;left:5622;top:5331;width:30;height:10" coordorigin="5622,5331" coordsize="30,10">
              <v:shape style="position:absolute;left:5622;top:5331;width:30;height:10" coordorigin="5622,5331" coordsize="30,10" path="m5622,5336l5652,5336e" filled="false" stroked="true" strokeweight=".6pt" strokecolor="#000000">
                <v:path arrowok="t"/>
              </v:shape>
            </v:group>
            <v:group style="position:absolute;left:5572;top:5331;width:30;height:10" coordorigin="5572,5331" coordsize="30,10">
              <v:shape style="position:absolute;left:5572;top:5331;width:30;height:10" coordorigin="5572,5331" coordsize="30,10" path="m5572,5336l5602,5336e" filled="false" stroked="true" strokeweight=".6pt" strokecolor="#000000">
                <v:path arrowok="t"/>
              </v:shape>
            </v:group>
            <v:group style="position:absolute;left:5523;top:5331;width:30;height:10" coordorigin="5523,5331" coordsize="30,10">
              <v:shape style="position:absolute;left:5523;top:5331;width:30;height:10" coordorigin="5523,5331" coordsize="30,10" path="m5523,5336l5553,5336e" filled="false" stroked="true" strokeweight=".6pt" strokecolor="#000000">
                <v:path arrowok="t"/>
              </v:shape>
            </v:group>
            <v:group style="position:absolute;left:5473;top:5331;width:30;height:10" coordorigin="5473,5331" coordsize="30,10">
              <v:shape style="position:absolute;left:5473;top:5331;width:30;height:10" coordorigin="5473,5331" coordsize="30,10" path="m5473,5336l5503,5336e" filled="false" stroked="true" strokeweight=".6pt" strokecolor="#000000">
                <v:path arrowok="t"/>
              </v:shape>
            </v:group>
            <v:group style="position:absolute;left:5424;top:5331;width:30;height:10" coordorigin="5424,5331" coordsize="30,10">
              <v:shape style="position:absolute;left:5424;top:5331;width:30;height:10" coordorigin="5424,5331" coordsize="30,10" path="m5424,5336l5453,5336e" filled="false" stroked="true" strokeweight=".6pt" strokecolor="#000000">
                <v:path arrowok="t"/>
              </v:shape>
            </v:group>
            <v:group style="position:absolute;left:5374;top:5331;width:30;height:10" coordorigin="5374,5331" coordsize="30,10">
              <v:shape style="position:absolute;left:5374;top:5331;width:30;height:10" coordorigin="5374,5331" coordsize="30,10" path="m5374,5336l5404,5336e" filled="false" stroked="true" strokeweight=".6pt" strokecolor="#000000">
                <v:path arrowok="t"/>
              </v:shape>
            </v:group>
            <v:group style="position:absolute;left:7955;top:5331;width:15;height:10" coordorigin="7955,5331" coordsize="15,10">
              <v:shape style="position:absolute;left:7955;top:5331;width:15;height:10" coordorigin="7955,5331" coordsize="15,10" path="m7955,5336l7970,5336e" filled="false" stroked="true" strokeweight=".6pt" strokecolor="#000000">
                <v:path arrowok="t"/>
              </v:shape>
            </v:group>
            <v:group style="position:absolute;left:5334;top:5371;width:10;height:30" coordorigin="5334,5371" coordsize="10,30">
              <v:shape style="position:absolute;left:5334;top:5371;width:10;height:30" coordorigin="5334,5371" coordsize="10,30" path="m5334,5386l5344,5386e" filled="false" stroked="true" strokeweight="1.59pt" strokecolor="#000000">
                <v:path arrowok="t"/>
              </v:shape>
            </v:group>
            <v:group style="position:absolute;left:5334;top:5421;width:10;height:30" coordorigin="5334,5421" coordsize="10,30">
              <v:shape style="position:absolute;left:5334;top:5421;width:10;height:30" coordorigin="5334,5421" coordsize="10,30" path="m5334,5436l5344,5436e" filled="false" stroked="true" strokeweight="1.59pt" strokecolor="#000000">
                <v:path arrowok="t"/>
              </v:shape>
            </v:group>
            <v:group style="position:absolute;left:5334;top:5470;width:10;height:30" coordorigin="5334,5470" coordsize="10,30">
              <v:shape style="position:absolute;left:5334;top:5470;width:10;height:30" coordorigin="5334,5470" coordsize="10,30" path="m5334,5485l5344,5485e" filled="false" stroked="true" strokeweight="1.591pt" strokecolor="#000000">
                <v:path arrowok="t"/>
              </v:shape>
            </v:group>
            <v:group style="position:absolute;left:5334;top:5520;width:10;height:30" coordorigin="5334,5520" coordsize="10,30">
              <v:shape style="position:absolute;left:5334;top:5520;width:10;height:30" coordorigin="5334,5520" coordsize="10,30" path="m5334,5535l5344,5535e" filled="false" stroked="true" strokeweight="1.59pt" strokecolor="#000000">
                <v:path arrowok="t"/>
              </v:shape>
            </v:group>
            <v:group style="position:absolute;left:5334;top:5570;width:10;height:30" coordorigin="5334,5570" coordsize="10,30">
              <v:shape style="position:absolute;left:5334;top:5570;width:10;height:30" coordorigin="5334,5570" coordsize="10,30" path="m5334,5584l5344,5584e" filled="false" stroked="true" strokeweight="1.591pt" strokecolor="#000000">
                <v:path arrowok="t"/>
              </v:shape>
            </v:group>
            <v:group style="position:absolute;left:5334;top:5619;width:10;height:30" coordorigin="5334,5619" coordsize="10,30">
              <v:shape style="position:absolute;left:5334;top:5619;width:10;height:30" coordorigin="5334,5619" coordsize="10,30" path="m5334,5634l5344,5634e" filled="false" stroked="true" strokeweight="1.59pt" strokecolor="#000000">
                <v:path arrowok="t"/>
              </v:shape>
            </v:group>
            <v:group style="position:absolute;left:5334;top:5669;width:10;height:30" coordorigin="5334,5669" coordsize="10,30">
              <v:shape style="position:absolute;left:5334;top:5669;width:10;height:30" coordorigin="5334,5669" coordsize="10,30" path="m5334,5684l5344,5684e" filled="false" stroked="true" strokeweight="1.59pt" strokecolor="#000000">
                <v:path arrowok="t"/>
              </v:shape>
            </v:group>
            <v:group style="position:absolute;left:5334;top:5718;width:10;height:30" coordorigin="5334,5718" coordsize="10,30">
              <v:shape style="position:absolute;left:5334;top:5718;width:10;height:30" coordorigin="5334,5718" coordsize="10,30" path="m5334,5733l5344,5733e" filled="false" stroked="true" strokeweight="1.591pt" strokecolor="#000000">
                <v:path arrowok="t"/>
              </v:shape>
            </v:group>
            <v:group style="position:absolute;left:5334;top:5768;width:10;height:30" coordorigin="5334,5768" coordsize="10,30">
              <v:shape style="position:absolute;left:5334;top:5768;width:10;height:30" coordorigin="5334,5768" coordsize="10,30" path="m5334,5783l5344,5783e" filled="false" stroked="true" strokeweight="1.59pt" strokecolor="#000000">
                <v:path arrowok="t"/>
              </v:shape>
            </v:group>
            <v:group style="position:absolute;left:5334;top:5818;width:10;height:30" coordorigin="5334,5818" coordsize="10,30">
              <v:shape style="position:absolute;left:5334;top:5818;width:10;height:30" coordorigin="5334,5818" coordsize="10,30" path="m5334,5833l5344,5833e" filled="false" stroked="true" strokeweight="1.59pt" strokecolor="#000000">
                <v:path arrowok="t"/>
              </v:shape>
            </v:group>
            <v:group style="position:absolute;left:5334;top:5867;width:10;height:30" coordorigin="5334,5867" coordsize="10,30">
              <v:shape style="position:absolute;left:5334;top:5867;width:10;height:30" coordorigin="5334,5867" coordsize="10,30" path="m5334,5882l5344,5882e" filled="false" stroked="true" strokeweight="1.591pt" strokecolor="#000000">
                <v:path arrowok="t"/>
              </v:shape>
            </v:group>
            <v:group style="position:absolute;left:5334;top:5917;width:10;height:30" coordorigin="5334,5917" coordsize="10,30">
              <v:shape style="position:absolute;left:5334;top:5917;width:10;height:30" coordorigin="5334,5917" coordsize="10,30" path="m5334,5932l5344,5932e" filled="false" stroked="true" strokeweight="1.59pt" strokecolor="#000000">
                <v:path arrowok="t"/>
              </v:shape>
            </v:group>
            <v:group style="position:absolute;left:5334;top:5967;width:10;height:30" coordorigin="5334,5967" coordsize="10,30">
              <v:shape style="position:absolute;left:5334;top:5967;width:10;height:30" coordorigin="5334,5967" coordsize="10,30" path="m5334,5982l5344,5982e" filled="false" stroked="true" strokeweight="1.591pt" strokecolor="#000000">
                <v:path arrowok="t"/>
              </v:shape>
            </v:group>
            <v:group style="position:absolute;left:5334;top:6016;width:10;height:30" coordorigin="5334,6016" coordsize="10,30">
              <v:shape style="position:absolute;left:5334;top:6016;width:10;height:30" coordorigin="5334,6016" coordsize="10,30" path="m5334,6031l5344,6031e" filled="false" stroked="true" strokeweight="1.59pt" strokecolor="#000000">
                <v:path arrowok="t"/>
              </v:shape>
            </v:group>
            <v:group style="position:absolute;left:5334;top:6066;width:10;height:30" coordorigin="5334,6066" coordsize="10,30">
              <v:shape style="position:absolute;left:5334;top:6066;width:10;height:30" coordorigin="5334,6066" coordsize="10,30" path="m5334,6081l5344,6081e" filled="false" stroked="true" strokeweight="1.59pt" strokecolor="#000000">
                <v:path arrowok="t"/>
              </v:shape>
            </v:group>
            <v:group style="position:absolute;left:5334;top:6116;width:10;height:30" coordorigin="5334,6116" coordsize="10,30">
              <v:shape style="position:absolute;left:5334;top:6116;width:10;height:30" coordorigin="5334,6116" coordsize="10,30" path="m5334,6130l5344,6130e" filled="false" stroked="true" strokeweight="1.591pt" strokecolor="#000000">
                <v:path arrowok="t"/>
              </v:shape>
            </v:group>
            <v:group style="position:absolute;left:5334;top:6165;width:10;height:30" coordorigin="5334,6165" coordsize="10,30">
              <v:shape style="position:absolute;left:5334;top:6165;width:10;height:30" coordorigin="5334,6165" coordsize="10,30" path="m5334,6180l5344,6180e" filled="false" stroked="true" strokeweight="1.59pt" strokecolor="#000000">
                <v:path arrowok="t"/>
              </v:shape>
            </v:group>
            <v:group style="position:absolute;left:5334;top:6215;width:10;height:30" coordorigin="5334,6215" coordsize="10,30">
              <v:shape style="position:absolute;left:5334;top:6215;width:10;height:30" coordorigin="5334,6215" coordsize="10,30" path="m5334,6230l5344,6230e" filled="false" stroked="true" strokeweight="1.591pt" strokecolor="#000000">
                <v:path arrowok="t"/>
              </v:shape>
            </v:group>
            <v:group style="position:absolute;left:5334;top:6264;width:10;height:30" coordorigin="5334,6264" coordsize="10,30">
              <v:shape style="position:absolute;left:5334;top:6264;width:10;height:30" coordorigin="5334,6264" coordsize="10,30" path="m5334,6279l5344,6279e" filled="false" stroked="true" strokeweight="1.591pt" strokecolor="#000000">
                <v:path arrowok="t"/>
              </v:shape>
            </v:group>
            <v:group style="position:absolute;left:5334;top:6314;width:10;height:30" coordorigin="5334,6314" coordsize="10,30">
              <v:shape style="position:absolute;left:5334;top:6314;width:10;height:30" coordorigin="5334,6314" coordsize="10,30" path="m5334,6329l5344,6329e" filled="false" stroked="true" strokeweight="1.59pt" strokecolor="#000000">
                <v:path arrowok="t"/>
              </v:shape>
            </v:group>
            <v:group style="position:absolute;left:5334;top:6364;width:10;height:30" coordorigin="5334,6364" coordsize="10,30">
              <v:shape style="position:absolute;left:5334;top:6364;width:10;height:30" coordorigin="5334,6364" coordsize="10,30" path="m5334,6379l5344,6379e" filled="false" stroked="true" strokeweight="1.591pt" strokecolor="#000000">
                <v:path arrowok="t"/>
              </v:shape>
            </v:group>
            <v:group style="position:absolute;left:5334;top:6413;width:10;height:30" coordorigin="5334,6413" coordsize="10,30">
              <v:shape style="position:absolute;left:5334;top:6413;width:10;height:30" coordorigin="5334,6413" coordsize="10,30" path="m5334,6428l5344,6428e" filled="false" stroked="true" strokeweight="1.59pt" strokecolor="#000000">
                <v:path arrowok="t"/>
              </v:shape>
            </v:group>
            <v:group style="position:absolute;left:5334;top:6463;width:10;height:30" coordorigin="5334,6463" coordsize="10,30">
              <v:shape style="position:absolute;left:5334;top:6463;width:10;height:30" coordorigin="5334,6463" coordsize="10,30" path="m5334,6478l5344,6478e" filled="false" stroked="true" strokeweight="1.59pt" strokecolor="#000000">
                <v:path arrowok="t"/>
              </v:shape>
            </v:group>
            <v:group style="position:absolute;left:5334;top:6513;width:10;height:30" coordorigin="5334,6513" coordsize="10,30">
              <v:shape style="position:absolute;left:5334;top:6513;width:10;height:30" coordorigin="5334,6513" coordsize="10,30" path="m5334,6527l5344,6527e" filled="false" stroked="true" strokeweight="1.591pt" strokecolor="#000000">
                <v:path arrowok="t"/>
              </v:shape>
            </v:group>
            <v:group style="position:absolute;left:5334;top:6562;width:10;height:30" coordorigin="5334,6562" coordsize="10,30">
              <v:shape style="position:absolute;left:5334;top:6562;width:10;height:30" coordorigin="5334,6562" coordsize="10,30" path="m5334,6577l5344,6577e" filled="false" stroked="true" strokeweight="1.59pt" strokecolor="#000000">
                <v:path arrowok="t"/>
              </v:shape>
            </v:group>
            <v:group style="position:absolute;left:5334;top:6612;width:10;height:30" coordorigin="5334,6612" coordsize="10,30">
              <v:shape style="position:absolute;left:5334;top:6612;width:10;height:30" coordorigin="5334,6612" coordsize="10,30" path="m5334,6627l5344,6627e" filled="false" stroked="true" strokeweight="1.591pt" strokecolor="#000000">
                <v:path arrowok="t"/>
              </v:shape>
            </v:group>
            <v:group style="position:absolute;left:5334;top:6662;width:10;height:30" coordorigin="5334,6662" coordsize="10,30">
              <v:shape style="position:absolute;left:5334;top:6662;width:10;height:30" coordorigin="5334,6662" coordsize="10,30" path="m5334,6676l5344,6676e" filled="false" stroked="true" strokeweight="1.59pt" strokecolor="#000000">
                <v:path arrowok="t"/>
              </v:shape>
            </v:group>
            <v:group style="position:absolute;left:5334;top:6711;width:10;height:30" coordorigin="5334,6711" coordsize="10,30">
              <v:shape style="position:absolute;left:5334;top:6711;width:10;height:30" coordorigin="5334,6711" coordsize="10,30" path="m5334,6726l5344,6726e" filled="false" stroked="true" strokeweight="1.59pt" strokecolor="#000000">
                <v:path arrowok="t"/>
              </v:shape>
            </v:group>
            <v:group style="position:absolute;left:5334;top:6761;width:10;height:30" coordorigin="5334,6761" coordsize="10,30">
              <v:shape style="position:absolute;left:5334;top:6761;width:10;height:30" coordorigin="5334,6761" coordsize="10,30" path="m5334,6776l5344,6776e" filled="false" stroked="true" strokeweight="1.591pt" strokecolor="#000000">
                <v:path arrowok="t"/>
              </v:shape>
            </v:group>
            <v:group style="position:absolute;left:5334;top:6810;width:10;height:30" coordorigin="5334,6810" coordsize="10,30">
              <v:shape style="position:absolute;left:5334;top:6810;width:10;height:30" coordorigin="5334,6810" coordsize="10,30" path="m5334,6825l5344,6825e" filled="false" stroked="true" strokeweight="1.59pt" strokecolor="#000000">
                <v:path arrowok="t"/>
              </v:shape>
            </v:group>
            <v:group style="position:absolute;left:5334;top:6860;width:10;height:30" coordorigin="5334,6860" coordsize="10,30">
              <v:shape style="position:absolute;left:5334;top:6860;width:10;height:30" coordorigin="5334,6860" coordsize="10,30" path="m5334,6875l5344,6875e" filled="false" stroked="true" strokeweight="1.591pt" strokecolor="#000000">
                <v:path arrowok="t"/>
              </v:shape>
            </v:group>
            <v:group style="position:absolute;left:5334;top:6910;width:10;height:30" coordorigin="5334,6910" coordsize="10,30">
              <v:shape style="position:absolute;left:5334;top:6910;width:10;height:30" coordorigin="5334,6910" coordsize="10,30" path="m5334,6925l5344,6925e" filled="false" stroked="true" strokeweight="1.591pt" strokecolor="#000000">
                <v:path arrowok="t"/>
              </v:shape>
            </v:group>
            <v:group style="position:absolute;left:5334;top:6959;width:10;height:30" coordorigin="5334,6959" coordsize="10,30">
              <v:shape style="position:absolute;left:5334;top:6959;width:10;height:30" coordorigin="5334,6959" coordsize="10,30" path="m5334,6974l5344,6974e" filled="false" stroked="true" strokeweight="1.59pt" strokecolor="#000000">
                <v:path arrowok="t"/>
              </v:shape>
            </v:group>
            <v:group style="position:absolute;left:5334;top:7009;width:10;height:30" coordorigin="5334,7009" coordsize="10,30">
              <v:shape style="position:absolute;left:5334;top:7009;width:10;height:30" coordorigin="5334,7009" coordsize="10,30" path="m5334,7024l5344,7024e" filled="false" stroked="true" strokeweight="1.591pt" strokecolor="#000000">
                <v:path arrowok="t"/>
              </v:shape>
            </v:group>
            <v:group style="position:absolute;left:5334;top:7059;width:10;height:30" coordorigin="5334,7059" coordsize="10,30">
              <v:shape style="position:absolute;left:5334;top:7059;width:10;height:30" coordorigin="5334,7059" coordsize="10,30" path="m5334,7073l5344,7073e" filled="false" stroked="true" strokeweight="1.59pt" strokecolor="#000000">
                <v:path arrowok="t"/>
              </v:shape>
            </v:group>
            <v:group style="position:absolute;left:5334;top:7108;width:10;height:30" coordorigin="5334,7108" coordsize="10,30">
              <v:shape style="position:absolute;left:5334;top:7108;width:10;height:30" coordorigin="5334,7108" coordsize="10,30" path="m5334,7123l5344,7123e" filled="false" stroked="true" strokeweight="1.59pt" strokecolor="#000000">
                <v:path arrowok="t"/>
              </v:shape>
            </v:group>
            <v:group style="position:absolute;left:5334;top:7158;width:10;height:30" coordorigin="5334,7158" coordsize="10,30">
              <v:shape style="position:absolute;left:5334;top:7158;width:10;height:30" coordorigin="5334,7158" coordsize="10,30" path="m5334,7173l5344,7173e" filled="false" stroked="true" strokeweight="1.591pt" strokecolor="#000000">
                <v:path arrowok="t"/>
              </v:shape>
            </v:group>
            <v:group style="position:absolute;left:5334;top:7207;width:10;height:30" coordorigin="5334,7207" coordsize="10,30">
              <v:shape style="position:absolute;left:5334;top:7207;width:10;height:30" coordorigin="5334,7207" coordsize="10,30" path="m5334,7222l5344,7222e" filled="false" stroked="true" strokeweight="1.59pt" strokecolor="#000000">
                <v:path arrowok="t"/>
              </v:shape>
            </v:group>
            <v:group style="position:absolute;left:5334;top:7257;width:10;height:30" coordorigin="5334,7257" coordsize="10,30">
              <v:shape style="position:absolute;left:5334;top:7257;width:10;height:30" coordorigin="5334,7257" coordsize="10,30" path="m5334,7272l5344,7272e" filled="false" stroked="true" strokeweight="1.591pt" strokecolor="#000000">
                <v:path arrowok="t"/>
              </v:shape>
            </v:group>
            <v:group style="position:absolute;left:5334;top:7307;width:10;height:30" coordorigin="5334,7307" coordsize="10,30">
              <v:shape style="position:absolute;left:5334;top:7307;width:10;height:30" coordorigin="5334,7307" coordsize="10,30" path="m5334,7322l5344,7322e" filled="false" stroked="true" strokeweight="1.59pt" strokecolor="#000000">
                <v:path arrowok="t"/>
              </v:shape>
            </v:group>
            <v:group style="position:absolute;left:5334;top:7356;width:10;height:30" coordorigin="5334,7356" coordsize="10,30">
              <v:shape style="position:absolute;left:5334;top:7356;width:10;height:30" coordorigin="5334,7356" coordsize="10,30" path="m5334,7371l5344,7371e" filled="false" stroked="true" strokeweight="1.59pt" strokecolor="#000000">
                <v:path arrowok="t"/>
              </v:shape>
            </v:group>
            <v:group style="position:absolute;left:5334;top:7406;width:10;height:30" coordorigin="5334,7406" coordsize="10,30">
              <v:shape style="position:absolute;left:5334;top:7406;width:10;height:30" coordorigin="5334,7406" coordsize="10,30" path="m5334,7421l5344,7421e" filled="false" stroked="true" strokeweight="1.591pt" strokecolor="#000000">
                <v:path arrowok="t"/>
              </v:shape>
            </v:group>
            <v:group style="position:absolute;left:5334;top:7456;width:10;height:30" coordorigin="5334,7456" coordsize="10,30">
              <v:shape style="position:absolute;left:5334;top:7456;width:10;height:30" coordorigin="5334,7456" coordsize="10,30" path="m5334,7471l5344,7471e" filled="false" stroked="true" strokeweight="1.59pt" strokecolor="#000000">
                <v:path arrowok="t"/>
              </v:shape>
            </v:group>
            <v:group style="position:absolute;left:5334;top:7505;width:10;height:30" coordorigin="5334,7505" coordsize="10,30">
              <v:shape style="position:absolute;left:5334;top:7505;width:10;height:30" coordorigin="5334,7505" coordsize="10,30" path="m5334,7520l5344,7520e" filled="false" stroked="true" strokeweight="1.591pt" strokecolor="#000000">
                <v:path arrowok="t"/>
              </v:shape>
            </v:group>
            <v:group style="position:absolute;left:5334;top:7555;width:10;height:30" coordorigin="5334,7555" coordsize="10,30">
              <v:shape style="position:absolute;left:5334;top:7555;width:10;height:30" coordorigin="5334,7555" coordsize="10,30" path="m5334,7570l5344,7570e" filled="false" stroked="true" strokeweight="1.591pt" strokecolor="#000000">
                <v:path arrowok="t"/>
              </v:shape>
            </v:group>
            <v:group style="position:absolute;left:5334;top:7605;width:10;height:30" coordorigin="5334,7605" coordsize="10,30">
              <v:shape style="position:absolute;left:5334;top:7605;width:10;height:30" coordorigin="5334,7605" coordsize="10,30" path="m5334,7619l5344,7619e" filled="false" stroked="true" strokeweight="1.59pt" strokecolor="#000000">
                <v:path arrowok="t"/>
              </v:shape>
            </v:group>
            <v:group style="position:absolute;left:5334;top:7654;width:10;height:30" coordorigin="5334,7654" coordsize="10,30">
              <v:shape style="position:absolute;left:5334;top:7654;width:10;height:30" coordorigin="5334,7654" coordsize="10,30" path="m5334,7669l5344,7669e" filled="false" stroked="true" strokeweight="1.591pt" strokecolor="#000000">
                <v:path arrowok="t"/>
              </v:shape>
            </v:group>
            <v:group style="position:absolute;left:5334;top:7704;width:10;height:30" coordorigin="5334,7704" coordsize="10,30">
              <v:shape style="position:absolute;left:5334;top:7704;width:10;height:30" coordorigin="5334,7704" coordsize="10,30" path="m5334,7719l5344,7719e" filled="false" stroked="true" strokeweight="1.59pt" strokecolor="#000000">
                <v:path arrowok="t"/>
              </v:shape>
            </v:group>
            <v:group style="position:absolute;left:5334;top:7753;width:10;height:30" coordorigin="5334,7753" coordsize="10,30">
              <v:shape style="position:absolute;left:5334;top:7753;width:10;height:30" coordorigin="5334,7753" coordsize="10,30" path="m5334,7768l5344,7768e" filled="false" stroked="true" strokeweight="1.591pt" strokecolor="#000000">
                <v:path arrowok="t"/>
              </v:shape>
            </v:group>
            <v:group style="position:absolute;left:5334;top:7803;width:10;height:30" coordorigin="5334,7803" coordsize="10,30">
              <v:shape style="position:absolute;left:5334;top:7803;width:10;height:30" coordorigin="5334,7803" coordsize="10,30" path="m5334,7818l5344,7818e" filled="false" stroked="true" strokeweight="1.591pt" strokecolor="#000000">
                <v:path arrowok="t"/>
              </v:shape>
            </v:group>
            <v:group style="position:absolute;left:5334;top:7853;width:10;height:30" coordorigin="5334,7853" coordsize="10,30">
              <v:shape style="position:absolute;left:5334;top:7853;width:10;height:30" coordorigin="5334,7853" coordsize="10,30" path="m5334,7868l5344,7868e" filled="false" stroked="true" strokeweight="1.59pt" strokecolor="#000000">
                <v:path arrowok="t"/>
              </v:shape>
            </v:group>
            <v:group style="position:absolute;left:5334;top:7902;width:10;height:30" coordorigin="5334,7902" coordsize="10,30">
              <v:shape style="position:absolute;left:5334;top:7902;width:10;height:30" coordorigin="5334,7902" coordsize="10,30" path="m5334,7917l5344,7917e" filled="false" stroked="true" strokeweight="1.591pt" strokecolor="#000000">
                <v:path arrowok="t"/>
              </v:shape>
            </v:group>
            <v:group style="position:absolute;left:5334;top:7967;width:10;height:2" coordorigin="5334,7967" coordsize="10,2">
              <v:shape style="position:absolute;left:5334;top:7967;width:10;height:2" coordorigin="5334,7967" coordsize="10,0" path="m5334,7967l5344,7967e" filled="false" stroked="true" strokeweight="1.59pt" strokecolor="#000000">
                <v:path arrowok="t"/>
              </v:shape>
            </v:group>
            <v:group style="position:absolute;left:10536;top:5331;width:30;height:10" coordorigin="10536,5331" coordsize="30,10">
              <v:shape style="position:absolute;left:10536;top:5331;width:30;height:10" coordorigin="10536,5331" coordsize="30,10" path="m10536,5336l10566,5336e" filled="false" stroked="true" strokeweight=".6pt" strokecolor="#000000">
                <v:path arrowok="t"/>
              </v:shape>
            </v:group>
            <v:group style="position:absolute;left:10486;top:5331;width:30;height:10" coordorigin="10486,5331" coordsize="30,10">
              <v:shape style="position:absolute;left:10486;top:5331;width:30;height:10" coordorigin="10486,5331" coordsize="30,10" path="m10486,5336l10516,5336e" filled="false" stroked="true" strokeweight=".6pt" strokecolor="#000000">
                <v:path arrowok="t"/>
              </v:shape>
            </v:group>
            <v:group style="position:absolute;left:10437;top:5331;width:30;height:10" coordorigin="10437,5331" coordsize="30,10">
              <v:shape style="position:absolute;left:10437;top:5331;width:30;height:10" coordorigin="10437,5331" coordsize="30,10" path="m10437,5336l10466,5336e" filled="false" stroked="true" strokeweight=".6pt" strokecolor="#000000">
                <v:path arrowok="t"/>
              </v:shape>
            </v:group>
            <v:group style="position:absolute;left:10387;top:5331;width:30;height:10" coordorigin="10387,5331" coordsize="30,10">
              <v:shape style="position:absolute;left:10387;top:5331;width:30;height:10" coordorigin="10387,5331" coordsize="30,10" path="m10387,5336l10417,5336e" filled="false" stroked="true" strokeweight=".6pt" strokecolor="#000000">
                <v:path arrowok="t"/>
              </v:shape>
            </v:group>
            <v:group style="position:absolute;left:10337;top:5331;width:30;height:10" coordorigin="10337,5331" coordsize="30,10">
              <v:shape style="position:absolute;left:10337;top:5331;width:30;height:10" coordorigin="10337,5331" coordsize="30,10" path="m10337,5336l10367,5336e" filled="false" stroked="true" strokeweight=".6pt" strokecolor="#000000">
                <v:path arrowok="t"/>
              </v:shape>
            </v:group>
            <v:group style="position:absolute;left:10288;top:5331;width:30;height:10" coordorigin="10288,5331" coordsize="30,10">
              <v:shape style="position:absolute;left:10288;top:5331;width:30;height:10" coordorigin="10288,5331" coordsize="30,10" path="m10288,5336l10317,5336e" filled="false" stroked="true" strokeweight=".6pt" strokecolor="#000000">
                <v:path arrowok="t"/>
              </v:shape>
            </v:group>
            <v:group style="position:absolute;left:10238;top:5331;width:30;height:10" coordorigin="10238,5331" coordsize="30,10">
              <v:shape style="position:absolute;left:10238;top:5331;width:30;height:10" coordorigin="10238,5331" coordsize="30,10" path="m10238,5336l10268,5336e" filled="false" stroked="true" strokeweight=".6pt" strokecolor="#000000">
                <v:path arrowok="t"/>
              </v:shape>
            </v:group>
            <v:group style="position:absolute;left:10188;top:5331;width:30;height:10" coordorigin="10188,5331" coordsize="30,10">
              <v:shape style="position:absolute;left:10188;top:5331;width:30;height:10" coordorigin="10188,5331" coordsize="30,10" path="m10188,5336l10218,5336e" filled="false" stroked="true" strokeweight=".6pt" strokecolor="#000000">
                <v:path arrowok="t"/>
              </v:shape>
            </v:group>
            <v:group style="position:absolute;left:10139;top:5331;width:30;height:10" coordorigin="10139,5331" coordsize="30,10">
              <v:shape style="position:absolute;left:10139;top:5331;width:30;height:10" coordorigin="10139,5331" coordsize="30,10" path="m10139,5336l10169,5336e" filled="false" stroked="true" strokeweight=".6pt" strokecolor="#000000">
                <v:path arrowok="t"/>
              </v:shape>
            </v:group>
            <v:group style="position:absolute;left:10089;top:5331;width:30;height:10" coordorigin="10089,5331" coordsize="30,10">
              <v:shape style="position:absolute;left:10089;top:5331;width:30;height:10" coordorigin="10089,5331" coordsize="30,10" path="m10089,5336l10119,5336e" filled="false" stroked="true" strokeweight=".6pt" strokecolor="#000000">
                <v:path arrowok="t"/>
              </v:shape>
            </v:group>
            <v:group style="position:absolute;left:10039;top:5331;width:30;height:10" coordorigin="10039,5331" coordsize="30,10">
              <v:shape style="position:absolute;left:10039;top:5331;width:30;height:10" coordorigin="10039,5331" coordsize="30,10" path="m10039,5336l10069,5336e" filled="false" stroked="true" strokeweight=".6pt" strokecolor="#000000">
                <v:path arrowok="t"/>
              </v:shape>
            </v:group>
            <v:group style="position:absolute;left:9990;top:5331;width:30;height:10" coordorigin="9990,5331" coordsize="30,10">
              <v:shape style="position:absolute;left:9990;top:5331;width:30;height:10" coordorigin="9990,5331" coordsize="30,10" path="m9990,5336l10020,5336e" filled="false" stroked="true" strokeweight=".6pt" strokecolor="#000000">
                <v:path arrowok="t"/>
              </v:shape>
            </v:group>
            <v:group style="position:absolute;left:9940;top:5331;width:30;height:10" coordorigin="9940,5331" coordsize="30,10">
              <v:shape style="position:absolute;left:9940;top:5331;width:30;height:10" coordorigin="9940,5331" coordsize="30,10" path="m9940,5336l9970,5336e" filled="false" stroked="true" strokeweight=".6pt" strokecolor="#000000">
                <v:path arrowok="t"/>
              </v:shape>
            </v:group>
            <v:group style="position:absolute;left:9891;top:5331;width:30;height:10" coordorigin="9891,5331" coordsize="30,10">
              <v:shape style="position:absolute;left:9891;top:5331;width:30;height:10" coordorigin="9891,5331" coordsize="30,10" path="m9891,5336l9920,5336e" filled="false" stroked="true" strokeweight=".6pt" strokecolor="#000000">
                <v:path arrowok="t"/>
              </v:shape>
            </v:group>
            <v:group style="position:absolute;left:9841;top:5331;width:30;height:10" coordorigin="9841,5331" coordsize="30,10">
              <v:shape style="position:absolute;left:9841;top:5331;width:30;height:10" coordorigin="9841,5331" coordsize="30,10" path="m9841,5336l9871,5336e" filled="false" stroked="true" strokeweight=".6pt" strokecolor="#000000">
                <v:path arrowok="t"/>
              </v:shape>
            </v:group>
            <v:group style="position:absolute;left:9791;top:5331;width:30;height:10" coordorigin="9791,5331" coordsize="30,10">
              <v:shape style="position:absolute;left:9791;top:5331;width:30;height:10" coordorigin="9791,5331" coordsize="30,10" path="m9791,5336l9821,5336e" filled="false" stroked="true" strokeweight=".6pt" strokecolor="#000000">
                <v:path arrowok="t"/>
              </v:shape>
            </v:group>
            <v:group style="position:absolute;left:9742;top:5331;width:30;height:10" coordorigin="9742,5331" coordsize="30,10">
              <v:shape style="position:absolute;left:9742;top:5331;width:30;height:10" coordorigin="9742,5331" coordsize="30,10" path="m9742,5336l9771,5336e" filled="false" stroked="true" strokeweight=".6pt" strokecolor="#000000">
                <v:path arrowok="t"/>
              </v:shape>
            </v:group>
            <v:group style="position:absolute;left:9692;top:5331;width:30;height:10" coordorigin="9692,5331" coordsize="30,10">
              <v:shape style="position:absolute;left:9692;top:5331;width:30;height:10" coordorigin="9692,5331" coordsize="30,10" path="m9692,5336l9722,5336e" filled="false" stroked="true" strokeweight=".6pt" strokecolor="#000000">
                <v:path arrowok="t"/>
              </v:shape>
            </v:group>
            <v:group style="position:absolute;left:9642;top:5331;width:30;height:10" coordorigin="9642,5331" coordsize="30,10">
              <v:shape style="position:absolute;left:9642;top:5331;width:30;height:10" coordorigin="9642,5331" coordsize="30,10" path="m9642,5336l9672,5336e" filled="false" stroked="true" strokeweight=".6pt" strokecolor="#000000">
                <v:path arrowok="t"/>
              </v:shape>
            </v:group>
            <v:group style="position:absolute;left:9593;top:5331;width:30;height:10" coordorigin="9593,5331" coordsize="30,10">
              <v:shape style="position:absolute;left:9593;top:5331;width:30;height:10" coordorigin="9593,5331" coordsize="30,10" path="m9593,5336l9623,5336e" filled="false" stroked="true" strokeweight=".6pt" strokecolor="#000000">
                <v:path arrowok="t"/>
              </v:shape>
            </v:group>
            <v:group style="position:absolute;left:9543;top:5331;width:30;height:10" coordorigin="9543,5331" coordsize="30,10">
              <v:shape style="position:absolute;left:9543;top:5331;width:30;height:10" coordorigin="9543,5331" coordsize="30,10" path="m9543,5336l9573,5336e" filled="false" stroked="true" strokeweight=".6pt" strokecolor="#000000">
                <v:path arrowok="t"/>
              </v:shape>
            </v:group>
            <v:group style="position:absolute;left:9493;top:5331;width:30;height:10" coordorigin="9493,5331" coordsize="30,10">
              <v:shape style="position:absolute;left:9493;top:5331;width:30;height:10" coordorigin="9493,5331" coordsize="30,10" path="m9493,5336l9523,5336e" filled="false" stroked="true" strokeweight=".6pt" strokecolor="#000000">
                <v:path arrowok="t"/>
              </v:shape>
            </v:group>
            <v:group style="position:absolute;left:9444;top:5331;width:30;height:10" coordorigin="9444,5331" coordsize="30,10">
              <v:shape style="position:absolute;left:9444;top:5331;width:30;height:10" coordorigin="9444,5331" coordsize="30,10" path="m9444,5336l9474,5336e" filled="false" stroked="true" strokeweight=".6pt" strokecolor="#000000">
                <v:path arrowok="t"/>
              </v:shape>
            </v:group>
            <v:group style="position:absolute;left:9394;top:5331;width:30;height:10" coordorigin="9394,5331" coordsize="30,10">
              <v:shape style="position:absolute;left:9394;top:5331;width:30;height:10" coordorigin="9394,5331" coordsize="30,10" path="m9394,5336l9424,5336e" filled="false" stroked="true" strokeweight=".6pt" strokecolor="#000000">
                <v:path arrowok="t"/>
              </v:shape>
            </v:group>
            <v:group style="position:absolute;left:9345;top:5331;width:30;height:10" coordorigin="9345,5331" coordsize="30,10">
              <v:shape style="position:absolute;left:9345;top:5331;width:30;height:10" coordorigin="9345,5331" coordsize="30,10" path="m9345,5336l9374,5336e" filled="false" stroked="true" strokeweight=".6pt" strokecolor="#000000">
                <v:path arrowok="t"/>
              </v:shape>
            </v:group>
            <v:group style="position:absolute;left:9295;top:5331;width:30;height:10" coordorigin="9295,5331" coordsize="30,10">
              <v:shape style="position:absolute;left:9295;top:5331;width:30;height:10" coordorigin="9295,5331" coordsize="30,10" path="m9295,5336l9325,5336e" filled="false" stroked="true" strokeweight=".6pt" strokecolor="#000000">
                <v:path arrowok="t"/>
              </v:shape>
            </v:group>
            <v:group style="position:absolute;left:9245;top:5331;width:30;height:10" coordorigin="9245,5331" coordsize="30,10">
              <v:shape style="position:absolute;left:9245;top:5331;width:30;height:10" coordorigin="9245,5331" coordsize="30,10" path="m9245,5336l9275,5336e" filled="false" stroked="true" strokeweight=".6pt" strokecolor="#000000">
                <v:path arrowok="t"/>
              </v:shape>
            </v:group>
            <v:group style="position:absolute;left:9196;top:5331;width:30;height:10" coordorigin="9196,5331" coordsize="30,10">
              <v:shape style="position:absolute;left:9196;top:5331;width:30;height:10" coordorigin="9196,5331" coordsize="30,10" path="m9196,5336l9225,5336e" filled="false" stroked="true" strokeweight=".6pt" strokecolor="#000000">
                <v:path arrowok="t"/>
              </v:shape>
            </v:group>
            <v:group style="position:absolute;left:9146;top:5331;width:30;height:10" coordorigin="9146,5331" coordsize="30,10">
              <v:shape style="position:absolute;left:9146;top:5331;width:30;height:10" coordorigin="9146,5331" coordsize="30,10" path="m9146,5336l9176,5336e" filled="false" stroked="true" strokeweight=".6pt" strokecolor="#000000">
                <v:path arrowok="t"/>
              </v:shape>
            </v:group>
            <v:group style="position:absolute;left:9096;top:5331;width:30;height:10" coordorigin="9096,5331" coordsize="30,10">
              <v:shape style="position:absolute;left:9096;top:5331;width:30;height:10" coordorigin="9096,5331" coordsize="30,10" path="m9096,5336l9126,5336e" filled="false" stroked="true" strokeweight=".6pt" strokecolor="#000000">
                <v:path arrowok="t"/>
              </v:shape>
            </v:group>
            <v:group style="position:absolute;left:9047;top:5331;width:30;height:10" coordorigin="9047,5331" coordsize="30,10">
              <v:shape style="position:absolute;left:9047;top:5331;width:30;height:10" coordorigin="9047,5331" coordsize="30,10" path="m9047,5336l9077,5336e" filled="false" stroked="true" strokeweight=".6pt" strokecolor="#000000">
                <v:path arrowok="t"/>
              </v:shape>
            </v:group>
            <v:group style="position:absolute;left:8997;top:5331;width:30;height:10" coordorigin="8997,5331" coordsize="30,10">
              <v:shape style="position:absolute;left:8997;top:5331;width:30;height:10" coordorigin="8997,5331" coordsize="30,10" path="m8997,5336l9027,5336e" filled="false" stroked="true" strokeweight=".6pt" strokecolor="#000000">
                <v:path arrowok="t"/>
              </v:shape>
            </v:group>
            <v:group style="position:absolute;left:8948;top:5331;width:30;height:10" coordorigin="8948,5331" coordsize="30,10">
              <v:shape style="position:absolute;left:8948;top:5331;width:30;height:10" coordorigin="8948,5331" coordsize="30,10" path="m8948,5336l8977,5336e" filled="false" stroked="true" strokeweight=".6pt" strokecolor="#000000">
                <v:path arrowok="t"/>
              </v:shape>
            </v:group>
            <v:group style="position:absolute;left:8898;top:5331;width:30;height:10" coordorigin="8898,5331" coordsize="30,10">
              <v:shape style="position:absolute;left:8898;top:5331;width:30;height:10" coordorigin="8898,5331" coordsize="30,10" path="m8898,5336l8928,5336e" filled="false" stroked="true" strokeweight=".6pt" strokecolor="#000000">
                <v:path arrowok="t"/>
              </v:shape>
            </v:group>
            <v:group style="position:absolute;left:8848;top:5331;width:30;height:10" coordorigin="8848,5331" coordsize="30,10">
              <v:shape style="position:absolute;left:8848;top:5331;width:30;height:10" coordorigin="8848,5331" coordsize="30,10" path="m8848,5336l8878,5336e" filled="false" stroked="true" strokeweight=".6pt" strokecolor="#000000">
                <v:path arrowok="t"/>
              </v:shape>
            </v:group>
            <v:group style="position:absolute;left:8799;top:5331;width:30;height:10" coordorigin="8799,5331" coordsize="30,10">
              <v:shape style="position:absolute;left:8799;top:5331;width:30;height:10" coordorigin="8799,5331" coordsize="30,10" path="m8799,5336l8828,5336e" filled="false" stroked="true" strokeweight=".6pt" strokecolor="#000000">
                <v:path arrowok="t"/>
              </v:shape>
            </v:group>
            <v:group style="position:absolute;left:8749;top:5331;width:30;height:10" coordorigin="8749,5331" coordsize="30,10">
              <v:shape style="position:absolute;left:8749;top:5331;width:30;height:10" coordorigin="8749,5331" coordsize="30,10" path="m8749,5336l8779,5336e" filled="false" stroked="true" strokeweight=".6pt" strokecolor="#000000">
                <v:path arrowok="t"/>
              </v:shape>
            </v:group>
            <v:group style="position:absolute;left:8699;top:5331;width:30;height:10" coordorigin="8699,5331" coordsize="30,10">
              <v:shape style="position:absolute;left:8699;top:5331;width:30;height:10" coordorigin="8699,5331" coordsize="30,10" path="m8699,5336l8729,5336e" filled="false" stroked="true" strokeweight=".6pt" strokecolor="#000000">
                <v:path arrowok="t"/>
              </v:shape>
            </v:group>
            <v:group style="position:absolute;left:8650;top:5331;width:30;height:10" coordorigin="8650,5331" coordsize="30,10">
              <v:shape style="position:absolute;left:8650;top:5331;width:30;height:10" coordorigin="8650,5331" coordsize="30,10" path="m8650,5336l8680,5336e" filled="false" stroked="true" strokeweight=".6pt" strokecolor="#000000">
                <v:path arrowok="t"/>
              </v:shape>
            </v:group>
            <v:group style="position:absolute;left:8600;top:5331;width:30;height:10" coordorigin="8600,5331" coordsize="30,10">
              <v:shape style="position:absolute;left:8600;top:5331;width:30;height:10" coordorigin="8600,5331" coordsize="30,10" path="m8600,5336l8630,5336e" filled="false" stroked="true" strokeweight=".6pt" strokecolor="#000000">
                <v:path arrowok="t"/>
              </v:shape>
            </v:group>
            <v:group style="position:absolute;left:8550;top:5331;width:30;height:10" coordorigin="8550,5331" coordsize="30,10">
              <v:shape style="position:absolute;left:8550;top:5331;width:30;height:10" coordorigin="8550,5331" coordsize="30,10" path="m8550,5336l8580,5336e" filled="false" stroked="true" strokeweight=".6pt" strokecolor="#000000">
                <v:path arrowok="t"/>
              </v:shape>
            </v:group>
            <v:group style="position:absolute;left:8501;top:5331;width:30;height:10" coordorigin="8501,5331" coordsize="30,10">
              <v:shape style="position:absolute;left:8501;top:5331;width:30;height:10" coordorigin="8501,5331" coordsize="30,10" path="m8501,5336l8531,5336e" filled="false" stroked="true" strokeweight=".6pt" strokecolor="#000000">
                <v:path arrowok="t"/>
              </v:shape>
            </v:group>
            <v:group style="position:absolute;left:8451;top:5331;width:30;height:10" coordorigin="8451,5331" coordsize="30,10">
              <v:shape style="position:absolute;left:8451;top:5331;width:30;height:10" coordorigin="8451,5331" coordsize="30,10" path="m8451,5336l8481,5336e" filled="false" stroked="true" strokeweight=".6pt" strokecolor="#000000">
                <v:path arrowok="t"/>
              </v:shape>
            </v:group>
            <v:group style="position:absolute;left:8402;top:5331;width:30;height:10" coordorigin="8402,5331" coordsize="30,10">
              <v:shape style="position:absolute;left:8402;top:5331;width:30;height:10" coordorigin="8402,5331" coordsize="30,10" path="m8402,5336l8431,5336e" filled="false" stroked="true" strokeweight=".6pt" strokecolor="#000000">
                <v:path arrowok="t"/>
              </v:shape>
            </v:group>
            <v:group style="position:absolute;left:8352;top:5331;width:30;height:10" coordorigin="8352,5331" coordsize="30,10">
              <v:shape style="position:absolute;left:8352;top:5331;width:30;height:10" coordorigin="8352,5331" coordsize="30,10" path="m8352,5336l8382,5336e" filled="false" stroked="true" strokeweight=".6pt" strokecolor="#000000">
                <v:path arrowok="t"/>
              </v:shape>
            </v:group>
            <v:group style="position:absolute;left:8302;top:5331;width:30;height:10" coordorigin="8302,5331" coordsize="30,10">
              <v:shape style="position:absolute;left:8302;top:5331;width:30;height:10" coordorigin="8302,5331" coordsize="30,10" path="m8302,5336l8332,5336e" filled="false" stroked="true" strokeweight=".6pt" strokecolor="#000000">
                <v:path arrowok="t"/>
              </v:shape>
            </v:group>
            <v:group style="position:absolute;left:8253;top:5331;width:30;height:10" coordorigin="8253,5331" coordsize="30,10">
              <v:shape style="position:absolute;left:8253;top:5331;width:30;height:10" coordorigin="8253,5331" coordsize="30,10" path="m8253,5336l8282,5336e" filled="false" stroked="true" strokeweight=".6pt" strokecolor="#000000">
                <v:path arrowok="t"/>
              </v:shape>
            </v:group>
            <v:group style="position:absolute;left:8203;top:5331;width:30;height:10" coordorigin="8203,5331" coordsize="30,10">
              <v:shape style="position:absolute;left:8203;top:5331;width:30;height:10" coordorigin="8203,5331" coordsize="30,10" path="m8203,5336l8233,5336e" filled="false" stroked="true" strokeweight=".6pt" strokecolor="#000000">
                <v:path arrowok="t"/>
              </v:shape>
            </v:group>
            <v:group style="position:absolute;left:8153;top:5331;width:30;height:10" coordorigin="8153,5331" coordsize="30,10">
              <v:shape style="position:absolute;left:8153;top:5331;width:30;height:10" coordorigin="8153,5331" coordsize="30,10" path="m8153,5336l8183,5336e" filled="false" stroked="true" strokeweight=".6pt" strokecolor="#000000">
                <v:path arrowok="t"/>
              </v:shape>
            </v:group>
            <v:group style="position:absolute;left:8104;top:5331;width:30;height:10" coordorigin="8104,5331" coordsize="30,10">
              <v:shape style="position:absolute;left:8104;top:5331;width:30;height:10" coordorigin="8104,5331" coordsize="30,10" path="m8104,5336l8134,5336e" filled="false" stroked="true" strokeweight=".6pt" strokecolor="#000000">
                <v:path arrowok="t"/>
              </v:shape>
            </v:group>
            <v:group style="position:absolute;left:8054;top:5331;width:30;height:10" coordorigin="8054,5331" coordsize="30,10">
              <v:shape style="position:absolute;left:8054;top:5331;width:30;height:10" coordorigin="8054,5331" coordsize="30,10" path="m8054,5336l8084,5336e" filled="false" stroked="true" strokeweight=".6pt" strokecolor="#000000">
                <v:path arrowok="t"/>
              </v:shape>
            </v:group>
            <v:group style="position:absolute;left:8004;top:5331;width:30;height:10" coordorigin="8004,5331" coordsize="30,10">
              <v:shape style="position:absolute;left:8004;top:5331;width:30;height:10" coordorigin="8004,5331" coordsize="30,10" path="m8004,5336l8034,5336e" filled="false" stroked="true" strokeweight=".6pt" strokecolor="#000000">
                <v:path arrowok="t"/>
              </v:shape>
            </v:group>
            <v:group style="position:absolute;left:10585;top:5331;width:15;height:10" coordorigin="10585,5331" coordsize="15,10">
              <v:shape style="position:absolute;left:10585;top:5331;width:15;height:10" coordorigin="10585,5331" coordsize="15,10" path="m10585,5336l10600,5336e" filled="false" stroked="true" strokeweight=".6pt" strokecolor="#000000">
                <v:path arrowok="t"/>
              </v:shape>
            </v:group>
            <v:group style="position:absolute;left:7965;top:5336;width:20;height:2" coordorigin="7965,5336" coordsize="20,2">
              <v:shape style="position:absolute;left:7965;top:5336;width:20;height:2" coordorigin="7965,5336" coordsize="20,0" path="m7965,5336l7985,5336e" filled="false" stroked="true" strokeweight=".6pt" strokecolor="#000000">
                <v:path arrowok="t"/>
              </v:shape>
            </v:group>
            <v:group style="position:absolute;left:7965;top:5371;width:10;height:30" coordorigin="7965,5371" coordsize="10,30">
              <v:shape style="position:absolute;left:7965;top:5371;width:10;height:30" coordorigin="7965,5371" coordsize="10,30" path="m7965,5386l7975,5386e" filled="false" stroked="true" strokeweight="1.59pt" strokecolor="#000000">
                <v:path arrowok="t"/>
              </v:shape>
            </v:group>
            <v:group style="position:absolute;left:7965;top:5421;width:10;height:30" coordorigin="7965,5421" coordsize="10,30">
              <v:shape style="position:absolute;left:7965;top:5421;width:10;height:30" coordorigin="7965,5421" coordsize="10,30" path="m7965,5436l7975,5436e" filled="false" stroked="true" strokeweight="1.59pt" strokecolor="#000000">
                <v:path arrowok="t"/>
              </v:shape>
            </v:group>
            <v:group style="position:absolute;left:7965;top:5470;width:10;height:30" coordorigin="7965,5470" coordsize="10,30">
              <v:shape style="position:absolute;left:7965;top:5470;width:10;height:30" coordorigin="7965,5470" coordsize="10,30" path="m7965,5485l7975,5485e" filled="false" stroked="true" strokeweight="1.591pt" strokecolor="#000000">
                <v:path arrowok="t"/>
              </v:shape>
            </v:group>
            <v:group style="position:absolute;left:7965;top:5520;width:10;height:30" coordorigin="7965,5520" coordsize="10,30">
              <v:shape style="position:absolute;left:7965;top:5520;width:10;height:30" coordorigin="7965,5520" coordsize="10,30" path="m7965,5535l7975,5535e" filled="false" stroked="true" strokeweight="1.59pt" strokecolor="#000000">
                <v:path arrowok="t"/>
              </v:shape>
            </v:group>
            <v:group style="position:absolute;left:7965;top:5570;width:10;height:30" coordorigin="7965,5570" coordsize="10,30">
              <v:shape style="position:absolute;left:7965;top:5570;width:10;height:30" coordorigin="7965,5570" coordsize="10,30" path="m7965,5584l7975,5584e" filled="false" stroked="true" strokeweight="1.591pt" strokecolor="#000000">
                <v:path arrowok="t"/>
              </v:shape>
            </v:group>
            <v:group style="position:absolute;left:7965;top:5619;width:10;height:30" coordorigin="7965,5619" coordsize="10,30">
              <v:shape style="position:absolute;left:7965;top:5619;width:10;height:30" coordorigin="7965,5619" coordsize="10,30" path="m7965,5634l7975,5634e" filled="false" stroked="true" strokeweight="1.59pt" strokecolor="#000000">
                <v:path arrowok="t"/>
              </v:shape>
            </v:group>
            <v:group style="position:absolute;left:7965;top:5669;width:10;height:30" coordorigin="7965,5669" coordsize="10,30">
              <v:shape style="position:absolute;left:7965;top:5669;width:10;height:30" coordorigin="7965,5669" coordsize="10,30" path="m7965,5684l7975,5684e" filled="false" stroked="true" strokeweight="1.59pt" strokecolor="#000000">
                <v:path arrowok="t"/>
              </v:shape>
            </v:group>
            <v:group style="position:absolute;left:7965;top:5718;width:10;height:30" coordorigin="7965,5718" coordsize="10,30">
              <v:shape style="position:absolute;left:7965;top:5718;width:10;height:30" coordorigin="7965,5718" coordsize="10,30" path="m7965,5733l7975,5733e" filled="false" stroked="true" strokeweight="1.591pt" strokecolor="#000000">
                <v:path arrowok="t"/>
              </v:shape>
            </v:group>
            <v:group style="position:absolute;left:7965;top:5768;width:10;height:30" coordorigin="7965,5768" coordsize="10,30">
              <v:shape style="position:absolute;left:7965;top:5768;width:10;height:30" coordorigin="7965,5768" coordsize="10,30" path="m7965,5783l7975,5783e" filled="false" stroked="true" strokeweight="1.59pt" strokecolor="#000000">
                <v:path arrowok="t"/>
              </v:shape>
            </v:group>
            <v:group style="position:absolute;left:7965;top:5818;width:10;height:30" coordorigin="7965,5818" coordsize="10,30">
              <v:shape style="position:absolute;left:7965;top:5818;width:10;height:30" coordorigin="7965,5818" coordsize="10,30" path="m7965,5833l7975,5833e" filled="false" stroked="true" strokeweight="1.59pt" strokecolor="#000000">
                <v:path arrowok="t"/>
              </v:shape>
            </v:group>
            <v:group style="position:absolute;left:7965;top:5867;width:10;height:30" coordorigin="7965,5867" coordsize="10,30">
              <v:shape style="position:absolute;left:7965;top:5867;width:10;height:30" coordorigin="7965,5867" coordsize="10,30" path="m7965,5882l7975,5882e" filled="false" stroked="true" strokeweight="1.591pt" strokecolor="#000000">
                <v:path arrowok="t"/>
              </v:shape>
            </v:group>
            <v:group style="position:absolute;left:7965;top:5917;width:10;height:30" coordorigin="7965,5917" coordsize="10,30">
              <v:shape style="position:absolute;left:7965;top:5917;width:10;height:30" coordorigin="7965,5917" coordsize="10,30" path="m7965,5932l7975,5932e" filled="false" stroked="true" strokeweight="1.59pt" strokecolor="#000000">
                <v:path arrowok="t"/>
              </v:shape>
            </v:group>
            <v:group style="position:absolute;left:7965;top:5967;width:10;height:30" coordorigin="7965,5967" coordsize="10,30">
              <v:shape style="position:absolute;left:7965;top:5967;width:10;height:30" coordorigin="7965,5967" coordsize="10,30" path="m7965,5982l7975,5982e" filled="false" stroked="true" strokeweight="1.591pt" strokecolor="#000000">
                <v:path arrowok="t"/>
              </v:shape>
            </v:group>
            <v:group style="position:absolute;left:7965;top:6016;width:10;height:30" coordorigin="7965,6016" coordsize="10,30">
              <v:shape style="position:absolute;left:7965;top:6016;width:10;height:30" coordorigin="7965,6016" coordsize="10,30" path="m7965,6031l7975,6031e" filled="false" stroked="true" strokeweight="1.59pt" strokecolor="#000000">
                <v:path arrowok="t"/>
              </v:shape>
            </v:group>
            <v:group style="position:absolute;left:7965;top:6066;width:10;height:30" coordorigin="7965,6066" coordsize="10,30">
              <v:shape style="position:absolute;left:7965;top:6066;width:10;height:30" coordorigin="7965,6066" coordsize="10,30" path="m7965,6081l7975,6081e" filled="false" stroked="true" strokeweight="1.59pt" strokecolor="#000000">
                <v:path arrowok="t"/>
              </v:shape>
            </v:group>
            <v:group style="position:absolute;left:7965;top:6116;width:10;height:30" coordorigin="7965,6116" coordsize="10,30">
              <v:shape style="position:absolute;left:7965;top:6116;width:10;height:30" coordorigin="7965,6116" coordsize="10,30" path="m7965,6130l7975,6130e" filled="false" stroked="true" strokeweight="1.591pt" strokecolor="#000000">
                <v:path arrowok="t"/>
              </v:shape>
            </v:group>
            <v:group style="position:absolute;left:7965;top:6165;width:10;height:30" coordorigin="7965,6165" coordsize="10,30">
              <v:shape style="position:absolute;left:7965;top:6165;width:10;height:30" coordorigin="7965,6165" coordsize="10,30" path="m7965,6180l7975,6180e" filled="false" stroked="true" strokeweight="1.59pt" strokecolor="#000000">
                <v:path arrowok="t"/>
              </v:shape>
            </v:group>
            <v:group style="position:absolute;left:7965;top:6215;width:10;height:30" coordorigin="7965,6215" coordsize="10,30">
              <v:shape style="position:absolute;left:7965;top:6215;width:10;height:30" coordorigin="7965,6215" coordsize="10,30" path="m7965,6230l7975,6230e" filled="false" stroked="true" strokeweight="1.591pt" strokecolor="#000000">
                <v:path arrowok="t"/>
              </v:shape>
            </v:group>
            <v:group style="position:absolute;left:7965;top:6264;width:10;height:30" coordorigin="7965,6264" coordsize="10,30">
              <v:shape style="position:absolute;left:7965;top:6264;width:10;height:30" coordorigin="7965,6264" coordsize="10,30" path="m7965,6279l7975,6279e" filled="false" stroked="true" strokeweight="1.591pt" strokecolor="#000000">
                <v:path arrowok="t"/>
              </v:shape>
            </v:group>
            <v:group style="position:absolute;left:7965;top:6314;width:10;height:30" coordorigin="7965,6314" coordsize="10,30">
              <v:shape style="position:absolute;left:7965;top:6314;width:10;height:30" coordorigin="7965,6314" coordsize="10,30" path="m7965,6329l7975,6329e" filled="false" stroked="true" strokeweight="1.59pt" strokecolor="#000000">
                <v:path arrowok="t"/>
              </v:shape>
            </v:group>
            <v:group style="position:absolute;left:7965;top:6364;width:10;height:30" coordorigin="7965,6364" coordsize="10,30">
              <v:shape style="position:absolute;left:7965;top:6364;width:10;height:30" coordorigin="7965,6364" coordsize="10,30" path="m7965,6379l7975,6379e" filled="false" stroked="true" strokeweight="1.591pt" strokecolor="#000000">
                <v:path arrowok="t"/>
              </v:shape>
            </v:group>
            <v:group style="position:absolute;left:7965;top:6413;width:10;height:30" coordorigin="7965,6413" coordsize="10,30">
              <v:shape style="position:absolute;left:7965;top:6413;width:10;height:30" coordorigin="7965,6413" coordsize="10,30" path="m7965,6428l7975,6428e" filled="false" stroked="true" strokeweight="1.59pt" strokecolor="#000000">
                <v:path arrowok="t"/>
              </v:shape>
            </v:group>
            <v:group style="position:absolute;left:7965;top:6463;width:10;height:30" coordorigin="7965,6463" coordsize="10,30">
              <v:shape style="position:absolute;left:7965;top:6463;width:10;height:30" coordorigin="7965,6463" coordsize="10,30" path="m7965,6478l7975,6478e" filled="false" stroked="true" strokeweight="1.59pt" strokecolor="#000000">
                <v:path arrowok="t"/>
              </v:shape>
            </v:group>
            <v:group style="position:absolute;left:7965;top:6513;width:10;height:30" coordorigin="7965,6513" coordsize="10,30">
              <v:shape style="position:absolute;left:7965;top:6513;width:10;height:30" coordorigin="7965,6513" coordsize="10,30" path="m7965,6527l7975,6527e" filled="false" stroked="true" strokeweight="1.591pt" strokecolor="#000000">
                <v:path arrowok="t"/>
              </v:shape>
            </v:group>
            <v:group style="position:absolute;left:7965;top:6562;width:10;height:30" coordorigin="7965,6562" coordsize="10,30">
              <v:shape style="position:absolute;left:7965;top:6562;width:10;height:30" coordorigin="7965,6562" coordsize="10,30" path="m7965,6577l7975,6577e" filled="false" stroked="true" strokeweight="1.59pt" strokecolor="#000000">
                <v:path arrowok="t"/>
              </v:shape>
            </v:group>
            <v:group style="position:absolute;left:7965;top:6612;width:10;height:30" coordorigin="7965,6612" coordsize="10,30">
              <v:shape style="position:absolute;left:7965;top:6612;width:10;height:30" coordorigin="7965,6612" coordsize="10,30" path="m7965,6627l7975,6627e" filled="false" stroked="true" strokeweight="1.591pt" strokecolor="#000000">
                <v:path arrowok="t"/>
              </v:shape>
            </v:group>
            <v:group style="position:absolute;left:7965;top:6662;width:10;height:30" coordorigin="7965,6662" coordsize="10,30">
              <v:shape style="position:absolute;left:7965;top:6662;width:10;height:30" coordorigin="7965,6662" coordsize="10,30" path="m7965,6676l7975,6676e" filled="false" stroked="true" strokeweight="1.59pt" strokecolor="#000000">
                <v:path arrowok="t"/>
              </v:shape>
            </v:group>
            <v:group style="position:absolute;left:7965;top:6711;width:10;height:30" coordorigin="7965,6711" coordsize="10,30">
              <v:shape style="position:absolute;left:7965;top:6711;width:10;height:30" coordorigin="7965,6711" coordsize="10,30" path="m7965,6726l7975,6726e" filled="false" stroked="true" strokeweight="1.59pt" strokecolor="#000000">
                <v:path arrowok="t"/>
              </v:shape>
            </v:group>
            <v:group style="position:absolute;left:7965;top:6761;width:10;height:30" coordorigin="7965,6761" coordsize="10,30">
              <v:shape style="position:absolute;left:7965;top:6761;width:10;height:30" coordorigin="7965,6761" coordsize="10,30" path="m7965,6776l7975,6776e" filled="false" stroked="true" strokeweight="1.591pt" strokecolor="#000000">
                <v:path arrowok="t"/>
              </v:shape>
            </v:group>
            <v:group style="position:absolute;left:7965;top:6810;width:10;height:30" coordorigin="7965,6810" coordsize="10,30">
              <v:shape style="position:absolute;left:7965;top:6810;width:10;height:30" coordorigin="7965,6810" coordsize="10,30" path="m7965,6825l7975,6825e" filled="false" stroked="true" strokeweight="1.59pt" strokecolor="#000000">
                <v:path arrowok="t"/>
              </v:shape>
            </v:group>
            <v:group style="position:absolute;left:7965;top:6860;width:10;height:30" coordorigin="7965,6860" coordsize="10,30">
              <v:shape style="position:absolute;left:7965;top:6860;width:10;height:30" coordorigin="7965,6860" coordsize="10,30" path="m7965,6875l7975,6875e" filled="false" stroked="true" strokeweight="1.591pt" strokecolor="#000000">
                <v:path arrowok="t"/>
              </v:shape>
            </v:group>
            <v:group style="position:absolute;left:7965;top:6910;width:10;height:30" coordorigin="7965,6910" coordsize="10,30">
              <v:shape style="position:absolute;left:7965;top:6910;width:10;height:30" coordorigin="7965,6910" coordsize="10,30" path="m7965,6925l7975,6925e" filled="false" stroked="true" strokeweight="1.591pt" strokecolor="#000000">
                <v:path arrowok="t"/>
              </v:shape>
            </v:group>
            <v:group style="position:absolute;left:7965;top:6959;width:10;height:30" coordorigin="7965,6959" coordsize="10,30">
              <v:shape style="position:absolute;left:7965;top:6959;width:10;height:30" coordorigin="7965,6959" coordsize="10,30" path="m7965,6974l7975,6974e" filled="false" stroked="true" strokeweight="1.59pt" strokecolor="#000000">
                <v:path arrowok="t"/>
              </v:shape>
            </v:group>
            <v:group style="position:absolute;left:7965;top:7009;width:10;height:30" coordorigin="7965,7009" coordsize="10,30">
              <v:shape style="position:absolute;left:7965;top:7009;width:10;height:30" coordorigin="7965,7009" coordsize="10,30" path="m7965,7024l7975,7024e" filled="false" stroked="true" strokeweight="1.591pt" strokecolor="#000000">
                <v:path arrowok="t"/>
              </v:shape>
            </v:group>
            <v:group style="position:absolute;left:7965;top:7059;width:10;height:30" coordorigin="7965,7059" coordsize="10,30">
              <v:shape style="position:absolute;left:7965;top:7059;width:10;height:30" coordorigin="7965,7059" coordsize="10,30" path="m7965,7073l7975,7073e" filled="false" stroked="true" strokeweight="1.59pt" strokecolor="#000000">
                <v:path arrowok="t"/>
              </v:shape>
            </v:group>
            <v:group style="position:absolute;left:7965;top:7108;width:10;height:30" coordorigin="7965,7108" coordsize="10,30">
              <v:shape style="position:absolute;left:7965;top:7108;width:10;height:30" coordorigin="7965,7108" coordsize="10,30" path="m7965,7123l7975,7123e" filled="false" stroked="true" strokeweight="1.59pt" strokecolor="#000000">
                <v:path arrowok="t"/>
              </v:shape>
            </v:group>
            <v:group style="position:absolute;left:7965;top:7158;width:10;height:30" coordorigin="7965,7158" coordsize="10,30">
              <v:shape style="position:absolute;left:7965;top:7158;width:10;height:30" coordorigin="7965,7158" coordsize="10,30" path="m7965,7173l7975,7173e" filled="false" stroked="true" strokeweight="1.591pt" strokecolor="#000000">
                <v:path arrowok="t"/>
              </v:shape>
            </v:group>
            <v:group style="position:absolute;left:7965;top:7207;width:10;height:30" coordorigin="7965,7207" coordsize="10,30">
              <v:shape style="position:absolute;left:7965;top:7207;width:10;height:30" coordorigin="7965,7207" coordsize="10,30" path="m7965,7222l7975,7222e" filled="false" stroked="true" strokeweight="1.59pt" strokecolor="#000000">
                <v:path arrowok="t"/>
              </v:shape>
            </v:group>
            <v:group style="position:absolute;left:7965;top:7257;width:10;height:30" coordorigin="7965,7257" coordsize="10,30">
              <v:shape style="position:absolute;left:7965;top:7257;width:10;height:30" coordorigin="7965,7257" coordsize="10,30" path="m7965,7272l7975,7272e" filled="false" stroked="true" strokeweight="1.591pt" strokecolor="#000000">
                <v:path arrowok="t"/>
              </v:shape>
            </v:group>
            <v:group style="position:absolute;left:7965;top:7307;width:10;height:30" coordorigin="7965,7307" coordsize="10,30">
              <v:shape style="position:absolute;left:7965;top:7307;width:10;height:30" coordorigin="7965,7307" coordsize="10,30" path="m7965,7322l7975,7322e" filled="false" stroked="true" strokeweight="1.59pt" strokecolor="#000000">
                <v:path arrowok="t"/>
              </v:shape>
            </v:group>
            <v:group style="position:absolute;left:7965;top:7356;width:10;height:30" coordorigin="7965,7356" coordsize="10,30">
              <v:shape style="position:absolute;left:7965;top:7356;width:10;height:30" coordorigin="7965,7356" coordsize="10,30" path="m7965,7371l7975,7371e" filled="false" stroked="true" strokeweight="1.59pt" strokecolor="#000000">
                <v:path arrowok="t"/>
              </v:shape>
            </v:group>
            <v:group style="position:absolute;left:7965;top:7406;width:10;height:30" coordorigin="7965,7406" coordsize="10,30">
              <v:shape style="position:absolute;left:7965;top:7406;width:10;height:30" coordorigin="7965,7406" coordsize="10,30" path="m7965,7421l7975,7421e" filled="false" stroked="true" strokeweight="1.591pt" strokecolor="#000000">
                <v:path arrowok="t"/>
              </v:shape>
            </v:group>
            <v:group style="position:absolute;left:7965;top:7456;width:10;height:30" coordorigin="7965,7456" coordsize="10,30">
              <v:shape style="position:absolute;left:7965;top:7456;width:10;height:30" coordorigin="7965,7456" coordsize="10,30" path="m7965,7471l7975,7471e" filled="false" stroked="true" strokeweight="1.59pt" strokecolor="#000000">
                <v:path arrowok="t"/>
              </v:shape>
            </v:group>
            <v:group style="position:absolute;left:7965;top:7505;width:10;height:30" coordorigin="7965,7505" coordsize="10,30">
              <v:shape style="position:absolute;left:7965;top:7505;width:10;height:30" coordorigin="7965,7505" coordsize="10,30" path="m7965,7520l7975,7520e" filled="false" stroked="true" strokeweight="1.591pt" strokecolor="#000000">
                <v:path arrowok="t"/>
              </v:shape>
            </v:group>
            <v:group style="position:absolute;left:7965;top:7555;width:10;height:30" coordorigin="7965,7555" coordsize="10,30">
              <v:shape style="position:absolute;left:7965;top:7555;width:10;height:30" coordorigin="7965,7555" coordsize="10,30" path="m7965,7570l7975,7570e" filled="false" stroked="true" strokeweight="1.591pt" strokecolor="#000000">
                <v:path arrowok="t"/>
              </v:shape>
            </v:group>
            <v:group style="position:absolute;left:7965;top:7605;width:10;height:30" coordorigin="7965,7605" coordsize="10,30">
              <v:shape style="position:absolute;left:7965;top:7605;width:10;height:30" coordorigin="7965,7605" coordsize="10,30" path="m7965,7619l7975,7619e" filled="false" stroked="true" strokeweight="1.59pt" strokecolor="#000000">
                <v:path arrowok="t"/>
              </v:shape>
            </v:group>
            <v:group style="position:absolute;left:7965;top:7654;width:10;height:30" coordorigin="7965,7654" coordsize="10,30">
              <v:shape style="position:absolute;left:7965;top:7654;width:10;height:30" coordorigin="7965,7654" coordsize="10,30" path="m7965,7669l7975,7669e" filled="false" stroked="true" strokeweight="1.591pt" strokecolor="#000000">
                <v:path arrowok="t"/>
              </v:shape>
            </v:group>
            <v:group style="position:absolute;left:7965;top:7704;width:10;height:30" coordorigin="7965,7704" coordsize="10,30">
              <v:shape style="position:absolute;left:7965;top:7704;width:10;height:30" coordorigin="7965,7704" coordsize="10,30" path="m7965,7719l7975,7719e" filled="false" stroked="true" strokeweight="1.59pt" strokecolor="#000000">
                <v:path arrowok="t"/>
              </v:shape>
            </v:group>
            <v:group style="position:absolute;left:7965;top:7753;width:10;height:30" coordorigin="7965,7753" coordsize="10,30">
              <v:shape style="position:absolute;left:7965;top:7753;width:10;height:30" coordorigin="7965,7753" coordsize="10,30" path="m7965,7768l7975,7768e" filled="false" stroked="true" strokeweight="1.591pt" strokecolor="#000000">
                <v:path arrowok="t"/>
              </v:shape>
            </v:group>
            <v:group style="position:absolute;left:7965;top:7803;width:10;height:30" coordorigin="7965,7803" coordsize="10,30">
              <v:shape style="position:absolute;left:7965;top:7803;width:10;height:30" coordorigin="7965,7803" coordsize="10,30" path="m7965,7818l7975,7818e" filled="false" stroked="true" strokeweight="1.591pt" strokecolor="#000000">
                <v:path arrowok="t"/>
              </v:shape>
            </v:group>
            <v:group style="position:absolute;left:7965;top:7853;width:10;height:30" coordorigin="7965,7853" coordsize="10,30">
              <v:shape style="position:absolute;left:7965;top:7853;width:10;height:30" coordorigin="7965,7853" coordsize="10,30" path="m7965,7868l7975,7868e" filled="false" stroked="true" strokeweight="1.59pt" strokecolor="#000000">
                <v:path arrowok="t"/>
              </v:shape>
            </v:group>
            <v:group style="position:absolute;left:7965;top:7902;width:10;height:30" coordorigin="7965,7902" coordsize="10,30">
              <v:shape style="position:absolute;left:7965;top:7902;width:10;height:30" coordorigin="7965,7902" coordsize="10,30" path="m7965,7917l7975,7917e" filled="false" stroked="true" strokeweight="1.591pt" strokecolor="#000000">
                <v:path arrowok="t"/>
              </v:shape>
            </v:group>
            <v:group style="position:absolute;left:10595;top:5371;width:10;height:30" coordorigin="10595,5371" coordsize="10,30">
              <v:shape style="position:absolute;left:10595;top:5371;width:10;height:30" coordorigin="10595,5371" coordsize="10,30" path="m10595,5386l10605,5386e" filled="false" stroked="true" strokeweight="1.59pt" strokecolor="#000000">
                <v:path arrowok="t"/>
              </v:shape>
            </v:group>
            <v:group style="position:absolute;left:10595;top:5421;width:10;height:30" coordorigin="10595,5421" coordsize="10,30">
              <v:shape style="position:absolute;left:10595;top:5421;width:10;height:30" coordorigin="10595,5421" coordsize="10,30" path="m10595,5436l10605,5436e" filled="false" stroked="true" strokeweight="1.59pt" strokecolor="#000000">
                <v:path arrowok="t"/>
              </v:shape>
            </v:group>
            <v:group style="position:absolute;left:10595;top:5470;width:10;height:30" coordorigin="10595,5470" coordsize="10,30">
              <v:shape style="position:absolute;left:10595;top:5470;width:10;height:30" coordorigin="10595,5470" coordsize="10,30" path="m10595,5485l10605,5485e" filled="false" stroked="true" strokeweight="1.591pt" strokecolor="#000000">
                <v:path arrowok="t"/>
              </v:shape>
            </v:group>
            <v:group style="position:absolute;left:10595;top:5520;width:10;height:30" coordorigin="10595,5520" coordsize="10,30">
              <v:shape style="position:absolute;left:10595;top:5520;width:10;height:30" coordorigin="10595,5520" coordsize="10,30" path="m10595,5535l10605,5535e" filled="false" stroked="true" strokeweight="1.59pt" strokecolor="#000000">
                <v:path arrowok="t"/>
              </v:shape>
            </v:group>
            <v:group style="position:absolute;left:10595;top:5570;width:10;height:30" coordorigin="10595,5570" coordsize="10,30">
              <v:shape style="position:absolute;left:10595;top:5570;width:10;height:30" coordorigin="10595,5570" coordsize="10,30" path="m10595,5584l10605,5584e" filled="false" stroked="true" strokeweight="1.591pt" strokecolor="#000000">
                <v:path arrowok="t"/>
              </v:shape>
            </v:group>
            <v:group style="position:absolute;left:10595;top:5619;width:10;height:30" coordorigin="10595,5619" coordsize="10,30">
              <v:shape style="position:absolute;left:10595;top:5619;width:10;height:30" coordorigin="10595,5619" coordsize="10,30" path="m10595,5634l10605,5634e" filled="false" stroked="true" strokeweight="1.59pt" strokecolor="#000000">
                <v:path arrowok="t"/>
              </v:shape>
            </v:group>
            <v:group style="position:absolute;left:10595;top:5669;width:10;height:30" coordorigin="10595,5669" coordsize="10,30">
              <v:shape style="position:absolute;left:10595;top:5669;width:10;height:30" coordorigin="10595,5669" coordsize="10,30" path="m10595,5684l10605,5684e" filled="false" stroked="true" strokeweight="1.59pt" strokecolor="#000000">
                <v:path arrowok="t"/>
              </v:shape>
            </v:group>
            <v:group style="position:absolute;left:10595;top:5718;width:10;height:30" coordorigin="10595,5718" coordsize="10,30">
              <v:shape style="position:absolute;left:10595;top:5718;width:10;height:30" coordorigin="10595,5718" coordsize="10,30" path="m10595,5733l10605,5733e" filled="false" stroked="true" strokeweight="1.591pt" strokecolor="#000000">
                <v:path arrowok="t"/>
              </v:shape>
            </v:group>
            <v:group style="position:absolute;left:10595;top:5768;width:10;height:30" coordorigin="10595,5768" coordsize="10,30">
              <v:shape style="position:absolute;left:10595;top:5768;width:10;height:30" coordorigin="10595,5768" coordsize="10,30" path="m10595,5783l10605,5783e" filled="false" stroked="true" strokeweight="1.59pt" strokecolor="#000000">
                <v:path arrowok="t"/>
              </v:shape>
            </v:group>
            <v:group style="position:absolute;left:10595;top:5818;width:10;height:30" coordorigin="10595,5818" coordsize="10,30">
              <v:shape style="position:absolute;left:10595;top:5818;width:10;height:30" coordorigin="10595,5818" coordsize="10,30" path="m10595,5833l10605,5833e" filled="false" stroked="true" strokeweight="1.59pt" strokecolor="#000000">
                <v:path arrowok="t"/>
              </v:shape>
            </v:group>
            <v:group style="position:absolute;left:10595;top:5867;width:10;height:30" coordorigin="10595,5867" coordsize="10,30">
              <v:shape style="position:absolute;left:10595;top:5867;width:10;height:30" coordorigin="10595,5867" coordsize="10,30" path="m10595,5882l10605,5882e" filled="false" stroked="true" strokeweight="1.591pt" strokecolor="#000000">
                <v:path arrowok="t"/>
              </v:shape>
            </v:group>
            <v:group style="position:absolute;left:10595;top:5917;width:10;height:30" coordorigin="10595,5917" coordsize="10,30">
              <v:shape style="position:absolute;left:10595;top:5917;width:10;height:30" coordorigin="10595,5917" coordsize="10,30" path="m10595,5932l10605,5932e" filled="false" stroked="true" strokeweight="1.59pt" strokecolor="#000000">
                <v:path arrowok="t"/>
              </v:shape>
            </v:group>
            <v:group style="position:absolute;left:10595;top:5967;width:10;height:30" coordorigin="10595,5967" coordsize="10,30">
              <v:shape style="position:absolute;left:10595;top:5967;width:10;height:30" coordorigin="10595,5967" coordsize="10,30" path="m10595,5982l10605,5982e" filled="false" stroked="true" strokeweight="1.591pt" strokecolor="#000000">
                <v:path arrowok="t"/>
              </v:shape>
            </v:group>
            <v:group style="position:absolute;left:10595;top:6016;width:10;height:30" coordorigin="10595,6016" coordsize="10,30">
              <v:shape style="position:absolute;left:10595;top:6016;width:10;height:30" coordorigin="10595,6016" coordsize="10,30" path="m10595,6031l10605,6031e" filled="false" stroked="true" strokeweight="1.59pt" strokecolor="#000000">
                <v:path arrowok="t"/>
              </v:shape>
            </v:group>
            <v:group style="position:absolute;left:10595;top:6066;width:10;height:30" coordorigin="10595,6066" coordsize="10,30">
              <v:shape style="position:absolute;left:10595;top:6066;width:10;height:30" coordorigin="10595,6066" coordsize="10,30" path="m10595,6081l10605,6081e" filled="false" stroked="true" strokeweight="1.59pt" strokecolor="#000000">
                <v:path arrowok="t"/>
              </v:shape>
            </v:group>
            <v:group style="position:absolute;left:10595;top:6116;width:10;height:30" coordorigin="10595,6116" coordsize="10,30">
              <v:shape style="position:absolute;left:10595;top:6116;width:10;height:30" coordorigin="10595,6116" coordsize="10,30" path="m10595,6130l10605,6130e" filled="false" stroked="true" strokeweight="1.591pt" strokecolor="#000000">
                <v:path arrowok="t"/>
              </v:shape>
            </v:group>
            <v:group style="position:absolute;left:10595;top:6165;width:10;height:30" coordorigin="10595,6165" coordsize="10,30">
              <v:shape style="position:absolute;left:10595;top:6165;width:10;height:30" coordorigin="10595,6165" coordsize="10,30" path="m10595,6180l10605,6180e" filled="false" stroked="true" strokeweight="1.59pt" strokecolor="#000000">
                <v:path arrowok="t"/>
              </v:shape>
            </v:group>
            <v:group style="position:absolute;left:10595;top:6215;width:10;height:30" coordorigin="10595,6215" coordsize="10,30">
              <v:shape style="position:absolute;left:10595;top:6215;width:10;height:30" coordorigin="10595,6215" coordsize="10,30" path="m10595,6230l10605,6230e" filled="false" stroked="true" strokeweight="1.591pt" strokecolor="#000000">
                <v:path arrowok="t"/>
              </v:shape>
            </v:group>
            <v:group style="position:absolute;left:10595;top:6264;width:10;height:30" coordorigin="10595,6264" coordsize="10,30">
              <v:shape style="position:absolute;left:10595;top:6264;width:10;height:30" coordorigin="10595,6264" coordsize="10,30" path="m10595,6279l10605,6279e" filled="false" stroked="true" strokeweight="1.591pt" strokecolor="#000000">
                <v:path arrowok="t"/>
              </v:shape>
            </v:group>
            <v:group style="position:absolute;left:10595;top:6314;width:10;height:30" coordorigin="10595,6314" coordsize="10,30">
              <v:shape style="position:absolute;left:10595;top:6314;width:10;height:30" coordorigin="10595,6314" coordsize="10,30" path="m10595,6329l10605,6329e" filled="false" stroked="true" strokeweight="1.59pt" strokecolor="#000000">
                <v:path arrowok="t"/>
              </v:shape>
            </v:group>
            <v:group style="position:absolute;left:10595;top:6364;width:10;height:30" coordorigin="10595,6364" coordsize="10,30">
              <v:shape style="position:absolute;left:10595;top:6364;width:10;height:30" coordorigin="10595,6364" coordsize="10,30" path="m10595,6379l10605,6379e" filled="false" stroked="true" strokeweight="1.591pt" strokecolor="#000000">
                <v:path arrowok="t"/>
              </v:shape>
            </v:group>
            <v:group style="position:absolute;left:10595;top:6413;width:10;height:30" coordorigin="10595,6413" coordsize="10,30">
              <v:shape style="position:absolute;left:10595;top:6413;width:10;height:30" coordorigin="10595,6413" coordsize="10,30" path="m10595,6428l10605,6428e" filled="false" stroked="true" strokeweight="1.59pt" strokecolor="#000000">
                <v:path arrowok="t"/>
              </v:shape>
            </v:group>
            <v:group style="position:absolute;left:10595;top:6463;width:10;height:30" coordorigin="10595,6463" coordsize="10,30">
              <v:shape style="position:absolute;left:10595;top:6463;width:10;height:30" coordorigin="10595,6463" coordsize="10,30" path="m10595,6478l10605,6478e" filled="false" stroked="true" strokeweight="1.59pt" strokecolor="#000000">
                <v:path arrowok="t"/>
              </v:shape>
            </v:group>
            <v:group style="position:absolute;left:10595;top:6513;width:10;height:30" coordorigin="10595,6513" coordsize="10,30">
              <v:shape style="position:absolute;left:10595;top:6513;width:10;height:30" coordorigin="10595,6513" coordsize="10,30" path="m10595,6527l10605,6527e" filled="false" stroked="true" strokeweight="1.591pt" strokecolor="#000000">
                <v:path arrowok="t"/>
              </v:shape>
            </v:group>
            <v:group style="position:absolute;left:10595;top:6562;width:10;height:30" coordorigin="10595,6562" coordsize="10,30">
              <v:shape style="position:absolute;left:10595;top:6562;width:10;height:30" coordorigin="10595,6562" coordsize="10,30" path="m10595,6577l10605,6577e" filled="false" stroked="true" strokeweight="1.59pt" strokecolor="#000000">
                <v:path arrowok="t"/>
              </v:shape>
            </v:group>
            <v:group style="position:absolute;left:10595;top:6612;width:10;height:30" coordorigin="10595,6612" coordsize="10,30">
              <v:shape style="position:absolute;left:10595;top:6612;width:10;height:30" coordorigin="10595,6612" coordsize="10,30" path="m10595,6627l10605,6627e" filled="false" stroked="true" strokeweight="1.591pt" strokecolor="#000000">
                <v:path arrowok="t"/>
              </v:shape>
            </v:group>
            <v:group style="position:absolute;left:10595;top:6662;width:10;height:30" coordorigin="10595,6662" coordsize="10,30">
              <v:shape style="position:absolute;left:10595;top:6662;width:10;height:30" coordorigin="10595,6662" coordsize="10,30" path="m10595,6676l10605,6676e" filled="false" stroked="true" strokeweight="1.59pt" strokecolor="#000000">
                <v:path arrowok="t"/>
              </v:shape>
            </v:group>
            <v:group style="position:absolute;left:10595;top:6711;width:10;height:30" coordorigin="10595,6711" coordsize="10,30">
              <v:shape style="position:absolute;left:10595;top:6711;width:10;height:30" coordorigin="10595,6711" coordsize="10,30" path="m10595,6726l10605,6726e" filled="false" stroked="true" strokeweight="1.59pt" strokecolor="#000000">
                <v:path arrowok="t"/>
              </v:shape>
            </v:group>
            <v:group style="position:absolute;left:10595;top:6761;width:10;height:30" coordorigin="10595,6761" coordsize="10,30">
              <v:shape style="position:absolute;left:10595;top:6761;width:10;height:30" coordorigin="10595,6761" coordsize="10,30" path="m10595,6776l10605,6776e" filled="false" stroked="true" strokeweight="1.591pt" strokecolor="#000000">
                <v:path arrowok="t"/>
              </v:shape>
            </v:group>
            <v:group style="position:absolute;left:10595;top:6810;width:10;height:30" coordorigin="10595,6810" coordsize="10,30">
              <v:shape style="position:absolute;left:10595;top:6810;width:10;height:30" coordorigin="10595,6810" coordsize="10,30" path="m10595,6825l10605,6825e" filled="false" stroked="true" strokeweight="1.59pt" strokecolor="#000000">
                <v:path arrowok="t"/>
              </v:shape>
            </v:group>
            <v:group style="position:absolute;left:10595;top:6860;width:10;height:30" coordorigin="10595,6860" coordsize="10,30">
              <v:shape style="position:absolute;left:10595;top:6860;width:10;height:30" coordorigin="10595,6860" coordsize="10,30" path="m10595,6875l10605,6875e" filled="false" stroked="true" strokeweight="1.591pt" strokecolor="#000000">
                <v:path arrowok="t"/>
              </v:shape>
            </v:group>
            <v:group style="position:absolute;left:10595;top:6910;width:10;height:30" coordorigin="10595,6910" coordsize="10,30">
              <v:shape style="position:absolute;left:10595;top:6910;width:10;height:30" coordorigin="10595,6910" coordsize="10,30" path="m10595,6925l10605,6925e" filled="false" stroked="true" strokeweight="1.591pt" strokecolor="#000000">
                <v:path arrowok="t"/>
              </v:shape>
            </v:group>
            <v:group style="position:absolute;left:10595;top:6959;width:10;height:30" coordorigin="10595,6959" coordsize="10,30">
              <v:shape style="position:absolute;left:10595;top:6959;width:10;height:30" coordorigin="10595,6959" coordsize="10,30" path="m10595,6974l10605,6974e" filled="false" stroked="true" strokeweight="1.59pt" strokecolor="#000000">
                <v:path arrowok="t"/>
              </v:shape>
            </v:group>
            <v:group style="position:absolute;left:10595;top:7009;width:10;height:30" coordorigin="10595,7009" coordsize="10,30">
              <v:shape style="position:absolute;left:10595;top:7009;width:10;height:30" coordorigin="10595,7009" coordsize="10,30" path="m10595,7024l10605,7024e" filled="false" stroked="true" strokeweight="1.591pt" strokecolor="#000000">
                <v:path arrowok="t"/>
              </v:shape>
            </v:group>
            <v:group style="position:absolute;left:10595;top:7059;width:10;height:30" coordorigin="10595,7059" coordsize="10,30">
              <v:shape style="position:absolute;left:10595;top:7059;width:10;height:30" coordorigin="10595,7059" coordsize="10,30" path="m10595,7073l10605,7073e" filled="false" stroked="true" strokeweight="1.59pt" strokecolor="#000000">
                <v:path arrowok="t"/>
              </v:shape>
            </v:group>
            <v:group style="position:absolute;left:10595;top:7108;width:10;height:30" coordorigin="10595,7108" coordsize="10,30">
              <v:shape style="position:absolute;left:10595;top:7108;width:10;height:30" coordorigin="10595,7108" coordsize="10,30" path="m10595,7123l10605,7123e" filled="false" stroked="true" strokeweight="1.59pt" strokecolor="#000000">
                <v:path arrowok="t"/>
              </v:shape>
            </v:group>
            <v:group style="position:absolute;left:10595;top:7158;width:10;height:30" coordorigin="10595,7158" coordsize="10,30">
              <v:shape style="position:absolute;left:10595;top:7158;width:10;height:30" coordorigin="10595,7158" coordsize="10,30" path="m10595,7173l10605,7173e" filled="false" stroked="true" strokeweight="1.591pt" strokecolor="#000000">
                <v:path arrowok="t"/>
              </v:shape>
            </v:group>
            <v:group style="position:absolute;left:10595;top:7207;width:10;height:30" coordorigin="10595,7207" coordsize="10,30">
              <v:shape style="position:absolute;left:10595;top:7207;width:10;height:30" coordorigin="10595,7207" coordsize="10,30" path="m10595,7222l10605,7222e" filled="false" stroked="true" strokeweight="1.59pt" strokecolor="#000000">
                <v:path arrowok="t"/>
              </v:shape>
            </v:group>
            <v:group style="position:absolute;left:10595;top:7257;width:10;height:30" coordorigin="10595,7257" coordsize="10,30">
              <v:shape style="position:absolute;left:10595;top:7257;width:10;height:30" coordorigin="10595,7257" coordsize="10,30" path="m10595,7272l10605,7272e" filled="false" stroked="true" strokeweight="1.591pt" strokecolor="#000000">
                <v:path arrowok="t"/>
              </v:shape>
            </v:group>
            <v:group style="position:absolute;left:10595;top:7307;width:10;height:30" coordorigin="10595,7307" coordsize="10,30">
              <v:shape style="position:absolute;left:10595;top:7307;width:10;height:30" coordorigin="10595,7307" coordsize="10,30" path="m10595,7322l10605,7322e" filled="false" stroked="true" strokeweight="1.59pt" strokecolor="#000000">
                <v:path arrowok="t"/>
              </v:shape>
            </v:group>
            <v:group style="position:absolute;left:10595;top:7356;width:10;height:30" coordorigin="10595,7356" coordsize="10,30">
              <v:shape style="position:absolute;left:10595;top:7356;width:10;height:30" coordorigin="10595,7356" coordsize="10,30" path="m10595,7371l10605,7371e" filled="false" stroked="true" strokeweight="1.59pt" strokecolor="#000000">
                <v:path arrowok="t"/>
              </v:shape>
            </v:group>
            <v:group style="position:absolute;left:10595;top:7406;width:10;height:30" coordorigin="10595,7406" coordsize="10,30">
              <v:shape style="position:absolute;left:10595;top:7406;width:10;height:30" coordorigin="10595,7406" coordsize="10,30" path="m10595,7421l10605,7421e" filled="false" stroked="true" strokeweight="1.591pt" strokecolor="#000000">
                <v:path arrowok="t"/>
              </v:shape>
            </v:group>
            <v:group style="position:absolute;left:10595;top:7456;width:10;height:30" coordorigin="10595,7456" coordsize="10,30">
              <v:shape style="position:absolute;left:10595;top:7456;width:10;height:30" coordorigin="10595,7456" coordsize="10,30" path="m10595,7471l10605,7471e" filled="false" stroked="true" strokeweight="1.59pt" strokecolor="#000000">
                <v:path arrowok="t"/>
              </v:shape>
            </v:group>
            <v:group style="position:absolute;left:10595;top:7505;width:10;height:30" coordorigin="10595,7505" coordsize="10,30">
              <v:shape style="position:absolute;left:10595;top:7505;width:10;height:30" coordorigin="10595,7505" coordsize="10,30" path="m10595,7520l10605,7520e" filled="false" stroked="true" strokeweight="1.591pt" strokecolor="#000000">
                <v:path arrowok="t"/>
              </v:shape>
            </v:group>
            <v:group style="position:absolute;left:10595;top:7555;width:10;height:30" coordorigin="10595,7555" coordsize="10,30">
              <v:shape style="position:absolute;left:10595;top:7555;width:10;height:30" coordorigin="10595,7555" coordsize="10,30" path="m10595,7570l10605,7570e" filled="false" stroked="true" strokeweight="1.591pt" strokecolor="#000000">
                <v:path arrowok="t"/>
              </v:shape>
            </v:group>
            <v:group style="position:absolute;left:10595;top:7605;width:10;height:30" coordorigin="10595,7605" coordsize="10,30">
              <v:shape style="position:absolute;left:10595;top:7605;width:10;height:30" coordorigin="10595,7605" coordsize="10,30" path="m10595,7619l10605,7619e" filled="false" stroked="true" strokeweight="1.59pt" strokecolor="#000000">
                <v:path arrowok="t"/>
              </v:shape>
            </v:group>
            <v:group style="position:absolute;left:10595;top:7654;width:10;height:30" coordorigin="10595,7654" coordsize="10,30">
              <v:shape style="position:absolute;left:10595;top:7654;width:10;height:30" coordorigin="10595,7654" coordsize="10,30" path="m10595,7669l10605,7669e" filled="false" stroked="true" strokeweight="1.591pt" strokecolor="#000000">
                <v:path arrowok="t"/>
              </v:shape>
            </v:group>
            <v:group style="position:absolute;left:10595;top:7704;width:10;height:30" coordorigin="10595,7704" coordsize="10,30">
              <v:shape style="position:absolute;left:10595;top:7704;width:10;height:30" coordorigin="10595,7704" coordsize="10,30" path="m10595,7719l10605,7719e" filled="false" stroked="true" strokeweight="1.59pt" strokecolor="#000000">
                <v:path arrowok="t"/>
              </v:shape>
            </v:group>
            <v:group style="position:absolute;left:10595;top:7753;width:10;height:30" coordorigin="10595,7753" coordsize="10,30">
              <v:shape style="position:absolute;left:10595;top:7753;width:10;height:30" coordorigin="10595,7753" coordsize="10,30" path="m10595,7768l10605,7768e" filled="false" stroked="true" strokeweight="1.591pt" strokecolor="#000000">
                <v:path arrowok="t"/>
              </v:shape>
            </v:group>
            <v:group style="position:absolute;left:10595;top:7803;width:10;height:30" coordorigin="10595,7803" coordsize="10,30">
              <v:shape style="position:absolute;left:10595;top:7803;width:10;height:30" coordorigin="10595,7803" coordsize="10,30" path="m10595,7818l10605,7818e" filled="false" stroked="true" strokeweight="1.591pt" strokecolor="#000000">
                <v:path arrowok="t"/>
              </v:shape>
            </v:group>
            <v:group style="position:absolute;left:10595;top:7853;width:10;height:30" coordorigin="10595,7853" coordsize="10,30">
              <v:shape style="position:absolute;left:10595;top:7853;width:10;height:30" coordorigin="10595,7853" coordsize="10,30" path="m10595,7868l10605,7868e" filled="false" stroked="true" strokeweight="1.59pt" strokecolor="#000000">
                <v:path arrowok="t"/>
              </v:shape>
            </v:group>
            <v:group style="position:absolute;left:10595;top:7902;width:10;height:30" coordorigin="10595,7902" coordsize="10,30">
              <v:shape style="position:absolute;left:10595;top:7902;width:10;height:30" coordorigin="10595,7902" coordsize="10,30" path="m10595,7917l10605,7917e" filled="false" stroked="true" strokeweight="1.591pt" strokecolor="#000000">
                <v:path arrowok="t"/>
              </v:shape>
            </v:group>
            <v:group style="position:absolute;left:10595;top:7967;width:10;height:2" coordorigin="10595,7967" coordsize="10,2">
              <v:shape style="position:absolute;left:10595;top:7967;width:10;height:2" coordorigin="10595,7967" coordsize="10,0" path="m10595,7967l10605,7967e" filled="false" stroked="true" strokeweight="1.59pt" strokecolor="#000000">
                <v:path arrowok="t"/>
              </v:shape>
            </v:group>
            <v:group style="position:absolute;left:73;top:8002;width:10;height:30" coordorigin="73,8002" coordsize="10,30">
              <v:shape style="position:absolute;left:73;top:8002;width:10;height:30" coordorigin="73,8002" coordsize="10,30" path="m73,8016l83,8016e" filled="false" stroked="true" strokeweight="1.591pt" strokecolor="#000000">
                <v:path arrowok="t"/>
              </v:shape>
            </v:group>
            <v:group style="position:absolute;left:73;top:8051;width:10;height:30" coordorigin="73,8051" coordsize="10,30">
              <v:shape style="position:absolute;left:73;top:8051;width:10;height:30" coordorigin="73,8051" coordsize="10,30" path="m73,8066l83,8066e" filled="false" stroked="true" strokeweight="1.59pt" strokecolor="#000000">
                <v:path arrowok="t"/>
              </v:shape>
            </v:group>
            <v:group style="position:absolute;left:73;top:8101;width:10;height:30" coordorigin="73,8101" coordsize="10,30">
              <v:shape style="position:absolute;left:73;top:8101;width:10;height:30" coordorigin="73,8101" coordsize="10,30" path="m73,8116l83,8116e" filled="false" stroked="true" strokeweight="1.591pt" strokecolor="#000000">
                <v:path arrowok="t"/>
              </v:shape>
            </v:group>
            <v:group style="position:absolute;left:73;top:8151;width:10;height:30" coordorigin="73,8151" coordsize="10,30">
              <v:shape style="position:absolute;left:73;top:8151;width:10;height:30" coordorigin="73,8151" coordsize="10,30" path="m73,8165l83,8165e" filled="false" stroked="true" strokeweight="1.59pt" strokecolor="#000000">
                <v:path arrowok="t"/>
              </v:shape>
            </v:group>
            <v:group style="position:absolute;left:73;top:8200;width:10;height:30" coordorigin="73,8200" coordsize="10,30">
              <v:shape style="position:absolute;left:73;top:8200;width:10;height:30" coordorigin="73,8200" coordsize="10,30" path="m73,8215l83,8215e" filled="false" stroked="true" strokeweight="1.59pt" strokecolor="#000000">
                <v:path arrowok="t"/>
              </v:shape>
            </v:group>
            <v:group style="position:absolute;left:73;top:8250;width:10;height:30" coordorigin="73,8250" coordsize="10,30">
              <v:shape style="position:absolute;left:73;top:8250;width:10;height:30" coordorigin="73,8250" coordsize="10,30" path="m73,8265l83,8265e" filled="false" stroked="true" strokeweight="1.591pt" strokecolor="#000000">
                <v:path arrowok="t"/>
              </v:shape>
            </v:group>
            <v:group style="position:absolute;left:73;top:8299;width:10;height:30" coordorigin="73,8299" coordsize="10,30">
              <v:shape style="position:absolute;left:73;top:8299;width:10;height:30" coordorigin="73,8299" coordsize="10,30" path="m73,8314l83,8314e" filled="false" stroked="true" strokeweight="1.59pt" strokecolor="#000000">
                <v:path arrowok="t"/>
              </v:shape>
            </v:group>
            <v:group style="position:absolute;left:73;top:8349;width:10;height:30" coordorigin="73,8349" coordsize="10,30">
              <v:shape style="position:absolute;left:73;top:8349;width:10;height:30" coordorigin="73,8349" coordsize="10,30" path="m73,8364l83,8364e" filled="false" stroked="true" strokeweight="1.59pt" strokecolor="#000000">
                <v:path arrowok="t"/>
              </v:shape>
            </v:group>
            <v:group style="position:absolute;left:73;top:8399;width:10;height:30" coordorigin="73,8399" coordsize="10,30">
              <v:shape style="position:absolute;left:73;top:8399;width:10;height:30" coordorigin="73,8399" coordsize="10,30" path="m73,8414l83,8414e" filled="false" stroked="true" strokeweight="1.591pt" strokecolor="#000000">
                <v:path arrowok="t"/>
              </v:shape>
            </v:group>
            <v:group style="position:absolute;left:73;top:8448;width:10;height:30" coordorigin="73,8448" coordsize="10,30">
              <v:shape style="position:absolute;left:73;top:8448;width:10;height:30" coordorigin="73,8448" coordsize="10,30" path="m73,8463l83,8463e" filled="false" stroked="true" strokeweight="1.59pt" strokecolor="#000000">
                <v:path arrowok="t"/>
              </v:shape>
            </v:group>
            <v:group style="position:absolute;left:73;top:8498;width:10;height:30" coordorigin="73,8498" coordsize="10,30">
              <v:shape style="position:absolute;left:73;top:8498;width:10;height:30" coordorigin="73,8498" coordsize="10,30" path="m73,8513l83,8513e" filled="false" stroked="true" strokeweight="1.591pt" strokecolor="#000000">
                <v:path arrowok="t"/>
              </v:shape>
            </v:group>
            <v:group style="position:absolute;left:73;top:8548;width:10;height:30" coordorigin="73,8548" coordsize="10,30">
              <v:shape style="position:absolute;left:73;top:8548;width:10;height:30" coordorigin="73,8548" coordsize="10,30" path="m73,8562l83,8562e" filled="false" stroked="true" strokeweight="1.59pt" strokecolor="#000000">
                <v:path arrowok="t"/>
              </v:shape>
            </v:group>
            <v:group style="position:absolute;left:73;top:8597;width:10;height:30" coordorigin="73,8597" coordsize="10,30">
              <v:shape style="position:absolute;left:73;top:8597;width:10;height:30" coordorigin="73,8597" coordsize="10,30" path="m73,8612l83,8612e" filled="false" stroked="true" strokeweight="1.59pt" strokecolor="#000000">
                <v:path arrowok="t"/>
              </v:shape>
            </v:group>
            <v:group style="position:absolute;left:73;top:8647;width:10;height:30" coordorigin="73,8647" coordsize="10,30">
              <v:shape style="position:absolute;left:73;top:8647;width:10;height:30" coordorigin="73,8647" coordsize="10,30" path="m73,8662l83,8662e" filled="false" stroked="true" strokeweight="1.591pt" strokecolor="#000000">
                <v:path arrowok="t"/>
              </v:shape>
            </v:group>
            <v:group style="position:absolute;left:73;top:8696;width:10;height:30" coordorigin="73,8696" coordsize="10,30">
              <v:shape style="position:absolute;left:73;top:8696;width:10;height:30" coordorigin="73,8696" coordsize="10,30" path="m73,8711l83,8711e" filled="false" stroked="true" strokeweight="1.59pt" strokecolor="#000000">
                <v:path arrowok="t"/>
              </v:shape>
            </v:group>
            <v:group style="position:absolute;left:73;top:8746;width:10;height:30" coordorigin="73,8746" coordsize="10,30">
              <v:shape style="position:absolute;left:73;top:8746;width:10;height:30" coordorigin="73,8746" coordsize="10,30" path="m73,8761l83,8761e" filled="false" stroked="true" strokeweight="1.591pt" strokecolor="#000000">
                <v:path arrowok="t"/>
              </v:shape>
            </v:group>
            <v:group style="position:absolute;left:73;top:8796;width:10;height:30" coordorigin="73,8796" coordsize="10,30">
              <v:shape style="position:absolute;left:73;top:8796;width:10;height:30" coordorigin="73,8796" coordsize="10,30" path="m73,8811l83,8811e" filled="false" stroked="true" strokeweight="1.591pt" strokecolor="#000000">
                <v:path arrowok="t"/>
              </v:shape>
            </v:group>
            <v:group style="position:absolute;left:73;top:8845;width:10;height:30" coordorigin="73,8845" coordsize="10,30">
              <v:shape style="position:absolute;left:73;top:8845;width:10;height:30" coordorigin="73,8845" coordsize="10,30" path="m73,8860l83,8860e" filled="false" stroked="true" strokeweight="1.59pt" strokecolor="#000000">
                <v:path arrowok="t"/>
              </v:shape>
            </v:group>
            <v:group style="position:absolute;left:73;top:8895;width:10;height:30" coordorigin="73,8895" coordsize="10,30">
              <v:shape style="position:absolute;left:73;top:8895;width:10;height:30" coordorigin="73,8895" coordsize="10,30" path="m73,8910l83,8910e" filled="false" stroked="true" strokeweight="1.591pt" strokecolor="#000000">
                <v:path arrowok="t"/>
              </v:shape>
            </v:group>
            <v:group style="position:absolute;left:73;top:8945;width:10;height:30" coordorigin="73,8945" coordsize="10,30">
              <v:shape style="position:absolute;left:73;top:8945;width:10;height:30" coordorigin="73,8945" coordsize="10,30" path="m73,8960l83,8960e" filled="false" stroked="true" strokeweight="1.59pt" strokecolor="#000000">
                <v:path arrowok="t"/>
              </v:shape>
            </v:group>
            <v:group style="position:absolute;left:73;top:8994;width:10;height:30" coordorigin="73,8994" coordsize="10,30">
              <v:shape style="position:absolute;left:73;top:8994;width:10;height:30" coordorigin="73,8994" coordsize="10,30" path="m73,9009l83,9009e" filled="false" stroked="true" strokeweight="1.59pt" strokecolor="#000000">
                <v:path arrowok="t"/>
              </v:shape>
            </v:group>
            <v:group style="position:absolute;left:73;top:9044;width:10;height:30" coordorigin="73,9044" coordsize="10,30">
              <v:shape style="position:absolute;left:73;top:9044;width:10;height:30" coordorigin="73,9044" coordsize="10,30" path="m73,9059l83,9059e" filled="false" stroked="true" strokeweight="1.591pt" strokecolor="#000000">
                <v:path arrowok="t"/>
              </v:shape>
            </v:group>
            <v:group style="position:absolute;left:73;top:9094;width:10;height:30" coordorigin="73,9094" coordsize="10,30">
              <v:shape style="position:absolute;left:73;top:9094;width:10;height:30" coordorigin="73,9094" coordsize="10,30" path="m73,9108l83,9108e" filled="false" stroked="true" strokeweight="1.59pt" strokecolor="#000000">
                <v:path arrowok="t"/>
              </v:shape>
            </v:group>
            <v:group style="position:absolute;left:73;top:9143;width:10;height:30" coordorigin="73,9143" coordsize="10,30">
              <v:shape style="position:absolute;left:73;top:9143;width:10;height:30" coordorigin="73,9143" coordsize="10,30" path="m73,9158l83,9158e" filled="false" stroked="true" strokeweight="1.591pt" strokecolor="#000000">
                <v:path arrowok="t"/>
              </v:shape>
            </v:group>
            <v:group style="position:absolute;left:73;top:9193;width:10;height:30" coordorigin="73,9193" coordsize="10,30">
              <v:shape style="position:absolute;left:73;top:9193;width:10;height:30" coordorigin="73,9193" coordsize="10,30" path="m73,9208l83,9208e" filled="false" stroked="true" strokeweight="1.59pt" strokecolor="#000000">
                <v:path arrowok="t"/>
              </v:shape>
            </v:group>
            <v:group style="position:absolute;left:73;top:9242;width:10;height:30" coordorigin="73,9242" coordsize="10,30">
              <v:shape style="position:absolute;left:73;top:9242;width:10;height:30" coordorigin="73,9242" coordsize="10,30" path="m73,9257l83,9257e" filled="false" stroked="true" strokeweight="1.59pt" strokecolor="#000000">
                <v:path arrowok="t"/>
              </v:shape>
            </v:group>
            <v:group style="position:absolute;left:73;top:9292;width:10;height:30" coordorigin="73,9292" coordsize="10,30">
              <v:shape style="position:absolute;left:73;top:9292;width:10;height:30" coordorigin="73,9292" coordsize="10,30" path="m73,9307l83,9307e" filled="false" stroked="true" strokeweight="1.591pt" strokecolor="#000000">
                <v:path arrowok="t"/>
              </v:shape>
            </v:group>
            <v:group style="position:absolute;left:73;top:9342;width:10;height:30" coordorigin="73,9342" coordsize="10,30">
              <v:shape style="position:absolute;left:73;top:9342;width:10;height:30" coordorigin="73,9342" coordsize="10,30" path="m73,9357l83,9357e" filled="false" stroked="true" strokeweight="1.59pt" strokecolor="#000000">
                <v:path arrowok="t"/>
              </v:shape>
            </v:group>
            <v:group style="position:absolute;left:73;top:9391;width:10;height:30" coordorigin="73,9391" coordsize="10,30">
              <v:shape style="position:absolute;left:73;top:9391;width:10;height:30" coordorigin="73,9391" coordsize="10,30" path="m73,9406l83,9406e" filled="false" stroked="true" strokeweight="1.591pt" strokecolor="#000000">
                <v:path arrowok="t"/>
              </v:shape>
            </v:group>
            <v:group style="position:absolute;left:73;top:9441;width:10;height:30" coordorigin="73,9441" coordsize="10,30">
              <v:shape style="position:absolute;left:73;top:9441;width:10;height:30" coordorigin="73,9441" coordsize="10,30" path="m73,9456l83,9456e" filled="false" stroked="true" strokeweight="1.591pt" strokecolor="#000000">
                <v:path arrowok="t"/>
              </v:shape>
            </v:group>
            <v:group style="position:absolute;left:73;top:9491;width:10;height:30" coordorigin="73,9491" coordsize="10,30">
              <v:shape style="position:absolute;left:73;top:9491;width:10;height:30" coordorigin="73,9491" coordsize="10,30" path="m73,9505l83,9505e" filled="false" stroked="true" strokeweight="1.59pt" strokecolor="#000000">
                <v:path arrowok="t"/>
              </v:shape>
            </v:group>
            <v:group style="position:absolute;left:73;top:9540;width:10;height:30" coordorigin="73,9540" coordsize="10,30">
              <v:shape style="position:absolute;left:73;top:9540;width:10;height:30" coordorigin="73,9540" coordsize="10,30" path="m73,9555l83,9555e" filled="false" stroked="true" strokeweight="1.591pt" strokecolor="#000000">
                <v:path arrowok="t"/>
              </v:shape>
            </v:group>
            <v:group style="position:absolute;left:73;top:9590;width:10;height:30" coordorigin="73,9590" coordsize="10,30">
              <v:shape style="position:absolute;left:73;top:9590;width:10;height:30" coordorigin="73,9590" coordsize="10,30" path="m73,9605l83,9605e" filled="false" stroked="true" strokeweight="1.59pt" strokecolor="#000000">
                <v:path arrowok="t"/>
              </v:shape>
            </v:group>
            <v:group style="position:absolute;left:73;top:9639;width:10;height:30" coordorigin="73,9639" coordsize="10,30">
              <v:shape style="position:absolute;left:73;top:9639;width:10;height:30" coordorigin="73,9639" coordsize="10,30" path="m73,9654l83,9654e" filled="false" stroked="true" strokeweight="1.59pt" strokecolor="#000000">
                <v:path arrowok="t"/>
              </v:shape>
            </v:group>
            <v:group style="position:absolute;left:73;top:9689;width:10;height:30" coordorigin="73,9689" coordsize="10,30">
              <v:shape style="position:absolute;left:73;top:9689;width:10;height:30" coordorigin="73,9689" coordsize="10,30" path="m73,9704l83,9704e" filled="false" stroked="true" strokeweight="1.591pt" strokecolor="#000000">
                <v:path arrowok="t"/>
              </v:shape>
            </v:group>
            <v:group style="position:absolute;left:73;top:9739;width:10;height:30" coordorigin="73,9739" coordsize="10,30">
              <v:shape style="position:absolute;left:73;top:9739;width:10;height:30" coordorigin="73,9739" coordsize="10,30" path="m73,9754l83,9754e" filled="false" stroked="true" strokeweight="1.59pt" strokecolor="#000000">
                <v:path arrowok="t"/>
              </v:shape>
            </v:group>
            <v:group style="position:absolute;left:73;top:9788;width:10;height:30" coordorigin="73,9788" coordsize="10,30">
              <v:shape style="position:absolute;left:73;top:9788;width:10;height:30" coordorigin="73,9788" coordsize="10,30" path="m73,9803l83,9803e" filled="false" stroked="true" strokeweight="1.591pt" strokecolor="#000000">
                <v:path arrowok="t"/>
              </v:shape>
            </v:group>
            <v:group style="position:absolute;left:73;top:9838;width:10;height:30" coordorigin="73,9838" coordsize="10,30">
              <v:shape style="position:absolute;left:73;top:9838;width:10;height:30" coordorigin="73,9838" coordsize="10,30" path="m73,9853l83,9853e" filled="false" stroked="true" strokeweight="1.59pt" strokecolor="#000000">
                <v:path arrowok="t"/>
              </v:shape>
            </v:group>
            <v:group style="position:absolute;left:73;top:9888;width:10;height:30" coordorigin="73,9888" coordsize="10,30">
              <v:shape style="position:absolute;left:73;top:9888;width:10;height:30" coordorigin="73,9888" coordsize="10,30" path="m73,9903l83,9903e" filled="false" stroked="true" strokeweight="1.59pt" strokecolor="#000000">
                <v:path arrowok="t"/>
              </v:shape>
            </v:group>
            <v:group style="position:absolute;left:73;top:9937;width:10;height:30" coordorigin="73,9937" coordsize="10,30">
              <v:shape style="position:absolute;left:73;top:9937;width:10;height:30" coordorigin="73,9937" coordsize="10,30" path="m73,9952l83,9952e" filled="false" stroked="true" strokeweight="1.591pt" strokecolor="#000000">
                <v:path arrowok="t"/>
              </v:shape>
            </v:group>
            <v:group style="position:absolute;left:73;top:9987;width:10;height:30" coordorigin="73,9987" coordsize="10,30">
              <v:shape style="position:absolute;left:73;top:9987;width:10;height:30" coordorigin="73,9987" coordsize="10,30" path="m73,10002l83,10002e" filled="false" stroked="true" strokeweight="1.59pt" strokecolor="#000000">
                <v:path arrowok="t"/>
              </v:shape>
            </v:group>
            <v:group style="position:absolute;left:73;top:10037;width:10;height:30" coordorigin="73,10037" coordsize="10,30">
              <v:shape style="position:absolute;left:73;top:10037;width:10;height:30" coordorigin="73,10037" coordsize="10,30" path="m73,10051l83,10051e" filled="false" stroked="true" strokeweight="1.591pt" strokecolor="#000000">
                <v:path arrowok="t"/>
              </v:shape>
            </v:group>
            <v:group style="position:absolute;left:73;top:10086;width:10;height:30" coordorigin="73,10086" coordsize="10,30">
              <v:shape style="position:absolute;left:73;top:10086;width:10;height:30" coordorigin="73,10086" coordsize="10,30" path="m73,10101l83,10101e" filled="false" stroked="true" strokeweight="1.591pt" strokecolor="#000000">
                <v:path arrowok="t"/>
              </v:shape>
            </v:group>
            <v:group style="position:absolute;left:73;top:10136;width:10;height:30" coordorigin="73,10136" coordsize="10,30">
              <v:shape style="position:absolute;left:73;top:10136;width:10;height:30" coordorigin="73,10136" coordsize="10,30" path="m73,10151l83,10151e" filled="false" stroked="true" strokeweight="1.59pt" strokecolor="#000000">
                <v:path arrowok="t"/>
              </v:shape>
            </v:group>
            <v:group style="position:absolute;left:73;top:10185;width:10;height:30" coordorigin="73,10185" coordsize="10,30">
              <v:shape style="position:absolute;left:73;top:10185;width:10;height:30" coordorigin="73,10185" coordsize="10,30" path="m73,10200l83,10200e" filled="false" stroked="true" strokeweight="1.591pt" strokecolor="#000000">
                <v:path arrowok="t"/>
              </v:shape>
            </v:group>
            <v:group style="position:absolute;left:73;top:10235;width:10;height:30" coordorigin="73,10235" coordsize="10,30">
              <v:shape style="position:absolute;left:73;top:10235;width:10;height:30" coordorigin="73,10235" coordsize="10,30" path="m73,10250l83,10250e" filled="false" stroked="true" strokeweight="1.59pt" strokecolor="#000000">
                <v:path arrowok="t"/>
              </v:shape>
            </v:group>
            <v:group style="position:absolute;left:73;top:10285;width:10;height:30" coordorigin="73,10285" coordsize="10,30">
              <v:shape style="position:absolute;left:73;top:10285;width:10;height:30" coordorigin="73,10285" coordsize="10,30" path="m73,10300l83,10300e" filled="false" stroked="true" strokeweight="1.591pt" strokecolor="#000000">
                <v:path arrowok="t"/>
              </v:shape>
            </v:group>
            <v:group style="position:absolute;left:73;top:10334;width:10;height:30" coordorigin="73,10334" coordsize="10,30">
              <v:shape style="position:absolute;left:73;top:10334;width:10;height:30" coordorigin="73,10334" coordsize="10,30" path="m73,10349l83,10349e" filled="false" stroked="true" strokeweight="1.591pt" strokecolor="#000000">
                <v:path arrowok="t"/>
              </v:shape>
            </v:group>
            <v:group style="position:absolute;left:73;top:10384;width:10;height:30" coordorigin="73,10384" coordsize="10,30">
              <v:shape style="position:absolute;left:73;top:10384;width:10;height:30" coordorigin="73,10384" coordsize="10,30" path="m73,10399l83,10399e" filled="false" stroked="true" strokeweight="1.59pt" strokecolor="#000000">
                <v:path arrowok="t"/>
              </v:shape>
            </v:group>
            <v:group style="position:absolute;left:73;top:10434;width:10;height:30" coordorigin="73,10434" coordsize="10,30">
              <v:shape style="position:absolute;left:73;top:10434;width:10;height:30" coordorigin="73,10434" coordsize="10,30" path="m73,10449l83,10449e" filled="false" stroked="true" strokeweight="1.591pt" strokecolor="#000000">
                <v:path arrowok="t"/>
              </v:shape>
            </v:group>
            <v:group style="position:absolute;left:73;top:10483;width:10;height:30" coordorigin="73,10483" coordsize="10,30">
              <v:shape style="position:absolute;left:73;top:10483;width:10;height:30" coordorigin="73,10483" coordsize="10,30" path="m73,10498l83,10498e" filled="false" stroked="true" strokeweight="1.59pt" strokecolor="#000000">
                <v:path arrowok="t"/>
              </v:shape>
            </v:group>
            <v:group style="position:absolute;left:73;top:10533;width:10;height:30" coordorigin="73,10533" coordsize="10,30">
              <v:shape style="position:absolute;left:73;top:10533;width:10;height:30" coordorigin="73,10533" coordsize="10,30" path="m73,10548l83,10548e" filled="false" stroked="true" strokeweight="1.59pt" strokecolor="#000000">
                <v:path arrowok="t"/>
              </v:shape>
            </v:group>
            <v:group style="position:absolute;left:73;top:10582;width:10;height:20" coordorigin="73,10582" coordsize="10,20">
              <v:shape style="position:absolute;left:73;top:10582;width:10;height:20" coordorigin="73,10582" coordsize="10,20" path="m73,10592l83,10592e" filled="false" stroked="true" strokeweight="1.096pt" strokecolor="#000000">
                <v:path arrowok="t"/>
              </v:shape>
            </v:group>
            <v:group style="position:absolute;left:2644;top:7962;width:30;height:10" coordorigin="2644,7962" coordsize="30,10">
              <v:shape style="position:absolute;left:2644;top:7962;width:30;height:10" coordorigin="2644,7962" coordsize="30,10" path="m2644,7967l2674,7967e" filled="false" stroked="true" strokeweight=".6pt" strokecolor="#000000">
                <v:path arrowok="t"/>
              </v:shape>
            </v:group>
            <v:group style="position:absolute;left:2594;top:7962;width:30;height:10" coordorigin="2594,7962" coordsize="30,10">
              <v:shape style="position:absolute;left:2594;top:7962;width:30;height:10" coordorigin="2594,7962" coordsize="30,10" path="m2594,7967l2624,7967e" filled="false" stroked="true" strokeweight=".6pt" strokecolor="#000000">
                <v:path arrowok="t"/>
              </v:shape>
            </v:group>
            <v:group style="position:absolute;left:2545;top:7962;width:30;height:10" coordorigin="2545,7962" coordsize="30,10">
              <v:shape style="position:absolute;left:2545;top:7962;width:30;height:10" coordorigin="2545,7962" coordsize="30,10" path="m2545,7967l2575,7967e" filled="false" stroked="true" strokeweight=".6pt" strokecolor="#000000">
                <v:path arrowok="t"/>
              </v:shape>
            </v:group>
            <v:group style="position:absolute;left:2495;top:7962;width:30;height:10" coordorigin="2495,7962" coordsize="30,10">
              <v:shape style="position:absolute;left:2495;top:7962;width:30;height:10" coordorigin="2495,7962" coordsize="30,10" path="m2495,7967l2525,7967e" filled="false" stroked="true" strokeweight=".6pt" strokecolor="#000000">
                <v:path arrowok="t"/>
              </v:shape>
            </v:group>
            <v:group style="position:absolute;left:2446;top:7962;width:30;height:10" coordorigin="2446,7962" coordsize="30,10">
              <v:shape style="position:absolute;left:2446;top:7962;width:30;height:10" coordorigin="2446,7962" coordsize="30,10" path="m2446,7967l2475,7967e" filled="false" stroked="true" strokeweight=".6pt" strokecolor="#000000">
                <v:path arrowok="t"/>
              </v:shape>
            </v:group>
            <v:group style="position:absolute;left:2396;top:7962;width:30;height:10" coordorigin="2396,7962" coordsize="30,10">
              <v:shape style="position:absolute;left:2396;top:7962;width:30;height:10" coordorigin="2396,7962" coordsize="30,10" path="m2396,7967l2426,7967e" filled="false" stroked="true" strokeweight=".6pt" strokecolor="#000000">
                <v:path arrowok="t"/>
              </v:shape>
            </v:group>
            <v:group style="position:absolute;left:2346;top:7962;width:30;height:10" coordorigin="2346,7962" coordsize="30,10">
              <v:shape style="position:absolute;left:2346;top:7962;width:30;height:10" coordorigin="2346,7962" coordsize="30,10" path="m2346,7967l2376,7967e" filled="false" stroked="true" strokeweight=".6pt" strokecolor="#000000">
                <v:path arrowok="t"/>
              </v:shape>
            </v:group>
            <v:group style="position:absolute;left:2297;top:7962;width:30;height:10" coordorigin="2297,7962" coordsize="30,10">
              <v:shape style="position:absolute;left:2297;top:7962;width:30;height:10" coordorigin="2297,7962" coordsize="30,10" path="m2297,7967l2326,7967e" filled="false" stroked="true" strokeweight=".6pt" strokecolor="#000000">
                <v:path arrowok="t"/>
              </v:shape>
            </v:group>
            <v:group style="position:absolute;left:2247;top:7962;width:30;height:10" coordorigin="2247,7962" coordsize="30,10">
              <v:shape style="position:absolute;left:2247;top:7962;width:30;height:10" coordorigin="2247,7962" coordsize="30,10" path="m2247,7967l2277,7967e" filled="false" stroked="true" strokeweight=".6pt" strokecolor="#000000">
                <v:path arrowok="t"/>
              </v:shape>
            </v:group>
            <v:group style="position:absolute;left:2197;top:7962;width:30;height:10" coordorigin="2197,7962" coordsize="30,10">
              <v:shape style="position:absolute;left:2197;top:7962;width:30;height:10" coordorigin="2197,7962" coordsize="30,10" path="m2197,7967l2227,7967e" filled="false" stroked="true" strokeweight=".6pt" strokecolor="#000000">
                <v:path arrowok="t"/>
              </v:shape>
            </v:group>
            <v:group style="position:absolute;left:2148;top:7962;width:30;height:10" coordorigin="2148,7962" coordsize="30,10">
              <v:shape style="position:absolute;left:2148;top:7962;width:30;height:10" coordorigin="2148,7962" coordsize="30,10" path="m2148,7967l2178,7967e" filled="false" stroked="true" strokeweight=".6pt" strokecolor="#000000">
                <v:path arrowok="t"/>
              </v:shape>
            </v:group>
            <v:group style="position:absolute;left:2098;top:7962;width:30;height:10" coordorigin="2098,7962" coordsize="30,10">
              <v:shape style="position:absolute;left:2098;top:7962;width:30;height:10" coordorigin="2098,7962" coordsize="30,10" path="m2098,7967l2128,7967e" filled="false" stroked="true" strokeweight=".6pt" strokecolor="#000000">
                <v:path arrowok="t"/>
              </v:shape>
            </v:group>
            <v:group style="position:absolute;left:2049;top:7962;width:30;height:10" coordorigin="2049,7962" coordsize="30,10">
              <v:shape style="position:absolute;left:2049;top:7962;width:30;height:10" coordorigin="2049,7962" coordsize="30,10" path="m2049,7967l2078,7967e" filled="false" stroked="true" strokeweight=".6pt" strokecolor="#000000">
                <v:path arrowok="t"/>
              </v:shape>
            </v:group>
            <v:group style="position:absolute;left:1999;top:7962;width:30;height:10" coordorigin="1999,7962" coordsize="30,10">
              <v:shape style="position:absolute;left:1999;top:7962;width:30;height:10" coordorigin="1999,7962" coordsize="30,10" path="m1999,7967l2029,7967e" filled="false" stroked="true" strokeweight=".6pt" strokecolor="#000000">
                <v:path arrowok="t"/>
              </v:shape>
            </v:group>
            <v:group style="position:absolute;left:1949;top:7962;width:30;height:10" coordorigin="1949,7962" coordsize="30,10">
              <v:shape style="position:absolute;left:1949;top:7962;width:30;height:10" coordorigin="1949,7962" coordsize="30,10" path="m1949,7967l1979,7967e" filled="false" stroked="true" strokeweight=".6pt" strokecolor="#000000">
                <v:path arrowok="t"/>
              </v:shape>
            </v:group>
            <v:group style="position:absolute;left:1900;top:7962;width:30;height:10" coordorigin="1900,7962" coordsize="30,10">
              <v:shape style="position:absolute;left:1900;top:7962;width:30;height:10" coordorigin="1900,7962" coordsize="30,10" path="m1900,7967l1929,7967e" filled="false" stroked="true" strokeweight=".6pt" strokecolor="#000000">
                <v:path arrowok="t"/>
              </v:shape>
            </v:group>
            <v:group style="position:absolute;left:1850;top:7962;width:30;height:10" coordorigin="1850,7962" coordsize="30,10">
              <v:shape style="position:absolute;left:1850;top:7962;width:30;height:10" coordorigin="1850,7962" coordsize="30,10" path="m1850,7967l1880,7967e" filled="false" stroked="true" strokeweight=".6pt" strokecolor="#000000">
                <v:path arrowok="t"/>
              </v:shape>
            </v:group>
            <v:group style="position:absolute;left:1800;top:7962;width:30;height:10" coordorigin="1800,7962" coordsize="30,10">
              <v:shape style="position:absolute;left:1800;top:7962;width:30;height:10" coordorigin="1800,7962" coordsize="30,10" path="m1800,7967l1830,7967e" filled="false" stroked="true" strokeweight=".6pt" strokecolor="#000000">
                <v:path arrowok="t"/>
              </v:shape>
            </v:group>
            <v:group style="position:absolute;left:1751;top:7962;width:30;height:10" coordorigin="1751,7962" coordsize="30,10">
              <v:shape style="position:absolute;left:1751;top:7962;width:30;height:10" coordorigin="1751,7962" coordsize="30,10" path="m1751,7967l1781,7967e" filled="false" stroked="true" strokeweight=".6pt" strokecolor="#000000">
                <v:path arrowok="t"/>
              </v:shape>
            </v:group>
            <v:group style="position:absolute;left:1701;top:7962;width:30;height:10" coordorigin="1701,7962" coordsize="30,10">
              <v:shape style="position:absolute;left:1701;top:7962;width:30;height:10" coordorigin="1701,7962" coordsize="30,10" path="m1701,7967l1731,7967e" filled="false" stroked="true" strokeweight=".6pt" strokecolor="#000000">
                <v:path arrowok="t"/>
              </v:shape>
            </v:group>
            <v:group style="position:absolute;left:1651;top:7962;width:30;height:10" coordorigin="1651,7962" coordsize="30,10">
              <v:shape style="position:absolute;left:1651;top:7962;width:30;height:10" coordorigin="1651,7962" coordsize="30,10" path="m1651,7967l1681,7967e" filled="false" stroked="true" strokeweight=".6pt" strokecolor="#000000">
                <v:path arrowok="t"/>
              </v:shape>
            </v:group>
            <v:group style="position:absolute;left:1602;top:7962;width:30;height:10" coordorigin="1602,7962" coordsize="30,10">
              <v:shape style="position:absolute;left:1602;top:7962;width:30;height:10" coordorigin="1602,7962" coordsize="30,10" path="m1602,7967l1632,7967e" filled="false" stroked="true" strokeweight=".6pt" strokecolor="#000000">
                <v:path arrowok="t"/>
              </v:shape>
            </v:group>
            <v:group style="position:absolute;left:1552;top:7962;width:30;height:10" coordorigin="1552,7962" coordsize="30,10">
              <v:shape style="position:absolute;left:1552;top:7962;width:30;height:10" coordorigin="1552,7962" coordsize="30,10" path="m1552,7967l1582,7967e" filled="false" stroked="true" strokeweight=".6pt" strokecolor="#000000">
                <v:path arrowok="t"/>
              </v:shape>
            </v:group>
            <v:group style="position:absolute;left:1503;top:7962;width:30;height:10" coordorigin="1503,7962" coordsize="30,10">
              <v:shape style="position:absolute;left:1503;top:7962;width:30;height:10" coordorigin="1503,7962" coordsize="30,10" path="m1503,7967l1532,7967e" filled="false" stroked="true" strokeweight=".6pt" strokecolor="#000000">
                <v:path arrowok="t"/>
              </v:shape>
            </v:group>
            <v:group style="position:absolute;left:1453;top:7962;width:30;height:10" coordorigin="1453,7962" coordsize="30,10">
              <v:shape style="position:absolute;left:1453;top:7962;width:30;height:10" coordorigin="1453,7962" coordsize="30,10" path="m1453,7967l1483,7967e" filled="false" stroked="true" strokeweight=".6pt" strokecolor="#000000">
                <v:path arrowok="t"/>
              </v:shape>
            </v:group>
            <v:group style="position:absolute;left:1403;top:7962;width:30;height:10" coordorigin="1403,7962" coordsize="30,10">
              <v:shape style="position:absolute;left:1403;top:7962;width:30;height:10" coordorigin="1403,7962" coordsize="30,10" path="m1403,7967l1433,7967e" filled="false" stroked="true" strokeweight=".6pt" strokecolor="#000000">
                <v:path arrowok="t"/>
              </v:shape>
            </v:group>
            <v:group style="position:absolute;left:1354;top:7962;width:30;height:10" coordorigin="1354,7962" coordsize="30,10">
              <v:shape style="position:absolute;left:1354;top:7962;width:30;height:10" coordorigin="1354,7962" coordsize="30,10" path="m1354,7967l1383,7967e" filled="false" stroked="true" strokeweight=".6pt" strokecolor="#000000">
                <v:path arrowok="t"/>
              </v:shape>
            </v:group>
            <v:group style="position:absolute;left:1304;top:7962;width:30;height:10" coordorigin="1304,7962" coordsize="30,10">
              <v:shape style="position:absolute;left:1304;top:7962;width:30;height:10" coordorigin="1304,7962" coordsize="30,10" path="m1304,7967l1334,7967e" filled="false" stroked="true" strokeweight=".6pt" strokecolor="#000000">
                <v:path arrowok="t"/>
              </v:shape>
            </v:group>
            <v:group style="position:absolute;left:1254;top:7962;width:30;height:10" coordorigin="1254,7962" coordsize="30,10">
              <v:shape style="position:absolute;left:1254;top:7962;width:30;height:10" coordorigin="1254,7962" coordsize="30,10" path="m1254,7967l1284,7967e" filled="false" stroked="true" strokeweight=".6pt" strokecolor="#000000">
                <v:path arrowok="t"/>
              </v:shape>
            </v:group>
            <v:group style="position:absolute;left:1205;top:7962;width:30;height:10" coordorigin="1205,7962" coordsize="30,10">
              <v:shape style="position:absolute;left:1205;top:7962;width:30;height:10" coordorigin="1205,7962" coordsize="30,10" path="m1205,7967l1235,7967e" filled="false" stroked="true" strokeweight=".6pt" strokecolor="#000000">
                <v:path arrowok="t"/>
              </v:shape>
            </v:group>
            <v:group style="position:absolute;left:1155;top:7962;width:30;height:10" coordorigin="1155,7962" coordsize="30,10">
              <v:shape style="position:absolute;left:1155;top:7962;width:30;height:10" coordorigin="1155,7962" coordsize="30,10" path="m1155,7967l1185,7967e" filled="false" stroked="true" strokeweight=".6pt" strokecolor="#000000">
                <v:path arrowok="t"/>
              </v:shape>
            </v:group>
            <v:group style="position:absolute;left:1106;top:7962;width:30;height:10" coordorigin="1106,7962" coordsize="30,10">
              <v:shape style="position:absolute;left:1106;top:7962;width:30;height:10" coordorigin="1106,7962" coordsize="30,10" path="m1106,7967l1135,7967e" filled="false" stroked="true" strokeweight=".6pt" strokecolor="#000000">
                <v:path arrowok="t"/>
              </v:shape>
            </v:group>
            <v:group style="position:absolute;left:1056;top:7962;width:30;height:10" coordorigin="1056,7962" coordsize="30,10">
              <v:shape style="position:absolute;left:1056;top:7962;width:30;height:10" coordorigin="1056,7962" coordsize="30,10" path="m1056,7967l1086,7967e" filled="false" stroked="true" strokeweight=".6pt" strokecolor="#000000">
                <v:path arrowok="t"/>
              </v:shape>
            </v:group>
            <v:group style="position:absolute;left:1006;top:7962;width:30;height:10" coordorigin="1006,7962" coordsize="30,10">
              <v:shape style="position:absolute;left:1006;top:7962;width:30;height:10" coordorigin="1006,7962" coordsize="30,10" path="m1006,7967l1036,7967e" filled="false" stroked="true" strokeweight=".6pt" strokecolor="#000000">
                <v:path arrowok="t"/>
              </v:shape>
            </v:group>
            <v:group style="position:absolute;left:957;top:7962;width:30;height:10" coordorigin="957,7962" coordsize="30,10">
              <v:shape style="position:absolute;left:957;top:7962;width:30;height:10" coordorigin="957,7962" coordsize="30,10" path="m957,7967l986,7967e" filled="false" stroked="true" strokeweight=".6pt" strokecolor="#000000">
                <v:path arrowok="t"/>
              </v:shape>
            </v:group>
            <v:group style="position:absolute;left:907;top:7962;width:30;height:10" coordorigin="907,7962" coordsize="30,10">
              <v:shape style="position:absolute;left:907;top:7962;width:30;height:10" coordorigin="907,7962" coordsize="30,10" path="m907,7967l937,7967e" filled="false" stroked="true" strokeweight=".6pt" strokecolor="#000000">
                <v:path arrowok="t"/>
              </v:shape>
            </v:group>
            <v:group style="position:absolute;left:857;top:7962;width:30;height:10" coordorigin="857,7962" coordsize="30,10">
              <v:shape style="position:absolute;left:857;top:7962;width:30;height:10" coordorigin="857,7962" coordsize="30,10" path="m857,7967l887,7967e" filled="false" stroked="true" strokeweight=".6pt" strokecolor="#000000">
                <v:path arrowok="t"/>
              </v:shape>
            </v:group>
            <v:group style="position:absolute;left:808;top:7962;width:30;height:10" coordorigin="808,7962" coordsize="30,10">
              <v:shape style="position:absolute;left:808;top:7962;width:30;height:10" coordorigin="808,7962" coordsize="30,10" path="m808,7967l838,7967e" filled="false" stroked="true" strokeweight=".6pt" strokecolor="#000000">
                <v:path arrowok="t"/>
              </v:shape>
            </v:group>
            <v:group style="position:absolute;left:758;top:7962;width:30;height:10" coordorigin="758,7962" coordsize="30,10">
              <v:shape style="position:absolute;left:758;top:7962;width:30;height:10" coordorigin="758,7962" coordsize="30,10" path="m758,7967l788,7967e" filled="false" stroked="true" strokeweight=".6pt" strokecolor="#000000">
                <v:path arrowok="t"/>
              </v:shape>
            </v:group>
            <v:group style="position:absolute;left:708;top:7962;width:30;height:10" coordorigin="708,7962" coordsize="30,10">
              <v:shape style="position:absolute;left:708;top:7962;width:30;height:10" coordorigin="708,7962" coordsize="30,10" path="m708,7967l738,7967e" filled="false" stroked="true" strokeweight=".6pt" strokecolor="#000000">
                <v:path arrowok="t"/>
              </v:shape>
            </v:group>
            <v:group style="position:absolute;left:659;top:7962;width:30;height:10" coordorigin="659,7962" coordsize="30,10">
              <v:shape style="position:absolute;left:659;top:7962;width:30;height:10" coordorigin="659,7962" coordsize="30,10" path="m659,7967l689,7967e" filled="false" stroked="true" strokeweight=".6pt" strokecolor="#000000">
                <v:path arrowok="t"/>
              </v:shape>
            </v:group>
            <v:group style="position:absolute;left:609;top:7962;width:30;height:10" coordorigin="609,7962" coordsize="30,10">
              <v:shape style="position:absolute;left:609;top:7962;width:30;height:10" coordorigin="609,7962" coordsize="30,10" path="m609,7967l639,7967e" filled="false" stroked="true" strokeweight=".6pt" strokecolor="#000000">
                <v:path arrowok="t"/>
              </v:shape>
            </v:group>
            <v:group style="position:absolute;left:560;top:7962;width:30;height:10" coordorigin="560,7962" coordsize="30,10">
              <v:shape style="position:absolute;left:560;top:7962;width:30;height:10" coordorigin="560,7962" coordsize="30,10" path="m560,7967l589,7967e" filled="false" stroked="true" strokeweight=".6pt" strokecolor="#000000">
                <v:path arrowok="t"/>
              </v:shape>
            </v:group>
            <v:group style="position:absolute;left:510;top:7962;width:30;height:10" coordorigin="510,7962" coordsize="30,10">
              <v:shape style="position:absolute;left:510;top:7962;width:30;height:10" coordorigin="510,7962" coordsize="30,10" path="m510,7967l540,7967e" filled="false" stroked="true" strokeweight=".6pt" strokecolor="#000000">
                <v:path arrowok="t"/>
              </v:shape>
            </v:group>
            <v:group style="position:absolute;left:460;top:7962;width:30;height:10" coordorigin="460,7962" coordsize="30,10">
              <v:shape style="position:absolute;left:460;top:7962;width:30;height:10" coordorigin="460,7962" coordsize="30,10" path="m460,7967l490,7967e" filled="false" stroked="true" strokeweight=".6pt" strokecolor="#000000">
                <v:path arrowok="t"/>
              </v:shape>
            </v:group>
            <v:group style="position:absolute;left:411;top:7962;width:30;height:10" coordorigin="411,7962" coordsize="30,10">
              <v:shape style="position:absolute;left:411;top:7962;width:30;height:10" coordorigin="411,7962" coordsize="30,10" path="m411,7967l440,7967e" filled="false" stroked="true" strokeweight=".6pt" strokecolor="#000000">
                <v:path arrowok="t"/>
              </v:shape>
            </v:group>
            <v:group style="position:absolute;left:361;top:7962;width:30;height:10" coordorigin="361,7962" coordsize="30,10">
              <v:shape style="position:absolute;left:361;top:7962;width:30;height:10" coordorigin="361,7962" coordsize="30,10" path="m361,7967l391,7967e" filled="false" stroked="true" strokeweight=".6pt" strokecolor="#000000">
                <v:path arrowok="t"/>
              </v:shape>
            </v:group>
            <v:group style="position:absolute;left:311;top:7962;width:30;height:10" coordorigin="311,7962" coordsize="30,10">
              <v:shape style="position:absolute;left:311;top:7962;width:30;height:10" coordorigin="311,7962" coordsize="30,10" path="m311,7967l341,7967e" filled="false" stroked="true" strokeweight=".6pt" strokecolor="#000000">
                <v:path arrowok="t"/>
              </v:shape>
            </v:group>
            <v:group style="position:absolute;left:262;top:7962;width:30;height:10" coordorigin="262,7962" coordsize="30,10">
              <v:shape style="position:absolute;left:262;top:7962;width:30;height:10" coordorigin="262,7962" coordsize="30,10" path="m262,7967l292,7967e" filled="false" stroked="true" strokeweight=".6pt" strokecolor="#000000">
                <v:path arrowok="t"/>
              </v:shape>
            </v:group>
            <v:group style="position:absolute;left:212;top:7962;width:30;height:10" coordorigin="212,7962" coordsize="30,10">
              <v:shape style="position:absolute;left:212;top:7962;width:30;height:10" coordorigin="212,7962" coordsize="30,10" path="m212,7967l242,7967e" filled="false" stroked="true" strokeweight=".6pt" strokecolor="#000000">
                <v:path arrowok="t"/>
              </v:shape>
            </v:group>
            <v:group style="position:absolute;left:162;top:7962;width:30;height:10" coordorigin="162,7962" coordsize="30,10">
              <v:shape style="position:absolute;left:162;top:7962;width:30;height:10" coordorigin="162,7962" coordsize="30,10" path="m162,7967l192,7967e" filled="false" stroked="true" strokeweight=".6pt" strokecolor="#000000">
                <v:path arrowok="t"/>
              </v:shape>
            </v:group>
            <v:group style="position:absolute;left:113;top:7962;width:30;height:10" coordorigin="113,7962" coordsize="30,10">
              <v:shape style="position:absolute;left:113;top:7962;width:30;height:10" coordorigin="113,7962" coordsize="30,10" path="m113,7967l143,7967e" filled="false" stroked="true" strokeweight=".6pt" strokecolor="#000000">
                <v:path arrowok="t"/>
              </v:shape>
            </v:group>
            <v:group style="position:absolute;left:2694;top:7967;width:30;height:2" coordorigin="2694,7967" coordsize="30,2">
              <v:shape style="position:absolute;left:2694;top:7967;width:30;height:2" coordorigin="2694,7967" coordsize="30,0" path="m2694,7967l2724,7967e" filled="false" stroked="true" strokeweight=".6pt" strokecolor="#000000">
                <v:path arrowok="t"/>
              </v:shape>
            </v:group>
            <v:group style="position:absolute;left:78;top:7962;width:15;height:10" coordorigin="78,7962" coordsize="15,10">
              <v:shape style="position:absolute;left:78;top:7962;width:15;height:10" coordorigin="78,7962" coordsize="15,10" path="m78,7967l93,7967e" filled="false" stroked="true" strokeweight=".6pt" strokecolor="#000000">
                <v:path arrowok="t"/>
              </v:shape>
            </v:group>
            <v:group style="position:absolute;left:5275;top:7962;width:30;height:10" coordorigin="5275,7962" coordsize="30,10">
              <v:shape style="position:absolute;left:5275;top:7962;width:30;height:10" coordorigin="5275,7962" coordsize="30,10" path="m5275,7967l5304,7967e" filled="false" stroked="true" strokeweight=".6pt" strokecolor="#000000">
                <v:path arrowok="t"/>
              </v:shape>
            </v:group>
            <v:group style="position:absolute;left:5225;top:7962;width:30;height:10" coordorigin="5225,7962" coordsize="30,10">
              <v:shape style="position:absolute;left:5225;top:7962;width:30;height:10" coordorigin="5225,7962" coordsize="30,10" path="m5225,7967l5255,7967e" filled="false" stroked="true" strokeweight=".6pt" strokecolor="#000000">
                <v:path arrowok="t"/>
              </v:shape>
            </v:group>
            <v:group style="position:absolute;left:5175;top:7962;width:30;height:10" coordorigin="5175,7962" coordsize="30,10">
              <v:shape style="position:absolute;left:5175;top:7962;width:30;height:10" coordorigin="5175,7962" coordsize="30,10" path="m5175,7967l5205,7967e" filled="false" stroked="true" strokeweight=".6pt" strokecolor="#000000">
                <v:path arrowok="t"/>
              </v:shape>
            </v:group>
            <v:group style="position:absolute;left:5126;top:7962;width:30;height:10" coordorigin="5126,7962" coordsize="30,10">
              <v:shape style="position:absolute;left:5126;top:7962;width:30;height:10" coordorigin="5126,7962" coordsize="30,10" path="m5126,7967l5156,7967e" filled="false" stroked="true" strokeweight=".6pt" strokecolor="#000000">
                <v:path arrowok="t"/>
              </v:shape>
            </v:group>
            <v:group style="position:absolute;left:5076;top:7962;width:30;height:10" coordorigin="5076,7962" coordsize="30,10">
              <v:shape style="position:absolute;left:5076;top:7962;width:30;height:10" coordorigin="5076,7962" coordsize="30,10" path="m5076,7967l5106,7967e" filled="false" stroked="true" strokeweight=".6pt" strokecolor="#000000">
                <v:path arrowok="t"/>
              </v:shape>
            </v:group>
            <v:group style="position:absolute;left:5026;top:7962;width:30;height:10" coordorigin="5026,7962" coordsize="30,10">
              <v:shape style="position:absolute;left:5026;top:7962;width:30;height:10" coordorigin="5026,7962" coordsize="30,10" path="m5026,7967l5056,7967e" filled="false" stroked="true" strokeweight=".6pt" strokecolor="#000000">
                <v:path arrowok="t"/>
              </v:shape>
            </v:group>
            <v:group style="position:absolute;left:4977;top:7962;width:30;height:10" coordorigin="4977,7962" coordsize="30,10">
              <v:shape style="position:absolute;left:4977;top:7962;width:30;height:10" coordorigin="4977,7962" coordsize="30,10" path="m4977,7967l5007,7967e" filled="false" stroked="true" strokeweight=".6pt" strokecolor="#000000">
                <v:path arrowok="t"/>
              </v:shape>
            </v:group>
            <v:group style="position:absolute;left:4927;top:7962;width:30;height:10" coordorigin="4927,7962" coordsize="30,10">
              <v:shape style="position:absolute;left:4927;top:7962;width:30;height:10" coordorigin="4927,7962" coordsize="30,10" path="m4927,7967l4957,7967e" filled="false" stroked="true" strokeweight=".6pt" strokecolor="#000000">
                <v:path arrowok="t"/>
              </v:shape>
            </v:group>
            <v:group style="position:absolute;left:4878;top:7962;width:30;height:10" coordorigin="4878,7962" coordsize="30,10">
              <v:shape style="position:absolute;left:4878;top:7962;width:30;height:10" coordorigin="4878,7962" coordsize="30,10" path="m4878,7967l4907,7967e" filled="false" stroked="true" strokeweight=".6pt" strokecolor="#000000">
                <v:path arrowok="t"/>
              </v:shape>
            </v:group>
            <v:group style="position:absolute;left:4828;top:7962;width:30;height:10" coordorigin="4828,7962" coordsize="30,10">
              <v:shape style="position:absolute;left:4828;top:7962;width:30;height:10" coordorigin="4828,7962" coordsize="30,10" path="m4828,7967l4858,7967e" filled="false" stroked="true" strokeweight=".6pt" strokecolor="#000000">
                <v:path arrowok="t"/>
              </v:shape>
            </v:group>
            <v:group style="position:absolute;left:4778;top:7962;width:30;height:10" coordorigin="4778,7962" coordsize="30,10">
              <v:shape style="position:absolute;left:4778;top:7962;width:30;height:10" coordorigin="4778,7962" coordsize="30,10" path="m4778,7967l4808,7967e" filled="false" stroked="true" strokeweight=".6pt" strokecolor="#000000">
                <v:path arrowok="t"/>
              </v:shape>
            </v:group>
            <v:group style="position:absolute;left:4729;top:7962;width:30;height:10" coordorigin="4729,7962" coordsize="30,10">
              <v:shape style="position:absolute;left:4729;top:7962;width:30;height:10" coordorigin="4729,7962" coordsize="30,10" path="m4729,7967l4759,7967e" filled="false" stroked="true" strokeweight=".6pt" strokecolor="#000000">
                <v:path arrowok="t"/>
              </v:shape>
            </v:group>
            <v:group style="position:absolute;left:4679;top:7962;width:30;height:10" coordorigin="4679,7962" coordsize="30,10">
              <v:shape style="position:absolute;left:4679;top:7962;width:30;height:10" coordorigin="4679,7962" coordsize="30,10" path="m4679,7967l4709,7967e" filled="false" stroked="true" strokeweight=".6pt" strokecolor="#000000">
                <v:path arrowok="t"/>
              </v:shape>
            </v:group>
            <v:group style="position:absolute;left:4629;top:7962;width:30;height:10" coordorigin="4629,7962" coordsize="30,10">
              <v:shape style="position:absolute;left:4629;top:7962;width:30;height:10" coordorigin="4629,7962" coordsize="30,10" path="m4629,7967l4659,7967e" filled="false" stroked="true" strokeweight=".6pt" strokecolor="#000000">
                <v:path arrowok="t"/>
              </v:shape>
            </v:group>
            <v:group style="position:absolute;left:4580;top:7962;width:30;height:10" coordorigin="4580,7962" coordsize="30,10">
              <v:shape style="position:absolute;left:4580;top:7962;width:30;height:10" coordorigin="4580,7962" coordsize="30,10" path="m4580,7967l4610,7967e" filled="false" stroked="true" strokeweight=".6pt" strokecolor="#000000">
                <v:path arrowok="t"/>
              </v:shape>
            </v:group>
            <v:group style="position:absolute;left:4530;top:7962;width:30;height:10" coordorigin="4530,7962" coordsize="30,10">
              <v:shape style="position:absolute;left:4530;top:7962;width:30;height:10" coordorigin="4530,7962" coordsize="30,10" path="m4530,7967l4560,7967e" filled="false" stroked="true" strokeweight=".6pt" strokecolor="#000000">
                <v:path arrowok="t"/>
              </v:shape>
            </v:group>
            <v:group style="position:absolute;left:4481;top:7962;width:30;height:10" coordorigin="4481,7962" coordsize="30,10">
              <v:shape style="position:absolute;left:4481;top:7962;width:30;height:10" coordorigin="4481,7962" coordsize="30,10" path="m4481,7967l4510,7967e" filled="false" stroked="true" strokeweight=".6pt" strokecolor="#000000">
                <v:path arrowok="t"/>
              </v:shape>
            </v:group>
            <v:group style="position:absolute;left:4431;top:7962;width:30;height:10" coordorigin="4431,7962" coordsize="30,10">
              <v:shape style="position:absolute;left:4431;top:7962;width:30;height:10" coordorigin="4431,7962" coordsize="30,10" path="m4431,7967l4461,7967e" filled="false" stroked="true" strokeweight=".6pt" strokecolor="#000000">
                <v:path arrowok="t"/>
              </v:shape>
            </v:group>
            <v:group style="position:absolute;left:4381;top:7962;width:30;height:10" coordorigin="4381,7962" coordsize="30,10">
              <v:shape style="position:absolute;left:4381;top:7962;width:30;height:10" coordorigin="4381,7962" coordsize="30,10" path="m4381,7967l4411,7967e" filled="false" stroked="true" strokeweight=".6pt" strokecolor="#000000">
                <v:path arrowok="t"/>
              </v:shape>
            </v:group>
            <v:group style="position:absolute;left:4332;top:7962;width:30;height:10" coordorigin="4332,7962" coordsize="30,10">
              <v:shape style="position:absolute;left:4332;top:7962;width:30;height:10" coordorigin="4332,7962" coordsize="30,10" path="m4332,7967l4361,7967e" filled="false" stroked="true" strokeweight=".6pt" strokecolor="#000000">
                <v:path arrowok="t"/>
              </v:shape>
            </v:group>
            <v:group style="position:absolute;left:4282;top:7962;width:30;height:10" coordorigin="4282,7962" coordsize="30,10">
              <v:shape style="position:absolute;left:4282;top:7962;width:30;height:10" coordorigin="4282,7962" coordsize="30,10" path="m4282,7967l4312,7967e" filled="false" stroked="true" strokeweight=".6pt" strokecolor="#000000">
                <v:path arrowok="t"/>
              </v:shape>
            </v:group>
            <v:group style="position:absolute;left:4232;top:7962;width:30;height:10" coordorigin="4232,7962" coordsize="30,10">
              <v:shape style="position:absolute;left:4232;top:7962;width:30;height:10" coordorigin="4232,7962" coordsize="30,10" path="m4232,7967l4262,7967e" filled="false" stroked="true" strokeweight=".6pt" strokecolor="#000000">
                <v:path arrowok="t"/>
              </v:shape>
            </v:group>
            <v:group style="position:absolute;left:4183;top:7962;width:30;height:10" coordorigin="4183,7962" coordsize="30,10">
              <v:shape style="position:absolute;left:4183;top:7962;width:30;height:10" coordorigin="4183,7962" coordsize="30,10" path="m4183,7967l4213,7967e" filled="false" stroked="true" strokeweight=".6pt" strokecolor="#000000">
                <v:path arrowok="t"/>
              </v:shape>
            </v:group>
            <v:group style="position:absolute;left:4133;top:7962;width:30;height:10" coordorigin="4133,7962" coordsize="30,10">
              <v:shape style="position:absolute;left:4133;top:7962;width:30;height:10" coordorigin="4133,7962" coordsize="30,10" path="m4133,7967l4163,7967e" filled="false" stroked="true" strokeweight=".6pt" strokecolor="#000000">
                <v:path arrowok="t"/>
              </v:shape>
            </v:group>
            <v:group style="position:absolute;left:4083;top:7962;width:30;height:10" coordorigin="4083,7962" coordsize="30,10">
              <v:shape style="position:absolute;left:4083;top:7962;width:30;height:10" coordorigin="4083,7962" coordsize="30,10" path="m4083,7967l4113,7967e" filled="false" stroked="true" strokeweight=".6pt" strokecolor="#000000">
                <v:path arrowok="t"/>
              </v:shape>
            </v:group>
            <v:group style="position:absolute;left:4034;top:7962;width:30;height:10" coordorigin="4034,7962" coordsize="30,10">
              <v:shape style="position:absolute;left:4034;top:7962;width:30;height:10" coordorigin="4034,7962" coordsize="30,10" path="m4034,7967l4064,7967e" filled="false" stroked="true" strokeweight=".6pt" strokecolor="#000000">
                <v:path arrowok="t"/>
              </v:shape>
            </v:group>
            <v:group style="position:absolute;left:3984;top:7962;width:30;height:10" coordorigin="3984,7962" coordsize="30,10">
              <v:shape style="position:absolute;left:3984;top:7962;width:30;height:10" coordorigin="3984,7962" coordsize="30,10" path="m3984,7967l4014,7967e" filled="false" stroked="true" strokeweight=".6pt" strokecolor="#000000">
                <v:path arrowok="t"/>
              </v:shape>
            </v:group>
            <v:group style="position:absolute;left:3935;top:7962;width:30;height:10" coordorigin="3935,7962" coordsize="30,10">
              <v:shape style="position:absolute;left:3935;top:7962;width:30;height:10" coordorigin="3935,7962" coordsize="30,10" path="m3935,7967l3964,7967e" filled="false" stroked="true" strokeweight=".6pt" strokecolor="#000000">
                <v:path arrowok="t"/>
              </v:shape>
            </v:group>
            <v:group style="position:absolute;left:3885;top:7962;width:30;height:10" coordorigin="3885,7962" coordsize="30,10">
              <v:shape style="position:absolute;left:3885;top:7962;width:30;height:10" coordorigin="3885,7962" coordsize="30,10" path="m3885,7967l3915,7967e" filled="false" stroked="true" strokeweight=".6pt" strokecolor="#000000">
                <v:path arrowok="t"/>
              </v:shape>
            </v:group>
            <v:group style="position:absolute;left:3835;top:7962;width:30;height:10" coordorigin="3835,7962" coordsize="30,10">
              <v:shape style="position:absolute;left:3835;top:7962;width:30;height:10" coordorigin="3835,7962" coordsize="30,10" path="m3835,7967l3865,7967e" filled="false" stroked="true" strokeweight=".6pt" strokecolor="#000000">
                <v:path arrowok="t"/>
              </v:shape>
            </v:group>
            <v:group style="position:absolute;left:3786;top:7962;width:30;height:10" coordorigin="3786,7962" coordsize="30,10">
              <v:shape style="position:absolute;left:3786;top:7962;width:30;height:10" coordorigin="3786,7962" coordsize="30,10" path="m3786,7967l3815,7967e" filled="false" stroked="true" strokeweight=".6pt" strokecolor="#000000">
                <v:path arrowok="t"/>
              </v:shape>
            </v:group>
            <v:group style="position:absolute;left:3736;top:7962;width:30;height:10" coordorigin="3736,7962" coordsize="30,10">
              <v:shape style="position:absolute;left:3736;top:7962;width:30;height:10" coordorigin="3736,7962" coordsize="30,10" path="m3736,7967l3766,7967e" filled="false" stroked="true" strokeweight=".6pt" strokecolor="#000000">
                <v:path arrowok="t"/>
              </v:shape>
            </v:group>
            <v:group style="position:absolute;left:3686;top:7962;width:30;height:10" coordorigin="3686,7962" coordsize="30,10">
              <v:shape style="position:absolute;left:3686;top:7962;width:30;height:10" coordorigin="3686,7962" coordsize="30,10" path="m3686,7967l3716,7967e" filled="false" stroked="true" strokeweight=".6pt" strokecolor="#000000">
                <v:path arrowok="t"/>
              </v:shape>
            </v:group>
            <v:group style="position:absolute;left:3637;top:7962;width:30;height:10" coordorigin="3637,7962" coordsize="30,10">
              <v:shape style="position:absolute;left:3637;top:7962;width:30;height:10" coordorigin="3637,7962" coordsize="30,10" path="m3637,7967l3667,7967e" filled="false" stroked="true" strokeweight=".6pt" strokecolor="#000000">
                <v:path arrowok="t"/>
              </v:shape>
            </v:group>
            <v:group style="position:absolute;left:3587;top:7962;width:30;height:10" coordorigin="3587,7962" coordsize="30,10">
              <v:shape style="position:absolute;left:3587;top:7962;width:30;height:10" coordorigin="3587,7962" coordsize="30,10" path="m3587,7967l3617,7967e" filled="false" stroked="true" strokeweight=".6pt" strokecolor="#000000">
                <v:path arrowok="t"/>
              </v:shape>
            </v:group>
            <v:group style="position:absolute;left:3538;top:7962;width:30;height:10" coordorigin="3538,7962" coordsize="30,10">
              <v:shape style="position:absolute;left:3538;top:7962;width:30;height:10" coordorigin="3538,7962" coordsize="30,10" path="m3538,7967l3567,7967e" filled="false" stroked="true" strokeweight=".6pt" strokecolor="#000000">
                <v:path arrowok="t"/>
              </v:shape>
            </v:group>
            <v:group style="position:absolute;left:3488;top:7962;width:30;height:10" coordorigin="3488,7962" coordsize="30,10">
              <v:shape style="position:absolute;left:3488;top:7962;width:30;height:10" coordorigin="3488,7962" coordsize="30,10" path="m3488,7967l3518,7967e" filled="false" stroked="true" strokeweight=".6pt" strokecolor="#000000">
                <v:path arrowok="t"/>
              </v:shape>
            </v:group>
            <v:group style="position:absolute;left:3438;top:7962;width:30;height:10" coordorigin="3438,7962" coordsize="30,10">
              <v:shape style="position:absolute;left:3438;top:7962;width:30;height:10" coordorigin="3438,7962" coordsize="30,10" path="m3438,7967l3468,7967e" filled="false" stroked="true" strokeweight=".6pt" strokecolor="#000000">
                <v:path arrowok="t"/>
              </v:shape>
            </v:group>
            <v:group style="position:absolute;left:3389;top:7962;width:30;height:10" coordorigin="3389,7962" coordsize="30,10">
              <v:shape style="position:absolute;left:3389;top:7962;width:30;height:10" coordorigin="3389,7962" coordsize="30,10" path="m3389,7967l3418,7967e" filled="false" stroked="true" strokeweight=".6pt" strokecolor="#000000">
                <v:path arrowok="t"/>
              </v:shape>
            </v:group>
            <v:group style="position:absolute;left:3339;top:7962;width:30;height:10" coordorigin="3339,7962" coordsize="30,10">
              <v:shape style="position:absolute;left:3339;top:7962;width:30;height:10" coordorigin="3339,7962" coordsize="30,10" path="m3339,7967l3369,7967e" filled="false" stroked="true" strokeweight=".6pt" strokecolor="#000000">
                <v:path arrowok="t"/>
              </v:shape>
            </v:group>
            <v:group style="position:absolute;left:3289;top:7962;width:30;height:10" coordorigin="3289,7962" coordsize="30,10">
              <v:shape style="position:absolute;left:3289;top:7962;width:30;height:10" coordorigin="3289,7962" coordsize="30,10" path="m3289,7967l3319,7967e" filled="false" stroked="true" strokeweight=".6pt" strokecolor="#000000">
                <v:path arrowok="t"/>
              </v:shape>
            </v:group>
            <v:group style="position:absolute;left:3240;top:7962;width:30;height:10" coordorigin="3240,7962" coordsize="30,10">
              <v:shape style="position:absolute;left:3240;top:7962;width:30;height:10" coordorigin="3240,7962" coordsize="30,10" path="m3240,7967l3270,7967e" filled="false" stroked="true" strokeweight=".6pt" strokecolor="#000000">
                <v:path arrowok="t"/>
              </v:shape>
            </v:group>
            <v:group style="position:absolute;left:3190;top:7962;width:30;height:10" coordorigin="3190,7962" coordsize="30,10">
              <v:shape style="position:absolute;left:3190;top:7962;width:30;height:10" coordorigin="3190,7962" coordsize="30,10" path="m3190,7967l3220,7967e" filled="false" stroked="true" strokeweight=".6pt" strokecolor="#000000">
                <v:path arrowok="t"/>
              </v:shape>
            </v:group>
            <v:group style="position:absolute;left:3140;top:7962;width:30;height:10" coordorigin="3140,7962" coordsize="30,10">
              <v:shape style="position:absolute;left:3140;top:7962;width:30;height:10" coordorigin="3140,7962" coordsize="30,10" path="m3140,7967l3170,7967e" filled="false" stroked="true" strokeweight=".6pt" strokecolor="#000000">
                <v:path arrowok="t"/>
              </v:shape>
            </v:group>
            <v:group style="position:absolute;left:3091;top:7962;width:30;height:10" coordorigin="3091,7962" coordsize="30,10">
              <v:shape style="position:absolute;left:3091;top:7962;width:30;height:10" coordorigin="3091,7962" coordsize="30,10" path="m3091,7967l3121,7967e" filled="false" stroked="true" strokeweight=".6pt" strokecolor="#000000">
                <v:path arrowok="t"/>
              </v:shape>
            </v:group>
            <v:group style="position:absolute;left:3041;top:7962;width:30;height:10" coordorigin="3041,7962" coordsize="30,10">
              <v:shape style="position:absolute;left:3041;top:7962;width:30;height:10" coordorigin="3041,7962" coordsize="30,10" path="m3041,7967l3071,7967e" filled="false" stroked="true" strokeweight=".6pt" strokecolor="#000000">
                <v:path arrowok="t"/>
              </v:shape>
            </v:group>
            <v:group style="position:absolute;left:2992;top:7962;width:30;height:10" coordorigin="2992,7962" coordsize="30,10">
              <v:shape style="position:absolute;left:2992;top:7962;width:30;height:10" coordorigin="2992,7962" coordsize="30,10" path="m2992,7967l3021,7967e" filled="false" stroked="true" strokeweight=".6pt" strokecolor="#000000">
                <v:path arrowok="t"/>
              </v:shape>
            </v:group>
            <v:group style="position:absolute;left:2942;top:7962;width:30;height:10" coordorigin="2942,7962" coordsize="30,10">
              <v:shape style="position:absolute;left:2942;top:7962;width:30;height:10" coordorigin="2942,7962" coordsize="30,10" path="m2942,7967l2972,7967e" filled="false" stroked="true" strokeweight=".6pt" strokecolor="#000000">
                <v:path arrowok="t"/>
              </v:shape>
            </v:group>
            <v:group style="position:absolute;left:2892;top:7962;width:30;height:10" coordorigin="2892,7962" coordsize="30,10">
              <v:shape style="position:absolute;left:2892;top:7962;width:30;height:10" coordorigin="2892,7962" coordsize="30,10" path="m2892,7967l2922,7967e" filled="false" stroked="true" strokeweight=".6pt" strokecolor="#000000">
                <v:path arrowok="t"/>
              </v:shape>
            </v:group>
            <v:group style="position:absolute;left:2843;top:7962;width:30;height:10" coordorigin="2843,7962" coordsize="30,10">
              <v:shape style="position:absolute;left:2843;top:7962;width:30;height:10" coordorigin="2843,7962" coordsize="30,10" path="m2843,7967l2872,7967e" filled="false" stroked="true" strokeweight=".6pt" strokecolor="#000000">
                <v:path arrowok="t"/>
              </v:shape>
            </v:group>
            <v:group style="position:absolute;left:2793;top:7962;width:30;height:10" coordorigin="2793,7962" coordsize="30,10">
              <v:shape style="position:absolute;left:2793;top:7962;width:30;height:10" coordorigin="2793,7962" coordsize="30,10" path="m2793,7967l2823,7967e" filled="false" stroked="true" strokeweight=".6pt" strokecolor="#000000">
                <v:path arrowok="t"/>
              </v:shape>
            </v:group>
            <v:group style="position:absolute;left:2743;top:7962;width:30;height:10" coordorigin="2743,7962" coordsize="30,10">
              <v:shape style="position:absolute;left:2743;top:7962;width:30;height:10" coordorigin="2743,7962" coordsize="30,10" path="m2743,7967l2773,7967e" filled="false" stroked="true" strokeweight=".6pt" strokecolor="#000000">
                <v:path arrowok="t"/>
              </v:shape>
            </v:group>
            <v:group style="position:absolute;left:5324;top:7967;width:30;height:2" coordorigin="5324,7967" coordsize="30,2">
              <v:shape style="position:absolute;left:5324;top:7967;width:30;height:2" coordorigin="5324,7967" coordsize="30,0" path="m5324,7967l5354,7967e" filled="false" stroked="true" strokeweight=".6pt" strokecolor="#000000">
                <v:path arrowok="t"/>
              </v:shape>
            </v:group>
            <v:group style="position:absolute;left:2704;top:8002;width:10;height:30" coordorigin="2704,8002" coordsize="10,30">
              <v:shape style="position:absolute;left:2704;top:8002;width:10;height:30" coordorigin="2704,8002" coordsize="10,30" path="m2704,8016l2714,8016e" filled="false" stroked="true" strokeweight="1.591pt" strokecolor="#000000">
                <v:path arrowok="t"/>
              </v:shape>
            </v:group>
            <v:group style="position:absolute;left:2704;top:8051;width:10;height:30" coordorigin="2704,8051" coordsize="10,30">
              <v:shape style="position:absolute;left:2704;top:8051;width:10;height:30" coordorigin="2704,8051" coordsize="10,30" path="m2704,8066l2714,8066e" filled="false" stroked="true" strokeweight="1.59pt" strokecolor="#000000">
                <v:path arrowok="t"/>
              </v:shape>
            </v:group>
            <v:group style="position:absolute;left:2704;top:8101;width:10;height:30" coordorigin="2704,8101" coordsize="10,30">
              <v:shape style="position:absolute;left:2704;top:8101;width:10;height:30" coordorigin="2704,8101" coordsize="10,30" path="m2704,8116l2714,8116e" filled="false" stroked="true" strokeweight="1.591pt" strokecolor="#000000">
                <v:path arrowok="t"/>
              </v:shape>
            </v:group>
            <v:group style="position:absolute;left:2704;top:8151;width:10;height:30" coordorigin="2704,8151" coordsize="10,30">
              <v:shape style="position:absolute;left:2704;top:8151;width:10;height:30" coordorigin="2704,8151" coordsize="10,30" path="m2704,8165l2714,8165e" filled="false" stroked="true" strokeweight="1.59pt" strokecolor="#000000">
                <v:path arrowok="t"/>
              </v:shape>
            </v:group>
            <v:group style="position:absolute;left:2704;top:8200;width:10;height:30" coordorigin="2704,8200" coordsize="10,30">
              <v:shape style="position:absolute;left:2704;top:8200;width:10;height:30" coordorigin="2704,8200" coordsize="10,30" path="m2704,8215l2714,8215e" filled="false" stroked="true" strokeweight="1.59pt" strokecolor="#000000">
                <v:path arrowok="t"/>
              </v:shape>
            </v:group>
            <v:group style="position:absolute;left:2704;top:8250;width:10;height:30" coordorigin="2704,8250" coordsize="10,30">
              <v:shape style="position:absolute;left:2704;top:8250;width:10;height:30" coordorigin="2704,8250" coordsize="10,30" path="m2704,8265l2714,8265e" filled="false" stroked="true" strokeweight="1.591pt" strokecolor="#000000">
                <v:path arrowok="t"/>
              </v:shape>
            </v:group>
            <v:group style="position:absolute;left:2704;top:8299;width:10;height:30" coordorigin="2704,8299" coordsize="10,30">
              <v:shape style="position:absolute;left:2704;top:8299;width:10;height:30" coordorigin="2704,8299" coordsize="10,30" path="m2704,8314l2714,8314e" filled="false" stroked="true" strokeweight="1.59pt" strokecolor="#000000">
                <v:path arrowok="t"/>
              </v:shape>
            </v:group>
            <v:group style="position:absolute;left:2704;top:8349;width:10;height:30" coordorigin="2704,8349" coordsize="10,30">
              <v:shape style="position:absolute;left:2704;top:8349;width:10;height:30" coordorigin="2704,8349" coordsize="10,30" path="m2704,8364l2714,8364e" filled="false" stroked="true" strokeweight="1.59pt" strokecolor="#000000">
                <v:path arrowok="t"/>
              </v:shape>
            </v:group>
            <v:group style="position:absolute;left:2704;top:8399;width:10;height:30" coordorigin="2704,8399" coordsize="10,30">
              <v:shape style="position:absolute;left:2704;top:8399;width:10;height:30" coordorigin="2704,8399" coordsize="10,30" path="m2704,8414l2714,8414e" filled="false" stroked="true" strokeweight="1.591pt" strokecolor="#000000">
                <v:path arrowok="t"/>
              </v:shape>
            </v:group>
            <v:group style="position:absolute;left:2704;top:8448;width:10;height:30" coordorigin="2704,8448" coordsize="10,30">
              <v:shape style="position:absolute;left:2704;top:8448;width:10;height:30" coordorigin="2704,8448" coordsize="10,30" path="m2704,8463l2714,8463e" filled="false" stroked="true" strokeweight="1.59pt" strokecolor="#000000">
                <v:path arrowok="t"/>
              </v:shape>
            </v:group>
            <v:group style="position:absolute;left:2704;top:8498;width:10;height:30" coordorigin="2704,8498" coordsize="10,30">
              <v:shape style="position:absolute;left:2704;top:8498;width:10;height:30" coordorigin="2704,8498" coordsize="10,30" path="m2704,8513l2714,8513e" filled="false" stroked="true" strokeweight="1.591pt" strokecolor="#000000">
                <v:path arrowok="t"/>
              </v:shape>
            </v:group>
            <v:group style="position:absolute;left:2704;top:8548;width:10;height:30" coordorigin="2704,8548" coordsize="10,30">
              <v:shape style="position:absolute;left:2704;top:8548;width:10;height:30" coordorigin="2704,8548" coordsize="10,30" path="m2704,8562l2714,8562e" filled="false" stroked="true" strokeweight="1.59pt" strokecolor="#000000">
                <v:path arrowok="t"/>
              </v:shape>
            </v:group>
            <v:group style="position:absolute;left:2704;top:8597;width:10;height:30" coordorigin="2704,8597" coordsize="10,30">
              <v:shape style="position:absolute;left:2704;top:8597;width:10;height:30" coordorigin="2704,8597" coordsize="10,30" path="m2704,8612l2714,8612e" filled="false" stroked="true" strokeweight="1.59pt" strokecolor="#000000">
                <v:path arrowok="t"/>
              </v:shape>
            </v:group>
            <v:group style="position:absolute;left:2704;top:8647;width:10;height:30" coordorigin="2704,8647" coordsize="10,30">
              <v:shape style="position:absolute;left:2704;top:8647;width:10;height:30" coordorigin="2704,8647" coordsize="10,30" path="m2704,8662l2714,8662e" filled="false" stroked="true" strokeweight="1.591pt" strokecolor="#000000">
                <v:path arrowok="t"/>
              </v:shape>
            </v:group>
            <v:group style="position:absolute;left:2704;top:8696;width:10;height:30" coordorigin="2704,8696" coordsize="10,30">
              <v:shape style="position:absolute;left:2704;top:8696;width:10;height:30" coordorigin="2704,8696" coordsize="10,30" path="m2704,8711l2714,8711e" filled="false" stroked="true" strokeweight="1.59pt" strokecolor="#000000">
                <v:path arrowok="t"/>
              </v:shape>
            </v:group>
            <v:group style="position:absolute;left:2704;top:8746;width:10;height:30" coordorigin="2704,8746" coordsize="10,30">
              <v:shape style="position:absolute;left:2704;top:8746;width:10;height:30" coordorigin="2704,8746" coordsize="10,30" path="m2704,8761l2714,8761e" filled="false" stroked="true" strokeweight="1.591pt" strokecolor="#000000">
                <v:path arrowok="t"/>
              </v:shape>
            </v:group>
            <v:group style="position:absolute;left:2704;top:8796;width:10;height:30" coordorigin="2704,8796" coordsize="10,30">
              <v:shape style="position:absolute;left:2704;top:8796;width:10;height:30" coordorigin="2704,8796" coordsize="10,30" path="m2704,8811l2714,8811e" filled="false" stroked="true" strokeweight="1.591pt" strokecolor="#000000">
                <v:path arrowok="t"/>
              </v:shape>
            </v:group>
            <v:group style="position:absolute;left:2704;top:8845;width:10;height:30" coordorigin="2704,8845" coordsize="10,30">
              <v:shape style="position:absolute;left:2704;top:8845;width:10;height:30" coordorigin="2704,8845" coordsize="10,30" path="m2704,8860l2714,8860e" filled="false" stroked="true" strokeweight="1.59pt" strokecolor="#000000">
                <v:path arrowok="t"/>
              </v:shape>
            </v:group>
            <v:group style="position:absolute;left:2704;top:8895;width:10;height:30" coordorigin="2704,8895" coordsize="10,30">
              <v:shape style="position:absolute;left:2704;top:8895;width:10;height:30" coordorigin="2704,8895" coordsize="10,30" path="m2704,8910l2714,8910e" filled="false" stroked="true" strokeweight="1.591pt" strokecolor="#000000">
                <v:path arrowok="t"/>
              </v:shape>
            </v:group>
            <v:group style="position:absolute;left:2704;top:8945;width:10;height:30" coordorigin="2704,8945" coordsize="10,30">
              <v:shape style="position:absolute;left:2704;top:8945;width:10;height:30" coordorigin="2704,8945" coordsize="10,30" path="m2704,8960l2714,8960e" filled="false" stroked="true" strokeweight="1.59pt" strokecolor="#000000">
                <v:path arrowok="t"/>
              </v:shape>
            </v:group>
            <v:group style="position:absolute;left:2704;top:8994;width:10;height:30" coordorigin="2704,8994" coordsize="10,30">
              <v:shape style="position:absolute;left:2704;top:8994;width:10;height:30" coordorigin="2704,8994" coordsize="10,30" path="m2704,9009l2714,9009e" filled="false" stroked="true" strokeweight="1.59pt" strokecolor="#000000">
                <v:path arrowok="t"/>
              </v:shape>
            </v:group>
            <v:group style="position:absolute;left:2704;top:9044;width:10;height:30" coordorigin="2704,9044" coordsize="10,30">
              <v:shape style="position:absolute;left:2704;top:9044;width:10;height:30" coordorigin="2704,9044" coordsize="10,30" path="m2704,9059l2714,9059e" filled="false" stroked="true" strokeweight="1.591pt" strokecolor="#000000">
                <v:path arrowok="t"/>
              </v:shape>
            </v:group>
            <v:group style="position:absolute;left:2704;top:9094;width:10;height:30" coordorigin="2704,9094" coordsize="10,30">
              <v:shape style="position:absolute;left:2704;top:9094;width:10;height:30" coordorigin="2704,9094" coordsize="10,30" path="m2704,9108l2714,9108e" filled="false" stroked="true" strokeweight="1.59pt" strokecolor="#000000">
                <v:path arrowok="t"/>
              </v:shape>
            </v:group>
            <v:group style="position:absolute;left:2704;top:9143;width:10;height:30" coordorigin="2704,9143" coordsize="10,30">
              <v:shape style="position:absolute;left:2704;top:9143;width:10;height:30" coordorigin="2704,9143" coordsize="10,30" path="m2704,9158l2714,9158e" filled="false" stroked="true" strokeweight="1.591pt" strokecolor="#000000">
                <v:path arrowok="t"/>
              </v:shape>
            </v:group>
            <v:group style="position:absolute;left:2704;top:9193;width:10;height:30" coordorigin="2704,9193" coordsize="10,30">
              <v:shape style="position:absolute;left:2704;top:9193;width:10;height:30" coordorigin="2704,9193" coordsize="10,30" path="m2704,9208l2714,9208e" filled="false" stroked="true" strokeweight="1.59pt" strokecolor="#000000">
                <v:path arrowok="t"/>
              </v:shape>
            </v:group>
            <v:group style="position:absolute;left:2704;top:9242;width:10;height:30" coordorigin="2704,9242" coordsize="10,30">
              <v:shape style="position:absolute;left:2704;top:9242;width:10;height:30" coordorigin="2704,9242" coordsize="10,30" path="m2704,9257l2714,9257e" filled="false" stroked="true" strokeweight="1.59pt" strokecolor="#000000">
                <v:path arrowok="t"/>
              </v:shape>
            </v:group>
            <v:group style="position:absolute;left:2704;top:9292;width:10;height:30" coordorigin="2704,9292" coordsize="10,30">
              <v:shape style="position:absolute;left:2704;top:9292;width:10;height:30" coordorigin="2704,9292" coordsize="10,30" path="m2704,9307l2714,9307e" filled="false" stroked="true" strokeweight="1.591pt" strokecolor="#000000">
                <v:path arrowok="t"/>
              </v:shape>
            </v:group>
            <v:group style="position:absolute;left:2704;top:9342;width:10;height:30" coordorigin="2704,9342" coordsize="10,30">
              <v:shape style="position:absolute;left:2704;top:9342;width:10;height:30" coordorigin="2704,9342" coordsize="10,30" path="m2704,9357l2714,9357e" filled="false" stroked="true" strokeweight="1.59pt" strokecolor="#000000">
                <v:path arrowok="t"/>
              </v:shape>
            </v:group>
            <v:group style="position:absolute;left:2704;top:9391;width:10;height:30" coordorigin="2704,9391" coordsize="10,30">
              <v:shape style="position:absolute;left:2704;top:9391;width:10;height:30" coordorigin="2704,9391" coordsize="10,30" path="m2704,9406l2714,9406e" filled="false" stroked="true" strokeweight="1.591pt" strokecolor="#000000">
                <v:path arrowok="t"/>
              </v:shape>
            </v:group>
            <v:group style="position:absolute;left:2704;top:9441;width:10;height:30" coordorigin="2704,9441" coordsize="10,30">
              <v:shape style="position:absolute;left:2704;top:9441;width:10;height:30" coordorigin="2704,9441" coordsize="10,30" path="m2704,9456l2714,9456e" filled="false" stroked="true" strokeweight="1.591pt" strokecolor="#000000">
                <v:path arrowok="t"/>
              </v:shape>
            </v:group>
            <v:group style="position:absolute;left:2704;top:9491;width:10;height:30" coordorigin="2704,9491" coordsize="10,30">
              <v:shape style="position:absolute;left:2704;top:9491;width:10;height:30" coordorigin="2704,9491" coordsize="10,30" path="m2704,9505l2714,9505e" filled="false" stroked="true" strokeweight="1.59pt" strokecolor="#000000">
                <v:path arrowok="t"/>
              </v:shape>
            </v:group>
            <v:group style="position:absolute;left:2704;top:9540;width:10;height:30" coordorigin="2704,9540" coordsize="10,30">
              <v:shape style="position:absolute;left:2704;top:9540;width:10;height:30" coordorigin="2704,9540" coordsize="10,30" path="m2704,9555l2714,9555e" filled="false" stroked="true" strokeweight="1.591pt" strokecolor="#000000">
                <v:path arrowok="t"/>
              </v:shape>
            </v:group>
            <v:group style="position:absolute;left:2704;top:9590;width:10;height:30" coordorigin="2704,9590" coordsize="10,30">
              <v:shape style="position:absolute;left:2704;top:9590;width:10;height:30" coordorigin="2704,9590" coordsize="10,30" path="m2704,9605l2714,9605e" filled="false" stroked="true" strokeweight="1.59pt" strokecolor="#000000">
                <v:path arrowok="t"/>
              </v:shape>
            </v:group>
            <v:group style="position:absolute;left:2704;top:9639;width:10;height:30" coordorigin="2704,9639" coordsize="10,30">
              <v:shape style="position:absolute;left:2704;top:9639;width:10;height:30" coordorigin="2704,9639" coordsize="10,30" path="m2704,9654l2714,9654e" filled="false" stroked="true" strokeweight="1.59pt" strokecolor="#000000">
                <v:path arrowok="t"/>
              </v:shape>
            </v:group>
            <v:group style="position:absolute;left:2704;top:9689;width:10;height:30" coordorigin="2704,9689" coordsize="10,30">
              <v:shape style="position:absolute;left:2704;top:9689;width:10;height:30" coordorigin="2704,9689" coordsize="10,30" path="m2704,9704l2714,9704e" filled="false" stroked="true" strokeweight="1.591pt" strokecolor="#000000">
                <v:path arrowok="t"/>
              </v:shape>
            </v:group>
            <v:group style="position:absolute;left:2704;top:9739;width:10;height:30" coordorigin="2704,9739" coordsize="10,30">
              <v:shape style="position:absolute;left:2704;top:9739;width:10;height:30" coordorigin="2704,9739" coordsize="10,30" path="m2704,9754l2714,9754e" filled="false" stroked="true" strokeweight="1.59pt" strokecolor="#000000">
                <v:path arrowok="t"/>
              </v:shape>
            </v:group>
            <v:group style="position:absolute;left:2704;top:9788;width:10;height:30" coordorigin="2704,9788" coordsize="10,30">
              <v:shape style="position:absolute;left:2704;top:9788;width:10;height:30" coordorigin="2704,9788" coordsize="10,30" path="m2704,9803l2714,9803e" filled="false" stroked="true" strokeweight="1.591pt" strokecolor="#000000">
                <v:path arrowok="t"/>
              </v:shape>
            </v:group>
            <v:group style="position:absolute;left:2704;top:9838;width:10;height:30" coordorigin="2704,9838" coordsize="10,30">
              <v:shape style="position:absolute;left:2704;top:9838;width:10;height:30" coordorigin="2704,9838" coordsize="10,30" path="m2704,9853l2714,9853e" filled="false" stroked="true" strokeweight="1.59pt" strokecolor="#000000">
                <v:path arrowok="t"/>
              </v:shape>
            </v:group>
            <v:group style="position:absolute;left:2704;top:9888;width:10;height:30" coordorigin="2704,9888" coordsize="10,30">
              <v:shape style="position:absolute;left:2704;top:9888;width:10;height:30" coordorigin="2704,9888" coordsize="10,30" path="m2704,9903l2714,9903e" filled="false" stroked="true" strokeweight="1.59pt" strokecolor="#000000">
                <v:path arrowok="t"/>
              </v:shape>
            </v:group>
            <v:group style="position:absolute;left:2704;top:9937;width:10;height:30" coordorigin="2704,9937" coordsize="10,30">
              <v:shape style="position:absolute;left:2704;top:9937;width:10;height:30" coordorigin="2704,9937" coordsize="10,30" path="m2704,9952l2714,9952e" filled="false" stroked="true" strokeweight="1.591pt" strokecolor="#000000">
                <v:path arrowok="t"/>
              </v:shape>
            </v:group>
            <v:group style="position:absolute;left:2704;top:9987;width:10;height:30" coordorigin="2704,9987" coordsize="10,30">
              <v:shape style="position:absolute;left:2704;top:9987;width:10;height:30" coordorigin="2704,9987" coordsize="10,30" path="m2704,10002l2714,10002e" filled="false" stroked="true" strokeweight="1.59pt" strokecolor="#000000">
                <v:path arrowok="t"/>
              </v:shape>
            </v:group>
            <v:group style="position:absolute;left:2704;top:10037;width:10;height:30" coordorigin="2704,10037" coordsize="10,30">
              <v:shape style="position:absolute;left:2704;top:10037;width:10;height:30" coordorigin="2704,10037" coordsize="10,30" path="m2704,10051l2714,10051e" filled="false" stroked="true" strokeweight="1.591pt" strokecolor="#000000">
                <v:path arrowok="t"/>
              </v:shape>
            </v:group>
            <v:group style="position:absolute;left:2704;top:10086;width:10;height:30" coordorigin="2704,10086" coordsize="10,30">
              <v:shape style="position:absolute;left:2704;top:10086;width:10;height:30" coordorigin="2704,10086" coordsize="10,30" path="m2704,10101l2714,10101e" filled="false" stroked="true" strokeweight="1.591pt" strokecolor="#000000">
                <v:path arrowok="t"/>
              </v:shape>
            </v:group>
            <v:group style="position:absolute;left:2704;top:10136;width:10;height:30" coordorigin="2704,10136" coordsize="10,30">
              <v:shape style="position:absolute;left:2704;top:10136;width:10;height:30" coordorigin="2704,10136" coordsize="10,30" path="m2704,10151l2714,10151e" filled="false" stroked="true" strokeweight="1.59pt" strokecolor="#000000">
                <v:path arrowok="t"/>
              </v:shape>
            </v:group>
            <v:group style="position:absolute;left:2704;top:10185;width:10;height:30" coordorigin="2704,10185" coordsize="10,30">
              <v:shape style="position:absolute;left:2704;top:10185;width:10;height:30" coordorigin="2704,10185" coordsize="10,30" path="m2704,10200l2714,10200e" filled="false" stroked="true" strokeweight="1.591pt" strokecolor="#000000">
                <v:path arrowok="t"/>
              </v:shape>
            </v:group>
            <v:group style="position:absolute;left:2704;top:10235;width:10;height:30" coordorigin="2704,10235" coordsize="10,30">
              <v:shape style="position:absolute;left:2704;top:10235;width:10;height:30" coordorigin="2704,10235" coordsize="10,30" path="m2704,10250l2714,10250e" filled="false" stroked="true" strokeweight="1.59pt" strokecolor="#000000">
                <v:path arrowok="t"/>
              </v:shape>
            </v:group>
            <v:group style="position:absolute;left:2704;top:10285;width:10;height:30" coordorigin="2704,10285" coordsize="10,30">
              <v:shape style="position:absolute;left:2704;top:10285;width:10;height:30" coordorigin="2704,10285" coordsize="10,30" path="m2704,10300l2714,10300e" filled="false" stroked="true" strokeweight="1.591pt" strokecolor="#000000">
                <v:path arrowok="t"/>
              </v:shape>
            </v:group>
            <v:group style="position:absolute;left:2704;top:10334;width:10;height:30" coordorigin="2704,10334" coordsize="10,30">
              <v:shape style="position:absolute;left:2704;top:10334;width:10;height:30" coordorigin="2704,10334" coordsize="10,30" path="m2704,10349l2714,10349e" filled="false" stroked="true" strokeweight="1.591pt" strokecolor="#000000">
                <v:path arrowok="t"/>
              </v:shape>
            </v:group>
            <v:group style="position:absolute;left:2704;top:10384;width:10;height:30" coordorigin="2704,10384" coordsize="10,30">
              <v:shape style="position:absolute;left:2704;top:10384;width:10;height:30" coordorigin="2704,10384" coordsize="10,30" path="m2704,10399l2714,10399e" filled="false" stroked="true" strokeweight="1.59pt" strokecolor="#000000">
                <v:path arrowok="t"/>
              </v:shape>
            </v:group>
            <v:group style="position:absolute;left:2704;top:10434;width:10;height:30" coordorigin="2704,10434" coordsize="10,30">
              <v:shape style="position:absolute;left:2704;top:10434;width:10;height:30" coordorigin="2704,10434" coordsize="10,30" path="m2704,10449l2714,10449e" filled="false" stroked="true" strokeweight="1.591pt" strokecolor="#000000">
                <v:path arrowok="t"/>
              </v:shape>
            </v:group>
            <v:group style="position:absolute;left:2704;top:10483;width:10;height:30" coordorigin="2704,10483" coordsize="10,30">
              <v:shape style="position:absolute;left:2704;top:10483;width:10;height:30" coordorigin="2704,10483" coordsize="10,30" path="m2704,10498l2714,10498e" filled="false" stroked="true" strokeweight="1.59pt" strokecolor="#000000">
                <v:path arrowok="t"/>
              </v:shape>
            </v:group>
            <v:group style="position:absolute;left:2704;top:10533;width:10;height:30" coordorigin="2704,10533" coordsize="10,30">
              <v:shape style="position:absolute;left:2704;top:10533;width:10;height:30" coordorigin="2704,10533" coordsize="10,30" path="m2704,10548l2714,10548e" filled="false" stroked="true" strokeweight="1.59pt" strokecolor="#000000">
                <v:path arrowok="t"/>
              </v:shape>
            </v:group>
            <v:group style="position:absolute;left:2704;top:10582;width:10;height:15" coordorigin="2704,10582" coordsize="10,15">
              <v:shape style="position:absolute;left:2704;top:10582;width:10;height:15" coordorigin="2704,10582" coordsize="10,15" path="m2704,10590l2714,10590e" filled="false" stroked="true" strokeweight=".846pt" strokecolor="#000000">
                <v:path arrowok="t"/>
              </v:shape>
            </v:group>
            <v:group style="position:absolute;left:7905;top:7962;width:30;height:10" coordorigin="7905,7962" coordsize="30,10">
              <v:shape style="position:absolute;left:7905;top:7962;width:30;height:10" coordorigin="7905,7962" coordsize="30,10" path="m7905,7967l7935,7967e" filled="false" stroked="true" strokeweight=".6pt" strokecolor="#000000">
                <v:path arrowok="t"/>
              </v:shape>
            </v:group>
            <v:group style="position:absolute;left:7856;top:7962;width:30;height:10" coordorigin="7856,7962" coordsize="30,10">
              <v:shape style="position:absolute;left:7856;top:7962;width:30;height:10" coordorigin="7856,7962" coordsize="30,10" path="m7856,7967l7885,7967e" filled="false" stroked="true" strokeweight=".6pt" strokecolor="#000000">
                <v:path arrowok="t"/>
              </v:shape>
            </v:group>
            <v:group style="position:absolute;left:7806;top:7962;width:30;height:10" coordorigin="7806,7962" coordsize="30,10">
              <v:shape style="position:absolute;left:7806;top:7962;width:30;height:10" coordorigin="7806,7962" coordsize="30,10" path="m7806,7967l7836,7967e" filled="false" stroked="true" strokeweight=".6pt" strokecolor="#000000">
                <v:path arrowok="t"/>
              </v:shape>
            </v:group>
            <v:group style="position:absolute;left:7756;top:7962;width:30;height:10" coordorigin="7756,7962" coordsize="30,10">
              <v:shape style="position:absolute;left:7756;top:7962;width:30;height:10" coordorigin="7756,7962" coordsize="30,10" path="m7756,7967l7786,7967e" filled="false" stroked="true" strokeweight=".6pt" strokecolor="#000000">
                <v:path arrowok="t"/>
              </v:shape>
            </v:group>
            <v:group style="position:absolute;left:7707;top:7962;width:30;height:10" coordorigin="7707,7962" coordsize="30,10">
              <v:shape style="position:absolute;left:7707;top:7962;width:30;height:10" coordorigin="7707,7962" coordsize="30,10" path="m7707,7967l7736,7967e" filled="false" stroked="true" strokeweight=".6pt" strokecolor="#000000">
                <v:path arrowok="t"/>
              </v:shape>
            </v:group>
            <v:group style="position:absolute;left:7657;top:7962;width:30;height:10" coordorigin="7657,7962" coordsize="30,10">
              <v:shape style="position:absolute;left:7657;top:7962;width:30;height:10" coordorigin="7657,7962" coordsize="30,10" path="m7657,7967l7687,7967e" filled="false" stroked="true" strokeweight=".6pt" strokecolor="#000000">
                <v:path arrowok="t"/>
              </v:shape>
            </v:group>
            <v:group style="position:absolute;left:7607;top:7962;width:30;height:10" coordorigin="7607,7962" coordsize="30,10">
              <v:shape style="position:absolute;left:7607;top:7962;width:30;height:10" coordorigin="7607,7962" coordsize="30,10" path="m7607,7967l7637,7967e" filled="false" stroked="true" strokeweight=".6pt" strokecolor="#000000">
                <v:path arrowok="t"/>
              </v:shape>
            </v:group>
            <v:group style="position:absolute;left:7558;top:7962;width:30;height:10" coordorigin="7558,7962" coordsize="30,10">
              <v:shape style="position:absolute;left:7558;top:7962;width:30;height:10" coordorigin="7558,7962" coordsize="30,10" path="m7558,7967l7588,7967e" filled="false" stroked="true" strokeweight=".6pt" strokecolor="#000000">
                <v:path arrowok="t"/>
              </v:shape>
            </v:group>
            <v:group style="position:absolute;left:7508;top:7962;width:30;height:10" coordorigin="7508,7962" coordsize="30,10">
              <v:shape style="position:absolute;left:7508;top:7962;width:30;height:10" coordorigin="7508,7962" coordsize="30,10" path="m7508,7967l7538,7967e" filled="false" stroked="true" strokeweight=".6pt" strokecolor="#000000">
                <v:path arrowok="t"/>
              </v:shape>
            </v:group>
            <v:group style="position:absolute;left:7459;top:7962;width:30;height:10" coordorigin="7459,7962" coordsize="30,10">
              <v:shape style="position:absolute;left:7459;top:7962;width:30;height:10" coordorigin="7459,7962" coordsize="30,10" path="m7459,7967l7488,7967e" filled="false" stroked="true" strokeweight=".6pt" strokecolor="#000000">
                <v:path arrowok="t"/>
              </v:shape>
            </v:group>
            <v:group style="position:absolute;left:7409;top:7962;width:30;height:10" coordorigin="7409,7962" coordsize="30,10">
              <v:shape style="position:absolute;left:7409;top:7962;width:30;height:10" coordorigin="7409,7962" coordsize="30,10" path="m7409,7967l7439,7967e" filled="false" stroked="true" strokeweight=".6pt" strokecolor="#000000">
                <v:path arrowok="t"/>
              </v:shape>
            </v:group>
            <v:group style="position:absolute;left:7359;top:7962;width:30;height:10" coordorigin="7359,7962" coordsize="30,10">
              <v:shape style="position:absolute;left:7359;top:7962;width:30;height:10" coordorigin="7359,7962" coordsize="30,10" path="m7359,7967l7389,7967e" filled="false" stroked="true" strokeweight=".6pt" strokecolor="#000000">
                <v:path arrowok="t"/>
              </v:shape>
            </v:group>
            <v:group style="position:absolute;left:7310;top:7962;width:30;height:10" coordorigin="7310,7962" coordsize="30,10">
              <v:shape style="position:absolute;left:7310;top:7962;width:30;height:10" coordorigin="7310,7962" coordsize="30,10" path="m7310,7967l7339,7967e" filled="false" stroked="true" strokeweight=".6pt" strokecolor="#000000">
                <v:path arrowok="t"/>
              </v:shape>
            </v:group>
            <v:group style="position:absolute;left:7260;top:7962;width:30;height:10" coordorigin="7260,7962" coordsize="30,10">
              <v:shape style="position:absolute;left:7260;top:7962;width:30;height:10" coordorigin="7260,7962" coordsize="30,10" path="m7260,7967l7290,7967e" filled="false" stroked="true" strokeweight=".6pt" strokecolor="#000000">
                <v:path arrowok="t"/>
              </v:shape>
            </v:group>
            <v:group style="position:absolute;left:7210;top:7962;width:30;height:10" coordorigin="7210,7962" coordsize="30,10">
              <v:shape style="position:absolute;left:7210;top:7962;width:30;height:10" coordorigin="7210,7962" coordsize="30,10" path="m7210,7967l7240,7967e" filled="false" stroked="true" strokeweight=".6pt" strokecolor="#000000">
                <v:path arrowok="t"/>
              </v:shape>
            </v:group>
            <v:group style="position:absolute;left:7161;top:7962;width:30;height:10" coordorigin="7161,7962" coordsize="30,10">
              <v:shape style="position:absolute;left:7161;top:7962;width:30;height:10" coordorigin="7161,7962" coordsize="30,10" path="m7161,7967l7191,7967e" filled="false" stroked="true" strokeweight=".6pt" strokecolor="#000000">
                <v:path arrowok="t"/>
              </v:shape>
            </v:group>
            <v:group style="position:absolute;left:7111;top:7962;width:30;height:10" coordorigin="7111,7962" coordsize="30,10">
              <v:shape style="position:absolute;left:7111;top:7962;width:30;height:10" coordorigin="7111,7962" coordsize="30,10" path="m7111,7967l7141,7967e" filled="false" stroked="true" strokeweight=".6pt" strokecolor="#000000">
                <v:path arrowok="t"/>
              </v:shape>
            </v:group>
            <v:group style="position:absolute;left:7061;top:7962;width:30;height:10" coordorigin="7061,7962" coordsize="30,10">
              <v:shape style="position:absolute;left:7061;top:7962;width:30;height:10" coordorigin="7061,7962" coordsize="30,10" path="m7061,7967l7091,7967e" filled="false" stroked="true" strokeweight=".6pt" strokecolor="#000000">
                <v:path arrowok="t"/>
              </v:shape>
            </v:group>
            <v:group style="position:absolute;left:7012;top:7962;width:30;height:10" coordorigin="7012,7962" coordsize="30,10">
              <v:shape style="position:absolute;left:7012;top:7962;width:30;height:10" coordorigin="7012,7962" coordsize="30,10" path="m7012,7967l7042,7967e" filled="false" stroked="true" strokeweight=".6pt" strokecolor="#000000">
                <v:path arrowok="t"/>
              </v:shape>
            </v:group>
            <v:group style="position:absolute;left:6962;top:7962;width:30;height:10" coordorigin="6962,7962" coordsize="30,10">
              <v:shape style="position:absolute;left:6962;top:7962;width:30;height:10" coordorigin="6962,7962" coordsize="30,10" path="m6962,7967l6992,7967e" filled="false" stroked="true" strokeweight=".6pt" strokecolor="#000000">
                <v:path arrowok="t"/>
              </v:shape>
            </v:group>
            <v:group style="position:absolute;left:6913;top:7962;width:30;height:10" coordorigin="6913,7962" coordsize="30,10">
              <v:shape style="position:absolute;left:6913;top:7962;width:30;height:10" coordorigin="6913,7962" coordsize="30,10" path="m6913,7967l6942,7967e" filled="false" stroked="true" strokeweight=".6pt" strokecolor="#000000">
                <v:path arrowok="t"/>
              </v:shape>
            </v:group>
            <v:group style="position:absolute;left:6863;top:7962;width:30;height:10" coordorigin="6863,7962" coordsize="30,10">
              <v:shape style="position:absolute;left:6863;top:7962;width:30;height:10" coordorigin="6863,7962" coordsize="30,10" path="m6863,7967l6893,7967e" filled="false" stroked="true" strokeweight=".6pt" strokecolor="#000000">
                <v:path arrowok="t"/>
              </v:shape>
            </v:group>
            <v:group style="position:absolute;left:6813;top:7962;width:30;height:10" coordorigin="6813,7962" coordsize="30,10">
              <v:shape style="position:absolute;left:6813;top:7962;width:30;height:10" coordorigin="6813,7962" coordsize="30,10" path="m6813,7967l6843,7967e" filled="false" stroked="true" strokeweight=".6pt" strokecolor="#000000">
                <v:path arrowok="t"/>
              </v:shape>
            </v:group>
            <v:group style="position:absolute;left:6764;top:7962;width:30;height:10" coordorigin="6764,7962" coordsize="30,10">
              <v:shape style="position:absolute;left:6764;top:7962;width:30;height:10" coordorigin="6764,7962" coordsize="30,10" path="m6764,7967l6793,7967e" filled="false" stroked="true" strokeweight=".6pt" strokecolor="#000000">
                <v:path arrowok="t"/>
              </v:shape>
            </v:group>
            <v:group style="position:absolute;left:6714;top:7962;width:30;height:10" coordorigin="6714,7962" coordsize="30,10">
              <v:shape style="position:absolute;left:6714;top:7962;width:30;height:10" coordorigin="6714,7962" coordsize="30,10" path="m6714,7967l6744,7967e" filled="false" stroked="true" strokeweight=".6pt" strokecolor="#000000">
                <v:path arrowok="t"/>
              </v:shape>
            </v:group>
            <v:group style="position:absolute;left:6664;top:7962;width:30;height:10" coordorigin="6664,7962" coordsize="30,10">
              <v:shape style="position:absolute;left:6664;top:7962;width:30;height:10" coordorigin="6664,7962" coordsize="30,10" path="m6664,7967l6694,7967e" filled="false" stroked="true" strokeweight=".6pt" strokecolor="#000000">
                <v:path arrowok="t"/>
              </v:shape>
            </v:group>
            <v:group style="position:absolute;left:6615;top:7962;width:30;height:10" coordorigin="6615,7962" coordsize="30,10">
              <v:shape style="position:absolute;left:6615;top:7962;width:30;height:10" coordorigin="6615,7962" coordsize="30,10" path="m6615,7967l6645,7967e" filled="false" stroked="true" strokeweight=".6pt" strokecolor="#000000">
                <v:path arrowok="t"/>
              </v:shape>
            </v:group>
            <v:group style="position:absolute;left:6565;top:7962;width:30;height:10" coordorigin="6565,7962" coordsize="30,10">
              <v:shape style="position:absolute;left:6565;top:7962;width:30;height:10" coordorigin="6565,7962" coordsize="30,10" path="m6565,7967l6595,7967e" filled="false" stroked="true" strokeweight=".6pt" strokecolor="#000000">
                <v:path arrowok="t"/>
              </v:shape>
            </v:group>
            <v:group style="position:absolute;left:6515;top:7962;width:30;height:10" coordorigin="6515,7962" coordsize="30,10">
              <v:shape style="position:absolute;left:6515;top:7962;width:30;height:10" coordorigin="6515,7962" coordsize="30,10" path="m6515,7967l6545,7967e" filled="false" stroked="true" strokeweight=".6pt" strokecolor="#000000">
                <v:path arrowok="t"/>
              </v:shape>
            </v:group>
            <v:group style="position:absolute;left:6466;top:7962;width:30;height:10" coordorigin="6466,7962" coordsize="30,10">
              <v:shape style="position:absolute;left:6466;top:7962;width:30;height:10" coordorigin="6466,7962" coordsize="30,10" path="m6466,7967l6496,7967e" filled="false" stroked="true" strokeweight=".6pt" strokecolor="#000000">
                <v:path arrowok="t"/>
              </v:shape>
            </v:group>
            <v:group style="position:absolute;left:6416;top:7962;width:30;height:10" coordorigin="6416,7962" coordsize="30,10">
              <v:shape style="position:absolute;left:6416;top:7962;width:30;height:10" coordorigin="6416,7962" coordsize="30,10" path="m6416,7967l6446,7967e" filled="false" stroked="true" strokeweight=".6pt" strokecolor="#000000">
                <v:path arrowok="t"/>
              </v:shape>
            </v:group>
            <v:group style="position:absolute;left:6367;top:7962;width:30;height:10" coordorigin="6367,7962" coordsize="30,10">
              <v:shape style="position:absolute;left:6367;top:7962;width:30;height:10" coordorigin="6367,7962" coordsize="30,10" path="m6367,7967l6396,7967e" filled="false" stroked="true" strokeweight=".6pt" strokecolor="#000000">
                <v:path arrowok="t"/>
              </v:shape>
            </v:group>
            <v:group style="position:absolute;left:6317;top:7962;width:30;height:10" coordorigin="6317,7962" coordsize="30,10">
              <v:shape style="position:absolute;left:6317;top:7962;width:30;height:10" coordorigin="6317,7962" coordsize="30,10" path="m6317,7967l6347,7967e" filled="false" stroked="true" strokeweight=".6pt" strokecolor="#000000">
                <v:path arrowok="t"/>
              </v:shape>
            </v:group>
            <v:group style="position:absolute;left:6267;top:7962;width:30;height:10" coordorigin="6267,7962" coordsize="30,10">
              <v:shape style="position:absolute;left:6267;top:7962;width:30;height:10" coordorigin="6267,7962" coordsize="30,10" path="m6267,7967l6297,7967e" filled="false" stroked="true" strokeweight=".6pt" strokecolor="#000000">
                <v:path arrowok="t"/>
              </v:shape>
            </v:group>
            <v:group style="position:absolute;left:6218;top:7962;width:30;height:10" coordorigin="6218,7962" coordsize="30,10">
              <v:shape style="position:absolute;left:6218;top:7962;width:30;height:10" coordorigin="6218,7962" coordsize="30,10" path="m6218,7967l6247,7967e" filled="false" stroked="true" strokeweight=".6pt" strokecolor="#000000">
                <v:path arrowok="t"/>
              </v:shape>
            </v:group>
            <v:group style="position:absolute;left:6168;top:7962;width:30;height:10" coordorigin="6168,7962" coordsize="30,10">
              <v:shape style="position:absolute;left:6168;top:7962;width:30;height:10" coordorigin="6168,7962" coordsize="30,10" path="m6168,7967l6198,7967e" filled="false" stroked="true" strokeweight=".6pt" strokecolor="#000000">
                <v:path arrowok="t"/>
              </v:shape>
            </v:group>
            <v:group style="position:absolute;left:6118;top:7962;width:30;height:10" coordorigin="6118,7962" coordsize="30,10">
              <v:shape style="position:absolute;left:6118;top:7962;width:30;height:10" coordorigin="6118,7962" coordsize="30,10" path="m6118,7967l6148,7967e" filled="false" stroked="true" strokeweight=".6pt" strokecolor="#000000">
                <v:path arrowok="t"/>
              </v:shape>
            </v:group>
            <v:group style="position:absolute;left:6069;top:7962;width:30;height:10" coordorigin="6069,7962" coordsize="30,10">
              <v:shape style="position:absolute;left:6069;top:7962;width:30;height:10" coordorigin="6069,7962" coordsize="30,10" path="m6069,7967l6099,7967e" filled="false" stroked="true" strokeweight=".6pt" strokecolor="#000000">
                <v:path arrowok="t"/>
              </v:shape>
            </v:group>
            <v:group style="position:absolute;left:6019;top:7962;width:30;height:10" coordorigin="6019,7962" coordsize="30,10">
              <v:shape style="position:absolute;left:6019;top:7962;width:30;height:10" coordorigin="6019,7962" coordsize="30,10" path="m6019,7967l6049,7967e" filled="false" stroked="true" strokeweight=".6pt" strokecolor="#000000">
                <v:path arrowok="t"/>
              </v:shape>
            </v:group>
            <v:group style="position:absolute;left:5970;top:7962;width:30;height:10" coordorigin="5970,7962" coordsize="30,10">
              <v:shape style="position:absolute;left:5970;top:7962;width:30;height:10" coordorigin="5970,7962" coordsize="30,10" path="m5970,7967l5999,7967e" filled="false" stroked="true" strokeweight=".6pt" strokecolor="#000000">
                <v:path arrowok="t"/>
              </v:shape>
            </v:group>
            <v:group style="position:absolute;left:5920;top:7962;width:30;height:10" coordorigin="5920,7962" coordsize="30,10">
              <v:shape style="position:absolute;left:5920;top:7962;width:30;height:10" coordorigin="5920,7962" coordsize="30,10" path="m5920,7967l5950,7967e" filled="false" stroked="true" strokeweight=".6pt" strokecolor="#000000">
                <v:path arrowok="t"/>
              </v:shape>
            </v:group>
            <v:group style="position:absolute;left:5870;top:7962;width:30;height:10" coordorigin="5870,7962" coordsize="30,10">
              <v:shape style="position:absolute;left:5870;top:7962;width:30;height:10" coordorigin="5870,7962" coordsize="30,10" path="m5870,7967l5900,7967e" filled="false" stroked="true" strokeweight=".6pt" strokecolor="#000000">
                <v:path arrowok="t"/>
              </v:shape>
            </v:group>
            <v:group style="position:absolute;left:5821;top:7962;width:30;height:10" coordorigin="5821,7962" coordsize="30,10">
              <v:shape style="position:absolute;left:5821;top:7962;width:30;height:10" coordorigin="5821,7962" coordsize="30,10" path="m5821,7967l5850,7967e" filled="false" stroked="true" strokeweight=".6pt" strokecolor="#000000">
                <v:path arrowok="t"/>
              </v:shape>
            </v:group>
            <v:group style="position:absolute;left:5771;top:7962;width:30;height:10" coordorigin="5771,7962" coordsize="30,10">
              <v:shape style="position:absolute;left:5771;top:7962;width:30;height:10" coordorigin="5771,7962" coordsize="30,10" path="m5771,7967l5801,7967e" filled="false" stroked="true" strokeweight=".6pt" strokecolor="#000000">
                <v:path arrowok="t"/>
              </v:shape>
            </v:group>
            <v:group style="position:absolute;left:5721;top:7962;width:30;height:10" coordorigin="5721,7962" coordsize="30,10">
              <v:shape style="position:absolute;left:5721;top:7962;width:30;height:10" coordorigin="5721,7962" coordsize="30,10" path="m5721,7967l5751,7967e" filled="false" stroked="true" strokeweight=".6pt" strokecolor="#000000">
                <v:path arrowok="t"/>
              </v:shape>
            </v:group>
            <v:group style="position:absolute;left:5672;top:7962;width:30;height:10" coordorigin="5672,7962" coordsize="30,10">
              <v:shape style="position:absolute;left:5672;top:7962;width:30;height:10" coordorigin="5672,7962" coordsize="30,10" path="m5672,7967l5702,7967e" filled="false" stroked="true" strokeweight=".6pt" strokecolor="#000000">
                <v:path arrowok="t"/>
              </v:shape>
            </v:group>
            <v:group style="position:absolute;left:5622;top:7962;width:30;height:10" coordorigin="5622,7962" coordsize="30,10">
              <v:shape style="position:absolute;left:5622;top:7962;width:30;height:10" coordorigin="5622,7962" coordsize="30,10" path="m5622,7967l5652,7967e" filled="false" stroked="true" strokeweight=".6pt" strokecolor="#000000">
                <v:path arrowok="t"/>
              </v:shape>
            </v:group>
            <v:group style="position:absolute;left:5572;top:7962;width:30;height:10" coordorigin="5572,7962" coordsize="30,10">
              <v:shape style="position:absolute;left:5572;top:7962;width:30;height:10" coordorigin="5572,7962" coordsize="30,10" path="m5572,7967l5602,7967e" filled="false" stroked="true" strokeweight=".6pt" strokecolor="#000000">
                <v:path arrowok="t"/>
              </v:shape>
            </v:group>
            <v:group style="position:absolute;left:5523;top:7962;width:30;height:10" coordorigin="5523,7962" coordsize="30,10">
              <v:shape style="position:absolute;left:5523;top:7962;width:30;height:10" coordorigin="5523,7962" coordsize="30,10" path="m5523,7967l5553,7967e" filled="false" stroked="true" strokeweight=".6pt" strokecolor="#000000">
                <v:path arrowok="t"/>
              </v:shape>
            </v:group>
            <v:group style="position:absolute;left:5473;top:7962;width:30;height:10" coordorigin="5473,7962" coordsize="30,10">
              <v:shape style="position:absolute;left:5473;top:7962;width:30;height:10" coordorigin="5473,7962" coordsize="30,10" path="m5473,7967l5503,7967e" filled="false" stroked="true" strokeweight=".6pt" strokecolor="#000000">
                <v:path arrowok="t"/>
              </v:shape>
            </v:group>
            <v:group style="position:absolute;left:5424;top:7962;width:30;height:10" coordorigin="5424,7962" coordsize="30,10">
              <v:shape style="position:absolute;left:5424;top:7962;width:30;height:10" coordorigin="5424,7962" coordsize="30,10" path="m5424,7967l5453,7967e" filled="false" stroked="true" strokeweight=".6pt" strokecolor="#000000">
                <v:path arrowok="t"/>
              </v:shape>
            </v:group>
            <v:group style="position:absolute;left:5374;top:7962;width:30;height:10" coordorigin="5374,7962" coordsize="30,10">
              <v:shape style="position:absolute;left:5374;top:7962;width:30;height:10" coordorigin="5374,7962" coordsize="30,10" path="m5374,7967l5404,7967e" filled="false" stroked="true" strokeweight=".6pt" strokecolor="#000000">
                <v:path arrowok="t"/>
              </v:shape>
            </v:group>
            <v:group style="position:absolute;left:7955;top:7962;width:15;height:10" coordorigin="7955,7962" coordsize="15,10">
              <v:shape style="position:absolute;left:7955;top:7962;width:15;height:10" coordorigin="7955,7962" coordsize="15,10" path="m7955,7967l7970,7967e" filled="false" stroked="true" strokeweight=".6pt" strokecolor="#000000">
                <v:path arrowok="t"/>
              </v:shape>
            </v:group>
            <v:group style="position:absolute;left:5334;top:8002;width:10;height:30" coordorigin="5334,8002" coordsize="10,30">
              <v:shape style="position:absolute;left:5334;top:8002;width:10;height:30" coordorigin="5334,8002" coordsize="10,30" path="m5334,8016l5344,8016e" filled="false" stroked="true" strokeweight="1.591pt" strokecolor="#000000">
                <v:path arrowok="t"/>
              </v:shape>
            </v:group>
            <v:group style="position:absolute;left:5334;top:8051;width:10;height:30" coordorigin="5334,8051" coordsize="10,30">
              <v:shape style="position:absolute;left:5334;top:8051;width:10;height:30" coordorigin="5334,8051" coordsize="10,30" path="m5334,8066l5344,8066e" filled="false" stroked="true" strokeweight="1.59pt" strokecolor="#000000">
                <v:path arrowok="t"/>
              </v:shape>
            </v:group>
            <v:group style="position:absolute;left:5334;top:8101;width:10;height:30" coordorigin="5334,8101" coordsize="10,30">
              <v:shape style="position:absolute;left:5334;top:8101;width:10;height:30" coordorigin="5334,8101" coordsize="10,30" path="m5334,8116l5344,8116e" filled="false" stroked="true" strokeweight="1.591pt" strokecolor="#000000">
                <v:path arrowok="t"/>
              </v:shape>
            </v:group>
            <v:group style="position:absolute;left:5334;top:8151;width:10;height:30" coordorigin="5334,8151" coordsize="10,30">
              <v:shape style="position:absolute;left:5334;top:8151;width:10;height:30" coordorigin="5334,8151" coordsize="10,30" path="m5334,8165l5344,8165e" filled="false" stroked="true" strokeweight="1.59pt" strokecolor="#000000">
                <v:path arrowok="t"/>
              </v:shape>
            </v:group>
            <v:group style="position:absolute;left:5334;top:8200;width:10;height:30" coordorigin="5334,8200" coordsize="10,30">
              <v:shape style="position:absolute;left:5334;top:8200;width:10;height:30" coordorigin="5334,8200" coordsize="10,30" path="m5334,8215l5344,8215e" filled="false" stroked="true" strokeweight="1.59pt" strokecolor="#000000">
                <v:path arrowok="t"/>
              </v:shape>
            </v:group>
            <v:group style="position:absolute;left:5334;top:8250;width:10;height:30" coordorigin="5334,8250" coordsize="10,30">
              <v:shape style="position:absolute;left:5334;top:8250;width:10;height:30" coordorigin="5334,8250" coordsize="10,30" path="m5334,8265l5344,8265e" filled="false" stroked="true" strokeweight="1.591pt" strokecolor="#000000">
                <v:path arrowok="t"/>
              </v:shape>
            </v:group>
            <v:group style="position:absolute;left:5334;top:8299;width:10;height:30" coordorigin="5334,8299" coordsize="10,30">
              <v:shape style="position:absolute;left:5334;top:8299;width:10;height:30" coordorigin="5334,8299" coordsize="10,30" path="m5334,8314l5344,8314e" filled="false" stroked="true" strokeweight="1.59pt" strokecolor="#000000">
                <v:path arrowok="t"/>
              </v:shape>
            </v:group>
            <v:group style="position:absolute;left:5334;top:8349;width:10;height:30" coordorigin="5334,8349" coordsize="10,30">
              <v:shape style="position:absolute;left:5334;top:8349;width:10;height:30" coordorigin="5334,8349" coordsize="10,30" path="m5334,8364l5344,8364e" filled="false" stroked="true" strokeweight="1.59pt" strokecolor="#000000">
                <v:path arrowok="t"/>
              </v:shape>
            </v:group>
            <v:group style="position:absolute;left:5334;top:8399;width:10;height:30" coordorigin="5334,8399" coordsize="10,30">
              <v:shape style="position:absolute;left:5334;top:8399;width:10;height:30" coordorigin="5334,8399" coordsize="10,30" path="m5334,8414l5344,8414e" filled="false" stroked="true" strokeweight="1.591pt" strokecolor="#000000">
                <v:path arrowok="t"/>
              </v:shape>
            </v:group>
            <v:group style="position:absolute;left:5334;top:8448;width:10;height:30" coordorigin="5334,8448" coordsize="10,30">
              <v:shape style="position:absolute;left:5334;top:8448;width:10;height:30" coordorigin="5334,8448" coordsize="10,30" path="m5334,8463l5344,8463e" filled="false" stroked="true" strokeweight="1.59pt" strokecolor="#000000">
                <v:path arrowok="t"/>
              </v:shape>
            </v:group>
            <v:group style="position:absolute;left:5334;top:8498;width:10;height:30" coordorigin="5334,8498" coordsize="10,30">
              <v:shape style="position:absolute;left:5334;top:8498;width:10;height:30" coordorigin="5334,8498" coordsize="10,30" path="m5334,8513l5344,8513e" filled="false" stroked="true" strokeweight="1.591pt" strokecolor="#000000">
                <v:path arrowok="t"/>
              </v:shape>
            </v:group>
            <v:group style="position:absolute;left:5334;top:8548;width:10;height:30" coordorigin="5334,8548" coordsize="10,30">
              <v:shape style="position:absolute;left:5334;top:8548;width:10;height:30" coordorigin="5334,8548" coordsize="10,30" path="m5334,8562l5344,8562e" filled="false" stroked="true" strokeweight="1.59pt" strokecolor="#000000">
                <v:path arrowok="t"/>
              </v:shape>
            </v:group>
            <v:group style="position:absolute;left:5334;top:8597;width:10;height:30" coordorigin="5334,8597" coordsize="10,30">
              <v:shape style="position:absolute;left:5334;top:8597;width:10;height:30" coordorigin="5334,8597" coordsize="10,30" path="m5334,8612l5344,8612e" filled="false" stroked="true" strokeweight="1.59pt" strokecolor="#000000">
                <v:path arrowok="t"/>
              </v:shape>
            </v:group>
            <v:group style="position:absolute;left:5334;top:8647;width:10;height:30" coordorigin="5334,8647" coordsize="10,30">
              <v:shape style="position:absolute;left:5334;top:8647;width:10;height:30" coordorigin="5334,8647" coordsize="10,30" path="m5334,8662l5344,8662e" filled="false" stroked="true" strokeweight="1.591pt" strokecolor="#000000">
                <v:path arrowok="t"/>
              </v:shape>
            </v:group>
            <v:group style="position:absolute;left:5334;top:8696;width:10;height:30" coordorigin="5334,8696" coordsize="10,30">
              <v:shape style="position:absolute;left:5334;top:8696;width:10;height:30" coordorigin="5334,8696" coordsize="10,30" path="m5334,8711l5344,8711e" filled="false" stroked="true" strokeweight="1.59pt" strokecolor="#000000">
                <v:path arrowok="t"/>
              </v:shape>
            </v:group>
            <v:group style="position:absolute;left:5334;top:8746;width:10;height:30" coordorigin="5334,8746" coordsize="10,30">
              <v:shape style="position:absolute;left:5334;top:8746;width:10;height:30" coordorigin="5334,8746" coordsize="10,30" path="m5334,8761l5344,8761e" filled="false" stroked="true" strokeweight="1.591pt" strokecolor="#000000">
                <v:path arrowok="t"/>
              </v:shape>
            </v:group>
            <v:group style="position:absolute;left:5334;top:8796;width:10;height:30" coordorigin="5334,8796" coordsize="10,30">
              <v:shape style="position:absolute;left:5334;top:8796;width:10;height:30" coordorigin="5334,8796" coordsize="10,30" path="m5334,8811l5344,8811e" filled="false" stroked="true" strokeweight="1.591pt" strokecolor="#000000">
                <v:path arrowok="t"/>
              </v:shape>
            </v:group>
            <v:group style="position:absolute;left:5334;top:8845;width:10;height:30" coordorigin="5334,8845" coordsize="10,30">
              <v:shape style="position:absolute;left:5334;top:8845;width:10;height:30" coordorigin="5334,8845" coordsize="10,30" path="m5334,8860l5344,8860e" filled="false" stroked="true" strokeweight="1.59pt" strokecolor="#000000">
                <v:path arrowok="t"/>
              </v:shape>
            </v:group>
            <v:group style="position:absolute;left:5334;top:8895;width:10;height:30" coordorigin="5334,8895" coordsize="10,30">
              <v:shape style="position:absolute;left:5334;top:8895;width:10;height:30" coordorigin="5334,8895" coordsize="10,30" path="m5334,8910l5344,8910e" filled="false" stroked="true" strokeweight="1.591pt" strokecolor="#000000">
                <v:path arrowok="t"/>
              </v:shape>
            </v:group>
            <v:group style="position:absolute;left:5334;top:8945;width:10;height:30" coordorigin="5334,8945" coordsize="10,30">
              <v:shape style="position:absolute;left:5334;top:8945;width:10;height:30" coordorigin="5334,8945" coordsize="10,30" path="m5334,8960l5344,8960e" filled="false" stroked="true" strokeweight="1.59pt" strokecolor="#000000">
                <v:path arrowok="t"/>
              </v:shape>
            </v:group>
            <v:group style="position:absolute;left:5334;top:8994;width:10;height:30" coordorigin="5334,8994" coordsize="10,30">
              <v:shape style="position:absolute;left:5334;top:8994;width:10;height:30" coordorigin="5334,8994" coordsize="10,30" path="m5334,9009l5344,9009e" filled="false" stroked="true" strokeweight="1.59pt" strokecolor="#000000">
                <v:path arrowok="t"/>
              </v:shape>
            </v:group>
            <v:group style="position:absolute;left:5334;top:9044;width:10;height:30" coordorigin="5334,9044" coordsize="10,30">
              <v:shape style="position:absolute;left:5334;top:9044;width:10;height:30" coordorigin="5334,9044" coordsize="10,30" path="m5334,9059l5344,9059e" filled="false" stroked="true" strokeweight="1.591pt" strokecolor="#000000">
                <v:path arrowok="t"/>
              </v:shape>
            </v:group>
            <v:group style="position:absolute;left:5334;top:9094;width:10;height:30" coordorigin="5334,9094" coordsize="10,30">
              <v:shape style="position:absolute;left:5334;top:9094;width:10;height:30" coordorigin="5334,9094" coordsize="10,30" path="m5334,9108l5344,9108e" filled="false" stroked="true" strokeweight="1.59pt" strokecolor="#000000">
                <v:path arrowok="t"/>
              </v:shape>
            </v:group>
            <v:group style="position:absolute;left:5334;top:9143;width:10;height:30" coordorigin="5334,9143" coordsize="10,30">
              <v:shape style="position:absolute;left:5334;top:9143;width:10;height:30" coordorigin="5334,9143" coordsize="10,30" path="m5334,9158l5344,9158e" filled="false" stroked="true" strokeweight="1.591pt" strokecolor="#000000">
                <v:path arrowok="t"/>
              </v:shape>
            </v:group>
            <v:group style="position:absolute;left:5334;top:9193;width:10;height:30" coordorigin="5334,9193" coordsize="10,30">
              <v:shape style="position:absolute;left:5334;top:9193;width:10;height:30" coordorigin="5334,9193" coordsize="10,30" path="m5334,9208l5344,9208e" filled="false" stroked="true" strokeweight="1.59pt" strokecolor="#000000">
                <v:path arrowok="t"/>
              </v:shape>
            </v:group>
            <v:group style="position:absolute;left:5334;top:9242;width:10;height:30" coordorigin="5334,9242" coordsize="10,30">
              <v:shape style="position:absolute;left:5334;top:9242;width:10;height:30" coordorigin="5334,9242" coordsize="10,30" path="m5334,9257l5344,9257e" filled="false" stroked="true" strokeweight="1.59pt" strokecolor="#000000">
                <v:path arrowok="t"/>
              </v:shape>
            </v:group>
            <v:group style="position:absolute;left:5334;top:9292;width:10;height:30" coordorigin="5334,9292" coordsize="10,30">
              <v:shape style="position:absolute;left:5334;top:9292;width:10;height:30" coordorigin="5334,9292" coordsize="10,30" path="m5334,9307l5344,9307e" filled="false" stroked="true" strokeweight="1.591pt" strokecolor="#000000">
                <v:path arrowok="t"/>
              </v:shape>
            </v:group>
            <v:group style="position:absolute;left:5334;top:9342;width:10;height:30" coordorigin="5334,9342" coordsize="10,30">
              <v:shape style="position:absolute;left:5334;top:9342;width:10;height:30" coordorigin="5334,9342" coordsize="10,30" path="m5334,9357l5344,9357e" filled="false" stroked="true" strokeweight="1.59pt" strokecolor="#000000">
                <v:path arrowok="t"/>
              </v:shape>
            </v:group>
            <v:group style="position:absolute;left:5334;top:9391;width:10;height:30" coordorigin="5334,9391" coordsize="10,30">
              <v:shape style="position:absolute;left:5334;top:9391;width:10;height:30" coordorigin="5334,9391" coordsize="10,30" path="m5334,9406l5344,9406e" filled="false" stroked="true" strokeweight="1.591pt" strokecolor="#000000">
                <v:path arrowok="t"/>
              </v:shape>
            </v:group>
            <v:group style="position:absolute;left:5334;top:9441;width:10;height:30" coordorigin="5334,9441" coordsize="10,30">
              <v:shape style="position:absolute;left:5334;top:9441;width:10;height:30" coordorigin="5334,9441" coordsize="10,30" path="m5334,9456l5344,9456e" filled="false" stroked="true" strokeweight="1.591pt" strokecolor="#000000">
                <v:path arrowok="t"/>
              </v:shape>
            </v:group>
            <v:group style="position:absolute;left:5334;top:9491;width:10;height:30" coordorigin="5334,9491" coordsize="10,30">
              <v:shape style="position:absolute;left:5334;top:9491;width:10;height:30" coordorigin="5334,9491" coordsize="10,30" path="m5334,9505l5344,9505e" filled="false" stroked="true" strokeweight="1.59pt" strokecolor="#000000">
                <v:path arrowok="t"/>
              </v:shape>
            </v:group>
            <v:group style="position:absolute;left:5334;top:9540;width:10;height:30" coordorigin="5334,9540" coordsize="10,30">
              <v:shape style="position:absolute;left:5334;top:9540;width:10;height:30" coordorigin="5334,9540" coordsize="10,30" path="m5334,9555l5344,9555e" filled="false" stroked="true" strokeweight="1.591pt" strokecolor="#000000">
                <v:path arrowok="t"/>
              </v:shape>
            </v:group>
            <v:group style="position:absolute;left:5334;top:9590;width:10;height:30" coordorigin="5334,9590" coordsize="10,30">
              <v:shape style="position:absolute;left:5334;top:9590;width:10;height:30" coordorigin="5334,9590" coordsize="10,30" path="m5334,9605l5344,9605e" filled="false" stroked="true" strokeweight="1.59pt" strokecolor="#000000">
                <v:path arrowok="t"/>
              </v:shape>
            </v:group>
            <v:group style="position:absolute;left:5334;top:9639;width:10;height:30" coordorigin="5334,9639" coordsize="10,30">
              <v:shape style="position:absolute;left:5334;top:9639;width:10;height:30" coordorigin="5334,9639" coordsize="10,30" path="m5334,9654l5344,9654e" filled="false" stroked="true" strokeweight="1.59pt" strokecolor="#000000">
                <v:path arrowok="t"/>
              </v:shape>
            </v:group>
            <v:group style="position:absolute;left:5334;top:9689;width:10;height:30" coordorigin="5334,9689" coordsize="10,30">
              <v:shape style="position:absolute;left:5334;top:9689;width:10;height:30" coordorigin="5334,9689" coordsize="10,30" path="m5334,9704l5344,9704e" filled="false" stroked="true" strokeweight="1.591pt" strokecolor="#000000">
                <v:path arrowok="t"/>
              </v:shape>
            </v:group>
            <v:group style="position:absolute;left:5334;top:9739;width:10;height:30" coordorigin="5334,9739" coordsize="10,30">
              <v:shape style="position:absolute;left:5334;top:9739;width:10;height:30" coordorigin="5334,9739" coordsize="10,30" path="m5334,9754l5344,9754e" filled="false" stroked="true" strokeweight="1.59pt" strokecolor="#000000">
                <v:path arrowok="t"/>
              </v:shape>
            </v:group>
            <v:group style="position:absolute;left:5334;top:9788;width:10;height:30" coordorigin="5334,9788" coordsize="10,30">
              <v:shape style="position:absolute;left:5334;top:9788;width:10;height:30" coordorigin="5334,9788" coordsize="10,30" path="m5334,9803l5344,9803e" filled="false" stroked="true" strokeweight="1.591pt" strokecolor="#000000">
                <v:path arrowok="t"/>
              </v:shape>
            </v:group>
            <v:group style="position:absolute;left:5334;top:9838;width:10;height:30" coordorigin="5334,9838" coordsize="10,30">
              <v:shape style="position:absolute;left:5334;top:9838;width:10;height:30" coordorigin="5334,9838" coordsize="10,30" path="m5334,9853l5344,9853e" filled="false" stroked="true" strokeweight="1.59pt" strokecolor="#000000">
                <v:path arrowok="t"/>
              </v:shape>
            </v:group>
            <v:group style="position:absolute;left:5334;top:9888;width:10;height:30" coordorigin="5334,9888" coordsize="10,30">
              <v:shape style="position:absolute;left:5334;top:9888;width:10;height:30" coordorigin="5334,9888" coordsize="10,30" path="m5334,9903l5344,9903e" filled="false" stroked="true" strokeweight="1.59pt" strokecolor="#000000">
                <v:path arrowok="t"/>
              </v:shape>
            </v:group>
            <v:group style="position:absolute;left:5334;top:9937;width:10;height:30" coordorigin="5334,9937" coordsize="10,30">
              <v:shape style="position:absolute;left:5334;top:9937;width:10;height:30" coordorigin="5334,9937" coordsize="10,30" path="m5334,9952l5344,9952e" filled="false" stroked="true" strokeweight="1.591pt" strokecolor="#000000">
                <v:path arrowok="t"/>
              </v:shape>
            </v:group>
            <v:group style="position:absolute;left:5334;top:9987;width:10;height:30" coordorigin="5334,9987" coordsize="10,30">
              <v:shape style="position:absolute;left:5334;top:9987;width:10;height:30" coordorigin="5334,9987" coordsize="10,30" path="m5334,10002l5344,10002e" filled="false" stroked="true" strokeweight="1.59pt" strokecolor="#000000">
                <v:path arrowok="t"/>
              </v:shape>
            </v:group>
            <v:group style="position:absolute;left:5334;top:10037;width:10;height:30" coordorigin="5334,10037" coordsize="10,30">
              <v:shape style="position:absolute;left:5334;top:10037;width:10;height:30" coordorigin="5334,10037" coordsize="10,30" path="m5334,10051l5344,10051e" filled="false" stroked="true" strokeweight="1.591pt" strokecolor="#000000">
                <v:path arrowok="t"/>
              </v:shape>
            </v:group>
            <v:group style="position:absolute;left:5334;top:10086;width:10;height:30" coordorigin="5334,10086" coordsize="10,30">
              <v:shape style="position:absolute;left:5334;top:10086;width:10;height:30" coordorigin="5334,10086" coordsize="10,30" path="m5334,10101l5344,10101e" filled="false" stroked="true" strokeweight="1.591pt" strokecolor="#000000">
                <v:path arrowok="t"/>
              </v:shape>
            </v:group>
            <v:group style="position:absolute;left:5334;top:10136;width:10;height:30" coordorigin="5334,10136" coordsize="10,30">
              <v:shape style="position:absolute;left:5334;top:10136;width:10;height:30" coordorigin="5334,10136" coordsize="10,30" path="m5334,10151l5344,10151e" filled="false" stroked="true" strokeweight="1.59pt" strokecolor="#000000">
                <v:path arrowok="t"/>
              </v:shape>
            </v:group>
            <v:group style="position:absolute;left:5334;top:10185;width:10;height:30" coordorigin="5334,10185" coordsize="10,30">
              <v:shape style="position:absolute;left:5334;top:10185;width:10;height:30" coordorigin="5334,10185" coordsize="10,30" path="m5334,10200l5344,10200e" filled="false" stroked="true" strokeweight="1.591pt" strokecolor="#000000">
                <v:path arrowok="t"/>
              </v:shape>
            </v:group>
            <v:group style="position:absolute;left:5334;top:10235;width:10;height:30" coordorigin="5334,10235" coordsize="10,30">
              <v:shape style="position:absolute;left:5334;top:10235;width:10;height:30" coordorigin="5334,10235" coordsize="10,30" path="m5334,10250l5344,10250e" filled="false" stroked="true" strokeweight="1.59pt" strokecolor="#000000">
                <v:path arrowok="t"/>
              </v:shape>
            </v:group>
            <v:group style="position:absolute;left:5334;top:10285;width:10;height:30" coordorigin="5334,10285" coordsize="10,30">
              <v:shape style="position:absolute;left:5334;top:10285;width:10;height:30" coordorigin="5334,10285" coordsize="10,30" path="m5334,10300l5344,10300e" filled="false" stroked="true" strokeweight="1.591pt" strokecolor="#000000">
                <v:path arrowok="t"/>
              </v:shape>
            </v:group>
            <v:group style="position:absolute;left:5334;top:10334;width:10;height:30" coordorigin="5334,10334" coordsize="10,30">
              <v:shape style="position:absolute;left:5334;top:10334;width:10;height:30" coordorigin="5334,10334" coordsize="10,30" path="m5334,10349l5344,10349e" filled="false" stroked="true" strokeweight="1.591pt" strokecolor="#000000">
                <v:path arrowok="t"/>
              </v:shape>
            </v:group>
            <v:group style="position:absolute;left:5334;top:10384;width:10;height:30" coordorigin="5334,10384" coordsize="10,30">
              <v:shape style="position:absolute;left:5334;top:10384;width:10;height:30" coordorigin="5334,10384" coordsize="10,30" path="m5334,10399l5344,10399e" filled="false" stroked="true" strokeweight="1.59pt" strokecolor="#000000">
                <v:path arrowok="t"/>
              </v:shape>
            </v:group>
            <v:group style="position:absolute;left:5334;top:10434;width:10;height:30" coordorigin="5334,10434" coordsize="10,30">
              <v:shape style="position:absolute;left:5334;top:10434;width:10;height:30" coordorigin="5334,10434" coordsize="10,30" path="m5334,10449l5344,10449e" filled="false" stroked="true" strokeweight="1.591pt" strokecolor="#000000">
                <v:path arrowok="t"/>
              </v:shape>
            </v:group>
            <v:group style="position:absolute;left:5334;top:10483;width:10;height:30" coordorigin="5334,10483" coordsize="10,30">
              <v:shape style="position:absolute;left:5334;top:10483;width:10;height:30" coordorigin="5334,10483" coordsize="10,30" path="m5334,10498l5344,10498e" filled="false" stroked="true" strokeweight="1.59pt" strokecolor="#000000">
                <v:path arrowok="t"/>
              </v:shape>
            </v:group>
            <v:group style="position:absolute;left:5334;top:10533;width:10;height:30" coordorigin="5334,10533" coordsize="10,30">
              <v:shape style="position:absolute;left:5334;top:10533;width:10;height:30" coordorigin="5334,10533" coordsize="10,30" path="m5334,10548l5344,10548e" filled="false" stroked="true" strokeweight="1.59pt" strokecolor="#000000">
                <v:path arrowok="t"/>
              </v:shape>
            </v:group>
            <v:group style="position:absolute;left:5334;top:10582;width:10;height:15" coordorigin="5334,10582" coordsize="10,15">
              <v:shape style="position:absolute;left:5334;top:10582;width:10;height:15" coordorigin="5334,10582" coordsize="10,15" path="m5334,10590l5344,10590e" filled="false" stroked="true" strokeweight=".846pt" strokecolor="#000000">
                <v:path arrowok="t"/>
              </v:shape>
            </v:group>
            <v:group style="position:absolute;left:10536;top:7962;width:30;height:10" coordorigin="10536,7962" coordsize="30,10">
              <v:shape style="position:absolute;left:10536;top:7962;width:30;height:10" coordorigin="10536,7962" coordsize="30,10" path="m10536,7967l10566,7967e" filled="false" stroked="true" strokeweight=".6pt" strokecolor="#000000">
                <v:path arrowok="t"/>
              </v:shape>
            </v:group>
            <v:group style="position:absolute;left:10486;top:7962;width:30;height:10" coordorigin="10486,7962" coordsize="30,10">
              <v:shape style="position:absolute;left:10486;top:7962;width:30;height:10" coordorigin="10486,7962" coordsize="30,10" path="m10486,7967l10516,7967e" filled="false" stroked="true" strokeweight=".6pt" strokecolor="#000000">
                <v:path arrowok="t"/>
              </v:shape>
            </v:group>
            <v:group style="position:absolute;left:10437;top:7962;width:30;height:10" coordorigin="10437,7962" coordsize="30,10">
              <v:shape style="position:absolute;left:10437;top:7962;width:30;height:10" coordorigin="10437,7962" coordsize="30,10" path="m10437,7967l10466,7967e" filled="false" stroked="true" strokeweight=".6pt" strokecolor="#000000">
                <v:path arrowok="t"/>
              </v:shape>
            </v:group>
            <v:group style="position:absolute;left:10387;top:7962;width:30;height:10" coordorigin="10387,7962" coordsize="30,10">
              <v:shape style="position:absolute;left:10387;top:7962;width:30;height:10" coordorigin="10387,7962" coordsize="30,10" path="m10387,7967l10417,7967e" filled="false" stroked="true" strokeweight=".6pt" strokecolor="#000000">
                <v:path arrowok="t"/>
              </v:shape>
            </v:group>
            <v:group style="position:absolute;left:10337;top:7962;width:30;height:10" coordorigin="10337,7962" coordsize="30,10">
              <v:shape style="position:absolute;left:10337;top:7962;width:30;height:10" coordorigin="10337,7962" coordsize="30,10" path="m10337,7967l10367,7967e" filled="false" stroked="true" strokeweight=".6pt" strokecolor="#000000">
                <v:path arrowok="t"/>
              </v:shape>
            </v:group>
            <v:group style="position:absolute;left:10288;top:7962;width:30;height:10" coordorigin="10288,7962" coordsize="30,10">
              <v:shape style="position:absolute;left:10288;top:7962;width:30;height:10" coordorigin="10288,7962" coordsize="30,10" path="m10288,7967l10317,7967e" filled="false" stroked="true" strokeweight=".6pt" strokecolor="#000000">
                <v:path arrowok="t"/>
              </v:shape>
            </v:group>
            <v:group style="position:absolute;left:10238;top:7962;width:30;height:10" coordorigin="10238,7962" coordsize="30,10">
              <v:shape style="position:absolute;left:10238;top:7962;width:30;height:10" coordorigin="10238,7962" coordsize="30,10" path="m10238,7967l10268,7967e" filled="false" stroked="true" strokeweight=".6pt" strokecolor="#000000">
                <v:path arrowok="t"/>
              </v:shape>
            </v:group>
            <v:group style="position:absolute;left:10188;top:7962;width:30;height:10" coordorigin="10188,7962" coordsize="30,10">
              <v:shape style="position:absolute;left:10188;top:7962;width:30;height:10" coordorigin="10188,7962" coordsize="30,10" path="m10188,7967l10218,7967e" filled="false" stroked="true" strokeweight=".6pt" strokecolor="#000000">
                <v:path arrowok="t"/>
              </v:shape>
            </v:group>
            <v:group style="position:absolute;left:10139;top:7962;width:30;height:10" coordorigin="10139,7962" coordsize="30,10">
              <v:shape style="position:absolute;left:10139;top:7962;width:30;height:10" coordorigin="10139,7962" coordsize="30,10" path="m10139,7967l10169,7967e" filled="false" stroked="true" strokeweight=".6pt" strokecolor="#000000">
                <v:path arrowok="t"/>
              </v:shape>
            </v:group>
            <v:group style="position:absolute;left:10089;top:7962;width:30;height:10" coordorigin="10089,7962" coordsize="30,10">
              <v:shape style="position:absolute;left:10089;top:7962;width:30;height:10" coordorigin="10089,7962" coordsize="30,10" path="m10089,7967l10119,7967e" filled="false" stroked="true" strokeweight=".6pt" strokecolor="#000000">
                <v:path arrowok="t"/>
              </v:shape>
            </v:group>
            <v:group style="position:absolute;left:10039;top:7962;width:30;height:10" coordorigin="10039,7962" coordsize="30,10">
              <v:shape style="position:absolute;left:10039;top:7962;width:30;height:10" coordorigin="10039,7962" coordsize="30,10" path="m10039,7967l10069,7967e" filled="false" stroked="true" strokeweight=".6pt" strokecolor="#000000">
                <v:path arrowok="t"/>
              </v:shape>
            </v:group>
            <v:group style="position:absolute;left:9990;top:7962;width:30;height:10" coordorigin="9990,7962" coordsize="30,10">
              <v:shape style="position:absolute;left:9990;top:7962;width:30;height:10" coordorigin="9990,7962" coordsize="30,10" path="m9990,7967l10020,7967e" filled="false" stroked="true" strokeweight=".6pt" strokecolor="#000000">
                <v:path arrowok="t"/>
              </v:shape>
            </v:group>
            <v:group style="position:absolute;left:9940;top:7962;width:30;height:10" coordorigin="9940,7962" coordsize="30,10">
              <v:shape style="position:absolute;left:9940;top:7962;width:30;height:10" coordorigin="9940,7962" coordsize="30,10" path="m9940,7967l9970,7967e" filled="false" stroked="true" strokeweight=".6pt" strokecolor="#000000">
                <v:path arrowok="t"/>
              </v:shape>
            </v:group>
            <v:group style="position:absolute;left:9891;top:7962;width:30;height:10" coordorigin="9891,7962" coordsize="30,10">
              <v:shape style="position:absolute;left:9891;top:7962;width:30;height:10" coordorigin="9891,7962" coordsize="30,10" path="m9891,7967l9920,7967e" filled="false" stroked="true" strokeweight=".6pt" strokecolor="#000000">
                <v:path arrowok="t"/>
              </v:shape>
            </v:group>
            <v:group style="position:absolute;left:9841;top:7962;width:30;height:10" coordorigin="9841,7962" coordsize="30,10">
              <v:shape style="position:absolute;left:9841;top:7962;width:30;height:10" coordorigin="9841,7962" coordsize="30,10" path="m9841,7967l9871,7967e" filled="false" stroked="true" strokeweight=".6pt" strokecolor="#000000">
                <v:path arrowok="t"/>
              </v:shape>
            </v:group>
            <v:group style="position:absolute;left:9791;top:7962;width:30;height:10" coordorigin="9791,7962" coordsize="30,10">
              <v:shape style="position:absolute;left:9791;top:7962;width:30;height:10" coordorigin="9791,7962" coordsize="30,10" path="m9791,7967l9821,7967e" filled="false" stroked="true" strokeweight=".6pt" strokecolor="#000000">
                <v:path arrowok="t"/>
              </v:shape>
            </v:group>
            <v:group style="position:absolute;left:9742;top:7962;width:30;height:10" coordorigin="9742,7962" coordsize="30,10">
              <v:shape style="position:absolute;left:9742;top:7962;width:30;height:10" coordorigin="9742,7962" coordsize="30,10" path="m9742,7967l9771,7967e" filled="false" stroked="true" strokeweight=".6pt" strokecolor="#000000">
                <v:path arrowok="t"/>
              </v:shape>
            </v:group>
            <v:group style="position:absolute;left:9692;top:7962;width:30;height:10" coordorigin="9692,7962" coordsize="30,10">
              <v:shape style="position:absolute;left:9692;top:7962;width:30;height:10" coordorigin="9692,7962" coordsize="30,10" path="m9692,7967l9722,7967e" filled="false" stroked="true" strokeweight=".6pt" strokecolor="#000000">
                <v:path arrowok="t"/>
              </v:shape>
            </v:group>
            <v:group style="position:absolute;left:9642;top:7962;width:30;height:10" coordorigin="9642,7962" coordsize="30,10">
              <v:shape style="position:absolute;left:9642;top:7962;width:30;height:10" coordorigin="9642,7962" coordsize="30,10" path="m9642,7967l9672,7967e" filled="false" stroked="true" strokeweight=".6pt" strokecolor="#000000">
                <v:path arrowok="t"/>
              </v:shape>
            </v:group>
            <v:group style="position:absolute;left:9593;top:7962;width:30;height:10" coordorigin="9593,7962" coordsize="30,10">
              <v:shape style="position:absolute;left:9593;top:7962;width:30;height:10" coordorigin="9593,7962" coordsize="30,10" path="m9593,7967l9623,7967e" filled="false" stroked="true" strokeweight=".6pt" strokecolor="#000000">
                <v:path arrowok="t"/>
              </v:shape>
            </v:group>
            <v:group style="position:absolute;left:9543;top:7962;width:30;height:10" coordorigin="9543,7962" coordsize="30,10">
              <v:shape style="position:absolute;left:9543;top:7962;width:30;height:10" coordorigin="9543,7962" coordsize="30,10" path="m9543,7967l9573,7967e" filled="false" stroked="true" strokeweight=".6pt" strokecolor="#000000">
                <v:path arrowok="t"/>
              </v:shape>
            </v:group>
            <v:group style="position:absolute;left:9493;top:7962;width:30;height:10" coordorigin="9493,7962" coordsize="30,10">
              <v:shape style="position:absolute;left:9493;top:7962;width:30;height:10" coordorigin="9493,7962" coordsize="30,10" path="m9493,7967l9523,7967e" filled="false" stroked="true" strokeweight=".6pt" strokecolor="#000000">
                <v:path arrowok="t"/>
              </v:shape>
            </v:group>
            <v:group style="position:absolute;left:9444;top:7962;width:30;height:10" coordorigin="9444,7962" coordsize="30,10">
              <v:shape style="position:absolute;left:9444;top:7962;width:30;height:10" coordorigin="9444,7962" coordsize="30,10" path="m9444,7967l9474,7967e" filled="false" stroked="true" strokeweight=".6pt" strokecolor="#000000">
                <v:path arrowok="t"/>
              </v:shape>
            </v:group>
            <v:group style="position:absolute;left:9394;top:7962;width:30;height:10" coordorigin="9394,7962" coordsize="30,10">
              <v:shape style="position:absolute;left:9394;top:7962;width:30;height:10" coordorigin="9394,7962" coordsize="30,10" path="m9394,7967l9424,7967e" filled="false" stroked="true" strokeweight=".6pt" strokecolor="#000000">
                <v:path arrowok="t"/>
              </v:shape>
            </v:group>
            <v:group style="position:absolute;left:9345;top:7962;width:30;height:10" coordorigin="9345,7962" coordsize="30,10">
              <v:shape style="position:absolute;left:9345;top:7962;width:30;height:10" coordorigin="9345,7962" coordsize="30,10" path="m9345,7967l9374,7967e" filled="false" stroked="true" strokeweight=".6pt" strokecolor="#000000">
                <v:path arrowok="t"/>
              </v:shape>
            </v:group>
            <v:group style="position:absolute;left:9295;top:7962;width:30;height:10" coordorigin="9295,7962" coordsize="30,10">
              <v:shape style="position:absolute;left:9295;top:7962;width:30;height:10" coordorigin="9295,7962" coordsize="30,10" path="m9295,7967l9325,7967e" filled="false" stroked="true" strokeweight=".6pt" strokecolor="#000000">
                <v:path arrowok="t"/>
              </v:shape>
            </v:group>
            <v:group style="position:absolute;left:9245;top:7962;width:30;height:10" coordorigin="9245,7962" coordsize="30,10">
              <v:shape style="position:absolute;left:9245;top:7962;width:30;height:10" coordorigin="9245,7962" coordsize="30,10" path="m9245,7967l9275,7967e" filled="false" stroked="true" strokeweight=".6pt" strokecolor="#000000">
                <v:path arrowok="t"/>
              </v:shape>
            </v:group>
            <v:group style="position:absolute;left:9196;top:7962;width:30;height:10" coordorigin="9196,7962" coordsize="30,10">
              <v:shape style="position:absolute;left:9196;top:7962;width:30;height:10" coordorigin="9196,7962" coordsize="30,10" path="m9196,7967l9225,7967e" filled="false" stroked="true" strokeweight=".6pt" strokecolor="#000000">
                <v:path arrowok="t"/>
              </v:shape>
            </v:group>
            <v:group style="position:absolute;left:9146;top:7962;width:30;height:10" coordorigin="9146,7962" coordsize="30,10">
              <v:shape style="position:absolute;left:9146;top:7962;width:30;height:10" coordorigin="9146,7962" coordsize="30,10" path="m9146,7967l9176,7967e" filled="false" stroked="true" strokeweight=".6pt" strokecolor="#000000">
                <v:path arrowok="t"/>
              </v:shape>
            </v:group>
            <v:group style="position:absolute;left:9096;top:7962;width:30;height:10" coordorigin="9096,7962" coordsize="30,10">
              <v:shape style="position:absolute;left:9096;top:7962;width:30;height:10" coordorigin="9096,7962" coordsize="30,10" path="m9096,7967l9126,7967e" filled="false" stroked="true" strokeweight=".6pt" strokecolor="#000000">
                <v:path arrowok="t"/>
              </v:shape>
            </v:group>
            <v:group style="position:absolute;left:9047;top:7962;width:30;height:10" coordorigin="9047,7962" coordsize="30,10">
              <v:shape style="position:absolute;left:9047;top:7962;width:30;height:10" coordorigin="9047,7962" coordsize="30,10" path="m9047,7967l9077,7967e" filled="false" stroked="true" strokeweight=".6pt" strokecolor="#000000">
                <v:path arrowok="t"/>
              </v:shape>
            </v:group>
            <v:group style="position:absolute;left:8997;top:7962;width:30;height:10" coordorigin="8997,7962" coordsize="30,10">
              <v:shape style="position:absolute;left:8997;top:7962;width:30;height:10" coordorigin="8997,7962" coordsize="30,10" path="m8997,7967l9027,7967e" filled="false" stroked="true" strokeweight=".6pt" strokecolor="#000000">
                <v:path arrowok="t"/>
              </v:shape>
            </v:group>
            <v:group style="position:absolute;left:8948;top:7962;width:30;height:10" coordorigin="8948,7962" coordsize="30,10">
              <v:shape style="position:absolute;left:8948;top:7962;width:30;height:10" coordorigin="8948,7962" coordsize="30,10" path="m8948,7967l8977,7967e" filled="false" stroked="true" strokeweight=".6pt" strokecolor="#000000">
                <v:path arrowok="t"/>
              </v:shape>
            </v:group>
            <v:group style="position:absolute;left:8898;top:7962;width:30;height:10" coordorigin="8898,7962" coordsize="30,10">
              <v:shape style="position:absolute;left:8898;top:7962;width:30;height:10" coordorigin="8898,7962" coordsize="30,10" path="m8898,7967l8928,7967e" filled="false" stroked="true" strokeweight=".6pt" strokecolor="#000000">
                <v:path arrowok="t"/>
              </v:shape>
            </v:group>
            <v:group style="position:absolute;left:8848;top:7962;width:30;height:10" coordorigin="8848,7962" coordsize="30,10">
              <v:shape style="position:absolute;left:8848;top:7962;width:30;height:10" coordorigin="8848,7962" coordsize="30,10" path="m8848,7967l8878,7967e" filled="false" stroked="true" strokeweight=".6pt" strokecolor="#000000">
                <v:path arrowok="t"/>
              </v:shape>
            </v:group>
            <v:group style="position:absolute;left:8799;top:7962;width:30;height:10" coordorigin="8799,7962" coordsize="30,10">
              <v:shape style="position:absolute;left:8799;top:7962;width:30;height:10" coordorigin="8799,7962" coordsize="30,10" path="m8799,7967l8828,7967e" filled="false" stroked="true" strokeweight=".6pt" strokecolor="#000000">
                <v:path arrowok="t"/>
              </v:shape>
            </v:group>
            <v:group style="position:absolute;left:8749;top:7962;width:30;height:10" coordorigin="8749,7962" coordsize="30,10">
              <v:shape style="position:absolute;left:8749;top:7962;width:30;height:10" coordorigin="8749,7962" coordsize="30,10" path="m8749,7967l8779,7967e" filled="false" stroked="true" strokeweight=".6pt" strokecolor="#000000">
                <v:path arrowok="t"/>
              </v:shape>
            </v:group>
            <v:group style="position:absolute;left:8699;top:7962;width:30;height:10" coordorigin="8699,7962" coordsize="30,10">
              <v:shape style="position:absolute;left:8699;top:7962;width:30;height:10" coordorigin="8699,7962" coordsize="30,10" path="m8699,7967l8729,7967e" filled="false" stroked="true" strokeweight=".6pt" strokecolor="#000000">
                <v:path arrowok="t"/>
              </v:shape>
            </v:group>
            <v:group style="position:absolute;left:8650;top:7962;width:30;height:10" coordorigin="8650,7962" coordsize="30,10">
              <v:shape style="position:absolute;left:8650;top:7962;width:30;height:10" coordorigin="8650,7962" coordsize="30,10" path="m8650,7967l8680,7967e" filled="false" stroked="true" strokeweight=".6pt" strokecolor="#000000">
                <v:path arrowok="t"/>
              </v:shape>
            </v:group>
            <v:group style="position:absolute;left:8600;top:7962;width:30;height:10" coordorigin="8600,7962" coordsize="30,10">
              <v:shape style="position:absolute;left:8600;top:7962;width:30;height:10" coordorigin="8600,7962" coordsize="30,10" path="m8600,7967l8630,7967e" filled="false" stroked="true" strokeweight=".6pt" strokecolor="#000000">
                <v:path arrowok="t"/>
              </v:shape>
            </v:group>
            <v:group style="position:absolute;left:8550;top:7962;width:30;height:10" coordorigin="8550,7962" coordsize="30,10">
              <v:shape style="position:absolute;left:8550;top:7962;width:30;height:10" coordorigin="8550,7962" coordsize="30,10" path="m8550,7967l8580,7967e" filled="false" stroked="true" strokeweight=".6pt" strokecolor="#000000">
                <v:path arrowok="t"/>
              </v:shape>
            </v:group>
            <v:group style="position:absolute;left:8501;top:7962;width:30;height:10" coordorigin="8501,7962" coordsize="30,10">
              <v:shape style="position:absolute;left:8501;top:7962;width:30;height:10" coordorigin="8501,7962" coordsize="30,10" path="m8501,7967l8531,7967e" filled="false" stroked="true" strokeweight=".6pt" strokecolor="#000000">
                <v:path arrowok="t"/>
              </v:shape>
            </v:group>
            <v:group style="position:absolute;left:8451;top:7962;width:30;height:10" coordorigin="8451,7962" coordsize="30,10">
              <v:shape style="position:absolute;left:8451;top:7962;width:30;height:10" coordorigin="8451,7962" coordsize="30,10" path="m8451,7967l8481,7967e" filled="false" stroked="true" strokeweight=".6pt" strokecolor="#000000">
                <v:path arrowok="t"/>
              </v:shape>
            </v:group>
            <v:group style="position:absolute;left:8402;top:7962;width:30;height:10" coordorigin="8402,7962" coordsize="30,10">
              <v:shape style="position:absolute;left:8402;top:7962;width:30;height:10" coordorigin="8402,7962" coordsize="30,10" path="m8402,7967l8431,7967e" filled="false" stroked="true" strokeweight=".6pt" strokecolor="#000000">
                <v:path arrowok="t"/>
              </v:shape>
            </v:group>
            <v:group style="position:absolute;left:8352;top:7962;width:30;height:10" coordorigin="8352,7962" coordsize="30,10">
              <v:shape style="position:absolute;left:8352;top:7962;width:30;height:10" coordorigin="8352,7962" coordsize="30,10" path="m8352,7967l8382,7967e" filled="false" stroked="true" strokeweight=".6pt" strokecolor="#000000">
                <v:path arrowok="t"/>
              </v:shape>
            </v:group>
            <v:group style="position:absolute;left:8302;top:7962;width:30;height:10" coordorigin="8302,7962" coordsize="30,10">
              <v:shape style="position:absolute;left:8302;top:7962;width:30;height:10" coordorigin="8302,7962" coordsize="30,10" path="m8302,7967l8332,7967e" filled="false" stroked="true" strokeweight=".6pt" strokecolor="#000000">
                <v:path arrowok="t"/>
              </v:shape>
            </v:group>
            <v:group style="position:absolute;left:8253;top:7962;width:30;height:10" coordorigin="8253,7962" coordsize="30,10">
              <v:shape style="position:absolute;left:8253;top:7962;width:30;height:10" coordorigin="8253,7962" coordsize="30,10" path="m8253,7967l8282,7967e" filled="false" stroked="true" strokeweight=".6pt" strokecolor="#000000">
                <v:path arrowok="t"/>
              </v:shape>
            </v:group>
            <v:group style="position:absolute;left:8203;top:7962;width:30;height:10" coordorigin="8203,7962" coordsize="30,10">
              <v:shape style="position:absolute;left:8203;top:7962;width:30;height:10" coordorigin="8203,7962" coordsize="30,10" path="m8203,7967l8233,7967e" filled="false" stroked="true" strokeweight=".6pt" strokecolor="#000000">
                <v:path arrowok="t"/>
              </v:shape>
            </v:group>
            <v:group style="position:absolute;left:8153;top:7962;width:30;height:10" coordorigin="8153,7962" coordsize="30,10">
              <v:shape style="position:absolute;left:8153;top:7962;width:30;height:10" coordorigin="8153,7962" coordsize="30,10" path="m8153,7967l8183,7967e" filled="false" stroked="true" strokeweight=".6pt" strokecolor="#000000">
                <v:path arrowok="t"/>
              </v:shape>
            </v:group>
            <v:group style="position:absolute;left:8104;top:7962;width:30;height:10" coordorigin="8104,7962" coordsize="30,10">
              <v:shape style="position:absolute;left:8104;top:7962;width:30;height:10" coordorigin="8104,7962" coordsize="30,10" path="m8104,7967l8134,7967e" filled="false" stroked="true" strokeweight=".6pt" strokecolor="#000000">
                <v:path arrowok="t"/>
              </v:shape>
            </v:group>
            <v:group style="position:absolute;left:8054;top:7962;width:30;height:10" coordorigin="8054,7962" coordsize="30,10">
              <v:shape style="position:absolute;left:8054;top:7962;width:30;height:10" coordorigin="8054,7962" coordsize="30,10" path="m8054,7967l8084,7967e" filled="false" stroked="true" strokeweight=".6pt" strokecolor="#000000">
                <v:path arrowok="t"/>
              </v:shape>
            </v:group>
            <v:group style="position:absolute;left:8004;top:7962;width:30;height:10" coordorigin="8004,7962" coordsize="30,10">
              <v:shape style="position:absolute;left:8004;top:7962;width:30;height:10" coordorigin="8004,7962" coordsize="30,10" path="m8004,7967l8034,7967e" filled="false" stroked="true" strokeweight=".6pt" strokecolor="#000000">
                <v:path arrowok="t"/>
              </v:shape>
            </v:group>
            <v:group style="position:absolute;left:10585;top:7962;width:15;height:10" coordorigin="10585,7962" coordsize="15,10">
              <v:shape style="position:absolute;left:10585;top:7962;width:15;height:10" coordorigin="10585,7962" coordsize="15,10" path="m10585,7967l10600,7967e" filled="false" stroked="true" strokeweight=".6pt" strokecolor="#000000">
                <v:path arrowok="t"/>
              </v:shape>
            </v:group>
            <v:group style="position:absolute;left:7965;top:7967;width:20;height:2" coordorigin="7965,7967" coordsize="20,2">
              <v:shape style="position:absolute;left:7965;top:7967;width:20;height:2" coordorigin="7965,7967" coordsize="20,0" path="m7965,7967l7985,7967e" filled="false" stroked="true" strokeweight=".6pt" strokecolor="#000000">
                <v:path arrowok="t"/>
              </v:shape>
            </v:group>
            <v:group style="position:absolute;left:7965;top:8002;width:10;height:30" coordorigin="7965,8002" coordsize="10,30">
              <v:shape style="position:absolute;left:7965;top:8002;width:10;height:30" coordorigin="7965,8002" coordsize="10,30" path="m7965,8016l7975,8016e" filled="false" stroked="true" strokeweight="1.591pt" strokecolor="#000000">
                <v:path arrowok="t"/>
              </v:shape>
            </v:group>
            <v:group style="position:absolute;left:7965;top:8051;width:10;height:30" coordorigin="7965,8051" coordsize="10,30">
              <v:shape style="position:absolute;left:7965;top:8051;width:10;height:30" coordorigin="7965,8051" coordsize="10,30" path="m7965,8066l7975,8066e" filled="false" stroked="true" strokeweight="1.59pt" strokecolor="#000000">
                <v:path arrowok="t"/>
              </v:shape>
            </v:group>
            <v:group style="position:absolute;left:7965;top:8101;width:10;height:30" coordorigin="7965,8101" coordsize="10,30">
              <v:shape style="position:absolute;left:7965;top:8101;width:10;height:30" coordorigin="7965,8101" coordsize="10,30" path="m7965,8116l7975,8116e" filled="false" stroked="true" strokeweight="1.591pt" strokecolor="#000000">
                <v:path arrowok="t"/>
              </v:shape>
            </v:group>
            <v:group style="position:absolute;left:7965;top:8151;width:10;height:30" coordorigin="7965,8151" coordsize="10,30">
              <v:shape style="position:absolute;left:7965;top:8151;width:10;height:30" coordorigin="7965,8151" coordsize="10,30" path="m7965,8165l7975,8165e" filled="false" stroked="true" strokeweight="1.59pt" strokecolor="#000000">
                <v:path arrowok="t"/>
              </v:shape>
            </v:group>
            <v:group style="position:absolute;left:7965;top:8200;width:10;height:30" coordorigin="7965,8200" coordsize="10,30">
              <v:shape style="position:absolute;left:7965;top:8200;width:10;height:30" coordorigin="7965,8200" coordsize="10,30" path="m7965,8215l7975,8215e" filled="false" stroked="true" strokeweight="1.59pt" strokecolor="#000000">
                <v:path arrowok="t"/>
              </v:shape>
            </v:group>
            <v:group style="position:absolute;left:7965;top:8250;width:10;height:30" coordorigin="7965,8250" coordsize="10,30">
              <v:shape style="position:absolute;left:7965;top:8250;width:10;height:30" coordorigin="7965,8250" coordsize="10,30" path="m7965,8265l7975,8265e" filled="false" stroked="true" strokeweight="1.591pt" strokecolor="#000000">
                <v:path arrowok="t"/>
              </v:shape>
            </v:group>
            <v:group style="position:absolute;left:7965;top:8299;width:10;height:30" coordorigin="7965,8299" coordsize="10,30">
              <v:shape style="position:absolute;left:7965;top:8299;width:10;height:30" coordorigin="7965,8299" coordsize="10,30" path="m7965,8314l7975,8314e" filled="false" stroked="true" strokeweight="1.59pt" strokecolor="#000000">
                <v:path arrowok="t"/>
              </v:shape>
            </v:group>
            <v:group style="position:absolute;left:7965;top:8349;width:10;height:30" coordorigin="7965,8349" coordsize="10,30">
              <v:shape style="position:absolute;left:7965;top:8349;width:10;height:30" coordorigin="7965,8349" coordsize="10,30" path="m7965,8364l7975,8364e" filled="false" stroked="true" strokeweight="1.59pt" strokecolor="#000000">
                <v:path arrowok="t"/>
              </v:shape>
            </v:group>
            <v:group style="position:absolute;left:7965;top:8399;width:10;height:30" coordorigin="7965,8399" coordsize="10,30">
              <v:shape style="position:absolute;left:7965;top:8399;width:10;height:30" coordorigin="7965,8399" coordsize="10,30" path="m7965,8414l7975,8414e" filled="false" stroked="true" strokeweight="1.591pt" strokecolor="#000000">
                <v:path arrowok="t"/>
              </v:shape>
            </v:group>
            <v:group style="position:absolute;left:7965;top:8448;width:10;height:30" coordorigin="7965,8448" coordsize="10,30">
              <v:shape style="position:absolute;left:7965;top:8448;width:10;height:30" coordorigin="7965,8448" coordsize="10,30" path="m7965,8463l7975,8463e" filled="false" stroked="true" strokeweight="1.59pt" strokecolor="#000000">
                <v:path arrowok="t"/>
              </v:shape>
            </v:group>
            <v:group style="position:absolute;left:7965;top:8498;width:10;height:30" coordorigin="7965,8498" coordsize="10,30">
              <v:shape style="position:absolute;left:7965;top:8498;width:10;height:30" coordorigin="7965,8498" coordsize="10,30" path="m7965,8513l7975,8513e" filled="false" stroked="true" strokeweight="1.591pt" strokecolor="#000000">
                <v:path arrowok="t"/>
              </v:shape>
            </v:group>
            <v:group style="position:absolute;left:7965;top:8548;width:10;height:30" coordorigin="7965,8548" coordsize="10,30">
              <v:shape style="position:absolute;left:7965;top:8548;width:10;height:30" coordorigin="7965,8548" coordsize="10,30" path="m7965,8562l7975,8562e" filled="false" stroked="true" strokeweight="1.59pt" strokecolor="#000000">
                <v:path arrowok="t"/>
              </v:shape>
            </v:group>
            <v:group style="position:absolute;left:7965;top:8597;width:10;height:30" coordorigin="7965,8597" coordsize="10,30">
              <v:shape style="position:absolute;left:7965;top:8597;width:10;height:30" coordorigin="7965,8597" coordsize="10,30" path="m7965,8612l7975,8612e" filled="false" stroked="true" strokeweight="1.59pt" strokecolor="#000000">
                <v:path arrowok="t"/>
              </v:shape>
            </v:group>
            <v:group style="position:absolute;left:7965;top:8647;width:10;height:30" coordorigin="7965,8647" coordsize="10,30">
              <v:shape style="position:absolute;left:7965;top:8647;width:10;height:30" coordorigin="7965,8647" coordsize="10,30" path="m7965,8662l7975,8662e" filled="false" stroked="true" strokeweight="1.591pt" strokecolor="#000000">
                <v:path arrowok="t"/>
              </v:shape>
            </v:group>
            <v:group style="position:absolute;left:7965;top:8696;width:10;height:30" coordorigin="7965,8696" coordsize="10,30">
              <v:shape style="position:absolute;left:7965;top:8696;width:10;height:30" coordorigin="7965,8696" coordsize="10,30" path="m7965,8711l7975,8711e" filled="false" stroked="true" strokeweight="1.59pt" strokecolor="#000000">
                <v:path arrowok="t"/>
              </v:shape>
            </v:group>
            <v:group style="position:absolute;left:7965;top:8746;width:10;height:30" coordorigin="7965,8746" coordsize="10,30">
              <v:shape style="position:absolute;left:7965;top:8746;width:10;height:30" coordorigin="7965,8746" coordsize="10,30" path="m7965,8761l7975,8761e" filled="false" stroked="true" strokeweight="1.591pt" strokecolor="#000000">
                <v:path arrowok="t"/>
              </v:shape>
            </v:group>
            <v:group style="position:absolute;left:7965;top:8796;width:10;height:30" coordorigin="7965,8796" coordsize="10,30">
              <v:shape style="position:absolute;left:7965;top:8796;width:10;height:30" coordorigin="7965,8796" coordsize="10,30" path="m7965,8811l7975,8811e" filled="false" stroked="true" strokeweight="1.591pt" strokecolor="#000000">
                <v:path arrowok="t"/>
              </v:shape>
            </v:group>
            <v:group style="position:absolute;left:7965;top:8845;width:10;height:30" coordorigin="7965,8845" coordsize="10,30">
              <v:shape style="position:absolute;left:7965;top:8845;width:10;height:30" coordorigin="7965,8845" coordsize="10,30" path="m7965,8860l7975,8860e" filled="false" stroked="true" strokeweight="1.59pt" strokecolor="#000000">
                <v:path arrowok="t"/>
              </v:shape>
            </v:group>
            <v:group style="position:absolute;left:7965;top:8895;width:10;height:30" coordorigin="7965,8895" coordsize="10,30">
              <v:shape style="position:absolute;left:7965;top:8895;width:10;height:30" coordorigin="7965,8895" coordsize="10,30" path="m7965,8910l7975,8910e" filled="false" stroked="true" strokeweight="1.591pt" strokecolor="#000000">
                <v:path arrowok="t"/>
              </v:shape>
            </v:group>
            <v:group style="position:absolute;left:7965;top:8945;width:10;height:30" coordorigin="7965,8945" coordsize="10,30">
              <v:shape style="position:absolute;left:7965;top:8945;width:10;height:30" coordorigin="7965,8945" coordsize="10,30" path="m7965,8960l7975,8960e" filled="false" stroked="true" strokeweight="1.59pt" strokecolor="#000000">
                <v:path arrowok="t"/>
              </v:shape>
            </v:group>
            <v:group style="position:absolute;left:7965;top:8994;width:10;height:30" coordorigin="7965,8994" coordsize="10,30">
              <v:shape style="position:absolute;left:7965;top:8994;width:10;height:30" coordorigin="7965,8994" coordsize="10,30" path="m7965,9009l7975,9009e" filled="false" stroked="true" strokeweight="1.59pt" strokecolor="#000000">
                <v:path arrowok="t"/>
              </v:shape>
            </v:group>
            <v:group style="position:absolute;left:7965;top:9044;width:10;height:30" coordorigin="7965,9044" coordsize="10,30">
              <v:shape style="position:absolute;left:7965;top:9044;width:10;height:30" coordorigin="7965,9044" coordsize="10,30" path="m7965,9059l7975,9059e" filled="false" stroked="true" strokeweight="1.591pt" strokecolor="#000000">
                <v:path arrowok="t"/>
              </v:shape>
            </v:group>
            <v:group style="position:absolute;left:7965;top:9094;width:10;height:30" coordorigin="7965,9094" coordsize="10,30">
              <v:shape style="position:absolute;left:7965;top:9094;width:10;height:30" coordorigin="7965,9094" coordsize="10,30" path="m7965,9108l7975,9108e" filled="false" stroked="true" strokeweight="1.59pt" strokecolor="#000000">
                <v:path arrowok="t"/>
              </v:shape>
            </v:group>
            <v:group style="position:absolute;left:7965;top:9143;width:10;height:30" coordorigin="7965,9143" coordsize="10,30">
              <v:shape style="position:absolute;left:7965;top:9143;width:10;height:30" coordorigin="7965,9143" coordsize="10,30" path="m7965,9158l7975,9158e" filled="false" stroked="true" strokeweight="1.591pt" strokecolor="#000000">
                <v:path arrowok="t"/>
              </v:shape>
            </v:group>
            <v:group style="position:absolute;left:7965;top:9193;width:10;height:30" coordorigin="7965,9193" coordsize="10,30">
              <v:shape style="position:absolute;left:7965;top:9193;width:10;height:30" coordorigin="7965,9193" coordsize="10,30" path="m7965,9208l7975,9208e" filled="false" stroked="true" strokeweight="1.59pt" strokecolor="#000000">
                <v:path arrowok="t"/>
              </v:shape>
            </v:group>
            <v:group style="position:absolute;left:7965;top:9242;width:10;height:30" coordorigin="7965,9242" coordsize="10,30">
              <v:shape style="position:absolute;left:7965;top:9242;width:10;height:30" coordorigin="7965,9242" coordsize="10,30" path="m7965,9257l7975,9257e" filled="false" stroked="true" strokeweight="1.59pt" strokecolor="#000000">
                <v:path arrowok="t"/>
              </v:shape>
            </v:group>
            <v:group style="position:absolute;left:7965;top:9292;width:10;height:30" coordorigin="7965,9292" coordsize="10,30">
              <v:shape style="position:absolute;left:7965;top:9292;width:10;height:30" coordorigin="7965,9292" coordsize="10,30" path="m7965,9307l7975,9307e" filled="false" stroked="true" strokeweight="1.591pt" strokecolor="#000000">
                <v:path arrowok="t"/>
              </v:shape>
            </v:group>
            <v:group style="position:absolute;left:7965;top:9342;width:10;height:30" coordorigin="7965,9342" coordsize="10,30">
              <v:shape style="position:absolute;left:7965;top:9342;width:10;height:30" coordorigin="7965,9342" coordsize="10,30" path="m7965,9357l7975,9357e" filled="false" stroked="true" strokeweight="1.59pt" strokecolor="#000000">
                <v:path arrowok="t"/>
              </v:shape>
            </v:group>
            <v:group style="position:absolute;left:7965;top:9391;width:10;height:30" coordorigin="7965,9391" coordsize="10,30">
              <v:shape style="position:absolute;left:7965;top:9391;width:10;height:30" coordorigin="7965,9391" coordsize="10,30" path="m7965,9406l7975,9406e" filled="false" stroked="true" strokeweight="1.591pt" strokecolor="#000000">
                <v:path arrowok="t"/>
              </v:shape>
            </v:group>
            <v:group style="position:absolute;left:7965;top:9441;width:10;height:30" coordorigin="7965,9441" coordsize="10,30">
              <v:shape style="position:absolute;left:7965;top:9441;width:10;height:30" coordorigin="7965,9441" coordsize="10,30" path="m7965,9456l7975,9456e" filled="false" stroked="true" strokeweight="1.591pt" strokecolor="#000000">
                <v:path arrowok="t"/>
              </v:shape>
            </v:group>
            <v:group style="position:absolute;left:7965;top:9491;width:10;height:30" coordorigin="7965,9491" coordsize="10,30">
              <v:shape style="position:absolute;left:7965;top:9491;width:10;height:30" coordorigin="7965,9491" coordsize="10,30" path="m7965,9505l7975,9505e" filled="false" stroked="true" strokeweight="1.59pt" strokecolor="#000000">
                <v:path arrowok="t"/>
              </v:shape>
            </v:group>
            <v:group style="position:absolute;left:7965;top:9540;width:10;height:30" coordorigin="7965,9540" coordsize="10,30">
              <v:shape style="position:absolute;left:7965;top:9540;width:10;height:30" coordorigin="7965,9540" coordsize="10,30" path="m7965,9555l7975,9555e" filled="false" stroked="true" strokeweight="1.591pt" strokecolor="#000000">
                <v:path arrowok="t"/>
              </v:shape>
            </v:group>
            <v:group style="position:absolute;left:7965;top:9590;width:10;height:30" coordorigin="7965,9590" coordsize="10,30">
              <v:shape style="position:absolute;left:7965;top:9590;width:10;height:30" coordorigin="7965,9590" coordsize="10,30" path="m7965,9605l7975,9605e" filled="false" stroked="true" strokeweight="1.59pt" strokecolor="#000000">
                <v:path arrowok="t"/>
              </v:shape>
            </v:group>
            <v:group style="position:absolute;left:7965;top:9639;width:10;height:30" coordorigin="7965,9639" coordsize="10,30">
              <v:shape style="position:absolute;left:7965;top:9639;width:10;height:30" coordorigin="7965,9639" coordsize="10,30" path="m7965,9654l7975,9654e" filled="false" stroked="true" strokeweight="1.59pt" strokecolor="#000000">
                <v:path arrowok="t"/>
              </v:shape>
            </v:group>
            <v:group style="position:absolute;left:7965;top:9689;width:10;height:30" coordorigin="7965,9689" coordsize="10,30">
              <v:shape style="position:absolute;left:7965;top:9689;width:10;height:30" coordorigin="7965,9689" coordsize="10,30" path="m7965,9704l7975,9704e" filled="false" stroked="true" strokeweight="1.591pt" strokecolor="#000000">
                <v:path arrowok="t"/>
              </v:shape>
            </v:group>
            <v:group style="position:absolute;left:7965;top:9739;width:10;height:30" coordorigin="7965,9739" coordsize="10,30">
              <v:shape style="position:absolute;left:7965;top:9739;width:10;height:30" coordorigin="7965,9739" coordsize="10,30" path="m7965,9754l7975,9754e" filled="false" stroked="true" strokeweight="1.59pt" strokecolor="#000000">
                <v:path arrowok="t"/>
              </v:shape>
            </v:group>
            <v:group style="position:absolute;left:7965;top:9788;width:10;height:30" coordorigin="7965,9788" coordsize="10,30">
              <v:shape style="position:absolute;left:7965;top:9788;width:10;height:30" coordorigin="7965,9788" coordsize="10,30" path="m7965,9803l7975,9803e" filled="false" stroked="true" strokeweight="1.591pt" strokecolor="#000000">
                <v:path arrowok="t"/>
              </v:shape>
            </v:group>
            <v:group style="position:absolute;left:7965;top:9838;width:10;height:30" coordorigin="7965,9838" coordsize="10,30">
              <v:shape style="position:absolute;left:7965;top:9838;width:10;height:30" coordorigin="7965,9838" coordsize="10,30" path="m7965,9853l7975,9853e" filled="false" stroked="true" strokeweight="1.59pt" strokecolor="#000000">
                <v:path arrowok="t"/>
              </v:shape>
            </v:group>
            <v:group style="position:absolute;left:7965;top:9888;width:10;height:30" coordorigin="7965,9888" coordsize="10,30">
              <v:shape style="position:absolute;left:7965;top:9888;width:10;height:30" coordorigin="7965,9888" coordsize="10,30" path="m7965,9903l7975,9903e" filled="false" stroked="true" strokeweight="1.59pt" strokecolor="#000000">
                <v:path arrowok="t"/>
              </v:shape>
            </v:group>
            <v:group style="position:absolute;left:7965;top:9937;width:10;height:30" coordorigin="7965,9937" coordsize="10,30">
              <v:shape style="position:absolute;left:7965;top:9937;width:10;height:30" coordorigin="7965,9937" coordsize="10,30" path="m7965,9952l7975,9952e" filled="false" stroked="true" strokeweight="1.591pt" strokecolor="#000000">
                <v:path arrowok="t"/>
              </v:shape>
            </v:group>
            <v:group style="position:absolute;left:7965;top:9987;width:10;height:30" coordorigin="7965,9987" coordsize="10,30">
              <v:shape style="position:absolute;left:7965;top:9987;width:10;height:30" coordorigin="7965,9987" coordsize="10,30" path="m7965,10002l7975,10002e" filled="false" stroked="true" strokeweight="1.59pt" strokecolor="#000000">
                <v:path arrowok="t"/>
              </v:shape>
            </v:group>
            <v:group style="position:absolute;left:7965;top:10037;width:10;height:30" coordorigin="7965,10037" coordsize="10,30">
              <v:shape style="position:absolute;left:7965;top:10037;width:10;height:30" coordorigin="7965,10037" coordsize="10,30" path="m7965,10051l7975,10051e" filled="false" stroked="true" strokeweight="1.591pt" strokecolor="#000000">
                <v:path arrowok="t"/>
              </v:shape>
            </v:group>
            <v:group style="position:absolute;left:7965;top:10086;width:10;height:30" coordorigin="7965,10086" coordsize="10,30">
              <v:shape style="position:absolute;left:7965;top:10086;width:10;height:30" coordorigin="7965,10086" coordsize="10,30" path="m7965,10101l7975,10101e" filled="false" stroked="true" strokeweight="1.591pt" strokecolor="#000000">
                <v:path arrowok="t"/>
              </v:shape>
            </v:group>
            <v:group style="position:absolute;left:7965;top:10136;width:10;height:30" coordorigin="7965,10136" coordsize="10,30">
              <v:shape style="position:absolute;left:7965;top:10136;width:10;height:30" coordorigin="7965,10136" coordsize="10,30" path="m7965,10151l7975,10151e" filled="false" stroked="true" strokeweight="1.59pt" strokecolor="#000000">
                <v:path arrowok="t"/>
              </v:shape>
            </v:group>
            <v:group style="position:absolute;left:7965;top:10185;width:10;height:30" coordorigin="7965,10185" coordsize="10,30">
              <v:shape style="position:absolute;left:7965;top:10185;width:10;height:30" coordorigin="7965,10185" coordsize="10,30" path="m7965,10200l7975,10200e" filled="false" stroked="true" strokeweight="1.591pt" strokecolor="#000000">
                <v:path arrowok="t"/>
              </v:shape>
            </v:group>
            <v:group style="position:absolute;left:7965;top:10235;width:10;height:30" coordorigin="7965,10235" coordsize="10,30">
              <v:shape style="position:absolute;left:7965;top:10235;width:10;height:30" coordorigin="7965,10235" coordsize="10,30" path="m7965,10250l7975,10250e" filled="false" stroked="true" strokeweight="1.59pt" strokecolor="#000000">
                <v:path arrowok="t"/>
              </v:shape>
            </v:group>
            <v:group style="position:absolute;left:7965;top:10285;width:10;height:30" coordorigin="7965,10285" coordsize="10,30">
              <v:shape style="position:absolute;left:7965;top:10285;width:10;height:30" coordorigin="7965,10285" coordsize="10,30" path="m7965,10300l7975,10300e" filled="false" stroked="true" strokeweight="1.591pt" strokecolor="#000000">
                <v:path arrowok="t"/>
              </v:shape>
            </v:group>
            <v:group style="position:absolute;left:7965;top:10334;width:10;height:30" coordorigin="7965,10334" coordsize="10,30">
              <v:shape style="position:absolute;left:7965;top:10334;width:10;height:30" coordorigin="7965,10334" coordsize="10,30" path="m7965,10349l7975,10349e" filled="false" stroked="true" strokeweight="1.591pt" strokecolor="#000000">
                <v:path arrowok="t"/>
              </v:shape>
            </v:group>
            <v:group style="position:absolute;left:7965;top:10384;width:10;height:30" coordorigin="7965,10384" coordsize="10,30">
              <v:shape style="position:absolute;left:7965;top:10384;width:10;height:30" coordorigin="7965,10384" coordsize="10,30" path="m7965,10399l7975,10399e" filled="false" stroked="true" strokeweight="1.59pt" strokecolor="#000000">
                <v:path arrowok="t"/>
              </v:shape>
            </v:group>
            <v:group style="position:absolute;left:7965;top:10434;width:10;height:30" coordorigin="7965,10434" coordsize="10,30">
              <v:shape style="position:absolute;left:7965;top:10434;width:10;height:30" coordorigin="7965,10434" coordsize="10,30" path="m7965,10449l7975,10449e" filled="false" stroked="true" strokeweight="1.591pt" strokecolor="#000000">
                <v:path arrowok="t"/>
              </v:shape>
            </v:group>
            <v:group style="position:absolute;left:7965;top:10483;width:10;height:30" coordorigin="7965,10483" coordsize="10,30">
              <v:shape style="position:absolute;left:7965;top:10483;width:10;height:30" coordorigin="7965,10483" coordsize="10,30" path="m7965,10498l7975,10498e" filled="false" stroked="true" strokeweight="1.59pt" strokecolor="#000000">
                <v:path arrowok="t"/>
              </v:shape>
            </v:group>
            <v:group style="position:absolute;left:7965;top:10533;width:10;height:30" coordorigin="7965,10533" coordsize="10,30">
              <v:shape style="position:absolute;left:7965;top:10533;width:10;height:30" coordorigin="7965,10533" coordsize="10,30" path="m7965,10548l7975,10548e" filled="false" stroked="true" strokeweight="1.59pt" strokecolor="#000000">
                <v:path arrowok="t"/>
              </v:shape>
            </v:group>
            <v:group style="position:absolute;left:7965;top:10582;width:10;height:15" coordorigin="7965,10582" coordsize="10,15">
              <v:shape style="position:absolute;left:7965;top:10582;width:10;height:15" coordorigin="7965,10582" coordsize="10,15" path="m7965,10590l7975,10590e" filled="false" stroked="true" strokeweight=".846pt" strokecolor="#000000">
                <v:path arrowok="t"/>
              </v:shape>
            </v:group>
            <v:group style="position:absolute;left:10595;top:8002;width:10;height:30" coordorigin="10595,8002" coordsize="10,30">
              <v:shape style="position:absolute;left:10595;top:8002;width:10;height:30" coordorigin="10595,8002" coordsize="10,30" path="m10595,8016l10605,8016e" filled="false" stroked="true" strokeweight="1.591pt" strokecolor="#000000">
                <v:path arrowok="t"/>
              </v:shape>
            </v:group>
            <v:group style="position:absolute;left:10595;top:8051;width:10;height:30" coordorigin="10595,8051" coordsize="10,30">
              <v:shape style="position:absolute;left:10595;top:8051;width:10;height:30" coordorigin="10595,8051" coordsize="10,30" path="m10595,8066l10605,8066e" filled="false" stroked="true" strokeweight="1.59pt" strokecolor="#000000">
                <v:path arrowok="t"/>
              </v:shape>
            </v:group>
            <v:group style="position:absolute;left:10595;top:8101;width:10;height:30" coordorigin="10595,8101" coordsize="10,30">
              <v:shape style="position:absolute;left:10595;top:8101;width:10;height:30" coordorigin="10595,8101" coordsize="10,30" path="m10595,8116l10605,8116e" filled="false" stroked="true" strokeweight="1.591pt" strokecolor="#000000">
                <v:path arrowok="t"/>
              </v:shape>
            </v:group>
            <v:group style="position:absolute;left:10595;top:8151;width:10;height:30" coordorigin="10595,8151" coordsize="10,30">
              <v:shape style="position:absolute;left:10595;top:8151;width:10;height:30" coordorigin="10595,8151" coordsize="10,30" path="m10595,8165l10605,8165e" filled="false" stroked="true" strokeweight="1.59pt" strokecolor="#000000">
                <v:path arrowok="t"/>
              </v:shape>
            </v:group>
            <v:group style="position:absolute;left:10595;top:8200;width:10;height:30" coordorigin="10595,8200" coordsize="10,30">
              <v:shape style="position:absolute;left:10595;top:8200;width:10;height:30" coordorigin="10595,8200" coordsize="10,30" path="m10595,8215l10605,8215e" filled="false" stroked="true" strokeweight="1.59pt" strokecolor="#000000">
                <v:path arrowok="t"/>
              </v:shape>
            </v:group>
            <v:group style="position:absolute;left:10595;top:8250;width:10;height:30" coordorigin="10595,8250" coordsize="10,30">
              <v:shape style="position:absolute;left:10595;top:8250;width:10;height:30" coordorigin="10595,8250" coordsize="10,30" path="m10595,8265l10605,8265e" filled="false" stroked="true" strokeweight="1.591pt" strokecolor="#000000">
                <v:path arrowok="t"/>
              </v:shape>
            </v:group>
            <v:group style="position:absolute;left:10595;top:8299;width:10;height:30" coordorigin="10595,8299" coordsize="10,30">
              <v:shape style="position:absolute;left:10595;top:8299;width:10;height:30" coordorigin="10595,8299" coordsize="10,30" path="m10595,8314l10605,8314e" filled="false" stroked="true" strokeweight="1.59pt" strokecolor="#000000">
                <v:path arrowok="t"/>
              </v:shape>
            </v:group>
            <v:group style="position:absolute;left:10595;top:8349;width:10;height:30" coordorigin="10595,8349" coordsize="10,30">
              <v:shape style="position:absolute;left:10595;top:8349;width:10;height:30" coordorigin="10595,8349" coordsize="10,30" path="m10595,8364l10605,8364e" filled="false" stroked="true" strokeweight="1.59pt" strokecolor="#000000">
                <v:path arrowok="t"/>
              </v:shape>
            </v:group>
            <v:group style="position:absolute;left:10595;top:8399;width:10;height:30" coordorigin="10595,8399" coordsize="10,30">
              <v:shape style="position:absolute;left:10595;top:8399;width:10;height:30" coordorigin="10595,8399" coordsize="10,30" path="m10595,8414l10605,8414e" filled="false" stroked="true" strokeweight="1.591pt" strokecolor="#000000">
                <v:path arrowok="t"/>
              </v:shape>
            </v:group>
            <v:group style="position:absolute;left:10595;top:8448;width:10;height:30" coordorigin="10595,8448" coordsize="10,30">
              <v:shape style="position:absolute;left:10595;top:8448;width:10;height:30" coordorigin="10595,8448" coordsize="10,30" path="m10595,8463l10605,8463e" filled="false" stroked="true" strokeweight="1.59pt" strokecolor="#000000">
                <v:path arrowok="t"/>
              </v:shape>
            </v:group>
            <v:group style="position:absolute;left:10595;top:8498;width:10;height:30" coordorigin="10595,8498" coordsize="10,30">
              <v:shape style="position:absolute;left:10595;top:8498;width:10;height:30" coordorigin="10595,8498" coordsize="10,30" path="m10595,8513l10605,8513e" filled="false" stroked="true" strokeweight="1.591pt" strokecolor="#000000">
                <v:path arrowok="t"/>
              </v:shape>
            </v:group>
            <v:group style="position:absolute;left:10595;top:8548;width:10;height:30" coordorigin="10595,8548" coordsize="10,30">
              <v:shape style="position:absolute;left:10595;top:8548;width:10;height:30" coordorigin="10595,8548" coordsize="10,30" path="m10595,8562l10605,8562e" filled="false" stroked="true" strokeweight="1.59pt" strokecolor="#000000">
                <v:path arrowok="t"/>
              </v:shape>
            </v:group>
            <v:group style="position:absolute;left:10595;top:8597;width:10;height:30" coordorigin="10595,8597" coordsize="10,30">
              <v:shape style="position:absolute;left:10595;top:8597;width:10;height:30" coordorigin="10595,8597" coordsize="10,30" path="m10595,8612l10605,8612e" filled="false" stroked="true" strokeweight="1.59pt" strokecolor="#000000">
                <v:path arrowok="t"/>
              </v:shape>
            </v:group>
            <v:group style="position:absolute;left:10595;top:8647;width:10;height:30" coordorigin="10595,8647" coordsize="10,30">
              <v:shape style="position:absolute;left:10595;top:8647;width:10;height:30" coordorigin="10595,8647" coordsize="10,30" path="m10595,8662l10605,8662e" filled="false" stroked="true" strokeweight="1.591pt" strokecolor="#000000">
                <v:path arrowok="t"/>
              </v:shape>
            </v:group>
            <v:group style="position:absolute;left:10595;top:8696;width:10;height:30" coordorigin="10595,8696" coordsize="10,30">
              <v:shape style="position:absolute;left:10595;top:8696;width:10;height:30" coordorigin="10595,8696" coordsize="10,30" path="m10595,8711l10605,8711e" filled="false" stroked="true" strokeweight="1.59pt" strokecolor="#000000">
                <v:path arrowok="t"/>
              </v:shape>
            </v:group>
            <v:group style="position:absolute;left:10595;top:8746;width:10;height:30" coordorigin="10595,8746" coordsize="10,30">
              <v:shape style="position:absolute;left:10595;top:8746;width:10;height:30" coordorigin="10595,8746" coordsize="10,30" path="m10595,8761l10605,8761e" filled="false" stroked="true" strokeweight="1.591pt" strokecolor="#000000">
                <v:path arrowok="t"/>
              </v:shape>
            </v:group>
            <v:group style="position:absolute;left:10595;top:8796;width:10;height:30" coordorigin="10595,8796" coordsize="10,30">
              <v:shape style="position:absolute;left:10595;top:8796;width:10;height:30" coordorigin="10595,8796" coordsize="10,30" path="m10595,8811l10605,8811e" filled="false" stroked="true" strokeweight="1.591pt" strokecolor="#000000">
                <v:path arrowok="t"/>
              </v:shape>
            </v:group>
            <v:group style="position:absolute;left:10595;top:8845;width:10;height:30" coordorigin="10595,8845" coordsize="10,30">
              <v:shape style="position:absolute;left:10595;top:8845;width:10;height:30" coordorigin="10595,8845" coordsize="10,30" path="m10595,8860l10605,8860e" filled="false" stroked="true" strokeweight="1.59pt" strokecolor="#000000">
                <v:path arrowok="t"/>
              </v:shape>
            </v:group>
            <v:group style="position:absolute;left:10595;top:8895;width:10;height:30" coordorigin="10595,8895" coordsize="10,30">
              <v:shape style="position:absolute;left:10595;top:8895;width:10;height:30" coordorigin="10595,8895" coordsize="10,30" path="m10595,8910l10605,8910e" filled="false" stroked="true" strokeweight="1.591pt" strokecolor="#000000">
                <v:path arrowok="t"/>
              </v:shape>
            </v:group>
            <v:group style="position:absolute;left:10595;top:8945;width:10;height:30" coordorigin="10595,8945" coordsize="10,30">
              <v:shape style="position:absolute;left:10595;top:8945;width:10;height:30" coordorigin="10595,8945" coordsize="10,30" path="m10595,8960l10605,8960e" filled="false" stroked="true" strokeweight="1.59pt" strokecolor="#000000">
                <v:path arrowok="t"/>
              </v:shape>
            </v:group>
            <v:group style="position:absolute;left:10595;top:8994;width:10;height:30" coordorigin="10595,8994" coordsize="10,30">
              <v:shape style="position:absolute;left:10595;top:8994;width:10;height:30" coordorigin="10595,8994" coordsize="10,30" path="m10595,9009l10605,9009e" filled="false" stroked="true" strokeweight="1.59pt" strokecolor="#000000">
                <v:path arrowok="t"/>
              </v:shape>
            </v:group>
            <v:group style="position:absolute;left:10595;top:9044;width:10;height:30" coordorigin="10595,9044" coordsize="10,30">
              <v:shape style="position:absolute;left:10595;top:9044;width:10;height:30" coordorigin="10595,9044" coordsize="10,30" path="m10595,9059l10605,9059e" filled="false" stroked="true" strokeweight="1.591pt" strokecolor="#000000">
                <v:path arrowok="t"/>
              </v:shape>
            </v:group>
            <v:group style="position:absolute;left:10595;top:9094;width:10;height:30" coordorigin="10595,9094" coordsize="10,30">
              <v:shape style="position:absolute;left:10595;top:9094;width:10;height:30" coordorigin="10595,9094" coordsize="10,30" path="m10595,9108l10605,9108e" filled="false" stroked="true" strokeweight="1.59pt" strokecolor="#000000">
                <v:path arrowok="t"/>
              </v:shape>
            </v:group>
            <v:group style="position:absolute;left:10595;top:9143;width:10;height:30" coordorigin="10595,9143" coordsize="10,30">
              <v:shape style="position:absolute;left:10595;top:9143;width:10;height:30" coordorigin="10595,9143" coordsize="10,30" path="m10595,9158l10605,9158e" filled="false" stroked="true" strokeweight="1.591pt" strokecolor="#000000">
                <v:path arrowok="t"/>
              </v:shape>
            </v:group>
            <v:group style="position:absolute;left:10595;top:9193;width:10;height:30" coordorigin="10595,9193" coordsize="10,30">
              <v:shape style="position:absolute;left:10595;top:9193;width:10;height:30" coordorigin="10595,9193" coordsize="10,30" path="m10595,9208l10605,9208e" filled="false" stroked="true" strokeweight="1.59pt" strokecolor="#000000">
                <v:path arrowok="t"/>
              </v:shape>
            </v:group>
            <v:group style="position:absolute;left:10595;top:9242;width:10;height:30" coordorigin="10595,9242" coordsize="10,30">
              <v:shape style="position:absolute;left:10595;top:9242;width:10;height:30" coordorigin="10595,9242" coordsize="10,30" path="m10595,9257l10605,9257e" filled="false" stroked="true" strokeweight="1.59pt" strokecolor="#000000">
                <v:path arrowok="t"/>
              </v:shape>
            </v:group>
            <v:group style="position:absolute;left:10595;top:9292;width:10;height:30" coordorigin="10595,9292" coordsize="10,30">
              <v:shape style="position:absolute;left:10595;top:9292;width:10;height:30" coordorigin="10595,9292" coordsize="10,30" path="m10595,9307l10605,9307e" filled="false" stroked="true" strokeweight="1.591pt" strokecolor="#000000">
                <v:path arrowok="t"/>
              </v:shape>
            </v:group>
            <v:group style="position:absolute;left:10595;top:9342;width:10;height:30" coordorigin="10595,9342" coordsize="10,30">
              <v:shape style="position:absolute;left:10595;top:9342;width:10;height:30" coordorigin="10595,9342" coordsize="10,30" path="m10595,9357l10605,9357e" filled="false" stroked="true" strokeweight="1.59pt" strokecolor="#000000">
                <v:path arrowok="t"/>
              </v:shape>
            </v:group>
            <v:group style="position:absolute;left:10595;top:9391;width:10;height:30" coordorigin="10595,9391" coordsize="10,30">
              <v:shape style="position:absolute;left:10595;top:9391;width:10;height:30" coordorigin="10595,9391" coordsize="10,30" path="m10595,9406l10605,9406e" filled="false" stroked="true" strokeweight="1.591pt" strokecolor="#000000">
                <v:path arrowok="t"/>
              </v:shape>
            </v:group>
            <v:group style="position:absolute;left:10595;top:9441;width:10;height:30" coordorigin="10595,9441" coordsize="10,30">
              <v:shape style="position:absolute;left:10595;top:9441;width:10;height:30" coordorigin="10595,9441" coordsize="10,30" path="m10595,9456l10605,9456e" filled="false" stroked="true" strokeweight="1.591pt" strokecolor="#000000">
                <v:path arrowok="t"/>
              </v:shape>
            </v:group>
            <v:group style="position:absolute;left:10595;top:9491;width:10;height:30" coordorigin="10595,9491" coordsize="10,30">
              <v:shape style="position:absolute;left:10595;top:9491;width:10;height:30" coordorigin="10595,9491" coordsize="10,30" path="m10595,9505l10605,9505e" filled="false" stroked="true" strokeweight="1.59pt" strokecolor="#000000">
                <v:path arrowok="t"/>
              </v:shape>
            </v:group>
            <v:group style="position:absolute;left:10595;top:9540;width:10;height:30" coordorigin="10595,9540" coordsize="10,30">
              <v:shape style="position:absolute;left:10595;top:9540;width:10;height:30" coordorigin="10595,9540" coordsize="10,30" path="m10595,9555l10605,9555e" filled="false" stroked="true" strokeweight="1.591pt" strokecolor="#000000">
                <v:path arrowok="t"/>
              </v:shape>
            </v:group>
            <v:group style="position:absolute;left:10595;top:9590;width:10;height:30" coordorigin="10595,9590" coordsize="10,30">
              <v:shape style="position:absolute;left:10595;top:9590;width:10;height:30" coordorigin="10595,9590" coordsize="10,30" path="m10595,9605l10605,9605e" filled="false" stroked="true" strokeweight="1.59pt" strokecolor="#000000">
                <v:path arrowok="t"/>
              </v:shape>
            </v:group>
            <v:group style="position:absolute;left:10595;top:9639;width:10;height:30" coordorigin="10595,9639" coordsize="10,30">
              <v:shape style="position:absolute;left:10595;top:9639;width:10;height:30" coordorigin="10595,9639" coordsize="10,30" path="m10595,9654l10605,9654e" filled="false" stroked="true" strokeweight="1.59pt" strokecolor="#000000">
                <v:path arrowok="t"/>
              </v:shape>
            </v:group>
            <v:group style="position:absolute;left:10595;top:9689;width:10;height:30" coordorigin="10595,9689" coordsize="10,30">
              <v:shape style="position:absolute;left:10595;top:9689;width:10;height:30" coordorigin="10595,9689" coordsize="10,30" path="m10595,9704l10605,9704e" filled="false" stroked="true" strokeweight="1.591pt" strokecolor="#000000">
                <v:path arrowok="t"/>
              </v:shape>
            </v:group>
            <v:group style="position:absolute;left:10595;top:9739;width:10;height:30" coordorigin="10595,9739" coordsize="10,30">
              <v:shape style="position:absolute;left:10595;top:9739;width:10;height:30" coordorigin="10595,9739" coordsize="10,30" path="m10595,9754l10605,9754e" filled="false" stroked="true" strokeweight="1.59pt" strokecolor="#000000">
                <v:path arrowok="t"/>
              </v:shape>
            </v:group>
            <v:group style="position:absolute;left:10595;top:9788;width:10;height:30" coordorigin="10595,9788" coordsize="10,30">
              <v:shape style="position:absolute;left:10595;top:9788;width:10;height:30" coordorigin="10595,9788" coordsize="10,30" path="m10595,9803l10605,9803e" filled="false" stroked="true" strokeweight="1.591pt" strokecolor="#000000">
                <v:path arrowok="t"/>
              </v:shape>
            </v:group>
            <v:group style="position:absolute;left:10595;top:9838;width:10;height:30" coordorigin="10595,9838" coordsize="10,30">
              <v:shape style="position:absolute;left:10595;top:9838;width:10;height:30" coordorigin="10595,9838" coordsize="10,30" path="m10595,9853l10605,9853e" filled="false" stroked="true" strokeweight="1.59pt" strokecolor="#000000">
                <v:path arrowok="t"/>
              </v:shape>
            </v:group>
            <v:group style="position:absolute;left:10595;top:9888;width:10;height:30" coordorigin="10595,9888" coordsize="10,30">
              <v:shape style="position:absolute;left:10595;top:9888;width:10;height:30" coordorigin="10595,9888" coordsize="10,30" path="m10595,9903l10605,9903e" filled="false" stroked="true" strokeweight="1.59pt" strokecolor="#000000">
                <v:path arrowok="t"/>
              </v:shape>
            </v:group>
            <v:group style="position:absolute;left:10595;top:9937;width:10;height:30" coordorigin="10595,9937" coordsize="10,30">
              <v:shape style="position:absolute;left:10595;top:9937;width:10;height:30" coordorigin="10595,9937" coordsize="10,30" path="m10595,9952l10605,9952e" filled="false" stroked="true" strokeweight="1.591pt" strokecolor="#000000">
                <v:path arrowok="t"/>
              </v:shape>
            </v:group>
            <v:group style="position:absolute;left:10595;top:9987;width:10;height:30" coordorigin="10595,9987" coordsize="10,30">
              <v:shape style="position:absolute;left:10595;top:9987;width:10;height:30" coordorigin="10595,9987" coordsize="10,30" path="m10595,10002l10605,10002e" filled="false" stroked="true" strokeweight="1.59pt" strokecolor="#000000">
                <v:path arrowok="t"/>
              </v:shape>
            </v:group>
            <v:group style="position:absolute;left:10595;top:10037;width:10;height:30" coordorigin="10595,10037" coordsize="10,30">
              <v:shape style="position:absolute;left:10595;top:10037;width:10;height:30" coordorigin="10595,10037" coordsize="10,30" path="m10595,10051l10605,10051e" filled="false" stroked="true" strokeweight="1.591pt" strokecolor="#000000">
                <v:path arrowok="t"/>
              </v:shape>
            </v:group>
            <v:group style="position:absolute;left:10595;top:10086;width:10;height:30" coordorigin="10595,10086" coordsize="10,30">
              <v:shape style="position:absolute;left:10595;top:10086;width:10;height:30" coordorigin="10595,10086" coordsize="10,30" path="m10595,10101l10605,10101e" filled="false" stroked="true" strokeweight="1.591pt" strokecolor="#000000">
                <v:path arrowok="t"/>
              </v:shape>
            </v:group>
            <v:group style="position:absolute;left:10595;top:10136;width:10;height:30" coordorigin="10595,10136" coordsize="10,30">
              <v:shape style="position:absolute;left:10595;top:10136;width:10;height:30" coordorigin="10595,10136" coordsize="10,30" path="m10595,10151l10605,10151e" filled="false" stroked="true" strokeweight="1.59pt" strokecolor="#000000">
                <v:path arrowok="t"/>
              </v:shape>
            </v:group>
            <v:group style="position:absolute;left:10595;top:10185;width:10;height:30" coordorigin="10595,10185" coordsize="10,30">
              <v:shape style="position:absolute;left:10595;top:10185;width:10;height:30" coordorigin="10595,10185" coordsize="10,30" path="m10595,10200l10605,10200e" filled="false" stroked="true" strokeweight="1.591pt" strokecolor="#000000">
                <v:path arrowok="t"/>
              </v:shape>
            </v:group>
            <v:group style="position:absolute;left:10595;top:10235;width:10;height:30" coordorigin="10595,10235" coordsize="10,30">
              <v:shape style="position:absolute;left:10595;top:10235;width:10;height:30" coordorigin="10595,10235" coordsize="10,30" path="m10595,10250l10605,10250e" filled="false" stroked="true" strokeweight="1.59pt" strokecolor="#000000">
                <v:path arrowok="t"/>
              </v:shape>
            </v:group>
            <v:group style="position:absolute;left:10595;top:10285;width:10;height:30" coordorigin="10595,10285" coordsize="10,30">
              <v:shape style="position:absolute;left:10595;top:10285;width:10;height:30" coordorigin="10595,10285" coordsize="10,30" path="m10595,10300l10605,10300e" filled="false" stroked="true" strokeweight="1.591pt" strokecolor="#000000">
                <v:path arrowok="t"/>
              </v:shape>
            </v:group>
            <v:group style="position:absolute;left:10595;top:10334;width:10;height:30" coordorigin="10595,10334" coordsize="10,30">
              <v:shape style="position:absolute;left:10595;top:10334;width:10;height:30" coordorigin="10595,10334" coordsize="10,30" path="m10595,10349l10605,10349e" filled="false" stroked="true" strokeweight="1.591pt" strokecolor="#000000">
                <v:path arrowok="t"/>
              </v:shape>
            </v:group>
            <v:group style="position:absolute;left:10595;top:10384;width:10;height:30" coordorigin="10595,10384" coordsize="10,30">
              <v:shape style="position:absolute;left:10595;top:10384;width:10;height:30" coordorigin="10595,10384" coordsize="10,30" path="m10595,10399l10605,10399e" filled="false" stroked="true" strokeweight="1.59pt" strokecolor="#000000">
                <v:path arrowok="t"/>
              </v:shape>
            </v:group>
            <v:group style="position:absolute;left:10595;top:10434;width:10;height:30" coordorigin="10595,10434" coordsize="10,30">
              <v:shape style="position:absolute;left:10595;top:10434;width:10;height:30" coordorigin="10595,10434" coordsize="10,30" path="m10595,10449l10605,10449e" filled="false" stroked="true" strokeweight="1.591pt" strokecolor="#000000">
                <v:path arrowok="t"/>
              </v:shape>
            </v:group>
            <v:group style="position:absolute;left:10595;top:10483;width:10;height:30" coordorigin="10595,10483" coordsize="10,30">
              <v:shape style="position:absolute;left:10595;top:10483;width:10;height:30" coordorigin="10595,10483" coordsize="10,30" path="m10595,10498l10605,10498e" filled="false" stroked="true" strokeweight="1.59pt" strokecolor="#000000">
                <v:path arrowok="t"/>
              </v:shape>
            </v:group>
            <v:group style="position:absolute;left:10595;top:10533;width:10;height:30" coordorigin="10595,10533" coordsize="10,30">
              <v:shape style="position:absolute;left:10595;top:10533;width:10;height:30" coordorigin="10595,10533" coordsize="10,30" path="m10595,10548l10605,10548e" filled="false" stroked="true" strokeweight="1.59pt" strokecolor="#000000">
                <v:path arrowok="t"/>
              </v:shape>
            </v:group>
            <v:group style="position:absolute;left:10595;top:10582;width:10;height:15" coordorigin="10595,10582" coordsize="10,15">
              <v:shape style="position:absolute;left:10595;top:10582;width:10;height:15" coordorigin="10595,10582" coordsize="10,15" path="m10595,10590l10605,10590e" filled="false" stroked="true" strokeweight=".846pt" strokecolor="#000000">
                <v:path arrowok="t"/>
              </v:shape>
            </v:group>
            <v:group style="position:absolute;left:2644;top:10592;width:30;height:10" coordorigin="2644,10592" coordsize="30,10">
              <v:shape style="position:absolute;left:2644;top:10592;width:30;height:10" coordorigin="2644,10592" coordsize="30,10" path="m2644,10597l2674,10597e" filled="false" stroked="true" strokeweight=".599pt" strokecolor="#000000">
                <v:path arrowok="t"/>
              </v:shape>
            </v:group>
            <v:group style="position:absolute;left:2594;top:10592;width:30;height:10" coordorigin="2594,10592" coordsize="30,10">
              <v:shape style="position:absolute;left:2594;top:10592;width:30;height:10" coordorigin="2594,10592" coordsize="30,10" path="m2594,10597l2624,10597e" filled="false" stroked="true" strokeweight=".599pt" strokecolor="#000000">
                <v:path arrowok="t"/>
              </v:shape>
            </v:group>
            <v:group style="position:absolute;left:2545;top:10592;width:30;height:10" coordorigin="2545,10592" coordsize="30,10">
              <v:shape style="position:absolute;left:2545;top:10592;width:30;height:10" coordorigin="2545,10592" coordsize="30,10" path="m2545,10597l2575,10597e" filled="false" stroked="true" strokeweight=".599pt" strokecolor="#000000">
                <v:path arrowok="t"/>
              </v:shape>
            </v:group>
            <v:group style="position:absolute;left:2495;top:10592;width:30;height:10" coordorigin="2495,10592" coordsize="30,10">
              <v:shape style="position:absolute;left:2495;top:10592;width:30;height:10" coordorigin="2495,10592" coordsize="30,10" path="m2495,10597l2525,10597e" filled="false" stroked="true" strokeweight=".599pt" strokecolor="#000000">
                <v:path arrowok="t"/>
              </v:shape>
            </v:group>
            <v:group style="position:absolute;left:2446;top:10592;width:30;height:10" coordorigin="2446,10592" coordsize="30,10">
              <v:shape style="position:absolute;left:2446;top:10592;width:30;height:10" coordorigin="2446,10592" coordsize="30,10" path="m2446,10597l2475,10597e" filled="false" stroked="true" strokeweight=".599pt" strokecolor="#000000">
                <v:path arrowok="t"/>
              </v:shape>
            </v:group>
            <v:group style="position:absolute;left:2396;top:10592;width:30;height:10" coordorigin="2396,10592" coordsize="30,10">
              <v:shape style="position:absolute;left:2396;top:10592;width:30;height:10" coordorigin="2396,10592" coordsize="30,10" path="m2396,10597l2426,10597e" filled="false" stroked="true" strokeweight=".599pt" strokecolor="#000000">
                <v:path arrowok="t"/>
              </v:shape>
            </v:group>
            <v:group style="position:absolute;left:2346;top:10592;width:30;height:10" coordorigin="2346,10592" coordsize="30,10">
              <v:shape style="position:absolute;left:2346;top:10592;width:30;height:10" coordorigin="2346,10592" coordsize="30,10" path="m2346,10597l2376,10597e" filled="false" stroked="true" strokeweight=".599pt" strokecolor="#000000">
                <v:path arrowok="t"/>
              </v:shape>
            </v:group>
            <v:group style="position:absolute;left:2297;top:10592;width:30;height:10" coordorigin="2297,10592" coordsize="30,10">
              <v:shape style="position:absolute;left:2297;top:10592;width:30;height:10" coordorigin="2297,10592" coordsize="30,10" path="m2297,10597l2326,10597e" filled="false" stroked="true" strokeweight=".599pt" strokecolor="#000000">
                <v:path arrowok="t"/>
              </v:shape>
            </v:group>
            <v:group style="position:absolute;left:2247;top:10592;width:30;height:10" coordorigin="2247,10592" coordsize="30,10">
              <v:shape style="position:absolute;left:2247;top:10592;width:30;height:10" coordorigin="2247,10592" coordsize="30,10" path="m2247,10597l2277,10597e" filled="false" stroked="true" strokeweight=".599pt" strokecolor="#000000">
                <v:path arrowok="t"/>
              </v:shape>
            </v:group>
            <v:group style="position:absolute;left:2197;top:10592;width:30;height:10" coordorigin="2197,10592" coordsize="30,10">
              <v:shape style="position:absolute;left:2197;top:10592;width:30;height:10" coordorigin="2197,10592" coordsize="30,10" path="m2197,10597l2227,10597e" filled="false" stroked="true" strokeweight=".599pt" strokecolor="#000000">
                <v:path arrowok="t"/>
              </v:shape>
            </v:group>
            <v:group style="position:absolute;left:2148;top:10592;width:30;height:10" coordorigin="2148,10592" coordsize="30,10">
              <v:shape style="position:absolute;left:2148;top:10592;width:30;height:10" coordorigin="2148,10592" coordsize="30,10" path="m2148,10597l2178,10597e" filled="false" stroked="true" strokeweight=".599pt" strokecolor="#000000">
                <v:path arrowok="t"/>
              </v:shape>
            </v:group>
            <v:group style="position:absolute;left:2098;top:10592;width:30;height:10" coordorigin="2098,10592" coordsize="30,10">
              <v:shape style="position:absolute;left:2098;top:10592;width:30;height:10" coordorigin="2098,10592" coordsize="30,10" path="m2098,10597l2128,10597e" filled="false" stroked="true" strokeweight=".599pt" strokecolor="#000000">
                <v:path arrowok="t"/>
              </v:shape>
            </v:group>
            <v:group style="position:absolute;left:2049;top:10592;width:30;height:10" coordorigin="2049,10592" coordsize="30,10">
              <v:shape style="position:absolute;left:2049;top:10592;width:30;height:10" coordorigin="2049,10592" coordsize="30,10" path="m2049,10597l2078,10597e" filled="false" stroked="true" strokeweight=".599pt" strokecolor="#000000">
                <v:path arrowok="t"/>
              </v:shape>
            </v:group>
            <v:group style="position:absolute;left:1999;top:10592;width:30;height:10" coordorigin="1999,10592" coordsize="30,10">
              <v:shape style="position:absolute;left:1999;top:10592;width:30;height:10" coordorigin="1999,10592" coordsize="30,10" path="m1999,10597l2029,10597e" filled="false" stroked="true" strokeweight=".599pt" strokecolor="#000000">
                <v:path arrowok="t"/>
              </v:shape>
            </v:group>
            <v:group style="position:absolute;left:1949;top:10592;width:30;height:10" coordorigin="1949,10592" coordsize="30,10">
              <v:shape style="position:absolute;left:1949;top:10592;width:30;height:10" coordorigin="1949,10592" coordsize="30,10" path="m1949,10597l1979,10597e" filled="false" stroked="true" strokeweight=".599pt" strokecolor="#000000">
                <v:path arrowok="t"/>
              </v:shape>
            </v:group>
            <v:group style="position:absolute;left:1900;top:10592;width:30;height:10" coordorigin="1900,10592" coordsize="30,10">
              <v:shape style="position:absolute;left:1900;top:10592;width:30;height:10" coordorigin="1900,10592" coordsize="30,10" path="m1900,10597l1929,10597e" filled="false" stroked="true" strokeweight=".599pt" strokecolor="#000000">
                <v:path arrowok="t"/>
              </v:shape>
            </v:group>
            <v:group style="position:absolute;left:1850;top:10592;width:30;height:10" coordorigin="1850,10592" coordsize="30,10">
              <v:shape style="position:absolute;left:1850;top:10592;width:30;height:10" coordorigin="1850,10592" coordsize="30,10" path="m1850,10597l1880,10597e" filled="false" stroked="true" strokeweight=".599pt" strokecolor="#000000">
                <v:path arrowok="t"/>
              </v:shape>
            </v:group>
            <v:group style="position:absolute;left:1800;top:10592;width:30;height:10" coordorigin="1800,10592" coordsize="30,10">
              <v:shape style="position:absolute;left:1800;top:10592;width:30;height:10" coordorigin="1800,10592" coordsize="30,10" path="m1800,10597l1830,10597e" filled="false" stroked="true" strokeweight=".599pt" strokecolor="#000000">
                <v:path arrowok="t"/>
              </v:shape>
            </v:group>
            <v:group style="position:absolute;left:1751;top:10592;width:30;height:10" coordorigin="1751,10592" coordsize="30,10">
              <v:shape style="position:absolute;left:1751;top:10592;width:30;height:10" coordorigin="1751,10592" coordsize="30,10" path="m1751,10597l1781,10597e" filled="false" stroked="true" strokeweight=".599pt" strokecolor="#000000">
                <v:path arrowok="t"/>
              </v:shape>
            </v:group>
            <v:group style="position:absolute;left:1701;top:10592;width:30;height:10" coordorigin="1701,10592" coordsize="30,10">
              <v:shape style="position:absolute;left:1701;top:10592;width:30;height:10" coordorigin="1701,10592" coordsize="30,10" path="m1701,10597l1731,10597e" filled="false" stroked="true" strokeweight=".599pt" strokecolor="#000000">
                <v:path arrowok="t"/>
              </v:shape>
            </v:group>
            <v:group style="position:absolute;left:1651;top:10592;width:30;height:10" coordorigin="1651,10592" coordsize="30,10">
              <v:shape style="position:absolute;left:1651;top:10592;width:30;height:10" coordorigin="1651,10592" coordsize="30,10" path="m1651,10597l1681,10597e" filled="false" stroked="true" strokeweight=".599pt" strokecolor="#000000">
                <v:path arrowok="t"/>
              </v:shape>
            </v:group>
            <v:group style="position:absolute;left:1602;top:10592;width:30;height:10" coordorigin="1602,10592" coordsize="30,10">
              <v:shape style="position:absolute;left:1602;top:10592;width:30;height:10" coordorigin="1602,10592" coordsize="30,10" path="m1602,10597l1632,10597e" filled="false" stroked="true" strokeweight=".599pt" strokecolor="#000000">
                <v:path arrowok="t"/>
              </v:shape>
            </v:group>
            <v:group style="position:absolute;left:1552;top:10592;width:30;height:10" coordorigin="1552,10592" coordsize="30,10">
              <v:shape style="position:absolute;left:1552;top:10592;width:30;height:10" coordorigin="1552,10592" coordsize="30,10" path="m1552,10597l1582,10597e" filled="false" stroked="true" strokeweight=".599pt" strokecolor="#000000">
                <v:path arrowok="t"/>
              </v:shape>
            </v:group>
            <v:group style="position:absolute;left:1503;top:10592;width:30;height:10" coordorigin="1503,10592" coordsize="30,10">
              <v:shape style="position:absolute;left:1503;top:10592;width:30;height:10" coordorigin="1503,10592" coordsize="30,10" path="m1503,10597l1532,10597e" filled="false" stroked="true" strokeweight=".599pt" strokecolor="#000000">
                <v:path arrowok="t"/>
              </v:shape>
            </v:group>
            <v:group style="position:absolute;left:1453;top:10592;width:30;height:10" coordorigin="1453,10592" coordsize="30,10">
              <v:shape style="position:absolute;left:1453;top:10592;width:30;height:10" coordorigin="1453,10592" coordsize="30,10" path="m1453,10597l1483,10597e" filled="false" stroked="true" strokeweight=".599pt" strokecolor="#000000">
                <v:path arrowok="t"/>
              </v:shape>
            </v:group>
            <v:group style="position:absolute;left:1403;top:10592;width:30;height:10" coordorigin="1403,10592" coordsize="30,10">
              <v:shape style="position:absolute;left:1403;top:10592;width:30;height:10" coordorigin="1403,10592" coordsize="30,10" path="m1403,10597l1433,10597e" filled="false" stroked="true" strokeweight=".599pt" strokecolor="#000000">
                <v:path arrowok="t"/>
              </v:shape>
            </v:group>
            <v:group style="position:absolute;left:1354;top:10592;width:30;height:10" coordorigin="1354,10592" coordsize="30,10">
              <v:shape style="position:absolute;left:1354;top:10592;width:30;height:10" coordorigin="1354,10592" coordsize="30,10" path="m1354,10597l1383,10597e" filled="false" stroked="true" strokeweight=".599pt" strokecolor="#000000">
                <v:path arrowok="t"/>
              </v:shape>
            </v:group>
            <v:group style="position:absolute;left:1304;top:10592;width:30;height:10" coordorigin="1304,10592" coordsize="30,10">
              <v:shape style="position:absolute;left:1304;top:10592;width:30;height:10" coordorigin="1304,10592" coordsize="30,10" path="m1304,10597l1334,10597e" filled="false" stroked="true" strokeweight=".599pt" strokecolor="#000000">
                <v:path arrowok="t"/>
              </v:shape>
            </v:group>
            <v:group style="position:absolute;left:1254;top:10592;width:30;height:10" coordorigin="1254,10592" coordsize="30,10">
              <v:shape style="position:absolute;left:1254;top:10592;width:30;height:10" coordorigin="1254,10592" coordsize="30,10" path="m1254,10597l1284,10597e" filled="false" stroked="true" strokeweight=".599pt" strokecolor="#000000">
                <v:path arrowok="t"/>
              </v:shape>
            </v:group>
            <v:group style="position:absolute;left:1205;top:10592;width:30;height:10" coordorigin="1205,10592" coordsize="30,10">
              <v:shape style="position:absolute;left:1205;top:10592;width:30;height:10" coordorigin="1205,10592" coordsize="30,10" path="m1205,10597l1235,10597e" filled="false" stroked="true" strokeweight=".599pt" strokecolor="#000000">
                <v:path arrowok="t"/>
              </v:shape>
            </v:group>
            <v:group style="position:absolute;left:1155;top:10592;width:30;height:10" coordorigin="1155,10592" coordsize="30,10">
              <v:shape style="position:absolute;left:1155;top:10592;width:30;height:10" coordorigin="1155,10592" coordsize="30,10" path="m1155,10597l1185,10597e" filled="false" stroked="true" strokeweight=".599pt" strokecolor="#000000">
                <v:path arrowok="t"/>
              </v:shape>
            </v:group>
            <v:group style="position:absolute;left:1106;top:10592;width:30;height:10" coordorigin="1106,10592" coordsize="30,10">
              <v:shape style="position:absolute;left:1106;top:10592;width:30;height:10" coordorigin="1106,10592" coordsize="30,10" path="m1106,10597l1135,10597e" filled="false" stroked="true" strokeweight=".599pt" strokecolor="#000000">
                <v:path arrowok="t"/>
              </v:shape>
            </v:group>
            <v:group style="position:absolute;left:1056;top:10592;width:30;height:10" coordorigin="1056,10592" coordsize="30,10">
              <v:shape style="position:absolute;left:1056;top:10592;width:30;height:10" coordorigin="1056,10592" coordsize="30,10" path="m1056,10597l1086,10597e" filled="false" stroked="true" strokeweight=".599pt" strokecolor="#000000">
                <v:path arrowok="t"/>
              </v:shape>
            </v:group>
            <v:group style="position:absolute;left:1006;top:10592;width:30;height:10" coordorigin="1006,10592" coordsize="30,10">
              <v:shape style="position:absolute;left:1006;top:10592;width:30;height:10" coordorigin="1006,10592" coordsize="30,10" path="m1006,10597l1036,10597e" filled="false" stroked="true" strokeweight=".599pt" strokecolor="#000000">
                <v:path arrowok="t"/>
              </v:shape>
            </v:group>
            <v:group style="position:absolute;left:957;top:10592;width:30;height:10" coordorigin="957,10592" coordsize="30,10">
              <v:shape style="position:absolute;left:957;top:10592;width:30;height:10" coordorigin="957,10592" coordsize="30,10" path="m957,10597l986,10597e" filled="false" stroked="true" strokeweight=".599pt" strokecolor="#000000">
                <v:path arrowok="t"/>
              </v:shape>
            </v:group>
            <v:group style="position:absolute;left:907;top:10592;width:30;height:10" coordorigin="907,10592" coordsize="30,10">
              <v:shape style="position:absolute;left:907;top:10592;width:30;height:10" coordorigin="907,10592" coordsize="30,10" path="m907,10597l937,10597e" filled="false" stroked="true" strokeweight=".599pt" strokecolor="#000000">
                <v:path arrowok="t"/>
              </v:shape>
            </v:group>
            <v:group style="position:absolute;left:857;top:10592;width:30;height:10" coordorigin="857,10592" coordsize="30,10">
              <v:shape style="position:absolute;left:857;top:10592;width:30;height:10" coordorigin="857,10592" coordsize="30,10" path="m857,10597l887,10597e" filled="false" stroked="true" strokeweight=".599pt" strokecolor="#000000">
                <v:path arrowok="t"/>
              </v:shape>
            </v:group>
            <v:group style="position:absolute;left:808;top:10592;width:30;height:10" coordorigin="808,10592" coordsize="30,10">
              <v:shape style="position:absolute;left:808;top:10592;width:30;height:10" coordorigin="808,10592" coordsize="30,10" path="m808,10597l838,10597e" filled="false" stroked="true" strokeweight=".599pt" strokecolor="#000000">
                <v:path arrowok="t"/>
              </v:shape>
            </v:group>
            <v:group style="position:absolute;left:758;top:10592;width:30;height:10" coordorigin="758,10592" coordsize="30,10">
              <v:shape style="position:absolute;left:758;top:10592;width:30;height:10" coordorigin="758,10592" coordsize="30,10" path="m758,10597l788,10597e" filled="false" stroked="true" strokeweight=".599pt" strokecolor="#000000">
                <v:path arrowok="t"/>
              </v:shape>
            </v:group>
            <v:group style="position:absolute;left:708;top:10592;width:30;height:10" coordorigin="708,10592" coordsize="30,10">
              <v:shape style="position:absolute;left:708;top:10592;width:30;height:10" coordorigin="708,10592" coordsize="30,10" path="m708,10597l738,10597e" filled="false" stroked="true" strokeweight=".599pt" strokecolor="#000000">
                <v:path arrowok="t"/>
              </v:shape>
            </v:group>
            <v:group style="position:absolute;left:659;top:10592;width:30;height:10" coordorigin="659,10592" coordsize="30,10">
              <v:shape style="position:absolute;left:659;top:10592;width:30;height:10" coordorigin="659,10592" coordsize="30,10" path="m659,10597l689,10597e" filled="false" stroked="true" strokeweight=".599pt" strokecolor="#000000">
                <v:path arrowok="t"/>
              </v:shape>
            </v:group>
            <v:group style="position:absolute;left:609;top:10592;width:30;height:10" coordorigin="609,10592" coordsize="30,10">
              <v:shape style="position:absolute;left:609;top:10592;width:30;height:10" coordorigin="609,10592" coordsize="30,10" path="m609,10597l639,10597e" filled="false" stroked="true" strokeweight=".599pt" strokecolor="#000000">
                <v:path arrowok="t"/>
              </v:shape>
            </v:group>
            <v:group style="position:absolute;left:560;top:10592;width:30;height:10" coordorigin="560,10592" coordsize="30,10">
              <v:shape style="position:absolute;left:560;top:10592;width:30;height:10" coordorigin="560,10592" coordsize="30,10" path="m560,10597l589,10597e" filled="false" stroked="true" strokeweight=".599pt" strokecolor="#000000">
                <v:path arrowok="t"/>
              </v:shape>
            </v:group>
            <v:group style="position:absolute;left:510;top:10592;width:30;height:10" coordorigin="510,10592" coordsize="30,10">
              <v:shape style="position:absolute;left:510;top:10592;width:30;height:10" coordorigin="510,10592" coordsize="30,10" path="m510,10597l540,10597e" filled="false" stroked="true" strokeweight=".599pt" strokecolor="#000000">
                <v:path arrowok="t"/>
              </v:shape>
            </v:group>
            <v:group style="position:absolute;left:460;top:10592;width:30;height:10" coordorigin="460,10592" coordsize="30,10">
              <v:shape style="position:absolute;left:460;top:10592;width:30;height:10" coordorigin="460,10592" coordsize="30,10" path="m460,10597l490,10597e" filled="false" stroked="true" strokeweight=".599pt" strokecolor="#000000">
                <v:path arrowok="t"/>
              </v:shape>
            </v:group>
            <v:group style="position:absolute;left:411;top:10592;width:30;height:10" coordorigin="411,10592" coordsize="30,10">
              <v:shape style="position:absolute;left:411;top:10592;width:30;height:10" coordorigin="411,10592" coordsize="30,10" path="m411,10597l440,10597e" filled="false" stroked="true" strokeweight=".599pt" strokecolor="#000000">
                <v:path arrowok="t"/>
              </v:shape>
            </v:group>
            <v:group style="position:absolute;left:361;top:10592;width:30;height:10" coordorigin="361,10592" coordsize="30,10">
              <v:shape style="position:absolute;left:361;top:10592;width:30;height:10" coordorigin="361,10592" coordsize="30,10" path="m361,10597l391,10597e" filled="false" stroked="true" strokeweight=".599pt" strokecolor="#000000">
                <v:path arrowok="t"/>
              </v:shape>
            </v:group>
            <v:group style="position:absolute;left:311;top:10592;width:30;height:10" coordorigin="311,10592" coordsize="30,10">
              <v:shape style="position:absolute;left:311;top:10592;width:30;height:10" coordorigin="311,10592" coordsize="30,10" path="m311,10597l341,10597e" filled="false" stroked="true" strokeweight=".599pt" strokecolor="#000000">
                <v:path arrowok="t"/>
              </v:shape>
            </v:group>
            <v:group style="position:absolute;left:262;top:10592;width:30;height:10" coordorigin="262,10592" coordsize="30,10">
              <v:shape style="position:absolute;left:262;top:10592;width:30;height:10" coordorigin="262,10592" coordsize="30,10" path="m262,10597l292,10597e" filled="false" stroked="true" strokeweight=".599pt" strokecolor="#000000">
                <v:path arrowok="t"/>
              </v:shape>
            </v:group>
            <v:group style="position:absolute;left:212;top:10592;width:30;height:10" coordorigin="212,10592" coordsize="30,10">
              <v:shape style="position:absolute;left:212;top:10592;width:30;height:10" coordorigin="212,10592" coordsize="30,10" path="m212,10597l242,10597e" filled="false" stroked="true" strokeweight=".599pt" strokecolor="#000000">
                <v:path arrowok="t"/>
              </v:shape>
            </v:group>
            <v:group style="position:absolute;left:162;top:10592;width:30;height:10" coordorigin="162,10592" coordsize="30,10">
              <v:shape style="position:absolute;left:162;top:10592;width:30;height:10" coordorigin="162,10592" coordsize="30,10" path="m162,10597l192,10597e" filled="false" stroked="true" strokeweight=".599pt" strokecolor="#000000">
                <v:path arrowok="t"/>
              </v:shape>
            </v:group>
            <v:group style="position:absolute;left:113;top:10592;width:30;height:10" coordorigin="113,10592" coordsize="30,10">
              <v:shape style="position:absolute;left:113;top:10592;width:30;height:10" coordorigin="113,10592" coordsize="30,10" path="m113,10597l143,10597e" filled="false" stroked="true" strokeweight=".599pt" strokecolor="#000000">
                <v:path arrowok="t"/>
              </v:shape>
            </v:group>
            <v:group style="position:absolute;left:2694;top:10597;width:30;height:2" coordorigin="2694,10597" coordsize="30,2">
              <v:shape style="position:absolute;left:2694;top:10597;width:30;height:2" coordorigin="2694,10597" coordsize="30,0" path="m2694,10597l2724,10597e" filled="false" stroked="true" strokeweight=".599pt" strokecolor="#000000">
                <v:path arrowok="t"/>
              </v:shape>
            </v:group>
            <v:group style="position:absolute;left:78;top:10592;width:15;height:10" coordorigin="78,10592" coordsize="15,10">
              <v:shape style="position:absolute;left:78;top:10592;width:15;height:10" coordorigin="78,10592" coordsize="15,10" path="m78,10597l93,10597e" filled="false" stroked="true" strokeweight=".599pt" strokecolor="#000000">
                <v:path arrowok="t"/>
              </v:shape>
            </v:group>
            <v:group style="position:absolute;left:5275;top:10592;width:30;height:10" coordorigin="5275,10592" coordsize="30,10">
              <v:shape style="position:absolute;left:5275;top:10592;width:30;height:10" coordorigin="5275,10592" coordsize="30,10" path="m5275,10597l5304,10597e" filled="false" stroked="true" strokeweight=".599pt" strokecolor="#000000">
                <v:path arrowok="t"/>
              </v:shape>
            </v:group>
            <v:group style="position:absolute;left:5225;top:10592;width:30;height:10" coordorigin="5225,10592" coordsize="30,10">
              <v:shape style="position:absolute;left:5225;top:10592;width:30;height:10" coordorigin="5225,10592" coordsize="30,10" path="m5225,10597l5255,10597e" filled="false" stroked="true" strokeweight=".599pt" strokecolor="#000000">
                <v:path arrowok="t"/>
              </v:shape>
            </v:group>
            <v:group style="position:absolute;left:5175;top:10592;width:30;height:10" coordorigin="5175,10592" coordsize="30,10">
              <v:shape style="position:absolute;left:5175;top:10592;width:30;height:10" coordorigin="5175,10592" coordsize="30,10" path="m5175,10597l5205,10597e" filled="false" stroked="true" strokeweight=".599pt" strokecolor="#000000">
                <v:path arrowok="t"/>
              </v:shape>
            </v:group>
            <v:group style="position:absolute;left:5126;top:10592;width:30;height:10" coordorigin="5126,10592" coordsize="30,10">
              <v:shape style="position:absolute;left:5126;top:10592;width:30;height:10" coordorigin="5126,10592" coordsize="30,10" path="m5126,10597l5156,10597e" filled="false" stroked="true" strokeweight=".599pt" strokecolor="#000000">
                <v:path arrowok="t"/>
              </v:shape>
            </v:group>
            <v:group style="position:absolute;left:5076;top:10592;width:30;height:10" coordorigin="5076,10592" coordsize="30,10">
              <v:shape style="position:absolute;left:5076;top:10592;width:30;height:10" coordorigin="5076,10592" coordsize="30,10" path="m5076,10597l5106,10597e" filled="false" stroked="true" strokeweight=".599pt" strokecolor="#000000">
                <v:path arrowok="t"/>
              </v:shape>
            </v:group>
            <v:group style="position:absolute;left:5026;top:10592;width:30;height:10" coordorigin="5026,10592" coordsize="30,10">
              <v:shape style="position:absolute;left:5026;top:10592;width:30;height:10" coordorigin="5026,10592" coordsize="30,10" path="m5026,10597l5056,10597e" filled="false" stroked="true" strokeweight=".599pt" strokecolor="#000000">
                <v:path arrowok="t"/>
              </v:shape>
            </v:group>
            <v:group style="position:absolute;left:4977;top:10592;width:30;height:10" coordorigin="4977,10592" coordsize="30,10">
              <v:shape style="position:absolute;left:4977;top:10592;width:30;height:10" coordorigin="4977,10592" coordsize="30,10" path="m4977,10597l5007,10597e" filled="false" stroked="true" strokeweight=".599pt" strokecolor="#000000">
                <v:path arrowok="t"/>
              </v:shape>
            </v:group>
            <v:group style="position:absolute;left:4927;top:10592;width:30;height:10" coordorigin="4927,10592" coordsize="30,10">
              <v:shape style="position:absolute;left:4927;top:10592;width:30;height:10" coordorigin="4927,10592" coordsize="30,10" path="m4927,10597l4957,10597e" filled="false" stroked="true" strokeweight=".599pt" strokecolor="#000000">
                <v:path arrowok="t"/>
              </v:shape>
            </v:group>
            <v:group style="position:absolute;left:4878;top:10592;width:30;height:10" coordorigin="4878,10592" coordsize="30,10">
              <v:shape style="position:absolute;left:4878;top:10592;width:30;height:10" coordorigin="4878,10592" coordsize="30,10" path="m4878,10597l4907,10597e" filled="false" stroked="true" strokeweight=".599pt" strokecolor="#000000">
                <v:path arrowok="t"/>
              </v:shape>
            </v:group>
            <v:group style="position:absolute;left:4828;top:10592;width:30;height:10" coordorigin="4828,10592" coordsize="30,10">
              <v:shape style="position:absolute;left:4828;top:10592;width:30;height:10" coordorigin="4828,10592" coordsize="30,10" path="m4828,10597l4858,10597e" filled="false" stroked="true" strokeweight=".599pt" strokecolor="#000000">
                <v:path arrowok="t"/>
              </v:shape>
            </v:group>
            <v:group style="position:absolute;left:4778;top:10592;width:30;height:10" coordorigin="4778,10592" coordsize="30,10">
              <v:shape style="position:absolute;left:4778;top:10592;width:30;height:10" coordorigin="4778,10592" coordsize="30,10" path="m4778,10597l4808,10597e" filled="false" stroked="true" strokeweight=".599pt" strokecolor="#000000">
                <v:path arrowok="t"/>
              </v:shape>
            </v:group>
            <v:group style="position:absolute;left:4729;top:10592;width:30;height:10" coordorigin="4729,10592" coordsize="30,10">
              <v:shape style="position:absolute;left:4729;top:10592;width:30;height:10" coordorigin="4729,10592" coordsize="30,10" path="m4729,10597l4759,10597e" filled="false" stroked="true" strokeweight=".599pt" strokecolor="#000000">
                <v:path arrowok="t"/>
              </v:shape>
            </v:group>
            <v:group style="position:absolute;left:4679;top:10592;width:30;height:10" coordorigin="4679,10592" coordsize="30,10">
              <v:shape style="position:absolute;left:4679;top:10592;width:30;height:10" coordorigin="4679,10592" coordsize="30,10" path="m4679,10597l4709,10597e" filled="false" stroked="true" strokeweight=".599pt" strokecolor="#000000">
                <v:path arrowok="t"/>
              </v:shape>
            </v:group>
            <v:group style="position:absolute;left:4629;top:10592;width:30;height:10" coordorigin="4629,10592" coordsize="30,10">
              <v:shape style="position:absolute;left:4629;top:10592;width:30;height:10" coordorigin="4629,10592" coordsize="30,10" path="m4629,10597l4659,10597e" filled="false" stroked="true" strokeweight=".599pt" strokecolor="#000000">
                <v:path arrowok="t"/>
              </v:shape>
            </v:group>
            <v:group style="position:absolute;left:4580;top:10592;width:30;height:10" coordorigin="4580,10592" coordsize="30,10">
              <v:shape style="position:absolute;left:4580;top:10592;width:30;height:10" coordorigin="4580,10592" coordsize="30,10" path="m4580,10597l4610,10597e" filled="false" stroked="true" strokeweight=".599pt" strokecolor="#000000">
                <v:path arrowok="t"/>
              </v:shape>
            </v:group>
            <v:group style="position:absolute;left:4530;top:10592;width:30;height:10" coordorigin="4530,10592" coordsize="30,10">
              <v:shape style="position:absolute;left:4530;top:10592;width:30;height:10" coordorigin="4530,10592" coordsize="30,10" path="m4530,10597l4560,10597e" filled="false" stroked="true" strokeweight=".599pt" strokecolor="#000000">
                <v:path arrowok="t"/>
              </v:shape>
            </v:group>
            <v:group style="position:absolute;left:4481;top:10592;width:30;height:10" coordorigin="4481,10592" coordsize="30,10">
              <v:shape style="position:absolute;left:4481;top:10592;width:30;height:10" coordorigin="4481,10592" coordsize="30,10" path="m4481,10597l4510,10597e" filled="false" stroked="true" strokeweight=".599pt" strokecolor="#000000">
                <v:path arrowok="t"/>
              </v:shape>
            </v:group>
            <v:group style="position:absolute;left:4431;top:10592;width:30;height:10" coordorigin="4431,10592" coordsize="30,10">
              <v:shape style="position:absolute;left:4431;top:10592;width:30;height:10" coordorigin="4431,10592" coordsize="30,10" path="m4431,10597l4461,10597e" filled="false" stroked="true" strokeweight=".599pt" strokecolor="#000000">
                <v:path arrowok="t"/>
              </v:shape>
            </v:group>
            <v:group style="position:absolute;left:4381;top:10592;width:30;height:10" coordorigin="4381,10592" coordsize="30,10">
              <v:shape style="position:absolute;left:4381;top:10592;width:30;height:10" coordorigin="4381,10592" coordsize="30,10" path="m4381,10597l4411,10597e" filled="false" stroked="true" strokeweight=".599pt" strokecolor="#000000">
                <v:path arrowok="t"/>
              </v:shape>
            </v:group>
            <v:group style="position:absolute;left:4332;top:10592;width:30;height:10" coordorigin="4332,10592" coordsize="30,10">
              <v:shape style="position:absolute;left:4332;top:10592;width:30;height:10" coordorigin="4332,10592" coordsize="30,10" path="m4332,10597l4361,10597e" filled="false" stroked="true" strokeweight=".599pt" strokecolor="#000000">
                <v:path arrowok="t"/>
              </v:shape>
            </v:group>
            <v:group style="position:absolute;left:4282;top:10592;width:30;height:10" coordorigin="4282,10592" coordsize="30,10">
              <v:shape style="position:absolute;left:4282;top:10592;width:30;height:10" coordorigin="4282,10592" coordsize="30,10" path="m4282,10597l4312,10597e" filled="false" stroked="true" strokeweight=".599pt" strokecolor="#000000">
                <v:path arrowok="t"/>
              </v:shape>
            </v:group>
            <v:group style="position:absolute;left:4232;top:10592;width:30;height:10" coordorigin="4232,10592" coordsize="30,10">
              <v:shape style="position:absolute;left:4232;top:10592;width:30;height:10" coordorigin="4232,10592" coordsize="30,10" path="m4232,10597l4262,10597e" filled="false" stroked="true" strokeweight=".599pt" strokecolor="#000000">
                <v:path arrowok="t"/>
              </v:shape>
            </v:group>
            <v:group style="position:absolute;left:4183;top:10592;width:30;height:10" coordorigin="4183,10592" coordsize="30,10">
              <v:shape style="position:absolute;left:4183;top:10592;width:30;height:10" coordorigin="4183,10592" coordsize="30,10" path="m4183,10597l4213,10597e" filled="false" stroked="true" strokeweight=".599pt" strokecolor="#000000">
                <v:path arrowok="t"/>
              </v:shape>
            </v:group>
            <v:group style="position:absolute;left:4133;top:10592;width:30;height:10" coordorigin="4133,10592" coordsize="30,10">
              <v:shape style="position:absolute;left:4133;top:10592;width:30;height:10" coordorigin="4133,10592" coordsize="30,10" path="m4133,10597l4163,10597e" filled="false" stroked="true" strokeweight=".599pt" strokecolor="#000000">
                <v:path arrowok="t"/>
              </v:shape>
            </v:group>
            <v:group style="position:absolute;left:4083;top:10592;width:30;height:10" coordorigin="4083,10592" coordsize="30,10">
              <v:shape style="position:absolute;left:4083;top:10592;width:30;height:10" coordorigin="4083,10592" coordsize="30,10" path="m4083,10597l4113,10597e" filled="false" stroked="true" strokeweight=".599pt" strokecolor="#000000">
                <v:path arrowok="t"/>
              </v:shape>
            </v:group>
            <v:group style="position:absolute;left:4034;top:10592;width:30;height:10" coordorigin="4034,10592" coordsize="30,10">
              <v:shape style="position:absolute;left:4034;top:10592;width:30;height:10" coordorigin="4034,10592" coordsize="30,10" path="m4034,10597l4064,10597e" filled="false" stroked="true" strokeweight=".599pt" strokecolor="#000000">
                <v:path arrowok="t"/>
              </v:shape>
            </v:group>
            <v:group style="position:absolute;left:3984;top:10592;width:30;height:10" coordorigin="3984,10592" coordsize="30,10">
              <v:shape style="position:absolute;left:3984;top:10592;width:30;height:10" coordorigin="3984,10592" coordsize="30,10" path="m3984,10597l4014,10597e" filled="false" stroked="true" strokeweight=".599pt" strokecolor="#000000">
                <v:path arrowok="t"/>
              </v:shape>
            </v:group>
            <v:group style="position:absolute;left:3935;top:10592;width:30;height:10" coordorigin="3935,10592" coordsize="30,10">
              <v:shape style="position:absolute;left:3935;top:10592;width:30;height:10" coordorigin="3935,10592" coordsize="30,10" path="m3935,10597l3964,10597e" filled="false" stroked="true" strokeweight=".599pt" strokecolor="#000000">
                <v:path arrowok="t"/>
              </v:shape>
            </v:group>
            <v:group style="position:absolute;left:3885;top:10592;width:30;height:10" coordorigin="3885,10592" coordsize="30,10">
              <v:shape style="position:absolute;left:3885;top:10592;width:30;height:10" coordorigin="3885,10592" coordsize="30,10" path="m3885,10597l3915,10597e" filled="false" stroked="true" strokeweight=".599pt" strokecolor="#000000">
                <v:path arrowok="t"/>
              </v:shape>
            </v:group>
            <v:group style="position:absolute;left:3835;top:10592;width:30;height:10" coordorigin="3835,10592" coordsize="30,10">
              <v:shape style="position:absolute;left:3835;top:10592;width:30;height:10" coordorigin="3835,10592" coordsize="30,10" path="m3835,10597l3865,10597e" filled="false" stroked="true" strokeweight=".599pt" strokecolor="#000000">
                <v:path arrowok="t"/>
              </v:shape>
            </v:group>
            <v:group style="position:absolute;left:3786;top:10592;width:30;height:10" coordorigin="3786,10592" coordsize="30,10">
              <v:shape style="position:absolute;left:3786;top:10592;width:30;height:10" coordorigin="3786,10592" coordsize="30,10" path="m3786,10597l3815,10597e" filled="false" stroked="true" strokeweight=".599pt" strokecolor="#000000">
                <v:path arrowok="t"/>
              </v:shape>
            </v:group>
            <v:group style="position:absolute;left:3736;top:10592;width:30;height:10" coordorigin="3736,10592" coordsize="30,10">
              <v:shape style="position:absolute;left:3736;top:10592;width:30;height:10" coordorigin="3736,10592" coordsize="30,10" path="m3736,10597l3766,10597e" filled="false" stroked="true" strokeweight=".599pt" strokecolor="#000000">
                <v:path arrowok="t"/>
              </v:shape>
            </v:group>
            <v:group style="position:absolute;left:3686;top:10592;width:30;height:10" coordorigin="3686,10592" coordsize="30,10">
              <v:shape style="position:absolute;left:3686;top:10592;width:30;height:10" coordorigin="3686,10592" coordsize="30,10" path="m3686,10597l3716,10597e" filled="false" stroked="true" strokeweight=".599pt" strokecolor="#000000">
                <v:path arrowok="t"/>
              </v:shape>
            </v:group>
            <v:group style="position:absolute;left:3637;top:10592;width:30;height:10" coordorigin="3637,10592" coordsize="30,10">
              <v:shape style="position:absolute;left:3637;top:10592;width:30;height:10" coordorigin="3637,10592" coordsize="30,10" path="m3637,10597l3667,10597e" filled="false" stroked="true" strokeweight=".599pt" strokecolor="#000000">
                <v:path arrowok="t"/>
              </v:shape>
            </v:group>
            <v:group style="position:absolute;left:3587;top:10592;width:30;height:10" coordorigin="3587,10592" coordsize="30,10">
              <v:shape style="position:absolute;left:3587;top:10592;width:30;height:10" coordorigin="3587,10592" coordsize="30,10" path="m3587,10597l3617,10597e" filled="false" stroked="true" strokeweight=".599pt" strokecolor="#000000">
                <v:path arrowok="t"/>
              </v:shape>
            </v:group>
            <v:group style="position:absolute;left:3538;top:10592;width:30;height:10" coordorigin="3538,10592" coordsize="30,10">
              <v:shape style="position:absolute;left:3538;top:10592;width:30;height:10" coordorigin="3538,10592" coordsize="30,10" path="m3538,10597l3567,10597e" filled="false" stroked="true" strokeweight=".599pt" strokecolor="#000000">
                <v:path arrowok="t"/>
              </v:shape>
            </v:group>
            <v:group style="position:absolute;left:3488;top:10592;width:30;height:10" coordorigin="3488,10592" coordsize="30,10">
              <v:shape style="position:absolute;left:3488;top:10592;width:30;height:10" coordorigin="3488,10592" coordsize="30,10" path="m3488,10597l3518,10597e" filled="false" stroked="true" strokeweight=".599pt" strokecolor="#000000">
                <v:path arrowok="t"/>
              </v:shape>
            </v:group>
            <v:group style="position:absolute;left:3438;top:10592;width:30;height:10" coordorigin="3438,10592" coordsize="30,10">
              <v:shape style="position:absolute;left:3438;top:10592;width:30;height:10" coordorigin="3438,10592" coordsize="30,10" path="m3438,10597l3468,10597e" filled="false" stroked="true" strokeweight=".599pt" strokecolor="#000000">
                <v:path arrowok="t"/>
              </v:shape>
            </v:group>
            <v:group style="position:absolute;left:3389;top:10592;width:30;height:10" coordorigin="3389,10592" coordsize="30,10">
              <v:shape style="position:absolute;left:3389;top:10592;width:30;height:10" coordorigin="3389,10592" coordsize="30,10" path="m3389,10597l3418,10597e" filled="false" stroked="true" strokeweight=".599pt" strokecolor="#000000">
                <v:path arrowok="t"/>
              </v:shape>
            </v:group>
            <v:group style="position:absolute;left:3339;top:10592;width:30;height:10" coordorigin="3339,10592" coordsize="30,10">
              <v:shape style="position:absolute;left:3339;top:10592;width:30;height:10" coordorigin="3339,10592" coordsize="30,10" path="m3339,10597l3369,10597e" filled="false" stroked="true" strokeweight=".599pt" strokecolor="#000000">
                <v:path arrowok="t"/>
              </v:shape>
            </v:group>
            <v:group style="position:absolute;left:3289;top:10592;width:30;height:10" coordorigin="3289,10592" coordsize="30,10">
              <v:shape style="position:absolute;left:3289;top:10592;width:30;height:10" coordorigin="3289,10592" coordsize="30,10" path="m3289,10597l3319,10597e" filled="false" stroked="true" strokeweight=".599pt" strokecolor="#000000">
                <v:path arrowok="t"/>
              </v:shape>
            </v:group>
            <v:group style="position:absolute;left:3240;top:10592;width:30;height:10" coordorigin="3240,10592" coordsize="30,10">
              <v:shape style="position:absolute;left:3240;top:10592;width:30;height:10" coordorigin="3240,10592" coordsize="30,10" path="m3240,10597l3270,10597e" filled="false" stroked="true" strokeweight=".599pt" strokecolor="#000000">
                <v:path arrowok="t"/>
              </v:shape>
            </v:group>
            <v:group style="position:absolute;left:3190;top:10592;width:30;height:10" coordorigin="3190,10592" coordsize="30,10">
              <v:shape style="position:absolute;left:3190;top:10592;width:30;height:10" coordorigin="3190,10592" coordsize="30,10" path="m3190,10597l3220,10597e" filled="false" stroked="true" strokeweight=".599pt" strokecolor="#000000">
                <v:path arrowok="t"/>
              </v:shape>
            </v:group>
            <v:group style="position:absolute;left:3140;top:10592;width:30;height:10" coordorigin="3140,10592" coordsize="30,10">
              <v:shape style="position:absolute;left:3140;top:10592;width:30;height:10" coordorigin="3140,10592" coordsize="30,10" path="m3140,10597l3170,10597e" filled="false" stroked="true" strokeweight=".599pt" strokecolor="#000000">
                <v:path arrowok="t"/>
              </v:shape>
            </v:group>
            <v:group style="position:absolute;left:3091;top:10592;width:30;height:10" coordorigin="3091,10592" coordsize="30,10">
              <v:shape style="position:absolute;left:3091;top:10592;width:30;height:10" coordorigin="3091,10592" coordsize="30,10" path="m3091,10597l3121,10597e" filled="false" stroked="true" strokeweight=".599pt" strokecolor="#000000">
                <v:path arrowok="t"/>
              </v:shape>
            </v:group>
            <v:group style="position:absolute;left:3041;top:10592;width:30;height:10" coordorigin="3041,10592" coordsize="30,10">
              <v:shape style="position:absolute;left:3041;top:10592;width:30;height:10" coordorigin="3041,10592" coordsize="30,10" path="m3041,10597l3071,10597e" filled="false" stroked="true" strokeweight=".599pt" strokecolor="#000000">
                <v:path arrowok="t"/>
              </v:shape>
            </v:group>
            <v:group style="position:absolute;left:2992;top:10592;width:30;height:10" coordorigin="2992,10592" coordsize="30,10">
              <v:shape style="position:absolute;left:2992;top:10592;width:30;height:10" coordorigin="2992,10592" coordsize="30,10" path="m2992,10597l3021,10597e" filled="false" stroked="true" strokeweight=".599pt" strokecolor="#000000">
                <v:path arrowok="t"/>
              </v:shape>
            </v:group>
            <v:group style="position:absolute;left:2942;top:10592;width:30;height:10" coordorigin="2942,10592" coordsize="30,10">
              <v:shape style="position:absolute;left:2942;top:10592;width:30;height:10" coordorigin="2942,10592" coordsize="30,10" path="m2942,10597l2972,10597e" filled="false" stroked="true" strokeweight=".599pt" strokecolor="#000000">
                <v:path arrowok="t"/>
              </v:shape>
            </v:group>
            <v:group style="position:absolute;left:2892;top:10592;width:30;height:10" coordorigin="2892,10592" coordsize="30,10">
              <v:shape style="position:absolute;left:2892;top:10592;width:30;height:10" coordorigin="2892,10592" coordsize="30,10" path="m2892,10597l2922,10597e" filled="false" stroked="true" strokeweight=".599pt" strokecolor="#000000">
                <v:path arrowok="t"/>
              </v:shape>
            </v:group>
            <v:group style="position:absolute;left:2843;top:10592;width:30;height:10" coordorigin="2843,10592" coordsize="30,10">
              <v:shape style="position:absolute;left:2843;top:10592;width:30;height:10" coordorigin="2843,10592" coordsize="30,10" path="m2843,10597l2872,10597e" filled="false" stroked="true" strokeweight=".599pt" strokecolor="#000000">
                <v:path arrowok="t"/>
              </v:shape>
            </v:group>
            <v:group style="position:absolute;left:2793;top:10592;width:30;height:10" coordorigin="2793,10592" coordsize="30,10">
              <v:shape style="position:absolute;left:2793;top:10592;width:30;height:10" coordorigin="2793,10592" coordsize="30,10" path="m2793,10597l2823,10597e" filled="false" stroked="true" strokeweight=".599pt" strokecolor="#000000">
                <v:path arrowok="t"/>
              </v:shape>
            </v:group>
            <v:group style="position:absolute;left:2743;top:10592;width:30;height:10" coordorigin="2743,10592" coordsize="30,10">
              <v:shape style="position:absolute;left:2743;top:10592;width:30;height:10" coordorigin="2743,10592" coordsize="30,10" path="m2743,10597l2773,10597e" filled="false" stroked="true" strokeweight=".599pt" strokecolor="#000000">
                <v:path arrowok="t"/>
              </v:shape>
            </v:group>
            <v:group style="position:absolute;left:5324;top:10597;width:30;height:2" coordorigin="5324,10597" coordsize="30,2">
              <v:shape style="position:absolute;left:5324;top:10597;width:30;height:2" coordorigin="5324,10597" coordsize="30,0" path="m5324,10597l5354,10597e" filled="false" stroked="true" strokeweight=".599pt" strokecolor="#000000">
                <v:path arrowok="t"/>
              </v:shape>
            </v:group>
            <v:group style="position:absolute;left:7905;top:10592;width:30;height:10" coordorigin="7905,10592" coordsize="30,10">
              <v:shape style="position:absolute;left:7905;top:10592;width:30;height:10" coordorigin="7905,10592" coordsize="30,10" path="m7905,10597l7935,10597e" filled="false" stroked="true" strokeweight=".599pt" strokecolor="#000000">
                <v:path arrowok="t"/>
              </v:shape>
            </v:group>
            <v:group style="position:absolute;left:7856;top:10592;width:30;height:10" coordorigin="7856,10592" coordsize="30,10">
              <v:shape style="position:absolute;left:7856;top:10592;width:30;height:10" coordorigin="7856,10592" coordsize="30,10" path="m7856,10597l7885,10597e" filled="false" stroked="true" strokeweight=".599pt" strokecolor="#000000">
                <v:path arrowok="t"/>
              </v:shape>
            </v:group>
            <v:group style="position:absolute;left:7806;top:10592;width:30;height:10" coordorigin="7806,10592" coordsize="30,10">
              <v:shape style="position:absolute;left:7806;top:10592;width:30;height:10" coordorigin="7806,10592" coordsize="30,10" path="m7806,10597l7836,10597e" filled="false" stroked="true" strokeweight=".599pt" strokecolor="#000000">
                <v:path arrowok="t"/>
              </v:shape>
            </v:group>
            <v:group style="position:absolute;left:7756;top:10592;width:30;height:10" coordorigin="7756,10592" coordsize="30,10">
              <v:shape style="position:absolute;left:7756;top:10592;width:30;height:10" coordorigin="7756,10592" coordsize="30,10" path="m7756,10597l7786,10597e" filled="false" stroked="true" strokeweight=".599pt" strokecolor="#000000">
                <v:path arrowok="t"/>
              </v:shape>
            </v:group>
            <v:group style="position:absolute;left:7707;top:10592;width:30;height:10" coordorigin="7707,10592" coordsize="30,10">
              <v:shape style="position:absolute;left:7707;top:10592;width:30;height:10" coordorigin="7707,10592" coordsize="30,10" path="m7707,10597l7736,10597e" filled="false" stroked="true" strokeweight=".599pt" strokecolor="#000000">
                <v:path arrowok="t"/>
              </v:shape>
            </v:group>
            <v:group style="position:absolute;left:7657;top:10592;width:30;height:10" coordorigin="7657,10592" coordsize="30,10">
              <v:shape style="position:absolute;left:7657;top:10592;width:30;height:10" coordorigin="7657,10592" coordsize="30,10" path="m7657,10597l7687,10597e" filled="false" stroked="true" strokeweight=".599pt" strokecolor="#000000">
                <v:path arrowok="t"/>
              </v:shape>
            </v:group>
            <v:group style="position:absolute;left:7607;top:10592;width:30;height:10" coordorigin="7607,10592" coordsize="30,10">
              <v:shape style="position:absolute;left:7607;top:10592;width:30;height:10" coordorigin="7607,10592" coordsize="30,10" path="m7607,10597l7637,10597e" filled="false" stroked="true" strokeweight=".599pt" strokecolor="#000000">
                <v:path arrowok="t"/>
              </v:shape>
            </v:group>
            <v:group style="position:absolute;left:7558;top:10592;width:30;height:10" coordorigin="7558,10592" coordsize="30,10">
              <v:shape style="position:absolute;left:7558;top:10592;width:30;height:10" coordorigin="7558,10592" coordsize="30,10" path="m7558,10597l7588,10597e" filled="false" stroked="true" strokeweight=".599pt" strokecolor="#000000">
                <v:path arrowok="t"/>
              </v:shape>
            </v:group>
            <v:group style="position:absolute;left:7508;top:10592;width:30;height:10" coordorigin="7508,10592" coordsize="30,10">
              <v:shape style="position:absolute;left:7508;top:10592;width:30;height:10" coordorigin="7508,10592" coordsize="30,10" path="m7508,10597l7538,10597e" filled="false" stroked="true" strokeweight=".599pt" strokecolor="#000000">
                <v:path arrowok="t"/>
              </v:shape>
            </v:group>
            <v:group style="position:absolute;left:7459;top:10592;width:30;height:10" coordorigin="7459,10592" coordsize="30,10">
              <v:shape style="position:absolute;left:7459;top:10592;width:30;height:10" coordorigin="7459,10592" coordsize="30,10" path="m7459,10597l7488,10597e" filled="false" stroked="true" strokeweight=".599pt" strokecolor="#000000">
                <v:path arrowok="t"/>
              </v:shape>
            </v:group>
            <v:group style="position:absolute;left:7409;top:10592;width:30;height:10" coordorigin="7409,10592" coordsize="30,10">
              <v:shape style="position:absolute;left:7409;top:10592;width:30;height:10" coordorigin="7409,10592" coordsize="30,10" path="m7409,10597l7439,10597e" filled="false" stroked="true" strokeweight=".599pt" strokecolor="#000000">
                <v:path arrowok="t"/>
              </v:shape>
            </v:group>
            <v:group style="position:absolute;left:7359;top:10592;width:30;height:10" coordorigin="7359,10592" coordsize="30,10">
              <v:shape style="position:absolute;left:7359;top:10592;width:30;height:10" coordorigin="7359,10592" coordsize="30,10" path="m7359,10597l7389,10597e" filled="false" stroked="true" strokeweight=".599pt" strokecolor="#000000">
                <v:path arrowok="t"/>
              </v:shape>
            </v:group>
            <v:group style="position:absolute;left:7310;top:10592;width:30;height:10" coordorigin="7310,10592" coordsize="30,10">
              <v:shape style="position:absolute;left:7310;top:10592;width:30;height:10" coordorigin="7310,10592" coordsize="30,10" path="m7310,10597l7339,10597e" filled="false" stroked="true" strokeweight=".599pt" strokecolor="#000000">
                <v:path arrowok="t"/>
              </v:shape>
            </v:group>
            <v:group style="position:absolute;left:7260;top:10592;width:30;height:10" coordorigin="7260,10592" coordsize="30,10">
              <v:shape style="position:absolute;left:7260;top:10592;width:30;height:10" coordorigin="7260,10592" coordsize="30,10" path="m7260,10597l7290,10597e" filled="false" stroked="true" strokeweight=".599pt" strokecolor="#000000">
                <v:path arrowok="t"/>
              </v:shape>
            </v:group>
            <v:group style="position:absolute;left:7210;top:10592;width:30;height:10" coordorigin="7210,10592" coordsize="30,10">
              <v:shape style="position:absolute;left:7210;top:10592;width:30;height:10" coordorigin="7210,10592" coordsize="30,10" path="m7210,10597l7240,10597e" filled="false" stroked="true" strokeweight=".599pt" strokecolor="#000000">
                <v:path arrowok="t"/>
              </v:shape>
            </v:group>
            <v:group style="position:absolute;left:7161;top:10592;width:30;height:10" coordorigin="7161,10592" coordsize="30,10">
              <v:shape style="position:absolute;left:7161;top:10592;width:30;height:10" coordorigin="7161,10592" coordsize="30,10" path="m7161,10597l7191,10597e" filled="false" stroked="true" strokeweight=".599pt" strokecolor="#000000">
                <v:path arrowok="t"/>
              </v:shape>
            </v:group>
            <v:group style="position:absolute;left:7111;top:10592;width:30;height:10" coordorigin="7111,10592" coordsize="30,10">
              <v:shape style="position:absolute;left:7111;top:10592;width:30;height:10" coordorigin="7111,10592" coordsize="30,10" path="m7111,10597l7141,10597e" filled="false" stroked="true" strokeweight=".599pt" strokecolor="#000000">
                <v:path arrowok="t"/>
              </v:shape>
            </v:group>
            <v:group style="position:absolute;left:7061;top:10592;width:30;height:10" coordorigin="7061,10592" coordsize="30,10">
              <v:shape style="position:absolute;left:7061;top:10592;width:30;height:10" coordorigin="7061,10592" coordsize="30,10" path="m7061,10597l7091,10597e" filled="false" stroked="true" strokeweight=".599pt" strokecolor="#000000">
                <v:path arrowok="t"/>
              </v:shape>
            </v:group>
            <v:group style="position:absolute;left:7012;top:10592;width:30;height:10" coordorigin="7012,10592" coordsize="30,10">
              <v:shape style="position:absolute;left:7012;top:10592;width:30;height:10" coordorigin="7012,10592" coordsize="30,10" path="m7012,10597l7042,10597e" filled="false" stroked="true" strokeweight=".599pt" strokecolor="#000000">
                <v:path arrowok="t"/>
              </v:shape>
            </v:group>
            <v:group style="position:absolute;left:6962;top:10592;width:30;height:10" coordorigin="6962,10592" coordsize="30,10">
              <v:shape style="position:absolute;left:6962;top:10592;width:30;height:10" coordorigin="6962,10592" coordsize="30,10" path="m6962,10597l6992,10597e" filled="false" stroked="true" strokeweight=".599pt" strokecolor="#000000">
                <v:path arrowok="t"/>
              </v:shape>
            </v:group>
            <v:group style="position:absolute;left:6913;top:10592;width:30;height:10" coordorigin="6913,10592" coordsize="30,10">
              <v:shape style="position:absolute;left:6913;top:10592;width:30;height:10" coordorigin="6913,10592" coordsize="30,10" path="m6913,10597l6942,10597e" filled="false" stroked="true" strokeweight=".599pt" strokecolor="#000000">
                <v:path arrowok="t"/>
              </v:shape>
            </v:group>
            <v:group style="position:absolute;left:6863;top:10592;width:30;height:10" coordorigin="6863,10592" coordsize="30,10">
              <v:shape style="position:absolute;left:6863;top:10592;width:30;height:10" coordorigin="6863,10592" coordsize="30,10" path="m6863,10597l6893,10597e" filled="false" stroked="true" strokeweight=".599pt" strokecolor="#000000">
                <v:path arrowok="t"/>
              </v:shape>
            </v:group>
            <v:group style="position:absolute;left:6813;top:10592;width:30;height:10" coordorigin="6813,10592" coordsize="30,10">
              <v:shape style="position:absolute;left:6813;top:10592;width:30;height:10" coordorigin="6813,10592" coordsize="30,10" path="m6813,10597l6843,10597e" filled="false" stroked="true" strokeweight=".599pt" strokecolor="#000000">
                <v:path arrowok="t"/>
              </v:shape>
            </v:group>
            <v:group style="position:absolute;left:6764;top:10592;width:30;height:10" coordorigin="6764,10592" coordsize="30,10">
              <v:shape style="position:absolute;left:6764;top:10592;width:30;height:10" coordorigin="6764,10592" coordsize="30,10" path="m6764,10597l6793,10597e" filled="false" stroked="true" strokeweight=".599pt" strokecolor="#000000">
                <v:path arrowok="t"/>
              </v:shape>
            </v:group>
            <v:group style="position:absolute;left:6714;top:10592;width:30;height:10" coordorigin="6714,10592" coordsize="30,10">
              <v:shape style="position:absolute;left:6714;top:10592;width:30;height:10" coordorigin="6714,10592" coordsize="30,10" path="m6714,10597l6744,10597e" filled="false" stroked="true" strokeweight=".599pt" strokecolor="#000000">
                <v:path arrowok="t"/>
              </v:shape>
            </v:group>
            <v:group style="position:absolute;left:6664;top:10592;width:30;height:10" coordorigin="6664,10592" coordsize="30,10">
              <v:shape style="position:absolute;left:6664;top:10592;width:30;height:10" coordorigin="6664,10592" coordsize="30,10" path="m6664,10597l6694,10597e" filled="false" stroked="true" strokeweight=".599pt" strokecolor="#000000">
                <v:path arrowok="t"/>
              </v:shape>
            </v:group>
            <v:group style="position:absolute;left:6615;top:10592;width:30;height:10" coordorigin="6615,10592" coordsize="30,10">
              <v:shape style="position:absolute;left:6615;top:10592;width:30;height:10" coordorigin="6615,10592" coordsize="30,10" path="m6615,10597l6645,10597e" filled="false" stroked="true" strokeweight=".599pt" strokecolor="#000000">
                <v:path arrowok="t"/>
              </v:shape>
            </v:group>
            <v:group style="position:absolute;left:6565;top:10592;width:30;height:10" coordorigin="6565,10592" coordsize="30,10">
              <v:shape style="position:absolute;left:6565;top:10592;width:30;height:10" coordorigin="6565,10592" coordsize="30,10" path="m6565,10597l6595,10597e" filled="false" stroked="true" strokeweight=".599pt" strokecolor="#000000">
                <v:path arrowok="t"/>
              </v:shape>
            </v:group>
            <v:group style="position:absolute;left:6515;top:10592;width:30;height:10" coordorigin="6515,10592" coordsize="30,10">
              <v:shape style="position:absolute;left:6515;top:10592;width:30;height:10" coordorigin="6515,10592" coordsize="30,10" path="m6515,10597l6545,10597e" filled="false" stroked="true" strokeweight=".599pt" strokecolor="#000000">
                <v:path arrowok="t"/>
              </v:shape>
            </v:group>
            <v:group style="position:absolute;left:6466;top:10592;width:30;height:10" coordorigin="6466,10592" coordsize="30,10">
              <v:shape style="position:absolute;left:6466;top:10592;width:30;height:10" coordorigin="6466,10592" coordsize="30,10" path="m6466,10597l6496,10597e" filled="false" stroked="true" strokeweight=".599pt" strokecolor="#000000">
                <v:path arrowok="t"/>
              </v:shape>
            </v:group>
            <v:group style="position:absolute;left:6416;top:10592;width:30;height:10" coordorigin="6416,10592" coordsize="30,10">
              <v:shape style="position:absolute;left:6416;top:10592;width:30;height:10" coordorigin="6416,10592" coordsize="30,10" path="m6416,10597l6446,10597e" filled="false" stroked="true" strokeweight=".599pt" strokecolor="#000000">
                <v:path arrowok="t"/>
              </v:shape>
            </v:group>
            <v:group style="position:absolute;left:6367;top:10592;width:30;height:10" coordorigin="6367,10592" coordsize="30,10">
              <v:shape style="position:absolute;left:6367;top:10592;width:30;height:10" coordorigin="6367,10592" coordsize="30,10" path="m6367,10597l6396,10597e" filled="false" stroked="true" strokeweight=".599pt" strokecolor="#000000">
                <v:path arrowok="t"/>
              </v:shape>
            </v:group>
            <v:group style="position:absolute;left:6317;top:10592;width:30;height:10" coordorigin="6317,10592" coordsize="30,10">
              <v:shape style="position:absolute;left:6317;top:10592;width:30;height:10" coordorigin="6317,10592" coordsize="30,10" path="m6317,10597l6347,10597e" filled="false" stroked="true" strokeweight=".599pt" strokecolor="#000000">
                <v:path arrowok="t"/>
              </v:shape>
            </v:group>
            <v:group style="position:absolute;left:6267;top:10592;width:30;height:10" coordorigin="6267,10592" coordsize="30,10">
              <v:shape style="position:absolute;left:6267;top:10592;width:30;height:10" coordorigin="6267,10592" coordsize="30,10" path="m6267,10597l6297,10597e" filled="false" stroked="true" strokeweight=".599pt" strokecolor="#000000">
                <v:path arrowok="t"/>
              </v:shape>
            </v:group>
            <v:group style="position:absolute;left:6218;top:10592;width:30;height:10" coordorigin="6218,10592" coordsize="30,10">
              <v:shape style="position:absolute;left:6218;top:10592;width:30;height:10" coordorigin="6218,10592" coordsize="30,10" path="m6218,10597l6247,10597e" filled="false" stroked="true" strokeweight=".599pt" strokecolor="#000000">
                <v:path arrowok="t"/>
              </v:shape>
            </v:group>
            <v:group style="position:absolute;left:6168;top:10592;width:30;height:10" coordorigin="6168,10592" coordsize="30,10">
              <v:shape style="position:absolute;left:6168;top:10592;width:30;height:10" coordorigin="6168,10592" coordsize="30,10" path="m6168,10597l6198,10597e" filled="false" stroked="true" strokeweight=".599pt" strokecolor="#000000">
                <v:path arrowok="t"/>
              </v:shape>
            </v:group>
            <v:group style="position:absolute;left:6118;top:10592;width:30;height:10" coordorigin="6118,10592" coordsize="30,10">
              <v:shape style="position:absolute;left:6118;top:10592;width:30;height:10" coordorigin="6118,10592" coordsize="30,10" path="m6118,10597l6148,10597e" filled="false" stroked="true" strokeweight=".599pt" strokecolor="#000000">
                <v:path arrowok="t"/>
              </v:shape>
            </v:group>
            <v:group style="position:absolute;left:6069;top:10592;width:30;height:10" coordorigin="6069,10592" coordsize="30,10">
              <v:shape style="position:absolute;left:6069;top:10592;width:30;height:10" coordorigin="6069,10592" coordsize="30,10" path="m6069,10597l6099,10597e" filled="false" stroked="true" strokeweight=".599pt" strokecolor="#000000">
                <v:path arrowok="t"/>
              </v:shape>
            </v:group>
            <v:group style="position:absolute;left:6019;top:10592;width:30;height:10" coordorigin="6019,10592" coordsize="30,10">
              <v:shape style="position:absolute;left:6019;top:10592;width:30;height:10" coordorigin="6019,10592" coordsize="30,10" path="m6019,10597l6049,10597e" filled="false" stroked="true" strokeweight=".599pt" strokecolor="#000000">
                <v:path arrowok="t"/>
              </v:shape>
            </v:group>
            <v:group style="position:absolute;left:5970;top:10592;width:30;height:10" coordorigin="5970,10592" coordsize="30,10">
              <v:shape style="position:absolute;left:5970;top:10592;width:30;height:10" coordorigin="5970,10592" coordsize="30,10" path="m5970,10597l5999,10597e" filled="false" stroked="true" strokeweight=".599pt" strokecolor="#000000">
                <v:path arrowok="t"/>
              </v:shape>
            </v:group>
            <v:group style="position:absolute;left:5920;top:10592;width:30;height:10" coordorigin="5920,10592" coordsize="30,10">
              <v:shape style="position:absolute;left:5920;top:10592;width:30;height:10" coordorigin="5920,10592" coordsize="30,10" path="m5920,10597l5950,10597e" filled="false" stroked="true" strokeweight=".599pt" strokecolor="#000000">
                <v:path arrowok="t"/>
              </v:shape>
            </v:group>
            <v:group style="position:absolute;left:5870;top:10592;width:30;height:10" coordorigin="5870,10592" coordsize="30,10">
              <v:shape style="position:absolute;left:5870;top:10592;width:30;height:10" coordorigin="5870,10592" coordsize="30,10" path="m5870,10597l5900,10597e" filled="false" stroked="true" strokeweight=".599pt" strokecolor="#000000">
                <v:path arrowok="t"/>
              </v:shape>
            </v:group>
            <v:group style="position:absolute;left:5821;top:10592;width:30;height:10" coordorigin="5821,10592" coordsize="30,10">
              <v:shape style="position:absolute;left:5821;top:10592;width:30;height:10" coordorigin="5821,10592" coordsize="30,10" path="m5821,10597l5850,10597e" filled="false" stroked="true" strokeweight=".599pt" strokecolor="#000000">
                <v:path arrowok="t"/>
              </v:shape>
            </v:group>
            <v:group style="position:absolute;left:5771;top:10592;width:30;height:10" coordorigin="5771,10592" coordsize="30,10">
              <v:shape style="position:absolute;left:5771;top:10592;width:30;height:10" coordorigin="5771,10592" coordsize="30,10" path="m5771,10597l5801,10597e" filled="false" stroked="true" strokeweight=".599pt" strokecolor="#000000">
                <v:path arrowok="t"/>
              </v:shape>
            </v:group>
            <v:group style="position:absolute;left:5721;top:10592;width:30;height:10" coordorigin="5721,10592" coordsize="30,10">
              <v:shape style="position:absolute;left:5721;top:10592;width:30;height:10" coordorigin="5721,10592" coordsize="30,10" path="m5721,10597l5751,10597e" filled="false" stroked="true" strokeweight=".599pt" strokecolor="#000000">
                <v:path arrowok="t"/>
              </v:shape>
            </v:group>
            <v:group style="position:absolute;left:5672;top:10592;width:30;height:10" coordorigin="5672,10592" coordsize="30,10">
              <v:shape style="position:absolute;left:5672;top:10592;width:30;height:10" coordorigin="5672,10592" coordsize="30,10" path="m5672,10597l5702,10597e" filled="false" stroked="true" strokeweight=".599pt" strokecolor="#000000">
                <v:path arrowok="t"/>
              </v:shape>
            </v:group>
            <v:group style="position:absolute;left:5622;top:10592;width:30;height:10" coordorigin="5622,10592" coordsize="30,10">
              <v:shape style="position:absolute;left:5622;top:10592;width:30;height:10" coordorigin="5622,10592" coordsize="30,10" path="m5622,10597l5652,10597e" filled="false" stroked="true" strokeweight=".599pt" strokecolor="#000000">
                <v:path arrowok="t"/>
              </v:shape>
            </v:group>
            <v:group style="position:absolute;left:5572;top:10592;width:30;height:10" coordorigin="5572,10592" coordsize="30,10">
              <v:shape style="position:absolute;left:5572;top:10592;width:30;height:10" coordorigin="5572,10592" coordsize="30,10" path="m5572,10597l5602,10597e" filled="false" stroked="true" strokeweight=".599pt" strokecolor="#000000">
                <v:path arrowok="t"/>
              </v:shape>
            </v:group>
            <v:group style="position:absolute;left:5523;top:10592;width:30;height:10" coordorigin="5523,10592" coordsize="30,10">
              <v:shape style="position:absolute;left:5523;top:10592;width:30;height:10" coordorigin="5523,10592" coordsize="30,10" path="m5523,10597l5553,10597e" filled="false" stroked="true" strokeweight=".599pt" strokecolor="#000000">
                <v:path arrowok="t"/>
              </v:shape>
            </v:group>
            <v:group style="position:absolute;left:5473;top:10592;width:30;height:10" coordorigin="5473,10592" coordsize="30,10">
              <v:shape style="position:absolute;left:5473;top:10592;width:30;height:10" coordorigin="5473,10592" coordsize="30,10" path="m5473,10597l5503,10597e" filled="false" stroked="true" strokeweight=".599pt" strokecolor="#000000">
                <v:path arrowok="t"/>
              </v:shape>
            </v:group>
            <v:group style="position:absolute;left:5424;top:10592;width:30;height:10" coordorigin="5424,10592" coordsize="30,10">
              <v:shape style="position:absolute;left:5424;top:10592;width:30;height:10" coordorigin="5424,10592" coordsize="30,10" path="m5424,10597l5453,10597e" filled="false" stroked="true" strokeweight=".599pt" strokecolor="#000000">
                <v:path arrowok="t"/>
              </v:shape>
            </v:group>
            <v:group style="position:absolute;left:5374;top:10592;width:30;height:10" coordorigin="5374,10592" coordsize="30,10">
              <v:shape style="position:absolute;left:5374;top:10592;width:30;height:10" coordorigin="5374,10592" coordsize="30,10" path="m5374,10597l5404,10597e" filled="false" stroked="true" strokeweight=".599pt" strokecolor="#000000">
                <v:path arrowok="t"/>
              </v:shape>
            </v:group>
            <v:group style="position:absolute;left:7955;top:10592;width:15;height:10" coordorigin="7955,10592" coordsize="15,10">
              <v:shape style="position:absolute;left:7955;top:10592;width:15;height:10" coordorigin="7955,10592" coordsize="15,10" path="m7955,10597l7970,10597e" filled="false" stroked="true" strokeweight=".599pt" strokecolor="#000000">
                <v:path arrowok="t"/>
              </v:shape>
            </v:group>
            <v:group style="position:absolute;left:10536;top:10592;width:30;height:10" coordorigin="10536,10592" coordsize="30,10">
              <v:shape style="position:absolute;left:10536;top:10592;width:30;height:10" coordorigin="10536,10592" coordsize="30,10" path="m10536,10597l10566,10597e" filled="false" stroked="true" strokeweight=".599pt" strokecolor="#000000">
                <v:path arrowok="t"/>
              </v:shape>
            </v:group>
            <v:group style="position:absolute;left:10486;top:10592;width:30;height:10" coordorigin="10486,10592" coordsize="30,10">
              <v:shape style="position:absolute;left:10486;top:10592;width:30;height:10" coordorigin="10486,10592" coordsize="30,10" path="m10486,10597l10516,10597e" filled="false" stroked="true" strokeweight=".599pt" strokecolor="#000000">
                <v:path arrowok="t"/>
              </v:shape>
            </v:group>
            <v:group style="position:absolute;left:10437;top:10592;width:30;height:10" coordorigin="10437,10592" coordsize="30,10">
              <v:shape style="position:absolute;left:10437;top:10592;width:30;height:10" coordorigin="10437,10592" coordsize="30,10" path="m10437,10597l10466,10597e" filled="false" stroked="true" strokeweight=".599pt" strokecolor="#000000">
                <v:path arrowok="t"/>
              </v:shape>
            </v:group>
            <v:group style="position:absolute;left:10387;top:10592;width:30;height:10" coordorigin="10387,10592" coordsize="30,10">
              <v:shape style="position:absolute;left:10387;top:10592;width:30;height:10" coordorigin="10387,10592" coordsize="30,10" path="m10387,10597l10417,10597e" filled="false" stroked="true" strokeweight=".599pt" strokecolor="#000000">
                <v:path arrowok="t"/>
              </v:shape>
            </v:group>
            <v:group style="position:absolute;left:10337;top:10592;width:30;height:10" coordorigin="10337,10592" coordsize="30,10">
              <v:shape style="position:absolute;left:10337;top:10592;width:30;height:10" coordorigin="10337,10592" coordsize="30,10" path="m10337,10597l10367,10597e" filled="false" stroked="true" strokeweight=".599pt" strokecolor="#000000">
                <v:path arrowok="t"/>
              </v:shape>
            </v:group>
            <v:group style="position:absolute;left:10288;top:10592;width:30;height:10" coordorigin="10288,10592" coordsize="30,10">
              <v:shape style="position:absolute;left:10288;top:10592;width:30;height:10" coordorigin="10288,10592" coordsize="30,10" path="m10288,10597l10317,10597e" filled="false" stroked="true" strokeweight=".599pt" strokecolor="#000000">
                <v:path arrowok="t"/>
              </v:shape>
            </v:group>
            <v:group style="position:absolute;left:10238;top:10592;width:30;height:10" coordorigin="10238,10592" coordsize="30,10">
              <v:shape style="position:absolute;left:10238;top:10592;width:30;height:10" coordorigin="10238,10592" coordsize="30,10" path="m10238,10597l10268,10597e" filled="false" stroked="true" strokeweight=".599pt" strokecolor="#000000">
                <v:path arrowok="t"/>
              </v:shape>
            </v:group>
            <v:group style="position:absolute;left:10188;top:10592;width:30;height:10" coordorigin="10188,10592" coordsize="30,10">
              <v:shape style="position:absolute;left:10188;top:10592;width:30;height:10" coordorigin="10188,10592" coordsize="30,10" path="m10188,10597l10218,10597e" filled="false" stroked="true" strokeweight=".599pt" strokecolor="#000000">
                <v:path arrowok="t"/>
              </v:shape>
            </v:group>
            <v:group style="position:absolute;left:10139;top:10592;width:30;height:10" coordorigin="10139,10592" coordsize="30,10">
              <v:shape style="position:absolute;left:10139;top:10592;width:30;height:10" coordorigin="10139,10592" coordsize="30,10" path="m10139,10597l10169,10597e" filled="false" stroked="true" strokeweight=".599pt" strokecolor="#000000">
                <v:path arrowok="t"/>
              </v:shape>
            </v:group>
            <v:group style="position:absolute;left:10089;top:10592;width:30;height:10" coordorigin="10089,10592" coordsize="30,10">
              <v:shape style="position:absolute;left:10089;top:10592;width:30;height:10" coordorigin="10089,10592" coordsize="30,10" path="m10089,10597l10119,10597e" filled="false" stroked="true" strokeweight=".599pt" strokecolor="#000000">
                <v:path arrowok="t"/>
              </v:shape>
            </v:group>
            <v:group style="position:absolute;left:10039;top:10592;width:30;height:10" coordorigin="10039,10592" coordsize="30,10">
              <v:shape style="position:absolute;left:10039;top:10592;width:30;height:10" coordorigin="10039,10592" coordsize="30,10" path="m10039,10597l10069,10597e" filled="false" stroked="true" strokeweight=".599pt" strokecolor="#000000">
                <v:path arrowok="t"/>
              </v:shape>
            </v:group>
            <v:group style="position:absolute;left:9990;top:10592;width:30;height:10" coordorigin="9990,10592" coordsize="30,10">
              <v:shape style="position:absolute;left:9990;top:10592;width:30;height:10" coordorigin="9990,10592" coordsize="30,10" path="m9990,10597l10020,10597e" filled="false" stroked="true" strokeweight=".599pt" strokecolor="#000000">
                <v:path arrowok="t"/>
              </v:shape>
            </v:group>
            <v:group style="position:absolute;left:9940;top:10592;width:30;height:10" coordorigin="9940,10592" coordsize="30,10">
              <v:shape style="position:absolute;left:9940;top:10592;width:30;height:10" coordorigin="9940,10592" coordsize="30,10" path="m9940,10597l9970,10597e" filled="false" stroked="true" strokeweight=".599pt" strokecolor="#000000">
                <v:path arrowok="t"/>
              </v:shape>
            </v:group>
            <v:group style="position:absolute;left:9891;top:10592;width:30;height:10" coordorigin="9891,10592" coordsize="30,10">
              <v:shape style="position:absolute;left:9891;top:10592;width:30;height:10" coordorigin="9891,10592" coordsize="30,10" path="m9891,10597l9920,10597e" filled="false" stroked="true" strokeweight=".599pt" strokecolor="#000000">
                <v:path arrowok="t"/>
              </v:shape>
            </v:group>
            <v:group style="position:absolute;left:9841;top:10592;width:30;height:10" coordorigin="9841,10592" coordsize="30,10">
              <v:shape style="position:absolute;left:9841;top:10592;width:30;height:10" coordorigin="9841,10592" coordsize="30,10" path="m9841,10597l9871,10597e" filled="false" stroked="true" strokeweight=".599pt" strokecolor="#000000">
                <v:path arrowok="t"/>
              </v:shape>
            </v:group>
            <v:group style="position:absolute;left:9791;top:10592;width:30;height:10" coordorigin="9791,10592" coordsize="30,10">
              <v:shape style="position:absolute;left:9791;top:10592;width:30;height:10" coordorigin="9791,10592" coordsize="30,10" path="m9791,10597l9821,10597e" filled="false" stroked="true" strokeweight=".599pt" strokecolor="#000000">
                <v:path arrowok="t"/>
              </v:shape>
            </v:group>
            <v:group style="position:absolute;left:9742;top:10592;width:30;height:10" coordorigin="9742,10592" coordsize="30,10">
              <v:shape style="position:absolute;left:9742;top:10592;width:30;height:10" coordorigin="9742,10592" coordsize="30,10" path="m9742,10597l9771,10597e" filled="false" stroked="true" strokeweight=".599pt" strokecolor="#000000">
                <v:path arrowok="t"/>
              </v:shape>
            </v:group>
            <v:group style="position:absolute;left:9692;top:10592;width:30;height:10" coordorigin="9692,10592" coordsize="30,10">
              <v:shape style="position:absolute;left:9692;top:10592;width:30;height:10" coordorigin="9692,10592" coordsize="30,10" path="m9692,10597l9722,10597e" filled="false" stroked="true" strokeweight=".599pt" strokecolor="#000000">
                <v:path arrowok="t"/>
              </v:shape>
            </v:group>
            <v:group style="position:absolute;left:9642;top:10592;width:30;height:10" coordorigin="9642,10592" coordsize="30,10">
              <v:shape style="position:absolute;left:9642;top:10592;width:30;height:10" coordorigin="9642,10592" coordsize="30,10" path="m9642,10597l9672,10597e" filled="false" stroked="true" strokeweight=".599pt" strokecolor="#000000">
                <v:path arrowok="t"/>
              </v:shape>
            </v:group>
            <v:group style="position:absolute;left:9593;top:10592;width:30;height:10" coordorigin="9593,10592" coordsize="30,10">
              <v:shape style="position:absolute;left:9593;top:10592;width:30;height:10" coordorigin="9593,10592" coordsize="30,10" path="m9593,10597l9623,10597e" filled="false" stroked="true" strokeweight=".599pt" strokecolor="#000000">
                <v:path arrowok="t"/>
              </v:shape>
            </v:group>
            <v:group style="position:absolute;left:9543;top:10592;width:30;height:10" coordorigin="9543,10592" coordsize="30,10">
              <v:shape style="position:absolute;left:9543;top:10592;width:30;height:10" coordorigin="9543,10592" coordsize="30,10" path="m9543,10597l9573,10597e" filled="false" stroked="true" strokeweight=".599pt" strokecolor="#000000">
                <v:path arrowok="t"/>
              </v:shape>
            </v:group>
            <v:group style="position:absolute;left:9493;top:10592;width:30;height:10" coordorigin="9493,10592" coordsize="30,10">
              <v:shape style="position:absolute;left:9493;top:10592;width:30;height:10" coordorigin="9493,10592" coordsize="30,10" path="m9493,10597l9523,10597e" filled="false" stroked="true" strokeweight=".599pt" strokecolor="#000000">
                <v:path arrowok="t"/>
              </v:shape>
            </v:group>
            <v:group style="position:absolute;left:9444;top:10592;width:30;height:10" coordorigin="9444,10592" coordsize="30,10">
              <v:shape style="position:absolute;left:9444;top:10592;width:30;height:10" coordorigin="9444,10592" coordsize="30,10" path="m9444,10597l9474,10597e" filled="false" stroked="true" strokeweight=".599pt" strokecolor="#000000">
                <v:path arrowok="t"/>
              </v:shape>
            </v:group>
            <v:group style="position:absolute;left:9394;top:10592;width:30;height:10" coordorigin="9394,10592" coordsize="30,10">
              <v:shape style="position:absolute;left:9394;top:10592;width:30;height:10" coordorigin="9394,10592" coordsize="30,10" path="m9394,10597l9424,10597e" filled="false" stroked="true" strokeweight=".599pt" strokecolor="#000000">
                <v:path arrowok="t"/>
              </v:shape>
            </v:group>
            <v:group style="position:absolute;left:9345;top:10592;width:30;height:10" coordorigin="9345,10592" coordsize="30,10">
              <v:shape style="position:absolute;left:9345;top:10592;width:30;height:10" coordorigin="9345,10592" coordsize="30,10" path="m9345,10597l9374,10597e" filled="false" stroked="true" strokeweight=".599pt" strokecolor="#000000">
                <v:path arrowok="t"/>
              </v:shape>
            </v:group>
            <v:group style="position:absolute;left:9295;top:10592;width:30;height:10" coordorigin="9295,10592" coordsize="30,10">
              <v:shape style="position:absolute;left:9295;top:10592;width:30;height:10" coordorigin="9295,10592" coordsize="30,10" path="m9295,10597l9325,10597e" filled="false" stroked="true" strokeweight=".599pt" strokecolor="#000000">
                <v:path arrowok="t"/>
              </v:shape>
            </v:group>
            <v:group style="position:absolute;left:9245;top:10592;width:30;height:10" coordorigin="9245,10592" coordsize="30,10">
              <v:shape style="position:absolute;left:9245;top:10592;width:30;height:10" coordorigin="9245,10592" coordsize="30,10" path="m9245,10597l9275,10597e" filled="false" stroked="true" strokeweight=".599pt" strokecolor="#000000">
                <v:path arrowok="t"/>
              </v:shape>
            </v:group>
            <v:group style="position:absolute;left:9196;top:10592;width:30;height:10" coordorigin="9196,10592" coordsize="30,10">
              <v:shape style="position:absolute;left:9196;top:10592;width:30;height:10" coordorigin="9196,10592" coordsize="30,10" path="m9196,10597l9225,10597e" filled="false" stroked="true" strokeweight=".599pt" strokecolor="#000000">
                <v:path arrowok="t"/>
              </v:shape>
            </v:group>
            <v:group style="position:absolute;left:9146;top:10592;width:30;height:10" coordorigin="9146,10592" coordsize="30,10">
              <v:shape style="position:absolute;left:9146;top:10592;width:30;height:10" coordorigin="9146,10592" coordsize="30,10" path="m9146,10597l9176,10597e" filled="false" stroked="true" strokeweight=".599pt" strokecolor="#000000">
                <v:path arrowok="t"/>
              </v:shape>
            </v:group>
            <v:group style="position:absolute;left:9096;top:10592;width:30;height:10" coordorigin="9096,10592" coordsize="30,10">
              <v:shape style="position:absolute;left:9096;top:10592;width:30;height:10" coordorigin="9096,10592" coordsize="30,10" path="m9096,10597l9126,10597e" filled="false" stroked="true" strokeweight=".599pt" strokecolor="#000000">
                <v:path arrowok="t"/>
              </v:shape>
            </v:group>
            <v:group style="position:absolute;left:9047;top:10592;width:30;height:10" coordorigin="9047,10592" coordsize="30,10">
              <v:shape style="position:absolute;left:9047;top:10592;width:30;height:10" coordorigin="9047,10592" coordsize="30,10" path="m9047,10597l9077,10597e" filled="false" stroked="true" strokeweight=".599pt" strokecolor="#000000">
                <v:path arrowok="t"/>
              </v:shape>
            </v:group>
            <v:group style="position:absolute;left:8997;top:10592;width:30;height:10" coordorigin="8997,10592" coordsize="30,10">
              <v:shape style="position:absolute;left:8997;top:10592;width:30;height:10" coordorigin="8997,10592" coordsize="30,10" path="m8997,10597l9027,10597e" filled="false" stroked="true" strokeweight=".599pt" strokecolor="#000000">
                <v:path arrowok="t"/>
              </v:shape>
            </v:group>
            <v:group style="position:absolute;left:8948;top:10592;width:30;height:10" coordorigin="8948,10592" coordsize="30,10">
              <v:shape style="position:absolute;left:8948;top:10592;width:30;height:10" coordorigin="8948,10592" coordsize="30,10" path="m8948,10597l8977,10597e" filled="false" stroked="true" strokeweight=".599pt" strokecolor="#000000">
                <v:path arrowok="t"/>
              </v:shape>
            </v:group>
            <v:group style="position:absolute;left:8898;top:10592;width:30;height:10" coordorigin="8898,10592" coordsize="30,10">
              <v:shape style="position:absolute;left:8898;top:10592;width:30;height:10" coordorigin="8898,10592" coordsize="30,10" path="m8898,10597l8928,10597e" filled="false" stroked="true" strokeweight=".599pt" strokecolor="#000000">
                <v:path arrowok="t"/>
              </v:shape>
            </v:group>
            <v:group style="position:absolute;left:8848;top:10592;width:30;height:10" coordorigin="8848,10592" coordsize="30,10">
              <v:shape style="position:absolute;left:8848;top:10592;width:30;height:10" coordorigin="8848,10592" coordsize="30,10" path="m8848,10597l8878,10597e" filled="false" stroked="true" strokeweight=".599pt" strokecolor="#000000">
                <v:path arrowok="t"/>
              </v:shape>
            </v:group>
            <v:group style="position:absolute;left:8799;top:10592;width:30;height:10" coordorigin="8799,10592" coordsize="30,10">
              <v:shape style="position:absolute;left:8799;top:10592;width:30;height:10" coordorigin="8799,10592" coordsize="30,10" path="m8799,10597l8828,10597e" filled="false" stroked="true" strokeweight=".599pt" strokecolor="#000000">
                <v:path arrowok="t"/>
              </v:shape>
            </v:group>
            <v:group style="position:absolute;left:8749;top:10592;width:30;height:10" coordorigin="8749,10592" coordsize="30,10">
              <v:shape style="position:absolute;left:8749;top:10592;width:30;height:10" coordorigin="8749,10592" coordsize="30,10" path="m8749,10597l8779,10597e" filled="false" stroked="true" strokeweight=".599pt" strokecolor="#000000">
                <v:path arrowok="t"/>
              </v:shape>
            </v:group>
            <v:group style="position:absolute;left:8699;top:10592;width:30;height:10" coordorigin="8699,10592" coordsize="30,10">
              <v:shape style="position:absolute;left:8699;top:10592;width:30;height:10" coordorigin="8699,10592" coordsize="30,10" path="m8699,10597l8729,10597e" filled="false" stroked="true" strokeweight=".599pt" strokecolor="#000000">
                <v:path arrowok="t"/>
              </v:shape>
            </v:group>
            <v:group style="position:absolute;left:8650;top:10592;width:30;height:10" coordorigin="8650,10592" coordsize="30,10">
              <v:shape style="position:absolute;left:8650;top:10592;width:30;height:10" coordorigin="8650,10592" coordsize="30,10" path="m8650,10597l8680,10597e" filled="false" stroked="true" strokeweight=".599pt" strokecolor="#000000">
                <v:path arrowok="t"/>
              </v:shape>
            </v:group>
            <v:group style="position:absolute;left:8600;top:10592;width:30;height:10" coordorigin="8600,10592" coordsize="30,10">
              <v:shape style="position:absolute;left:8600;top:10592;width:30;height:10" coordorigin="8600,10592" coordsize="30,10" path="m8600,10597l8630,10597e" filled="false" stroked="true" strokeweight=".599pt" strokecolor="#000000">
                <v:path arrowok="t"/>
              </v:shape>
            </v:group>
            <v:group style="position:absolute;left:8550;top:10592;width:30;height:10" coordorigin="8550,10592" coordsize="30,10">
              <v:shape style="position:absolute;left:8550;top:10592;width:30;height:10" coordorigin="8550,10592" coordsize="30,10" path="m8550,10597l8580,10597e" filled="false" stroked="true" strokeweight=".599pt" strokecolor="#000000">
                <v:path arrowok="t"/>
              </v:shape>
            </v:group>
            <v:group style="position:absolute;left:8501;top:10592;width:30;height:10" coordorigin="8501,10592" coordsize="30,10">
              <v:shape style="position:absolute;left:8501;top:10592;width:30;height:10" coordorigin="8501,10592" coordsize="30,10" path="m8501,10597l8531,10597e" filled="false" stroked="true" strokeweight=".599pt" strokecolor="#000000">
                <v:path arrowok="t"/>
              </v:shape>
            </v:group>
            <v:group style="position:absolute;left:8451;top:10592;width:30;height:10" coordorigin="8451,10592" coordsize="30,10">
              <v:shape style="position:absolute;left:8451;top:10592;width:30;height:10" coordorigin="8451,10592" coordsize="30,10" path="m8451,10597l8481,10597e" filled="false" stroked="true" strokeweight=".599pt" strokecolor="#000000">
                <v:path arrowok="t"/>
              </v:shape>
            </v:group>
            <v:group style="position:absolute;left:8402;top:10592;width:30;height:10" coordorigin="8402,10592" coordsize="30,10">
              <v:shape style="position:absolute;left:8402;top:10592;width:30;height:10" coordorigin="8402,10592" coordsize="30,10" path="m8402,10597l8431,10597e" filled="false" stroked="true" strokeweight=".599pt" strokecolor="#000000">
                <v:path arrowok="t"/>
              </v:shape>
            </v:group>
            <v:group style="position:absolute;left:8352;top:10592;width:30;height:10" coordorigin="8352,10592" coordsize="30,10">
              <v:shape style="position:absolute;left:8352;top:10592;width:30;height:10" coordorigin="8352,10592" coordsize="30,10" path="m8352,10597l8382,10597e" filled="false" stroked="true" strokeweight=".599pt" strokecolor="#000000">
                <v:path arrowok="t"/>
              </v:shape>
            </v:group>
            <v:group style="position:absolute;left:8302;top:10592;width:30;height:10" coordorigin="8302,10592" coordsize="30,10">
              <v:shape style="position:absolute;left:8302;top:10592;width:30;height:10" coordorigin="8302,10592" coordsize="30,10" path="m8302,10597l8332,10597e" filled="false" stroked="true" strokeweight=".599pt" strokecolor="#000000">
                <v:path arrowok="t"/>
              </v:shape>
            </v:group>
            <v:group style="position:absolute;left:8253;top:10592;width:30;height:10" coordorigin="8253,10592" coordsize="30,10">
              <v:shape style="position:absolute;left:8253;top:10592;width:30;height:10" coordorigin="8253,10592" coordsize="30,10" path="m8253,10597l8282,10597e" filled="false" stroked="true" strokeweight=".599pt" strokecolor="#000000">
                <v:path arrowok="t"/>
              </v:shape>
            </v:group>
            <v:group style="position:absolute;left:8203;top:10592;width:30;height:10" coordorigin="8203,10592" coordsize="30,10">
              <v:shape style="position:absolute;left:8203;top:10592;width:30;height:10" coordorigin="8203,10592" coordsize="30,10" path="m8203,10597l8233,10597e" filled="false" stroked="true" strokeweight=".599pt" strokecolor="#000000">
                <v:path arrowok="t"/>
              </v:shape>
            </v:group>
            <v:group style="position:absolute;left:8153;top:10592;width:30;height:10" coordorigin="8153,10592" coordsize="30,10">
              <v:shape style="position:absolute;left:8153;top:10592;width:30;height:10" coordorigin="8153,10592" coordsize="30,10" path="m8153,10597l8183,10597e" filled="false" stroked="true" strokeweight=".599pt" strokecolor="#000000">
                <v:path arrowok="t"/>
              </v:shape>
            </v:group>
            <v:group style="position:absolute;left:8104;top:10592;width:30;height:10" coordorigin="8104,10592" coordsize="30,10">
              <v:shape style="position:absolute;left:8104;top:10592;width:30;height:10" coordorigin="8104,10592" coordsize="30,10" path="m8104,10597l8134,10597e" filled="false" stroked="true" strokeweight=".599pt" strokecolor="#000000">
                <v:path arrowok="t"/>
              </v:shape>
            </v:group>
            <v:group style="position:absolute;left:8054;top:10592;width:30;height:10" coordorigin="8054,10592" coordsize="30,10">
              <v:shape style="position:absolute;left:8054;top:10592;width:30;height:10" coordorigin="8054,10592" coordsize="30,10" path="m8054,10597l8084,10597e" filled="false" stroked="true" strokeweight=".599pt" strokecolor="#000000">
                <v:path arrowok="t"/>
              </v:shape>
            </v:group>
            <v:group style="position:absolute;left:8004;top:10592;width:30;height:10" coordorigin="8004,10592" coordsize="30,10">
              <v:shape style="position:absolute;left:8004;top:10592;width:30;height:10" coordorigin="8004,10592" coordsize="30,10" path="m8004,10597l8034,10597e" filled="false" stroked="true" strokeweight=".599pt" strokecolor="#000000">
                <v:path arrowok="t"/>
              </v:shape>
            </v:group>
            <v:group style="position:absolute;left:10585;top:10592;width:20;height:10" coordorigin="10585,10592" coordsize="20,10">
              <v:shape style="position:absolute;left:10585;top:10592;width:20;height:10" coordorigin="10585,10592" coordsize="20,10" path="m10585,10597l10605,10597e" filled="false" stroked="true" strokeweight=".599pt" strokecolor="#000000">
                <v:path arrowok="t"/>
              </v:shape>
            </v:group>
            <v:group style="position:absolute;left:7970;top:10592;width:15;height:10" coordorigin="7970,10592" coordsize="15,10">
              <v:shape style="position:absolute;left:7970;top:10592;width:15;height:10" coordorigin="7970,10592" coordsize="15,10" path="m7970,10597l7985,10597e" filled="false" stroked="true" strokeweight=".599pt" strokecolor="#000000">
                <v:path arrowok="t"/>
              </v:shape>
            </v:group>
            <v:group style="position:absolute;left:826;top:7399;width:1782;height:513" coordorigin="826,7399" coordsize="1782,513">
              <v:shape style="position:absolute;left:826;top:7399;width:1782;height:513" coordorigin="826,7399" coordsize="1782,513" path="m1716,7399l1643,7400,1571,7403,1502,7406,1434,7412,1369,7418,1306,7426,1246,7435,1136,7457,1039,7483,958,7514,895,7548,837,7604,826,7645,829,7658,880,7715,936,7747,1008,7776,1096,7802,1102,7804,1106,7807,1106,7811,1102,7819,1092,7832,1076,7851,1052,7877,1020,7912,1070,7887,1146,7852,1206,7829,1215,7827,2216,7827,2242,7823,2346,7799,2435,7772,2508,7741,2562,7708,2604,7653,2607,7634,2604,7614,2562,7560,2508,7526,2435,7495,2346,7468,2242,7445,2126,7426,2063,7418,1998,7411,1930,7406,1860,7403,1789,7400,1716,7399xe" filled="true" fillcolor="#e0e1e2" stroked="false">
                <v:path arrowok="t"/>
                <v:fill type="solid"/>
              </v:shape>
              <v:shape style="position:absolute;left:826;top:7399;width:1782;height:513" coordorigin="826,7399" coordsize="1782,513" path="m2216,7827l1215,7827,1236,7831,1304,7841,1399,7853,1500,7861,1606,7866,1716,7868,1789,7867,1860,7865,1930,7861,1998,7856,2063,7849,2126,7842,2185,7833,2216,7827xe" filled="true" fillcolor="#e0e1e2" stroked="false">
                <v:path arrowok="t"/>
                <v:fill type="solid"/>
              </v:shape>
            </v:group>
            <v:group style="position:absolute;left:814;top:7390;width:1803;height:532" coordorigin="814,7390" coordsize="1803,532">
              <v:shape style="position:absolute;left:814;top:7390;width:1803;height:532" coordorigin="814,7390" coordsize="1803,532" path="m1109,7806l1095,7806,1093,7812,1086,7812,1085,7816,1078,7826,1072,7834,1061,7848,1047,7864,1022,7894,1014,7902,1009,7908,1021,7922,1025,7920,1025,7920,1017,7914,1012,7906,1031,7896,1051,7886,1057,7883,1070,7868,1083,7852,1095,7836,1104,7822,1106,7816,1108,7812,1093,7812,1087,7811,1108,7811,1109,7806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057,7883l1051,7886,1031,7896,1012,7906,1017,7914,1025,7920,1032,7912,1047,7894,1057,7883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216,7818l1208,7818,1202,7820,1188,7824,1179,7828,1167,7832,1155,7838,1140,7844,1102,7862,1075,7874,1057,7883,1047,7894,1032,7912,1025,7920,1025,7920,1029,7918,1052,7908,1066,7902,1085,7892,1111,7880,1132,7870,1152,7862,1171,7852,1188,7846,1201,7840,1208,7838,1213,7838,1213,7834,1317,7834,1282,7828,1260,7826,1216,7818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213,7834l1213,7838,1257,7846,1279,7848,1302,7852,1326,7854,1350,7858,1374,7860,1398,7864,1526,7874,1552,7874,1579,7876,1606,7876,1633,7878,1716,7878,1716,7858,1633,7858,1606,7856,1580,7856,1553,7854,1527,7854,1400,7844,1376,7840,1352,7838,1213,7838,1213,7834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2080,7410l1764,7410,1949,7418,2079,7430,2200,7448,2275,7464,2345,7480,2409,7500,2467,7520,2532,7552,2588,7602,2597,7642,2591,7660,2550,7704,2486,7742,2469,7748,2450,7756,2431,7764,2411,7770,2389,7778,2294,7802,2213,7818,2184,7824,2030,7844,1997,7846,1963,7850,1860,7856,1825,7856,1789,7858,1716,7858,1716,7878,1812,7878,1905,7874,2080,7858,2121,7852,2162,7848,2200,7840,2238,7834,2309,7818,2343,7810,2375,7802,2405,7792,2434,7784,2507,7754,2544,7732,2561,7722,2576,7710,2589,7696,2600,7684,2609,7668,2615,7648,2617,7626,2612,7610,2574,7558,2523,7524,2455,7492,2435,7486,2415,7478,2394,7472,2372,7466,2349,7458,2298,7446,2272,7440,2244,7436,2216,7430,2187,7426,2157,7420,2080,7410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317,7834l1213,7834,1213,7838,1352,7838,1328,7836,1317,7834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089,7806l1087,7810,1087,7811,1093,7812,1090,7810,1089,7806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095,7806l1090,7810,1093,7812,1095,7806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789,7390l1668,7390,1481,7398,1351,7410,1229,7428,1154,7444,1084,7460,1019,7480,960,7500,933,7512,914,7520,851,7566,817,7616,814,7636,817,7654,863,7716,917,7750,968,7772,986,7780,1006,7786,1027,7794,1048,7800,1087,7811,1087,7810,1088,7806,1109,7806,1109,7804,1108,7800,1106,7798,1104,7796,1101,7794,1090,7790,1068,7784,1047,7778,1027,7772,1008,7766,990,7760,972,7752,956,7746,902,7718,844,7666,835,7626,841,7610,882,7564,946,7528,963,7520,981,7512,1001,7506,1021,7498,1042,7492,1065,7484,1088,7478,1138,7466,1164,7460,1191,7456,1219,7450,1248,7446,1277,7440,1370,7428,1402,7426,1435,7422,1468,7420,1502,7416,1537,7414,1572,7414,1643,7410,2080,7410,2064,7408,2032,7406,1998,7402,1965,7400,1931,7396,1896,7394,1861,7394,1789,7390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094,7806l1089,7806,1090,7810,1094,7806xe" filled="true" fillcolor="#96989b" stroked="false">
                <v:path arrowok="t"/>
                <v:fill type="solid"/>
              </v:shape>
              <v:shape style="position:absolute;left:814;top:7390;width:1803;height:532" coordorigin="814,7390" coordsize="1803,532" path="m1095,7806l1094,7806,1090,7810,1095,7806xe" filled="true" fillcolor="#96989b" stroked="false">
                <v:path arrowok="t"/>
                <v:fill type="solid"/>
              </v:shape>
            </v:group>
            <v:group style="position:absolute;left:5688;top:6791;width:2026;height:736" coordorigin="5688,6791" coordsize="2026,736">
              <v:shape style="position:absolute;left:5688;top:6791;width:2026;height:736" coordorigin="5688,6791" coordsize="2026,736" path="m7310,7405l7266,7405,7267,7409,7270,7409,7277,7411,7285,7415,7299,7423,7315,7431,7332,7439,7351,7449,7370,7461,7389,7471,7413,7487,7432,7497,7447,7507,7459,7513,7474,7523,7482,7527,7484,7525,7479,7525,7473,7517,7459,7497,7451,7486,7440,7479,7415,7463,7391,7451,7370,7439,7353,7429,7338,7419,7325,7413,7310,7405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51,7486l7459,7497,7473,7517,7479,7525,7488,7519,7493,7511,7478,7501,7461,7491,7451,7486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047,6811l6742,6811,6783,6813,6823,6813,6903,6817,6941,6821,6979,6823,7054,6831,7090,6837,7126,6841,7227,6859,7260,6867,7291,6873,7322,6881,7380,6897,7407,6907,7430,6913,7451,6921,7472,6929,7493,6939,7512,6947,7530,6955,7548,6965,7565,6973,7580,6983,7595,6991,7609,7001,7629,7017,7646,7033,7659,7045,7669,7059,7682,7081,7689,7099,7693,7117,7692,7141,7688,7159,7682,7177,7670,7195,7658,7209,7645,7225,7631,7237,7616,7251,7599,7263,7581,7273,7565,7283,7548,7293,7476,7325,7438,7339,7418,7347,7398,7353,7392,7355,7389,7357,7388,7361,7386,7363,7386,7365,7386,7375,7388,7381,7418,7437,7461,7491,7478,7501,7493,7511,7488,7519,7479,7525,7484,7525,7496,7513,7490,7505,7481,7495,7471,7481,7460,7463,7448,7447,7436,7429,7424,7409,7415,7393,7411,7383,7409,7379,7406,7373,7402,7373,7400,7367,7419,7367,7424,7365,7446,7359,7467,7351,7487,7343,7507,7335,7525,7325,7543,7317,7561,7309,7577,7299,7593,7291,7657,7241,7695,7193,7714,7137,7712,7115,7684,7045,7645,7005,7630,6991,7575,6955,7514,6927,7446,6899,7371,6875,7332,6865,7290,6853,7248,6845,7204,6835,7112,6819,7047,6811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6755,6791l6660,6791,6619,6793,6578,6793,6498,6797,6459,6801,6421,6803,6383,6807,6346,6813,6309,6817,6274,6823,6239,6827,6204,6833,6171,6841,6138,6847,6106,6855,6046,6871,5966,6895,5904,6919,5848,6945,5831,6953,5815,6963,5800,6973,5786,6983,5772,6991,5726,7035,5695,7089,5688,7125,5690,7147,5725,7217,5782,7271,5835,7305,5893,7333,5960,7359,6033,7383,6156,7413,6291,7437,6437,7455,6647,7465,6701,7465,6701,7445,6619,7445,6461,7437,6312,7421,6175,7397,6142,7389,6111,7383,6051,7367,5972,7343,5909,7319,5872,7301,5854,7293,5837,7283,5822,7275,5807,7265,5757,7225,5720,7177,5709,7139,5710,7117,5743,7049,5801,6995,5819,6985,5838,6973,5867,6959,5897,6945,5929,6931,5963,6919,5999,6905,6037,6895,6076,6883,6159,6863,6294,6839,6390,6827,6541,6815,6647,6811,7047,6811,7015,6807,6862,6795,6755,6791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273,7389l7263,7389,7239,7395,7214,7399,7189,7405,7056,7425,7028,7427,7000,7431,6972,7433,6943,7437,6884,7441,6854,7441,6794,7445,6701,7445,6701,7465,6794,7465,6855,7461,6885,7461,6915,7459,6944,7455,7002,7451,7031,7447,7059,7445,7166,7429,7192,7423,7243,7415,7267,7409,7266,7409,7266,7405,7310,7405,7303,7401,7288,7395,7283,7393,7280,7391,7276,7391,7273,7389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266,7405l7266,7409,7267,7409,7266,7405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00,7367l7402,7373,7405,7371,7402,7369,7402,7369,7400,7367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06,7369l7405,7371,7402,7373,7406,7372,7406,7369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06,7372l7402,7373,7406,7373,7406,7372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13,7369l7406,7369,7406,7372,7413,7369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02,7369l7402,7369,7405,7371,7402,7369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19,7367l7400,7367,7405,7371,7406,7369,7413,7369,7419,7367xe" filled="true" fillcolor="#96989b" stroked="false">
                <v:path arrowok="t"/>
                <v:fill type="solid"/>
              </v:shape>
              <v:shape style="position:absolute;left:5688;top:6791;width:2026;height:736" coordorigin="5688,6791" coordsize="2026,736" path="m7406,7369xe" filled="true" fillcolor="#96989b" stroked="false">
                <v:path arrowok="t"/>
                <v:fill type="solid"/>
              </v:shape>
              <v:shape style="position:absolute;left:8168;top:6325;width:1141;height:706" type="#_x0000_t75" stroked="false">
                <v:imagedata r:id="rId971" o:title=""/>
              </v:shape>
              <v:shape style="position:absolute;left:9420;top:6325;width:1006;height:706" type="#_x0000_t75" stroked="false">
                <v:imagedata r:id="rId972" o:title=""/>
              </v:shape>
              <v:shape style="position:absolute;left:5503;top:1038;width:2298;height:1432" type="#_x0000_t75" stroked="false">
                <v:imagedata r:id="rId973" o:title=""/>
              </v:shape>
              <v:shape style="position:absolute;left:4230;top:4093;width:1033;height:1052" type="#_x0000_t75" stroked="false">
                <v:imagedata r:id="rId974" o:title=""/>
              </v:shape>
              <v:shape style="position:absolute;left:2875;top:4247;width:1396;height:938" type="#_x0000_t75" stroked="false">
                <v:imagedata r:id="rId975" o:title=""/>
              </v:shape>
              <v:shape style="position:absolute;left:4159;top:4246;width:110;height:819" type="#_x0000_t75" stroked="false">
                <v:imagedata r:id="rId976" o:title=""/>
              </v:shape>
              <v:shape style="position:absolute;left:2646;top:6550;width:1288;height:1275" type="#_x0000_t75" stroked="false">
                <v:imagedata r:id="rId977" o:title=""/>
              </v:shape>
              <v:shape style="position:absolute;left:3635;top:6825;width:117;height:130" type="#_x0000_t75" stroked="false">
                <v:imagedata r:id="rId978" o:title=""/>
              </v:shape>
              <v:shape style="position:absolute;left:4078;top:7012;width:1094;height:785" type="#_x0000_t75" stroked="false">
                <v:imagedata r:id="rId979" o:title=""/>
              </v:shape>
            </v:group>
            <v:group style="position:absolute;left:5769;top:9554;width:686;height:404" coordorigin="5769,9554" coordsize="686,404">
              <v:shape style="position:absolute;left:5769;top:9554;width:686;height:404" coordorigin="5769,9554" coordsize="686,404" path="m5911,9684l5887,9684,5865,9690,5809,9724,5776,9780,5769,9822,5771,9846,5797,9906,5847,9946,5890,9958,5915,9958,5938,9954,5959,9948,5978,9938,5982,9936,5915,9936,5890,9934,5830,9906,5796,9852,5792,9832,5794,9806,5822,9746,5875,9712,5896,9708,5996,9708,6000,9698,5969,9698,5950,9690,5931,9686,5911,9684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256,9628l6234,9628,6258,9696,6239,9708,6197,9754,6180,9814,6180,9822,6182,9846,6208,9906,6258,9946,6300,9958,6326,9958,6350,9952,6372,9946,6392,9936,6324,9936,6300,9934,6240,9906,6206,9852,6202,9830,6204,9806,6228,9750,6265,9720,6288,9720,6285,9712,6296,9708,6307,9706,6393,9706,6377,9696,6357,9688,6278,9688,6256,9628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013,9800l5895,9800,5885,9808,5885,9830,5889,9836,5896,9840,5903,9844,5914,9846,5931,9850,5952,9854,5977,9860,5999,9864,6005,9864,6012,9866,6013,9866,5974,9916,5915,9936,5982,9936,5995,9928,6010,9914,6022,9898,6032,9882,6052,9876,6078,9874,6097,9872,6122,9872,6122,9870,6140,9860,6142,9856,6058,9856,6048,9854,6038,9854,6039,9852,6022,9852,6013,9850,6004,9850,5995,9848,5972,9844,5951,9840,5934,9836,5927,9832,6125,9832,6127,9830,6127,9818,6126,9814,6124,9812,5926,9812,5942,9810,5961,9808,5982,9804,6013,9800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393,9706l6317,9706,6340,9708,6361,9716,6412,9756,6433,9818,6431,9842,6401,9900,6346,9932,6324,9936,6392,9936,6436,9890,6455,9830,6455,9822,6455,9818,6439,9756,6396,9708,6393,9706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123,9900l6113,9900,6114,9902,6119,9902,6123,9900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122,9872l6106,9872,6108,9886,6106,9886,6104,9888,6104,9896,6107,9900,6128,9900,6132,9898,6132,9888,6129,9884,6124,9884,6122,9872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075,9832l6055,9832,6057,9842,6061,9850,6068,9856,6142,9856,6145,9852,6090,9852,6079,9844,6075,9832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042,9832l6025,9832,6025,9838,6023,9846,6022,9852,6039,9852,6040,9846,6041,9840,6042,9832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125,9832l6086,9832,6089,9838,6095,9842,6101,9844,6103,9852,6145,9852,6146,9850,6118,9850,6117,9840,6123,9836,6125,9832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153,9802l6130,9802,6134,9808,6137,9814,6137,9830,6137,9834,6129,9844,6118,9850,6146,9850,6152,9842,6156,9820,6156,9808,6153,9802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288,9720l6265,9720,6297,9814,6295,9818,6296,9822,6296,9834,6305,9844,6329,9844,6339,9834,6339,9808,6329,9800,6316,9800,6288,9720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5996,9708l5920,9708,5939,9712,5909,9798,5907,9800,6023,9800,6024,9804,6025,9808,6025,9812,6042,9812,6041,9806,6040,9796,5936,9796,5976,9730,6010,9730,6008,9728,5993,9714,5996,9708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148,9792l6063,9792,6059,9798,6056,9806,6055,9812,6075,9812,6077,9808,6079,9804,6083,9800,6153,9800,6150,9794,6148,9792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153,9800l6083,9800,6087,9810,6085,9812,6124,9812,6130,9802,6153,9802,6153,9800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010,9730l5976,9730,5991,9742,6003,9758,6013,9776,6016,9782,6001,9786,5980,9788,5956,9792,5936,9796,6048,9796,6056,9794,6063,9792,6148,9792,6140,9784,6142,9780,6038,9780,6031,9760,6021,9744,6010,9730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040,9652l6021,9652,6073,9774,6038,9780,6142,9780,6146,9774,6123,9774,6118,9772,6111,9770,6103,9770,6103,9766,6106,9764,6107,9762,6107,9754,6105,9752,6082,9752,6040,9652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240,9576l6221,9576,6226,9594,6027,9616,6217,9616,6123,9774,6146,9774,6222,9646,6223,9646,6234,9628,6256,9628,6240,9576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104,9750l6086,9750,6083,9752,6105,9752,6104,9750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097,9748l6092,9748,6088,9750,6098,9750,6097,9748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026,9614l6007,9614,6011,9626,5969,9698,6000,9698,6021,9652,6040,9652,6038,9646,6036,9640,6217,9616,6027,9616,6026,9614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334,9684l6297,9684,6278,9688,6357,9688,6334,9684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5984,9584l5979,9584,5972,9592,5971,9600,5973,9610,5977,9616,5995,9616,6000,9614,6026,9614,6026,9612,6048,9612,6052,9608,6052,9600,6052,9594,6040,9594,6021,9592,5999,9588,5984,9584xe" filled="true" fillcolor="#0061b3" stroked="false">
                <v:path arrowok="t"/>
                <v:fill type="solid"/>
              </v:shape>
              <v:shape style="position:absolute;left:5769;top:9554;width:686;height:404" coordorigin="5769,9554" coordsize="686,404" path="m6227,9554l6222,9558,6189,9558,6187,9560,6184,9566,6185,9570,6185,9576,6189,9580,6193,9580,6217,9578,6219,9578,6220,9576,6240,9576,6237,9568,6237,9562,6235,9560,6232,9558,6227,9554xe" filled="true" fillcolor="#0061b3" stroked="false">
                <v:path arrowok="t"/>
                <v:fill type="solid"/>
              </v:shape>
            </v:group>
            <v:group style="position:absolute;left:7024;top:9498;width:432;height:150" coordorigin="7024,9498" coordsize="432,150">
              <v:shape style="position:absolute;left:7024;top:9498;width:432;height:150" coordorigin="7024,9498" coordsize="432,150" path="m7234,9498l7162,9509,7091,9545,7041,9588,7024,9624,7035,9642,7052,9648,7070,9643,7078,9637,7086,9630,7097,9618,7112,9605,7184,9569,7243,9561,7417,9561,7408,9553,7339,9515,7278,9501,7257,9499,7234,9498xe" filled="true" fillcolor="#0061b3" stroked="false">
                <v:path arrowok="t"/>
                <v:fill type="solid"/>
              </v:shape>
              <v:shape style="position:absolute;left:7024;top:9498;width:432;height:150" coordorigin="7024,9498" coordsize="432,150" path="m7417,9561l7243,9561,7262,9561,7280,9564,7351,9591,7400,9630,7417,9640,7434,9640,7449,9630,7456,9615,7452,9598,7438,9580,7423,9566,7417,9561xe" filled="true" fillcolor="#0061b3" stroked="false">
                <v:path arrowok="t"/>
                <v:fill type="solid"/>
              </v:shape>
            </v:group>
            <v:group style="position:absolute;left:7100;top:9602;width:283;height:123" coordorigin="7100,9602" coordsize="283,123">
              <v:shape style="position:absolute;left:7100;top:9602;width:283;height:123" coordorigin="7100,9602" coordsize="283,123" path="m7259,9602l7184,9614,7119,9659,7100,9691,7106,9707,7122,9724,7140,9725,7158,9715,7164,9709,7170,9703,7183,9692,7198,9682,7214,9676,7232,9672,7378,9672,7365,9654,7313,9616,7277,9603,7259,9602xe" filled="true" fillcolor="#0061b3" stroked="false">
                <v:path arrowok="t"/>
                <v:fill type="solid"/>
              </v:shape>
              <v:shape style="position:absolute;left:7100;top:9602;width:283;height:123" coordorigin="7100,9602" coordsize="283,123" path="m7378,9672l7232,9672,7253,9672,7277,9676,7294,9685,7311,9697,7327,9712,7343,9720,7361,9718,7377,9707,7383,9692,7382,9691,7379,9673,7378,9672xe" filled="true" fillcolor="#0061b3" stroked="false">
                <v:path arrowok="t"/>
                <v:fill type="solid"/>
              </v:shape>
            </v:group>
            <v:group style="position:absolute;left:7188;top:9721;width:103;height:105" coordorigin="7188,9721" coordsize="103,105">
              <v:shape style="position:absolute;left:7188;top:9721;width:103;height:105" coordorigin="7188,9721" coordsize="103,105" path="m7241,9721l7224,9724,7205,9735,7192,9753,7188,9774,7192,9794,7204,9811,7223,9821,7248,9825,7265,9819,7279,9805,7288,9785,7290,9757,7279,9738,7262,9725,7241,9721xe" filled="true" fillcolor="#0061b3" stroked="false">
                <v:path arrowok="t"/>
                <v:fill type="solid"/>
              </v:shape>
            </v:group>
            <v:group style="position:absolute;left:7090;top:9861;width:61;height:112" coordorigin="7090,9861" coordsize="61,112">
              <v:shape style="position:absolute;left:7090;top:9861;width:61;height:112" coordorigin="7090,9861" coordsize="61,112" path="m7151,9861l7090,9861,7090,9972,7112,9972,7112,9925,7151,9925,7151,9906,7112,9906,7112,9880,7151,9880,7151,9861xe" filled="true" fillcolor="#0061b3" stroked="false">
                <v:path arrowok="t"/>
                <v:fill type="solid"/>
              </v:shape>
            </v:group>
            <v:group style="position:absolute;left:7162;top:9887;width:41;height:86" coordorigin="7162,9887" coordsize="41,86">
              <v:shape style="position:absolute;left:7162;top:9887;width:41;height:86" coordorigin="7162,9887" coordsize="41,86" path="m7180,9888l7162,9888,7162,9972,7181,9972,7181,9920,7183,9914,7189,9908,7194,9906,7202,9905,7202,9898,7180,9898,7180,9888xe" filled="true" fillcolor="#0061b3" stroked="false">
                <v:path arrowok="t"/>
                <v:fill type="solid"/>
              </v:shape>
              <v:shape style="position:absolute;left:7162;top:9887;width:41;height:86" coordorigin="7162,9887" coordsize="41,86" path="m7202,9887l7197,9887,7193,9888,7186,9891,7183,9894,7180,9898,7202,9898,7202,9887xe" filled="true" fillcolor="#0061b3" stroked="false">
                <v:path arrowok="t"/>
                <v:fill type="solid"/>
              </v:shape>
            </v:group>
            <v:group style="position:absolute;left:7205;top:9885;width:88;height:89" coordorigin="7205,9885" coordsize="88,89">
              <v:shape style="position:absolute;left:7205;top:9885;width:88;height:89" coordorigin="7205,9885" coordsize="88,89" path="m7255,9885l7242,9885,7237,9887,7205,9924,7205,9936,7243,9974,7258,9974,7266,9972,7281,9962,7285,9956,7242,9956,7236,9954,7228,9947,7226,9942,7225,9936,7292,9936,7293,9926,7292,9921,7292,9921,7226,9921,7227,9916,7230,9911,7238,9905,7243,9904,7284,9904,7280,9898,7275,9894,7262,9887,7255,9885xe" filled="true" fillcolor="#0061b3" stroked="false">
                <v:path arrowok="t"/>
                <v:fill type="solid"/>
              </v:shape>
              <v:shape style="position:absolute;left:7205;top:9885;width:88;height:89" coordorigin="7205,9885" coordsize="88,89" path="m7290,9945l7269,9945,7266,9949,7264,9951,7257,9955,7253,9956,7285,9956,7286,9955,7290,9945xe" filled="true" fillcolor="#0061b3" stroked="false">
                <v:path arrowok="t"/>
                <v:fill type="solid"/>
              </v:shape>
              <v:shape style="position:absolute;left:7205;top:9885;width:88;height:89" coordorigin="7205,9885" coordsize="88,89" path="m7284,9904l7254,9904,7259,9905,7267,9911,7270,9915,7271,9921,7292,9921,7289,9912,7287,9908,7284,9904xe" filled="true" fillcolor="#0061b3" stroked="false">
                <v:path arrowok="t"/>
                <v:fill type="solid"/>
              </v:shape>
            </v:group>
            <v:group style="position:absolute;left:7300;top:9885;width:88;height:89" coordorigin="7300,9885" coordsize="88,89">
              <v:shape style="position:absolute;left:7300;top:9885;width:88;height:89" coordorigin="7300,9885" coordsize="88,89" path="m7350,9885l7337,9885,7332,9887,7300,9924,7300,9936,7338,9974,7353,9974,7361,9972,7376,9962,7380,9956,7337,9956,7331,9954,7323,9947,7321,9942,7320,9936,7387,9936,7388,9926,7387,9921,7387,9921,7321,9921,7322,9916,7325,9911,7333,9905,7338,9904,7379,9904,7375,9898,7370,9894,7357,9887,7350,9885xe" filled="true" fillcolor="#0061b3" stroked="false">
                <v:path arrowok="t"/>
                <v:fill type="solid"/>
              </v:shape>
              <v:shape style="position:absolute;left:7300;top:9885;width:88;height:89" coordorigin="7300,9885" coordsize="88,89" path="m7385,9945l7364,9945,7361,9949,7359,9951,7352,9955,7348,9956,7380,9956,7381,9955,7385,9945xe" filled="true" fillcolor="#0061b3" stroked="false">
                <v:path arrowok="t"/>
                <v:fill type="solid"/>
              </v:shape>
              <v:shape style="position:absolute;left:7300;top:9885;width:88;height:89" coordorigin="7300,9885" coordsize="88,89" path="m7379,9904l7349,9904,7354,9905,7362,9911,7365,9915,7367,9921,7387,9921,7384,9912,7382,9908,7379,9904xe" filled="true" fillcolor="#0061b3" stroked="false">
                <v:path arrowok="t"/>
                <v:fill type="solid"/>
              </v:shape>
              <v:shape style="position:absolute;left:9925;top:3622;width:515;height:1072" type="#_x0000_t75" stroked="false">
                <v:imagedata r:id="rId980" o:title=""/>
              </v:shape>
              <v:shape style="position:absolute;left:8082;top:3931;width:1029;height:828" type="#_x0000_t75" stroked="false">
                <v:imagedata r:id="rId981" o:title=""/>
              </v:shape>
              <v:shape style="position:absolute;left:8874;top:3910;width:143;height:134" type="#_x0000_t75" stroked="false">
                <v:imagedata r:id="rId982" o:title=""/>
              </v:shape>
              <v:shape style="position:absolute;left:9018;top:4512;width:1027;height:715" type="#_x0000_t75" stroked="false">
                <v:imagedata r:id="rId983" o:title=""/>
              </v:shape>
            </v:group>
            <v:group style="position:absolute;left:3;top:10489;width:152;height:188" coordorigin="3,10489" coordsize="152,188">
              <v:shape style="position:absolute;left:3;top:10489;width:152;height:188" coordorigin="3,10489" coordsize="152,188" path="m99,10618l78,10618,83,10625,93,10629,100,10637,103,10649,104,10653,108,10669,116,10677,136,10677,142,10675,150,10667,126,10667,122,10665,117,10660,115,10657,116,10649,117,10646,117,10646,122,10640,126,10639,151,10639,142,10630,139,10629,113,10629,109,10628,103,10623,99,10618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32,10628l22,10628,15,10630,5,10639,3,10645,3,10659,5,10665,15,10675,21,10677,40,10677,48,10670,49,10667,24,10667,20,10665,15,10660,14,10657,14,10649,15,10646,20,10640,24,10639,57,10639,64,10630,67,10628,40,10628,36,10628,32,10628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57,10639l31,10639,35,10640,40,10646,41,10649,41,10657,40,10660,35,10665,31,10667,49,10667,57,10639,57,10639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151,10639l133,10639,137,10640,142,10646,143,10649,143,10657,142,10660,137,10665,133,10667,150,10667,152,10665,154,10659,154,10646,152,10640,151,10639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136,10628l123,10628,119,10628,113,10629,139,10629,136,10628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68,10601l61,10614,55,10623,48,10628,67,10628,74,10625,78,10618,99,10618,99,10618,95,10612,72,10612,69,10608,68,10601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89,10601l88,10608,85,10612,95,10612,94,10609,89,10601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25,10489l22,10492,16,10496,13,10500,13,10510,18,10520,27,10535,68,10601,69,10594,72,10590,96,10590,100,10583,79,10583,25,10489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96,10590l85,10590,88,10594,89,10601,96,10590xe" filled="true" fillcolor="#000000" stroked="false">
                <v:path arrowok="t"/>
                <v:fill type="solid"/>
              </v:shape>
              <v:shape style="position:absolute;left:3;top:10489;width:152;height:188" coordorigin="3,10489" coordsize="152,188" path="m133,10490l79,10583,100,10583,131,10535,141,10520,145,10510,145,10501,142,10497,136,10492,133,10490xe" filled="true" fillcolor="#000000" stroked="false">
                <v:path arrowok="t"/>
                <v:fill type="solid"/>
              </v:shape>
            </v:group>
            <v:group style="position:absolute;left:0;top:0;width:188;height:152" coordorigin="0,0" coordsize="188,152">
              <v:shape style="position:absolute;left:0;top:0;width:188;height:152" coordorigin="0,0" coordsize="188,152" path="m32,0l18,0,12,2,3,12,0,17,1,37,7,45,25,50,38,54,47,61,53,71,59,75,59,76,52,80,48,90,40,97,29,100,25,101,8,105,0,114,0,133,2,139,12,149,18,151,32,151,37,149,46,140,21,140,17,139,12,134,11,130,11,123,12,119,17,114,21,113,49,113,49,110,50,106,54,100,60,96,68,91,76,86,69,85,66,82,66,70,69,66,76,65,54,52,49,45,49,38,21,38,17,37,12,32,11,29,11,21,12,17,17,12,21,11,46,11,38,3,32,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177,10l167,10,157,15,135,28,76,65,83,66,87,69,87,82,83,85,76,86,146,130,157,138,167,142,176,142,181,139,185,133,187,130,94,76,188,22,185,17,182,13,177,10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9,113l28,113,32,114,37,119,38,123,38,130,37,134,32,139,28,140,46,140,47,139,50,134,49,123,49,119,49,113xe" filled="true" fillcolor="#000000" stroked="false">
                <v:path arrowok="t"/>
                <v:fill type="solid"/>
              </v:shape>
              <v:shape style="position:absolute;left:0;top:0;width:188;height:152" coordorigin="0,0" coordsize="188,152" path="m46,11l28,11,32,12,37,17,38,21,38,29,37,32,32,37,28,38,49,38,49,37,49,33,50,29,50,19,47,13,46,11xe" filled="true" fillcolor="#000000" stroked="false">
                <v:path arrowok="t"/>
                <v:fill type="solid"/>
              </v:shape>
              <v:shape style="position:absolute;left:7269;top:2805;width:270;height:379" type="#_x0000_t75" stroked="false">
                <v:imagedata r:id="rId984" o:title=""/>
              </v:shape>
              <v:shape style="position:absolute;left:7124;top:4832;width:817;height:474" type="#_x0000_t75" stroked="false">
                <v:imagedata r:id="rId985" o:title=""/>
              </v:shape>
              <v:shape style="position:absolute;left:6846;top:3190;width:95;height:7" type="#_x0000_t75" stroked="false">
                <v:imagedata r:id="rId986" o:title=""/>
              </v:shape>
              <v:shape style="position:absolute;left:6813;top:3415;width:488;height:287" type="#_x0000_t75" stroked="false">
                <v:imagedata r:id="rId987" o:title=""/>
              </v:shape>
              <v:shape style="position:absolute;left:6830;top:3197;width:484;height:219" type="#_x0000_t75" stroked="false">
                <v:imagedata r:id="rId988" o:title=""/>
              </v:shape>
              <v:shape style="position:absolute;left:5663;top:3462;width:716;height:480" type="#_x0000_t75" stroked="false">
                <v:imagedata r:id="rId989" o:title=""/>
              </v:shape>
            </v:group>
            <v:group style="position:absolute;left:6137;top:4887;width:321;height:124" coordorigin="6137,4887" coordsize="321,124">
              <v:shape style="position:absolute;left:6137;top:4887;width:321;height:124" coordorigin="6137,4887" coordsize="321,124" path="m6452,4887l6137,4992,6144,5011,6458,4906,6452,4887xe" filled="true" fillcolor="#0061b3" stroked="false">
                <v:path arrowok="t"/>
                <v:fill type="solid"/>
              </v:shape>
            </v:group>
            <v:group style="position:absolute;left:6037;top:4961;width:150;height:79" coordorigin="6037,4961" coordsize="150,79">
              <v:shape style="position:absolute;left:6037;top:4961;width:150;height:79" coordorigin="6037,4961" coordsize="150,79" path="m6150,4961l6037,5036,6186,5040,6166,5022,6153,5009,6147,4997,6146,4982,6150,4961xe" filled="true" fillcolor="#0061b3" stroked="false">
                <v:path arrowok="t"/>
                <v:fill type="solid"/>
              </v:shape>
            </v:group>
            <v:group style="position:absolute;left:6535;top:3716;width:176;height:205" coordorigin="6535,3716" coordsize="176,205">
              <v:shape style="position:absolute;left:6535;top:3716;width:176;height:205" coordorigin="6535,3716" coordsize="176,205" path="m6550,3716l6535,3729,6695,3920,6710,3908,6550,3716xe" filled="true" fillcolor="#0061b3" stroked="false">
                <v:path arrowok="t"/>
                <v:fill type="solid"/>
              </v:shape>
            </v:group>
            <v:group style="position:absolute;left:6644;top:3861;width:130;height:137" coordorigin="6644,3861" coordsize="130,137">
              <v:shape style="position:absolute;left:6644;top:3861;width:130;height:137" coordorigin="6644,3861" coordsize="130,137" path="m6721,3861l6672,3918,6644,3923,6773,3998,6721,3861xe" filled="true" fillcolor="#0061b3" stroked="false">
                <v:path arrowok="t"/>
                <v:fill type="solid"/>
              </v:shape>
              <v:shape style="position:absolute;left:6280;top:3995;width:248;height:268" type="#_x0000_t75" stroked="false">
                <v:imagedata r:id="rId990" o:title=""/>
              </v:shape>
              <v:shape style="position:absolute;left:5503;top:4787;width:545;height:545" type="#_x0000_t75" stroked="false">
                <v:imagedata r:id="rId991" o:title=""/>
              </v:shape>
              <v:shape style="position:absolute;left:5667;top:3466;width:872;height:432" type="#_x0000_t75" stroked="false">
                <v:imagedata r:id="rId992" o:title=""/>
              </v:shape>
              <v:shape style="position:absolute;left:2952;top:463;width:2144;height:189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Wann</w:t>
                      </w:r>
                      <w:r>
                        <w:rPr>
                          <w:rFonts w:ascii="Calibri"/>
                          <w:spacing w:val="-10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hast</w:t>
                      </w:r>
                      <w:r>
                        <w:rPr>
                          <w:rFonts w:ascii="Calibri"/>
                          <w:spacing w:val="-9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du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7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Geburtstag?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0" w:lineRule="exact" w:before="76"/>
                        <w:ind w:left="60" w:right="58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Was</w:t>
                      </w:r>
                      <w:r>
                        <w:rPr>
                          <w:rFonts w:ascii="Calibri"/>
                          <w:spacing w:val="2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machst</w:t>
                      </w:r>
                      <w:r>
                        <w:rPr>
                          <w:rFonts w:ascii="Calibri"/>
                          <w:spacing w:val="2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du</w:t>
                      </w:r>
                      <w:r>
                        <w:rPr>
                          <w:rFonts w:ascii="Calibri"/>
                          <w:spacing w:val="2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am</w:t>
                      </w:r>
                      <w:r>
                        <w:rPr>
                          <w:rFonts w:ascii="Calibri"/>
                          <w:w w:val="109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Geburtstag?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before="8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Erzähle.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  <w:p>
                      <w:pPr>
                        <w:spacing w:line="279" w:lineRule="exact" w:before="72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(3–4</w:t>
                      </w:r>
                      <w:r>
                        <w:rPr>
                          <w:rFonts w:ascii="Calibri" w:hAnsi="Calibri" w:cs="Calibri" w:eastAsia="Calibri"/>
                          <w:spacing w:val="-36"/>
                          <w:w w:val="110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Informationen)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514;top:576;width:228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Wo</w:t>
                      </w:r>
                      <w:r>
                        <w:rPr>
                          <w:rFonts w:ascii="Calibri"/>
                          <w:spacing w:val="1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ist</w:t>
                      </w:r>
                      <w:r>
                        <w:rPr>
                          <w:rFonts w:ascii="Calibri"/>
                          <w:spacing w:val="1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pacing w:val="1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Bibliothek?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29;top:1151;width:6648;height:1100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4718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Beschreibe</w:t>
                      </w:r>
                      <w:r>
                        <w:rPr>
                          <w:rFonts w:ascii="Calibri"/>
                          <w:spacing w:val="2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deinen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18" w:lineRule="exact" w:before="0"/>
                        <w:ind w:left="0" w:right="4716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Schulweg.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188" w:lineRule="exact" w:before="0"/>
                        <w:ind w:left="0" w:right="0" w:firstLine="0"/>
                        <w:jc w:val="right"/>
                        <w:rPr>
                          <w:rFonts w:ascii="Calibri" w:hAnsi="Calibri" w:cs="Calibri" w:eastAsia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0061B3"/>
                          <w:spacing w:val="1"/>
                          <w:sz w:val="21"/>
                        </w:rPr>
                        <w:t>Bi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2"/>
                          <w:sz w:val="21"/>
                        </w:rPr>
                        <w:t>b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1"/>
                          <w:sz w:val="21"/>
                        </w:rPr>
                        <w:t>liot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2"/>
                          <w:sz w:val="21"/>
                        </w:rPr>
                        <w:t>h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1"/>
                          <w:sz w:val="21"/>
                        </w:rPr>
                        <w:t>e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2"/>
                          <w:sz w:val="21"/>
                        </w:rPr>
                        <w:t>k</w:t>
                      </w:r>
                      <w:r>
                        <w:rPr>
                          <w:rFonts w:ascii="Calibri"/>
                          <w:sz w:val="21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Calibri" w:hAnsi="Calibri" w:cs="Calibri" w:eastAsia="Calibri"/>
                          <w:b/>
                          <w:bCs/>
                          <w:sz w:val="15"/>
                          <w:szCs w:val="15"/>
                        </w:rPr>
                      </w:pPr>
                    </w:p>
                    <w:p>
                      <w:pPr>
                        <w:spacing w:before="0"/>
                        <w:ind w:left="0" w:right="35" w:firstLine="0"/>
                        <w:jc w:val="right"/>
                        <w:rPr>
                          <w:rFonts w:ascii="Calibri" w:hAnsi="Calibri" w:cs="Calibri" w:eastAsia="Calibri"/>
                          <w:sz w:val="21"/>
                          <w:szCs w:val="21"/>
                        </w:rPr>
                      </w:pPr>
                      <w:r>
                        <w:rPr>
                          <w:rFonts w:ascii="Calibri"/>
                          <w:b/>
                          <w:color w:val="0061B3"/>
                          <w:sz w:val="21"/>
                        </w:rPr>
                        <w:t>Tur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1"/>
                          <w:sz w:val="21"/>
                        </w:rPr>
                        <w:t>nh</w:t>
                      </w:r>
                      <w:r>
                        <w:rPr>
                          <w:rFonts w:ascii="Calibri"/>
                          <w:b/>
                          <w:color w:val="0061B3"/>
                          <w:sz w:val="21"/>
                        </w:rPr>
                        <w:t>a</w:t>
                      </w:r>
                      <w:r>
                        <w:rPr>
                          <w:rFonts w:ascii="Calibri"/>
                          <w:b/>
                          <w:color w:val="0061B3"/>
                          <w:spacing w:val="1"/>
                          <w:sz w:val="21"/>
                        </w:rPr>
                        <w:t>ll</w:t>
                      </w:r>
                      <w:r>
                        <w:rPr>
                          <w:rFonts w:ascii="Calibri"/>
                          <w:b/>
                          <w:color w:val="0061B3"/>
                          <w:sz w:val="21"/>
                        </w:rPr>
                        <w:t>e</w:t>
                      </w:r>
                      <w:r>
                        <w:rPr>
                          <w:rFonts w:ascii="Calibri"/>
                          <w:sz w:val="21"/>
                        </w:rPr>
                      </w:r>
                    </w:p>
                  </w:txbxContent>
                </v:textbox>
                <w10:wrap type="none"/>
              </v:shape>
              <v:shape style="position:absolute;left:8493;top:323;width:1584;height:181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204" w:right="0" w:hanging="32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Wie</w:t>
                      </w:r>
                      <w:r>
                        <w:rPr>
                          <w:rFonts w:ascii="Calibri"/>
                          <w:spacing w:val="-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heissen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7" w:lineRule="exact" w:before="0"/>
                        <w:ind w:left="0" w:right="0" w:firstLine="204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pacing w:val="-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Berufe?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0" w:lineRule="exact" w:before="76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Sie</w:t>
                      </w:r>
                      <w:r>
                        <w:rPr>
                          <w:rFonts w:ascii="Calibri"/>
                          <w:spacing w:val="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kontrolliert</w:t>
                      </w:r>
                      <w:r>
                        <w:rPr>
                          <w:rFonts w:ascii="Calibri"/>
                          <w:w w:val="104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die</w:t>
                      </w:r>
                      <w:r>
                        <w:rPr>
                          <w:rFonts w:ascii="Calibri"/>
                          <w:spacing w:val="17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Autofahrer.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0" w:lineRule="exact" w:before="85"/>
                        <w:ind w:left="80" w:right="77" w:hanging="1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Er</w:t>
                      </w:r>
                      <w:r>
                        <w:rPr>
                          <w:rFonts w:ascii="Calibri"/>
                          <w:spacing w:val="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arbeitet</w:t>
                      </w:r>
                      <w:r>
                        <w:rPr>
                          <w:rFonts w:ascii="Calibri"/>
                          <w:spacing w:val="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im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Krankenhaus.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21;top:3417;width:2144;height:125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Was</w:t>
                      </w:r>
                      <w:r>
                        <w:rPr>
                          <w:rFonts w:ascii="Calibri"/>
                          <w:spacing w:val="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ist</w:t>
                      </w:r>
                      <w:r>
                        <w:rPr>
                          <w:rFonts w:ascii="Calibri"/>
                          <w:spacing w:val="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dein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7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Lieblingsplatz?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before="72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Erzähle.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  <w:p>
                      <w:pPr>
                        <w:spacing w:line="279" w:lineRule="exact" w:before="72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(2–3</w:t>
                      </w:r>
                      <w:r>
                        <w:rPr>
                          <w:rFonts w:ascii="Calibri" w:hAnsi="Calibri" w:cs="Calibri" w:eastAsia="Calibri"/>
                          <w:spacing w:val="-36"/>
                          <w:w w:val="110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Informationen)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145;top:3207;width:1758;height:88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Mach</w:t>
                      </w:r>
                      <w:r>
                        <w:rPr>
                          <w:rFonts w:ascii="Calibri"/>
                          <w:spacing w:val="-1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zwei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7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Komplimente.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9" w:lineRule="exact" w:before="72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05"/>
                          <w:sz w:val="24"/>
                          <w:szCs w:val="24"/>
                        </w:rPr>
                        <w:t>stehen</w:t>
                      </w:r>
                      <w:r>
                        <w:rPr>
                          <w:rFonts w:ascii="Calibri" w:hAnsi="Calibri" w:cs="Calibri" w:eastAsia="Calibri"/>
                          <w:spacing w:val="8"/>
                          <w:w w:val="10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w w:val="105"/>
                          <w:sz w:val="21"/>
                          <w:szCs w:val="21"/>
                        </w:rPr>
                        <w:t>•</w:t>
                      </w:r>
                      <w:r>
                        <w:rPr>
                          <w:rFonts w:ascii="Calibri" w:hAnsi="Calibri" w:cs="Calibri" w:eastAsia="Calibri"/>
                          <w:color w:val="6C6E71"/>
                          <w:spacing w:val="15"/>
                          <w:w w:val="105"/>
                          <w:sz w:val="21"/>
                          <w:szCs w:val="21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05"/>
                          <w:sz w:val="24"/>
                          <w:szCs w:val="24"/>
                        </w:rPr>
                        <w:t>gefallen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418;top:2904;width:1732;height:80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Ich</w:t>
                      </w:r>
                      <w:r>
                        <w:rPr>
                          <w:rFonts w:ascii="Calibri" w:hAnsi="Calibri" w:cs="Calibri" w:eastAsia="Calibri"/>
                          <w:spacing w:val="-12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habe</w:t>
                      </w:r>
                      <w:r>
                        <w:rPr>
                          <w:rFonts w:ascii="Calibri" w:hAnsi="Calibri" w:cs="Calibri" w:eastAsia="Calibri"/>
                          <w:spacing w:val="-11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eine</w:t>
                      </w:r>
                      <w:r>
                        <w:rPr>
                          <w:rFonts w:ascii="Calibri" w:hAnsi="Calibri" w:cs="Calibri" w:eastAsia="Calibri"/>
                          <w:spacing w:val="-11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Wir</w:t>
                      </w:r>
                      <w:r>
                        <w:rPr>
                          <w:rFonts w:ascii="Calibri" w:hAnsi="Calibri" w:cs="Calibri" w:eastAsia="Calibri"/>
                          <w:spacing w:val="-24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fahren</w:t>
                      </w:r>
                      <w:r>
                        <w:rPr>
                          <w:rFonts w:ascii="Calibri" w:hAnsi="Calibri" w:cs="Calibri" w:eastAsia="Calibri"/>
                          <w:spacing w:val="-23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  <w:p>
                      <w:pPr>
                        <w:spacing w:line="27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45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588;top:2904;width:69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7387;top:3184;width:69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5"/>
                          <w:sz w:val="24"/>
                        </w:rPr>
                        <w:t>,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8410;top:3206;width:1750;height:88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Du</w:t>
                      </w:r>
                      <w:r>
                        <w:rPr>
                          <w:rFonts w:ascii="Calibri"/>
                          <w:spacing w:val="-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bist in</w:t>
                      </w:r>
                      <w:r>
                        <w:rPr>
                          <w:rFonts w:ascii="Calibri"/>
                          <w:spacing w:val="-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einem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7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Restaurant.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9" w:lineRule="exact" w:before="72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Bestelle.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597;top:4074;width:1246;height:80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langweilig</w:t>
                      </w:r>
                      <w:r>
                        <w:rPr>
                          <w:rFonts w:ascii="Calibri"/>
                          <w:spacing w:val="5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/</w:t>
                      </w:r>
                    </w:p>
                    <w:p>
                      <w:pPr>
                        <w:spacing w:line="229" w:lineRule="auto" w:before="3"/>
                        <w:ind w:left="0" w:right="42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Ich</w:t>
                      </w:r>
                      <w:r>
                        <w:rPr>
                          <w:rFonts w:ascii="Calibri" w:hAnsi="Calibri" w:cs="Calibri" w:eastAsia="Calibri"/>
                          <w:spacing w:val="-7"/>
                          <w:w w:val="110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möchte</w:t>
                      </w:r>
                      <w:r>
                        <w:rPr>
                          <w:rFonts w:ascii="Calibri" w:hAnsi="Calibri" w:cs="Calibri" w:eastAsia="Calibri"/>
                          <w:w w:val="108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lieber</w:t>
                      </w:r>
                      <w:r>
                        <w:rPr>
                          <w:rFonts w:ascii="Calibri" w:hAnsi="Calibri" w:cs="Calibri" w:eastAsia="Calibri"/>
                          <w:spacing w:val="-8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21;top:5497;width:2160;height:225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13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Sophie</w:t>
                      </w:r>
                      <w:r>
                        <w:rPr>
                          <w:rFonts w:ascii="Calibri"/>
                          <w:spacing w:val="3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sieht</w:t>
                      </w:r>
                      <w:r>
                        <w:rPr>
                          <w:rFonts w:ascii="Calibri"/>
                          <w:spacing w:val="3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durch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29" w:lineRule="auto" w:before="3"/>
                        <w:ind w:left="345" w:right="359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das</w:t>
                      </w:r>
                      <w:r>
                        <w:rPr>
                          <w:rFonts w:ascii="Calibri"/>
                          <w:spacing w:val="-25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Fenster</w:t>
                      </w:r>
                      <w:r>
                        <w:rPr>
                          <w:rFonts w:ascii="Calibri"/>
                          <w:spacing w:val="-25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in</w:t>
                      </w:r>
                      <w:r>
                        <w:rPr>
                          <w:rFonts w:ascii="Calibri"/>
                          <w:w w:val="109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dein</w:t>
                      </w:r>
                      <w:r>
                        <w:rPr>
                          <w:rFonts w:ascii="Calibri"/>
                          <w:spacing w:val="8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Zimmer.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before="75"/>
                        <w:ind w:left="0" w:right="13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Was</w:t>
                      </w:r>
                      <w:r>
                        <w:rPr>
                          <w:rFonts w:ascii="Calibri"/>
                          <w:spacing w:val="-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sieht</w:t>
                      </w:r>
                      <w:r>
                        <w:rPr>
                          <w:rFonts w:ascii="Calibri"/>
                          <w:spacing w:val="-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sie?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before="72"/>
                        <w:ind w:left="0" w:right="14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Erzähle.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  <w:p>
                      <w:pPr>
                        <w:spacing w:before="72"/>
                        <w:ind w:left="0" w:right="13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(4–5</w:t>
                      </w:r>
                      <w:r>
                        <w:rPr>
                          <w:rFonts w:ascii="Calibri" w:hAnsi="Calibri" w:cs="Calibri" w:eastAsia="Calibri"/>
                          <w:spacing w:val="-36"/>
                          <w:w w:val="110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Informationen)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  <w:p>
                      <w:pPr>
                        <w:spacing w:line="232" w:lineRule="exact" w:before="109"/>
                        <w:ind w:left="697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hAnsi="Calibri" w:cs="Calibri" w:eastAsia="Calibri"/>
                          <w:i/>
                          <w:spacing w:val="-2"/>
                          <w:w w:val="115"/>
                          <w:sz w:val="20"/>
                          <w:szCs w:val="20"/>
                        </w:rPr>
                        <w:t>Neben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21"/>
                          <w:w w:val="115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2"/>
                          <w:w w:val="115"/>
                          <w:sz w:val="20"/>
                          <w:szCs w:val="20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20"/>
                          <w:w w:val="115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3"/>
                          <w:w w:val="115"/>
                          <w:sz w:val="20"/>
                          <w:szCs w:val="20"/>
                        </w:rPr>
                        <w:t>Tür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20"/>
                          <w:w w:val="115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i/>
                          <w:w w:val="115"/>
                          <w:sz w:val="20"/>
                          <w:szCs w:val="20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3188;top:5837;width:1673;height:116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Was</w:t>
                      </w:r>
                      <w:r>
                        <w:rPr>
                          <w:rFonts w:ascii="Calibri"/>
                          <w:spacing w:val="1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hast</w:t>
                      </w:r>
                      <w:r>
                        <w:rPr>
                          <w:rFonts w:ascii="Calibri"/>
                          <w:spacing w:val="1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du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29" w:lineRule="auto" w:before="3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letzten</w:t>
                      </w:r>
                      <w:r>
                        <w:rPr>
                          <w:rFonts w:ascii="Calibri"/>
                          <w:spacing w:val="-18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Sonntag</w:t>
                      </w:r>
                      <w:r>
                        <w:rPr>
                          <w:rFonts w:ascii="Calibri"/>
                          <w:w w:val="111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gemacht?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9" w:lineRule="exact" w:before="75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Erzähle.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742;top:5837;width:1825;height:80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Erzähle</w:t>
                      </w:r>
                      <w:r>
                        <w:rPr>
                          <w:rFonts w:ascii="Calibri" w:hAnsi="Calibri"/>
                          <w:spacing w:val="1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fünf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  <w:p>
                      <w:pPr>
                        <w:spacing w:line="229" w:lineRule="auto" w:before="3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Informationen</w:t>
                      </w:r>
                      <w:r>
                        <w:rPr>
                          <w:rFonts w:ascii="Calibri"/>
                          <w:spacing w:val="5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zu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deiner</w:t>
                      </w:r>
                      <w:r>
                        <w:rPr>
                          <w:rFonts w:ascii="Calibri"/>
                          <w:spacing w:val="18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Familie.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8130;top:5838;width:23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Wo</w:t>
                      </w:r>
                      <w:r>
                        <w:rPr>
                          <w:rFonts w:ascii="Calibri"/>
                          <w:spacing w:val="1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warst</w:t>
                      </w:r>
                      <w:r>
                        <w:rPr>
                          <w:rFonts w:ascii="Calibri"/>
                          <w:spacing w:val="1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du</w:t>
                      </w:r>
                      <w:r>
                        <w:rPr>
                          <w:rFonts w:ascii="Calibri"/>
                          <w:spacing w:val="1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gestern?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003;top:7035;width:1397;height:200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pPr>
                      <w:r>
                        <w:rPr>
                          <w:rFonts w:ascii="Calibri" w:hAnsi="Calibri" w:cs="Calibri" w:eastAsia="Calibri"/>
                          <w:i/>
                          <w:spacing w:val="-2"/>
                          <w:w w:val="110"/>
                          <w:sz w:val="20"/>
                          <w:szCs w:val="20"/>
                        </w:rPr>
                        <w:t>Mei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1"/>
                          <w:w w:val="110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2"/>
                          <w:w w:val="110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23"/>
                          <w:w w:val="110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3"/>
                          <w:w w:val="110"/>
                          <w:sz w:val="20"/>
                          <w:szCs w:val="20"/>
                        </w:rPr>
                        <w:t>Mutter</w:t>
                      </w:r>
                      <w:r>
                        <w:rPr>
                          <w:rFonts w:ascii="Calibri" w:hAnsi="Calibri" w:cs="Calibri" w:eastAsia="Calibri"/>
                          <w:i/>
                          <w:spacing w:val="-23"/>
                          <w:w w:val="110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i/>
                          <w:w w:val="115"/>
                          <w:sz w:val="20"/>
                          <w:szCs w:val="20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sz w:val="20"/>
                          <w:szCs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8876;top:7237;width:819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w w:val="105"/>
                          <w:sz w:val="24"/>
                        </w:rPr>
                        <w:t>Erzähle.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58;top:8496;width:1871;height:1616" type="#_x0000_t202" filled="false" stroked="false">
                <v:textbox inset="0,0,0,0">
                  <w:txbxContent>
                    <w:p>
                      <w:pPr>
                        <w:spacing w:line="254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Was</w:t>
                      </w:r>
                      <w:r>
                        <w:rPr>
                          <w:rFonts w:ascii="Calibri"/>
                          <w:spacing w:val="1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gibt</w:t>
                      </w:r>
                      <w:r>
                        <w:rPr>
                          <w:rFonts w:ascii="Calibri"/>
                          <w:spacing w:val="1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es</w:t>
                      </w:r>
                      <w:r>
                        <w:rPr>
                          <w:rFonts w:ascii="Calibri"/>
                          <w:spacing w:val="1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hier?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0" w:lineRule="exact" w:before="76"/>
                        <w:ind w:left="153" w:right="151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Was</w:t>
                      </w:r>
                      <w:r>
                        <w:rPr>
                          <w:rFonts w:ascii="Calibri"/>
                          <w:spacing w:val="2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kann</w:t>
                      </w:r>
                      <w:r>
                        <w:rPr>
                          <w:rFonts w:ascii="Calibri"/>
                          <w:spacing w:val="2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man</w:t>
                      </w:r>
                      <w:r>
                        <w:rPr>
                          <w:rFonts w:ascii="Calibri"/>
                          <w:w w:val="109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hier</w:t>
                      </w:r>
                      <w:r>
                        <w:rPr>
                          <w:rFonts w:ascii="Calibri"/>
                          <w:spacing w:val="1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tun?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360" w:lineRule="atLeast" w:before="13"/>
                        <w:ind w:left="-1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In</w:t>
                      </w:r>
                      <w:r>
                        <w:rPr>
                          <w:rFonts w:ascii="Calibri" w:hAnsi="Calibri" w:cs="Calibri" w:eastAsia="Calibri"/>
                          <w:spacing w:val="-24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der</w:t>
                      </w:r>
                      <w:r>
                        <w:rPr>
                          <w:rFonts w:ascii="Calibri" w:hAnsi="Calibri" w:cs="Calibri" w:eastAsia="Calibri"/>
                          <w:spacing w:val="-23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Bäckerei</w:t>
                      </w:r>
                      <w:r>
                        <w:rPr>
                          <w:rFonts w:ascii="Calibri" w:hAnsi="Calibri" w:cs="Calibri" w:eastAsia="Calibri"/>
                          <w:spacing w:val="-24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w w:val="144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Am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Bahnhof</w:t>
                      </w:r>
                      <w:r>
                        <w:rPr>
                          <w:rFonts w:ascii="Calibri" w:hAnsi="Calibri" w:cs="Calibri" w:eastAsia="Calibri"/>
                          <w:spacing w:val="-13"/>
                          <w:w w:val="115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5"/>
                          <w:sz w:val="24"/>
                          <w:szCs w:val="24"/>
                        </w:rPr>
                        <w:t>…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878;top:8721;width:2292;height:116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Beschreibe</w:t>
                      </w:r>
                      <w:r>
                        <w:rPr>
                          <w:rFonts w:ascii="Calibri"/>
                          <w:spacing w:val="2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deinen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29" w:lineRule="auto" w:before="3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besten</w:t>
                      </w:r>
                      <w:r>
                        <w:rPr>
                          <w:rFonts w:ascii="Calibri"/>
                          <w:spacing w:val="15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Freund</w:t>
                      </w:r>
                      <w:r>
                        <w:rPr>
                          <w:rFonts w:ascii="Calibri"/>
                          <w:spacing w:val="1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/</w:t>
                      </w:r>
                      <w:r>
                        <w:rPr>
                          <w:rFonts w:ascii="Calibri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deine</w:t>
                      </w:r>
                      <w:r>
                        <w:rPr>
                          <w:rFonts w:ascii="Calibri"/>
                          <w:spacing w:val="2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beste</w:t>
                      </w:r>
                      <w:r>
                        <w:rPr>
                          <w:rFonts w:ascii="Calibri"/>
                          <w:spacing w:val="21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Freundin.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9" w:lineRule="exact" w:before="75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(3–4</w:t>
                      </w:r>
                      <w:r>
                        <w:rPr>
                          <w:rFonts w:ascii="Calibri" w:hAnsi="Calibri" w:cs="Calibri" w:eastAsia="Calibri"/>
                          <w:spacing w:val="-4"/>
                          <w:w w:val="110"/>
                          <w:sz w:val="24"/>
                          <w:szCs w:val="24"/>
                        </w:rPr>
                        <w:t> </w:t>
                      </w:r>
                      <w:r>
                        <w:rPr>
                          <w:rFonts w:ascii="Calibri" w:hAnsi="Calibri" w:cs="Calibri" w:eastAsia="Calibri"/>
                          <w:w w:val="110"/>
                          <w:sz w:val="24"/>
                          <w:szCs w:val="24"/>
                        </w:rPr>
                        <w:t>Sätze)</w:t>
                      </w:r>
                      <w:r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669;top:8468;width:1970;height:88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10"/>
                          <w:sz w:val="24"/>
                        </w:rPr>
                        <w:t>Du</w:t>
                      </w:r>
                      <w:r>
                        <w:rPr>
                          <w:rFonts w:ascii="Calibri"/>
                          <w:spacing w:val="-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bist in</w:t>
                      </w:r>
                      <w:r>
                        <w:rPr>
                          <w:rFonts w:ascii="Calibri"/>
                          <w:spacing w:val="-1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10"/>
                          <w:sz w:val="24"/>
                        </w:rPr>
                        <w:t>einem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87" w:lineRule="exact" w:before="0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Hotel.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79" w:lineRule="exact" w:before="72"/>
                        <w:ind w:left="0" w:right="0" w:firstLine="0"/>
                        <w:jc w:val="center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Stelle</w:t>
                      </w:r>
                      <w:r>
                        <w:rPr>
                          <w:rFonts w:ascii="Calibri"/>
                          <w:spacing w:val="2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zwei</w:t>
                      </w:r>
                      <w:r>
                        <w:rPr>
                          <w:rFonts w:ascii="Calibri"/>
                          <w:spacing w:val="24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Fragen.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8100;top:8904;width:2369;height:80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320" w:right="0" w:hanging="8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Stell</w:t>
                      </w:r>
                      <w:r>
                        <w:rPr>
                          <w:rFonts w:ascii="Calibri"/>
                          <w:spacing w:val="2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dich</w:t>
                      </w:r>
                      <w:r>
                        <w:rPr>
                          <w:rFonts w:ascii="Calibri"/>
                          <w:spacing w:val="2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kurz</w:t>
                      </w:r>
                      <w:r>
                        <w:rPr>
                          <w:rFonts w:ascii="Calibri"/>
                          <w:spacing w:val="23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vor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  <w:p>
                      <w:pPr>
                        <w:spacing w:line="229" w:lineRule="auto" w:before="3"/>
                        <w:ind w:left="0" w:right="0" w:firstLine="32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/>
                          <w:w w:val="105"/>
                          <w:sz w:val="24"/>
                        </w:rPr>
                        <w:t>(Alter,</w:t>
                      </w:r>
                      <w:r>
                        <w:rPr>
                          <w:rFonts w:ascii="Calibri"/>
                          <w:spacing w:val="3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Wohnort,</w:t>
                      </w:r>
                      <w:r>
                        <w:rPr>
                          <w:rFonts w:ascii="Calibri"/>
                          <w:w w:val="107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Hobbys, </w:t>
                      </w:r>
                      <w:r>
                        <w:rPr>
                          <w:rFonts w:ascii="Calibri"/>
                          <w:spacing w:val="20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Calibri"/>
                          <w:w w:val="105"/>
                          <w:sz w:val="24"/>
                        </w:rPr>
                        <w:t>Geschwister).</w:t>
                      </w:r>
                      <w:r>
                        <w:rPr>
                          <w:rFonts w:asci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sectPr>
      <w:pgSz w:w="11910" w:h="16840"/>
      <w:pgMar w:header="0" w:footer="551" w:top="580" w:bottom="740" w:left="42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Garamond">
    <w:altName w:val="Garamond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22.112213pt;margin-top:804.756104pt;width:.1pt;height:37.15pt;mso-position-horizontal-relative:page;mso-position-vertical-relative:page;z-index:-635608" coordorigin="8442,16095" coordsize="2,743">
          <v:shape style="position:absolute;left:8442;top:16095;width:2;height:743" coordorigin="8442,16095" coordsize="0,743" path="m8442,16095l8442,16838e" filled="false" stroked="true" strokeweight=".5pt" strokecolor="#000000">
            <v:path arrowok="t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31.701202pt;margin-top:803.339478pt;width:21.25pt;height:12pt;mso-position-horizontal-relative:page;mso-position-vertical-relative:page;z-index:-635584" type="#_x0000_t202" filled="false" stroked="false">
          <v:textbox inset="0,0,0,0">
            <w:txbxContent>
              <w:p>
                <w:pPr>
                  <w:spacing w:line="232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0"/>
                    <w:szCs w:val="20"/>
                  </w:rPr>
                </w:pPr>
                <w:r>
                  <w:rPr>
                    <w:rFonts w:ascii="Calibri"/>
                    <w:b/>
                    <w:w w:val="113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b/>
                    <w:w w:val="11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133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172.716003pt;margin-top:804.756042pt;width:.1pt;height:37.15pt;mso-position-horizontal-relative:page;mso-position-vertical-relative:page;z-index:-635320" coordorigin="3454,16095" coordsize="2,743">
          <v:shape style="position:absolute;left:3454;top:16095;width:2;height:743" coordorigin="3454,16095" coordsize="0,743" path="m3454,16095l3454,16838e" filled="false" stroked="true" strokeweight=".6pt" strokecolor="#000000">
            <v:path arrowok="t"/>
          </v:shape>
          <w10:wrap type="none"/>
        </v:group>
      </w:pict>
    </w:r>
    <w:r>
      <w:rPr/>
      <w:pict>
        <v:shape style="position:absolute;margin-left:142.355103pt;margin-top:803.339478pt;width:21.25pt;height:12pt;mso-position-horizontal-relative:page;mso-position-vertical-relative:page;z-index:-635296" type="#_x0000_t202" filled="false" stroked="false">
          <v:textbox inset="0,0,0,0">
            <w:txbxContent>
              <w:p>
                <w:pPr>
                  <w:spacing w:line="232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0"/>
                    <w:szCs w:val="20"/>
                  </w:rPr>
                </w:pPr>
                <w:r>
                  <w:rPr>
                    <w:rFonts w:ascii="Calibri"/>
                    <w:b/>
                    <w:w w:val="113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b/>
                    <w:w w:val="11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160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172.716003pt;margin-top:804.756042pt;width:.1pt;height:37.15pt;mso-position-horizontal-relative:page;mso-position-vertical-relative:page;z-index:-635560" coordorigin="3454,16095" coordsize="2,743">
          <v:shape style="position:absolute;left:3454;top:16095;width:2;height:743" coordorigin="3454,16095" coordsize="0,743" path="m3454,16095l3454,16838e" filled="false" stroked="true" strokeweight=".6pt" strokecolor="#000000">
            <v:path arrowok="t"/>
          </v:shape>
          <w10:wrap type="none"/>
        </v:group>
      </w:pict>
    </w:r>
    <w:r>
      <w:rPr/>
      <w:pict>
        <v:shape style="position:absolute;margin-left:142.355103pt;margin-top:803.339478pt;width:21.25pt;height:12pt;mso-position-horizontal-relative:page;mso-position-vertical-relative:page;z-index:-635536" type="#_x0000_t202" filled="false" stroked="false">
          <v:textbox inset="0,0,0,0">
            <w:txbxContent>
              <w:p>
                <w:pPr>
                  <w:spacing w:line="232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0"/>
                    <w:szCs w:val="20"/>
                  </w:rPr>
                </w:pPr>
                <w:r>
                  <w:rPr>
                    <w:rFonts w:ascii="Calibri"/>
                    <w:b/>
                    <w:w w:val="113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b/>
                    <w:w w:val="11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134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172.716003pt;margin-top:804.756042pt;width:.1pt;height:37.15pt;mso-position-horizontal-relative:page;mso-position-vertical-relative:page;z-index:-635512" coordorigin="3454,16095" coordsize="2,743">
          <v:shape style="position:absolute;left:3454;top:16095;width:2;height:743" coordorigin="3454,16095" coordsize="0,743" path="m3454,16095l3454,16838e" filled="false" stroked="true" strokeweight=".6pt" strokecolor="#000000">
            <v:path arrowok="t"/>
          </v:shape>
          <w10:wrap type="none"/>
        </v:group>
      </w:pict>
    </w:r>
    <w:r>
      <w:rPr/>
      <w:pict>
        <v:shape style="position:absolute;margin-left:142.355103pt;margin-top:803.339478pt;width:21.25pt;height:12pt;mso-position-horizontal-relative:page;mso-position-vertical-relative:page;z-index:-635488" type="#_x0000_t202" filled="false" stroked="false">
          <v:textbox inset="0,0,0,0">
            <w:txbxContent>
              <w:p>
                <w:pPr>
                  <w:spacing w:line="232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0"/>
                    <w:szCs w:val="20"/>
                  </w:rPr>
                </w:pPr>
                <w:r>
                  <w:rPr>
                    <w:rFonts w:ascii="Calibri"/>
                    <w:b/>
                    <w:w w:val="113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b/>
                    <w:w w:val="11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150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22.112pt;margin-top:804.756042pt;width:.1pt;height:37.15pt;mso-position-horizontal-relative:page;mso-position-vertical-relative:page;z-index:-635464" coordorigin="8442,16095" coordsize="2,743">
          <v:shape style="position:absolute;left:8442;top:16095;width:2;height:743" coordorigin="8442,16095" coordsize="0,743" path="m8442,16095l8442,16838e" filled="false" stroked="true" strokeweight=".6pt" strokecolor="#000000">
            <v:path arrowok="t"/>
          </v:shape>
          <w10:wrap type="none"/>
        </v:group>
      </w:pict>
    </w:r>
    <w:r>
      <w:rPr/>
      <w:pict>
        <v:shape style="position:absolute;margin-left:431.701202pt;margin-top:803.339478pt;width:21.25pt;height:12pt;mso-position-horizontal-relative:page;mso-position-vertical-relative:page;z-index:-635440" type="#_x0000_t202" filled="false" stroked="false">
          <v:textbox inset="0,0,0,0">
            <w:txbxContent>
              <w:p>
                <w:pPr>
                  <w:spacing w:line="232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0"/>
                    <w:szCs w:val="20"/>
                  </w:rPr>
                </w:pPr>
                <w:r>
                  <w:rPr>
                    <w:rFonts w:ascii="Calibri"/>
                    <w:b/>
                    <w:w w:val="113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b/>
                    <w:w w:val="11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151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0.023602pt;margin-top:569.033447pt;width:345.05pt;height:9.5pt;mso-position-horizontal-relative:page;mso-position-vertical-relative:page;z-index:-635416" type="#_x0000_t202" filled="false" stroked="false">
          <v:textbox inset="0,0,0,0">
            <w:txbxContent>
              <w:p>
                <w:pPr>
                  <w:spacing w:line="179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5"/>
                    <w:szCs w:val="15"/>
                  </w:rPr>
                </w:pP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© 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2018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Ernst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Klett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Sprachen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GmbH,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Stuttgart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−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geni@l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klick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−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Deutsch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für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die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Romandie,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9.</w:t>
                </w:r>
                <w:r>
                  <w:rPr>
                    <w:rFonts w:ascii="Calibri" w:hAnsi="Calibri" w:cs="Calibri" w:eastAsia="Calibri"/>
                    <w:spacing w:val="4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Klasse</w:t>
                </w:r>
                <w:r>
                  <w:rPr>
                    <w:rFonts w:ascii="Calibri" w:hAnsi="Calibri" w:cs="Calibri" w:eastAsia="Calibri"/>
                    <w:sz w:val="15"/>
                    <w:szCs w:val="15"/>
                  </w:rPr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0.023602pt;margin-top:569.033447pt;width:343.55pt;height:9.5pt;mso-position-horizontal-relative:page;mso-position-vertical-relative:page;z-index:-635392" type="#_x0000_t202" filled="false" stroked="false">
          <v:textbox inset="0,0,0,0">
            <w:txbxContent>
              <w:p>
                <w:pPr>
                  <w:spacing w:line="179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15"/>
                    <w:szCs w:val="15"/>
                  </w:rPr>
                </w:pP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© 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 2018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Ernst Klett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Sprachen 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GmbH,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Stuttgart </w:t>
                </w: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−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geni@l klick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−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 Deutsch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für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die Romandie,</w:t>
                </w:r>
                <w:r>
                  <w:rPr>
                    <w:rFonts w:ascii="Calibri" w:hAnsi="Calibri" w:cs="Calibri" w:eastAsia="Calibri"/>
                    <w:spacing w:val="1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w w:val="110"/>
                    <w:sz w:val="15"/>
                    <w:szCs w:val="15"/>
                  </w:rPr>
                  <w:t>9.</w:t>
                </w:r>
                <w:r>
                  <w:rPr>
                    <w:rFonts w:ascii="Calibri" w:hAnsi="Calibri" w:cs="Calibri" w:eastAsia="Calibri"/>
                    <w:spacing w:val="2"/>
                    <w:w w:val="110"/>
                    <w:sz w:val="15"/>
                    <w:szCs w:val="15"/>
                  </w:rPr>
                  <w:t> </w:t>
                </w:r>
                <w:r>
                  <w:rPr>
                    <w:rFonts w:ascii="Calibri" w:hAnsi="Calibri" w:cs="Calibri" w:eastAsia="Calibri"/>
                    <w:spacing w:val="3"/>
                    <w:w w:val="110"/>
                    <w:sz w:val="15"/>
                    <w:szCs w:val="15"/>
                  </w:rPr>
                  <w:t>Klasse</w:t>
                </w:r>
                <w:r>
                  <w:rPr>
                    <w:rFonts w:ascii="Calibri" w:hAnsi="Calibri" w:cs="Calibri" w:eastAsia="Calibri"/>
                    <w:sz w:val="15"/>
                    <w:szCs w:val="15"/>
                  </w:rPr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422.112pt;margin-top:804.756042pt;width:.1pt;height:37.15pt;mso-position-horizontal-relative:page;mso-position-vertical-relative:page;z-index:-635368" coordorigin="8442,16095" coordsize="2,743">
          <v:shape style="position:absolute;left:8442;top:16095;width:2;height:743" coordorigin="8442,16095" coordsize="0,743" path="m8442,16095l8442,16838e" filled="false" stroked="true" strokeweight=".6pt" strokecolor="#000000">
            <v:path arrowok="t"/>
          </v:shape>
          <w10:wrap type="none"/>
        </v:group>
      </w:pict>
    </w:r>
    <w:r>
      <w:rPr/>
      <w:pict>
        <v:shape style="position:absolute;margin-left:431.701202pt;margin-top:803.339478pt;width:21.25pt;height:12pt;mso-position-horizontal-relative:page;mso-position-vertical-relative:page;z-index:-635344" type="#_x0000_t202" filled="false" stroked="false">
          <v:textbox inset="0,0,0,0">
            <w:txbxContent>
              <w:p>
                <w:pPr>
                  <w:spacing w:line="232" w:lineRule="exact" w:before="0"/>
                  <w:ind w:left="40" w:right="0" w:firstLine="0"/>
                  <w:jc w:val="left"/>
                  <w:rPr>
                    <w:rFonts w:ascii="Calibri" w:hAnsi="Calibri" w:cs="Calibri" w:eastAsia="Calibri"/>
                    <w:sz w:val="20"/>
                    <w:szCs w:val="20"/>
                  </w:rPr>
                </w:pPr>
                <w:r>
                  <w:rPr>
                    <w:rFonts w:ascii="Calibri"/>
                    <w:b/>
                    <w:w w:val="113"/>
                    <w:sz w:val="20"/>
                  </w:rPr>
                </w:r>
                <w:r>
                  <w:rPr/>
                  <w:fldChar w:fldCharType="begin"/>
                </w:r>
                <w:r>
                  <w:rPr>
                    <w:rFonts w:ascii="Calibri"/>
                    <w:b/>
                    <w:w w:val="115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159</w:t>
                </w:r>
                <w:r>
                  <w:rPr/>
                  <w:fldChar w:fldCharType="end"/>
                </w:r>
                <w:r>
                  <w:rPr>
                    <w:rFonts w:ascii="Calibri"/>
                    <w:sz w:val="20"/>
                  </w:rPr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upperLetter"/>
      <w:lvlText w:val="%1"/>
      <w:lvlJc w:val="left"/>
      <w:pPr>
        <w:ind w:left="1040" w:hanging="327"/>
        <w:jc w:val="left"/>
      </w:pPr>
      <w:rPr>
        <w:rFonts w:hint="default" w:ascii="Calibri" w:hAnsi="Calibri" w:eastAsia="Calibri"/>
        <w:w w:val="105"/>
        <w:sz w:val="24"/>
        <w:szCs w:val="24"/>
      </w:rPr>
    </w:lvl>
    <w:lvl w:ilvl="1">
      <w:start w:val="1"/>
      <w:numFmt w:val="upperLetter"/>
      <w:lvlText w:val="%2"/>
      <w:lvlJc w:val="left"/>
      <w:pPr>
        <w:ind w:left="4150" w:hanging="327"/>
        <w:jc w:val="left"/>
      </w:pPr>
      <w:rPr>
        <w:rFonts w:hint="default" w:ascii="Calibri" w:hAnsi="Calibri" w:eastAsia="Calibri"/>
        <w:w w:val="105"/>
        <w:sz w:val="24"/>
        <w:szCs w:val="24"/>
      </w:rPr>
    </w:lvl>
    <w:lvl w:ilvl="2">
      <w:start w:val="1"/>
      <w:numFmt w:val="upperLetter"/>
      <w:lvlText w:val="%3"/>
      <w:lvlJc w:val="left"/>
      <w:pPr>
        <w:ind w:left="9341" w:hanging="327"/>
        <w:jc w:val="left"/>
      </w:pPr>
      <w:rPr>
        <w:rFonts w:hint="default" w:ascii="Calibri" w:hAnsi="Calibri" w:eastAsia="Calibri"/>
        <w:w w:val="105"/>
        <w:sz w:val="24"/>
        <w:szCs w:val="24"/>
      </w:rPr>
    </w:lvl>
    <w:lvl w:ilvl="3">
      <w:start w:val="1"/>
      <w:numFmt w:val="bullet"/>
      <w:lvlText w:val="•"/>
      <w:lvlJc w:val="left"/>
      <w:pPr>
        <w:ind w:left="8942" w:hanging="3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8544" w:hanging="3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146" w:hanging="3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748" w:hanging="3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49" w:hanging="3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51" w:hanging="327"/>
      </w:pPr>
      <w:rPr>
        <w:rFonts w:hint="default"/>
      </w:rPr>
    </w:lvl>
  </w:abstractNum>
  <w:abstractNum w:abstractNumId="0">
    <w:multiLevelType w:val="hybridMultilevel"/>
    <w:lvl w:ilvl="0">
      <w:start w:val="2"/>
      <w:numFmt w:val="decimal"/>
      <w:lvlText w:val="%1"/>
      <w:lvlJc w:val="left"/>
      <w:pPr>
        <w:ind w:left="997" w:hanging="284"/>
        <w:jc w:val="left"/>
      </w:pPr>
      <w:rPr>
        <w:rFonts w:hint="default" w:ascii="Calibri" w:hAnsi="Calibri" w:eastAsia="Calibri"/>
        <w:b/>
        <w:bCs/>
        <w:w w:val="124"/>
        <w:sz w:val="24"/>
        <w:szCs w:val="24"/>
      </w:rPr>
    </w:lvl>
    <w:lvl w:ilvl="1">
      <w:start w:val="1"/>
      <w:numFmt w:val="bullet"/>
      <w:lvlText w:val="•"/>
      <w:lvlJc w:val="left"/>
      <w:pPr>
        <w:ind w:left="1990" w:hanging="2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82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75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68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61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54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47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39" w:hanging="284"/>
      </w:pPr>
      <w:rPr>
        <w:rFonts w:hint="default"/>
      </w:rPr>
    </w:lvl>
  </w:abstractNum>
  <w:abstractNum w:abstractNumId="6">
    <w:multiLevelType w:val="hybridMultilevel"/>
    <w:lvl w:ilvl="0">
      <w:start w:val="1"/>
      <w:numFmt w:val="bullet"/>
      <w:lvlText w:val="•"/>
      <w:lvlJc w:val="left"/>
      <w:pPr>
        <w:ind w:left="1723" w:hanging="179"/>
      </w:pPr>
      <w:rPr>
        <w:rFonts w:hint="default" w:ascii="Calibri" w:hAnsi="Calibri" w:eastAsia="Calibri"/>
        <w:sz w:val="22"/>
        <w:szCs w:val="22"/>
      </w:rPr>
    </w:lvl>
    <w:lvl w:ilvl="1">
      <w:start w:val="1"/>
      <w:numFmt w:val="bullet"/>
      <w:lvlText w:val="•"/>
      <w:lvlJc w:val="left"/>
      <w:pPr>
        <w:ind w:left="2098" w:hanging="17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473" w:hanging="17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48" w:hanging="17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23" w:hanging="17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98" w:hanging="17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73" w:hanging="17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348" w:hanging="17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723" w:hanging="179"/>
      </w:pPr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•"/>
      <w:lvlJc w:val="left"/>
      <w:pPr>
        <w:ind w:left="1809" w:hanging="179"/>
      </w:pPr>
      <w:rPr>
        <w:rFonts w:hint="default" w:ascii="Calibri" w:hAnsi="Calibri" w:eastAsia="Calibri"/>
        <w:sz w:val="22"/>
        <w:szCs w:val="22"/>
      </w:rPr>
    </w:lvl>
    <w:lvl w:ilvl="1">
      <w:start w:val="1"/>
      <w:numFmt w:val="bullet"/>
      <w:lvlText w:val="•"/>
      <w:lvlJc w:val="left"/>
      <w:pPr>
        <w:ind w:left="3134" w:hanging="179"/>
      </w:pPr>
      <w:rPr>
        <w:rFonts w:hint="default" w:ascii="Calibri" w:hAnsi="Calibri" w:eastAsia="Calibri"/>
        <w:sz w:val="22"/>
        <w:szCs w:val="22"/>
      </w:rPr>
    </w:lvl>
    <w:lvl w:ilvl="2">
      <w:start w:val="1"/>
      <w:numFmt w:val="bullet"/>
      <w:lvlText w:val="•"/>
      <w:lvlJc w:val="left"/>
      <w:pPr>
        <w:ind w:left="3394" w:hanging="17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53" w:hanging="17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13" w:hanging="17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73" w:hanging="17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33" w:hanging="17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693" w:hanging="17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953" w:hanging="179"/>
      </w:pPr>
      <w:rPr>
        <w:rFonts w:hint="default"/>
      </w:rPr>
    </w:lvl>
  </w:abstractNum>
  <w:abstractNum w:abstractNumId="4">
    <w:multiLevelType w:val="hybridMultilevel"/>
    <w:lvl w:ilvl="0">
      <w:start w:val="1"/>
      <w:numFmt w:val="bullet"/>
      <w:lvlText w:val="•"/>
      <w:lvlJc w:val="left"/>
      <w:pPr>
        <w:ind w:left="3064" w:hanging="179"/>
      </w:pPr>
      <w:rPr>
        <w:rFonts w:hint="default" w:ascii="Calibri" w:hAnsi="Calibri" w:eastAsia="Calibri"/>
        <w:sz w:val="22"/>
        <w:szCs w:val="22"/>
      </w:rPr>
    </w:lvl>
    <w:lvl w:ilvl="1">
      <w:start w:val="1"/>
      <w:numFmt w:val="bullet"/>
      <w:lvlText w:val="•"/>
      <w:lvlJc w:val="left"/>
      <w:pPr>
        <w:ind w:left="3305" w:hanging="17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546" w:hanging="17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86" w:hanging="17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27" w:hanging="17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268" w:hanging="17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509" w:hanging="17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50" w:hanging="17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991" w:hanging="179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"/>
      <w:lvlJc w:val="left"/>
      <w:pPr>
        <w:ind w:left="464" w:hanging="284"/>
        <w:jc w:val="right"/>
      </w:pPr>
      <w:rPr>
        <w:rFonts w:hint="default" w:ascii="Calibri" w:hAnsi="Calibri" w:eastAsia="Calibri"/>
        <w:b/>
        <w:bCs/>
        <w:w w:val="124"/>
        <w:sz w:val="24"/>
        <w:szCs w:val="24"/>
      </w:rPr>
    </w:lvl>
    <w:lvl w:ilvl="1">
      <w:start w:val="1"/>
      <w:numFmt w:val="decimal"/>
      <w:lvlText w:val="%2."/>
      <w:lvlJc w:val="left"/>
      <w:pPr>
        <w:ind w:left="1658" w:hanging="276"/>
        <w:jc w:val="left"/>
      </w:pPr>
      <w:rPr>
        <w:rFonts w:hint="default" w:ascii="Calibri" w:hAnsi="Calibri" w:eastAsia="Calibri"/>
        <w:w w:val="113"/>
        <w:sz w:val="24"/>
        <w:szCs w:val="24"/>
      </w:rPr>
    </w:lvl>
    <w:lvl w:ilvl="2">
      <w:start w:val="1"/>
      <w:numFmt w:val="bullet"/>
      <w:lvlText w:val="•"/>
      <w:lvlJc w:val="left"/>
      <w:pPr>
        <w:ind w:left="2220" w:hanging="27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82" w:hanging="27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43" w:hanging="27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905" w:hanging="27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67" w:hanging="27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29" w:hanging="27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591" w:hanging="276"/>
      </w:pPr>
      <w:rPr>
        <w:rFonts w:hint="default"/>
      </w:rPr>
    </w:lvl>
  </w:abstractNum>
  <w:abstractNum w:abstractNumId="2">
    <w:multiLevelType w:val="hybridMultilevel"/>
    <w:lvl w:ilvl="0">
      <w:start w:val="1"/>
      <w:numFmt w:val="upperLetter"/>
      <w:lvlText w:val="%1"/>
      <w:lvlJc w:val="left"/>
      <w:pPr>
        <w:ind w:left="1208" w:hanging="387"/>
        <w:jc w:val="left"/>
      </w:pPr>
      <w:rPr>
        <w:rFonts w:hint="default" w:ascii="Calibri" w:hAnsi="Calibri" w:eastAsia="Calibri"/>
        <w:w w:val="105"/>
        <w:sz w:val="24"/>
        <w:szCs w:val="24"/>
      </w:rPr>
    </w:lvl>
    <w:lvl w:ilvl="1">
      <w:start w:val="1"/>
      <w:numFmt w:val="bullet"/>
      <w:lvlText w:val="•"/>
      <w:lvlJc w:val="left"/>
      <w:pPr>
        <w:ind w:left="1468" w:hanging="38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728" w:hanging="38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87" w:hanging="38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47" w:hanging="38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506" w:hanging="38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766" w:hanging="38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026" w:hanging="38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285" w:hanging="387"/>
      </w:pPr>
      <w:rPr>
        <w:rFonts w:hint="default"/>
      </w:rPr>
    </w:lvl>
  </w:abstractNum>
  <w:num w:numId="2">
    <w:abstractNumId w:val="1"/>
  </w:num>
  <w:num w:numId="1">
    <w:abstractNumId w:val="0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713"/>
    </w:pPr>
    <w:rPr>
      <w:rFonts w:ascii="Calibri" w:hAnsi="Calibri" w:eastAsia="Calibri"/>
      <w:b/>
      <w:bCs/>
      <w:sz w:val="24"/>
      <w:szCs w:val="24"/>
    </w:rPr>
  </w:style>
  <w:style w:styleId="Heading1" w:type="paragraph">
    <w:name w:val="Heading 1"/>
    <w:basedOn w:val="Normal"/>
    <w:uiPriority w:val="1"/>
    <w:qFormat/>
    <w:pPr>
      <w:ind w:left="1030"/>
      <w:outlineLvl w:val="1"/>
    </w:pPr>
    <w:rPr>
      <w:rFonts w:ascii="Calibri" w:hAnsi="Calibri" w:eastAsia="Calibri"/>
      <w:b/>
      <w:bCs/>
      <w:sz w:val="82"/>
      <w:szCs w:val="82"/>
    </w:rPr>
  </w:style>
  <w:style w:styleId="Heading2" w:type="paragraph">
    <w:name w:val="Heading 2"/>
    <w:basedOn w:val="Normal"/>
    <w:uiPriority w:val="1"/>
    <w:qFormat/>
    <w:pPr>
      <w:spacing w:before="249"/>
      <w:ind w:left="260"/>
      <w:outlineLvl w:val="2"/>
    </w:pPr>
    <w:rPr>
      <w:rFonts w:ascii="Calibri" w:hAnsi="Calibri" w:eastAsia="Calibri"/>
      <w:b/>
      <w:bCs/>
      <w:sz w:val="50"/>
      <w:szCs w:val="50"/>
    </w:rPr>
  </w:style>
  <w:style w:styleId="Heading3" w:type="paragraph">
    <w:name w:val="Heading 3"/>
    <w:basedOn w:val="Normal"/>
    <w:uiPriority w:val="1"/>
    <w:qFormat/>
    <w:pPr>
      <w:ind w:left="585"/>
      <w:outlineLvl w:val="3"/>
    </w:pPr>
    <w:rPr>
      <w:rFonts w:ascii="Calibri" w:hAnsi="Calibri" w:eastAsia="Calibri"/>
      <w:b/>
      <w:bCs/>
      <w:sz w:val="44"/>
      <w:szCs w:val="44"/>
    </w:rPr>
  </w:style>
  <w:style w:styleId="Heading4" w:type="paragraph">
    <w:name w:val="Heading 4"/>
    <w:basedOn w:val="Normal"/>
    <w:uiPriority w:val="1"/>
    <w:qFormat/>
    <w:pPr>
      <w:ind w:left="64"/>
      <w:outlineLvl w:val="4"/>
    </w:pPr>
    <w:rPr>
      <w:rFonts w:ascii="Calibri" w:hAnsi="Calibri" w:eastAsia="Calibri"/>
      <w:b/>
      <w:bCs/>
      <w:sz w:val="42"/>
      <w:szCs w:val="42"/>
    </w:rPr>
  </w:style>
  <w:style w:styleId="Heading5" w:type="paragraph">
    <w:name w:val="Heading 5"/>
    <w:basedOn w:val="Normal"/>
    <w:uiPriority w:val="1"/>
    <w:qFormat/>
    <w:pPr>
      <w:spacing w:before="26"/>
      <w:ind w:left="260"/>
      <w:outlineLvl w:val="5"/>
    </w:pPr>
    <w:rPr>
      <w:rFonts w:ascii="Calibri" w:hAnsi="Calibri" w:eastAsia="Calibri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pn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pn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openxmlformats.org/officeDocument/2006/relationships/image" Target="media/image13.jpe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pn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png"/><Relationship Id="rId29" Type="http://schemas.openxmlformats.org/officeDocument/2006/relationships/image" Target="media/image23.jpe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jpe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jpe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jpe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jpe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jpe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footer" Target="footer3.xml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footer" Target="footer4.xml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jpe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footer" Target="footer5.xml"/><Relationship Id="rId94" Type="http://schemas.openxmlformats.org/officeDocument/2006/relationships/footer" Target="footer6.xml"/><Relationship Id="rId95" Type="http://schemas.openxmlformats.org/officeDocument/2006/relationships/image" Target="media/image85.jpeg"/><Relationship Id="rId96" Type="http://schemas.openxmlformats.org/officeDocument/2006/relationships/image" Target="media/image86.jpeg"/><Relationship Id="rId97" Type="http://schemas.openxmlformats.org/officeDocument/2006/relationships/image" Target="media/image87.jpeg"/><Relationship Id="rId98" Type="http://schemas.openxmlformats.org/officeDocument/2006/relationships/image" Target="media/image88.png"/><Relationship Id="rId99" Type="http://schemas.openxmlformats.org/officeDocument/2006/relationships/image" Target="media/image89.png"/><Relationship Id="rId100" Type="http://schemas.openxmlformats.org/officeDocument/2006/relationships/image" Target="media/image90.png"/><Relationship Id="rId101" Type="http://schemas.openxmlformats.org/officeDocument/2006/relationships/image" Target="media/image91.png"/><Relationship Id="rId102" Type="http://schemas.openxmlformats.org/officeDocument/2006/relationships/image" Target="media/image92.png"/><Relationship Id="rId103" Type="http://schemas.openxmlformats.org/officeDocument/2006/relationships/image" Target="media/image93.png"/><Relationship Id="rId104" Type="http://schemas.openxmlformats.org/officeDocument/2006/relationships/image" Target="media/image94.png"/><Relationship Id="rId105" Type="http://schemas.openxmlformats.org/officeDocument/2006/relationships/image" Target="media/image95.png"/><Relationship Id="rId106" Type="http://schemas.openxmlformats.org/officeDocument/2006/relationships/image" Target="media/image96.png"/><Relationship Id="rId107" Type="http://schemas.openxmlformats.org/officeDocument/2006/relationships/image" Target="media/image97.png"/><Relationship Id="rId108" Type="http://schemas.openxmlformats.org/officeDocument/2006/relationships/image" Target="media/image98.png"/><Relationship Id="rId109" Type="http://schemas.openxmlformats.org/officeDocument/2006/relationships/image" Target="media/image99.png"/><Relationship Id="rId110" Type="http://schemas.openxmlformats.org/officeDocument/2006/relationships/image" Target="media/image100.jpeg"/><Relationship Id="rId111" Type="http://schemas.openxmlformats.org/officeDocument/2006/relationships/image" Target="media/image101.png"/><Relationship Id="rId112" Type="http://schemas.openxmlformats.org/officeDocument/2006/relationships/image" Target="media/image102.png"/><Relationship Id="rId113" Type="http://schemas.openxmlformats.org/officeDocument/2006/relationships/image" Target="media/image103.png"/><Relationship Id="rId114" Type="http://schemas.openxmlformats.org/officeDocument/2006/relationships/footer" Target="footer7.xml"/><Relationship Id="rId115" Type="http://schemas.openxmlformats.org/officeDocument/2006/relationships/footer" Target="footer8.xml"/><Relationship Id="rId116" Type="http://schemas.openxmlformats.org/officeDocument/2006/relationships/image" Target="media/image104.png"/><Relationship Id="rId117" Type="http://schemas.openxmlformats.org/officeDocument/2006/relationships/image" Target="media/image105.png"/><Relationship Id="rId118" Type="http://schemas.openxmlformats.org/officeDocument/2006/relationships/image" Target="media/image106.png"/><Relationship Id="rId119" Type="http://schemas.openxmlformats.org/officeDocument/2006/relationships/image" Target="media/image107.png"/><Relationship Id="rId120" Type="http://schemas.openxmlformats.org/officeDocument/2006/relationships/image" Target="media/image108.png"/><Relationship Id="rId121" Type="http://schemas.openxmlformats.org/officeDocument/2006/relationships/image" Target="media/image109.png"/><Relationship Id="rId122" Type="http://schemas.openxmlformats.org/officeDocument/2006/relationships/image" Target="media/image110.png"/><Relationship Id="rId123" Type="http://schemas.openxmlformats.org/officeDocument/2006/relationships/image" Target="media/image111.png"/><Relationship Id="rId124" Type="http://schemas.openxmlformats.org/officeDocument/2006/relationships/image" Target="media/image112.png"/><Relationship Id="rId125" Type="http://schemas.openxmlformats.org/officeDocument/2006/relationships/image" Target="media/image113.png"/><Relationship Id="rId126" Type="http://schemas.openxmlformats.org/officeDocument/2006/relationships/image" Target="media/image114.png"/><Relationship Id="rId127" Type="http://schemas.openxmlformats.org/officeDocument/2006/relationships/image" Target="media/image115.png"/><Relationship Id="rId128" Type="http://schemas.openxmlformats.org/officeDocument/2006/relationships/image" Target="media/image116.png"/><Relationship Id="rId129" Type="http://schemas.openxmlformats.org/officeDocument/2006/relationships/image" Target="media/image117.png"/><Relationship Id="rId130" Type="http://schemas.openxmlformats.org/officeDocument/2006/relationships/image" Target="media/image118.png"/><Relationship Id="rId131" Type="http://schemas.openxmlformats.org/officeDocument/2006/relationships/image" Target="media/image119.png"/><Relationship Id="rId132" Type="http://schemas.openxmlformats.org/officeDocument/2006/relationships/image" Target="media/image120.png"/><Relationship Id="rId133" Type="http://schemas.openxmlformats.org/officeDocument/2006/relationships/image" Target="media/image121.png"/><Relationship Id="rId134" Type="http://schemas.openxmlformats.org/officeDocument/2006/relationships/image" Target="media/image122.png"/><Relationship Id="rId135" Type="http://schemas.openxmlformats.org/officeDocument/2006/relationships/image" Target="media/image123.png"/><Relationship Id="rId136" Type="http://schemas.openxmlformats.org/officeDocument/2006/relationships/image" Target="media/image124.png"/><Relationship Id="rId137" Type="http://schemas.openxmlformats.org/officeDocument/2006/relationships/image" Target="media/image125.png"/><Relationship Id="rId138" Type="http://schemas.openxmlformats.org/officeDocument/2006/relationships/image" Target="media/image126.png"/><Relationship Id="rId139" Type="http://schemas.openxmlformats.org/officeDocument/2006/relationships/image" Target="media/image127.png"/><Relationship Id="rId140" Type="http://schemas.openxmlformats.org/officeDocument/2006/relationships/image" Target="media/image128.png"/><Relationship Id="rId141" Type="http://schemas.openxmlformats.org/officeDocument/2006/relationships/image" Target="media/image129.png"/><Relationship Id="rId142" Type="http://schemas.openxmlformats.org/officeDocument/2006/relationships/image" Target="media/image130.png"/><Relationship Id="rId143" Type="http://schemas.openxmlformats.org/officeDocument/2006/relationships/image" Target="media/image131.png"/><Relationship Id="rId144" Type="http://schemas.openxmlformats.org/officeDocument/2006/relationships/image" Target="media/image132.png"/><Relationship Id="rId145" Type="http://schemas.openxmlformats.org/officeDocument/2006/relationships/image" Target="media/image133.png"/><Relationship Id="rId146" Type="http://schemas.openxmlformats.org/officeDocument/2006/relationships/image" Target="media/image134.png"/><Relationship Id="rId147" Type="http://schemas.openxmlformats.org/officeDocument/2006/relationships/image" Target="media/image135.png"/><Relationship Id="rId148" Type="http://schemas.openxmlformats.org/officeDocument/2006/relationships/image" Target="media/image136.png"/><Relationship Id="rId149" Type="http://schemas.openxmlformats.org/officeDocument/2006/relationships/image" Target="media/image137.png"/><Relationship Id="rId150" Type="http://schemas.openxmlformats.org/officeDocument/2006/relationships/image" Target="media/image138.png"/><Relationship Id="rId151" Type="http://schemas.openxmlformats.org/officeDocument/2006/relationships/image" Target="media/image139.png"/><Relationship Id="rId152" Type="http://schemas.openxmlformats.org/officeDocument/2006/relationships/image" Target="media/image140.png"/><Relationship Id="rId153" Type="http://schemas.openxmlformats.org/officeDocument/2006/relationships/image" Target="media/image141.png"/><Relationship Id="rId154" Type="http://schemas.openxmlformats.org/officeDocument/2006/relationships/image" Target="media/image142.png"/><Relationship Id="rId155" Type="http://schemas.openxmlformats.org/officeDocument/2006/relationships/image" Target="media/image143.png"/><Relationship Id="rId156" Type="http://schemas.openxmlformats.org/officeDocument/2006/relationships/image" Target="media/image144.png"/><Relationship Id="rId157" Type="http://schemas.openxmlformats.org/officeDocument/2006/relationships/image" Target="media/image145.png"/><Relationship Id="rId158" Type="http://schemas.openxmlformats.org/officeDocument/2006/relationships/image" Target="media/image146.png"/><Relationship Id="rId159" Type="http://schemas.openxmlformats.org/officeDocument/2006/relationships/image" Target="media/image147.png"/><Relationship Id="rId160" Type="http://schemas.openxmlformats.org/officeDocument/2006/relationships/image" Target="media/image148.png"/><Relationship Id="rId161" Type="http://schemas.openxmlformats.org/officeDocument/2006/relationships/image" Target="media/image149.png"/><Relationship Id="rId162" Type="http://schemas.openxmlformats.org/officeDocument/2006/relationships/image" Target="media/image150.png"/><Relationship Id="rId163" Type="http://schemas.openxmlformats.org/officeDocument/2006/relationships/image" Target="media/image151.png"/><Relationship Id="rId164" Type="http://schemas.openxmlformats.org/officeDocument/2006/relationships/image" Target="media/image152.png"/><Relationship Id="rId165" Type="http://schemas.openxmlformats.org/officeDocument/2006/relationships/image" Target="media/image153.png"/><Relationship Id="rId166" Type="http://schemas.openxmlformats.org/officeDocument/2006/relationships/image" Target="media/image154.png"/><Relationship Id="rId167" Type="http://schemas.openxmlformats.org/officeDocument/2006/relationships/image" Target="media/image155.png"/><Relationship Id="rId168" Type="http://schemas.openxmlformats.org/officeDocument/2006/relationships/image" Target="media/image156.png"/><Relationship Id="rId169" Type="http://schemas.openxmlformats.org/officeDocument/2006/relationships/image" Target="media/image157.png"/><Relationship Id="rId170" Type="http://schemas.openxmlformats.org/officeDocument/2006/relationships/image" Target="media/image158.png"/><Relationship Id="rId171" Type="http://schemas.openxmlformats.org/officeDocument/2006/relationships/image" Target="media/image159.png"/><Relationship Id="rId172" Type="http://schemas.openxmlformats.org/officeDocument/2006/relationships/image" Target="media/image160.png"/><Relationship Id="rId173" Type="http://schemas.openxmlformats.org/officeDocument/2006/relationships/image" Target="media/image161.png"/><Relationship Id="rId174" Type="http://schemas.openxmlformats.org/officeDocument/2006/relationships/image" Target="media/image162.png"/><Relationship Id="rId175" Type="http://schemas.openxmlformats.org/officeDocument/2006/relationships/image" Target="media/image163.png"/><Relationship Id="rId176" Type="http://schemas.openxmlformats.org/officeDocument/2006/relationships/image" Target="media/image164.png"/><Relationship Id="rId177" Type="http://schemas.openxmlformats.org/officeDocument/2006/relationships/image" Target="media/image165.png"/><Relationship Id="rId178" Type="http://schemas.openxmlformats.org/officeDocument/2006/relationships/image" Target="media/image166.png"/><Relationship Id="rId179" Type="http://schemas.openxmlformats.org/officeDocument/2006/relationships/image" Target="media/image167.png"/><Relationship Id="rId180" Type="http://schemas.openxmlformats.org/officeDocument/2006/relationships/image" Target="media/image168.png"/><Relationship Id="rId181" Type="http://schemas.openxmlformats.org/officeDocument/2006/relationships/image" Target="media/image169.png"/><Relationship Id="rId182" Type="http://schemas.openxmlformats.org/officeDocument/2006/relationships/image" Target="media/image170.png"/><Relationship Id="rId183" Type="http://schemas.openxmlformats.org/officeDocument/2006/relationships/image" Target="media/image171.png"/><Relationship Id="rId184" Type="http://schemas.openxmlformats.org/officeDocument/2006/relationships/image" Target="media/image172.png"/><Relationship Id="rId185" Type="http://schemas.openxmlformats.org/officeDocument/2006/relationships/image" Target="media/image173.png"/><Relationship Id="rId186" Type="http://schemas.openxmlformats.org/officeDocument/2006/relationships/image" Target="media/image174.png"/><Relationship Id="rId187" Type="http://schemas.openxmlformats.org/officeDocument/2006/relationships/image" Target="media/image175.png"/><Relationship Id="rId188" Type="http://schemas.openxmlformats.org/officeDocument/2006/relationships/image" Target="media/image176.png"/><Relationship Id="rId189" Type="http://schemas.openxmlformats.org/officeDocument/2006/relationships/image" Target="media/image177.png"/><Relationship Id="rId190" Type="http://schemas.openxmlformats.org/officeDocument/2006/relationships/image" Target="media/image178.png"/><Relationship Id="rId191" Type="http://schemas.openxmlformats.org/officeDocument/2006/relationships/image" Target="media/image179.png"/><Relationship Id="rId192" Type="http://schemas.openxmlformats.org/officeDocument/2006/relationships/image" Target="media/image180.png"/><Relationship Id="rId193" Type="http://schemas.openxmlformats.org/officeDocument/2006/relationships/image" Target="media/image181.png"/><Relationship Id="rId194" Type="http://schemas.openxmlformats.org/officeDocument/2006/relationships/image" Target="media/image182.png"/><Relationship Id="rId195" Type="http://schemas.openxmlformats.org/officeDocument/2006/relationships/image" Target="media/image183.png"/><Relationship Id="rId196" Type="http://schemas.openxmlformats.org/officeDocument/2006/relationships/image" Target="media/image184.png"/><Relationship Id="rId197" Type="http://schemas.openxmlformats.org/officeDocument/2006/relationships/image" Target="media/image185.png"/><Relationship Id="rId198" Type="http://schemas.openxmlformats.org/officeDocument/2006/relationships/image" Target="media/image186.png"/><Relationship Id="rId199" Type="http://schemas.openxmlformats.org/officeDocument/2006/relationships/image" Target="media/image187.png"/><Relationship Id="rId200" Type="http://schemas.openxmlformats.org/officeDocument/2006/relationships/image" Target="media/image188.png"/><Relationship Id="rId201" Type="http://schemas.openxmlformats.org/officeDocument/2006/relationships/image" Target="media/image189.png"/><Relationship Id="rId202" Type="http://schemas.openxmlformats.org/officeDocument/2006/relationships/image" Target="media/image190.png"/><Relationship Id="rId203" Type="http://schemas.openxmlformats.org/officeDocument/2006/relationships/image" Target="media/image191.png"/><Relationship Id="rId204" Type="http://schemas.openxmlformats.org/officeDocument/2006/relationships/image" Target="media/image192.png"/><Relationship Id="rId205" Type="http://schemas.openxmlformats.org/officeDocument/2006/relationships/image" Target="media/image193.png"/><Relationship Id="rId206" Type="http://schemas.openxmlformats.org/officeDocument/2006/relationships/image" Target="media/image194.png"/><Relationship Id="rId207" Type="http://schemas.openxmlformats.org/officeDocument/2006/relationships/image" Target="media/image195.png"/><Relationship Id="rId208" Type="http://schemas.openxmlformats.org/officeDocument/2006/relationships/image" Target="media/image196.png"/><Relationship Id="rId209" Type="http://schemas.openxmlformats.org/officeDocument/2006/relationships/image" Target="media/image197.png"/><Relationship Id="rId210" Type="http://schemas.openxmlformats.org/officeDocument/2006/relationships/image" Target="media/image198.png"/><Relationship Id="rId211" Type="http://schemas.openxmlformats.org/officeDocument/2006/relationships/image" Target="media/image199.png"/><Relationship Id="rId212" Type="http://schemas.openxmlformats.org/officeDocument/2006/relationships/image" Target="media/image200.png"/><Relationship Id="rId213" Type="http://schemas.openxmlformats.org/officeDocument/2006/relationships/image" Target="media/image201.png"/><Relationship Id="rId214" Type="http://schemas.openxmlformats.org/officeDocument/2006/relationships/image" Target="media/image202.png"/><Relationship Id="rId215" Type="http://schemas.openxmlformats.org/officeDocument/2006/relationships/image" Target="media/image203.png"/><Relationship Id="rId216" Type="http://schemas.openxmlformats.org/officeDocument/2006/relationships/image" Target="media/image204.png"/><Relationship Id="rId217" Type="http://schemas.openxmlformats.org/officeDocument/2006/relationships/image" Target="media/image205.png"/><Relationship Id="rId218" Type="http://schemas.openxmlformats.org/officeDocument/2006/relationships/image" Target="media/image206.png"/><Relationship Id="rId219" Type="http://schemas.openxmlformats.org/officeDocument/2006/relationships/image" Target="media/image207.png"/><Relationship Id="rId220" Type="http://schemas.openxmlformats.org/officeDocument/2006/relationships/image" Target="media/image208.png"/><Relationship Id="rId221" Type="http://schemas.openxmlformats.org/officeDocument/2006/relationships/image" Target="media/image209.png"/><Relationship Id="rId222" Type="http://schemas.openxmlformats.org/officeDocument/2006/relationships/image" Target="media/image210.png"/><Relationship Id="rId223" Type="http://schemas.openxmlformats.org/officeDocument/2006/relationships/image" Target="media/image211.png"/><Relationship Id="rId224" Type="http://schemas.openxmlformats.org/officeDocument/2006/relationships/image" Target="media/image212.png"/><Relationship Id="rId225" Type="http://schemas.openxmlformats.org/officeDocument/2006/relationships/image" Target="media/image213.png"/><Relationship Id="rId226" Type="http://schemas.openxmlformats.org/officeDocument/2006/relationships/image" Target="media/image214.png"/><Relationship Id="rId227" Type="http://schemas.openxmlformats.org/officeDocument/2006/relationships/image" Target="media/image215.png"/><Relationship Id="rId228" Type="http://schemas.openxmlformats.org/officeDocument/2006/relationships/image" Target="media/image216.png"/><Relationship Id="rId229" Type="http://schemas.openxmlformats.org/officeDocument/2006/relationships/image" Target="media/image217.png"/><Relationship Id="rId230" Type="http://schemas.openxmlformats.org/officeDocument/2006/relationships/image" Target="media/image218.png"/><Relationship Id="rId231" Type="http://schemas.openxmlformats.org/officeDocument/2006/relationships/image" Target="media/image219.png"/><Relationship Id="rId232" Type="http://schemas.openxmlformats.org/officeDocument/2006/relationships/image" Target="media/image220.png"/><Relationship Id="rId233" Type="http://schemas.openxmlformats.org/officeDocument/2006/relationships/image" Target="media/image221.png"/><Relationship Id="rId234" Type="http://schemas.openxmlformats.org/officeDocument/2006/relationships/image" Target="media/image222.png"/><Relationship Id="rId235" Type="http://schemas.openxmlformats.org/officeDocument/2006/relationships/image" Target="media/image223.png"/><Relationship Id="rId236" Type="http://schemas.openxmlformats.org/officeDocument/2006/relationships/image" Target="media/image224.png"/><Relationship Id="rId237" Type="http://schemas.openxmlformats.org/officeDocument/2006/relationships/image" Target="media/image225.png"/><Relationship Id="rId238" Type="http://schemas.openxmlformats.org/officeDocument/2006/relationships/image" Target="media/image226.png"/><Relationship Id="rId239" Type="http://schemas.openxmlformats.org/officeDocument/2006/relationships/image" Target="media/image227.png"/><Relationship Id="rId240" Type="http://schemas.openxmlformats.org/officeDocument/2006/relationships/image" Target="media/image228.png"/><Relationship Id="rId241" Type="http://schemas.openxmlformats.org/officeDocument/2006/relationships/image" Target="media/image229.png"/><Relationship Id="rId242" Type="http://schemas.openxmlformats.org/officeDocument/2006/relationships/image" Target="media/image230.png"/><Relationship Id="rId243" Type="http://schemas.openxmlformats.org/officeDocument/2006/relationships/image" Target="media/image231.png"/><Relationship Id="rId244" Type="http://schemas.openxmlformats.org/officeDocument/2006/relationships/image" Target="media/image232.png"/><Relationship Id="rId245" Type="http://schemas.openxmlformats.org/officeDocument/2006/relationships/image" Target="media/image233.png"/><Relationship Id="rId246" Type="http://schemas.openxmlformats.org/officeDocument/2006/relationships/image" Target="media/image234.png"/><Relationship Id="rId247" Type="http://schemas.openxmlformats.org/officeDocument/2006/relationships/image" Target="media/image235.png"/><Relationship Id="rId248" Type="http://schemas.openxmlformats.org/officeDocument/2006/relationships/image" Target="media/image236.png"/><Relationship Id="rId249" Type="http://schemas.openxmlformats.org/officeDocument/2006/relationships/image" Target="media/image237.png"/><Relationship Id="rId250" Type="http://schemas.openxmlformats.org/officeDocument/2006/relationships/image" Target="media/image238.png"/><Relationship Id="rId251" Type="http://schemas.openxmlformats.org/officeDocument/2006/relationships/image" Target="media/image239.png"/><Relationship Id="rId252" Type="http://schemas.openxmlformats.org/officeDocument/2006/relationships/image" Target="media/image240.png"/><Relationship Id="rId253" Type="http://schemas.openxmlformats.org/officeDocument/2006/relationships/image" Target="media/image241.png"/><Relationship Id="rId254" Type="http://schemas.openxmlformats.org/officeDocument/2006/relationships/image" Target="media/image242.png"/><Relationship Id="rId255" Type="http://schemas.openxmlformats.org/officeDocument/2006/relationships/image" Target="media/image243.png"/><Relationship Id="rId256" Type="http://schemas.openxmlformats.org/officeDocument/2006/relationships/image" Target="media/image244.png"/><Relationship Id="rId257" Type="http://schemas.openxmlformats.org/officeDocument/2006/relationships/image" Target="media/image245.png"/><Relationship Id="rId258" Type="http://schemas.openxmlformats.org/officeDocument/2006/relationships/image" Target="media/image246.png"/><Relationship Id="rId259" Type="http://schemas.openxmlformats.org/officeDocument/2006/relationships/image" Target="media/image247.png"/><Relationship Id="rId260" Type="http://schemas.openxmlformats.org/officeDocument/2006/relationships/image" Target="media/image248.png"/><Relationship Id="rId261" Type="http://schemas.openxmlformats.org/officeDocument/2006/relationships/image" Target="media/image249.png"/><Relationship Id="rId262" Type="http://schemas.openxmlformats.org/officeDocument/2006/relationships/image" Target="media/image250.png"/><Relationship Id="rId263" Type="http://schemas.openxmlformats.org/officeDocument/2006/relationships/image" Target="media/image251.png"/><Relationship Id="rId264" Type="http://schemas.openxmlformats.org/officeDocument/2006/relationships/image" Target="media/image252.png"/><Relationship Id="rId265" Type="http://schemas.openxmlformats.org/officeDocument/2006/relationships/image" Target="media/image253.png"/><Relationship Id="rId266" Type="http://schemas.openxmlformats.org/officeDocument/2006/relationships/image" Target="media/image254.png"/><Relationship Id="rId267" Type="http://schemas.openxmlformats.org/officeDocument/2006/relationships/image" Target="media/image255.png"/><Relationship Id="rId268" Type="http://schemas.openxmlformats.org/officeDocument/2006/relationships/image" Target="media/image256.png"/><Relationship Id="rId269" Type="http://schemas.openxmlformats.org/officeDocument/2006/relationships/image" Target="media/image257.png"/><Relationship Id="rId270" Type="http://schemas.openxmlformats.org/officeDocument/2006/relationships/image" Target="media/image258.png"/><Relationship Id="rId271" Type="http://schemas.openxmlformats.org/officeDocument/2006/relationships/image" Target="media/image259.png"/><Relationship Id="rId272" Type="http://schemas.openxmlformats.org/officeDocument/2006/relationships/image" Target="media/image260.png"/><Relationship Id="rId273" Type="http://schemas.openxmlformats.org/officeDocument/2006/relationships/image" Target="media/image261.png"/><Relationship Id="rId274" Type="http://schemas.openxmlformats.org/officeDocument/2006/relationships/image" Target="media/image262.png"/><Relationship Id="rId275" Type="http://schemas.openxmlformats.org/officeDocument/2006/relationships/image" Target="media/image263.png"/><Relationship Id="rId276" Type="http://schemas.openxmlformats.org/officeDocument/2006/relationships/image" Target="media/image264.png"/><Relationship Id="rId277" Type="http://schemas.openxmlformats.org/officeDocument/2006/relationships/image" Target="media/image265.png"/><Relationship Id="rId278" Type="http://schemas.openxmlformats.org/officeDocument/2006/relationships/image" Target="media/image266.png"/><Relationship Id="rId279" Type="http://schemas.openxmlformats.org/officeDocument/2006/relationships/image" Target="media/image267.png"/><Relationship Id="rId280" Type="http://schemas.openxmlformats.org/officeDocument/2006/relationships/image" Target="media/image268.png"/><Relationship Id="rId281" Type="http://schemas.openxmlformats.org/officeDocument/2006/relationships/image" Target="media/image269.png"/><Relationship Id="rId282" Type="http://schemas.openxmlformats.org/officeDocument/2006/relationships/image" Target="media/image270.png"/><Relationship Id="rId283" Type="http://schemas.openxmlformats.org/officeDocument/2006/relationships/image" Target="media/image271.png"/><Relationship Id="rId284" Type="http://schemas.openxmlformats.org/officeDocument/2006/relationships/image" Target="media/image272.png"/><Relationship Id="rId285" Type="http://schemas.openxmlformats.org/officeDocument/2006/relationships/image" Target="media/image273.png"/><Relationship Id="rId286" Type="http://schemas.openxmlformats.org/officeDocument/2006/relationships/image" Target="media/image274.png"/><Relationship Id="rId287" Type="http://schemas.openxmlformats.org/officeDocument/2006/relationships/image" Target="media/image275.png"/><Relationship Id="rId288" Type="http://schemas.openxmlformats.org/officeDocument/2006/relationships/image" Target="media/image276.png"/><Relationship Id="rId289" Type="http://schemas.openxmlformats.org/officeDocument/2006/relationships/image" Target="media/image277.png"/><Relationship Id="rId290" Type="http://schemas.openxmlformats.org/officeDocument/2006/relationships/image" Target="media/image278.png"/><Relationship Id="rId291" Type="http://schemas.openxmlformats.org/officeDocument/2006/relationships/image" Target="media/image279.png"/><Relationship Id="rId292" Type="http://schemas.openxmlformats.org/officeDocument/2006/relationships/image" Target="media/image280.png"/><Relationship Id="rId293" Type="http://schemas.openxmlformats.org/officeDocument/2006/relationships/image" Target="media/image281.png"/><Relationship Id="rId294" Type="http://schemas.openxmlformats.org/officeDocument/2006/relationships/image" Target="media/image282.png"/><Relationship Id="rId295" Type="http://schemas.openxmlformats.org/officeDocument/2006/relationships/image" Target="media/image283.png"/><Relationship Id="rId296" Type="http://schemas.openxmlformats.org/officeDocument/2006/relationships/image" Target="media/image284.png"/><Relationship Id="rId297" Type="http://schemas.openxmlformats.org/officeDocument/2006/relationships/image" Target="media/image285.png"/><Relationship Id="rId298" Type="http://schemas.openxmlformats.org/officeDocument/2006/relationships/image" Target="media/image286.png"/><Relationship Id="rId299" Type="http://schemas.openxmlformats.org/officeDocument/2006/relationships/image" Target="media/image287.png"/><Relationship Id="rId300" Type="http://schemas.openxmlformats.org/officeDocument/2006/relationships/image" Target="media/image288.png"/><Relationship Id="rId301" Type="http://schemas.openxmlformats.org/officeDocument/2006/relationships/image" Target="media/image289.png"/><Relationship Id="rId302" Type="http://schemas.openxmlformats.org/officeDocument/2006/relationships/image" Target="media/image290.png"/><Relationship Id="rId303" Type="http://schemas.openxmlformats.org/officeDocument/2006/relationships/image" Target="media/image291.png"/><Relationship Id="rId304" Type="http://schemas.openxmlformats.org/officeDocument/2006/relationships/image" Target="media/image292.png"/><Relationship Id="rId305" Type="http://schemas.openxmlformats.org/officeDocument/2006/relationships/image" Target="media/image293.png"/><Relationship Id="rId306" Type="http://schemas.openxmlformats.org/officeDocument/2006/relationships/image" Target="media/image294.png"/><Relationship Id="rId307" Type="http://schemas.openxmlformats.org/officeDocument/2006/relationships/image" Target="media/image295.png"/><Relationship Id="rId308" Type="http://schemas.openxmlformats.org/officeDocument/2006/relationships/image" Target="media/image296.png"/><Relationship Id="rId309" Type="http://schemas.openxmlformats.org/officeDocument/2006/relationships/image" Target="media/image297.png"/><Relationship Id="rId310" Type="http://schemas.openxmlformats.org/officeDocument/2006/relationships/image" Target="media/image298.png"/><Relationship Id="rId311" Type="http://schemas.openxmlformats.org/officeDocument/2006/relationships/image" Target="media/image299.png"/><Relationship Id="rId312" Type="http://schemas.openxmlformats.org/officeDocument/2006/relationships/image" Target="media/image300.png"/><Relationship Id="rId313" Type="http://schemas.openxmlformats.org/officeDocument/2006/relationships/image" Target="media/image301.png"/><Relationship Id="rId314" Type="http://schemas.openxmlformats.org/officeDocument/2006/relationships/image" Target="media/image302.png"/><Relationship Id="rId315" Type="http://schemas.openxmlformats.org/officeDocument/2006/relationships/image" Target="media/image303.png"/><Relationship Id="rId316" Type="http://schemas.openxmlformats.org/officeDocument/2006/relationships/image" Target="media/image304.png"/><Relationship Id="rId317" Type="http://schemas.openxmlformats.org/officeDocument/2006/relationships/image" Target="media/image305.png"/><Relationship Id="rId318" Type="http://schemas.openxmlformats.org/officeDocument/2006/relationships/image" Target="media/image306.png"/><Relationship Id="rId319" Type="http://schemas.openxmlformats.org/officeDocument/2006/relationships/image" Target="media/image307.png"/><Relationship Id="rId320" Type="http://schemas.openxmlformats.org/officeDocument/2006/relationships/image" Target="media/image308.png"/><Relationship Id="rId321" Type="http://schemas.openxmlformats.org/officeDocument/2006/relationships/image" Target="media/image309.png"/><Relationship Id="rId322" Type="http://schemas.openxmlformats.org/officeDocument/2006/relationships/image" Target="media/image310.png"/><Relationship Id="rId323" Type="http://schemas.openxmlformats.org/officeDocument/2006/relationships/image" Target="media/image311.png"/><Relationship Id="rId324" Type="http://schemas.openxmlformats.org/officeDocument/2006/relationships/image" Target="media/image312.png"/><Relationship Id="rId325" Type="http://schemas.openxmlformats.org/officeDocument/2006/relationships/image" Target="media/image313.png"/><Relationship Id="rId326" Type="http://schemas.openxmlformats.org/officeDocument/2006/relationships/image" Target="media/image314.png"/><Relationship Id="rId327" Type="http://schemas.openxmlformats.org/officeDocument/2006/relationships/image" Target="media/image315.png"/><Relationship Id="rId328" Type="http://schemas.openxmlformats.org/officeDocument/2006/relationships/image" Target="media/image316.png"/><Relationship Id="rId329" Type="http://schemas.openxmlformats.org/officeDocument/2006/relationships/image" Target="media/image317.png"/><Relationship Id="rId330" Type="http://schemas.openxmlformats.org/officeDocument/2006/relationships/image" Target="media/image318.png"/><Relationship Id="rId331" Type="http://schemas.openxmlformats.org/officeDocument/2006/relationships/image" Target="media/image319.png"/><Relationship Id="rId332" Type="http://schemas.openxmlformats.org/officeDocument/2006/relationships/image" Target="media/image320.png"/><Relationship Id="rId333" Type="http://schemas.openxmlformats.org/officeDocument/2006/relationships/image" Target="media/image321.png"/><Relationship Id="rId334" Type="http://schemas.openxmlformats.org/officeDocument/2006/relationships/image" Target="media/image322.png"/><Relationship Id="rId335" Type="http://schemas.openxmlformats.org/officeDocument/2006/relationships/image" Target="media/image323.png"/><Relationship Id="rId336" Type="http://schemas.openxmlformats.org/officeDocument/2006/relationships/image" Target="media/image324.png"/><Relationship Id="rId337" Type="http://schemas.openxmlformats.org/officeDocument/2006/relationships/image" Target="media/image325.png"/><Relationship Id="rId338" Type="http://schemas.openxmlformats.org/officeDocument/2006/relationships/image" Target="media/image326.png"/><Relationship Id="rId339" Type="http://schemas.openxmlformats.org/officeDocument/2006/relationships/image" Target="media/image327.png"/><Relationship Id="rId340" Type="http://schemas.openxmlformats.org/officeDocument/2006/relationships/image" Target="media/image328.png"/><Relationship Id="rId341" Type="http://schemas.openxmlformats.org/officeDocument/2006/relationships/image" Target="media/image329.png"/><Relationship Id="rId342" Type="http://schemas.openxmlformats.org/officeDocument/2006/relationships/image" Target="media/image330.png"/><Relationship Id="rId343" Type="http://schemas.openxmlformats.org/officeDocument/2006/relationships/image" Target="media/image331.png"/><Relationship Id="rId344" Type="http://schemas.openxmlformats.org/officeDocument/2006/relationships/image" Target="media/image332.png"/><Relationship Id="rId345" Type="http://schemas.openxmlformats.org/officeDocument/2006/relationships/image" Target="media/image333.png"/><Relationship Id="rId346" Type="http://schemas.openxmlformats.org/officeDocument/2006/relationships/image" Target="media/image334.png"/><Relationship Id="rId347" Type="http://schemas.openxmlformats.org/officeDocument/2006/relationships/image" Target="media/image335.png"/><Relationship Id="rId348" Type="http://schemas.openxmlformats.org/officeDocument/2006/relationships/image" Target="media/image336.png"/><Relationship Id="rId349" Type="http://schemas.openxmlformats.org/officeDocument/2006/relationships/image" Target="media/image337.png"/><Relationship Id="rId350" Type="http://schemas.openxmlformats.org/officeDocument/2006/relationships/image" Target="media/image338.png"/><Relationship Id="rId351" Type="http://schemas.openxmlformats.org/officeDocument/2006/relationships/image" Target="media/image339.png"/><Relationship Id="rId352" Type="http://schemas.openxmlformats.org/officeDocument/2006/relationships/image" Target="media/image340.png"/><Relationship Id="rId353" Type="http://schemas.openxmlformats.org/officeDocument/2006/relationships/image" Target="media/image341.png"/><Relationship Id="rId354" Type="http://schemas.openxmlformats.org/officeDocument/2006/relationships/image" Target="media/image342.png"/><Relationship Id="rId355" Type="http://schemas.openxmlformats.org/officeDocument/2006/relationships/image" Target="media/image343.png"/><Relationship Id="rId356" Type="http://schemas.openxmlformats.org/officeDocument/2006/relationships/image" Target="media/image344.png"/><Relationship Id="rId357" Type="http://schemas.openxmlformats.org/officeDocument/2006/relationships/image" Target="media/image345.png"/><Relationship Id="rId358" Type="http://schemas.openxmlformats.org/officeDocument/2006/relationships/image" Target="media/image346.png"/><Relationship Id="rId359" Type="http://schemas.openxmlformats.org/officeDocument/2006/relationships/image" Target="media/image347.png"/><Relationship Id="rId360" Type="http://schemas.openxmlformats.org/officeDocument/2006/relationships/image" Target="media/image348.jpeg"/><Relationship Id="rId361" Type="http://schemas.openxmlformats.org/officeDocument/2006/relationships/image" Target="media/image349.png"/><Relationship Id="rId362" Type="http://schemas.openxmlformats.org/officeDocument/2006/relationships/image" Target="media/image350.png"/><Relationship Id="rId363" Type="http://schemas.openxmlformats.org/officeDocument/2006/relationships/image" Target="media/image351.png"/><Relationship Id="rId364" Type="http://schemas.openxmlformats.org/officeDocument/2006/relationships/image" Target="media/image352.png"/><Relationship Id="rId365" Type="http://schemas.openxmlformats.org/officeDocument/2006/relationships/image" Target="media/image353.png"/><Relationship Id="rId366" Type="http://schemas.openxmlformats.org/officeDocument/2006/relationships/image" Target="media/image354.png"/><Relationship Id="rId367" Type="http://schemas.openxmlformats.org/officeDocument/2006/relationships/image" Target="media/image355.png"/><Relationship Id="rId368" Type="http://schemas.openxmlformats.org/officeDocument/2006/relationships/image" Target="media/image356.png"/><Relationship Id="rId369" Type="http://schemas.openxmlformats.org/officeDocument/2006/relationships/image" Target="media/image357.png"/><Relationship Id="rId370" Type="http://schemas.openxmlformats.org/officeDocument/2006/relationships/image" Target="media/image358.png"/><Relationship Id="rId371" Type="http://schemas.openxmlformats.org/officeDocument/2006/relationships/image" Target="media/image359.png"/><Relationship Id="rId372" Type="http://schemas.openxmlformats.org/officeDocument/2006/relationships/image" Target="media/image360.png"/><Relationship Id="rId373" Type="http://schemas.openxmlformats.org/officeDocument/2006/relationships/image" Target="media/image361.png"/><Relationship Id="rId374" Type="http://schemas.openxmlformats.org/officeDocument/2006/relationships/image" Target="media/image362.png"/><Relationship Id="rId375" Type="http://schemas.openxmlformats.org/officeDocument/2006/relationships/image" Target="media/image363.png"/><Relationship Id="rId376" Type="http://schemas.openxmlformats.org/officeDocument/2006/relationships/image" Target="media/image364.png"/><Relationship Id="rId377" Type="http://schemas.openxmlformats.org/officeDocument/2006/relationships/image" Target="media/image365.png"/><Relationship Id="rId378" Type="http://schemas.openxmlformats.org/officeDocument/2006/relationships/image" Target="media/image366.png"/><Relationship Id="rId379" Type="http://schemas.openxmlformats.org/officeDocument/2006/relationships/image" Target="media/image367.png"/><Relationship Id="rId380" Type="http://schemas.openxmlformats.org/officeDocument/2006/relationships/image" Target="media/image368.png"/><Relationship Id="rId381" Type="http://schemas.openxmlformats.org/officeDocument/2006/relationships/image" Target="media/image369.png"/><Relationship Id="rId382" Type="http://schemas.openxmlformats.org/officeDocument/2006/relationships/image" Target="media/image370.png"/><Relationship Id="rId383" Type="http://schemas.openxmlformats.org/officeDocument/2006/relationships/image" Target="media/image371.png"/><Relationship Id="rId384" Type="http://schemas.openxmlformats.org/officeDocument/2006/relationships/image" Target="media/image372.png"/><Relationship Id="rId385" Type="http://schemas.openxmlformats.org/officeDocument/2006/relationships/image" Target="media/image373.png"/><Relationship Id="rId386" Type="http://schemas.openxmlformats.org/officeDocument/2006/relationships/image" Target="media/image374.png"/><Relationship Id="rId387" Type="http://schemas.openxmlformats.org/officeDocument/2006/relationships/image" Target="media/image375.png"/><Relationship Id="rId388" Type="http://schemas.openxmlformats.org/officeDocument/2006/relationships/image" Target="media/image376.png"/><Relationship Id="rId389" Type="http://schemas.openxmlformats.org/officeDocument/2006/relationships/image" Target="media/image377.png"/><Relationship Id="rId390" Type="http://schemas.openxmlformats.org/officeDocument/2006/relationships/image" Target="media/image378.png"/><Relationship Id="rId391" Type="http://schemas.openxmlformats.org/officeDocument/2006/relationships/image" Target="media/image379.png"/><Relationship Id="rId392" Type="http://schemas.openxmlformats.org/officeDocument/2006/relationships/image" Target="media/image380.png"/><Relationship Id="rId393" Type="http://schemas.openxmlformats.org/officeDocument/2006/relationships/image" Target="media/image381.png"/><Relationship Id="rId394" Type="http://schemas.openxmlformats.org/officeDocument/2006/relationships/image" Target="media/image382.png"/><Relationship Id="rId395" Type="http://schemas.openxmlformats.org/officeDocument/2006/relationships/image" Target="media/image383.png"/><Relationship Id="rId396" Type="http://schemas.openxmlformats.org/officeDocument/2006/relationships/image" Target="media/image384.png"/><Relationship Id="rId397" Type="http://schemas.openxmlformats.org/officeDocument/2006/relationships/image" Target="media/image385.png"/><Relationship Id="rId398" Type="http://schemas.openxmlformats.org/officeDocument/2006/relationships/image" Target="media/image386.png"/><Relationship Id="rId399" Type="http://schemas.openxmlformats.org/officeDocument/2006/relationships/image" Target="media/image387.png"/><Relationship Id="rId400" Type="http://schemas.openxmlformats.org/officeDocument/2006/relationships/image" Target="media/image388.png"/><Relationship Id="rId401" Type="http://schemas.openxmlformats.org/officeDocument/2006/relationships/image" Target="media/image389.png"/><Relationship Id="rId402" Type="http://schemas.openxmlformats.org/officeDocument/2006/relationships/image" Target="media/image390.png"/><Relationship Id="rId403" Type="http://schemas.openxmlformats.org/officeDocument/2006/relationships/image" Target="media/image391.png"/><Relationship Id="rId404" Type="http://schemas.openxmlformats.org/officeDocument/2006/relationships/image" Target="media/image392.png"/><Relationship Id="rId405" Type="http://schemas.openxmlformats.org/officeDocument/2006/relationships/image" Target="media/image393.png"/><Relationship Id="rId406" Type="http://schemas.openxmlformats.org/officeDocument/2006/relationships/image" Target="media/image394.png"/><Relationship Id="rId407" Type="http://schemas.openxmlformats.org/officeDocument/2006/relationships/image" Target="media/image395.png"/><Relationship Id="rId408" Type="http://schemas.openxmlformats.org/officeDocument/2006/relationships/image" Target="media/image396.png"/><Relationship Id="rId409" Type="http://schemas.openxmlformats.org/officeDocument/2006/relationships/image" Target="media/image397.png"/><Relationship Id="rId410" Type="http://schemas.openxmlformats.org/officeDocument/2006/relationships/image" Target="media/image398.png"/><Relationship Id="rId411" Type="http://schemas.openxmlformats.org/officeDocument/2006/relationships/image" Target="media/image399.png"/><Relationship Id="rId412" Type="http://schemas.openxmlformats.org/officeDocument/2006/relationships/image" Target="media/image400.png"/><Relationship Id="rId413" Type="http://schemas.openxmlformats.org/officeDocument/2006/relationships/image" Target="media/image401.png"/><Relationship Id="rId414" Type="http://schemas.openxmlformats.org/officeDocument/2006/relationships/image" Target="media/image402.png"/><Relationship Id="rId415" Type="http://schemas.openxmlformats.org/officeDocument/2006/relationships/image" Target="media/image403.png"/><Relationship Id="rId416" Type="http://schemas.openxmlformats.org/officeDocument/2006/relationships/image" Target="media/image404.png"/><Relationship Id="rId417" Type="http://schemas.openxmlformats.org/officeDocument/2006/relationships/image" Target="media/image405.png"/><Relationship Id="rId418" Type="http://schemas.openxmlformats.org/officeDocument/2006/relationships/image" Target="media/image406.png"/><Relationship Id="rId419" Type="http://schemas.openxmlformats.org/officeDocument/2006/relationships/image" Target="media/image407.png"/><Relationship Id="rId420" Type="http://schemas.openxmlformats.org/officeDocument/2006/relationships/image" Target="media/image408.png"/><Relationship Id="rId421" Type="http://schemas.openxmlformats.org/officeDocument/2006/relationships/image" Target="media/image409.png"/><Relationship Id="rId422" Type="http://schemas.openxmlformats.org/officeDocument/2006/relationships/image" Target="media/image410.png"/><Relationship Id="rId423" Type="http://schemas.openxmlformats.org/officeDocument/2006/relationships/image" Target="media/image411.png"/><Relationship Id="rId424" Type="http://schemas.openxmlformats.org/officeDocument/2006/relationships/image" Target="media/image412.png"/><Relationship Id="rId425" Type="http://schemas.openxmlformats.org/officeDocument/2006/relationships/image" Target="media/image413.png"/><Relationship Id="rId426" Type="http://schemas.openxmlformats.org/officeDocument/2006/relationships/image" Target="media/image414.png"/><Relationship Id="rId427" Type="http://schemas.openxmlformats.org/officeDocument/2006/relationships/image" Target="media/image415.png"/><Relationship Id="rId428" Type="http://schemas.openxmlformats.org/officeDocument/2006/relationships/image" Target="media/image416.png"/><Relationship Id="rId429" Type="http://schemas.openxmlformats.org/officeDocument/2006/relationships/image" Target="media/image417.png"/><Relationship Id="rId430" Type="http://schemas.openxmlformats.org/officeDocument/2006/relationships/image" Target="media/image418.png"/><Relationship Id="rId431" Type="http://schemas.openxmlformats.org/officeDocument/2006/relationships/image" Target="media/image419.png"/><Relationship Id="rId432" Type="http://schemas.openxmlformats.org/officeDocument/2006/relationships/image" Target="media/image420.png"/><Relationship Id="rId433" Type="http://schemas.openxmlformats.org/officeDocument/2006/relationships/image" Target="media/image421.png"/><Relationship Id="rId434" Type="http://schemas.openxmlformats.org/officeDocument/2006/relationships/image" Target="media/image422.png"/><Relationship Id="rId435" Type="http://schemas.openxmlformats.org/officeDocument/2006/relationships/image" Target="media/image423.png"/><Relationship Id="rId436" Type="http://schemas.openxmlformats.org/officeDocument/2006/relationships/image" Target="media/image424.png"/><Relationship Id="rId437" Type="http://schemas.openxmlformats.org/officeDocument/2006/relationships/image" Target="media/image425.png"/><Relationship Id="rId438" Type="http://schemas.openxmlformats.org/officeDocument/2006/relationships/image" Target="media/image426.png"/><Relationship Id="rId439" Type="http://schemas.openxmlformats.org/officeDocument/2006/relationships/image" Target="media/image427.png"/><Relationship Id="rId440" Type="http://schemas.openxmlformats.org/officeDocument/2006/relationships/image" Target="media/image428.png"/><Relationship Id="rId441" Type="http://schemas.openxmlformats.org/officeDocument/2006/relationships/image" Target="media/image429.png"/><Relationship Id="rId442" Type="http://schemas.openxmlformats.org/officeDocument/2006/relationships/image" Target="media/image430.png"/><Relationship Id="rId443" Type="http://schemas.openxmlformats.org/officeDocument/2006/relationships/image" Target="media/image431.png"/><Relationship Id="rId444" Type="http://schemas.openxmlformats.org/officeDocument/2006/relationships/image" Target="media/image432.png"/><Relationship Id="rId445" Type="http://schemas.openxmlformats.org/officeDocument/2006/relationships/image" Target="media/image433.png"/><Relationship Id="rId446" Type="http://schemas.openxmlformats.org/officeDocument/2006/relationships/image" Target="media/image434.png"/><Relationship Id="rId447" Type="http://schemas.openxmlformats.org/officeDocument/2006/relationships/image" Target="media/image435.png"/><Relationship Id="rId448" Type="http://schemas.openxmlformats.org/officeDocument/2006/relationships/image" Target="media/image436.png"/><Relationship Id="rId449" Type="http://schemas.openxmlformats.org/officeDocument/2006/relationships/image" Target="media/image437.png"/><Relationship Id="rId450" Type="http://schemas.openxmlformats.org/officeDocument/2006/relationships/image" Target="media/image438.png"/><Relationship Id="rId451" Type="http://schemas.openxmlformats.org/officeDocument/2006/relationships/image" Target="media/image439.png"/><Relationship Id="rId452" Type="http://schemas.openxmlformats.org/officeDocument/2006/relationships/image" Target="media/image440.png"/><Relationship Id="rId453" Type="http://schemas.openxmlformats.org/officeDocument/2006/relationships/image" Target="media/image441.png"/><Relationship Id="rId454" Type="http://schemas.openxmlformats.org/officeDocument/2006/relationships/image" Target="media/image442.png"/><Relationship Id="rId455" Type="http://schemas.openxmlformats.org/officeDocument/2006/relationships/image" Target="media/image443.png"/><Relationship Id="rId456" Type="http://schemas.openxmlformats.org/officeDocument/2006/relationships/image" Target="media/image444.png"/><Relationship Id="rId457" Type="http://schemas.openxmlformats.org/officeDocument/2006/relationships/image" Target="media/image445.png"/><Relationship Id="rId458" Type="http://schemas.openxmlformats.org/officeDocument/2006/relationships/image" Target="media/image446.png"/><Relationship Id="rId459" Type="http://schemas.openxmlformats.org/officeDocument/2006/relationships/image" Target="media/image447.png"/><Relationship Id="rId460" Type="http://schemas.openxmlformats.org/officeDocument/2006/relationships/image" Target="media/image448.png"/><Relationship Id="rId461" Type="http://schemas.openxmlformats.org/officeDocument/2006/relationships/image" Target="media/image449.png"/><Relationship Id="rId462" Type="http://schemas.openxmlformats.org/officeDocument/2006/relationships/image" Target="media/image450.png"/><Relationship Id="rId463" Type="http://schemas.openxmlformats.org/officeDocument/2006/relationships/image" Target="media/image451.png"/><Relationship Id="rId464" Type="http://schemas.openxmlformats.org/officeDocument/2006/relationships/image" Target="media/image452.png"/><Relationship Id="rId465" Type="http://schemas.openxmlformats.org/officeDocument/2006/relationships/image" Target="media/image453.png"/><Relationship Id="rId466" Type="http://schemas.openxmlformats.org/officeDocument/2006/relationships/image" Target="media/image454.png"/><Relationship Id="rId467" Type="http://schemas.openxmlformats.org/officeDocument/2006/relationships/image" Target="media/image455.png"/><Relationship Id="rId468" Type="http://schemas.openxmlformats.org/officeDocument/2006/relationships/image" Target="media/image456.png"/><Relationship Id="rId469" Type="http://schemas.openxmlformats.org/officeDocument/2006/relationships/image" Target="media/image457.png"/><Relationship Id="rId470" Type="http://schemas.openxmlformats.org/officeDocument/2006/relationships/image" Target="media/image458.png"/><Relationship Id="rId471" Type="http://schemas.openxmlformats.org/officeDocument/2006/relationships/image" Target="media/image459.png"/><Relationship Id="rId472" Type="http://schemas.openxmlformats.org/officeDocument/2006/relationships/image" Target="media/image460.png"/><Relationship Id="rId473" Type="http://schemas.openxmlformats.org/officeDocument/2006/relationships/image" Target="media/image461.png"/><Relationship Id="rId474" Type="http://schemas.openxmlformats.org/officeDocument/2006/relationships/image" Target="media/image462.png"/><Relationship Id="rId475" Type="http://schemas.openxmlformats.org/officeDocument/2006/relationships/image" Target="media/image463.png"/><Relationship Id="rId476" Type="http://schemas.openxmlformats.org/officeDocument/2006/relationships/image" Target="media/image464.png"/><Relationship Id="rId477" Type="http://schemas.openxmlformats.org/officeDocument/2006/relationships/image" Target="media/image465.png"/><Relationship Id="rId478" Type="http://schemas.openxmlformats.org/officeDocument/2006/relationships/image" Target="media/image466.png"/><Relationship Id="rId479" Type="http://schemas.openxmlformats.org/officeDocument/2006/relationships/image" Target="media/image467.png"/><Relationship Id="rId480" Type="http://schemas.openxmlformats.org/officeDocument/2006/relationships/image" Target="media/image468.png"/><Relationship Id="rId481" Type="http://schemas.openxmlformats.org/officeDocument/2006/relationships/image" Target="media/image469.png"/><Relationship Id="rId482" Type="http://schemas.openxmlformats.org/officeDocument/2006/relationships/image" Target="media/image470.png"/><Relationship Id="rId483" Type="http://schemas.openxmlformats.org/officeDocument/2006/relationships/image" Target="media/image471.png"/><Relationship Id="rId484" Type="http://schemas.openxmlformats.org/officeDocument/2006/relationships/image" Target="media/image472.png"/><Relationship Id="rId485" Type="http://schemas.openxmlformats.org/officeDocument/2006/relationships/image" Target="media/image473.png"/><Relationship Id="rId486" Type="http://schemas.openxmlformats.org/officeDocument/2006/relationships/image" Target="media/image474.png"/><Relationship Id="rId487" Type="http://schemas.openxmlformats.org/officeDocument/2006/relationships/image" Target="media/image475.png"/><Relationship Id="rId488" Type="http://schemas.openxmlformats.org/officeDocument/2006/relationships/image" Target="media/image476.png"/><Relationship Id="rId489" Type="http://schemas.openxmlformats.org/officeDocument/2006/relationships/image" Target="media/image477.png"/><Relationship Id="rId490" Type="http://schemas.openxmlformats.org/officeDocument/2006/relationships/image" Target="media/image478.png"/><Relationship Id="rId491" Type="http://schemas.openxmlformats.org/officeDocument/2006/relationships/image" Target="media/image479.png"/><Relationship Id="rId492" Type="http://schemas.openxmlformats.org/officeDocument/2006/relationships/image" Target="media/image480.png"/><Relationship Id="rId493" Type="http://schemas.openxmlformats.org/officeDocument/2006/relationships/image" Target="media/image481.png"/><Relationship Id="rId494" Type="http://schemas.openxmlformats.org/officeDocument/2006/relationships/image" Target="media/image482.png"/><Relationship Id="rId495" Type="http://schemas.openxmlformats.org/officeDocument/2006/relationships/image" Target="media/image483.png"/><Relationship Id="rId496" Type="http://schemas.openxmlformats.org/officeDocument/2006/relationships/image" Target="media/image484.png"/><Relationship Id="rId497" Type="http://schemas.openxmlformats.org/officeDocument/2006/relationships/image" Target="media/image485.png"/><Relationship Id="rId498" Type="http://schemas.openxmlformats.org/officeDocument/2006/relationships/image" Target="media/image486.png"/><Relationship Id="rId499" Type="http://schemas.openxmlformats.org/officeDocument/2006/relationships/image" Target="media/image487.png"/><Relationship Id="rId500" Type="http://schemas.openxmlformats.org/officeDocument/2006/relationships/image" Target="media/image488.png"/><Relationship Id="rId501" Type="http://schemas.openxmlformats.org/officeDocument/2006/relationships/image" Target="media/image489.png"/><Relationship Id="rId502" Type="http://schemas.openxmlformats.org/officeDocument/2006/relationships/image" Target="media/image490.png"/><Relationship Id="rId503" Type="http://schemas.openxmlformats.org/officeDocument/2006/relationships/image" Target="media/image491.png"/><Relationship Id="rId504" Type="http://schemas.openxmlformats.org/officeDocument/2006/relationships/image" Target="media/image492.png"/><Relationship Id="rId505" Type="http://schemas.openxmlformats.org/officeDocument/2006/relationships/image" Target="media/image493.png"/><Relationship Id="rId506" Type="http://schemas.openxmlformats.org/officeDocument/2006/relationships/image" Target="media/image494.png"/><Relationship Id="rId507" Type="http://schemas.openxmlformats.org/officeDocument/2006/relationships/image" Target="media/image495.png"/><Relationship Id="rId508" Type="http://schemas.openxmlformats.org/officeDocument/2006/relationships/image" Target="media/image496.png"/><Relationship Id="rId509" Type="http://schemas.openxmlformats.org/officeDocument/2006/relationships/image" Target="media/image497.png"/><Relationship Id="rId510" Type="http://schemas.openxmlformats.org/officeDocument/2006/relationships/image" Target="media/image498.png"/><Relationship Id="rId511" Type="http://schemas.openxmlformats.org/officeDocument/2006/relationships/image" Target="media/image499.png"/><Relationship Id="rId512" Type="http://schemas.openxmlformats.org/officeDocument/2006/relationships/image" Target="media/image500.png"/><Relationship Id="rId513" Type="http://schemas.openxmlformats.org/officeDocument/2006/relationships/image" Target="media/image501.png"/><Relationship Id="rId514" Type="http://schemas.openxmlformats.org/officeDocument/2006/relationships/image" Target="media/image502.png"/><Relationship Id="rId515" Type="http://schemas.openxmlformats.org/officeDocument/2006/relationships/image" Target="media/image503.png"/><Relationship Id="rId516" Type="http://schemas.openxmlformats.org/officeDocument/2006/relationships/image" Target="media/image504.png"/><Relationship Id="rId517" Type="http://schemas.openxmlformats.org/officeDocument/2006/relationships/image" Target="media/image505.png"/><Relationship Id="rId518" Type="http://schemas.openxmlformats.org/officeDocument/2006/relationships/image" Target="media/image506.png"/><Relationship Id="rId519" Type="http://schemas.openxmlformats.org/officeDocument/2006/relationships/image" Target="media/image507.png"/><Relationship Id="rId520" Type="http://schemas.openxmlformats.org/officeDocument/2006/relationships/image" Target="media/image508.png"/><Relationship Id="rId521" Type="http://schemas.openxmlformats.org/officeDocument/2006/relationships/image" Target="media/image509.png"/><Relationship Id="rId522" Type="http://schemas.openxmlformats.org/officeDocument/2006/relationships/image" Target="media/image510.png"/><Relationship Id="rId523" Type="http://schemas.openxmlformats.org/officeDocument/2006/relationships/image" Target="media/image511.png"/><Relationship Id="rId524" Type="http://schemas.openxmlformats.org/officeDocument/2006/relationships/image" Target="media/image512.png"/><Relationship Id="rId525" Type="http://schemas.openxmlformats.org/officeDocument/2006/relationships/image" Target="media/image513.png"/><Relationship Id="rId526" Type="http://schemas.openxmlformats.org/officeDocument/2006/relationships/image" Target="media/image514.png"/><Relationship Id="rId527" Type="http://schemas.openxmlformats.org/officeDocument/2006/relationships/image" Target="media/image515.png"/><Relationship Id="rId528" Type="http://schemas.openxmlformats.org/officeDocument/2006/relationships/image" Target="media/image516.png"/><Relationship Id="rId529" Type="http://schemas.openxmlformats.org/officeDocument/2006/relationships/image" Target="media/image517.png"/><Relationship Id="rId530" Type="http://schemas.openxmlformats.org/officeDocument/2006/relationships/image" Target="media/image518.png"/><Relationship Id="rId531" Type="http://schemas.openxmlformats.org/officeDocument/2006/relationships/image" Target="media/image519.png"/><Relationship Id="rId532" Type="http://schemas.openxmlformats.org/officeDocument/2006/relationships/image" Target="media/image520.png"/><Relationship Id="rId533" Type="http://schemas.openxmlformats.org/officeDocument/2006/relationships/image" Target="media/image521.png"/><Relationship Id="rId534" Type="http://schemas.openxmlformats.org/officeDocument/2006/relationships/image" Target="media/image522.png"/><Relationship Id="rId535" Type="http://schemas.openxmlformats.org/officeDocument/2006/relationships/image" Target="media/image523.png"/><Relationship Id="rId536" Type="http://schemas.openxmlformats.org/officeDocument/2006/relationships/image" Target="media/image524.png"/><Relationship Id="rId537" Type="http://schemas.openxmlformats.org/officeDocument/2006/relationships/image" Target="media/image525.png"/><Relationship Id="rId538" Type="http://schemas.openxmlformats.org/officeDocument/2006/relationships/image" Target="media/image526.png"/><Relationship Id="rId539" Type="http://schemas.openxmlformats.org/officeDocument/2006/relationships/image" Target="media/image527.png"/><Relationship Id="rId540" Type="http://schemas.openxmlformats.org/officeDocument/2006/relationships/image" Target="media/image528.png"/><Relationship Id="rId541" Type="http://schemas.openxmlformats.org/officeDocument/2006/relationships/image" Target="media/image529.png"/><Relationship Id="rId542" Type="http://schemas.openxmlformats.org/officeDocument/2006/relationships/image" Target="media/image530.png"/><Relationship Id="rId543" Type="http://schemas.openxmlformats.org/officeDocument/2006/relationships/image" Target="media/image531.png"/><Relationship Id="rId544" Type="http://schemas.openxmlformats.org/officeDocument/2006/relationships/image" Target="media/image532.png"/><Relationship Id="rId545" Type="http://schemas.openxmlformats.org/officeDocument/2006/relationships/image" Target="media/image533.png"/><Relationship Id="rId546" Type="http://schemas.openxmlformats.org/officeDocument/2006/relationships/image" Target="media/image534.png"/><Relationship Id="rId547" Type="http://schemas.openxmlformats.org/officeDocument/2006/relationships/image" Target="media/image535.png"/><Relationship Id="rId548" Type="http://schemas.openxmlformats.org/officeDocument/2006/relationships/image" Target="media/image536.png"/><Relationship Id="rId549" Type="http://schemas.openxmlformats.org/officeDocument/2006/relationships/image" Target="media/image537.png"/><Relationship Id="rId550" Type="http://schemas.openxmlformats.org/officeDocument/2006/relationships/image" Target="media/image538.png"/><Relationship Id="rId551" Type="http://schemas.openxmlformats.org/officeDocument/2006/relationships/image" Target="media/image539.png"/><Relationship Id="rId552" Type="http://schemas.openxmlformats.org/officeDocument/2006/relationships/image" Target="media/image540.png"/><Relationship Id="rId553" Type="http://schemas.openxmlformats.org/officeDocument/2006/relationships/image" Target="media/image541.png"/><Relationship Id="rId554" Type="http://schemas.openxmlformats.org/officeDocument/2006/relationships/image" Target="media/image542.png"/><Relationship Id="rId555" Type="http://schemas.openxmlformats.org/officeDocument/2006/relationships/image" Target="media/image543.png"/><Relationship Id="rId556" Type="http://schemas.openxmlformats.org/officeDocument/2006/relationships/image" Target="media/image544.png"/><Relationship Id="rId557" Type="http://schemas.openxmlformats.org/officeDocument/2006/relationships/image" Target="media/image545.png"/><Relationship Id="rId558" Type="http://schemas.openxmlformats.org/officeDocument/2006/relationships/image" Target="media/image546.png"/><Relationship Id="rId559" Type="http://schemas.openxmlformats.org/officeDocument/2006/relationships/image" Target="media/image547.png"/><Relationship Id="rId560" Type="http://schemas.openxmlformats.org/officeDocument/2006/relationships/image" Target="media/image548.png"/><Relationship Id="rId561" Type="http://schemas.openxmlformats.org/officeDocument/2006/relationships/image" Target="media/image549.png"/><Relationship Id="rId562" Type="http://schemas.openxmlformats.org/officeDocument/2006/relationships/image" Target="media/image550.png"/><Relationship Id="rId563" Type="http://schemas.openxmlformats.org/officeDocument/2006/relationships/image" Target="media/image551.png"/><Relationship Id="rId564" Type="http://schemas.openxmlformats.org/officeDocument/2006/relationships/image" Target="media/image552.png"/><Relationship Id="rId565" Type="http://schemas.openxmlformats.org/officeDocument/2006/relationships/image" Target="media/image553.png"/><Relationship Id="rId566" Type="http://schemas.openxmlformats.org/officeDocument/2006/relationships/image" Target="media/image554.png"/><Relationship Id="rId567" Type="http://schemas.openxmlformats.org/officeDocument/2006/relationships/image" Target="media/image555.png"/><Relationship Id="rId568" Type="http://schemas.openxmlformats.org/officeDocument/2006/relationships/image" Target="media/image556.png"/><Relationship Id="rId569" Type="http://schemas.openxmlformats.org/officeDocument/2006/relationships/image" Target="media/image557.png"/><Relationship Id="rId570" Type="http://schemas.openxmlformats.org/officeDocument/2006/relationships/image" Target="media/image558.png"/><Relationship Id="rId571" Type="http://schemas.openxmlformats.org/officeDocument/2006/relationships/image" Target="media/image559.png"/><Relationship Id="rId572" Type="http://schemas.openxmlformats.org/officeDocument/2006/relationships/image" Target="media/image560.png"/><Relationship Id="rId573" Type="http://schemas.openxmlformats.org/officeDocument/2006/relationships/image" Target="media/image561.png"/><Relationship Id="rId574" Type="http://schemas.openxmlformats.org/officeDocument/2006/relationships/image" Target="media/image562.png"/><Relationship Id="rId575" Type="http://schemas.openxmlformats.org/officeDocument/2006/relationships/image" Target="media/image563.png"/><Relationship Id="rId576" Type="http://schemas.openxmlformats.org/officeDocument/2006/relationships/image" Target="media/image564.png"/><Relationship Id="rId577" Type="http://schemas.openxmlformats.org/officeDocument/2006/relationships/image" Target="media/image565.png"/><Relationship Id="rId578" Type="http://schemas.openxmlformats.org/officeDocument/2006/relationships/image" Target="media/image566.png"/><Relationship Id="rId579" Type="http://schemas.openxmlformats.org/officeDocument/2006/relationships/image" Target="media/image567.png"/><Relationship Id="rId580" Type="http://schemas.openxmlformats.org/officeDocument/2006/relationships/image" Target="media/image568.png"/><Relationship Id="rId581" Type="http://schemas.openxmlformats.org/officeDocument/2006/relationships/image" Target="media/image569.png"/><Relationship Id="rId582" Type="http://schemas.openxmlformats.org/officeDocument/2006/relationships/image" Target="media/image570.png"/><Relationship Id="rId583" Type="http://schemas.openxmlformats.org/officeDocument/2006/relationships/image" Target="media/image571.png"/><Relationship Id="rId584" Type="http://schemas.openxmlformats.org/officeDocument/2006/relationships/image" Target="media/image572.png"/><Relationship Id="rId585" Type="http://schemas.openxmlformats.org/officeDocument/2006/relationships/image" Target="media/image573.png"/><Relationship Id="rId586" Type="http://schemas.openxmlformats.org/officeDocument/2006/relationships/image" Target="media/image574.png"/><Relationship Id="rId587" Type="http://schemas.openxmlformats.org/officeDocument/2006/relationships/image" Target="media/image575.png"/><Relationship Id="rId588" Type="http://schemas.openxmlformats.org/officeDocument/2006/relationships/image" Target="media/image576.png"/><Relationship Id="rId589" Type="http://schemas.openxmlformats.org/officeDocument/2006/relationships/image" Target="media/image577.png"/><Relationship Id="rId590" Type="http://schemas.openxmlformats.org/officeDocument/2006/relationships/image" Target="media/image578.png"/><Relationship Id="rId591" Type="http://schemas.openxmlformats.org/officeDocument/2006/relationships/image" Target="media/image579.png"/><Relationship Id="rId592" Type="http://schemas.openxmlformats.org/officeDocument/2006/relationships/image" Target="media/image580.png"/><Relationship Id="rId593" Type="http://schemas.openxmlformats.org/officeDocument/2006/relationships/image" Target="media/image581.png"/><Relationship Id="rId594" Type="http://schemas.openxmlformats.org/officeDocument/2006/relationships/image" Target="media/image582.png"/><Relationship Id="rId595" Type="http://schemas.openxmlformats.org/officeDocument/2006/relationships/image" Target="media/image583.png"/><Relationship Id="rId596" Type="http://schemas.openxmlformats.org/officeDocument/2006/relationships/image" Target="media/image584.png"/><Relationship Id="rId597" Type="http://schemas.openxmlformats.org/officeDocument/2006/relationships/image" Target="media/image585.png"/><Relationship Id="rId598" Type="http://schemas.openxmlformats.org/officeDocument/2006/relationships/image" Target="media/image586.png"/><Relationship Id="rId599" Type="http://schemas.openxmlformats.org/officeDocument/2006/relationships/image" Target="media/image587.png"/><Relationship Id="rId600" Type="http://schemas.openxmlformats.org/officeDocument/2006/relationships/image" Target="media/image588.png"/><Relationship Id="rId601" Type="http://schemas.openxmlformats.org/officeDocument/2006/relationships/image" Target="media/image589.png"/><Relationship Id="rId602" Type="http://schemas.openxmlformats.org/officeDocument/2006/relationships/image" Target="media/image590.png"/><Relationship Id="rId603" Type="http://schemas.openxmlformats.org/officeDocument/2006/relationships/image" Target="media/image591.png"/><Relationship Id="rId604" Type="http://schemas.openxmlformats.org/officeDocument/2006/relationships/image" Target="media/image592.png"/><Relationship Id="rId605" Type="http://schemas.openxmlformats.org/officeDocument/2006/relationships/image" Target="media/image593.png"/><Relationship Id="rId606" Type="http://schemas.openxmlformats.org/officeDocument/2006/relationships/image" Target="media/image594.png"/><Relationship Id="rId607" Type="http://schemas.openxmlformats.org/officeDocument/2006/relationships/image" Target="media/image595.png"/><Relationship Id="rId608" Type="http://schemas.openxmlformats.org/officeDocument/2006/relationships/image" Target="media/image596.png"/><Relationship Id="rId609" Type="http://schemas.openxmlformats.org/officeDocument/2006/relationships/image" Target="media/image597.png"/><Relationship Id="rId610" Type="http://schemas.openxmlformats.org/officeDocument/2006/relationships/image" Target="media/image598.png"/><Relationship Id="rId611" Type="http://schemas.openxmlformats.org/officeDocument/2006/relationships/image" Target="media/image599.png"/><Relationship Id="rId612" Type="http://schemas.openxmlformats.org/officeDocument/2006/relationships/image" Target="media/image600.png"/><Relationship Id="rId613" Type="http://schemas.openxmlformats.org/officeDocument/2006/relationships/image" Target="media/image601.png"/><Relationship Id="rId614" Type="http://schemas.openxmlformats.org/officeDocument/2006/relationships/image" Target="media/image602.png"/><Relationship Id="rId615" Type="http://schemas.openxmlformats.org/officeDocument/2006/relationships/image" Target="media/image603.png"/><Relationship Id="rId616" Type="http://schemas.openxmlformats.org/officeDocument/2006/relationships/image" Target="media/image604.png"/><Relationship Id="rId617" Type="http://schemas.openxmlformats.org/officeDocument/2006/relationships/image" Target="media/image605.png"/><Relationship Id="rId618" Type="http://schemas.openxmlformats.org/officeDocument/2006/relationships/image" Target="media/image606.png"/><Relationship Id="rId619" Type="http://schemas.openxmlformats.org/officeDocument/2006/relationships/image" Target="media/image607.png"/><Relationship Id="rId620" Type="http://schemas.openxmlformats.org/officeDocument/2006/relationships/image" Target="media/image608.png"/><Relationship Id="rId621" Type="http://schemas.openxmlformats.org/officeDocument/2006/relationships/image" Target="media/image609.png"/><Relationship Id="rId622" Type="http://schemas.openxmlformats.org/officeDocument/2006/relationships/image" Target="media/image610.png"/><Relationship Id="rId623" Type="http://schemas.openxmlformats.org/officeDocument/2006/relationships/image" Target="media/image611.png"/><Relationship Id="rId624" Type="http://schemas.openxmlformats.org/officeDocument/2006/relationships/image" Target="media/image612.png"/><Relationship Id="rId625" Type="http://schemas.openxmlformats.org/officeDocument/2006/relationships/image" Target="media/image613.png"/><Relationship Id="rId626" Type="http://schemas.openxmlformats.org/officeDocument/2006/relationships/image" Target="media/image614.png"/><Relationship Id="rId627" Type="http://schemas.openxmlformats.org/officeDocument/2006/relationships/image" Target="media/image615.png"/><Relationship Id="rId628" Type="http://schemas.openxmlformats.org/officeDocument/2006/relationships/image" Target="media/image616.png"/><Relationship Id="rId629" Type="http://schemas.openxmlformats.org/officeDocument/2006/relationships/image" Target="media/image617.png"/><Relationship Id="rId630" Type="http://schemas.openxmlformats.org/officeDocument/2006/relationships/image" Target="media/image618.png"/><Relationship Id="rId631" Type="http://schemas.openxmlformats.org/officeDocument/2006/relationships/image" Target="media/image619.png"/><Relationship Id="rId632" Type="http://schemas.openxmlformats.org/officeDocument/2006/relationships/image" Target="media/image620.png"/><Relationship Id="rId633" Type="http://schemas.openxmlformats.org/officeDocument/2006/relationships/image" Target="media/image621.png"/><Relationship Id="rId634" Type="http://schemas.openxmlformats.org/officeDocument/2006/relationships/image" Target="media/image622.png"/><Relationship Id="rId635" Type="http://schemas.openxmlformats.org/officeDocument/2006/relationships/image" Target="media/image623.png"/><Relationship Id="rId636" Type="http://schemas.openxmlformats.org/officeDocument/2006/relationships/image" Target="media/image624.png"/><Relationship Id="rId637" Type="http://schemas.openxmlformats.org/officeDocument/2006/relationships/image" Target="media/image625.png"/><Relationship Id="rId638" Type="http://schemas.openxmlformats.org/officeDocument/2006/relationships/image" Target="media/image626.png"/><Relationship Id="rId639" Type="http://schemas.openxmlformats.org/officeDocument/2006/relationships/image" Target="media/image627.png"/><Relationship Id="rId640" Type="http://schemas.openxmlformats.org/officeDocument/2006/relationships/image" Target="media/image628.png"/><Relationship Id="rId641" Type="http://schemas.openxmlformats.org/officeDocument/2006/relationships/image" Target="media/image629.png"/><Relationship Id="rId642" Type="http://schemas.openxmlformats.org/officeDocument/2006/relationships/image" Target="media/image630.png"/><Relationship Id="rId643" Type="http://schemas.openxmlformats.org/officeDocument/2006/relationships/image" Target="media/image631.png"/><Relationship Id="rId644" Type="http://schemas.openxmlformats.org/officeDocument/2006/relationships/image" Target="media/image632.png"/><Relationship Id="rId645" Type="http://schemas.openxmlformats.org/officeDocument/2006/relationships/image" Target="media/image633.png"/><Relationship Id="rId646" Type="http://schemas.openxmlformats.org/officeDocument/2006/relationships/image" Target="media/image634.png"/><Relationship Id="rId647" Type="http://schemas.openxmlformats.org/officeDocument/2006/relationships/image" Target="media/image635.png"/><Relationship Id="rId648" Type="http://schemas.openxmlformats.org/officeDocument/2006/relationships/image" Target="media/image636.png"/><Relationship Id="rId649" Type="http://schemas.openxmlformats.org/officeDocument/2006/relationships/image" Target="media/image637.png"/><Relationship Id="rId650" Type="http://schemas.openxmlformats.org/officeDocument/2006/relationships/image" Target="media/image638.png"/><Relationship Id="rId651" Type="http://schemas.openxmlformats.org/officeDocument/2006/relationships/image" Target="media/image639.png"/><Relationship Id="rId652" Type="http://schemas.openxmlformats.org/officeDocument/2006/relationships/image" Target="media/image640.png"/><Relationship Id="rId653" Type="http://schemas.openxmlformats.org/officeDocument/2006/relationships/image" Target="media/image641.png"/><Relationship Id="rId654" Type="http://schemas.openxmlformats.org/officeDocument/2006/relationships/image" Target="media/image642.png"/><Relationship Id="rId655" Type="http://schemas.openxmlformats.org/officeDocument/2006/relationships/image" Target="media/image643.png"/><Relationship Id="rId656" Type="http://schemas.openxmlformats.org/officeDocument/2006/relationships/image" Target="media/image644.png"/><Relationship Id="rId657" Type="http://schemas.openxmlformats.org/officeDocument/2006/relationships/image" Target="media/image645.png"/><Relationship Id="rId658" Type="http://schemas.openxmlformats.org/officeDocument/2006/relationships/image" Target="media/image646.png"/><Relationship Id="rId659" Type="http://schemas.openxmlformats.org/officeDocument/2006/relationships/image" Target="media/image647.png"/><Relationship Id="rId660" Type="http://schemas.openxmlformats.org/officeDocument/2006/relationships/image" Target="media/image648.png"/><Relationship Id="rId661" Type="http://schemas.openxmlformats.org/officeDocument/2006/relationships/image" Target="media/image649.png"/><Relationship Id="rId662" Type="http://schemas.openxmlformats.org/officeDocument/2006/relationships/image" Target="media/image650.png"/><Relationship Id="rId663" Type="http://schemas.openxmlformats.org/officeDocument/2006/relationships/image" Target="media/image651.png"/><Relationship Id="rId664" Type="http://schemas.openxmlformats.org/officeDocument/2006/relationships/image" Target="media/image652.png"/><Relationship Id="rId665" Type="http://schemas.openxmlformats.org/officeDocument/2006/relationships/image" Target="media/image653.png"/><Relationship Id="rId666" Type="http://schemas.openxmlformats.org/officeDocument/2006/relationships/image" Target="media/image654.png"/><Relationship Id="rId667" Type="http://schemas.openxmlformats.org/officeDocument/2006/relationships/image" Target="media/image655.png"/><Relationship Id="rId668" Type="http://schemas.openxmlformats.org/officeDocument/2006/relationships/image" Target="media/image656.png"/><Relationship Id="rId669" Type="http://schemas.openxmlformats.org/officeDocument/2006/relationships/image" Target="media/image657.png"/><Relationship Id="rId670" Type="http://schemas.openxmlformats.org/officeDocument/2006/relationships/image" Target="media/image658.png"/><Relationship Id="rId671" Type="http://schemas.openxmlformats.org/officeDocument/2006/relationships/image" Target="media/image659.png"/><Relationship Id="rId672" Type="http://schemas.openxmlformats.org/officeDocument/2006/relationships/image" Target="media/image660.png"/><Relationship Id="rId673" Type="http://schemas.openxmlformats.org/officeDocument/2006/relationships/image" Target="media/image661.png"/><Relationship Id="rId674" Type="http://schemas.openxmlformats.org/officeDocument/2006/relationships/image" Target="media/image662.png"/><Relationship Id="rId675" Type="http://schemas.openxmlformats.org/officeDocument/2006/relationships/image" Target="media/image663.png"/><Relationship Id="rId676" Type="http://schemas.openxmlformats.org/officeDocument/2006/relationships/image" Target="media/image664.png"/><Relationship Id="rId677" Type="http://schemas.openxmlformats.org/officeDocument/2006/relationships/image" Target="media/image665.png"/><Relationship Id="rId678" Type="http://schemas.openxmlformats.org/officeDocument/2006/relationships/image" Target="media/image666.png"/><Relationship Id="rId679" Type="http://schemas.openxmlformats.org/officeDocument/2006/relationships/image" Target="media/image667.png"/><Relationship Id="rId680" Type="http://schemas.openxmlformats.org/officeDocument/2006/relationships/image" Target="media/image668.png"/><Relationship Id="rId681" Type="http://schemas.openxmlformats.org/officeDocument/2006/relationships/image" Target="media/image669.png"/><Relationship Id="rId682" Type="http://schemas.openxmlformats.org/officeDocument/2006/relationships/image" Target="media/image670.png"/><Relationship Id="rId683" Type="http://schemas.openxmlformats.org/officeDocument/2006/relationships/image" Target="media/image671.png"/><Relationship Id="rId684" Type="http://schemas.openxmlformats.org/officeDocument/2006/relationships/image" Target="media/image672.png"/><Relationship Id="rId685" Type="http://schemas.openxmlformats.org/officeDocument/2006/relationships/image" Target="media/image673.png"/><Relationship Id="rId686" Type="http://schemas.openxmlformats.org/officeDocument/2006/relationships/image" Target="media/image674.png"/><Relationship Id="rId687" Type="http://schemas.openxmlformats.org/officeDocument/2006/relationships/image" Target="media/image675.png"/><Relationship Id="rId688" Type="http://schemas.openxmlformats.org/officeDocument/2006/relationships/image" Target="media/image676.png"/><Relationship Id="rId689" Type="http://schemas.openxmlformats.org/officeDocument/2006/relationships/image" Target="media/image677.png"/><Relationship Id="rId690" Type="http://schemas.openxmlformats.org/officeDocument/2006/relationships/image" Target="media/image678.png"/><Relationship Id="rId691" Type="http://schemas.openxmlformats.org/officeDocument/2006/relationships/image" Target="media/image679.png"/><Relationship Id="rId692" Type="http://schemas.openxmlformats.org/officeDocument/2006/relationships/image" Target="media/image680.png"/><Relationship Id="rId693" Type="http://schemas.openxmlformats.org/officeDocument/2006/relationships/image" Target="media/image681.png"/><Relationship Id="rId694" Type="http://schemas.openxmlformats.org/officeDocument/2006/relationships/image" Target="media/image682.png"/><Relationship Id="rId695" Type="http://schemas.openxmlformats.org/officeDocument/2006/relationships/image" Target="media/image683.png"/><Relationship Id="rId696" Type="http://schemas.openxmlformats.org/officeDocument/2006/relationships/image" Target="media/image684.png"/><Relationship Id="rId697" Type="http://schemas.openxmlformats.org/officeDocument/2006/relationships/image" Target="media/image685.png"/><Relationship Id="rId698" Type="http://schemas.openxmlformats.org/officeDocument/2006/relationships/image" Target="media/image686.png"/><Relationship Id="rId699" Type="http://schemas.openxmlformats.org/officeDocument/2006/relationships/image" Target="media/image687.png"/><Relationship Id="rId700" Type="http://schemas.openxmlformats.org/officeDocument/2006/relationships/image" Target="media/image688.png"/><Relationship Id="rId701" Type="http://schemas.openxmlformats.org/officeDocument/2006/relationships/image" Target="media/image689.png"/><Relationship Id="rId702" Type="http://schemas.openxmlformats.org/officeDocument/2006/relationships/image" Target="media/image690.png"/><Relationship Id="rId703" Type="http://schemas.openxmlformats.org/officeDocument/2006/relationships/image" Target="media/image691.png"/><Relationship Id="rId704" Type="http://schemas.openxmlformats.org/officeDocument/2006/relationships/image" Target="media/image692.png"/><Relationship Id="rId705" Type="http://schemas.openxmlformats.org/officeDocument/2006/relationships/image" Target="media/image693.png"/><Relationship Id="rId706" Type="http://schemas.openxmlformats.org/officeDocument/2006/relationships/image" Target="media/image694.png"/><Relationship Id="rId707" Type="http://schemas.openxmlformats.org/officeDocument/2006/relationships/image" Target="media/image695.png"/><Relationship Id="rId708" Type="http://schemas.openxmlformats.org/officeDocument/2006/relationships/image" Target="media/image696.png"/><Relationship Id="rId709" Type="http://schemas.openxmlformats.org/officeDocument/2006/relationships/image" Target="media/image697.png"/><Relationship Id="rId710" Type="http://schemas.openxmlformats.org/officeDocument/2006/relationships/image" Target="media/image698.png"/><Relationship Id="rId711" Type="http://schemas.openxmlformats.org/officeDocument/2006/relationships/image" Target="media/image699.png"/><Relationship Id="rId712" Type="http://schemas.openxmlformats.org/officeDocument/2006/relationships/image" Target="media/image700.png"/><Relationship Id="rId713" Type="http://schemas.openxmlformats.org/officeDocument/2006/relationships/image" Target="media/image701.png"/><Relationship Id="rId714" Type="http://schemas.openxmlformats.org/officeDocument/2006/relationships/image" Target="media/image702.png"/><Relationship Id="rId715" Type="http://schemas.openxmlformats.org/officeDocument/2006/relationships/image" Target="media/image703.png"/><Relationship Id="rId716" Type="http://schemas.openxmlformats.org/officeDocument/2006/relationships/image" Target="media/image704.png"/><Relationship Id="rId717" Type="http://schemas.openxmlformats.org/officeDocument/2006/relationships/image" Target="media/image705.png"/><Relationship Id="rId718" Type="http://schemas.openxmlformats.org/officeDocument/2006/relationships/image" Target="media/image706.png"/><Relationship Id="rId719" Type="http://schemas.openxmlformats.org/officeDocument/2006/relationships/image" Target="media/image707.png"/><Relationship Id="rId720" Type="http://schemas.openxmlformats.org/officeDocument/2006/relationships/image" Target="media/image708.png"/><Relationship Id="rId721" Type="http://schemas.openxmlformats.org/officeDocument/2006/relationships/image" Target="media/image709.png"/><Relationship Id="rId722" Type="http://schemas.openxmlformats.org/officeDocument/2006/relationships/image" Target="media/image710.png"/><Relationship Id="rId723" Type="http://schemas.openxmlformats.org/officeDocument/2006/relationships/image" Target="media/image711.png"/><Relationship Id="rId724" Type="http://schemas.openxmlformats.org/officeDocument/2006/relationships/image" Target="media/image712.png"/><Relationship Id="rId725" Type="http://schemas.openxmlformats.org/officeDocument/2006/relationships/image" Target="media/image713.png"/><Relationship Id="rId726" Type="http://schemas.openxmlformats.org/officeDocument/2006/relationships/image" Target="media/image714.png"/><Relationship Id="rId727" Type="http://schemas.openxmlformats.org/officeDocument/2006/relationships/image" Target="media/image715.png"/><Relationship Id="rId728" Type="http://schemas.openxmlformats.org/officeDocument/2006/relationships/image" Target="media/image716.png"/><Relationship Id="rId729" Type="http://schemas.openxmlformats.org/officeDocument/2006/relationships/image" Target="media/image717.png"/><Relationship Id="rId730" Type="http://schemas.openxmlformats.org/officeDocument/2006/relationships/image" Target="media/image718.png"/><Relationship Id="rId731" Type="http://schemas.openxmlformats.org/officeDocument/2006/relationships/image" Target="media/image719.png"/><Relationship Id="rId732" Type="http://schemas.openxmlformats.org/officeDocument/2006/relationships/image" Target="media/image720.png"/><Relationship Id="rId733" Type="http://schemas.openxmlformats.org/officeDocument/2006/relationships/image" Target="media/image721.png"/><Relationship Id="rId734" Type="http://schemas.openxmlformats.org/officeDocument/2006/relationships/image" Target="media/image722.png"/><Relationship Id="rId735" Type="http://schemas.openxmlformats.org/officeDocument/2006/relationships/image" Target="media/image723.png"/><Relationship Id="rId736" Type="http://schemas.openxmlformats.org/officeDocument/2006/relationships/image" Target="media/image724.png"/><Relationship Id="rId737" Type="http://schemas.openxmlformats.org/officeDocument/2006/relationships/image" Target="media/image725.png"/><Relationship Id="rId738" Type="http://schemas.openxmlformats.org/officeDocument/2006/relationships/image" Target="media/image726.png"/><Relationship Id="rId739" Type="http://schemas.openxmlformats.org/officeDocument/2006/relationships/image" Target="media/image727.png"/><Relationship Id="rId740" Type="http://schemas.openxmlformats.org/officeDocument/2006/relationships/image" Target="media/image728.png"/><Relationship Id="rId741" Type="http://schemas.openxmlformats.org/officeDocument/2006/relationships/image" Target="media/image729.png"/><Relationship Id="rId742" Type="http://schemas.openxmlformats.org/officeDocument/2006/relationships/image" Target="media/image730.png"/><Relationship Id="rId743" Type="http://schemas.openxmlformats.org/officeDocument/2006/relationships/image" Target="media/image731.png"/><Relationship Id="rId744" Type="http://schemas.openxmlformats.org/officeDocument/2006/relationships/image" Target="media/image732.png"/><Relationship Id="rId745" Type="http://schemas.openxmlformats.org/officeDocument/2006/relationships/image" Target="media/image733.png"/><Relationship Id="rId746" Type="http://schemas.openxmlformats.org/officeDocument/2006/relationships/image" Target="media/image734.png"/><Relationship Id="rId747" Type="http://schemas.openxmlformats.org/officeDocument/2006/relationships/image" Target="media/image735.png"/><Relationship Id="rId748" Type="http://schemas.openxmlformats.org/officeDocument/2006/relationships/image" Target="media/image736.png"/><Relationship Id="rId749" Type="http://schemas.openxmlformats.org/officeDocument/2006/relationships/image" Target="media/image737.png"/><Relationship Id="rId750" Type="http://schemas.openxmlformats.org/officeDocument/2006/relationships/image" Target="media/image738.png"/><Relationship Id="rId751" Type="http://schemas.openxmlformats.org/officeDocument/2006/relationships/image" Target="media/image739.png"/><Relationship Id="rId752" Type="http://schemas.openxmlformats.org/officeDocument/2006/relationships/image" Target="media/image740.png"/><Relationship Id="rId753" Type="http://schemas.openxmlformats.org/officeDocument/2006/relationships/image" Target="media/image741.png"/><Relationship Id="rId754" Type="http://schemas.openxmlformats.org/officeDocument/2006/relationships/image" Target="media/image742.png"/><Relationship Id="rId755" Type="http://schemas.openxmlformats.org/officeDocument/2006/relationships/image" Target="media/image743.png"/><Relationship Id="rId756" Type="http://schemas.openxmlformats.org/officeDocument/2006/relationships/image" Target="media/image744.png"/><Relationship Id="rId757" Type="http://schemas.openxmlformats.org/officeDocument/2006/relationships/image" Target="media/image745.png"/><Relationship Id="rId758" Type="http://schemas.openxmlformats.org/officeDocument/2006/relationships/image" Target="media/image746.png"/><Relationship Id="rId759" Type="http://schemas.openxmlformats.org/officeDocument/2006/relationships/image" Target="media/image747.png"/><Relationship Id="rId760" Type="http://schemas.openxmlformats.org/officeDocument/2006/relationships/image" Target="media/image748.png"/><Relationship Id="rId761" Type="http://schemas.openxmlformats.org/officeDocument/2006/relationships/image" Target="media/image749.png"/><Relationship Id="rId762" Type="http://schemas.openxmlformats.org/officeDocument/2006/relationships/image" Target="media/image750.png"/><Relationship Id="rId763" Type="http://schemas.openxmlformats.org/officeDocument/2006/relationships/image" Target="media/image751.png"/><Relationship Id="rId764" Type="http://schemas.openxmlformats.org/officeDocument/2006/relationships/image" Target="media/image752.png"/><Relationship Id="rId765" Type="http://schemas.openxmlformats.org/officeDocument/2006/relationships/image" Target="media/image753.png"/><Relationship Id="rId766" Type="http://schemas.openxmlformats.org/officeDocument/2006/relationships/image" Target="media/image754.png"/><Relationship Id="rId767" Type="http://schemas.openxmlformats.org/officeDocument/2006/relationships/image" Target="media/image755.png"/><Relationship Id="rId768" Type="http://schemas.openxmlformats.org/officeDocument/2006/relationships/image" Target="media/image756.png"/><Relationship Id="rId769" Type="http://schemas.openxmlformats.org/officeDocument/2006/relationships/image" Target="media/image757.png"/><Relationship Id="rId770" Type="http://schemas.openxmlformats.org/officeDocument/2006/relationships/image" Target="media/image758.png"/><Relationship Id="rId771" Type="http://schemas.openxmlformats.org/officeDocument/2006/relationships/image" Target="media/image759.png"/><Relationship Id="rId772" Type="http://schemas.openxmlformats.org/officeDocument/2006/relationships/image" Target="media/image760.png"/><Relationship Id="rId773" Type="http://schemas.openxmlformats.org/officeDocument/2006/relationships/image" Target="media/image761.png"/><Relationship Id="rId774" Type="http://schemas.openxmlformats.org/officeDocument/2006/relationships/image" Target="media/image762.png"/><Relationship Id="rId775" Type="http://schemas.openxmlformats.org/officeDocument/2006/relationships/image" Target="media/image763.png"/><Relationship Id="rId776" Type="http://schemas.openxmlformats.org/officeDocument/2006/relationships/image" Target="media/image764.png"/><Relationship Id="rId777" Type="http://schemas.openxmlformats.org/officeDocument/2006/relationships/image" Target="media/image765.png"/><Relationship Id="rId778" Type="http://schemas.openxmlformats.org/officeDocument/2006/relationships/image" Target="media/image766.png"/><Relationship Id="rId779" Type="http://schemas.openxmlformats.org/officeDocument/2006/relationships/image" Target="media/image767.png"/><Relationship Id="rId780" Type="http://schemas.openxmlformats.org/officeDocument/2006/relationships/image" Target="media/image768.png"/><Relationship Id="rId781" Type="http://schemas.openxmlformats.org/officeDocument/2006/relationships/image" Target="media/image769.png"/><Relationship Id="rId782" Type="http://schemas.openxmlformats.org/officeDocument/2006/relationships/image" Target="media/image770.png"/><Relationship Id="rId783" Type="http://schemas.openxmlformats.org/officeDocument/2006/relationships/image" Target="media/image771.png"/><Relationship Id="rId784" Type="http://schemas.openxmlformats.org/officeDocument/2006/relationships/image" Target="media/image772.png"/><Relationship Id="rId785" Type="http://schemas.openxmlformats.org/officeDocument/2006/relationships/image" Target="media/image773.png"/><Relationship Id="rId786" Type="http://schemas.openxmlformats.org/officeDocument/2006/relationships/image" Target="media/image774.png"/><Relationship Id="rId787" Type="http://schemas.openxmlformats.org/officeDocument/2006/relationships/image" Target="media/image775.png"/><Relationship Id="rId788" Type="http://schemas.openxmlformats.org/officeDocument/2006/relationships/image" Target="media/image776.png"/><Relationship Id="rId789" Type="http://schemas.openxmlformats.org/officeDocument/2006/relationships/image" Target="media/image777.png"/><Relationship Id="rId790" Type="http://schemas.openxmlformats.org/officeDocument/2006/relationships/image" Target="media/image778.png"/><Relationship Id="rId791" Type="http://schemas.openxmlformats.org/officeDocument/2006/relationships/image" Target="media/image779.png"/><Relationship Id="rId792" Type="http://schemas.openxmlformats.org/officeDocument/2006/relationships/image" Target="media/image780.png"/><Relationship Id="rId793" Type="http://schemas.openxmlformats.org/officeDocument/2006/relationships/image" Target="media/image781.png"/><Relationship Id="rId794" Type="http://schemas.openxmlformats.org/officeDocument/2006/relationships/image" Target="media/image782.png"/><Relationship Id="rId795" Type="http://schemas.openxmlformats.org/officeDocument/2006/relationships/image" Target="media/image783.png"/><Relationship Id="rId796" Type="http://schemas.openxmlformats.org/officeDocument/2006/relationships/image" Target="media/image784.png"/><Relationship Id="rId797" Type="http://schemas.openxmlformats.org/officeDocument/2006/relationships/image" Target="media/image785.png"/><Relationship Id="rId798" Type="http://schemas.openxmlformats.org/officeDocument/2006/relationships/image" Target="media/image786.png"/><Relationship Id="rId799" Type="http://schemas.openxmlformats.org/officeDocument/2006/relationships/image" Target="media/image787.png"/><Relationship Id="rId800" Type="http://schemas.openxmlformats.org/officeDocument/2006/relationships/image" Target="media/image788.png"/><Relationship Id="rId801" Type="http://schemas.openxmlformats.org/officeDocument/2006/relationships/image" Target="media/image789.png"/><Relationship Id="rId802" Type="http://schemas.openxmlformats.org/officeDocument/2006/relationships/image" Target="media/image790.png"/><Relationship Id="rId803" Type="http://schemas.openxmlformats.org/officeDocument/2006/relationships/image" Target="media/image791.png"/><Relationship Id="rId804" Type="http://schemas.openxmlformats.org/officeDocument/2006/relationships/image" Target="media/image792.png"/><Relationship Id="rId805" Type="http://schemas.openxmlformats.org/officeDocument/2006/relationships/image" Target="media/image793.png"/><Relationship Id="rId806" Type="http://schemas.openxmlformats.org/officeDocument/2006/relationships/image" Target="media/image794.png"/><Relationship Id="rId807" Type="http://schemas.openxmlformats.org/officeDocument/2006/relationships/image" Target="media/image795.png"/><Relationship Id="rId808" Type="http://schemas.openxmlformats.org/officeDocument/2006/relationships/image" Target="media/image796.png"/><Relationship Id="rId809" Type="http://schemas.openxmlformats.org/officeDocument/2006/relationships/image" Target="media/image797.png"/><Relationship Id="rId810" Type="http://schemas.openxmlformats.org/officeDocument/2006/relationships/image" Target="media/image798.png"/><Relationship Id="rId811" Type="http://schemas.openxmlformats.org/officeDocument/2006/relationships/image" Target="media/image799.png"/><Relationship Id="rId812" Type="http://schemas.openxmlformats.org/officeDocument/2006/relationships/image" Target="media/image800.png"/><Relationship Id="rId813" Type="http://schemas.openxmlformats.org/officeDocument/2006/relationships/image" Target="media/image801.png"/><Relationship Id="rId814" Type="http://schemas.openxmlformats.org/officeDocument/2006/relationships/image" Target="media/image802.png"/><Relationship Id="rId815" Type="http://schemas.openxmlformats.org/officeDocument/2006/relationships/image" Target="media/image803.png"/><Relationship Id="rId816" Type="http://schemas.openxmlformats.org/officeDocument/2006/relationships/image" Target="media/image804.png"/><Relationship Id="rId817" Type="http://schemas.openxmlformats.org/officeDocument/2006/relationships/image" Target="media/image805.png"/><Relationship Id="rId818" Type="http://schemas.openxmlformats.org/officeDocument/2006/relationships/image" Target="media/image806.png"/><Relationship Id="rId819" Type="http://schemas.openxmlformats.org/officeDocument/2006/relationships/image" Target="media/image807.png"/><Relationship Id="rId820" Type="http://schemas.openxmlformats.org/officeDocument/2006/relationships/image" Target="media/image808.png"/><Relationship Id="rId821" Type="http://schemas.openxmlformats.org/officeDocument/2006/relationships/image" Target="media/image809.png"/><Relationship Id="rId822" Type="http://schemas.openxmlformats.org/officeDocument/2006/relationships/image" Target="media/image810.png"/><Relationship Id="rId823" Type="http://schemas.openxmlformats.org/officeDocument/2006/relationships/image" Target="media/image811.png"/><Relationship Id="rId824" Type="http://schemas.openxmlformats.org/officeDocument/2006/relationships/image" Target="media/image812.png"/><Relationship Id="rId825" Type="http://schemas.openxmlformats.org/officeDocument/2006/relationships/image" Target="media/image813.png"/><Relationship Id="rId826" Type="http://schemas.openxmlformats.org/officeDocument/2006/relationships/image" Target="media/image814.png"/><Relationship Id="rId827" Type="http://schemas.openxmlformats.org/officeDocument/2006/relationships/image" Target="media/image815.png"/><Relationship Id="rId828" Type="http://schemas.openxmlformats.org/officeDocument/2006/relationships/image" Target="media/image816.png"/><Relationship Id="rId829" Type="http://schemas.openxmlformats.org/officeDocument/2006/relationships/image" Target="media/image817.png"/><Relationship Id="rId830" Type="http://schemas.openxmlformats.org/officeDocument/2006/relationships/image" Target="media/image818.png"/><Relationship Id="rId831" Type="http://schemas.openxmlformats.org/officeDocument/2006/relationships/image" Target="media/image819.png"/><Relationship Id="rId832" Type="http://schemas.openxmlformats.org/officeDocument/2006/relationships/image" Target="media/image820.png"/><Relationship Id="rId833" Type="http://schemas.openxmlformats.org/officeDocument/2006/relationships/image" Target="media/image821.png"/><Relationship Id="rId834" Type="http://schemas.openxmlformats.org/officeDocument/2006/relationships/image" Target="media/image822.png"/><Relationship Id="rId835" Type="http://schemas.openxmlformats.org/officeDocument/2006/relationships/image" Target="media/image823.png"/><Relationship Id="rId836" Type="http://schemas.openxmlformats.org/officeDocument/2006/relationships/image" Target="media/image824.png"/><Relationship Id="rId837" Type="http://schemas.openxmlformats.org/officeDocument/2006/relationships/image" Target="media/image825.png"/><Relationship Id="rId838" Type="http://schemas.openxmlformats.org/officeDocument/2006/relationships/image" Target="media/image826.png"/><Relationship Id="rId839" Type="http://schemas.openxmlformats.org/officeDocument/2006/relationships/image" Target="media/image827.png"/><Relationship Id="rId840" Type="http://schemas.openxmlformats.org/officeDocument/2006/relationships/image" Target="media/image828.png"/><Relationship Id="rId841" Type="http://schemas.openxmlformats.org/officeDocument/2006/relationships/image" Target="media/image829.png"/><Relationship Id="rId842" Type="http://schemas.openxmlformats.org/officeDocument/2006/relationships/image" Target="media/image830.png"/><Relationship Id="rId843" Type="http://schemas.openxmlformats.org/officeDocument/2006/relationships/image" Target="media/image831.png"/><Relationship Id="rId844" Type="http://schemas.openxmlformats.org/officeDocument/2006/relationships/image" Target="media/image832.png"/><Relationship Id="rId845" Type="http://schemas.openxmlformats.org/officeDocument/2006/relationships/image" Target="media/image833.png"/><Relationship Id="rId846" Type="http://schemas.openxmlformats.org/officeDocument/2006/relationships/image" Target="media/image834.png"/><Relationship Id="rId847" Type="http://schemas.openxmlformats.org/officeDocument/2006/relationships/image" Target="media/image835.png"/><Relationship Id="rId848" Type="http://schemas.openxmlformats.org/officeDocument/2006/relationships/image" Target="media/image836.png"/><Relationship Id="rId849" Type="http://schemas.openxmlformats.org/officeDocument/2006/relationships/image" Target="media/image837.png"/><Relationship Id="rId850" Type="http://schemas.openxmlformats.org/officeDocument/2006/relationships/image" Target="media/image838.png"/><Relationship Id="rId851" Type="http://schemas.openxmlformats.org/officeDocument/2006/relationships/image" Target="media/image839.png"/><Relationship Id="rId852" Type="http://schemas.openxmlformats.org/officeDocument/2006/relationships/image" Target="media/image840.png"/><Relationship Id="rId853" Type="http://schemas.openxmlformats.org/officeDocument/2006/relationships/footer" Target="footer9.xml"/><Relationship Id="rId854" Type="http://schemas.openxmlformats.org/officeDocument/2006/relationships/footer" Target="footer10.xml"/><Relationship Id="rId855" Type="http://schemas.openxmlformats.org/officeDocument/2006/relationships/image" Target="media/image841.png"/><Relationship Id="rId856" Type="http://schemas.openxmlformats.org/officeDocument/2006/relationships/image" Target="media/image842.png"/><Relationship Id="rId857" Type="http://schemas.openxmlformats.org/officeDocument/2006/relationships/image" Target="media/image843.png"/><Relationship Id="rId858" Type="http://schemas.openxmlformats.org/officeDocument/2006/relationships/image" Target="media/image844.png"/><Relationship Id="rId859" Type="http://schemas.openxmlformats.org/officeDocument/2006/relationships/image" Target="media/image845.png"/><Relationship Id="rId860" Type="http://schemas.openxmlformats.org/officeDocument/2006/relationships/image" Target="media/image846.png"/><Relationship Id="rId861" Type="http://schemas.openxmlformats.org/officeDocument/2006/relationships/image" Target="media/image847.png"/><Relationship Id="rId862" Type="http://schemas.openxmlformats.org/officeDocument/2006/relationships/image" Target="media/image848.png"/><Relationship Id="rId863" Type="http://schemas.openxmlformats.org/officeDocument/2006/relationships/image" Target="media/image849.png"/><Relationship Id="rId864" Type="http://schemas.openxmlformats.org/officeDocument/2006/relationships/image" Target="media/image850.png"/><Relationship Id="rId865" Type="http://schemas.openxmlformats.org/officeDocument/2006/relationships/image" Target="media/image851.png"/><Relationship Id="rId866" Type="http://schemas.openxmlformats.org/officeDocument/2006/relationships/image" Target="media/image852.png"/><Relationship Id="rId867" Type="http://schemas.openxmlformats.org/officeDocument/2006/relationships/image" Target="media/image853.png"/><Relationship Id="rId868" Type="http://schemas.openxmlformats.org/officeDocument/2006/relationships/image" Target="media/image854.png"/><Relationship Id="rId869" Type="http://schemas.openxmlformats.org/officeDocument/2006/relationships/image" Target="media/image855.png"/><Relationship Id="rId870" Type="http://schemas.openxmlformats.org/officeDocument/2006/relationships/image" Target="media/image856.png"/><Relationship Id="rId871" Type="http://schemas.openxmlformats.org/officeDocument/2006/relationships/image" Target="media/image857.png"/><Relationship Id="rId872" Type="http://schemas.openxmlformats.org/officeDocument/2006/relationships/image" Target="media/image858.png"/><Relationship Id="rId873" Type="http://schemas.openxmlformats.org/officeDocument/2006/relationships/image" Target="media/image859.png"/><Relationship Id="rId874" Type="http://schemas.openxmlformats.org/officeDocument/2006/relationships/image" Target="media/image860.png"/><Relationship Id="rId875" Type="http://schemas.openxmlformats.org/officeDocument/2006/relationships/image" Target="media/image861.png"/><Relationship Id="rId876" Type="http://schemas.openxmlformats.org/officeDocument/2006/relationships/image" Target="media/image862.png"/><Relationship Id="rId877" Type="http://schemas.openxmlformats.org/officeDocument/2006/relationships/image" Target="media/image863.png"/><Relationship Id="rId878" Type="http://schemas.openxmlformats.org/officeDocument/2006/relationships/image" Target="media/image864.png"/><Relationship Id="rId879" Type="http://schemas.openxmlformats.org/officeDocument/2006/relationships/image" Target="media/image865.png"/><Relationship Id="rId880" Type="http://schemas.openxmlformats.org/officeDocument/2006/relationships/image" Target="media/image866.png"/><Relationship Id="rId881" Type="http://schemas.openxmlformats.org/officeDocument/2006/relationships/image" Target="media/image867.png"/><Relationship Id="rId882" Type="http://schemas.openxmlformats.org/officeDocument/2006/relationships/image" Target="media/image868.png"/><Relationship Id="rId883" Type="http://schemas.openxmlformats.org/officeDocument/2006/relationships/image" Target="media/image869.png"/><Relationship Id="rId884" Type="http://schemas.openxmlformats.org/officeDocument/2006/relationships/image" Target="media/image870.png"/><Relationship Id="rId885" Type="http://schemas.openxmlformats.org/officeDocument/2006/relationships/image" Target="media/image871.png"/><Relationship Id="rId886" Type="http://schemas.openxmlformats.org/officeDocument/2006/relationships/image" Target="media/image872.png"/><Relationship Id="rId887" Type="http://schemas.openxmlformats.org/officeDocument/2006/relationships/image" Target="media/image873.png"/><Relationship Id="rId888" Type="http://schemas.openxmlformats.org/officeDocument/2006/relationships/image" Target="media/image874.png"/><Relationship Id="rId889" Type="http://schemas.openxmlformats.org/officeDocument/2006/relationships/image" Target="media/image875.png"/><Relationship Id="rId890" Type="http://schemas.openxmlformats.org/officeDocument/2006/relationships/image" Target="media/image876.png"/><Relationship Id="rId891" Type="http://schemas.openxmlformats.org/officeDocument/2006/relationships/image" Target="media/image877.png"/><Relationship Id="rId892" Type="http://schemas.openxmlformats.org/officeDocument/2006/relationships/image" Target="media/image878.png"/><Relationship Id="rId893" Type="http://schemas.openxmlformats.org/officeDocument/2006/relationships/image" Target="media/image879.png"/><Relationship Id="rId894" Type="http://schemas.openxmlformats.org/officeDocument/2006/relationships/image" Target="media/image880.png"/><Relationship Id="rId895" Type="http://schemas.openxmlformats.org/officeDocument/2006/relationships/image" Target="media/image881.png"/><Relationship Id="rId896" Type="http://schemas.openxmlformats.org/officeDocument/2006/relationships/image" Target="media/image882.png"/><Relationship Id="rId897" Type="http://schemas.openxmlformats.org/officeDocument/2006/relationships/image" Target="media/image883.png"/><Relationship Id="rId898" Type="http://schemas.openxmlformats.org/officeDocument/2006/relationships/image" Target="media/image884.png"/><Relationship Id="rId899" Type="http://schemas.openxmlformats.org/officeDocument/2006/relationships/image" Target="media/image885.png"/><Relationship Id="rId900" Type="http://schemas.openxmlformats.org/officeDocument/2006/relationships/image" Target="media/image886.png"/><Relationship Id="rId901" Type="http://schemas.openxmlformats.org/officeDocument/2006/relationships/image" Target="media/image887.png"/><Relationship Id="rId902" Type="http://schemas.openxmlformats.org/officeDocument/2006/relationships/image" Target="media/image888.png"/><Relationship Id="rId903" Type="http://schemas.openxmlformats.org/officeDocument/2006/relationships/image" Target="media/image889.png"/><Relationship Id="rId904" Type="http://schemas.openxmlformats.org/officeDocument/2006/relationships/image" Target="media/image890.png"/><Relationship Id="rId905" Type="http://schemas.openxmlformats.org/officeDocument/2006/relationships/image" Target="media/image891.png"/><Relationship Id="rId906" Type="http://schemas.openxmlformats.org/officeDocument/2006/relationships/image" Target="media/image892.png"/><Relationship Id="rId907" Type="http://schemas.openxmlformats.org/officeDocument/2006/relationships/image" Target="media/image893.png"/><Relationship Id="rId908" Type="http://schemas.openxmlformats.org/officeDocument/2006/relationships/image" Target="media/image894.png"/><Relationship Id="rId909" Type="http://schemas.openxmlformats.org/officeDocument/2006/relationships/image" Target="media/image895.png"/><Relationship Id="rId910" Type="http://schemas.openxmlformats.org/officeDocument/2006/relationships/image" Target="media/image896.png"/><Relationship Id="rId911" Type="http://schemas.openxmlformats.org/officeDocument/2006/relationships/image" Target="media/image897.png"/><Relationship Id="rId912" Type="http://schemas.openxmlformats.org/officeDocument/2006/relationships/image" Target="media/image898.png"/><Relationship Id="rId913" Type="http://schemas.openxmlformats.org/officeDocument/2006/relationships/image" Target="media/image899.png"/><Relationship Id="rId914" Type="http://schemas.openxmlformats.org/officeDocument/2006/relationships/image" Target="media/image900.png"/><Relationship Id="rId915" Type="http://schemas.openxmlformats.org/officeDocument/2006/relationships/image" Target="media/image901.png"/><Relationship Id="rId916" Type="http://schemas.openxmlformats.org/officeDocument/2006/relationships/image" Target="media/image902.png"/><Relationship Id="rId917" Type="http://schemas.openxmlformats.org/officeDocument/2006/relationships/image" Target="media/image903.png"/><Relationship Id="rId918" Type="http://schemas.openxmlformats.org/officeDocument/2006/relationships/image" Target="media/image904.png"/><Relationship Id="rId919" Type="http://schemas.openxmlformats.org/officeDocument/2006/relationships/image" Target="media/image905.png"/><Relationship Id="rId920" Type="http://schemas.openxmlformats.org/officeDocument/2006/relationships/image" Target="media/image906.png"/><Relationship Id="rId921" Type="http://schemas.openxmlformats.org/officeDocument/2006/relationships/image" Target="media/image907.png"/><Relationship Id="rId922" Type="http://schemas.openxmlformats.org/officeDocument/2006/relationships/image" Target="media/image908.png"/><Relationship Id="rId923" Type="http://schemas.openxmlformats.org/officeDocument/2006/relationships/image" Target="media/image909.png"/><Relationship Id="rId924" Type="http://schemas.openxmlformats.org/officeDocument/2006/relationships/image" Target="media/image910.png"/><Relationship Id="rId925" Type="http://schemas.openxmlformats.org/officeDocument/2006/relationships/image" Target="media/image911.png"/><Relationship Id="rId926" Type="http://schemas.openxmlformats.org/officeDocument/2006/relationships/image" Target="media/image912.png"/><Relationship Id="rId927" Type="http://schemas.openxmlformats.org/officeDocument/2006/relationships/image" Target="media/image913.png"/><Relationship Id="rId928" Type="http://schemas.openxmlformats.org/officeDocument/2006/relationships/image" Target="media/image914.png"/><Relationship Id="rId929" Type="http://schemas.openxmlformats.org/officeDocument/2006/relationships/image" Target="media/image915.png"/><Relationship Id="rId930" Type="http://schemas.openxmlformats.org/officeDocument/2006/relationships/image" Target="media/image916.jpeg"/><Relationship Id="rId931" Type="http://schemas.openxmlformats.org/officeDocument/2006/relationships/image" Target="media/image917.png"/><Relationship Id="rId932" Type="http://schemas.openxmlformats.org/officeDocument/2006/relationships/image" Target="media/image918.png"/><Relationship Id="rId933" Type="http://schemas.openxmlformats.org/officeDocument/2006/relationships/image" Target="media/image919.png"/><Relationship Id="rId934" Type="http://schemas.openxmlformats.org/officeDocument/2006/relationships/image" Target="media/image920.png"/><Relationship Id="rId935" Type="http://schemas.openxmlformats.org/officeDocument/2006/relationships/image" Target="media/image921.png"/><Relationship Id="rId936" Type="http://schemas.openxmlformats.org/officeDocument/2006/relationships/image" Target="media/image922.png"/><Relationship Id="rId937" Type="http://schemas.openxmlformats.org/officeDocument/2006/relationships/image" Target="media/image923.png"/><Relationship Id="rId938" Type="http://schemas.openxmlformats.org/officeDocument/2006/relationships/image" Target="media/image924.png"/><Relationship Id="rId939" Type="http://schemas.openxmlformats.org/officeDocument/2006/relationships/image" Target="media/image925.png"/><Relationship Id="rId940" Type="http://schemas.openxmlformats.org/officeDocument/2006/relationships/image" Target="media/image926.png"/><Relationship Id="rId941" Type="http://schemas.openxmlformats.org/officeDocument/2006/relationships/image" Target="media/image927.png"/><Relationship Id="rId942" Type="http://schemas.openxmlformats.org/officeDocument/2006/relationships/image" Target="media/image928.png"/><Relationship Id="rId943" Type="http://schemas.openxmlformats.org/officeDocument/2006/relationships/image" Target="media/image929.jpeg"/><Relationship Id="rId944" Type="http://schemas.openxmlformats.org/officeDocument/2006/relationships/image" Target="media/image930.png"/><Relationship Id="rId945" Type="http://schemas.openxmlformats.org/officeDocument/2006/relationships/image" Target="media/image931.png"/><Relationship Id="rId946" Type="http://schemas.openxmlformats.org/officeDocument/2006/relationships/image" Target="media/image932.jpeg"/><Relationship Id="rId947" Type="http://schemas.openxmlformats.org/officeDocument/2006/relationships/image" Target="media/image933.png"/><Relationship Id="rId948" Type="http://schemas.openxmlformats.org/officeDocument/2006/relationships/image" Target="media/image934.png"/><Relationship Id="rId949" Type="http://schemas.openxmlformats.org/officeDocument/2006/relationships/image" Target="media/image935.png"/><Relationship Id="rId950" Type="http://schemas.openxmlformats.org/officeDocument/2006/relationships/image" Target="media/image936.jpeg"/><Relationship Id="rId951" Type="http://schemas.openxmlformats.org/officeDocument/2006/relationships/image" Target="media/image937.png"/><Relationship Id="rId952" Type="http://schemas.openxmlformats.org/officeDocument/2006/relationships/image" Target="media/image938.png"/><Relationship Id="rId953" Type="http://schemas.openxmlformats.org/officeDocument/2006/relationships/image" Target="media/image939.jpeg"/><Relationship Id="rId954" Type="http://schemas.openxmlformats.org/officeDocument/2006/relationships/image" Target="media/image940.png"/><Relationship Id="rId955" Type="http://schemas.openxmlformats.org/officeDocument/2006/relationships/image" Target="media/image941.png"/><Relationship Id="rId956" Type="http://schemas.openxmlformats.org/officeDocument/2006/relationships/image" Target="media/image942.png"/><Relationship Id="rId957" Type="http://schemas.openxmlformats.org/officeDocument/2006/relationships/image" Target="media/image943.png"/><Relationship Id="rId958" Type="http://schemas.openxmlformats.org/officeDocument/2006/relationships/image" Target="media/image944.png"/><Relationship Id="rId959" Type="http://schemas.openxmlformats.org/officeDocument/2006/relationships/image" Target="media/image945.png"/><Relationship Id="rId960" Type="http://schemas.openxmlformats.org/officeDocument/2006/relationships/image" Target="media/image946.jpeg"/><Relationship Id="rId961" Type="http://schemas.openxmlformats.org/officeDocument/2006/relationships/image" Target="media/image947.png"/><Relationship Id="rId962" Type="http://schemas.openxmlformats.org/officeDocument/2006/relationships/image" Target="media/image948.png"/><Relationship Id="rId963" Type="http://schemas.openxmlformats.org/officeDocument/2006/relationships/image" Target="media/image949.png"/><Relationship Id="rId964" Type="http://schemas.openxmlformats.org/officeDocument/2006/relationships/image" Target="media/image950.png"/><Relationship Id="rId965" Type="http://schemas.openxmlformats.org/officeDocument/2006/relationships/image" Target="media/image951.png"/><Relationship Id="rId966" Type="http://schemas.openxmlformats.org/officeDocument/2006/relationships/image" Target="media/image952.jpeg"/><Relationship Id="rId967" Type="http://schemas.openxmlformats.org/officeDocument/2006/relationships/image" Target="media/image953.png"/><Relationship Id="rId968" Type="http://schemas.openxmlformats.org/officeDocument/2006/relationships/image" Target="media/image954.png"/><Relationship Id="rId969" Type="http://schemas.openxmlformats.org/officeDocument/2006/relationships/image" Target="media/image955.png"/><Relationship Id="rId970" Type="http://schemas.openxmlformats.org/officeDocument/2006/relationships/image" Target="media/image956.png"/><Relationship Id="rId971" Type="http://schemas.openxmlformats.org/officeDocument/2006/relationships/image" Target="media/image957.png"/><Relationship Id="rId972" Type="http://schemas.openxmlformats.org/officeDocument/2006/relationships/image" Target="media/image958.png"/><Relationship Id="rId973" Type="http://schemas.openxmlformats.org/officeDocument/2006/relationships/image" Target="media/image959.png"/><Relationship Id="rId974" Type="http://schemas.openxmlformats.org/officeDocument/2006/relationships/image" Target="media/image960.png"/><Relationship Id="rId975" Type="http://schemas.openxmlformats.org/officeDocument/2006/relationships/image" Target="media/image961.png"/><Relationship Id="rId976" Type="http://schemas.openxmlformats.org/officeDocument/2006/relationships/image" Target="media/image962.png"/><Relationship Id="rId977" Type="http://schemas.openxmlformats.org/officeDocument/2006/relationships/image" Target="media/image963.png"/><Relationship Id="rId978" Type="http://schemas.openxmlformats.org/officeDocument/2006/relationships/image" Target="media/image964.png"/><Relationship Id="rId979" Type="http://schemas.openxmlformats.org/officeDocument/2006/relationships/image" Target="media/image965.png"/><Relationship Id="rId980" Type="http://schemas.openxmlformats.org/officeDocument/2006/relationships/image" Target="media/image966.png"/><Relationship Id="rId981" Type="http://schemas.openxmlformats.org/officeDocument/2006/relationships/image" Target="media/image967.png"/><Relationship Id="rId982" Type="http://schemas.openxmlformats.org/officeDocument/2006/relationships/image" Target="media/image968.png"/><Relationship Id="rId983" Type="http://schemas.openxmlformats.org/officeDocument/2006/relationships/image" Target="media/image969.png"/><Relationship Id="rId984" Type="http://schemas.openxmlformats.org/officeDocument/2006/relationships/image" Target="media/image970.png"/><Relationship Id="rId985" Type="http://schemas.openxmlformats.org/officeDocument/2006/relationships/image" Target="media/image971.png"/><Relationship Id="rId986" Type="http://schemas.openxmlformats.org/officeDocument/2006/relationships/image" Target="media/image972.png"/><Relationship Id="rId987" Type="http://schemas.openxmlformats.org/officeDocument/2006/relationships/image" Target="media/image973.png"/><Relationship Id="rId988" Type="http://schemas.openxmlformats.org/officeDocument/2006/relationships/image" Target="media/image974.png"/><Relationship Id="rId989" Type="http://schemas.openxmlformats.org/officeDocument/2006/relationships/image" Target="media/image975.png"/><Relationship Id="rId990" Type="http://schemas.openxmlformats.org/officeDocument/2006/relationships/image" Target="media/image976.png"/><Relationship Id="rId991" Type="http://schemas.openxmlformats.org/officeDocument/2006/relationships/image" Target="media/image977.png"/><Relationship Id="rId992" Type="http://schemas.openxmlformats.org/officeDocument/2006/relationships/image" Target="media/image978.png"/><Relationship Id="rId99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2018-10-11T14:00:30Z</dcterms:created>
  <dcterms:modified xsi:type="dcterms:W3CDTF">2018-10-11T14:00:30Z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2018-05-03T00:00:00Z</vt:filetime>
  </property>
  <property fmtid="{D5CDD505-2E9C-101B-9397-08002B2CF9AE}" pid="3" name="LastSaved">
    <vt:filetime>2018-10-11T00:00:00Z</vt:filetime>
  </property>
</Properties>
</file>